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5000" w:type="pct"/>
        <w:tblLayout w:type="fixed"/>
        <w:tblCellMar>
          <w:top w:w="216" w:type="dxa"/>
          <w:left w:w="144" w:type="dxa"/>
          <w:bottom w:w="144" w:type="dxa"/>
          <w:right w:w="144" w:type="dxa"/>
        </w:tblCellMar>
        <w:tblLook w:val="0620" w:firstRow="1" w:lastRow="0" w:firstColumn="0" w:lastColumn="0" w:noHBand="1" w:noVBand="1"/>
        <w:tblDescription w:val="Postavitev vizitke za 10 vizitk na stran"/>
      </w:tblPr>
      <w:tblGrid>
        <w:gridCol w:w="3081"/>
        <w:gridCol w:w="3080"/>
        <w:gridCol w:w="3079"/>
        <w:gridCol w:w="3079"/>
        <w:gridCol w:w="3079"/>
      </w:tblGrid>
      <w:tr w:rsidR="00FD19EA" w:rsidRPr="00920D61" w14:paraId="199439F2" w14:textId="54CDB520" w:rsidTr="008736FF">
        <w:trPr>
          <w:trHeight w:hRule="exact" w:val="4968"/>
        </w:trPr>
        <w:tc>
          <w:tcPr>
            <w:tcW w:w="2996" w:type="dxa"/>
          </w:tcPr>
          <w:p w14:paraId="54E4C1BF" w14:textId="7DF290DF" w:rsidR="00FD19EA" w:rsidRPr="00920D61" w:rsidRDefault="00242F54" w:rsidP="00FD19EA">
            <w:pPr>
              <w:pStyle w:val="Slika"/>
              <w:rPr>
                <w:noProof/>
              </w:rPr>
            </w:pPr>
            <w:r w:rsidRPr="00920D61">
              <w:rPr>
                <w:noProof/>
                <w:lang w:bidi="sl-SI"/>
              </w:rPr>
              <mc:AlternateContent>
                <mc:Choice Requires="wpg">
                  <w:drawing>
                    <wp:inline distT="0" distB="0" distL="0" distR="0" wp14:anchorId="6C773D49" wp14:editId="3B520909">
                      <wp:extent cx="914400" cy="621792"/>
                      <wp:effectExtent l="0" t="0" r="0" b="6985"/>
                      <wp:docPr id="88" name="Skupina 87" descr="Slika cvetlice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914400" cy="621792"/>
                                <a:chOff x="0" y="0"/>
                                <a:chExt cx="1406525" cy="956310"/>
                              </a:xfrm>
                            </wpg:grpSpPr>
                            <wpg:grpSp>
                              <wpg:cNvPr id="2" name="Skupina 2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0" y="0"/>
                                  <a:ext cx="1406525" cy="956310"/>
                                  <a:chOff x="0" y="0"/>
                                  <a:chExt cx="1406525" cy="956310"/>
                                </a:xfrm>
                              </wpg:grpSpPr>
                              <wps:wsp>
                                <wps:cNvPr id="4" name="Prostoročno 4" descr="Slika cvetlice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0" y="0"/>
                                    <a:ext cx="1406525" cy="956310"/>
                                  </a:xfrm>
                                  <a:custGeom>
                                    <a:avLst/>
                                    <a:gdLst>
                                      <a:gd name="T0" fmla="*/ 336 w 372"/>
                                      <a:gd name="T1" fmla="*/ 82 h 252"/>
                                      <a:gd name="T2" fmla="*/ 166 w 372"/>
                                      <a:gd name="T3" fmla="*/ 213 h 252"/>
                                      <a:gd name="T4" fmla="*/ 237 w 372"/>
                                      <a:gd name="T5" fmla="*/ 189 h 252"/>
                                      <a:gd name="T6" fmla="*/ 297 w 372"/>
                                      <a:gd name="T7" fmla="*/ 159 h 252"/>
                                      <a:gd name="T8" fmla="*/ 230 w 372"/>
                                      <a:gd name="T9" fmla="*/ 189 h 252"/>
                                      <a:gd name="T10" fmla="*/ 228 w 372"/>
                                      <a:gd name="T11" fmla="*/ 142 h 252"/>
                                      <a:gd name="T12" fmla="*/ 188 w 372"/>
                                      <a:gd name="T13" fmla="*/ 158 h 252"/>
                                      <a:gd name="T14" fmla="*/ 191 w 372"/>
                                      <a:gd name="T15" fmla="*/ 137 h 252"/>
                                      <a:gd name="T16" fmla="*/ 228 w 372"/>
                                      <a:gd name="T17" fmla="*/ 123 h 252"/>
                                      <a:gd name="T18" fmla="*/ 194 w 372"/>
                                      <a:gd name="T19" fmla="*/ 182 h 252"/>
                                      <a:gd name="T20" fmla="*/ 149 w 372"/>
                                      <a:gd name="T21" fmla="*/ 178 h 252"/>
                                      <a:gd name="T22" fmla="*/ 170 w 372"/>
                                      <a:gd name="T23" fmla="*/ 62 h 252"/>
                                      <a:gd name="T24" fmla="*/ 186 w 372"/>
                                      <a:gd name="T25" fmla="*/ 102 h 252"/>
                                      <a:gd name="T26" fmla="*/ 163 w 372"/>
                                      <a:gd name="T27" fmla="*/ 110 h 252"/>
                                      <a:gd name="T28" fmla="*/ 177 w 372"/>
                                      <a:gd name="T29" fmla="*/ 132 h 252"/>
                                      <a:gd name="T30" fmla="*/ 222 w 372"/>
                                      <a:gd name="T31" fmla="*/ 104 h 252"/>
                                      <a:gd name="T32" fmla="*/ 271 w 372"/>
                                      <a:gd name="T33" fmla="*/ 122 h 252"/>
                                      <a:gd name="T34" fmla="*/ 289 w 372"/>
                                      <a:gd name="T35" fmla="*/ 97 h 252"/>
                                      <a:gd name="T36" fmla="*/ 184 w 372"/>
                                      <a:gd name="T37" fmla="*/ 129 h 252"/>
                                      <a:gd name="T38" fmla="*/ 157 w 372"/>
                                      <a:gd name="T39" fmla="*/ 152 h 252"/>
                                      <a:gd name="T40" fmla="*/ 166 w 372"/>
                                      <a:gd name="T41" fmla="*/ 149 h 252"/>
                                      <a:gd name="T42" fmla="*/ 178 w 372"/>
                                      <a:gd name="T43" fmla="*/ 153 h 252"/>
                                      <a:gd name="T44" fmla="*/ 164 w 372"/>
                                      <a:gd name="T45" fmla="*/ 165 h 252"/>
                                      <a:gd name="T46" fmla="*/ 160 w 372"/>
                                      <a:gd name="T47" fmla="*/ 131 h 252"/>
                                      <a:gd name="T48" fmla="*/ 155 w 372"/>
                                      <a:gd name="T49" fmla="*/ 163 h 252"/>
                                      <a:gd name="T50" fmla="*/ 192 w 372"/>
                                      <a:gd name="T51" fmla="*/ 177 h 252"/>
                                      <a:gd name="T52" fmla="*/ 216 w 372"/>
                                      <a:gd name="T53" fmla="*/ 158 h 252"/>
                                      <a:gd name="T54" fmla="*/ 307 w 372"/>
                                      <a:gd name="T55" fmla="*/ 166 h 252"/>
                                      <a:gd name="T56" fmla="*/ 236 w 372"/>
                                      <a:gd name="T57" fmla="*/ 201 h 252"/>
                                      <a:gd name="T58" fmla="*/ 274 w 372"/>
                                      <a:gd name="T59" fmla="*/ 215 h 252"/>
                                      <a:gd name="T60" fmla="*/ 331 w 372"/>
                                      <a:gd name="T61" fmla="*/ 207 h 252"/>
                                      <a:gd name="T62" fmla="*/ 315 w 372"/>
                                      <a:gd name="T63" fmla="*/ 200 h 252"/>
                                      <a:gd name="T64" fmla="*/ 307 w 372"/>
                                      <a:gd name="T65" fmla="*/ 193 h 252"/>
                                      <a:gd name="T66" fmla="*/ 315 w 372"/>
                                      <a:gd name="T67" fmla="*/ 180 h 252"/>
                                      <a:gd name="T68" fmla="*/ 362 w 372"/>
                                      <a:gd name="T69" fmla="*/ 126 h 252"/>
                                      <a:gd name="T70" fmla="*/ 314 w 372"/>
                                      <a:gd name="T71" fmla="*/ 146 h 252"/>
                                      <a:gd name="T72" fmla="*/ 313 w 372"/>
                                      <a:gd name="T73" fmla="*/ 94 h 252"/>
                                      <a:gd name="T74" fmla="*/ 278 w 372"/>
                                      <a:gd name="T75" fmla="*/ 64 h 252"/>
                                      <a:gd name="T76" fmla="*/ 260 w 372"/>
                                      <a:gd name="T77" fmla="*/ 53 h 252"/>
                                      <a:gd name="T78" fmla="*/ 230 w 372"/>
                                      <a:gd name="T79" fmla="*/ 76 h 252"/>
                                      <a:gd name="T80" fmla="*/ 225 w 372"/>
                                      <a:gd name="T81" fmla="*/ 45 h 252"/>
                                      <a:gd name="T82" fmla="*/ 222 w 372"/>
                                      <a:gd name="T83" fmla="*/ 67 h 252"/>
                                      <a:gd name="T84" fmla="*/ 197 w 372"/>
                                      <a:gd name="T85" fmla="*/ 52 h 252"/>
                                      <a:gd name="T86" fmla="*/ 189 w 372"/>
                                      <a:gd name="T87" fmla="*/ 9 h 252"/>
                                      <a:gd name="T88" fmla="*/ 176 w 372"/>
                                      <a:gd name="T89" fmla="*/ 59 h 252"/>
                                      <a:gd name="T90" fmla="*/ 139 w 372"/>
                                      <a:gd name="T91" fmla="*/ 25 h 252"/>
                                      <a:gd name="T92" fmla="*/ 155 w 372"/>
                                      <a:gd name="T93" fmla="*/ 96 h 252"/>
                                      <a:gd name="T94" fmla="*/ 96 w 372"/>
                                      <a:gd name="T95" fmla="*/ 38 h 252"/>
                                      <a:gd name="T96" fmla="*/ 87 w 372"/>
                                      <a:gd name="T97" fmla="*/ 66 h 252"/>
                                      <a:gd name="T98" fmla="*/ 104 w 372"/>
                                      <a:gd name="T99" fmla="*/ 128 h 252"/>
                                      <a:gd name="T100" fmla="*/ 121 w 372"/>
                                      <a:gd name="T101" fmla="*/ 161 h 252"/>
                                      <a:gd name="T102" fmla="*/ 126 w 372"/>
                                      <a:gd name="T103" fmla="*/ 187 h 252"/>
                                      <a:gd name="T104" fmla="*/ 104 w 372"/>
                                      <a:gd name="T105" fmla="*/ 175 h 252"/>
                                      <a:gd name="T106" fmla="*/ 76 w 372"/>
                                      <a:gd name="T107" fmla="*/ 136 h 252"/>
                                      <a:gd name="T108" fmla="*/ 25 w 372"/>
                                      <a:gd name="T109" fmla="*/ 154 h 252"/>
                                      <a:gd name="T110" fmla="*/ 96 w 372"/>
                                      <a:gd name="T111" fmla="*/ 171 h 252"/>
                                      <a:gd name="T112" fmla="*/ 81 w 372"/>
                                      <a:gd name="T113" fmla="*/ 190 h 252"/>
                                      <a:gd name="T114" fmla="*/ 115 w 372"/>
                                      <a:gd name="T115" fmla="*/ 226 h 252"/>
                                      <a:gd name="T116" fmla="*/ 121 w 372"/>
                                      <a:gd name="T117" fmla="*/ 173 h 252"/>
                                      <a:gd name="T118" fmla="*/ 134 w 372"/>
                                      <a:gd name="T119" fmla="*/ 130 h 252"/>
                                      <a:gd name="T120" fmla="*/ 146 w 372"/>
                                      <a:gd name="T121" fmla="*/ 167 h 252"/>
                                      <a:gd name="T122" fmla="*/ 204 w 372"/>
                                      <a:gd name="T123" fmla="*/ 197 h 252"/>
                                      <a:gd name="T124" fmla="*/ 213 w 372"/>
                                      <a:gd name="T125" fmla="*/ 201 h 2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  <a:cxn ang="0">
                                        <a:pos x="T122" y="T123"/>
                                      </a:cxn>
                                      <a:cxn ang="0">
                                        <a:pos x="T124" y="T125"/>
                                      </a:cxn>
                                    </a:cxnLst>
                                    <a:rect l="0" t="0" r="r" b="b"/>
                                    <a:pathLst>
                                      <a:path w="372" h="252">
                                        <a:moveTo>
                                          <a:pt x="237" y="243"/>
                                        </a:moveTo>
                                        <a:cubicBezTo>
                                          <a:pt x="224" y="241"/>
                                          <a:pt x="212" y="234"/>
                                          <a:pt x="201" y="228"/>
                                        </a:cubicBezTo>
                                        <a:cubicBezTo>
                                          <a:pt x="208" y="231"/>
                                          <a:pt x="214" y="236"/>
                                          <a:pt x="222" y="236"/>
                                        </a:cubicBezTo>
                                        <a:cubicBezTo>
                                          <a:pt x="216" y="234"/>
                                          <a:pt x="209" y="232"/>
                                          <a:pt x="204" y="227"/>
                                        </a:cubicBezTo>
                                        <a:cubicBezTo>
                                          <a:pt x="211" y="230"/>
                                          <a:pt x="219" y="234"/>
                                          <a:pt x="226" y="235"/>
                                        </a:cubicBezTo>
                                        <a:cubicBezTo>
                                          <a:pt x="220" y="231"/>
                                          <a:pt x="212" y="230"/>
                                          <a:pt x="205" y="227"/>
                                        </a:cubicBezTo>
                                        <a:cubicBezTo>
                                          <a:pt x="216" y="229"/>
                                          <a:pt x="226" y="234"/>
                                          <a:pt x="237" y="235"/>
                                        </a:cubicBezTo>
                                        <a:cubicBezTo>
                                          <a:pt x="228" y="232"/>
                                          <a:pt x="217" y="231"/>
                                          <a:pt x="208" y="226"/>
                                        </a:cubicBezTo>
                                        <a:cubicBezTo>
                                          <a:pt x="216" y="227"/>
                                          <a:pt x="224" y="232"/>
                                          <a:pt x="232" y="232"/>
                                        </a:cubicBezTo>
                                        <a:cubicBezTo>
                                          <a:pt x="228" y="230"/>
                                          <a:pt x="223" y="230"/>
                                          <a:pt x="219" y="228"/>
                                        </a:cubicBezTo>
                                        <a:cubicBezTo>
                                          <a:pt x="229" y="229"/>
                                          <a:pt x="240" y="231"/>
                                          <a:pt x="251" y="232"/>
                                        </a:cubicBezTo>
                                        <a:cubicBezTo>
                                          <a:pt x="238" y="230"/>
                                          <a:pt x="225" y="230"/>
                                          <a:pt x="213" y="225"/>
                                        </a:cubicBezTo>
                                        <a:cubicBezTo>
                                          <a:pt x="221" y="224"/>
                                          <a:pt x="230" y="229"/>
                                          <a:pt x="239" y="228"/>
                                        </a:cubicBezTo>
                                        <a:cubicBezTo>
                                          <a:pt x="236" y="227"/>
                                          <a:pt x="234" y="227"/>
                                          <a:pt x="232" y="227"/>
                                        </a:cubicBezTo>
                                        <a:cubicBezTo>
                                          <a:pt x="232" y="227"/>
                                          <a:pt x="232" y="227"/>
                                          <a:pt x="233" y="227"/>
                                        </a:cubicBezTo>
                                        <a:cubicBezTo>
                                          <a:pt x="227" y="225"/>
                                          <a:pt x="221" y="226"/>
                                          <a:pt x="216" y="223"/>
                                        </a:cubicBezTo>
                                        <a:cubicBezTo>
                                          <a:pt x="222" y="224"/>
                                          <a:pt x="228" y="226"/>
                                          <a:pt x="235" y="225"/>
                                        </a:cubicBezTo>
                                        <a:cubicBezTo>
                                          <a:pt x="229" y="224"/>
                                          <a:pt x="223" y="224"/>
                                          <a:pt x="217" y="222"/>
                                        </a:cubicBezTo>
                                        <a:cubicBezTo>
                                          <a:pt x="225" y="221"/>
                                          <a:pt x="233" y="224"/>
                                          <a:pt x="240" y="221"/>
                                        </a:cubicBezTo>
                                        <a:cubicBezTo>
                                          <a:pt x="234" y="220"/>
                                          <a:pt x="229" y="222"/>
                                          <a:pt x="223" y="221"/>
                                        </a:cubicBezTo>
                                        <a:cubicBezTo>
                                          <a:pt x="227" y="220"/>
                                          <a:pt x="235" y="222"/>
                                          <a:pt x="237" y="217"/>
                                        </a:cubicBezTo>
                                        <a:cubicBezTo>
                                          <a:pt x="234" y="218"/>
                                          <a:pt x="230" y="219"/>
                                          <a:pt x="226" y="219"/>
                                        </a:cubicBezTo>
                                        <a:cubicBezTo>
                                          <a:pt x="234" y="215"/>
                                          <a:pt x="248" y="209"/>
                                          <a:pt x="257" y="215"/>
                                        </a:cubicBezTo>
                                        <a:cubicBezTo>
                                          <a:pt x="252" y="216"/>
                                          <a:pt x="246" y="215"/>
                                          <a:pt x="240" y="217"/>
                                        </a:cubicBezTo>
                                        <a:cubicBezTo>
                                          <a:pt x="252" y="217"/>
                                          <a:pt x="268" y="211"/>
                                          <a:pt x="279" y="220"/>
                                        </a:cubicBezTo>
                                        <a:cubicBezTo>
                                          <a:pt x="268" y="219"/>
                                          <a:pt x="257" y="216"/>
                                          <a:pt x="247" y="219"/>
                                        </a:cubicBezTo>
                                        <a:cubicBezTo>
                                          <a:pt x="257" y="220"/>
                                          <a:pt x="272" y="215"/>
                                          <a:pt x="281" y="223"/>
                                        </a:cubicBezTo>
                                        <a:cubicBezTo>
                                          <a:pt x="271" y="223"/>
                                          <a:pt x="261" y="220"/>
                                          <a:pt x="251" y="223"/>
                                        </a:cubicBezTo>
                                        <a:cubicBezTo>
                                          <a:pt x="261" y="223"/>
                                          <a:pt x="274" y="218"/>
                                          <a:pt x="282" y="227"/>
                                        </a:cubicBezTo>
                                        <a:cubicBezTo>
                                          <a:pt x="273" y="227"/>
                                          <a:pt x="264" y="224"/>
                                          <a:pt x="255" y="226"/>
                                        </a:cubicBezTo>
                                        <a:cubicBezTo>
                                          <a:pt x="264" y="227"/>
                                          <a:pt x="274" y="224"/>
                                          <a:pt x="283" y="229"/>
                                        </a:cubicBezTo>
                                        <a:cubicBezTo>
                                          <a:pt x="276" y="229"/>
                                          <a:pt x="270" y="227"/>
                                          <a:pt x="263" y="228"/>
                                        </a:cubicBezTo>
                                        <a:cubicBezTo>
                                          <a:pt x="270" y="230"/>
                                          <a:pt x="277" y="225"/>
                                          <a:pt x="283" y="230"/>
                                        </a:cubicBezTo>
                                        <a:cubicBezTo>
                                          <a:pt x="283" y="230"/>
                                          <a:pt x="281" y="233"/>
                                          <a:pt x="277" y="235"/>
                                        </a:cubicBezTo>
                                        <a:cubicBezTo>
                                          <a:pt x="286" y="234"/>
                                          <a:pt x="285" y="220"/>
                                          <a:pt x="280" y="217"/>
                                        </a:cubicBezTo>
                                        <a:cubicBezTo>
                                          <a:pt x="283" y="219"/>
                                          <a:pt x="288" y="218"/>
                                          <a:pt x="286" y="217"/>
                                        </a:cubicBezTo>
                                        <a:cubicBezTo>
                                          <a:pt x="299" y="219"/>
                                          <a:pt x="313" y="221"/>
                                          <a:pt x="325" y="218"/>
                                        </a:cubicBezTo>
                                        <a:cubicBezTo>
                                          <a:pt x="332" y="217"/>
                                          <a:pt x="343" y="214"/>
                                          <a:pt x="348" y="207"/>
                                        </a:cubicBezTo>
                                        <a:cubicBezTo>
                                          <a:pt x="351" y="203"/>
                                          <a:pt x="347" y="200"/>
                                          <a:pt x="344" y="197"/>
                                        </a:cubicBezTo>
                                        <a:cubicBezTo>
                                          <a:pt x="338" y="192"/>
                                          <a:pt x="332" y="188"/>
                                          <a:pt x="327" y="183"/>
                                        </a:cubicBezTo>
                                        <a:cubicBezTo>
                                          <a:pt x="337" y="180"/>
                                          <a:pt x="342" y="172"/>
                                          <a:pt x="349" y="167"/>
                                        </a:cubicBezTo>
                                        <a:cubicBezTo>
                                          <a:pt x="354" y="163"/>
                                          <a:pt x="372" y="149"/>
                                          <a:pt x="362" y="144"/>
                                        </a:cubicBezTo>
                                        <a:cubicBezTo>
                                          <a:pt x="362" y="144"/>
                                          <a:pt x="362" y="144"/>
                                          <a:pt x="362" y="145"/>
                                        </a:cubicBezTo>
                                        <a:cubicBezTo>
                                          <a:pt x="361" y="145"/>
                                          <a:pt x="361" y="145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1" y="144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0" y="144"/>
                                          <a:pt x="359" y="144"/>
                                        </a:cubicBezTo>
                                        <a:cubicBezTo>
                                          <a:pt x="359" y="144"/>
                                          <a:pt x="358" y="144"/>
                                          <a:pt x="358" y="144"/>
                                        </a:cubicBezTo>
                                        <a:cubicBezTo>
                                          <a:pt x="361" y="140"/>
                                          <a:pt x="366" y="132"/>
                                          <a:pt x="366" y="127"/>
                                        </a:cubicBezTo>
                                        <a:cubicBezTo>
                                          <a:pt x="366" y="124"/>
                                          <a:pt x="359" y="124"/>
                                          <a:pt x="356" y="124"/>
                                        </a:cubicBezTo>
                                        <a:cubicBezTo>
                                          <a:pt x="351" y="123"/>
                                          <a:pt x="345" y="121"/>
                                          <a:pt x="339" y="122"/>
                                        </a:cubicBezTo>
                                        <a:cubicBezTo>
                                          <a:pt x="333" y="122"/>
                                          <a:pt x="328" y="120"/>
                                          <a:pt x="321" y="121"/>
                                        </a:cubicBezTo>
                                        <a:cubicBezTo>
                                          <a:pt x="330" y="111"/>
                                          <a:pt x="336" y="96"/>
                                          <a:pt x="336" y="82"/>
                                        </a:cubicBezTo>
                                        <a:cubicBezTo>
                                          <a:pt x="329" y="80"/>
                                          <a:pt x="318" y="81"/>
                                          <a:pt x="309" y="81"/>
                                        </a:cubicBezTo>
                                        <a:cubicBezTo>
                                          <a:pt x="310" y="72"/>
                                          <a:pt x="323" y="63"/>
                                          <a:pt x="316" y="53"/>
                                        </a:cubicBezTo>
                                        <a:cubicBezTo>
                                          <a:pt x="314" y="51"/>
                                          <a:pt x="302" y="54"/>
                                          <a:pt x="299" y="55"/>
                                        </a:cubicBezTo>
                                        <a:cubicBezTo>
                                          <a:pt x="291" y="58"/>
                                          <a:pt x="281" y="59"/>
                                          <a:pt x="275" y="62"/>
                                        </a:cubicBezTo>
                                        <a:cubicBezTo>
                                          <a:pt x="276" y="61"/>
                                          <a:pt x="276" y="60"/>
                                          <a:pt x="276" y="58"/>
                                        </a:cubicBezTo>
                                        <a:cubicBezTo>
                                          <a:pt x="273" y="50"/>
                                          <a:pt x="281" y="36"/>
                                          <a:pt x="270" y="32"/>
                                        </a:cubicBezTo>
                                        <a:cubicBezTo>
                                          <a:pt x="262" y="34"/>
                                          <a:pt x="257" y="41"/>
                                          <a:pt x="249" y="45"/>
                                        </a:cubicBezTo>
                                        <a:cubicBezTo>
                                          <a:pt x="252" y="31"/>
                                          <a:pt x="248" y="17"/>
                                          <a:pt x="241" y="6"/>
                                        </a:cubicBezTo>
                                        <a:cubicBezTo>
                                          <a:pt x="236" y="3"/>
                                          <a:pt x="233" y="11"/>
                                          <a:pt x="230" y="13"/>
                                        </a:cubicBezTo>
                                        <a:cubicBezTo>
                                          <a:pt x="230" y="13"/>
                                          <a:pt x="230" y="13"/>
                                          <a:pt x="230" y="13"/>
                                        </a:cubicBezTo>
                                        <a:cubicBezTo>
                                          <a:pt x="223" y="16"/>
                                          <a:pt x="218" y="20"/>
                                          <a:pt x="214" y="26"/>
                                        </a:cubicBezTo>
                                        <a:cubicBezTo>
                                          <a:pt x="209" y="25"/>
                                          <a:pt x="207" y="29"/>
                                          <a:pt x="205" y="32"/>
                                        </a:cubicBezTo>
                                        <a:cubicBezTo>
                                          <a:pt x="202" y="24"/>
                                          <a:pt x="199" y="12"/>
                                          <a:pt x="193" y="6"/>
                                        </a:cubicBezTo>
                                        <a:cubicBezTo>
                                          <a:pt x="189" y="3"/>
                                          <a:pt x="187" y="10"/>
                                          <a:pt x="185" y="13"/>
                                        </a:cubicBezTo>
                                        <a:cubicBezTo>
                                          <a:pt x="180" y="10"/>
                                          <a:pt x="177" y="3"/>
                                          <a:pt x="172" y="1"/>
                                        </a:cubicBezTo>
                                        <a:cubicBezTo>
                                          <a:pt x="172" y="0"/>
                                          <a:pt x="172" y="0"/>
                                          <a:pt x="172" y="0"/>
                                        </a:cubicBezTo>
                                        <a:cubicBezTo>
                                          <a:pt x="171" y="0"/>
                                          <a:pt x="171" y="0"/>
                                          <a:pt x="171" y="1"/>
                                        </a:cubicBezTo>
                                        <a:cubicBezTo>
                                          <a:pt x="171" y="1"/>
                                          <a:pt x="171" y="0"/>
                                          <a:pt x="170" y="0"/>
                                        </a:cubicBezTo>
                                        <a:cubicBezTo>
                                          <a:pt x="163" y="7"/>
                                          <a:pt x="162" y="18"/>
                                          <a:pt x="157" y="26"/>
                                        </a:cubicBezTo>
                                        <a:cubicBezTo>
                                          <a:pt x="153" y="16"/>
                                          <a:pt x="143" y="7"/>
                                          <a:pt x="134" y="2"/>
                                        </a:cubicBezTo>
                                        <a:cubicBezTo>
                                          <a:pt x="130" y="11"/>
                                          <a:pt x="124" y="20"/>
                                          <a:pt x="123" y="32"/>
                                        </a:cubicBezTo>
                                        <a:cubicBezTo>
                                          <a:pt x="113" y="33"/>
                                          <a:pt x="120" y="49"/>
                                          <a:pt x="115" y="56"/>
                                        </a:cubicBezTo>
                                        <a:cubicBezTo>
                                          <a:pt x="102" y="44"/>
                                          <a:pt x="90" y="26"/>
                                          <a:pt x="68" y="24"/>
                                        </a:cubicBezTo>
                                        <a:cubicBezTo>
                                          <a:pt x="66" y="31"/>
                                          <a:pt x="69" y="40"/>
                                          <a:pt x="68" y="49"/>
                                        </a:cubicBezTo>
                                        <a:cubicBezTo>
                                          <a:pt x="73" y="56"/>
                                          <a:pt x="69" y="67"/>
                                          <a:pt x="74" y="75"/>
                                        </a:cubicBezTo>
                                        <a:cubicBezTo>
                                          <a:pt x="67" y="73"/>
                                          <a:pt x="58" y="65"/>
                                          <a:pt x="50" y="68"/>
                                        </a:cubicBezTo>
                                        <a:cubicBezTo>
                                          <a:pt x="52" y="77"/>
                                          <a:pt x="56" y="87"/>
                                          <a:pt x="57" y="96"/>
                                        </a:cubicBezTo>
                                        <a:cubicBezTo>
                                          <a:pt x="39" y="92"/>
                                          <a:pt x="20" y="87"/>
                                          <a:pt x="0" y="90"/>
                                        </a:cubicBezTo>
                                        <a:cubicBezTo>
                                          <a:pt x="0" y="90"/>
                                          <a:pt x="0" y="90"/>
                                          <a:pt x="1" y="90"/>
                                        </a:cubicBezTo>
                                        <a:cubicBezTo>
                                          <a:pt x="0" y="91"/>
                                          <a:pt x="0" y="92"/>
                                          <a:pt x="0" y="92"/>
                                        </a:cubicBezTo>
                                        <a:cubicBezTo>
                                          <a:pt x="4" y="118"/>
                                          <a:pt x="25" y="132"/>
                                          <a:pt x="42" y="145"/>
                                        </a:cubicBezTo>
                                        <a:cubicBezTo>
                                          <a:pt x="35" y="145"/>
                                          <a:pt x="12" y="151"/>
                                          <a:pt x="6" y="156"/>
                                        </a:cubicBezTo>
                                        <a:cubicBezTo>
                                          <a:pt x="8" y="163"/>
                                          <a:pt x="15" y="173"/>
                                          <a:pt x="23" y="179"/>
                                        </a:cubicBezTo>
                                        <a:cubicBezTo>
                                          <a:pt x="36" y="188"/>
                                          <a:pt x="57" y="196"/>
                                          <a:pt x="70" y="198"/>
                                        </a:cubicBezTo>
                                        <a:cubicBezTo>
                                          <a:pt x="72" y="198"/>
                                          <a:pt x="57" y="213"/>
                                          <a:pt x="56" y="214"/>
                                        </a:cubicBezTo>
                                        <a:cubicBezTo>
                                          <a:pt x="59" y="217"/>
                                          <a:pt x="65" y="222"/>
                                          <a:pt x="68" y="224"/>
                                        </a:cubicBezTo>
                                        <a:cubicBezTo>
                                          <a:pt x="80" y="233"/>
                                          <a:pt x="94" y="235"/>
                                          <a:pt x="102" y="235"/>
                                        </a:cubicBezTo>
                                        <a:cubicBezTo>
                                          <a:pt x="112" y="235"/>
                                          <a:pt x="141" y="232"/>
                                          <a:pt x="133" y="236"/>
                                        </a:cubicBezTo>
                                        <a:cubicBezTo>
                                          <a:pt x="131" y="238"/>
                                          <a:pt x="183" y="246"/>
                                          <a:pt x="191" y="225"/>
                                        </a:cubicBezTo>
                                        <a:cubicBezTo>
                                          <a:pt x="178" y="238"/>
                                          <a:pt x="142" y="237"/>
                                          <a:pt x="138" y="232"/>
                                        </a:cubicBezTo>
                                        <a:cubicBezTo>
                                          <a:pt x="140" y="233"/>
                                          <a:pt x="143" y="231"/>
                                          <a:pt x="146" y="232"/>
                                        </a:cubicBezTo>
                                        <a:cubicBezTo>
                                          <a:pt x="143" y="231"/>
                                          <a:pt x="140" y="230"/>
                                          <a:pt x="138" y="228"/>
                                        </a:cubicBezTo>
                                        <a:cubicBezTo>
                                          <a:pt x="140" y="229"/>
                                          <a:pt x="142" y="231"/>
                                          <a:pt x="144" y="231"/>
                                        </a:cubicBezTo>
                                        <a:cubicBezTo>
                                          <a:pt x="141" y="229"/>
                                          <a:pt x="137" y="228"/>
                                          <a:pt x="136" y="225"/>
                                        </a:cubicBezTo>
                                        <a:cubicBezTo>
                                          <a:pt x="138" y="226"/>
                                          <a:pt x="141" y="229"/>
                                          <a:pt x="143" y="230"/>
                                        </a:cubicBezTo>
                                        <a:cubicBezTo>
                                          <a:pt x="140" y="226"/>
                                          <a:pt x="132" y="222"/>
                                          <a:pt x="134" y="216"/>
                                        </a:cubicBezTo>
                                        <a:cubicBezTo>
                                          <a:pt x="134" y="216"/>
                                          <a:pt x="135" y="215"/>
                                          <a:pt x="134" y="215"/>
                                        </a:cubicBezTo>
                                        <a:cubicBezTo>
                                          <a:pt x="137" y="210"/>
                                          <a:pt x="140" y="206"/>
                                          <a:pt x="146" y="205"/>
                                        </a:cubicBezTo>
                                        <a:cubicBezTo>
                                          <a:pt x="153" y="204"/>
                                          <a:pt x="160" y="208"/>
                                          <a:pt x="167" y="212"/>
                                        </a:cubicBezTo>
                                        <a:cubicBezTo>
                                          <a:pt x="166" y="212"/>
                                          <a:pt x="166" y="212"/>
                                          <a:pt x="166" y="212"/>
                                        </a:cubicBezTo>
                                        <a:cubicBezTo>
                                          <a:pt x="166" y="212"/>
                                          <a:pt x="167" y="213"/>
                                          <a:pt x="168" y="213"/>
                                        </a:cubicBezTo>
                                        <a:cubicBezTo>
                                          <a:pt x="167" y="213"/>
                                          <a:pt x="167" y="213"/>
                                          <a:pt x="166" y="213"/>
                                        </a:cubicBezTo>
                                        <a:cubicBezTo>
                                          <a:pt x="167" y="213"/>
                                          <a:pt x="168" y="214"/>
                                          <a:pt x="168" y="214"/>
                                        </a:cubicBezTo>
                                        <a:cubicBezTo>
                                          <a:pt x="168" y="214"/>
                                          <a:pt x="167" y="215"/>
                                          <a:pt x="166" y="215"/>
                                        </a:cubicBezTo>
                                        <a:cubicBezTo>
                                          <a:pt x="167" y="215"/>
                                          <a:pt x="169" y="215"/>
                                          <a:pt x="170" y="216"/>
                                        </a:cubicBezTo>
                                        <a:cubicBezTo>
                                          <a:pt x="168" y="216"/>
                                          <a:pt x="166" y="216"/>
                                          <a:pt x="164" y="216"/>
                                        </a:cubicBezTo>
                                        <a:cubicBezTo>
                                          <a:pt x="167" y="216"/>
                                          <a:pt x="169" y="216"/>
                                          <a:pt x="171" y="217"/>
                                        </a:cubicBezTo>
                                        <a:cubicBezTo>
                                          <a:pt x="169" y="217"/>
                                          <a:pt x="167" y="217"/>
                                          <a:pt x="165" y="218"/>
                                        </a:cubicBezTo>
                                        <a:cubicBezTo>
                                          <a:pt x="168" y="218"/>
                                          <a:pt x="170" y="218"/>
                                          <a:pt x="173" y="218"/>
                                        </a:cubicBezTo>
                                        <a:cubicBezTo>
                                          <a:pt x="169" y="219"/>
                                          <a:pt x="165" y="219"/>
                                          <a:pt x="162" y="220"/>
                                        </a:cubicBezTo>
                                        <a:cubicBezTo>
                                          <a:pt x="166" y="221"/>
                                          <a:pt x="170" y="218"/>
                                          <a:pt x="174" y="219"/>
                                        </a:cubicBezTo>
                                        <a:cubicBezTo>
                                          <a:pt x="172" y="220"/>
                                          <a:pt x="170" y="220"/>
                                          <a:pt x="167" y="220"/>
                                        </a:cubicBezTo>
                                        <a:cubicBezTo>
                                          <a:pt x="168" y="220"/>
                                          <a:pt x="169" y="221"/>
                                          <a:pt x="170" y="221"/>
                                        </a:cubicBezTo>
                                        <a:cubicBezTo>
                                          <a:pt x="169" y="221"/>
                                          <a:pt x="167" y="221"/>
                                          <a:pt x="166" y="222"/>
                                        </a:cubicBezTo>
                                        <a:cubicBezTo>
                                          <a:pt x="171" y="223"/>
                                          <a:pt x="176" y="221"/>
                                          <a:pt x="180" y="221"/>
                                        </a:cubicBezTo>
                                        <a:cubicBezTo>
                                          <a:pt x="177" y="224"/>
                                          <a:pt x="173" y="222"/>
                                          <a:pt x="169" y="223"/>
                                        </a:cubicBezTo>
                                        <a:cubicBezTo>
                                          <a:pt x="171" y="223"/>
                                          <a:pt x="173" y="223"/>
                                          <a:pt x="174" y="223"/>
                                        </a:cubicBezTo>
                                        <a:cubicBezTo>
                                          <a:pt x="172" y="224"/>
                                          <a:pt x="169" y="224"/>
                                          <a:pt x="167" y="225"/>
                                        </a:cubicBezTo>
                                        <a:cubicBezTo>
                                          <a:pt x="171" y="226"/>
                                          <a:pt x="175" y="224"/>
                                          <a:pt x="178" y="224"/>
                                        </a:cubicBezTo>
                                        <a:cubicBezTo>
                                          <a:pt x="175" y="225"/>
                                          <a:pt x="172" y="225"/>
                                          <a:pt x="170" y="226"/>
                                        </a:cubicBezTo>
                                        <a:cubicBezTo>
                                          <a:pt x="172" y="226"/>
                                          <a:pt x="174" y="226"/>
                                          <a:pt x="177" y="226"/>
                                        </a:cubicBezTo>
                                        <a:cubicBezTo>
                                          <a:pt x="170" y="229"/>
                                          <a:pt x="163" y="229"/>
                                          <a:pt x="155" y="228"/>
                                        </a:cubicBezTo>
                                        <a:cubicBezTo>
                                          <a:pt x="152" y="227"/>
                                          <a:pt x="148" y="226"/>
                                          <a:pt x="145" y="225"/>
                                        </a:cubicBezTo>
                                        <a:cubicBezTo>
                                          <a:pt x="143" y="225"/>
                                          <a:pt x="138" y="222"/>
                                          <a:pt x="137" y="221"/>
                                        </a:cubicBezTo>
                                        <a:cubicBezTo>
                                          <a:pt x="142" y="227"/>
                                          <a:pt x="151" y="228"/>
                                          <a:pt x="159" y="229"/>
                                        </a:cubicBezTo>
                                        <a:cubicBezTo>
                                          <a:pt x="170" y="230"/>
                                          <a:pt x="179" y="228"/>
                                          <a:pt x="190" y="225"/>
                                        </a:cubicBezTo>
                                        <a:cubicBezTo>
                                          <a:pt x="191" y="225"/>
                                          <a:pt x="193" y="227"/>
                                          <a:pt x="196" y="228"/>
                                        </a:cubicBezTo>
                                        <a:cubicBezTo>
                                          <a:pt x="200" y="230"/>
                                          <a:pt x="225" y="252"/>
                                          <a:pt x="257" y="244"/>
                                        </a:cubicBezTo>
                                        <a:cubicBezTo>
                                          <a:pt x="274" y="239"/>
                                          <a:pt x="280" y="233"/>
                                          <a:pt x="279" y="234"/>
                                        </a:cubicBezTo>
                                        <a:cubicBezTo>
                                          <a:pt x="276" y="234"/>
                                          <a:pt x="258" y="246"/>
                                          <a:pt x="237" y="243"/>
                                        </a:cubicBezTo>
                                        <a:close/>
                                        <a:moveTo>
                                          <a:pt x="213" y="221"/>
                                        </a:moveTo>
                                        <a:cubicBezTo>
                                          <a:pt x="215" y="219"/>
                                          <a:pt x="216" y="217"/>
                                          <a:pt x="218" y="216"/>
                                        </a:cubicBezTo>
                                        <a:cubicBezTo>
                                          <a:pt x="218" y="216"/>
                                          <a:pt x="218" y="217"/>
                                          <a:pt x="218" y="217"/>
                                        </a:cubicBezTo>
                                        <a:cubicBezTo>
                                          <a:pt x="222" y="215"/>
                                          <a:pt x="227" y="211"/>
                                          <a:pt x="229" y="206"/>
                                        </a:cubicBezTo>
                                        <a:cubicBezTo>
                                          <a:pt x="230" y="206"/>
                                          <a:pt x="230" y="206"/>
                                          <a:pt x="230" y="206"/>
                                        </a:cubicBezTo>
                                        <a:cubicBezTo>
                                          <a:pt x="227" y="212"/>
                                          <a:pt x="221" y="216"/>
                                          <a:pt x="215" y="219"/>
                                        </a:cubicBezTo>
                                        <a:cubicBezTo>
                                          <a:pt x="220" y="218"/>
                                          <a:pt x="224" y="215"/>
                                          <a:pt x="228" y="211"/>
                                        </a:cubicBezTo>
                                        <a:cubicBezTo>
                                          <a:pt x="228" y="211"/>
                                          <a:pt x="228" y="211"/>
                                          <a:pt x="228" y="210"/>
                                        </a:cubicBezTo>
                                        <a:cubicBezTo>
                                          <a:pt x="230" y="209"/>
                                          <a:pt x="231" y="207"/>
                                          <a:pt x="232" y="205"/>
                                        </a:cubicBezTo>
                                        <a:cubicBezTo>
                                          <a:pt x="232" y="205"/>
                                          <a:pt x="232" y="205"/>
                                          <a:pt x="233" y="205"/>
                                        </a:cubicBezTo>
                                        <a:cubicBezTo>
                                          <a:pt x="230" y="213"/>
                                          <a:pt x="222" y="218"/>
                                          <a:pt x="213" y="221"/>
                                        </a:cubicBezTo>
                                        <a:close/>
                                        <a:moveTo>
                                          <a:pt x="240" y="192"/>
                                        </a:moveTo>
                                        <a:cubicBezTo>
                                          <a:pt x="246" y="191"/>
                                          <a:pt x="251" y="189"/>
                                          <a:pt x="255" y="186"/>
                                        </a:cubicBezTo>
                                        <a:cubicBezTo>
                                          <a:pt x="249" y="188"/>
                                          <a:pt x="243" y="191"/>
                                          <a:pt x="237" y="192"/>
                                        </a:cubicBezTo>
                                        <a:cubicBezTo>
                                          <a:pt x="238" y="192"/>
                                          <a:pt x="239" y="192"/>
                                          <a:pt x="240" y="192"/>
                                        </a:cubicBezTo>
                                        <a:cubicBezTo>
                                          <a:pt x="234" y="194"/>
                                          <a:pt x="229" y="194"/>
                                          <a:pt x="222" y="194"/>
                                        </a:cubicBezTo>
                                        <a:cubicBezTo>
                                          <a:pt x="223" y="194"/>
                                          <a:pt x="223" y="194"/>
                                          <a:pt x="224" y="194"/>
                                        </a:cubicBezTo>
                                        <a:cubicBezTo>
                                          <a:pt x="229" y="193"/>
                                          <a:pt x="232" y="193"/>
                                          <a:pt x="237" y="191"/>
                                        </a:cubicBezTo>
                                        <a:cubicBezTo>
                                          <a:pt x="233" y="192"/>
                                          <a:pt x="229" y="193"/>
                                          <a:pt x="224" y="192"/>
                                        </a:cubicBezTo>
                                        <a:cubicBezTo>
                                          <a:pt x="228" y="192"/>
                                          <a:pt x="232" y="191"/>
                                          <a:pt x="236" y="191"/>
                                        </a:cubicBezTo>
                                        <a:cubicBezTo>
                                          <a:pt x="234" y="190"/>
                                          <a:pt x="230" y="191"/>
                                          <a:pt x="226" y="191"/>
                                        </a:cubicBezTo>
                                        <a:cubicBezTo>
                                          <a:pt x="231" y="190"/>
                                          <a:pt x="237" y="190"/>
                                          <a:pt x="242" y="189"/>
                                        </a:cubicBezTo>
                                        <a:cubicBezTo>
                                          <a:pt x="242" y="189"/>
                                          <a:pt x="241" y="189"/>
                                          <a:pt x="242" y="189"/>
                                        </a:cubicBezTo>
                                        <a:cubicBezTo>
                                          <a:pt x="240" y="189"/>
                                          <a:pt x="238" y="189"/>
                                          <a:pt x="237" y="189"/>
                                        </a:cubicBezTo>
                                        <a:cubicBezTo>
                                          <a:pt x="237" y="189"/>
                                          <a:pt x="237" y="189"/>
                                          <a:pt x="238" y="189"/>
                                        </a:cubicBezTo>
                                        <a:cubicBezTo>
                                          <a:pt x="237" y="189"/>
                                          <a:pt x="235" y="189"/>
                                          <a:pt x="232" y="189"/>
                                        </a:cubicBezTo>
                                        <a:cubicBezTo>
                                          <a:pt x="235" y="188"/>
                                          <a:pt x="239" y="188"/>
                                          <a:pt x="241" y="188"/>
                                        </a:cubicBezTo>
                                        <a:cubicBezTo>
                                          <a:pt x="242" y="188"/>
                                          <a:pt x="242" y="187"/>
                                          <a:pt x="242" y="187"/>
                                        </a:cubicBezTo>
                                        <a:cubicBezTo>
                                          <a:pt x="239" y="187"/>
                                          <a:pt x="235" y="188"/>
                                          <a:pt x="231" y="187"/>
                                        </a:cubicBezTo>
                                        <a:cubicBezTo>
                                          <a:pt x="233" y="187"/>
                                          <a:pt x="233" y="186"/>
                                          <a:pt x="234" y="187"/>
                                        </a:cubicBezTo>
                                        <a:cubicBezTo>
                                          <a:pt x="234" y="187"/>
                                          <a:pt x="234" y="187"/>
                                          <a:pt x="234" y="186"/>
                                        </a:cubicBezTo>
                                        <a:cubicBezTo>
                                          <a:pt x="234" y="186"/>
                                          <a:pt x="234" y="187"/>
                                          <a:pt x="235" y="187"/>
                                        </a:cubicBezTo>
                                        <a:cubicBezTo>
                                          <a:pt x="237" y="186"/>
                                          <a:pt x="240" y="186"/>
                                          <a:pt x="242" y="185"/>
                                        </a:cubicBezTo>
                                        <a:cubicBezTo>
                                          <a:pt x="243" y="185"/>
                                          <a:pt x="243" y="185"/>
                                          <a:pt x="243" y="185"/>
                                        </a:cubicBezTo>
                                        <a:cubicBezTo>
                                          <a:pt x="240" y="186"/>
                                          <a:pt x="235" y="186"/>
                                          <a:pt x="232" y="186"/>
                                        </a:cubicBezTo>
                                        <a:cubicBezTo>
                                          <a:pt x="237" y="184"/>
                                          <a:pt x="241" y="184"/>
                                          <a:pt x="245" y="183"/>
                                        </a:cubicBezTo>
                                        <a:cubicBezTo>
                                          <a:pt x="243" y="182"/>
                                          <a:pt x="237" y="184"/>
                                          <a:pt x="234" y="184"/>
                                        </a:cubicBezTo>
                                        <a:cubicBezTo>
                                          <a:pt x="237" y="182"/>
                                          <a:pt x="242" y="184"/>
                                          <a:pt x="245" y="181"/>
                                        </a:cubicBezTo>
                                        <a:cubicBezTo>
                                          <a:pt x="242" y="180"/>
                                          <a:pt x="239" y="184"/>
                                          <a:pt x="236" y="182"/>
                                        </a:cubicBezTo>
                                        <a:cubicBezTo>
                                          <a:pt x="240" y="180"/>
                                          <a:pt x="247" y="180"/>
                                          <a:pt x="253" y="179"/>
                                        </a:cubicBezTo>
                                        <a:cubicBezTo>
                                          <a:pt x="248" y="179"/>
                                          <a:pt x="243" y="179"/>
                                          <a:pt x="239" y="180"/>
                                        </a:cubicBezTo>
                                        <a:cubicBezTo>
                                          <a:pt x="244" y="178"/>
                                          <a:pt x="253" y="177"/>
                                          <a:pt x="258" y="176"/>
                                        </a:cubicBezTo>
                                        <a:cubicBezTo>
                                          <a:pt x="252" y="176"/>
                                          <a:pt x="243" y="178"/>
                                          <a:pt x="238" y="178"/>
                                        </a:cubicBezTo>
                                        <a:cubicBezTo>
                                          <a:pt x="245" y="176"/>
                                          <a:pt x="254" y="175"/>
                                          <a:pt x="261" y="173"/>
                                        </a:cubicBezTo>
                                        <a:cubicBezTo>
                                          <a:pt x="255" y="174"/>
                                          <a:pt x="248" y="175"/>
                                          <a:pt x="241" y="176"/>
                                        </a:cubicBezTo>
                                        <a:cubicBezTo>
                                          <a:pt x="242" y="174"/>
                                          <a:pt x="244" y="174"/>
                                          <a:pt x="246" y="174"/>
                                        </a:cubicBezTo>
                                        <a:cubicBezTo>
                                          <a:pt x="246" y="174"/>
                                          <a:pt x="246" y="173"/>
                                          <a:pt x="246" y="173"/>
                                        </a:cubicBezTo>
                                        <a:cubicBezTo>
                                          <a:pt x="253" y="172"/>
                                          <a:pt x="259" y="171"/>
                                          <a:pt x="264" y="169"/>
                                        </a:cubicBezTo>
                                        <a:cubicBezTo>
                                          <a:pt x="259" y="170"/>
                                          <a:pt x="252" y="172"/>
                                          <a:pt x="246" y="172"/>
                                        </a:cubicBezTo>
                                        <a:cubicBezTo>
                                          <a:pt x="251" y="171"/>
                                          <a:pt x="254" y="171"/>
                                          <a:pt x="259" y="169"/>
                                        </a:cubicBezTo>
                                        <a:cubicBezTo>
                                          <a:pt x="255" y="169"/>
                                          <a:pt x="251" y="170"/>
                                          <a:pt x="247" y="171"/>
                                        </a:cubicBezTo>
                                        <a:cubicBezTo>
                                          <a:pt x="251" y="169"/>
                                          <a:pt x="257" y="168"/>
                                          <a:pt x="261" y="166"/>
                                        </a:cubicBezTo>
                                        <a:cubicBezTo>
                                          <a:pt x="258" y="166"/>
                                          <a:pt x="253" y="168"/>
                                          <a:pt x="250" y="168"/>
                                        </a:cubicBezTo>
                                        <a:cubicBezTo>
                                          <a:pt x="253" y="166"/>
                                          <a:pt x="259" y="166"/>
                                          <a:pt x="263" y="165"/>
                                        </a:cubicBezTo>
                                        <a:cubicBezTo>
                                          <a:pt x="260" y="165"/>
                                          <a:pt x="255" y="166"/>
                                          <a:pt x="252" y="166"/>
                                        </a:cubicBezTo>
                                        <a:cubicBezTo>
                                          <a:pt x="254" y="163"/>
                                          <a:pt x="258" y="163"/>
                                          <a:pt x="261" y="162"/>
                                        </a:cubicBezTo>
                                        <a:cubicBezTo>
                                          <a:pt x="260" y="162"/>
                                          <a:pt x="257" y="162"/>
                                          <a:pt x="255" y="163"/>
                                        </a:cubicBezTo>
                                        <a:cubicBezTo>
                                          <a:pt x="255" y="163"/>
                                          <a:pt x="255" y="163"/>
                                          <a:pt x="255" y="162"/>
                                        </a:cubicBezTo>
                                        <a:cubicBezTo>
                                          <a:pt x="259" y="159"/>
                                          <a:pt x="265" y="160"/>
                                          <a:pt x="270" y="160"/>
                                        </a:cubicBezTo>
                                        <a:cubicBezTo>
                                          <a:pt x="267" y="159"/>
                                          <a:pt x="261" y="159"/>
                                          <a:pt x="257" y="160"/>
                                        </a:cubicBezTo>
                                        <a:cubicBezTo>
                                          <a:pt x="264" y="157"/>
                                          <a:pt x="270" y="158"/>
                                          <a:pt x="276" y="157"/>
                                        </a:cubicBezTo>
                                        <a:cubicBezTo>
                                          <a:pt x="270" y="157"/>
                                          <a:pt x="265" y="157"/>
                                          <a:pt x="259" y="158"/>
                                        </a:cubicBezTo>
                                        <a:cubicBezTo>
                                          <a:pt x="263" y="154"/>
                                          <a:pt x="271" y="156"/>
                                          <a:pt x="276" y="155"/>
                                        </a:cubicBezTo>
                                        <a:cubicBezTo>
                                          <a:pt x="272" y="155"/>
                                          <a:pt x="266" y="155"/>
                                          <a:pt x="261" y="155"/>
                                        </a:cubicBezTo>
                                        <a:cubicBezTo>
                                          <a:pt x="263" y="152"/>
                                          <a:pt x="270" y="153"/>
                                          <a:pt x="273" y="153"/>
                                        </a:cubicBezTo>
                                        <a:cubicBezTo>
                                          <a:pt x="276" y="153"/>
                                          <a:pt x="279" y="153"/>
                                          <a:pt x="283" y="153"/>
                                        </a:cubicBezTo>
                                        <a:cubicBezTo>
                                          <a:pt x="277" y="152"/>
                                          <a:pt x="269" y="152"/>
                                          <a:pt x="263" y="152"/>
                                        </a:cubicBezTo>
                                        <a:cubicBezTo>
                                          <a:pt x="263" y="152"/>
                                          <a:pt x="263" y="152"/>
                                          <a:pt x="263" y="151"/>
                                        </a:cubicBezTo>
                                        <a:cubicBezTo>
                                          <a:pt x="264" y="152"/>
                                          <a:pt x="265" y="152"/>
                                          <a:pt x="265" y="151"/>
                                        </a:cubicBezTo>
                                        <a:cubicBezTo>
                                          <a:pt x="265" y="151"/>
                                          <a:pt x="265" y="151"/>
                                          <a:pt x="265" y="151"/>
                                        </a:cubicBezTo>
                                        <a:cubicBezTo>
                                          <a:pt x="269" y="151"/>
                                          <a:pt x="271" y="151"/>
                                          <a:pt x="275" y="151"/>
                                        </a:cubicBezTo>
                                        <a:cubicBezTo>
                                          <a:pt x="272" y="150"/>
                                          <a:pt x="267" y="150"/>
                                          <a:pt x="264" y="150"/>
                                        </a:cubicBezTo>
                                        <a:cubicBezTo>
                                          <a:pt x="264" y="150"/>
                                          <a:pt x="265" y="149"/>
                                          <a:pt x="265" y="149"/>
                                        </a:cubicBezTo>
                                        <a:cubicBezTo>
                                          <a:pt x="278" y="148"/>
                                          <a:pt x="289" y="152"/>
                                          <a:pt x="297" y="158"/>
                                        </a:cubicBezTo>
                                        <a:cubicBezTo>
                                          <a:pt x="294" y="157"/>
                                          <a:pt x="291" y="157"/>
                                          <a:pt x="288" y="157"/>
                                        </a:cubicBezTo>
                                        <a:cubicBezTo>
                                          <a:pt x="291" y="157"/>
                                          <a:pt x="294" y="158"/>
                                          <a:pt x="297" y="159"/>
                                        </a:cubicBezTo>
                                        <a:cubicBezTo>
                                          <a:pt x="294" y="160"/>
                                          <a:pt x="289" y="161"/>
                                          <a:pt x="286" y="161"/>
                                        </a:cubicBezTo>
                                        <a:cubicBezTo>
                                          <a:pt x="289" y="162"/>
                                          <a:pt x="293" y="160"/>
                                          <a:pt x="297" y="160"/>
                                        </a:cubicBezTo>
                                        <a:cubicBezTo>
                                          <a:pt x="294" y="162"/>
                                          <a:pt x="291" y="163"/>
                                          <a:pt x="288" y="165"/>
                                        </a:cubicBezTo>
                                        <a:cubicBezTo>
                                          <a:pt x="291" y="164"/>
                                          <a:pt x="294" y="162"/>
                                          <a:pt x="297" y="161"/>
                                        </a:cubicBezTo>
                                        <a:cubicBezTo>
                                          <a:pt x="293" y="166"/>
                                          <a:pt x="287" y="170"/>
                                          <a:pt x="281" y="174"/>
                                        </a:cubicBezTo>
                                        <a:cubicBezTo>
                                          <a:pt x="288" y="171"/>
                                          <a:pt x="293" y="167"/>
                                          <a:pt x="298" y="162"/>
                                        </a:cubicBezTo>
                                        <a:cubicBezTo>
                                          <a:pt x="295" y="166"/>
                                          <a:pt x="292" y="170"/>
                                          <a:pt x="289" y="174"/>
                                        </a:cubicBezTo>
                                        <a:cubicBezTo>
                                          <a:pt x="288" y="175"/>
                                          <a:pt x="285" y="177"/>
                                          <a:pt x="284" y="179"/>
                                        </a:cubicBezTo>
                                        <a:cubicBezTo>
                                          <a:pt x="284" y="179"/>
                                          <a:pt x="284" y="179"/>
                                          <a:pt x="284" y="179"/>
                                        </a:cubicBezTo>
                                        <a:cubicBezTo>
                                          <a:pt x="278" y="183"/>
                                          <a:pt x="270" y="186"/>
                                          <a:pt x="264" y="189"/>
                                        </a:cubicBezTo>
                                        <a:cubicBezTo>
                                          <a:pt x="264" y="190"/>
                                          <a:pt x="263" y="191"/>
                                          <a:pt x="262" y="191"/>
                                        </a:cubicBezTo>
                                        <a:cubicBezTo>
                                          <a:pt x="262" y="191"/>
                                          <a:pt x="262" y="190"/>
                                          <a:pt x="262" y="190"/>
                                        </a:cubicBezTo>
                                        <a:cubicBezTo>
                                          <a:pt x="260" y="191"/>
                                          <a:pt x="258" y="192"/>
                                          <a:pt x="256" y="192"/>
                                        </a:cubicBezTo>
                                        <a:cubicBezTo>
                                          <a:pt x="257" y="191"/>
                                          <a:pt x="259" y="191"/>
                                          <a:pt x="259" y="190"/>
                                        </a:cubicBezTo>
                                        <a:cubicBezTo>
                                          <a:pt x="260" y="190"/>
                                          <a:pt x="261" y="190"/>
                                          <a:pt x="261" y="189"/>
                                        </a:cubicBezTo>
                                        <a:cubicBezTo>
                                          <a:pt x="262" y="189"/>
                                          <a:pt x="262" y="189"/>
                                          <a:pt x="263" y="188"/>
                                        </a:cubicBezTo>
                                        <a:cubicBezTo>
                                          <a:pt x="263" y="188"/>
                                          <a:pt x="262" y="188"/>
                                          <a:pt x="262" y="188"/>
                                        </a:cubicBezTo>
                                        <a:cubicBezTo>
                                          <a:pt x="253" y="193"/>
                                          <a:pt x="244" y="196"/>
                                          <a:pt x="233" y="198"/>
                                        </a:cubicBezTo>
                                        <a:cubicBezTo>
                                          <a:pt x="240" y="197"/>
                                          <a:pt x="246" y="195"/>
                                          <a:pt x="253" y="193"/>
                                        </a:cubicBezTo>
                                        <a:cubicBezTo>
                                          <a:pt x="253" y="193"/>
                                          <a:pt x="253" y="193"/>
                                          <a:pt x="253" y="193"/>
                                        </a:cubicBezTo>
                                        <a:cubicBezTo>
                                          <a:pt x="254" y="193"/>
                                          <a:pt x="254" y="193"/>
                                          <a:pt x="254" y="192"/>
                                        </a:cubicBezTo>
                                        <a:cubicBezTo>
                                          <a:pt x="254" y="192"/>
                                          <a:pt x="254" y="193"/>
                                          <a:pt x="254" y="193"/>
                                        </a:cubicBezTo>
                                        <a:cubicBezTo>
                                          <a:pt x="254" y="193"/>
                                          <a:pt x="255" y="193"/>
                                          <a:pt x="254" y="192"/>
                                        </a:cubicBezTo>
                                        <a:cubicBezTo>
                                          <a:pt x="255" y="192"/>
                                          <a:pt x="255" y="192"/>
                                          <a:pt x="256" y="192"/>
                                        </a:cubicBezTo>
                                        <a:cubicBezTo>
                                          <a:pt x="256" y="192"/>
                                          <a:pt x="256" y="192"/>
                                          <a:pt x="256" y="192"/>
                                        </a:cubicBezTo>
                                        <a:cubicBezTo>
                                          <a:pt x="255" y="193"/>
                                          <a:pt x="254" y="194"/>
                                          <a:pt x="253" y="193"/>
                                        </a:cubicBezTo>
                                        <a:cubicBezTo>
                                          <a:pt x="247" y="197"/>
                                          <a:pt x="239" y="198"/>
                                          <a:pt x="232" y="200"/>
                                        </a:cubicBezTo>
                                        <a:cubicBezTo>
                                          <a:pt x="233" y="201"/>
                                          <a:pt x="233" y="200"/>
                                          <a:pt x="234" y="200"/>
                                        </a:cubicBezTo>
                                        <a:cubicBezTo>
                                          <a:pt x="233" y="201"/>
                                          <a:pt x="231" y="201"/>
                                          <a:pt x="230" y="201"/>
                                        </a:cubicBezTo>
                                        <a:cubicBezTo>
                                          <a:pt x="230" y="200"/>
                                          <a:pt x="232" y="201"/>
                                          <a:pt x="232" y="199"/>
                                        </a:cubicBezTo>
                                        <a:cubicBezTo>
                                          <a:pt x="232" y="199"/>
                                          <a:pt x="232" y="199"/>
                                          <a:pt x="232" y="199"/>
                                        </a:cubicBezTo>
                                        <a:cubicBezTo>
                                          <a:pt x="231" y="199"/>
                                          <a:pt x="231" y="200"/>
                                          <a:pt x="231" y="200"/>
                                        </a:cubicBezTo>
                                        <a:cubicBezTo>
                                          <a:pt x="231" y="200"/>
                                          <a:pt x="230" y="199"/>
                                          <a:pt x="230" y="199"/>
                                        </a:cubicBezTo>
                                        <a:cubicBezTo>
                                          <a:pt x="229" y="200"/>
                                          <a:pt x="228" y="200"/>
                                          <a:pt x="227" y="199"/>
                                        </a:cubicBezTo>
                                        <a:cubicBezTo>
                                          <a:pt x="228" y="199"/>
                                          <a:pt x="231" y="199"/>
                                          <a:pt x="233" y="198"/>
                                        </a:cubicBezTo>
                                        <a:cubicBezTo>
                                          <a:pt x="231" y="198"/>
                                          <a:pt x="230" y="198"/>
                                          <a:pt x="228" y="199"/>
                                        </a:cubicBezTo>
                                        <a:cubicBezTo>
                                          <a:pt x="229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7"/>
                                          <a:pt x="231" y="198"/>
                                          <a:pt x="231" y="198"/>
                                        </a:cubicBezTo>
                                        <a:cubicBezTo>
                                          <a:pt x="231" y="197"/>
                                          <a:pt x="233" y="198"/>
                                          <a:pt x="233" y="197"/>
                                        </a:cubicBezTo>
                                        <a:cubicBezTo>
                                          <a:pt x="229" y="197"/>
                                          <a:pt x="226" y="198"/>
                                          <a:pt x="223" y="197"/>
                                        </a:cubicBezTo>
                                        <a:cubicBezTo>
                                          <a:pt x="225" y="197"/>
                                          <a:pt x="228" y="197"/>
                                          <a:pt x="231" y="196"/>
                                        </a:cubicBezTo>
                                        <a:cubicBezTo>
                                          <a:pt x="231" y="196"/>
                                          <a:pt x="231" y="196"/>
                                          <a:pt x="230" y="196"/>
                                        </a:cubicBezTo>
                                        <a:cubicBezTo>
                                          <a:pt x="231" y="195"/>
                                          <a:pt x="234" y="196"/>
                                          <a:pt x="235" y="195"/>
                                        </a:cubicBezTo>
                                        <a:cubicBezTo>
                                          <a:pt x="230" y="196"/>
                                          <a:pt x="226" y="196"/>
                                          <a:pt x="221" y="196"/>
                                        </a:cubicBezTo>
                                        <a:cubicBezTo>
                                          <a:pt x="228" y="195"/>
                                          <a:pt x="235" y="194"/>
                                          <a:pt x="240" y="193"/>
                                        </a:cubicBezTo>
                                        <a:cubicBezTo>
                                          <a:pt x="240" y="192"/>
                                          <a:pt x="240" y="192"/>
                                          <a:pt x="240" y="192"/>
                                        </a:cubicBezTo>
                                        <a:close/>
                                        <a:moveTo>
                                          <a:pt x="228" y="189"/>
                                        </a:moveTo>
                                        <a:cubicBezTo>
                                          <a:pt x="229" y="189"/>
                                          <a:pt x="229" y="188"/>
                                          <a:pt x="230" y="189"/>
                                        </a:cubicBezTo>
                                        <a:cubicBezTo>
                                          <a:pt x="229" y="189"/>
                                          <a:pt x="228" y="189"/>
                                          <a:pt x="228" y="189"/>
                                        </a:cubicBezTo>
                                        <a:close/>
                                        <a:moveTo>
                                          <a:pt x="231" y="188"/>
                                        </a:moveTo>
                                        <a:cubicBezTo>
                                          <a:pt x="231" y="189"/>
                                          <a:pt x="230" y="188"/>
                                          <a:pt x="230" y="189"/>
                                        </a:cubicBezTo>
                                        <a:cubicBezTo>
                                          <a:pt x="230" y="188"/>
                                          <a:pt x="231" y="188"/>
                                          <a:pt x="231" y="188"/>
                                        </a:cubicBezTo>
                                        <a:close/>
                                        <a:moveTo>
                                          <a:pt x="230" y="187"/>
                                        </a:moveTo>
                                        <a:cubicBezTo>
                                          <a:pt x="230" y="187"/>
                                          <a:pt x="231" y="187"/>
                                          <a:pt x="231" y="187"/>
                                        </a:cubicBezTo>
                                        <a:cubicBezTo>
                                          <a:pt x="231" y="187"/>
                                          <a:pt x="230" y="187"/>
                                          <a:pt x="230" y="187"/>
                                        </a:cubicBezTo>
                                        <a:close/>
                                        <a:moveTo>
                                          <a:pt x="241" y="169"/>
                                        </a:moveTo>
                                        <a:cubicBezTo>
                                          <a:pt x="239" y="174"/>
                                          <a:pt x="231" y="173"/>
                                          <a:pt x="227" y="172"/>
                                        </a:cubicBezTo>
                                        <a:cubicBezTo>
                                          <a:pt x="229" y="170"/>
                                          <a:pt x="233" y="171"/>
                                          <a:pt x="236" y="170"/>
                                        </a:cubicBezTo>
                                        <a:cubicBezTo>
                                          <a:pt x="237" y="170"/>
                                          <a:pt x="238" y="170"/>
                                          <a:pt x="240" y="169"/>
                                        </a:cubicBezTo>
                                        <a:cubicBezTo>
                                          <a:pt x="238" y="171"/>
                                          <a:pt x="234" y="171"/>
                                          <a:pt x="232" y="172"/>
                                        </a:cubicBezTo>
                                        <a:cubicBezTo>
                                          <a:pt x="234" y="172"/>
                                          <a:pt x="239" y="170"/>
                                          <a:pt x="241" y="169"/>
                                        </a:cubicBezTo>
                                        <a:close/>
                                        <a:moveTo>
                                          <a:pt x="237" y="173"/>
                                        </a:moveTo>
                                        <a:cubicBezTo>
                                          <a:pt x="236" y="173"/>
                                          <a:pt x="234" y="174"/>
                                          <a:pt x="233" y="174"/>
                                        </a:cubicBezTo>
                                        <a:cubicBezTo>
                                          <a:pt x="234" y="173"/>
                                          <a:pt x="235" y="173"/>
                                          <a:pt x="237" y="173"/>
                                        </a:cubicBezTo>
                                        <a:close/>
                                        <a:moveTo>
                                          <a:pt x="236" y="174"/>
                                        </a:moveTo>
                                        <a:cubicBezTo>
                                          <a:pt x="243" y="170"/>
                                          <a:pt x="249" y="164"/>
                                          <a:pt x="253" y="158"/>
                                        </a:cubicBezTo>
                                        <a:cubicBezTo>
                                          <a:pt x="251" y="158"/>
                                          <a:pt x="251" y="159"/>
                                          <a:pt x="250" y="160"/>
                                        </a:cubicBezTo>
                                        <a:cubicBezTo>
                                          <a:pt x="250" y="160"/>
                                          <a:pt x="250" y="160"/>
                                          <a:pt x="251" y="160"/>
                                        </a:cubicBezTo>
                                        <a:cubicBezTo>
                                          <a:pt x="248" y="162"/>
                                          <a:pt x="244" y="163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1" y="164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2" y="164"/>
                                          <a:pt x="242" y="163"/>
                                        </a:cubicBezTo>
                                        <a:cubicBezTo>
                                          <a:pt x="243" y="163"/>
                                          <a:pt x="243" y="163"/>
                                          <a:pt x="243" y="164"/>
                                        </a:cubicBezTo>
                                        <a:cubicBezTo>
                                          <a:pt x="244" y="163"/>
                                          <a:pt x="245" y="163"/>
                                          <a:pt x="246" y="163"/>
                                        </a:cubicBezTo>
                                        <a:cubicBezTo>
                                          <a:pt x="242" y="165"/>
                                          <a:pt x="237" y="166"/>
                                          <a:pt x="232" y="167"/>
                                        </a:cubicBezTo>
                                        <a:cubicBezTo>
                                          <a:pt x="232" y="167"/>
                                          <a:pt x="232" y="167"/>
                                          <a:pt x="232" y="168"/>
                                        </a:cubicBezTo>
                                        <a:cubicBezTo>
                                          <a:pt x="236" y="167"/>
                                          <a:pt x="242" y="166"/>
                                          <a:pt x="247" y="164"/>
                                        </a:cubicBezTo>
                                        <a:cubicBezTo>
                                          <a:pt x="247" y="164"/>
                                          <a:pt x="246" y="165"/>
                                          <a:pt x="245" y="165"/>
                                        </a:cubicBezTo>
                                        <a:cubicBezTo>
                                          <a:pt x="240" y="166"/>
                                          <a:pt x="234" y="169"/>
                                          <a:pt x="227" y="169"/>
                                        </a:cubicBezTo>
                                        <a:cubicBezTo>
                                          <a:pt x="227" y="169"/>
                                          <a:pt x="227" y="170"/>
                                          <a:pt x="227" y="170"/>
                                        </a:cubicBezTo>
                                        <a:cubicBezTo>
                                          <a:pt x="231" y="170"/>
                                          <a:pt x="234" y="168"/>
                                          <a:pt x="238" y="168"/>
                                        </a:cubicBezTo>
                                        <a:cubicBezTo>
                                          <a:pt x="240" y="167"/>
                                          <a:pt x="242" y="168"/>
                                          <a:pt x="244" y="167"/>
                                        </a:cubicBezTo>
                                        <a:cubicBezTo>
                                          <a:pt x="239" y="169"/>
                                          <a:pt x="233" y="170"/>
                                          <a:pt x="226" y="171"/>
                                        </a:cubicBezTo>
                                        <a:cubicBezTo>
                                          <a:pt x="227" y="169"/>
                                          <a:pt x="228" y="166"/>
                                          <a:pt x="230" y="165"/>
                                        </a:cubicBezTo>
                                        <a:cubicBezTo>
                                          <a:pt x="229" y="164"/>
                                          <a:pt x="229" y="165"/>
                                          <a:pt x="228" y="165"/>
                                        </a:cubicBezTo>
                                        <a:cubicBezTo>
                                          <a:pt x="229" y="163"/>
                                          <a:pt x="230" y="160"/>
                                          <a:pt x="232" y="158"/>
                                        </a:cubicBezTo>
                                        <a:cubicBezTo>
                                          <a:pt x="232" y="158"/>
                                          <a:pt x="233" y="158"/>
                                          <a:pt x="233" y="157"/>
                                        </a:cubicBezTo>
                                        <a:cubicBezTo>
                                          <a:pt x="234" y="156"/>
                                          <a:pt x="240" y="153"/>
                                          <a:pt x="235" y="152"/>
                                        </a:cubicBezTo>
                                        <a:cubicBezTo>
                                          <a:pt x="231" y="155"/>
                                          <a:pt x="229" y="159"/>
                                          <a:pt x="224" y="161"/>
                                        </a:cubicBezTo>
                                        <a:cubicBezTo>
                                          <a:pt x="225" y="159"/>
                                          <a:pt x="227" y="158"/>
                                          <a:pt x="228" y="157"/>
                                        </a:cubicBezTo>
                                        <a:cubicBezTo>
                                          <a:pt x="228" y="157"/>
                                          <a:pt x="228" y="157"/>
                                          <a:pt x="228" y="157"/>
                                        </a:cubicBezTo>
                                        <a:cubicBezTo>
                                          <a:pt x="226" y="158"/>
                                          <a:pt x="225" y="159"/>
                                          <a:pt x="223" y="161"/>
                                        </a:cubicBezTo>
                                        <a:cubicBezTo>
                                          <a:pt x="224" y="157"/>
                                          <a:pt x="229" y="154"/>
                                          <a:pt x="232" y="152"/>
                                        </a:cubicBezTo>
                                        <a:cubicBezTo>
                                          <a:pt x="232" y="151"/>
                                          <a:pt x="232" y="151"/>
                                          <a:pt x="232" y="151"/>
                                        </a:cubicBezTo>
                                        <a:cubicBezTo>
                                          <a:pt x="228" y="154"/>
                                          <a:pt x="225" y="157"/>
                                          <a:pt x="223" y="160"/>
                                        </a:cubicBezTo>
                                        <a:cubicBezTo>
                                          <a:pt x="222" y="157"/>
                                          <a:pt x="225" y="155"/>
                                          <a:pt x="227" y="153"/>
                                        </a:cubicBezTo>
                                        <a:cubicBezTo>
                                          <a:pt x="229" y="152"/>
                                          <a:pt x="235" y="146"/>
                                          <a:pt x="230" y="150"/>
                                        </a:cubicBezTo>
                                        <a:cubicBezTo>
                                          <a:pt x="228" y="152"/>
                                          <a:pt x="225" y="155"/>
                                          <a:pt x="223" y="157"/>
                                        </a:cubicBezTo>
                                        <a:cubicBezTo>
                                          <a:pt x="223" y="152"/>
                                          <a:pt x="229" y="150"/>
                                          <a:pt x="231" y="147"/>
                                        </a:cubicBezTo>
                                        <a:cubicBezTo>
                                          <a:pt x="229" y="148"/>
                                          <a:pt x="227" y="150"/>
                                          <a:pt x="225" y="152"/>
                                        </a:cubicBezTo>
                                        <a:cubicBezTo>
                                          <a:pt x="227" y="148"/>
                                          <a:pt x="232" y="144"/>
                                          <a:pt x="235" y="140"/>
                                        </a:cubicBezTo>
                                        <a:cubicBezTo>
                                          <a:pt x="235" y="139"/>
                                          <a:pt x="235" y="139"/>
                                          <a:pt x="235" y="139"/>
                                        </a:cubicBezTo>
                                        <a:cubicBezTo>
                                          <a:pt x="234" y="139"/>
                                          <a:pt x="234" y="139"/>
                                          <a:pt x="234" y="139"/>
                                        </a:cubicBezTo>
                                        <a:cubicBezTo>
                                          <a:pt x="232" y="140"/>
                                          <a:pt x="230" y="142"/>
                                          <a:pt x="228" y="142"/>
                                        </a:cubicBezTo>
                                        <a:cubicBezTo>
                                          <a:pt x="229" y="133"/>
                                          <a:pt x="233" y="126"/>
                                          <a:pt x="241" y="124"/>
                                        </a:cubicBezTo>
                                        <a:cubicBezTo>
                                          <a:pt x="242" y="123"/>
                                          <a:pt x="244" y="123"/>
                                          <a:pt x="245" y="122"/>
                                        </a:cubicBezTo>
                                        <a:cubicBezTo>
                                          <a:pt x="252" y="120"/>
                                          <a:pt x="261" y="121"/>
                                          <a:pt x="268" y="123"/>
                                        </a:cubicBezTo>
                                        <a:cubicBezTo>
                                          <a:pt x="269" y="123"/>
                                          <a:pt x="268" y="123"/>
                                          <a:pt x="268" y="124"/>
                                        </a:cubicBezTo>
                                        <a:cubicBezTo>
                                          <a:pt x="269" y="124"/>
                                          <a:pt x="269" y="124"/>
                                          <a:pt x="269" y="124"/>
                                        </a:cubicBezTo>
                                        <a:cubicBezTo>
                                          <a:pt x="269" y="132"/>
                                          <a:pt x="267" y="143"/>
                                          <a:pt x="261" y="151"/>
                                        </a:cubicBezTo>
                                        <a:cubicBezTo>
                                          <a:pt x="254" y="160"/>
                                          <a:pt x="247" y="171"/>
                                          <a:pt x="235" y="177"/>
                                        </a:cubicBezTo>
                                        <a:cubicBezTo>
                                          <a:pt x="235" y="177"/>
                                          <a:pt x="234" y="176"/>
                                          <a:pt x="234" y="176"/>
                                        </a:cubicBezTo>
                                        <a:cubicBezTo>
                                          <a:pt x="235" y="175"/>
                                          <a:pt x="236" y="175"/>
                                          <a:pt x="236" y="174"/>
                                        </a:cubicBezTo>
                                        <a:close/>
                                        <a:moveTo>
                                          <a:pt x="216" y="179"/>
                                        </a:moveTo>
                                        <a:cubicBezTo>
                                          <a:pt x="216" y="178"/>
                                          <a:pt x="216" y="177"/>
                                          <a:pt x="217" y="176"/>
                                        </a:cubicBezTo>
                                        <a:cubicBezTo>
                                          <a:pt x="223" y="173"/>
                                          <a:pt x="221" y="161"/>
                                          <a:pt x="229" y="160"/>
                                        </a:cubicBezTo>
                                        <a:cubicBezTo>
                                          <a:pt x="225" y="166"/>
                                          <a:pt x="224" y="176"/>
                                          <a:pt x="216" y="179"/>
                                        </a:cubicBezTo>
                                        <a:close/>
                                        <a:moveTo>
                                          <a:pt x="224" y="176"/>
                                        </a:move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ubicBezTo>
                                          <a:pt x="224" y="176"/>
                                          <a:pt x="223" y="176"/>
                                          <a:pt x="223" y="176"/>
                                        </a:cubicBez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lose/>
                                        <a:moveTo>
                                          <a:pt x="220" y="180"/>
                                        </a:moveTo>
                                        <a:cubicBezTo>
                                          <a:pt x="220" y="180"/>
                                          <a:pt x="220" y="180"/>
                                          <a:pt x="220" y="180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1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0"/>
                                        </a:cubicBezTo>
                                        <a:close/>
                                        <a:moveTo>
                                          <a:pt x="194" y="174"/>
                                        </a:moveTo>
                                        <a:cubicBezTo>
                                          <a:pt x="194" y="174"/>
                                          <a:pt x="194" y="175"/>
                                          <a:pt x="195" y="175"/>
                                        </a:cubicBezTo>
                                        <a:cubicBezTo>
                                          <a:pt x="195" y="175"/>
                                          <a:pt x="195" y="174"/>
                                          <a:pt x="195" y="174"/>
                                        </a:cubicBezTo>
                                        <a:cubicBezTo>
                                          <a:pt x="195" y="174"/>
                                          <a:pt x="194" y="173"/>
                                          <a:pt x="194" y="173"/>
                                        </a:cubicBezTo>
                                        <a:cubicBezTo>
                                          <a:pt x="194" y="171"/>
                                          <a:pt x="194" y="171"/>
                                          <a:pt x="194" y="169"/>
                                        </a:cubicBezTo>
                                        <a:cubicBezTo>
                                          <a:pt x="195" y="170"/>
                                          <a:pt x="195" y="171"/>
                                          <a:pt x="195" y="172"/>
                                        </a:cubicBezTo>
                                        <a:cubicBezTo>
                                          <a:pt x="195" y="172"/>
                                          <a:pt x="196" y="172"/>
                                          <a:pt x="196" y="172"/>
                                        </a:cubicBezTo>
                                        <a:cubicBezTo>
                                          <a:pt x="196" y="174"/>
                                          <a:pt x="197" y="174"/>
                                          <a:pt x="197" y="175"/>
                                        </a:cubicBezTo>
                                        <a:cubicBezTo>
                                          <a:pt x="198" y="176"/>
                                          <a:pt x="200" y="179"/>
                                          <a:pt x="202" y="177"/>
                                        </a:cubicBezTo>
                                        <a:cubicBezTo>
                                          <a:pt x="201" y="173"/>
                                          <a:pt x="196" y="172"/>
                                          <a:pt x="196" y="169"/>
                                        </a:cubicBezTo>
                                        <a:cubicBezTo>
                                          <a:pt x="196" y="168"/>
                                          <a:pt x="196" y="169"/>
                                          <a:pt x="195" y="169"/>
                                        </a:cubicBezTo>
                                        <a:cubicBezTo>
                                          <a:pt x="194" y="165"/>
                                          <a:pt x="192" y="163"/>
                                          <a:pt x="191" y="160"/>
                                        </a:cubicBezTo>
                                        <a:cubicBezTo>
                                          <a:pt x="190" y="160"/>
                                          <a:pt x="190" y="159"/>
                                          <a:pt x="189" y="159"/>
                                        </a:cubicBezTo>
                                        <a:cubicBezTo>
                                          <a:pt x="188" y="159"/>
                                          <a:pt x="189" y="160"/>
                                          <a:pt x="188" y="160"/>
                                        </a:cubicBezTo>
                                        <a:cubicBezTo>
                                          <a:pt x="188" y="160"/>
                                          <a:pt x="188" y="160"/>
                                          <a:pt x="188" y="159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7" y="159"/>
                                        </a:cubicBezTo>
                                        <a:cubicBezTo>
                                          <a:pt x="186" y="154"/>
                                          <a:pt x="189" y="146"/>
                                          <a:pt x="186" y="143"/>
                                        </a:cubicBezTo>
                                        <a:cubicBezTo>
                                          <a:pt x="184" y="142"/>
                                          <a:pt x="182" y="141"/>
                                          <a:pt x="181" y="141"/>
                                        </a:cubicBezTo>
                                        <a:cubicBezTo>
                                          <a:pt x="180" y="142"/>
                                          <a:pt x="182" y="142"/>
                                          <a:pt x="183" y="144"/>
                                        </a:cubicBezTo>
                                        <a:cubicBezTo>
                                          <a:pt x="183" y="143"/>
                                          <a:pt x="184" y="143"/>
                                          <a:pt x="185" y="144"/>
                                        </a:cubicBezTo>
                                        <a:cubicBezTo>
                                          <a:pt x="185" y="144"/>
                                          <a:pt x="185" y="145"/>
                                          <a:pt x="185" y="146"/>
                                        </a:cubicBezTo>
                                        <a:cubicBezTo>
                                          <a:pt x="181" y="144"/>
                                          <a:pt x="175" y="141"/>
                                          <a:pt x="177" y="135"/>
                                        </a:cubicBezTo>
                                        <a:cubicBezTo>
                                          <a:pt x="180" y="136"/>
                                          <a:pt x="181" y="130"/>
                                          <a:pt x="184" y="132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4" y="133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5" y="133"/>
                                        </a:cubicBezTo>
                                        <a:cubicBezTo>
                                          <a:pt x="186" y="135"/>
                                          <a:pt x="187" y="137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7" y="141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8" y="141"/>
                                          <a:pt x="188" y="141"/>
                                        </a:cubicBezTo>
                                        <a:cubicBezTo>
                                          <a:pt x="188" y="143"/>
                                          <a:pt x="189" y="144"/>
                                          <a:pt x="190" y="145"/>
                                        </a:cubicBezTo>
                                        <a:cubicBezTo>
                                          <a:pt x="190" y="147"/>
                                          <a:pt x="191" y="149"/>
                                          <a:pt x="191" y="152"/>
                                        </a:cubicBezTo>
                                        <a:cubicBezTo>
                                          <a:pt x="190" y="154"/>
                                          <a:pt x="190" y="157"/>
                                          <a:pt x="188" y="158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9" y="159"/>
                                        </a:cubicBezTo>
                                        <a:cubicBezTo>
                                          <a:pt x="190" y="158"/>
                                          <a:pt x="190" y="158"/>
                                          <a:pt x="190" y="157"/>
                                        </a:cubicBezTo>
                                        <a:cubicBezTo>
                                          <a:pt x="190" y="157"/>
                                          <a:pt x="190" y="157"/>
                                          <a:pt x="190" y="157"/>
                                        </a:cubicBezTo>
                                        <a:cubicBezTo>
                                          <a:pt x="191" y="154"/>
                                          <a:pt x="192" y="152"/>
                                          <a:pt x="192" y="149"/>
                                        </a:cubicBezTo>
                                        <a:cubicBezTo>
                                          <a:pt x="193" y="150"/>
                                          <a:pt x="194" y="153"/>
                                          <a:pt x="193" y="155"/>
                                        </a:cubicBezTo>
                                        <a:cubicBezTo>
                                          <a:pt x="193" y="155"/>
                                          <a:pt x="193" y="155"/>
                                          <a:pt x="193" y="155"/>
                                        </a:cubicBezTo>
                                        <a:cubicBezTo>
                                          <a:pt x="189" y="160"/>
                                          <a:pt x="199" y="150"/>
                                          <a:pt x="203" y="155"/>
                                        </a:cubicBezTo>
                                        <a:cubicBezTo>
                                          <a:pt x="203" y="156"/>
                                          <a:pt x="203" y="157"/>
                                          <a:pt x="204" y="157"/>
                                        </a:cubicBezTo>
                                        <a:cubicBezTo>
                                          <a:pt x="204" y="158"/>
                                          <a:pt x="204" y="158"/>
                                          <a:pt x="204" y="158"/>
                                        </a:cubicBezTo>
                                        <a:cubicBezTo>
                                          <a:pt x="206" y="159"/>
                                          <a:pt x="204" y="161"/>
                                          <a:pt x="205" y="163"/>
                                        </a:cubicBezTo>
                                        <a:cubicBezTo>
                                          <a:pt x="206" y="160"/>
                                          <a:pt x="206" y="156"/>
                                          <a:pt x="207" y="154"/>
                                        </a:cubicBezTo>
                                        <a:cubicBezTo>
                                          <a:pt x="208" y="154"/>
                                          <a:pt x="208" y="154"/>
                                          <a:pt x="208" y="154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3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2"/>
                                        </a:cubicBezTo>
                                        <a:cubicBezTo>
                                          <a:pt x="207" y="153"/>
                                          <a:pt x="207" y="153"/>
                                          <a:pt x="206" y="153"/>
                                        </a:cubicBezTo>
                                        <a:cubicBezTo>
                                          <a:pt x="206" y="151"/>
                                          <a:pt x="205" y="151"/>
                                          <a:pt x="204" y="151"/>
                                        </a:cubicBezTo>
                                        <a:cubicBezTo>
                                          <a:pt x="203" y="151"/>
                                          <a:pt x="203" y="151"/>
                                          <a:pt x="202" y="151"/>
                                        </a:cubicBezTo>
                                        <a:cubicBezTo>
                                          <a:pt x="204" y="149"/>
                                          <a:pt x="205" y="148"/>
                                          <a:pt x="208" y="147"/>
                                        </a:cubicBezTo>
                                        <a:cubicBezTo>
                                          <a:pt x="206" y="146"/>
                                          <a:pt x="204" y="149"/>
                                          <a:pt x="203" y="149"/>
                                        </a:cubicBezTo>
                                        <a:cubicBezTo>
                                          <a:pt x="203" y="149"/>
                                          <a:pt x="203" y="149"/>
                                          <a:pt x="203" y="148"/>
                                        </a:cubicBezTo>
                                        <a:cubicBezTo>
                                          <a:pt x="203" y="148"/>
                                          <a:pt x="203" y="148"/>
                                          <a:pt x="203" y="148"/>
                                        </a:cubicBezTo>
                                        <a:cubicBezTo>
                                          <a:pt x="202" y="149"/>
                                          <a:pt x="201" y="150"/>
                                          <a:pt x="200" y="150"/>
                                        </a:cubicBezTo>
                                        <a:cubicBezTo>
                                          <a:pt x="202" y="147"/>
                                          <a:pt x="206" y="143"/>
                                          <a:pt x="204" y="138"/>
                                        </a:cubicBezTo>
                                        <a:cubicBezTo>
                                          <a:pt x="206" y="138"/>
                                          <a:pt x="206" y="135"/>
                                          <a:pt x="205" y="134"/>
                                        </a:cubicBezTo>
                                        <a:cubicBezTo>
                                          <a:pt x="205" y="138"/>
                                          <a:pt x="202" y="140"/>
                                          <a:pt x="200" y="142"/>
                                        </a:cubicBezTo>
                                        <a:cubicBezTo>
                                          <a:pt x="200" y="140"/>
                                          <a:pt x="201" y="139"/>
                                          <a:pt x="202" y="138"/>
                                        </a:cubicBezTo>
                                        <a:cubicBezTo>
                                          <a:pt x="204" y="135"/>
                                          <a:pt x="203" y="131"/>
                                          <a:pt x="204" y="128"/>
                                        </a:cubicBezTo>
                                        <a:cubicBezTo>
                                          <a:pt x="203" y="127"/>
                                          <a:pt x="203" y="128"/>
                                          <a:pt x="202" y="128"/>
                                        </a:cubicBezTo>
                                        <a:cubicBezTo>
                                          <a:pt x="202" y="128"/>
                                          <a:pt x="202" y="128"/>
                                          <a:pt x="202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30"/>
                                        </a:cubicBezTo>
                                        <a:cubicBezTo>
                                          <a:pt x="200" y="129"/>
                                          <a:pt x="200" y="129"/>
                                          <a:pt x="200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200" y="130"/>
                                          <a:pt x="201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198" y="132"/>
                                          <a:pt x="197" y="134"/>
                                        </a:cubicBezTo>
                                        <a:cubicBezTo>
                                          <a:pt x="196" y="134"/>
                                          <a:pt x="196" y="134"/>
                                          <a:pt x="197" y="135"/>
                                        </a:cubicBezTo>
                                        <a:cubicBezTo>
                                          <a:pt x="196" y="135"/>
                                          <a:pt x="196" y="135"/>
                                          <a:pt x="196" y="135"/>
                                        </a:cubicBezTo>
                                        <a:cubicBezTo>
                                          <a:pt x="196" y="136"/>
                                          <a:pt x="196" y="135"/>
                                          <a:pt x="195" y="135"/>
                                        </a:cubicBezTo>
                                        <a:cubicBezTo>
                                          <a:pt x="195" y="135"/>
                                          <a:pt x="195" y="135"/>
                                          <a:pt x="195" y="135"/>
                                        </a:cubicBezTo>
                                        <a:cubicBezTo>
                                          <a:pt x="195" y="136"/>
                                          <a:pt x="195" y="136"/>
                                          <a:pt x="196" y="137"/>
                                        </a:cubicBezTo>
                                        <a:cubicBezTo>
                                          <a:pt x="196" y="137"/>
                                          <a:pt x="196" y="136"/>
                                          <a:pt x="196" y="136"/>
                                        </a:cubicBezTo>
                                        <a:cubicBezTo>
                                          <a:pt x="197" y="136"/>
                                          <a:pt x="198" y="135"/>
                                          <a:pt x="198" y="134"/>
                                        </a:cubicBezTo>
                                        <a:cubicBezTo>
                                          <a:pt x="198" y="134"/>
                                          <a:pt x="198" y="134"/>
                                          <a:pt x="198" y="134"/>
                                        </a:cubicBezTo>
                                        <a:cubicBezTo>
                                          <a:pt x="199" y="134"/>
                                          <a:pt x="199" y="133"/>
                                          <a:pt x="200" y="133"/>
                                        </a:cubicBezTo>
                                        <a:cubicBezTo>
                                          <a:pt x="199" y="134"/>
                                          <a:pt x="198" y="135"/>
                                          <a:pt x="198" y="136"/>
                                        </a:cubicBezTo>
                                        <a:cubicBezTo>
                                          <a:pt x="197" y="136"/>
                                          <a:pt x="196" y="137"/>
                                          <a:pt x="195" y="138"/>
                                        </a:cubicBezTo>
                                        <a:cubicBezTo>
                                          <a:pt x="195" y="137"/>
                                          <a:pt x="194" y="137"/>
                                          <a:pt x="194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3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4" y="138"/>
                                        </a:cubicBezTo>
                                        <a:cubicBezTo>
                                          <a:pt x="193" y="137"/>
                                          <a:pt x="192" y="137"/>
                                          <a:pt x="191" y="138"/>
                                        </a:cubicBezTo>
                                        <a:cubicBezTo>
                                          <a:pt x="191" y="137"/>
                                          <a:pt x="191" y="137"/>
                                          <a:pt x="191" y="137"/>
                                        </a:cubicBezTo>
                                        <a:cubicBezTo>
                                          <a:pt x="190" y="137"/>
                                          <a:pt x="190" y="137"/>
                                          <a:pt x="190" y="137"/>
                                        </a:cubicBezTo>
                                        <a:cubicBezTo>
                                          <a:pt x="190" y="138"/>
                                          <a:pt x="190" y="139"/>
                                          <a:pt x="190" y="140"/>
                                        </a:cubicBezTo>
                                        <a:cubicBezTo>
                                          <a:pt x="192" y="140"/>
                                          <a:pt x="191" y="139"/>
                                          <a:pt x="191" y="139"/>
                                        </a:cubicBezTo>
                                        <a:cubicBezTo>
                                          <a:pt x="192" y="139"/>
                                          <a:pt x="191" y="139"/>
                                          <a:pt x="192" y="139"/>
                                        </a:cubicBezTo>
                                        <a:cubicBezTo>
                                          <a:pt x="192" y="139"/>
                                          <a:pt x="192" y="139"/>
                                          <a:pt x="192" y="139"/>
                                        </a:cubicBezTo>
                                        <a:cubicBezTo>
                                          <a:pt x="193" y="139"/>
                                          <a:pt x="193" y="139"/>
                                          <a:pt x="194" y="140"/>
                                        </a:cubicBezTo>
                                        <a:cubicBezTo>
                                          <a:pt x="196" y="140"/>
                                          <a:pt x="196" y="143"/>
                                          <a:pt x="197" y="145"/>
                                        </a:cubicBezTo>
                                        <a:cubicBezTo>
                                          <a:pt x="198" y="144"/>
                                          <a:pt x="198" y="144"/>
                                          <a:pt x="198" y="144"/>
                                        </a:cubicBezTo>
                                        <a:cubicBezTo>
                                          <a:pt x="201" y="145"/>
                                          <a:pt x="202" y="141"/>
                                          <a:pt x="204" y="139"/>
                                        </a:cubicBezTo>
                                        <a:cubicBezTo>
                                          <a:pt x="203" y="142"/>
                                          <a:pt x="202" y="145"/>
                                          <a:pt x="201" y="148"/>
                                        </a:cubicBezTo>
                                        <a:cubicBezTo>
                                          <a:pt x="200" y="149"/>
                                          <a:pt x="199" y="150"/>
                                          <a:pt x="198" y="150"/>
                                        </a:cubicBezTo>
                                        <a:cubicBezTo>
                                          <a:pt x="198" y="146"/>
                                          <a:pt x="195" y="146"/>
                                          <a:pt x="193" y="144"/>
                                        </a:cubicBezTo>
                                        <a:cubicBezTo>
                                          <a:pt x="193" y="144"/>
                                          <a:pt x="194" y="144"/>
                                          <a:pt x="194" y="144"/>
                                        </a:cubicBezTo>
                                        <a:cubicBezTo>
                                          <a:pt x="194" y="144"/>
                                          <a:pt x="195" y="144"/>
                                          <a:pt x="195" y="145"/>
                                        </a:cubicBezTo>
                                        <a:cubicBezTo>
                                          <a:pt x="195" y="145"/>
                                          <a:pt x="195" y="145"/>
                                          <a:pt x="195" y="145"/>
                                        </a:cubicBezTo>
                                        <a:cubicBezTo>
                                          <a:pt x="195" y="143"/>
                                          <a:pt x="193" y="142"/>
                                          <a:pt x="192" y="143"/>
                                        </a:cubicBezTo>
                                        <a:cubicBezTo>
                                          <a:pt x="192" y="142"/>
                                          <a:pt x="192" y="142"/>
                                          <a:pt x="192" y="142"/>
                                        </a:cubicBezTo>
                                        <a:cubicBezTo>
                                          <a:pt x="192" y="141"/>
                                          <a:pt x="191" y="142"/>
                                          <a:pt x="190" y="142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89" y="141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90" y="141"/>
                                        </a:cubicBezTo>
                                        <a:cubicBezTo>
                                          <a:pt x="190" y="139"/>
                                          <a:pt x="190" y="138"/>
                                          <a:pt x="189" y="136"/>
                                        </a:cubicBezTo>
                                        <a:cubicBezTo>
                                          <a:pt x="191" y="136"/>
                                          <a:pt x="193" y="135"/>
                                          <a:pt x="193" y="133"/>
                                        </a:cubicBezTo>
                                        <a:cubicBezTo>
                                          <a:pt x="195" y="131"/>
                                          <a:pt x="196" y="130"/>
                                          <a:pt x="199" y="130"/>
                                        </a:cubicBezTo>
                                        <a:cubicBezTo>
                                          <a:pt x="203" y="126"/>
                                          <a:pt x="203" y="122"/>
                                          <a:pt x="206" y="118"/>
                                        </a:cubicBezTo>
                                        <a:cubicBezTo>
                                          <a:pt x="208" y="116"/>
                                          <a:pt x="210" y="114"/>
                                          <a:pt x="212" y="113"/>
                                        </a:cubicBezTo>
                                        <a:cubicBezTo>
                                          <a:pt x="211" y="120"/>
                                          <a:pt x="205" y="125"/>
                                          <a:pt x="207" y="131"/>
                                        </a:cubicBezTo>
                                        <a:cubicBezTo>
                                          <a:pt x="206" y="135"/>
                                          <a:pt x="209" y="142"/>
                                          <a:pt x="204" y="144"/>
                                        </a:cubicBezTo>
                                        <a:cubicBezTo>
                                          <a:pt x="206" y="144"/>
                                          <a:pt x="209" y="141"/>
                                          <a:pt x="208" y="139"/>
                                        </a:cubicBezTo>
                                        <a:cubicBezTo>
                                          <a:pt x="209" y="141"/>
                                          <a:pt x="208" y="143"/>
                                          <a:pt x="206" y="144"/>
                                        </a:cubicBezTo>
                                        <a:cubicBezTo>
                                          <a:pt x="206" y="144"/>
                                          <a:pt x="206" y="145"/>
                                          <a:pt x="206" y="145"/>
                                        </a:cubicBezTo>
                                        <a:cubicBezTo>
                                          <a:pt x="207" y="145"/>
                                          <a:pt x="207" y="145"/>
                                          <a:pt x="208" y="144"/>
                                        </a:cubicBezTo>
                                        <a:cubicBezTo>
                                          <a:pt x="208" y="144"/>
                                          <a:pt x="207" y="145"/>
                                          <a:pt x="207" y="145"/>
                                        </a:cubicBezTo>
                                        <a:cubicBezTo>
                                          <a:pt x="207" y="146"/>
                                          <a:pt x="207" y="146"/>
                                          <a:pt x="207" y="146"/>
                                        </a:cubicBezTo>
                                        <a:cubicBezTo>
                                          <a:pt x="208" y="146"/>
                                          <a:pt x="208" y="146"/>
                                          <a:pt x="208" y="145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7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6"/>
                                        </a:cubicBezTo>
                                        <a:cubicBezTo>
                                          <a:pt x="210" y="146"/>
                                          <a:pt x="210" y="146"/>
                                          <a:pt x="210" y="146"/>
                                        </a:cubicBezTo>
                                        <a:cubicBezTo>
                                          <a:pt x="211" y="146"/>
                                          <a:pt x="211" y="145"/>
                                          <a:pt x="211" y="145"/>
                                        </a:cubicBezTo>
                                        <a:cubicBezTo>
                                          <a:pt x="210" y="144"/>
                                          <a:pt x="210" y="145"/>
                                          <a:pt x="210" y="145"/>
                                        </a:cubicBezTo>
                                        <a:cubicBezTo>
                                          <a:pt x="210" y="145"/>
                                          <a:pt x="210" y="145"/>
                                          <a:pt x="210" y="144"/>
                                        </a:cubicBezTo>
                                        <a:cubicBezTo>
                                          <a:pt x="210" y="144"/>
                                          <a:pt x="209" y="145"/>
                                          <a:pt x="209" y="145"/>
                                        </a:cubicBezTo>
                                        <a:cubicBezTo>
                                          <a:pt x="209" y="144"/>
                                          <a:pt x="210" y="144"/>
                                          <a:pt x="209" y="143"/>
                                        </a:cubicBezTo>
                                        <a:cubicBezTo>
                                          <a:pt x="210" y="143"/>
                                          <a:pt x="210" y="144"/>
                                          <a:pt x="210" y="144"/>
                                        </a:cubicBezTo>
                                        <a:cubicBezTo>
                                          <a:pt x="209" y="143"/>
                                          <a:pt x="210" y="143"/>
                                          <a:pt x="210" y="142"/>
                                        </a:cubicBezTo>
                                        <a:cubicBezTo>
                                          <a:pt x="209" y="143"/>
                                          <a:pt x="208" y="144"/>
                                          <a:pt x="208" y="144"/>
                                        </a:cubicBezTo>
                                        <a:cubicBezTo>
                                          <a:pt x="207" y="144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8" y="143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9" y="142"/>
                                          <a:pt x="210" y="141"/>
                                          <a:pt x="210" y="139"/>
                                        </a:cubicBezTo>
                                        <a:cubicBezTo>
                                          <a:pt x="210" y="139"/>
                                          <a:pt x="210" y="141"/>
                                          <a:pt x="210" y="142"/>
                                        </a:cubicBezTo>
                                        <a:cubicBezTo>
                                          <a:pt x="211" y="142"/>
                                          <a:pt x="210" y="141"/>
                                          <a:pt x="211" y="141"/>
                                        </a:cubicBezTo>
                                        <a:cubicBezTo>
                                          <a:pt x="211" y="140"/>
                                          <a:pt x="211" y="138"/>
                                          <a:pt x="211" y="137"/>
                                        </a:cubicBezTo>
                                        <a:cubicBezTo>
                                          <a:pt x="219" y="137"/>
                                          <a:pt x="222" y="128"/>
                                          <a:pt x="228" y="123"/>
                                        </a:cubicBezTo>
                                        <a:cubicBezTo>
                                          <a:pt x="228" y="122"/>
                                          <a:pt x="231" y="122"/>
                                          <a:pt x="231" y="121"/>
                                        </a:cubicBezTo>
                                        <a:cubicBezTo>
                                          <a:pt x="233" y="121"/>
                                          <a:pt x="235" y="119"/>
                                          <a:pt x="236" y="120"/>
                                        </a:cubicBezTo>
                                        <a:cubicBezTo>
                                          <a:pt x="234" y="121"/>
                                          <a:pt x="231" y="124"/>
                                          <a:pt x="229" y="126"/>
                                        </a:cubicBezTo>
                                        <a:cubicBezTo>
                                          <a:pt x="231" y="125"/>
                                          <a:pt x="232" y="123"/>
                                          <a:pt x="234" y="122"/>
                                        </a:cubicBezTo>
                                        <a:cubicBezTo>
                                          <a:pt x="229" y="132"/>
                                          <a:pt x="224" y="144"/>
                                          <a:pt x="217" y="151"/>
                                        </a:cubicBezTo>
                                        <a:cubicBezTo>
                                          <a:pt x="217" y="153"/>
                                          <a:pt x="216" y="155"/>
                                          <a:pt x="215" y="157"/>
                                        </a:cubicBezTo>
                                        <a:cubicBezTo>
                                          <a:pt x="215" y="158"/>
                                          <a:pt x="215" y="159"/>
                                          <a:pt x="214" y="160"/>
                                        </a:cubicBezTo>
                                        <a:cubicBezTo>
                                          <a:pt x="214" y="158"/>
                                          <a:pt x="215" y="157"/>
                                          <a:pt x="214" y="156"/>
                                        </a:cubicBezTo>
                                        <a:cubicBezTo>
                                          <a:pt x="215" y="154"/>
                                          <a:pt x="216" y="152"/>
                                          <a:pt x="217" y="151"/>
                                        </a:cubicBezTo>
                                        <a:cubicBezTo>
                                          <a:pt x="217" y="150"/>
                                          <a:pt x="218" y="150"/>
                                          <a:pt x="218" y="149"/>
                                        </a:cubicBezTo>
                                        <a:cubicBezTo>
                                          <a:pt x="215" y="151"/>
                                          <a:pt x="215" y="154"/>
                                          <a:pt x="213" y="156"/>
                                        </a:cubicBezTo>
                                        <a:cubicBezTo>
                                          <a:pt x="213" y="157"/>
                                          <a:pt x="212" y="157"/>
                                          <a:pt x="212" y="157"/>
                                        </a:cubicBezTo>
                                        <a:cubicBezTo>
                                          <a:pt x="212" y="157"/>
                                          <a:pt x="210" y="155"/>
                                          <a:pt x="212" y="153"/>
                                        </a:cubicBezTo>
                                        <a:cubicBezTo>
                                          <a:pt x="212" y="153"/>
                                          <a:pt x="212" y="153"/>
                                          <a:pt x="213" y="153"/>
                                        </a:cubicBezTo>
                                        <a:cubicBezTo>
                                          <a:pt x="212" y="154"/>
                                          <a:pt x="212" y="155"/>
                                          <a:pt x="211" y="155"/>
                                        </a:cubicBezTo>
                                        <a:cubicBezTo>
                                          <a:pt x="213" y="155"/>
                                          <a:pt x="214" y="153"/>
                                          <a:pt x="215" y="153"/>
                                        </a:cubicBezTo>
                                        <a:cubicBezTo>
                                          <a:pt x="214" y="151"/>
                                          <a:pt x="213" y="153"/>
                                          <a:pt x="213" y="153"/>
                                        </a:cubicBezTo>
                                        <a:cubicBezTo>
                                          <a:pt x="212" y="152"/>
                                          <a:pt x="215" y="152"/>
                                          <a:pt x="214" y="151"/>
                                        </a:cubicBezTo>
                                        <a:cubicBezTo>
                                          <a:pt x="216" y="150"/>
                                          <a:pt x="217" y="149"/>
                                          <a:pt x="218" y="148"/>
                                        </a:cubicBezTo>
                                        <a:cubicBezTo>
                                          <a:pt x="215" y="148"/>
                                          <a:pt x="215" y="151"/>
                                          <a:pt x="213" y="151"/>
                                        </a:cubicBezTo>
                                        <a:cubicBezTo>
                                          <a:pt x="213" y="150"/>
                                          <a:pt x="214" y="148"/>
                                          <a:pt x="215" y="147"/>
                                        </a:cubicBezTo>
                                        <a:cubicBezTo>
                                          <a:pt x="215" y="147"/>
                                          <a:pt x="215" y="147"/>
                                          <a:pt x="215" y="146"/>
                                        </a:cubicBezTo>
                                        <a:cubicBezTo>
                                          <a:pt x="217" y="145"/>
                                          <a:pt x="219" y="143"/>
                                          <a:pt x="220" y="141"/>
                                        </a:cubicBezTo>
                                        <a:cubicBezTo>
                                          <a:pt x="221" y="141"/>
                                          <a:pt x="222" y="139"/>
                                          <a:pt x="223" y="138"/>
                                        </a:cubicBezTo>
                                        <a:cubicBezTo>
                                          <a:pt x="224" y="137"/>
                                          <a:pt x="224" y="136"/>
                                          <a:pt x="225" y="135"/>
                                        </a:cubicBezTo>
                                        <a:cubicBezTo>
                                          <a:pt x="221" y="138"/>
                                          <a:pt x="218" y="143"/>
                                          <a:pt x="215" y="146"/>
                                        </a:cubicBezTo>
                                        <a:cubicBezTo>
                                          <a:pt x="213" y="146"/>
                                          <a:pt x="213" y="147"/>
                                          <a:pt x="212" y="147"/>
                                        </a:cubicBezTo>
                                        <a:cubicBezTo>
                                          <a:pt x="212" y="147"/>
                                          <a:pt x="212" y="146"/>
                                          <a:pt x="212" y="146"/>
                                        </a:cubicBezTo>
                                        <a:cubicBezTo>
                                          <a:pt x="212" y="147"/>
                                          <a:pt x="210" y="147"/>
                                          <a:pt x="210" y="148"/>
                                        </a:cubicBezTo>
                                        <a:cubicBezTo>
                                          <a:pt x="210" y="148"/>
                                          <a:pt x="210" y="148"/>
                                          <a:pt x="210" y="148"/>
                                        </a:cubicBezTo>
                                        <a:cubicBezTo>
                                          <a:pt x="209" y="149"/>
                                          <a:pt x="208" y="151"/>
                                          <a:pt x="207" y="152"/>
                                        </a:cubicBezTo>
                                        <a:cubicBezTo>
                                          <a:pt x="209" y="151"/>
                                          <a:pt x="211" y="149"/>
                                          <a:pt x="213" y="148"/>
                                        </a:cubicBezTo>
                                        <a:cubicBezTo>
                                          <a:pt x="212" y="151"/>
                                          <a:pt x="210" y="153"/>
                                          <a:pt x="210" y="156"/>
                                        </a:cubicBezTo>
                                        <a:cubicBezTo>
                                          <a:pt x="209" y="158"/>
                                          <a:pt x="210" y="161"/>
                                          <a:pt x="211" y="163"/>
                                        </a:cubicBezTo>
                                        <a:cubicBezTo>
                                          <a:pt x="211" y="161"/>
                                          <a:pt x="210" y="159"/>
                                          <a:pt x="211" y="157"/>
                                        </a:cubicBezTo>
                                        <a:cubicBezTo>
                                          <a:pt x="213" y="160"/>
                                          <a:pt x="212" y="164"/>
                                          <a:pt x="211" y="166"/>
                                        </a:cubicBezTo>
                                        <a:cubicBezTo>
                                          <a:pt x="210" y="167"/>
                                          <a:pt x="210" y="166"/>
                                          <a:pt x="210" y="166"/>
                                        </a:cubicBezTo>
                                        <a:cubicBezTo>
                                          <a:pt x="210" y="166"/>
                                          <a:pt x="210" y="166"/>
                                          <a:pt x="209" y="166"/>
                                        </a:cubicBezTo>
                                        <a:cubicBezTo>
                                          <a:pt x="209" y="167"/>
                                          <a:pt x="210" y="166"/>
                                          <a:pt x="210" y="167"/>
                                        </a:cubicBezTo>
                                        <a:cubicBezTo>
                                          <a:pt x="210" y="167"/>
                                          <a:pt x="210" y="167"/>
                                          <a:pt x="210" y="167"/>
                                        </a:cubicBezTo>
                                        <a:cubicBezTo>
                                          <a:pt x="211" y="167"/>
                                          <a:pt x="210" y="167"/>
                                          <a:pt x="211" y="167"/>
                                        </a:cubicBezTo>
                                        <a:cubicBezTo>
                                          <a:pt x="211" y="168"/>
                                          <a:pt x="210" y="169"/>
                                          <a:pt x="210" y="170"/>
                                        </a:cubicBezTo>
                                        <a:cubicBezTo>
                                          <a:pt x="209" y="169"/>
                                          <a:pt x="208" y="168"/>
                                          <a:pt x="207" y="167"/>
                                        </a:cubicBezTo>
                                        <a:cubicBezTo>
                                          <a:pt x="207" y="169"/>
                                          <a:pt x="210" y="172"/>
                                          <a:pt x="209" y="175"/>
                                        </a:cubicBezTo>
                                        <a:cubicBezTo>
                                          <a:pt x="209" y="175"/>
                                          <a:pt x="209" y="175"/>
                                          <a:pt x="209" y="175"/>
                                        </a:cubicBezTo>
                                        <a:cubicBezTo>
                                          <a:pt x="211" y="180"/>
                                          <a:pt x="208" y="184"/>
                                          <a:pt x="205" y="186"/>
                                        </a:cubicBezTo>
                                        <a:cubicBezTo>
                                          <a:pt x="205" y="185"/>
                                          <a:pt x="205" y="182"/>
                                          <a:pt x="204" y="181"/>
                                        </a:cubicBezTo>
                                        <a:cubicBezTo>
                                          <a:pt x="204" y="186"/>
                                          <a:pt x="202" y="191"/>
                                          <a:pt x="196" y="189"/>
                                        </a:cubicBezTo>
                                        <a:cubicBezTo>
                                          <a:pt x="198" y="184"/>
                                          <a:pt x="194" y="179"/>
                                          <a:pt x="194" y="174"/>
                                        </a:cubicBezTo>
                                        <a:close/>
                                        <a:moveTo>
                                          <a:pt x="193" y="182"/>
                                        </a:moveTo>
                                        <a:cubicBezTo>
                                          <a:pt x="194" y="182"/>
                                          <a:pt x="193" y="182"/>
                                          <a:pt x="194" y="183"/>
                                        </a:cubicBezTo>
                                        <a:cubicBezTo>
                                          <a:pt x="194" y="182"/>
                                          <a:pt x="194" y="182"/>
                                          <a:pt x="194" y="182"/>
                                        </a:cubicBezTo>
                                        <a:cubicBezTo>
                                          <a:pt x="194" y="180"/>
                                          <a:pt x="192" y="179"/>
                                          <a:pt x="193" y="177"/>
                                        </a:cubicBezTo>
                                        <a:cubicBezTo>
                                          <a:pt x="194" y="177"/>
                                          <a:pt x="193" y="178"/>
                                          <a:pt x="194" y="178"/>
                                        </a:cubicBezTo>
                                        <a:cubicBezTo>
                                          <a:pt x="194" y="178"/>
                                          <a:pt x="194" y="178"/>
                                          <a:pt x="193" y="178"/>
                                        </a:cubicBezTo>
                                        <a:cubicBezTo>
                                          <a:pt x="194" y="180"/>
                                          <a:pt x="194" y="182"/>
                                          <a:pt x="195" y="182"/>
                                        </a:cubicBezTo>
                                        <a:cubicBezTo>
                                          <a:pt x="196" y="185"/>
                                          <a:pt x="196" y="188"/>
                                          <a:pt x="194" y="189"/>
                                        </a:cubicBezTo>
                                        <a:cubicBezTo>
                                          <a:pt x="194" y="187"/>
                                          <a:pt x="194" y="184"/>
                                          <a:pt x="193" y="182"/>
                                        </a:cubicBezTo>
                                        <a:close/>
                                        <a:moveTo>
                                          <a:pt x="192" y="191"/>
                                        </a:moveTo>
                                        <a:cubicBezTo>
                                          <a:pt x="189" y="193"/>
                                          <a:pt x="188" y="198"/>
                                          <a:pt x="183" y="197"/>
                                        </a:cubicBezTo>
                                        <a:cubicBezTo>
                                          <a:pt x="181" y="196"/>
                                          <a:pt x="179" y="193"/>
                                          <a:pt x="177" y="192"/>
                                        </a:cubicBezTo>
                                        <a:cubicBezTo>
                                          <a:pt x="178" y="191"/>
                                          <a:pt x="179" y="189"/>
                                          <a:pt x="180" y="188"/>
                                        </a:cubicBezTo>
                                        <a:cubicBezTo>
                                          <a:pt x="180" y="186"/>
                                          <a:pt x="182" y="184"/>
                                          <a:pt x="182" y="183"/>
                                        </a:cubicBezTo>
                                        <a:cubicBezTo>
                                          <a:pt x="182" y="182"/>
                                          <a:pt x="182" y="182"/>
                                          <a:pt x="182" y="182"/>
                                        </a:cubicBezTo>
                                        <a:cubicBezTo>
                                          <a:pt x="180" y="184"/>
                                          <a:pt x="180" y="186"/>
                                          <a:pt x="178" y="188"/>
                                        </a:cubicBezTo>
                                        <a:cubicBezTo>
                                          <a:pt x="178" y="188"/>
                                          <a:pt x="178" y="188"/>
                                          <a:pt x="178" y="189"/>
                                        </a:cubicBezTo>
                                        <a:cubicBezTo>
                                          <a:pt x="177" y="190"/>
                                          <a:pt x="176" y="190"/>
                                          <a:pt x="176" y="192"/>
                                        </a:cubicBezTo>
                                        <a:cubicBezTo>
                                          <a:pt x="175" y="191"/>
                                          <a:pt x="174" y="191"/>
                                          <a:pt x="173" y="191"/>
                                        </a:cubicBezTo>
                                        <a:cubicBezTo>
                                          <a:pt x="175" y="189"/>
                                          <a:pt x="177" y="188"/>
                                          <a:pt x="178" y="185"/>
                                        </a:cubicBezTo>
                                        <a:cubicBezTo>
                                          <a:pt x="176" y="187"/>
                                          <a:pt x="175" y="189"/>
                                          <a:pt x="172" y="190"/>
                                        </a:cubicBezTo>
                                        <a:cubicBezTo>
                                          <a:pt x="172" y="190"/>
                                          <a:pt x="172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0" y="190"/>
                                        </a:cubicBezTo>
                                        <a:cubicBezTo>
                                          <a:pt x="172" y="188"/>
                                          <a:pt x="174" y="187"/>
                                          <a:pt x="175" y="186"/>
                                        </a:cubicBezTo>
                                        <a:cubicBezTo>
                                          <a:pt x="173" y="187"/>
                                          <a:pt x="171" y="189"/>
                                          <a:pt x="168" y="189"/>
                                        </a:cubicBezTo>
                                        <a:cubicBezTo>
                                          <a:pt x="167" y="188"/>
                                          <a:pt x="166" y="185"/>
                                          <a:pt x="166" y="183"/>
                                        </a:cubicBezTo>
                                        <a:cubicBezTo>
                                          <a:pt x="166" y="183"/>
                                          <a:pt x="167" y="182"/>
                                          <a:pt x="168" y="182"/>
                                        </a:cubicBezTo>
                                        <a:cubicBezTo>
                                          <a:pt x="168" y="181"/>
                                          <a:pt x="169" y="180"/>
                                          <a:pt x="169" y="180"/>
                                        </a:cubicBezTo>
                                        <a:cubicBezTo>
                                          <a:pt x="174" y="174"/>
                                          <a:pt x="175" y="164"/>
                                          <a:pt x="185" y="162"/>
                                        </a:cubicBezTo>
                                        <a:cubicBezTo>
                                          <a:pt x="184" y="165"/>
                                          <a:pt x="186" y="168"/>
                                          <a:pt x="185" y="170"/>
                                        </a:cubicBezTo>
                                        <a:cubicBezTo>
                                          <a:pt x="185" y="171"/>
                                          <a:pt x="185" y="172"/>
                                          <a:pt x="185" y="172"/>
                                        </a:cubicBezTo>
                                        <a:cubicBezTo>
                                          <a:pt x="187" y="169"/>
                                          <a:pt x="185" y="165"/>
                                          <a:pt x="187" y="163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2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3"/>
                                        </a:cubicBezTo>
                                        <a:cubicBezTo>
                                          <a:pt x="187" y="163"/>
                                          <a:pt x="187" y="163"/>
                                          <a:pt x="188" y="163"/>
                                        </a:cubicBezTo>
                                        <a:cubicBezTo>
                                          <a:pt x="188" y="163"/>
                                          <a:pt x="188" y="162"/>
                                          <a:pt x="188" y="162"/>
                                        </a:cubicBezTo>
                                        <a:cubicBezTo>
                                          <a:pt x="188" y="162"/>
                                          <a:pt x="188" y="163"/>
                                          <a:pt x="189" y="163"/>
                                        </a:cubicBezTo>
                                        <a:cubicBezTo>
                                          <a:pt x="188" y="164"/>
                                          <a:pt x="189" y="165"/>
                                          <a:pt x="189" y="165"/>
                                        </a:cubicBezTo>
                                        <a:cubicBezTo>
                                          <a:pt x="189" y="164"/>
                                          <a:pt x="189" y="163"/>
                                          <a:pt x="189" y="162"/>
                                        </a:cubicBezTo>
                                        <a:cubicBezTo>
                                          <a:pt x="189" y="162"/>
                                          <a:pt x="189" y="162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71"/>
                                          <a:pt x="193" y="181"/>
                                          <a:pt x="192" y="190"/>
                                        </a:cubicBezTo>
                                        <a:cubicBezTo>
                                          <a:pt x="192" y="191"/>
                                          <a:pt x="192" y="191"/>
                                          <a:pt x="192" y="191"/>
                                        </a:cubicBezTo>
                                        <a:close/>
                                        <a:moveTo>
                                          <a:pt x="149" y="176"/>
                                        </a:moveTo>
                                        <a:cubicBezTo>
                                          <a:pt x="149" y="175"/>
                                          <a:pt x="148" y="174"/>
                                          <a:pt x="148" y="173"/>
                                        </a:cubicBezTo>
                                        <a:cubicBezTo>
                                          <a:pt x="149" y="175"/>
                                          <a:pt x="153" y="172"/>
                                          <a:pt x="154" y="171"/>
                                        </a:cubicBezTo>
                                        <a:cubicBezTo>
                                          <a:pt x="153" y="175"/>
                                          <a:pt x="153" y="179"/>
                                          <a:pt x="151" y="181"/>
                                        </a:cubicBezTo>
                                        <a:cubicBezTo>
                                          <a:pt x="150" y="180"/>
                                          <a:pt x="149" y="178"/>
                                          <a:pt x="149" y="176"/>
                                        </a:cubicBezTo>
                                        <a:cubicBezTo>
                                          <a:pt x="149" y="176"/>
                                          <a:pt x="149" y="176"/>
                                          <a:pt x="149" y="176"/>
                                        </a:cubicBezTo>
                                        <a:close/>
                                        <a:moveTo>
                                          <a:pt x="149" y="178"/>
                                        </a:moveTo>
                                        <a:cubicBezTo>
                                          <a:pt x="148" y="178"/>
                                          <a:pt x="148" y="178"/>
                                          <a:pt x="148" y="178"/>
                                        </a:cubicBezTo>
                                        <a:cubicBezTo>
                                          <a:pt x="148" y="178"/>
                                          <a:pt x="149" y="178"/>
                                          <a:pt x="149" y="178"/>
                                        </a:cubicBezTo>
                                        <a:close/>
                                        <a:moveTo>
                                          <a:pt x="151" y="120"/>
                                        </a:moveTo>
                                        <a:cubicBezTo>
                                          <a:pt x="151" y="120"/>
                                          <a:pt x="151" y="120"/>
                                          <a:pt x="152" y="120"/>
                                        </a:cubicBezTo>
                                        <a:cubicBezTo>
                                          <a:pt x="152" y="118"/>
                                          <a:pt x="154" y="114"/>
                                          <a:pt x="152" y="111"/>
                                        </a:cubicBezTo>
                                        <a:cubicBezTo>
                                          <a:pt x="152" y="109"/>
                                          <a:pt x="151" y="106"/>
                                          <a:pt x="150" y="104"/>
                                        </a:cubicBezTo>
                                        <a:cubicBezTo>
                                          <a:pt x="152" y="105"/>
                                          <a:pt x="153" y="108"/>
                                          <a:pt x="153" y="110"/>
                                        </a:cubicBezTo>
                                        <a:cubicBezTo>
                                          <a:pt x="154" y="108"/>
                                          <a:pt x="152" y="106"/>
                                          <a:pt x="151" y="104"/>
                                        </a:cubicBezTo>
                                        <a:cubicBezTo>
                                          <a:pt x="153" y="104"/>
                                          <a:pt x="153" y="106"/>
                                          <a:pt x="154" y="108"/>
                                        </a:cubicBezTo>
                                        <a:cubicBezTo>
                                          <a:pt x="155" y="107"/>
                                          <a:pt x="155" y="107"/>
                                          <a:pt x="155" y="107"/>
                                        </a:cubicBezTo>
                                        <a:cubicBezTo>
                                          <a:pt x="159" y="111"/>
                                          <a:pt x="155" y="118"/>
                                          <a:pt x="156" y="123"/>
                                        </a:cubicBezTo>
                                        <a:cubicBezTo>
                                          <a:pt x="155" y="127"/>
                                          <a:pt x="157" y="131"/>
                                          <a:pt x="158" y="134"/>
                                        </a:cubicBezTo>
                                        <a:cubicBezTo>
                                          <a:pt x="158" y="134"/>
                                          <a:pt x="158" y="135"/>
                                          <a:pt x="158" y="135"/>
                                        </a:cubicBezTo>
                                        <a:cubicBezTo>
                                          <a:pt x="157" y="135"/>
                                          <a:pt x="157" y="133"/>
                                          <a:pt x="157" y="132"/>
                                        </a:cubicBezTo>
                                        <a:cubicBezTo>
                                          <a:pt x="157" y="132"/>
                                          <a:pt x="156" y="132"/>
                                          <a:pt x="156" y="132"/>
                                        </a:cubicBezTo>
                                        <a:cubicBezTo>
                                          <a:pt x="156" y="133"/>
                                          <a:pt x="157" y="134"/>
                                          <a:pt x="157" y="136"/>
                                        </a:cubicBezTo>
                                        <a:cubicBezTo>
                                          <a:pt x="157" y="135"/>
                                          <a:pt x="156" y="135"/>
                                          <a:pt x="156" y="135"/>
                                        </a:cubicBezTo>
                                        <a:cubicBezTo>
                                          <a:pt x="155" y="134"/>
                                          <a:pt x="155" y="130"/>
                                          <a:pt x="155" y="129"/>
                                        </a:cubicBezTo>
                                        <a:cubicBezTo>
                                          <a:pt x="154" y="132"/>
                                          <a:pt x="156" y="133"/>
                                          <a:pt x="156" y="136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5" y="138"/>
                                          <a:pt x="155" y="138"/>
                                          <a:pt x="154" y="138"/>
                                        </a:cubicBezTo>
                                        <a:cubicBezTo>
                                          <a:pt x="153" y="136"/>
                                          <a:pt x="154" y="133"/>
                                          <a:pt x="153" y="131"/>
                                        </a:cubicBezTo>
                                        <a:cubicBezTo>
                                          <a:pt x="153" y="133"/>
                                          <a:pt x="153" y="137"/>
                                          <a:pt x="154" y="139"/>
                                        </a:cubicBezTo>
                                        <a:cubicBezTo>
                                          <a:pt x="153" y="140"/>
                                          <a:pt x="152" y="140"/>
                                          <a:pt x="152" y="141"/>
                                        </a:cubicBezTo>
                                        <a:cubicBezTo>
                                          <a:pt x="151" y="140"/>
                                          <a:pt x="151" y="139"/>
                                          <a:pt x="151" y="138"/>
                                        </a:cubicBezTo>
                                        <a:cubicBezTo>
                                          <a:pt x="151" y="138"/>
                                          <a:pt x="151" y="138"/>
                                          <a:pt x="151" y="138"/>
                                        </a:cubicBezTo>
                                        <a:cubicBezTo>
                                          <a:pt x="151" y="136"/>
                                          <a:pt x="150" y="135"/>
                                          <a:pt x="151" y="134"/>
                                        </a:cubicBezTo>
                                        <a:cubicBezTo>
                                          <a:pt x="150" y="131"/>
                                          <a:pt x="151" y="128"/>
                                          <a:pt x="152" y="126"/>
                                        </a:cubicBezTo>
                                        <a:cubicBezTo>
                                          <a:pt x="151" y="126"/>
                                          <a:pt x="151" y="126"/>
                                          <a:pt x="151" y="125"/>
                                        </a:cubicBezTo>
                                        <a:cubicBezTo>
                                          <a:pt x="150" y="128"/>
                                          <a:pt x="150" y="131"/>
                                          <a:pt x="150" y="133"/>
                                        </a:cubicBezTo>
                                        <a:cubicBezTo>
                                          <a:pt x="149" y="134"/>
                                          <a:pt x="151" y="137"/>
                                          <a:pt x="150" y="138"/>
                                        </a:cubicBezTo>
                                        <a:cubicBezTo>
                                          <a:pt x="151" y="139"/>
                                          <a:pt x="151" y="140"/>
                                          <a:pt x="150" y="140"/>
                                        </a:cubicBezTo>
                                        <a:cubicBezTo>
                                          <a:pt x="149" y="138"/>
                                          <a:pt x="150" y="136"/>
                                          <a:pt x="149" y="135"/>
                                        </a:cubicBezTo>
                                        <a:cubicBezTo>
                                          <a:pt x="149" y="135"/>
                                          <a:pt x="149" y="136"/>
                                          <a:pt x="149" y="137"/>
                                        </a:cubicBezTo>
                                        <a:cubicBezTo>
                                          <a:pt x="148" y="132"/>
                                          <a:pt x="150" y="125"/>
                                          <a:pt x="151" y="120"/>
                                        </a:cubicBezTo>
                                        <a:close/>
                                        <a:moveTo>
                                          <a:pt x="150" y="119"/>
                                        </a:moveTo>
                                        <a:cubicBezTo>
                                          <a:pt x="150" y="115"/>
                                          <a:pt x="150" y="109"/>
                                          <a:pt x="149" y="104"/>
                                        </a:cubicBezTo>
                                        <a:cubicBezTo>
                                          <a:pt x="148" y="103"/>
                                          <a:pt x="148" y="103"/>
                                          <a:pt x="148" y="102"/>
                                        </a:cubicBezTo>
                                        <a:cubicBezTo>
                                          <a:pt x="148" y="102"/>
                                          <a:pt x="148" y="102"/>
                                          <a:pt x="149" y="102"/>
                                        </a:cubicBezTo>
                                        <a:cubicBezTo>
                                          <a:pt x="151" y="108"/>
                                          <a:pt x="153" y="113"/>
                                          <a:pt x="150" y="119"/>
                                        </a:cubicBezTo>
                                        <a:close/>
                                        <a:moveTo>
                                          <a:pt x="162" y="73"/>
                                        </a:moveTo>
                                        <a:cubicBezTo>
                                          <a:pt x="159" y="68"/>
                                          <a:pt x="158" y="61"/>
                                          <a:pt x="157" y="55"/>
                                        </a:cubicBezTo>
                                        <a:cubicBezTo>
                                          <a:pt x="158" y="61"/>
                                          <a:pt x="161" y="67"/>
                                          <a:pt x="162" y="73"/>
                                        </a:cubicBezTo>
                                        <a:close/>
                                        <a:moveTo>
                                          <a:pt x="156" y="49"/>
                                        </a:moveTo>
                                        <a:cubicBezTo>
                                          <a:pt x="157" y="51"/>
                                          <a:pt x="157" y="53"/>
                                          <a:pt x="157" y="55"/>
                                        </a:cubicBezTo>
                                        <a:cubicBezTo>
                                          <a:pt x="156" y="53"/>
                                          <a:pt x="157" y="51"/>
                                          <a:pt x="156" y="49"/>
                                        </a:cubicBezTo>
                                        <a:close/>
                                        <a:moveTo>
                                          <a:pt x="161" y="81"/>
                                        </a:moveTo>
                                        <a:cubicBezTo>
                                          <a:pt x="162" y="78"/>
                                          <a:pt x="163" y="73"/>
                                          <a:pt x="165" y="70"/>
                                        </a:cubicBezTo>
                                        <a:cubicBezTo>
                                          <a:pt x="165" y="70"/>
                                          <a:pt x="165" y="71"/>
                                          <a:pt x="165" y="71"/>
                                        </a:cubicBezTo>
                                        <a:cubicBezTo>
                                          <a:pt x="165" y="71"/>
                                          <a:pt x="166" y="69"/>
                                          <a:pt x="165" y="69"/>
                                        </a:cubicBezTo>
                                        <a:cubicBezTo>
                                          <a:pt x="166" y="68"/>
                                          <a:pt x="167" y="66"/>
                                          <a:pt x="168" y="65"/>
                                        </a:cubicBezTo>
                                        <a:cubicBezTo>
                                          <a:pt x="168" y="67"/>
                                          <a:pt x="166" y="71"/>
                                          <a:pt x="167" y="73"/>
                                        </a:cubicBezTo>
                                        <a:cubicBezTo>
                                          <a:pt x="168" y="69"/>
                                          <a:pt x="167" y="65"/>
                                          <a:pt x="170" y="62"/>
                                        </a:cubicBezTo>
                                        <a:cubicBezTo>
                                          <a:pt x="170" y="63"/>
                                          <a:pt x="169" y="65"/>
                                          <a:pt x="169" y="67"/>
                                        </a:cubicBezTo>
                                        <a:cubicBezTo>
                                          <a:pt x="170" y="67"/>
                                          <a:pt x="169" y="67"/>
                                          <a:pt x="170" y="67"/>
                                        </a:cubicBezTo>
                                        <a:cubicBezTo>
                                          <a:pt x="169" y="65"/>
                                          <a:pt x="171" y="63"/>
                                          <a:pt x="170" y="61"/>
                                        </a:cubicBezTo>
                                        <a:cubicBezTo>
                                          <a:pt x="171" y="62"/>
                                          <a:pt x="172" y="61"/>
                                          <a:pt x="173" y="60"/>
                                        </a:cubicBezTo>
                                        <a:cubicBezTo>
                                          <a:pt x="174" y="64"/>
                                          <a:pt x="173" y="68"/>
                                          <a:pt x="174" y="72"/>
                                        </a:cubicBezTo>
                                        <a:cubicBezTo>
                                          <a:pt x="176" y="70"/>
                                          <a:pt x="173" y="67"/>
                                          <a:pt x="174" y="64"/>
                                        </a:cubicBezTo>
                                        <a:cubicBezTo>
                                          <a:pt x="174" y="63"/>
                                          <a:pt x="174" y="62"/>
                                          <a:pt x="174" y="61"/>
                                        </a:cubicBezTo>
                                        <a:cubicBezTo>
                                          <a:pt x="174" y="61"/>
                                          <a:pt x="174" y="60"/>
                                          <a:pt x="175" y="60"/>
                                        </a:cubicBezTo>
                                        <a:cubicBezTo>
                                          <a:pt x="175" y="60"/>
                                          <a:pt x="175" y="60"/>
                                          <a:pt x="174" y="60"/>
                                        </a:cubicBezTo>
                                        <a:cubicBezTo>
                                          <a:pt x="174" y="60"/>
                                          <a:pt x="175" y="60"/>
                                          <a:pt x="175" y="60"/>
                                        </a:cubicBezTo>
                                        <a:cubicBezTo>
                                          <a:pt x="175" y="63"/>
                                          <a:pt x="175" y="64"/>
                                          <a:pt x="176" y="66"/>
                                        </a:cubicBezTo>
                                        <a:cubicBezTo>
                                          <a:pt x="177" y="65"/>
                                          <a:pt x="175" y="62"/>
                                          <a:pt x="176" y="60"/>
                                        </a:cubicBezTo>
                                        <a:cubicBezTo>
                                          <a:pt x="180" y="61"/>
                                          <a:pt x="180" y="66"/>
                                          <a:pt x="180" y="69"/>
                                        </a:cubicBezTo>
                                        <a:cubicBezTo>
                                          <a:pt x="181" y="76"/>
                                          <a:pt x="180" y="84"/>
                                          <a:pt x="181" y="92"/>
                                        </a:cubicBezTo>
                                        <a:cubicBezTo>
                                          <a:pt x="181" y="87"/>
                                          <a:pt x="180" y="83"/>
                                          <a:pt x="182" y="78"/>
                                        </a:cubicBezTo>
                                        <a:cubicBezTo>
                                          <a:pt x="181" y="75"/>
                                          <a:pt x="180" y="69"/>
                                          <a:pt x="181" y="65"/>
                                        </a:cubicBezTo>
                                        <a:cubicBezTo>
                                          <a:pt x="180" y="64"/>
                                          <a:pt x="180" y="64"/>
                                          <a:pt x="180" y="63"/>
                                        </a:cubicBezTo>
                                        <a:cubicBezTo>
                                          <a:pt x="184" y="70"/>
                                          <a:pt x="182" y="79"/>
                                          <a:pt x="183" y="86"/>
                                        </a:cubicBezTo>
                                        <a:cubicBezTo>
                                          <a:pt x="184" y="79"/>
                                          <a:pt x="183" y="72"/>
                                          <a:pt x="183" y="67"/>
                                        </a:cubicBezTo>
                                        <a:cubicBezTo>
                                          <a:pt x="185" y="69"/>
                                          <a:pt x="184" y="73"/>
                                          <a:pt x="184" y="76"/>
                                        </a:cubicBezTo>
                                        <a:cubicBezTo>
                                          <a:pt x="184" y="76"/>
                                          <a:pt x="184" y="76"/>
                                          <a:pt x="184" y="76"/>
                                        </a:cubicBezTo>
                                        <a:cubicBezTo>
                                          <a:pt x="185" y="76"/>
                                          <a:pt x="185" y="75"/>
                                          <a:pt x="184" y="75"/>
                                        </a:cubicBezTo>
                                        <a:cubicBezTo>
                                          <a:pt x="185" y="74"/>
                                          <a:pt x="184" y="72"/>
                                          <a:pt x="184" y="70"/>
                                        </a:cubicBezTo>
                                        <a:cubicBezTo>
                                          <a:pt x="185" y="71"/>
                                          <a:pt x="186" y="73"/>
                                          <a:pt x="185" y="74"/>
                                        </a:cubicBezTo>
                                        <a:cubicBezTo>
                                          <a:pt x="186" y="74"/>
                                          <a:pt x="186" y="74"/>
                                          <a:pt x="186" y="74"/>
                                        </a:cubicBezTo>
                                        <a:cubicBezTo>
                                          <a:pt x="186" y="78"/>
                                          <a:pt x="186" y="81"/>
                                          <a:pt x="186" y="84"/>
                                        </a:cubicBezTo>
                                        <a:cubicBezTo>
                                          <a:pt x="187" y="86"/>
                                          <a:pt x="186" y="89"/>
                                          <a:pt x="186" y="91"/>
                                        </a:cubicBezTo>
                                        <a:cubicBezTo>
                                          <a:pt x="188" y="88"/>
                                          <a:pt x="187" y="84"/>
                                          <a:pt x="187" y="81"/>
                                        </a:cubicBezTo>
                                        <a:cubicBezTo>
                                          <a:pt x="186" y="79"/>
                                          <a:pt x="187" y="77"/>
                                          <a:pt x="186" y="74"/>
                                        </a:cubicBezTo>
                                        <a:cubicBezTo>
                                          <a:pt x="188" y="77"/>
                                          <a:pt x="188" y="82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5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4"/>
                                          <a:pt x="188" y="84"/>
                                        </a:cubicBezTo>
                                        <a:cubicBezTo>
                                          <a:pt x="188" y="84"/>
                                          <a:pt x="188" y="83"/>
                                          <a:pt x="188" y="82"/>
                                        </a:cubicBezTo>
                                        <a:cubicBezTo>
                                          <a:pt x="189" y="82"/>
                                          <a:pt x="188" y="79"/>
                                          <a:pt x="188" y="78"/>
                                        </a:cubicBezTo>
                                        <a:cubicBezTo>
                                          <a:pt x="188" y="78"/>
                                          <a:pt x="188" y="78"/>
                                          <a:pt x="188" y="77"/>
                                        </a:cubicBezTo>
                                        <a:cubicBezTo>
                                          <a:pt x="190" y="80"/>
                                          <a:pt x="189" y="86"/>
                                          <a:pt x="189" y="90"/>
                                        </a:cubicBezTo>
                                        <a:cubicBezTo>
                                          <a:pt x="189" y="90"/>
                                          <a:pt x="190" y="90"/>
                                          <a:pt x="190" y="90"/>
                                        </a:cubicBezTo>
                                        <a:cubicBezTo>
                                          <a:pt x="190" y="88"/>
                                          <a:pt x="190" y="85"/>
                                          <a:pt x="190" y="82"/>
                                        </a:cubicBezTo>
                                        <a:cubicBezTo>
                                          <a:pt x="191" y="85"/>
                                          <a:pt x="192" y="89"/>
                                          <a:pt x="192" y="93"/>
                                        </a:cubicBezTo>
                                        <a:cubicBezTo>
                                          <a:pt x="192" y="97"/>
                                          <a:pt x="193" y="104"/>
                                          <a:pt x="190" y="107"/>
                                        </a:cubicBezTo>
                                        <a:cubicBezTo>
                                          <a:pt x="190" y="105"/>
                                          <a:pt x="191" y="102"/>
                                          <a:pt x="190" y="101"/>
                                        </a:cubicBezTo>
                                        <a:cubicBezTo>
                                          <a:pt x="190" y="101"/>
                                          <a:pt x="190" y="102"/>
                                          <a:pt x="190" y="102"/>
                                        </a:cubicBezTo>
                                        <a:cubicBezTo>
                                          <a:pt x="190" y="102"/>
                                          <a:pt x="190" y="102"/>
                                          <a:pt x="190" y="101"/>
                                        </a:cubicBezTo>
                                        <a:cubicBezTo>
                                          <a:pt x="189" y="103"/>
                                          <a:pt x="190" y="108"/>
                                          <a:pt x="188" y="109"/>
                                        </a:cubicBezTo>
                                        <a:cubicBezTo>
                                          <a:pt x="188" y="107"/>
                                          <a:pt x="189" y="105"/>
                                          <a:pt x="189" y="102"/>
                                        </a:cubicBezTo>
                                        <a:cubicBezTo>
                                          <a:pt x="188" y="105"/>
                                          <a:pt x="188" y="108"/>
                                          <a:pt x="186" y="110"/>
                                        </a:cubicBezTo>
                                        <a:cubicBezTo>
                                          <a:pt x="187" y="105"/>
                                          <a:pt x="188" y="102"/>
                                          <a:pt x="188" y="97"/>
                                        </a:cubicBezTo>
                                        <a:cubicBezTo>
                                          <a:pt x="188" y="97"/>
                                          <a:pt x="188" y="97"/>
                                          <a:pt x="188" y="97"/>
                                        </a:cubicBezTo>
                                        <a:cubicBezTo>
                                          <a:pt x="188" y="99"/>
                                          <a:pt x="187" y="104"/>
                                          <a:pt x="187" y="106"/>
                                        </a:cubicBezTo>
                                        <a:cubicBezTo>
                                          <a:pt x="186" y="107"/>
                                          <a:pt x="186" y="110"/>
                                          <a:pt x="185" y="111"/>
                                        </a:cubicBezTo>
                                        <a:cubicBezTo>
                                          <a:pt x="185" y="108"/>
                                          <a:pt x="185" y="105"/>
                                          <a:pt x="186" y="102"/>
                                        </a:cubicBezTo>
                                        <a:cubicBezTo>
                                          <a:pt x="186" y="102"/>
                                          <a:pt x="186" y="102"/>
                                          <a:pt x="186" y="102"/>
                                        </a:cubicBezTo>
                                        <a:cubicBezTo>
                                          <a:pt x="185" y="103"/>
                                          <a:pt x="185" y="105"/>
                                          <a:pt x="185" y="107"/>
                                        </a:cubicBezTo>
                                        <a:cubicBezTo>
                                          <a:pt x="185" y="107"/>
                                          <a:pt x="185" y="106"/>
                                          <a:pt x="185" y="106"/>
                                        </a:cubicBezTo>
                                        <a:cubicBezTo>
                                          <a:pt x="185" y="106"/>
                                          <a:pt x="184" y="106"/>
                                          <a:pt x="184" y="106"/>
                                        </a:cubicBezTo>
                                        <a:cubicBezTo>
                                          <a:pt x="184" y="105"/>
                                          <a:pt x="184" y="104"/>
                                          <a:pt x="184" y="103"/>
                                        </a:cubicBezTo>
                                        <a:cubicBezTo>
                                          <a:pt x="184" y="103"/>
                                          <a:pt x="183" y="103"/>
                                          <a:pt x="183" y="103"/>
                                        </a:cubicBezTo>
                                        <a:cubicBezTo>
                                          <a:pt x="183" y="108"/>
                                          <a:pt x="182" y="116"/>
                                          <a:pt x="179" y="120"/>
                                        </a:cubicBezTo>
                                        <a:cubicBezTo>
                                          <a:pt x="179" y="120"/>
                                          <a:pt x="180" y="119"/>
                                          <a:pt x="180" y="119"/>
                                        </a:cubicBezTo>
                                        <a:cubicBezTo>
                                          <a:pt x="181" y="116"/>
                                          <a:pt x="181" y="113"/>
                                          <a:pt x="182" y="110"/>
                                        </a:cubicBezTo>
                                        <a:cubicBezTo>
                                          <a:pt x="181" y="109"/>
                                          <a:pt x="182" y="110"/>
                                          <a:pt x="181" y="110"/>
                                        </a:cubicBezTo>
                                        <a:cubicBezTo>
                                          <a:pt x="181" y="108"/>
                                          <a:pt x="182" y="106"/>
                                          <a:pt x="182" y="105"/>
                                        </a:cubicBezTo>
                                        <a:cubicBezTo>
                                          <a:pt x="182" y="105"/>
                                          <a:pt x="182" y="105"/>
                                          <a:pt x="182" y="104"/>
                                        </a:cubicBezTo>
                                        <a:cubicBezTo>
                                          <a:pt x="181" y="106"/>
                                          <a:pt x="181" y="109"/>
                                          <a:pt x="181" y="110"/>
                                        </a:cubicBezTo>
                                        <a:cubicBezTo>
                                          <a:pt x="181" y="111"/>
                                          <a:pt x="181" y="111"/>
                                          <a:pt x="181" y="111"/>
                                        </a:cubicBezTo>
                                        <a:cubicBezTo>
                                          <a:pt x="181" y="112"/>
                                          <a:pt x="181" y="113"/>
                                          <a:pt x="180" y="114"/>
                                        </a:cubicBezTo>
                                        <a:cubicBezTo>
                                          <a:pt x="180" y="113"/>
                                          <a:pt x="181" y="112"/>
                                          <a:pt x="181" y="111"/>
                                        </a:cubicBezTo>
                                        <a:cubicBezTo>
                                          <a:pt x="179" y="115"/>
                                          <a:pt x="179" y="119"/>
                                          <a:pt x="177" y="122"/>
                                        </a:cubicBezTo>
                                        <a:cubicBezTo>
                                          <a:pt x="178" y="120"/>
                                          <a:pt x="178" y="119"/>
                                          <a:pt x="178" y="117"/>
                                        </a:cubicBezTo>
                                        <a:cubicBezTo>
                                          <a:pt x="180" y="113"/>
                                          <a:pt x="180" y="110"/>
                                          <a:pt x="181" y="106"/>
                                        </a:cubicBezTo>
                                        <a:cubicBezTo>
                                          <a:pt x="181" y="106"/>
                                          <a:pt x="181" y="105"/>
                                          <a:pt x="180" y="105"/>
                                        </a:cubicBezTo>
                                        <a:cubicBezTo>
                                          <a:pt x="179" y="108"/>
                                          <a:pt x="179" y="111"/>
                                          <a:pt x="178" y="114"/>
                                        </a:cubicBezTo>
                                        <a:cubicBezTo>
                                          <a:pt x="178" y="111"/>
                                          <a:pt x="178" y="109"/>
                                          <a:pt x="178" y="107"/>
                                        </a:cubicBezTo>
                                        <a:cubicBezTo>
                                          <a:pt x="177" y="109"/>
                                          <a:pt x="177" y="115"/>
                                          <a:pt x="176" y="116"/>
                                        </a:cubicBezTo>
                                        <a:cubicBezTo>
                                          <a:pt x="176" y="115"/>
                                          <a:pt x="177" y="114"/>
                                          <a:pt x="176" y="112"/>
                                        </a:cubicBezTo>
                                        <a:cubicBezTo>
                                          <a:pt x="176" y="112"/>
                                          <a:pt x="176" y="112"/>
                                          <a:pt x="177" y="112"/>
                                        </a:cubicBezTo>
                                        <a:cubicBezTo>
                                          <a:pt x="175" y="108"/>
                                          <a:pt x="177" y="105"/>
                                          <a:pt x="176" y="100"/>
                                        </a:cubicBezTo>
                                        <a:cubicBezTo>
                                          <a:pt x="176" y="103"/>
                                          <a:pt x="176" y="105"/>
                                          <a:pt x="176" y="108"/>
                                        </a:cubicBezTo>
                                        <a:cubicBezTo>
                                          <a:pt x="174" y="107"/>
                                          <a:pt x="174" y="104"/>
                                          <a:pt x="175" y="103"/>
                                        </a:cubicBezTo>
                                        <a:cubicBezTo>
                                          <a:pt x="174" y="102"/>
                                          <a:pt x="175" y="99"/>
                                          <a:pt x="174" y="98"/>
                                        </a:cubicBezTo>
                                        <a:cubicBezTo>
                                          <a:pt x="174" y="101"/>
                                          <a:pt x="174" y="104"/>
                                          <a:pt x="174" y="106"/>
                                        </a:cubicBezTo>
                                        <a:cubicBezTo>
                                          <a:pt x="174" y="106"/>
                                          <a:pt x="173" y="106"/>
                                          <a:pt x="173" y="106"/>
                                        </a:cubicBezTo>
                                        <a:cubicBezTo>
                                          <a:pt x="173" y="105"/>
                                          <a:pt x="173" y="103"/>
                                          <a:pt x="173" y="103"/>
                                        </a:cubicBezTo>
                                        <a:cubicBezTo>
                                          <a:pt x="173" y="98"/>
                                          <a:pt x="173" y="93"/>
                                          <a:pt x="172" y="89"/>
                                        </a:cubicBezTo>
                                        <a:cubicBezTo>
                                          <a:pt x="171" y="94"/>
                                          <a:pt x="174" y="102"/>
                                          <a:pt x="171" y="107"/>
                                        </a:cubicBezTo>
                                        <a:cubicBezTo>
                                          <a:pt x="171" y="105"/>
                                          <a:pt x="171" y="102"/>
                                          <a:pt x="170" y="100"/>
                                        </a:cubicBezTo>
                                        <a:cubicBezTo>
                                          <a:pt x="170" y="104"/>
                                          <a:pt x="171" y="110"/>
                                          <a:pt x="169" y="115"/>
                                        </a:cubicBezTo>
                                        <a:cubicBezTo>
                                          <a:pt x="169" y="112"/>
                                          <a:pt x="170" y="109"/>
                                          <a:pt x="169" y="106"/>
                                        </a:cubicBezTo>
                                        <a:cubicBezTo>
                                          <a:pt x="169" y="106"/>
                                          <a:pt x="169" y="106"/>
                                          <a:pt x="169" y="106"/>
                                        </a:cubicBezTo>
                                        <a:cubicBezTo>
                                          <a:pt x="169" y="104"/>
                                          <a:pt x="170" y="102"/>
                                          <a:pt x="168" y="100"/>
                                        </a:cubicBezTo>
                                        <a:cubicBezTo>
                                          <a:pt x="169" y="101"/>
                                          <a:pt x="168" y="102"/>
                                          <a:pt x="169" y="103"/>
                                        </a:cubicBezTo>
                                        <a:cubicBezTo>
                                          <a:pt x="169" y="107"/>
                                          <a:pt x="169" y="111"/>
                                          <a:pt x="168" y="116"/>
                                        </a:cubicBezTo>
                                        <a:cubicBezTo>
                                          <a:pt x="167" y="113"/>
                                          <a:pt x="168" y="110"/>
                                          <a:pt x="167" y="106"/>
                                        </a:cubicBezTo>
                                        <a:cubicBezTo>
                                          <a:pt x="167" y="109"/>
                                          <a:pt x="167" y="111"/>
                                          <a:pt x="166" y="114"/>
                                        </a:cubicBezTo>
                                        <a:cubicBezTo>
                                          <a:pt x="166" y="111"/>
                                          <a:pt x="167" y="109"/>
                                          <a:pt x="166" y="105"/>
                                        </a:cubicBezTo>
                                        <a:cubicBezTo>
                                          <a:pt x="165" y="109"/>
                                          <a:pt x="164" y="114"/>
                                          <a:pt x="164" y="118"/>
                                        </a:cubicBezTo>
                                        <a:cubicBezTo>
                                          <a:pt x="163" y="115"/>
                                          <a:pt x="165" y="111"/>
                                          <a:pt x="164" y="108"/>
                                        </a:cubicBezTo>
                                        <a:cubicBezTo>
                                          <a:pt x="165" y="101"/>
                                          <a:pt x="165" y="94"/>
                                          <a:pt x="164" y="87"/>
                                        </a:cubicBezTo>
                                        <a:cubicBezTo>
                                          <a:pt x="164" y="88"/>
                                          <a:pt x="164" y="88"/>
                                          <a:pt x="164" y="89"/>
                                        </a:cubicBezTo>
                                        <a:cubicBezTo>
                                          <a:pt x="164" y="89"/>
                                          <a:pt x="164" y="89"/>
                                          <a:pt x="164" y="89"/>
                                        </a:cubicBezTo>
                                        <a:cubicBezTo>
                                          <a:pt x="164" y="99"/>
                                          <a:pt x="164" y="106"/>
                                          <a:pt x="163" y="114"/>
                                        </a:cubicBezTo>
                                        <a:cubicBezTo>
                                          <a:pt x="163" y="114"/>
                                          <a:pt x="163" y="114"/>
                                          <a:pt x="163" y="114"/>
                                        </a:cubicBezTo>
                                        <a:cubicBezTo>
                                          <a:pt x="163" y="115"/>
                                          <a:pt x="163" y="117"/>
                                          <a:pt x="162" y="118"/>
                                        </a:cubicBezTo>
                                        <a:cubicBezTo>
                                          <a:pt x="162" y="116"/>
                                          <a:pt x="163" y="112"/>
                                          <a:pt x="163" y="110"/>
                                        </a:cubicBezTo>
                                        <a:cubicBezTo>
                                          <a:pt x="161" y="110"/>
                                          <a:pt x="162" y="112"/>
                                          <a:pt x="162" y="113"/>
                                        </a:cubicBezTo>
                                        <a:cubicBezTo>
                                          <a:pt x="161" y="111"/>
                                          <a:pt x="162" y="108"/>
                                          <a:pt x="161" y="107"/>
                                        </a:cubicBezTo>
                                        <a:cubicBezTo>
                                          <a:pt x="161" y="107"/>
                                          <a:pt x="161" y="107"/>
                                          <a:pt x="161" y="107"/>
                                        </a:cubicBezTo>
                                        <a:cubicBezTo>
                                          <a:pt x="160" y="105"/>
                                          <a:pt x="161" y="103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1" y="101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0" y="101"/>
                                          <a:pt x="160" y="102"/>
                                        </a:cubicBezTo>
                                        <a:cubicBezTo>
                                          <a:pt x="160" y="106"/>
                                          <a:pt x="159" y="109"/>
                                          <a:pt x="159" y="113"/>
                                        </a:cubicBezTo>
                                        <a:cubicBezTo>
                                          <a:pt x="158" y="103"/>
                                          <a:pt x="159" y="92"/>
                                          <a:pt x="160" y="82"/>
                                        </a:cubicBezTo>
                                        <a:cubicBezTo>
                                          <a:pt x="161" y="82"/>
                                          <a:pt x="161" y="81"/>
                                          <a:pt x="161" y="81"/>
                                        </a:cubicBezTo>
                                        <a:close/>
                                        <a:moveTo>
                                          <a:pt x="200" y="97"/>
                                        </a:moveTo>
                                        <a:cubicBezTo>
                                          <a:pt x="203" y="102"/>
                                          <a:pt x="199" y="108"/>
                                          <a:pt x="198" y="112"/>
                                        </a:cubicBezTo>
                                        <a:cubicBezTo>
                                          <a:pt x="199" y="111"/>
                                          <a:pt x="200" y="109"/>
                                          <a:pt x="200" y="107"/>
                                        </a:cubicBezTo>
                                        <a:cubicBezTo>
                                          <a:pt x="201" y="108"/>
                                          <a:pt x="200" y="109"/>
                                          <a:pt x="200" y="110"/>
                                        </a:cubicBezTo>
                                        <a:cubicBezTo>
                                          <a:pt x="200" y="109"/>
                                          <a:pt x="200" y="110"/>
                                          <a:pt x="200" y="110"/>
                                        </a:cubicBezTo>
                                        <a:cubicBezTo>
                                          <a:pt x="200" y="111"/>
                                          <a:pt x="199" y="113"/>
                                          <a:pt x="199" y="114"/>
                                        </a:cubicBezTo>
                                        <a:cubicBezTo>
                                          <a:pt x="199" y="114"/>
                                          <a:pt x="199" y="114"/>
                                          <a:pt x="198" y="114"/>
                                        </a:cubicBezTo>
                                        <a:cubicBezTo>
                                          <a:pt x="198" y="115"/>
                                          <a:pt x="198" y="117"/>
                                          <a:pt x="198" y="118"/>
                                        </a:cubicBezTo>
                                        <a:cubicBezTo>
                                          <a:pt x="199" y="116"/>
                                          <a:pt x="199" y="113"/>
                                          <a:pt x="200" y="111"/>
                                        </a:cubicBezTo>
                                        <a:cubicBezTo>
                                          <a:pt x="199" y="117"/>
                                          <a:pt x="202" y="122"/>
                                          <a:pt x="199" y="126"/>
                                        </a:cubicBezTo>
                                        <a:cubicBezTo>
                                          <a:pt x="200" y="125"/>
                                          <a:pt x="199" y="124"/>
                                          <a:pt x="200" y="124"/>
                                        </a:cubicBezTo>
                                        <a:cubicBezTo>
                                          <a:pt x="199" y="123"/>
                                          <a:pt x="200" y="122"/>
                                          <a:pt x="200" y="122"/>
                                        </a:cubicBezTo>
                                        <a:cubicBezTo>
                                          <a:pt x="200" y="121"/>
                                          <a:pt x="200" y="119"/>
                                          <a:pt x="199" y="119"/>
                                        </a:cubicBezTo>
                                        <a:cubicBezTo>
                                          <a:pt x="198" y="119"/>
                                          <a:pt x="199" y="119"/>
                                          <a:pt x="198" y="119"/>
                                        </a:cubicBezTo>
                                        <a:cubicBezTo>
                                          <a:pt x="199" y="121"/>
                                          <a:pt x="199" y="124"/>
                                          <a:pt x="198" y="127"/>
                                        </a:cubicBezTo>
                                        <a:cubicBezTo>
                                          <a:pt x="198" y="127"/>
                                          <a:pt x="198" y="127"/>
                                          <a:pt x="197" y="127"/>
                                        </a:cubicBezTo>
                                        <a:cubicBezTo>
                                          <a:pt x="197" y="126"/>
                                          <a:pt x="198" y="125"/>
                                          <a:pt x="198" y="124"/>
                                        </a:cubicBezTo>
                                        <a:cubicBezTo>
                                          <a:pt x="196" y="124"/>
                                          <a:pt x="197" y="127"/>
                                          <a:pt x="196" y="128"/>
                                        </a:cubicBezTo>
                                        <a:cubicBezTo>
                                          <a:pt x="196" y="128"/>
                                          <a:pt x="196" y="128"/>
                                          <a:pt x="196" y="128"/>
                                        </a:cubicBezTo>
                                        <a:cubicBezTo>
                                          <a:pt x="196" y="129"/>
                                          <a:pt x="196" y="129"/>
                                          <a:pt x="195" y="129"/>
                                        </a:cubicBezTo>
                                        <a:cubicBezTo>
                                          <a:pt x="196" y="127"/>
                                          <a:pt x="196" y="126"/>
                                          <a:pt x="196" y="123"/>
                                        </a:cubicBezTo>
                                        <a:cubicBezTo>
                                          <a:pt x="196" y="123"/>
                                          <a:pt x="196" y="123"/>
                                          <a:pt x="196" y="123"/>
                                        </a:cubicBezTo>
                                        <a:cubicBezTo>
                                          <a:pt x="194" y="126"/>
                                          <a:pt x="195" y="130"/>
                                          <a:pt x="193" y="132"/>
                                        </a:cubicBezTo>
                                        <a:cubicBezTo>
                                          <a:pt x="194" y="128"/>
                                          <a:pt x="195" y="125"/>
                                          <a:pt x="194" y="121"/>
                                        </a:cubicBezTo>
                                        <a:cubicBezTo>
                                          <a:pt x="194" y="125"/>
                                          <a:pt x="194" y="129"/>
                                          <a:pt x="191" y="131"/>
                                        </a:cubicBezTo>
                                        <a:cubicBezTo>
                                          <a:pt x="192" y="131"/>
                                          <a:pt x="192" y="129"/>
                                          <a:pt x="192" y="128"/>
                                        </a:cubicBezTo>
                                        <a:cubicBezTo>
                                          <a:pt x="192" y="128"/>
                                          <a:pt x="191" y="129"/>
                                          <a:pt x="191" y="129"/>
                                        </a:cubicBezTo>
                                        <a:cubicBezTo>
                                          <a:pt x="191" y="128"/>
                                          <a:pt x="191" y="127"/>
                                          <a:pt x="191" y="126"/>
                                        </a:cubicBezTo>
                                        <a:cubicBezTo>
                                          <a:pt x="191" y="126"/>
                                          <a:pt x="191" y="127"/>
                                          <a:pt x="191" y="127"/>
                                        </a:cubicBezTo>
                                        <a:cubicBezTo>
                                          <a:pt x="191" y="124"/>
                                          <a:pt x="192" y="121"/>
                                          <a:pt x="193" y="119"/>
                                        </a:cubicBezTo>
                                        <a:cubicBezTo>
                                          <a:pt x="191" y="120"/>
                                          <a:pt x="191" y="123"/>
                                          <a:pt x="191" y="125"/>
                                        </a:cubicBezTo>
                                        <a:cubicBezTo>
                                          <a:pt x="189" y="123"/>
                                          <a:pt x="190" y="119"/>
                                          <a:pt x="188" y="117"/>
                                        </a:cubicBezTo>
                                        <a:cubicBezTo>
                                          <a:pt x="187" y="118"/>
                                          <a:pt x="187" y="119"/>
                                          <a:pt x="187" y="121"/>
                                        </a:cubicBezTo>
                                        <a:cubicBezTo>
                                          <a:pt x="186" y="121"/>
                                          <a:pt x="186" y="121"/>
                                          <a:pt x="186" y="120"/>
                                        </a:cubicBezTo>
                                        <a:cubicBezTo>
                                          <a:pt x="185" y="122"/>
                                          <a:pt x="185" y="123"/>
                                          <a:pt x="184" y="125"/>
                                        </a:cubicBezTo>
                                        <a:cubicBezTo>
                                          <a:pt x="183" y="124"/>
                                          <a:pt x="184" y="123"/>
                                          <a:pt x="184" y="123"/>
                                        </a:cubicBezTo>
                                        <a:cubicBezTo>
                                          <a:pt x="183" y="124"/>
                                          <a:pt x="183" y="125"/>
                                          <a:pt x="182" y="127"/>
                                        </a:cubicBezTo>
                                        <a:cubicBezTo>
                                          <a:pt x="182" y="125"/>
                                          <a:pt x="183" y="123"/>
                                          <a:pt x="184" y="121"/>
                                        </a:cubicBezTo>
                                        <a:cubicBezTo>
                                          <a:pt x="184" y="121"/>
                                          <a:pt x="184" y="122"/>
                                          <a:pt x="184" y="121"/>
                                        </a:cubicBezTo>
                                        <a:cubicBezTo>
                                          <a:pt x="185" y="119"/>
                                          <a:pt x="187" y="117"/>
                                          <a:pt x="188" y="114"/>
                                        </a:cubicBezTo>
                                        <a:cubicBezTo>
                                          <a:pt x="185" y="118"/>
                                          <a:pt x="181" y="122"/>
                                          <a:pt x="180" y="128"/>
                                        </a:cubicBezTo>
                                        <a:cubicBezTo>
                                          <a:pt x="180" y="128"/>
                                          <a:pt x="180" y="128"/>
                                          <a:pt x="180" y="128"/>
                                        </a:cubicBezTo>
                                        <a:cubicBezTo>
                                          <a:pt x="179" y="129"/>
                                          <a:pt x="178" y="131"/>
                                          <a:pt x="177" y="132"/>
                                        </a:cubicBezTo>
                                        <a:cubicBezTo>
                                          <a:pt x="177" y="130"/>
                                          <a:pt x="178" y="129"/>
                                          <a:pt x="179" y="127"/>
                                        </a:cubicBezTo>
                                        <a:cubicBezTo>
                                          <a:pt x="179" y="127"/>
                                          <a:pt x="179" y="127"/>
                                          <a:pt x="179" y="127"/>
                                        </a:cubicBezTo>
                                        <a:cubicBezTo>
                                          <a:pt x="179" y="125"/>
                                          <a:pt x="181" y="125"/>
                                          <a:pt x="180" y="123"/>
                                        </a:cubicBezTo>
                                        <a:cubicBezTo>
                                          <a:pt x="182" y="121"/>
                                          <a:pt x="183" y="119"/>
                                          <a:pt x="184" y="117"/>
                                        </a:cubicBezTo>
                                        <a:cubicBezTo>
                                          <a:pt x="186" y="116"/>
                                          <a:pt x="186" y="113"/>
                                          <a:pt x="188" y="112"/>
                                        </a:cubicBezTo>
                                        <a:cubicBezTo>
                                          <a:pt x="188" y="112"/>
                                          <a:pt x="189" y="112"/>
                                          <a:pt x="188" y="111"/>
                                        </a:cubicBezTo>
                                        <a:cubicBezTo>
                                          <a:pt x="192" y="107"/>
                                          <a:pt x="197" y="102"/>
                                          <a:pt x="199" y="96"/>
                                        </a:cubicBezTo>
                                        <a:cubicBezTo>
                                          <a:pt x="199" y="96"/>
                                          <a:pt x="199" y="96"/>
                                          <a:pt x="199" y="96"/>
                                        </a:cubicBezTo>
                                        <a:cubicBezTo>
                                          <a:pt x="200" y="97"/>
                                          <a:pt x="198" y="98"/>
                                          <a:pt x="200" y="97"/>
                                        </a:cubicBezTo>
                                        <a:close/>
                                        <a:moveTo>
                                          <a:pt x="203" y="103"/>
                                        </a:moveTo>
                                        <a:cubicBezTo>
                                          <a:pt x="203" y="103"/>
                                          <a:pt x="203" y="103"/>
                                          <a:pt x="202" y="103"/>
                                        </a:cubicBezTo>
                                        <a:cubicBezTo>
                                          <a:pt x="201" y="96"/>
                                          <a:pt x="206" y="90"/>
                                          <a:pt x="212" y="88"/>
                                        </a:cubicBezTo>
                                        <a:cubicBezTo>
                                          <a:pt x="209" y="91"/>
                                          <a:pt x="206" y="96"/>
                                          <a:pt x="204" y="100"/>
                                        </a:cubicBezTo>
                                        <a:cubicBezTo>
                                          <a:pt x="209" y="95"/>
                                          <a:pt x="211" y="86"/>
                                          <a:pt x="219" y="83"/>
                                        </a:cubicBezTo>
                                        <a:cubicBezTo>
                                          <a:pt x="215" y="88"/>
                                          <a:pt x="211" y="93"/>
                                          <a:pt x="208" y="99"/>
                                        </a:cubicBezTo>
                                        <a:cubicBezTo>
                                          <a:pt x="211" y="94"/>
                                          <a:pt x="215" y="90"/>
                                          <a:pt x="217" y="85"/>
                                        </a:cubicBezTo>
                                        <a:cubicBezTo>
                                          <a:pt x="219" y="84"/>
                                          <a:pt x="221" y="82"/>
                                          <a:pt x="223" y="81"/>
                                        </a:cubicBezTo>
                                        <a:cubicBezTo>
                                          <a:pt x="224" y="81"/>
                                          <a:pt x="224" y="80"/>
                                          <a:pt x="226" y="80"/>
                                        </a:cubicBezTo>
                                        <a:cubicBezTo>
                                          <a:pt x="222" y="84"/>
                                          <a:pt x="218" y="88"/>
                                          <a:pt x="216" y="92"/>
                                        </a:cubicBezTo>
                                        <a:cubicBezTo>
                                          <a:pt x="220" y="88"/>
                                          <a:pt x="223" y="83"/>
                                          <a:pt x="227" y="80"/>
                                        </a:cubicBezTo>
                                        <a:cubicBezTo>
                                          <a:pt x="228" y="80"/>
                                          <a:pt x="228" y="80"/>
                                          <a:pt x="228" y="80"/>
                                        </a:cubicBezTo>
                                        <a:cubicBezTo>
                                          <a:pt x="226" y="82"/>
                                          <a:pt x="223" y="84"/>
                                          <a:pt x="222" y="87"/>
                                        </a:cubicBezTo>
                                        <a:cubicBezTo>
                                          <a:pt x="224" y="85"/>
                                          <a:pt x="226" y="82"/>
                                          <a:pt x="229" y="81"/>
                                        </a:cubicBezTo>
                                        <a:cubicBezTo>
                                          <a:pt x="227" y="85"/>
                                          <a:pt x="225" y="89"/>
                                          <a:pt x="223" y="94"/>
                                        </a:cubicBezTo>
                                        <a:cubicBezTo>
                                          <a:pt x="226" y="89"/>
                                          <a:pt x="228" y="84"/>
                                          <a:pt x="231" y="80"/>
                                        </a:cubicBezTo>
                                        <a:cubicBezTo>
                                          <a:pt x="230" y="84"/>
                                          <a:pt x="229" y="89"/>
                                          <a:pt x="228" y="93"/>
                                        </a:cubicBezTo>
                                        <a:cubicBezTo>
                                          <a:pt x="229" y="90"/>
                                          <a:pt x="230" y="85"/>
                                          <a:pt x="232" y="81"/>
                                        </a:cubicBezTo>
                                        <a:cubicBezTo>
                                          <a:pt x="238" y="87"/>
                                          <a:pt x="235" y="99"/>
                                          <a:pt x="237" y="108"/>
                                        </a:cubicBezTo>
                                        <a:cubicBezTo>
                                          <a:pt x="236" y="112"/>
                                          <a:pt x="236" y="118"/>
                                          <a:pt x="231" y="120"/>
                                        </a:cubicBezTo>
                                        <a:cubicBezTo>
                                          <a:pt x="232" y="118"/>
                                          <a:pt x="233" y="117"/>
                                          <a:pt x="233" y="115"/>
                                        </a:cubicBezTo>
                                        <a:cubicBezTo>
                                          <a:pt x="226" y="123"/>
                                          <a:pt x="221" y="131"/>
                                          <a:pt x="211" y="135"/>
                                        </a:cubicBezTo>
                                        <a:cubicBezTo>
                                          <a:pt x="215" y="132"/>
                                          <a:pt x="219" y="129"/>
                                          <a:pt x="223" y="125"/>
                                        </a:cubicBezTo>
                                        <a:cubicBezTo>
                                          <a:pt x="220" y="127"/>
                                          <a:pt x="218" y="129"/>
                                          <a:pt x="215" y="131"/>
                                        </a:cubicBezTo>
                                        <a:cubicBezTo>
                                          <a:pt x="215" y="131"/>
                                          <a:pt x="215" y="131"/>
                                          <a:pt x="216" y="131"/>
                                        </a:cubicBezTo>
                                        <a:cubicBezTo>
                                          <a:pt x="214" y="131"/>
                                          <a:pt x="212" y="134"/>
                                          <a:pt x="209" y="134"/>
                                        </a:cubicBezTo>
                                        <a:cubicBezTo>
                                          <a:pt x="214" y="130"/>
                                          <a:pt x="220" y="126"/>
                                          <a:pt x="224" y="120"/>
                                        </a:cubicBezTo>
                                        <a:cubicBezTo>
                                          <a:pt x="219" y="125"/>
                                          <a:pt x="214" y="129"/>
                                          <a:pt x="209" y="132"/>
                                        </a:cubicBezTo>
                                        <a:cubicBezTo>
                                          <a:pt x="213" y="126"/>
                                          <a:pt x="220" y="123"/>
                                          <a:pt x="223" y="117"/>
                                        </a:cubicBezTo>
                                        <a:cubicBezTo>
                                          <a:pt x="221" y="119"/>
                                          <a:pt x="219" y="121"/>
                                          <a:pt x="217" y="123"/>
                                        </a:cubicBezTo>
                                        <a:cubicBezTo>
                                          <a:pt x="217" y="123"/>
                                          <a:pt x="218" y="122"/>
                                          <a:pt x="218" y="122"/>
                                        </a:cubicBezTo>
                                        <a:cubicBezTo>
                                          <a:pt x="215" y="124"/>
                                          <a:pt x="212" y="127"/>
                                          <a:pt x="209" y="129"/>
                                        </a:cubicBezTo>
                                        <a:cubicBezTo>
                                          <a:pt x="213" y="125"/>
                                          <a:pt x="218" y="122"/>
                                          <a:pt x="221" y="116"/>
                                        </a:cubicBezTo>
                                        <a:cubicBezTo>
                                          <a:pt x="218" y="118"/>
                                          <a:pt x="216" y="121"/>
                                          <a:pt x="214" y="123"/>
                                        </a:cubicBezTo>
                                        <a:cubicBezTo>
                                          <a:pt x="215" y="122"/>
                                          <a:pt x="216" y="121"/>
                                          <a:pt x="217" y="119"/>
                                        </a:cubicBezTo>
                                        <a:cubicBezTo>
                                          <a:pt x="217" y="119"/>
                                          <a:pt x="216" y="119"/>
                                          <a:pt x="216" y="119"/>
                                        </a:cubicBezTo>
                                        <a:cubicBezTo>
                                          <a:pt x="217" y="117"/>
                                          <a:pt x="220" y="116"/>
                                          <a:pt x="220" y="114"/>
                                        </a:cubicBezTo>
                                        <a:cubicBezTo>
                                          <a:pt x="217" y="117"/>
                                          <a:pt x="214" y="120"/>
                                          <a:pt x="210" y="123"/>
                                        </a:cubicBezTo>
                                        <a:cubicBezTo>
                                          <a:pt x="213" y="120"/>
                                          <a:pt x="216" y="118"/>
                                          <a:pt x="218" y="114"/>
                                        </a:cubicBezTo>
                                        <a:cubicBezTo>
                                          <a:pt x="218" y="114"/>
                                          <a:pt x="217" y="115"/>
                                          <a:pt x="217" y="115"/>
                                        </a:cubicBezTo>
                                        <a:cubicBezTo>
                                          <a:pt x="218" y="114"/>
                                          <a:pt x="219" y="112"/>
                                          <a:pt x="220" y="111"/>
                                        </a:cubicBezTo>
                                        <a:cubicBezTo>
                                          <a:pt x="217" y="114"/>
                                          <a:pt x="214" y="117"/>
                                          <a:pt x="211" y="120"/>
                                        </a:cubicBezTo>
                                        <a:cubicBezTo>
                                          <a:pt x="215" y="115"/>
                                          <a:pt x="219" y="110"/>
                                          <a:pt x="222" y="104"/>
                                        </a:cubicBezTo>
                                        <a:cubicBezTo>
                                          <a:pt x="219" y="107"/>
                                          <a:pt x="217" y="111"/>
                                          <a:pt x="213" y="114"/>
                                        </a:cubicBezTo>
                                        <a:cubicBezTo>
                                          <a:pt x="213" y="114"/>
                                          <a:pt x="214" y="113"/>
                                          <a:pt x="213" y="113"/>
                                        </a:cubicBezTo>
                                        <a:cubicBezTo>
                                          <a:pt x="216" y="109"/>
                                          <a:pt x="218" y="106"/>
                                          <a:pt x="220" y="102"/>
                                        </a:cubicBezTo>
                                        <a:cubicBezTo>
                                          <a:pt x="217" y="105"/>
                                          <a:pt x="216" y="108"/>
                                          <a:pt x="213" y="111"/>
                                        </a:cubicBezTo>
                                        <a:cubicBezTo>
                                          <a:pt x="214" y="107"/>
                                          <a:pt x="216" y="105"/>
                                          <a:pt x="217" y="102"/>
                                        </a:cubicBezTo>
                                        <a:cubicBezTo>
                                          <a:pt x="215" y="104"/>
                                          <a:pt x="213" y="108"/>
                                          <a:pt x="212" y="111"/>
                                        </a:cubicBezTo>
                                        <a:cubicBezTo>
                                          <a:pt x="211" y="111"/>
                                          <a:pt x="211" y="111"/>
                                          <a:pt x="211" y="111"/>
                                        </a:cubicBezTo>
                                        <a:cubicBezTo>
                                          <a:pt x="211" y="110"/>
                                          <a:pt x="212" y="109"/>
                                          <a:pt x="213" y="108"/>
                                        </a:cubicBezTo>
                                        <a:cubicBezTo>
                                          <a:pt x="210" y="111"/>
                                          <a:pt x="209" y="113"/>
                                          <a:pt x="206" y="116"/>
                                        </a:cubicBezTo>
                                        <a:cubicBezTo>
                                          <a:pt x="208" y="112"/>
                                          <a:pt x="211" y="107"/>
                                          <a:pt x="212" y="103"/>
                                        </a:cubicBezTo>
                                        <a:cubicBezTo>
                                          <a:pt x="209" y="106"/>
                                          <a:pt x="208" y="111"/>
                                          <a:pt x="206" y="115"/>
                                        </a:cubicBezTo>
                                        <a:cubicBezTo>
                                          <a:pt x="205" y="115"/>
                                          <a:pt x="205" y="116"/>
                                          <a:pt x="204" y="117"/>
                                        </a:cubicBezTo>
                                        <a:cubicBezTo>
                                          <a:pt x="205" y="113"/>
                                          <a:pt x="208" y="108"/>
                                          <a:pt x="210" y="104"/>
                                        </a:cubicBezTo>
                                        <a:cubicBezTo>
                                          <a:pt x="210" y="104"/>
                                          <a:pt x="210" y="103"/>
                                          <a:pt x="210" y="103"/>
                                        </a:cubicBezTo>
                                        <a:cubicBezTo>
                                          <a:pt x="207" y="107"/>
                                          <a:pt x="205" y="112"/>
                                          <a:pt x="202" y="116"/>
                                        </a:cubicBezTo>
                                        <a:cubicBezTo>
                                          <a:pt x="203" y="112"/>
                                          <a:pt x="206" y="109"/>
                                          <a:pt x="207" y="105"/>
                                        </a:cubicBezTo>
                                        <a:cubicBezTo>
                                          <a:pt x="205" y="108"/>
                                          <a:pt x="205" y="111"/>
                                          <a:pt x="202" y="113"/>
                                        </a:cubicBezTo>
                                        <a:cubicBezTo>
                                          <a:pt x="202" y="111"/>
                                          <a:pt x="204" y="108"/>
                                          <a:pt x="205" y="106"/>
                                        </a:cubicBezTo>
                                        <a:cubicBezTo>
                                          <a:pt x="205" y="105"/>
                                          <a:pt x="204" y="106"/>
                                          <a:pt x="204" y="107"/>
                                        </a:cubicBezTo>
                                        <a:cubicBezTo>
                                          <a:pt x="203" y="107"/>
                                          <a:pt x="203" y="110"/>
                                          <a:pt x="201" y="111"/>
                                        </a:cubicBezTo>
                                        <a:cubicBezTo>
                                          <a:pt x="201" y="109"/>
                                          <a:pt x="202" y="107"/>
                                          <a:pt x="202" y="105"/>
                                        </a:cubicBezTo>
                                        <a:cubicBezTo>
                                          <a:pt x="203" y="105"/>
                                          <a:pt x="203" y="104"/>
                                          <a:pt x="203" y="103"/>
                                        </a:cubicBezTo>
                                        <a:cubicBezTo>
                                          <a:pt x="203" y="103"/>
                                          <a:pt x="203" y="103"/>
                                          <a:pt x="203" y="103"/>
                                        </a:cubicBezTo>
                                        <a:close/>
                                        <a:moveTo>
                                          <a:pt x="243" y="110"/>
                                        </a:moveTo>
                                        <a:cubicBezTo>
                                          <a:pt x="243" y="109"/>
                                          <a:pt x="245" y="109"/>
                                          <a:pt x="245" y="108"/>
                                        </a:cubicBezTo>
                                        <a:cubicBezTo>
                                          <a:pt x="243" y="109"/>
                                          <a:pt x="240" y="112"/>
                                          <a:pt x="238" y="113"/>
                                        </a:cubicBezTo>
                                        <a:cubicBezTo>
                                          <a:pt x="239" y="110"/>
                                          <a:pt x="243" y="108"/>
                                          <a:pt x="245" y="105"/>
                                        </a:cubicBezTo>
                                        <a:cubicBezTo>
                                          <a:pt x="243" y="106"/>
                                          <a:pt x="241" y="108"/>
                                          <a:pt x="239" y="109"/>
                                        </a:cubicBezTo>
                                        <a:cubicBezTo>
                                          <a:pt x="240" y="106"/>
                                          <a:pt x="244" y="105"/>
                                          <a:pt x="246" y="103"/>
                                        </a:cubicBezTo>
                                        <a:cubicBezTo>
                                          <a:pt x="248" y="101"/>
                                          <a:pt x="250" y="100"/>
                                          <a:pt x="252" y="98"/>
                                        </a:cubicBezTo>
                                        <a:cubicBezTo>
                                          <a:pt x="247" y="100"/>
                                          <a:pt x="243" y="103"/>
                                          <a:pt x="239" y="107"/>
                                        </a:cubicBezTo>
                                        <a:cubicBezTo>
                                          <a:pt x="242" y="102"/>
                                          <a:pt x="248" y="99"/>
                                          <a:pt x="253" y="96"/>
                                        </a:cubicBezTo>
                                        <a:cubicBezTo>
                                          <a:pt x="248" y="98"/>
                                          <a:pt x="243" y="102"/>
                                          <a:pt x="239" y="105"/>
                                        </a:cubicBezTo>
                                        <a:cubicBezTo>
                                          <a:pt x="245" y="95"/>
                                          <a:pt x="259" y="92"/>
                                          <a:pt x="269" y="87"/>
                                        </a:cubicBezTo>
                                        <a:cubicBezTo>
                                          <a:pt x="258" y="91"/>
                                          <a:pt x="247" y="95"/>
                                          <a:pt x="238" y="102"/>
                                        </a:cubicBezTo>
                                        <a:cubicBezTo>
                                          <a:pt x="241" y="97"/>
                                          <a:pt x="247" y="96"/>
                                          <a:pt x="252" y="92"/>
                                        </a:cubicBezTo>
                                        <a:cubicBezTo>
                                          <a:pt x="247" y="94"/>
                                          <a:pt x="242" y="97"/>
                                          <a:pt x="238" y="100"/>
                                        </a:cubicBezTo>
                                        <a:cubicBezTo>
                                          <a:pt x="238" y="98"/>
                                          <a:pt x="241" y="98"/>
                                          <a:pt x="241" y="97"/>
                                        </a:cubicBezTo>
                                        <a:cubicBezTo>
                                          <a:pt x="240" y="97"/>
                                          <a:pt x="239" y="98"/>
                                          <a:pt x="239" y="97"/>
                                        </a:cubicBezTo>
                                        <a:cubicBezTo>
                                          <a:pt x="248" y="90"/>
                                          <a:pt x="262" y="86"/>
                                          <a:pt x="274" y="82"/>
                                        </a:cubicBezTo>
                                        <a:cubicBezTo>
                                          <a:pt x="283" y="78"/>
                                          <a:pt x="293" y="80"/>
                                          <a:pt x="289" y="91"/>
                                        </a:cubicBezTo>
                                        <a:cubicBezTo>
                                          <a:pt x="287" y="93"/>
                                          <a:pt x="287" y="97"/>
                                          <a:pt x="286" y="99"/>
                                        </a:cubicBezTo>
                                        <a:cubicBezTo>
                                          <a:pt x="286" y="100"/>
                                          <a:pt x="287" y="100"/>
                                          <a:pt x="287" y="100"/>
                                        </a:cubicBezTo>
                                        <a:cubicBezTo>
                                          <a:pt x="286" y="110"/>
                                          <a:pt x="281" y="117"/>
                                          <a:pt x="277" y="123"/>
                                        </a:cubicBezTo>
                                        <a:cubicBezTo>
                                          <a:pt x="275" y="125"/>
                                          <a:pt x="273" y="128"/>
                                          <a:pt x="271" y="130"/>
                                        </a:cubicBezTo>
                                        <a:cubicBezTo>
                                          <a:pt x="270" y="126"/>
                                          <a:pt x="274" y="125"/>
                                          <a:pt x="275" y="122"/>
                                        </a:cubicBezTo>
                                        <a:cubicBezTo>
                                          <a:pt x="273" y="123"/>
                                          <a:pt x="272" y="125"/>
                                          <a:pt x="271" y="127"/>
                                        </a:cubicBezTo>
                                        <a:cubicBezTo>
                                          <a:pt x="270" y="123"/>
                                          <a:pt x="275" y="122"/>
                                          <a:pt x="276" y="119"/>
                                        </a:cubicBezTo>
                                        <a:cubicBezTo>
                                          <a:pt x="276" y="119"/>
                                          <a:pt x="276" y="119"/>
                                          <a:pt x="276" y="119"/>
                                        </a:cubicBezTo>
                                        <a:cubicBezTo>
                                          <a:pt x="275" y="120"/>
                                          <a:pt x="272" y="123"/>
                                          <a:pt x="271" y="125"/>
                                        </a:cubicBezTo>
                                        <a:cubicBezTo>
                                          <a:pt x="270" y="124"/>
                                          <a:pt x="271" y="123"/>
                                          <a:pt x="271" y="123"/>
                                        </a:cubicBezTo>
                                        <a:cubicBezTo>
                                          <a:pt x="271" y="123"/>
                                          <a:pt x="271" y="123"/>
                                          <a:pt x="271" y="122"/>
                                        </a:cubicBezTo>
                                        <a:cubicBezTo>
                                          <a:pt x="272" y="121"/>
                                          <a:pt x="273" y="121"/>
                                          <a:pt x="274" y="119"/>
                                        </a:cubicBezTo>
                                        <a:cubicBezTo>
                                          <a:pt x="273" y="120"/>
                                          <a:pt x="272" y="121"/>
                                          <a:pt x="271" y="122"/>
                                        </a:cubicBezTo>
                                        <a:cubicBezTo>
                                          <a:pt x="270" y="121"/>
                                          <a:pt x="270" y="121"/>
                                          <a:pt x="269" y="121"/>
                                        </a:cubicBezTo>
                                        <a:cubicBezTo>
                                          <a:pt x="271" y="119"/>
                                          <a:pt x="274" y="117"/>
                                          <a:pt x="275" y="115"/>
                                        </a:cubicBezTo>
                                        <a:cubicBezTo>
                                          <a:pt x="273" y="117"/>
                                          <a:pt x="271" y="119"/>
                                          <a:pt x="269" y="121"/>
                                        </a:cubicBezTo>
                                        <a:cubicBezTo>
                                          <a:pt x="268" y="120"/>
                                          <a:pt x="267" y="120"/>
                                          <a:pt x="266" y="120"/>
                                        </a:cubicBezTo>
                                        <a:cubicBezTo>
                                          <a:pt x="268" y="119"/>
                                          <a:pt x="270" y="117"/>
                                          <a:pt x="272" y="115"/>
                                        </a:cubicBezTo>
                                        <a:cubicBezTo>
                                          <a:pt x="273" y="114"/>
                                          <a:pt x="276" y="114"/>
                                          <a:pt x="276" y="112"/>
                                        </a:cubicBezTo>
                                        <a:cubicBezTo>
                                          <a:pt x="273" y="115"/>
                                          <a:pt x="269" y="117"/>
                                          <a:pt x="266" y="120"/>
                                        </a:cubicBezTo>
                                        <a:cubicBezTo>
                                          <a:pt x="264" y="120"/>
                                          <a:pt x="263" y="120"/>
                                          <a:pt x="262" y="120"/>
                                        </a:cubicBezTo>
                                        <a:cubicBezTo>
                                          <a:pt x="267" y="117"/>
                                          <a:pt x="272" y="114"/>
                                          <a:pt x="275" y="110"/>
                                        </a:cubicBezTo>
                                        <a:cubicBezTo>
                                          <a:pt x="276" y="110"/>
                                          <a:pt x="276" y="109"/>
                                          <a:pt x="276" y="108"/>
                                        </a:cubicBezTo>
                                        <a:cubicBezTo>
                                          <a:pt x="272" y="112"/>
                                          <a:pt x="267" y="117"/>
                                          <a:pt x="262" y="120"/>
                                        </a:cubicBezTo>
                                        <a:cubicBezTo>
                                          <a:pt x="260" y="120"/>
                                          <a:pt x="258" y="119"/>
                                          <a:pt x="256" y="120"/>
                                        </a:cubicBezTo>
                                        <a:cubicBezTo>
                                          <a:pt x="257" y="118"/>
                                          <a:pt x="258" y="119"/>
                                          <a:pt x="258" y="117"/>
                                        </a:cubicBezTo>
                                        <a:cubicBezTo>
                                          <a:pt x="257" y="118"/>
                                          <a:pt x="255" y="120"/>
                                          <a:pt x="253" y="119"/>
                                        </a:cubicBezTo>
                                        <a:cubicBezTo>
                                          <a:pt x="254" y="117"/>
                                          <a:pt x="257" y="116"/>
                                          <a:pt x="258" y="114"/>
                                        </a:cubicBezTo>
                                        <a:cubicBezTo>
                                          <a:pt x="256" y="115"/>
                                          <a:pt x="255" y="118"/>
                                          <a:pt x="252" y="119"/>
                                        </a:cubicBezTo>
                                        <a:cubicBezTo>
                                          <a:pt x="252" y="118"/>
                                          <a:pt x="253" y="118"/>
                                          <a:pt x="253" y="118"/>
                                        </a:cubicBezTo>
                                        <a:cubicBezTo>
                                          <a:pt x="252" y="117"/>
                                          <a:pt x="251" y="119"/>
                                          <a:pt x="250" y="119"/>
                                        </a:cubicBezTo>
                                        <a:cubicBezTo>
                                          <a:pt x="253" y="116"/>
                                          <a:pt x="256" y="115"/>
                                          <a:pt x="258" y="112"/>
                                        </a:cubicBezTo>
                                        <a:cubicBezTo>
                                          <a:pt x="254" y="115"/>
                                          <a:pt x="251" y="118"/>
                                          <a:pt x="247" y="120"/>
                                        </a:cubicBezTo>
                                        <a:cubicBezTo>
                                          <a:pt x="250" y="117"/>
                                          <a:pt x="253" y="115"/>
                                          <a:pt x="255" y="112"/>
                                        </a:cubicBezTo>
                                        <a:cubicBezTo>
                                          <a:pt x="255" y="111"/>
                                          <a:pt x="255" y="112"/>
                                          <a:pt x="255" y="112"/>
                                        </a:cubicBezTo>
                                        <a:cubicBezTo>
                                          <a:pt x="257" y="110"/>
                                          <a:pt x="259" y="108"/>
                                          <a:pt x="261" y="106"/>
                                        </a:cubicBezTo>
                                        <a:cubicBezTo>
                                          <a:pt x="257" y="108"/>
                                          <a:pt x="255" y="111"/>
                                          <a:pt x="252" y="114"/>
                                        </a:cubicBezTo>
                                        <a:cubicBezTo>
                                          <a:pt x="252" y="114"/>
                                          <a:pt x="252" y="113"/>
                                          <a:pt x="253" y="114"/>
                                        </a:cubicBezTo>
                                        <a:cubicBezTo>
                                          <a:pt x="252" y="114"/>
                                          <a:pt x="252" y="114"/>
                                          <a:pt x="251" y="115"/>
                                        </a:cubicBezTo>
                                        <a:cubicBezTo>
                                          <a:pt x="250" y="117"/>
                                          <a:pt x="247" y="118"/>
                                          <a:pt x="244" y="120"/>
                                        </a:cubicBezTo>
                                        <a:cubicBezTo>
                                          <a:pt x="245" y="119"/>
                                          <a:pt x="247" y="118"/>
                                          <a:pt x="248" y="117"/>
                                        </a:cubicBezTo>
                                        <a:cubicBezTo>
                                          <a:pt x="246" y="117"/>
                                          <a:pt x="246" y="118"/>
                                          <a:pt x="245" y="119"/>
                                        </a:cubicBezTo>
                                        <a:cubicBezTo>
                                          <a:pt x="246" y="117"/>
                                          <a:pt x="249" y="115"/>
                                          <a:pt x="251" y="113"/>
                                        </a:cubicBezTo>
                                        <a:cubicBezTo>
                                          <a:pt x="250" y="113"/>
                                          <a:pt x="250" y="114"/>
                                          <a:pt x="249" y="114"/>
                                        </a:cubicBezTo>
                                        <a:cubicBezTo>
                                          <a:pt x="251" y="112"/>
                                          <a:pt x="253" y="111"/>
                                          <a:pt x="254" y="109"/>
                                        </a:cubicBezTo>
                                        <a:cubicBezTo>
                                          <a:pt x="252" y="111"/>
                                          <a:pt x="249" y="113"/>
                                          <a:pt x="247" y="115"/>
                                        </a:cubicBezTo>
                                        <a:cubicBezTo>
                                          <a:pt x="247" y="115"/>
                                          <a:pt x="247" y="115"/>
                                          <a:pt x="247" y="115"/>
                                        </a:cubicBezTo>
                                        <a:cubicBezTo>
                                          <a:pt x="245" y="118"/>
                                          <a:pt x="241" y="120"/>
                                          <a:pt x="238" y="122"/>
                                        </a:cubicBezTo>
                                        <a:cubicBezTo>
                                          <a:pt x="240" y="120"/>
                                          <a:pt x="243" y="118"/>
                                          <a:pt x="246" y="116"/>
                                        </a:cubicBezTo>
                                        <a:cubicBezTo>
                                          <a:pt x="246" y="115"/>
                                          <a:pt x="245" y="116"/>
                                          <a:pt x="245" y="115"/>
                                        </a:cubicBezTo>
                                        <a:cubicBezTo>
                                          <a:pt x="247" y="114"/>
                                          <a:pt x="248" y="113"/>
                                          <a:pt x="249" y="112"/>
                                        </a:cubicBezTo>
                                        <a:cubicBezTo>
                                          <a:pt x="245" y="114"/>
                                          <a:pt x="242" y="117"/>
                                          <a:pt x="238" y="120"/>
                                        </a:cubicBezTo>
                                        <a:cubicBezTo>
                                          <a:pt x="241" y="116"/>
                                          <a:pt x="246" y="113"/>
                                          <a:pt x="249" y="110"/>
                                        </a:cubicBezTo>
                                        <a:cubicBezTo>
                                          <a:pt x="246" y="111"/>
                                          <a:pt x="243" y="114"/>
                                          <a:pt x="240" y="116"/>
                                        </a:cubicBezTo>
                                        <a:cubicBezTo>
                                          <a:pt x="242" y="114"/>
                                          <a:pt x="245" y="112"/>
                                          <a:pt x="247" y="109"/>
                                        </a:cubicBezTo>
                                        <a:cubicBezTo>
                                          <a:pt x="243" y="112"/>
                                          <a:pt x="240" y="114"/>
                                          <a:pt x="237" y="117"/>
                                        </a:cubicBezTo>
                                        <a:cubicBezTo>
                                          <a:pt x="239" y="114"/>
                                          <a:pt x="243" y="112"/>
                                          <a:pt x="246" y="109"/>
                                        </a:cubicBezTo>
                                        <a:cubicBezTo>
                                          <a:pt x="245" y="109"/>
                                          <a:pt x="244" y="110"/>
                                          <a:pt x="243" y="110"/>
                                        </a:cubicBezTo>
                                        <a:close/>
                                        <a:moveTo>
                                          <a:pt x="290" y="93"/>
                                        </a:moveTo>
                                        <a:cubicBezTo>
                                          <a:pt x="291" y="90"/>
                                          <a:pt x="295" y="89"/>
                                          <a:pt x="297" y="87"/>
                                        </a:cubicBezTo>
                                        <a:cubicBezTo>
                                          <a:pt x="295" y="87"/>
                                          <a:pt x="293" y="89"/>
                                          <a:pt x="291" y="90"/>
                                        </a:cubicBezTo>
                                        <a:cubicBezTo>
                                          <a:pt x="293" y="85"/>
                                          <a:pt x="302" y="85"/>
                                          <a:pt x="308" y="84"/>
                                        </a:cubicBezTo>
                                        <a:cubicBezTo>
                                          <a:pt x="300" y="87"/>
                                          <a:pt x="294" y="91"/>
                                          <a:pt x="289" y="97"/>
                                        </a:cubicBezTo>
                                        <a:cubicBezTo>
                                          <a:pt x="288" y="96"/>
                                          <a:pt x="289" y="95"/>
                                          <a:pt x="290" y="95"/>
                                        </a:cubicBezTo>
                                        <a:cubicBezTo>
                                          <a:pt x="290" y="93"/>
                                          <a:pt x="294" y="92"/>
                                          <a:pt x="295" y="90"/>
                                        </a:cubicBezTo>
                                        <a:cubicBezTo>
                                          <a:pt x="297" y="89"/>
                                          <a:pt x="298" y="88"/>
                                          <a:pt x="300" y="87"/>
                                        </a:cubicBezTo>
                                        <a:cubicBezTo>
                                          <a:pt x="296" y="88"/>
                                          <a:pt x="293" y="91"/>
                                          <a:pt x="290" y="93"/>
                                        </a:cubicBezTo>
                                        <a:close/>
                                        <a:moveTo>
                                          <a:pt x="296" y="82"/>
                                        </a:moveTo>
                                        <a:cubicBezTo>
                                          <a:pt x="296" y="82"/>
                                          <a:pt x="297" y="81"/>
                                          <a:pt x="298" y="81"/>
                                        </a:cubicBezTo>
                                        <a:cubicBezTo>
                                          <a:pt x="297" y="82"/>
                                          <a:pt x="297" y="82"/>
                                          <a:pt x="296" y="82"/>
                                        </a:cubicBezTo>
                                        <a:close/>
                                        <a:moveTo>
                                          <a:pt x="280" y="121"/>
                                        </a:moveTo>
                                        <a:cubicBezTo>
                                          <a:pt x="280" y="120"/>
                                          <a:pt x="281" y="120"/>
                                          <a:pt x="282" y="121"/>
                                        </a:cubicBezTo>
                                        <a:cubicBezTo>
                                          <a:pt x="282" y="121"/>
                                          <a:pt x="281" y="121"/>
                                          <a:pt x="280" y="121"/>
                                        </a:cubicBezTo>
                                        <a:close/>
                                        <a:moveTo>
                                          <a:pt x="293" y="121"/>
                                        </a:moveTo>
                                        <a:cubicBezTo>
                                          <a:pt x="287" y="121"/>
                                          <a:pt x="283" y="124"/>
                                          <a:pt x="278" y="125"/>
                                        </a:cubicBezTo>
                                        <a:cubicBezTo>
                                          <a:pt x="280" y="121"/>
                                          <a:pt x="287" y="120"/>
                                          <a:pt x="293" y="121"/>
                                        </a:cubicBezTo>
                                        <a:close/>
                                        <a:moveTo>
                                          <a:pt x="269" y="134"/>
                                        </a:moveTo>
                                        <a:cubicBezTo>
                                          <a:pt x="269" y="134"/>
                                          <a:pt x="270" y="134"/>
                                          <a:pt x="269" y="134"/>
                                        </a:cubicBezTo>
                                        <a:cubicBezTo>
                                          <a:pt x="270" y="134"/>
                                          <a:pt x="270" y="135"/>
                                          <a:pt x="269" y="135"/>
                                        </a:cubicBezTo>
                                        <a:cubicBezTo>
                                          <a:pt x="269" y="135"/>
                                          <a:pt x="269" y="135"/>
                                          <a:pt x="269" y="134"/>
                                        </a:cubicBezTo>
                                        <a:close/>
                                        <a:moveTo>
                                          <a:pt x="252" y="119"/>
                                        </a:moveTo>
                                        <a:cubicBezTo>
                                          <a:pt x="252" y="119"/>
                                          <a:pt x="252" y="119"/>
                                          <a:pt x="251" y="119"/>
                                        </a:cubicBezTo>
                                        <a:cubicBezTo>
                                          <a:pt x="251" y="119"/>
                                          <a:pt x="252" y="119"/>
                                          <a:pt x="252" y="119"/>
                                        </a:cubicBezTo>
                                        <a:close/>
                                        <a:moveTo>
                                          <a:pt x="253" y="114"/>
                                        </a:move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lose/>
                                        <a:moveTo>
                                          <a:pt x="209" y="126"/>
                                        </a:moveTo>
                                        <a:cubicBezTo>
                                          <a:pt x="210" y="124"/>
                                          <a:pt x="212" y="123"/>
                                          <a:pt x="214" y="121"/>
                                        </a:cubicBezTo>
                                        <a:cubicBezTo>
                                          <a:pt x="213" y="123"/>
                                          <a:pt x="211" y="125"/>
                                          <a:pt x="209" y="126"/>
                                        </a:cubicBezTo>
                                        <a:close/>
                                        <a:moveTo>
                                          <a:pt x="202" y="113"/>
                                        </a:moveTo>
                                        <a:cubicBezTo>
                                          <a:pt x="202" y="113"/>
                                          <a:pt x="202" y="113"/>
                                          <a:pt x="202" y="113"/>
                                        </a:cubicBezTo>
                                        <a:cubicBezTo>
                                          <a:pt x="202" y="113"/>
                                          <a:pt x="202" y="114"/>
                                          <a:pt x="201" y="114"/>
                                        </a:cubicBezTo>
                                        <a:cubicBezTo>
                                          <a:pt x="201" y="114"/>
                                          <a:pt x="202" y="114"/>
                                          <a:pt x="202" y="113"/>
                                        </a:cubicBezTo>
                                        <a:close/>
                                        <a:moveTo>
                                          <a:pt x="201" y="93"/>
                                        </a:moveTo>
                                        <a:cubicBezTo>
                                          <a:pt x="201" y="93"/>
                                          <a:pt x="201" y="92"/>
                                          <a:pt x="201" y="92"/>
                                        </a:cubicBezTo>
                                        <a:cubicBezTo>
                                          <a:pt x="202" y="92"/>
                                          <a:pt x="201" y="93"/>
                                          <a:pt x="201" y="93"/>
                                        </a:cubicBezTo>
                                        <a:close/>
                                        <a:moveTo>
                                          <a:pt x="189" y="133"/>
                                        </a:moveTo>
                                        <a:cubicBezTo>
                                          <a:pt x="186" y="131"/>
                                          <a:pt x="187" y="124"/>
                                          <a:pt x="188" y="120"/>
                                        </a:cubicBezTo>
                                        <a:cubicBezTo>
                                          <a:pt x="188" y="120"/>
                                          <a:pt x="188" y="120"/>
                                          <a:pt x="188" y="120"/>
                                        </a:cubicBezTo>
                                        <a:cubicBezTo>
                                          <a:pt x="188" y="122"/>
                                          <a:pt x="189" y="124"/>
                                          <a:pt x="190" y="126"/>
                                        </a:cubicBezTo>
                                        <a:cubicBezTo>
                                          <a:pt x="190" y="128"/>
                                          <a:pt x="190" y="131"/>
                                          <a:pt x="189" y="133"/>
                                        </a:cubicBezTo>
                                        <a:close/>
                                        <a:moveTo>
                                          <a:pt x="188" y="138"/>
                                        </a:move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6"/>
                                          <a:pt x="188" y="137"/>
                                          <a:pt x="189" y="136"/>
                                        </a:cubicBezTo>
                                        <a:cubicBezTo>
                                          <a:pt x="189" y="138"/>
                                          <a:pt x="189" y="140"/>
                                          <a:pt x="189" y="141"/>
                                        </a:cubicBezTo>
                                        <a:cubicBezTo>
                                          <a:pt x="189" y="141"/>
                                          <a:pt x="189" y="141"/>
                                          <a:pt x="188" y="141"/>
                                        </a:cubicBezTo>
                                        <a:cubicBezTo>
                                          <a:pt x="188" y="140"/>
                                          <a:pt x="189" y="139"/>
                                          <a:pt x="188" y="138"/>
                                        </a:cubicBezTo>
                                        <a:close/>
                                        <a:moveTo>
                                          <a:pt x="188" y="139"/>
                                        </a:moveTo>
                                        <a:cubicBezTo>
                                          <a:pt x="188" y="139"/>
                                          <a:pt x="188" y="138"/>
                                          <a:pt x="188" y="138"/>
                                        </a:cubicBezTo>
                                        <a:cubicBezTo>
                                          <a:pt x="188" y="138"/>
                                          <a:pt x="188" y="139"/>
                                          <a:pt x="188" y="139"/>
                                        </a:cubicBezTo>
                                        <a:close/>
                                        <a:moveTo>
                                          <a:pt x="183" y="130"/>
                                        </a:moveTo>
                                        <a:cubicBezTo>
                                          <a:pt x="184" y="127"/>
                                          <a:pt x="184" y="123"/>
                                          <a:pt x="187" y="121"/>
                                        </a:cubicBezTo>
                                        <a:cubicBezTo>
                                          <a:pt x="185" y="124"/>
                                          <a:pt x="184" y="127"/>
                                          <a:pt x="183" y="130"/>
                                        </a:cubicBezTo>
                                        <a:close/>
                                        <a:moveTo>
                                          <a:pt x="184" y="129"/>
                                        </a:moveTo>
                                        <a:cubicBezTo>
                                          <a:pt x="184" y="127"/>
                                          <a:pt x="185" y="127"/>
                                          <a:pt x="185" y="126"/>
                                        </a:cubicBezTo>
                                        <a:cubicBezTo>
                                          <a:pt x="185" y="127"/>
                                          <a:pt x="185" y="128"/>
                                          <a:pt x="184" y="129"/>
                                        </a:cubicBezTo>
                                        <a:close/>
                                        <a:moveTo>
                                          <a:pt x="179" y="132"/>
                                        </a:moveTo>
                                        <a:cubicBezTo>
                                          <a:pt x="179" y="130"/>
                                          <a:pt x="180" y="129"/>
                                          <a:pt x="180" y="128"/>
                                        </a:cubicBezTo>
                                        <a:cubicBezTo>
                                          <a:pt x="181" y="129"/>
                                          <a:pt x="179" y="130"/>
                                          <a:pt x="179" y="132"/>
                                        </a:cubicBezTo>
                                        <a:close/>
                                        <a:moveTo>
                                          <a:pt x="177" y="128"/>
                                        </a:moveTo>
                                        <a:cubicBezTo>
                                          <a:pt x="177" y="127"/>
                                          <a:pt x="177" y="127"/>
                                          <a:pt x="177" y="127"/>
                                        </a:cubicBezTo>
                                        <a:cubicBezTo>
                                          <a:pt x="178" y="127"/>
                                          <a:pt x="177" y="127"/>
                                          <a:pt x="177" y="128"/>
                                        </a:cubicBezTo>
                                        <a:close/>
                                        <a:moveTo>
                                          <a:pt x="173" y="170"/>
                                        </a:moveTo>
                                        <a:cubicBezTo>
                                          <a:pt x="169" y="173"/>
                                          <a:pt x="162" y="168"/>
                                          <a:pt x="159" y="172"/>
                                        </a:cubicBezTo>
                                        <a:cubicBezTo>
                                          <a:pt x="158" y="170"/>
                                          <a:pt x="160" y="166"/>
                                          <a:pt x="163" y="167"/>
                                        </a:cubicBezTo>
                                        <a:cubicBezTo>
                                          <a:pt x="162" y="167"/>
                                          <a:pt x="163" y="167"/>
                                          <a:pt x="163" y="168"/>
                                        </a:cubicBezTo>
                                        <a:cubicBezTo>
                                          <a:pt x="163" y="168"/>
                                          <a:pt x="164" y="167"/>
                                          <a:pt x="164" y="167"/>
                                        </a:cubicBezTo>
                                        <a:cubicBezTo>
                                          <a:pt x="164" y="168"/>
                                          <a:pt x="162" y="168"/>
                                          <a:pt x="162" y="169"/>
                                        </a:cubicBezTo>
                                        <a:cubicBezTo>
                                          <a:pt x="165" y="169"/>
                                          <a:pt x="168" y="167"/>
                                          <a:pt x="172" y="167"/>
                                        </a:cubicBezTo>
                                        <a:cubicBezTo>
                                          <a:pt x="173" y="167"/>
                                          <a:pt x="175" y="166"/>
                                          <a:pt x="176" y="164"/>
                                        </a:cubicBezTo>
                                        <a:cubicBezTo>
                                          <a:pt x="177" y="164"/>
                                          <a:pt x="177" y="164"/>
                                          <a:pt x="178" y="164"/>
                                        </a:cubicBezTo>
                                        <a:cubicBezTo>
                                          <a:pt x="177" y="166"/>
                                          <a:pt x="176" y="167"/>
                                          <a:pt x="174" y="168"/>
                                        </a:cubicBezTo>
                                        <a:cubicBezTo>
                                          <a:pt x="174" y="169"/>
                                          <a:pt x="173" y="169"/>
                                          <a:pt x="173" y="170"/>
                                        </a:cubicBezTo>
                                        <a:close/>
                                        <a:moveTo>
                                          <a:pt x="169" y="179"/>
                                        </a:moveTo>
                                        <a:cubicBezTo>
                                          <a:pt x="168" y="179"/>
                                          <a:pt x="167" y="180"/>
                                          <a:pt x="166" y="180"/>
                                        </a:cubicBezTo>
                                        <a:cubicBezTo>
                                          <a:pt x="166" y="179"/>
                                          <a:pt x="167" y="178"/>
                                          <a:pt x="168" y="178"/>
                                        </a:cubicBezTo>
                                        <a:cubicBezTo>
                                          <a:pt x="168" y="178"/>
                                          <a:pt x="168" y="177"/>
                                          <a:pt x="168" y="177"/>
                                        </a:cubicBezTo>
                                        <a:cubicBezTo>
                                          <a:pt x="167" y="177"/>
                                          <a:pt x="166" y="178"/>
                                          <a:pt x="165" y="178"/>
                                        </a:cubicBezTo>
                                        <a:cubicBezTo>
                                          <a:pt x="165" y="178"/>
                                          <a:pt x="166" y="177"/>
                                          <a:pt x="166" y="177"/>
                                        </a:cubicBezTo>
                                        <a:cubicBezTo>
                                          <a:pt x="166" y="176"/>
                                          <a:pt x="166" y="176"/>
                                          <a:pt x="165" y="176"/>
                                        </a:cubicBezTo>
                                        <a:cubicBezTo>
                                          <a:pt x="168" y="175"/>
                                          <a:pt x="170" y="174"/>
                                          <a:pt x="172" y="172"/>
                                        </a:cubicBezTo>
                                        <a:cubicBezTo>
                                          <a:pt x="171" y="174"/>
                                          <a:pt x="170" y="177"/>
                                          <a:pt x="169" y="178"/>
                                        </a:cubicBezTo>
                                        <a:cubicBezTo>
                                          <a:pt x="169" y="178"/>
                                          <a:pt x="169" y="179"/>
                                          <a:pt x="169" y="179"/>
                                        </a:cubicBezTo>
                                        <a:close/>
                                        <a:moveTo>
                                          <a:pt x="166" y="181"/>
                                        </a:moveTo>
                                        <a:cubicBezTo>
                                          <a:pt x="166" y="181"/>
                                          <a:pt x="167" y="181"/>
                                          <a:pt x="167" y="181"/>
                                        </a:cubicBezTo>
                                        <a:cubicBezTo>
                                          <a:pt x="167" y="181"/>
                                          <a:pt x="167" y="181"/>
                                          <a:pt x="166" y="181"/>
                                        </a:cubicBezTo>
                                        <a:cubicBezTo>
                                          <a:pt x="166" y="181"/>
                                          <a:pt x="166" y="181"/>
                                          <a:pt x="166" y="181"/>
                                        </a:cubicBezTo>
                                        <a:cubicBezTo>
                                          <a:pt x="165" y="181"/>
                                          <a:pt x="166" y="181"/>
                                          <a:pt x="166" y="181"/>
                                        </a:cubicBezTo>
                                        <a:close/>
                                        <a:moveTo>
                                          <a:pt x="165" y="175"/>
                                        </a:moveTo>
                                        <a:cubicBezTo>
                                          <a:pt x="165" y="176"/>
                                          <a:pt x="164" y="176"/>
                                          <a:pt x="163" y="176"/>
                                        </a:cubicBezTo>
                                        <a:cubicBezTo>
                                          <a:pt x="163" y="176"/>
                                          <a:pt x="163" y="176"/>
                                          <a:pt x="163" y="176"/>
                                        </a:cubicBezTo>
                                        <a:cubicBezTo>
                                          <a:pt x="162" y="176"/>
                                          <a:pt x="161" y="175"/>
                                          <a:pt x="159" y="175"/>
                                        </a:cubicBezTo>
                                        <a:cubicBezTo>
                                          <a:pt x="160" y="174"/>
                                          <a:pt x="159" y="173"/>
                                          <a:pt x="159" y="173"/>
                                        </a:cubicBezTo>
                                        <a:cubicBezTo>
                                          <a:pt x="160" y="172"/>
                                          <a:pt x="162" y="170"/>
                                          <a:pt x="163" y="171"/>
                                        </a:cubicBezTo>
                                        <a:cubicBezTo>
                                          <a:pt x="165" y="171"/>
                                          <a:pt x="167" y="173"/>
                                          <a:pt x="170" y="172"/>
                                        </a:cubicBezTo>
                                        <a:cubicBezTo>
                                          <a:pt x="170" y="173"/>
                                          <a:pt x="169" y="172"/>
                                          <a:pt x="169" y="173"/>
                                        </a:cubicBezTo>
                                        <a:cubicBezTo>
                                          <a:pt x="167" y="173"/>
                                          <a:pt x="165" y="175"/>
                                          <a:pt x="163" y="175"/>
                                        </a:cubicBezTo>
                                        <a:cubicBezTo>
                                          <a:pt x="164" y="176"/>
                                          <a:pt x="164" y="175"/>
                                          <a:pt x="165" y="175"/>
                                        </a:cubicBezTo>
                                        <a:close/>
                                        <a:moveTo>
                                          <a:pt x="167" y="175"/>
                                        </a:moveTo>
                                        <a:cubicBezTo>
                                          <a:pt x="167" y="175"/>
                                          <a:pt x="166" y="175"/>
                                          <a:pt x="166" y="174"/>
                                        </a:cubicBezTo>
                                        <a:cubicBezTo>
                                          <a:pt x="167" y="174"/>
                                          <a:pt x="167" y="175"/>
                                          <a:pt x="167" y="174"/>
                                        </a:cubicBezTo>
                                        <a:cubicBezTo>
                                          <a:pt x="168" y="174"/>
                                          <a:pt x="167" y="175"/>
                                          <a:pt x="167" y="175"/>
                                        </a:cubicBezTo>
                                        <a:close/>
                                        <a:moveTo>
                                          <a:pt x="164" y="143"/>
                                        </a:moveTo>
                                        <a:cubicBezTo>
                                          <a:pt x="163" y="144"/>
                                          <a:pt x="162" y="145"/>
                                          <a:pt x="161" y="146"/>
                                        </a:cubicBezTo>
                                        <a:cubicBezTo>
                                          <a:pt x="160" y="146"/>
                                          <a:pt x="161" y="146"/>
                                          <a:pt x="161" y="146"/>
                                        </a:cubicBezTo>
                                        <a:cubicBezTo>
                                          <a:pt x="158" y="147"/>
                                          <a:pt x="159" y="151"/>
                                          <a:pt x="157" y="152"/>
                                        </a:cubicBezTo>
                                        <a:cubicBezTo>
                                          <a:pt x="156" y="151"/>
                                          <a:pt x="155" y="149"/>
                                          <a:pt x="154" y="149"/>
                                        </a:cubicBezTo>
                                        <a:cubicBezTo>
                                          <a:pt x="155" y="144"/>
                                          <a:pt x="160" y="143"/>
                                          <a:pt x="164" y="143"/>
                                        </a:cubicBezTo>
                                        <a:close/>
                                        <a:moveTo>
                                          <a:pt x="160" y="142"/>
                                        </a:moveTo>
                                        <a:cubicBezTo>
                                          <a:pt x="160" y="142"/>
                                          <a:pt x="160" y="142"/>
                                          <a:pt x="160" y="141"/>
                                        </a:cubicBezTo>
                                        <a:cubicBezTo>
                                          <a:pt x="161" y="141"/>
                                          <a:pt x="161" y="142"/>
                                          <a:pt x="161" y="142"/>
                                        </a:cubicBezTo>
                                        <a:cubicBezTo>
                                          <a:pt x="161" y="142"/>
                                          <a:pt x="161" y="142"/>
                                          <a:pt x="160" y="142"/>
                                        </a:cubicBezTo>
                                        <a:close/>
                                        <a:moveTo>
                                          <a:pt x="158" y="152"/>
                                        </a:moveTo>
                                        <a:cubicBezTo>
                                          <a:pt x="160" y="150"/>
                                          <a:pt x="161" y="147"/>
                                          <a:pt x="163" y="145"/>
                                        </a:cubicBezTo>
                                        <a:cubicBezTo>
                                          <a:pt x="164" y="145"/>
                                          <a:pt x="165" y="144"/>
                                          <a:pt x="166" y="144"/>
                                        </a:cubicBezTo>
                                        <a:cubicBezTo>
                                          <a:pt x="167" y="140"/>
                                          <a:pt x="171" y="138"/>
                                          <a:pt x="170" y="134"/>
                                        </a:cubicBezTo>
                                        <a:cubicBezTo>
                                          <a:pt x="169" y="135"/>
                                          <a:pt x="169" y="136"/>
                                          <a:pt x="170" y="136"/>
                                        </a:cubicBezTo>
                                        <a:cubicBezTo>
                                          <a:pt x="169" y="138"/>
                                          <a:pt x="167" y="140"/>
                                          <a:pt x="166" y="142"/>
                                        </a:cubicBezTo>
                                        <a:cubicBezTo>
                                          <a:pt x="165" y="142"/>
                                          <a:pt x="164" y="142"/>
                                          <a:pt x="163" y="142"/>
                                        </a:cubicBezTo>
                                        <a:cubicBezTo>
                                          <a:pt x="165" y="140"/>
                                          <a:pt x="161" y="140"/>
                                          <a:pt x="162" y="142"/>
                                        </a:cubicBezTo>
                                        <a:cubicBezTo>
                                          <a:pt x="162" y="142"/>
                                          <a:pt x="162" y="142"/>
                                          <a:pt x="161" y="142"/>
                                        </a:cubicBezTo>
                                        <a:cubicBezTo>
                                          <a:pt x="162" y="141"/>
                                          <a:pt x="162" y="140"/>
                                          <a:pt x="161" y="139"/>
                                        </a:cubicBezTo>
                                        <a:cubicBezTo>
                                          <a:pt x="160" y="139"/>
                                          <a:pt x="161" y="140"/>
                                          <a:pt x="160" y="140"/>
                                        </a:cubicBezTo>
                                        <a:cubicBezTo>
                                          <a:pt x="160" y="139"/>
                                          <a:pt x="160" y="138"/>
                                          <a:pt x="159" y="139"/>
                                        </a:cubicBezTo>
                                        <a:cubicBezTo>
                                          <a:pt x="159" y="140"/>
                                          <a:pt x="160" y="140"/>
                                          <a:pt x="159" y="141"/>
                                        </a:cubicBezTo>
                                        <a:cubicBezTo>
                                          <a:pt x="159" y="140"/>
                                          <a:pt x="156" y="138"/>
                                          <a:pt x="156" y="141"/>
                                        </a:cubicBezTo>
                                        <a:cubicBezTo>
                                          <a:pt x="157" y="141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8" y="142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9" y="142"/>
                                          <a:pt x="159" y="142"/>
                                          <a:pt x="159" y="142"/>
                                        </a:cubicBezTo>
                                        <a:cubicBezTo>
                                          <a:pt x="156" y="144"/>
                                          <a:pt x="153" y="145"/>
                                          <a:pt x="153" y="149"/>
                                        </a:cubicBezTo>
                                        <a:cubicBezTo>
                                          <a:pt x="147" y="149"/>
                                          <a:pt x="150" y="141"/>
                                          <a:pt x="154" y="140"/>
                                        </a:cubicBezTo>
                                        <a:cubicBezTo>
                                          <a:pt x="154" y="140"/>
                                          <a:pt x="154" y="139"/>
                                          <a:pt x="155" y="139"/>
                                        </a:cubicBezTo>
                                        <a:cubicBezTo>
                                          <a:pt x="156" y="139"/>
                                          <a:pt x="157" y="138"/>
                                          <a:pt x="158" y="138"/>
                                        </a:cubicBezTo>
                                        <a:cubicBezTo>
                                          <a:pt x="158" y="138"/>
                                          <a:pt x="158" y="139"/>
                                          <a:pt x="159" y="138"/>
                                        </a:cubicBezTo>
                                        <a:cubicBezTo>
                                          <a:pt x="159" y="138"/>
                                          <a:pt x="159" y="138"/>
                                          <a:pt x="159" y="138"/>
                                        </a:cubicBezTo>
                                        <a:cubicBezTo>
                                          <a:pt x="159" y="137"/>
                                          <a:pt x="160" y="137"/>
                                          <a:pt x="160" y="136"/>
                                        </a:cubicBezTo>
                                        <a:cubicBezTo>
                                          <a:pt x="162" y="137"/>
                                          <a:pt x="163" y="136"/>
                                          <a:pt x="164" y="135"/>
                                        </a:cubicBezTo>
                                        <a:cubicBezTo>
                                          <a:pt x="164" y="135"/>
                                          <a:pt x="163" y="135"/>
                                          <a:pt x="163" y="135"/>
                                        </a:cubicBezTo>
                                        <a:cubicBezTo>
                                          <a:pt x="163" y="134"/>
                                          <a:pt x="163" y="133"/>
                                          <a:pt x="163" y="132"/>
                                        </a:cubicBezTo>
                                        <a:cubicBezTo>
                                          <a:pt x="164" y="132"/>
                                          <a:pt x="163" y="134"/>
                                          <a:pt x="164" y="134"/>
                                        </a:cubicBezTo>
                                        <a:cubicBezTo>
                                          <a:pt x="164" y="128"/>
                                          <a:pt x="163" y="122"/>
                                          <a:pt x="168" y="120"/>
                                        </a:cubicBezTo>
                                        <a:cubicBezTo>
                                          <a:pt x="171" y="117"/>
                                          <a:pt x="171" y="114"/>
                                          <a:pt x="173" y="111"/>
                                        </a:cubicBezTo>
                                        <a:cubicBezTo>
                                          <a:pt x="172" y="110"/>
                                          <a:pt x="173" y="109"/>
                                          <a:pt x="173" y="108"/>
                                        </a:cubicBezTo>
                                        <a:cubicBezTo>
                                          <a:pt x="174" y="107"/>
                                          <a:pt x="173" y="108"/>
                                          <a:pt x="173" y="109"/>
                                        </a:cubicBezTo>
                                        <a:cubicBezTo>
                                          <a:pt x="174" y="109"/>
                                          <a:pt x="174" y="108"/>
                                          <a:pt x="174" y="108"/>
                                        </a:cubicBezTo>
                                        <a:cubicBezTo>
                                          <a:pt x="176" y="110"/>
                                          <a:pt x="175" y="114"/>
                                          <a:pt x="173" y="117"/>
                                        </a:cubicBezTo>
                                        <a:cubicBezTo>
                                          <a:pt x="173" y="117"/>
                                          <a:pt x="174" y="117"/>
                                          <a:pt x="174" y="117"/>
                                        </a:cubicBezTo>
                                        <a:cubicBezTo>
                                          <a:pt x="174" y="117"/>
                                          <a:pt x="175" y="116"/>
                                          <a:pt x="175" y="115"/>
                                        </a:cubicBezTo>
                                        <a:cubicBezTo>
                                          <a:pt x="176" y="118"/>
                                          <a:pt x="173" y="121"/>
                                          <a:pt x="171" y="122"/>
                                        </a:cubicBezTo>
                                        <a:cubicBezTo>
                                          <a:pt x="172" y="122"/>
                                          <a:pt x="173" y="121"/>
                                          <a:pt x="174" y="120"/>
                                        </a:cubicBezTo>
                                        <a:cubicBezTo>
                                          <a:pt x="174" y="121"/>
                                          <a:pt x="174" y="123"/>
                                          <a:pt x="172" y="123"/>
                                        </a:cubicBezTo>
                                        <a:cubicBezTo>
                                          <a:pt x="168" y="128"/>
                                          <a:pt x="174" y="133"/>
                                          <a:pt x="172" y="138"/>
                                        </a:cubicBezTo>
                                        <a:cubicBezTo>
                                          <a:pt x="172" y="140"/>
                                          <a:pt x="170" y="142"/>
                                          <a:pt x="169" y="143"/>
                                        </a:cubicBezTo>
                                        <a:cubicBezTo>
                                          <a:pt x="169" y="143"/>
                                          <a:pt x="168" y="143"/>
                                          <a:pt x="168" y="142"/>
                                        </a:cubicBezTo>
                                        <a:cubicBezTo>
                                          <a:pt x="169" y="142"/>
                                          <a:pt x="170" y="141"/>
                                          <a:pt x="171" y="140"/>
                                        </a:cubicBezTo>
                                        <a:cubicBezTo>
                                          <a:pt x="169" y="139"/>
                                          <a:pt x="168" y="142"/>
                                          <a:pt x="167" y="143"/>
                                        </a:cubicBezTo>
                                        <a:cubicBezTo>
                                          <a:pt x="171" y="145"/>
                                          <a:pt x="167" y="151"/>
                                          <a:pt x="164" y="152"/>
                                        </a:cubicBezTo>
                                        <a:cubicBezTo>
                                          <a:pt x="165" y="151"/>
                                          <a:pt x="166" y="151"/>
                                          <a:pt x="166" y="149"/>
                                        </a:cubicBezTo>
                                        <a:cubicBezTo>
                                          <a:pt x="166" y="149"/>
                                          <a:pt x="166" y="150"/>
                                          <a:pt x="165" y="150"/>
                                        </a:cubicBezTo>
                                        <a:cubicBezTo>
                                          <a:pt x="165" y="151"/>
                                          <a:pt x="162" y="151"/>
                                          <a:pt x="163" y="153"/>
                                        </a:cubicBezTo>
                                        <a:cubicBezTo>
                                          <a:pt x="163" y="153"/>
                                          <a:pt x="162" y="153"/>
                                          <a:pt x="162" y="153"/>
                                        </a:cubicBezTo>
                                        <a:cubicBezTo>
                                          <a:pt x="162" y="152"/>
                                          <a:pt x="164" y="150"/>
                                          <a:pt x="165" y="149"/>
                                        </a:cubicBezTo>
                                        <a:cubicBezTo>
                                          <a:pt x="163" y="149"/>
                                          <a:pt x="161" y="150"/>
                                          <a:pt x="161" y="148"/>
                                        </a:cubicBezTo>
                                        <a:cubicBezTo>
                                          <a:pt x="160" y="148"/>
                                          <a:pt x="160" y="149"/>
                                          <a:pt x="160" y="149"/>
                                        </a:cubicBezTo>
                                        <a:cubicBezTo>
                                          <a:pt x="160" y="150"/>
                                          <a:pt x="161" y="150"/>
                                          <a:pt x="161" y="150"/>
                                        </a:cubicBezTo>
                                        <a:cubicBezTo>
                                          <a:pt x="161" y="151"/>
                                          <a:pt x="161" y="151"/>
                                          <a:pt x="160" y="151"/>
                                        </a:cubicBezTo>
                                        <a:cubicBezTo>
                                          <a:pt x="160" y="152"/>
                                          <a:pt x="159" y="154"/>
                                          <a:pt x="158" y="154"/>
                                        </a:cubicBezTo>
                                        <a:cubicBezTo>
                                          <a:pt x="157" y="153"/>
                                          <a:pt x="158" y="153"/>
                                          <a:pt x="158" y="152"/>
                                        </a:cubicBezTo>
                                        <a:close/>
                                        <a:moveTo>
                                          <a:pt x="157" y="137"/>
                                        </a:moveTo>
                                        <a:cubicBezTo>
                                          <a:pt x="157" y="136"/>
                                          <a:pt x="157" y="136"/>
                                          <a:pt x="157" y="136"/>
                                        </a:cubicBezTo>
                                        <a:cubicBezTo>
                                          <a:pt x="157" y="136"/>
                                          <a:pt x="157" y="136"/>
                                          <a:pt x="157" y="137"/>
                                        </a:cubicBezTo>
                                        <a:cubicBezTo>
                                          <a:pt x="157" y="137"/>
                                          <a:pt x="157" y="137"/>
                                          <a:pt x="157" y="137"/>
                                        </a:cubicBezTo>
                                        <a:close/>
                                        <a:moveTo>
                                          <a:pt x="158" y="135"/>
                                        </a:moveTo>
                                        <a:cubicBezTo>
                                          <a:pt x="158" y="135"/>
                                          <a:pt x="158" y="136"/>
                                          <a:pt x="158" y="136"/>
                                        </a:cubicBezTo>
                                        <a:cubicBezTo>
                                          <a:pt x="158" y="136"/>
                                          <a:pt x="158" y="136"/>
                                          <a:pt x="158" y="135"/>
                                        </a:cubicBezTo>
                                        <a:close/>
                                        <a:moveTo>
                                          <a:pt x="161" y="135"/>
                                        </a:moveTo>
                                        <a:cubicBezTo>
                                          <a:pt x="161" y="135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4"/>
                                          <a:pt x="161" y="134"/>
                                          <a:pt x="161" y="135"/>
                                        </a:cubicBezTo>
                                        <a:close/>
                                        <a:moveTo>
                                          <a:pt x="165" y="114"/>
                                        </a:moveTo>
                                        <a:cubicBezTo>
                                          <a:pt x="166" y="114"/>
                                          <a:pt x="166" y="114"/>
                                          <a:pt x="166" y="114"/>
                                        </a:cubicBezTo>
                                        <a:cubicBezTo>
                                          <a:pt x="166" y="115"/>
                                          <a:pt x="166" y="116"/>
                                          <a:pt x="165" y="117"/>
                                        </a:cubicBezTo>
                                        <a:cubicBezTo>
                                          <a:pt x="165" y="117"/>
                                          <a:pt x="165" y="115"/>
                                          <a:pt x="166" y="115"/>
                                        </a:cubicBezTo>
                                        <a:cubicBezTo>
                                          <a:pt x="165" y="115"/>
                                          <a:pt x="166" y="114"/>
                                          <a:pt x="165" y="114"/>
                                        </a:cubicBezTo>
                                        <a:close/>
                                        <a:moveTo>
                                          <a:pt x="166" y="113"/>
                                        </a:moveTo>
                                        <a:cubicBezTo>
                                          <a:pt x="167" y="113"/>
                                          <a:pt x="167" y="113"/>
                                          <a:pt x="167" y="113"/>
                                        </a:cubicBezTo>
                                        <a:cubicBezTo>
                                          <a:pt x="167" y="114"/>
                                          <a:pt x="167" y="115"/>
                                          <a:pt x="167" y="116"/>
                                        </a:cubicBezTo>
                                        <a:cubicBezTo>
                                          <a:pt x="166" y="115"/>
                                          <a:pt x="167" y="114"/>
                                          <a:pt x="166" y="114"/>
                                        </a:cubicBezTo>
                                        <a:cubicBezTo>
                                          <a:pt x="166" y="114"/>
                                          <a:pt x="166" y="114"/>
                                          <a:pt x="166" y="113"/>
                                        </a:cubicBezTo>
                                        <a:close/>
                                        <a:moveTo>
                                          <a:pt x="177" y="153"/>
                                        </a:moveTo>
                                        <a:cubicBezTo>
                                          <a:pt x="176" y="153"/>
                                          <a:pt x="175" y="151"/>
                                          <a:pt x="173" y="151"/>
                                        </a:cubicBezTo>
                                        <a:cubicBezTo>
                                          <a:pt x="173" y="153"/>
                                          <a:pt x="178" y="154"/>
                                          <a:pt x="180" y="156"/>
                                        </a:cubicBezTo>
                                        <a:cubicBezTo>
                                          <a:pt x="180" y="155"/>
                                          <a:pt x="180" y="155"/>
                                          <a:pt x="180" y="155"/>
                                        </a:cubicBezTo>
                                        <a:cubicBezTo>
                                          <a:pt x="180" y="156"/>
                                          <a:pt x="180" y="156"/>
                                          <a:pt x="180" y="156"/>
                                        </a:cubicBezTo>
                                        <a:cubicBezTo>
                                          <a:pt x="179" y="157"/>
                                          <a:pt x="179" y="159"/>
                                          <a:pt x="180" y="159"/>
                                        </a:cubicBezTo>
                                        <a:cubicBezTo>
                                          <a:pt x="179" y="160"/>
                                          <a:pt x="179" y="160"/>
                                          <a:pt x="179" y="160"/>
                                        </a:cubicBezTo>
                                        <a:cubicBezTo>
                                          <a:pt x="179" y="159"/>
                                          <a:pt x="177" y="158"/>
                                          <a:pt x="177" y="157"/>
                                        </a:cubicBezTo>
                                        <a:cubicBezTo>
                                          <a:pt x="175" y="156"/>
                                          <a:pt x="172" y="154"/>
                                          <a:pt x="169" y="156"/>
                                        </a:cubicBezTo>
                                        <a:cubicBezTo>
                                          <a:pt x="168" y="155"/>
                                          <a:pt x="166" y="154"/>
                                          <a:pt x="165" y="154"/>
                                        </a:cubicBezTo>
                                        <a:cubicBezTo>
                                          <a:pt x="167" y="153"/>
                                          <a:pt x="168" y="154"/>
                                          <a:pt x="169" y="155"/>
                                        </a:cubicBezTo>
                                        <a:cubicBezTo>
                                          <a:pt x="170" y="155"/>
                                          <a:pt x="169" y="155"/>
                                          <a:pt x="170" y="155"/>
                                        </a:cubicBezTo>
                                        <a:cubicBezTo>
                                          <a:pt x="170" y="153"/>
                                          <a:pt x="168" y="153"/>
                                          <a:pt x="167" y="152"/>
                                        </a:cubicBezTo>
                                        <a:cubicBezTo>
                                          <a:pt x="168" y="151"/>
                                          <a:pt x="170" y="151"/>
                                          <a:pt x="172" y="152"/>
                                        </a:cubicBezTo>
                                        <a:cubicBezTo>
                                          <a:pt x="172" y="151"/>
                                          <a:pt x="171" y="151"/>
                                          <a:pt x="171" y="150"/>
                                        </a:cubicBezTo>
                                        <a:cubicBezTo>
                                          <a:pt x="170" y="150"/>
                                          <a:pt x="169" y="150"/>
                                          <a:pt x="168" y="150"/>
                                        </a:cubicBezTo>
                                        <a:cubicBezTo>
                                          <a:pt x="169" y="148"/>
                                          <a:pt x="171" y="146"/>
                                          <a:pt x="169" y="144"/>
                                        </a:cubicBezTo>
                                        <a:cubicBezTo>
                                          <a:pt x="170" y="143"/>
                                          <a:pt x="171" y="142"/>
                                          <a:pt x="172" y="141"/>
                                        </a:cubicBezTo>
                                        <a:cubicBezTo>
                                          <a:pt x="173" y="142"/>
                                          <a:pt x="173" y="146"/>
                                          <a:pt x="172" y="148"/>
                                        </a:cubicBezTo>
                                        <a:cubicBezTo>
                                          <a:pt x="175" y="146"/>
                                          <a:pt x="178" y="148"/>
                                          <a:pt x="177" y="153"/>
                                        </a:cubicBezTo>
                                        <a:close/>
                                        <a:moveTo>
                                          <a:pt x="179" y="154"/>
                                        </a:moveTo>
                                        <a:cubicBezTo>
                                          <a:pt x="179" y="153"/>
                                          <a:pt x="178" y="154"/>
                                          <a:pt x="178" y="153"/>
                                        </a:cubicBezTo>
                                        <a:cubicBezTo>
                                          <a:pt x="178" y="152"/>
                                          <a:pt x="178" y="152"/>
                                          <a:pt x="178" y="150"/>
                                        </a:cubicBezTo>
                                        <a:cubicBezTo>
                                          <a:pt x="178" y="150"/>
                                          <a:pt x="179" y="151"/>
                                          <a:pt x="179" y="151"/>
                                        </a:cubicBezTo>
                                        <a:cubicBezTo>
                                          <a:pt x="179" y="152"/>
                                          <a:pt x="180" y="153"/>
                                          <a:pt x="179" y="154"/>
                                        </a:cubicBezTo>
                                        <a:close/>
                                        <a:moveTo>
                                          <a:pt x="166" y="166"/>
                                        </a:moveTo>
                                        <a:cubicBezTo>
                                          <a:pt x="166" y="166"/>
                                          <a:pt x="166" y="165"/>
                                          <a:pt x="166" y="165"/>
                                        </a:cubicBezTo>
                                        <a:cubicBezTo>
                                          <a:pt x="167" y="164"/>
                                          <a:pt x="173" y="164"/>
                                          <a:pt x="175" y="164"/>
                                        </a:cubicBezTo>
                                        <a:cubicBezTo>
                                          <a:pt x="172" y="168"/>
                                          <a:pt x="168" y="166"/>
                                          <a:pt x="165" y="167"/>
                                        </a:cubicBezTo>
                                        <a:cubicBezTo>
                                          <a:pt x="165" y="166"/>
                                          <a:pt x="165" y="166"/>
                                          <a:pt x="166" y="166"/>
                                        </a:cubicBezTo>
                                        <a:cubicBezTo>
                                          <a:pt x="166" y="166"/>
                                          <a:pt x="166" y="166"/>
                                          <a:pt x="166" y="166"/>
                                        </a:cubicBezTo>
                                        <a:close/>
                                        <a:moveTo>
                                          <a:pt x="173" y="163"/>
                                        </a:moveTo>
                                        <a:cubicBezTo>
                                          <a:pt x="170" y="160"/>
                                          <a:pt x="167" y="164"/>
                                          <a:pt x="165" y="163"/>
                                        </a:cubicBezTo>
                                        <a:cubicBezTo>
                                          <a:pt x="164" y="163"/>
                                          <a:pt x="164" y="163"/>
                                          <a:pt x="164" y="163"/>
                                        </a:cubicBezTo>
                                        <a:cubicBezTo>
                                          <a:pt x="164" y="164"/>
                                          <a:pt x="165" y="164"/>
                                          <a:pt x="165" y="164"/>
                                        </a:cubicBezTo>
                                        <a:cubicBezTo>
                                          <a:pt x="164" y="164"/>
                                          <a:pt x="163" y="164"/>
                                          <a:pt x="163" y="164"/>
                                        </a:cubicBezTo>
                                        <a:cubicBezTo>
                                          <a:pt x="163" y="164"/>
                                          <a:pt x="163" y="164"/>
                                          <a:pt x="164" y="164"/>
                                        </a:cubicBezTo>
                                        <a:cubicBezTo>
                                          <a:pt x="163" y="163"/>
                                          <a:pt x="163" y="163"/>
                                          <a:pt x="163" y="162"/>
                                        </a:cubicBezTo>
                                        <a:cubicBezTo>
                                          <a:pt x="166" y="162"/>
                                          <a:pt x="172" y="159"/>
                                          <a:pt x="175" y="162"/>
                                        </a:cubicBezTo>
                                        <a:cubicBezTo>
                                          <a:pt x="175" y="163"/>
                                          <a:pt x="174" y="162"/>
                                          <a:pt x="173" y="163"/>
                                        </a:cubicBezTo>
                                        <a:close/>
                                        <a:moveTo>
                                          <a:pt x="162" y="159"/>
                                        </a:moveTo>
                                        <a:cubicBezTo>
                                          <a:pt x="163" y="157"/>
                                          <a:pt x="165" y="158"/>
                                          <a:pt x="166" y="159"/>
                                        </a:cubicBezTo>
                                        <a:cubicBezTo>
                                          <a:pt x="166" y="160"/>
                                          <a:pt x="165" y="160"/>
                                          <a:pt x="164" y="160"/>
                                        </a:cubicBezTo>
                                        <a:cubicBezTo>
                                          <a:pt x="164" y="160"/>
                                          <a:pt x="163" y="160"/>
                                          <a:pt x="162" y="159"/>
                                        </a:cubicBezTo>
                                        <a:close/>
                                        <a:moveTo>
                                          <a:pt x="170" y="158"/>
                                        </a:moveTo>
                                        <a:cubicBezTo>
                                          <a:pt x="169" y="158"/>
                                          <a:pt x="168" y="159"/>
                                          <a:pt x="167" y="159"/>
                                        </a:cubicBezTo>
                                        <a:cubicBezTo>
                                          <a:pt x="167" y="158"/>
                                          <a:pt x="166" y="158"/>
                                          <a:pt x="167" y="157"/>
                                        </a:cubicBezTo>
                                        <a:cubicBezTo>
                                          <a:pt x="168" y="156"/>
                                          <a:pt x="169" y="157"/>
                                          <a:pt x="170" y="157"/>
                                        </a:cubicBezTo>
                                        <a:cubicBezTo>
                                          <a:pt x="170" y="158"/>
                                          <a:pt x="170" y="158"/>
                                          <a:pt x="170" y="158"/>
                                        </a:cubicBezTo>
                                        <a:close/>
                                        <a:moveTo>
                                          <a:pt x="171" y="156"/>
                                        </a:moveTo>
                                        <a:cubicBezTo>
                                          <a:pt x="171" y="156"/>
                                          <a:pt x="172" y="156"/>
                                          <a:pt x="172" y="156"/>
                                        </a:cubicBezTo>
                                        <a:cubicBezTo>
                                          <a:pt x="172" y="156"/>
                                          <a:pt x="171" y="157"/>
                                          <a:pt x="171" y="157"/>
                                        </a:cubicBezTo>
                                        <a:cubicBezTo>
                                          <a:pt x="171" y="157"/>
                                          <a:pt x="171" y="156"/>
                                          <a:pt x="171" y="156"/>
                                        </a:cubicBezTo>
                                        <a:close/>
                                        <a:moveTo>
                                          <a:pt x="175" y="160"/>
                                        </a:moveTo>
                                        <a:cubicBezTo>
                                          <a:pt x="174" y="160"/>
                                          <a:pt x="174" y="160"/>
                                          <a:pt x="174" y="159"/>
                                        </a:cubicBezTo>
                                        <a:cubicBezTo>
                                          <a:pt x="174" y="159"/>
                                          <a:pt x="174" y="160"/>
                                          <a:pt x="174" y="160"/>
                                        </a:cubicBezTo>
                                        <a:cubicBezTo>
                                          <a:pt x="173" y="159"/>
                                          <a:pt x="173" y="159"/>
                                          <a:pt x="172" y="158"/>
                                        </a:cubicBezTo>
                                        <a:cubicBezTo>
                                          <a:pt x="172" y="158"/>
                                          <a:pt x="172" y="158"/>
                                          <a:pt x="172" y="157"/>
                                        </a:cubicBezTo>
                                        <a:cubicBezTo>
                                          <a:pt x="173" y="157"/>
                                          <a:pt x="173" y="157"/>
                                          <a:pt x="175" y="158"/>
                                        </a:cubicBezTo>
                                        <a:cubicBezTo>
                                          <a:pt x="175" y="158"/>
                                          <a:pt x="175" y="158"/>
                                          <a:pt x="175" y="159"/>
                                        </a:cubicBezTo>
                                        <a:cubicBezTo>
                                          <a:pt x="175" y="160"/>
                                          <a:pt x="174" y="159"/>
                                          <a:pt x="175" y="160"/>
                                        </a:cubicBezTo>
                                        <a:close/>
                                        <a:moveTo>
                                          <a:pt x="161" y="153"/>
                                        </a:moveTo>
                                        <a:cubicBezTo>
                                          <a:pt x="160" y="153"/>
                                          <a:pt x="160" y="153"/>
                                          <a:pt x="160" y="153"/>
                                        </a:cubicBezTo>
                                        <a:cubicBezTo>
                                          <a:pt x="160" y="152"/>
                                          <a:pt x="161" y="151"/>
                                          <a:pt x="162" y="150"/>
                                        </a:cubicBezTo>
                                        <a:cubicBezTo>
                                          <a:pt x="163" y="150"/>
                                          <a:pt x="163" y="150"/>
                                          <a:pt x="163" y="150"/>
                                        </a:cubicBezTo>
                                        <a:cubicBezTo>
                                          <a:pt x="163" y="151"/>
                                          <a:pt x="161" y="151"/>
                                          <a:pt x="161" y="153"/>
                                        </a:cubicBezTo>
                                        <a:close/>
                                        <a:moveTo>
                                          <a:pt x="159" y="156"/>
                                        </a:moveTo>
                                        <a:cubicBezTo>
                                          <a:pt x="161" y="153"/>
                                          <a:pt x="165" y="154"/>
                                          <a:pt x="167" y="156"/>
                                        </a:cubicBezTo>
                                        <a:cubicBezTo>
                                          <a:pt x="166" y="156"/>
                                          <a:pt x="166" y="157"/>
                                          <a:pt x="165" y="157"/>
                                        </a:cubicBezTo>
                                        <a:cubicBezTo>
                                          <a:pt x="164" y="156"/>
                                          <a:pt x="162" y="157"/>
                                          <a:pt x="162" y="158"/>
                                        </a:cubicBezTo>
                                        <a:cubicBezTo>
                                          <a:pt x="161" y="158"/>
                                          <a:pt x="159" y="158"/>
                                          <a:pt x="159" y="156"/>
                                        </a:cubicBezTo>
                                        <a:cubicBezTo>
                                          <a:pt x="159" y="156"/>
                                          <a:pt x="160" y="156"/>
                                          <a:pt x="160" y="156"/>
                                        </a:cubicBezTo>
                                        <a:cubicBezTo>
                                          <a:pt x="160" y="156"/>
                                          <a:pt x="159" y="156"/>
                                          <a:pt x="159" y="156"/>
                                        </a:cubicBezTo>
                                        <a:close/>
                                        <a:moveTo>
                                          <a:pt x="164" y="165"/>
                                        </a:moveTo>
                                        <a:cubicBezTo>
                                          <a:pt x="161" y="164"/>
                                          <a:pt x="156" y="165"/>
                                          <a:pt x="154" y="169"/>
                                        </a:cubicBezTo>
                                        <a:cubicBezTo>
                                          <a:pt x="153" y="169"/>
                                          <a:pt x="152" y="172"/>
                                          <a:pt x="150" y="172"/>
                                        </a:cubicBezTo>
                                        <a:cubicBezTo>
                                          <a:pt x="151" y="166"/>
                                          <a:pt x="159" y="162"/>
                                          <a:pt x="164" y="165"/>
                                        </a:cubicBezTo>
                                        <a:close/>
                                        <a:moveTo>
                                          <a:pt x="178" y="163"/>
                                        </a:moveTo>
                                        <a:cubicBezTo>
                                          <a:pt x="178" y="162"/>
                                          <a:pt x="178" y="162"/>
                                          <a:pt x="178" y="161"/>
                                        </a:cubicBezTo>
                                        <a:cubicBezTo>
                                          <a:pt x="179" y="161"/>
                                          <a:pt x="180" y="160"/>
                                          <a:pt x="181" y="161"/>
                                        </a:cubicBezTo>
                                        <a:cubicBezTo>
                                          <a:pt x="181" y="162"/>
                                          <a:pt x="180" y="162"/>
                                          <a:pt x="179" y="162"/>
                                        </a:cubicBezTo>
                                        <a:cubicBezTo>
                                          <a:pt x="179" y="163"/>
                                          <a:pt x="179" y="163"/>
                                          <a:pt x="179" y="163"/>
                                        </a:cubicBezTo>
                                        <a:cubicBezTo>
                                          <a:pt x="179" y="163"/>
                                          <a:pt x="178" y="163"/>
                                          <a:pt x="178" y="163"/>
                                        </a:cubicBezTo>
                                        <a:close/>
                                        <a:moveTo>
                                          <a:pt x="180" y="158"/>
                                        </a:moveTo>
                                        <a:cubicBezTo>
                                          <a:pt x="180" y="157"/>
                                          <a:pt x="181" y="156"/>
                                          <a:pt x="182" y="156"/>
                                        </a:cubicBezTo>
                                        <a:cubicBezTo>
                                          <a:pt x="182" y="156"/>
                                          <a:pt x="182" y="157"/>
                                          <a:pt x="183" y="157"/>
                                        </a:cubicBezTo>
                                        <a:cubicBezTo>
                                          <a:pt x="183" y="159"/>
                                          <a:pt x="181" y="159"/>
                                          <a:pt x="180" y="158"/>
                                        </a:cubicBezTo>
                                        <a:close/>
                                        <a:moveTo>
                                          <a:pt x="183" y="155"/>
                                        </a:moveTo>
                                        <a:cubicBezTo>
                                          <a:pt x="183" y="155"/>
                                          <a:pt x="183" y="155"/>
                                          <a:pt x="183" y="154"/>
                                        </a:cubicBezTo>
                                        <a:cubicBezTo>
                                          <a:pt x="184" y="154"/>
                                          <a:pt x="184" y="154"/>
                                          <a:pt x="184" y="154"/>
                                        </a:cubicBezTo>
                                        <a:cubicBezTo>
                                          <a:pt x="185" y="155"/>
                                          <a:pt x="185" y="156"/>
                                          <a:pt x="184" y="156"/>
                                        </a:cubicBezTo>
                                        <a:cubicBezTo>
                                          <a:pt x="183" y="156"/>
                                          <a:pt x="183" y="156"/>
                                          <a:pt x="183" y="155"/>
                                        </a:cubicBezTo>
                                        <a:close/>
                                        <a:moveTo>
                                          <a:pt x="184" y="152"/>
                                        </a:moveTo>
                                        <a:cubicBezTo>
                                          <a:pt x="184" y="152"/>
                                          <a:pt x="184" y="152"/>
                                          <a:pt x="184" y="152"/>
                                        </a:cubicBezTo>
                                        <a:cubicBezTo>
                                          <a:pt x="184" y="151"/>
                                          <a:pt x="184" y="151"/>
                                          <a:pt x="183" y="150"/>
                                        </a:cubicBezTo>
                                        <a:cubicBezTo>
                                          <a:pt x="184" y="150"/>
                                          <a:pt x="184" y="150"/>
                                          <a:pt x="185" y="150"/>
                                        </a:cubicBezTo>
                                        <a:cubicBezTo>
                                          <a:pt x="185" y="151"/>
                                          <a:pt x="185" y="151"/>
                                          <a:pt x="185" y="152"/>
                                        </a:cubicBezTo>
                                        <a:cubicBezTo>
                                          <a:pt x="185" y="152"/>
                                          <a:pt x="184" y="152"/>
                                          <a:pt x="184" y="152"/>
                                        </a:cubicBezTo>
                                        <a:close/>
                                        <a:moveTo>
                                          <a:pt x="184" y="148"/>
                                        </a:moveTo>
                                        <a:cubicBezTo>
                                          <a:pt x="183" y="150"/>
                                          <a:pt x="182" y="148"/>
                                          <a:pt x="180" y="148"/>
                                        </a:cubicBezTo>
                                        <a:cubicBezTo>
                                          <a:pt x="180" y="148"/>
                                          <a:pt x="180" y="148"/>
                                          <a:pt x="180" y="148"/>
                                        </a:cubicBezTo>
                                        <a:cubicBezTo>
                                          <a:pt x="181" y="149"/>
                                          <a:pt x="182" y="149"/>
                                          <a:pt x="183" y="150"/>
                                        </a:cubicBezTo>
                                        <a:cubicBezTo>
                                          <a:pt x="183" y="152"/>
                                          <a:pt x="182" y="154"/>
                                          <a:pt x="180" y="154"/>
                                        </a:cubicBezTo>
                                        <a:cubicBezTo>
                                          <a:pt x="181" y="147"/>
                                          <a:pt x="171" y="143"/>
                                          <a:pt x="175" y="136"/>
                                        </a:cubicBezTo>
                                        <a:cubicBezTo>
                                          <a:pt x="175" y="142"/>
                                          <a:pt x="180" y="145"/>
                                          <a:pt x="185" y="147"/>
                                        </a:cubicBezTo>
                                        <a:cubicBezTo>
                                          <a:pt x="185" y="147"/>
                                          <a:pt x="185" y="148"/>
                                          <a:pt x="184" y="148"/>
                                        </a:cubicBezTo>
                                        <a:close/>
                                        <a:moveTo>
                                          <a:pt x="176" y="133"/>
                                        </a:moveTo>
                                        <a:cubicBezTo>
                                          <a:pt x="176" y="131"/>
                                          <a:pt x="175" y="131"/>
                                          <a:pt x="175" y="130"/>
                                        </a:cubicBezTo>
                                        <a:cubicBezTo>
                                          <a:pt x="175" y="130"/>
                                          <a:pt x="175" y="129"/>
                                          <a:pt x="174" y="129"/>
                                        </a:cubicBezTo>
                                        <a:cubicBezTo>
                                          <a:pt x="174" y="130"/>
                                          <a:pt x="175" y="132"/>
                                          <a:pt x="175" y="133"/>
                                        </a:cubicBezTo>
                                        <a:cubicBezTo>
                                          <a:pt x="175" y="135"/>
                                          <a:pt x="174" y="135"/>
                                          <a:pt x="173" y="136"/>
                                        </a:cubicBezTo>
                                        <a:cubicBezTo>
                                          <a:pt x="173" y="136"/>
                                          <a:pt x="173" y="135"/>
                                          <a:pt x="174" y="135"/>
                                        </a:cubicBezTo>
                                        <a:cubicBezTo>
                                          <a:pt x="173" y="134"/>
                                          <a:pt x="174" y="133"/>
                                          <a:pt x="173" y="133"/>
                                        </a:cubicBezTo>
                                        <a:cubicBezTo>
                                          <a:pt x="174" y="133"/>
                                          <a:pt x="173" y="134"/>
                                          <a:pt x="174" y="134"/>
                                        </a:cubicBezTo>
                                        <a:cubicBezTo>
                                          <a:pt x="175" y="133"/>
                                          <a:pt x="174" y="130"/>
                                          <a:pt x="173" y="130"/>
                                        </a:cubicBezTo>
                                        <a:cubicBezTo>
                                          <a:pt x="172" y="130"/>
                                          <a:pt x="173" y="130"/>
                                          <a:pt x="173" y="131"/>
                                        </a:cubicBezTo>
                                        <a:cubicBezTo>
                                          <a:pt x="171" y="129"/>
                                          <a:pt x="171" y="126"/>
                                          <a:pt x="173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4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3" y="124"/>
                                        </a:cubicBezTo>
                                        <a:cubicBezTo>
                                          <a:pt x="175" y="126"/>
                                          <a:pt x="175" y="128"/>
                                          <a:pt x="176" y="131"/>
                                        </a:cubicBezTo>
                                        <a:cubicBezTo>
                                          <a:pt x="176" y="131"/>
                                          <a:pt x="176" y="131"/>
                                          <a:pt x="176" y="130"/>
                                        </a:cubicBezTo>
                                        <a:cubicBezTo>
                                          <a:pt x="176" y="131"/>
                                          <a:pt x="176" y="132"/>
                                          <a:pt x="176" y="133"/>
                                        </a:cubicBezTo>
                                        <a:close/>
                                        <a:moveTo>
                                          <a:pt x="175" y="124"/>
                                        </a:moveTo>
                                        <a:cubicBezTo>
                                          <a:pt x="175" y="124"/>
                                          <a:pt x="176" y="123"/>
                                          <a:pt x="177" y="122"/>
                                        </a:cubicBezTo>
                                        <a:cubicBezTo>
                                          <a:pt x="177" y="123"/>
                                          <a:pt x="176" y="124"/>
                                          <a:pt x="175" y="124"/>
                                        </a:cubicBezTo>
                                        <a:close/>
                                        <a:moveTo>
                                          <a:pt x="160" y="131"/>
                                        </a:moveTo>
                                        <a:cubicBezTo>
                                          <a:pt x="160" y="131"/>
                                          <a:pt x="160" y="131"/>
                                          <a:pt x="160" y="131"/>
                                        </a:cubicBezTo>
                                        <a:cubicBezTo>
                                          <a:pt x="161" y="130"/>
                                          <a:pt x="160" y="129"/>
                                          <a:pt x="160" y="127"/>
                                        </a:cubicBezTo>
                                        <a:cubicBezTo>
                                          <a:pt x="161" y="129"/>
                                          <a:pt x="163" y="131"/>
                                          <a:pt x="162" y="134"/>
                                        </a:cubicBezTo>
                                        <a:cubicBezTo>
                                          <a:pt x="162" y="134"/>
                                          <a:pt x="162" y="134"/>
                                          <a:pt x="161" y="133"/>
                                        </a:cubicBezTo>
                                        <a:cubicBezTo>
                                          <a:pt x="161" y="133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3"/>
                                          <a:pt x="161" y="132"/>
                                          <a:pt x="160" y="132"/>
                                        </a:cubicBezTo>
                                        <a:cubicBezTo>
                                          <a:pt x="160" y="132"/>
                                          <a:pt x="160" y="134"/>
                                          <a:pt x="161" y="134"/>
                                        </a:cubicBezTo>
                                        <a:cubicBezTo>
                                          <a:pt x="159" y="134"/>
                                          <a:pt x="161" y="132"/>
                                          <a:pt x="159" y="132"/>
                                        </a:cubicBezTo>
                                        <a:cubicBezTo>
                                          <a:pt x="159" y="132"/>
                                          <a:pt x="159" y="132"/>
                                          <a:pt x="159" y="133"/>
                                        </a:cubicBezTo>
                                        <a:cubicBezTo>
                                          <a:pt x="158" y="131"/>
                                          <a:pt x="159" y="127"/>
                                          <a:pt x="158" y="125"/>
                                        </a:cubicBezTo>
                                        <a:cubicBezTo>
                                          <a:pt x="159" y="127"/>
                                          <a:pt x="160" y="129"/>
                                          <a:pt x="160" y="131"/>
                                        </a:cubicBezTo>
                                        <a:close/>
                                        <a:moveTo>
                                          <a:pt x="149" y="142"/>
                                        </a:moveTo>
                                        <a:cubicBezTo>
                                          <a:pt x="148" y="142"/>
                                          <a:pt x="148" y="141"/>
                                          <a:pt x="148" y="141"/>
                                        </a:cubicBezTo>
                                        <a:cubicBezTo>
                                          <a:pt x="149" y="141"/>
                                          <a:pt x="149" y="141"/>
                                          <a:pt x="149" y="142"/>
                                        </a:cubicBezTo>
                                        <a:close/>
                                        <a:moveTo>
                                          <a:pt x="158" y="157"/>
                                        </a:moveTo>
                                        <a:cubicBezTo>
                                          <a:pt x="156" y="157"/>
                                          <a:pt x="154" y="157"/>
                                          <a:pt x="153" y="156"/>
                                        </a:cubicBezTo>
                                        <a:cubicBezTo>
                                          <a:pt x="153" y="153"/>
                                          <a:pt x="150" y="151"/>
                                          <a:pt x="148" y="149"/>
                                        </a:cubicBezTo>
                                        <a:cubicBezTo>
                                          <a:pt x="153" y="149"/>
                                          <a:pt x="157" y="152"/>
                                          <a:pt x="158" y="157"/>
                                        </a:cubicBezTo>
                                        <a:close/>
                                        <a:moveTo>
                                          <a:pt x="148" y="141"/>
                                        </a:moveTo>
                                        <a:cubicBezTo>
                                          <a:pt x="148" y="140"/>
                                          <a:pt x="147" y="140"/>
                                          <a:pt x="148" y="140"/>
                                        </a:cubicBezTo>
                                        <a:cubicBezTo>
                                          <a:pt x="148" y="140"/>
                                          <a:pt x="148" y="141"/>
                                          <a:pt x="148" y="141"/>
                                        </a:cubicBezTo>
                                        <a:close/>
                                        <a:moveTo>
                                          <a:pt x="149" y="156"/>
                                        </a:moveTo>
                                        <a:cubicBezTo>
                                          <a:pt x="148" y="155"/>
                                          <a:pt x="147" y="155"/>
                                          <a:pt x="146" y="156"/>
                                        </a:cubicBezTo>
                                        <a:cubicBezTo>
                                          <a:pt x="145" y="154"/>
                                          <a:pt x="144" y="151"/>
                                          <a:pt x="143" y="148"/>
                                        </a:cubicBezTo>
                                        <a:cubicBezTo>
                                          <a:pt x="146" y="150"/>
                                          <a:pt x="150" y="152"/>
                                          <a:pt x="149" y="156"/>
                                        </a:cubicBezTo>
                                        <a:close/>
                                        <a:moveTo>
                                          <a:pt x="145" y="147"/>
                                        </a:moveTo>
                                        <a:cubicBezTo>
                                          <a:pt x="142" y="142"/>
                                          <a:pt x="136" y="140"/>
                                          <a:pt x="135" y="135"/>
                                        </a:cubicBezTo>
                                        <a:cubicBezTo>
                                          <a:pt x="134" y="134"/>
                                          <a:pt x="134" y="133"/>
                                          <a:pt x="134" y="131"/>
                                        </a:cubicBezTo>
                                        <a:cubicBezTo>
                                          <a:pt x="135" y="133"/>
                                          <a:pt x="136" y="135"/>
                                          <a:pt x="138" y="137"/>
                                        </a:cubicBezTo>
                                        <a:cubicBezTo>
                                          <a:pt x="143" y="137"/>
                                          <a:pt x="147" y="141"/>
                                          <a:pt x="147" y="147"/>
                                        </a:cubicBezTo>
                                        <a:cubicBezTo>
                                          <a:pt x="146" y="147"/>
                                          <a:pt x="145" y="146"/>
                                          <a:pt x="145" y="147"/>
                                        </a:cubicBezTo>
                                        <a:close/>
                                        <a:moveTo>
                                          <a:pt x="146" y="157"/>
                                        </a:moveTo>
                                        <a:cubicBezTo>
                                          <a:pt x="145" y="157"/>
                                          <a:pt x="146" y="158"/>
                                          <a:pt x="146" y="158"/>
                                        </a:cubicBezTo>
                                        <a:cubicBezTo>
                                          <a:pt x="145" y="158"/>
                                          <a:pt x="145" y="158"/>
                                          <a:pt x="144" y="158"/>
                                        </a:cubicBezTo>
                                        <a:cubicBezTo>
                                          <a:pt x="141" y="155"/>
                                          <a:pt x="140" y="152"/>
                                          <a:pt x="141" y="146"/>
                                        </a:cubicBezTo>
                                        <a:cubicBezTo>
                                          <a:pt x="143" y="150"/>
                                          <a:pt x="144" y="154"/>
                                          <a:pt x="146" y="157"/>
                                        </a:cubicBezTo>
                                        <a:close/>
                                        <a:moveTo>
                                          <a:pt x="145" y="162"/>
                                        </a:moveTo>
                                        <a:cubicBezTo>
                                          <a:pt x="145" y="161"/>
                                          <a:pt x="145" y="161"/>
                                          <a:pt x="146" y="161"/>
                                        </a:cubicBezTo>
                                        <a:cubicBezTo>
                                          <a:pt x="146" y="162"/>
                                          <a:pt x="146" y="163"/>
                                          <a:pt x="147" y="164"/>
                                        </a:cubicBezTo>
                                        <a:cubicBezTo>
                                          <a:pt x="147" y="165"/>
                                          <a:pt x="146" y="165"/>
                                          <a:pt x="146" y="166"/>
                                        </a:cubicBezTo>
                                        <a:cubicBezTo>
                                          <a:pt x="145" y="166"/>
                                          <a:pt x="144" y="165"/>
                                          <a:pt x="143" y="165"/>
                                        </a:cubicBezTo>
                                        <a:cubicBezTo>
                                          <a:pt x="141" y="163"/>
                                          <a:pt x="139" y="162"/>
                                          <a:pt x="137" y="159"/>
                                        </a:cubicBezTo>
                                        <a:cubicBezTo>
                                          <a:pt x="139" y="161"/>
                                          <a:pt x="143" y="159"/>
                                          <a:pt x="145" y="162"/>
                                        </a:cubicBezTo>
                                        <a:close/>
                                        <a:moveTo>
                                          <a:pt x="149" y="164"/>
                                        </a:moveTo>
                                        <a:cubicBezTo>
                                          <a:pt x="145" y="159"/>
                                          <a:pt x="147" y="155"/>
                                          <a:pt x="153" y="157"/>
                                        </a:cubicBezTo>
                                        <a:cubicBezTo>
                                          <a:pt x="153" y="157"/>
                                          <a:pt x="153" y="157"/>
                                          <a:pt x="153" y="158"/>
                                        </a:cubicBezTo>
                                        <a:cubicBezTo>
                                          <a:pt x="156" y="158"/>
                                          <a:pt x="159" y="159"/>
                                          <a:pt x="161" y="160"/>
                                        </a:cubicBezTo>
                                        <a:cubicBezTo>
                                          <a:pt x="160" y="161"/>
                                          <a:pt x="161" y="161"/>
                                          <a:pt x="161" y="161"/>
                                        </a:cubicBezTo>
                                        <a:cubicBezTo>
                                          <a:pt x="160" y="161"/>
                                          <a:pt x="160" y="162"/>
                                          <a:pt x="159" y="162"/>
                                        </a:cubicBezTo>
                                        <a:cubicBezTo>
                                          <a:pt x="159" y="161"/>
                                          <a:pt x="159" y="161"/>
                                          <a:pt x="159" y="161"/>
                                        </a:cubicBezTo>
                                        <a:cubicBezTo>
                                          <a:pt x="158" y="161"/>
                                          <a:pt x="157" y="162"/>
                                          <a:pt x="155" y="162"/>
                                        </a:cubicBezTo>
                                        <a:cubicBezTo>
                                          <a:pt x="155" y="162"/>
                                          <a:pt x="155" y="163"/>
                                          <a:pt x="155" y="163"/>
                                        </a:cubicBezTo>
                                        <a:cubicBezTo>
                                          <a:pt x="156" y="164"/>
                                          <a:pt x="158" y="162"/>
                                          <a:pt x="159" y="163"/>
                                        </a:cubicBezTo>
                                        <a:cubicBezTo>
                                          <a:pt x="153" y="164"/>
                                          <a:pt x="150" y="167"/>
                                          <a:pt x="149" y="173"/>
                                        </a:cubicBezTo>
                                        <a:cubicBezTo>
                                          <a:pt x="148" y="172"/>
                                          <a:pt x="146" y="169"/>
                                          <a:pt x="147" y="167"/>
                                        </a:cubicBezTo>
                                        <a:cubicBezTo>
                                          <a:pt x="147" y="166"/>
                                          <a:pt x="149" y="165"/>
                                          <a:pt x="149" y="164"/>
                                        </a:cubicBezTo>
                                        <a:close/>
                                        <a:moveTo>
                                          <a:pt x="162" y="166"/>
                                        </a:moveTo>
                                        <a:cubicBezTo>
                                          <a:pt x="157" y="166"/>
                                          <a:pt x="157" y="171"/>
                                          <a:pt x="158" y="175"/>
                                        </a:cubicBezTo>
                                        <a:cubicBezTo>
                                          <a:pt x="158" y="175"/>
                                          <a:pt x="157" y="175"/>
                                          <a:pt x="157" y="175"/>
                                        </a:cubicBezTo>
                                        <a:cubicBezTo>
                                          <a:pt x="157" y="175"/>
                                          <a:pt x="156" y="174"/>
                                          <a:pt x="155" y="174"/>
                                        </a:cubicBezTo>
                                        <a:cubicBezTo>
                                          <a:pt x="155" y="175"/>
                                          <a:pt x="155" y="175"/>
                                          <a:pt x="155" y="175"/>
                                        </a:cubicBezTo>
                                        <a:cubicBezTo>
                                          <a:pt x="156" y="176"/>
                                          <a:pt x="157" y="177"/>
                                          <a:pt x="157" y="178"/>
                                        </a:cubicBezTo>
                                        <a:cubicBezTo>
                                          <a:pt x="157" y="178"/>
                                          <a:pt x="157" y="178"/>
                                          <a:pt x="157" y="178"/>
                                        </a:cubicBezTo>
                                        <a:cubicBezTo>
                                          <a:pt x="157" y="179"/>
                                          <a:pt x="156" y="179"/>
                                          <a:pt x="156" y="180"/>
                                        </a:cubicBezTo>
                                        <a:cubicBezTo>
                                          <a:pt x="155" y="181"/>
                                          <a:pt x="153" y="182"/>
                                          <a:pt x="152" y="184"/>
                                        </a:cubicBezTo>
                                        <a:cubicBezTo>
                                          <a:pt x="155" y="180"/>
                                          <a:pt x="153" y="164"/>
                                          <a:pt x="162" y="166"/>
                                        </a:cubicBezTo>
                                        <a:close/>
                                        <a:moveTo>
                                          <a:pt x="155" y="182"/>
                                        </a:moveTo>
                                        <a:cubicBezTo>
                                          <a:pt x="156" y="183"/>
                                          <a:pt x="157" y="184"/>
                                          <a:pt x="158" y="184"/>
                                        </a:cubicBezTo>
                                        <a:cubicBezTo>
                                          <a:pt x="158" y="183"/>
                                          <a:pt x="157" y="182"/>
                                          <a:pt x="155" y="182"/>
                                        </a:cubicBezTo>
                                        <a:cubicBezTo>
                                          <a:pt x="156" y="182"/>
                                          <a:pt x="156" y="182"/>
                                          <a:pt x="156" y="181"/>
                                        </a:cubicBezTo>
                                        <a:cubicBezTo>
                                          <a:pt x="160" y="185"/>
                                          <a:pt x="161" y="185"/>
                                          <a:pt x="157" y="181"/>
                                        </a:cubicBezTo>
                                        <a:cubicBezTo>
                                          <a:pt x="157" y="180"/>
                                          <a:pt x="158" y="179"/>
                                          <a:pt x="158" y="178"/>
                                        </a:cubicBezTo>
                                        <a:cubicBezTo>
                                          <a:pt x="159" y="178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8" y="179"/>
                                          <a:pt x="158" y="179"/>
                                        </a:cubicBezTo>
                                        <a:cubicBezTo>
                                          <a:pt x="159" y="181"/>
                                          <a:pt x="161" y="181"/>
                                          <a:pt x="161" y="182"/>
                                        </a:cubicBezTo>
                                        <a:cubicBezTo>
                                          <a:pt x="160" y="182"/>
                                          <a:pt x="159" y="180"/>
                                          <a:pt x="158" y="180"/>
                                        </a:cubicBezTo>
                                        <a:cubicBezTo>
                                          <a:pt x="158" y="180"/>
                                          <a:pt x="157" y="180"/>
                                          <a:pt x="157" y="180"/>
                                        </a:cubicBezTo>
                                        <a:cubicBezTo>
                                          <a:pt x="158" y="182"/>
                                          <a:pt x="161" y="183"/>
                                          <a:pt x="161" y="185"/>
                                        </a:cubicBezTo>
                                        <a:cubicBezTo>
                                          <a:pt x="161" y="186"/>
                                          <a:pt x="161" y="185"/>
                                          <a:pt x="161" y="185"/>
                                        </a:cubicBezTo>
                                        <a:cubicBezTo>
                                          <a:pt x="160" y="185"/>
                                          <a:pt x="160" y="186"/>
                                          <a:pt x="160" y="186"/>
                                        </a:cubicBezTo>
                                        <a:cubicBezTo>
                                          <a:pt x="161" y="187"/>
                                          <a:pt x="162" y="187"/>
                                          <a:pt x="162" y="188"/>
                                        </a:cubicBezTo>
                                        <a:cubicBezTo>
                                          <a:pt x="162" y="188"/>
                                          <a:pt x="162" y="187"/>
                                          <a:pt x="161" y="187"/>
                                        </a:cubicBezTo>
                                        <a:cubicBezTo>
                                          <a:pt x="161" y="187"/>
                                          <a:pt x="160" y="187"/>
                                          <a:pt x="160" y="186"/>
                                        </a:cubicBezTo>
                                        <a:cubicBezTo>
                                          <a:pt x="159" y="188"/>
                                          <a:pt x="162" y="188"/>
                                          <a:pt x="163" y="189"/>
                                        </a:cubicBezTo>
                                        <a:cubicBezTo>
                                          <a:pt x="158" y="189"/>
                                          <a:pt x="157" y="184"/>
                                          <a:pt x="155" y="182"/>
                                        </a:cubicBezTo>
                                        <a:cubicBezTo>
                                          <a:pt x="155" y="182"/>
                                          <a:pt x="155" y="182"/>
                                          <a:pt x="155" y="182"/>
                                        </a:cubicBezTo>
                                        <a:close/>
                                        <a:moveTo>
                                          <a:pt x="158" y="176"/>
                                        </a:moveTo>
                                        <a:cubicBezTo>
                                          <a:pt x="160" y="177"/>
                                          <a:pt x="164" y="177"/>
                                          <a:pt x="164" y="180"/>
                                        </a:cubicBezTo>
                                        <a:cubicBezTo>
                                          <a:pt x="164" y="182"/>
                                          <a:pt x="164" y="186"/>
                                          <a:pt x="166" y="188"/>
                                        </a:cubicBezTo>
                                        <a:cubicBezTo>
                                          <a:pt x="166" y="189"/>
                                          <a:pt x="167" y="189"/>
                                          <a:pt x="168" y="190"/>
                                        </a:cubicBezTo>
                                        <a:cubicBezTo>
                                          <a:pt x="168" y="190"/>
                                          <a:pt x="168" y="190"/>
                                          <a:pt x="167" y="190"/>
                                        </a:cubicBezTo>
                                        <a:cubicBezTo>
                                          <a:pt x="167" y="190"/>
                                          <a:pt x="167" y="190"/>
                                          <a:pt x="167" y="191"/>
                                        </a:cubicBezTo>
                                        <a:cubicBezTo>
                                          <a:pt x="168" y="191"/>
                                          <a:pt x="169" y="191"/>
                                          <a:pt x="170" y="190"/>
                                        </a:cubicBezTo>
                                        <a:cubicBezTo>
                                          <a:pt x="171" y="191"/>
                                          <a:pt x="171" y="192"/>
                                          <a:pt x="172" y="192"/>
                                        </a:cubicBezTo>
                                        <a:cubicBezTo>
                                          <a:pt x="170" y="192"/>
                                          <a:pt x="169" y="192"/>
                                          <a:pt x="168" y="191"/>
                                        </a:cubicBezTo>
                                        <a:cubicBezTo>
                                          <a:pt x="168" y="193"/>
                                          <a:pt x="172" y="193"/>
                                          <a:pt x="172" y="192"/>
                                        </a:cubicBezTo>
                                        <a:cubicBezTo>
                                          <a:pt x="173" y="192"/>
                                          <a:pt x="174" y="193"/>
                                          <a:pt x="175" y="192"/>
                                        </a:cubicBezTo>
                                        <a:cubicBezTo>
                                          <a:pt x="172" y="194"/>
                                          <a:pt x="168" y="194"/>
                                          <a:pt x="166" y="192"/>
                                        </a:cubicBezTo>
                                        <a:cubicBezTo>
                                          <a:pt x="161" y="188"/>
                                          <a:pt x="164" y="179"/>
                                          <a:pt x="158" y="176"/>
                                        </a:cubicBezTo>
                                        <a:close/>
                                        <a:moveTo>
                                          <a:pt x="192" y="177"/>
                                        </a:moveTo>
                                        <a:cubicBezTo>
                                          <a:pt x="190" y="172"/>
                                          <a:pt x="192" y="168"/>
                                          <a:pt x="191" y="163"/>
                                        </a:cubicBezTo>
                                        <a:cubicBezTo>
                                          <a:pt x="192" y="164"/>
                                          <a:pt x="192" y="165"/>
                                          <a:pt x="193" y="166"/>
                                        </a:cubicBezTo>
                                        <a:cubicBezTo>
                                          <a:pt x="194" y="170"/>
                                          <a:pt x="193" y="173"/>
                                          <a:pt x="192" y="177"/>
                                        </a:cubicBezTo>
                                        <a:close/>
                                        <a:moveTo>
                                          <a:pt x="196" y="151"/>
                                        </a:moveTo>
                                        <a:cubicBezTo>
                                          <a:pt x="196" y="151"/>
                                          <a:pt x="195" y="150"/>
                                          <a:pt x="196" y="150"/>
                                        </a:cubicBezTo>
                                        <a:cubicBezTo>
                                          <a:pt x="195" y="150"/>
                                          <a:pt x="195" y="149"/>
                                          <a:pt x="194" y="149"/>
                                        </a:cubicBezTo>
                                        <a:cubicBezTo>
                                          <a:pt x="194" y="148"/>
                                          <a:pt x="195" y="148"/>
                                          <a:pt x="195" y="147"/>
                                        </a:cubicBezTo>
                                        <a:cubicBezTo>
                                          <a:pt x="197" y="147"/>
                                          <a:pt x="197" y="150"/>
                                          <a:pt x="196" y="151"/>
                                        </a:cubicBezTo>
                                        <a:close/>
                                        <a:moveTo>
                                          <a:pt x="200" y="153"/>
                                        </a:moveTo>
                                        <a:cubicBezTo>
                                          <a:pt x="199" y="153"/>
                                          <a:pt x="197" y="153"/>
                                          <a:pt x="196" y="154"/>
                                        </a:cubicBezTo>
                                        <a:cubicBezTo>
                                          <a:pt x="196" y="152"/>
                                          <a:pt x="199" y="150"/>
                                          <a:pt x="200" y="153"/>
                                        </a:cubicBezTo>
                                        <a:close/>
                                        <a:moveTo>
                                          <a:pt x="195" y="150"/>
                                        </a:moveTo>
                                        <a:cubicBezTo>
                                          <a:pt x="194" y="151"/>
                                          <a:pt x="195" y="152"/>
                                          <a:pt x="194" y="152"/>
                                        </a:cubicBezTo>
                                        <a:cubicBezTo>
                                          <a:pt x="194" y="151"/>
                                          <a:pt x="194" y="151"/>
                                          <a:pt x="194" y="150"/>
                                        </a:cubicBezTo>
                                        <a:cubicBezTo>
                                          <a:pt x="194" y="150"/>
                                          <a:pt x="194" y="150"/>
                                          <a:pt x="195" y="150"/>
                                        </a:cubicBezTo>
                                        <a:close/>
                                        <a:moveTo>
                                          <a:pt x="193" y="149"/>
                                        </a:moveTo>
                                        <a:cubicBezTo>
                                          <a:pt x="192" y="147"/>
                                          <a:pt x="191" y="147"/>
                                          <a:pt x="191" y="145"/>
                                        </a:cubicBezTo>
                                        <a:cubicBezTo>
                                          <a:pt x="193" y="143"/>
                                          <a:pt x="195" y="147"/>
                                          <a:pt x="193" y="149"/>
                                        </a:cubicBezTo>
                                        <a:close/>
                                        <a:moveTo>
                                          <a:pt x="201" y="153"/>
                                        </a:moveTo>
                                        <a:cubicBezTo>
                                          <a:pt x="202" y="152"/>
                                          <a:pt x="205" y="152"/>
                                          <a:pt x="204" y="154"/>
                                        </a:cubicBezTo>
                                        <a:cubicBezTo>
                                          <a:pt x="203" y="155"/>
                                          <a:pt x="203" y="153"/>
                                          <a:pt x="202" y="153"/>
                                        </a:cubicBezTo>
                                        <a:cubicBezTo>
                                          <a:pt x="202" y="153"/>
                                          <a:pt x="202" y="153"/>
                                          <a:pt x="201" y="153"/>
                                        </a:cubicBezTo>
                                        <a:close/>
                                        <a:moveTo>
                                          <a:pt x="195" y="139"/>
                                        </a:moveTo>
                                        <a:cubicBezTo>
                                          <a:pt x="197" y="139"/>
                                          <a:pt x="200" y="137"/>
                                          <a:pt x="199" y="135"/>
                                        </a:cubicBezTo>
                                        <a:cubicBezTo>
                                          <a:pt x="199" y="135"/>
                                          <a:pt x="200" y="135"/>
                                          <a:pt x="200" y="135"/>
                                        </a:cubicBezTo>
                                        <a:cubicBezTo>
                                          <a:pt x="200" y="134"/>
                                          <a:pt x="201" y="134"/>
                                          <a:pt x="202" y="133"/>
                                        </a:cubicBezTo>
                                        <a:cubicBezTo>
                                          <a:pt x="202" y="136"/>
                                          <a:pt x="199" y="141"/>
                                          <a:pt x="195" y="139"/>
                                        </a:cubicBezTo>
                                        <a:close/>
                                        <a:moveTo>
                                          <a:pt x="199" y="143"/>
                                        </a:moveTo>
                                        <a:cubicBezTo>
                                          <a:pt x="199" y="143"/>
                                          <a:pt x="199" y="143"/>
                                          <a:pt x="199" y="143"/>
                                        </a:cubicBezTo>
                                        <a:cubicBezTo>
                                          <a:pt x="199" y="142"/>
                                          <a:pt x="200" y="142"/>
                                          <a:pt x="200" y="142"/>
                                        </a:cubicBezTo>
                                        <a:cubicBezTo>
                                          <a:pt x="200" y="142"/>
                                          <a:pt x="199" y="142"/>
                                          <a:pt x="199" y="143"/>
                                        </a:cubicBezTo>
                                        <a:close/>
                                        <a:moveTo>
                                          <a:pt x="214" y="157"/>
                                        </a:moveTo>
                                        <a:cubicBezTo>
                                          <a:pt x="214" y="157"/>
                                          <a:pt x="214" y="157"/>
                                          <a:pt x="214" y="158"/>
                                        </a:cubicBezTo>
                                        <a:cubicBezTo>
                                          <a:pt x="214" y="158"/>
                                          <a:pt x="214" y="158"/>
                                          <a:pt x="213" y="157"/>
                                        </a:cubicBezTo>
                                        <a:cubicBezTo>
                                          <a:pt x="213" y="157"/>
                                          <a:pt x="214" y="157"/>
                                          <a:pt x="214" y="157"/>
                                        </a:cubicBezTo>
                                        <a:cubicBezTo>
                                          <a:pt x="214" y="157"/>
                                          <a:pt x="214" y="157"/>
                                          <a:pt x="214" y="157"/>
                                        </a:cubicBezTo>
                                        <a:close/>
                                        <a:moveTo>
                                          <a:pt x="206" y="186"/>
                                        </a:moveTo>
                                        <a:cubicBezTo>
                                          <a:pt x="208" y="187"/>
                                          <a:pt x="210" y="186"/>
                                          <a:pt x="210" y="185"/>
                                        </a:cubicBezTo>
                                        <a:cubicBezTo>
                                          <a:pt x="211" y="185"/>
                                          <a:pt x="211" y="185"/>
                                          <a:pt x="211" y="185"/>
                                        </a:cubicBezTo>
                                        <a:cubicBezTo>
                                          <a:pt x="212" y="184"/>
                                          <a:pt x="213" y="183"/>
                                          <a:pt x="214" y="181"/>
                                        </a:cubicBezTo>
                                        <a:cubicBezTo>
                                          <a:pt x="214" y="186"/>
                                          <a:pt x="209" y="191"/>
                                          <a:pt x="203" y="189"/>
                                        </a:cubicBezTo>
                                        <a:cubicBezTo>
                                          <a:pt x="204" y="188"/>
                                          <a:pt x="206" y="187"/>
                                          <a:pt x="206" y="186"/>
                                        </a:cubicBezTo>
                                        <a:close/>
                                        <a:moveTo>
                                          <a:pt x="208" y="185"/>
                                        </a:moveTo>
                                        <a:cubicBezTo>
                                          <a:pt x="211" y="182"/>
                                          <a:pt x="211" y="177"/>
                                          <a:pt x="210" y="173"/>
                                        </a:cubicBezTo>
                                        <a:cubicBezTo>
                                          <a:pt x="210" y="172"/>
                                          <a:pt x="210" y="172"/>
                                          <a:pt x="211" y="172"/>
                                        </a:cubicBezTo>
                                        <a:cubicBezTo>
                                          <a:pt x="210" y="169"/>
                                          <a:pt x="215" y="164"/>
                                          <a:pt x="213" y="160"/>
                                        </a:cubicBezTo>
                                        <a:cubicBezTo>
                                          <a:pt x="213" y="160"/>
                                          <a:pt x="213" y="160"/>
                                          <a:pt x="214" y="160"/>
                                        </a:cubicBezTo>
                                        <a:cubicBezTo>
                                          <a:pt x="213" y="161"/>
                                          <a:pt x="213" y="162"/>
                                          <a:pt x="214" y="162"/>
                                        </a:cubicBezTo>
                                        <a:cubicBezTo>
                                          <a:pt x="215" y="162"/>
                                          <a:pt x="215" y="161"/>
                                          <a:pt x="215" y="161"/>
                                        </a:cubicBezTo>
                                        <a:cubicBezTo>
                                          <a:pt x="213" y="170"/>
                                          <a:pt x="217" y="181"/>
                                          <a:pt x="208" y="185"/>
                                        </a:cubicBezTo>
                                        <a:close/>
                                        <a:moveTo>
                                          <a:pt x="215" y="184"/>
                                        </a:moveTo>
                                        <a:cubicBezTo>
                                          <a:pt x="216" y="185"/>
                                          <a:pt x="214" y="186"/>
                                          <a:pt x="214" y="187"/>
                                        </a:cubicBezTo>
                                        <a:cubicBezTo>
                                          <a:pt x="214" y="186"/>
                                          <a:pt x="215" y="185"/>
                                          <a:pt x="215" y="184"/>
                                        </a:cubicBezTo>
                                        <a:close/>
                                        <a:moveTo>
                                          <a:pt x="216" y="164"/>
                                        </a:moveTo>
                                        <a:cubicBezTo>
                                          <a:pt x="216" y="162"/>
                                          <a:pt x="217" y="160"/>
                                          <a:pt x="216" y="158"/>
                                        </a:cubicBezTo>
                                        <a:cubicBezTo>
                                          <a:pt x="216" y="158"/>
                                          <a:pt x="216" y="158"/>
                                          <a:pt x="217" y="158"/>
                                        </a:cubicBezTo>
                                        <a:cubicBezTo>
                                          <a:pt x="217" y="154"/>
                                          <a:pt x="219" y="150"/>
                                          <a:pt x="222" y="147"/>
                                        </a:cubicBezTo>
                                        <a:cubicBezTo>
                                          <a:pt x="222" y="147"/>
                                          <a:pt x="222" y="146"/>
                                          <a:pt x="222" y="147"/>
                                        </a:cubicBezTo>
                                        <a:cubicBezTo>
                                          <a:pt x="222" y="146"/>
                                          <a:pt x="222" y="146"/>
                                          <a:pt x="223" y="146"/>
                                        </a:cubicBezTo>
                                        <a:cubicBezTo>
                                          <a:pt x="223" y="146"/>
                                          <a:pt x="223" y="145"/>
                                          <a:pt x="223" y="145"/>
                                        </a:cubicBezTo>
                                        <a:cubicBezTo>
                                          <a:pt x="224" y="144"/>
                                          <a:pt x="227" y="144"/>
                                          <a:pt x="230" y="144"/>
                                        </a:cubicBezTo>
                                        <a:cubicBezTo>
                                          <a:pt x="222" y="150"/>
                                          <a:pt x="220" y="159"/>
                                          <a:pt x="220" y="170"/>
                                        </a:cubicBezTo>
                                        <a:cubicBezTo>
                                          <a:pt x="220" y="172"/>
                                          <a:pt x="219" y="173"/>
                                          <a:pt x="218" y="174"/>
                                        </a:cubicBezTo>
                                        <a:cubicBezTo>
                                          <a:pt x="218" y="173"/>
                                          <a:pt x="219" y="171"/>
                                          <a:pt x="219" y="169"/>
                                        </a:cubicBezTo>
                                        <a:cubicBezTo>
                                          <a:pt x="218" y="169"/>
                                          <a:pt x="218" y="170"/>
                                          <a:pt x="218" y="171"/>
                                        </a:cubicBezTo>
                                        <a:cubicBezTo>
                                          <a:pt x="217" y="171"/>
                                          <a:pt x="218" y="173"/>
                                          <a:pt x="216" y="173"/>
                                        </a:cubicBezTo>
                                        <a:cubicBezTo>
                                          <a:pt x="217" y="173"/>
                                          <a:pt x="217" y="171"/>
                                          <a:pt x="217" y="170"/>
                                        </a:cubicBezTo>
                                        <a:cubicBezTo>
                                          <a:pt x="217" y="170"/>
                                          <a:pt x="217" y="170"/>
                                          <a:pt x="216" y="170"/>
                                        </a:cubicBezTo>
                                        <a:cubicBezTo>
                                          <a:pt x="217" y="171"/>
                                          <a:pt x="217" y="172"/>
                                          <a:pt x="216" y="173"/>
                                        </a:cubicBezTo>
                                        <a:cubicBezTo>
                                          <a:pt x="216" y="169"/>
                                          <a:pt x="214" y="167"/>
                                          <a:pt x="216" y="164"/>
                                        </a:cubicBezTo>
                                        <a:close/>
                                        <a:moveTo>
                                          <a:pt x="224" y="174"/>
                                        </a:moveTo>
                                        <a:cubicBezTo>
                                          <a:pt x="225" y="174"/>
                                          <a:pt x="225" y="173"/>
                                          <a:pt x="226" y="174"/>
                                        </a:cubicBezTo>
                                        <a:cubicBezTo>
                                          <a:pt x="225" y="174"/>
                                          <a:pt x="225" y="174"/>
                                          <a:pt x="224" y="174"/>
                                        </a:cubicBezTo>
                                        <a:cubicBezTo>
                                          <a:pt x="224" y="174"/>
                                          <a:pt x="224" y="174"/>
                                          <a:pt x="224" y="174"/>
                                        </a:cubicBezTo>
                                        <a:close/>
                                        <a:moveTo>
                                          <a:pt x="225" y="173"/>
                                        </a:moveTo>
                                        <a:cubicBezTo>
                                          <a:pt x="225" y="173"/>
                                          <a:pt x="226" y="172"/>
                                          <a:pt x="227" y="172"/>
                                        </a:cubicBezTo>
                                        <a:cubicBezTo>
                                          <a:pt x="226" y="173"/>
                                          <a:pt x="225" y="173"/>
                                          <a:pt x="225" y="173"/>
                                        </a:cubicBezTo>
                                        <a:close/>
                                        <a:moveTo>
                                          <a:pt x="225" y="172"/>
                                        </a:moveTo>
                                        <a:cubicBezTo>
                                          <a:pt x="226" y="172"/>
                                          <a:pt x="226" y="171"/>
                                          <a:pt x="227" y="171"/>
                                        </a:cubicBezTo>
                                        <a:cubicBezTo>
                                          <a:pt x="227" y="172"/>
                                          <a:pt x="225" y="172"/>
                                          <a:pt x="225" y="172"/>
                                        </a:cubicBezTo>
                                        <a:close/>
                                        <a:moveTo>
                                          <a:pt x="229" y="159"/>
                                        </a:moveTo>
                                        <a:cubicBezTo>
                                          <a:pt x="229" y="159"/>
                                          <a:pt x="230" y="158"/>
                                          <a:pt x="230" y="158"/>
                                        </a:cubicBezTo>
                                        <a:cubicBezTo>
                                          <a:pt x="230" y="159"/>
                                          <a:pt x="230" y="159"/>
                                          <a:pt x="229" y="159"/>
                                        </a:cubicBezTo>
                                        <a:close/>
                                        <a:moveTo>
                                          <a:pt x="268" y="138"/>
                                        </a:moveTo>
                                        <a:cubicBezTo>
                                          <a:pt x="268" y="137"/>
                                          <a:pt x="269" y="137"/>
                                          <a:pt x="269" y="136"/>
                                        </a:cubicBezTo>
                                        <a:cubicBezTo>
                                          <a:pt x="269" y="137"/>
                                          <a:pt x="269" y="138"/>
                                          <a:pt x="268" y="138"/>
                                        </a:cubicBezTo>
                                        <a:close/>
                                        <a:moveTo>
                                          <a:pt x="312" y="158"/>
                                        </a:moveTo>
                                        <a:cubicBezTo>
                                          <a:pt x="309" y="161"/>
                                          <a:pt x="304" y="161"/>
                                          <a:pt x="300" y="162"/>
                                        </a:cubicBezTo>
                                        <a:cubicBezTo>
                                          <a:pt x="303" y="160"/>
                                          <a:pt x="309" y="160"/>
                                          <a:pt x="312" y="158"/>
                                        </a:cubicBezTo>
                                        <a:close/>
                                        <a:moveTo>
                                          <a:pt x="302" y="160"/>
                                        </a:moveTo>
                                        <a:cubicBezTo>
                                          <a:pt x="302" y="160"/>
                                          <a:pt x="303" y="160"/>
                                          <a:pt x="304" y="160"/>
                                        </a:cubicBezTo>
                                        <a:cubicBezTo>
                                          <a:pt x="303" y="160"/>
                                          <a:pt x="303" y="160"/>
                                          <a:pt x="302" y="160"/>
                                        </a:cubicBezTo>
                                        <a:close/>
                                        <a:moveTo>
                                          <a:pt x="301" y="159"/>
                                        </a:moveTo>
                                        <a:cubicBezTo>
                                          <a:pt x="307" y="157"/>
                                          <a:pt x="313" y="156"/>
                                          <a:pt x="318" y="152"/>
                                        </a:cubicBezTo>
                                        <a:cubicBezTo>
                                          <a:pt x="312" y="154"/>
                                          <a:pt x="306" y="157"/>
                                          <a:pt x="299" y="158"/>
                                        </a:cubicBezTo>
                                        <a:cubicBezTo>
                                          <a:pt x="307" y="155"/>
                                          <a:pt x="316" y="153"/>
                                          <a:pt x="322" y="148"/>
                                        </a:cubicBezTo>
                                        <a:cubicBezTo>
                                          <a:pt x="322" y="150"/>
                                          <a:pt x="320" y="151"/>
                                          <a:pt x="319" y="152"/>
                                        </a:cubicBezTo>
                                        <a:cubicBezTo>
                                          <a:pt x="319" y="152"/>
                                          <a:pt x="319" y="153"/>
                                          <a:pt x="319" y="153"/>
                                        </a:cubicBezTo>
                                        <a:cubicBezTo>
                                          <a:pt x="318" y="153"/>
                                          <a:pt x="318" y="153"/>
                                          <a:pt x="318" y="153"/>
                                        </a:cubicBezTo>
                                        <a:cubicBezTo>
                                          <a:pt x="314" y="157"/>
                                          <a:pt x="307" y="159"/>
                                          <a:pt x="301" y="159"/>
                                        </a:cubicBezTo>
                                        <a:close/>
                                        <a:moveTo>
                                          <a:pt x="309" y="161"/>
                                        </a:moveTo>
                                        <a:cubicBezTo>
                                          <a:pt x="309" y="161"/>
                                          <a:pt x="309" y="161"/>
                                          <a:pt x="309" y="161"/>
                                        </a:cubicBezTo>
                                        <a:cubicBezTo>
                                          <a:pt x="307" y="163"/>
                                          <a:pt x="302" y="164"/>
                                          <a:pt x="299" y="164"/>
                                        </a:cubicBezTo>
                                        <a:cubicBezTo>
                                          <a:pt x="302" y="163"/>
                                          <a:pt x="306" y="162"/>
                                          <a:pt x="309" y="161"/>
                                        </a:cubicBezTo>
                                        <a:close/>
                                        <a:moveTo>
                                          <a:pt x="314" y="163"/>
                                        </a:moveTo>
                                        <a:cubicBezTo>
                                          <a:pt x="314" y="164"/>
                                          <a:pt x="315" y="164"/>
                                          <a:pt x="315" y="165"/>
                                        </a:cubicBezTo>
                                        <a:cubicBezTo>
                                          <a:pt x="312" y="165"/>
                                          <a:pt x="310" y="165"/>
                                          <a:pt x="307" y="166"/>
                                        </a:cubicBezTo>
                                        <a:cubicBezTo>
                                          <a:pt x="309" y="165"/>
                                          <a:pt x="312" y="164"/>
                                          <a:pt x="314" y="163"/>
                                        </a:cubicBezTo>
                                        <a:close/>
                                        <a:moveTo>
                                          <a:pt x="307" y="163"/>
                                        </a:moveTo>
                                        <a:cubicBezTo>
                                          <a:pt x="306" y="163"/>
                                          <a:pt x="305" y="164"/>
                                          <a:pt x="304" y="164"/>
                                        </a:cubicBezTo>
                                        <a:cubicBezTo>
                                          <a:pt x="305" y="163"/>
                                          <a:pt x="306" y="163"/>
                                          <a:pt x="307" y="163"/>
                                        </a:cubicBezTo>
                                        <a:close/>
                                        <a:moveTo>
                                          <a:pt x="303" y="166"/>
                                        </a:moveTo>
                                        <a:cubicBezTo>
                                          <a:pt x="301" y="167"/>
                                          <a:pt x="299" y="168"/>
                                          <a:pt x="296" y="168"/>
                                        </a:cubicBezTo>
                                        <a:cubicBezTo>
                                          <a:pt x="298" y="167"/>
                                          <a:pt x="306" y="164"/>
                                          <a:pt x="303" y="166"/>
                                        </a:cubicBezTo>
                                        <a:close/>
                                        <a:moveTo>
                                          <a:pt x="299" y="168"/>
                                        </a:moveTo>
                                        <a:cubicBezTo>
                                          <a:pt x="299" y="169"/>
                                          <a:pt x="296" y="169"/>
                                          <a:pt x="294" y="170"/>
                                        </a:cubicBezTo>
                                        <a:cubicBezTo>
                                          <a:pt x="295" y="168"/>
                                          <a:pt x="298" y="169"/>
                                          <a:pt x="299" y="168"/>
                                        </a:cubicBezTo>
                                        <a:close/>
                                        <a:moveTo>
                                          <a:pt x="280" y="191"/>
                                        </a:moveTo>
                                        <a:cubicBezTo>
                                          <a:pt x="281" y="192"/>
                                          <a:pt x="282" y="192"/>
                                          <a:pt x="284" y="193"/>
                                        </a:cubicBezTo>
                                        <a:cubicBezTo>
                                          <a:pt x="281" y="193"/>
                                          <a:pt x="278" y="191"/>
                                          <a:pt x="276" y="191"/>
                                        </a:cubicBezTo>
                                        <a:cubicBezTo>
                                          <a:pt x="277" y="190"/>
                                          <a:pt x="278" y="191"/>
                                          <a:pt x="278" y="191"/>
                                        </a:cubicBezTo>
                                        <a:cubicBezTo>
                                          <a:pt x="276" y="190"/>
                                          <a:pt x="272" y="189"/>
                                          <a:pt x="269" y="188"/>
                                        </a:cubicBezTo>
                                        <a:cubicBezTo>
                                          <a:pt x="279" y="189"/>
                                          <a:pt x="289" y="195"/>
                                          <a:pt x="299" y="193"/>
                                        </a:cubicBezTo>
                                        <a:cubicBezTo>
                                          <a:pt x="301" y="194"/>
                                          <a:pt x="303" y="194"/>
                                          <a:pt x="305" y="195"/>
                                        </a:cubicBezTo>
                                        <a:cubicBezTo>
                                          <a:pt x="297" y="195"/>
                                          <a:pt x="288" y="194"/>
                                          <a:pt x="280" y="191"/>
                                        </a:cubicBezTo>
                                        <a:close/>
                                        <a:moveTo>
                                          <a:pt x="297" y="196"/>
                                        </a:moveTo>
                                        <a:cubicBezTo>
                                          <a:pt x="297" y="196"/>
                                          <a:pt x="296" y="196"/>
                                          <a:pt x="296" y="195"/>
                                        </a:cubicBezTo>
                                        <a:cubicBezTo>
                                          <a:pt x="296" y="195"/>
                                          <a:pt x="297" y="195"/>
                                          <a:pt x="297" y="196"/>
                                        </a:cubicBezTo>
                                        <a:close/>
                                        <a:moveTo>
                                          <a:pt x="283" y="196"/>
                                        </a:moveTo>
                                        <a:cubicBezTo>
                                          <a:pt x="282" y="195"/>
                                          <a:pt x="281" y="195"/>
                                          <a:pt x="281" y="195"/>
                                        </a:cubicBezTo>
                                        <a:cubicBezTo>
                                          <a:pt x="281" y="195"/>
                                          <a:pt x="282" y="195"/>
                                          <a:pt x="283" y="196"/>
                                        </a:cubicBezTo>
                                        <a:close/>
                                        <a:moveTo>
                                          <a:pt x="280" y="193"/>
                                        </a:moveTo>
                                        <a:cubicBezTo>
                                          <a:pt x="281" y="193"/>
                                          <a:pt x="282" y="193"/>
                                          <a:pt x="282" y="194"/>
                                        </a:cubicBezTo>
                                        <a:cubicBezTo>
                                          <a:pt x="281" y="194"/>
                                          <a:pt x="280" y="194"/>
                                          <a:pt x="280" y="193"/>
                                        </a:cubicBezTo>
                                        <a:close/>
                                        <a:moveTo>
                                          <a:pt x="280" y="196"/>
                                        </a:moveTo>
                                        <a:cubicBezTo>
                                          <a:pt x="276" y="196"/>
                                          <a:pt x="273" y="195"/>
                                          <a:pt x="270" y="194"/>
                                        </a:cubicBezTo>
                                        <a:cubicBezTo>
                                          <a:pt x="274" y="195"/>
                                          <a:pt x="277" y="195"/>
                                          <a:pt x="280" y="196"/>
                                        </a:cubicBezTo>
                                        <a:close/>
                                        <a:moveTo>
                                          <a:pt x="281" y="206"/>
                                        </a:moveTo>
                                        <a:cubicBezTo>
                                          <a:pt x="280" y="207"/>
                                          <a:pt x="279" y="206"/>
                                          <a:pt x="277" y="206"/>
                                        </a:cubicBezTo>
                                        <a:cubicBezTo>
                                          <a:pt x="277" y="206"/>
                                          <a:pt x="277" y="206"/>
                                          <a:pt x="277" y="207"/>
                                        </a:cubicBezTo>
                                        <a:cubicBezTo>
                                          <a:pt x="269" y="205"/>
                                          <a:pt x="258" y="203"/>
                                          <a:pt x="250" y="200"/>
                                        </a:cubicBezTo>
                                        <a:cubicBezTo>
                                          <a:pt x="260" y="201"/>
                                          <a:pt x="272" y="206"/>
                                          <a:pt x="281" y="206"/>
                                        </a:cubicBezTo>
                                        <a:close/>
                                        <a:moveTo>
                                          <a:pt x="270" y="204"/>
                                        </a:moveTo>
                                        <a:cubicBezTo>
                                          <a:pt x="271" y="204"/>
                                          <a:pt x="271" y="204"/>
                                          <a:pt x="271" y="205"/>
                                        </a:cubicBezTo>
                                        <a:cubicBezTo>
                                          <a:pt x="271" y="205"/>
                                          <a:pt x="270" y="204"/>
                                          <a:pt x="270" y="204"/>
                                        </a:cubicBezTo>
                                        <a:close/>
                                        <a:moveTo>
                                          <a:pt x="222" y="208"/>
                                        </a:moveTo>
                                        <a:cubicBezTo>
                                          <a:pt x="223" y="208"/>
                                          <a:pt x="223" y="207"/>
                                          <a:pt x="223" y="206"/>
                                        </a:cubicBezTo>
                                        <a:cubicBezTo>
                                          <a:pt x="223" y="206"/>
                                          <a:pt x="223" y="206"/>
                                          <a:pt x="224" y="206"/>
                                        </a:cubicBezTo>
                                        <a:cubicBezTo>
                                          <a:pt x="223" y="207"/>
                                          <a:pt x="222" y="208"/>
                                          <a:pt x="222" y="209"/>
                                        </a:cubicBezTo>
                                        <a:cubicBezTo>
                                          <a:pt x="222" y="209"/>
                                          <a:pt x="222" y="210"/>
                                          <a:pt x="221" y="210"/>
                                        </a:cubicBezTo>
                                        <a:cubicBezTo>
                                          <a:pt x="221" y="209"/>
                                          <a:pt x="222" y="209"/>
                                          <a:pt x="222" y="208"/>
                                        </a:cubicBezTo>
                                        <a:close/>
                                        <a:moveTo>
                                          <a:pt x="222" y="206"/>
                                        </a:moveTo>
                                        <a:cubicBezTo>
                                          <a:pt x="222" y="206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2" y="207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1" y="207"/>
                                          <a:pt x="221" y="207"/>
                                          <a:pt x="222" y="206"/>
                                        </a:cubicBezTo>
                                        <a:close/>
                                        <a:moveTo>
                                          <a:pt x="221" y="204"/>
                                        </a:moveTo>
                                        <a:cubicBezTo>
                                          <a:pt x="221" y="204"/>
                                          <a:pt x="221" y="203"/>
                                          <a:pt x="221" y="203"/>
                                        </a:cubicBezTo>
                                        <a:cubicBezTo>
                                          <a:pt x="223" y="203"/>
                                          <a:pt x="225" y="204"/>
                                          <a:pt x="227" y="202"/>
                                        </a:cubicBezTo>
                                        <a:cubicBezTo>
                                          <a:pt x="230" y="203"/>
                                          <a:pt x="233" y="201"/>
                                          <a:pt x="236" y="201"/>
                                        </a:cubicBezTo>
                                        <a:cubicBezTo>
                                          <a:pt x="232" y="203"/>
                                          <a:pt x="227" y="204"/>
                                          <a:pt x="221" y="204"/>
                                        </a:cubicBezTo>
                                        <a:close/>
                                        <a:moveTo>
                                          <a:pt x="227" y="200"/>
                                        </a:moveTo>
                                        <a:cubicBezTo>
                                          <a:pt x="225" y="201"/>
                                          <a:pt x="223" y="201"/>
                                          <a:pt x="221" y="201"/>
                                        </a:cubicBezTo>
                                        <a:cubicBezTo>
                                          <a:pt x="222" y="200"/>
                                          <a:pt x="225" y="200"/>
                                          <a:pt x="227" y="200"/>
                                        </a:cubicBezTo>
                                        <a:close/>
                                        <a:moveTo>
                                          <a:pt x="222" y="199"/>
                                        </a:moveTo>
                                        <a:cubicBezTo>
                                          <a:pt x="223" y="198"/>
                                          <a:pt x="226" y="198"/>
                                          <a:pt x="227" y="199"/>
                                        </a:cubicBezTo>
                                        <a:cubicBezTo>
                                          <a:pt x="225" y="199"/>
                                          <a:pt x="224" y="199"/>
                                          <a:pt x="222" y="199"/>
                                        </a:cubicBezTo>
                                        <a:close/>
                                        <a:moveTo>
                                          <a:pt x="235" y="209"/>
                                        </a:moveTo>
                                        <a:cubicBezTo>
                                          <a:pt x="235" y="208"/>
                                          <a:pt x="235" y="208"/>
                                          <a:pt x="235" y="207"/>
                                        </a:cubicBezTo>
                                        <a:cubicBezTo>
                                          <a:pt x="237" y="208"/>
                                          <a:pt x="238" y="204"/>
                                          <a:pt x="240" y="206"/>
                                        </a:cubicBezTo>
                                        <a:cubicBezTo>
                                          <a:pt x="238" y="207"/>
                                          <a:pt x="237" y="208"/>
                                          <a:pt x="235" y="209"/>
                                        </a:cubicBezTo>
                                        <a:close/>
                                        <a:moveTo>
                                          <a:pt x="242" y="207"/>
                                        </a:moveTo>
                                        <a:cubicBezTo>
                                          <a:pt x="239" y="208"/>
                                          <a:pt x="236" y="210"/>
                                          <a:pt x="233" y="211"/>
                                        </a:cubicBezTo>
                                        <a:cubicBezTo>
                                          <a:pt x="235" y="209"/>
                                          <a:pt x="239" y="208"/>
                                          <a:pt x="242" y="207"/>
                                        </a:cubicBezTo>
                                        <a:close/>
                                        <a:moveTo>
                                          <a:pt x="235" y="207"/>
                                        </a:moveTo>
                                        <a:cubicBezTo>
                                          <a:pt x="235" y="206"/>
                                          <a:pt x="236" y="205"/>
                                          <a:pt x="236" y="204"/>
                                        </a:cubicBezTo>
                                        <a:cubicBezTo>
                                          <a:pt x="237" y="204"/>
                                          <a:pt x="237" y="204"/>
                                          <a:pt x="238" y="205"/>
                                        </a:cubicBezTo>
                                        <a:cubicBezTo>
                                          <a:pt x="237" y="205"/>
                                          <a:pt x="236" y="206"/>
                                          <a:pt x="235" y="207"/>
                                        </a:cubicBezTo>
                                        <a:close/>
                                        <a:moveTo>
                                          <a:pt x="246" y="210"/>
                                        </a:moveTo>
                                        <a:cubicBezTo>
                                          <a:pt x="242" y="210"/>
                                          <a:pt x="236" y="211"/>
                                          <a:pt x="233" y="213"/>
                                        </a:cubicBezTo>
                                        <a:cubicBezTo>
                                          <a:pt x="236" y="211"/>
                                          <a:pt x="242" y="206"/>
                                          <a:pt x="246" y="210"/>
                                        </a:cubicBezTo>
                                        <a:close/>
                                        <a:moveTo>
                                          <a:pt x="239" y="200"/>
                                        </a:moveTo>
                                        <a:cubicBezTo>
                                          <a:pt x="239" y="200"/>
                                          <a:pt x="239" y="200"/>
                                          <a:pt x="238" y="200"/>
                                        </a:cubicBezTo>
                                        <a:cubicBezTo>
                                          <a:pt x="244" y="198"/>
                                          <a:pt x="249" y="196"/>
                                          <a:pt x="254" y="194"/>
                                        </a:cubicBezTo>
                                        <a:cubicBezTo>
                                          <a:pt x="250" y="197"/>
                                          <a:pt x="244" y="199"/>
                                          <a:pt x="239" y="200"/>
                                        </a:cubicBezTo>
                                        <a:close/>
                                        <a:moveTo>
                                          <a:pt x="257" y="199"/>
                                        </a:moveTo>
                                        <a:cubicBezTo>
                                          <a:pt x="261" y="200"/>
                                          <a:pt x="264" y="201"/>
                                          <a:pt x="267" y="202"/>
                                        </a:cubicBezTo>
                                        <a:cubicBezTo>
                                          <a:pt x="264" y="202"/>
                                          <a:pt x="260" y="201"/>
                                          <a:pt x="257" y="199"/>
                                        </a:cubicBezTo>
                                        <a:close/>
                                        <a:moveTo>
                                          <a:pt x="221" y="210"/>
                                        </a:moveTo>
                                        <a:cubicBezTo>
                                          <a:pt x="223" y="209"/>
                                          <a:pt x="224" y="208"/>
                                          <a:pt x="225" y="206"/>
                                        </a:cubicBezTo>
                                        <a:cubicBezTo>
                                          <a:pt x="225" y="206"/>
                                          <a:pt x="225" y="206"/>
                                          <a:pt x="225" y="206"/>
                                        </a:cubicBezTo>
                                        <a:cubicBezTo>
                                          <a:pt x="225" y="207"/>
                                          <a:pt x="225" y="208"/>
                                          <a:pt x="224" y="209"/>
                                        </a:cubicBezTo>
                                        <a:cubicBezTo>
                                          <a:pt x="223" y="210"/>
                                          <a:pt x="223" y="211"/>
                                          <a:pt x="221" y="212"/>
                                        </a:cubicBezTo>
                                        <a:cubicBezTo>
                                          <a:pt x="221" y="212"/>
                                          <a:pt x="221" y="212"/>
                                          <a:pt x="221" y="212"/>
                                        </a:cubicBezTo>
                                        <a:cubicBezTo>
                                          <a:pt x="222" y="212"/>
                                          <a:pt x="222" y="212"/>
                                          <a:pt x="222" y="212"/>
                                        </a:cubicBezTo>
                                        <a:cubicBezTo>
                                          <a:pt x="224" y="210"/>
                                          <a:pt x="225" y="207"/>
                                          <a:pt x="228" y="206"/>
                                        </a:cubicBezTo>
                                        <a:cubicBezTo>
                                          <a:pt x="226" y="210"/>
                                          <a:pt x="222" y="213"/>
                                          <a:pt x="218" y="216"/>
                                        </a:cubicBezTo>
                                        <a:cubicBezTo>
                                          <a:pt x="219" y="214"/>
                                          <a:pt x="221" y="213"/>
                                          <a:pt x="221" y="210"/>
                                        </a:cubicBezTo>
                                        <a:close/>
                                        <a:moveTo>
                                          <a:pt x="230" y="217"/>
                                        </a:moveTo>
                                        <a:cubicBezTo>
                                          <a:pt x="234" y="213"/>
                                          <a:pt x="245" y="208"/>
                                          <a:pt x="252" y="212"/>
                                        </a:cubicBezTo>
                                        <a:cubicBezTo>
                                          <a:pt x="243" y="213"/>
                                          <a:pt x="236" y="214"/>
                                          <a:pt x="230" y="217"/>
                                        </a:cubicBezTo>
                                        <a:close/>
                                        <a:moveTo>
                                          <a:pt x="251" y="208"/>
                                        </a:moveTo>
                                        <a:cubicBezTo>
                                          <a:pt x="252" y="208"/>
                                          <a:pt x="253" y="209"/>
                                          <a:pt x="255" y="209"/>
                                        </a:cubicBezTo>
                                        <a:cubicBezTo>
                                          <a:pt x="255" y="209"/>
                                          <a:pt x="254" y="209"/>
                                          <a:pt x="254" y="210"/>
                                        </a:cubicBezTo>
                                        <a:cubicBezTo>
                                          <a:pt x="255" y="210"/>
                                          <a:pt x="255" y="209"/>
                                          <a:pt x="255" y="209"/>
                                        </a:cubicBezTo>
                                        <a:cubicBezTo>
                                          <a:pt x="256" y="210"/>
                                          <a:pt x="257" y="211"/>
                                          <a:pt x="257" y="210"/>
                                        </a:cubicBezTo>
                                        <a:cubicBezTo>
                                          <a:pt x="258" y="211"/>
                                          <a:pt x="259" y="211"/>
                                          <a:pt x="259" y="211"/>
                                        </a:cubicBezTo>
                                        <a:cubicBezTo>
                                          <a:pt x="256" y="211"/>
                                          <a:pt x="253" y="209"/>
                                          <a:pt x="251" y="208"/>
                                        </a:cubicBezTo>
                                        <a:close/>
                                        <a:moveTo>
                                          <a:pt x="261" y="211"/>
                                        </a:moveTo>
                                        <a:cubicBezTo>
                                          <a:pt x="263" y="211"/>
                                          <a:pt x="265" y="212"/>
                                          <a:pt x="268" y="213"/>
                                        </a:cubicBezTo>
                                        <a:cubicBezTo>
                                          <a:pt x="265" y="213"/>
                                          <a:pt x="263" y="212"/>
                                          <a:pt x="261" y="211"/>
                                        </a:cubicBezTo>
                                        <a:close/>
                                        <a:moveTo>
                                          <a:pt x="274" y="215"/>
                                        </a:moveTo>
                                        <a:cubicBezTo>
                                          <a:pt x="274" y="215"/>
                                          <a:pt x="274" y="215"/>
                                          <a:pt x="274" y="215"/>
                                        </a:cubicBezTo>
                                        <a:cubicBezTo>
                                          <a:pt x="275" y="215"/>
                                          <a:pt x="276" y="216"/>
                                          <a:pt x="277" y="216"/>
                                        </a:cubicBezTo>
                                        <a:cubicBezTo>
                                          <a:pt x="277" y="216"/>
                                          <a:pt x="275" y="215"/>
                                          <a:pt x="274" y="215"/>
                                        </a:cubicBezTo>
                                        <a:close/>
                                        <a:moveTo>
                                          <a:pt x="283" y="217"/>
                                        </a:moveTo>
                                        <a:cubicBezTo>
                                          <a:pt x="284" y="217"/>
                                          <a:pt x="285" y="217"/>
                                          <a:pt x="286" y="217"/>
                                        </a:cubicBezTo>
                                        <a:cubicBezTo>
                                          <a:pt x="285" y="217"/>
                                          <a:pt x="284" y="217"/>
                                          <a:pt x="283" y="217"/>
                                        </a:cubicBezTo>
                                        <a:close/>
                                        <a:moveTo>
                                          <a:pt x="285" y="215"/>
                                        </a:moveTo>
                                        <a:cubicBezTo>
                                          <a:pt x="299" y="217"/>
                                          <a:pt x="314" y="219"/>
                                          <a:pt x="330" y="216"/>
                                        </a:cubicBezTo>
                                        <a:cubicBezTo>
                                          <a:pt x="328" y="217"/>
                                          <a:pt x="324" y="218"/>
                                          <a:pt x="320" y="218"/>
                                        </a:cubicBezTo>
                                        <a:cubicBezTo>
                                          <a:pt x="320" y="218"/>
                                          <a:pt x="321" y="218"/>
                                          <a:pt x="321" y="218"/>
                                        </a:cubicBezTo>
                                        <a:cubicBezTo>
                                          <a:pt x="307" y="220"/>
                                          <a:pt x="293" y="217"/>
                                          <a:pt x="281" y="215"/>
                                        </a:cubicBezTo>
                                        <a:cubicBezTo>
                                          <a:pt x="281" y="215"/>
                                          <a:pt x="281" y="216"/>
                                          <a:pt x="281" y="216"/>
                                        </a:cubicBezTo>
                                        <a:cubicBezTo>
                                          <a:pt x="281" y="215"/>
                                          <a:pt x="281" y="215"/>
                                          <a:pt x="281" y="214"/>
                                        </a:cubicBezTo>
                                        <a:cubicBezTo>
                                          <a:pt x="279" y="214"/>
                                          <a:pt x="277" y="214"/>
                                          <a:pt x="275" y="213"/>
                                        </a:cubicBezTo>
                                        <a:cubicBezTo>
                                          <a:pt x="276" y="214"/>
                                          <a:pt x="279" y="214"/>
                                          <a:pt x="280" y="215"/>
                                        </a:cubicBezTo>
                                        <a:cubicBezTo>
                                          <a:pt x="278" y="214"/>
                                          <a:pt x="276" y="214"/>
                                          <a:pt x="273" y="214"/>
                                        </a:cubicBezTo>
                                        <a:cubicBezTo>
                                          <a:pt x="274" y="213"/>
                                          <a:pt x="274" y="214"/>
                                          <a:pt x="275" y="214"/>
                                        </a:cubicBezTo>
                                        <a:cubicBezTo>
                                          <a:pt x="268" y="212"/>
                                          <a:pt x="261" y="210"/>
                                          <a:pt x="255" y="208"/>
                                        </a:cubicBezTo>
                                        <a:cubicBezTo>
                                          <a:pt x="255" y="207"/>
                                          <a:pt x="255" y="207"/>
                                          <a:pt x="255" y="207"/>
                                        </a:cubicBezTo>
                                        <a:cubicBezTo>
                                          <a:pt x="261" y="209"/>
                                          <a:pt x="268" y="211"/>
                                          <a:pt x="273" y="212"/>
                                        </a:cubicBezTo>
                                        <a:cubicBezTo>
                                          <a:pt x="270" y="211"/>
                                          <a:pt x="267" y="210"/>
                                          <a:pt x="264" y="209"/>
                                        </a:cubicBezTo>
                                        <a:cubicBezTo>
                                          <a:pt x="264" y="209"/>
                                          <a:pt x="265" y="209"/>
                                          <a:pt x="266" y="209"/>
                                        </a:cubicBezTo>
                                        <a:cubicBezTo>
                                          <a:pt x="259" y="207"/>
                                          <a:pt x="252" y="205"/>
                                          <a:pt x="247" y="201"/>
                                        </a:cubicBezTo>
                                        <a:cubicBezTo>
                                          <a:pt x="261" y="206"/>
                                          <a:pt x="279" y="212"/>
                                          <a:pt x="294" y="214"/>
                                        </a:cubicBezTo>
                                        <a:cubicBezTo>
                                          <a:pt x="294" y="214"/>
                                          <a:pt x="297" y="214"/>
                                          <a:pt x="297" y="214"/>
                                        </a:cubicBezTo>
                                        <a:cubicBezTo>
                                          <a:pt x="308" y="216"/>
                                          <a:pt x="320" y="215"/>
                                          <a:pt x="330" y="215"/>
                                        </a:cubicBezTo>
                                        <a:cubicBezTo>
                                          <a:pt x="330" y="215"/>
                                          <a:pt x="328" y="215"/>
                                          <a:pt x="328" y="216"/>
                                        </a:cubicBezTo>
                                        <a:cubicBezTo>
                                          <a:pt x="327" y="216"/>
                                          <a:pt x="328" y="215"/>
                                          <a:pt x="327" y="215"/>
                                        </a:cubicBezTo>
                                        <a:cubicBezTo>
                                          <a:pt x="327" y="215"/>
                                          <a:pt x="327" y="216"/>
                                          <a:pt x="327" y="216"/>
                                        </a:cubicBezTo>
                                        <a:cubicBezTo>
                                          <a:pt x="327" y="216"/>
                                          <a:pt x="327" y="216"/>
                                          <a:pt x="327" y="215"/>
                                        </a:cubicBezTo>
                                        <a:cubicBezTo>
                                          <a:pt x="314" y="218"/>
                                          <a:pt x="297" y="216"/>
                                          <a:pt x="285" y="215"/>
                                        </a:cubicBezTo>
                                        <a:close/>
                                        <a:moveTo>
                                          <a:pt x="323" y="214"/>
                                        </a:moveTo>
                                        <a:cubicBezTo>
                                          <a:pt x="324" y="214"/>
                                          <a:pt x="324" y="214"/>
                                          <a:pt x="324" y="214"/>
                                        </a:cubicBezTo>
                                        <a:cubicBezTo>
                                          <a:pt x="324" y="214"/>
                                          <a:pt x="323" y="214"/>
                                          <a:pt x="323" y="214"/>
                                        </a:cubicBezTo>
                                        <a:close/>
                                        <a:moveTo>
                                          <a:pt x="331" y="215"/>
                                        </a:moveTo>
                                        <a:cubicBezTo>
                                          <a:pt x="331" y="215"/>
                                          <a:pt x="332" y="214"/>
                                          <a:pt x="333" y="215"/>
                                        </a:cubicBezTo>
                                        <a:cubicBezTo>
                                          <a:pt x="332" y="214"/>
                                          <a:pt x="331" y="215"/>
                                          <a:pt x="331" y="215"/>
                                        </a:cubicBezTo>
                                        <a:close/>
                                        <a:moveTo>
                                          <a:pt x="334" y="214"/>
                                        </a:moveTo>
                                        <a:cubicBezTo>
                                          <a:pt x="332" y="214"/>
                                          <a:pt x="331" y="214"/>
                                          <a:pt x="329" y="214"/>
                                        </a:cubicBezTo>
                                        <a:cubicBezTo>
                                          <a:pt x="331" y="213"/>
                                          <a:pt x="334" y="213"/>
                                          <a:pt x="336" y="213"/>
                                        </a:cubicBezTo>
                                        <a:cubicBezTo>
                                          <a:pt x="336" y="213"/>
                                          <a:pt x="335" y="213"/>
                                          <a:pt x="334" y="214"/>
                                        </a:cubicBezTo>
                                        <a:close/>
                                        <a:moveTo>
                                          <a:pt x="338" y="209"/>
                                        </a:moveTo>
                                        <a:cubicBezTo>
                                          <a:pt x="339" y="208"/>
                                          <a:pt x="340" y="208"/>
                                          <a:pt x="342" y="207"/>
                                        </a:cubicBezTo>
                                        <a:cubicBezTo>
                                          <a:pt x="341" y="208"/>
                                          <a:pt x="339" y="209"/>
                                          <a:pt x="338" y="209"/>
                                        </a:cubicBezTo>
                                        <a:close/>
                                        <a:moveTo>
                                          <a:pt x="348" y="202"/>
                                        </a:moveTo>
                                        <a:cubicBezTo>
                                          <a:pt x="339" y="203"/>
                                          <a:pt x="331" y="204"/>
                                          <a:pt x="323" y="204"/>
                                        </a:cubicBezTo>
                                        <a:cubicBezTo>
                                          <a:pt x="329" y="205"/>
                                          <a:pt x="337" y="204"/>
                                          <a:pt x="344" y="204"/>
                                        </a:cubicBezTo>
                                        <a:cubicBezTo>
                                          <a:pt x="341" y="205"/>
                                          <a:pt x="335" y="205"/>
                                          <a:pt x="333" y="206"/>
                                        </a:cubicBezTo>
                                        <a:cubicBezTo>
                                          <a:pt x="334" y="206"/>
                                          <a:pt x="337" y="206"/>
                                          <a:pt x="339" y="206"/>
                                        </a:cubicBezTo>
                                        <a:cubicBezTo>
                                          <a:pt x="340" y="206"/>
                                          <a:pt x="341" y="205"/>
                                          <a:pt x="342" y="205"/>
                                        </a:cubicBezTo>
                                        <a:cubicBezTo>
                                          <a:pt x="339" y="207"/>
                                          <a:pt x="333" y="206"/>
                                          <a:pt x="330" y="207"/>
                                        </a:cubicBezTo>
                                        <a:cubicBezTo>
                                          <a:pt x="330" y="207"/>
                                          <a:pt x="331" y="207"/>
                                          <a:pt x="331" y="207"/>
                                        </a:cubicBezTo>
                                        <a:cubicBezTo>
                                          <a:pt x="330" y="208"/>
                                          <a:pt x="329" y="207"/>
                                          <a:pt x="329" y="207"/>
                                        </a:cubicBezTo>
                                        <a:cubicBezTo>
                                          <a:pt x="332" y="208"/>
                                          <a:pt x="335" y="207"/>
                                          <a:pt x="339" y="207"/>
                                        </a:cubicBezTo>
                                        <a:cubicBezTo>
                                          <a:pt x="332" y="208"/>
                                          <a:pt x="327" y="210"/>
                                          <a:pt x="320" y="209"/>
                                        </a:cubicBezTo>
                                        <a:cubicBezTo>
                                          <a:pt x="320" y="209"/>
                                          <a:pt x="319" y="209"/>
                                          <a:pt x="319" y="210"/>
                                        </a:cubicBezTo>
                                        <a:cubicBezTo>
                                          <a:pt x="322" y="210"/>
                                          <a:pt x="326" y="210"/>
                                          <a:pt x="329" y="209"/>
                                        </a:cubicBezTo>
                                        <a:cubicBezTo>
                                          <a:pt x="331" y="209"/>
                                          <a:pt x="334" y="209"/>
                                          <a:pt x="337" y="208"/>
                                        </a:cubicBezTo>
                                        <a:cubicBezTo>
                                          <a:pt x="337" y="209"/>
                                          <a:pt x="336" y="209"/>
                                          <a:pt x="336" y="209"/>
                                        </a:cubicBezTo>
                                        <a:cubicBezTo>
                                          <a:pt x="337" y="209"/>
                                          <a:pt x="337" y="209"/>
                                          <a:pt x="338" y="209"/>
                                        </a:cubicBezTo>
                                        <a:cubicBezTo>
                                          <a:pt x="337" y="209"/>
                                          <a:pt x="336" y="210"/>
                                          <a:pt x="335" y="210"/>
                                        </a:cubicBezTo>
                                        <a:cubicBezTo>
                                          <a:pt x="330" y="212"/>
                                          <a:pt x="325" y="211"/>
                                          <a:pt x="319" y="212"/>
                                        </a:cubicBezTo>
                                        <a:cubicBezTo>
                                          <a:pt x="325" y="212"/>
                                          <a:pt x="330" y="212"/>
                                          <a:pt x="337" y="211"/>
                                        </a:cubicBezTo>
                                        <a:cubicBezTo>
                                          <a:pt x="332" y="214"/>
                                          <a:pt x="324" y="213"/>
                                          <a:pt x="316" y="214"/>
                                        </a:cubicBezTo>
                                        <a:cubicBezTo>
                                          <a:pt x="316" y="214"/>
                                          <a:pt x="317" y="214"/>
                                          <a:pt x="317" y="214"/>
                                        </a:cubicBezTo>
                                        <a:cubicBezTo>
                                          <a:pt x="307" y="214"/>
                                          <a:pt x="296" y="214"/>
                                          <a:pt x="287" y="212"/>
                                        </a:cubicBezTo>
                                        <a:cubicBezTo>
                                          <a:pt x="287" y="212"/>
                                          <a:pt x="287" y="212"/>
                                          <a:pt x="287" y="211"/>
                                        </a:cubicBezTo>
                                        <a:cubicBezTo>
                                          <a:pt x="275" y="209"/>
                                          <a:pt x="263" y="206"/>
                                          <a:pt x="252" y="202"/>
                                        </a:cubicBezTo>
                                        <a:cubicBezTo>
                                          <a:pt x="261" y="204"/>
                                          <a:pt x="271" y="207"/>
                                          <a:pt x="279" y="207"/>
                                        </a:cubicBezTo>
                                        <a:cubicBezTo>
                                          <a:pt x="280" y="207"/>
                                          <a:pt x="282" y="207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4" y="208"/>
                                          <a:pt x="284" y="208"/>
                                          <a:pt x="284" y="208"/>
                                        </a:cubicBezTo>
                                        <a:cubicBezTo>
                                          <a:pt x="286" y="209"/>
                                          <a:pt x="290" y="208"/>
                                          <a:pt x="292" y="209"/>
                                        </a:cubicBezTo>
                                        <a:cubicBezTo>
                                          <a:pt x="289" y="209"/>
                                          <a:pt x="286" y="209"/>
                                          <a:pt x="284" y="209"/>
                                        </a:cubicBezTo>
                                        <a:cubicBezTo>
                                          <a:pt x="290" y="210"/>
                                          <a:pt x="294" y="211"/>
                                          <a:pt x="299" y="210"/>
                                        </a:cubicBezTo>
                                        <a:cubicBezTo>
                                          <a:pt x="297" y="210"/>
                                          <a:pt x="294" y="210"/>
                                          <a:pt x="292" y="209"/>
                                        </a:cubicBezTo>
                                        <a:cubicBezTo>
                                          <a:pt x="298" y="209"/>
                                          <a:pt x="308" y="211"/>
                                          <a:pt x="312" y="210"/>
                                        </a:cubicBezTo>
                                        <a:cubicBezTo>
                                          <a:pt x="305" y="209"/>
                                          <a:pt x="297" y="209"/>
                                          <a:pt x="290" y="208"/>
                                        </a:cubicBezTo>
                                        <a:cubicBezTo>
                                          <a:pt x="287" y="208"/>
                                          <a:pt x="284" y="207"/>
                                          <a:pt x="281" y="207"/>
                                        </a:cubicBezTo>
                                        <a:cubicBezTo>
                                          <a:pt x="281" y="206"/>
                                          <a:pt x="282" y="206"/>
                                          <a:pt x="282" y="207"/>
                                        </a:cubicBezTo>
                                        <a:cubicBezTo>
                                          <a:pt x="283" y="207"/>
                                          <a:pt x="282" y="206"/>
                                          <a:pt x="282" y="206"/>
                                        </a:cubicBezTo>
                                        <a:cubicBezTo>
                                          <a:pt x="283" y="207"/>
                                          <a:pt x="286" y="207"/>
                                          <a:pt x="287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9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96" y="207"/>
                                          <a:pt x="304" y="208"/>
                                          <a:pt x="312" y="208"/>
                                        </a:cubicBezTo>
                                        <a:cubicBezTo>
                                          <a:pt x="311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310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295" y="207"/>
                                          <a:pt x="279" y="207"/>
                                          <a:pt x="265" y="200"/>
                                        </a:cubicBezTo>
                                        <a:cubicBezTo>
                                          <a:pt x="280" y="204"/>
                                          <a:pt x="296" y="204"/>
                                          <a:pt x="311" y="206"/>
                                        </a:cubicBezTo>
                                        <a:cubicBezTo>
                                          <a:pt x="311" y="206"/>
                                          <a:pt x="311" y="206"/>
                                          <a:pt x="311" y="206"/>
                                        </a:cubicBezTo>
                                        <a:cubicBezTo>
                                          <a:pt x="308" y="204"/>
                                          <a:pt x="304" y="205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301" y="204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299" y="204"/>
                                          <a:pt x="298" y="204"/>
                                        </a:cubicBezTo>
                                        <a:cubicBezTo>
                                          <a:pt x="297" y="205"/>
                                          <a:pt x="294" y="204"/>
                                          <a:pt x="292" y="204"/>
                                        </a:cubicBezTo>
                                        <a:cubicBezTo>
                                          <a:pt x="292" y="204"/>
                                          <a:pt x="292" y="203"/>
                                          <a:pt x="292" y="203"/>
                                        </a:cubicBezTo>
                                        <a:cubicBezTo>
                                          <a:pt x="284" y="201"/>
                                          <a:pt x="274" y="202"/>
                                          <a:pt x="267" y="198"/>
                                        </a:cubicBezTo>
                                        <a:cubicBezTo>
                                          <a:pt x="277" y="200"/>
                                          <a:pt x="284" y="202"/>
                                          <a:pt x="296" y="202"/>
                                        </a:cubicBezTo>
                                        <a:cubicBezTo>
                                          <a:pt x="295" y="201"/>
                                          <a:pt x="292" y="202"/>
                                          <a:pt x="291" y="201"/>
                                        </a:cubicBezTo>
                                        <a:cubicBezTo>
                                          <a:pt x="283" y="200"/>
                                          <a:pt x="275" y="199"/>
                                          <a:pt x="268" y="196"/>
                                        </a:cubicBezTo>
                                        <a:cubicBezTo>
                                          <a:pt x="284" y="200"/>
                                          <a:pt x="300" y="202"/>
                                          <a:pt x="316" y="201"/>
                                        </a:cubicBezTo>
                                        <a:cubicBezTo>
                                          <a:pt x="313" y="200"/>
                                          <a:pt x="309" y="201"/>
                                          <a:pt x="305" y="200"/>
                                        </a:cubicBezTo>
                                        <a:cubicBezTo>
                                          <a:pt x="308" y="199"/>
                                          <a:pt x="312" y="200"/>
                                          <a:pt x="315" y="200"/>
                                        </a:cubicBezTo>
                                        <a:cubicBezTo>
                                          <a:pt x="312" y="199"/>
                                          <a:pt x="310" y="200"/>
                                          <a:pt x="308" y="200"/>
                                        </a:cubicBezTo>
                                        <a:cubicBezTo>
                                          <a:pt x="308" y="199"/>
                                          <a:pt x="308" y="199"/>
                                          <a:pt x="307" y="199"/>
                                        </a:cubicBezTo>
                                        <a:cubicBezTo>
                                          <a:pt x="304" y="200"/>
                                          <a:pt x="300" y="199"/>
                                          <a:pt x="297" y="198"/>
                                        </a:cubicBezTo>
                                        <a:cubicBezTo>
                                          <a:pt x="297" y="198"/>
                                          <a:pt x="298" y="199"/>
                                          <a:pt x="298" y="198"/>
                                        </a:cubicBezTo>
                                        <a:cubicBezTo>
                                          <a:pt x="298" y="198"/>
                                          <a:pt x="297" y="199"/>
                                          <a:pt x="297" y="199"/>
                                        </a:cubicBezTo>
                                        <a:cubicBezTo>
                                          <a:pt x="297" y="198"/>
                                          <a:pt x="297" y="198"/>
                                          <a:pt x="297" y="198"/>
                                        </a:cubicBezTo>
                                        <a:cubicBezTo>
                                          <a:pt x="293" y="197"/>
                                          <a:pt x="287" y="196"/>
                                          <a:pt x="283" y="194"/>
                                        </a:cubicBezTo>
                                        <a:cubicBezTo>
                                          <a:pt x="292" y="198"/>
                                          <a:pt x="308" y="197"/>
                                          <a:pt x="316" y="199"/>
                                        </a:cubicBezTo>
                                        <a:cubicBezTo>
                                          <a:pt x="312" y="197"/>
                                          <a:pt x="303" y="197"/>
                                          <a:pt x="297" y="195"/>
                                        </a:cubicBezTo>
                                        <a:cubicBezTo>
                                          <a:pt x="302" y="196"/>
                                          <a:pt x="307" y="196"/>
                                          <a:pt x="313" y="196"/>
                                        </a:cubicBezTo>
                                        <a:cubicBezTo>
                                          <a:pt x="321" y="200"/>
                                          <a:pt x="334" y="202"/>
                                          <a:pt x="344" y="201"/>
                                        </a:cubicBezTo>
                                        <a:cubicBezTo>
                                          <a:pt x="336" y="202"/>
                                          <a:pt x="327" y="202"/>
                                          <a:pt x="320" y="200"/>
                                        </a:cubicBezTo>
                                        <a:cubicBezTo>
                                          <a:pt x="327" y="204"/>
                                          <a:pt x="339" y="202"/>
                                          <a:pt x="348" y="202"/>
                                        </a:cubicBezTo>
                                        <a:close/>
                                        <a:moveTo>
                                          <a:pt x="286" y="196"/>
                                        </a:moveTo>
                                        <a:cubicBezTo>
                                          <a:pt x="284" y="196"/>
                                          <a:pt x="284" y="195"/>
                                          <a:pt x="286" y="196"/>
                                        </a:cubicBezTo>
                                        <a:close/>
                                        <a:moveTo>
                                          <a:pt x="295" y="199"/>
                                        </a:moveTo>
                                        <a:cubicBezTo>
                                          <a:pt x="296" y="199"/>
                                          <a:pt x="298" y="199"/>
                                          <a:pt x="300" y="200"/>
                                        </a:cubicBezTo>
                                        <a:cubicBezTo>
                                          <a:pt x="299" y="200"/>
                                          <a:pt x="296" y="200"/>
                                          <a:pt x="295" y="199"/>
                                        </a:cubicBezTo>
                                        <a:close/>
                                        <a:moveTo>
                                          <a:pt x="331" y="189"/>
                                        </a:moveTo>
                                        <a:cubicBezTo>
                                          <a:pt x="331" y="188"/>
                                          <a:pt x="331" y="188"/>
                                          <a:pt x="330" y="187"/>
                                        </a:cubicBezTo>
                                        <a:cubicBezTo>
                                          <a:pt x="331" y="187"/>
                                          <a:pt x="331" y="188"/>
                                          <a:pt x="331" y="189"/>
                                        </a:cubicBezTo>
                                        <a:close/>
                                        <a:moveTo>
                                          <a:pt x="330" y="189"/>
                                        </a:moveTo>
                                        <a:cubicBezTo>
                                          <a:pt x="327" y="189"/>
                                          <a:pt x="322" y="187"/>
                                          <a:pt x="319" y="186"/>
                                        </a:cubicBezTo>
                                        <a:cubicBezTo>
                                          <a:pt x="323" y="187"/>
                                          <a:pt x="327" y="190"/>
                                          <a:pt x="331" y="190"/>
                                        </a:cubicBezTo>
                                        <a:cubicBezTo>
                                          <a:pt x="331" y="190"/>
                                          <a:pt x="332" y="191"/>
                                          <a:pt x="332" y="191"/>
                                        </a:cubicBezTo>
                                        <a:cubicBezTo>
                                          <a:pt x="328" y="191"/>
                                          <a:pt x="323" y="190"/>
                                          <a:pt x="320" y="188"/>
                                        </a:cubicBezTo>
                                        <a:cubicBezTo>
                                          <a:pt x="320" y="188"/>
                                          <a:pt x="320" y="188"/>
                                          <a:pt x="320" y="188"/>
                                        </a:cubicBezTo>
                                        <a:cubicBezTo>
                                          <a:pt x="323" y="190"/>
                                          <a:pt x="329" y="192"/>
                                          <a:pt x="333" y="192"/>
                                        </a:cubicBezTo>
                                        <a:cubicBezTo>
                                          <a:pt x="333" y="192"/>
                                          <a:pt x="334" y="193"/>
                                          <a:pt x="334" y="193"/>
                                        </a:cubicBezTo>
                                        <a:cubicBezTo>
                                          <a:pt x="329" y="193"/>
                                          <a:pt x="324" y="192"/>
                                          <a:pt x="320" y="191"/>
                                        </a:cubicBezTo>
                                        <a:cubicBezTo>
                                          <a:pt x="324" y="193"/>
                                          <a:pt x="330" y="194"/>
                                          <a:pt x="335" y="194"/>
                                        </a:cubicBezTo>
                                        <a:cubicBezTo>
                                          <a:pt x="337" y="195"/>
                                          <a:pt x="340" y="197"/>
                                          <a:pt x="342" y="199"/>
                                        </a:cubicBezTo>
                                        <a:cubicBezTo>
                                          <a:pt x="336" y="199"/>
                                          <a:pt x="328" y="199"/>
                                          <a:pt x="322" y="197"/>
                                        </a:cubicBezTo>
                                        <a:cubicBezTo>
                                          <a:pt x="328" y="200"/>
                                          <a:pt x="335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3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4" y="200"/>
                                          <a:pt x="344" y="200"/>
                                        </a:cubicBezTo>
                                        <a:cubicBezTo>
                                          <a:pt x="331" y="202"/>
                                          <a:pt x="320" y="197"/>
                                          <a:pt x="308" y="195"/>
                                        </a:cubicBezTo>
                                        <a:cubicBezTo>
                                          <a:pt x="308" y="195"/>
                                          <a:pt x="308" y="195"/>
                                          <a:pt x="308" y="195"/>
                                        </a:cubicBezTo>
                                        <a:cubicBezTo>
                                          <a:pt x="305" y="194"/>
                                          <a:pt x="299" y="193"/>
                                          <a:pt x="296" y="193"/>
                                        </a:cubicBezTo>
                                        <a:cubicBezTo>
                                          <a:pt x="290" y="192"/>
                                          <a:pt x="284" y="191"/>
                                          <a:pt x="278" y="189"/>
                                        </a:cubicBezTo>
                                        <a:cubicBezTo>
                                          <a:pt x="289" y="191"/>
                                          <a:pt x="301" y="194"/>
                                          <a:pt x="311" y="195"/>
                                        </a:cubicBezTo>
                                        <a:cubicBezTo>
                                          <a:pt x="311" y="194"/>
                                          <a:pt x="310" y="195"/>
                                          <a:pt x="310" y="194"/>
                                        </a:cubicBezTo>
                                        <a:cubicBezTo>
                                          <a:pt x="311" y="194"/>
                                          <a:pt x="311" y="194"/>
                                          <a:pt x="312" y="194"/>
                                        </a:cubicBezTo>
                                        <a:cubicBezTo>
                                          <a:pt x="312" y="195"/>
                                          <a:pt x="313" y="195"/>
                                          <a:pt x="313" y="195"/>
                                        </a:cubicBezTo>
                                        <a:cubicBezTo>
                                          <a:pt x="312" y="194"/>
                                          <a:pt x="310" y="194"/>
                                          <a:pt x="309" y="193"/>
                                        </a:cubicBezTo>
                                        <a:cubicBezTo>
                                          <a:pt x="309" y="194"/>
                                          <a:pt x="310" y="194"/>
                                          <a:pt x="310" y="194"/>
                                        </a:cubicBezTo>
                                        <a:cubicBezTo>
                                          <a:pt x="310" y="194"/>
                                          <a:pt x="309" y="194"/>
                                          <a:pt x="308" y="194"/>
                                        </a:cubicBezTo>
                                        <a:cubicBezTo>
                                          <a:pt x="308" y="193"/>
                                          <a:pt x="309" y="194"/>
                                          <a:pt x="309" y="194"/>
                                        </a:cubicBezTo>
                                        <a:cubicBezTo>
                                          <a:pt x="309" y="193"/>
                                          <a:pt x="308" y="193"/>
                                          <a:pt x="307" y="193"/>
                                        </a:cubicBezTo>
                                        <a:cubicBezTo>
                                          <a:pt x="307" y="194"/>
                                          <a:pt x="308" y="193"/>
                                          <a:pt x="308" y="193"/>
                                        </a:cubicBezTo>
                                        <a:cubicBezTo>
                                          <a:pt x="308" y="194"/>
                                          <a:pt x="307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7" y="193"/>
                                          <a:pt x="307" y="193"/>
                                        </a:cubicBezTo>
                                        <a:cubicBezTo>
                                          <a:pt x="307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5" y="193"/>
                                        </a:cubicBezTo>
                                        <a:cubicBezTo>
                                          <a:pt x="305" y="192"/>
                                          <a:pt x="305" y="192"/>
                                          <a:pt x="304" y="192"/>
                                        </a:cubicBezTo>
                                        <a:cubicBezTo>
                                          <a:pt x="304" y="193"/>
                                          <a:pt x="305" y="193"/>
                                          <a:pt x="305" y="193"/>
                                        </a:cubicBezTo>
                                        <a:cubicBezTo>
                                          <a:pt x="304" y="193"/>
                                          <a:pt x="302" y="192"/>
                                          <a:pt x="301" y="192"/>
                                        </a:cubicBezTo>
                                        <a:cubicBezTo>
                                          <a:pt x="301" y="192"/>
                                          <a:pt x="302" y="192"/>
                                          <a:pt x="302" y="192"/>
                                        </a:cubicBezTo>
                                        <a:cubicBezTo>
                                          <a:pt x="297" y="191"/>
                                          <a:pt x="292" y="190"/>
                                          <a:pt x="287" y="188"/>
                                        </a:cubicBezTo>
                                        <a:cubicBezTo>
                                          <a:pt x="287" y="188"/>
                                          <a:pt x="287" y="187"/>
                                          <a:pt x="287" y="187"/>
                                        </a:cubicBezTo>
                                        <a:cubicBezTo>
                                          <a:pt x="286" y="187"/>
                                          <a:pt x="284" y="187"/>
                                          <a:pt x="283" y="186"/>
                                        </a:cubicBezTo>
                                        <a:cubicBezTo>
                                          <a:pt x="291" y="187"/>
                                          <a:pt x="299" y="191"/>
                                          <a:pt x="306" y="191"/>
                                        </a:cubicBezTo>
                                        <a:cubicBezTo>
                                          <a:pt x="306" y="191"/>
                                          <a:pt x="307" y="191"/>
                                          <a:pt x="308" y="191"/>
                                        </a:cubicBezTo>
                                        <a:cubicBezTo>
                                          <a:pt x="308" y="191"/>
                                          <a:pt x="309" y="191"/>
                                          <a:pt x="310" y="191"/>
                                        </a:cubicBezTo>
                                        <a:cubicBezTo>
                                          <a:pt x="300" y="189"/>
                                          <a:pt x="291" y="187"/>
                                          <a:pt x="281" y="184"/>
                                        </a:cubicBezTo>
                                        <a:cubicBezTo>
                                          <a:pt x="291" y="184"/>
                                          <a:pt x="299" y="187"/>
                                          <a:pt x="307" y="190"/>
                                        </a:cubicBezTo>
                                        <a:cubicBezTo>
                                          <a:pt x="300" y="186"/>
                                          <a:pt x="291" y="184"/>
                                          <a:pt x="282" y="183"/>
                                        </a:cubicBezTo>
                                        <a:cubicBezTo>
                                          <a:pt x="290" y="182"/>
                                          <a:pt x="296" y="186"/>
                                          <a:pt x="303" y="187"/>
                                        </a:cubicBezTo>
                                        <a:cubicBezTo>
                                          <a:pt x="297" y="185"/>
                                          <a:pt x="292" y="183"/>
                                          <a:pt x="284" y="181"/>
                                        </a:cubicBezTo>
                                        <a:cubicBezTo>
                                          <a:pt x="294" y="180"/>
                                          <a:pt x="301" y="185"/>
                                          <a:pt x="309" y="188"/>
                                        </a:cubicBezTo>
                                        <a:cubicBezTo>
                                          <a:pt x="302" y="184"/>
                                          <a:pt x="295" y="181"/>
                                          <a:pt x="286" y="180"/>
                                        </a:cubicBezTo>
                                        <a:cubicBezTo>
                                          <a:pt x="295" y="180"/>
                                          <a:pt x="302" y="185"/>
                                          <a:pt x="310" y="186"/>
                                        </a:cubicBezTo>
                                        <a:cubicBezTo>
                                          <a:pt x="303" y="183"/>
                                          <a:pt x="296" y="180"/>
                                          <a:pt x="288" y="178"/>
                                        </a:cubicBezTo>
                                        <a:cubicBezTo>
                                          <a:pt x="298" y="179"/>
                                          <a:pt x="306" y="184"/>
                                          <a:pt x="313" y="187"/>
                                        </a:cubicBezTo>
                                        <a:cubicBezTo>
                                          <a:pt x="307" y="183"/>
                                          <a:pt x="299" y="180"/>
                                          <a:pt x="291" y="178"/>
                                        </a:cubicBezTo>
                                        <a:cubicBezTo>
                                          <a:pt x="298" y="178"/>
                                          <a:pt x="303" y="182"/>
                                          <a:pt x="310" y="183"/>
                                        </a:cubicBezTo>
                                        <a:cubicBezTo>
                                          <a:pt x="304" y="181"/>
                                          <a:pt x="297" y="178"/>
                                          <a:pt x="290" y="176"/>
                                        </a:cubicBezTo>
                                        <a:cubicBezTo>
                                          <a:pt x="296" y="177"/>
                                          <a:pt x="299" y="179"/>
                                          <a:pt x="305" y="179"/>
                                        </a:cubicBezTo>
                                        <a:cubicBezTo>
                                          <a:pt x="305" y="180"/>
                                          <a:pt x="306" y="180"/>
                                          <a:pt x="305" y="180"/>
                                        </a:cubicBezTo>
                                        <a:cubicBezTo>
                                          <a:pt x="311" y="182"/>
                                          <a:pt x="316" y="186"/>
                                          <a:pt x="321" y="188"/>
                                        </a:cubicBezTo>
                                        <a:cubicBezTo>
                                          <a:pt x="317" y="185"/>
                                          <a:pt x="312" y="182"/>
                                          <a:pt x="307" y="180"/>
                                        </a:cubicBezTo>
                                        <a:cubicBezTo>
                                          <a:pt x="313" y="182"/>
                                          <a:pt x="325" y="183"/>
                                          <a:pt x="330" y="189"/>
                                        </a:cubicBezTo>
                                        <a:close/>
                                        <a:moveTo>
                                          <a:pt x="279" y="187"/>
                                        </a:moveTo>
                                        <a:cubicBezTo>
                                          <a:pt x="283" y="187"/>
                                          <a:pt x="286" y="189"/>
                                          <a:pt x="290" y="190"/>
                                        </a:cubicBezTo>
                                        <a:cubicBezTo>
                                          <a:pt x="287" y="189"/>
                                          <a:pt x="281" y="188"/>
                                          <a:pt x="279" y="187"/>
                                        </a:cubicBezTo>
                                        <a:close/>
                                        <a:moveTo>
                                          <a:pt x="361" y="146"/>
                                        </a:moveTo>
                                        <a:cubicBezTo>
                                          <a:pt x="356" y="149"/>
                                          <a:pt x="350" y="150"/>
                                          <a:pt x="344" y="152"/>
                                        </a:cubicBezTo>
                                        <a:cubicBezTo>
                                          <a:pt x="350" y="151"/>
                                          <a:pt x="356" y="149"/>
                                          <a:pt x="361" y="147"/>
                                        </a:cubicBezTo>
                                        <a:cubicBezTo>
                                          <a:pt x="361" y="147"/>
                                          <a:pt x="361" y="147"/>
                                          <a:pt x="362" y="147"/>
                                        </a:cubicBezTo>
                                        <a:cubicBezTo>
                                          <a:pt x="356" y="151"/>
                                          <a:pt x="351" y="156"/>
                                          <a:pt x="344" y="157"/>
                                        </a:cubicBezTo>
                                        <a:cubicBezTo>
                                          <a:pt x="351" y="156"/>
                                          <a:pt x="357" y="152"/>
                                          <a:pt x="362" y="148"/>
                                        </a:cubicBezTo>
                                        <a:cubicBezTo>
                                          <a:pt x="359" y="152"/>
                                          <a:pt x="355" y="155"/>
                                          <a:pt x="350" y="159"/>
                                        </a:cubicBezTo>
                                        <a:cubicBezTo>
                                          <a:pt x="355" y="157"/>
                                          <a:pt x="359" y="153"/>
                                          <a:pt x="363" y="148"/>
                                        </a:cubicBezTo>
                                        <a:cubicBezTo>
                                          <a:pt x="359" y="156"/>
                                          <a:pt x="352" y="161"/>
                                          <a:pt x="344" y="165"/>
                                        </a:cubicBezTo>
                                        <a:cubicBezTo>
                                          <a:pt x="350" y="163"/>
                                          <a:pt x="355" y="159"/>
                                          <a:pt x="359" y="154"/>
                                        </a:cubicBezTo>
                                        <a:cubicBezTo>
                                          <a:pt x="359" y="156"/>
                                          <a:pt x="357" y="157"/>
                                          <a:pt x="357" y="159"/>
                                        </a:cubicBezTo>
                                        <a:cubicBezTo>
                                          <a:pt x="346" y="166"/>
                                          <a:pt x="337" y="179"/>
                                          <a:pt x="322" y="182"/>
                                        </a:cubicBezTo>
                                        <a:cubicBezTo>
                                          <a:pt x="321" y="182"/>
                                          <a:pt x="321" y="182"/>
                                          <a:pt x="320" y="182"/>
                                        </a:cubicBezTo>
                                        <a:cubicBezTo>
                                          <a:pt x="321" y="182"/>
                                          <a:pt x="322" y="182"/>
                                          <a:pt x="322" y="182"/>
                                        </a:cubicBezTo>
                                        <a:cubicBezTo>
                                          <a:pt x="323" y="182"/>
                                          <a:pt x="324" y="181"/>
                                          <a:pt x="324" y="181"/>
                                        </a:cubicBezTo>
                                        <a:cubicBezTo>
                                          <a:pt x="322" y="179"/>
                                          <a:pt x="320" y="184"/>
                                          <a:pt x="318" y="181"/>
                                        </a:cubicBezTo>
                                        <a:cubicBezTo>
                                          <a:pt x="320" y="181"/>
                                          <a:pt x="321" y="181"/>
                                          <a:pt x="322" y="180"/>
                                        </a:cubicBezTo>
                                        <a:cubicBezTo>
                                          <a:pt x="320" y="179"/>
                                          <a:pt x="316" y="182"/>
                                          <a:pt x="315" y="180"/>
                                        </a:cubicBezTo>
                                        <a:cubicBezTo>
                                          <a:pt x="318" y="180"/>
                                          <a:pt x="321" y="179"/>
                                          <a:pt x="323" y="178"/>
                                        </a:cubicBezTo>
                                        <a:cubicBezTo>
                                          <a:pt x="319" y="178"/>
                                          <a:pt x="315" y="180"/>
                                          <a:pt x="312" y="178"/>
                                        </a:cubicBezTo>
                                        <a:cubicBezTo>
                                          <a:pt x="312" y="177"/>
                                          <a:pt x="314" y="179"/>
                                          <a:pt x="315" y="178"/>
                                        </a:cubicBezTo>
                                        <a:cubicBezTo>
                                          <a:pt x="309" y="178"/>
                                          <a:pt x="300" y="176"/>
                                          <a:pt x="292" y="174"/>
                                        </a:cubicBezTo>
                                        <a:cubicBezTo>
                                          <a:pt x="292" y="174"/>
                                          <a:pt x="292" y="174"/>
                                          <a:pt x="292" y="174"/>
                                        </a:cubicBezTo>
                                        <a:cubicBezTo>
                                          <a:pt x="295" y="174"/>
                                          <a:pt x="296" y="175"/>
                                          <a:pt x="299" y="176"/>
                                        </a:cubicBezTo>
                                        <a:cubicBezTo>
                                          <a:pt x="298" y="174"/>
                                          <a:pt x="295" y="174"/>
                                          <a:pt x="294" y="173"/>
                                        </a:cubicBezTo>
                                        <a:cubicBezTo>
                                          <a:pt x="299" y="175"/>
                                          <a:pt x="306" y="176"/>
                                          <a:pt x="312" y="176"/>
                                        </a:cubicBezTo>
                                        <a:cubicBezTo>
                                          <a:pt x="307" y="175"/>
                                          <a:pt x="300" y="175"/>
                                          <a:pt x="296" y="172"/>
                                        </a:cubicBezTo>
                                        <a:cubicBezTo>
                                          <a:pt x="309" y="177"/>
                                          <a:pt x="322" y="171"/>
                                          <a:pt x="333" y="168"/>
                                        </a:cubicBezTo>
                                        <a:cubicBezTo>
                                          <a:pt x="323" y="169"/>
                                          <a:pt x="310" y="175"/>
                                          <a:pt x="298" y="171"/>
                                        </a:cubicBezTo>
                                        <a:cubicBezTo>
                                          <a:pt x="312" y="172"/>
                                          <a:pt x="325" y="168"/>
                                          <a:pt x="336" y="163"/>
                                        </a:cubicBezTo>
                                        <a:cubicBezTo>
                                          <a:pt x="335" y="163"/>
                                          <a:pt x="332" y="164"/>
                                          <a:pt x="332" y="165"/>
                                        </a:cubicBezTo>
                                        <a:cubicBezTo>
                                          <a:pt x="322" y="167"/>
                                          <a:pt x="313" y="171"/>
                                          <a:pt x="301" y="170"/>
                                        </a:cubicBezTo>
                                        <a:cubicBezTo>
                                          <a:pt x="301" y="169"/>
                                          <a:pt x="302" y="170"/>
                                          <a:pt x="302" y="169"/>
                                        </a:cubicBezTo>
                                        <a:cubicBezTo>
                                          <a:pt x="312" y="170"/>
                                          <a:pt x="322" y="167"/>
                                          <a:pt x="330" y="164"/>
                                        </a:cubicBezTo>
                                        <a:cubicBezTo>
                                          <a:pt x="322" y="165"/>
                                          <a:pt x="313" y="168"/>
                                          <a:pt x="304" y="168"/>
                                        </a:cubicBezTo>
                                        <a:cubicBezTo>
                                          <a:pt x="311" y="165"/>
                                          <a:pt x="322" y="166"/>
                                          <a:pt x="328" y="162"/>
                                        </a:cubicBezTo>
                                        <a:cubicBezTo>
                                          <a:pt x="324" y="163"/>
                                          <a:pt x="320" y="164"/>
                                          <a:pt x="316" y="165"/>
                                        </a:cubicBezTo>
                                        <a:cubicBezTo>
                                          <a:pt x="316" y="164"/>
                                          <a:pt x="315" y="164"/>
                                          <a:pt x="315" y="163"/>
                                        </a:cubicBezTo>
                                        <a:cubicBezTo>
                                          <a:pt x="319" y="162"/>
                                          <a:pt x="323" y="161"/>
                                          <a:pt x="327" y="160"/>
                                        </a:cubicBezTo>
                                        <a:cubicBezTo>
                                          <a:pt x="322" y="160"/>
                                          <a:pt x="316" y="162"/>
                                          <a:pt x="311" y="163"/>
                                        </a:cubicBezTo>
                                        <a:cubicBezTo>
                                          <a:pt x="313" y="160"/>
                                          <a:pt x="316" y="160"/>
                                          <a:pt x="320" y="159"/>
                                        </a:cubicBezTo>
                                        <a:cubicBezTo>
                                          <a:pt x="318" y="159"/>
                                          <a:pt x="316" y="159"/>
                                          <a:pt x="314" y="160"/>
                                        </a:cubicBezTo>
                                        <a:cubicBezTo>
                                          <a:pt x="316" y="157"/>
                                          <a:pt x="322" y="158"/>
                                          <a:pt x="324" y="156"/>
                                        </a:cubicBezTo>
                                        <a:cubicBezTo>
                                          <a:pt x="322" y="156"/>
                                          <a:pt x="319" y="157"/>
                                          <a:pt x="316" y="157"/>
                                        </a:cubicBezTo>
                                        <a:cubicBezTo>
                                          <a:pt x="319" y="154"/>
                                          <a:pt x="325" y="155"/>
                                          <a:pt x="329" y="153"/>
                                        </a:cubicBezTo>
                                        <a:cubicBezTo>
                                          <a:pt x="326" y="153"/>
                                          <a:pt x="322" y="154"/>
                                          <a:pt x="319" y="155"/>
                                        </a:cubicBezTo>
                                        <a:cubicBezTo>
                                          <a:pt x="322" y="151"/>
                                          <a:pt x="328" y="151"/>
                                          <a:pt x="332" y="150"/>
                                        </a:cubicBezTo>
                                        <a:cubicBezTo>
                                          <a:pt x="328" y="150"/>
                                          <a:pt x="325" y="151"/>
                                          <a:pt x="323" y="151"/>
                                        </a:cubicBezTo>
                                        <a:cubicBezTo>
                                          <a:pt x="324" y="148"/>
                                          <a:pt x="331" y="149"/>
                                          <a:pt x="334" y="148"/>
                                        </a:cubicBezTo>
                                        <a:cubicBezTo>
                                          <a:pt x="331" y="148"/>
                                          <a:pt x="328" y="148"/>
                                          <a:pt x="325" y="148"/>
                                        </a:cubicBezTo>
                                        <a:cubicBezTo>
                                          <a:pt x="325" y="145"/>
                                          <a:pt x="329" y="146"/>
                                          <a:pt x="332" y="146"/>
                                        </a:cubicBezTo>
                                        <a:cubicBezTo>
                                          <a:pt x="330" y="145"/>
                                          <a:pt x="329" y="146"/>
                                          <a:pt x="327" y="145"/>
                                        </a:cubicBezTo>
                                        <a:cubicBezTo>
                                          <a:pt x="336" y="143"/>
                                          <a:pt x="350" y="148"/>
                                          <a:pt x="361" y="146"/>
                                        </a:cubicBezTo>
                                        <a:close/>
                                        <a:moveTo>
                                          <a:pt x="352" y="144"/>
                                        </a:moveTo>
                                        <a:cubicBezTo>
                                          <a:pt x="354" y="142"/>
                                          <a:pt x="356" y="142"/>
                                          <a:pt x="359" y="140"/>
                                        </a:cubicBezTo>
                                        <a:cubicBezTo>
                                          <a:pt x="358" y="142"/>
                                          <a:pt x="356" y="145"/>
                                          <a:pt x="352" y="144"/>
                                        </a:cubicBezTo>
                                        <a:close/>
                                        <a:moveTo>
                                          <a:pt x="363" y="132"/>
                                        </a:moveTo>
                                        <a:cubicBezTo>
                                          <a:pt x="363" y="132"/>
                                          <a:pt x="362" y="132"/>
                                          <a:pt x="362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1"/>
                                        </a:cubicBezTo>
                                        <a:cubicBezTo>
                                          <a:pt x="363" y="131"/>
                                          <a:pt x="363" y="132"/>
                                          <a:pt x="363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2"/>
                                        </a:cubicBezTo>
                                        <a:close/>
                                        <a:moveTo>
                                          <a:pt x="339" y="130"/>
                                        </a:moveTo>
                                        <a:cubicBezTo>
                                          <a:pt x="339" y="127"/>
                                          <a:pt x="344" y="127"/>
                                          <a:pt x="346" y="125"/>
                                        </a:cubicBezTo>
                                        <a:cubicBezTo>
                                          <a:pt x="345" y="126"/>
                                          <a:pt x="341" y="126"/>
                                          <a:pt x="339" y="127"/>
                                        </a:cubicBezTo>
                                        <a:cubicBezTo>
                                          <a:pt x="340" y="126"/>
                                          <a:pt x="339" y="127"/>
                                          <a:pt x="339" y="126"/>
                                        </a:cubicBezTo>
                                        <a:cubicBezTo>
                                          <a:pt x="341" y="125"/>
                                          <a:pt x="343" y="125"/>
                                          <a:pt x="345" y="124"/>
                                        </a:cubicBezTo>
                                        <a:cubicBezTo>
                                          <a:pt x="343" y="123"/>
                                          <a:pt x="340" y="126"/>
                                          <a:pt x="338" y="125"/>
                                        </a:cubicBezTo>
                                        <a:cubicBezTo>
                                          <a:pt x="340" y="124"/>
                                          <a:pt x="342" y="123"/>
                                          <a:pt x="345" y="123"/>
                                        </a:cubicBezTo>
                                        <a:cubicBezTo>
                                          <a:pt x="345" y="124"/>
                                          <a:pt x="345" y="124"/>
                                          <a:pt x="345" y="124"/>
                                        </a:cubicBezTo>
                                        <a:cubicBezTo>
                                          <a:pt x="350" y="124"/>
                                          <a:pt x="356" y="125"/>
                                          <a:pt x="362" y="126"/>
                                        </a:cubicBezTo>
                                        <a:cubicBezTo>
                                          <a:pt x="360" y="128"/>
                                          <a:pt x="356" y="129"/>
                                          <a:pt x="353" y="131"/>
                                        </a:cubicBezTo>
                                        <a:cubicBezTo>
                                          <a:pt x="356" y="130"/>
                                          <a:pt x="360" y="129"/>
                                          <a:pt x="362" y="127"/>
                                        </a:cubicBezTo>
                                        <a:cubicBezTo>
                                          <a:pt x="363" y="127"/>
                                          <a:pt x="363" y="127"/>
                                          <a:pt x="363" y="128"/>
                                        </a:cubicBezTo>
                                        <a:cubicBezTo>
                                          <a:pt x="360" y="129"/>
                                          <a:pt x="358" y="131"/>
                                          <a:pt x="355" y="133"/>
                                        </a:cubicBezTo>
                                        <a:cubicBezTo>
                                          <a:pt x="358" y="132"/>
                                          <a:pt x="361" y="130"/>
                                          <a:pt x="363" y="129"/>
                                        </a:cubicBezTo>
                                        <a:cubicBezTo>
                                          <a:pt x="361" y="132"/>
                                          <a:pt x="357" y="133"/>
                                          <a:pt x="354" y="136"/>
                                        </a:cubicBezTo>
                                        <a:cubicBezTo>
                                          <a:pt x="357" y="135"/>
                                          <a:pt x="360" y="132"/>
                                          <a:pt x="363" y="130"/>
                                        </a:cubicBezTo>
                                        <a:cubicBezTo>
                                          <a:pt x="363" y="131"/>
                                          <a:pt x="363" y="131"/>
                                          <a:pt x="363" y="132"/>
                                        </a:cubicBezTo>
                                        <a:cubicBezTo>
                                          <a:pt x="360" y="134"/>
                                          <a:pt x="356" y="136"/>
                                          <a:pt x="353" y="138"/>
                                        </a:cubicBezTo>
                                        <a:cubicBezTo>
                                          <a:pt x="357" y="137"/>
                                          <a:pt x="359" y="134"/>
                                          <a:pt x="362" y="134"/>
                                        </a:cubicBezTo>
                                        <a:cubicBezTo>
                                          <a:pt x="361" y="135"/>
                                          <a:pt x="360" y="136"/>
                                          <a:pt x="358" y="137"/>
                                        </a:cubicBezTo>
                                        <a:cubicBezTo>
                                          <a:pt x="359" y="137"/>
                                          <a:pt x="361" y="136"/>
                                          <a:pt x="361" y="136"/>
                                        </a:cubicBezTo>
                                        <a:cubicBezTo>
                                          <a:pt x="361" y="137"/>
                                          <a:pt x="360" y="138"/>
                                          <a:pt x="360" y="139"/>
                                        </a:cubicBezTo>
                                        <a:cubicBezTo>
                                          <a:pt x="356" y="141"/>
                                          <a:pt x="352" y="144"/>
                                          <a:pt x="348" y="144"/>
                                        </a:cubicBezTo>
                                        <a:cubicBezTo>
                                          <a:pt x="352" y="142"/>
                                          <a:pt x="356" y="140"/>
                                          <a:pt x="360" y="138"/>
                                        </a:cubicBezTo>
                                        <a:cubicBezTo>
                                          <a:pt x="360" y="138"/>
                                          <a:pt x="360" y="138"/>
                                          <a:pt x="360" y="138"/>
                                        </a:cubicBezTo>
                                        <a:cubicBezTo>
                                          <a:pt x="354" y="140"/>
                                          <a:pt x="349" y="144"/>
                                          <a:pt x="342" y="143"/>
                                        </a:cubicBezTo>
                                        <a:cubicBezTo>
                                          <a:pt x="346" y="142"/>
                                          <a:pt x="351" y="141"/>
                                          <a:pt x="355" y="138"/>
                                        </a:cubicBezTo>
                                        <a:cubicBezTo>
                                          <a:pt x="350" y="140"/>
                                          <a:pt x="344" y="144"/>
                                          <a:pt x="338" y="143"/>
                                        </a:cubicBezTo>
                                        <a:cubicBezTo>
                                          <a:pt x="342" y="142"/>
                                          <a:pt x="345" y="141"/>
                                          <a:pt x="349" y="140"/>
                                        </a:cubicBezTo>
                                        <a:cubicBezTo>
                                          <a:pt x="344" y="140"/>
                                          <a:pt x="339" y="142"/>
                                          <a:pt x="335" y="142"/>
                                        </a:cubicBezTo>
                                        <a:cubicBezTo>
                                          <a:pt x="338" y="141"/>
                                          <a:pt x="342" y="140"/>
                                          <a:pt x="346" y="139"/>
                                        </a:cubicBezTo>
                                        <a:cubicBezTo>
                                          <a:pt x="341" y="140"/>
                                          <a:pt x="336" y="141"/>
                                          <a:pt x="331" y="142"/>
                                        </a:cubicBezTo>
                                        <a:cubicBezTo>
                                          <a:pt x="336" y="140"/>
                                          <a:pt x="340" y="139"/>
                                          <a:pt x="345" y="137"/>
                                        </a:cubicBezTo>
                                        <a:cubicBezTo>
                                          <a:pt x="340" y="138"/>
                                          <a:pt x="336" y="140"/>
                                          <a:pt x="330" y="140"/>
                                        </a:cubicBezTo>
                                        <a:cubicBezTo>
                                          <a:pt x="336" y="138"/>
                                          <a:pt x="342" y="137"/>
                                          <a:pt x="347" y="133"/>
                                        </a:cubicBezTo>
                                        <a:cubicBezTo>
                                          <a:pt x="342" y="135"/>
                                          <a:pt x="337" y="137"/>
                                          <a:pt x="332" y="139"/>
                                        </a:cubicBezTo>
                                        <a:cubicBezTo>
                                          <a:pt x="336" y="136"/>
                                          <a:pt x="341" y="135"/>
                                          <a:pt x="346" y="132"/>
                                        </a:cubicBezTo>
                                        <a:cubicBezTo>
                                          <a:pt x="342" y="133"/>
                                          <a:pt x="338" y="135"/>
                                          <a:pt x="333" y="136"/>
                                        </a:cubicBezTo>
                                        <a:cubicBezTo>
                                          <a:pt x="338" y="132"/>
                                          <a:pt x="345" y="130"/>
                                          <a:pt x="351" y="127"/>
                                        </a:cubicBezTo>
                                        <a:cubicBezTo>
                                          <a:pt x="351" y="127"/>
                                          <a:pt x="351" y="127"/>
                                          <a:pt x="351" y="127"/>
                                        </a:cubicBezTo>
                                        <a:cubicBezTo>
                                          <a:pt x="346" y="128"/>
                                          <a:pt x="341" y="131"/>
                                          <a:pt x="336" y="133"/>
                                        </a:cubicBezTo>
                                        <a:cubicBezTo>
                                          <a:pt x="339" y="129"/>
                                          <a:pt x="345" y="129"/>
                                          <a:pt x="349" y="126"/>
                                        </a:cubicBezTo>
                                        <a:cubicBezTo>
                                          <a:pt x="346" y="127"/>
                                          <a:pt x="342" y="128"/>
                                          <a:pt x="339" y="130"/>
                                        </a:cubicBezTo>
                                        <a:close/>
                                        <a:moveTo>
                                          <a:pt x="327" y="123"/>
                                        </a:moveTo>
                                        <a:cubicBezTo>
                                          <a:pt x="319" y="123"/>
                                          <a:pt x="312" y="124"/>
                                          <a:pt x="305" y="127"/>
                                        </a:cubicBezTo>
                                        <a:cubicBezTo>
                                          <a:pt x="313" y="126"/>
                                          <a:pt x="322" y="123"/>
                                          <a:pt x="330" y="123"/>
                                        </a:cubicBezTo>
                                        <a:cubicBezTo>
                                          <a:pt x="325" y="124"/>
                                          <a:pt x="318" y="126"/>
                                          <a:pt x="314" y="127"/>
                                        </a:cubicBezTo>
                                        <a:cubicBezTo>
                                          <a:pt x="321" y="127"/>
                                          <a:pt x="328" y="122"/>
                                          <a:pt x="333" y="125"/>
                                        </a:cubicBezTo>
                                        <a:cubicBezTo>
                                          <a:pt x="330" y="126"/>
                                          <a:pt x="326" y="126"/>
                                          <a:pt x="322" y="128"/>
                                        </a:cubicBezTo>
                                        <a:cubicBezTo>
                                          <a:pt x="327" y="128"/>
                                          <a:pt x="331" y="126"/>
                                          <a:pt x="336" y="126"/>
                                        </a:cubicBezTo>
                                        <a:cubicBezTo>
                                          <a:pt x="329" y="129"/>
                                          <a:pt x="322" y="131"/>
                                          <a:pt x="315" y="133"/>
                                        </a:cubicBezTo>
                                        <a:cubicBezTo>
                                          <a:pt x="322" y="132"/>
                                          <a:pt x="327" y="130"/>
                                          <a:pt x="333" y="128"/>
                                        </a:cubicBezTo>
                                        <a:cubicBezTo>
                                          <a:pt x="325" y="133"/>
                                          <a:pt x="314" y="137"/>
                                          <a:pt x="303" y="138"/>
                                        </a:cubicBezTo>
                                        <a:cubicBezTo>
                                          <a:pt x="312" y="139"/>
                                          <a:pt x="324" y="134"/>
                                          <a:pt x="332" y="131"/>
                                        </a:cubicBezTo>
                                        <a:cubicBezTo>
                                          <a:pt x="326" y="135"/>
                                          <a:pt x="319" y="138"/>
                                          <a:pt x="312" y="140"/>
                                        </a:cubicBezTo>
                                        <a:cubicBezTo>
                                          <a:pt x="317" y="139"/>
                                          <a:pt x="322" y="137"/>
                                          <a:pt x="326" y="135"/>
                                        </a:cubicBezTo>
                                        <a:cubicBezTo>
                                          <a:pt x="324" y="138"/>
                                          <a:pt x="319" y="141"/>
                                          <a:pt x="316" y="142"/>
                                        </a:cubicBezTo>
                                        <a:cubicBezTo>
                                          <a:pt x="322" y="141"/>
                                          <a:pt x="327" y="136"/>
                                          <a:pt x="333" y="133"/>
                                        </a:cubicBezTo>
                                        <a:cubicBezTo>
                                          <a:pt x="328" y="137"/>
                                          <a:pt x="321" y="140"/>
                                          <a:pt x="316" y="144"/>
                                        </a:cubicBezTo>
                                        <a:cubicBezTo>
                                          <a:pt x="321" y="142"/>
                                          <a:pt x="326" y="139"/>
                                          <a:pt x="330" y="136"/>
                                        </a:cubicBezTo>
                                        <a:cubicBezTo>
                                          <a:pt x="326" y="141"/>
                                          <a:pt x="320" y="144"/>
                                          <a:pt x="314" y="146"/>
                                        </a:cubicBezTo>
                                        <a:cubicBezTo>
                                          <a:pt x="320" y="146"/>
                                          <a:pt x="325" y="142"/>
                                          <a:pt x="329" y="139"/>
                                        </a:cubicBezTo>
                                        <a:cubicBezTo>
                                          <a:pt x="325" y="145"/>
                                          <a:pt x="317" y="148"/>
                                          <a:pt x="310" y="151"/>
                                        </a:cubicBezTo>
                                        <a:cubicBezTo>
                                          <a:pt x="316" y="150"/>
                                          <a:pt x="321" y="146"/>
                                          <a:pt x="326" y="144"/>
                                        </a:cubicBezTo>
                                        <a:cubicBezTo>
                                          <a:pt x="319" y="151"/>
                                          <a:pt x="308" y="155"/>
                                          <a:pt x="297" y="157"/>
                                        </a:cubicBezTo>
                                        <a:cubicBezTo>
                                          <a:pt x="302" y="155"/>
                                          <a:pt x="308" y="154"/>
                                          <a:pt x="312" y="151"/>
                                        </a:cubicBezTo>
                                        <a:cubicBezTo>
                                          <a:pt x="307" y="153"/>
                                          <a:pt x="301" y="155"/>
                                          <a:pt x="295" y="155"/>
                                        </a:cubicBezTo>
                                        <a:cubicBezTo>
                                          <a:pt x="299" y="154"/>
                                          <a:pt x="304" y="153"/>
                                          <a:pt x="308" y="151"/>
                                        </a:cubicBezTo>
                                        <a:cubicBezTo>
                                          <a:pt x="304" y="151"/>
                                          <a:pt x="297" y="154"/>
                                          <a:pt x="293" y="153"/>
                                        </a:cubicBezTo>
                                        <a:cubicBezTo>
                                          <a:pt x="299" y="153"/>
                                          <a:pt x="305" y="151"/>
                                          <a:pt x="309" y="149"/>
                                        </a:cubicBezTo>
                                        <a:cubicBezTo>
                                          <a:pt x="304" y="150"/>
                                          <a:pt x="297" y="153"/>
                                          <a:pt x="291" y="153"/>
                                        </a:cubicBezTo>
                                        <a:cubicBezTo>
                                          <a:pt x="299" y="151"/>
                                          <a:pt x="307" y="148"/>
                                          <a:pt x="313" y="144"/>
                                        </a:cubicBezTo>
                                        <a:cubicBezTo>
                                          <a:pt x="305" y="146"/>
                                          <a:pt x="298" y="152"/>
                                          <a:pt x="289" y="151"/>
                                        </a:cubicBezTo>
                                        <a:cubicBezTo>
                                          <a:pt x="297" y="148"/>
                                          <a:pt x="306" y="147"/>
                                          <a:pt x="314" y="143"/>
                                        </a:cubicBezTo>
                                        <a:cubicBezTo>
                                          <a:pt x="305" y="145"/>
                                          <a:pt x="294" y="150"/>
                                          <a:pt x="285" y="149"/>
                                        </a:cubicBezTo>
                                        <a:cubicBezTo>
                                          <a:pt x="295" y="147"/>
                                          <a:pt x="304" y="144"/>
                                          <a:pt x="311" y="139"/>
                                        </a:cubicBezTo>
                                        <a:cubicBezTo>
                                          <a:pt x="303" y="143"/>
                                          <a:pt x="293" y="148"/>
                                          <a:pt x="282" y="148"/>
                                        </a:cubicBezTo>
                                        <a:cubicBezTo>
                                          <a:pt x="290" y="145"/>
                                          <a:pt x="297" y="142"/>
                                          <a:pt x="305" y="140"/>
                                        </a:cubicBezTo>
                                        <a:cubicBezTo>
                                          <a:pt x="294" y="141"/>
                                          <a:pt x="284" y="149"/>
                                          <a:pt x="272" y="146"/>
                                        </a:cubicBezTo>
                                        <a:cubicBezTo>
                                          <a:pt x="284" y="145"/>
                                          <a:pt x="294" y="140"/>
                                          <a:pt x="305" y="136"/>
                                        </a:cubicBezTo>
                                        <a:cubicBezTo>
                                          <a:pt x="293" y="138"/>
                                          <a:pt x="285" y="145"/>
                                          <a:pt x="272" y="145"/>
                                        </a:cubicBezTo>
                                        <a:cubicBezTo>
                                          <a:pt x="283" y="142"/>
                                          <a:pt x="293" y="138"/>
                                          <a:pt x="303" y="135"/>
                                        </a:cubicBezTo>
                                        <a:cubicBezTo>
                                          <a:pt x="296" y="136"/>
                                          <a:pt x="289" y="139"/>
                                          <a:pt x="283" y="141"/>
                                        </a:cubicBezTo>
                                        <a:cubicBezTo>
                                          <a:pt x="283" y="141"/>
                                          <a:pt x="283" y="141"/>
                                          <a:pt x="283" y="141"/>
                                        </a:cubicBezTo>
                                        <a:cubicBezTo>
                                          <a:pt x="278" y="143"/>
                                          <a:pt x="272" y="144"/>
                                          <a:pt x="267" y="145"/>
                                        </a:cubicBezTo>
                                        <a:cubicBezTo>
                                          <a:pt x="282" y="138"/>
                                          <a:pt x="300" y="133"/>
                                          <a:pt x="317" y="129"/>
                                        </a:cubicBezTo>
                                        <a:cubicBezTo>
                                          <a:pt x="300" y="131"/>
                                          <a:pt x="285" y="138"/>
                                          <a:pt x="268" y="142"/>
                                        </a:cubicBezTo>
                                        <a:cubicBezTo>
                                          <a:pt x="275" y="138"/>
                                          <a:pt x="284" y="137"/>
                                          <a:pt x="290" y="133"/>
                                        </a:cubicBezTo>
                                        <a:cubicBezTo>
                                          <a:pt x="283" y="135"/>
                                          <a:pt x="275" y="138"/>
                                          <a:pt x="269" y="140"/>
                                        </a:cubicBezTo>
                                        <a:cubicBezTo>
                                          <a:pt x="277" y="134"/>
                                          <a:pt x="289" y="132"/>
                                          <a:pt x="298" y="127"/>
                                        </a:cubicBezTo>
                                        <a:cubicBezTo>
                                          <a:pt x="288" y="130"/>
                                          <a:pt x="278" y="134"/>
                                          <a:pt x="270" y="138"/>
                                        </a:cubicBezTo>
                                        <a:cubicBezTo>
                                          <a:pt x="275" y="133"/>
                                          <a:pt x="284" y="132"/>
                                          <a:pt x="290" y="128"/>
                                        </a:cubicBezTo>
                                        <a:cubicBezTo>
                                          <a:pt x="284" y="129"/>
                                          <a:pt x="277" y="133"/>
                                          <a:pt x="271" y="135"/>
                                        </a:cubicBezTo>
                                        <a:cubicBezTo>
                                          <a:pt x="276" y="131"/>
                                          <a:pt x="283" y="128"/>
                                          <a:pt x="291" y="126"/>
                                        </a:cubicBezTo>
                                        <a:cubicBezTo>
                                          <a:pt x="284" y="126"/>
                                          <a:pt x="279" y="130"/>
                                          <a:pt x="273" y="132"/>
                                        </a:cubicBezTo>
                                        <a:cubicBezTo>
                                          <a:pt x="277" y="126"/>
                                          <a:pt x="286" y="125"/>
                                          <a:pt x="294" y="123"/>
                                        </a:cubicBezTo>
                                        <a:cubicBezTo>
                                          <a:pt x="288" y="123"/>
                                          <a:pt x="281" y="125"/>
                                          <a:pt x="276" y="127"/>
                                        </a:cubicBezTo>
                                        <a:cubicBezTo>
                                          <a:pt x="282" y="123"/>
                                          <a:pt x="291" y="121"/>
                                          <a:pt x="298" y="121"/>
                                        </a:cubicBezTo>
                                        <a:cubicBezTo>
                                          <a:pt x="297" y="122"/>
                                          <a:pt x="295" y="122"/>
                                          <a:pt x="294" y="123"/>
                                        </a:cubicBezTo>
                                        <a:cubicBezTo>
                                          <a:pt x="297" y="123"/>
                                          <a:pt x="301" y="121"/>
                                          <a:pt x="304" y="121"/>
                                        </a:cubicBezTo>
                                        <a:cubicBezTo>
                                          <a:pt x="302" y="123"/>
                                          <a:pt x="298" y="123"/>
                                          <a:pt x="296" y="124"/>
                                        </a:cubicBezTo>
                                        <a:cubicBezTo>
                                          <a:pt x="301" y="124"/>
                                          <a:pt x="305" y="121"/>
                                          <a:pt x="311" y="123"/>
                                        </a:cubicBezTo>
                                        <a:cubicBezTo>
                                          <a:pt x="308" y="124"/>
                                          <a:pt x="305" y="124"/>
                                          <a:pt x="302" y="125"/>
                                        </a:cubicBezTo>
                                        <a:cubicBezTo>
                                          <a:pt x="311" y="124"/>
                                          <a:pt x="320" y="122"/>
                                          <a:pt x="327" y="123"/>
                                        </a:cubicBezTo>
                                        <a:close/>
                                        <a:moveTo>
                                          <a:pt x="318" y="121"/>
                                        </a:moveTo>
                                        <a:cubicBezTo>
                                          <a:pt x="317" y="121"/>
                                          <a:pt x="316" y="121"/>
                                          <a:pt x="314" y="120"/>
                                        </a:cubicBezTo>
                                        <a:cubicBezTo>
                                          <a:pt x="318" y="119"/>
                                          <a:pt x="321" y="116"/>
                                          <a:pt x="324" y="114"/>
                                        </a:cubicBezTo>
                                        <a:cubicBezTo>
                                          <a:pt x="323" y="116"/>
                                          <a:pt x="320" y="118"/>
                                          <a:pt x="318" y="121"/>
                                        </a:cubicBezTo>
                                        <a:close/>
                                        <a:moveTo>
                                          <a:pt x="311" y="120"/>
                                        </a:moveTo>
                                        <a:cubicBezTo>
                                          <a:pt x="318" y="117"/>
                                          <a:pt x="324" y="112"/>
                                          <a:pt x="329" y="106"/>
                                        </a:cubicBezTo>
                                        <a:cubicBezTo>
                                          <a:pt x="325" y="112"/>
                                          <a:pt x="320" y="120"/>
                                          <a:pt x="311" y="120"/>
                                        </a:cubicBezTo>
                                        <a:close/>
                                        <a:moveTo>
                                          <a:pt x="333" y="84"/>
                                        </a:moveTo>
                                        <a:cubicBezTo>
                                          <a:pt x="327" y="88"/>
                                          <a:pt x="320" y="91"/>
                                          <a:pt x="313" y="94"/>
                                        </a:cubicBezTo>
                                        <a:cubicBezTo>
                                          <a:pt x="321" y="92"/>
                                          <a:pt x="327" y="88"/>
                                          <a:pt x="333" y="85"/>
                                        </a:cubicBezTo>
                                        <a:cubicBezTo>
                                          <a:pt x="327" y="90"/>
                                          <a:pt x="319" y="93"/>
                                          <a:pt x="313" y="98"/>
                                        </a:cubicBezTo>
                                        <a:cubicBezTo>
                                          <a:pt x="320" y="95"/>
                                          <a:pt x="326" y="91"/>
                                          <a:pt x="332" y="87"/>
                                        </a:cubicBezTo>
                                        <a:cubicBezTo>
                                          <a:pt x="329" y="91"/>
                                          <a:pt x="323" y="94"/>
                                          <a:pt x="318" y="97"/>
                                        </a:cubicBezTo>
                                        <a:cubicBezTo>
                                          <a:pt x="323" y="96"/>
                                          <a:pt x="328" y="92"/>
                                          <a:pt x="332" y="90"/>
                                        </a:cubicBezTo>
                                        <a:cubicBezTo>
                                          <a:pt x="327" y="95"/>
                                          <a:pt x="321" y="99"/>
                                          <a:pt x="316" y="103"/>
                                        </a:cubicBezTo>
                                        <a:cubicBezTo>
                                          <a:pt x="322" y="100"/>
                                          <a:pt x="329" y="95"/>
                                          <a:pt x="334" y="89"/>
                                        </a:cubicBezTo>
                                        <a:cubicBezTo>
                                          <a:pt x="330" y="98"/>
                                          <a:pt x="321" y="104"/>
                                          <a:pt x="312" y="109"/>
                                        </a:cubicBezTo>
                                        <a:cubicBezTo>
                                          <a:pt x="320" y="107"/>
                                          <a:pt x="326" y="101"/>
                                          <a:pt x="331" y="96"/>
                                        </a:cubicBezTo>
                                        <a:cubicBezTo>
                                          <a:pt x="325" y="104"/>
                                          <a:pt x="317" y="110"/>
                                          <a:pt x="307" y="115"/>
                                        </a:cubicBezTo>
                                        <a:cubicBezTo>
                                          <a:pt x="317" y="111"/>
                                          <a:pt x="325" y="105"/>
                                          <a:pt x="331" y="97"/>
                                        </a:cubicBezTo>
                                        <a:cubicBezTo>
                                          <a:pt x="328" y="106"/>
                                          <a:pt x="319" y="111"/>
                                          <a:pt x="311" y="116"/>
                                        </a:cubicBezTo>
                                        <a:cubicBezTo>
                                          <a:pt x="319" y="112"/>
                                          <a:pt x="327" y="107"/>
                                          <a:pt x="331" y="99"/>
                                        </a:cubicBezTo>
                                        <a:cubicBezTo>
                                          <a:pt x="326" y="109"/>
                                          <a:pt x="316" y="122"/>
                                          <a:pt x="303" y="119"/>
                                        </a:cubicBezTo>
                                        <a:cubicBezTo>
                                          <a:pt x="304" y="118"/>
                                          <a:pt x="306" y="118"/>
                                          <a:pt x="306" y="117"/>
                                        </a:cubicBezTo>
                                        <a:cubicBezTo>
                                          <a:pt x="304" y="117"/>
                                          <a:pt x="301" y="119"/>
                                          <a:pt x="298" y="119"/>
                                        </a:cubicBezTo>
                                        <a:cubicBezTo>
                                          <a:pt x="301" y="118"/>
                                          <a:pt x="305" y="116"/>
                                          <a:pt x="308" y="114"/>
                                        </a:cubicBezTo>
                                        <a:cubicBezTo>
                                          <a:pt x="304" y="116"/>
                                          <a:pt x="300" y="118"/>
                                          <a:pt x="295" y="119"/>
                                        </a:cubicBezTo>
                                        <a:cubicBezTo>
                                          <a:pt x="300" y="117"/>
                                          <a:pt x="305" y="114"/>
                                          <a:pt x="309" y="111"/>
                                        </a:cubicBezTo>
                                        <a:cubicBezTo>
                                          <a:pt x="302" y="113"/>
                                          <a:pt x="298" y="118"/>
                                          <a:pt x="289" y="119"/>
                                        </a:cubicBezTo>
                                        <a:cubicBezTo>
                                          <a:pt x="294" y="117"/>
                                          <a:pt x="298" y="115"/>
                                          <a:pt x="302" y="113"/>
                                        </a:cubicBezTo>
                                        <a:cubicBezTo>
                                          <a:pt x="297" y="114"/>
                                          <a:pt x="293" y="117"/>
                                          <a:pt x="287" y="118"/>
                                        </a:cubicBezTo>
                                        <a:cubicBezTo>
                                          <a:pt x="295" y="115"/>
                                          <a:pt x="301" y="111"/>
                                          <a:pt x="308" y="106"/>
                                        </a:cubicBezTo>
                                        <a:cubicBezTo>
                                          <a:pt x="300" y="110"/>
                                          <a:pt x="294" y="115"/>
                                          <a:pt x="285" y="117"/>
                                        </a:cubicBezTo>
                                        <a:cubicBezTo>
                                          <a:pt x="291" y="114"/>
                                          <a:pt x="296" y="111"/>
                                          <a:pt x="301" y="107"/>
                                        </a:cubicBezTo>
                                        <a:cubicBezTo>
                                          <a:pt x="295" y="110"/>
                                          <a:pt x="290" y="114"/>
                                          <a:pt x="283" y="117"/>
                                        </a:cubicBezTo>
                                        <a:cubicBezTo>
                                          <a:pt x="289" y="111"/>
                                          <a:pt x="298" y="107"/>
                                          <a:pt x="304" y="102"/>
                                        </a:cubicBezTo>
                                        <a:cubicBezTo>
                                          <a:pt x="298" y="105"/>
                                          <a:pt x="292" y="110"/>
                                          <a:pt x="286" y="113"/>
                                        </a:cubicBezTo>
                                        <a:cubicBezTo>
                                          <a:pt x="293" y="108"/>
                                          <a:pt x="301" y="103"/>
                                          <a:pt x="309" y="97"/>
                                        </a:cubicBezTo>
                                        <a:cubicBezTo>
                                          <a:pt x="305" y="99"/>
                                          <a:pt x="302" y="101"/>
                                          <a:pt x="299" y="103"/>
                                        </a:cubicBezTo>
                                        <a:cubicBezTo>
                                          <a:pt x="298" y="103"/>
                                          <a:pt x="299" y="104"/>
                                          <a:pt x="299" y="104"/>
                                        </a:cubicBezTo>
                                        <a:cubicBezTo>
                                          <a:pt x="294" y="106"/>
                                          <a:pt x="290" y="110"/>
                                          <a:pt x="285" y="112"/>
                                        </a:cubicBezTo>
                                        <a:cubicBezTo>
                                          <a:pt x="291" y="106"/>
                                          <a:pt x="299" y="101"/>
                                          <a:pt x="307" y="97"/>
                                        </a:cubicBezTo>
                                        <a:cubicBezTo>
                                          <a:pt x="299" y="100"/>
                                          <a:pt x="293" y="105"/>
                                          <a:pt x="286" y="109"/>
                                        </a:cubicBezTo>
                                        <a:cubicBezTo>
                                          <a:pt x="295" y="101"/>
                                          <a:pt x="305" y="94"/>
                                          <a:pt x="317" y="88"/>
                                        </a:cubicBezTo>
                                        <a:cubicBezTo>
                                          <a:pt x="305" y="93"/>
                                          <a:pt x="296" y="100"/>
                                          <a:pt x="287" y="107"/>
                                        </a:cubicBezTo>
                                        <a:cubicBezTo>
                                          <a:pt x="293" y="97"/>
                                          <a:pt x="304" y="92"/>
                                          <a:pt x="316" y="87"/>
                                        </a:cubicBezTo>
                                        <a:cubicBezTo>
                                          <a:pt x="305" y="89"/>
                                          <a:pt x="295" y="97"/>
                                          <a:pt x="288" y="103"/>
                                        </a:cubicBezTo>
                                        <a:cubicBezTo>
                                          <a:pt x="292" y="95"/>
                                          <a:pt x="303" y="90"/>
                                          <a:pt x="312" y="87"/>
                                        </a:cubicBezTo>
                                        <a:cubicBezTo>
                                          <a:pt x="302" y="89"/>
                                          <a:pt x="294" y="94"/>
                                          <a:pt x="288" y="101"/>
                                        </a:cubicBezTo>
                                        <a:cubicBezTo>
                                          <a:pt x="295" y="86"/>
                                          <a:pt x="312" y="81"/>
                                          <a:pt x="333" y="84"/>
                                        </a:cubicBezTo>
                                        <a:close/>
                                        <a:moveTo>
                                          <a:pt x="299" y="81"/>
                                        </a:moveTo>
                                        <a:cubicBezTo>
                                          <a:pt x="304" y="77"/>
                                          <a:pt x="309" y="72"/>
                                          <a:pt x="313" y="68"/>
                                        </a:cubicBezTo>
                                        <a:cubicBezTo>
                                          <a:pt x="310" y="72"/>
                                          <a:pt x="305" y="78"/>
                                          <a:pt x="299" y="81"/>
                                        </a:cubicBezTo>
                                        <a:close/>
                                        <a:moveTo>
                                          <a:pt x="293" y="82"/>
                                        </a:moveTo>
                                        <a:cubicBezTo>
                                          <a:pt x="296" y="80"/>
                                          <a:pt x="301" y="79"/>
                                          <a:pt x="302" y="76"/>
                                        </a:cubicBezTo>
                                        <a:cubicBezTo>
                                          <a:pt x="307" y="73"/>
                                          <a:pt x="310" y="68"/>
                                          <a:pt x="314" y="64"/>
                                        </a:cubicBezTo>
                                        <a:cubicBezTo>
                                          <a:pt x="310" y="72"/>
                                          <a:pt x="302" y="78"/>
                                          <a:pt x="293" y="82"/>
                                        </a:cubicBezTo>
                                        <a:close/>
                                        <a:moveTo>
                                          <a:pt x="292" y="81"/>
                                        </a:moveTo>
                                        <a:cubicBezTo>
                                          <a:pt x="300" y="75"/>
                                          <a:pt x="310" y="68"/>
                                          <a:pt x="315" y="60"/>
                                        </a:cubicBezTo>
                                        <a:cubicBezTo>
                                          <a:pt x="311" y="70"/>
                                          <a:pt x="301" y="76"/>
                                          <a:pt x="292" y="81"/>
                                        </a:cubicBezTo>
                                        <a:close/>
                                        <a:moveTo>
                                          <a:pt x="278" y="64"/>
                                        </a:moveTo>
                                        <a:cubicBezTo>
                                          <a:pt x="277" y="64"/>
                                          <a:pt x="277" y="64"/>
                                          <a:pt x="276" y="65"/>
                                        </a:cubicBezTo>
                                        <a:cubicBezTo>
                                          <a:pt x="276" y="64"/>
                                          <a:pt x="277" y="64"/>
                                          <a:pt x="278" y="64"/>
                                        </a:cubicBezTo>
                                        <a:close/>
                                        <a:moveTo>
                                          <a:pt x="283" y="62"/>
                                        </a:moveTo>
                                        <a:cubicBezTo>
                                          <a:pt x="281" y="62"/>
                                          <a:pt x="280" y="64"/>
                                          <a:pt x="278" y="64"/>
                                        </a:cubicBezTo>
                                        <a:cubicBezTo>
                                          <a:pt x="282" y="61"/>
                                          <a:pt x="287" y="60"/>
                                          <a:pt x="291" y="60"/>
                                        </a:cubicBezTo>
                                        <a:cubicBezTo>
                                          <a:pt x="291" y="60"/>
                                          <a:pt x="290" y="61"/>
                                          <a:pt x="289" y="61"/>
                                        </a:cubicBezTo>
                                        <a:cubicBezTo>
                                          <a:pt x="291" y="62"/>
                                          <a:pt x="292" y="60"/>
                                          <a:pt x="293" y="60"/>
                                        </a:cubicBezTo>
                                        <a:cubicBezTo>
                                          <a:pt x="294" y="60"/>
                                          <a:pt x="293" y="60"/>
                                          <a:pt x="293" y="60"/>
                                        </a:cubicBezTo>
                                        <a:cubicBezTo>
                                          <a:pt x="294" y="59"/>
                                          <a:pt x="295" y="59"/>
                                          <a:pt x="296" y="59"/>
                                        </a:cubicBezTo>
                                        <a:cubicBezTo>
                                          <a:pt x="294" y="60"/>
                                          <a:pt x="293" y="61"/>
                                          <a:pt x="292" y="62"/>
                                        </a:cubicBezTo>
                                        <a:cubicBezTo>
                                          <a:pt x="294" y="62"/>
                                          <a:pt x="295" y="61"/>
                                          <a:pt x="297" y="60"/>
                                        </a:cubicBezTo>
                                        <a:cubicBezTo>
                                          <a:pt x="297" y="59"/>
                                          <a:pt x="297" y="59"/>
                                          <a:pt x="297" y="59"/>
                                        </a:cubicBezTo>
                                        <a:cubicBezTo>
                                          <a:pt x="298" y="59"/>
                                          <a:pt x="299" y="58"/>
                                          <a:pt x="300" y="58"/>
                                        </a:cubicBezTo>
                                        <a:cubicBezTo>
                                          <a:pt x="298" y="60"/>
                                          <a:pt x="296" y="61"/>
                                          <a:pt x="295" y="63"/>
                                        </a:cubicBezTo>
                                        <a:cubicBezTo>
                                          <a:pt x="296" y="62"/>
                                          <a:pt x="299" y="60"/>
                                          <a:pt x="300" y="58"/>
                                        </a:cubicBezTo>
                                        <a:cubicBezTo>
                                          <a:pt x="301" y="59"/>
                                          <a:pt x="302" y="58"/>
                                          <a:pt x="302" y="57"/>
                                        </a:cubicBezTo>
                                        <a:cubicBezTo>
                                          <a:pt x="304" y="57"/>
                                          <a:pt x="305" y="56"/>
                                          <a:pt x="308" y="55"/>
                                        </a:cubicBezTo>
                                        <a:cubicBezTo>
                                          <a:pt x="304" y="59"/>
                                          <a:pt x="299" y="62"/>
                                          <a:pt x="294" y="64"/>
                                        </a:cubicBezTo>
                                        <a:cubicBezTo>
                                          <a:pt x="301" y="62"/>
                                          <a:pt x="304" y="57"/>
                                          <a:pt x="312" y="54"/>
                                        </a:cubicBezTo>
                                        <a:cubicBezTo>
                                          <a:pt x="308" y="58"/>
                                          <a:pt x="304" y="61"/>
                                          <a:pt x="300" y="64"/>
                                        </a:cubicBezTo>
                                        <a:cubicBezTo>
                                          <a:pt x="301" y="64"/>
                                          <a:pt x="302" y="63"/>
                                          <a:pt x="303" y="63"/>
                                        </a:cubicBezTo>
                                        <a:cubicBezTo>
                                          <a:pt x="307" y="60"/>
                                          <a:pt x="310" y="57"/>
                                          <a:pt x="314" y="54"/>
                                        </a:cubicBezTo>
                                        <a:cubicBezTo>
                                          <a:pt x="310" y="59"/>
                                          <a:pt x="305" y="64"/>
                                          <a:pt x="300" y="68"/>
                                        </a:cubicBezTo>
                                        <a:cubicBezTo>
                                          <a:pt x="305" y="65"/>
                                          <a:pt x="310" y="60"/>
                                          <a:pt x="315" y="55"/>
                                        </a:cubicBezTo>
                                        <a:cubicBezTo>
                                          <a:pt x="312" y="61"/>
                                          <a:pt x="306" y="65"/>
                                          <a:pt x="302" y="70"/>
                                        </a:cubicBezTo>
                                        <a:cubicBezTo>
                                          <a:pt x="305" y="69"/>
                                          <a:pt x="308" y="66"/>
                                          <a:pt x="310" y="63"/>
                                        </a:cubicBezTo>
                                        <a:cubicBezTo>
                                          <a:pt x="312" y="61"/>
                                          <a:pt x="313" y="59"/>
                                          <a:pt x="315" y="57"/>
                                        </a:cubicBezTo>
                                        <a:cubicBezTo>
                                          <a:pt x="312" y="65"/>
                                          <a:pt x="304" y="72"/>
                                          <a:pt x="296" y="77"/>
                                        </a:cubicBezTo>
                                        <a:cubicBezTo>
                                          <a:pt x="296" y="77"/>
                                          <a:pt x="296" y="77"/>
                                          <a:pt x="296" y="77"/>
                                        </a:cubicBezTo>
                                        <a:cubicBezTo>
                                          <a:pt x="296" y="76"/>
                                          <a:pt x="297" y="76"/>
                                          <a:pt x="298" y="75"/>
                                        </a:cubicBezTo>
                                        <a:cubicBezTo>
                                          <a:pt x="294" y="76"/>
                                          <a:pt x="291" y="78"/>
                                          <a:pt x="288" y="79"/>
                                        </a:cubicBezTo>
                                        <a:cubicBezTo>
                                          <a:pt x="291" y="77"/>
                                          <a:pt x="295" y="76"/>
                                          <a:pt x="297" y="74"/>
                                        </a:cubicBezTo>
                                        <a:cubicBezTo>
                                          <a:pt x="298" y="74"/>
                                          <a:pt x="298" y="74"/>
                                          <a:pt x="299" y="73"/>
                                        </a:cubicBezTo>
                                        <a:cubicBezTo>
                                          <a:pt x="295" y="75"/>
                                          <a:pt x="290" y="77"/>
                                          <a:pt x="286" y="78"/>
                                        </a:cubicBezTo>
                                        <a:cubicBezTo>
                                          <a:pt x="289" y="76"/>
                                          <a:pt x="293" y="74"/>
                                          <a:pt x="296" y="72"/>
                                        </a:cubicBezTo>
                                        <a:cubicBezTo>
                                          <a:pt x="292" y="74"/>
                                          <a:pt x="284" y="79"/>
                                          <a:pt x="279" y="78"/>
                                        </a:cubicBezTo>
                                        <a:cubicBezTo>
                                          <a:pt x="286" y="76"/>
                                          <a:pt x="291" y="72"/>
                                          <a:pt x="296" y="68"/>
                                        </a:cubicBezTo>
                                        <a:cubicBezTo>
                                          <a:pt x="290" y="72"/>
                                          <a:pt x="283" y="76"/>
                                          <a:pt x="276" y="78"/>
                                        </a:cubicBezTo>
                                        <a:cubicBezTo>
                                          <a:pt x="280" y="76"/>
                                          <a:pt x="285" y="73"/>
                                          <a:pt x="289" y="70"/>
                                        </a:cubicBezTo>
                                        <a:cubicBezTo>
                                          <a:pt x="283" y="73"/>
                                          <a:pt x="276" y="77"/>
                                          <a:pt x="270" y="81"/>
                                        </a:cubicBezTo>
                                        <a:cubicBezTo>
                                          <a:pt x="276" y="74"/>
                                          <a:pt x="285" y="69"/>
                                          <a:pt x="293" y="64"/>
                                        </a:cubicBezTo>
                                        <a:cubicBezTo>
                                          <a:pt x="285" y="68"/>
                                          <a:pt x="278" y="73"/>
                                          <a:pt x="271" y="78"/>
                                        </a:cubicBezTo>
                                        <a:cubicBezTo>
                                          <a:pt x="276" y="72"/>
                                          <a:pt x="284" y="69"/>
                                          <a:pt x="290" y="64"/>
                                        </a:cubicBezTo>
                                        <a:cubicBezTo>
                                          <a:pt x="284" y="67"/>
                                          <a:pt x="279" y="71"/>
                                          <a:pt x="272" y="74"/>
                                        </a:cubicBezTo>
                                        <a:cubicBezTo>
                                          <a:pt x="277" y="68"/>
                                          <a:pt x="284" y="66"/>
                                          <a:pt x="290" y="62"/>
                                        </a:cubicBezTo>
                                        <a:cubicBezTo>
                                          <a:pt x="285" y="64"/>
                                          <a:pt x="279" y="68"/>
                                          <a:pt x="274" y="71"/>
                                        </a:cubicBezTo>
                                        <a:cubicBezTo>
                                          <a:pt x="277" y="66"/>
                                          <a:pt x="283" y="65"/>
                                          <a:pt x="287" y="62"/>
                                        </a:cubicBezTo>
                                        <a:cubicBezTo>
                                          <a:pt x="283" y="64"/>
                                          <a:pt x="279" y="66"/>
                                          <a:pt x="274" y="68"/>
                                        </a:cubicBezTo>
                                        <a:cubicBezTo>
                                          <a:pt x="275" y="65"/>
                                          <a:pt x="280" y="64"/>
                                          <a:pt x="283" y="62"/>
                                        </a:cubicBezTo>
                                        <a:close/>
                                        <a:moveTo>
                                          <a:pt x="250" y="47"/>
                                        </a:moveTo>
                                        <a:cubicBezTo>
                                          <a:pt x="256" y="43"/>
                                          <a:pt x="262" y="38"/>
                                          <a:pt x="269" y="35"/>
                                        </a:cubicBezTo>
                                        <a:cubicBezTo>
                                          <a:pt x="267" y="41"/>
                                          <a:pt x="263" y="47"/>
                                          <a:pt x="260" y="53"/>
                                        </a:cubicBezTo>
                                        <a:cubicBezTo>
                                          <a:pt x="264" y="48"/>
                                          <a:pt x="267" y="41"/>
                                          <a:pt x="270" y="35"/>
                                        </a:cubicBezTo>
                                        <a:cubicBezTo>
                                          <a:pt x="267" y="45"/>
                                          <a:pt x="261" y="56"/>
                                          <a:pt x="256" y="64"/>
                                        </a:cubicBezTo>
                                        <a:cubicBezTo>
                                          <a:pt x="263" y="57"/>
                                          <a:pt x="266" y="45"/>
                                          <a:pt x="272" y="37"/>
                                        </a:cubicBezTo>
                                        <a:cubicBezTo>
                                          <a:pt x="269" y="43"/>
                                          <a:pt x="267" y="51"/>
                                          <a:pt x="265" y="57"/>
                                        </a:cubicBezTo>
                                        <a:cubicBezTo>
                                          <a:pt x="268" y="51"/>
                                          <a:pt x="270" y="44"/>
                                          <a:pt x="272" y="38"/>
                                        </a:cubicBezTo>
                                        <a:cubicBezTo>
                                          <a:pt x="273" y="44"/>
                                          <a:pt x="269" y="52"/>
                                          <a:pt x="266" y="59"/>
                                        </a:cubicBezTo>
                                        <a:cubicBezTo>
                                          <a:pt x="270" y="54"/>
                                          <a:pt x="270" y="48"/>
                                          <a:pt x="273" y="42"/>
                                        </a:cubicBezTo>
                                        <a:cubicBezTo>
                                          <a:pt x="271" y="53"/>
                                          <a:pt x="268" y="61"/>
                                          <a:pt x="263" y="69"/>
                                        </a:cubicBezTo>
                                        <a:cubicBezTo>
                                          <a:pt x="268" y="63"/>
                                          <a:pt x="271" y="53"/>
                                          <a:pt x="274" y="43"/>
                                        </a:cubicBezTo>
                                        <a:cubicBezTo>
                                          <a:pt x="273" y="57"/>
                                          <a:pt x="265" y="70"/>
                                          <a:pt x="258" y="81"/>
                                        </a:cubicBezTo>
                                        <a:cubicBezTo>
                                          <a:pt x="265" y="72"/>
                                          <a:pt x="270" y="63"/>
                                          <a:pt x="273" y="52"/>
                                        </a:cubicBezTo>
                                        <a:cubicBezTo>
                                          <a:pt x="273" y="53"/>
                                          <a:pt x="273" y="54"/>
                                          <a:pt x="274" y="55"/>
                                        </a:cubicBezTo>
                                        <a:cubicBezTo>
                                          <a:pt x="270" y="63"/>
                                          <a:pt x="267" y="72"/>
                                          <a:pt x="262" y="79"/>
                                        </a:cubicBezTo>
                                        <a:cubicBezTo>
                                          <a:pt x="267" y="72"/>
                                          <a:pt x="270" y="64"/>
                                          <a:pt x="274" y="57"/>
                                        </a:cubicBezTo>
                                        <a:cubicBezTo>
                                          <a:pt x="274" y="63"/>
                                          <a:pt x="270" y="68"/>
                                          <a:pt x="267" y="74"/>
                                        </a:cubicBezTo>
                                        <a:cubicBezTo>
                                          <a:pt x="270" y="71"/>
                                          <a:pt x="272" y="65"/>
                                          <a:pt x="274" y="61"/>
                                        </a:cubicBezTo>
                                        <a:cubicBezTo>
                                          <a:pt x="274" y="67"/>
                                          <a:pt x="269" y="72"/>
                                          <a:pt x="269" y="76"/>
                                        </a:cubicBezTo>
                                        <a:cubicBezTo>
                                          <a:pt x="269" y="76"/>
                                          <a:pt x="269" y="76"/>
                                          <a:pt x="268" y="77"/>
                                        </a:cubicBezTo>
                                        <a:cubicBezTo>
                                          <a:pt x="268" y="81"/>
                                          <a:pt x="264" y="83"/>
                                          <a:pt x="261" y="84"/>
                                        </a:cubicBezTo>
                                        <a:cubicBezTo>
                                          <a:pt x="261" y="83"/>
                                          <a:pt x="263" y="81"/>
                                          <a:pt x="264" y="80"/>
                                        </a:cubicBezTo>
                                        <a:cubicBezTo>
                                          <a:pt x="261" y="81"/>
                                          <a:pt x="259" y="85"/>
                                          <a:pt x="255" y="86"/>
                                        </a:cubicBezTo>
                                        <a:cubicBezTo>
                                          <a:pt x="256" y="85"/>
                                          <a:pt x="258" y="84"/>
                                          <a:pt x="259" y="83"/>
                                        </a:cubicBezTo>
                                        <a:cubicBezTo>
                                          <a:pt x="256" y="84"/>
                                          <a:pt x="254" y="87"/>
                                          <a:pt x="251" y="88"/>
                                        </a:cubicBezTo>
                                        <a:cubicBezTo>
                                          <a:pt x="253" y="85"/>
                                          <a:pt x="255" y="83"/>
                                          <a:pt x="257" y="81"/>
                                        </a:cubicBezTo>
                                        <a:cubicBezTo>
                                          <a:pt x="253" y="83"/>
                                          <a:pt x="250" y="88"/>
                                          <a:pt x="246" y="90"/>
                                        </a:cubicBezTo>
                                        <a:cubicBezTo>
                                          <a:pt x="248" y="87"/>
                                          <a:pt x="251" y="85"/>
                                          <a:pt x="253" y="81"/>
                                        </a:cubicBezTo>
                                        <a:cubicBezTo>
                                          <a:pt x="249" y="86"/>
                                          <a:pt x="244" y="91"/>
                                          <a:pt x="239" y="95"/>
                                        </a:cubicBezTo>
                                        <a:cubicBezTo>
                                          <a:pt x="245" y="87"/>
                                          <a:pt x="251" y="81"/>
                                          <a:pt x="256" y="73"/>
                                        </a:cubicBezTo>
                                        <a:cubicBezTo>
                                          <a:pt x="250" y="79"/>
                                          <a:pt x="245" y="87"/>
                                          <a:pt x="239" y="93"/>
                                        </a:cubicBezTo>
                                        <a:cubicBezTo>
                                          <a:pt x="240" y="88"/>
                                          <a:pt x="246" y="85"/>
                                          <a:pt x="248" y="80"/>
                                        </a:cubicBezTo>
                                        <a:cubicBezTo>
                                          <a:pt x="245" y="83"/>
                                          <a:pt x="242" y="87"/>
                                          <a:pt x="238" y="91"/>
                                        </a:cubicBezTo>
                                        <a:cubicBezTo>
                                          <a:pt x="244" y="81"/>
                                          <a:pt x="252" y="71"/>
                                          <a:pt x="257" y="59"/>
                                        </a:cubicBezTo>
                                        <a:cubicBezTo>
                                          <a:pt x="251" y="69"/>
                                          <a:pt x="246" y="80"/>
                                          <a:pt x="237" y="88"/>
                                        </a:cubicBezTo>
                                        <a:cubicBezTo>
                                          <a:pt x="239" y="83"/>
                                          <a:pt x="245" y="79"/>
                                          <a:pt x="247" y="73"/>
                                        </a:cubicBezTo>
                                        <a:cubicBezTo>
                                          <a:pt x="244" y="78"/>
                                          <a:pt x="240" y="82"/>
                                          <a:pt x="236" y="86"/>
                                        </a:cubicBezTo>
                                        <a:cubicBezTo>
                                          <a:pt x="235" y="84"/>
                                          <a:pt x="239" y="83"/>
                                          <a:pt x="239" y="81"/>
                                        </a:cubicBezTo>
                                        <a:cubicBezTo>
                                          <a:pt x="242" y="79"/>
                                          <a:pt x="245" y="75"/>
                                          <a:pt x="247" y="72"/>
                                        </a:cubicBezTo>
                                        <a:cubicBezTo>
                                          <a:pt x="243" y="76"/>
                                          <a:pt x="240" y="80"/>
                                          <a:pt x="235" y="84"/>
                                        </a:cubicBezTo>
                                        <a:cubicBezTo>
                                          <a:pt x="235" y="83"/>
                                          <a:pt x="235" y="83"/>
                                          <a:pt x="235" y="83"/>
                                        </a:cubicBezTo>
                                        <a:cubicBezTo>
                                          <a:pt x="241" y="76"/>
                                          <a:pt x="245" y="71"/>
                                          <a:pt x="250" y="63"/>
                                        </a:cubicBezTo>
                                        <a:cubicBezTo>
                                          <a:pt x="245" y="70"/>
                                          <a:pt x="240" y="76"/>
                                          <a:pt x="235" y="82"/>
                                        </a:cubicBezTo>
                                        <a:cubicBezTo>
                                          <a:pt x="234" y="82"/>
                                          <a:pt x="234" y="81"/>
                                          <a:pt x="234" y="81"/>
                                        </a:cubicBezTo>
                                        <a:cubicBezTo>
                                          <a:pt x="238" y="75"/>
                                          <a:pt x="243" y="71"/>
                                          <a:pt x="246" y="64"/>
                                        </a:cubicBezTo>
                                        <a:cubicBezTo>
                                          <a:pt x="245" y="66"/>
                                          <a:pt x="244" y="68"/>
                                          <a:pt x="242" y="69"/>
                                        </a:cubicBezTo>
                                        <a:cubicBezTo>
                                          <a:pt x="242" y="70"/>
                                          <a:pt x="243" y="69"/>
                                          <a:pt x="243" y="69"/>
                                        </a:cubicBezTo>
                                        <a:cubicBezTo>
                                          <a:pt x="240" y="72"/>
                                          <a:pt x="237" y="77"/>
                                          <a:pt x="234" y="79"/>
                                        </a:cubicBezTo>
                                        <a:cubicBezTo>
                                          <a:pt x="235" y="75"/>
                                          <a:pt x="239" y="72"/>
                                          <a:pt x="241" y="68"/>
                                        </a:cubicBezTo>
                                        <a:cubicBezTo>
                                          <a:pt x="238" y="71"/>
                                          <a:pt x="236" y="75"/>
                                          <a:pt x="233" y="77"/>
                                        </a:cubicBezTo>
                                        <a:cubicBezTo>
                                          <a:pt x="233" y="77"/>
                                          <a:pt x="232" y="77"/>
                                          <a:pt x="232" y="76"/>
                                        </a:cubicBezTo>
                                        <a:cubicBezTo>
                                          <a:pt x="236" y="68"/>
                                          <a:pt x="242" y="62"/>
                                          <a:pt x="248" y="55"/>
                                        </a:cubicBezTo>
                                        <a:cubicBezTo>
                                          <a:pt x="245" y="58"/>
                                          <a:pt x="242" y="60"/>
                                          <a:pt x="241" y="63"/>
                                        </a:cubicBezTo>
                                        <a:cubicBezTo>
                                          <a:pt x="237" y="66"/>
                                          <a:pt x="234" y="72"/>
                                          <a:pt x="230" y="76"/>
                                        </a:cubicBezTo>
                                        <a:cubicBezTo>
                                          <a:pt x="233" y="69"/>
                                          <a:pt x="238" y="63"/>
                                          <a:pt x="243" y="57"/>
                                        </a:cubicBezTo>
                                        <a:cubicBezTo>
                                          <a:pt x="237" y="62"/>
                                          <a:pt x="233" y="70"/>
                                          <a:pt x="228" y="77"/>
                                        </a:cubicBezTo>
                                        <a:cubicBezTo>
                                          <a:pt x="232" y="68"/>
                                          <a:pt x="236" y="60"/>
                                          <a:pt x="243" y="54"/>
                                        </a:cubicBezTo>
                                        <a:cubicBezTo>
                                          <a:pt x="240" y="56"/>
                                          <a:pt x="238" y="58"/>
                                          <a:pt x="236" y="60"/>
                                        </a:cubicBezTo>
                                        <a:cubicBezTo>
                                          <a:pt x="236" y="61"/>
                                          <a:pt x="237" y="60"/>
                                          <a:pt x="237" y="61"/>
                                        </a:cubicBezTo>
                                        <a:cubicBezTo>
                                          <a:pt x="232" y="65"/>
                                          <a:pt x="230" y="72"/>
                                          <a:pt x="226" y="78"/>
                                        </a:cubicBezTo>
                                        <a:cubicBezTo>
                                          <a:pt x="227" y="72"/>
                                          <a:pt x="231" y="66"/>
                                          <a:pt x="234" y="61"/>
                                        </a:cubicBezTo>
                                        <a:cubicBezTo>
                                          <a:pt x="231" y="64"/>
                                          <a:pt x="229" y="68"/>
                                          <a:pt x="227" y="72"/>
                                        </a:cubicBezTo>
                                        <a:cubicBezTo>
                                          <a:pt x="227" y="67"/>
                                          <a:pt x="231" y="63"/>
                                          <a:pt x="233" y="59"/>
                                        </a:cubicBezTo>
                                        <a:cubicBezTo>
                                          <a:pt x="231" y="61"/>
                                          <a:pt x="229" y="64"/>
                                          <a:pt x="227" y="67"/>
                                        </a:cubicBezTo>
                                        <a:cubicBezTo>
                                          <a:pt x="230" y="57"/>
                                          <a:pt x="239" y="50"/>
                                          <a:pt x="250" y="47"/>
                                        </a:cubicBezTo>
                                        <a:close/>
                                        <a:moveTo>
                                          <a:pt x="248" y="31"/>
                                        </a:moveTo>
                                        <a:cubicBezTo>
                                          <a:pt x="248" y="35"/>
                                          <a:pt x="246" y="39"/>
                                          <a:pt x="244" y="44"/>
                                        </a:cubicBezTo>
                                        <a:cubicBezTo>
                                          <a:pt x="246" y="41"/>
                                          <a:pt x="247" y="39"/>
                                          <a:pt x="248" y="36"/>
                                        </a:cubicBezTo>
                                        <a:cubicBezTo>
                                          <a:pt x="249" y="39"/>
                                          <a:pt x="248" y="43"/>
                                          <a:pt x="247" y="46"/>
                                        </a:cubicBezTo>
                                        <a:cubicBezTo>
                                          <a:pt x="245" y="46"/>
                                          <a:pt x="243" y="47"/>
                                          <a:pt x="242" y="47"/>
                                        </a:cubicBezTo>
                                        <a:cubicBezTo>
                                          <a:pt x="244" y="42"/>
                                          <a:pt x="246" y="36"/>
                                          <a:pt x="247" y="30"/>
                                        </a:cubicBezTo>
                                        <a:cubicBezTo>
                                          <a:pt x="247" y="30"/>
                                          <a:pt x="247" y="31"/>
                                          <a:pt x="248" y="31"/>
                                        </a:cubicBezTo>
                                        <a:close/>
                                        <a:moveTo>
                                          <a:pt x="236" y="10"/>
                                        </a:moveTo>
                                        <a:cubicBezTo>
                                          <a:pt x="235" y="13"/>
                                          <a:pt x="234" y="16"/>
                                          <a:pt x="233" y="19"/>
                                        </a:cubicBezTo>
                                        <a:cubicBezTo>
                                          <a:pt x="235" y="16"/>
                                          <a:pt x="236" y="13"/>
                                          <a:pt x="236" y="9"/>
                                        </a:cubicBezTo>
                                        <a:cubicBezTo>
                                          <a:pt x="237" y="9"/>
                                          <a:pt x="237" y="8"/>
                                          <a:pt x="238" y="8"/>
                                        </a:cubicBezTo>
                                        <a:cubicBezTo>
                                          <a:pt x="238" y="15"/>
                                          <a:pt x="236" y="20"/>
                                          <a:pt x="234" y="27"/>
                                        </a:cubicBezTo>
                                        <a:cubicBezTo>
                                          <a:pt x="236" y="23"/>
                                          <a:pt x="237" y="18"/>
                                          <a:pt x="238" y="15"/>
                                        </a:cubicBezTo>
                                        <a:cubicBezTo>
                                          <a:pt x="239" y="13"/>
                                          <a:pt x="239" y="11"/>
                                          <a:pt x="239" y="9"/>
                                        </a:cubicBezTo>
                                        <a:cubicBezTo>
                                          <a:pt x="240" y="14"/>
                                          <a:pt x="238" y="20"/>
                                          <a:pt x="237" y="26"/>
                                        </a:cubicBezTo>
                                        <a:cubicBezTo>
                                          <a:pt x="239" y="22"/>
                                          <a:pt x="240" y="17"/>
                                          <a:pt x="241" y="11"/>
                                        </a:cubicBezTo>
                                        <a:cubicBezTo>
                                          <a:pt x="243" y="17"/>
                                          <a:pt x="238" y="25"/>
                                          <a:pt x="237" y="32"/>
                                        </a:cubicBezTo>
                                        <a:cubicBezTo>
                                          <a:pt x="240" y="27"/>
                                          <a:pt x="241" y="20"/>
                                          <a:pt x="242" y="14"/>
                                        </a:cubicBezTo>
                                        <a:cubicBezTo>
                                          <a:pt x="243" y="24"/>
                                          <a:pt x="237" y="36"/>
                                          <a:pt x="235" y="46"/>
                                        </a:cubicBezTo>
                                        <a:cubicBezTo>
                                          <a:pt x="239" y="36"/>
                                          <a:pt x="241" y="28"/>
                                          <a:pt x="244" y="17"/>
                                        </a:cubicBezTo>
                                        <a:cubicBezTo>
                                          <a:pt x="246" y="26"/>
                                          <a:pt x="240" y="35"/>
                                          <a:pt x="239" y="44"/>
                                        </a:cubicBezTo>
                                        <a:cubicBezTo>
                                          <a:pt x="242" y="37"/>
                                          <a:pt x="244" y="30"/>
                                          <a:pt x="245" y="23"/>
                                        </a:cubicBezTo>
                                        <a:cubicBezTo>
                                          <a:pt x="245" y="31"/>
                                          <a:pt x="241" y="40"/>
                                          <a:pt x="239" y="48"/>
                                        </a:cubicBezTo>
                                        <a:cubicBezTo>
                                          <a:pt x="242" y="41"/>
                                          <a:pt x="244" y="34"/>
                                          <a:pt x="246" y="26"/>
                                        </a:cubicBezTo>
                                        <a:cubicBezTo>
                                          <a:pt x="246" y="34"/>
                                          <a:pt x="243" y="46"/>
                                          <a:pt x="237" y="51"/>
                                        </a:cubicBezTo>
                                        <a:cubicBezTo>
                                          <a:pt x="237" y="49"/>
                                          <a:pt x="239" y="49"/>
                                          <a:pt x="238" y="47"/>
                                        </a:cubicBezTo>
                                        <a:cubicBezTo>
                                          <a:pt x="236" y="49"/>
                                          <a:pt x="236" y="52"/>
                                          <a:pt x="234" y="53"/>
                                        </a:cubicBezTo>
                                        <a:cubicBezTo>
                                          <a:pt x="235" y="52"/>
                                          <a:pt x="236" y="50"/>
                                          <a:pt x="236" y="48"/>
                                        </a:cubicBezTo>
                                        <a:cubicBezTo>
                                          <a:pt x="234" y="50"/>
                                          <a:pt x="233" y="54"/>
                                          <a:pt x="230" y="57"/>
                                        </a:cubicBezTo>
                                        <a:cubicBezTo>
                                          <a:pt x="232" y="53"/>
                                          <a:pt x="233" y="51"/>
                                          <a:pt x="235" y="47"/>
                                        </a:cubicBezTo>
                                        <a:cubicBezTo>
                                          <a:pt x="232" y="51"/>
                                          <a:pt x="230" y="56"/>
                                          <a:pt x="227" y="60"/>
                                        </a:cubicBezTo>
                                        <a:cubicBezTo>
                                          <a:pt x="227" y="59"/>
                                          <a:pt x="227" y="59"/>
                                          <a:pt x="227" y="59"/>
                                        </a:cubicBezTo>
                                        <a:cubicBezTo>
                                          <a:pt x="230" y="53"/>
                                          <a:pt x="232" y="47"/>
                                          <a:pt x="234" y="39"/>
                                        </a:cubicBezTo>
                                        <a:cubicBezTo>
                                          <a:pt x="232" y="45"/>
                                          <a:pt x="230" y="52"/>
                                          <a:pt x="227" y="57"/>
                                        </a:cubicBezTo>
                                        <a:cubicBezTo>
                                          <a:pt x="226" y="56"/>
                                          <a:pt x="227" y="55"/>
                                          <a:pt x="226" y="55"/>
                                        </a:cubicBezTo>
                                        <a:cubicBezTo>
                                          <a:pt x="229" y="49"/>
                                          <a:pt x="232" y="42"/>
                                          <a:pt x="233" y="35"/>
                                        </a:cubicBezTo>
                                        <a:cubicBezTo>
                                          <a:pt x="231" y="41"/>
                                          <a:pt x="229" y="46"/>
                                          <a:pt x="226" y="52"/>
                                        </a:cubicBezTo>
                                        <a:cubicBezTo>
                                          <a:pt x="228" y="46"/>
                                          <a:pt x="230" y="40"/>
                                          <a:pt x="231" y="33"/>
                                        </a:cubicBezTo>
                                        <a:cubicBezTo>
                                          <a:pt x="229" y="38"/>
                                          <a:pt x="228" y="45"/>
                                          <a:pt x="226" y="50"/>
                                        </a:cubicBezTo>
                                        <a:cubicBezTo>
                                          <a:pt x="225" y="42"/>
                                          <a:pt x="230" y="34"/>
                                          <a:pt x="232" y="25"/>
                                        </a:cubicBezTo>
                                        <a:cubicBezTo>
                                          <a:pt x="229" y="31"/>
                                          <a:pt x="227" y="39"/>
                                          <a:pt x="225" y="45"/>
                                        </a:cubicBezTo>
                                        <a:cubicBezTo>
                                          <a:pt x="224" y="35"/>
                                          <a:pt x="229" y="26"/>
                                          <a:pt x="232" y="17"/>
                                        </a:cubicBezTo>
                                        <a:cubicBezTo>
                                          <a:pt x="228" y="24"/>
                                          <a:pt x="225" y="32"/>
                                          <a:pt x="224" y="40"/>
                                        </a:cubicBezTo>
                                        <a:cubicBezTo>
                                          <a:pt x="222" y="37"/>
                                          <a:pt x="224" y="34"/>
                                          <a:pt x="224" y="32"/>
                                        </a:cubicBezTo>
                                        <a:cubicBezTo>
                                          <a:pt x="226" y="23"/>
                                          <a:pt x="228" y="14"/>
                                          <a:pt x="236" y="10"/>
                                        </a:cubicBezTo>
                                        <a:close/>
                                        <a:moveTo>
                                          <a:pt x="228" y="17"/>
                                        </a:moveTo>
                                        <a:cubicBezTo>
                                          <a:pt x="226" y="22"/>
                                          <a:pt x="224" y="28"/>
                                          <a:pt x="222" y="34"/>
                                        </a:cubicBezTo>
                                        <a:cubicBezTo>
                                          <a:pt x="222" y="28"/>
                                          <a:pt x="225" y="22"/>
                                          <a:pt x="228" y="16"/>
                                        </a:cubicBezTo>
                                        <a:cubicBezTo>
                                          <a:pt x="228" y="16"/>
                                          <a:pt x="228" y="17"/>
                                          <a:pt x="228" y="17"/>
                                        </a:cubicBezTo>
                                        <a:close/>
                                        <a:moveTo>
                                          <a:pt x="226" y="18"/>
                                        </a:moveTo>
                                        <a:cubicBezTo>
                                          <a:pt x="224" y="23"/>
                                          <a:pt x="222" y="27"/>
                                          <a:pt x="221" y="32"/>
                                        </a:cubicBezTo>
                                        <a:cubicBezTo>
                                          <a:pt x="220" y="31"/>
                                          <a:pt x="220" y="31"/>
                                          <a:pt x="220" y="31"/>
                                        </a:cubicBezTo>
                                        <a:cubicBezTo>
                                          <a:pt x="222" y="26"/>
                                          <a:pt x="222" y="21"/>
                                          <a:pt x="226" y="18"/>
                                        </a:cubicBezTo>
                                        <a:close/>
                                        <a:moveTo>
                                          <a:pt x="223" y="20"/>
                                        </a:moveTo>
                                        <a:cubicBezTo>
                                          <a:pt x="222" y="23"/>
                                          <a:pt x="220" y="26"/>
                                          <a:pt x="219" y="30"/>
                                        </a:cubicBezTo>
                                        <a:cubicBezTo>
                                          <a:pt x="217" y="27"/>
                                          <a:pt x="221" y="22"/>
                                          <a:pt x="223" y="20"/>
                                        </a:cubicBezTo>
                                        <a:close/>
                                        <a:moveTo>
                                          <a:pt x="218" y="25"/>
                                        </a:moveTo>
                                        <a:cubicBezTo>
                                          <a:pt x="218" y="26"/>
                                          <a:pt x="217" y="27"/>
                                          <a:pt x="217" y="28"/>
                                        </a:cubicBezTo>
                                        <a:cubicBezTo>
                                          <a:pt x="217" y="28"/>
                                          <a:pt x="216" y="28"/>
                                          <a:pt x="216" y="28"/>
                                        </a:cubicBezTo>
                                        <a:cubicBezTo>
                                          <a:pt x="217" y="27"/>
                                          <a:pt x="217" y="26"/>
                                          <a:pt x="218" y="25"/>
                                        </a:cubicBezTo>
                                        <a:close/>
                                        <a:moveTo>
                                          <a:pt x="211" y="30"/>
                                        </a:moveTo>
                                        <a:cubicBezTo>
                                          <a:pt x="209" y="36"/>
                                          <a:pt x="206" y="40"/>
                                          <a:pt x="203" y="45"/>
                                        </a:cubicBezTo>
                                        <a:cubicBezTo>
                                          <a:pt x="203" y="45"/>
                                          <a:pt x="204" y="46"/>
                                          <a:pt x="204" y="45"/>
                                        </a:cubicBezTo>
                                        <a:cubicBezTo>
                                          <a:pt x="206" y="41"/>
                                          <a:pt x="209" y="37"/>
                                          <a:pt x="211" y="32"/>
                                        </a:cubicBezTo>
                                        <a:cubicBezTo>
                                          <a:pt x="211" y="38"/>
                                          <a:pt x="207" y="45"/>
                                          <a:pt x="204" y="49"/>
                                        </a:cubicBezTo>
                                        <a:cubicBezTo>
                                          <a:pt x="204" y="50"/>
                                          <a:pt x="203" y="51"/>
                                          <a:pt x="203" y="52"/>
                                        </a:cubicBezTo>
                                        <a:cubicBezTo>
                                          <a:pt x="207" y="45"/>
                                          <a:pt x="210" y="39"/>
                                          <a:pt x="213" y="32"/>
                                        </a:cubicBezTo>
                                        <a:cubicBezTo>
                                          <a:pt x="213" y="37"/>
                                          <a:pt x="212" y="42"/>
                                          <a:pt x="211" y="47"/>
                                        </a:cubicBezTo>
                                        <a:cubicBezTo>
                                          <a:pt x="213" y="41"/>
                                          <a:pt x="214" y="36"/>
                                          <a:pt x="214" y="29"/>
                                        </a:cubicBezTo>
                                        <a:cubicBezTo>
                                          <a:pt x="215" y="30"/>
                                          <a:pt x="215" y="30"/>
                                          <a:pt x="215" y="31"/>
                                        </a:cubicBezTo>
                                        <a:cubicBezTo>
                                          <a:pt x="215" y="32"/>
                                          <a:pt x="215" y="31"/>
                                          <a:pt x="215" y="32"/>
                                        </a:cubicBezTo>
                                        <a:cubicBezTo>
                                          <a:pt x="214" y="38"/>
                                          <a:pt x="214" y="46"/>
                                          <a:pt x="213" y="53"/>
                                        </a:cubicBezTo>
                                        <a:cubicBezTo>
                                          <a:pt x="215" y="45"/>
                                          <a:pt x="216" y="36"/>
                                          <a:pt x="215" y="30"/>
                                        </a:cubicBezTo>
                                        <a:cubicBezTo>
                                          <a:pt x="216" y="30"/>
                                          <a:pt x="216" y="30"/>
                                          <a:pt x="217" y="31"/>
                                        </a:cubicBezTo>
                                        <a:cubicBezTo>
                                          <a:pt x="216" y="39"/>
                                          <a:pt x="216" y="46"/>
                                          <a:pt x="215" y="54"/>
                                        </a:cubicBezTo>
                                        <a:cubicBezTo>
                                          <a:pt x="217" y="46"/>
                                          <a:pt x="217" y="38"/>
                                          <a:pt x="217" y="31"/>
                                        </a:cubicBezTo>
                                        <a:cubicBezTo>
                                          <a:pt x="217" y="31"/>
                                          <a:pt x="218" y="31"/>
                                          <a:pt x="218" y="31"/>
                                        </a:cubicBezTo>
                                        <a:cubicBezTo>
                                          <a:pt x="220" y="39"/>
                                          <a:pt x="218" y="49"/>
                                          <a:pt x="217" y="57"/>
                                        </a:cubicBezTo>
                                        <a:cubicBezTo>
                                          <a:pt x="219" y="50"/>
                                          <a:pt x="219" y="43"/>
                                          <a:pt x="220" y="37"/>
                                        </a:cubicBezTo>
                                        <a:cubicBezTo>
                                          <a:pt x="221" y="43"/>
                                          <a:pt x="220" y="53"/>
                                          <a:pt x="219" y="59"/>
                                        </a:cubicBezTo>
                                        <a:cubicBezTo>
                                          <a:pt x="221" y="52"/>
                                          <a:pt x="221" y="45"/>
                                          <a:pt x="221" y="38"/>
                                        </a:cubicBezTo>
                                        <a:cubicBezTo>
                                          <a:pt x="222" y="40"/>
                                          <a:pt x="223" y="43"/>
                                          <a:pt x="222" y="45"/>
                                        </a:cubicBezTo>
                                        <a:cubicBezTo>
                                          <a:pt x="223" y="45"/>
                                          <a:pt x="223" y="46"/>
                                          <a:pt x="223" y="45"/>
                                        </a:cubicBezTo>
                                        <a:cubicBezTo>
                                          <a:pt x="224" y="48"/>
                                          <a:pt x="222" y="49"/>
                                          <a:pt x="223" y="50"/>
                                        </a:cubicBezTo>
                                        <a:cubicBezTo>
                                          <a:pt x="224" y="50"/>
                                          <a:pt x="223" y="49"/>
                                          <a:pt x="224" y="49"/>
                                        </a:cubicBezTo>
                                        <a:cubicBezTo>
                                          <a:pt x="226" y="58"/>
                                          <a:pt x="225" y="70"/>
                                          <a:pt x="224" y="79"/>
                                        </a:cubicBezTo>
                                        <a:cubicBezTo>
                                          <a:pt x="223" y="78"/>
                                          <a:pt x="224" y="77"/>
                                          <a:pt x="223" y="76"/>
                                        </a:cubicBezTo>
                                        <a:cubicBezTo>
                                          <a:pt x="222" y="77"/>
                                          <a:pt x="222" y="78"/>
                                          <a:pt x="221" y="79"/>
                                        </a:cubicBezTo>
                                        <a:cubicBezTo>
                                          <a:pt x="223" y="76"/>
                                          <a:pt x="224" y="71"/>
                                          <a:pt x="224" y="67"/>
                                        </a:cubicBezTo>
                                        <a:cubicBezTo>
                                          <a:pt x="223" y="71"/>
                                          <a:pt x="222" y="77"/>
                                          <a:pt x="219" y="80"/>
                                        </a:cubicBezTo>
                                        <a:cubicBezTo>
                                          <a:pt x="220" y="76"/>
                                          <a:pt x="222" y="72"/>
                                          <a:pt x="222" y="68"/>
                                        </a:cubicBezTo>
                                        <a:cubicBezTo>
                                          <a:pt x="222" y="68"/>
                                          <a:pt x="223" y="68"/>
                                          <a:pt x="223" y="68"/>
                                        </a:cubicBezTo>
                                        <a:cubicBezTo>
                                          <a:pt x="223" y="67"/>
                                          <a:pt x="222" y="67"/>
                                          <a:pt x="222" y="67"/>
                                        </a:cubicBezTo>
                                        <a:cubicBezTo>
                                          <a:pt x="221" y="72"/>
                                          <a:pt x="219" y="78"/>
                                          <a:pt x="216" y="82"/>
                                        </a:cubicBezTo>
                                        <a:cubicBezTo>
                                          <a:pt x="218" y="79"/>
                                          <a:pt x="219" y="76"/>
                                          <a:pt x="220" y="73"/>
                                        </a:cubicBezTo>
                                        <a:cubicBezTo>
                                          <a:pt x="219" y="74"/>
                                          <a:pt x="218" y="76"/>
                                          <a:pt x="217" y="77"/>
                                        </a:cubicBezTo>
                                        <a:cubicBezTo>
                                          <a:pt x="219" y="74"/>
                                          <a:pt x="219" y="71"/>
                                          <a:pt x="220" y="68"/>
                                        </a:cubicBezTo>
                                        <a:cubicBezTo>
                                          <a:pt x="220" y="67"/>
                                          <a:pt x="220" y="67"/>
                                          <a:pt x="220" y="66"/>
                                        </a:cubicBezTo>
                                        <a:cubicBezTo>
                                          <a:pt x="218" y="73"/>
                                          <a:pt x="217" y="79"/>
                                          <a:pt x="213" y="84"/>
                                        </a:cubicBezTo>
                                        <a:cubicBezTo>
                                          <a:pt x="214" y="82"/>
                                          <a:pt x="215" y="80"/>
                                          <a:pt x="215" y="78"/>
                                        </a:cubicBezTo>
                                        <a:cubicBezTo>
                                          <a:pt x="215" y="78"/>
                                          <a:pt x="215" y="79"/>
                                          <a:pt x="215" y="79"/>
                                        </a:cubicBezTo>
                                        <a:cubicBezTo>
                                          <a:pt x="215" y="77"/>
                                          <a:pt x="216" y="76"/>
                                          <a:pt x="216" y="74"/>
                                        </a:cubicBezTo>
                                        <a:cubicBezTo>
                                          <a:pt x="215" y="77"/>
                                          <a:pt x="214" y="81"/>
                                          <a:pt x="212" y="84"/>
                                        </a:cubicBezTo>
                                        <a:cubicBezTo>
                                          <a:pt x="211" y="84"/>
                                          <a:pt x="211" y="85"/>
                                          <a:pt x="210" y="85"/>
                                        </a:cubicBezTo>
                                        <a:cubicBezTo>
                                          <a:pt x="213" y="81"/>
                                          <a:pt x="214" y="73"/>
                                          <a:pt x="217" y="68"/>
                                        </a:cubicBezTo>
                                        <a:cubicBezTo>
                                          <a:pt x="217" y="68"/>
                                          <a:pt x="216" y="68"/>
                                          <a:pt x="216" y="68"/>
                                        </a:cubicBezTo>
                                        <a:cubicBezTo>
                                          <a:pt x="214" y="73"/>
                                          <a:pt x="213" y="78"/>
                                          <a:pt x="211" y="83"/>
                                        </a:cubicBezTo>
                                        <a:cubicBezTo>
                                          <a:pt x="211" y="83"/>
                                          <a:pt x="211" y="82"/>
                                          <a:pt x="211" y="83"/>
                                        </a:cubicBezTo>
                                        <a:cubicBezTo>
                                          <a:pt x="210" y="85"/>
                                          <a:pt x="209" y="87"/>
                                          <a:pt x="207" y="88"/>
                                        </a:cubicBezTo>
                                        <a:cubicBezTo>
                                          <a:pt x="210" y="83"/>
                                          <a:pt x="212" y="76"/>
                                          <a:pt x="214" y="70"/>
                                        </a:cubicBezTo>
                                        <a:cubicBezTo>
                                          <a:pt x="214" y="70"/>
                                          <a:pt x="214" y="70"/>
                                          <a:pt x="214" y="70"/>
                                        </a:cubicBezTo>
                                        <a:cubicBezTo>
                                          <a:pt x="211" y="77"/>
                                          <a:pt x="209" y="85"/>
                                          <a:pt x="204" y="92"/>
                                        </a:cubicBezTo>
                                        <a:cubicBezTo>
                                          <a:pt x="205" y="90"/>
                                          <a:pt x="206" y="86"/>
                                          <a:pt x="208" y="84"/>
                                        </a:cubicBezTo>
                                        <a:cubicBezTo>
                                          <a:pt x="208" y="84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7" y="83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9" y="80"/>
                                          <a:pt x="209" y="77"/>
                                          <a:pt x="211" y="73"/>
                                        </a:cubicBezTo>
                                        <a:cubicBezTo>
                                          <a:pt x="211" y="73"/>
                                          <a:pt x="211" y="73"/>
                                          <a:pt x="211" y="72"/>
                                        </a:cubicBezTo>
                                        <a:cubicBezTo>
                                          <a:pt x="210" y="73"/>
                                          <a:pt x="211" y="73"/>
                                          <a:pt x="210" y="73"/>
                                        </a:cubicBezTo>
                                        <a:cubicBezTo>
                                          <a:pt x="210" y="73"/>
                                          <a:pt x="210" y="73"/>
                                          <a:pt x="210" y="72"/>
                                        </a:cubicBezTo>
                                        <a:cubicBezTo>
                                          <a:pt x="210" y="72"/>
                                          <a:pt x="209" y="73"/>
                                          <a:pt x="209" y="73"/>
                                        </a:cubicBezTo>
                                        <a:cubicBezTo>
                                          <a:pt x="207" y="79"/>
                                          <a:pt x="204" y="86"/>
                                          <a:pt x="201" y="92"/>
                                        </a:cubicBezTo>
                                        <a:cubicBezTo>
                                          <a:pt x="201" y="91"/>
                                          <a:pt x="202" y="90"/>
                                          <a:pt x="202" y="88"/>
                                        </a:cubicBezTo>
                                        <a:cubicBezTo>
                                          <a:pt x="202" y="88"/>
                                          <a:pt x="202" y="89"/>
                                          <a:pt x="201" y="89"/>
                                        </a:cubicBezTo>
                                        <a:cubicBezTo>
                                          <a:pt x="203" y="86"/>
                                          <a:pt x="204" y="83"/>
                                          <a:pt x="205" y="80"/>
                                        </a:cubicBezTo>
                                        <a:cubicBezTo>
                                          <a:pt x="205" y="79"/>
                                          <a:pt x="205" y="80"/>
                                          <a:pt x="205" y="79"/>
                                        </a:cubicBezTo>
                                        <a:cubicBezTo>
                                          <a:pt x="205" y="77"/>
                                          <a:pt x="206" y="76"/>
                                          <a:pt x="206" y="74"/>
                                        </a:cubicBezTo>
                                        <a:cubicBezTo>
                                          <a:pt x="204" y="78"/>
                                          <a:pt x="202" y="84"/>
                                          <a:pt x="200" y="89"/>
                                        </a:cubicBezTo>
                                        <a:cubicBezTo>
                                          <a:pt x="200" y="87"/>
                                          <a:pt x="202" y="84"/>
                                          <a:pt x="202" y="81"/>
                                        </a:cubicBezTo>
                                        <a:cubicBezTo>
                                          <a:pt x="200" y="84"/>
                                          <a:pt x="199" y="88"/>
                                          <a:pt x="198" y="92"/>
                                        </a:cubicBezTo>
                                        <a:cubicBezTo>
                                          <a:pt x="198" y="92"/>
                                          <a:pt x="197" y="94"/>
                                          <a:pt x="196" y="95"/>
                                        </a:cubicBezTo>
                                        <a:cubicBezTo>
                                          <a:pt x="198" y="89"/>
                                          <a:pt x="199" y="82"/>
                                          <a:pt x="200" y="75"/>
                                        </a:cubicBezTo>
                                        <a:cubicBezTo>
                                          <a:pt x="198" y="81"/>
                                          <a:pt x="196" y="88"/>
                                          <a:pt x="194" y="94"/>
                                        </a:cubicBezTo>
                                        <a:cubicBezTo>
                                          <a:pt x="194" y="89"/>
                                          <a:pt x="198" y="80"/>
                                          <a:pt x="199" y="73"/>
                                        </a:cubicBezTo>
                                        <a:cubicBezTo>
                                          <a:pt x="197" y="79"/>
                                          <a:pt x="195" y="85"/>
                                          <a:pt x="193" y="90"/>
                                        </a:cubicBezTo>
                                        <a:cubicBezTo>
                                          <a:pt x="193" y="84"/>
                                          <a:pt x="198" y="77"/>
                                          <a:pt x="199" y="70"/>
                                        </a:cubicBezTo>
                                        <a:cubicBezTo>
                                          <a:pt x="197" y="75"/>
                                          <a:pt x="194" y="81"/>
                                          <a:pt x="192" y="86"/>
                                        </a:cubicBezTo>
                                        <a:cubicBezTo>
                                          <a:pt x="193" y="80"/>
                                          <a:pt x="197" y="73"/>
                                          <a:pt x="199" y="66"/>
                                        </a:cubicBezTo>
                                        <a:cubicBezTo>
                                          <a:pt x="196" y="71"/>
                                          <a:pt x="194" y="77"/>
                                          <a:pt x="192" y="82"/>
                                        </a:cubicBezTo>
                                        <a:cubicBezTo>
                                          <a:pt x="191" y="77"/>
                                          <a:pt x="196" y="71"/>
                                          <a:pt x="197" y="65"/>
                                        </a:cubicBezTo>
                                        <a:cubicBezTo>
                                          <a:pt x="194" y="69"/>
                                          <a:pt x="193" y="75"/>
                                          <a:pt x="190" y="79"/>
                                        </a:cubicBezTo>
                                        <a:cubicBezTo>
                                          <a:pt x="190" y="73"/>
                                          <a:pt x="195" y="68"/>
                                          <a:pt x="196" y="62"/>
                                        </a:cubicBezTo>
                                        <a:cubicBezTo>
                                          <a:pt x="194" y="67"/>
                                          <a:pt x="191" y="72"/>
                                          <a:pt x="189" y="77"/>
                                        </a:cubicBezTo>
                                        <a:cubicBezTo>
                                          <a:pt x="190" y="69"/>
                                          <a:pt x="195" y="62"/>
                                          <a:pt x="197" y="54"/>
                                        </a:cubicBezTo>
                                        <a:cubicBezTo>
                                          <a:pt x="195" y="59"/>
                                          <a:pt x="192" y="67"/>
                                          <a:pt x="188" y="73"/>
                                        </a:cubicBezTo>
                                        <a:cubicBezTo>
                                          <a:pt x="191" y="65"/>
                                          <a:pt x="194" y="59"/>
                                          <a:pt x="197" y="52"/>
                                        </a:cubicBezTo>
                                        <a:cubicBezTo>
                                          <a:pt x="194" y="58"/>
                                          <a:pt x="190" y="65"/>
                                          <a:pt x="187" y="72"/>
                                        </a:cubicBezTo>
                                        <a:cubicBezTo>
                                          <a:pt x="188" y="69"/>
                                          <a:pt x="190" y="65"/>
                                          <a:pt x="192" y="62"/>
                                        </a:cubicBezTo>
                                        <a:cubicBezTo>
                                          <a:pt x="192" y="60"/>
                                          <a:pt x="193" y="59"/>
                                          <a:pt x="194" y="57"/>
                                        </a:cubicBezTo>
                                        <a:cubicBezTo>
                                          <a:pt x="191" y="61"/>
                                          <a:pt x="189" y="66"/>
                                          <a:pt x="186" y="71"/>
                                        </a:cubicBezTo>
                                        <a:cubicBezTo>
                                          <a:pt x="187" y="65"/>
                                          <a:pt x="191" y="61"/>
                                          <a:pt x="193" y="55"/>
                                        </a:cubicBezTo>
                                        <a:cubicBezTo>
                                          <a:pt x="190" y="59"/>
                                          <a:pt x="188" y="64"/>
                                          <a:pt x="185" y="68"/>
                                        </a:cubicBezTo>
                                        <a:cubicBezTo>
                                          <a:pt x="185" y="68"/>
                                          <a:pt x="185" y="68"/>
                                          <a:pt x="185" y="68"/>
                                        </a:cubicBezTo>
                                        <a:cubicBezTo>
                                          <a:pt x="186" y="65"/>
                                          <a:pt x="188" y="63"/>
                                          <a:pt x="189" y="61"/>
                                        </a:cubicBezTo>
                                        <a:cubicBezTo>
                                          <a:pt x="187" y="62"/>
                                          <a:pt x="186" y="64"/>
                                          <a:pt x="185" y="66"/>
                                        </a:cubicBezTo>
                                        <a:cubicBezTo>
                                          <a:pt x="186" y="59"/>
                                          <a:pt x="191" y="52"/>
                                          <a:pt x="197" y="48"/>
                                        </a:cubicBezTo>
                                        <a:cubicBezTo>
                                          <a:pt x="199" y="45"/>
                                          <a:pt x="202" y="42"/>
                                          <a:pt x="204" y="40"/>
                                        </a:cubicBezTo>
                                        <a:cubicBezTo>
                                          <a:pt x="207" y="37"/>
                                          <a:pt x="208" y="33"/>
                                          <a:pt x="211" y="30"/>
                                        </a:cubicBezTo>
                                        <a:close/>
                                        <a:moveTo>
                                          <a:pt x="205" y="88"/>
                                        </a:moveTo>
                                        <a:cubicBezTo>
                                          <a:pt x="205" y="86"/>
                                          <a:pt x="206" y="84"/>
                                          <a:pt x="206" y="83"/>
                                        </a:cubicBezTo>
                                        <a:cubicBezTo>
                                          <a:pt x="207" y="84"/>
                                          <a:pt x="205" y="86"/>
                                          <a:pt x="205" y="88"/>
                                        </a:cubicBezTo>
                                        <a:close/>
                                        <a:moveTo>
                                          <a:pt x="204" y="81"/>
                                        </a:moveTo>
                                        <a:cubicBezTo>
                                          <a:pt x="203" y="82"/>
                                          <a:pt x="204" y="81"/>
                                          <a:pt x="204" y="80"/>
                                        </a:cubicBezTo>
                                        <a:cubicBezTo>
                                          <a:pt x="205" y="81"/>
                                          <a:pt x="204" y="81"/>
                                          <a:pt x="204" y="81"/>
                                        </a:cubicBezTo>
                                        <a:close/>
                                        <a:moveTo>
                                          <a:pt x="193" y="99"/>
                                        </a:moveTo>
                                        <a:cubicBezTo>
                                          <a:pt x="194" y="95"/>
                                          <a:pt x="196" y="92"/>
                                          <a:pt x="197" y="88"/>
                                        </a:cubicBezTo>
                                        <a:cubicBezTo>
                                          <a:pt x="197" y="88"/>
                                          <a:pt x="197" y="88"/>
                                          <a:pt x="197" y="88"/>
                                        </a:cubicBezTo>
                                        <a:cubicBezTo>
                                          <a:pt x="196" y="92"/>
                                          <a:pt x="195" y="95"/>
                                          <a:pt x="193" y="99"/>
                                        </a:cubicBezTo>
                                        <a:close/>
                                        <a:moveTo>
                                          <a:pt x="198" y="85"/>
                                        </a:moveTo>
                                        <a:cubicBezTo>
                                          <a:pt x="198" y="86"/>
                                          <a:pt x="198" y="86"/>
                                          <a:pt x="198" y="87"/>
                                        </a:cubicBezTo>
                                        <a:cubicBezTo>
                                          <a:pt x="197" y="86"/>
                                          <a:pt x="198" y="86"/>
                                          <a:pt x="198" y="85"/>
                                        </a:cubicBezTo>
                                        <a:close/>
                                        <a:moveTo>
                                          <a:pt x="204" y="34"/>
                                        </a:moveTo>
                                        <a:cubicBezTo>
                                          <a:pt x="204" y="35"/>
                                          <a:pt x="204" y="36"/>
                                          <a:pt x="203" y="38"/>
                                        </a:cubicBezTo>
                                        <a:cubicBezTo>
                                          <a:pt x="203" y="36"/>
                                          <a:pt x="203" y="34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3" y="32"/>
                                          <a:pt x="203" y="32"/>
                                        </a:cubicBezTo>
                                        <a:cubicBezTo>
                                          <a:pt x="204" y="32"/>
                                          <a:pt x="203" y="34"/>
                                          <a:pt x="204" y="34"/>
                                        </a:cubicBezTo>
                                        <a:close/>
                                        <a:moveTo>
                                          <a:pt x="194" y="12"/>
                                        </a:moveTo>
                                        <a:cubicBezTo>
                                          <a:pt x="195" y="13"/>
                                          <a:pt x="195" y="13"/>
                                          <a:pt x="196" y="14"/>
                                        </a:cubicBezTo>
                                        <a:cubicBezTo>
                                          <a:pt x="196" y="16"/>
                                          <a:pt x="197" y="19"/>
                                          <a:pt x="197" y="21"/>
                                        </a:cubicBezTo>
                                        <a:cubicBezTo>
                                          <a:pt x="197" y="20"/>
                                          <a:pt x="197" y="17"/>
                                          <a:pt x="197" y="16"/>
                                        </a:cubicBezTo>
                                        <a:cubicBezTo>
                                          <a:pt x="199" y="17"/>
                                          <a:pt x="198" y="20"/>
                                          <a:pt x="199" y="22"/>
                                        </a:cubicBezTo>
                                        <a:cubicBezTo>
                                          <a:pt x="200" y="21"/>
                                          <a:pt x="198" y="20"/>
                                          <a:pt x="199" y="19"/>
                                        </a:cubicBezTo>
                                        <a:cubicBezTo>
                                          <a:pt x="200" y="21"/>
                                          <a:pt x="200" y="24"/>
                                          <a:pt x="201" y="25"/>
                                        </a:cubicBezTo>
                                        <a:cubicBezTo>
                                          <a:pt x="201" y="26"/>
                                          <a:pt x="201" y="26"/>
                                          <a:pt x="201" y="26"/>
                                        </a:cubicBezTo>
                                        <a:cubicBezTo>
                                          <a:pt x="201" y="28"/>
                                          <a:pt x="202" y="30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2" y="32"/>
                                          <a:pt x="202" y="32"/>
                                        </a:cubicBezTo>
                                        <a:cubicBezTo>
                                          <a:pt x="203" y="34"/>
                                          <a:pt x="201" y="37"/>
                                          <a:pt x="202" y="39"/>
                                        </a:cubicBezTo>
                                        <a:cubicBezTo>
                                          <a:pt x="202" y="40"/>
                                          <a:pt x="202" y="40"/>
                                          <a:pt x="202" y="40"/>
                                        </a:cubicBezTo>
                                        <a:cubicBezTo>
                                          <a:pt x="201" y="37"/>
                                          <a:pt x="202" y="34"/>
                                          <a:pt x="202" y="30"/>
                                        </a:cubicBezTo>
                                        <a:cubicBezTo>
                                          <a:pt x="200" y="33"/>
                                          <a:pt x="202" y="39"/>
                                          <a:pt x="200" y="41"/>
                                        </a:cubicBezTo>
                                        <a:cubicBezTo>
                                          <a:pt x="200" y="37"/>
                                          <a:pt x="201" y="31"/>
                                          <a:pt x="200" y="27"/>
                                        </a:cubicBezTo>
                                        <a:cubicBezTo>
                                          <a:pt x="200" y="33"/>
                                          <a:pt x="200" y="39"/>
                                          <a:pt x="198" y="44"/>
                                        </a:cubicBezTo>
                                        <a:cubicBezTo>
                                          <a:pt x="198" y="39"/>
                                          <a:pt x="199" y="33"/>
                                          <a:pt x="198" y="28"/>
                                        </a:cubicBezTo>
                                        <a:cubicBezTo>
                                          <a:pt x="198" y="33"/>
                                          <a:pt x="198" y="39"/>
                                          <a:pt x="196" y="45"/>
                                        </a:cubicBezTo>
                                        <a:cubicBezTo>
                                          <a:pt x="197" y="38"/>
                                          <a:pt x="198" y="30"/>
                                          <a:pt x="196" y="23"/>
                                        </a:cubicBezTo>
                                        <a:cubicBezTo>
                                          <a:pt x="197" y="29"/>
                                          <a:pt x="197" y="39"/>
                                          <a:pt x="195" y="45"/>
                                        </a:cubicBezTo>
                                        <a:cubicBezTo>
                                          <a:pt x="193" y="34"/>
                                          <a:pt x="194" y="24"/>
                                          <a:pt x="194" y="12"/>
                                        </a:cubicBezTo>
                                        <a:close/>
                                        <a:moveTo>
                                          <a:pt x="189" y="9"/>
                                        </a:moveTo>
                                        <a:cubicBezTo>
                                          <a:pt x="190" y="11"/>
                                          <a:pt x="190" y="14"/>
                                          <a:pt x="191" y="16"/>
                                        </a:cubicBezTo>
                                        <a:cubicBezTo>
                                          <a:pt x="191" y="15"/>
                                          <a:pt x="190" y="12"/>
                                          <a:pt x="191" y="10"/>
                                        </a:cubicBezTo>
                                        <a:cubicBezTo>
                                          <a:pt x="192" y="10"/>
                                          <a:pt x="193" y="11"/>
                                          <a:pt x="194" y="12"/>
                                        </a:cubicBezTo>
                                        <a:cubicBezTo>
                                          <a:pt x="194" y="22"/>
                                          <a:pt x="193" y="29"/>
                                          <a:pt x="193" y="38"/>
                                        </a:cubicBezTo>
                                        <a:cubicBezTo>
                                          <a:pt x="191" y="32"/>
                                          <a:pt x="192" y="26"/>
                                          <a:pt x="191" y="20"/>
                                        </a:cubicBezTo>
                                        <a:cubicBezTo>
                                          <a:pt x="191" y="23"/>
                                          <a:pt x="191" y="26"/>
                                          <a:pt x="191" y="28"/>
                                        </a:cubicBezTo>
                                        <a:cubicBezTo>
                                          <a:pt x="189" y="24"/>
                                          <a:pt x="189" y="19"/>
                                          <a:pt x="189" y="14"/>
                                        </a:cubicBezTo>
                                        <a:cubicBezTo>
                                          <a:pt x="188" y="15"/>
                                          <a:pt x="189" y="20"/>
                                          <a:pt x="189" y="21"/>
                                        </a:cubicBezTo>
                                        <a:cubicBezTo>
                                          <a:pt x="186" y="19"/>
                                          <a:pt x="188" y="16"/>
                                          <a:pt x="187" y="15"/>
                                        </a:cubicBezTo>
                                        <a:cubicBezTo>
                                          <a:pt x="187" y="15"/>
                                          <a:pt x="187" y="16"/>
                                          <a:pt x="187" y="17"/>
                                        </a:cubicBezTo>
                                        <a:cubicBezTo>
                                          <a:pt x="184" y="15"/>
                                          <a:pt x="188" y="12"/>
                                          <a:pt x="189" y="9"/>
                                        </a:cubicBezTo>
                                        <a:close/>
                                        <a:moveTo>
                                          <a:pt x="164" y="12"/>
                                        </a:moveTo>
                                        <a:cubicBezTo>
                                          <a:pt x="165" y="13"/>
                                          <a:pt x="164" y="14"/>
                                          <a:pt x="165" y="14"/>
                                        </a:cubicBezTo>
                                        <a:cubicBezTo>
                                          <a:pt x="166" y="13"/>
                                          <a:pt x="164" y="11"/>
                                          <a:pt x="166" y="10"/>
                                        </a:cubicBezTo>
                                        <a:cubicBezTo>
                                          <a:pt x="166" y="11"/>
                                          <a:pt x="166" y="12"/>
                                          <a:pt x="167" y="14"/>
                                        </a:cubicBezTo>
                                        <a:cubicBezTo>
                                          <a:pt x="167" y="12"/>
                                          <a:pt x="167" y="11"/>
                                          <a:pt x="166" y="9"/>
                                        </a:cubicBezTo>
                                        <a:cubicBezTo>
                                          <a:pt x="167" y="9"/>
                                          <a:pt x="168" y="8"/>
                                          <a:pt x="168" y="8"/>
                                        </a:cubicBezTo>
                                        <a:cubicBezTo>
                                          <a:pt x="169" y="10"/>
                                          <a:pt x="168" y="12"/>
                                          <a:pt x="169" y="14"/>
                                        </a:cubicBezTo>
                                        <a:cubicBezTo>
                                          <a:pt x="169" y="11"/>
                                          <a:pt x="167" y="7"/>
                                          <a:pt x="170" y="5"/>
                                        </a:cubicBezTo>
                                        <a:cubicBezTo>
                                          <a:pt x="170" y="9"/>
                                          <a:pt x="171" y="11"/>
                                          <a:pt x="172" y="15"/>
                                        </a:cubicBezTo>
                                        <a:cubicBezTo>
                                          <a:pt x="173" y="14"/>
                                          <a:pt x="169" y="4"/>
                                          <a:pt x="171" y="4"/>
                                        </a:cubicBezTo>
                                        <a:cubicBezTo>
                                          <a:pt x="173" y="3"/>
                                          <a:pt x="174" y="15"/>
                                          <a:pt x="176" y="16"/>
                                        </a:cubicBezTo>
                                        <a:cubicBezTo>
                                          <a:pt x="175" y="12"/>
                                          <a:pt x="173" y="7"/>
                                          <a:pt x="172" y="3"/>
                                        </a:cubicBezTo>
                                        <a:cubicBezTo>
                                          <a:pt x="176" y="9"/>
                                          <a:pt x="178" y="16"/>
                                          <a:pt x="180" y="23"/>
                                        </a:cubicBezTo>
                                        <a:cubicBezTo>
                                          <a:pt x="179" y="17"/>
                                          <a:pt x="176" y="10"/>
                                          <a:pt x="174" y="5"/>
                                        </a:cubicBezTo>
                                        <a:cubicBezTo>
                                          <a:pt x="175" y="5"/>
                                          <a:pt x="175" y="6"/>
                                          <a:pt x="176" y="6"/>
                                        </a:cubicBezTo>
                                        <a:cubicBezTo>
                                          <a:pt x="182" y="13"/>
                                          <a:pt x="185" y="21"/>
                                          <a:pt x="187" y="31"/>
                                        </a:cubicBezTo>
                                        <a:cubicBezTo>
                                          <a:pt x="186" y="25"/>
                                          <a:pt x="185" y="19"/>
                                          <a:pt x="182" y="14"/>
                                        </a:cubicBezTo>
                                        <a:cubicBezTo>
                                          <a:pt x="190" y="22"/>
                                          <a:pt x="190" y="37"/>
                                          <a:pt x="193" y="47"/>
                                        </a:cubicBezTo>
                                        <a:cubicBezTo>
                                          <a:pt x="192" y="48"/>
                                          <a:pt x="192" y="49"/>
                                          <a:pt x="191" y="50"/>
                                        </a:cubicBezTo>
                                        <a:cubicBezTo>
                                          <a:pt x="191" y="44"/>
                                          <a:pt x="190" y="36"/>
                                          <a:pt x="189" y="31"/>
                                        </a:cubicBezTo>
                                        <a:cubicBezTo>
                                          <a:pt x="189" y="38"/>
                                          <a:pt x="192" y="46"/>
                                          <a:pt x="189" y="52"/>
                                        </a:cubicBezTo>
                                        <a:cubicBezTo>
                                          <a:pt x="188" y="48"/>
                                          <a:pt x="189" y="41"/>
                                          <a:pt x="187" y="37"/>
                                        </a:cubicBezTo>
                                        <a:cubicBezTo>
                                          <a:pt x="187" y="37"/>
                                          <a:pt x="187" y="38"/>
                                          <a:pt x="187" y="38"/>
                                        </a:cubicBezTo>
                                        <a:cubicBezTo>
                                          <a:pt x="187" y="39"/>
                                          <a:pt x="187" y="38"/>
                                          <a:pt x="187" y="37"/>
                                        </a:cubicBezTo>
                                        <a:cubicBezTo>
                                          <a:pt x="187" y="38"/>
                                          <a:pt x="187" y="40"/>
                                          <a:pt x="187" y="40"/>
                                        </a:cubicBezTo>
                                        <a:cubicBezTo>
                                          <a:pt x="187" y="40"/>
                                          <a:pt x="187" y="39"/>
                                          <a:pt x="187" y="38"/>
                                        </a:cubicBezTo>
                                        <a:cubicBezTo>
                                          <a:pt x="189" y="46"/>
                                          <a:pt x="190" y="53"/>
                                          <a:pt x="185" y="59"/>
                                        </a:cubicBezTo>
                                        <a:cubicBezTo>
                                          <a:pt x="185" y="54"/>
                                          <a:pt x="187" y="46"/>
                                          <a:pt x="186" y="41"/>
                                        </a:cubicBezTo>
                                        <a:cubicBezTo>
                                          <a:pt x="186" y="49"/>
                                          <a:pt x="185" y="56"/>
                                          <a:pt x="184" y="62"/>
                                        </a:cubicBezTo>
                                        <a:cubicBezTo>
                                          <a:pt x="184" y="54"/>
                                          <a:pt x="184" y="46"/>
                                          <a:pt x="183" y="38"/>
                                        </a:cubicBezTo>
                                        <a:cubicBezTo>
                                          <a:pt x="183" y="45"/>
                                          <a:pt x="184" y="55"/>
                                          <a:pt x="182" y="63"/>
                                        </a:cubicBezTo>
                                        <a:cubicBezTo>
                                          <a:pt x="181" y="57"/>
                                          <a:pt x="182" y="50"/>
                                          <a:pt x="181" y="43"/>
                                        </a:cubicBezTo>
                                        <a:cubicBezTo>
                                          <a:pt x="181" y="43"/>
                                          <a:pt x="180" y="43"/>
                                          <a:pt x="180" y="43"/>
                                        </a:cubicBezTo>
                                        <a:cubicBezTo>
                                          <a:pt x="180" y="43"/>
                                          <a:pt x="180" y="43"/>
                                          <a:pt x="180" y="44"/>
                                        </a:cubicBezTo>
                                        <a:cubicBezTo>
                                          <a:pt x="180" y="49"/>
                                          <a:pt x="181" y="55"/>
                                          <a:pt x="181" y="59"/>
                                        </a:cubicBezTo>
                                        <a:cubicBezTo>
                                          <a:pt x="181" y="60"/>
                                          <a:pt x="181" y="60"/>
                                          <a:pt x="181" y="61"/>
                                        </a:cubicBezTo>
                                        <a:cubicBezTo>
                                          <a:pt x="179" y="55"/>
                                          <a:pt x="179" y="45"/>
                                          <a:pt x="176" y="38"/>
                                        </a:cubicBezTo>
                                        <a:cubicBezTo>
                                          <a:pt x="177" y="44"/>
                                          <a:pt x="179" y="53"/>
                                          <a:pt x="179" y="60"/>
                                        </a:cubicBezTo>
                                        <a:cubicBezTo>
                                          <a:pt x="178" y="60"/>
                                          <a:pt x="178" y="60"/>
                                          <a:pt x="178" y="60"/>
                                        </a:cubicBezTo>
                                        <a:cubicBezTo>
                                          <a:pt x="177" y="55"/>
                                          <a:pt x="176" y="49"/>
                                          <a:pt x="175" y="44"/>
                                        </a:cubicBezTo>
                                        <a:cubicBezTo>
                                          <a:pt x="175" y="47"/>
                                          <a:pt x="176" y="54"/>
                                          <a:pt x="176" y="59"/>
                                        </a:cubicBezTo>
                                        <a:cubicBezTo>
                                          <a:pt x="175" y="58"/>
                                          <a:pt x="174" y="59"/>
                                          <a:pt x="173" y="59"/>
                                        </a:cubicBezTo>
                                        <a:cubicBezTo>
                                          <a:pt x="172" y="60"/>
                                          <a:pt x="171" y="60"/>
                                          <a:pt x="170" y="60"/>
                                        </a:cubicBezTo>
                                        <a:cubicBezTo>
                                          <a:pt x="169" y="55"/>
                                          <a:pt x="168" y="49"/>
                                          <a:pt x="167" y="43"/>
                                        </a:cubicBezTo>
                                        <a:cubicBezTo>
                                          <a:pt x="166" y="49"/>
                                          <a:pt x="170" y="56"/>
                                          <a:pt x="169" y="62"/>
                                        </a:cubicBezTo>
                                        <a:cubicBezTo>
                                          <a:pt x="166" y="57"/>
                                          <a:pt x="165" y="49"/>
                                          <a:pt x="164" y="43"/>
                                        </a:cubicBezTo>
                                        <a:cubicBezTo>
                                          <a:pt x="164" y="49"/>
                                          <a:pt x="165" y="57"/>
                                          <a:pt x="168" y="63"/>
                                        </a:cubicBezTo>
                                        <a:cubicBezTo>
                                          <a:pt x="167" y="63"/>
                                          <a:pt x="167" y="64"/>
                                          <a:pt x="166" y="65"/>
                                        </a:cubicBezTo>
                                        <a:cubicBezTo>
                                          <a:pt x="163" y="50"/>
                                          <a:pt x="162" y="34"/>
                                          <a:pt x="165" y="20"/>
                                        </a:cubicBezTo>
                                        <a:cubicBezTo>
                                          <a:pt x="160" y="36"/>
                                          <a:pt x="162" y="51"/>
                                          <a:pt x="166" y="65"/>
                                        </a:cubicBezTo>
                                        <a:cubicBezTo>
                                          <a:pt x="166" y="66"/>
                                          <a:pt x="165" y="66"/>
                                          <a:pt x="165" y="66"/>
                                        </a:cubicBezTo>
                                        <a:cubicBezTo>
                                          <a:pt x="163" y="60"/>
                                          <a:pt x="161" y="51"/>
                                          <a:pt x="161" y="43"/>
                                        </a:cubicBezTo>
                                        <a:cubicBezTo>
                                          <a:pt x="160" y="52"/>
                                          <a:pt x="162" y="59"/>
                                          <a:pt x="164" y="68"/>
                                        </a:cubicBezTo>
                                        <a:cubicBezTo>
                                          <a:pt x="164" y="68"/>
                                          <a:pt x="164" y="69"/>
                                          <a:pt x="163" y="69"/>
                                        </a:cubicBezTo>
                                        <a:cubicBezTo>
                                          <a:pt x="161" y="60"/>
                                          <a:pt x="159" y="50"/>
                                          <a:pt x="159" y="41"/>
                                        </a:cubicBezTo>
                                        <a:cubicBezTo>
                                          <a:pt x="158" y="52"/>
                                          <a:pt x="161" y="61"/>
                                          <a:pt x="163" y="70"/>
                                        </a:cubicBezTo>
                                        <a:cubicBezTo>
                                          <a:pt x="159" y="61"/>
                                          <a:pt x="156" y="51"/>
                                          <a:pt x="157" y="41"/>
                                        </a:cubicBezTo>
                                        <a:cubicBezTo>
                                          <a:pt x="155" y="50"/>
                                          <a:pt x="157" y="61"/>
                                          <a:pt x="159" y="71"/>
                                        </a:cubicBezTo>
                                        <a:cubicBezTo>
                                          <a:pt x="156" y="65"/>
                                          <a:pt x="156" y="55"/>
                                          <a:pt x="155" y="47"/>
                                        </a:cubicBezTo>
                                        <a:cubicBezTo>
                                          <a:pt x="155" y="54"/>
                                          <a:pt x="156" y="60"/>
                                          <a:pt x="157" y="66"/>
                                        </a:cubicBezTo>
                                        <a:cubicBezTo>
                                          <a:pt x="149" y="48"/>
                                          <a:pt x="159" y="30"/>
                                          <a:pt x="164" y="12"/>
                                        </a:cubicBezTo>
                                        <a:close/>
                                        <a:moveTo>
                                          <a:pt x="154" y="60"/>
                                        </a:moveTo>
                                        <a:cubicBezTo>
                                          <a:pt x="154" y="60"/>
                                          <a:pt x="154" y="61"/>
                                          <a:pt x="154" y="61"/>
                                        </a:cubicBezTo>
                                        <a:cubicBezTo>
                                          <a:pt x="154" y="61"/>
                                          <a:pt x="154" y="62"/>
                                          <a:pt x="154" y="62"/>
                                        </a:cubicBezTo>
                                        <a:cubicBezTo>
                                          <a:pt x="154" y="62"/>
                                          <a:pt x="153" y="61"/>
                                          <a:pt x="154" y="60"/>
                                        </a:cubicBezTo>
                                        <a:close/>
                                        <a:moveTo>
                                          <a:pt x="153" y="52"/>
                                        </a:moveTo>
                                        <a:cubicBezTo>
                                          <a:pt x="154" y="55"/>
                                          <a:pt x="153" y="58"/>
                                          <a:pt x="154" y="60"/>
                                        </a:cubicBezTo>
                                        <a:cubicBezTo>
                                          <a:pt x="153" y="58"/>
                                          <a:pt x="153" y="55"/>
                                          <a:pt x="153" y="52"/>
                                        </a:cubicBezTo>
                                        <a:close/>
                                        <a:moveTo>
                                          <a:pt x="133" y="6"/>
                                        </a:moveTo>
                                        <a:cubicBezTo>
                                          <a:pt x="135" y="10"/>
                                          <a:pt x="135" y="14"/>
                                          <a:pt x="135" y="19"/>
                                        </a:cubicBezTo>
                                        <a:cubicBezTo>
                                          <a:pt x="136" y="15"/>
                                          <a:pt x="135" y="9"/>
                                          <a:pt x="134" y="6"/>
                                        </a:cubicBezTo>
                                        <a:cubicBezTo>
                                          <a:pt x="134" y="6"/>
                                          <a:pt x="135" y="6"/>
                                          <a:pt x="135" y="5"/>
                                        </a:cubicBezTo>
                                        <a:cubicBezTo>
                                          <a:pt x="136" y="10"/>
                                          <a:pt x="138" y="15"/>
                                          <a:pt x="138" y="20"/>
                                        </a:cubicBezTo>
                                        <a:cubicBezTo>
                                          <a:pt x="139" y="14"/>
                                          <a:pt x="137" y="10"/>
                                          <a:pt x="135" y="5"/>
                                        </a:cubicBezTo>
                                        <a:cubicBezTo>
                                          <a:pt x="138" y="9"/>
                                          <a:pt x="140" y="14"/>
                                          <a:pt x="141" y="20"/>
                                        </a:cubicBezTo>
                                        <a:cubicBezTo>
                                          <a:pt x="141" y="15"/>
                                          <a:pt x="139" y="10"/>
                                          <a:pt x="137" y="6"/>
                                        </a:cubicBezTo>
                                        <a:cubicBezTo>
                                          <a:pt x="143" y="10"/>
                                          <a:pt x="144" y="18"/>
                                          <a:pt x="146" y="26"/>
                                        </a:cubicBezTo>
                                        <a:cubicBezTo>
                                          <a:pt x="146" y="20"/>
                                          <a:pt x="144" y="15"/>
                                          <a:pt x="142" y="10"/>
                                        </a:cubicBezTo>
                                        <a:cubicBezTo>
                                          <a:pt x="147" y="14"/>
                                          <a:pt x="148" y="20"/>
                                          <a:pt x="150" y="26"/>
                                        </a:cubicBezTo>
                                        <a:cubicBezTo>
                                          <a:pt x="150" y="21"/>
                                          <a:pt x="148" y="18"/>
                                          <a:pt x="146" y="13"/>
                                        </a:cubicBezTo>
                                        <a:cubicBezTo>
                                          <a:pt x="150" y="16"/>
                                          <a:pt x="152" y="21"/>
                                          <a:pt x="154" y="25"/>
                                        </a:cubicBezTo>
                                        <a:cubicBezTo>
                                          <a:pt x="155" y="34"/>
                                          <a:pt x="152" y="47"/>
                                          <a:pt x="150" y="57"/>
                                        </a:cubicBezTo>
                                        <a:cubicBezTo>
                                          <a:pt x="150" y="52"/>
                                          <a:pt x="151" y="49"/>
                                          <a:pt x="152" y="44"/>
                                        </a:cubicBezTo>
                                        <a:cubicBezTo>
                                          <a:pt x="151" y="47"/>
                                          <a:pt x="150" y="51"/>
                                          <a:pt x="149" y="53"/>
                                        </a:cubicBezTo>
                                        <a:cubicBezTo>
                                          <a:pt x="150" y="46"/>
                                          <a:pt x="151" y="39"/>
                                          <a:pt x="150" y="32"/>
                                        </a:cubicBezTo>
                                        <a:cubicBezTo>
                                          <a:pt x="150" y="39"/>
                                          <a:pt x="150" y="48"/>
                                          <a:pt x="148" y="54"/>
                                        </a:cubicBezTo>
                                        <a:cubicBezTo>
                                          <a:pt x="146" y="46"/>
                                          <a:pt x="150" y="38"/>
                                          <a:pt x="149" y="30"/>
                                        </a:cubicBezTo>
                                        <a:cubicBezTo>
                                          <a:pt x="148" y="36"/>
                                          <a:pt x="147" y="44"/>
                                          <a:pt x="146" y="51"/>
                                        </a:cubicBezTo>
                                        <a:cubicBezTo>
                                          <a:pt x="143" y="45"/>
                                          <a:pt x="147" y="37"/>
                                          <a:pt x="146" y="29"/>
                                        </a:cubicBezTo>
                                        <a:cubicBezTo>
                                          <a:pt x="145" y="35"/>
                                          <a:pt x="145" y="41"/>
                                          <a:pt x="144" y="47"/>
                                        </a:cubicBezTo>
                                        <a:cubicBezTo>
                                          <a:pt x="141" y="41"/>
                                          <a:pt x="144" y="34"/>
                                          <a:pt x="143" y="28"/>
                                        </a:cubicBezTo>
                                        <a:cubicBezTo>
                                          <a:pt x="142" y="33"/>
                                          <a:pt x="142" y="38"/>
                                          <a:pt x="142" y="44"/>
                                        </a:cubicBezTo>
                                        <a:cubicBezTo>
                                          <a:pt x="139" y="39"/>
                                          <a:pt x="141" y="31"/>
                                          <a:pt x="139" y="25"/>
                                        </a:cubicBezTo>
                                        <a:cubicBezTo>
                                          <a:pt x="140" y="30"/>
                                          <a:pt x="139" y="36"/>
                                          <a:pt x="140" y="40"/>
                                        </a:cubicBezTo>
                                        <a:cubicBezTo>
                                          <a:pt x="136" y="37"/>
                                          <a:pt x="139" y="31"/>
                                          <a:pt x="138" y="26"/>
                                        </a:cubicBezTo>
                                        <a:cubicBezTo>
                                          <a:pt x="137" y="30"/>
                                          <a:pt x="137" y="33"/>
                                          <a:pt x="137" y="38"/>
                                        </a:cubicBezTo>
                                        <a:cubicBezTo>
                                          <a:pt x="134" y="37"/>
                                          <a:pt x="136" y="32"/>
                                          <a:pt x="135" y="29"/>
                                        </a:cubicBezTo>
                                        <a:cubicBezTo>
                                          <a:pt x="135" y="32"/>
                                          <a:pt x="135" y="34"/>
                                          <a:pt x="135" y="37"/>
                                        </a:cubicBezTo>
                                        <a:cubicBezTo>
                                          <a:pt x="132" y="35"/>
                                          <a:pt x="133" y="30"/>
                                          <a:pt x="133" y="26"/>
                                        </a:cubicBezTo>
                                        <a:cubicBezTo>
                                          <a:pt x="132" y="29"/>
                                          <a:pt x="132" y="32"/>
                                          <a:pt x="132" y="35"/>
                                        </a:cubicBezTo>
                                        <a:cubicBezTo>
                                          <a:pt x="130" y="34"/>
                                          <a:pt x="131" y="30"/>
                                          <a:pt x="130" y="28"/>
                                        </a:cubicBezTo>
                                        <a:cubicBezTo>
                                          <a:pt x="130" y="30"/>
                                          <a:pt x="130" y="32"/>
                                          <a:pt x="130" y="34"/>
                                        </a:cubicBezTo>
                                        <a:cubicBezTo>
                                          <a:pt x="130" y="34"/>
                                          <a:pt x="129" y="33"/>
                                          <a:pt x="129" y="34"/>
                                        </a:cubicBezTo>
                                        <a:cubicBezTo>
                                          <a:pt x="129" y="33"/>
                                          <a:pt x="129" y="33"/>
                                          <a:pt x="129" y="33"/>
                                        </a:cubicBezTo>
                                        <a:cubicBezTo>
                                          <a:pt x="128" y="31"/>
                                          <a:pt x="129" y="28"/>
                                          <a:pt x="129" y="26"/>
                                        </a:cubicBezTo>
                                        <a:cubicBezTo>
                                          <a:pt x="128" y="28"/>
                                          <a:pt x="128" y="31"/>
                                          <a:pt x="128" y="33"/>
                                        </a:cubicBezTo>
                                        <a:cubicBezTo>
                                          <a:pt x="127" y="33"/>
                                          <a:pt x="127" y="32"/>
                                          <a:pt x="126" y="32"/>
                                        </a:cubicBezTo>
                                        <a:cubicBezTo>
                                          <a:pt x="126" y="21"/>
                                          <a:pt x="132" y="15"/>
                                          <a:pt x="133" y="6"/>
                                        </a:cubicBezTo>
                                        <a:close/>
                                        <a:moveTo>
                                          <a:pt x="148" y="56"/>
                                        </a:moveTo>
                                        <a:cubicBezTo>
                                          <a:pt x="148" y="55"/>
                                          <a:pt x="149" y="55"/>
                                          <a:pt x="149" y="54"/>
                                        </a:cubicBezTo>
                                        <a:cubicBezTo>
                                          <a:pt x="150" y="54"/>
                                          <a:pt x="149" y="56"/>
                                          <a:pt x="148" y="56"/>
                                        </a:cubicBezTo>
                                        <a:close/>
                                        <a:moveTo>
                                          <a:pt x="118" y="51"/>
                                        </a:moveTo>
                                        <a:cubicBezTo>
                                          <a:pt x="118" y="51"/>
                                          <a:pt x="118" y="51"/>
                                          <a:pt x="119" y="51"/>
                                        </a:cubicBezTo>
                                        <a:cubicBezTo>
                                          <a:pt x="119" y="51"/>
                                          <a:pt x="119" y="51"/>
                                          <a:pt x="119" y="51"/>
                                        </a:cubicBezTo>
                                        <a:cubicBezTo>
                                          <a:pt x="122" y="47"/>
                                          <a:pt x="118" y="41"/>
                                          <a:pt x="121" y="37"/>
                                        </a:cubicBezTo>
                                        <a:cubicBezTo>
                                          <a:pt x="120" y="38"/>
                                          <a:pt x="121" y="38"/>
                                          <a:pt x="122" y="38"/>
                                        </a:cubicBezTo>
                                        <a:cubicBezTo>
                                          <a:pt x="122" y="38"/>
                                          <a:pt x="121" y="36"/>
                                          <a:pt x="122" y="35"/>
                                        </a:cubicBezTo>
                                        <a:cubicBezTo>
                                          <a:pt x="123" y="37"/>
                                          <a:pt x="123" y="41"/>
                                          <a:pt x="125" y="43"/>
                                        </a:cubicBezTo>
                                        <a:cubicBezTo>
                                          <a:pt x="125" y="41"/>
                                          <a:pt x="124" y="39"/>
                                          <a:pt x="124" y="37"/>
                                        </a:cubicBezTo>
                                        <a:cubicBezTo>
                                          <a:pt x="126" y="41"/>
                                          <a:pt x="128" y="45"/>
                                          <a:pt x="130" y="50"/>
                                        </a:cubicBezTo>
                                        <a:cubicBezTo>
                                          <a:pt x="130" y="48"/>
                                          <a:pt x="128" y="45"/>
                                          <a:pt x="127" y="43"/>
                                        </a:cubicBezTo>
                                        <a:cubicBezTo>
                                          <a:pt x="127" y="40"/>
                                          <a:pt x="124" y="37"/>
                                          <a:pt x="123" y="34"/>
                                        </a:cubicBezTo>
                                        <a:cubicBezTo>
                                          <a:pt x="128" y="39"/>
                                          <a:pt x="131" y="45"/>
                                          <a:pt x="134" y="52"/>
                                        </a:cubicBezTo>
                                        <a:cubicBezTo>
                                          <a:pt x="132" y="45"/>
                                          <a:pt x="128" y="40"/>
                                          <a:pt x="125" y="34"/>
                                        </a:cubicBezTo>
                                        <a:cubicBezTo>
                                          <a:pt x="130" y="39"/>
                                          <a:pt x="133" y="46"/>
                                          <a:pt x="137" y="51"/>
                                        </a:cubicBezTo>
                                        <a:cubicBezTo>
                                          <a:pt x="135" y="46"/>
                                          <a:pt x="131" y="41"/>
                                          <a:pt x="128" y="36"/>
                                        </a:cubicBezTo>
                                        <a:cubicBezTo>
                                          <a:pt x="130" y="36"/>
                                          <a:pt x="130" y="39"/>
                                          <a:pt x="132" y="40"/>
                                        </a:cubicBezTo>
                                        <a:cubicBezTo>
                                          <a:pt x="134" y="41"/>
                                          <a:pt x="136" y="46"/>
                                          <a:pt x="138" y="49"/>
                                        </a:cubicBezTo>
                                        <a:cubicBezTo>
                                          <a:pt x="138" y="47"/>
                                          <a:pt x="137" y="45"/>
                                          <a:pt x="136" y="44"/>
                                        </a:cubicBezTo>
                                        <a:cubicBezTo>
                                          <a:pt x="136" y="43"/>
                                          <a:pt x="135" y="42"/>
                                          <a:pt x="134" y="41"/>
                                        </a:cubicBezTo>
                                        <a:cubicBezTo>
                                          <a:pt x="134" y="40"/>
                                          <a:pt x="132" y="39"/>
                                          <a:pt x="131" y="38"/>
                                        </a:cubicBezTo>
                                        <a:cubicBezTo>
                                          <a:pt x="142" y="43"/>
                                          <a:pt x="144" y="56"/>
                                          <a:pt x="151" y="65"/>
                                        </a:cubicBezTo>
                                        <a:cubicBezTo>
                                          <a:pt x="151" y="66"/>
                                          <a:pt x="151" y="67"/>
                                          <a:pt x="151" y="67"/>
                                        </a:cubicBezTo>
                                        <a:cubicBezTo>
                                          <a:pt x="152" y="67"/>
                                          <a:pt x="152" y="67"/>
                                          <a:pt x="152" y="67"/>
                                        </a:cubicBezTo>
                                        <a:cubicBezTo>
                                          <a:pt x="152" y="66"/>
                                          <a:pt x="152" y="66"/>
                                          <a:pt x="152" y="66"/>
                                        </a:cubicBezTo>
                                        <a:cubicBezTo>
                                          <a:pt x="155" y="70"/>
                                          <a:pt x="161" y="75"/>
                                          <a:pt x="158" y="82"/>
                                        </a:cubicBezTo>
                                        <a:cubicBezTo>
                                          <a:pt x="157" y="79"/>
                                          <a:pt x="156" y="76"/>
                                          <a:pt x="155" y="74"/>
                                        </a:cubicBezTo>
                                        <a:cubicBezTo>
                                          <a:pt x="155" y="77"/>
                                          <a:pt x="158" y="81"/>
                                          <a:pt x="158" y="85"/>
                                        </a:cubicBezTo>
                                        <a:cubicBezTo>
                                          <a:pt x="157" y="84"/>
                                          <a:pt x="157" y="81"/>
                                          <a:pt x="156" y="80"/>
                                        </a:cubicBezTo>
                                        <a:cubicBezTo>
                                          <a:pt x="156" y="83"/>
                                          <a:pt x="158" y="87"/>
                                          <a:pt x="157" y="91"/>
                                        </a:cubicBezTo>
                                        <a:cubicBezTo>
                                          <a:pt x="156" y="89"/>
                                          <a:pt x="156" y="87"/>
                                          <a:pt x="156" y="86"/>
                                        </a:cubicBezTo>
                                        <a:cubicBezTo>
                                          <a:pt x="156" y="90"/>
                                          <a:pt x="158" y="93"/>
                                          <a:pt x="157" y="97"/>
                                        </a:cubicBezTo>
                                        <a:cubicBezTo>
                                          <a:pt x="156" y="97"/>
                                          <a:pt x="156" y="97"/>
                                          <a:pt x="156" y="97"/>
                                        </a:cubicBezTo>
                                        <a:cubicBezTo>
                                          <a:pt x="157" y="98"/>
                                          <a:pt x="156" y="101"/>
                                          <a:pt x="156" y="102"/>
                                        </a:cubicBezTo>
                                        <a:cubicBezTo>
                                          <a:pt x="156" y="100"/>
                                          <a:pt x="156" y="99"/>
                                          <a:pt x="155" y="96"/>
                                        </a:cubicBezTo>
                                        <a:cubicBezTo>
                                          <a:pt x="155" y="99"/>
                                          <a:pt x="156" y="102"/>
                                          <a:pt x="155" y="105"/>
                                        </a:cubicBezTo>
                                        <a:cubicBezTo>
                                          <a:pt x="154" y="101"/>
                                          <a:pt x="155" y="95"/>
                                          <a:pt x="152" y="90"/>
                                        </a:cubicBezTo>
                                        <a:cubicBezTo>
                                          <a:pt x="154" y="95"/>
                                          <a:pt x="154" y="98"/>
                                          <a:pt x="154" y="103"/>
                                        </a:cubicBezTo>
                                        <a:cubicBezTo>
                                          <a:pt x="153" y="101"/>
                                          <a:pt x="153" y="99"/>
                                          <a:pt x="153" y="96"/>
                                        </a:cubicBezTo>
                                        <a:cubicBezTo>
                                          <a:pt x="152" y="95"/>
                                          <a:pt x="152" y="92"/>
                                          <a:pt x="151" y="90"/>
                                        </a:cubicBezTo>
                                        <a:cubicBezTo>
                                          <a:pt x="151" y="95"/>
                                          <a:pt x="153" y="97"/>
                                          <a:pt x="152" y="102"/>
                                        </a:cubicBezTo>
                                        <a:cubicBezTo>
                                          <a:pt x="151" y="102"/>
                                          <a:pt x="150" y="102"/>
                                          <a:pt x="150" y="101"/>
                                        </a:cubicBezTo>
                                        <a:cubicBezTo>
                                          <a:pt x="150" y="100"/>
                                          <a:pt x="150" y="100"/>
                                          <a:pt x="149" y="99"/>
                                        </a:cubicBezTo>
                                        <a:cubicBezTo>
                                          <a:pt x="149" y="94"/>
                                          <a:pt x="147" y="88"/>
                                          <a:pt x="145" y="82"/>
                                        </a:cubicBezTo>
                                        <a:cubicBezTo>
                                          <a:pt x="146" y="88"/>
                                          <a:pt x="149" y="94"/>
                                          <a:pt x="149" y="101"/>
                                        </a:cubicBezTo>
                                        <a:cubicBezTo>
                                          <a:pt x="149" y="101"/>
                                          <a:pt x="148" y="101"/>
                                          <a:pt x="148" y="101"/>
                                        </a:cubicBezTo>
                                        <a:cubicBezTo>
                                          <a:pt x="148" y="99"/>
                                          <a:pt x="147" y="97"/>
                                          <a:pt x="147" y="95"/>
                                        </a:cubicBezTo>
                                        <a:cubicBezTo>
                                          <a:pt x="147" y="94"/>
                                          <a:pt x="147" y="94"/>
                                          <a:pt x="146" y="94"/>
                                        </a:cubicBezTo>
                                        <a:cubicBezTo>
                                          <a:pt x="146" y="90"/>
                                          <a:pt x="145" y="87"/>
                                          <a:pt x="144" y="83"/>
                                        </a:cubicBezTo>
                                        <a:cubicBezTo>
                                          <a:pt x="144" y="87"/>
                                          <a:pt x="146" y="91"/>
                                          <a:pt x="146" y="95"/>
                                        </a:cubicBezTo>
                                        <a:cubicBezTo>
                                          <a:pt x="148" y="99"/>
                                          <a:pt x="147" y="105"/>
                                          <a:pt x="149" y="109"/>
                                        </a:cubicBezTo>
                                        <a:cubicBezTo>
                                          <a:pt x="149" y="109"/>
                                          <a:pt x="149" y="109"/>
                                          <a:pt x="149" y="109"/>
                                        </a:cubicBezTo>
                                        <a:cubicBezTo>
                                          <a:pt x="150" y="111"/>
                                          <a:pt x="149" y="113"/>
                                          <a:pt x="149" y="115"/>
                                        </a:cubicBezTo>
                                        <a:cubicBezTo>
                                          <a:pt x="149" y="115"/>
                                          <a:pt x="149" y="115"/>
                                          <a:pt x="149" y="115"/>
                                        </a:cubicBezTo>
                                        <a:cubicBezTo>
                                          <a:pt x="148" y="116"/>
                                          <a:pt x="149" y="117"/>
                                          <a:pt x="149" y="118"/>
                                        </a:cubicBezTo>
                                        <a:cubicBezTo>
                                          <a:pt x="147" y="116"/>
                                          <a:pt x="149" y="112"/>
                                          <a:pt x="148" y="111"/>
                                        </a:cubicBezTo>
                                        <a:cubicBezTo>
                                          <a:pt x="148" y="105"/>
                                          <a:pt x="145" y="98"/>
                                          <a:pt x="144" y="93"/>
                                        </a:cubicBezTo>
                                        <a:cubicBezTo>
                                          <a:pt x="144" y="91"/>
                                          <a:pt x="143" y="87"/>
                                          <a:pt x="143" y="85"/>
                                        </a:cubicBezTo>
                                        <a:cubicBezTo>
                                          <a:pt x="143" y="88"/>
                                          <a:pt x="144" y="93"/>
                                          <a:pt x="144" y="96"/>
                                        </a:cubicBezTo>
                                        <a:cubicBezTo>
                                          <a:pt x="147" y="102"/>
                                          <a:pt x="147" y="109"/>
                                          <a:pt x="148" y="116"/>
                                        </a:cubicBezTo>
                                        <a:cubicBezTo>
                                          <a:pt x="146" y="112"/>
                                          <a:pt x="147" y="108"/>
                                          <a:pt x="145" y="105"/>
                                        </a:cubicBezTo>
                                        <a:cubicBezTo>
                                          <a:pt x="146" y="109"/>
                                          <a:pt x="146" y="112"/>
                                          <a:pt x="147" y="115"/>
                                        </a:cubicBezTo>
                                        <a:cubicBezTo>
                                          <a:pt x="145" y="113"/>
                                          <a:pt x="144" y="111"/>
                                          <a:pt x="145" y="108"/>
                                        </a:cubicBezTo>
                                        <a:cubicBezTo>
                                          <a:pt x="144" y="108"/>
                                          <a:pt x="144" y="107"/>
                                          <a:pt x="144" y="107"/>
                                        </a:cubicBezTo>
                                        <a:cubicBezTo>
                                          <a:pt x="144" y="109"/>
                                          <a:pt x="144" y="110"/>
                                          <a:pt x="144" y="112"/>
                                        </a:cubicBezTo>
                                        <a:cubicBezTo>
                                          <a:pt x="142" y="108"/>
                                          <a:pt x="141" y="104"/>
                                          <a:pt x="139" y="99"/>
                                        </a:cubicBezTo>
                                        <a:cubicBezTo>
                                          <a:pt x="139" y="101"/>
                                          <a:pt x="140" y="103"/>
                                          <a:pt x="140" y="105"/>
                                        </a:cubicBezTo>
                                        <a:cubicBezTo>
                                          <a:pt x="138" y="102"/>
                                          <a:pt x="135" y="100"/>
                                          <a:pt x="134" y="97"/>
                                        </a:cubicBezTo>
                                        <a:cubicBezTo>
                                          <a:pt x="134" y="97"/>
                                          <a:pt x="134" y="97"/>
                                          <a:pt x="134" y="97"/>
                                        </a:cubicBezTo>
                                        <a:cubicBezTo>
                                          <a:pt x="132" y="96"/>
                                          <a:pt x="131" y="93"/>
                                          <a:pt x="130" y="91"/>
                                        </a:cubicBezTo>
                                        <a:cubicBezTo>
                                          <a:pt x="130" y="93"/>
                                          <a:pt x="131" y="94"/>
                                          <a:pt x="131" y="95"/>
                                        </a:cubicBezTo>
                                        <a:cubicBezTo>
                                          <a:pt x="129" y="93"/>
                                          <a:pt x="128" y="90"/>
                                          <a:pt x="127" y="87"/>
                                        </a:cubicBezTo>
                                        <a:cubicBezTo>
                                          <a:pt x="127" y="89"/>
                                          <a:pt x="128" y="90"/>
                                          <a:pt x="128" y="91"/>
                                        </a:cubicBezTo>
                                        <a:cubicBezTo>
                                          <a:pt x="125" y="91"/>
                                          <a:pt x="120" y="79"/>
                                          <a:pt x="122" y="78"/>
                                        </a:cubicBezTo>
                                        <a:cubicBezTo>
                                          <a:pt x="120" y="80"/>
                                          <a:pt x="123" y="85"/>
                                          <a:pt x="123" y="87"/>
                                        </a:cubicBezTo>
                                        <a:cubicBezTo>
                                          <a:pt x="122" y="86"/>
                                          <a:pt x="121" y="86"/>
                                          <a:pt x="120" y="84"/>
                                        </a:cubicBezTo>
                                        <a:cubicBezTo>
                                          <a:pt x="120" y="84"/>
                                          <a:pt x="120" y="85"/>
                                          <a:pt x="120" y="85"/>
                                        </a:cubicBezTo>
                                        <a:cubicBezTo>
                                          <a:pt x="114" y="76"/>
                                          <a:pt x="117" y="61"/>
                                          <a:pt x="119" y="52"/>
                                        </a:cubicBezTo>
                                        <a:cubicBezTo>
                                          <a:pt x="118" y="51"/>
                                          <a:pt x="118" y="51"/>
                                          <a:pt x="118" y="51"/>
                                        </a:cubicBezTo>
                                        <a:close/>
                                        <a:moveTo>
                                          <a:pt x="100" y="41"/>
                                        </a:moveTo>
                                        <a:cubicBezTo>
                                          <a:pt x="99" y="42"/>
                                          <a:pt x="99" y="41"/>
                                          <a:pt x="99" y="41"/>
                                        </a:cubicBezTo>
                                        <a:cubicBezTo>
                                          <a:pt x="99" y="40"/>
                                          <a:pt x="99" y="41"/>
                                          <a:pt x="100" y="41"/>
                                        </a:cubicBezTo>
                                        <a:close/>
                                        <a:moveTo>
                                          <a:pt x="96" y="38"/>
                                        </a:move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7" y="39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6" y="38"/>
                                        </a:cubicBez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lose/>
                                        <a:moveTo>
                                          <a:pt x="92" y="35"/>
                                        </a:moveTo>
                                        <a:cubicBezTo>
                                          <a:pt x="91" y="35"/>
                                          <a:pt x="91" y="35"/>
                                          <a:pt x="90" y="34"/>
                                        </a:cubicBezTo>
                                        <a:cubicBezTo>
                                          <a:pt x="91" y="34"/>
                                          <a:pt x="91" y="35"/>
                                          <a:pt x="92" y="35"/>
                                        </a:cubicBezTo>
                                        <a:close/>
                                        <a:moveTo>
                                          <a:pt x="70" y="29"/>
                                        </a:moveTo>
                                        <a:cubicBezTo>
                                          <a:pt x="73" y="32"/>
                                          <a:pt x="76" y="37"/>
                                          <a:pt x="79" y="39"/>
                                        </a:cubicBezTo>
                                        <a:cubicBezTo>
                                          <a:pt x="76" y="36"/>
                                          <a:pt x="74" y="31"/>
                                          <a:pt x="70" y="28"/>
                                        </a:cubicBezTo>
                                        <a:cubicBezTo>
                                          <a:pt x="74" y="29"/>
                                          <a:pt x="77" y="34"/>
                                          <a:pt x="80" y="37"/>
                                        </a:cubicBezTo>
                                        <a:cubicBezTo>
                                          <a:pt x="77" y="33"/>
                                          <a:pt x="75" y="30"/>
                                          <a:pt x="71" y="27"/>
                                        </a:cubicBezTo>
                                        <a:cubicBezTo>
                                          <a:pt x="73" y="26"/>
                                          <a:pt x="75" y="27"/>
                                          <a:pt x="76" y="28"/>
                                        </a:cubicBezTo>
                                        <a:cubicBezTo>
                                          <a:pt x="91" y="33"/>
                                          <a:pt x="101" y="44"/>
                                          <a:pt x="110" y="54"/>
                                        </a:cubicBezTo>
                                        <a:cubicBezTo>
                                          <a:pt x="112" y="57"/>
                                          <a:pt x="116" y="58"/>
                                          <a:pt x="115" y="61"/>
                                        </a:cubicBezTo>
                                        <a:cubicBezTo>
                                          <a:pt x="115" y="61"/>
                                          <a:pt x="115" y="61"/>
                                          <a:pt x="116" y="61"/>
                                        </a:cubicBezTo>
                                        <a:cubicBezTo>
                                          <a:pt x="115" y="62"/>
                                          <a:pt x="115" y="64"/>
                                          <a:pt x="116" y="65"/>
                                        </a:cubicBezTo>
                                        <a:cubicBezTo>
                                          <a:pt x="115" y="65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5" y="64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3" y="62"/>
                                          <a:pt x="111" y="58"/>
                                          <a:pt x="108" y="55"/>
                                        </a:cubicBezTo>
                                        <a:cubicBezTo>
                                          <a:pt x="110" y="60"/>
                                          <a:pt x="115" y="63"/>
                                          <a:pt x="115" y="68"/>
                                        </a:cubicBezTo>
                                        <a:cubicBezTo>
                                          <a:pt x="113" y="65"/>
                                          <a:pt x="111" y="63"/>
                                          <a:pt x="110" y="60"/>
                                        </a:cubicBezTo>
                                        <a:cubicBezTo>
                                          <a:pt x="110" y="64"/>
                                          <a:pt x="116" y="68"/>
                                          <a:pt x="114" y="73"/>
                                        </a:cubicBezTo>
                                        <a:cubicBezTo>
                                          <a:pt x="110" y="66"/>
                                          <a:pt x="107" y="58"/>
                                          <a:pt x="102" y="53"/>
                                        </a:cubicBezTo>
                                        <a:cubicBezTo>
                                          <a:pt x="102" y="53"/>
                                          <a:pt x="102" y="53"/>
                                          <a:pt x="102" y="53"/>
                                        </a:cubicBezTo>
                                        <a:cubicBezTo>
                                          <a:pt x="106" y="61"/>
                                          <a:pt x="112" y="68"/>
                                          <a:pt x="114" y="77"/>
                                        </a:cubicBezTo>
                                        <a:cubicBezTo>
                                          <a:pt x="110" y="68"/>
                                          <a:pt x="106" y="60"/>
                                          <a:pt x="101" y="52"/>
                                        </a:cubicBezTo>
                                        <a:cubicBezTo>
                                          <a:pt x="101" y="51"/>
                                          <a:pt x="101" y="52"/>
                                          <a:pt x="102" y="52"/>
                                        </a:cubicBezTo>
                                        <a:cubicBezTo>
                                          <a:pt x="101" y="51"/>
                                          <a:pt x="100" y="50"/>
                                          <a:pt x="98" y="48"/>
                                        </a:cubicBezTo>
                                        <a:cubicBezTo>
                                          <a:pt x="104" y="59"/>
                                          <a:pt x="112" y="70"/>
                                          <a:pt x="115" y="83"/>
                                        </a:cubicBezTo>
                                        <a:cubicBezTo>
                                          <a:pt x="109" y="73"/>
                                          <a:pt x="103" y="62"/>
                                          <a:pt x="95" y="54"/>
                                        </a:cubicBezTo>
                                        <a:cubicBezTo>
                                          <a:pt x="102" y="63"/>
                                          <a:pt x="109" y="73"/>
                                          <a:pt x="113" y="83"/>
                                        </a:cubicBezTo>
                                        <a:cubicBezTo>
                                          <a:pt x="113" y="84"/>
                                          <a:pt x="113" y="84"/>
                                          <a:pt x="112" y="84"/>
                                        </a:cubicBezTo>
                                        <a:cubicBezTo>
                                          <a:pt x="109" y="78"/>
                                          <a:pt x="106" y="72"/>
                                          <a:pt x="102" y="66"/>
                                        </a:cubicBezTo>
                                        <a:cubicBezTo>
                                          <a:pt x="105" y="72"/>
                                          <a:pt x="109" y="78"/>
                                          <a:pt x="112" y="84"/>
                                        </a:cubicBezTo>
                                        <a:cubicBezTo>
                                          <a:pt x="108" y="82"/>
                                          <a:pt x="106" y="76"/>
                                          <a:pt x="103" y="72"/>
                                        </a:cubicBezTo>
                                        <a:cubicBezTo>
                                          <a:pt x="104" y="74"/>
                                          <a:pt x="105" y="77"/>
                                          <a:pt x="107" y="79"/>
                                        </a:cubicBezTo>
                                        <a:cubicBezTo>
                                          <a:pt x="108" y="81"/>
                                          <a:pt x="109" y="83"/>
                                          <a:pt x="111" y="85"/>
                                        </a:cubicBezTo>
                                        <a:cubicBezTo>
                                          <a:pt x="109" y="83"/>
                                          <a:pt x="108" y="81"/>
                                          <a:pt x="107" y="79"/>
                                        </a:cubicBezTo>
                                        <a:cubicBezTo>
                                          <a:pt x="96" y="62"/>
                                          <a:pt x="81" y="48"/>
                                          <a:pt x="70" y="31"/>
                                        </a:cubicBezTo>
                                        <a:cubicBezTo>
                                          <a:pt x="70" y="30"/>
                                          <a:pt x="70" y="30"/>
                                          <a:pt x="70" y="29"/>
                                        </a:cubicBezTo>
                                        <a:close/>
                                        <a:moveTo>
                                          <a:pt x="109" y="87"/>
                                        </a:moveTo>
                                        <a:cubicBezTo>
                                          <a:pt x="108" y="85"/>
                                          <a:pt x="106" y="84"/>
                                          <a:pt x="106" y="82"/>
                                        </a:cubicBezTo>
                                        <a:cubicBezTo>
                                          <a:pt x="107" y="83"/>
                                          <a:pt x="109" y="85"/>
                                          <a:pt x="109" y="87"/>
                                        </a:cubicBezTo>
                                        <a:close/>
                                        <a:moveTo>
                                          <a:pt x="74" y="54"/>
                                        </a:moveTo>
                                        <a:cubicBezTo>
                                          <a:pt x="74" y="53"/>
                                          <a:pt x="74" y="54"/>
                                          <a:pt x="74" y="54"/>
                                        </a:cubicBezTo>
                                        <a:cubicBezTo>
                                          <a:pt x="73" y="51"/>
                                          <a:pt x="71" y="49"/>
                                          <a:pt x="71" y="45"/>
                                        </a:cubicBezTo>
                                        <a:cubicBezTo>
                                          <a:pt x="73" y="47"/>
                                          <a:pt x="73" y="49"/>
                                          <a:pt x="75" y="51"/>
                                        </a:cubicBezTo>
                                        <a:cubicBezTo>
                                          <a:pt x="70" y="46"/>
                                          <a:pt x="71" y="40"/>
                                          <a:pt x="70" y="32"/>
                                        </a:cubicBezTo>
                                        <a:cubicBezTo>
                                          <a:pt x="77" y="45"/>
                                          <a:pt x="88" y="55"/>
                                          <a:pt x="97" y="67"/>
                                        </a:cubicBezTo>
                                        <a:cubicBezTo>
                                          <a:pt x="97" y="69"/>
                                          <a:pt x="100" y="72"/>
                                          <a:pt x="101" y="75"/>
                                        </a:cubicBezTo>
                                        <a:cubicBezTo>
                                          <a:pt x="98" y="71"/>
                                          <a:pt x="95" y="67"/>
                                          <a:pt x="92" y="62"/>
                                        </a:cubicBezTo>
                                        <a:cubicBezTo>
                                          <a:pt x="97" y="71"/>
                                          <a:pt x="104" y="79"/>
                                          <a:pt x="109" y="88"/>
                                        </a:cubicBezTo>
                                        <a:cubicBezTo>
                                          <a:pt x="103" y="81"/>
                                          <a:pt x="97" y="74"/>
                                          <a:pt x="92" y="67"/>
                                        </a:cubicBezTo>
                                        <a:cubicBezTo>
                                          <a:pt x="96" y="75"/>
                                          <a:pt x="103" y="82"/>
                                          <a:pt x="108" y="90"/>
                                        </a:cubicBezTo>
                                        <a:cubicBezTo>
                                          <a:pt x="101" y="82"/>
                                          <a:pt x="93" y="75"/>
                                          <a:pt x="87" y="66"/>
                                        </a:cubicBezTo>
                                        <a:cubicBezTo>
                                          <a:pt x="92" y="76"/>
                                          <a:pt x="101" y="83"/>
                                          <a:pt x="107" y="91"/>
                                        </a:cubicBezTo>
                                        <a:cubicBezTo>
                                          <a:pt x="97" y="82"/>
                                          <a:pt x="86" y="72"/>
                                          <a:pt x="80" y="60"/>
                                        </a:cubicBezTo>
                                        <a:cubicBezTo>
                                          <a:pt x="86" y="74"/>
                                          <a:pt x="98" y="82"/>
                                          <a:pt x="107" y="94"/>
                                        </a:cubicBezTo>
                                        <a:cubicBezTo>
                                          <a:pt x="103" y="90"/>
                                          <a:pt x="98" y="85"/>
                                          <a:pt x="94" y="81"/>
                                        </a:cubicBezTo>
                                        <a:cubicBezTo>
                                          <a:pt x="98" y="86"/>
                                          <a:pt x="104" y="91"/>
                                          <a:pt x="108" y="96"/>
                                        </a:cubicBezTo>
                                        <a:cubicBezTo>
                                          <a:pt x="103" y="93"/>
                                          <a:pt x="98" y="88"/>
                                          <a:pt x="94" y="84"/>
                                        </a:cubicBezTo>
                                        <a:cubicBezTo>
                                          <a:pt x="97" y="89"/>
                                          <a:pt x="104" y="93"/>
                                          <a:pt x="108" y="99"/>
                                        </a:cubicBezTo>
                                        <a:cubicBezTo>
                                          <a:pt x="105" y="97"/>
                                          <a:pt x="102" y="94"/>
                                          <a:pt x="99" y="91"/>
                                        </a:cubicBezTo>
                                        <a:cubicBezTo>
                                          <a:pt x="91" y="84"/>
                                          <a:pt x="83" y="76"/>
                                          <a:pt x="77" y="67"/>
                                        </a:cubicBezTo>
                                        <a:cubicBezTo>
                                          <a:pt x="79" y="71"/>
                                          <a:pt x="83" y="76"/>
                                          <a:pt x="86" y="80"/>
                                        </a:cubicBezTo>
                                        <a:cubicBezTo>
                                          <a:pt x="81" y="79"/>
                                          <a:pt x="78" y="72"/>
                                          <a:pt x="76" y="68"/>
                                        </a:cubicBezTo>
                                        <a:cubicBezTo>
                                          <a:pt x="77" y="72"/>
                                          <a:pt x="79" y="75"/>
                                          <a:pt x="81" y="78"/>
                                        </a:cubicBezTo>
                                        <a:cubicBezTo>
                                          <a:pt x="74" y="74"/>
                                          <a:pt x="73" y="62"/>
                                          <a:pt x="74" y="54"/>
                                        </a:cubicBezTo>
                                        <a:close/>
                                        <a:moveTo>
                                          <a:pt x="105" y="98"/>
                                        </a:moveTo>
                                        <a:cubicBezTo>
                                          <a:pt x="103" y="97"/>
                                          <a:pt x="102" y="94"/>
                                          <a:pt x="100" y="93"/>
                                        </a:cubicBezTo>
                                        <a:cubicBezTo>
                                          <a:pt x="102" y="94"/>
                                          <a:pt x="103" y="96"/>
                                          <a:pt x="105" y="98"/>
                                        </a:cubicBezTo>
                                        <a:close/>
                                        <a:moveTo>
                                          <a:pt x="57" y="84"/>
                                        </a:moveTo>
                                        <a:cubicBezTo>
                                          <a:pt x="60" y="89"/>
                                          <a:pt x="63" y="93"/>
                                          <a:pt x="67" y="98"/>
                                        </a:cubicBezTo>
                                        <a:cubicBezTo>
                                          <a:pt x="61" y="90"/>
                                          <a:pt x="56" y="82"/>
                                          <a:pt x="53" y="72"/>
                                        </a:cubicBezTo>
                                        <a:cubicBezTo>
                                          <a:pt x="54" y="72"/>
                                          <a:pt x="54" y="73"/>
                                          <a:pt x="54" y="73"/>
                                        </a:cubicBezTo>
                                        <a:cubicBezTo>
                                          <a:pt x="57" y="75"/>
                                          <a:pt x="60" y="79"/>
                                          <a:pt x="63" y="81"/>
                                        </a:cubicBezTo>
                                        <a:cubicBezTo>
                                          <a:pt x="60" y="78"/>
                                          <a:pt x="56" y="75"/>
                                          <a:pt x="54" y="71"/>
                                        </a:cubicBezTo>
                                        <a:cubicBezTo>
                                          <a:pt x="59" y="74"/>
                                          <a:pt x="63" y="78"/>
                                          <a:pt x="68" y="81"/>
                                        </a:cubicBezTo>
                                        <a:cubicBezTo>
                                          <a:pt x="64" y="78"/>
                                          <a:pt x="60" y="75"/>
                                          <a:pt x="56" y="71"/>
                                        </a:cubicBezTo>
                                        <a:cubicBezTo>
                                          <a:pt x="61" y="73"/>
                                          <a:pt x="64" y="75"/>
                                          <a:pt x="68" y="77"/>
                                        </a:cubicBezTo>
                                        <a:cubicBezTo>
                                          <a:pt x="65" y="75"/>
                                          <a:pt x="60" y="73"/>
                                          <a:pt x="57" y="70"/>
                                        </a:cubicBezTo>
                                        <a:cubicBezTo>
                                          <a:pt x="79" y="77"/>
                                          <a:pt x="96" y="90"/>
                                          <a:pt x="108" y="107"/>
                                        </a:cubicBezTo>
                                        <a:cubicBezTo>
                                          <a:pt x="106" y="105"/>
                                          <a:pt x="103" y="102"/>
                                          <a:pt x="100" y="100"/>
                                        </a:cubicBezTo>
                                        <a:cubicBezTo>
                                          <a:pt x="102" y="101"/>
                                          <a:pt x="104" y="104"/>
                                          <a:pt x="106" y="105"/>
                                        </a:cubicBezTo>
                                        <a:cubicBezTo>
                                          <a:pt x="106" y="107"/>
                                          <a:pt x="110" y="108"/>
                                          <a:pt x="109" y="111"/>
                                        </a:cubicBezTo>
                                        <a:cubicBezTo>
                                          <a:pt x="106" y="107"/>
                                          <a:pt x="103" y="103"/>
                                          <a:pt x="99" y="99"/>
                                        </a:cubicBezTo>
                                        <a:cubicBezTo>
                                          <a:pt x="102" y="104"/>
                                          <a:pt x="108" y="108"/>
                                          <a:pt x="110" y="115"/>
                                        </a:cubicBezTo>
                                        <a:cubicBezTo>
                                          <a:pt x="103" y="106"/>
                                          <a:pt x="97" y="96"/>
                                          <a:pt x="86" y="91"/>
                                        </a:cubicBezTo>
                                        <a:cubicBezTo>
                                          <a:pt x="97" y="97"/>
                                          <a:pt x="104" y="107"/>
                                          <a:pt x="111" y="118"/>
                                        </a:cubicBezTo>
                                        <a:cubicBezTo>
                                          <a:pt x="106" y="112"/>
                                          <a:pt x="102" y="106"/>
                                          <a:pt x="97" y="101"/>
                                        </a:cubicBezTo>
                                        <a:cubicBezTo>
                                          <a:pt x="104" y="110"/>
                                          <a:pt x="111" y="118"/>
                                          <a:pt x="117" y="127"/>
                                        </a:cubicBezTo>
                                        <a:cubicBezTo>
                                          <a:pt x="109" y="119"/>
                                          <a:pt x="103" y="109"/>
                                          <a:pt x="94" y="102"/>
                                        </a:cubicBezTo>
                                        <a:cubicBezTo>
                                          <a:pt x="103" y="111"/>
                                          <a:pt x="111" y="121"/>
                                          <a:pt x="119" y="131"/>
                                        </a:cubicBezTo>
                                        <a:cubicBezTo>
                                          <a:pt x="118" y="131"/>
                                          <a:pt x="117" y="129"/>
                                          <a:pt x="116" y="129"/>
                                        </a:cubicBezTo>
                                        <a:cubicBezTo>
                                          <a:pt x="113" y="124"/>
                                          <a:pt x="106" y="119"/>
                                          <a:pt x="101" y="114"/>
                                        </a:cubicBezTo>
                                        <a:cubicBezTo>
                                          <a:pt x="104" y="117"/>
                                          <a:pt x="108" y="121"/>
                                          <a:pt x="112" y="124"/>
                                        </a:cubicBezTo>
                                        <a:cubicBezTo>
                                          <a:pt x="113" y="127"/>
                                          <a:pt x="117" y="130"/>
                                          <a:pt x="119" y="133"/>
                                        </a:cubicBezTo>
                                        <a:cubicBezTo>
                                          <a:pt x="113" y="128"/>
                                          <a:pt x="108" y="123"/>
                                          <a:pt x="103" y="117"/>
                                        </a:cubicBezTo>
                                        <a:cubicBezTo>
                                          <a:pt x="108" y="124"/>
                                          <a:pt x="115" y="130"/>
                                          <a:pt x="121" y="136"/>
                                        </a:cubicBezTo>
                                        <a:cubicBezTo>
                                          <a:pt x="110" y="128"/>
                                          <a:pt x="100" y="117"/>
                                          <a:pt x="90" y="107"/>
                                        </a:cubicBezTo>
                                        <a:cubicBezTo>
                                          <a:pt x="90" y="107"/>
                                          <a:pt x="90" y="107"/>
                                          <a:pt x="90" y="107"/>
                                        </a:cubicBezTo>
                                        <a:cubicBezTo>
                                          <a:pt x="99" y="117"/>
                                          <a:pt x="109" y="128"/>
                                          <a:pt x="120" y="136"/>
                                        </a:cubicBezTo>
                                        <a:cubicBezTo>
                                          <a:pt x="120" y="137"/>
                                          <a:pt x="122" y="137"/>
                                          <a:pt x="122" y="138"/>
                                        </a:cubicBezTo>
                                        <a:cubicBezTo>
                                          <a:pt x="104" y="128"/>
                                          <a:pt x="93" y="111"/>
                                          <a:pt x="78" y="97"/>
                                        </a:cubicBezTo>
                                        <a:cubicBezTo>
                                          <a:pt x="91" y="110"/>
                                          <a:pt x="102" y="126"/>
                                          <a:pt x="118" y="137"/>
                                        </a:cubicBezTo>
                                        <a:cubicBezTo>
                                          <a:pt x="106" y="130"/>
                                          <a:pt x="96" y="119"/>
                                          <a:pt x="86" y="110"/>
                                        </a:cubicBezTo>
                                        <a:cubicBezTo>
                                          <a:pt x="92" y="117"/>
                                          <a:pt x="99" y="122"/>
                                          <a:pt x="104" y="128"/>
                                        </a:cubicBezTo>
                                        <a:cubicBezTo>
                                          <a:pt x="106" y="130"/>
                                          <a:pt x="108" y="131"/>
                                          <a:pt x="110" y="133"/>
                                        </a:cubicBezTo>
                                        <a:cubicBezTo>
                                          <a:pt x="111" y="133"/>
                                          <a:pt x="113" y="134"/>
                                          <a:pt x="114" y="135"/>
                                        </a:cubicBezTo>
                                        <a:cubicBezTo>
                                          <a:pt x="113" y="134"/>
                                          <a:pt x="112" y="134"/>
                                          <a:pt x="110" y="133"/>
                                        </a:cubicBezTo>
                                        <a:cubicBezTo>
                                          <a:pt x="110" y="133"/>
                                          <a:pt x="110" y="133"/>
                                          <a:pt x="110" y="133"/>
                                        </a:cubicBezTo>
                                        <a:cubicBezTo>
                                          <a:pt x="103" y="129"/>
                                          <a:pt x="97" y="122"/>
                                          <a:pt x="91" y="117"/>
                                        </a:cubicBezTo>
                                        <a:cubicBezTo>
                                          <a:pt x="92" y="120"/>
                                          <a:pt x="96" y="122"/>
                                          <a:pt x="98" y="124"/>
                                        </a:cubicBezTo>
                                        <a:cubicBezTo>
                                          <a:pt x="101" y="127"/>
                                          <a:pt x="104" y="130"/>
                                          <a:pt x="108" y="133"/>
                                        </a:cubicBezTo>
                                        <a:cubicBezTo>
                                          <a:pt x="100" y="130"/>
                                          <a:pt x="94" y="122"/>
                                          <a:pt x="88" y="117"/>
                                        </a:cubicBezTo>
                                        <a:cubicBezTo>
                                          <a:pt x="91" y="121"/>
                                          <a:pt x="96" y="126"/>
                                          <a:pt x="101" y="130"/>
                                        </a:cubicBezTo>
                                        <a:cubicBezTo>
                                          <a:pt x="92" y="125"/>
                                          <a:pt x="85" y="117"/>
                                          <a:pt x="78" y="111"/>
                                        </a:cubicBezTo>
                                        <a:cubicBezTo>
                                          <a:pt x="79" y="113"/>
                                          <a:pt x="81" y="114"/>
                                          <a:pt x="83" y="116"/>
                                        </a:cubicBezTo>
                                        <a:cubicBezTo>
                                          <a:pt x="83" y="116"/>
                                          <a:pt x="83" y="116"/>
                                          <a:pt x="83" y="116"/>
                                        </a:cubicBezTo>
                                        <a:cubicBezTo>
                                          <a:pt x="86" y="119"/>
                                          <a:pt x="89" y="123"/>
                                          <a:pt x="93" y="126"/>
                                        </a:cubicBezTo>
                                        <a:cubicBezTo>
                                          <a:pt x="86" y="123"/>
                                          <a:pt x="82" y="117"/>
                                          <a:pt x="77" y="112"/>
                                        </a:cubicBezTo>
                                        <a:cubicBezTo>
                                          <a:pt x="81" y="116"/>
                                          <a:pt x="84" y="122"/>
                                          <a:pt x="90" y="125"/>
                                        </a:cubicBezTo>
                                        <a:cubicBezTo>
                                          <a:pt x="82" y="122"/>
                                          <a:pt x="76" y="114"/>
                                          <a:pt x="70" y="107"/>
                                        </a:cubicBezTo>
                                        <a:cubicBezTo>
                                          <a:pt x="74" y="114"/>
                                          <a:pt x="80" y="120"/>
                                          <a:pt x="86" y="125"/>
                                        </a:cubicBezTo>
                                        <a:cubicBezTo>
                                          <a:pt x="79" y="123"/>
                                          <a:pt x="76" y="117"/>
                                          <a:pt x="71" y="113"/>
                                        </a:cubicBezTo>
                                        <a:cubicBezTo>
                                          <a:pt x="74" y="117"/>
                                          <a:pt x="78" y="121"/>
                                          <a:pt x="83" y="125"/>
                                        </a:cubicBezTo>
                                        <a:cubicBezTo>
                                          <a:pt x="80" y="126"/>
                                          <a:pt x="79" y="123"/>
                                          <a:pt x="77" y="122"/>
                                        </a:cubicBezTo>
                                        <a:cubicBezTo>
                                          <a:pt x="77" y="123"/>
                                          <a:pt x="79" y="124"/>
                                          <a:pt x="80" y="125"/>
                                        </a:cubicBezTo>
                                        <a:cubicBezTo>
                                          <a:pt x="77" y="126"/>
                                          <a:pt x="74" y="121"/>
                                          <a:pt x="73" y="118"/>
                                        </a:cubicBezTo>
                                        <a:cubicBezTo>
                                          <a:pt x="67" y="110"/>
                                          <a:pt x="61" y="101"/>
                                          <a:pt x="58" y="91"/>
                                        </a:cubicBezTo>
                                        <a:cubicBezTo>
                                          <a:pt x="61" y="96"/>
                                          <a:pt x="64" y="100"/>
                                          <a:pt x="68" y="105"/>
                                        </a:cubicBezTo>
                                        <a:cubicBezTo>
                                          <a:pt x="64" y="98"/>
                                          <a:pt x="58" y="93"/>
                                          <a:pt x="57" y="84"/>
                                        </a:cubicBezTo>
                                        <a:close/>
                                        <a:moveTo>
                                          <a:pt x="126" y="148"/>
                                        </a:moveTo>
                                        <a:cubicBezTo>
                                          <a:pt x="126" y="149"/>
                                          <a:pt x="126" y="149"/>
                                          <a:pt x="126" y="149"/>
                                        </a:cubicBezTo>
                                        <a:cubicBezTo>
                                          <a:pt x="125" y="149"/>
                                          <a:pt x="125" y="148"/>
                                          <a:pt x="124" y="148"/>
                                        </a:cubicBezTo>
                                        <a:cubicBezTo>
                                          <a:pt x="124" y="149"/>
                                          <a:pt x="125" y="150"/>
                                          <a:pt x="125" y="150"/>
                                        </a:cubicBezTo>
                                        <a:cubicBezTo>
                                          <a:pt x="125" y="150"/>
                                          <a:pt x="125" y="150"/>
                                          <a:pt x="124" y="150"/>
                                        </a:cubicBezTo>
                                        <a:cubicBezTo>
                                          <a:pt x="124" y="150"/>
                                          <a:pt x="123" y="150"/>
                                          <a:pt x="123" y="149"/>
                                        </a:cubicBezTo>
                                        <a:cubicBezTo>
                                          <a:pt x="122" y="150"/>
                                          <a:pt x="122" y="150"/>
                                          <a:pt x="122" y="150"/>
                                        </a:cubicBezTo>
                                        <a:cubicBezTo>
                                          <a:pt x="123" y="152"/>
                                          <a:pt x="128" y="153"/>
                                          <a:pt x="129" y="156"/>
                                        </a:cubicBezTo>
                                        <a:cubicBezTo>
                                          <a:pt x="128" y="155"/>
                                          <a:pt x="126" y="154"/>
                                          <a:pt x="124" y="153"/>
                                        </a:cubicBezTo>
                                        <a:cubicBezTo>
                                          <a:pt x="126" y="155"/>
                                          <a:pt x="129" y="156"/>
                                          <a:pt x="130" y="159"/>
                                        </a:cubicBezTo>
                                        <a:cubicBezTo>
                                          <a:pt x="128" y="157"/>
                                          <a:pt x="126" y="155"/>
                                          <a:pt x="123" y="154"/>
                                        </a:cubicBezTo>
                                        <a:cubicBezTo>
                                          <a:pt x="123" y="154"/>
                                          <a:pt x="124" y="154"/>
                                          <a:pt x="124" y="154"/>
                                        </a:cubicBezTo>
                                        <a:cubicBezTo>
                                          <a:pt x="123" y="154"/>
                                          <a:pt x="122" y="153"/>
                                          <a:pt x="121" y="153"/>
                                        </a:cubicBezTo>
                                        <a:cubicBezTo>
                                          <a:pt x="124" y="156"/>
                                          <a:pt x="129" y="159"/>
                                          <a:pt x="132" y="162"/>
                                        </a:cubicBezTo>
                                        <a:cubicBezTo>
                                          <a:pt x="128" y="159"/>
                                          <a:pt x="123" y="157"/>
                                          <a:pt x="120" y="154"/>
                                        </a:cubicBezTo>
                                        <a:cubicBezTo>
                                          <a:pt x="118" y="153"/>
                                          <a:pt x="116" y="150"/>
                                          <a:pt x="114" y="151"/>
                                        </a:cubicBezTo>
                                        <a:cubicBezTo>
                                          <a:pt x="120" y="155"/>
                                          <a:pt x="124" y="158"/>
                                          <a:pt x="130" y="162"/>
                                        </a:cubicBezTo>
                                        <a:cubicBezTo>
                                          <a:pt x="129" y="162"/>
                                          <a:pt x="129" y="162"/>
                                          <a:pt x="129" y="162"/>
                                        </a:cubicBezTo>
                                        <a:cubicBezTo>
                                          <a:pt x="129" y="163"/>
                                          <a:pt x="131" y="163"/>
                                          <a:pt x="130" y="164"/>
                                        </a:cubicBezTo>
                                        <a:cubicBezTo>
                                          <a:pt x="127" y="161"/>
                                          <a:pt x="123" y="158"/>
                                          <a:pt x="119" y="155"/>
                                        </a:cubicBezTo>
                                        <a:cubicBezTo>
                                          <a:pt x="119" y="155"/>
                                          <a:pt x="119" y="155"/>
                                          <a:pt x="119" y="155"/>
                                        </a:cubicBezTo>
                                        <a:cubicBezTo>
                                          <a:pt x="121" y="158"/>
                                          <a:pt x="124" y="159"/>
                                          <a:pt x="127" y="161"/>
                                        </a:cubicBezTo>
                                        <a:cubicBezTo>
                                          <a:pt x="129" y="164"/>
                                          <a:pt x="134" y="168"/>
                                          <a:pt x="137" y="171"/>
                                        </a:cubicBezTo>
                                        <a:cubicBezTo>
                                          <a:pt x="134" y="169"/>
                                          <a:pt x="132" y="167"/>
                                          <a:pt x="129" y="165"/>
                                        </a:cubicBezTo>
                                        <a:cubicBezTo>
                                          <a:pt x="129" y="165"/>
                                          <a:pt x="129" y="165"/>
                                          <a:pt x="128" y="165"/>
                                        </a:cubicBezTo>
                                        <a:cubicBezTo>
                                          <a:pt x="128" y="164"/>
                                          <a:pt x="126" y="164"/>
                                          <a:pt x="126" y="163"/>
                                        </a:cubicBezTo>
                                        <a:cubicBezTo>
                                          <a:pt x="124" y="163"/>
                                          <a:pt x="123" y="161"/>
                                          <a:pt x="121" y="161"/>
                                        </a:cubicBezTo>
                                        <a:cubicBezTo>
                                          <a:pt x="126" y="164"/>
                                          <a:pt x="130" y="168"/>
                                          <a:pt x="133" y="172"/>
                                        </a:cubicBezTo>
                                        <a:cubicBezTo>
                                          <a:pt x="131" y="171"/>
                                          <a:pt x="129" y="167"/>
                                          <a:pt x="127" y="167"/>
                                        </a:cubicBezTo>
                                        <a:cubicBezTo>
                                          <a:pt x="124" y="164"/>
                                          <a:pt x="122" y="162"/>
                                          <a:pt x="119" y="161"/>
                                        </a:cubicBezTo>
                                        <a:cubicBezTo>
                                          <a:pt x="122" y="163"/>
                                          <a:pt x="125" y="166"/>
                                          <a:pt x="128" y="169"/>
                                        </a:cubicBezTo>
                                        <a:cubicBezTo>
                                          <a:pt x="126" y="168"/>
                                          <a:pt x="125" y="167"/>
                                          <a:pt x="123" y="166"/>
                                        </a:cubicBezTo>
                                        <a:cubicBezTo>
                                          <a:pt x="123" y="165"/>
                                          <a:pt x="121" y="164"/>
                                          <a:pt x="119" y="163"/>
                                        </a:cubicBezTo>
                                        <a:cubicBezTo>
                                          <a:pt x="119" y="163"/>
                                          <a:pt x="119" y="163"/>
                                          <a:pt x="119" y="163"/>
                                        </a:cubicBezTo>
                                        <a:cubicBezTo>
                                          <a:pt x="120" y="165"/>
                                          <a:pt x="121" y="165"/>
                                          <a:pt x="122" y="166"/>
                                        </a:cubicBezTo>
                                        <a:cubicBezTo>
                                          <a:pt x="121" y="166"/>
                                          <a:pt x="121" y="165"/>
                                          <a:pt x="120" y="165"/>
                                        </a:cubicBezTo>
                                        <a:cubicBezTo>
                                          <a:pt x="121" y="166"/>
                                          <a:pt x="123" y="167"/>
                                          <a:pt x="124" y="168"/>
                                        </a:cubicBezTo>
                                        <a:cubicBezTo>
                                          <a:pt x="123" y="169"/>
                                          <a:pt x="122" y="167"/>
                                          <a:pt x="121" y="167"/>
                                        </a:cubicBezTo>
                                        <a:cubicBezTo>
                                          <a:pt x="122" y="168"/>
                                          <a:pt x="122" y="168"/>
                                          <a:pt x="123" y="168"/>
                                        </a:cubicBezTo>
                                        <a:cubicBezTo>
                                          <a:pt x="121" y="168"/>
                                          <a:pt x="120" y="166"/>
                                          <a:pt x="118" y="166"/>
                                        </a:cubicBezTo>
                                        <a:cubicBezTo>
                                          <a:pt x="118" y="167"/>
                                          <a:pt x="120" y="167"/>
                                          <a:pt x="121" y="169"/>
                                        </a:cubicBezTo>
                                        <a:cubicBezTo>
                                          <a:pt x="117" y="168"/>
                                          <a:pt x="115" y="164"/>
                                          <a:pt x="111" y="163"/>
                                        </a:cubicBezTo>
                                        <a:cubicBezTo>
                                          <a:pt x="113" y="165"/>
                                          <a:pt x="115" y="166"/>
                                          <a:pt x="117" y="167"/>
                                        </a:cubicBezTo>
                                        <a:cubicBezTo>
                                          <a:pt x="117" y="168"/>
                                          <a:pt x="117" y="167"/>
                                          <a:pt x="116" y="167"/>
                                        </a:cubicBezTo>
                                        <a:cubicBezTo>
                                          <a:pt x="116" y="167"/>
                                          <a:pt x="116" y="168"/>
                                          <a:pt x="116" y="168"/>
                                        </a:cubicBezTo>
                                        <a:cubicBezTo>
                                          <a:pt x="116" y="168"/>
                                          <a:pt x="116" y="169"/>
                                          <a:pt x="116" y="169"/>
                                        </a:cubicBezTo>
                                        <a:cubicBezTo>
                                          <a:pt x="114" y="168"/>
                                          <a:pt x="113" y="166"/>
                                          <a:pt x="111" y="165"/>
                                        </a:cubicBezTo>
                                        <a:cubicBezTo>
                                          <a:pt x="113" y="168"/>
                                          <a:pt x="119" y="170"/>
                                          <a:pt x="120" y="174"/>
                                        </a:cubicBezTo>
                                        <a:cubicBezTo>
                                          <a:pt x="115" y="172"/>
                                          <a:pt x="111" y="168"/>
                                          <a:pt x="107" y="165"/>
                                        </a:cubicBezTo>
                                        <a:cubicBezTo>
                                          <a:pt x="111" y="169"/>
                                          <a:pt x="115" y="171"/>
                                          <a:pt x="119" y="175"/>
                                        </a:cubicBezTo>
                                        <a:cubicBezTo>
                                          <a:pt x="117" y="174"/>
                                          <a:pt x="115" y="173"/>
                                          <a:pt x="113" y="171"/>
                                        </a:cubicBezTo>
                                        <a:cubicBezTo>
                                          <a:pt x="117" y="175"/>
                                          <a:pt x="122" y="178"/>
                                          <a:pt x="125" y="181"/>
                                        </a:cubicBezTo>
                                        <a:cubicBezTo>
                                          <a:pt x="120" y="177"/>
                                          <a:pt x="115" y="174"/>
                                          <a:pt x="110" y="170"/>
                                        </a:cubicBezTo>
                                        <a:cubicBezTo>
                                          <a:pt x="113" y="173"/>
                                          <a:pt x="117" y="176"/>
                                          <a:pt x="121" y="179"/>
                                        </a:cubicBezTo>
                                        <a:cubicBezTo>
                                          <a:pt x="121" y="179"/>
                                          <a:pt x="121" y="179"/>
                                          <a:pt x="120" y="179"/>
                                        </a:cubicBezTo>
                                        <a:cubicBezTo>
                                          <a:pt x="122" y="181"/>
                                          <a:pt x="123" y="182"/>
                                          <a:pt x="125" y="183"/>
                                        </a:cubicBezTo>
                                        <a:cubicBezTo>
                                          <a:pt x="127" y="185"/>
                                          <a:pt x="130" y="185"/>
                                          <a:pt x="131" y="187"/>
                                        </a:cubicBezTo>
                                        <a:cubicBezTo>
                                          <a:pt x="129" y="186"/>
                                          <a:pt x="128" y="185"/>
                                          <a:pt x="126" y="184"/>
                                        </a:cubicBezTo>
                                        <a:cubicBezTo>
                                          <a:pt x="126" y="186"/>
                                          <a:pt x="129" y="186"/>
                                          <a:pt x="130" y="188"/>
                                        </a:cubicBezTo>
                                        <a:cubicBezTo>
                                          <a:pt x="123" y="185"/>
                                          <a:pt x="120" y="180"/>
                                          <a:pt x="114" y="177"/>
                                        </a:cubicBezTo>
                                        <a:cubicBezTo>
                                          <a:pt x="99" y="166"/>
                                          <a:pt x="85" y="151"/>
                                          <a:pt x="77" y="133"/>
                                        </a:cubicBezTo>
                                        <a:cubicBezTo>
                                          <a:pt x="78" y="133"/>
                                          <a:pt x="78" y="133"/>
                                          <a:pt x="78" y="133"/>
                                        </a:cubicBezTo>
                                        <a:cubicBezTo>
                                          <a:pt x="78" y="132"/>
                                          <a:pt x="78" y="132"/>
                                          <a:pt x="78" y="132"/>
                                        </a:cubicBezTo>
                                        <a:cubicBezTo>
                                          <a:pt x="79" y="124"/>
                                          <a:pt x="92" y="127"/>
                                          <a:pt x="97" y="130"/>
                                        </a:cubicBezTo>
                                        <a:cubicBezTo>
                                          <a:pt x="106" y="137"/>
                                          <a:pt x="122" y="136"/>
                                          <a:pt x="126" y="148"/>
                                        </a:cubicBezTo>
                                        <a:cubicBezTo>
                                          <a:pt x="125" y="148"/>
                                          <a:pt x="125" y="147"/>
                                          <a:pt x="124" y="147"/>
                                        </a:cubicBezTo>
                                        <a:cubicBezTo>
                                          <a:pt x="124" y="148"/>
                                          <a:pt x="125" y="149"/>
                                          <a:pt x="126" y="148"/>
                                        </a:cubicBezTo>
                                        <a:close/>
                                        <a:moveTo>
                                          <a:pt x="132" y="165"/>
                                        </a:move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2" y="165"/>
                                        </a:cubicBezTo>
                                        <a:close/>
                                        <a:moveTo>
                                          <a:pt x="134" y="193"/>
                                        </a:moveTo>
                                        <a:cubicBezTo>
                                          <a:pt x="133" y="193"/>
                                          <a:pt x="132" y="192"/>
                                          <a:pt x="131" y="191"/>
                                        </a:cubicBezTo>
                                        <a:cubicBezTo>
                                          <a:pt x="134" y="194"/>
                                          <a:pt x="138" y="195"/>
                                          <a:pt x="141" y="197"/>
                                        </a:cubicBezTo>
                                        <a:cubicBezTo>
                                          <a:pt x="138" y="196"/>
                                          <a:pt x="136" y="195"/>
                                          <a:pt x="133" y="194"/>
                                        </a:cubicBezTo>
                                        <a:cubicBezTo>
                                          <a:pt x="133" y="193"/>
                                          <a:pt x="134" y="194"/>
                                          <a:pt x="134" y="193"/>
                                        </a:cubicBezTo>
                                        <a:close/>
                                        <a:moveTo>
                                          <a:pt x="126" y="187"/>
                                        </a:moveTo>
                                        <a:cubicBezTo>
                                          <a:pt x="129" y="189"/>
                                          <a:pt x="133" y="190"/>
                                          <a:pt x="136" y="193"/>
                                        </a:cubicBezTo>
                                        <a:cubicBezTo>
                                          <a:pt x="132" y="191"/>
                                          <a:pt x="129" y="189"/>
                                          <a:pt x="126" y="187"/>
                                        </a:cubicBezTo>
                                        <a:close/>
                                        <a:moveTo>
                                          <a:pt x="97" y="176"/>
                                        </a:moveTo>
                                        <a:cubicBezTo>
                                          <a:pt x="97" y="175"/>
                                          <a:pt x="97" y="176"/>
                                          <a:pt x="97" y="175"/>
                                        </a:cubicBezTo>
                                        <a:cubicBezTo>
                                          <a:pt x="96" y="175"/>
                                          <a:pt x="95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3" y="175"/>
                                          <a:pt x="92" y="175"/>
                                          <a:pt x="92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1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2" y="174"/>
                                        </a:cubicBezTo>
                                        <a:cubicBezTo>
                                          <a:pt x="92" y="174"/>
                                          <a:pt x="93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9" y="175"/>
                                          <a:pt x="103" y="176"/>
                                          <a:pt x="107" y="177"/>
                                        </a:cubicBezTo>
                                        <a:cubicBezTo>
                                          <a:pt x="104" y="177"/>
                                          <a:pt x="100" y="176"/>
                                          <a:pt x="97" y="176"/>
                                        </a:cubicBezTo>
                                        <a:close/>
                                        <a:moveTo>
                                          <a:pt x="101" y="178"/>
                                        </a:moveTo>
                                        <a:cubicBezTo>
                                          <a:pt x="101" y="178"/>
                                          <a:pt x="102" y="178"/>
                                          <a:pt x="102" y="177"/>
                                        </a:cubicBezTo>
                                        <a:cubicBezTo>
                                          <a:pt x="102" y="177"/>
                                          <a:pt x="102" y="178"/>
                                          <a:pt x="102" y="178"/>
                                        </a:cubicBezTo>
                                        <a:cubicBezTo>
                                          <a:pt x="102" y="178"/>
                                          <a:pt x="102" y="178"/>
                                          <a:pt x="101" y="178"/>
                                        </a:cubicBezTo>
                                        <a:close/>
                                        <a:moveTo>
                                          <a:pt x="101" y="170"/>
                                        </a:moveTo>
                                        <a:cubicBezTo>
                                          <a:pt x="98" y="170"/>
                                          <a:pt x="97" y="169"/>
                                          <a:pt x="95" y="169"/>
                                        </a:cubicBezTo>
                                        <a:cubicBezTo>
                                          <a:pt x="97" y="168"/>
                                          <a:pt x="99" y="169"/>
                                          <a:pt x="101" y="170"/>
                                        </a:cubicBezTo>
                                        <a:close/>
                                        <a:moveTo>
                                          <a:pt x="94" y="166"/>
                                        </a:moveTo>
                                        <a:cubicBezTo>
                                          <a:pt x="94" y="165"/>
                                          <a:pt x="95" y="166"/>
                                          <a:pt x="95" y="166"/>
                                        </a:cubicBezTo>
                                        <a:cubicBezTo>
                                          <a:pt x="95" y="167"/>
                                          <a:pt x="94" y="166"/>
                                          <a:pt x="94" y="166"/>
                                        </a:cubicBezTo>
                                        <a:close/>
                                        <a:moveTo>
                                          <a:pt x="96" y="166"/>
                                        </a:moveTo>
                                        <a:cubicBezTo>
                                          <a:pt x="96" y="166"/>
                                          <a:pt x="96" y="166"/>
                                          <a:pt x="97" y="166"/>
                                        </a:cubicBezTo>
                                        <a:cubicBezTo>
                                          <a:pt x="96" y="167"/>
                                          <a:pt x="96" y="166"/>
                                          <a:pt x="96" y="166"/>
                                        </a:cubicBezTo>
                                        <a:close/>
                                        <a:moveTo>
                                          <a:pt x="101" y="171"/>
                                        </a:moveTo>
                                        <a:cubicBezTo>
                                          <a:pt x="100" y="171"/>
                                          <a:pt x="100" y="171"/>
                                          <a:pt x="99" y="171"/>
                                        </a:cubicBezTo>
                                        <a:cubicBezTo>
                                          <a:pt x="100" y="171"/>
                                          <a:pt x="101" y="171"/>
                                          <a:pt x="101" y="171"/>
                                        </a:cubicBezTo>
                                        <a:close/>
                                        <a:moveTo>
                                          <a:pt x="99" y="171"/>
                                        </a:moveTo>
                                        <a:cubicBezTo>
                                          <a:pt x="99" y="171"/>
                                          <a:pt x="98" y="171"/>
                                          <a:pt x="98" y="171"/>
                                        </a:cubicBezTo>
                                        <a:cubicBezTo>
                                          <a:pt x="98" y="170"/>
                                          <a:pt x="99" y="171"/>
                                          <a:pt x="99" y="171"/>
                                        </a:cubicBezTo>
                                        <a:close/>
                                        <a:moveTo>
                                          <a:pt x="103" y="174"/>
                                        </a:moveTo>
                                        <a:cubicBezTo>
                                          <a:pt x="101" y="174"/>
                                          <a:pt x="99" y="174"/>
                                          <a:pt x="98" y="173"/>
                                        </a:cubicBezTo>
                                        <a:cubicBezTo>
                                          <a:pt x="99" y="173"/>
                                          <a:pt x="102" y="173"/>
                                          <a:pt x="103" y="174"/>
                                        </a:cubicBezTo>
                                        <a:close/>
                                        <a:moveTo>
                                          <a:pt x="103" y="175"/>
                                        </a:moveTo>
                                        <a:cubicBezTo>
                                          <a:pt x="103" y="175"/>
                                          <a:pt x="103" y="175"/>
                                          <a:pt x="103" y="175"/>
                                        </a:cubicBezTo>
                                        <a:cubicBezTo>
                                          <a:pt x="100" y="175"/>
                                          <a:pt x="95" y="173"/>
                                          <a:pt x="92" y="173"/>
                                        </a:cubicBezTo>
                                        <a:cubicBezTo>
                                          <a:pt x="96" y="173"/>
                                          <a:pt x="100" y="174"/>
                                          <a:pt x="103" y="175"/>
                                        </a:cubicBezTo>
                                        <a:close/>
                                        <a:moveTo>
                                          <a:pt x="98" y="175"/>
                                        </a:moveTo>
                                        <a:cubicBezTo>
                                          <a:pt x="97" y="174"/>
                                          <a:pt x="97" y="174"/>
                                          <a:pt x="96" y="174"/>
                                        </a:cubicBezTo>
                                        <a:cubicBezTo>
                                          <a:pt x="96" y="174"/>
                                          <a:pt x="96" y="174"/>
                                          <a:pt x="96" y="174"/>
                                        </a:cubicBezTo>
                                        <a:cubicBezTo>
                                          <a:pt x="97" y="174"/>
                                          <a:pt x="98" y="174"/>
                                          <a:pt x="98" y="175"/>
                                        </a:cubicBezTo>
                                        <a:close/>
                                        <a:moveTo>
                                          <a:pt x="108" y="176"/>
                                        </a:moveTo>
                                        <a:cubicBezTo>
                                          <a:pt x="108" y="176"/>
                                          <a:pt x="108" y="177"/>
                                          <a:pt x="109" y="177"/>
                                        </a:cubicBezTo>
                                        <a:cubicBezTo>
                                          <a:pt x="108" y="177"/>
                                          <a:pt x="108" y="176"/>
                                          <a:pt x="108" y="176"/>
                                        </a:cubicBezTo>
                                        <a:close/>
                                        <a:moveTo>
                                          <a:pt x="111" y="179"/>
                                        </a:moveTo>
                                        <a:cubicBezTo>
                                          <a:pt x="110" y="179"/>
                                          <a:pt x="107" y="179"/>
                                          <a:pt x="107" y="178"/>
                                        </a:cubicBezTo>
                                        <a:cubicBezTo>
                                          <a:pt x="108" y="178"/>
                                          <a:pt x="109" y="178"/>
                                          <a:pt x="111" y="179"/>
                                        </a:cubicBezTo>
                                        <a:close/>
                                        <a:moveTo>
                                          <a:pt x="108" y="177"/>
                                        </a:moveTo>
                                        <a:cubicBezTo>
                                          <a:pt x="108" y="178"/>
                                          <a:pt x="107" y="177"/>
                                          <a:pt x="107" y="177"/>
                                        </a:cubicBezTo>
                                        <a:cubicBezTo>
                                          <a:pt x="108" y="177"/>
                                          <a:pt x="108" y="177"/>
                                          <a:pt x="108" y="177"/>
                                        </a:cubicBezTo>
                                        <a:close/>
                                        <a:moveTo>
                                          <a:pt x="104" y="175"/>
                                        </a:moveTo>
                                        <a:cubicBezTo>
                                          <a:pt x="105" y="175"/>
                                          <a:pt x="106" y="175"/>
                                          <a:pt x="106" y="176"/>
                                        </a:cubicBezTo>
                                        <a:cubicBezTo>
                                          <a:pt x="107" y="176"/>
                                          <a:pt x="107" y="176"/>
                                          <a:pt x="107" y="176"/>
                                        </a:cubicBezTo>
                                        <a:cubicBezTo>
                                          <a:pt x="106" y="176"/>
                                          <a:pt x="105" y="176"/>
                                          <a:pt x="104" y="175"/>
                                        </a:cubicBezTo>
                                        <a:close/>
                                        <a:moveTo>
                                          <a:pt x="105" y="178"/>
                                        </a:moveTo>
                                        <a:cubicBezTo>
                                          <a:pt x="105" y="178"/>
                                          <a:pt x="106" y="178"/>
                                          <a:pt x="107" y="178"/>
                                        </a:cubicBezTo>
                                        <a:cubicBezTo>
                                          <a:pt x="106" y="178"/>
                                          <a:pt x="106" y="178"/>
                                          <a:pt x="106" y="178"/>
                                        </a:cubicBezTo>
                                        <a:cubicBezTo>
                                          <a:pt x="106" y="178"/>
                                          <a:pt x="105" y="178"/>
                                          <a:pt x="105" y="178"/>
                                        </a:cubicBezTo>
                                        <a:close/>
                                        <a:moveTo>
                                          <a:pt x="106" y="179"/>
                                        </a:moveTo>
                                        <a:cubicBezTo>
                                          <a:pt x="109" y="179"/>
                                          <a:pt x="111" y="180"/>
                                          <a:pt x="114" y="181"/>
                                        </a:cubicBezTo>
                                        <a:cubicBezTo>
                                          <a:pt x="110" y="181"/>
                                          <a:pt x="107" y="180"/>
                                          <a:pt x="103" y="179"/>
                                        </a:cubicBezTo>
                                        <a:cubicBezTo>
                                          <a:pt x="103" y="178"/>
                                          <a:pt x="105" y="179"/>
                                          <a:pt x="106" y="179"/>
                                        </a:cubicBezTo>
                                        <a:close/>
                                        <a:moveTo>
                                          <a:pt x="115" y="136"/>
                                        </a:moveTo>
                                        <a:cubicBezTo>
                                          <a:pt x="115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7"/>
                                        </a:cubicBezTo>
                                        <a:cubicBezTo>
                                          <a:pt x="116" y="137"/>
                                          <a:pt x="116" y="136"/>
                                          <a:pt x="115" y="136"/>
                                        </a:cubicBezTo>
                                        <a:close/>
                                        <a:moveTo>
                                          <a:pt x="0" y="92"/>
                                        </a:moveTo>
                                        <a:cubicBezTo>
                                          <a:pt x="0" y="92"/>
                                          <a:pt x="1" y="91"/>
                                          <a:pt x="1" y="91"/>
                                        </a:cubicBezTo>
                                        <a:cubicBezTo>
                                          <a:pt x="1" y="90"/>
                                          <a:pt x="0" y="92"/>
                                          <a:pt x="0" y="92"/>
                                        </a:cubicBezTo>
                                        <a:close/>
                                        <a:moveTo>
                                          <a:pt x="4" y="101"/>
                                        </a:moveTo>
                                        <a:cubicBezTo>
                                          <a:pt x="7" y="104"/>
                                          <a:pt x="9" y="108"/>
                                          <a:pt x="12" y="111"/>
                                        </a:cubicBezTo>
                                        <a:cubicBezTo>
                                          <a:pt x="11" y="108"/>
                                          <a:pt x="7" y="104"/>
                                          <a:pt x="5" y="100"/>
                                        </a:cubicBezTo>
                                        <a:cubicBezTo>
                                          <a:pt x="5" y="100"/>
                                          <a:pt x="5" y="100"/>
                                          <a:pt x="5" y="99"/>
                                        </a:cubicBezTo>
                                        <a:cubicBezTo>
                                          <a:pt x="9" y="104"/>
                                          <a:pt x="12" y="109"/>
                                          <a:pt x="17" y="113"/>
                                        </a:cubicBezTo>
                                        <a:cubicBezTo>
                                          <a:pt x="13" y="107"/>
                                          <a:pt x="7" y="101"/>
                                          <a:pt x="4" y="95"/>
                                        </a:cubicBezTo>
                                        <a:cubicBezTo>
                                          <a:pt x="9" y="100"/>
                                          <a:pt x="13" y="106"/>
                                          <a:pt x="20" y="110"/>
                                        </a:cubicBezTo>
                                        <a:cubicBezTo>
                                          <a:pt x="14" y="105"/>
                                          <a:pt x="8" y="99"/>
                                          <a:pt x="3" y="93"/>
                                        </a:cubicBezTo>
                                        <a:cubicBezTo>
                                          <a:pt x="6" y="95"/>
                                          <a:pt x="9" y="97"/>
                                          <a:pt x="12" y="99"/>
                                        </a:cubicBezTo>
                                        <a:cubicBezTo>
                                          <a:pt x="10" y="97"/>
                                          <a:pt x="7" y="94"/>
                                          <a:pt x="4" y="92"/>
                                        </a:cubicBezTo>
                                        <a:cubicBezTo>
                                          <a:pt x="9" y="90"/>
                                          <a:pt x="17" y="94"/>
                                          <a:pt x="22" y="94"/>
                                        </a:cubicBezTo>
                                        <a:cubicBezTo>
                                          <a:pt x="18" y="93"/>
                                          <a:pt x="12" y="92"/>
                                          <a:pt x="8" y="91"/>
                                        </a:cubicBezTo>
                                        <a:cubicBezTo>
                                          <a:pt x="26" y="91"/>
                                          <a:pt x="42" y="94"/>
                                          <a:pt x="58" y="99"/>
                                        </a:cubicBezTo>
                                        <a:cubicBezTo>
                                          <a:pt x="59" y="101"/>
                                          <a:pt x="60" y="103"/>
                                          <a:pt x="61" y="104"/>
                                        </a:cubicBezTo>
                                        <a:cubicBezTo>
                                          <a:pt x="57" y="102"/>
                                          <a:pt x="52" y="100"/>
                                          <a:pt x="48" y="98"/>
                                        </a:cubicBezTo>
                                        <a:cubicBezTo>
                                          <a:pt x="54" y="102"/>
                                          <a:pt x="60" y="103"/>
                                          <a:pt x="64" y="109"/>
                                        </a:cubicBezTo>
                                        <a:cubicBezTo>
                                          <a:pt x="59" y="106"/>
                                          <a:pt x="53" y="103"/>
                                          <a:pt x="48" y="100"/>
                                        </a:cubicBezTo>
                                        <a:cubicBezTo>
                                          <a:pt x="54" y="104"/>
                                          <a:pt x="61" y="107"/>
                                          <a:pt x="66" y="113"/>
                                        </a:cubicBezTo>
                                        <a:cubicBezTo>
                                          <a:pt x="60" y="109"/>
                                          <a:pt x="55" y="105"/>
                                          <a:pt x="48" y="103"/>
                                        </a:cubicBezTo>
                                        <a:cubicBezTo>
                                          <a:pt x="56" y="107"/>
                                          <a:pt x="65" y="111"/>
                                          <a:pt x="70" y="119"/>
                                        </a:cubicBezTo>
                                        <a:cubicBezTo>
                                          <a:pt x="62" y="113"/>
                                          <a:pt x="54" y="107"/>
                                          <a:pt x="44" y="102"/>
                                        </a:cubicBezTo>
                                        <a:cubicBezTo>
                                          <a:pt x="55" y="108"/>
                                          <a:pt x="66" y="115"/>
                                          <a:pt x="74" y="124"/>
                                        </a:cubicBezTo>
                                        <a:cubicBezTo>
                                          <a:pt x="67" y="119"/>
                                          <a:pt x="60" y="114"/>
                                          <a:pt x="53" y="110"/>
                                        </a:cubicBezTo>
                                        <a:cubicBezTo>
                                          <a:pt x="61" y="116"/>
                                          <a:pt x="70" y="121"/>
                                          <a:pt x="76" y="129"/>
                                        </a:cubicBezTo>
                                        <a:cubicBezTo>
                                          <a:pt x="68" y="122"/>
                                          <a:pt x="59" y="115"/>
                                          <a:pt x="50" y="110"/>
                                        </a:cubicBezTo>
                                        <a:cubicBezTo>
                                          <a:pt x="59" y="117"/>
                                          <a:pt x="69" y="122"/>
                                          <a:pt x="76" y="131"/>
                                        </a:cubicBezTo>
                                        <a:cubicBezTo>
                                          <a:pt x="65" y="122"/>
                                          <a:pt x="53" y="113"/>
                                          <a:pt x="41" y="106"/>
                                        </a:cubicBezTo>
                                        <a:cubicBezTo>
                                          <a:pt x="52" y="115"/>
                                          <a:pt x="66" y="122"/>
                                          <a:pt x="76" y="133"/>
                                        </a:cubicBezTo>
                                        <a:cubicBezTo>
                                          <a:pt x="70" y="129"/>
                                          <a:pt x="64" y="125"/>
                                          <a:pt x="59" y="121"/>
                                        </a:cubicBezTo>
                                        <a:cubicBezTo>
                                          <a:pt x="64" y="126"/>
                                          <a:pt x="70" y="130"/>
                                          <a:pt x="76" y="133"/>
                                        </a:cubicBezTo>
                                        <a:cubicBezTo>
                                          <a:pt x="76" y="134"/>
                                          <a:pt x="75" y="134"/>
                                          <a:pt x="76" y="135"/>
                                        </a:cubicBezTo>
                                        <a:cubicBezTo>
                                          <a:pt x="63" y="129"/>
                                          <a:pt x="52" y="121"/>
                                          <a:pt x="42" y="113"/>
                                        </a:cubicBezTo>
                                        <a:cubicBezTo>
                                          <a:pt x="52" y="122"/>
                                          <a:pt x="63" y="130"/>
                                          <a:pt x="76" y="136"/>
                                        </a:cubicBezTo>
                                        <a:cubicBezTo>
                                          <a:pt x="76" y="137"/>
                                          <a:pt x="76" y="137"/>
                                          <a:pt x="76" y="138"/>
                                        </a:cubicBezTo>
                                        <a:cubicBezTo>
                                          <a:pt x="69" y="135"/>
                                          <a:pt x="63" y="131"/>
                                          <a:pt x="56" y="128"/>
                                        </a:cubicBezTo>
                                        <a:cubicBezTo>
                                          <a:pt x="62" y="132"/>
                                          <a:pt x="71" y="136"/>
                                          <a:pt x="77" y="140"/>
                                        </a:cubicBezTo>
                                        <a:cubicBezTo>
                                          <a:pt x="68" y="137"/>
                                          <a:pt x="59" y="132"/>
                                          <a:pt x="50" y="127"/>
                                        </a:cubicBezTo>
                                        <a:cubicBezTo>
                                          <a:pt x="59" y="134"/>
                                          <a:pt x="70" y="137"/>
                                          <a:pt x="79" y="143"/>
                                        </a:cubicBezTo>
                                        <a:cubicBezTo>
                                          <a:pt x="69" y="140"/>
                                          <a:pt x="59" y="134"/>
                                          <a:pt x="50" y="129"/>
                                        </a:cubicBezTo>
                                        <a:cubicBezTo>
                                          <a:pt x="57" y="134"/>
                                          <a:pt x="65" y="139"/>
                                          <a:pt x="74" y="142"/>
                                        </a:cubicBezTo>
                                        <a:cubicBezTo>
                                          <a:pt x="76" y="144"/>
                                          <a:pt x="80" y="144"/>
                                          <a:pt x="81" y="146"/>
                                        </a:cubicBezTo>
                                        <a:cubicBezTo>
                                          <a:pt x="64" y="141"/>
                                          <a:pt x="50" y="133"/>
                                          <a:pt x="37" y="123"/>
                                        </a:cubicBezTo>
                                        <a:cubicBezTo>
                                          <a:pt x="50" y="134"/>
                                          <a:pt x="65" y="143"/>
                                          <a:pt x="83" y="148"/>
                                        </a:cubicBezTo>
                                        <a:cubicBezTo>
                                          <a:pt x="83" y="149"/>
                                          <a:pt x="84" y="149"/>
                                          <a:pt x="84" y="149"/>
                                        </a:cubicBezTo>
                                        <a:cubicBezTo>
                                          <a:pt x="75" y="147"/>
                                          <a:pt x="66" y="143"/>
                                          <a:pt x="56" y="139"/>
                                        </a:cubicBezTo>
                                        <a:cubicBezTo>
                                          <a:pt x="62" y="142"/>
                                          <a:pt x="69" y="145"/>
                                          <a:pt x="75" y="148"/>
                                        </a:cubicBezTo>
                                        <a:cubicBezTo>
                                          <a:pt x="64" y="146"/>
                                          <a:pt x="55" y="139"/>
                                          <a:pt x="45" y="135"/>
                                        </a:cubicBezTo>
                                        <a:cubicBezTo>
                                          <a:pt x="53" y="139"/>
                                          <a:pt x="61" y="143"/>
                                          <a:pt x="69" y="147"/>
                                        </a:cubicBezTo>
                                        <a:cubicBezTo>
                                          <a:pt x="57" y="145"/>
                                          <a:pt x="49" y="138"/>
                                          <a:pt x="39" y="132"/>
                                        </a:cubicBezTo>
                                        <a:cubicBezTo>
                                          <a:pt x="45" y="137"/>
                                          <a:pt x="52" y="142"/>
                                          <a:pt x="60" y="146"/>
                                        </a:cubicBezTo>
                                        <a:cubicBezTo>
                                          <a:pt x="50" y="143"/>
                                          <a:pt x="42" y="136"/>
                                          <a:pt x="33" y="132"/>
                                        </a:cubicBezTo>
                                        <a:cubicBezTo>
                                          <a:pt x="40" y="136"/>
                                          <a:pt x="48" y="141"/>
                                          <a:pt x="55" y="146"/>
                                        </a:cubicBezTo>
                                        <a:cubicBezTo>
                                          <a:pt x="49" y="144"/>
                                          <a:pt x="45" y="140"/>
                                          <a:pt x="40" y="137"/>
                                        </a:cubicBezTo>
                                        <a:cubicBezTo>
                                          <a:pt x="42" y="140"/>
                                          <a:pt x="46" y="141"/>
                                          <a:pt x="48" y="144"/>
                                        </a:cubicBezTo>
                                        <a:cubicBezTo>
                                          <a:pt x="49" y="144"/>
                                          <a:pt x="50" y="144"/>
                                          <a:pt x="51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2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1" y="145"/>
                                        </a:cubicBezTo>
                                        <a:cubicBezTo>
                                          <a:pt x="31" y="136"/>
                                          <a:pt x="12" y="121"/>
                                          <a:pt x="4" y="101"/>
                                        </a:cubicBezTo>
                                        <a:close/>
                                        <a:moveTo>
                                          <a:pt x="22" y="175"/>
                                        </a:moveTo>
                                        <a:cubicBezTo>
                                          <a:pt x="24" y="175"/>
                                          <a:pt x="25" y="177"/>
                                          <a:pt x="27" y="177"/>
                                        </a:cubicBezTo>
                                        <a:cubicBezTo>
                                          <a:pt x="25" y="175"/>
                                          <a:pt x="20" y="175"/>
                                          <a:pt x="19" y="171"/>
                                        </a:cubicBezTo>
                                        <a:cubicBezTo>
                                          <a:pt x="22" y="173"/>
                                          <a:pt x="26" y="175"/>
                                          <a:pt x="30" y="176"/>
                                        </a:cubicBezTo>
                                        <a:cubicBezTo>
                                          <a:pt x="26" y="174"/>
                                          <a:pt x="20" y="173"/>
                                          <a:pt x="17" y="169"/>
                                        </a:cubicBezTo>
                                        <a:cubicBezTo>
                                          <a:pt x="17" y="169"/>
                                          <a:pt x="17" y="169"/>
                                          <a:pt x="18" y="169"/>
                                        </a:cubicBezTo>
                                        <a:cubicBezTo>
                                          <a:pt x="18" y="169"/>
                                          <a:pt x="18" y="169"/>
                                          <a:pt x="19" y="169"/>
                                        </a:cubicBezTo>
                                        <a:cubicBezTo>
                                          <a:pt x="18" y="169"/>
                                          <a:pt x="17" y="168"/>
                                          <a:pt x="16" y="168"/>
                                        </a:cubicBezTo>
                                        <a:cubicBezTo>
                                          <a:pt x="14" y="166"/>
                                          <a:pt x="12" y="164"/>
                                          <a:pt x="11" y="162"/>
                                        </a:cubicBezTo>
                                        <a:cubicBezTo>
                                          <a:pt x="12" y="162"/>
                                          <a:pt x="13" y="162"/>
                                          <a:pt x="14" y="162"/>
                                        </a:cubicBezTo>
                                        <a:cubicBezTo>
                                          <a:pt x="13" y="162"/>
                                          <a:pt x="12" y="162"/>
                                          <a:pt x="10" y="161"/>
                                        </a:cubicBezTo>
                                        <a:cubicBezTo>
                                          <a:pt x="10" y="161"/>
                                          <a:pt x="10" y="161"/>
                                          <a:pt x="10" y="160"/>
                                        </a:cubicBezTo>
                                        <a:cubicBezTo>
                                          <a:pt x="11" y="161"/>
                                          <a:pt x="12" y="161"/>
                                          <a:pt x="13" y="161"/>
                                        </a:cubicBezTo>
                                        <a:cubicBezTo>
                                          <a:pt x="12" y="160"/>
                                          <a:pt x="9" y="160"/>
                                          <a:pt x="9" y="159"/>
                                        </a:cubicBezTo>
                                        <a:cubicBezTo>
                                          <a:pt x="11" y="159"/>
                                          <a:pt x="12" y="159"/>
                                          <a:pt x="13" y="159"/>
                                        </a:cubicBezTo>
                                        <a:cubicBezTo>
                                          <a:pt x="13" y="158"/>
                                          <a:pt x="9" y="159"/>
                                          <a:pt x="9" y="157"/>
                                        </a:cubicBezTo>
                                        <a:cubicBezTo>
                                          <a:pt x="13" y="158"/>
                                          <a:pt x="20" y="161"/>
                                          <a:pt x="26" y="159"/>
                                        </a:cubicBezTo>
                                        <a:cubicBezTo>
                                          <a:pt x="20" y="159"/>
                                          <a:pt x="14" y="159"/>
                                          <a:pt x="9" y="156"/>
                                        </a:cubicBezTo>
                                        <a:cubicBezTo>
                                          <a:pt x="11" y="156"/>
                                          <a:pt x="13" y="157"/>
                                          <a:pt x="15" y="157"/>
                                        </a:cubicBezTo>
                                        <a:cubicBezTo>
                                          <a:pt x="14" y="156"/>
                                          <a:pt x="11" y="156"/>
                                          <a:pt x="10" y="156"/>
                                        </a:cubicBezTo>
                                        <a:cubicBezTo>
                                          <a:pt x="11" y="154"/>
                                          <a:pt x="14" y="155"/>
                                          <a:pt x="15" y="155"/>
                                        </a:cubicBezTo>
                                        <a:cubicBezTo>
                                          <a:pt x="18" y="155"/>
                                          <a:pt x="22" y="156"/>
                                          <a:pt x="25" y="156"/>
                                        </a:cubicBezTo>
                                        <a:cubicBezTo>
                                          <a:pt x="23" y="155"/>
                                          <a:pt x="18" y="155"/>
                                          <a:pt x="14" y="154"/>
                                        </a:cubicBezTo>
                                        <a:cubicBezTo>
                                          <a:pt x="18" y="153"/>
                                          <a:pt x="23" y="155"/>
                                          <a:pt x="26" y="155"/>
                                        </a:cubicBezTo>
                                        <a:cubicBezTo>
                                          <a:pt x="24" y="154"/>
                                          <a:pt x="20" y="154"/>
                                          <a:pt x="18" y="154"/>
                                        </a:cubicBezTo>
                                        <a:cubicBezTo>
                                          <a:pt x="20" y="153"/>
                                          <a:pt x="23" y="154"/>
                                          <a:pt x="26" y="154"/>
                                        </a:cubicBezTo>
                                        <a:cubicBezTo>
                                          <a:pt x="26" y="154"/>
                                          <a:pt x="25" y="154"/>
                                          <a:pt x="25" y="154"/>
                                        </a:cubicBezTo>
                                        <a:cubicBezTo>
                                          <a:pt x="24" y="154"/>
                                          <a:pt x="23" y="153"/>
                                          <a:pt x="21" y="153"/>
                                        </a:cubicBezTo>
                                        <a:cubicBezTo>
                                          <a:pt x="23" y="153"/>
                                          <a:pt x="25" y="153"/>
                                          <a:pt x="27" y="153"/>
                                        </a:cubicBezTo>
                                        <a:cubicBezTo>
                                          <a:pt x="27" y="153"/>
                                          <a:pt x="27" y="153"/>
                                          <a:pt x="26" y="153"/>
                                        </a:cubicBezTo>
                                        <a:cubicBezTo>
                                          <a:pt x="35" y="153"/>
                                          <a:pt x="42" y="154"/>
                                          <a:pt x="49" y="155"/>
                                        </a:cubicBezTo>
                                        <a:cubicBezTo>
                                          <a:pt x="49" y="154"/>
                                          <a:pt x="47" y="155"/>
                                          <a:pt x="47" y="154"/>
                                        </a:cubicBezTo>
                                        <a:cubicBezTo>
                                          <a:pt x="48" y="154"/>
                                          <a:pt x="50" y="155"/>
                                          <a:pt x="51" y="154"/>
                                        </a:cubicBezTo>
                                        <a:cubicBezTo>
                                          <a:pt x="49" y="153"/>
                                          <a:pt x="47" y="154"/>
                                          <a:pt x="44" y="153"/>
                                        </a:cubicBezTo>
                                        <a:cubicBezTo>
                                          <a:pt x="44" y="153"/>
                                          <a:pt x="44" y="154"/>
                                          <a:pt x="44" y="154"/>
                                        </a:cubicBezTo>
                                        <a:cubicBezTo>
                                          <a:pt x="36" y="152"/>
                                          <a:pt x="27" y="152"/>
                                          <a:pt x="20" y="152"/>
                                        </a:cubicBezTo>
                                        <a:cubicBezTo>
                                          <a:pt x="30" y="150"/>
                                          <a:pt x="44" y="150"/>
                                          <a:pt x="56" y="153"/>
                                        </a:cubicBezTo>
                                        <a:cubicBezTo>
                                          <a:pt x="48" y="150"/>
                                          <a:pt x="40" y="149"/>
                                          <a:pt x="33" y="149"/>
                                        </a:cubicBezTo>
                                        <a:cubicBezTo>
                                          <a:pt x="39" y="147"/>
                                          <a:pt x="48" y="147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5" y="148"/>
                                          <a:pt x="55" y="148"/>
                                        </a:cubicBezTo>
                                        <a:cubicBezTo>
                                          <a:pt x="55" y="148"/>
                                          <a:pt x="56" y="148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6" y="148"/>
                                          <a:pt x="57" y="148"/>
                                        </a:cubicBezTo>
                                        <a:cubicBezTo>
                                          <a:pt x="58" y="149"/>
                                          <a:pt x="62" y="149"/>
                                          <a:pt x="63" y="149"/>
                                        </a:cubicBezTo>
                                        <a:cubicBezTo>
                                          <a:pt x="64" y="149"/>
                                          <a:pt x="63" y="149"/>
                                          <a:pt x="64" y="149"/>
                                        </a:cubicBezTo>
                                        <a:cubicBezTo>
                                          <a:pt x="71" y="149"/>
                                          <a:pt x="80" y="150"/>
                                          <a:pt x="85" y="153"/>
                                        </a:cubicBezTo>
                                        <a:cubicBezTo>
                                          <a:pt x="86" y="154"/>
                                          <a:pt x="90" y="155"/>
                                          <a:pt x="91" y="157"/>
                                        </a:cubicBezTo>
                                        <a:cubicBezTo>
                                          <a:pt x="89" y="157"/>
                                          <a:pt x="86" y="156"/>
                                          <a:pt x="84" y="156"/>
                                        </a:cubicBezTo>
                                        <a:cubicBezTo>
                                          <a:pt x="88" y="157"/>
                                          <a:pt x="93" y="157"/>
                                          <a:pt x="93" y="161"/>
                                        </a:cubicBezTo>
                                        <a:cubicBezTo>
                                          <a:pt x="90" y="160"/>
                                          <a:pt x="88" y="159"/>
                                          <a:pt x="85" y="158"/>
                                        </a:cubicBezTo>
                                        <a:cubicBezTo>
                                          <a:pt x="85" y="159"/>
                                          <a:pt x="86" y="159"/>
                                          <a:pt x="87" y="159"/>
                                        </a:cubicBezTo>
                                        <a:cubicBezTo>
                                          <a:pt x="87" y="159"/>
                                          <a:pt x="87" y="159"/>
                                          <a:pt x="87" y="159"/>
                                        </a:cubicBezTo>
                                        <a:cubicBezTo>
                                          <a:pt x="89" y="160"/>
                                          <a:pt x="93" y="161"/>
                                          <a:pt x="95" y="162"/>
                                        </a:cubicBezTo>
                                        <a:cubicBezTo>
                                          <a:pt x="92" y="162"/>
                                          <a:pt x="88" y="161"/>
                                          <a:pt x="86" y="160"/>
                                        </a:cubicBezTo>
                                        <a:cubicBezTo>
                                          <a:pt x="87" y="161"/>
                                          <a:pt x="89" y="161"/>
                                          <a:pt x="90" y="162"/>
                                        </a:cubicBezTo>
                                        <a:cubicBezTo>
                                          <a:pt x="90" y="162"/>
                                          <a:pt x="90" y="161"/>
                                          <a:pt x="90" y="161"/>
                                        </a:cubicBezTo>
                                        <a:cubicBezTo>
                                          <a:pt x="92" y="162"/>
                                          <a:pt x="93" y="163"/>
                                          <a:pt x="95" y="163"/>
                                        </a:cubicBezTo>
                                        <a:cubicBezTo>
                                          <a:pt x="95" y="164"/>
                                          <a:pt x="96" y="164"/>
                                          <a:pt x="96" y="164"/>
                                        </a:cubicBezTo>
                                        <a:cubicBezTo>
                                          <a:pt x="91" y="163"/>
                                          <a:pt x="87" y="162"/>
                                          <a:pt x="82" y="161"/>
                                        </a:cubicBezTo>
                                        <a:cubicBezTo>
                                          <a:pt x="86" y="162"/>
                                          <a:pt x="89" y="163"/>
                                          <a:pt x="93" y="164"/>
                                        </a:cubicBezTo>
                                        <a:cubicBezTo>
                                          <a:pt x="93" y="164"/>
                                          <a:pt x="93" y="164"/>
                                          <a:pt x="93" y="164"/>
                                        </a:cubicBezTo>
                                        <a:cubicBezTo>
                                          <a:pt x="93" y="165"/>
                                          <a:pt x="94" y="164"/>
                                          <a:pt x="94" y="165"/>
                                        </a:cubicBezTo>
                                        <a:cubicBezTo>
                                          <a:pt x="91" y="165"/>
                                          <a:pt x="89" y="164"/>
                                          <a:pt x="86" y="164"/>
                                        </a:cubicBezTo>
                                        <a:cubicBezTo>
                                          <a:pt x="88" y="165"/>
                                          <a:pt x="91" y="165"/>
                                          <a:pt x="93" y="166"/>
                                        </a:cubicBezTo>
                                        <a:cubicBezTo>
                                          <a:pt x="92" y="165"/>
                                          <a:pt x="91" y="165"/>
                                          <a:pt x="91" y="166"/>
                                        </a:cubicBezTo>
                                        <a:cubicBezTo>
                                          <a:pt x="90" y="166"/>
                                          <a:pt x="87" y="165"/>
                                          <a:pt x="87" y="165"/>
                                        </a:cubicBezTo>
                                        <a:cubicBezTo>
                                          <a:pt x="87" y="165"/>
                                          <a:pt x="87" y="165"/>
                                          <a:pt x="86" y="165"/>
                                        </a:cubicBezTo>
                                        <a:cubicBezTo>
                                          <a:pt x="89" y="166"/>
                                          <a:pt x="91" y="166"/>
                                          <a:pt x="94" y="167"/>
                                        </a:cubicBezTo>
                                        <a:cubicBezTo>
                                          <a:pt x="94" y="168"/>
                                          <a:pt x="94" y="168"/>
                                          <a:pt x="94" y="168"/>
                                        </a:cubicBezTo>
                                        <a:cubicBezTo>
                                          <a:pt x="92" y="168"/>
                                          <a:pt x="90" y="168"/>
                                          <a:pt x="88" y="168"/>
                                        </a:cubicBezTo>
                                        <a:cubicBezTo>
                                          <a:pt x="87" y="168"/>
                                          <a:pt x="87" y="168"/>
                                          <a:pt x="87" y="168"/>
                                        </a:cubicBezTo>
                                        <a:cubicBezTo>
                                          <a:pt x="84" y="167"/>
                                          <a:pt x="80" y="166"/>
                                          <a:pt x="78" y="166"/>
                                        </a:cubicBezTo>
                                        <a:cubicBezTo>
                                          <a:pt x="82" y="168"/>
                                          <a:pt x="88" y="168"/>
                                          <a:pt x="92" y="170"/>
                                        </a:cubicBezTo>
                                        <a:cubicBezTo>
                                          <a:pt x="92" y="170"/>
                                          <a:pt x="93" y="170"/>
                                          <a:pt x="93" y="170"/>
                                        </a:cubicBezTo>
                                        <a:cubicBezTo>
                                          <a:pt x="92" y="169"/>
                                          <a:pt x="91" y="169"/>
                                          <a:pt x="91" y="169"/>
                                        </a:cubicBezTo>
                                        <a:cubicBezTo>
                                          <a:pt x="93" y="169"/>
                                          <a:pt x="94" y="170"/>
                                          <a:pt x="96" y="170"/>
                                        </a:cubicBezTo>
                                        <a:cubicBezTo>
                                          <a:pt x="95" y="170"/>
                                          <a:pt x="94" y="169"/>
                                          <a:pt x="93" y="170"/>
                                        </a:cubicBezTo>
                                        <a:cubicBezTo>
                                          <a:pt x="93" y="170"/>
                                          <a:pt x="94" y="170"/>
                                          <a:pt x="95" y="170"/>
                                        </a:cubicBezTo>
                                        <a:cubicBezTo>
                                          <a:pt x="95" y="170"/>
                                          <a:pt x="95" y="170"/>
                                          <a:pt x="95" y="170"/>
                                        </a:cubicBezTo>
                                        <a:cubicBezTo>
                                          <a:pt x="95" y="171"/>
                                          <a:pt x="96" y="171"/>
                                          <a:pt x="96" y="171"/>
                                        </a:cubicBezTo>
                                        <a:cubicBezTo>
                                          <a:pt x="92" y="171"/>
                                          <a:pt x="88" y="169"/>
                                          <a:pt x="84" y="169"/>
                                        </a:cubicBezTo>
                                        <a:cubicBezTo>
                                          <a:pt x="86" y="170"/>
                                          <a:pt x="87" y="170"/>
                                          <a:pt x="89" y="170"/>
                                        </a:cubicBezTo>
                                        <a:cubicBezTo>
                                          <a:pt x="89" y="171"/>
                                          <a:pt x="89" y="171"/>
                                          <a:pt x="89" y="171"/>
                                        </a:cubicBezTo>
                                        <a:cubicBezTo>
                                          <a:pt x="91" y="170"/>
                                          <a:pt x="93" y="172"/>
                                          <a:pt x="94" y="172"/>
                                        </a:cubicBezTo>
                                        <a:cubicBezTo>
                                          <a:pt x="95" y="172"/>
                                          <a:pt x="95" y="171"/>
                                          <a:pt x="95" y="171"/>
                                        </a:cubicBezTo>
                                        <a:cubicBezTo>
                                          <a:pt x="96" y="171"/>
                                          <a:pt x="96" y="172"/>
                                          <a:pt x="97" y="171"/>
                                        </a:cubicBezTo>
                                        <a:cubicBezTo>
                                          <a:pt x="97" y="172"/>
                                          <a:pt x="97" y="172"/>
                                          <a:pt x="97" y="173"/>
                                        </a:cubicBezTo>
                                        <a:cubicBezTo>
                                          <a:pt x="95" y="173"/>
                                          <a:pt x="92" y="171"/>
                                          <a:pt x="90" y="172"/>
                                        </a:cubicBezTo>
                                        <a:cubicBezTo>
                                          <a:pt x="88" y="172"/>
                                          <a:pt x="86" y="171"/>
                                          <a:pt x="84" y="171"/>
                                        </a:cubicBezTo>
                                        <a:cubicBezTo>
                                          <a:pt x="86" y="172"/>
                                          <a:pt x="88" y="172"/>
                                          <a:pt x="90" y="173"/>
                                        </a:cubicBezTo>
                                        <a:cubicBezTo>
                                          <a:pt x="89" y="173"/>
                                          <a:pt x="87" y="172"/>
                                          <a:pt x="85" y="172"/>
                                        </a:cubicBezTo>
                                        <a:cubicBezTo>
                                          <a:pt x="86" y="173"/>
                                          <a:pt x="87" y="173"/>
                                          <a:pt x="88" y="173"/>
                                        </a:cubicBezTo>
                                        <a:cubicBezTo>
                                          <a:pt x="87" y="174"/>
                                          <a:pt x="86" y="173"/>
                                          <a:pt x="86" y="173"/>
                                        </a:cubicBezTo>
                                        <a:cubicBezTo>
                                          <a:pt x="86" y="174"/>
                                          <a:pt x="88" y="174"/>
                                          <a:pt x="90" y="174"/>
                                        </a:cubicBezTo>
                                        <a:cubicBezTo>
                                          <a:pt x="90" y="175"/>
                                          <a:pt x="90" y="175"/>
                                          <a:pt x="90" y="175"/>
                                        </a:cubicBezTo>
                                        <a:cubicBezTo>
                                          <a:pt x="90" y="175"/>
                                          <a:pt x="92" y="175"/>
                                          <a:pt x="92" y="175"/>
                                        </a:cubicBezTo>
                                        <a:cubicBezTo>
                                          <a:pt x="94" y="175"/>
                                          <a:pt x="96" y="177"/>
                                          <a:pt x="99" y="177"/>
                                        </a:cubicBezTo>
                                        <a:cubicBezTo>
                                          <a:pt x="99" y="177"/>
                                          <a:pt x="99" y="177"/>
                                          <a:pt x="99" y="177"/>
                                        </a:cubicBezTo>
                                        <a:cubicBezTo>
                                          <a:pt x="96" y="177"/>
                                          <a:pt x="94" y="176"/>
                                          <a:pt x="92" y="176"/>
                                        </a:cubicBezTo>
                                        <a:cubicBezTo>
                                          <a:pt x="95" y="178"/>
                                          <a:pt x="99" y="177"/>
                                          <a:pt x="103" y="179"/>
                                        </a:cubicBezTo>
                                        <a:cubicBezTo>
                                          <a:pt x="99" y="179"/>
                                          <a:pt x="94" y="177"/>
                                          <a:pt x="91" y="177"/>
                                        </a:cubicBezTo>
                                        <a:cubicBezTo>
                                          <a:pt x="96" y="179"/>
                                          <a:pt x="103" y="179"/>
                                          <a:pt x="109" y="181"/>
                                        </a:cubicBezTo>
                                        <a:cubicBezTo>
                                          <a:pt x="98" y="180"/>
                                          <a:pt x="88" y="178"/>
                                          <a:pt x="78" y="176"/>
                                        </a:cubicBezTo>
                                        <a:cubicBezTo>
                                          <a:pt x="83" y="177"/>
                                          <a:pt x="86" y="178"/>
                                          <a:pt x="91" y="179"/>
                                        </a:cubicBezTo>
                                        <a:cubicBezTo>
                                          <a:pt x="91" y="180"/>
                                          <a:pt x="90" y="178"/>
                                          <a:pt x="89" y="179"/>
                                        </a:cubicBezTo>
                                        <a:cubicBezTo>
                                          <a:pt x="90" y="180"/>
                                          <a:pt x="91" y="180"/>
                                          <a:pt x="92" y="180"/>
                                        </a:cubicBezTo>
                                        <a:cubicBezTo>
                                          <a:pt x="92" y="181"/>
                                          <a:pt x="90" y="180"/>
                                          <a:pt x="90" y="181"/>
                                        </a:cubicBezTo>
                                        <a:cubicBezTo>
                                          <a:pt x="92" y="182"/>
                                          <a:pt x="97" y="181"/>
                                          <a:pt x="100" y="182"/>
                                        </a:cubicBezTo>
                                        <a:cubicBezTo>
                                          <a:pt x="95" y="184"/>
                                          <a:pt x="88" y="181"/>
                                          <a:pt x="84" y="181"/>
                                        </a:cubicBezTo>
                                        <a:cubicBezTo>
                                          <a:pt x="89" y="183"/>
                                          <a:pt x="96" y="182"/>
                                          <a:pt x="101" y="184"/>
                                        </a:cubicBezTo>
                                        <a:cubicBezTo>
                                          <a:pt x="98" y="185"/>
                                          <a:pt x="93" y="183"/>
                                          <a:pt x="90" y="183"/>
                                        </a:cubicBezTo>
                                        <a:cubicBezTo>
                                          <a:pt x="90" y="183"/>
                                          <a:pt x="90" y="183"/>
                                          <a:pt x="90" y="184"/>
                                        </a:cubicBezTo>
                                        <a:cubicBezTo>
                                          <a:pt x="92" y="184"/>
                                          <a:pt x="94" y="185"/>
                                          <a:pt x="97" y="185"/>
                                        </a:cubicBezTo>
                                        <a:cubicBezTo>
                                          <a:pt x="96" y="185"/>
                                          <a:pt x="95" y="185"/>
                                          <a:pt x="95" y="185"/>
                                        </a:cubicBezTo>
                                        <a:cubicBezTo>
                                          <a:pt x="94" y="185"/>
                                          <a:pt x="93" y="185"/>
                                          <a:pt x="92" y="185"/>
                                        </a:cubicBezTo>
                                        <a:cubicBezTo>
                                          <a:pt x="91" y="184"/>
                                          <a:pt x="90" y="185"/>
                                          <a:pt x="90" y="184"/>
                                        </a:cubicBezTo>
                                        <a:cubicBezTo>
                                          <a:pt x="89" y="186"/>
                                          <a:pt x="92" y="185"/>
                                          <a:pt x="93" y="186"/>
                                        </a:cubicBezTo>
                                        <a:cubicBezTo>
                                          <a:pt x="87" y="187"/>
                                          <a:pt x="81" y="185"/>
                                          <a:pt x="76" y="184"/>
                                        </a:cubicBezTo>
                                        <a:cubicBezTo>
                                          <a:pt x="81" y="183"/>
                                          <a:pt x="85" y="185"/>
                                          <a:pt x="89" y="185"/>
                                        </a:cubicBezTo>
                                        <a:cubicBezTo>
                                          <a:pt x="82" y="183"/>
                                          <a:pt x="75" y="183"/>
                                          <a:pt x="69" y="181"/>
                                        </a:cubicBezTo>
                                        <a:cubicBezTo>
                                          <a:pt x="71" y="182"/>
                                          <a:pt x="73" y="183"/>
                                          <a:pt x="76" y="184"/>
                                        </a:cubicBezTo>
                                        <a:cubicBezTo>
                                          <a:pt x="73" y="184"/>
                                          <a:pt x="68" y="182"/>
                                          <a:pt x="65" y="182"/>
                                        </a:cubicBezTo>
                                        <a:cubicBezTo>
                                          <a:pt x="73" y="185"/>
                                          <a:pt x="80" y="185"/>
                                          <a:pt x="89" y="187"/>
                                        </a:cubicBezTo>
                                        <a:cubicBezTo>
                                          <a:pt x="82" y="188"/>
                                          <a:pt x="74" y="184"/>
                                          <a:pt x="66" y="184"/>
                                        </a:cubicBezTo>
                                        <a:cubicBezTo>
                                          <a:pt x="72" y="186"/>
                                          <a:pt x="79" y="187"/>
                                          <a:pt x="86" y="188"/>
                                        </a:cubicBezTo>
                                        <a:cubicBezTo>
                                          <a:pt x="81" y="190"/>
                                          <a:pt x="75" y="187"/>
                                          <a:pt x="68" y="186"/>
                                        </a:cubicBezTo>
                                        <a:cubicBezTo>
                                          <a:pt x="68" y="186"/>
                                          <a:pt x="68" y="186"/>
                                          <a:pt x="68" y="186"/>
                                        </a:cubicBezTo>
                                        <a:cubicBezTo>
                                          <a:pt x="69" y="187"/>
                                          <a:pt x="71" y="187"/>
                                          <a:pt x="72" y="188"/>
                                        </a:cubicBezTo>
                                        <a:cubicBezTo>
                                          <a:pt x="76" y="188"/>
                                          <a:pt x="79" y="189"/>
                                          <a:pt x="83" y="189"/>
                                        </a:cubicBezTo>
                                        <a:cubicBezTo>
                                          <a:pt x="83" y="190"/>
                                          <a:pt x="81" y="190"/>
                                          <a:pt x="81" y="190"/>
                                        </a:cubicBezTo>
                                        <a:cubicBezTo>
                                          <a:pt x="76" y="189"/>
                                          <a:pt x="72" y="189"/>
                                          <a:pt x="67" y="187"/>
                                        </a:cubicBezTo>
                                        <a:cubicBezTo>
                                          <a:pt x="71" y="189"/>
                                          <a:pt x="76" y="190"/>
                                          <a:pt x="81" y="190"/>
                                        </a:cubicBezTo>
                                        <a:cubicBezTo>
                                          <a:pt x="76" y="192"/>
                                          <a:pt x="70" y="189"/>
                                          <a:pt x="65" y="188"/>
                                        </a:cubicBezTo>
                                        <a:cubicBezTo>
                                          <a:pt x="69" y="190"/>
                                          <a:pt x="74" y="191"/>
                                          <a:pt x="78" y="192"/>
                                        </a:cubicBezTo>
                                        <a:cubicBezTo>
                                          <a:pt x="72" y="193"/>
                                          <a:pt x="66" y="189"/>
                                          <a:pt x="59" y="189"/>
                                        </a:cubicBezTo>
                                        <a:cubicBezTo>
                                          <a:pt x="64" y="191"/>
                                          <a:pt x="72" y="192"/>
                                          <a:pt x="77" y="192"/>
                                        </a:cubicBezTo>
                                        <a:cubicBezTo>
                                          <a:pt x="76" y="194"/>
                                          <a:pt x="73" y="195"/>
                                          <a:pt x="72" y="196"/>
                                        </a:cubicBezTo>
                                        <a:cubicBezTo>
                                          <a:pt x="53" y="192"/>
                                          <a:pt x="35" y="186"/>
                                          <a:pt x="22" y="175"/>
                                        </a:cubicBezTo>
                                        <a:close/>
                                        <a:moveTo>
                                          <a:pt x="91" y="169"/>
                                        </a:moveTo>
                                        <a:cubicBezTo>
                                          <a:pt x="90" y="169"/>
                                          <a:pt x="89" y="169"/>
                                          <a:pt x="89" y="168"/>
                                        </a:cubicBezTo>
                                        <a:cubicBezTo>
                                          <a:pt x="90" y="168"/>
                                          <a:pt x="90" y="168"/>
                                          <a:pt x="91" y="169"/>
                                        </a:cubicBezTo>
                                        <a:close/>
                                        <a:moveTo>
                                          <a:pt x="105" y="184"/>
                                        </a:moveTo>
                                        <a:cubicBezTo>
                                          <a:pt x="105" y="183"/>
                                          <a:pt x="104" y="184"/>
                                          <a:pt x="104" y="183"/>
                                        </a:cubicBezTo>
                                        <a:cubicBezTo>
                                          <a:pt x="103" y="184"/>
                                          <a:pt x="102" y="183"/>
                                          <a:pt x="102" y="183"/>
                                        </a:cubicBezTo>
                                        <a:cubicBezTo>
                                          <a:pt x="103" y="183"/>
                                          <a:pt x="103" y="183"/>
                                          <a:pt x="104" y="183"/>
                                        </a:cubicBezTo>
                                        <a:cubicBezTo>
                                          <a:pt x="104" y="183"/>
                                          <a:pt x="105" y="183"/>
                                          <a:pt x="105" y="183"/>
                                        </a:cubicBezTo>
                                        <a:cubicBezTo>
                                          <a:pt x="105" y="184"/>
                                          <a:pt x="106" y="183"/>
                                          <a:pt x="105" y="184"/>
                                        </a:cubicBezTo>
                                        <a:close/>
                                        <a:moveTo>
                                          <a:pt x="102" y="183"/>
                                        </a:moveTo>
                                        <a:cubicBezTo>
                                          <a:pt x="102" y="183"/>
                                          <a:pt x="100" y="183"/>
                                          <a:pt x="100" y="182"/>
                                        </a:cubicBezTo>
                                        <a:cubicBezTo>
                                          <a:pt x="101" y="183"/>
                                          <a:pt x="101" y="182"/>
                                          <a:pt x="102" y="183"/>
                                        </a:cubicBezTo>
                                        <a:close/>
                                        <a:moveTo>
                                          <a:pt x="99" y="180"/>
                                        </a:moveTo>
                                        <a:cubicBezTo>
                                          <a:pt x="99" y="180"/>
                                          <a:pt x="97" y="180"/>
                                          <a:pt x="97" y="180"/>
                                        </a:cubicBezTo>
                                        <a:cubicBezTo>
                                          <a:pt x="98" y="180"/>
                                          <a:pt x="98" y="180"/>
                                          <a:pt x="99" y="180"/>
                                        </a:cubicBezTo>
                                        <a:close/>
                                        <a:moveTo>
                                          <a:pt x="122" y="203"/>
                                        </a:moveTo>
                                        <a:cubicBezTo>
                                          <a:pt x="127" y="204"/>
                                          <a:pt x="131" y="204"/>
                                          <a:pt x="135" y="204"/>
                                        </a:cubicBezTo>
                                        <a:cubicBezTo>
                                          <a:pt x="129" y="204"/>
                                          <a:pt x="123" y="205"/>
                                          <a:pt x="118" y="205"/>
                                        </a:cubicBezTo>
                                        <a:cubicBezTo>
                                          <a:pt x="123" y="206"/>
                                          <a:pt x="129" y="205"/>
                                          <a:pt x="134" y="205"/>
                                        </a:cubicBezTo>
                                        <a:cubicBezTo>
                                          <a:pt x="132" y="206"/>
                                          <a:pt x="127" y="206"/>
                                          <a:pt x="124" y="207"/>
                                        </a:cubicBezTo>
                                        <a:cubicBezTo>
                                          <a:pt x="125" y="207"/>
                                          <a:pt x="126" y="206"/>
                                          <a:pt x="127" y="207"/>
                                        </a:cubicBezTo>
                                        <a:cubicBezTo>
                                          <a:pt x="125" y="207"/>
                                          <a:pt x="122" y="207"/>
                                          <a:pt x="120" y="207"/>
                                        </a:cubicBezTo>
                                        <a:cubicBezTo>
                                          <a:pt x="124" y="208"/>
                                          <a:pt x="128" y="208"/>
                                          <a:pt x="132" y="207"/>
                                        </a:cubicBezTo>
                                        <a:cubicBezTo>
                                          <a:pt x="130" y="209"/>
                                          <a:pt x="127" y="208"/>
                                          <a:pt x="126" y="209"/>
                                        </a:cubicBezTo>
                                        <a:cubicBezTo>
                                          <a:pt x="125" y="208"/>
                                          <a:pt x="123" y="209"/>
                                          <a:pt x="122" y="210"/>
                                        </a:cubicBezTo>
                                        <a:cubicBezTo>
                                          <a:pt x="120" y="209"/>
                                          <a:pt x="117" y="210"/>
                                          <a:pt x="115" y="209"/>
                                        </a:cubicBezTo>
                                        <a:cubicBezTo>
                                          <a:pt x="120" y="211"/>
                                          <a:pt x="128" y="210"/>
                                          <a:pt x="133" y="210"/>
                                        </a:cubicBezTo>
                                        <a:cubicBezTo>
                                          <a:pt x="129" y="213"/>
                                          <a:pt x="122" y="212"/>
                                          <a:pt x="116" y="213"/>
                                        </a:cubicBezTo>
                                        <a:cubicBezTo>
                                          <a:pt x="122" y="213"/>
                                          <a:pt x="127" y="213"/>
                                          <a:pt x="132" y="212"/>
                                        </a:cubicBezTo>
                                        <a:cubicBezTo>
                                          <a:pt x="129" y="215"/>
                                          <a:pt x="123" y="214"/>
                                          <a:pt x="118" y="215"/>
                                        </a:cubicBezTo>
                                        <a:cubicBezTo>
                                          <a:pt x="123" y="215"/>
                                          <a:pt x="128" y="215"/>
                                          <a:pt x="132" y="215"/>
                                        </a:cubicBezTo>
                                        <a:cubicBezTo>
                                          <a:pt x="129" y="217"/>
                                          <a:pt x="123" y="215"/>
                                          <a:pt x="119" y="216"/>
                                        </a:cubicBezTo>
                                        <a:cubicBezTo>
                                          <a:pt x="120" y="217"/>
                                          <a:pt x="121" y="216"/>
                                          <a:pt x="121" y="216"/>
                                        </a:cubicBezTo>
                                        <a:cubicBezTo>
                                          <a:pt x="120" y="217"/>
                                          <a:pt x="118" y="216"/>
                                          <a:pt x="116" y="217"/>
                                        </a:cubicBezTo>
                                        <a:cubicBezTo>
                                          <a:pt x="120" y="218"/>
                                          <a:pt x="124" y="217"/>
                                          <a:pt x="128" y="217"/>
                                        </a:cubicBezTo>
                                        <a:cubicBezTo>
                                          <a:pt x="126" y="218"/>
                                          <a:pt x="123" y="218"/>
                                          <a:pt x="121" y="218"/>
                                        </a:cubicBezTo>
                                        <a:cubicBezTo>
                                          <a:pt x="124" y="218"/>
                                          <a:pt x="127" y="218"/>
                                          <a:pt x="130" y="218"/>
                                        </a:cubicBezTo>
                                        <a:cubicBezTo>
                                          <a:pt x="125" y="219"/>
                                          <a:pt x="119" y="219"/>
                                          <a:pt x="113" y="219"/>
                                        </a:cubicBezTo>
                                        <a:cubicBezTo>
                                          <a:pt x="115" y="220"/>
                                          <a:pt x="117" y="219"/>
                                          <a:pt x="119" y="220"/>
                                        </a:cubicBezTo>
                                        <a:cubicBezTo>
                                          <a:pt x="119" y="220"/>
                                          <a:pt x="118" y="220"/>
                                          <a:pt x="118" y="220"/>
                                        </a:cubicBezTo>
                                        <a:cubicBezTo>
                                          <a:pt x="123" y="220"/>
                                          <a:pt x="128" y="220"/>
                                          <a:pt x="132" y="220"/>
                                        </a:cubicBezTo>
                                        <a:cubicBezTo>
                                          <a:pt x="125" y="222"/>
                                          <a:pt x="119" y="221"/>
                                          <a:pt x="111" y="221"/>
                                        </a:cubicBezTo>
                                        <a:cubicBezTo>
                                          <a:pt x="116" y="223"/>
                                          <a:pt x="124" y="222"/>
                                          <a:pt x="130" y="222"/>
                                        </a:cubicBezTo>
                                        <a:cubicBezTo>
                                          <a:pt x="125" y="224"/>
                                          <a:pt x="120" y="223"/>
                                          <a:pt x="115" y="224"/>
                                        </a:cubicBezTo>
                                        <a:cubicBezTo>
                                          <a:pt x="120" y="225"/>
                                          <a:pt x="129" y="224"/>
                                          <a:pt x="134" y="224"/>
                                        </a:cubicBezTo>
                                        <a:cubicBezTo>
                                          <a:pt x="127" y="225"/>
                                          <a:pt x="121" y="226"/>
                                          <a:pt x="115" y="226"/>
                                        </a:cubicBezTo>
                                        <a:cubicBezTo>
                                          <a:pt x="120" y="226"/>
                                          <a:pt x="129" y="228"/>
                                          <a:pt x="135" y="226"/>
                                        </a:cubicBezTo>
                                        <a:cubicBezTo>
                                          <a:pt x="135" y="226"/>
                                          <a:pt x="135" y="226"/>
                                          <a:pt x="135" y="226"/>
                                        </a:cubicBezTo>
                                        <a:cubicBezTo>
                                          <a:pt x="130" y="228"/>
                                          <a:pt x="121" y="229"/>
                                          <a:pt x="114" y="229"/>
                                        </a:cubicBezTo>
                                        <a:cubicBezTo>
                                          <a:pt x="120" y="230"/>
                                          <a:pt x="128" y="229"/>
                                          <a:pt x="135" y="228"/>
                                        </a:cubicBezTo>
                                        <a:cubicBezTo>
                                          <a:pt x="135" y="227"/>
                                          <a:pt x="135" y="227"/>
                                          <a:pt x="135" y="227"/>
                                        </a:cubicBezTo>
                                        <a:cubicBezTo>
                                          <a:pt x="135" y="227"/>
                                          <a:pt x="136" y="228"/>
                                          <a:pt x="136" y="228"/>
                                        </a:cubicBezTo>
                                        <a:cubicBezTo>
                                          <a:pt x="131" y="229"/>
                                          <a:pt x="129" y="230"/>
                                          <a:pt x="123" y="230"/>
                                        </a:cubicBezTo>
                                        <a:cubicBezTo>
                                          <a:pt x="127" y="231"/>
                                          <a:pt x="131" y="230"/>
                                          <a:pt x="136" y="229"/>
                                        </a:cubicBezTo>
                                        <a:cubicBezTo>
                                          <a:pt x="102" y="236"/>
                                          <a:pt x="77" y="233"/>
                                          <a:pt x="61" y="214"/>
                                        </a:cubicBezTo>
                                        <a:cubicBezTo>
                                          <a:pt x="69" y="205"/>
                                          <a:pt x="75" y="194"/>
                                          <a:pt x="87" y="191"/>
                                        </a:cubicBezTo>
                                        <a:cubicBezTo>
                                          <a:pt x="86" y="192"/>
                                          <a:pt x="84" y="192"/>
                                          <a:pt x="83" y="194"/>
                                        </a:cubicBezTo>
                                        <a:cubicBezTo>
                                          <a:pt x="88" y="192"/>
                                          <a:pt x="93" y="190"/>
                                          <a:pt x="98" y="189"/>
                                        </a:cubicBezTo>
                                        <a:cubicBezTo>
                                          <a:pt x="94" y="189"/>
                                          <a:pt x="91" y="191"/>
                                          <a:pt x="88" y="191"/>
                                        </a:cubicBezTo>
                                        <a:cubicBezTo>
                                          <a:pt x="98" y="186"/>
                                          <a:pt x="112" y="186"/>
                                          <a:pt x="124" y="188"/>
                                        </a:cubicBezTo>
                                        <a:cubicBezTo>
                                          <a:pt x="122" y="188"/>
                                          <a:pt x="118" y="187"/>
                                          <a:pt x="116" y="188"/>
                                        </a:cubicBezTo>
                                        <a:cubicBezTo>
                                          <a:pt x="119" y="188"/>
                                          <a:pt x="124" y="187"/>
                                          <a:pt x="126" y="189"/>
                                        </a:cubicBezTo>
                                        <a:cubicBezTo>
                                          <a:pt x="121" y="189"/>
                                          <a:pt x="114" y="189"/>
                                          <a:pt x="109" y="190"/>
                                        </a:cubicBezTo>
                                        <a:cubicBezTo>
                                          <a:pt x="116" y="190"/>
                                          <a:pt x="124" y="188"/>
                                          <a:pt x="129" y="192"/>
                                        </a:cubicBezTo>
                                        <a:cubicBezTo>
                                          <a:pt x="124" y="192"/>
                                          <a:pt x="118" y="191"/>
                                          <a:pt x="113" y="192"/>
                                        </a:cubicBezTo>
                                        <a:cubicBezTo>
                                          <a:pt x="119" y="193"/>
                                          <a:pt x="129" y="190"/>
                                          <a:pt x="132" y="195"/>
                                        </a:cubicBezTo>
                                        <a:cubicBezTo>
                                          <a:pt x="125" y="194"/>
                                          <a:pt x="117" y="193"/>
                                          <a:pt x="111" y="193"/>
                                        </a:cubicBezTo>
                                        <a:cubicBezTo>
                                          <a:pt x="118" y="194"/>
                                          <a:pt x="127" y="194"/>
                                          <a:pt x="134" y="196"/>
                                        </a:cubicBezTo>
                                        <a:cubicBezTo>
                                          <a:pt x="126" y="196"/>
                                          <a:pt x="118" y="196"/>
                                          <a:pt x="111" y="196"/>
                                        </a:cubicBezTo>
                                        <a:cubicBezTo>
                                          <a:pt x="119" y="198"/>
                                          <a:pt x="129" y="195"/>
                                          <a:pt x="137" y="198"/>
                                        </a:cubicBezTo>
                                        <a:cubicBezTo>
                                          <a:pt x="130" y="198"/>
                                          <a:pt x="122" y="198"/>
                                          <a:pt x="116" y="199"/>
                                        </a:cubicBezTo>
                                        <a:cubicBezTo>
                                          <a:pt x="123" y="199"/>
                                          <a:pt x="130" y="198"/>
                                          <a:pt x="139" y="199"/>
                                        </a:cubicBezTo>
                                        <a:cubicBezTo>
                                          <a:pt x="131" y="200"/>
                                          <a:pt x="124" y="199"/>
                                          <a:pt x="118" y="200"/>
                                        </a:cubicBezTo>
                                        <a:cubicBezTo>
                                          <a:pt x="122" y="200"/>
                                          <a:pt x="126" y="200"/>
                                          <a:pt x="129" y="200"/>
                                        </a:cubicBezTo>
                                        <a:cubicBezTo>
                                          <a:pt x="117" y="201"/>
                                          <a:pt x="105" y="200"/>
                                          <a:pt x="95" y="202"/>
                                        </a:cubicBezTo>
                                        <a:cubicBezTo>
                                          <a:pt x="112" y="201"/>
                                          <a:pt x="127" y="201"/>
                                          <a:pt x="142" y="202"/>
                                        </a:cubicBezTo>
                                        <a:cubicBezTo>
                                          <a:pt x="135" y="202"/>
                                          <a:pt x="129" y="203"/>
                                          <a:pt x="122" y="203"/>
                                        </a:cubicBezTo>
                                        <a:close/>
                                        <a:moveTo>
                                          <a:pt x="141" y="201"/>
                                        </a:moveTo>
                                        <a:cubicBezTo>
                                          <a:pt x="140" y="201"/>
                                          <a:pt x="137" y="201"/>
                                          <a:pt x="136" y="200"/>
                                        </a:cubicBezTo>
                                        <a:cubicBezTo>
                                          <a:pt x="138" y="200"/>
                                          <a:pt x="139" y="201"/>
                                          <a:pt x="141" y="201"/>
                                        </a:cubicBezTo>
                                        <a:close/>
                                        <a:moveTo>
                                          <a:pt x="135" y="200"/>
                                        </a:moveTo>
                                        <a:cubicBezTo>
                                          <a:pt x="134" y="201"/>
                                          <a:pt x="133" y="201"/>
                                          <a:pt x="132" y="200"/>
                                        </a:cubicBezTo>
                                        <a:cubicBezTo>
                                          <a:pt x="133" y="201"/>
                                          <a:pt x="134" y="200"/>
                                          <a:pt x="135" y="200"/>
                                        </a:cubicBezTo>
                                        <a:close/>
                                        <a:moveTo>
                                          <a:pt x="132" y="200"/>
                                        </a:moveTo>
                                        <a:cubicBezTo>
                                          <a:pt x="131" y="201"/>
                                          <a:pt x="130" y="200"/>
                                          <a:pt x="130" y="200"/>
                                        </a:cubicBezTo>
                                        <a:cubicBezTo>
                                          <a:pt x="130" y="200"/>
                                          <a:pt x="131" y="200"/>
                                          <a:pt x="132" y="200"/>
                                        </a:cubicBezTo>
                                        <a:close/>
                                        <a:moveTo>
                                          <a:pt x="130" y="200"/>
                                        </a:moveTo>
                                        <a:cubicBezTo>
                                          <a:pt x="130" y="201"/>
                                          <a:pt x="129" y="201"/>
                                          <a:pt x="129" y="200"/>
                                        </a:cubicBezTo>
                                        <a:cubicBezTo>
                                          <a:pt x="130" y="200"/>
                                          <a:pt x="130" y="200"/>
                                          <a:pt x="130" y="200"/>
                                        </a:cubicBezTo>
                                        <a:close/>
                                        <a:moveTo>
                                          <a:pt x="179" y="224"/>
                                        </a:moveTo>
                                        <a:cubicBezTo>
                                          <a:pt x="180" y="224"/>
                                          <a:pt x="181" y="224"/>
                                          <a:pt x="182" y="224"/>
                                        </a:cubicBezTo>
                                        <a:cubicBezTo>
                                          <a:pt x="181" y="224"/>
                                          <a:pt x="180" y="224"/>
                                          <a:pt x="179" y="224"/>
                                        </a:cubicBezTo>
                                        <a:close/>
                                        <a:moveTo>
                                          <a:pt x="195" y="224"/>
                                        </a:moveTo>
                                        <a:cubicBezTo>
                                          <a:pt x="195" y="224"/>
                                          <a:pt x="191" y="223"/>
                                          <a:pt x="191" y="223"/>
                                        </a:cubicBezTo>
                                        <a:cubicBezTo>
                                          <a:pt x="174" y="216"/>
                                          <a:pt x="160" y="205"/>
                                          <a:pt x="144" y="196"/>
                                        </a:cubicBezTo>
                                        <a:cubicBezTo>
                                          <a:pt x="139" y="193"/>
                                          <a:pt x="134" y="187"/>
                                          <a:pt x="129" y="183"/>
                                        </a:cubicBezTo>
                                        <a:cubicBezTo>
                                          <a:pt x="129" y="182"/>
                                          <a:pt x="128" y="180"/>
                                          <a:pt x="126" y="179"/>
                                        </a:cubicBezTo>
                                        <a:cubicBezTo>
                                          <a:pt x="125" y="177"/>
                                          <a:pt x="123" y="175"/>
                                          <a:pt x="121" y="173"/>
                                        </a:cubicBezTo>
                                        <a:cubicBezTo>
                                          <a:pt x="121" y="173"/>
                                          <a:pt x="121" y="173"/>
                                          <a:pt x="121" y="172"/>
                                        </a:cubicBezTo>
                                        <a:cubicBezTo>
                                          <a:pt x="123" y="172"/>
                                          <a:pt x="126" y="170"/>
                                          <a:pt x="128" y="172"/>
                                        </a:cubicBezTo>
                                        <a:cubicBezTo>
                                          <a:pt x="127" y="172"/>
                                          <a:pt x="127" y="172"/>
                                          <a:pt x="126" y="172"/>
                                        </a:cubicBezTo>
                                        <a:cubicBezTo>
                                          <a:pt x="126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2"/>
                                        </a:cubicBezTo>
                                        <a:cubicBezTo>
                                          <a:pt x="129" y="172"/>
                                          <a:pt x="129" y="172"/>
                                          <a:pt x="129" y="172"/>
                                        </a:cubicBezTo>
                                        <a:cubicBezTo>
                                          <a:pt x="133" y="173"/>
                                          <a:pt x="135" y="176"/>
                                          <a:pt x="138" y="178"/>
                                        </a:cubicBezTo>
                                        <a:cubicBezTo>
                                          <a:pt x="139" y="179"/>
                                          <a:pt x="140" y="180"/>
                                          <a:pt x="141" y="181"/>
                                        </a:cubicBezTo>
                                        <a:cubicBezTo>
                                          <a:pt x="141" y="181"/>
                                          <a:pt x="142" y="182"/>
                                          <a:pt x="142" y="182"/>
                                        </a:cubicBezTo>
                                        <a:cubicBezTo>
                                          <a:pt x="141" y="182"/>
                                          <a:pt x="141" y="182"/>
                                          <a:pt x="140" y="182"/>
                                        </a:cubicBezTo>
                                        <a:cubicBezTo>
                                          <a:pt x="141" y="181"/>
                                          <a:pt x="140" y="180"/>
                                          <a:pt x="139" y="181"/>
                                        </a:cubicBezTo>
                                        <a:cubicBezTo>
                                          <a:pt x="139" y="182"/>
                                          <a:pt x="141" y="183"/>
                                          <a:pt x="142" y="183"/>
                                        </a:cubicBezTo>
                                        <a:cubicBezTo>
                                          <a:pt x="143" y="184"/>
                                          <a:pt x="143" y="184"/>
                                          <a:pt x="143" y="185"/>
                                        </a:cubicBezTo>
                                        <a:cubicBezTo>
                                          <a:pt x="142" y="184"/>
                                          <a:pt x="141" y="183"/>
                                          <a:pt x="140" y="182"/>
                                        </a:cubicBezTo>
                                        <a:cubicBezTo>
                                          <a:pt x="140" y="182"/>
                                          <a:pt x="140" y="182"/>
                                          <a:pt x="139" y="182"/>
                                        </a:cubicBezTo>
                                        <a:cubicBezTo>
                                          <a:pt x="141" y="184"/>
                                          <a:pt x="142" y="185"/>
                                          <a:pt x="144" y="186"/>
                                        </a:cubicBezTo>
                                        <a:cubicBezTo>
                                          <a:pt x="144" y="186"/>
                                          <a:pt x="145" y="186"/>
                                          <a:pt x="145" y="186"/>
                                        </a:cubicBezTo>
                                        <a:cubicBezTo>
                                          <a:pt x="145" y="186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5" y="187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3" y="186"/>
                                          <a:pt x="141" y="185"/>
                                          <a:pt x="140" y="183"/>
                                        </a:cubicBezTo>
                                        <a:cubicBezTo>
                                          <a:pt x="140" y="183"/>
                                          <a:pt x="139" y="183"/>
                                          <a:pt x="139" y="183"/>
                                        </a:cubicBezTo>
                                        <a:cubicBezTo>
                                          <a:pt x="140" y="185"/>
                                          <a:pt x="141" y="185"/>
                                          <a:pt x="142" y="186"/>
                                        </a:cubicBezTo>
                                        <a:cubicBezTo>
                                          <a:pt x="145" y="188"/>
                                          <a:pt x="148" y="189"/>
                                          <a:pt x="150" y="191"/>
                                        </a:cubicBezTo>
                                        <a:cubicBezTo>
                                          <a:pt x="145" y="185"/>
                                          <a:pt x="140" y="178"/>
                                          <a:pt x="139" y="170"/>
                                        </a:cubicBezTo>
                                        <a:cubicBezTo>
                                          <a:pt x="136" y="164"/>
                                          <a:pt x="132" y="158"/>
                                          <a:pt x="128" y="152"/>
                                        </a:cubicBezTo>
                                        <a:cubicBezTo>
                                          <a:pt x="124" y="133"/>
                                          <a:pt x="113" y="119"/>
                                          <a:pt x="110" y="99"/>
                                        </a:cubicBezTo>
                                        <a:cubicBezTo>
                                          <a:pt x="109" y="97"/>
                                          <a:pt x="110" y="95"/>
                                          <a:pt x="109" y="93"/>
                                        </a:cubicBezTo>
                                        <a:cubicBezTo>
                                          <a:pt x="110" y="92"/>
                                          <a:pt x="110" y="91"/>
                                          <a:pt x="111" y="90"/>
                                        </a:cubicBezTo>
                                        <a:cubicBezTo>
                                          <a:pt x="112" y="89"/>
                                          <a:pt x="114" y="88"/>
                                          <a:pt x="115" y="87"/>
                                        </a:cubicBezTo>
                                        <a:cubicBezTo>
                                          <a:pt x="131" y="90"/>
                                          <a:pt x="137" y="106"/>
                                          <a:pt x="147" y="118"/>
                                        </a:cubicBezTo>
                                        <a:cubicBezTo>
                                          <a:pt x="148" y="121"/>
                                          <a:pt x="149" y="124"/>
                                          <a:pt x="148" y="128"/>
                                        </a:cubicBezTo>
                                        <a:cubicBezTo>
                                          <a:pt x="148" y="128"/>
                                          <a:pt x="148" y="128"/>
                                          <a:pt x="148" y="128"/>
                                        </a:cubicBezTo>
                                        <a:cubicBezTo>
                                          <a:pt x="148" y="131"/>
                                          <a:pt x="147" y="134"/>
                                          <a:pt x="148" y="136"/>
                                        </a:cubicBezTo>
                                        <a:cubicBezTo>
                                          <a:pt x="148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7"/>
                                          <a:pt x="148" y="138"/>
                                          <a:pt x="148" y="139"/>
                                        </a:cubicBezTo>
                                        <a:cubicBezTo>
                                          <a:pt x="148" y="139"/>
                                          <a:pt x="148" y="140"/>
                                          <a:pt x="147" y="139"/>
                                        </a:cubicBezTo>
                                        <a:cubicBezTo>
                                          <a:pt x="147" y="139"/>
                                          <a:pt x="146" y="137"/>
                                          <a:pt x="145" y="135"/>
                                        </a:cubicBezTo>
                                        <a:cubicBezTo>
                                          <a:pt x="145" y="135"/>
                                          <a:pt x="145" y="136"/>
                                          <a:pt x="144" y="136"/>
                                        </a:cubicBezTo>
                                        <a:cubicBezTo>
                                          <a:pt x="145" y="137"/>
                                          <a:pt x="146" y="137"/>
                                          <a:pt x="146" y="139"/>
                                        </a:cubicBezTo>
                                        <a:cubicBezTo>
                                          <a:pt x="145" y="138"/>
                                          <a:pt x="145" y="137"/>
                                          <a:pt x="144" y="136"/>
                                        </a:cubicBezTo>
                                        <a:cubicBezTo>
                                          <a:pt x="143" y="136"/>
                                          <a:pt x="143" y="136"/>
                                          <a:pt x="143" y="136"/>
                                        </a:cubicBezTo>
                                        <a:cubicBezTo>
                                          <a:pt x="143" y="137"/>
                                          <a:pt x="143" y="137"/>
                                          <a:pt x="144" y="137"/>
                                        </a:cubicBezTo>
                                        <a:cubicBezTo>
                                          <a:pt x="143" y="138"/>
                                          <a:pt x="143" y="137"/>
                                          <a:pt x="142" y="137"/>
                                        </a:cubicBezTo>
                                        <a:cubicBezTo>
                                          <a:pt x="142" y="137"/>
                                          <a:pt x="142" y="137"/>
                                          <a:pt x="142" y="137"/>
                                        </a:cubicBezTo>
                                        <a:cubicBezTo>
                                          <a:pt x="137" y="137"/>
                                          <a:pt x="138" y="131"/>
                                          <a:pt x="135" y="129"/>
                                        </a:cubicBezTo>
                                        <a:cubicBezTo>
                                          <a:pt x="135" y="129"/>
                                          <a:pt x="135" y="129"/>
                                          <a:pt x="135" y="129"/>
                                        </a:cubicBezTo>
                                        <a:cubicBezTo>
                                          <a:pt x="135" y="128"/>
                                          <a:pt x="134" y="127"/>
                                          <a:pt x="134" y="127"/>
                                        </a:cubicBezTo>
                                        <a:cubicBezTo>
                                          <a:pt x="133" y="127"/>
                                          <a:pt x="134" y="128"/>
                                          <a:pt x="134" y="129"/>
                                        </a:cubicBezTo>
                                        <a:cubicBezTo>
                                          <a:pt x="134" y="129"/>
                                          <a:pt x="134" y="130"/>
                                          <a:pt x="134" y="130"/>
                                        </a:cubicBezTo>
                                        <a:cubicBezTo>
                                          <a:pt x="132" y="129"/>
                                          <a:pt x="133" y="128"/>
                                          <a:pt x="131" y="127"/>
                                        </a:cubicBezTo>
                                        <a:cubicBezTo>
                                          <a:pt x="133" y="129"/>
                                          <a:pt x="133" y="132"/>
                                          <a:pt x="135" y="135"/>
                                        </a:cubicBezTo>
                                        <a:cubicBezTo>
                                          <a:pt x="134" y="138"/>
                                          <a:pt x="138" y="140"/>
                                          <a:pt x="139" y="142"/>
                                        </a:cubicBezTo>
                                        <a:cubicBezTo>
                                          <a:pt x="139" y="144"/>
                                          <a:pt x="140" y="144"/>
                                          <a:pt x="140" y="145"/>
                                        </a:cubicBezTo>
                                        <a:cubicBezTo>
                                          <a:pt x="138" y="144"/>
                                          <a:pt x="137" y="141"/>
                                          <a:pt x="135" y="140"/>
                                        </a:cubicBezTo>
                                        <a:cubicBezTo>
                                          <a:pt x="136" y="142"/>
                                          <a:pt x="138" y="145"/>
                                          <a:pt x="140" y="147"/>
                                        </a:cubicBezTo>
                                        <a:cubicBezTo>
                                          <a:pt x="140" y="147"/>
                                          <a:pt x="140" y="147"/>
                                          <a:pt x="140" y="148"/>
                                        </a:cubicBezTo>
                                        <a:cubicBezTo>
                                          <a:pt x="139" y="145"/>
                                          <a:pt x="136" y="143"/>
                                          <a:pt x="135" y="141"/>
                                        </a:cubicBezTo>
                                        <a:cubicBezTo>
                                          <a:pt x="136" y="144"/>
                                          <a:pt x="138" y="146"/>
                                          <a:pt x="139" y="148"/>
                                        </a:cubicBezTo>
                                        <a:cubicBezTo>
                                          <a:pt x="140" y="148"/>
                                          <a:pt x="139" y="148"/>
                                          <a:pt x="140" y="148"/>
                                        </a:cubicBezTo>
                                        <a:cubicBezTo>
                                          <a:pt x="140" y="149"/>
                                          <a:pt x="140" y="149"/>
                                          <a:pt x="140" y="149"/>
                                        </a:cubicBezTo>
                                        <a:cubicBezTo>
                                          <a:pt x="137" y="147"/>
                                          <a:pt x="135" y="144"/>
                                          <a:pt x="133" y="141"/>
                                        </a:cubicBezTo>
                                        <a:cubicBezTo>
                                          <a:pt x="133" y="142"/>
                                          <a:pt x="134" y="144"/>
                                          <a:pt x="135" y="145"/>
                                        </a:cubicBezTo>
                                        <a:cubicBezTo>
                                          <a:pt x="136" y="147"/>
                                          <a:pt x="137" y="149"/>
                                          <a:pt x="139" y="150"/>
                                        </a:cubicBezTo>
                                        <a:cubicBezTo>
                                          <a:pt x="139" y="150"/>
                                          <a:pt x="139" y="150"/>
                                          <a:pt x="140" y="150"/>
                                        </a:cubicBezTo>
                                        <a:cubicBezTo>
                                          <a:pt x="140" y="150"/>
                                          <a:pt x="140" y="151"/>
                                          <a:pt x="140" y="151"/>
                                        </a:cubicBezTo>
                                        <a:cubicBezTo>
                                          <a:pt x="137" y="149"/>
                                          <a:pt x="135" y="146"/>
                                          <a:pt x="133" y="144"/>
                                        </a:cubicBezTo>
                                        <a:cubicBezTo>
                                          <a:pt x="133" y="145"/>
                                          <a:pt x="134" y="147"/>
                                          <a:pt x="136" y="148"/>
                                        </a:cubicBezTo>
                                        <a:cubicBezTo>
                                          <a:pt x="136" y="150"/>
                                          <a:pt x="138" y="151"/>
                                          <a:pt x="140" y="152"/>
                                        </a:cubicBezTo>
                                        <a:cubicBezTo>
                                          <a:pt x="137" y="152"/>
                                          <a:pt x="135" y="149"/>
                                          <a:pt x="133" y="146"/>
                                        </a:cubicBezTo>
                                        <a:cubicBezTo>
                                          <a:pt x="134" y="150"/>
                                          <a:pt x="138" y="152"/>
                                          <a:pt x="140" y="155"/>
                                        </a:cubicBezTo>
                                        <a:cubicBezTo>
                                          <a:pt x="138" y="154"/>
                                          <a:pt x="136" y="152"/>
                                          <a:pt x="134" y="150"/>
                                        </a:cubicBezTo>
                                        <a:cubicBezTo>
                                          <a:pt x="134" y="150"/>
                                          <a:pt x="134" y="151"/>
                                          <a:pt x="134" y="151"/>
                                        </a:cubicBezTo>
                                        <a:cubicBezTo>
                                          <a:pt x="135" y="152"/>
                                          <a:pt x="135" y="153"/>
                                          <a:pt x="136" y="153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8" y="155"/>
                                          <a:pt x="138" y="155"/>
                                        </a:cubicBezTo>
                                        <a:cubicBezTo>
                                          <a:pt x="138" y="155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6" y="153"/>
                                        </a:cubicBezTo>
                                        <a:cubicBezTo>
                                          <a:pt x="135" y="153"/>
                                          <a:pt x="135" y="152"/>
                                          <a:pt x="134" y="151"/>
                                        </a:cubicBezTo>
                                        <a:cubicBezTo>
                                          <a:pt x="130" y="144"/>
                                          <a:pt x="130" y="133"/>
                                          <a:pt x="125" y="127"/>
                                        </a:cubicBezTo>
                                        <a:cubicBezTo>
                                          <a:pt x="125" y="127"/>
                                          <a:pt x="125" y="128"/>
                                          <a:pt x="126" y="128"/>
                                        </a:cubicBezTo>
                                        <a:cubicBezTo>
                                          <a:pt x="125" y="128"/>
                                          <a:pt x="125" y="128"/>
                                          <a:pt x="125" y="128"/>
                                        </a:cubicBezTo>
                                        <a:cubicBezTo>
                                          <a:pt x="125" y="127"/>
                                          <a:pt x="124" y="126"/>
                                          <a:pt x="123" y="125"/>
                                        </a:cubicBezTo>
                                        <a:cubicBezTo>
                                          <a:pt x="124" y="126"/>
                                          <a:pt x="124" y="126"/>
                                          <a:pt x="125" y="127"/>
                                        </a:cubicBezTo>
                                        <a:cubicBezTo>
                                          <a:pt x="124" y="125"/>
                                          <a:pt x="123" y="123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1" y="121"/>
                                          <a:pt x="121" y="120"/>
                                          <a:pt x="121" y="119"/>
                                        </a:cubicBezTo>
                                        <a:cubicBezTo>
                                          <a:pt x="121" y="121"/>
                                          <a:pt x="123" y="123"/>
                                          <a:pt x="123" y="125"/>
                                        </a:cubicBezTo>
                                        <a:cubicBezTo>
                                          <a:pt x="122" y="123"/>
                                          <a:pt x="121" y="119"/>
                                          <a:pt x="119" y="117"/>
                                        </a:cubicBezTo>
                                        <a:cubicBezTo>
                                          <a:pt x="119" y="117"/>
                                          <a:pt x="119" y="118"/>
                                          <a:pt x="120" y="118"/>
                                        </a:cubicBezTo>
                                        <a:cubicBezTo>
                                          <a:pt x="119" y="120"/>
                                          <a:pt x="120" y="122"/>
                                          <a:pt x="121" y="122"/>
                                        </a:cubicBezTo>
                                        <a:cubicBezTo>
                                          <a:pt x="121" y="123"/>
                                          <a:pt x="121" y="123"/>
                                          <a:pt x="121" y="123"/>
                                        </a:cubicBezTo>
                                        <a:cubicBezTo>
                                          <a:pt x="130" y="132"/>
                                          <a:pt x="129" y="148"/>
                                          <a:pt x="136" y="157"/>
                                        </a:cubicBezTo>
                                        <a:cubicBezTo>
                                          <a:pt x="136" y="157"/>
                                          <a:pt x="136" y="157"/>
                                          <a:pt x="135" y="157"/>
                                        </a:cubicBezTo>
                                        <a:cubicBezTo>
                                          <a:pt x="136" y="160"/>
                                          <a:pt x="138" y="162"/>
                                          <a:pt x="140" y="164"/>
                                        </a:cubicBezTo>
                                        <a:cubicBezTo>
                                          <a:pt x="139" y="164"/>
                                          <a:pt x="140" y="165"/>
                                          <a:pt x="140" y="165"/>
                                        </a:cubicBezTo>
                                        <a:cubicBezTo>
                                          <a:pt x="140" y="166"/>
                                          <a:pt x="141" y="166"/>
                                          <a:pt x="140" y="166"/>
                                        </a:cubicBezTo>
                                        <a:cubicBezTo>
                                          <a:pt x="141" y="166"/>
                                          <a:pt x="141" y="166"/>
                                          <a:pt x="141" y="166"/>
                                        </a:cubicBezTo>
                                        <a:cubicBezTo>
                                          <a:pt x="141" y="165"/>
                                          <a:pt x="140" y="165"/>
                                          <a:pt x="141" y="165"/>
                                        </a:cubicBezTo>
                                        <a:cubicBezTo>
                                          <a:pt x="143" y="165"/>
                                          <a:pt x="144" y="167"/>
                                          <a:pt x="146" y="167"/>
                                        </a:cubicBezTo>
                                        <a:cubicBezTo>
                                          <a:pt x="146" y="168"/>
                                          <a:pt x="146" y="169"/>
                                          <a:pt x="146" y="170"/>
                                        </a:cubicBezTo>
                                        <a:cubicBezTo>
                                          <a:pt x="145" y="169"/>
                                          <a:pt x="144" y="168"/>
                                          <a:pt x="144" y="167"/>
                                        </a:cubicBezTo>
                                        <a:cubicBezTo>
                                          <a:pt x="143" y="167"/>
                                          <a:pt x="143" y="167"/>
                                          <a:pt x="143" y="167"/>
                                        </a:cubicBezTo>
                                        <a:cubicBezTo>
                                          <a:pt x="143" y="170"/>
                                          <a:pt x="146" y="171"/>
                                          <a:pt x="147" y="173"/>
                                        </a:cubicBezTo>
                                        <a:cubicBezTo>
                                          <a:pt x="146" y="173"/>
                                          <a:pt x="145" y="172"/>
                                          <a:pt x="144" y="171"/>
                                        </a:cubicBezTo>
                                        <a:cubicBezTo>
                                          <a:pt x="144" y="172"/>
                                          <a:pt x="146" y="173"/>
                                          <a:pt x="147" y="174"/>
                                        </a:cubicBezTo>
                                        <a:cubicBezTo>
                                          <a:pt x="147" y="174"/>
                                          <a:pt x="148" y="174"/>
                                          <a:pt x="148" y="175"/>
                                        </a:cubicBezTo>
                                        <a:cubicBezTo>
                                          <a:pt x="146" y="175"/>
                                          <a:pt x="146" y="174"/>
                                          <a:pt x="145" y="173"/>
                                        </a:cubicBezTo>
                                        <a:cubicBezTo>
                                          <a:pt x="145" y="175"/>
                                          <a:pt x="148" y="175"/>
                                          <a:pt x="148" y="177"/>
                                        </a:cubicBezTo>
                                        <a:cubicBezTo>
                                          <a:pt x="147" y="176"/>
                                          <a:pt x="146" y="176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6" y="175"/>
                                        </a:cubicBezTo>
                                        <a:cubicBezTo>
                                          <a:pt x="146" y="176"/>
                                          <a:pt x="145" y="176"/>
                                          <a:pt x="145" y="176"/>
                                        </a:cubicBezTo>
                                        <a:cubicBezTo>
                                          <a:pt x="143" y="173"/>
                                          <a:pt x="142" y="170"/>
                                          <a:pt x="141" y="167"/>
                                        </a:cubicBezTo>
                                        <a:cubicBezTo>
                                          <a:pt x="141" y="166"/>
                                          <a:pt x="141" y="167"/>
                                          <a:pt x="141" y="167"/>
                                        </a:cubicBezTo>
                                        <a:cubicBezTo>
                                          <a:pt x="142" y="172"/>
                                          <a:pt x="144" y="177"/>
                                          <a:pt x="148" y="179"/>
                                        </a:cubicBezTo>
                                        <a:cubicBezTo>
                                          <a:pt x="148" y="179"/>
                                          <a:pt x="149" y="179"/>
                                          <a:pt x="149" y="179"/>
                                        </a:cubicBezTo>
                                        <a:cubicBezTo>
                                          <a:pt x="151" y="182"/>
                                          <a:pt x="150" y="184"/>
                                          <a:pt x="149" y="186"/>
                                        </a:cubicBezTo>
                                        <a:cubicBezTo>
                                          <a:pt x="151" y="186"/>
                                          <a:pt x="152" y="184"/>
                                          <a:pt x="154" y="183"/>
                                        </a:cubicBezTo>
                                        <a:cubicBezTo>
                                          <a:pt x="157" y="186"/>
                                          <a:pt x="158" y="189"/>
                                          <a:pt x="163" y="190"/>
                                        </a:cubicBezTo>
                                        <a:cubicBezTo>
                                          <a:pt x="163" y="191"/>
                                          <a:pt x="165" y="191"/>
                                          <a:pt x="166" y="193"/>
                                        </a:cubicBezTo>
                                        <a:cubicBezTo>
                                          <a:pt x="167" y="195"/>
                                          <a:pt x="174" y="196"/>
                                          <a:pt x="176" y="193"/>
                                        </a:cubicBezTo>
                                        <a:cubicBezTo>
                                          <a:pt x="178" y="193"/>
                                          <a:pt x="179" y="196"/>
                                          <a:pt x="181" y="198"/>
                                        </a:cubicBezTo>
                                        <a:cubicBezTo>
                                          <a:pt x="182" y="198"/>
                                          <a:pt x="183" y="198"/>
                                          <a:pt x="184" y="198"/>
                                        </a:cubicBezTo>
                                        <a:cubicBezTo>
                                          <a:pt x="183" y="199"/>
                                          <a:pt x="183" y="199"/>
                                          <a:pt x="183" y="199"/>
                                        </a:cubicBezTo>
                                        <a:cubicBezTo>
                                          <a:pt x="183" y="199"/>
                                          <a:pt x="183" y="200"/>
                                          <a:pt x="183" y="200"/>
                                        </a:cubicBezTo>
                                        <a:cubicBezTo>
                                          <a:pt x="184" y="200"/>
                                          <a:pt x="184" y="200"/>
                                          <a:pt x="184" y="200"/>
                                        </a:cubicBezTo>
                                        <a:cubicBezTo>
                                          <a:pt x="184" y="201"/>
                                          <a:pt x="185" y="201"/>
                                          <a:pt x="186" y="200"/>
                                        </a:cubicBezTo>
                                        <a:cubicBezTo>
                                          <a:pt x="186" y="200"/>
                                          <a:pt x="185" y="199"/>
                                          <a:pt x="186" y="199"/>
                                        </a:cubicBezTo>
                                        <a:cubicBezTo>
                                          <a:pt x="186" y="199"/>
                                          <a:pt x="187" y="200"/>
                                          <a:pt x="187" y="201"/>
                                        </a:cubicBezTo>
                                        <a:cubicBezTo>
                                          <a:pt x="188" y="201"/>
                                          <a:pt x="188" y="200"/>
                                          <a:pt x="188" y="200"/>
                                        </a:cubicBezTo>
                                        <a:cubicBezTo>
                                          <a:pt x="188" y="200"/>
                                          <a:pt x="186" y="199"/>
                                          <a:pt x="186" y="198"/>
                                        </a:cubicBezTo>
                                        <a:cubicBezTo>
                                          <a:pt x="189" y="201"/>
                                          <a:pt x="194" y="203"/>
                                          <a:pt x="197" y="200"/>
                                        </a:cubicBezTo>
                                        <a:cubicBezTo>
                                          <a:pt x="197" y="200"/>
                                          <a:pt x="197" y="200"/>
                                          <a:pt x="197" y="200"/>
                                        </a:cubicBezTo>
                                        <a:cubicBezTo>
                                          <a:pt x="194" y="202"/>
                                          <a:pt x="189" y="200"/>
                                          <a:pt x="187" y="198"/>
                                        </a:cubicBezTo>
                                        <a:cubicBezTo>
                                          <a:pt x="191" y="197"/>
                                          <a:pt x="192" y="194"/>
                                          <a:pt x="194" y="192"/>
                                        </a:cubicBezTo>
                                        <a:cubicBezTo>
                                          <a:pt x="194" y="192"/>
                                          <a:pt x="194" y="192"/>
                                          <a:pt x="194" y="192"/>
                                        </a:cubicBezTo>
                                        <a:cubicBezTo>
                                          <a:pt x="195" y="192"/>
                                          <a:pt x="197" y="193"/>
                                          <a:pt x="198" y="192"/>
                                        </a:cubicBezTo>
                                        <a:cubicBezTo>
                                          <a:pt x="198" y="191"/>
                                          <a:pt x="198" y="191"/>
                                          <a:pt x="197" y="191"/>
                                        </a:cubicBezTo>
                                        <a:cubicBezTo>
                                          <a:pt x="197" y="191"/>
                                          <a:pt x="197" y="192"/>
                                          <a:pt x="196" y="192"/>
                                        </a:cubicBezTo>
                                        <a:cubicBezTo>
                                          <a:pt x="197" y="192"/>
                                          <a:pt x="197" y="191"/>
                                          <a:pt x="196" y="191"/>
                                        </a:cubicBezTo>
                                        <a:cubicBezTo>
                                          <a:pt x="198" y="190"/>
                                          <a:pt x="201" y="191"/>
                                          <a:pt x="202" y="190"/>
                                        </a:cubicBezTo>
                                        <a:cubicBezTo>
                                          <a:pt x="203" y="190"/>
                                          <a:pt x="206" y="190"/>
                                          <a:pt x="207" y="190"/>
                                        </a:cubicBezTo>
                                        <a:cubicBezTo>
                                          <a:pt x="205" y="192"/>
                                          <a:pt x="203" y="193"/>
                                          <a:pt x="201" y="194"/>
                                        </a:cubicBezTo>
                                        <a:cubicBezTo>
                                          <a:pt x="203" y="194"/>
                                          <a:pt x="207" y="192"/>
                                          <a:pt x="209" y="189"/>
                                        </a:cubicBezTo>
                                        <a:cubicBezTo>
                                          <a:pt x="210" y="189"/>
                                          <a:pt x="210" y="189"/>
                                          <a:pt x="210" y="189"/>
                                        </a:cubicBezTo>
                                        <a:cubicBezTo>
                                          <a:pt x="208" y="191"/>
                                          <a:pt x="207" y="193"/>
                                          <a:pt x="204" y="194"/>
                                        </a:cubicBezTo>
                                        <a:cubicBezTo>
                                          <a:pt x="204" y="194"/>
                                          <a:pt x="205" y="194"/>
                                          <a:pt x="205" y="194"/>
                                        </a:cubicBezTo>
                                        <a:cubicBezTo>
                                          <a:pt x="208" y="192"/>
                                          <a:pt x="211" y="189"/>
                                          <a:pt x="214" y="187"/>
                                        </a:cubicBezTo>
                                        <a:cubicBezTo>
                                          <a:pt x="211" y="191"/>
                                          <a:pt x="207" y="193"/>
                                          <a:pt x="204" y="196"/>
                                        </a:cubicBezTo>
                                        <a:cubicBezTo>
                                          <a:pt x="209" y="194"/>
                                          <a:pt x="213" y="189"/>
                                          <a:pt x="216" y="185"/>
                                        </a:cubicBezTo>
                                        <a:cubicBezTo>
                                          <a:pt x="214" y="191"/>
                                          <a:pt x="208" y="194"/>
                                          <a:pt x="204" y="197"/>
                                        </a:cubicBezTo>
                                        <a:cubicBezTo>
                                          <a:pt x="204" y="197"/>
                                          <a:pt x="204" y="197"/>
                                          <a:pt x="204" y="197"/>
                                        </a:cubicBezTo>
                                        <a:cubicBezTo>
                                          <a:pt x="199" y="203"/>
                                          <a:pt x="193" y="202"/>
                                          <a:pt x="187" y="203"/>
                                        </a:cubicBezTo>
                                        <a:cubicBezTo>
                                          <a:pt x="188" y="203"/>
                                          <a:pt x="189" y="203"/>
                                          <a:pt x="189" y="204"/>
                                        </a:cubicBezTo>
                                        <a:cubicBezTo>
                                          <a:pt x="189" y="204"/>
                                          <a:pt x="189" y="204"/>
                                          <a:pt x="190" y="204"/>
                                        </a:cubicBezTo>
                                        <a:cubicBezTo>
                                          <a:pt x="190" y="204"/>
                                          <a:pt x="190" y="204"/>
                                          <a:pt x="190" y="204"/>
                                        </a:cubicBezTo>
                                        <a:cubicBezTo>
                                          <a:pt x="192" y="204"/>
                                          <a:pt x="195" y="205"/>
                                          <a:pt x="197" y="203"/>
                                        </a:cubicBezTo>
                                        <a:cubicBezTo>
                                          <a:pt x="199" y="202"/>
                                          <a:pt x="201" y="201"/>
                                          <a:pt x="202" y="200"/>
                                        </a:cubicBezTo>
                                        <a:cubicBezTo>
                                          <a:pt x="207" y="198"/>
                                          <a:pt x="211" y="194"/>
                                          <a:pt x="215" y="191"/>
                                        </a:cubicBezTo>
                                        <a:cubicBezTo>
                                          <a:pt x="218" y="186"/>
                                          <a:pt x="222" y="183"/>
                                          <a:pt x="223" y="179"/>
                                        </a:cubicBezTo>
                                        <a:cubicBezTo>
                                          <a:pt x="224" y="179"/>
                                          <a:pt x="224" y="178"/>
                                          <a:pt x="225" y="177"/>
                                        </a:cubicBezTo>
                                        <a:cubicBezTo>
                                          <a:pt x="226" y="176"/>
                                          <a:pt x="226" y="173"/>
                                          <a:pt x="228" y="173"/>
                                        </a:cubicBezTo>
                                        <a:cubicBezTo>
                                          <a:pt x="229" y="173"/>
                                          <a:pt x="229" y="173"/>
                                          <a:pt x="230" y="173"/>
                                        </a:cubicBezTo>
                                        <a:cubicBezTo>
                                          <a:pt x="231" y="176"/>
                                          <a:pt x="234" y="177"/>
                                          <a:pt x="235" y="179"/>
                                        </a:cubicBezTo>
                                        <a:cubicBezTo>
                                          <a:pt x="235" y="180"/>
                                          <a:pt x="234" y="180"/>
                                          <a:pt x="234" y="180"/>
                                        </a:cubicBezTo>
                                        <a:cubicBezTo>
                                          <a:pt x="234" y="180"/>
                                          <a:pt x="234" y="181"/>
                                          <a:pt x="235" y="181"/>
                                        </a:cubicBezTo>
                                        <a:cubicBezTo>
                                          <a:pt x="225" y="188"/>
                                          <a:pt x="216" y="198"/>
                                          <a:pt x="205" y="204"/>
                                        </a:cubicBezTo>
                                        <a:cubicBezTo>
                                          <a:pt x="204" y="204"/>
                                          <a:pt x="204" y="204"/>
                                          <a:pt x="204" y="204"/>
                                        </a:cubicBezTo>
                                        <a:cubicBezTo>
                                          <a:pt x="197" y="207"/>
                                          <a:pt x="189" y="206"/>
                                          <a:pt x="183" y="208"/>
                                        </a:cubicBezTo>
                                        <a:cubicBezTo>
                                          <a:pt x="191" y="209"/>
                                          <a:pt x="202" y="201"/>
                                          <a:pt x="207" y="210"/>
                                        </a:cubicBezTo>
                                        <a:cubicBezTo>
                                          <a:pt x="202" y="209"/>
                                          <a:pt x="198" y="207"/>
                                          <a:pt x="194" y="211"/>
                                        </a:cubicBezTo>
                                        <a:cubicBezTo>
                                          <a:pt x="194" y="210"/>
                                          <a:pt x="192" y="211"/>
                                          <a:pt x="191" y="211"/>
                                        </a:cubicBezTo>
                                        <a:cubicBezTo>
                                          <a:pt x="191" y="212"/>
                                          <a:pt x="191" y="212"/>
                                          <a:pt x="192" y="212"/>
                                        </a:cubicBezTo>
                                        <a:cubicBezTo>
                                          <a:pt x="192" y="212"/>
                                          <a:pt x="192" y="212"/>
                                          <a:pt x="193" y="212"/>
                                        </a:cubicBezTo>
                                        <a:cubicBezTo>
                                          <a:pt x="182" y="216"/>
                                          <a:pt x="173" y="210"/>
                                          <a:pt x="164" y="205"/>
                                        </a:cubicBezTo>
                                        <a:cubicBezTo>
                                          <a:pt x="164" y="205"/>
                                          <a:pt x="164" y="205"/>
                                          <a:pt x="164" y="205"/>
                                        </a:cubicBezTo>
                                        <a:cubicBezTo>
                                          <a:pt x="166" y="206"/>
                                          <a:pt x="167" y="207"/>
                                          <a:pt x="168" y="208"/>
                                        </a:cubicBezTo>
                                        <a:cubicBezTo>
                                          <a:pt x="174" y="214"/>
                                          <a:pt x="188" y="216"/>
                                          <a:pt x="197" y="212"/>
                                        </a:cubicBezTo>
                                        <a:cubicBezTo>
                                          <a:pt x="197" y="212"/>
                                          <a:pt x="197" y="212"/>
                                          <a:pt x="196" y="212"/>
                                        </a:cubicBezTo>
                                        <a:cubicBezTo>
                                          <a:pt x="197" y="211"/>
                                          <a:pt x="198" y="211"/>
                                          <a:pt x="198" y="211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200" y="209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198" y="211"/>
                                        </a:cubicBezTo>
                                        <a:cubicBezTo>
                                          <a:pt x="198" y="211"/>
                                          <a:pt x="197" y="211"/>
                                          <a:pt x="197" y="212"/>
                                        </a:cubicBezTo>
                                        <a:cubicBezTo>
                                          <a:pt x="197" y="213"/>
                                          <a:pt x="201" y="211"/>
                                          <a:pt x="202" y="210"/>
                                        </a:cubicBezTo>
                                        <a:cubicBezTo>
                                          <a:pt x="202" y="210"/>
                                          <a:pt x="202" y="210"/>
                                          <a:pt x="202" y="210"/>
                                        </a:cubicBezTo>
                                        <a:cubicBezTo>
                                          <a:pt x="201" y="211"/>
                                          <a:pt x="199" y="212"/>
                                          <a:pt x="197" y="213"/>
                                        </a:cubicBezTo>
                                        <a:cubicBezTo>
                                          <a:pt x="199" y="214"/>
                                          <a:pt x="202" y="211"/>
                                          <a:pt x="204" y="210"/>
                                        </a:cubicBezTo>
                                        <a:cubicBezTo>
                                          <a:pt x="203" y="212"/>
                                          <a:pt x="201" y="214"/>
                                          <a:pt x="199" y="214"/>
                                        </a:cubicBezTo>
                                        <a:cubicBezTo>
                                          <a:pt x="201" y="215"/>
                                          <a:pt x="204" y="213"/>
                                          <a:pt x="206" y="211"/>
                                        </a:cubicBezTo>
                                        <a:cubicBezTo>
                                          <a:pt x="207" y="212"/>
                                          <a:pt x="209" y="211"/>
                                          <a:pt x="209" y="209"/>
                                        </a:cubicBezTo>
                                        <a:cubicBezTo>
                                          <a:pt x="209" y="209"/>
                                          <a:pt x="208" y="209"/>
                                          <a:pt x="208" y="209"/>
                                        </a:cubicBezTo>
                                        <a:cubicBezTo>
                                          <a:pt x="210" y="209"/>
                                          <a:pt x="210" y="208"/>
                                          <a:pt x="211" y="207"/>
                                        </a:cubicBezTo>
                                        <a:cubicBezTo>
                                          <a:pt x="210" y="207"/>
                                          <a:pt x="209" y="208"/>
                                          <a:pt x="208" y="208"/>
                                        </a:cubicBezTo>
                                        <a:cubicBezTo>
                                          <a:pt x="208" y="208"/>
                                          <a:pt x="208" y="208"/>
                                          <a:pt x="208" y="208"/>
                                        </a:cubicBezTo>
                                        <a:cubicBezTo>
                                          <a:pt x="209" y="207"/>
                                          <a:pt x="210" y="207"/>
                                          <a:pt x="211" y="206"/>
                                        </a:cubicBezTo>
                                        <a:cubicBezTo>
                                          <a:pt x="211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10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09" y="206"/>
                                          <a:pt x="208" y="207"/>
                                          <a:pt x="207" y="207"/>
                                        </a:cubicBezTo>
                                        <a:cubicBezTo>
                                          <a:pt x="207" y="206"/>
                                          <a:pt x="209" y="206"/>
                                          <a:pt x="210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5"/>
                                        </a:cubicBezTo>
                                        <a:cubicBezTo>
                                          <a:pt x="208" y="205"/>
                                          <a:pt x="208" y="205"/>
                                          <a:pt x="209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4"/>
                                        </a:cubicBezTo>
                                        <a:cubicBezTo>
                                          <a:pt x="210" y="204"/>
                                          <a:pt x="212" y="202"/>
                                          <a:pt x="213" y="201"/>
                                        </a:cubicBezTo>
                                        <a:cubicBezTo>
                                          <a:pt x="214" y="200"/>
                                          <a:pt x="216" y="198"/>
                                          <a:pt x="217" y="198"/>
                                        </a:cubicBezTo>
                                        <a:cubicBezTo>
                                          <a:pt x="217" y="198"/>
                                          <a:pt x="217" y="197"/>
                                          <a:pt x="217" y="197"/>
                                        </a:cubicBezTo>
                                        <a:cubicBezTo>
                                          <a:pt x="218" y="197"/>
                                          <a:pt x="218" y="197"/>
                                          <a:pt x="218" y="197"/>
                                        </a:cubicBezTo>
                                        <a:cubicBezTo>
                                          <a:pt x="218" y="198"/>
                                          <a:pt x="216" y="199"/>
                                          <a:pt x="216" y="201"/>
                                        </a:cubicBezTo>
                                        <a:cubicBezTo>
                                          <a:pt x="217" y="200"/>
                                          <a:pt x="218" y="198"/>
                                          <a:pt x="219" y="197"/>
                                        </a:cubicBezTo>
                                        <a:cubicBezTo>
                                          <a:pt x="220" y="198"/>
                                          <a:pt x="218" y="198"/>
                                          <a:pt x="219" y="199"/>
                                        </a:cubicBezTo>
                                        <a:cubicBezTo>
                                          <a:pt x="218" y="201"/>
                                          <a:pt x="216" y="202"/>
                                          <a:pt x="215" y="204"/>
                                        </a:cubicBezTo>
                                        <a:cubicBezTo>
                                          <a:pt x="217" y="203"/>
                                          <a:pt x="218" y="200"/>
                                          <a:pt x="220" y="199"/>
                                        </a:cubicBezTo>
                                        <a:cubicBezTo>
                                          <a:pt x="218" y="202"/>
                                          <a:pt x="215" y="204"/>
                                          <a:pt x="213" y="207"/>
                                        </a:cubicBezTo>
                                        <a:cubicBezTo>
                                          <a:pt x="216" y="205"/>
                                          <a:pt x="218" y="203"/>
                                          <a:pt x="220" y="201"/>
                                        </a:cubicBezTo>
                                        <a:cubicBezTo>
                                          <a:pt x="219" y="203"/>
                                          <a:pt x="217" y="205"/>
                                          <a:pt x="215" y="207"/>
                                        </a:cubicBezTo>
                                        <a:cubicBezTo>
                                          <a:pt x="216" y="207"/>
                                          <a:pt x="217" y="205"/>
                                          <a:pt x="218" y="205"/>
                                        </a:cubicBezTo>
                                        <a:cubicBezTo>
                                          <a:pt x="218" y="204"/>
                                          <a:pt x="219" y="203"/>
                                          <a:pt x="219" y="203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20" y="203"/>
                                        </a:cubicBezTo>
                                        <a:cubicBezTo>
                                          <a:pt x="219" y="205"/>
                                          <a:pt x="218" y="205"/>
                                          <a:pt x="217" y="206"/>
                                        </a:cubicBezTo>
                                        <a:cubicBezTo>
                                          <a:pt x="218" y="207"/>
                                          <a:pt x="219" y="205"/>
                                          <a:pt x="220" y="205"/>
                                        </a:cubicBezTo>
                                        <a:cubicBezTo>
                                          <a:pt x="219" y="207"/>
                                          <a:pt x="217" y="208"/>
                                          <a:pt x="216" y="210"/>
                                        </a:cubicBezTo>
                                        <a:cubicBezTo>
                                          <a:pt x="218" y="209"/>
                                          <a:pt x="219" y="207"/>
                                          <a:pt x="220" y="207"/>
                                        </a:cubicBezTo>
                                        <a:cubicBezTo>
                                          <a:pt x="220" y="208"/>
                                          <a:pt x="218" y="209"/>
                                          <a:pt x="217" y="211"/>
                                        </a:cubicBezTo>
                                        <a:cubicBezTo>
                                          <a:pt x="218" y="211"/>
                                          <a:pt x="219" y="210"/>
                                          <a:pt x="220" y="209"/>
                                        </a:cubicBezTo>
                                        <a:cubicBezTo>
                                          <a:pt x="220" y="211"/>
                                          <a:pt x="218" y="211"/>
                                          <a:pt x="217" y="213"/>
                                        </a:cubicBezTo>
                                        <a:cubicBezTo>
                                          <a:pt x="218" y="213"/>
                                          <a:pt x="219" y="211"/>
                                          <a:pt x="220" y="211"/>
                                        </a:cubicBezTo>
                                        <a:cubicBezTo>
                                          <a:pt x="219" y="213"/>
                                          <a:pt x="218" y="213"/>
                                          <a:pt x="217" y="215"/>
                                        </a:cubicBezTo>
                                        <a:cubicBezTo>
                                          <a:pt x="215" y="216"/>
                                          <a:pt x="213" y="219"/>
                                          <a:pt x="211" y="221"/>
                                        </a:cubicBezTo>
                                        <a:cubicBezTo>
                                          <a:pt x="210" y="220"/>
                                          <a:pt x="208" y="221"/>
                                          <a:pt x="209" y="222"/>
                                        </a:cubicBezTo>
                                        <a:cubicBezTo>
                                          <a:pt x="205" y="225"/>
                                          <a:pt x="200" y="224"/>
                                          <a:pt x="195" y="224"/>
                                        </a:cubicBezTo>
                                        <a:close/>
                                        <a:moveTo>
                                          <a:pt x="219" y="203"/>
                                        </a:moveTo>
                                        <a:cubicBezTo>
                                          <a:pt x="219" y="202"/>
                                          <a:pt x="220" y="202"/>
                                          <a:pt x="220" y="202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19" y="203"/>
                                        </a:cubicBezTo>
                                        <a:close/>
                                        <a:moveTo>
                                          <a:pt x="208" y="205"/>
                                        </a:moveTo>
                                        <a:cubicBezTo>
                                          <a:pt x="208" y="205"/>
                                          <a:pt x="207" y="205"/>
                                          <a:pt x="207" y="205"/>
                                        </a:cubicBezTo>
                                        <a:cubicBezTo>
                                          <a:pt x="207" y="205"/>
                                          <a:pt x="207" y="204"/>
                                          <a:pt x="208" y="20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/>
                                  </a:solidFill>
                                  <a:ln>
                                    <a:noFill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" name="Prostoročno 5" descr="Strok s semeni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5300" y="381000"/>
                                    <a:ext cx="374015" cy="402590"/>
                                  </a:xfrm>
                                  <a:custGeom>
                                    <a:avLst/>
                                    <a:gdLst>
                                      <a:gd name="T0" fmla="*/ 94 w 99"/>
                                      <a:gd name="T1" fmla="*/ 78 h 106"/>
                                      <a:gd name="T2" fmla="*/ 43 w 99"/>
                                      <a:gd name="T3" fmla="*/ 99 h 106"/>
                                      <a:gd name="T4" fmla="*/ 22 w 99"/>
                                      <a:gd name="T5" fmla="*/ 87 h 106"/>
                                      <a:gd name="T6" fmla="*/ 19 w 99"/>
                                      <a:gd name="T7" fmla="*/ 83 h 106"/>
                                      <a:gd name="T8" fmla="*/ 13 w 99"/>
                                      <a:gd name="T9" fmla="*/ 77 h 106"/>
                                      <a:gd name="T10" fmla="*/ 4 w 99"/>
                                      <a:gd name="T11" fmla="*/ 60 h 106"/>
                                      <a:gd name="T12" fmla="*/ 16 w 99"/>
                                      <a:gd name="T13" fmla="*/ 59 h 106"/>
                                      <a:gd name="T14" fmla="*/ 2 w 99"/>
                                      <a:gd name="T15" fmla="*/ 29 h 106"/>
                                      <a:gd name="T16" fmla="*/ 23 w 99"/>
                                      <a:gd name="T17" fmla="*/ 39 h 106"/>
                                      <a:gd name="T18" fmla="*/ 34 w 99"/>
                                      <a:gd name="T19" fmla="*/ 32 h 106"/>
                                      <a:gd name="T20" fmla="*/ 48 w 99"/>
                                      <a:gd name="T21" fmla="*/ 1 h 106"/>
                                      <a:gd name="T22" fmla="*/ 51 w 99"/>
                                      <a:gd name="T23" fmla="*/ 25 h 106"/>
                                      <a:gd name="T24" fmla="*/ 63 w 99"/>
                                      <a:gd name="T25" fmla="*/ 13 h 106"/>
                                      <a:gd name="T26" fmla="*/ 67 w 99"/>
                                      <a:gd name="T27" fmla="*/ 28 h 106"/>
                                      <a:gd name="T28" fmla="*/ 90 w 99"/>
                                      <a:gd name="T29" fmla="*/ 6 h 106"/>
                                      <a:gd name="T30" fmla="*/ 86 w 99"/>
                                      <a:gd name="T31" fmla="*/ 36 h 106"/>
                                      <a:gd name="T32" fmla="*/ 94 w 99"/>
                                      <a:gd name="T33" fmla="*/ 78 h 1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99" h="106">
                                        <a:moveTo>
                                          <a:pt x="94" y="78"/>
                                        </a:moveTo>
                                        <a:cubicBezTo>
                                          <a:pt x="88" y="96"/>
                                          <a:pt x="59" y="106"/>
                                          <a:pt x="43" y="99"/>
                                        </a:cubicBezTo>
                                        <a:cubicBezTo>
                                          <a:pt x="34" y="95"/>
                                          <a:pt x="27" y="83"/>
                                          <a:pt x="22" y="87"/>
                                        </a:cubicBezTo>
                                        <a:cubicBezTo>
                                          <a:pt x="20" y="89"/>
                                          <a:pt x="21" y="84"/>
                                          <a:pt x="19" y="83"/>
                                        </a:cubicBezTo>
                                        <a:cubicBezTo>
                                          <a:pt x="18" y="81"/>
                                          <a:pt x="14" y="81"/>
                                          <a:pt x="13" y="77"/>
                                        </a:cubicBezTo>
                                        <a:cubicBezTo>
                                          <a:pt x="9" y="67"/>
                                          <a:pt x="5" y="63"/>
                                          <a:pt x="4" y="60"/>
                                        </a:cubicBezTo>
                                        <a:cubicBezTo>
                                          <a:pt x="4" y="57"/>
                                          <a:pt x="17" y="64"/>
                                          <a:pt x="16" y="59"/>
                                        </a:cubicBezTo>
                                        <a:cubicBezTo>
                                          <a:pt x="15" y="54"/>
                                          <a:pt x="0" y="30"/>
                                          <a:pt x="2" y="29"/>
                                        </a:cubicBezTo>
                                        <a:cubicBezTo>
                                          <a:pt x="3" y="28"/>
                                          <a:pt x="18" y="47"/>
                                          <a:pt x="23" y="39"/>
                                        </a:cubicBezTo>
                                        <a:cubicBezTo>
                                          <a:pt x="27" y="34"/>
                                          <a:pt x="35" y="35"/>
                                          <a:pt x="34" y="32"/>
                                        </a:cubicBezTo>
                                        <a:cubicBezTo>
                                          <a:pt x="31" y="23"/>
                                          <a:pt x="46" y="1"/>
                                          <a:pt x="48" y="1"/>
                                        </a:cubicBezTo>
                                        <a:cubicBezTo>
                                          <a:pt x="51" y="0"/>
                                          <a:pt x="48" y="21"/>
                                          <a:pt x="51" y="25"/>
                                        </a:cubicBezTo>
                                        <a:cubicBezTo>
                                          <a:pt x="61" y="39"/>
                                          <a:pt x="60" y="13"/>
                                          <a:pt x="63" y="13"/>
                                        </a:cubicBezTo>
                                        <a:cubicBezTo>
                                          <a:pt x="66" y="13"/>
                                          <a:pt x="64" y="28"/>
                                          <a:pt x="67" y="28"/>
                                        </a:cubicBezTo>
                                        <a:cubicBezTo>
                                          <a:pt x="75" y="28"/>
                                          <a:pt x="87" y="4"/>
                                          <a:pt x="90" y="6"/>
                                        </a:cubicBezTo>
                                        <a:cubicBezTo>
                                          <a:pt x="93" y="8"/>
                                          <a:pt x="81" y="27"/>
                                          <a:pt x="86" y="36"/>
                                        </a:cubicBezTo>
                                        <a:cubicBezTo>
                                          <a:pt x="89" y="42"/>
                                          <a:pt x="99" y="59"/>
                                          <a:pt x="94" y="7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3" name="Prostoročno 3" descr="Strok s semeni"/>
                              <wps:cNvSpPr>
                                <a:spLocks noChangeAspect="1" noEditPoints="1"/>
                              </wps:cNvSpPr>
                              <wps:spPr bwMode="auto">
                                <a:xfrm>
                                  <a:off x="478731" y="343561"/>
                                  <a:ext cx="420624" cy="457200"/>
                                </a:xfrm>
                                <a:custGeom>
                                  <a:avLst/>
                                  <a:gdLst>
                                    <a:gd name="T0" fmla="*/ 87 w 98"/>
                                    <a:gd name="T1" fmla="*/ 56 h 105"/>
                                    <a:gd name="T2" fmla="*/ 88 w 98"/>
                                    <a:gd name="T3" fmla="*/ 47 h 105"/>
                                    <a:gd name="T4" fmla="*/ 85 w 98"/>
                                    <a:gd name="T5" fmla="*/ 69 h 105"/>
                                    <a:gd name="T6" fmla="*/ 69 w 98"/>
                                    <a:gd name="T7" fmla="*/ 77 h 105"/>
                                    <a:gd name="T8" fmla="*/ 61 w 98"/>
                                    <a:gd name="T9" fmla="*/ 61 h 105"/>
                                    <a:gd name="T10" fmla="*/ 60 w 98"/>
                                    <a:gd name="T11" fmla="*/ 40 h 105"/>
                                    <a:gd name="T12" fmla="*/ 79 w 98"/>
                                    <a:gd name="T13" fmla="*/ 58 h 105"/>
                                    <a:gd name="T14" fmla="*/ 78 w 98"/>
                                    <a:gd name="T15" fmla="*/ 49 h 105"/>
                                    <a:gd name="T16" fmla="*/ 74 w 98"/>
                                    <a:gd name="T17" fmla="*/ 29 h 105"/>
                                    <a:gd name="T18" fmla="*/ 73 w 98"/>
                                    <a:gd name="T19" fmla="*/ 33 h 105"/>
                                    <a:gd name="T20" fmla="*/ 65 w 98"/>
                                    <a:gd name="T21" fmla="*/ 39 h 105"/>
                                    <a:gd name="T22" fmla="*/ 65 w 98"/>
                                    <a:gd name="T23" fmla="*/ 42 h 105"/>
                                    <a:gd name="T24" fmla="*/ 84 w 98"/>
                                    <a:gd name="T25" fmla="*/ 38 h 105"/>
                                    <a:gd name="T26" fmla="*/ 86 w 98"/>
                                    <a:gd name="T27" fmla="*/ 45 h 105"/>
                                    <a:gd name="T28" fmla="*/ 84 w 98"/>
                                    <a:gd name="T29" fmla="*/ 24 h 105"/>
                                    <a:gd name="T30" fmla="*/ 67 w 98"/>
                                    <a:gd name="T31" fmla="*/ 29 h 105"/>
                                    <a:gd name="T32" fmla="*/ 59 w 98"/>
                                    <a:gd name="T33" fmla="*/ 18 h 105"/>
                                    <a:gd name="T34" fmla="*/ 49 w 98"/>
                                    <a:gd name="T35" fmla="*/ 31 h 105"/>
                                    <a:gd name="T36" fmla="*/ 45 w 98"/>
                                    <a:gd name="T37" fmla="*/ 2 h 105"/>
                                    <a:gd name="T38" fmla="*/ 40 w 98"/>
                                    <a:gd name="T39" fmla="*/ 43 h 105"/>
                                    <a:gd name="T40" fmla="*/ 31 w 98"/>
                                    <a:gd name="T41" fmla="*/ 51 h 105"/>
                                    <a:gd name="T42" fmla="*/ 31 w 98"/>
                                    <a:gd name="T43" fmla="*/ 38 h 105"/>
                                    <a:gd name="T44" fmla="*/ 29 w 98"/>
                                    <a:gd name="T45" fmla="*/ 38 h 105"/>
                                    <a:gd name="T46" fmla="*/ 23 w 98"/>
                                    <a:gd name="T47" fmla="*/ 38 h 105"/>
                                    <a:gd name="T48" fmla="*/ 8 w 98"/>
                                    <a:gd name="T49" fmla="*/ 44 h 105"/>
                                    <a:gd name="T50" fmla="*/ 14 w 98"/>
                                    <a:gd name="T51" fmla="*/ 59 h 105"/>
                                    <a:gd name="T52" fmla="*/ 11 w 98"/>
                                    <a:gd name="T53" fmla="*/ 69 h 105"/>
                                    <a:gd name="T54" fmla="*/ 8 w 98"/>
                                    <a:gd name="T55" fmla="*/ 69 h 105"/>
                                    <a:gd name="T56" fmla="*/ 59 w 98"/>
                                    <a:gd name="T57" fmla="*/ 104 h 105"/>
                                    <a:gd name="T58" fmla="*/ 80 w 98"/>
                                    <a:gd name="T59" fmla="*/ 94 h 105"/>
                                    <a:gd name="T60" fmla="*/ 97 w 98"/>
                                    <a:gd name="T61" fmla="*/ 47 h 105"/>
                                    <a:gd name="T62" fmla="*/ 76 w 98"/>
                                    <a:gd name="T63" fmla="*/ 54 h 105"/>
                                    <a:gd name="T64" fmla="*/ 67 w 98"/>
                                    <a:gd name="T65" fmla="*/ 51 h 105"/>
                                    <a:gd name="T66" fmla="*/ 61 w 98"/>
                                    <a:gd name="T67" fmla="*/ 36 h 105"/>
                                    <a:gd name="T68" fmla="*/ 44 w 98"/>
                                    <a:gd name="T69" fmla="*/ 73 h 105"/>
                                    <a:gd name="T70" fmla="*/ 36 w 98"/>
                                    <a:gd name="T71" fmla="*/ 84 h 105"/>
                                    <a:gd name="T72" fmla="*/ 36 w 98"/>
                                    <a:gd name="T73" fmla="*/ 85 h 105"/>
                                    <a:gd name="T74" fmla="*/ 38 w 98"/>
                                    <a:gd name="T75" fmla="*/ 78 h 105"/>
                                    <a:gd name="T76" fmla="*/ 34 w 98"/>
                                    <a:gd name="T77" fmla="*/ 66 h 105"/>
                                    <a:gd name="T78" fmla="*/ 47 w 98"/>
                                    <a:gd name="T79" fmla="*/ 61 h 105"/>
                                    <a:gd name="T80" fmla="*/ 34 w 98"/>
                                    <a:gd name="T81" fmla="*/ 62 h 105"/>
                                    <a:gd name="T82" fmla="*/ 51 w 98"/>
                                    <a:gd name="T83" fmla="*/ 65 h 105"/>
                                    <a:gd name="T84" fmla="*/ 56 w 98"/>
                                    <a:gd name="T85" fmla="*/ 53 h 105"/>
                                    <a:gd name="T86" fmla="*/ 57 w 98"/>
                                    <a:gd name="T87" fmla="*/ 47 h 105"/>
                                    <a:gd name="T88" fmla="*/ 47 w 98"/>
                                    <a:gd name="T89" fmla="*/ 28 h 105"/>
                                    <a:gd name="T90" fmla="*/ 37 w 98"/>
                                    <a:gd name="T91" fmla="*/ 53 h 105"/>
                                    <a:gd name="T92" fmla="*/ 52 w 98"/>
                                    <a:gd name="T93" fmla="*/ 61 h 105"/>
                                    <a:gd name="T94" fmla="*/ 38 w 98"/>
                                    <a:gd name="T95" fmla="*/ 57 h 105"/>
                                    <a:gd name="T96" fmla="*/ 31 w 98"/>
                                    <a:gd name="T97" fmla="*/ 46 h 105"/>
                                    <a:gd name="T98" fmla="*/ 11 w 98"/>
                                    <a:gd name="T99" fmla="*/ 67 h 105"/>
                                    <a:gd name="T100" fmla="*/ 31 w 98"/>
                                    <a:gd name="T101" fmla="*/ 63 h 105"/>
                                    <a:gd name="T102" fmla="*/ 17 w 98"/>
                                    <a:gd name="T103" fmla="*/ 80 h 105"/>
                                    <a:gd name="T104" fmla="*/ 26 w 98"/>
                                    <a:gd name="T105" fmla="*/ 82 h 105"/>
                                    <a:gd name="T106" fmla="*/ 28 w 98"/>
                                    <a:gd name="T107" fmla="*/ 83 h 105"/>
                                    <a:gd name="T108" fmla="*/ 36 w 98"/>
                                    <a:gd name="T109" fmla="*/ 97 h 105"/>
                                    <a:gd name="T110" fmla="*/ 36 w 98"/>
                                    <a:gd name="T111" fmla="*/ 97 h 105"/>
                                    <a:gd name="T112" fmla="*/ 42 w 98"/>
                                    <a:gd name="T113" fmla="*/ 95 h 105"/>
                                    <a:gd name="T114" fmla="*/ 60 w 98"/>
                                    <a:gd name="T115" fmla="*/ 64 h 105"/>
                                    <a:gd name="T116" fmla="*/ 65 w 98"/>
                                    <a:gd name="T117" fmla="*/ 97 h 105"/>
                                    <a:gd name="T118" fmla="*/ 90 w 98"/>
                                    <a:gd name="T119" fmla="*/ 58 h 10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98" h="105">
                                      <a:moveTo>
                                        <a:pt x="97" y="47"/>
                                      </a:moveTo>
                                      <a:cubicBezTo>
                                        <a:pt x="96" y="49"/>
                                        <a:pt x="95" y="51"/>
                                        <a:pt x="94" y="52"/>
                                      </a:cubicBezTo>
                                      <a:cubicBezTo>
                                        <a:pt x="94" y="54"/>
                                        <a:pt x="92" y="57"/>
                                        <a:pt x="91" y="59"/>
                                      </a:cubicBezTo>
                                      <a:cubicBezTo>
                                        <a:pt x="92" y="60"/>
                                        <a:pt x="91" y="60"/>
                                        <a:pt x="91" y="61"/>
                                      </a:cubicBezTo>
                                      <a:cubicBezTo>
                                        <a:pt x="90" y="60"/>
                                        <a:pt x="91" y="58"/>
                                        <a:pt x="90" y="57"/>
                                      </a:cubicBezTo>
                                      <a:cubicBezTo>
                                        <a:pt x="92" y="55"/>
                                        <a:pt x="92" y="53"/>
                                        <a:pt x="94" y="52"/>
                                      </a:cubicBezTo>
                                      <a:cubicBezTo>
                                        <a:pt x="93" y="51"/>
                                        <a:pt x="94" y="50"/>
                                        <a:pt x="94" y="49"/>
                                      </a:cubicBezTo>
                                      <a:cubicBezTo>
                                        <a:pt x="92" y="52"/>
                                        <a:pt x="91" y="55"/>
                                        <a:pt x="88" y="58"/>
                                      </a:cubicBezTo>
                                      <a:cubicBezTo>
                                        <a:pt x="89" y="58"/>
                                        <a:pt x="88" y="58"/>
                                        <a:pt x="88" y="59"/>
                                      </a:cubicBezTo>
                                      <a:cubicBezTo>
                                        <a:pt x="87" y="58"/>
                                        <a:pt x="86" y="56"/>
                                        <a:pt x="87" y="54"/>
                                      </a:cubicBezTo>
                                      <a:cubicBezTo>
                                        <a:pt x="88" y="54"/>
                                        <a:pt x="88" y="54"/>
                                        <a:pt x="88" y="54"/>
                                      </a:cubicBezTo>
                                      <a:cubicBezTo>
                                        <a:pt x="88" y="55"/>
                                        <a:pt x="87" y="56"/>
                                        <a:pt x="87" y="56"/>
                                      </a:cubicBezTo>
                                      <a:cubicBezTo>
                                        <a:pt x="89" y="56"/>
                                        <a:pt x="90" y="54"/>
                                        <a:pt x="91" y="54"/>
                                      </a:cubicBezTo>
                                      <a:cubicBezTo>
                                        <a:pt x="90" y="52"/>
                                        <a:pt x="89" y="54"/>
                                        <a:pt x="88" y="54"/>
                                      </a:cubicBezTo>
                                      <a:cubicBezTo>
                                        <a:pt x="88" y="52"/>
                                        <a:pt x="91" y="53"/>
                                        <a:pt x="90" y="52"/>
                                      </a:cubicBezTo>
                                      <a:cubicBezTo>
                                        <a:pt x="92" y="51"/>
                                        <a:pt x="93" y="50"/>
                                        <a:pt x="94" y="48"/>
                                      </a:cubicBezTo>
                                      <a:cubicBezTo>
                                        <a:pt x="92" y="48"/>
                                        <a:pt x="91" y="52"/>
                                        <a:pt x="89" y="52"/>
                                      </a:cubicBezTo>
                                      <a:cubicBezTo>
                                        <a:pt x="89" y="50"/>
                                        <a:pt x="90" y="49"/>
                                        <a:pt x="91" y="47"/>
                                      </a:cubicBezTo>
                                      <a:cubicBezTo>
                                        <a:pt x="91" y="47"/>
                                        <a:pt x="91" y="47"/>
                                        <a:pt x="91" y="47"/>
                                      </a:cubicBezTo>
                                      <a:cubicBezTo>
                                        <a:pt x="92" y="46"/>
                                        <a:pt x="92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3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2" y="45"/>
                                        <a:pt x="92" y="45"/>
                                      </a:cubicBezTo>
                                      <a:cubicBezTo>
                                        <a:pt x="92" y="45"/>
                                        <a:pt x="91" y="46"/>
                                        <a:pt x="91" y="46"/>
                                      </a:cubicBezTo>
                                      <a:cubicBezTo>
                                        <a:pt x="89" y="46"/>
                                        <a:pt x="89" y="47"/>
                                        <a:pt x="88" y="47"/>
                                      </a:cubicBezTo>
                                      <a:cubicBezTo>
                                        <a:pt x="88" y="47"/>
                                        <a:pt x="88" y="47"/>
                                        <a:pt x="88" y="46"/>
                                      </a:cubicBezTo>
                                      <a:cubicBezTo>
                                        <a:pt x="87" y="47"/>
                                        <a:pt x="86" y="47"/>
                                        <a:pt x="85" y="48"/>
                                      </a:cubicBezTo>
                                      <a:cubicBezTo>
                                        <a:pt x="85" y="48"/>
                                        <a:pt x="85" y="48"/>
                                        <a:pt x="86" y="49"/>
                                      </a:cubicBezTo>
                                      <a:cubicBezTo>
                                        <a:pt x="84" y="50"/>
                                        <a:pt x="83" y="51"/>
                                        <a:pt x="82" y="53"/>
                                      </a:cubicBezTo>
                                      <a:cubicBezTo>
                                        <a:pt x="85" y="51"/>
                                        <a:pt x="86" y="49"/>
                                        <a:pt x="89" y="48"/>
                                      </a:cubicBezTo>
                                      <a:cubicBezTo>
                                        <a:pt x="88" y="51"/>
                                        <a:pt x="85" y="54"/>
                                        <a:pt x="85" y="57"/>
                                      </a:cubicBezTo>
                                      <a:cubicBezTo>
                                        <a:pt x="84" y="60"/>
                                        <a:pt x="85" y="62"/>
                                        <a:pt x="86" y="65"/>
                                      </a:cubicBezTo>
                                      <a:cubicBezTo>
                                        <a:pt x="87" y="63"/>
                                        <a:pt x="85" y="61"/>
                                        <a:pt x="86" y="58"/>
                                      </a:cubicBezTo>
                                      <a:cubicBezTo>
                                        <a:pt x="88" y="62"/>
                                        <a:pt x="88" y="66"/>
                                        <a:pt x="87" y="69"/>
                                      </a:cubicBezTo>
                                      <a:cubicBezTo>
                                        <a:pt x="86" y="69"/>
                                        <a:pt x="86" y="68"/>
                                        <a:pt x="85" y="68"/>
                                      </a:cubicBezTo>
                                      <a:cubicBezTo>
                                        <a:pt x="85" y="68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6" y="69"/>
                                        <a:pt x="86" y="70"/>
                                      </a:cubicBezTo>
                                      <a:cubicBezTo>
                                        <a:pt x="86" y="70"/>
                                        <a:pt x="86" y="69"/>
                                        <a:pt x="86" y="69"/>
                                      </a:cubicBezTo>
                                      <a:cubicBezTo>
                                        <a:pt x="86" y="70"/>
                                        <a:pt x="86" y="72"/>
                                        <a:pt x="85" y="73"/>
                                      </a:cubicBezTo>
                                      <a:cubicBezTo>
                                        <a:pt x="84" y="72"/>
                                        <a:pt x="84" y="70"/>
                                        <a:pt x="82" y="69"/>
                                      </a:cubicBezTo>
                                      <a:cubicBezTo>
                                        <a:pt x="82" y="72"/>
                                        <a:pt x="85" y="75"/>
                                        <a:pt x="84" y="78"/>
                                      </a:cubicBezTo>
                                      <a:cubicBezTo>
                                        <a:pt x="84" y="79"/>
                                        <a:pt x="85" y="78"/>
                                        <a:pt x="85" y="79"/>
                                      </a:cubicBezTo>
                                      <a:cubicBezTo>
                                        <a:pt x="86" y="84"/>
                                        <a:pt x="83" y="89"/>
                                        <a:pt x="79" y="91"/>
                                      </a:cubicBezTo>
                                      <a:cubicBezTo>
                                        <a:pt x="79" y="89"/>
                                        <a:pt x="80" y="86"/>
                                        <a:pt x="79" y="86"/>
                                      </a:cubicBezTo>
                                      <a:cubicBezTo>
                                        <a:pt x="79" y="91"/>
                                        <a:pt x="76" y="96"/>
                                        <a:pt x="70" y="94"/>
                                      </a:cubicBezTo>
                                      <a:cubicBezTo>
                                        <a:pt x="72" y="89"/>
                                        <a:pt x="68" y="83"/>
                                        <a:pt x="68" y="78"/>
                                      </a:cubicBezTo>
                                      <a:cubicBezTo>
                                        <a:pt x="68" y="78"/>
                                        <a:pt x="68" y="78"/>
                                        <a:pt x="68" y="78"/>
                                      </a:cubicBezTo>
                                      <a:cubicBezTo>
                                        <a:pt x="69" y="78"/>
                                        <a:pt x="68" y="77"/>
                                        <a:pt x="69" y="77"/>
                                      </a:cubicBezTo>
                                      <a:cubicBezTo>
                                        <a:pt x="68" y="77"/>
                                        <a:pt x="68" y="77"/>
                                        <a:pt x="68" y="76"/>
                                      </a:cubicBezTo>
                                      <a:cubicBezTo>
                                        <a:pt x="68" y="74"/>
                                        <a:pt x="68" y="73"/>
                                        <a:pt x="68" y="72"/>
                                      </a:cubicBezTo>
                                      <a:cubicBezTo>
                                        <a:pt x="69" y="73"/>
                                        <a:pt x="69" y="74"/>
                                        <a:pt x="69" y="75"/>
                                      </a:cubicBezTo>
                                      <a:cubicBezTo>
                                        <a:pt x="69" y="76"/>
                                        <a:pt x="70" y="76"/>
                                        <a:pt x="70" y="76"/>
                                      </a:cubicBezTo>
                                      <a:cubicBezTo>
                                        <a:pt x="70" y="77"/>
                                        <a:pt x="71" y="77"/>
                                        <a:pt x="71" y="78"/>
                                      </a:cubicBezTo>
                                      <a:cubicBezTo>
                                        <a:pt x="72" y="79"/>
                                        <a:pt x="74" y="83"/>
                                        <a:pt x="76" y="80"/>
                                      </a:cubicBezTo>
                                      <a:cubicBezTo>
                                        <a:pt x="75" y="77"/>
                                        <a:pt x="70" y="75"/>
                                        <a:pt x="70" y="71"/>
                                      </a:cubicBezTo>
                                      <a:cubicBezTo>
                                        <a:pt x="70" y="71"/>
                                        <a:pt x="69" y="71"/>
                                        <a:pt x="69" y="71"/>
                                      </a:cubicBezTo>
                                      <a:cubicBezTo>
                                        <a:pt x="68" y="68"/>
                                        <a:pt x="66" y="65"/>
                                        <a:pt x="64" y="62"/>
                                      </a:cubicBezTo>
                                      <a:cubicBezTo>
                                        <a:pt x="63" y="62"/>
                                        <a:pt x="63" y="61"/>
                                        <a:pt x="62" y="61"/>
                                      </a:cubicBezTo>
                                      <a:cubicBezTo>
                                        <a:pt x="61" y="61"/>
                                        <a:pt x="62" y="62"/>
                                        <a:pt x="61" y="62"/>
                                      </a:cubicBezTo>
                                      <a:cubicBezTo>
                                        <a:pt x="61" y="61"/>
                                        <a:pt x="62" y="61"/>
                                        <a:pt x="61" y="61"/>
                                      </a:cubicBezTo>
                                      <a:cubicBezTo>
                                        <a:pt x="61" y="61"/>
                                        <a:pt x="61" y="61"/>
                                        <a:pt x="60" y="61"/>
                                      </a:cubicBezTo>
                                      <a:cubicBezTo>
                                        <a:pt x="59" y="55"/>
                                        <a:pt x="62" y="46"/>
                                        <a:pt x="58" y="42"/>
                                      </a:cubicBezTo>
                                      <a:cubicBezTo>
                                        <a:pt x="57" y="41"/>
                                        <a:pt x="55" y="41"/>
                                        <a:pt x="53" y="40"/>
                                      </a:cubicBezTo>
                                      <a:cubicBezTo>
                                        <a:pt x="53" y="41"/>
                                        <a:pt x="54" y="42"/>
                                        <a:pt x="55" y="43"/>
                                      </a:cubicBezTo>
                                      <a:cubicBezTo>
                                        <a:pt x="56" y="43"/>
                                        <a:pt x="56" y="43"/>
                                        <a:pt x="57" y="43"/>
                                      </a:cubicBezTo>
                                      <a:cubicBezTo>
                                        <a:pt x="57" y="44"/>
                                        <a:pt x="58" y="45"/>
                                        <a:pt x="58" y="46"/>
                                      </a:cubicBezTo>
                                      <a:cubicBezTo>
                                        <a:pt x="54" y="43"/>
                                        <a:pt x="47" y="41"/>
                                        <a:pt x="48" y="34"/>
                                      </a:cubicBezTo>
                                      <a:cubicBezTo>
                                        <a:pt x="52" y="34"/>
                                        <a:pt x="53" y="28"/>
                                        <a:pt x="56" y="31"/>
                                      </a:cubicBezTo>
                                      <a:cubicBezTo>
                                        <a:pt x="56" y="31"/>
                                        <a:pt x="56" y="31"/>
                                        <a:pt x="57" y="32"/>
                                      </a:cubicBezTo>
                                      <a:cubicBezTo>
                                        <a:pt x="57" y="32"/>
                                        <a:pt x="57" y="31"/>
                                        <a:pt x="57" y="31"/>
                                      </a:cubicBezTo>
                                      <a:cubicBezTo>
                                        <a:pt x="59" y="34"/>
                                        <a:pt x="60" y="36"/>
                                        <a:pt x="60" y="40"/>
                                      </a:cubicBezTo>
                                      <a:cubicBezTo>
                                        <a:pt x="60" y="40"/>
                                        <a:pt x="60" y="40"/>
                                        <a:pt x="60" y="40"/>
                                      </a:cubicBezTo>
                                      <a:cubicBezTo>
                                        <a:pt x="60" y="41"/>
                                        <a:pt x="61" y="41"/>
                                        <a:pt x="61" y="41"/>
                                      </a:cubicBezTo>
                                      <a:cubicBezTo>
                                        <a:pt x="61" y="42"/>
                                        <a:pt x="62" y="44"/>
                                        <a:pt x="63" y="45"/>
                                      </a:cubicBezTo>
                                      <a:cubicBezTo>
                                        <a:pt x="63" y="47"/>
                                        <a:pt x="64" y="50"/>
                                        <a:pt x="64" y="52"/>
                                      </a:cubicBezTo>
                                      <a:cubicBezTo>
                                        <a:pt x="63" y="55"/>
                                        <a:pt x="63" y="58"/>
                                        <a:pt x="61" y="60"/>
                                      </a:cubicBezTo>
                                      <a:cubicBezTo>
                                        <a:pt x="61" y="60"/>
                                        <a:pt x="61" y="60"/>
                                        <a:pt x="62" y="60"/>
                                      </a:cubicBezTo>
                                      <a:cubicBezTo>
                                        <a:pt x="63" y="60"/>
                                        <a:pt x="63" y="59"/>
                                        <a:pt x="63" y="58"/>
                                      </a:cubicBezTo>
                                      <a:cubicBezTo>
                                        <a:pt x="63" y="58"/>
                                        <a:pt x="63" y="58"/>
                                        <a:pt x="64" y="58"/>
                                      </a:cubicBezTo>
                                      <a:cubicBezTo>
                                        <a:pt x="65" y="55"/>
                                        <a:pt x="65" y="53"/>
                                        <a:pt x="65" y="49"/>
                                      </a:cubicBezTo>
                                      <a:cubicBezTo>
                                        <a:pt x="66" y="51"/>
                                        <a:pt x="67" y="54"/>
                                        <a:pt x="66" y="56"/>
                                      </a:cubicBezTo>
                                      <a:cubicBezTo>
                                        <a:pt x="66" y="56"/>
                                        <a:pt x="67" y="56"/>
                                        <a:pt x="67" y="56"/>
                                      </a:cubicBezTo>
                                      <a:cubicBezTo>
                                        <a:pt x="63" y="62"/>
                                        <a:pt x="73" y="51"/>
                                        <a:pt x="77" y="56"/>
                                      </a:cubicBezTo>
                                      <a:cubicBezTo>
                                        <a:pt x="78" y="57"/>
                                        <a:pt x="78" y="58"/>
                                        <a:pt x="79" y="58"/>
                                      </a:cubicBezTo>
                                      <a:cubicBezTo>
                                        <a:pt x="79" y="59"/>
                                        <a:pt x="79" y="59"/>
                                        <a:pt x="79" y="59"/>
                                      </a:cubicBezTo>
                                      <a:cubicBezTo>
                                        <a:pt x="81" y="60"/>
                                        <a:pt x="79" y="63"/>
                                        <a:pt x="80" y="65"/>
                                      </a:cubicBezTo>
                                      <a:cubicBezTo>
                                        <a:pt x="81" y="62"/>
                                        <a:pt x="81" y="58"/>
                                        <a:pt x="82" y="55"/>
                                      </a:cubicBezTo>
                                      <a:cubicBezTo>
                                        <a:pt x="83" y="55"/>
                                        <a:pt x="83" y="55"/>
                                        <a:pt x="83" y="55"/>
                                      </a:cubicBezTo>
                                      <a:cubicBezTo>
                                        <a:pt x="83" y="54"/>
                                        <a:pt x="83" y="54"/>
                                        <a:pt x="83" y="54"/>
                                      </a:cubicBezTo>
                                      <a:cubicBezTo>
                                        <a:pt x="83" y="53"/>
                                        <a:pt x="83" y="53"/>
                                        <a:pt x="83" y="53"/>
                                      </a:cubicBezTo>
                                      <a:cubicBezTo>
                                        <a:pt x="82" y="54"/>
                                        <a:pt x="82" y="54"/>
                                        <a:pt x="81" y="54"/>
                                      </a:cubicBezTo>
                                      <a:cubicBezTo>
                                        <a:pt x="81" y="52"/>
                                        <a:pt x="79" y="52"/>
                                        <a:pt x="79" y="51"/>
                                      </a:cubicBezTo>
                                      <a:cubicBezTo>
                                        <a:pt x="78" y="52"/>
                                        <a:pt x="78" y="51"/>
                                        <a:pt x="77" y="52"/>
                                      </a:cubicBezTo>
                                      <a:cubicBezTo>
                                        <a:pt x="79" y="50"/>
                                        <a:pt x="80" y="48"/>
                                        <a:pt x="83" y="47"/>
                                      </a:cubicBezTo>
                                      <a:cubicBezTo>
                                        <a:pt x="81" y="46"/>
                                        <a:pt x="79" y="49"/>
                                        <a:pt x="78" y="50"/>
                                      </a:cubicBezTo>
                                      <a:cubicBezTo>
                                        <a:pt x="78" y="49"/>
                                        <a:pt x="78" y="49"/>
                                        <a:pt x="78" y="49"/>
                                      </a:cubicBezTo>
                                      <a:cubicBezTo>
                                        <a:pt x="78" y="49"/>
                                        <a:pt x="78" y="48"/>
                                        <a:pt x="78" y="48"/>
                                      </a:cubicBezTo>
                                      <a:cubicBezTo>
                                        <a:pt x="77" y="49"/>
                                        <a:pt x="75" y="50"/>
                                        <a:pt x="74" y="51"/>
                                      </a:cubicBezTo>
                                      <a:cubicBezTo>
                                        <a:pt x="77" y="47"/>
                                        <a:pt x="81" y="42"/>
                                        <a:pt x="79" y="37"/>
                                      </a:cubicBezTo>
                                      <a:cubicBezTo>
                                        <a:pt x="81" y="37"/>
                                        <a:pt x="81" y="34"/>
                                        <a:pt x="80" y="33"/>
                                      </a:cubicBezTo>
                                      <a:cubicBezTo>
                                        <a:pt x="80" y="37"/>
                                        <a:pt x="77" y="39"/>
                                        <a:pt x="74" y="41"/>
                                      </a:cubicBezTo>
                                      <a:cubicBezTo>
                                        <a:pt x="74" y="39"/>
                                        <a:pt x="75" y="38"/>
                                        <a:pt x="77" y="37"/>
                                      </a:cubicBezTo>
                                      <a:cubicBezTo>
                                        <a:pt x="79" y="34"/>
                                        <a:pt x="77" y="29"/>
                                        <a:pt x="79" y="26"/>
                                      </a:cubicBezTo>
                                      <a:cubicBezTo>
                                        <a:pt x="78" y="25"/>
                                        <a:pt x="77" y="26"/>
                                        <a:pt x="76" y="26"/>
                                      </a:cubicBezTo>
                                      <a:cubicBezTo>
                                        <a:pt x="77" y="26"/>
                                        <a:pt x="76" y="26"/>
                                        <a:pt x="76" y="27"/>
                                      </a:cubicBezTo>
                                      <a:cubicBezTo>
                                        <a:pt x="76" y="27"/>
                                        <a:pt x="76" y="27"/>
                                        <a:pt x="75" y="27"/>
                                      </a:cubicBezTo>
                                      <a:cubicBezTo>
                                        <a:pt x="75" y="27"/>
                                        <a:pt x="76" y="27"/>
                                        <a:pt x="76" y="28"/>
                                      </a:cubicBezTo>
                                      <a:cubicBezTo>
                                        <a:pt x="75" y="27"/>
                                        <a:pt x="74" y="27"/>
                                        <a:pt x="74" y="29"/>
                                      </a:cubicBezTo>
                                      <a:cubicBezTo>
                                        <a:pt x="74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4" y="29"/>
                                        <a:pt x="72" y="30"/>
                                        <a:pt x="71" y="32"/>
                                      </a:cubicBezTo>
                                      <a:cubicBezTo>
                                        <a:pt x="70" y="32"/>
                                        <a:pt x="69" y="33"/>
                                        <a:pt x="71" y="34"/>
                                      </a:cubicBezTo>
                                      <a:cubicBezTo>
                                        <a:pt x="70" y="34"/>
                                        <a:pt x="70" y="34"/>
                                        <a:pt x="70" y="34"/>
                                      </a:cubicBezTo>
                                      <a:cubicBezTo>
                                        <a:pt x="70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5"/>
                                        <a:pt x="69" y="35"/>
                                        <a:pt x="70" y="36"/>
                                      </a:cubicBezTo>
                                      <a:cubicBezTo>
                                        <a:pt x="70" y="35"/>
                                        <a:pt x="70" y="35"/>
                                        <a:pt x="70" y="35"/>
                                      </a:cubicBezTo>
                                      <a:cubicBezTo>
                                        <a:pt x="71" y="35"/>
                                        <a:pt x="72" y="34"/>
                                        <a:pt x="72" y="33"/>
                                      </a:cubicBezTo>
                                      <a:cubicBezTo>
                                        <a:pt x="72" y="33"/>
                                        <a:pt x="72" y="33"/>
                                        <a:pt x="73" y="33"/>
                                      </a:cubicBezTo>
                                      <a:cubicBezTo>
                                        <a:pt x="73" y="32"/>
                                        <a:pt x="73" y="31"/>
                                        <a:pt x="74" y="31"/>
                                      </a:cubicBezTo>
                                      <a:cubicBezTo>
                                        <a:pt x="73" y="33"/>
                                        <a:pt x="72" y="33"/>
                                        <a:pt x="72" y="35"/>
                                      </a:cubicBezTo>
                                      <a:cubicBezTo>
                                        <a:pt x="71" y="35"/>
                                        <a:pt x="70" y="36"/>
                                        <a:pt x="69" y="37"/>
                                      </a:cubicBezTo>
                                      <a:cubicBezTo>
                                        <a:pt x="69" y="36"/>
                                        <a:pt x="68" y="36"/>
                                        <a:pt x="68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7"/>
                                      </a:cubicBezTo>
                                      <a:cubicBezTo>
                                        <a:pt x="66" y="36"/>
                                        <a:pt x="65" y="37"/>
                                        <a:pt x="65" y="37"/>
                                      </a:cubicBezTo>
                                      <a:cubicBezTo>
                                        <a:pt x="65" y="36"/>
                                        <a:pt x="64" y="36"/>
                                        <a:pt x="64" y="35"/>
                                      </a:cubicBezTo>
                                      <a:cubicBezTo>
                                        <a:pt x="64" y="35"/>
                                        <a:pt x="64" y="36"/>
                                        <a:pt x="63" y="36"/>
                                      </a:cubicBezTo>
                                      <a:cubicBezTo>
                                        <a:pt x="64" y="37"/>
                                        <a:pt x="63" y="39"/>
                                        <a:pt x="64" y="40"/>
                                      </a:cubicBezTo>
                                      <a:cubicBezTo>
                                        <a:pt x="65" y="40"/>
                                        <a:pt x="64" y="38"/>
                                        <a:pt x="65" y="38"/>
                                      </a:cubicBezTo>
                                      <a:cubicBezTo>
                                        <a:pt x="65" y="38"/>
                                        <a:pt x="65" y="39"/>
                                        <a:pt x="65" y="39"/>
                                      </a:cubicBezTo>
                                      <a:cubicBezTo>
                                        <a:pt x="66" y="39"/>
                                        <a:pt x="66" y="38"/>
                                        <a:pt x="66" y="38"/>
                                      </a:cubicBezTo>
                                      <a:cubicBezTo>
                                        <a:pt x="66" y="38"/>
                                        <a:pt x="67" y="38"/>
                                        <a:pt x="67" y="39"/>
                                      </a:cubicBezTo>
                                      <a:cubicBezTo>
                                        <a:pt x="70" y="39"/>
                                        <a:pt x="70" y="43"/>
                                        <a:pt x="71" y="44"/>
                                      </a:cubicBezTo>
                                      <a:cubicBezTo>
                                        <a:pt x="72" y="44"/>
                                        <a:pt x="72" y="44"/>
                                        <a:pt x="72" y="44"/>
                                      </a:cubicBezTo>
                                      <a:cubicBezTo>
                                        <a:pt x="76" y="45"/>
                                        <a:pt x="77" y="40"/>
                                        <a:pt x="79" y="38"/>
                                      </a:cubicBezTo>
                                      <a:cubicBezTo>
                                        <a:pt x="78" y="42"/>
                                        <a:pt x="77" y="45"/>
                                        <a:pt x="75" y="48"/>
                                      </a:cubicBezTo>
                                      <a:cubicBezTo>
                                        <a:pt x="74" y="49"/>
                                        <a:pt x="73" y="50"/>
                                        <a:pt x="72" y="51"/>
                                      </a:cubicBezTo>
                                      <a:cubicBezTo>
                                        <a:pt x="72" y="47"/>
                                        <a:pt x="68" y="46"/>
                                        <a:pt x="67" y="44"/>
                                      </a:cubicBezTo>
                                      <a:cubicBezTo>
                                        <a:pt x="67" y="43"/>
                                        <a:pt x="68" y="44"/>
                                        <a:pt x="68" y="44"/>
                                      </a:cubicBezTo>
                                      <a:cubicBezTo>
                                        <a:pt x="68" y="44"/>
                                        <a:pt x="69" y="44"/>
                                        <a:pt x="68" y="44"/>
                                      </a:cubicBezTo>
                                      <a:cubicBezTo>
                                        <a:pt x="69" y="44"/>
                                        <a:pt x="69" y="44"/>
                                        <a:pt x="69" y="44"/>
                                      </a:cubicBezTo>
                                      <a:cubicBezTo>
                                        <a:pt x="69" y="42"/>
                                        <a:pt x="67" y="41"/>
                                        <a:pt x="65" y="42"/>
                                      </a:cubicBezTo>
                                      <a:cubicBezTo>
                                        <a:pt x="65" y="42"/>
                                        <a:pt x="66" y="42"/>
                                        <a:pt x="66" y="42"/>
                                      </a:cubicBezTo>
                                      <a:cubicBezTo>
                                        <a:pt x="65" y="41"/>
                                        <a:pt x="64" y="42"/>
                                        <a:pt x="63" y="41"/>
                                      </a:cubicBezTo>
                                      <a:cubicBezTo>
                                        <a:pt x="63" y="41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40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39"/>
                                        <a:pt x="63" y="37"/>
                                        <a:pt x="63" y="35"/>
                                      </a:cubicBezTo>
                                      <a:cubicBezTo>
                                        <a:pt x="64" y="35"/>
                                        <a:pt x="66" y="34"/>
                                        <a:pt x="67" y="32"/>
                                      </a:cubicBezTo>
                                      <a:cubicBezTo>
                                        <a:pt x="69" y="30"/>
                                        <a:pt x="70" y="28"/>
                                        <a:pt x="73" y="28"/>
                                      </a:cubicBezTo>
                                      <a:cubicBezTo>
                                        <a:pt x="77" y="24"/>
                                        <a:pt x="78" y="19"/>
                                        <a:pt x="81" y="14"/>
                                      </a:cubicBezTo>
                                      <a:cubicBezTo>
                                        <a:pt x="84" y="13"/>
                                        <a:pt x="85" y="10"/>
                                        <a:pt x="88" y="9"/>
                                      </a:cubicBezTo>
                                      <a:cubicBezTo>
                                        <a:pt x="86" y="17"/>
                                        <a:pt x="80" y="23"/>
                                        <a:pt x="82" y="30"/>
                                      </a:cubicBezTo>
                                      <a:cubicBezTo>
                                        <a:pt x="81" y="34"/>
                                        <a:pt x="85" y="41"/>
                                        <a:pt x="79" y="44"/>
                                      </a:cubicBezTo>
                                      <a:cubicBezTo>
                                        <a:pt x="81" y="44"/>
                                        <a:pt x="84" y="41"/>
                                        <a:pt x="84" y="38"/>
                                      </a:cubicBezTo>
                                      <a:cubicBezTo>
                                        <a:pt x="85" y="41"/>
                                        <a:pt x="83" y="43"/>
                                        <a:pt x="81" y="44"/>
                                      </a:cubicBezTo>
                                      <a:cubicBezTo>
                                        <a:pt x="81" y="44"/>
                                        <a:pt x="81" y="45"/>
                                        <a:pt x="81" y="45"/>
                                      </a:cubicBezTo>
                                      <a:cubicBezTo>
                                        <a:pt x="82" y="45"/>
                                        <a:pt x="82" y="44"/>
                                        <a:pt x="83" y="44"/>
                                      </a:cubicBezTo>
                                      <a:cubicBezTo>
                                        <a:pt x="83" y="44"/>
                                        <a:pt x="82" y="45"/>
                                        <a:pt x="82" y="45"/>
                                      </a:cubicBezTo>
                                      <a:cubicBezTo>
                                        <a:pt x="82" y="46"/>
                                        <a:pt x="82" y="46"/>
                                        <a:pt x="82" y="46"/>
                                      </a:cubicBezTo>
                                      <a:cubicBezTo>
                                        <a:pt x="83" y="46"/>
                                        <a:pt x="83" y="46"/>
                                        <a:pt x="83" y="45"/>
                                      </a:cubicBezTo>
                                      <a:cubicBezTo>
                                        <a:pt x="84" y="46"/>
                                        <a:pt x="84" y="46"/>
                                        <a:pt x="85" y="47"/>
                                      </a:cubicBezTo>
                                      <a:cubicBezTo>
                                        <a:pt x="85" y="47"/>
                                        <a:pt x="85" y="46"/>
                                        <a:pt x="85" y="46"/>
                                      </a:cubicBezTo>
                                      <a:cubicBezTo>
                                        <a:pt x="85" y="46"/>
                                        <a:pt x="85" y="47"/>
                                        <a:pt x="86" y="47"/>
                                      </a:cubicBezTo>
                                      <a:cubicBezTo>
                                        <a:pt x="86" y="46"/>
                                        <a:pt x="86" y="46"/>
                                        <a:pt x="87" y="45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4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5"/>
                                      </a:cubicBezTo>
                                      <a:cubicBezTo>
                                        <a:pt x="86" y="44"/>
                                        <a:pt x="86" y="44"/>
                                        <a:pt x="86" y="44"/>
                                      </a:cubicBezTo>
                                      <a:cubicBezTo>
                                        <a:pt x="85" y="44"/>
                                        <a:pt x="85" y="45"/>
                                        <a:pt x="84" y="45"/>
                                      </a:cubicBezTo>
                                      <a:cubicBezTo>
                                        <a:pt x="84" y="44"/>
                                        <a:pt x="85" y="44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5" y="43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6" y="43"/>
                                        <a:pt x="85" y="42"/>
                                      </a:cubicBezTo>
                                      <a:cubicBezTo>
                                        <a:pt x="84" y="42"/>
                                        <a:pt x="84" y="44"/>
                                        <a:pt x="83" y="44"/>
                                      </a:cubicBezTo>
                                      <a:cubicBezTo>
                                        <a:pt x="83" y="43"/>
                                        <a:pt x="83" y="43"/>
                                        <a:pt x="83" y="42"/>
                                      </a:cubicBezTo>
                                      <a:cubicBezTo>
                                        <a:pt x="84" y="42"/>
                                        <a:pt x="84" y="43"/>
                                        <a:pt x="84" y="43"/>
                                      </a:cubicBezTo>
                                      <a:cubicBezTo>
                                        <a:pt x="84" y="42"/>
                                        <a:pt x="85" y="41"/>
                                        <a:pt x="85" y="39"/>
                                      </a:cubicBezTo>
                                      <a:cubicBezTo>
                                        <a:pt x="85" y="39"/>
                                        <a:pt x="85" y="39"/>
                                        <a:pt x="85" y="39"/>
                                      </a:cubicBezTo>
                                      <a:cubicBezTo>
                                        <a:pt x="83" y="34"/>
                                        <a:pt x="83" y="29"/>
                                        <a:pt x="85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4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5" y="24"/>
                                      </a:cubicBezTo>
                                      <a:cubicBezTo>
                                        <a:pt x="86" y="18"/>
                                        <a:pt x="88" y="12"/>
                                        <a:pt x="88" y="6"/>
                                      </a:cubicBezTo>
                                      <a:cubicBezTo>
                                        <a:pt x="88" y="6"/>
                                        <a:pt x="88" y="6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4" y="9"/>
                                        <a:pt x="83" y="11"/>
                                        <a:pt x="81" y="12"/>
                                      </a:cubicBezTo>
                                      <a:cubicBezTo>
                                        <a:pt x="78" y="19"/>
                                        <a:pt x="75" y="26"/>
                                        <a:pt x="68" y="28"/>
                                      </a:cubicBezTo>
                                      <a:cubicBezTo>
                                        <a:pt x="67" y="29"/>
                                        <a:pt x="67" y="30"/>
                                        <a:pt x="66" y="30"/>
                                      </a:cubicBezTo>
                                      <a:cubicBezTo>
                                        <a:pt x="66" y="30"/>
                                        <a:pt x="67" y="29"/>
                                        <a:pt x="67" y="29"/>
                                      </a:cubicBezTo>
                                      <a:cubicBezTo>
                                        <a:pt x="66" y="29"/>
                                        <a:pt x="66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30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4" y="29"/>
                                        <a:pt x="64" y="29"/>
                                      </a:cubicBezTo>
                                      <a:cubicBezTo>
                                        <a:pt x="64" y="28"/>
                                        <a:pt x="64" y="26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5"/>
                                        <a:pt x="64" y="25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3"/>
                                        <a:pt x="64" y="22"/>
                                        <a:pt x="63" y="21"/>
                                      </a:cubicBezTo>
                                      <a:cubicBezTo>
                                        <a:pt x="63" y="19"/>
                                        <a:pt x="63" y="16"/>
                                        <a:pt x="61" y="13"/>
                                      </a:cubicBezTo>
                                      <a:cubicBezTo>
                                        <a:pt x="60" y="15"/>
                                        <a:pt x="60" y="16"/>
                                        <a:pt x="59" y="18"/>
                                      </a:cubicBezTo>
                                      <a:cubicBezTo>
                                        <a:pt x="59" y="18"/>
                                        <a:pt x="59" y="18"/>
                                        <a:pt x="59" y="18"/>
                                      </a:cubicBezTo>
                                      <a:cubicBezTo>
                                        <a:pt x="58" y="18"/>
                                        <a:pt x="58" y="19"/>
                                        <a:pt x="57" y="20"/>
                                      </a:cubicBezTo>
                                      <a:cubicBezTo>
                                        <a:pt x="57" y="20"/>
                                        <a:pt x="57" y="20"/>
                                        <a:pt x="57" y="21"/>
                                      </a:cubicBezTo>
                                      <a:cubicBezTo>
                                        <a:pt x="58" y="20"/>
                                        <a:pt x="58" y="19"/>
                                        <a:pt x="59" y="18"/>
                                      </a:cubicBezTo>
                                      <a:cubicBezTo>
                                        <a:pt x="59" y="20"/>
                                        <a:pt x="58" y="21"/>
                                        <a:pt x="57" y="23"/>
                                      </a:cubicBezTo>
                                      <a:cubicBezTo>
                                        <a:pt x="57" y="24"/>
                                        <a:pt x="57" y="24"/>
                                        <a:pt x="57" y="25"/>
                                      </a:cubicBezTo>
                                      <a:cubicBezTo>
                                        <a:pt x="58" y="24"/>
                                        <a:pt x="58" y="24"/>
                                        <a:pt x="58" y="23"/>
                                      </a:cubicBezTo>
                                      <a:cubicBezTo>
                                        <a:pt x="58" y="25"/>
                                        <a:pt x="58" y="26"/>
                                        <a:pt x="57" y="27"/>
                                      </a:cubicBezTo>
                                      <a:cubicBezTo>
                                        <a:pt x="56" y="29"/>
                                        <a:pt x="55" y="30"/>
                                        <a:pt x="52" y="28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30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28"/>
                                      </a:cubicBezTo>
                                      <a:cubicBezTo>
                                        <a:pt x="51" y="28"/>
                                        <a:pt x="51" y="28"/>
                                        <a:pt x="51" y="28"/>
                                      </a:cubicBezTo>
                                      <a:cubicBezTo>
                                        <a:pt x="50" y="29"/>
                                        <a:pt x="49" y="30"/>
                                        <a:pt x="49" y="31"/>
                                      </a:cubicBezTo>
                                      <a:cubicBezTo>
                                        <a:pt x="49" y="29"/>
                                        <a:pt x="50" y="28"/>
                                        <a:pt x="50" y="27"/>
                                      </a:cubicBezTo>
                                      <a:cubicBezTo>
                                        <a:pt x="48" y="26"/>
                                        <a:pt x="47" y="24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6" y="18"/>
                                        <a:pt x="47" y="12"/>
                                        <a:pt x="48" y="7"/>
                                      </a:cubicBezTo>
                                      <a:cubicBezTo>
                                        <a:pt x="48" y="5"/>
                                        <a:pt x="48" y="3"/>
                                        <a:pt x="48" y="2"/>
                                      </a:cubicBezTo>
                                      <a:cubicBezTo>
                                        <a:pt x="48" y="1"/>
                                        <a:pt x="48" y="1"/>
                                        <a:pt x="48" y="1"/>
                                      </a:cubicBezTo>
                                      <a:cubicBezTo>
                                        <a:pt x="47" y="2"/>
                                        <a:pt x="47" y="3"/>
                                        <a:pt x="47" y="3"/>
                                      </a:cubicBezTo>
                                      <a:cubicBezTo>
                                        <a:pt x="46" y="3"/>
                                        <a:pt x="46" y="1"/>
                                        <a:pt x="46" y="0"/>
                                      </a:cubicBezTo>
                                      <a:cubicBezTo>
                                        <a:pt x="46" y="0"/>
                                        <a:pt x="45" y="0"/>
                                        <a:pt x="45" y="0"/>
                                      </a:cubicBezTo>
                                      <a:cubicBezTo>
                                        <a:pt x="45" y="1"/>
                                        <a:pt x="45" y="1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2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4" y="4"/>
                                        <a:pt x="44" y="5"/>
                                      </a:cubicBezTo>
                                      <a:cubicBezTo>
                                        <a:pt x="45" y="5"/>
                                        <a:pt x="45" y="4"/>
                                        <a:pt x="45" y="3"/>
                                      </a:cubicBezTo>
                                      <a:cubicBezTo>
                                        <a:pt x="47" y="6"/>
                                        <a:pt x="47" y="11"/>
                                        <a:pt x="45" y="14"/>
                                      </a:cubicBezTo>
                                      <a:cubicBezTo>
                                        <a:pt x="45" y="14"/>
                                        <a:pt x="45" y="14"/>
                                        <a:pt x="45" y="14"/>
                                      </a:cubicBezTo>
                                      <a:cubicBezTo>
                                        <a:pt x="46" y="13"/>
                                        <a:pt x="46" y="12"/>
                                        <a:pt x="47" y="12"/>
                                      </a:cubicBezTo>
                                      <a:cubicBezTo>
                                        <a:pt x="47" y="15"/>
                                        <a:pt x="44" y="18"/>
                                        <a:pt x="42" y="20"/>
                                      </a:cubicBezTo>
                                      <a:cubicBezTo>
                                        <a:pt x="44" y="20"/>
                                        <a:pt x="45" y="18"/>
                                        <a:pt x="46" y="17"/>
                                      </a:cubicBezTo>
                                      <a:cubicBezTo>
                                        <a:pt x="46" y="18"/>
                                        <a:pt x="45" y="20"/>
                                        <a:pt x="43" y="21"/>
                                      </a:cubicBezTo>
                                      <a:cubicBezTo>
                                        <a:pt x="38" y="26"/>
                                        <a:pt x="45" y="32"/>
                                        <a:pt x="43" y="37"/>
                                      </a:cubicBezTo>
                                      <a:cubicBezTo>
                                        <a:pt x="43" y="39"/>
                                        <a:pt x="41" y="41"/>
                                        <a:pt x="40" y="43"/>
                                      </a:cubicBezTo>
                                      <a:cubicBezTo>
                                        <a:pt x="39" y="43"/>
                                        <a:pt x="39" y="42"/>
                                        <a:pt x="39" y="42"/>
                                      </a:cubicBezTo>
                                      <a:cubicBezTo>
                                        <a:pt x="40" y="41"/>
                                        <a:pt x="41" y="40"/>
                                        <a:pt x="42" y="39"/>
                                      </a:cubicBezTo>
                                      <a:cubicBezTo>
                                        <a:pt x="40" y="38"/>
                                        <a:pt x="39" y="42"/>
                                        <a:pt x="37" y="42"/>
                                      </a:cubicBezTo>
                                      <a:cubicBezTo>
                                        <a:pt x="42" y="45"/>
                                        <a:pt x="38" y="51"/>
                                        <a:pt x="35" y="53"/>
                                      </a:cubicBezTo>
                                      <a:cubicBezTo>
                                        <a:pt x="35" y="52"/>
                                        <a:pt x="37" y="51"/>
                                        <a:pt x="37" y="50"/>
                                      </a:cubicBezTo>
                                      <a:cubicBezTo>
                                        <a:pt x="36" y="50"/>
                                        <a:pt x="36" y="50"/>
                                        <a:pt x="36" y="50"/>
                                      </a:cubicBezTo>
                                      <a:cubicBezTo>
                                        <a:pt x="36" y="52"/>
                                        <a:pt x="33" y="52"/>
                                        <a:pt x="33" y="54"/>
                                      </a:cubicBezTo>
                                      <a:cubicBezTo>
                                        <a:pt x="33" y="54"/>
                                        <a:pt x="32" y="54"/>
                                        <a:pt x="32" y="54"/>
                                      </a:cubicBezTo>
                                      <a:cubicBezTo>
                                        <a:pt x="32" y="52"/>
                                        <a:pt x="35" y="51"/>
                                        <a:pt x="35" y="49"/>
                                      </a:cubicBezTo>
                                      <a:cubicBezTo>
                                        <a:pt x="33" y="50"/>
                                        <a:pt x="31" y="51"/>
                                        <a:pt x="30" y="49"/>
                                      </a:cubicBezTo>
                                      <a:cubicBezTo>
                                        <a:pt x="30" y="49"/>
                                        <a:pt x="30" y="49"/>
                                        <a:pt x="30" y="49"/>
                                      </a:cubicBezTo>
                                      <a:cubicBezTo>
                                        <a:pt x="30" y="50"/>
                                        <a:pt x="30" y="51"/>
                                        <a:pt x="31" y="51"/>
                                      </a:cubicBezTo>
                                      <a:cubicBezTo>
                                        <a:pt x="31" y="51"/>
                                        <a:pt x="31" y="52"/>
                                        <a:pt x="30" y="52"/>
                                      </a:cubicBezTo>
                                      <a:cubicBezTo>
                                        <a:pt x="30" y="53"/>
                                        <a:pt x="29" y="54"/>
                                        <a:pt x="27" y="55"/>
                                      </a:cubicBezTo>
                                      <a:cubicBezTo>
                                        <a:pt x="27" y="54"/>
                                        <a:pt x="28" y="54"/>
                                        <a:pt x="27" y="53"/>
                                      </a:cubicBezTo>
                                      <a:cubicBezTo>
                                        <a:pt x="29" y="50"/>
                                        <a:pt x="30" y="47"/>
                                        <a:pt x="33" y="45"/>
                                      </a:cubicBezTo>
                                      <a:cubicBezTo>
                                        <a:pt x="34" y="45"/>
                                        <a:pt x="35" y="44"/>
                                        <a:pt x="36" y="43"/>
                                      </a:cubicBezTo>
                                      <a:cubicBezTo>
                                        <a:pt x="38" y="40"/>
                                        <a:pt x="42" y="37"/>
                                        <a:pt x="40" y="33"/>
                                      </a:cubicBezTo>
                                      <a:cubicBezTo>
                                        <a:pt x="40" y="33"/>
                                        <a:pt x="40" y="35"/>
                                        <a:pt x="40" y="35"/>
                                      </a:cubicBezTo>
                                      <a:cubicBezTo>
                                        <a:pt x="39" y="38"/>
                                        <a:pt x="38" y="40"/>
                                        <a:pt x="37" y="42"/>
                                      </a:cubicBezTo>
                                      <a:cubicBezTo>
                                        <a:pt x="35" y="41"/>
                                        <a:pt x="34" y="41"/>
                                        <a:pt x="33" y="42"/>
                                      </a:cubicBezTo>
                                      <a:cubicBezTo>
                                        <a:pt x="35" y="39"/>
                                        <a:pt x="31" y="39"/>
                                        <a:pt x="32" y="42"/>
                                      </a:cubicBezTo>
                                      <a:cubicBezTo>
                                        <a:pt x="32" y="42"/>
                                        <a:pt x="32" y="42"/>
                                        <a:pt x="31" y="42"/>
                                      </a:cubicBezTo>
                                      <a:cubicBezTo>
                                        <a:pt x="32" y="41"/>
                                        <a:pt x="32" y="39"/>
                                        <a:pt x="31" y="38"/>
                                      </a:cubicBezTo>
                                      <a:cubicBezTo>
                                        <a:pt x="30" y="38"/>
                                        <a:pt x="30" y="39"/>
                                        <a:pt x="30" y="39"/>
                                      </a:cubicBezTo>
                                      <a:cubicBezTo>
                                        <a:pt x="30" y="39"/>
                                        <a:pt x="29" y="38"/>
                                        <a:pt x="28" y="38"/>
                                      </a:cubicBezTo>
                                      <a:cubicBezTo>
                                        <a:pt x="28" y="39"/>
                                        <a:pt x="29" y="39"/>
                                        <a:pt x="29" y="41"/>
                                      </a:cubicBezTo>
                                      <a:cubicBezTo>
                                        <a:pt x="28" y="39"/>
                                        <a:pt x="25" y="37"/>
                                        <a:pt x="26" y="40"/>
                                      </a:cubicBezTo>
                                      <a:cubicBezTo>
                                        <a:pt x="26" y="40"/>
                                        <a:pt x="27" y="40"/>
                                        <a:pt x="27" y="41"/>
                                      </a:cubicBezTo>
                                      <a:cubicBezTo>
                                        <a:pt x="28" y="41"/>
                                        <a:pt x="28" y="41"/>
                                        <a:pt x="28" y="41"/>
                                      </a:cubicBezTo>
                                      <a:cubicBezTo>
                                        <a:pt x="28" y="41"/>
                                        <a:pt x="28" y="42"/>
                                        <a:pt x="28" y="42"/>
                                      </a:cubicBezTo>
                                      <a:cubicBezTo>
                                        <a:pt x="26" y="44"/>
                                        <a:pt x="22" y="45"/>
                                        <a:pt x="22" y="49"/>
                                      </a:cubicBezTo>
                                      <a:cubicBezTo>
                                        <a:pt x="15" y="49"/>
                                        <a:pt x="19" y="41"/>
                                        <a:pt x="23" y="40"/>
                                      </a:cubicBezTo>
                                      <a:cubicBezTo>
                                        <a:pt x="23" y="39"/>
                                        <a:pt x="23" y="38"/>
                                        <a:pt x="24" y="38"/>
                                      </a:cubicBezTo>
                                      <a:cubicBezTo>
                                        <a:pt x="25" y="38"/>
                                        <a:pt x="26" y="37"/>
                                        <a:pt x="27" y="37"/>
                                      </a:cubicBezTo>
                                      <a:cubicBezTo>
                                        <a:pt x="28" y="37"/>
                                        <a:pt x="28" y="38"/>
                                        <a:pt x="29" y="38"/>
                                      </a:cubicBezTo>
                                      <a:cubicBezTo>
                                        <a:pt x="29" y="37"/>
                                        <a:pt x="28" y="37"/>
                                        <a:pt x="28" y="37"/>
                                      </a:cubicBezTo>
                                      <a:cubicBezTo>
                                        <a:pt x="29" y="36"/>
                                        <a:pt x="29" y="36"/>
                                        <a:pt x="30" y="35"/>
                                      </a:cubicBezTo>
                                      <a:cubicBezTo>
                                        <a:pt x="32" y="36"/>
                                        <a:pt x="33" y="35"/>
                                        <a:pt x="34" y="34"/>
                                      </a:cubicBezTo>
                                      <a:cubicBezTo>
                                        <a:pt x="34" y="34"/>
                                        <a:pt x="33" y="34"/>
                                        <a:pt x="33" y="33"/>
                                      </a:cubicBezTo>
                                      <a:cubicBezTo>
                                        <a:pt x="34" y="32"/>
                                        <a:pt x="33" y="32"/>
                                        <a:pt x="34" y="30"/>
                                      </a:cubicBezTo>
                                      <a:cubicBezTo>
                                        <a:pt x="34" y="31"/>
                                        <a:pt x="33" y="32"/>
                                        <a:pt x="34" y="33"/>
                                      </a:cubicBezTo>
                                      <a:cubicBezTo>
                                        <a:pt x="34" y="26"/>
                                        <a:pt x="33" y="20"/>
                                        <a:pt x="39" y="17"/>
                                      </a:cubicBezTo>
                                      <a:cubicBezTo>
                                        <a:pt x="42" y="14"/>
                                        <a:pt x="43" y="11"/>
                                        <a:pt x="45" y="7"/>
                                      </a:cubicBezTo>
                                      <a:cubicBezTo>
                                        <a:pt x="44" y="6"/>
                                        <a:pt x="44" y="6"/>
                                        <a:pt x="44" y="5"/>
                                      </a:cubicBezTo>
                                      <a:cubicBezTo>
                                        <a:pt x="40" y="15"/>
                                        <a:pt x="27" y="19"/>
                                        <a:pt x="33" y="31"/>
                                      </a:cubicBezTo>
                                      <a:cubicBezTo>
                                        <a:pt x="33" y="31"/>
                                        <a:pt x="32" y="31"/>
                                        <a:pt x="32" y="31"/>
                                      </a:cubicBezTo>
                                      <a:cubicBezTo>
                                        <a:pt x="34" y="35"/>
                                        <a:pt x="28" y="36"/>
                                        <a:pt x="23" y="38"/>
                                      </a:cubicBezTo>
                                      <a:cubicBezTo>
                                        <a:pt x="23" y="38"/>
                                        <a:pt x="23" y="38"/>
                                        <a:pt x="23" y="38"/>
                                      </a:cubicBezTo>
                                      <a:cubicBezTo>
                                        <a:pt x="22" y="39"/>
                                        <a:pt x="21" y="39"/>
                                        <a:pt x="21" y="40"/>
                                      </a:cubicBezTo>
                                      <a:cubicBezTo>
                                        <a:pt x="21" y="40"/>
                                        <a:pt x="20" y="40"/>
                                        <a:pt x="20" y="39"/>
                                      </a:cubicBezTo>
                                      <a:cubicBezTo>
                                        <a:pt x="20" y="39"/>
                                        <a:pt x="20" y="39"/>
                                        <a:pt x="20" y="39"/>
                                      </a:cubicBezTo>
                                      <a:cubicBezTo>
                                        <a:pt x="20" y="41"/>
                                        <a:pt x="19" y="44"/>
                                        <a:pt x="17" y="46"/>
                                      </a:cubicBezTo>
                                      <a:cubicBezTo>
                                        <a:pt x="16" y="39"/>
                                        <a:pt x="10" y="37"/>
                                        <a:pt x="4" y="33"/>
                                      </a:cubicBezTo>
                                      <a:cubicBezTo>
                                        <a:pt x="3" y="33"/>
                                        <a:pt x="3" y="31"/>
                                        <a:pt x="2" y="30"/>
                                      </a:cubicBezTo>
                                      <a:cubicBezTo>
                                        <a:pt x="1" y="30"/>
                                        <a:pt x="1" y="30"/>
                                        <a:pt x="0" y="30"/>
                                      </a:cubicBezTo>
                                      <a:cubicBezTo>
                                        <a:pt x="0" y="31"/>
                                        <a:pt x="1" y="32"/>
                                        <a:pt x="1" y="33"/>
                                      </a:cubicBezTo>
                                      <a:cubicBezTo>
                                        <a:pt x="1" y="37"/>
                                        <a:pt x="5" y="39"/>
                                        <a:pt x="7" y="42"/>
                                      </a:cubicBezTo>
                                      <a:cubicBezTo>
                                        <a:pt x="6" y="42"/>
                                        <a:pt x="7" y="43"/>
                                        <a:pt x="7" y="43"/>
                                      </a:cubicBezTo>
                                      <a:cubicBezTo>
                                        <a:pt x="7" y="44"/>
                                        <a:pt x="7" y="44"/>
                                        <a:pt x="8" y="44"/>
                                      </a:cubicBezTo>
                                      <a:cubicBezTo>
                                        <a:pt x="8" y="44"/>
                                        <a:pt x="8" y="43"/>
                                        <a:pt x="9" y="42"/>
                                      </a:cubicBezTo>
                                      <a:cubicBezTo>
                                        <a:pt x="6" y="40"/>
                                        <a:pt x="3" y="38"/>
                                        <a:pt x="2" y="34"/>
                                      </a:cubicBezTo>
                                      <a:cubicBezTo>
                                        <a:pt x="1" y="33"/>
                                        <a:pt x="1" y="31"/>
                                        <a:pt x="1" y="30"/>
                                      </a:cubicBezTo>
                                      <a:cubicBezTo>
                                        <a:pt x="2" y="32"/>
                                        <a:pt x="3" y="34"/>
                                        <a:pt x="5" y="36"/>
                                      </a:cubicBezTo>
                                      <a:cubicBezTo>
                                        <a:pt x="10" y="36"/>
                                        <a:pt x="15" y="41"/>
                                        <a:pt x="15" y="47"/>
                                      </a:cubicBezTo>
                                      <a:cubicBezTo>
                                        <a:pt x="14" y="47"/>
                                        <a:pt x="14" y="46"/>
                                        <a:pt x="13" y="47"/>
                                      </a:cubicBezTo>
                                      <a:cubicBezTo>
                                        <a:pt x="12" y="45"/>
                                        <a:pt x="10" y="44"/>
                                        <a:pt x="9" y="42"/>
                                      </a:cubicBezTo>
                                      <a:cubicBezTo>
                                        <a:pt x="8" y="43"/>
                                        <a:pt x="8" y="44"/>
                                        <a:pt x="8" y="44"/>
                                      </a:cubicBezTo>
                                      <a:cubicBezTo>
                                        <a:pt x="10" y="45"/>
                                        <a:pt x="11" y="46"/>
                                        <a:pt x="13" y="47"/>
                                      </a:cubicBezTo>
                                      <a:cubicBezTo>
                                        <a:pt x="12" y="48"/>
                                        <a:pt x="10" y="48"/>
                                        <a:pt x="9" y="49"/>
                                      </a:cubicBezTo>
                                      <a:cubicBezTo>
                                        <a:pt x="11" y="52"/>
                                        <a:pt x="12" y="55"/>
                                        <a:pt x="14" y="58"/>
                                      </a:cubicBezTo>
                                      <a:cubicBezTo>
                                        <a:pt x="14" y="59"/>
                                        <a:pt x="14" y="59"/>
                                        <a:pt x="14" y="59"/>
                                      </a:cubicBezTo>
                                      <a:cubicBezTo>
                                        <a:pt x="14" y="60"/>
                                        <a:pt x="14" y="61"/>
                                        <a:pt x="14" y="62"/>
                                      </a:cubicBezTo>
                                      <a:cubicBezTo>
                                        <a:pt x="12" y="61"/>
                                        <a:pt x="9" y="60"/>
                                        <a:pt x="7" y="60"/>
                                      </a:cubicBezTo>
                                      <a:cubicBezTo>
                                        <a:pt x="6" y="60"/>
                                        <a:pt x="4" y="60"/>
                                        <a:pt x="3" y="60"/>
                                      </a:cubicBezTo>
                                      <a:cubicBezTo>
                                        <a:pt x="4" y="63"/>
                                        <a:pt x="5" y="64"/>
                                        <a:pt x="7" y="66"/>
                                      </a:cubicBezTo>
                                      <a:cubicBezTo>
                                        <a:pt x="7" y="66"/>
                                        <a:pt x="7" y="67"/>
                                        <a:pt x="8" y="67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9"/>
                                      </a:cubicBezTo>
                                      <a:cubicBezTo>
                                        <a:pt x="8" y="69"/>
                                        <a:pt x="8" y="68"/>
                                        <a:pt x="9" y="68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7"/>
                                      </a:cubicBezTo>
                                      <a:cubicBezTo>
                                        <a:pt x="10" y="67"/>
                                        <a:pt x="12" y="69"/>
                                        <a:pt x="14" y="69"/>
                                      </a:cubicBezTo>
                                      <a:cubicBezTo>
                                        <a:pt x="14" y="71"/>
                                        <a:pt x="14" y="71"/>
                                        <a:pt x="14" y="73"/>
                                      </a:cubicBezTo>
                                      <a:cubicBezTo>
                                        <a:pt x="13" y="72"/>
                                        <a:pt x="11" y="71"/>
                                        <a:pt x="11" y="70"/>
                                      </a:cubicBezTo>
                                      <a:cubicBezTo>
                                        <a:pt x="11" y="70"/>
                                        <a:pt x="11" y="69"/>
                                        <a:pt x="11" y="69"/>
                                      </a:cubicBezTo>
                                      <a:cubicBezTo>
                                        <a:pt x="11" y="73"/>
                                        <a:pt x="14" y="73"/>
                                        <a:pt x="16" y="76"/>
                                      </a:cubicBezTo>
                                      <a:cubicBezTo>
                                        <a:pt x="14" y="76"/>
                                        <a:pt x="13" y="75"/>
                                        <a:pt x="12" y="74"/>
                                      </a:cubicBezTo>
                                      <a:cubicBezTo>
                                        <a:pt x="12" y="75"/>
                                        <a:pt x="14" y="77"/>
                                        <a:pt x="16" y="77"/>
                                      </a:cubicBezTo>
                                      <a:cubicBezTo>
                                        <a:pt x="16" y="78"/>
                                        <a:pt x="16" y="78"/>
                                        <a:pt x="16" y="78"/>
                                      </a:cubicBezTo>
                                      <a:cubicBezTo>
                                        <a:pt x="15" y="78"/>
                                        <a:pt x="14" y="77"/>
                                        <a:pt x="13" y="76"/>
                                      </a:cubicBezTo>
                                      <a:cubicBezTo>
                                        <a:pt x="13" y="78"/>
                                        <a:pt x="16" y="79"/>
                                        <a:pt x="17" y="80"/>
                                      </a:cubicBezTo>
                                      <a:cubicBezTo>
                                        <a:pt x="16" y="80"/>
                                        <a:pt x="14" y="79"/>
                                        <a:pt x="14" y="78"/>
                                      </a:cubicBezTo>
                                      <a:cubicBezTo>
                                        <a:pt x="13" y="78"/>
                                        <a:pt x="13" y="78"/>
                                        <a:pt x="13" y="78"/>
                                      </a:cubicBezTo>
                                      <a:cubicBezTo>
                                        <a:pt x="13" y="79"/>
                                        <a:pt x="13" y="79"/>
                                        <a:pt x="14" y="79"/>
                                      </a:cubicBezTo>
                                      <a:cubicBezTo>
                                        <a:pt x="14" y="79"/>
                                        <a:pt x="13" y="79"/>
                                        <a:pt x="13" y="79"/>
                                      </a:cubicBezTo>
                                      <a:cubicBezTo>
                                        <a:pt x="11" y="76"/>
                                        <a:pt x="10" y="73"/>
                                        <a:pt x="9" y="69"/>
                                      </a:cubicBezTo>
                                      <a:cubicBezTo>
                                        <a:pt x="9" y="69"/>
                                        <a:pt x="8" y="69"/>
                                        <a:pt x="8" y="69"/>
                                      </a:cubicBezTo>
                                      <a:cubicBezTo>
                                        <a:pt x="9" y="75"/>
                                        <a:pt x="11" y="80"/>
                                        <a:pt x="16" y="83"/>
                                      </a:cubicBezTo>
                                      <a:cubicBezTo>
                                        <a:pt x="17" y="83"/>
                                        <a:pt x="17" y="83"/>
                                        <a:pt x="18" y="83"/>
                                      </a:cubicBezTo>
                                      <a:cubicBezTo>
                                        <a:pt x="20" y="86"/>
                                        <a:pt x="18" y="88"/>
                                        <a:pt x="18" y="91"/>
                                      </a:cubicBezTo>
                                      <a:cubicBezTo>
                                        <a:pt x="20" y="91"/>
                                        <a:pt x="21" y="89"/>
                                        <a:pt x="23" y="88"/>
                                      </a:cubicBezTo>
                                      <a:cubicBezTo>
                                        <a:pt x="26" y="90"/>
                                        <a:pt x="27" y="95"/>
                                        <a:pt x="33" y="95"/>
                                      </a:cubicBezTo>
                                      <a:cubicBezTo>
                                        <a:pt x="33" y="96"/>
                                        <a:pt x="35" y="97"/>
                                        <a:pt x="36" y="98"/>
                                      </a:cubicBezTo>
                                      <a:cubicBezTo>
                                        <a:pt x="38" y="101"/>
                                        <a:pt x="45" y="102"/>
                                        <a:pt x="47" y="98"/>
                                      </a:cubicBezTo>
                                      <a:cubicBezTo>
                                        <a:pt x="50" y="99"/>
                                        <a:pt x="51" y="102"/>
                                        <a:pt x="53" y="104"/>
                                      </a:cubicBezTo>
                                      <a:cubicBezTo>
                                        <a:pt x="55" y="104"/>
                                        <a:pt x="55" y="105"/>
                                        <a:pt x="56" y="105"/>
                                      </a:cubicBezTo>
                                      <a:cubicBezTo>
                                        <a:pt x="56" y="105"/>
                                        <a:pt x="56" y="105"/>
                                        <a:pt x="56" y="105"/>
                                      </a:cubicBezTo>
                                      <a:cubicBezTo>
                                        <a:pt x="57" y="105"/>
                                        <a:pt x="58" y="105"/>
                                        <a:pt x="59" y="105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4" y="102"/>
                                        <a:pt x="65" y="99"/>
                                        <a:pt x="68" y="97"/>
                                      </a:cubicBezTo>
                                      <a:cubicBezTo>
                                        <a:pt x="68" y="97"/>
                                        <a:pt x="68" y="97"/>
                                        <a:pt x="68" y="98"/>
                                      </a:cubicBezTo>
                                      <a:cubicBezTo>
                                        <a:pt x="69" y="98"/>
                                        <a:pt x="71" y="99"/>
                                        <a:pt x="72" y="98"/>
                                      </a:cubicBezTo>
                                      <a:cubicBezTo>
                                        <a:pt x="72" y="97"/>
                                        <a:pt x="72" y="96"/>
                                        <a:pt x="72" y="96"/>
                                      </a:cubicBezTo>
                                      <a:cubicBezTo>
                                        <a:pt x="71" y="97"/>
                                        <a:pt x="71" y="97"/>
                                        <a:pt x="70" y="97"/>
                                      </a:cubicBezTo>
                                      <a:cubicBezTo>
                                        <a:pt x="71" y="97"/>
                                        <a:pt x="71" y="96"/>
                                        <a:pt x="70" y="96"/>
                                      </a:cubicBezTo>
                                      <a:cubicBezTo>
                                        <a:pt x="72" y="95"/>
                                        <a:pt x="75" y="96"/>
                                        <a:pt x="77" y="95"/>
                                      </a:cubicBezTo>
                                      <a:cubicBezTo>
                                        <a:pt x="77" y="95"/>
                                        <a:pt x="78" y="95"/>
                                        <a:pt x="78" y="95"/>
                                      </a:cubicBezTo>
                                      <a:cubicBezTo>
                                        <a:pt x="79" y="95"/>
                                        <a:pt x="79" y="94"/>
                                        <a:pt x="80" y="94"/>
                                      </a:cubicBezTo>
                                      <a:cubicBezTo>
                                        <a:pt x="79" y="94"/>
                                        <a:pt x="79" y="94"/>
                                        <a:pt x="78" y="94"/>
                                      </a:cubicBezTo>
                                      <a:cubicBezTo>
                                        <a:pt x="79" y="93"/>
                                        <a:pt x="81" y="92"/>
                                        <a:pt x="82" y="91"/>
                                      </a:cubicBezTo>
                                      <a:cubicBezTo>
                                        <a:pt x="83" y="91"/>
                                        <a:pt x="85" y="91"/>
                                        <a:pt x="86" y="89"/>
                                      </a:cubicBezTo>
                                      <a:cubicBezTo>
                                        <a:pt x="86" y="89"/>
                                        <a:pt x="86" y="89"/>
                                        <a:pt x="86" y="89"/>
                                      </a:cubicBezTo>
                                      <a:cubicBezTo>
                                        <a:pt x="87" y="89"/>
                                        <a:pt x="87" y="89"/>
                                        <a:pt x="88" y="88"/>
                                      </a:cubicBezTo>
                                      <a:cubicBezTo>
                                        <a:pt x="90" y="85"/>
                                        <a:pt x="92" y="80"/>
                                        <a:pt x="92" y="76"/>
                                      </a:cubicBezTo>
                                      <a:cubicBezTo>
                                        <a:pt x="92" y="76"/>
                                        <a:pt x="92" y="76"/>
                                        <a:pt x="92" y="76"/>
                                      </a:cubicBezTo>
                                      <a:cubicBezTo>
                                        <a:pt x="92" y="72"/>
                                        <a:pt x="90" y="69"/>
                                        <a:pt x="92" y="66"/>
                                      </a:cubicBezTo>
                                      <a:cubicBezTo>
                                        <a:pt x="92" y="63"/>
                                        <a:pt x="93" y="61"/>
                                        <a:pt x="92" y="59"/>
                                      </a:cubicBezTo>
                                      <a:cubicBezTo>
                                        <a:pt x="92" y="59"/>
                                        <a:pt x="92" y="59"/>
                                        <a:pt x="93" y="59"/>
                                      </a:cubicBezTo>
                                      <a:cubicBezTo>
                                        <a:pt x="94" y="56"/>
                                        <a:pt x="95" y="51"/>
                                        <a:pt x="98" y="48"/>
                                      </a:cubicBezTo>
                                      <a:cubicBezTo>
                                        <a:pt x="98" y="48"/>
                                        <a:pt x="98" y="48"/>
                                        <a:pt x="97" y="47"/>
                                      </a:cubicBezTo>
                                      <a:close/>
                                      <a:moveTo>
                                        <a:pt x="69" y="39"/>
                                      </a:moveTo>
                                      <a:cubicBezTo>
                                        <a:pt x="71" y="38"/>
                                        <a:pt x="74" y="36"/>
                                        <a:pt x="74" y="34"/>
                                      </a:cubicBezTo>
                                      <a:cubicBezTo>
                                        <a:pt x="74" y="34"/>
                                        <a:pt x="74" y="34"/>
                                        <a:pt x="74" y="34"/>
                                      </a:cubicBezTo>
                                      <a:cubicBezTo>
                                        <a:pt x="75" y="33"/>
                                        <a:pt x="76" y="32"/>
                                        <a:pt x="76" y="32"/>
                                      </a:cubicBezTo>
                                      <a:cubicBezTo>
                                        <a:pt x="77" y="35"/>
                                        <a:pt x="73" y="41"/>
                                        <a:pt x="69" y="39"/>
                                      </a:cubicBezTo>
                                      <a:close/>
                                      <a:moveTo>
                                        <a:pt x="74" y="43"/>
                                      </a:moveTo>
                                      <a:cubicBezTo>
                                        <a:pt x="73" y="43"/>
                                        <a:pt x="73" y="42"/>
                                        <a:pt x="73" y="42"/>
                                      </a:cubicBezTo>
                                      <a:cubicBezTo>
                                        <a:pt x="73" y="42"/>
                                        <a:pt x="74" y="42"/>
                                        <a:pt x="74" y="41"/>
                                      </a:cubicBezTo>
                                      <a:cubicBezTo>
                                        <a:pt x="74" y="42"/>
                                        <a:pt x="74" y="42"/>
                                        <a:pt x="74" y="43"/>
                                      </a:cubicBezTo>
                                      <a:close/>
                                      <a:moveTo>
                                        <a:pt x="79" y="55"/>
                                      </a:moveTo>
                                      <a:cubicBezTo>
                                        <a:pt x="78" y="56"/>
                                        <a:pt x="77" y="54"/>
                                        <a:pt x="76" y="54"/>
                                      </a:cubicBezTo>
                                      <a:cubicBezTo>
                                        <a:pt x="76" y="54"/>
                                        <a:pt x="76" y="54"/>
                                        <a:pt x="76" y="54"/>
                                      </a:cubicBezTo>
                                      <a:cubicBezTo>
                                        <a:pt x="77" y="52"/>
                                        <a:pt x="80" y="53"/>
                                        <a:pt x="79" y="55"/>
                                      </a:cubicBezTo>
                                      <a:close/>
                                      <a:moveTo>
                                        <a:pt x="75" y="54"/>
                                      </a:moveTo>
                                      <a:cubicBezTo>
                                        <a:pt x="73" y="54"/>
                                        <a:pt x="71" y="54"/>
                                        <a:pt x="69" y="55"/>
                                      </a:cubicBezTo>
                                      <a:cubicBezTo>
                                        <a:pt x="70" y="53"/>
                                        <a:pt x="74" y="51"/>
                                        <a:pt x="75" y="54"/>
                                      </a:cubicBezTo>
                                      <a:close/>
                                      <a:moveTo>
                                        <a:pt x="69" y="47"/>
                                      </a:moveTo>
                                      <a:cubicBezTo>
                                        <a:pt x="71" y="48"/>
                                        <a:pt x="71" y="51"/>
                                        <a:pt x="70" y="52"/>
                                      </a:cubicBezTo>
                                      <a:cubicBezTo>
                                        <a:pt x="70" y="51"/>
                                        <a:pt x="69" y="51"/>
                                        <a:pt x="70" y="51"/>
                                      </a:cubicBezTo>
                                      <a:cubicBezTo>
                                        <a:pt x="69" y="50"/>
                                        <a:pt x="69" y="49"/>
                                        <a:pt x="68" y="49"/>
                                      </a:cubicBezTo>
                                      <a:cubicBezTo>
                                        <a:pt x="68" y="49"/>
                                        <a:pt x="69" y="48"/>
                                        <a:pt x="69" y="47"/>
                                      </a:cubicBezTo>
                                      <a:close/>
                                      <a:moveTo>
                                        <a:pt x="68" y="51"/>
                                      </a:moveTo>
                                      <a:cubicBezTo>
                                        <a:pt x="68" y="52"/>
                                        <a:pt x="69" y="53"/>
                                        <a:pt x="68" y="53"/>
                                      </a:cubicBezTo>
                                      <a:cubicBezTo>
                                        <a:pt x="68" y="52"/>
                                        <a:pt x="67" y="52"/>
                                        <a:pt x="67" y="51"/>
                                      </a:cubicBezTo>
                                      <a:cubicBezTo>
                                        <a:pt x="67" y="51"/>
                                        <a:pt x="68" y="51"/>
                                        <a:pt x="68" y="51"/>
                                      </a:cubicBezTo>
                                      <a:close/>
                                      <a:moveTo>
                                        <a:pt x="66" y="49"/>
                                      </a:moveTo>
                                      <a:cubicBezTo>
                                        <a:pt x="66" y="48"/>
                                        <a:pt x="64" y="47"/>
                                        <a:pt x="64" y="45"/>
                                      </a:cubicBezTo>
                                      <a:cubicBezTo>
                                        <a:pt x="67" y="43"/>
                                        <a:pt x="69" y="47"/>
                                        <a:pt x="66" y="49"/>
                                      </a:cubicBezTo>
                                      <a:close/>
                                      <a:moveTo>
                                        <a:pt x="61" y="38"/>
                                      </a:moveTo>
                                      <a:cubicBezTo>
                                        <a:pt x="60" y="38"/>
                                        <a:pt x="61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8"/>
                                        <a:pt x="61" y="38"/>
                                      </a:cubicBezTo>
                                      <a:close/>
                                      <a:moveTo>
                                        <a:pt x="62" y="41"/>
                                      </a:moveTo>
                                      <a:cubicBezTo>
                                        <a:pt x="62" y="40"/>
                                        <a:pt x="62" y="40"/>
                                        <a:pt x="61" y="40"/>
                                      </a:cubicBezTo>
                                      <a:cubicBezTo>
                                        <a:pt x="61" y="39"/>
                                        <a:pt x="62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6"/>
                                        <a:pt x="61" y="37"/>
                                      </a:cubicBezTo>
                                      <a:cubicBezTo>
                                        <a:pt x="61" y="36"/>
                                        <a:pt x="61" y="36"/>
                                        <a:pt x="61" y="36"/>
                                      </a:cubicBezTo>
                                      <a:cubicBezTo>
                                        <a:pt x="61" y="35"/>
                                        <a:pt x="62" y="36"/>
                                        <a:pt x="62" y="35"/>
                                      </a:cubicBezTo>
                                      <a:cubicBezTo>
                                        <a:pt x="62" y="37"/>
                                        <a:pt x="62" y="39"/>
                                        <a:pt x="62" y="41"/>
                                      </a:cubicBezTo>
                                      <a:close/>
                                      <a:moveTo>
                                        <a:pt x="61" y="17"/>
                                      </a:moveTo>
                                      <a:cubicBezTo>
                                        <a:pt x="61" y="17"/>
                                        <a:pt x="61" y="17"/>
                                        <a:pt x="61" y="17"/>
                                      </a:cubicBezTo>
                                      <a:cubicBezTo>
                                        <a:pt x="61" y="20"/>
                                        <a:pt x="62" y="22"/>
                                        <a:pt x="63" y="24"/>
                                      </a:cubicBezTo>
                                      <a:cubicBezTo>
                                        <a:pt x="63" y="26"/>
                                        <a:pt x="63" y="30"/>
                                        <a:pt x="62" y="32"/>
                                      </a:cubicBezTo>
                                      <a:cubicBezTo>
                                        <a:pt x="59" y="29"/>
                                        <a:pt x="60" y="22"/>
                                        <a:pt x="61" y="17"/>
                                      </a:cubicBezTo>
                                      <a:close/>
                                      <a:moveTo>
                                        <a:pt x="65" y="65"/>
                                      </a:moveTo>
                                      <a:cubicBezTo>
                                        <a:pt x="66" y="66"/>
                                        <a:pt x="66" y="68"/>
                                        <a:pt x="67" y="69"/>
                                      </a:cubicBezTo>
                                      <a:cubicBezTo>
                                        <a:pt x="67" y="73"/>
                                        <a:pt x="67" y="76"/>
                                        <a:pt x="65" y="80"/>
                                      </a:cubicBezTo>
                                      <a:cubicBezTo>
                                        <a:pt x="63" y="76"/>
                                        <a:pt x="65" y="70"/>
                                        <a:pt x="65" y="65"/>
                                      </a:cubicBezTo>
                                      <a:close/>
                                      <a:moveTo>
                                        <a:pt x="44" y="73"/>
                                      </a:moveTo>
                                      <a:cubicBezTo>
                                        <a:pt x="40" y="76"/>
                                        <a:pt x="32" y="70"/>
                                        <a:pt x="29" y="75"/>
                                      </a:cubicBezTo>
                                      <a:cubicBezTo>
                                        <a:pt x="28" y="72"/>
                                        <a:pt x="29" y="68"/>
                                        <a:pt x="33" y="69"/>
                                      </a:cubicBezTo>
                                      <a:cubicBezTo>
                                        <a:pt x="32" y="70"/>
                                        <a:pt x="33" y="70"/>
                                        <a:pt x="33" y="70"/>
                                      </a:cubicBezTo>
                                      <a:cubicBezTo>
                                        <a:pt x="34" y="70"/>
                                        <a:pt x="34" y="69"/>
                                        <a:pt x="35" y="70"/>
                                      </a:cubicBezTo>
                                      <a:cubicBezTo>
                                        <a:pt x="34" y="71"/>
                                        <a:pt x="33" y="70"/>
                                        <a:pt x="32" y="71"/>
                                      </a:cubicBezTo>
                                      <a:cubicBezTo>
                                        <a:pt x="35" y="72"/>
                                        <a:pt x="39" y="69"/>
                                        <a:pt x="43" y="70"/>
                                      </a:cubicBezTo>
                                      <a:cubicBezTo>
                                        <a:pt x="44" y="69"/>
                                        <a:pt x="46" y="68"/>
                                        <a:pt x="47" y="67"/>
                                      </a:cubicBezTo>
                                      <a:cubicBezTo>
                                        <a:pt x="49" y="67"/>
                                        <a:pt x="49" y="66"/>
                                        <a:pt x="50" y="67"/>
                                      </a:cubicBezTo>
                                      <a:cubicBezTo>
                                        <a:pt x="48" y="68"/>
                                        <a:pt x="47" y="70"/>
                                        <a:pt x="46" y="71"/>
                                      </a:cubicBezTo>
                                      <a:cubicBezTo>
                                        <a:pt x="46" y="72"/>
                                        <a:pt x="44" y="72"/>
                                        <a:pt x="44" y="73"/>
                                      </a:cubicBezTo>
                                      <a:close/>
                                      <a:moveTo>
                                        <a:pt x="40" y="83"/>
                                      </a:moveTo>
                                      <a:cubicBezTo>
                                        <a:pt x="39" y="83"/>
                                        <a:pt x="37" y="84"/>
                                        <a:pt x="36" y="84"/>
                                      </a:cubicBezTo>
                                      <a:cubicBezTo>
                                        <a:pt x="37" y="83"/>
                                        <a:pt x="38" y="82"/>
                                        <a:pt x="39" y="82"/>
                                      </a:cubicBezTo>
                                      <a:cubicBezTo>
                                        <a:pt x="39" y="81"/>
                                        <a:pt x="39" y="81"/>
                                        <a:pt x="39" y="81"/>
                                      </a:cubicBezTo>
                                      <a:cubicBezTo>
                                        <a:pt x="38" y="80"/>
                                        <a:pt x="37" y="82"/>
                                        <a:pt x="36" y="82"/>
                                      </a:cubicBezTo>
                                      <a:cubicBezTo>
                                        <a:pt x="36" y="81"/>
                                        <a:pt x="36" y="81"/>
                                        <a:pt x="36" y="80"/>
                                      </a:cubicBezTo>
                                      <a:cubicBezTo>
                                        <a:pt x="36" y="80"/>
                                        <a:pt x="36" y="80"/>
                                        <a:pt x="36" y="80"/>
                                      </a:cubicBezTo>
                                      <a:cubicBezTo>
                                        <a:pt x="39" y="79"/>
                                        <a:pt x="41" y="77"/>
                                        <a:pt x="43" y="75"/>
                                      </a:cubicBezTo>
                                      <a:cubicBezTo>
                                        <a:pt x="42" y="77"/>
                                        <a:pt x="41" y="81"/>
                                        <a:pt x="40" y="82"/>
                                      </a:cubicBezTo>
                                      <a:cubicBezTo>
                                        <a:pt x="39" y="82"/>
                                        <a:pt x="40" y="82"/>
                                        <a:pt x="40" y="83"/>
                                      </a:cubicBezTo>
                                      <a:close/>
                                      <a:moveTo>
                                        <a:pt x="36" y="85"/>
                                      </a:moveTo>
                                      <a:cubicBezTo>
                                        <a:pt x="36" y="85"/>
                                        <a:pt x="37" y="85"/>
                                        <a:pt x="38" y="85"/>
                                      </a:cubicBezTo>
                                      <a:cubicBezTo>
                                        <a:pt x="37" y="85"/>
                                        <a:pt x="37" y="85"/>
                                        <a:pt x="37" y="85"/>
                                      </a:cubicBezTo>
                                      <a:cubicBezTo>
                                        <a:pt x="37" y="85"/>
                                        <a:pt x="36" y="85"/>
                                        <a:pt x="36" y="85"/>
                                      </a:cubicBezTo>
                                      <a:cubicBezTo>
                                        <a:pt x="36" y="85"/>
                                        <a:pt x="36" y="85"/>
                                        <a:pt x="36" y="85"/>
                                      </a:cubicBezTo>
                                      <a:close/>
                                      <a:moveTo>
                                        <a:pt x="35" y="79"/>
                                      </a:moveTo>
                                      <a:cubicBezTo>
                                        <a:pt x="35" y="79"/>
                                        <a:pt x="34" y="79"/>
                                        <a:pt x="33" y="80"/>
                                      </a:cubicBezTo>
                                      <a:cubicBezTo>
                                        <a:pt x="33" y="79"/>
                                        <a:pt x="33" y="80"/>
                                        <a:pt x="33" y="79"/>
                                      </a:cubicBezTo>
                                      <a:cubicBezTo>
                                        <a:pt x="31" y="79"/>
                                        <a:pt x="30" y="78"/>
                                        <a:pt x="29" y="78"/>
                                      </a:cubicBezTo>
                                      <a:cubicBezTo>
                                        <a:pt x="29" y="77"/>
                                        <a:pt x="29" y="77"/>
                                        <a:pt x="29" y="76"/>
                                      </a:cubicBezTo>
                                      <a:cubicBezTo>
                                        <a:pt x="30" y="75"/>
                                        <a:pt x="32" y="73"/>
                                        <a:pt x="33" y="74"/>
                                      </a:cubicBezTo>
                                      <a:cubicBezTo>
                                        <a:pt x="35" y="74"/>
                                        <a:pt x="38" y="76"/>
                                        <a:pt x="41" y="75"/>
                                      </a:cubicBezTo>
                                      <a:cubicBezTo>
                                        <a:pt x="41" y="76"/>
                                        <a:pt x="40" y="76"/>
                                        <a:pt x="40" y="76"/>
                                      </a:cubicBezTo>
                                      <a:cubicBezTo>
                                        <a:pt x="38" y="77"/>
                                        <a:pt x="36" y="78"/>
                                        <a:pt x="33" y="79"/>
                                      </a:cubicBezTo>
                                      <a:cubicBezTo>
                                        <a:pt x="34" y="79"/>
                                        <a:pt x="34" y="79"/>
                                        <a:pt x="35" y="79"/>
                                      </a:cubicBezTo>
                                      <a:close/>
                                      <a:moveTo>
                                        <a:pt x="38" y="78"/>
                                      </a:moveTo>
                                      <a:cubicBezTo>
                                        <a:pt x="38" y="78"/>
                                        <a:pt x="37" y="78"/>
                                        <a:pt x="37" y="78"/>
                                      </a:cubicBezTo>
                                      <a:cubicBezTo>
                                        <a:pt x="37" y="78"/>
                                        <a:pt x="38" y="78"/>
                                        <a:pt x="38" y="78"/>
                                      </a:cubicBezTo>
                                      <a:cubicBezTo>
                                        <a:pt x="38" y="78"/>
                                        <a:pt x="38" y="78"/>
                                        <a:pt x="38" y="78"/>
                                      </a:cubicBezTo>
                                      <a:close/>
                                      <a:moveTo>
                                        <a:pt x="41" y="59"/>
                                      </a:moveTo>
                                      <a:cubicBezTo>
                                        <a:pt x="40" y="60"/>
                                        <a:pt x="39" y="60"/>
                                        <a:pt x="37" y="61"/>
                                      </a:cubicBezTo>
                                      <a:cubicBezTo>
                                        <a:pt x="38" y="60"/>
                                        <a:pt x="37" y="60"/>
                                        <a:pt x="37" y="59"/>
                                      </a:cubicBezTo>
                                      <a:cubicBezTo>
                                        <a:pt x="38" y="58"/>
                                        <a:pt x="40" y="58"/>
                                        <a:pt x="41" y="58"/>
                                      </a:cubicBezTo>
                                      <a:cubicBezTo>
                                        <a:pt x="41" y="59"/>
                                        <a:pt x="41" y="59"/>
                                        <a:pt x="41" y="59"/>
                                      </a:cubicBezTo>
                                      <a:close/>
                                      <a:moveTo>
                                        <a:pt x="47" y="64"/>
                                      </a:moveTo>
                                      <a:cubicBezTo>
                                        <a:pt x="46" y="65"/>
                                        <a:pt x="45" y="64"/>
                                        <a:pt x="45" y="65"/>
                                      </a:cubicBezTo>
                                      <a:cubicBezTo>
                                        <a:pt x="41" y="62"/>
                                        <a:pt x="37" y="66"/>
                                        <a:pt x="35" y="65"/>
                                      </a:cubicBezTo>
                                      <a:cubicBezTo>
                                        <a:pt x="34" y="65"/>
                                        <a:pt x="34" y="65"/>
                                        <a:pt x="34" y="66"/>
                                      </a:cubicBezTo>
                                      <a:cubicBezTo>
                                        <a:pt x="34" y="66"/>
                                        <a:pt x="35" y="66"/>
                                        <a:pt x="35" y="66"/>
                                      </a:cubicBezTo>
                                      <a:cubicBezTo>
                                        <a:pt x="34" y="66"/>
                                        <a:pt x="33" y="67"/>
                                        <a:pt x="33" y="66"/>
                                      </a:cubicBezTo>
                                      <a:cubicBezTo>
                                        <a:pt x="33" y="66"/>
                                        <a:pt x="33" y="66"/>
                                        <a:pt x="34" y="66"/>
                                      </a:cubicBezTo>
                                      <a:cubicBezTo>
                                        <a:pt x="33" y="65"/>
                                        <a:pt x="34" y="65"/>
                                        <a:pt x="33" y="64"/>
                                      </a:cubicBezTo>
                                      <a:cubicBezTo>
                                        <a:pt x="37" y="64"/>
                                        <a:pt x="43" y="60"/>
                                        <a:pt x="47" y="64"/>
                                      </a:cubicBezTo>
                                      <a:close/>
                                      <a:moveTo>
                                        <a:pt x="46" y="62"/>
                                      </a:moveTo>
                                      <a:cubicBezTo>
                                        <a:pt x="46" y="62"/>
                                        <a:pt x="46" y="61"/>
                                        <a:pt x="46" y="61"/>
                                      </a:cubicBezTo>
                                      <a:cubicBezTo>
                                        <a:pt x="46" y="61"/>
                                        <a:pt x="46" y="61"/>
                                        <a:pt x="45" y="61"/>
                                      </a:cubicBezTo>
                                      <a:cubicBezTo>
                                        <a:pt x="44" y="61"/>
                                        <a:pt x="44" y="60"/>
                                        <a:pt x="43" y="60"/>
                                      </a:cubicBezTo>
                                      <a:cubicBezTo>
                                        <a:pt x="43" y="59"/>
                                        <a:pt x="43" y="59"/>
                                        <a:pt x="43" y="59"/>
                                      </a:cubicBezTo>
                                      <a:cubicBezTo>
                                        <a:pt x="44" y="59"/>
                                        <a:pt x="45" y="58"/>
                                        <a:pt x="46" y="59"/>
                                      </a:cubicBezTo>
                                      <a:cubicBezTo>
                                        <a:pt x="47" y="60"/>
                                        <a:pt x="47" y="60"/>
                                        <a:pt x="47" y="61"/>
                                      </a:cubicBezTo>
                                      <a:cubicBezTo>
                                        <a:pt x="47" y="61"/>
                                        <a:pt x="46" y="61"/>
                                        <a:pt x="46" y="62"/>
                                      </a:cubicBezTo>
                                      <a:close/>
                                      <a:moveTo>
                                        <a:pt x="42" y="58"/>
                                      </a:moveTo>
                                      <a:cubicBezTo>
                                        <a:pt x="42" y="58"/>
                                        <a:pt x="42" y="58"/>
                                        <a:pt x="42" y="57"/>
                                      </a:cubicBezTo>
                                      <a:cubicBezTo>
                                        <a:pt x="42" y="57"/>
                                        <a:pt x="43" y="57"/>
                                        <a:pt x="44" y="57"/>
                                      </a:cubicBezTo>
                                      <a:cubicBezTo>
                                        <a:pt x="43" y="58"/>
                                        <a:pt x="42" y="58"/>
                                        <a:pt x="42" y="58"/>
                                      </a:cubicBezTo>
                                      <a:close/>
                                      <a:moveTo>
                                        <a:pt x="36" y="68"/>
                                      </a:moveTo>
                                      <a:cubicBezTo>
                                        <a:pt x="36" y="68"/>
                                        <a:pt x="36" y="68"/>
                                        <a:pt x="37" y="68"/>
                                      </a:cubicBezTo>
                                      <a:cubicBezTo>
                                        <a:pt x="38" y="67"/>
                                        <a:pt x="44" y="66"/>
                                        <a:pt x="47" y="67"/>
                                      </a:cubicBezTo>
                                      <a:cubicBezTo>
                                        <a:pt x="44" y="70"/>
                                        <a:pt x="39" y="68"/>
                                        <a:pt x="35" y="70"/>
                                      </a:cubicBezTo>
                                      <a:cubicBezTo>
                                        <a:pt x="35" y="69"/>
                                        <a:pt x="36" y="69"/>
                                        <a:pt x="36" y="68"/>
                                      </a:cubicBezTo>
                                      <a:cubicBezTo>
                                        <a:pt x="36" y="68"/>
                                        <a:pt x="36" y="68"/>
                                        <a:pt x="36" y="68"/>
                                      </a:cubicBezTo>
                                      <a:close/>
                                      <a:moveTo>
                                        <a:pt x="34" y="62"/>
                                      </a:moveTo>
                                      <a:cubicBezTo>
                                        <a:pt x="34" y="62"/>
                                        <a:pt x="33" y="61"/>
                                        <a:pt x="32" y="61"/>
                                      </a:cubicBezTo>
                                      <a:cubicBezTo>
                                        <a:pt x="33" y="58"/>
                                        <a:pt x="35" y="59"/>
                                        <a:pt x="36" y="60"/>
                                      </a:cubicBezTo>
                                      <a:cubicBezTo>
                                        <a:pt x="36" y="61"/>
                                        <a:pt x="35" y="62"/>
                                        <a:pt x="34" y="62"/>
                                      </a:cubicBezTo>
                                      <a:close/>
                                      <a:moveTo>
                                        <a:pt x="35" y="67"/>
                                      </a:moveTo>
                                      <a:cubicBezTo>
                                        <a:pt x="31" y="66"/>
                                        <a:pt x="25" y="67"/>
                                        <a:pt x="24" y="72"/>
                                      </a:cubicBezTo>
                                      <a:cubicBezTo>
                                        <a:pt x="22" y="72"/>
                                        <a:pt x="21" y="75"/>
                                        <a:pt x="19" y="75"/>
                                      </a:cubicBezTo>
                                      <a:cubicBezTo>
                                        <a:pt x="20" y="69"/>
                                        <a:pt x="29" y="64"/>
                                        <a:pt x="35" y="67"/>
                                      </a:cubicBezTo>
                                      <a:close/>
                                      <a:moveTo>
                                        <a:pt x="50" y="65"/>
                                      </a:moveTo>
                                      <a:cubicBezTo>
                                        <a:pt x="50" y="64"/>
                                        <a:pt x="50" y="64"/>
                                        <a:pt x="50" y="63"/>
                                      </a:cubicBezTo>
                                      <a:cubicBezTo>
                                        <a:pt x="51" y="62"/>
                                        <a:pt x="52" y="62"/>
                                        <a:pt x="53" y="63"/>
                                      </a:cubicBezTo>
                                      <a:cubicBezTo>
                                        <a:pt x="53" y="63"/>
                                        <a:pt x="52" y="64"/>
                                        <a:pt x="51" y="64"/>
                                      </a:cubicBezTo>
                                      <a:cubicBezTo>
                                        <a:pt x="51" y="64"/>
                                        <a:pt x="51" y="65"/>
                                        <a:pt x="51" y="65"/>
                                      </a:cubicBezTo>
                                      <a:cubicBezTo>
                                        <a:pt x="51" y="65"/>
                                        <a:pt x="50" y="65"/>
                                        <a:pt x="50" y="65"/>
                                      </a:cubicBezTo>
                                      <a:close/>
                                      <a:moveTo>
                                        <a:pt x="52" y="59"/>
                                      </a:moveTo>
                                      <a:cubicBezTo>
                                        <a:pt x="52" y="59"/>
                                        <a:pt x="53" y="58"/>
                                        <a:pt x="54" y="57"/>
                                      </a:cubicBezTo>
                                      <a:cubicBezTo>
                                        <a:pt x="54" y="58"/>
                                        <a:pt x="54" y="59"/>
                                        <a:pt x="55" y="59"/>
                                      </a:cubicBezTo>
                                      <a:cubicBezTo>
                                        <a:pt x="55" y="60"/>
                                        <a:pt x="53" y="61"/>
                                        <a:pt x="52" y="59"/>
                                      </a:cubicBezTo>
                                      <a:close/>
                                      <a:moveTo>
                                        <a:pt x="55" y="57"/>
                                      </a:moveTo>
                                      <a:cubicBezTo>
                                        <a:pt x="55" y="56"/>
                                        <a:pt x="56" y="56"/>
                                        <a:pt x="56" y="55"/>
                                      </a:cubicBezTo>
                                      <a:cubicBezTo>
                                        <a:pt x="56" y="55"/>
                                        <a:pt x="56" y="55"/>
                                        <a:pt x="57" y="55"/>
                                      </a:cubicBezTo>
                                      <a:cubicBezTo>
                                        <a:pt x="57" y="56"/>
                                        <a:pt x="57" y="57"/>
                                        <a:pt x="56" y="57"/>
                                      </a:cubicBezTo>
                                      <a:cubicBezTo>
                                        <a:pt x="56" y="57"/>
                                        <a:pt x="55" y="57"/>
                                        <a:pt x="55" y="57"/>
                                      </a:cubicBezTo>
                                      <a:close/>
                                      <a:moveTo>
                                        <a:pt x="57" y="53"/>
                                      </a:moveTo>
                                      <a:cubicBezTo>
                                        <a:pt x="56" y="53"/>
                                        <a:pt x="57" y="53"/>
                                        <a:pt x="56" y="53"/>
                                      </a:cubicBezTo>
                                      <a:cubicBezTo>
                                        <a:pt x="56" y="52"/>
                                        <a:pt x="56" y="52"/>
                                        <a:pt x="56" y="51"/>
                                      </a:cubicBezTo>
                                      <a:cubicBezTo>
                                        <a:pt x="56" y="51"/>
                                        <a:pt x="57" y="51"/>
                                        <a:pt x="57" y="51"/>
                                      </a:cubicBezTo>
                                      <a:cubicBezTo>
                                        <a:pt x="57" y="51"/>
                                        <a:pt x="58" y="52"/>
                                        <a:pt x="58" y="52"/>
                                      </a:cubicBezTo>
                                      <a:cubicBezTo>
                                        <a:pt x="57" y="53"/>
                                        <a:pt x="57" y="53"/>
                                        <a:pt x="57" y="53"/>
                                      </a:cubicBezTo>
                                      <a:close/>
                                      <a:moveTo>
                                        <a:pt x="57" y="47"/>
                                      </a:moveTo>
                                      <a:cubicBezTo>
                                        <a:pt x="57" y="48"/>
                                        <a:pt x="57" y="48"/>
                                        <a:pt x="57" y="49"/>
                                      </a:cubicBezTo>
                                      <a:cubicBezTo>
                                        <a:pt x="55" y="50"/>
                                        <a:pt x="54" y="48"/>
                                        <a:pt x="52" y="48"/>
                                      </a:cubicBezTo>
                                      <a:cubicBezTo>
                                        <a:pt x="52" y="48"/>
                                        <a:pt x="52" y="49"/>
                                        <a:pt x="52" y="49"/>
                                      </a:cubicBezTo>
                                      <a:cubicBezTo>
                                        <a:pt x="53" y="49"/>
                                        <a:pt x="54" y="50"/>
                                        <a:pt x="55" y="50"/>
                                      </a:cubicBezTo>
                                      <a:cubicBezTo>
                                        <a:pt x="55" y="53"/>
                                        <a:pt x="54" y="55"/>
                                        <a:pt x="52" y="55"/>
                                      </a:cubicBezTo>
                                      <a:cubicBezTo>
                                        <a:pt x="53" y="48"/>
                                        <a:pt x="41" y="43"/>
                                        <a:pt x="47" y="35"/>
                                      </a:cubicBezTo>
                                      <a:cubicBezTo>
                                        <a:pt x="47" y="41"/>
                                        <a:pt x="52" y="45"/>
                                        <a:pt x="57" y="47"/>
                                      </a:cubicBezTo>
                                      <a:close/>
                                      <a:moveTo>
                                        <a:pt x="51" y="55"/>
                                      </a:moveTo>
                                      <a:cubicBezTo>
                                        <a:pt x="51" y="54"/>
                                        <a:pt x="50" y="55"/>
                                        <a:pt x="49" y="54"/>
                                      </a:cubicBezTo>
                                      <a:cubicBezTo>
                                        <a:pt x="50" y="53"/>
                                        <a:pt x="50" y="52"/>
                                        <a:pt x="50" y="51"/>
                                      </a:cubicBezTo>
                                      <a:cubicBezTo>
                                        <a:pt x="50" y="51"/>
                                        <a:pt x="50" y="51"/>
                                        <a:pt x="51" y="51"/>
                                      </a:cubicBezTo>
                                      <a:cubicBezTo>
                                        <a:pt x="51" y="52"/>
                                        <a:pt x="52" y="54"/>
                                        <a:pt x="51" y="55"/>
                                      </a:cubicBezTo>
                                      <a:close/>
                                      <a:moveTo>
                                        <a:pt x="44" y="21"/>
                                      </a:moveTo>
                                      <a:cubicBezTo>
                                        <a:pt x="45" y="21"/>
                                        <a:pt x="45" y="21"/>
                                        <a:pt x="45" y="21"/>
                                      </a:cubicBezTo>
                                      <a:cubicBezTo>
                                        <a:pt x="45" y="22"/>
                                        <a:pt x="45" y="22"/>
                                        <a:pt x="44" y="22"/>
                                      </a:cubicBezTo>
                                      <a:cubicBezTo>
                                        <a:pt x="46" y="24"/>
                                        <a:pt x="47" y="26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29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31"/>
                                        <a:pt x="47" y="31"/>
                                      </a:cubicBezTo>
                                      <a:cubicBezTo>
                                        <a:pt x="47" y="30"/>
                                        <a:pt x="46" y="29"/>
                                        <a:pt x="47" y="28"/>
                                      </a:cubicBezTo>
                                      <a:cubicBezTo>
                                        <a:pt x="46" y="28"/>
                                        <a:pt x="46" y="27"/>
                                        <a:pt x="46" y="27"/>
                                      </a:cubicBezTo>
                                      <a:cubicBezTo>
                                        <a:pt x="45" y="29"/>
                                        <a:pt x="46" y="31"/>
                                        <a:pt x="47" y="32"/>
                                      </a:cubicBezTo>
                                      <a:cubicBezTo>
                                        <a:pt x="46" y="33"/>
                                        <a:pt x="46" y="34"/>
                                        <a:pt x="44" y="35"/>
                                      </a:cubicBezTo>
                                      <a:cubicBezTo>
                                        <a:pt x="44" y="35"/>
                                        <a:pt x="44" y="34"/>
                                        <a:pt x="45" y="34"/>
                                      </a:cubicBezTo>
                                      <a:cubicBezTo>
                                        <a:pt x="45" y="33"/>
                                        <a:pt x="45" y="32"/>
                                        <a:pt x="45" y="31"/>
                                      </a:cubicBezTo>
                                      <a:cubicBezTo>
                                        <a:pt x="46" y="32"/>
                                        <a:pt x="45" y="33"/>
                                        <a:pt x="45" y="33"/>
                                      </a:cubicBezTo>
                                      <a:cubicBezTo>
                                        <a:pt x="46" y="31"/>
                                        <a:pt x="45" y="29"/>
                                        <a:pt x="44" y="28"/>
                                      </a:cubicBezTo>
                                      <a:cubicBezTo>
                                        <a:pt x="44" y="28"/>
                                        <a:pt x="44" y="28"/>
                                        <a:pt x="44" y="29"/>
                                      </a:cubicBezTo>
                                      <a:cubicBezTo>
                                        <a:pt x="42" y="27"/>
                                        <a:pt x="42" y="23"/>
                                        <a:pt x="44" y="21"/>
                                      </a:cubicBezTo>
                                      <a:close/>
                                      <a:moveTo>
                                        <a:pt x="40" y="56"/>
                                      </a:moveTo>
                                      <a:cubicBezTo>
                                        <a:pt x="40" y="56"/>
                                        <a:pt x="40" y="56"/>
                                        <a:pt x="41" y="56"/>
                                      </a:cubicBezTo>
                                      <a:cubicBezTo>
                                        <a:pt x="41" y="54"/>
                                        <a:pt x="38" y="54"/>
                                        <a:pt x="37" y="53"/>
                                      </a:cubicBezTo>
                                      <a:cubicBezTo>
                                        <a:pt x="39" y="52"/>
                                        <a:pt x="41" y="52"/>
                                        <a:pt x="43" y="53"/>
                                      </a:cubicBezTo>
                                      <a:cubicBezTo>
                                        <a:pt x="43" y="52"/>
                                        <a:pt x="42" y="51"/>
                                        <a:pt x="42" y="51"/>
                                      </a:cubicBezTo>
                                      <a:cubicBezTo>
                                        <a:pt x="41" y="51"/>
                                        <a:pt x="40" y="51"/>
                                        <a:pt x="39" y="51"/>
                                      </a:cubicBezTo>
                                      <a:cubicBezTo>
                                        <a:pt x="40" y="49"/>
                                        <a:pt x="42" y="46"/>
                                        <a:pt x="40" y="43"/>
                                      </a:cubicBezTo>
                                      <a:cubicBezTo>
                                        <a:pt x="41" y="43"/>
                                        <a:pt x="42" y="41"/>
                                        <a:pt x="43" y="40"/>
                                      </a:cubicBezTo>
                                      <a:cubicBezTo>
                                        <a:pt x="45" y="42"/>
                                        <a:pt x="45" y="46"/>
                                        <a:pt x="43" y="48"/>
                                      </a:cubicBezTo>
                                      <a:cubicBezTo>
                                        <a:pt x="46" y="46"/>
                                        <a:pt x="50" y="48"/>
                                        <a:pt x="49" y="54"/>
                                      </a:cubicBezTo>
                                      <a:cubicBezTo>
                                        <a:pt x="47" y="53"/>
                                        <a:pt x="46" y="52"/>
                                        <a:pt x="44" y="52"/>
                                      </a:cubicBezTo>
                                      <a:cubicBezTo>
                                        <a:pt x="45" y="54"/>
                                        <a:pt x="49" y="55"/>
                                        <a:pt x="52" y="57"/>
                                      </a:cubicBezTo>
                                      <a:cubicBezTo>
                                        <a:pt x="52" y="57"/>
                                        <a:pt x="52" y="56"/>
                                        <a:pt x="52" y="56"/>
                                      </a:cubicBezTo>
                                      <a:cubicBezTo>
                                        <a:pt x="52" y="57"/>
                                        <a:pt x="52" y="57"/>
                                        <a:pt x="52" y="58"/>
                                      </a:cubicBezTo>
                                      <a:cubicBezTo>
                                        <a:pt x="51" y="58"/>
                                        <a:pt x="50" y="60"/>
                                        <a:pt x="52" y="61"/>
                                      </a:cubicBezTo>
                                      <a:cubicBezTo>
                                        <a:pt x="51" y="61"/>
                                        <a:pt x="51" y="61"/>
                                        <a:pt x="50" y="61"/>
                                      </a:cubicBezTo>
                                      <a:cubicBezTo>
                                        <a:pt x="51" y="60"/>
                                        <a:pt x="49" y="60"/>
                                        <a:pt x="49" y="58"/>
                                      </a:cubicBezTo>
                                      <a:cubicBezTo>
                                        <a:pt x="47" y="57"/>
                                        <a:pt x="43" y="55"/>
                                        <a:pt x="40" y="57"/>
                                      </a:cubicBezTo>
                                      <a:cubicBezTo>
                                        <a:pt x="38" y="56"/>
                                        <a:pt x="37" y="55"/>
                                        <a:pt x="35" y="54"/>
                                      </a:cubicBezTo>
                                      <a:cubicBezTo>
                                        <a:pt x="37" y="54"/>
                                        <a:pt x="39" y="55"/>
                                        <a:pt x="40" y="56"/>
                                      </a:cubicBezTo>
                                      <a:close/>
                                      <a:moveTo>
                                        <a:pt x="32" y="51"/>
                                      </a:moveTo>
                                      <a:cubicBezTo>
                                        <a:pt x="33" y="51"/>
                                        <a:pt x="33" y="51"/>
                                        <a:pt x="34" y="50"/>
                                      </a:cubicBezTo>
                                      <a:cubicBezTo>
                                        <a:pt x="33" y="51"/>
                                        <a:pt x="31" y="52"/>
                                        <a:pt x="30" y="54"/>
                                      </a:cubicBezTo>
                                      <a:cubicBezTo>
                                        <a:pt x="30" y="54"/>
                                        <a:pt x="30" y="54"/>
                                        <a:pt x="29" y="54"/>
                                      </a:cubicBezTo>
                                      <a:cubicBezTo>
                                        <a:pt x="30" y="53"/>
                                        <a:pt x="31" y="52"/>
                                        <a:pt x="32" y="51"/>
                                      </a:cubicBezTo>
                                      <a:close/>
                                      <a:moveTo>
                                        <a:pt x="29" y="57"/>
                                      </a:moveTo>
                                      <a:cubicBezTo>
                                        <a:pt x="31" y="54"/>
                                        <a:pt x="36" y="55"/>
                                        <a:pt x="38" y="57"/>
                                      </a:cubicBezTo>
                                      <a:cubicBezTo>
                                        <a:pt x="37" y="57"/>
                                        <a:pt x="36" y="58"/>
                                        <a:pt x="35" y="59"/>
                                      </a:cubicBezTo>
                                      <a:cubicBezTo>
                                        <a:pt x="34" y="58"/>
                                        <a:pt x="32" y="58"/>
                                        <a:pt x="32" y="59"/>
                                      </a:cubicBezTo>
                                      <a:cubicBezTo>
                                        <a:pt x="31" y="59"/>
                                        <a:pt x="29" y="59"/>
                                        <a:pt x="29" y="58"/>
                                      </a:cubicBezTo>
                                      <a:cubicBezTo>
                                        <a:pt x="29" y="58"/>
                                        <a:pt x="29" y="58"/>
                                        <a:pt x="29" y="58"/>
                                      </a:cubicBezTo>
                                      <a:cubicBezTo>
                                        <a:pt x="30" y="57"/>
                                        <a:pt x="29" y="57"/>
                                        <a:pt x="29" y="57"/>
                                      </a:cubicBezTo>
                                      <a:close/>
                                      <a:moveTo>
                                        <a:pt x="30" y="41"/>
                                      </a:moveTo>
                                      <a:cubicBezTo>
                                        <a:pt x="31" y="41"/>
                                        <a:pt x="30" y="42"/>
                                        <a:pt x="31" y="42"/>
                                      </a:cubicBezTo>
                                      <a:cubicBezTo>
                                        <a:pt x="31" y="42"/>
                                        <a:pt x="30" y="42"/>
                                        <a:pt x="30" y="42"/>
                                      </a:cubicBezTo>
                                      <a:cubicBezTo>
                                        <a:pt x="30" y="41"/>
                                        <a:pt x="30" y="41"/>
                                        <a:pt x="30" y="41"/>
                                      </a:cubicBezTo>
                                      <a:close/>
                                      <a:moveTo>
                                        <a:pt x="35" y="43"/>
                                      </a:moveTo>
                                      <a:cubicBezTo>
                                        <a:pt x="33" y="44"/>
                                        <a:pt x="32" y="45"/>
                                        <a:pt x="30" y="46"/>
                                      </a:cubicBezTo>
                                      <a:cubicBezTo>
                                        <a:pt x="30" y="46"/>
                                        <a:pt x="31" y="46"/>
                                        <a:pt x="31" y="46"/>
                                      </a:cubicBezTo>
                                      <a:cubicBezTo>
                                        <a:pt x="28" y="47"/>
                                        <a:pt x="29" y="52"/>
                                        <a:pt x="26" y="53"/>
                                      </a:cubicBezTo>
                                      <a:cubicBezTo>
                                        <a:pt x="25" y="52"/>
                                        <a:pt x="25" y="50"/>
                                        <a:pt x="23" y="49"/>
                                      </a:cubicBezTo>
                                      <a:cubicBezTo>
                                        <a:pt x="24" y="44"/>
                                        <a:pt x="30" y="43"/>
                                        <a:pt x="35" y="43"/>
                                      </a:cubicBezTo>
                                      <a:close/>
                                      <a:moveTo>
                                        <a:pt x="27" y="59"/>
                                      </a:moveTo>
                                      <a:cubicBezTo>
                                        <a:pt x="26" y="58"/>
                                        <a:pt x="23" y="58"/>
                                        <a:pt x="22" y="57"/>
                                      </a:cubicBezTo>
                                      <a:cubicBezTo>
                                        <a:pt x="22" y="54"/>
                                        <a:pt x="19" y="51"/>
                                        <a:pt x="16" y="49"/>
                                      </a:cubicBezTo>
                                      <a:cubicBezTo>
                                        <a:pt x="22" y="50"/>
                                        <a:pt x="27" y="52"/>
                                        <a:pt x="27" y="59"/>
                                      </a:cubicBezTo>
                                      <a:close/>
                                      <a:moveTo>
                                        <a:pt x="11" y="49"/>
                                      </a:moveTo>
                                      <a:cubicBezTo>
                                        <a:pt x="14" y="50"/>
                                        <a:pt x="18" y="53"/>
                                        <a:pt x="18" y="57"/>
                                      </a:cubicBezTo>
                                      <a:cubicBezTo>
                                        <a:pt x="17" y="57"/>
                                        <a:pt x="15" y="56"/>
                                        <a:pt x="15" y="57"/>
                                      </a:cubicBezTo>
                                      <a:cubicBezTo>
                                        <a:pt x="13" y="55"/>
                                        <a:pt x="11" y="52"/>
                                        <a:pt x="11" y="49"/>
                                      </a:cubicBezTo>
                                      <a:close/>
                                      <a:moveTo>
                                        <a:pt x="11" y="67"/>
                                      </a:moveTo>
                                      <a:cubicBezTo>
                                        <a:pt x="9" y="65"/>
                                        <a:pt x="6" y="63"/>
                                        <a:pt x="4" y="60"/>
                                      </a:cubicBezTo>
                                      <a:cubicBezTo>
                                        <a:pt x="7" y="63"/>
                                        <a:pt x="11" y="61"/>
                                        <a:pt x="13" y="63"/>
                                      </a:cubicBezTo>
                                      <a:cubicBezTo>
                                        <a:pt x="13" y="63"/>
                                        <a:pt x="14" y="63"/>
                                        <a:pt x="14" y="63"/>
                                      </a:cubicBezTo>
                                      <a:cubicBezTo>
                                        <a:pt x="15" y="64"/>
                                        <a:pt x="15" y="66"/>
                                        <a:pt x="16" y="66"/>
                                      </a:cubicBezTo>
                                      <a:cubicBezTo>
                                        <a:pt x="15" y="67"/>
                                        <a:pt x="14" y="68"/>
                                        <a:pt x="14" y="69"/>
                                      </a:cubicBezTo>
                                      <a:cubicBezTo>
                                        <a:pt x="13" y="68"/>
                                        <a:pt x="12" y="67"/>
                                        <a:pt x="11" y="67"/>
                                      </a:cubicBezTo>
                                      <a:close/>
                                      <a:moveTo>
                                        <a:pt x="16" y="70"/>
                                      </a:moveTo>
                                      <a:cubicBezTo>
                                        <a:pt x="15" y="68"/>
                                        <a:pt x="17" y="67"/>
                                        <a:pt x="17" y="66"/>
                                      </a:cubicBezTo>
                                      <a:cubicBezTo>
                                        <a:pt x="13" y="61"/>
                                        <a:pt x="15" y="56"/>
                                        <a:pt x="22" y="58"/>
                                      </a:cubicBezTo>
                                      <a:cubicBezTo>
                                        <a:pt x="22" y="59"/>
                                        <a:pt x="22" y="59"/>
                                        <a:pt x="22" y="59"/>
                                      </a:cubicBezTo>
                                      <a:cubicBezTo>
                                        <a:pt x="25" y="59"/>
                                        <a:pt x="28" y="60"/>
                                        <a:pt x="31" y="62"/>
                                      </a:cubicBezTo>
                                      <a:cubicBezTo>
                                        <a:pt x="30" y="62"/>
                                        <a:pt x="31" y="63"/>
                                        <a:pt x="31" y="63"/>
                                      </a:cubicBezTo>
                                      <a:cubicBezTo>
                                        <a:pt x="30" y="63"/>
                                        <a:pt x="30" y="64"/>
                                        <a:pt x="29" y="63"/>
                                      </a:cubicBezTo>
                                      <a:cubicBezTo>
                                        <a:pt x="29" y="63"/>
                                        <a:pt x="29" y="63"/>
                                        <a:pt x="29" y="63"/>
                                      </a:cubicBezTo>
                                      <a:cubicBezTo>
                                        <a:pt x="27" y="63"/>
                                        <a:pt x="26" y="64"/>
                                        <a:pt x="24" y="64"/>
                                      </a:cubicBezTo>
                                      <a:cubicBezTo>
                                        <a:pt x="24" y="64"/>
                                        <a:pt x="24" y="65"/>
                                        <a:pt x="24" y="65"/>
                                      </a:cubicBezTo>
                                      <a:cubicBezTo>
                                        <a:pt x="26" y="66"/>
                                        <a:pt x="27" y="64"/>
                                        <a:pt x="28" y="65"/>
                                      </a:cubicBezTo>
                                      <a:cubicBezTo>
                                        <a:pt x="22" y="66"/>
                                        <a:pt x="19" y="70"/>
                                        <a:pt x="17" y="76"/>
                                      </a:cubicBezTo>
                                      <a:cubicBezTo>
                                        <a:pt x="16" y="75"/>
                                        <a:pt x="14" y="71"/>
                                        <a:pt x="16" y="70"/>
                                      </a:cubicBezTo>
                                      <a:close/>
                                      <a:moveTo>
                                        <a:pt x="16" y="81"/>
                                      </a:moveTo>
                                      <a:cubicBezTo>
                                        <a:pt x="17" y="82"/>
                                        <a:pt x="17" y="82"/>
                                        <a:pt x="17" y="82"/>
                                      </a:cubicBezTo>
                                      <a:cubicBezTo>
                                        <a:pt x="17" y="82"/>
                                        <a:pt x="16" y="82"/>
                                        <a:pt x="16" y="81"/>
                                      </a:cubicBezTo>
                                      <a:close/>
                                      <a:moveTo>
                                        <a:pt x="18" y="80"/>
                                      </a:moveTo>
                                      <a:cubicBezTo>
                                        <a:pt x="17" y="80"/>
                                        <a:pt x="17" y="80"/>
                                        <a:pt x="17" y="80"/>
                                      </a:cubicBezTo>
                                      <a:cubicBezTo>
                                        <a:pt x="18" y="79"/>
                                        <a:pt x="16" y="78"/>
                                        <a:pt x="17" y="77"/>
                                      </a:cubicBezTo>
                                      <a:cubicBezTo>
                                        <a:pt x="18" y="79"/>
                                        <a:pt x="22" y="76"/>
                                        <a:pt x="23" y="74"/>
                                      </a:cubicBezTo>
                                      <a:cubicBezTo>
                                        <a:pt x="22" y="78"/>
                                        <a:pt x="22" y="83"/>
                                        <a:pt x="20" y="86"/>
                                      </a:cubicBezTo>
                                      <a:cubicBezTo>
                                        <a:pt x="19" y="84"/>
                                        <a:pt x="18" y="82"/>
                                        <a:pt x="18" y="80"/>
                                      </a:cubicBezTo>
                                      <a:close/>
                                      <a:moveTo>
                                        <a:pt x="20" y="88"/>
                                      </a:moveTo>
                                      <a:cubicBezTo>
                                        <a:pt x="24" y="84"/>
                                        <a:pt x="22" y="66"/>
                                        <a:pt x="32" y="68"/>
                                      </a:cubicBezTo>
                                      <a:cubicBezTo>
                                        <a:pt x="27" y="68"/>
                                        <a:pt x="27" y="74"/>
                                        <a:pt x="28" y="78"/>
                                      </a:cubicBezTo>
                                      <a:cubicBezTo>
                                        <a:pt x="27" y="78"/>
                                        <a:pt x="27" y="78"/>
                                        <a:pt x="27" y="79"/>
                                      </a:cubicBezTo>
                                      <a:cubicBezTo>
                                        <a:pt x="26" y="78"/>
                                        <a:pt x="26" y="77"/>
                                        <a:pt x="25" y="78"/>
                                      </a:cubicBezTo>
                                      <a:cubicBezTo>
                                        <a:pt x="25" y="78"/>
                                        <a:pt x="25" y="79"/>
                                        <a:pt x="24" y="79"/>
                                      </a:cubicBezTo>
                                      <a:cubicBezTo>
                                        <a:pt x="25" y="80"/>
                                        <a:pt x="26" y="80"/>
                                        <a:pt x="27" y="81"/>
                                      </a:cubicBezTo>
                                      <a:cubicBezTo>
                                        <a:pt x="27" y="82"/>
                                        <a:pt x="26" y="82"/>
                                        <a:pt x="26" y="82"/>
                                      </a:cubicBezTo>
                                      <a:cubicBezTo>
                                        <a:pt x="26" y="83"/>
                                        <a:pt x="25" y="83"/>
                                        <a:pt x="26" y="84"/>
                                      </a:cubicBezTo>
                                      <a:cubicBezTo>
                                        <a:pt x="24" y="85"/>
                                        <a:pt x="22" y="87"/>
                                        <a:pt x="20" y="88"/>
                                      </a:cubicBezTo>
                                      <a:close/>
                                      <a:moveTo>
                                        <a:pt x="24" y="87"/>
                                      </a:moveTo>
                                      <a:cubicBezTo>
                                        <a:pt x="24" y="87"/>
                                        <a:pt x="24" y="87"/>
                                        <a:pt x="24" y="86"/>
                                      </a:cubicBezTo>
                                      <a:cubicBezTo>
                                        <a:pt x="26" y="87"/>
                                        <a:pt x="26" y="88"/>
                                        <a:pt x="28" y="89"/>
                                      </a:cubicBezTo>
                                      <a:cubicBezTo>
                                        <a:pt x="27" y="88"/>
                                        <a:pt x="26" y="86"/>
                                        <a:pt x="25" y="86"/>
                                      </a:cubicBezTo>
                                      <a:cubicBezTo>
                                        <a:pt x="25" y="86"/>
                                        <a:pt x="25" y="86"/>
                                        <a:pt x="25" y="85"/>
                                      </a:cubicBezTo>
                                      <a:cubicBezTo>
                                        <a:pt x="30" y="90"/>
                                        <a:pt x="31" y="90"/>
                                        <a:pt x="26" y="85"/>
                                      </a:cubicBezTo>
                                      <a:cubicBezTo>
                                        <a:pt x="27" y="84"/>
                                        <a:pt x="27" y="83"/>
                                        <a:pt x="28" y="82"/>
                                      </a:cubicBezTo>
                                      <a:cubicBezTo>
                                        <a:pt x="28" y="82"/>
                                        <a:pt x="29" y="83"/>
                                        <a:pt x="29" y="83"/>
                                      </a:cubicBezTo>
                                      <a:cubicBezTo>
                                        <a:pt x="29" y="83"/>
                                        <a:pt x="29" y="83"/>
                                        <a:pt x="28" y="83"/>
                                      </a:cubicBezTo>
                                      <a:cubicBezTo>
                                        <a:pt x="28" y="83"/>
                                        <a:pt x="28" y="83"/>
                                        <a:pt x="28" y="83"/>
                                      </a:cubicBezTo>
                                      <a:cubicBezTo>
                                        <a:pt x="28" y="85"/>
                                        <a:pt x="31" y="85"/>
                                        <a:pt x="31" y="87"/>
                                      </a:cubicBezTo>
                                      <a:cubicBezTo>
                                        <a:pt x="29" y="86"/>
                                        <a:pt x="29" y="84"/>
                                        <a:pt x="27" y="84"/>
                                      </a:cubicBezTo>
                                      <a:cubicBezTo>
                                        <a:pt x="27" y="84"/>
                                        <a:pt x="27" y="84"/>
                                        <a:pt x="27" y="84"/>
                                      </a:cubicBezTo>
                                      <a:cubicBezTo>
                                        <a:pt x="28" y="86"/>
                                        <a:pt x="31" y="87"/>
                                        <a:pt x="31" y="90"/>
                                      </a:cubicBezTo>
                                      <a:cubicBezTo>
                                        <a:pt x="31" y="90"/>
                                        <a:pt x="31" y="90"/>
                                        <a:pt x="30" y="90"/>
                                      </a:cubicBezTo>
                                      <a:cubicBezTo>
                                        <a:pt x="30" y="90"/>
                                        <a:pt x="30" y="90"/>
                                        <a:pt x="30" y="90"/>
                                      </a:cubicBezTo>
                                      <a:cubicBezTo>
                                        <a:pt x="30" y="91"/>
                                        <a:pt x="32" y="91"/>
                                        <a:pt x="32" y="92"/>
                                      </a:cubicBezTo>
                                      <a:cubicBezTo>
                                        <a:pt x="32" y="92"/>
                                        <a:pt x="31" y="92"/>
                                        <a:pt x="31" y="92"/>
                                      </a:cubicBezTo>
                                      <a:cubicBezTo>
                                        <a:pt x="31" y="91"/>
                                        <a:pt x="30" y="91"/>
                                        <a:pt x="29" y="91"/>
                                      </a:cubicBezTo>
                                      <a:cubicBezTo>
                                        <a:pt x="29" y="93"/>
                                        <a:pt x="32" y="93"/>
                                        <a:pt x="33" y="94"/>
                                      </a:cubicBezTo>
                                      <a:cubicBezTo>
                                        <a:pt x="28" y="94"/>
                                        <a:pt x="26" y="89"/>
                                        <a:pt x="24" y="87"/>
                                      </a:cubicBezTo>
                                      <a:close/>
                                      <a:moveTo>
                                        <a:pt x="36" y="97"/>
                                      </a:moveTo>
                                      <a:cubicBezTo>
                                        <a:pt x="31" y="92"/>
                                        <a:pt x="34" y="83"/>
                                        <a:pt x="27" y="79"/>
                                      </a:cubicBezTo>
                                      <a:cubicBezTo>
                                        <a:pt x="30" y="80"/>
                                        <a:pt x="35" y="81"/>
                                        <a:pt x="34" y="84"/>
                                      </a:cubicBezTo>
                                      <a:cubicBezTo>
                                        <a:pt x="35" y="86"/>
                                        <a:pt x="35" y="91"/>
                                        <a:pt x="36" y="93"/>
                                      </a:cubicBezTo>
                                      <a:cubicBezTo>
                                        <a:pt x="37" y="94"/>
                                        <a:pt x="38" y="95"/>
                                        <a:pt x="39" y="95"/>
                                      </a:cubicBezTo>
                                      <a:cubicBezTo>
                                        <a:pt x="38" y="95"/>
                                        <a:pt x="38" y="95"/>
                                        <a:pt x="38" y="95"/>
                                      </a:cubicBezTo>
                                      <a:cubicBezTo>
                                        <a:pt x="38" y="95"/>
                                        <a:pt x="38" y="96"/>
                                        <a:pt x="38" y="96"/>
                                      </a:cubicBezTo>
                                      <a:cubicBezTo>
                                        <a:pt x="39" y="96"/>
                                        <a:pt x="40" y="96"/>
                                        <a:pt x="41" y="96"/>
                                      </a:cubicBezTo>
                                      <a:cubicBezTo>
                                        <a:pt x="42" y="96"/>
                                        <a:pt x="42" y="97"/>
                                        <a:pt x="43" y="97"/>
                                      </a:cubicBezTo>
                                      <a:cubicBezTo>
                                        <a:pt x="41" y="98"/>
                                        <a:pt x="40" y="97"/>
                                        <a:pt x="38" y="97"/>
                                      </a:cubicBezTo>
                                      <a:cubicBezTo>
                                        <a:pt x="39" y="98"/>
                                        <a:pt x="43" y="99"/>
                                        <a:pt x="44" y="97"/>
                                      </a:cubicBezTo>
                                      <a:cubicBezTo>
                                        <a:pt x="44" y="98"/>
                                        <a:pt x="45" y="98"/>
                                        <a:pt x="46" y="98"/>
                                      </a:cubicBezTo>
                                      <a:cubicBezTo>
                                        <a:pt x="43" y="100"/>
                                        <a:pt x="39" y="99"/>
                                        <a:pt x="36" y="97"/>
                                      </a:cubicBezTo>
                                      <a:close/>
                                      <a:moveTo>
                                        <a:pt x="56" y="103"/>
                                      </a:moveTo>
                                      <a:cubicBezTo>
                                        <a:pt x="53" y="102"/>
                                        <a:pt x="51" y="99"/>
                                        <a:pt x="49" y="97"/>
                                      </a:cubicBezTo>
                                      <a:cubicBezTo>
                                        <a:pt x="50" y="96"/>
                                        <a:pt x="51" y="94"/>
                                        <a:pt x="52" y="93"/>
                                      </a:cubicBezTo>
                                      <a:cubicBezTo>
                                        <a:pt x="52" y="91"/>
                                        <a:pt x="54" y="89"/>
                                        <a:pt x="55" y="87"/>
                                      </a:cubicBezTo>
                                      <a:cubicBezTo>
                                        <a:pt x="55" y="86"/>
                                        <a:pt x="54" y="86"/>
                                        <a:pt x="54" y="86"/>
                                      </a:cubicBezTo>
                                      <a:cubicBezTo>
                                        <a:pt x="52" y="88"/>
                                        <a:pt x="52" y="91"/>
                                        <a:pt x="50" y="93"/>
                                      </a:cubicBezTo>
                                      <a:cubicBezTo>
                                        <a:pt x="50" y="93"/>
                                        <a:pt x="50" y="93"/>
                                        <a:pt x="50" y="94"/>
                                      </a:cubicBezTo>
                                      <a:cubicBezTo>
                                        <a:pt x="49" y="95"/>
                                        <a:pt x="48" y="95"/>
                                        <a:pt x="47" y="97"/>
                                      </a:cubicBezTo>
                                      <a:cubicBezTo>
                                        <a:pt x="46" y="97"/>
                                        <a:pt x="45" y="97"/>
                                        <a:pt x="44" y="96"/>
                                      </a:cubicBezTo>
                                      <a:cubicBezTo>
                                        <a:pt x="46" y="94"/>
                                        <a:pt x="49" y="92"/>
                                        <a:pt x="50" y="90"/>
                                      </a:cubicBezTo>
                                      <a:cubicBezTo>
                                        <a:pt x="48" y="92"/>
                                        <a:pt x="46" y="94"/>
                                        <a:pt x="43" y="95"/>
                                      </a:cubicBezTo>
                                      <a:cubicBezTo>
                                        <a:pt x="43" y="95"/>
                                        <a:pt x="43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1" y="95"/>
                                      </a:cubicBezTo>
                                      <a:cubicBezTo>
                                        <a:pt x="43" y="93"/>
                                        <a:pt x="45" y="92"/>
                                        <a:pt x="46" y="90"/>
                                      </a:cubicBezTo>
                                      <a:cubicBezTo>
                                        <a:pt x="44" y="91"/>
                                        <a:pt x="42" y="94"/>
                                        <a:pt x="39" y="94"/>
                                      </a:cubicBezTo>
                                      <a:cubicBezTo>
                                        <a:pt x="37" y="92"/>
                                        <a:pt x="36" y="90"/>
                                        <a:pt x="36" y="87"/>
                                      </a:cubicBezTo>
                                      <a:cubicBezTo>
                                        <a:pt x="37" y="87"/>
                                        <a:pt x="37" y="86"/>
                                        <a:pt x="39" y="86"/>
                                      </a:cubicBezTo>
                                      <a:cubicBezTo>
                                        <a:pt x="39" y="85"/>
                                        <a:pt x="40" y="84"/>
                                        <a:pt x="40" y="84"/>
                                      </a:cubicBezTo>
                                      <a:cubicBezTo>
                                        <a:pt x="45" y="77"/>
                                        <a:pt x="47" y="66"/>
                                        <a:pt x="58" y="64"/>
                                      </a:cubicBezTo>
                                      <a:cubicBezTo>
                                        <a:pt x="56" y="67"/>
                                        <a:pt x="59" y="70"/>
                                        <a:pt x="58" y="73"/>
                                      </a:cubicBezTo>
                                      <a:cubicBezTo>
                                        <a:pt x="57" y="74"/>
                                        <a:pt x="57" y="75"/>
                                        <a:pt x="58" y="75"/>
                                      </a:cubicBezTo>
                                      <a:cubicBezTo>
                                        <a:pt x="60" y="72"/>
                                        <a:pt x="57" y="67"/>
                                        <a:pt x="60" y="65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4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5"/>
                                      </a:cubicBezTo>
                                      <a:cubicBezTo>
                                        <a:pt x="60" y="65"/>
                                        <a:pt x="60" y="65"/>
                                        <a:pt x="61" y="65"/>
                                      </a:cubicBezTo>
                                      <a:cubicBezTo>
                                        <a:pt x="61" y="65"/>
                                        <a:pt x="60" y="64"/>
                                        <a:pt x="61" y="63"/>
                                      </a:cubicBezTo>
                                      <a:cubicBezTo>
                                        <a:pt x="61" y="64"/>
                                        <a:pt x="61" y="65"/>
                                        <a:pt x="62" y="65"/>
                                      </a:cubicBezTo>
                                      <a:cubicBezTo>
                                        <a:pt x="61" y="66"/>
                                        <a:pt x="62" y="67"/>
                                        <a:pt x="62" y="67"/>
                                      </a:cubicBezTo>
                                      <a:cubicBezTo>
                                        <a:pt x="62" y="67"/>
                                        <a:pt x="62" y="65"/>
                                        <a:pt x="62" y="64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2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3" y="74"/>
                                        <a:pt x="67" y="85"/>
                                        <a:pt x="65" y="95"/>
                                      </a:cubicBezTo>
                                      <a:cubicBezTo>
                                        <a:pt x="65" y="96"/>
                                        <a:pt x="65" y="96"/>
                                        <a:pt x="65" y="97"/>
                                      </a:cubicBezTo>
                                      <a:cubicBezTo>
                                        <a:pt x="62" y="99"/>
                                        <a:pt x="61" y="104"/>
                                        <a:pt x="56" y="103"/>
                                      </a:cubicBezTo>
                                      <a:close/>
                                      <a:moveTo>
                                        <a:pt x="67" y="94"/>
                                      </a:moveTo>
                                      <a:cubicBezTo>
                                        <a:pt x="67" y="92"/>
                                        <a:pt x="67" y="89"/>
                                        <a:pt x="67" y="86"/>
                                      </a:cubicBezTo>
                                      <a:cubicBezTo>
                                        <a:pt x="67" y="86"/>
                                        <a:pt x="67" y="87"/>
                                        <a:pt x="67" y="87"/>
                                      </a:cubicBezTo>
                                      <a:cubicBezTo>
                                        <a:pt x="68" y="87"/>
                                        <a:pt x="68" y="87"/>
                                        <a:pt x="68" y="87"/>
                                      </a:cubicBezTo>
                                      <a:cubicBezTo>
                                        <a:pt x="68" y="84"/>
                                        <a:pt x="65" y="82"/>
                                        <a:pt x="67" y="81"/>
                                      </a:cubicBezTo>
                                      <a:cubicBezTo>
                                        <a:pt x="67" y="81"/>
                                        <a:pt x="67" y="81"/>
                                        <a:pt x="67" y="82"/>
                                      </a:cubicBezTo>
                                      <a:cubicBezTo>
                                        <a:pt x="67" y="82"/>
                                        <a:pt x="67" y="82"/>
                                        <a:pt x="67" y="82"/>
                                      </a:cubicBezTo>
                                      <a:cubicBezTo>
                                        <a:pt x="68" y="83"/>
                                        <a:pt x="67" y="86"/>
                                        <a:pt x="69" y="86"/>
                                      </a:cubicBezTo>
                                      <a:cubicBezTo>
                                        <a:pt x="70" y="90"/>
                                        <a:pt x="70" y="93"/>
                                        <a:pt x="67" y="94"/>
                                      </a:cubicBezTo>
                                      <a:close/>
                                      <a:moveTo>
                                        <a:pt x="90" y="58"/>
                                      </a:moveTo>
                                      <a:cubicBezTo>
                                        <a:pt x="90" y="58"/>
                                        <a:pt x="90" y="58"/>
                                        <a:pt x="90" y="58"/>
                                      </a:cubicBezTo>
                                      <a:cubicBezTo>
                                        <a:pt x="90" y="58"/>
                                        <a:pt x="90" y="59"/>
                                        <a:pt x="90" y="59"/>
                                      </a:cubicBezTo>
                                      <a:cubicBezTo>
                                        <a:pt x="90" y="59"/>
                                        <a:pt x="89" y="59"/>
                                        <a:pt x="89" y="59"/>
                                      </a:cubicBezTo>
                                      <a:cubicBezTo>
                                        <a:pt x="89" y="58"/>
                                        <a:pt x="90" y="59"/>
                                        <a:pt x="90" y="58"/>
                                      </a:cubicBezTo>
                                      <a:close/>
                                      <a:moveTo>
                                        <a:pt x="83" y="90"/>
                                      </a:moveTo>
                                      <a:cubicBezTo>
                                        <a:pt x="86" y="86"/>
                                        <a:pt x="87" y="81"/>
                                        <a:pt x="86" y="76"/>
                                      </a:cubicBezTo>
                                      <a:cubicBezTo>
                                        <a:pt x="86" y="76"/>
                                        <a:pt x="86" y="76"/>
                                        <a:pt x="86" y="75"/>
                                      </a:cubicBezTo>
                                      <a:cubicBezTo>
                                        <a:pt x="86" y="71"/>
                                        <a:pt x="91" y="66"/>
                                        <a:pt x="89" y="62"/>
                                      </a:cubicBezTo>
                                      <a:cubicBezTo>
                                        <a:pt x="89" y="61"/>
                                        <a:pt x="89" y="62"/>
                                        <a:pt x="90" y="62"/>
                                      </a:cubicBezTo>
                                      <a:cubicBezTo>
                                        <a:pt x="89" y="63"/>
                                        <a:pt x="89" y="64"/>
                                        <a:pt x="90" y="64"/>
                                      </a:cubicBezTo>
                                      <a:cubicBezTo>
                                        <a:pt x="91" y="64"/>
                                        <a:pt x="91" y="63"/>
                                        <a:pt x="91" y="63"/>
                                      </a:cubicBezTo>
                                      <a:cubicBezTo>
                                        <a:pt x="89" y="72"/>
                                        <a:pt x="94" y="85"/>
                                        <a:pt x="83" y="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1905"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14EE898" id="Skupina 87" o:spid="_x0000_s1026" alt="Slika cvetlice" style="width:1in;height:48.95pt;mso-position-horizontal-relative:char;mso-position-vertical-relative:line" coordsize="14065,9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">
                      <o:lock v:ext="edit" aspectratio="t"/>
                      <v:group id="Skupina 2" o:spid="_x0000_s1027" style="position:absolute;width:14065;height:9563" coordsize="14065,9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      <o:lock v:ext="edit" aspectratio="t"/>
                        <v:shape id="Prostoročno 4" o:spid="_x0000_s1028" alt="Slika cvetlice" style="position:absolute;width:14065;height:9563;visibility:visible;mso-wrap-style:square;v-text-anchor:top" coordsize="372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" path="m237,243v-13,-2,-25,-9,-36,-15c208,231,214,236,222,236v-6,-2,-13,-4,-18,-9c211,230,219,234,226,235v-6,-4,-14,-5,-21,-8c216,229,226,234,237,235v-9,-3,-20,-4,-29,-9c216,227,224,232,232,232v-4,-2,-9,-2,-13,-4c229,229,240,231,251,232v-13,-2,-26,-2,-38,-7c221,224,230,229,239,228v-3,-1,-5,-1,-7,-1c232,227,232,227,233,227v-6,-2,-12,-1,-17,-4c222,224,228,226,235,225v-6,-1,-12,-1,-18,-3c225,221,233,224,240,221v-6,-1,-11,1,-17,c227,220,235,222,237,217v-3,1,-7,2,-11,2c234,215,248,209,257,215v-5,1,-11,,-17,2c252,217,268,211,279,220v-11,-1,-22,-4,-32,-1c257,220,272,215,281,223v-10,,-20,-3,-30,c261,223,274,218,282,227v-9,,-18,-3,-27,-1c264,227,274,224,283,229v-7,,-13,-2,-20,-1c270,230,277,225,283,230v,,-2,3,-6,5c286,234,285,220,280,217v3,2,8,1,6,c299,219,313,221,325,218v7,-1,18,-4,23,-11c351,203,347,200,344,197v-6,-5,-12,-9,-17,-14c337,180,342,172,349,167v5,-4,23,-18,13,-23c362,144,362,144,362,145v-1,,-1,,-1,-1c361,144,361,144,361,144v,,-1,,-2,c359,144,358,144,358,144v3,-4,8,-12,8,-17c366,124,359,124,356,124v-5,-1,-11,-3,-17,-2c333,122,328,120,321,121v9,-10,15,-25,15,-39c329,80,318,81,309,81v1,-9,14,-18,7,-28c314,51,302,54,299,55v-8,3,-18,4,-24,7c276,61,276,60,276,58v-3,-8,5,-22,-6,-26c262,34,257,41,249,45,252,31,248,17,241,6v-5,-3,-8,5,-11,7c230,13,230,13,230,13v-7,3,-12,7,-16,13c209,25,207,29,205,32,202,24,199,12,193,6v-4,-3,-6,4,-8,7c180,10,177,3,172,1v,-1,,-1,,-1c171,,171,,171,1v,,,-1,-1,-1c163,7,162,18,157,26,153,16,143,7,134,2v-4,9,-10,18,-11,30c113,33,120,49,115,56,102,44,90,26,68,24v-2,7,1,16,,25c73,56,69,67,74,75,67,73,58,65,50,68v2,9,6,19,7,28c39,92,20,87,,90v,,,,1,c,91,,92,,92v4,26,25,40,42,53c35,145,12,151,6,156v2,7,9,17,17,23c36,188,57,196,70,198v2,,-13,15,-14,16c59,217,65,222,68,224v12,9,26,11,34,11c112,235,141,232,133,236v-2,2,50,10,58,-11c178,238,142,237,138,232v2,1,5,-1,8,c143,231,140,230,138,228v2,1,4,3,6,3c141,229,137,228,136,225v2,1,5,4,7,5c140,226,132,222,134,216v,,1,-1,,-1c137,210,140,206,146,205v7,-1,14,3,21,7c166,212,166,212,166,212v,,1,1,2,1c167,213,167,213,166,213v1,,2,1,2,1c168,214,167,215,166,215v1,,3,,4,1c168,216,166,216,164,216v3,,5,,7,1c169,217,167,217,165,218v3,,5,,8,c169,219,165,219,162,220v4,1,8,-2,12,-1c172,220,170,220,167,220v1,,2,1,3,1c169,221,167,221,166,222v5,1,10,-1,14,-1c177,224,173,222,169,223v2,,4,,5,c172,224,169,224,167,225v4,1,8,-1,11,-1c175,225,172,225,170,226v2,,4,,7,c170,229,163,229,155,228v-3,-1,-7,-2,-10,-3c143,225,138,222,137,221v5,6,14,7,22,8c170,230,179,228,190,225v1,,3,2,6,3c200,230,225,252,257,244v17,-5,23,-11,22,-10c276,234,258,246,237,243xm213,221v2,-2,3,-4,5,-5c218,216,218,217,218,217v4,-2,9,-6,11,-11c230,206,230,206,230,206v-3,6,-9,10,-15,13c220,218,224,215,228,211v,,,,,-1c230,209,231,207,232,205v,,,,1,c230,213,222,218,213,221xm240,192v6,-1,11,-3,15,-6c249,188,243,191,237,192v1,,2,,3,c234,194,229,194,222,194v1,,1,,2,c229,193,232,193,237,191v-4,1,-8,2,-13,1c228,192,232,191,236,191v-2,-1,-6,,-10,c231,190,237,190,242,189v,,-1,,,c240,189,238,189,237,189v,,,,1,c237,189,235,189,232,189v3,-1,7,-1,9,-1c242,188,242,187,242,187v-3,,-7,1,-11,c233,187,233,186,234,187v,,,,,-1c234,186,234,187,235,187v2,-1,5,-1,7,-2c243,185,243,185,243,185v-3,1,-8,1,-11,1c237,184,241,184,245,183v-2,-1,-8,1,-11,1c237,182,242,184,245,181v-3,-1,-6,3,-9,1c240,180,247,180,253,179v-5,,-10,,-14,1c244,178,253,177,258,176v-6,,-15,2,-20,2c245,176,254,175,261,173v-6,1,-13,2,-20,3c242,174,244,174,246,174v,,,-1,,-1c253,172,259,171,264,169v-5,1,-12,3,-18,3c251,171,254,171,259,169v-4,,-8,1,-12,2c251,169,257,168,261,166v-3,,-8,2,-11,2c253,166,259,166,263,165v-3,,-8,1,-11,1c254,163,258,163,261,162v-1,,-4,,-6,1c255,163,255,163,255,162v4,-3,10,-2,15,-2c267,159,261,159,257,160v7,-3,13,-2,19,-3c270,157,265,157,259,158v4,-4,12,-2,17,-3c272,155,266,155,261,155v2,-3,9,-2,12,-2c276,153,279,153,283,153v-6,-1,-14,-1,-20,-1c263,152,263,152,263,151v1,1,2,1,2,c265,151,265,151,265,151v4,,6,,10,c272,150,267,150,264,150v,,1,-1,1,-1c278,148,289,152,297,158v-3,-1,-6,-1,-9,-1c291,157,294,158,297,159v-3,1,-8,2,-11,2c289,162,293,160,297,160v-3,2,-6,3,-9,5c291,164,294,162,297,161v-4,5,-10,9,-16,13c288,171,293,167,298,162v-3,4,-6,8,-9,12c288,175,285,177,284,179v,,,,,c278,183,270,186,264,189v,1,-1,2,-2,2c262,191,262,190,262,190v-2,1,-4,2,-6,2c257,191,259,191,259,190v1,,2,,2,-1c262,189,262,189,263,188v,,-1,,-1,c253,193,244,196,233,198v7,-1,13,-3,20,-5c253,193,253,193,253,193v1,,1,,1,-1c254,192,254,193,254,193v,,1,,,-1c255,192,255,192,256,192v,,,,,c255,193,254,194,253,193v-6,4,-14,5,-21,7c233,201,233,200,234,200v-1,1,-3,1,-4,1c230,200,232,201,232,199v,,,,,c231,199,231,200,231,200v,,-1,-1,-1,-1c229,200,228,200,227,199v1,,4,,6,-1c231,198,230,198,228,199v1,-1,2,-1,2,-1c230,198,230,198,230,198v,-1,1,,1,c231,197,233,198,233,197v-4,,-7,1,-10,c225,197,228,197,231,196v,,,,-1,c231,195,234,196,235,195v-5,1,-9,1,-14,1c228,195,235,194,240,193v,-1,,-1,,-1xm228,189v1,,1,-1,2,c229,189,228,189,228,189xm231,188v,1,-1,,-1,1c230,188,231,188,231,188xm230,187v,,1,,1,c231,187,230,187,230,187xm241,169v-2,5,-10,4,-14,3c229,170,233,171,236,170v1,,2,,4,-1c238,171,234,171,232,172v2,,7,-2,9,-3xm237,173v-1,,-3,1,-4,1c234,173,235,173,237,173xm236,174v7,-4,13,-10,17,-16c251,158,251,159,250,160v,,,,1,c248,162,244,163,241,164v,,,,,c241,164,242,164,242,163v1,,1,,1,1c244,163,245,163,246,163v-4,2,-9,3,-14,4c232,167,232,167,232,168v4,-1,10,-2,15,-4c247,164,246,165,245,165v-5,1,-11,4,-18,4c227,169,227,170,227,170v4,,7,-2,11,-2c240,167,242,168,244,167v-5,2,-11,3,-18,4c227,169,228,166,230,165v-1,-1,-1,,-2,c229,163,230,160,232,158v,,1,,1,-1c234,156,240,153,235,152v-4,3,-6,7,-11,9c225,159,227,158,228,157v,,,,,c226,158,225,159,223,161v1,-4,6,-7,9,-9c232,151,232,151,232,151v-4,3,-7,6,-9,9c222,157,225,155,227,153v2,-1,8,-7,3,-3c228,152,225,155,223,157v,-5,6,-7,8,-10c229,148,227,150,225,152v2,-4,7,-8,10,-12c235,139,235,139,235,139v-1,,-1,,-1,c232,140,230,142,228,142v1,-9,5,-16,13,-18c242,123,244,123,245,122v7,-2,16,-1,23,1c269,123,268,123,268,124v1,,1,,1,c269,132,267,143,261,151v-7,9,-14,20,-26,26c235,177,234,176,234,176v1,-1,2,-1,2,-2xm216,179v,-1,,-2,1,-3c223,173,221,161,229,160v-4,6,-5,16,-13,19xm224,176v,,,,,c224,176,223,176,223,176v1,,1,,1,xm220,180v,,,,,c220,181,220,181,220,181v,,,,,-1xm194,174v,,,1,1,1c195,175,195,174,195,174v,,-1,-1,-1,-1c194,171,194,171,194,169v1,1,1,2,1,3c195,172,196,172,196,172v,2,1,2,1,3c198,176,200,179,202,177v-1,-4,-6,-5,-6,-8c196,168,196,169,195,169v-1,-4,-3,-6,-4,-9c190,160,190,159,189,159v-1,,,1,-1,1c188,160,188,160,188,159v,,,,-1,c186,154,189,146,186,143v-2,-1,-4,-2,-5,-2c180,142,182,142,183,144v,-1,1,-1,2,c185,144,185,145,185,146v-4,-2,-10,-5,-8,-11c180,136,181,130,184,132v,1,,1,,1c184,133,184,133,185,133v1,2,2,4,2,8c187,141,187,141,187,141v,,1,,1,c188,143,189,144,190,145v,2,1,4,1,7c190,154,190,157,188,158v,1,,1,1,1c190,158,190,158,190,157v,,,,,c191,154,192,152,192,149v1,1,2,4,1,6c193,155,193,155,193,155v-4,5,6,-5,10,c203,156,203,157,204,157v,1,,1,,1c206,159,204,161,205,163v1,-3,1,-7,2,-9c208,154,208,154,208,154v,-1,,-1,,-1c208,153,208,153,208,152v-1,1,-1,1,-2,1c206,151,205,151,204,151v-1,,-1,,-2,c204,149,205,148,208,147v-2,-1,-4,2,-5,2c203,149,203,149,203,148v,,,,,c202,149,201,150,200,150v2,-3,6,-7,4,-12c206,138,206,135,205,134v,4,-3,6,-5,8c200,140,201,139,202,138v2,-3,1,-7,2,-10c203,127,203,128,202,128v,,,,,1c201,129,201,129,201,129v,,,,,1c200,129,200,129,200,130v,,,1,,1c200,131,200,130,201,130v-1,,-1,1,-1,1c200,131,198,132,197,134v-1,,-1,,,1c196,135,196,135,196,135v,1,,,-1,c195,135,195,135,195,135v,1,,1,1,2c196,137,196,136,196,136v1,,2,-1,2,-2c198,134,198,134,198,134v1,,1,-1,2,-1c199,134,198,135,198,136v-1,,-2,1,-3,2c195,137,194,137,194,137v,,,,-1,c194,137,194,137,194,138v-1,-1,-2,-1,-3,c191,137,191,137,191,137v-1,,-1,,-1,c190,138,190,139,190,140v2,,1,-1,1,-1c192,139,191,139,192,139v,,,,,c193,139,193,139,194,140v2,,2,3,3,5c198,144,198,144,198,144v3,1,4,-3,6,-5c203,142,202,145,201,148v-1,1,-2,2,-3,2c198,146,195,146,193,144v,,1,,1,c194,144,195,144,195,145v,,,,,c195,143,193,142,192,143v,-1,,-1,,-1c192,141,191,142,190,142v,-1,,-1,-1,-1c190,141,190,141,190,141v,-2,,-3,-1,-5c191,136,193,135,193,133v2,-2,3,-3,6,-3c203,126,203,122,206,118v2,-2,4,-4,6,-5c211,120,205,125,207,131v-1,4,2,11,-3,13c206,144,209,141,208,139v1,2,,4,-2,5c206,144,206,145,206,145v1,,1,,2,-1c208,144,207,145,207,145v,1,,1,,1c208,146,208,146,208,145v1,1,1,1,1,2c209,146,209,146,209,146v1,,1,,1,c211,146,211,145,211,145v-1,-1,-1,,-1,c210,145,210,145,210,144v,,-1,1,-1,1c209,144,210,144,209,143v1,,1,1,1,1c209,143,210,143,210,142v-1,1,-2,2,-2,2c207,144,208,143,208,143v,,,,,c209,142,210,141,210,139v,,,2,,3c211,142,210,141,211,141v,-1,,-3,,-4c219,137,222,128,228,123v,-1,3,-1,3,-2c233,121,235,119,236,120v-2,1,-5,4,-7,6c231,125,232,123,234,122v-5,10,-10,22,-17,29c217,153,216,155,215,157v,1,,2,-1,3c214,158,215,157,214,156v1,-2,2,-4,3,-5c217,150,218,150,218,149v-3,2,-3,5,-5,7c213,157,212,157,212,157v,,-2,-2,,-4c212,153,212,153,213,153v-1,1,-1,2,-2,2c213,155,214,153,215,153v-1,-2,-2,,-2,c212,152,215,152,214,151v2,-1,3,-2,4,-3c215,148,215,151,213,151v,-1,1,-3,2,-4c215,147,215,147,215,146v2,-1,4,-3,5,-5c221,141,222,139,223,138v1,-1,1,-2,2,-3c221,138,218,143,215,146v-2,,-2,1,-3,1c212,147,212,146,212,146v,1,-2,1,-2,2c210,148,210,148,210,148v-1,1,-2,3,-3,4c209,151,211,149,213,148v-1,3,-3,5,-3,8c209,158,210,161,211,163v,-2,-1,-4,,-6c213,160,212,164,211,166v-1,1,-1,,-1,c210,166,210,166,209,166v,1,1,,1,1c210,167,210,167,210,167v1,,,,1,c211,168,210,169,210,170v-1,-1,-2,-2,-3,-3c207,169,210,172,209,175v,,,,,c211,180,208,184,205,186v,-1,,-4,-1,-5c204,186,202,191,196,189v2,-5,-2,-10,-2,-15xm193,182v1,,,,1,1c194,182,194,182,194,182v,-2,-2,-3,-1,-5c194,177,193,178,194,178v,,,,-1,c194,180,194,182,195,182v1,3,1,6,-1,7c194,187,194,184,193,182xm192,191v-3,2,-4,7,-9,6c181,196,179,193,177,192v1,-1,2,-3,3,-4c180,186,182,184,182,183v,-1,,-1,,-1c180,184,180,186,178,188v,,,,,1c177,190,176,190,176,192v-1,-1,-2,-1,-3,-1c175,189,177,188,178,185v-2,2,-3,4,-6,5c172,190,172,190,171,190v,,,,,c171,190,171,190,170,190v2,-2,4,-3,5,-4c173,187,171,189,168,189v-1,-1,-2,-4,-2,-6c166,183,167,182,168,182v,-1,1,-2,1,-2c174,174,175,164,185,162v-1,3,1,6,,8c185,171,185,172,185,172v2,-3,,-7,2,-9c187,162,187,162,187,162v,,,,,1c187,163,187,163,188,163v,,,-1,,-1c188,162,188,163,189,163v-1,1,,2,,2c189,164,189,163,189,162v,,,,,-1c189,161,189,161,189,161v,,,,,c189,161,189,161,189,161v,10,4,20,3,29c192,191,192,191,192,191xm149,176v,-1,-1,-2,-1,-3c149,175,153,172,154,171v-1,4,-1,8,-3,10c150,180,149,178,149,176v,,,,,xm149,178v-1,,-1,,-1,c148,178,149,178,149,178xm151,120v,,,,1,c152,118,154,114,152,111v,-2,-1,-5,-2,-7c152,105,153,108,153,110v1,-2,-1,-4,-2,-6c153,104,153,106,154,108v1,-1,1,-1,1,-1c159,111,155,118,156,123v-1,4,1,8,2,11c158,134,158,135,158,135v-1,,-1,-2,-1,-3c157,132,156,132,156,132v,1,1,2,1,4c157,135,156,135,156,135v-1,-1,-1,-5,-1,-6c154,132,156,133,156,136v,1,,1,,1c156,137,156,137,156,137v-1,1,-1,1,-2,1c153,136,154,133,153,131v,2,,6,1,8c153,140,152,140,152,141v-1,-1,-1,-2,-1,-3c151,138,151,138,151,138v,-2,-1,-3,,-4c150,131,151,128,152,126v-1,,-1,,-1,-1c150,128,150,131,150,133v-1,1,1,4,,5c151,139,151,140,150,140v-1,-2,,-4,-1,-5c149,135,149,136,149,137v-1,-5,1,-12,2,-17xm150,119v,-4,,-10,-1,-15c148,103,148,103,148,102v,,,,1,c151,108,153,113,150,119xm162,73v-3,-5,-4,-12,-5,-18c158,61,161,67,162,73xm156,49v1,2,1,4,1,6c156,53,157,51,156,49xm161,81v1,-3,2,-8,4,-11c165,70,165,71,165,71v,,1,-2,,-2c166,68,167,66,168,65v,2,-2,6,-1,8c168,69,167,65,170,62v,1,-1,3,-1,5c170,67,169,67,170,67v-1,-2,1,-4,,-6c171,62,172,61,173,60v1,4,,8,1,12c176,70,173,67,174,64v,-1,,-2,,-3c174,61,174,60,175,60v,,,,-1,c174,60,175,60,175,60v,3,,4,1,6c177,65,175,62,176,60v4,1,4,6,4,9c181,76,180,84,181,92v,-5,-1,-9,1,-14c181,75,180,69,181,65v-1,-1,-1,-1,-1,-2c184,70,182,79,183,86v1,-7,,-14,,-19c185,69,184,73,184,76v,,,,,c185,76,185,75,184,75v1,-1,,-3,,-5c185,71,186,73,185,74v1,,1,,1,c186,78,186,81,186,84v1,2,,5,,7c188,88,187,84,187,81v-1,-2,,-4,-1,-7c188,77,188,82,188,85v,,,,,c188,85,188,84,188,84v,,,-1,,-2c189,82,188,79,188,78v,,,,,-1c190,80,189,86,189,90v,,1,,1,c190,88,190,85,190,82v1,3,2,7,2,11c192,97,193,104,190,107v,-2,1,-5,,-6c190,101,190,102,190,102v,,,,,-1c189,103,190,108,188,109v,-2,1,-4,1,-7c188,105,188,108,186,110v1,-5,2,-8,2,-13c188,97,188,97,188,97v,2,-1,7,-1,9c186,107,186,110,185,111v,-3,,-6,1,-9c186,102,186,102,186,102v-1,1,-1,3,-1,5c185,107,185,106,185,106v,,-1,,-1,c184,105,184,104,184,103v,,-1,,-1,c183,108,182,116,179,120v,,1,-1,1,-1c181,116,181,113,182,110v-1,-1,,,-1,c181,108,182,106,182,105v,,,,,-1c181,106,181,109,181,110v,1,,1,,1c181,112,181,113,180,114v,-1,1,-2,1,-3c179,115,179,119,177,122v1,-2,1,-3,1,-5c180,113,180,110,181,106v,,,-1,-1,-1c179,108,179,111,178,114v,-3,,-5,,-7c177,109,177,115,176,116v,-1,1,-2,,-4c176,112,176,112,177,112v-2,-4,,-7,-1,-12c176,103,176,105,176,108v-2,-1,-2,-4,-1,-5c174,102,175,99,174,98v,3,,6,,8c174,106,173,106,173,106v,-1,,-3,,-3c173,98,173,93,172,89v-1,5,2,13,-1,18c171,105,171,102,170,100v,4,1,10,-1,15c169,112,170,109,169,106v,,,,,c169,104,170,102,168,100v1,1,,2,1,3c169,107,169,111,168,116v-1,-3,,-6,-1,-10c167,109,167,111,166,114v,-3,1,-5,,-9c165,109,164,114,164,118v-1,-3,1,-7,,-10c165,101,165,94,164,87v,1,,1,,2c164,89,164,89,164,89v,10,,17,-1,25c163,114,163,114,163,114v,1,,3,-1,4c162,116,163,112,163,110v-2,,-1,2,-1,3c161,111,162,108,161,107v,,,,,c160,105,161,103,161,101v-1,,,,,c160,101,160,101,160,102v,4,-1,7,-1,11c158,103,159,92,160,82v1,,1,-1,1,-1xm200,97v3,5,-1,11,-2,15c199,111,200,109,200,107v1,1,,2,,3c200,109,200,110,200,110v,1,-1,3,-1,4c199,114,199,114,198,114v,1,,3,,4c199,116,199,113,200,111v-1,6,2,11,-1,15c200,125,199,124,200,124v-1,-1,,-2,,-2c200,121,200,119,199,119v-1,,,,-1,c199,121,199,124,198,127v,,,,-1,c197,126,198,125,198,124v-2,,-1,3,-2,4c196,128,196,128,196,128v,1,,1,-1,1c196,127,196,126,196,123v,,,,,c194,126,195,130,193,132v1,-4,2,-7,1,-11c194,125,194,129,191,131v1,,1,-2,1,-3c192,128,191,129,191,129v,-1,,-2,,-3c191,126,191,127,191,127v,-3,1,-6,2,-8c191,120,191,123,191,125v-2,-2,-1,-6,-3,-8c187,118,187,119,187,121v-1,,-1,,-1,-1c185,122,185,123,184,125v-1,-1,,-2,,-2c183,124,183,125,182,127v,-2,1,-4,2,-6c184,121,184,122,184,121v1,-2,3,-4,4,-7c185,118,181,122,180,128v,,,,,c179,129,178,131,177,132v,-2,1,-3,2,-5c179,127,179,127,179,127v,-2,2,-2,1,-4c182,121,183,119,184,117v2,-1,2,-4,4,-5c188,112,189,112,188,111v4,-4,9,-9,11,-15c199,96,199,96,199,96v1,1,-1,2,1,1xm203,103v,,,,-1,c201,96,206,90,212,88v-3,3,-6,8,-8,12c209,95,211,86,219,83v-4,5,-8,10,-11,16c211,94,215,90,217,85v2,-1,4,-3,6,-4c224,81,224,80,226,80v-4,4,-8,8,-10,12c220,88,223,83,227,80v1,,1,,1,c226,82,223,84,222,87v2,-2,4,-5,7,-6c227,85,225,89,223,94v3,-5,5,-10,8,-14c230,84,229,89,228,93v1,-3,2,-8,4,-12c238,87,235,99,237,108v-1,4,-1,10,-6,12c232,118,233,117,233,115v-7,8,-12,16,-22,20c215,132,219,129,223,125v-3,2,-5,4,-8,6c215,131,215,131,216,131v-2,,-4,3,-7,3c214,130,220,126,224,120v-5,5,-10,9,-15,12c213,126,220,123,223,117v-2,2,-4,4,-6,6c217,123,218,122,218,122v-3,2,-6,5,-9,7c213,125,218,122,221,116v-3,2,-5,5,-7,7c215,122,216,121,217,119v,,-1,,-1,c217,117,220,116,220,114v-3,3,-6,6,-10,9c213,120,216,118,218,114v,,-1,1,-1,1c218,114,219,112,220,111v-3,3,-6,6,-9,9c215,115,219,110,222,104v-3,3,-5,7,-9,10c213,114,214,113,213,113v3,-4,5,-7,7,-11c217,105,216,108,213,111v1,-4,3,-6,4,-9c215,104,213,108,212,111v-1,,-1,,-1,c211,110,212,109,213,108v-3,3,-4,5,-7,8c208,112,211,107,212,103v-3,3,-4,8,-6,12c205,115,205,116,204,117v1,-4,4,-9,6,-13c210,104,210,103,210,103v-3,4,-5,9,-8,13c203,112,206,109,207,105v-2,3,-2,6,-5,8c202,111,204,108,205,106v,-1,-1,,-1,1c203,107,203,110,201,111v,-2,1,-4,1,-6c203,105,203,104,203,103v,,,,,xm243,110v,-1,2,-1,2,-2c243,109,240,112,238,113v1,-3,5,-5,7,-8c243,106,241,108,239,109v1,-3,5,-4,7,-6c248,101,250,100,252,98v-5,2,-9,5,-13,9c242,102,248,99,253,96v-5,2,-10,6,-14,9c245,95,259,92,269,87v-11,4,-22,8,-31,15c241,97,247,96,252,92v-5,2,-10,5,-14,8c238,98,241,98,241,97v-1,,-2,1,-2,c248,90,262,86,274,82v9,-4,19,-2,15,9c287,93,287,97,286,99v,1,1,1,1,1c286,110,281,117,277,123v-2,2,-4,5,-6,7c270,126,274,125,275,122v-2,1,-3,3,-4,5c270,123,275,122,276,119v,,,,,c275,120,272,123,271,125v-1,-1,,-2,,-2c271,123,271,123,271,122v1,-1,2,-1,3,-3c273,120,272,121,271,122v-1,-1,-1,-1,-2,-1c271,119,274,117,275,115v-2,2,-4,4,-6,6c268,120,267,120,266,120v2,-1,4,-3,6,-5c273,114,276,114,276,112v-3,3,-7,5,-10,8c264,120,263,120,262,120v5,-3,10,-6,13,-10c276,110,276,109,276,108v-4,4,-9,9,-14,12c260,120,258,119,256,120v1,-2,2,-1,2,-3c257,118,255,120,253,119v1,-2,4,-3,5,-5c256,115,255,118,252,119v,-1,1,-1,1,-1c252,117,251,119,250,119v3,-3,6,-4,8,-7c254,115,251,118,247,120v3,-3,6,-5,8,-8c255,111,255,112,255,112v2,-2,4,-4,6,-6c257,108,255,111,252,114v,,,-1,1,c252,114,252,114,251,115v-1,2,-4,3,-7,5c245,119,247,118,248,117v-2,,-2,1,-3,2c246,117,249,115,251,113v-1,,-1,1,-2,1c251,112,253,111,254,109v-2,2,-5,4,-7,6c247,115,247,115,247,115v-2,3,-6,5,-9,7c240,120,243,118,246,116v,-1,-1,,-1,-1c247,114,248,113,249,112v-4,2,-7,5,-11,8c241,116,246,113,249,110v-3,1,-6,4,-9,6c242,114,245,112,247,109v-4,3,-7,5,-10,8c239,114,243,112,246,109v-1,,-2,1,-3,1xm290,93v1,-3,5,-4,7,-6c295,87,293,89,291,90v2,-5,11,-5,17,-6c300,87,294,91,289,97v-1,-1,,-2,1,-2c290,93,294,92,295,90v2,-1,3,-2,5,-3c296,88,293,91,290,93xm296,82v,,1,-1,2,-1c297,82,297,82,296,82xm280,121v,-1,1,-1,2,c282,121,281,121,280,121xm293,121v-6,,-10,3,-15,4c280,121,287,120,293,121xm269,134v,,1,,,c270,134,270,135,269,135v,,,,,-1xm252,119v,,,,-1,c251,119,252,119,252,119xm253,114v,,,,,c253,114,253,114,253,114xm209,126v1,-2,3,-3,5,-5c213,123,211,125,209,126xm202,113v,,,,,c202,113,202,114,201,114v,,1,,1,-1xm201,93v,,,-1,,-1c202,92,201,93,201,93xm189,133v-3,-2,-2,-9,-1,-13c188,120,188,120,188,120v,2,1,4,2,6c190,128,190,131,189,133xm188,138v,-1,,-1,,-1c188,137,188,137,188,137v,-1,,,1,-1c189,138,189,140,189,141v,,,,-1,c188,140,189,139,188,138xm188,139v,,,-1,,-1c188,138,188,139,188,139xm183,130v1,-3,1,-7,4,-9c185,124,184,127,183,130xm184,129v,-2,1,-2,1,-3c185,127,185,128,184,129xm179,132v,-2,1,-3,1,-4c181,129,179,130,179,132xm177,128v,-1,,-1,,-1c178,127,177,127,177,128xm173,170v-4,3,-11,-2,-14,2c158,170,160,166,163,167v-1,,,,,1c163,168,164,167,164,167v,1,-2,1,-2,2c165,169,168,167,172,167v1,,3,-1,4,-3c177,164,177,164,178,164v-1,2,-2,3,-4,4c174,169,173,169,173,170xm169,179v-1,,-2,1,-3,1c166,179,167,178,168,178v,,,-1,,-1c167,177,166,178,165,178v,,1,-1,1,-1c166,176,166,176,165,176v3,-1,5,-2,7,-4c171,174,170,177,169,178v,,,1,,1xm166,181v,,1,,1,c167,181,167,181,166,181v,,,,,c165,181,166,181,166,181xm165,175v,1,-1,1,-2,1c163,176,163,176,163,176v-1,,-2,-1,-4,-1c160,174,159,173,159,173v1,-1,3,-3,4,-2c165,171,167,173,170,172v,1,-1,,-1,1c167,173,165,175,163,175v1,1,1,,2,xm167,175v,,-1,,-1,-1c167,174,167,175,167,174v1,,,1,,1xm164,143v-1,1,-2,2,-3,3c160,146,161,146,161,146v-3,1,-2,5,-4,6c156,151,155,149,154,149v1,-5,6,-6,10,-6xm160,142v,,,,,-1c161,141,161,142,161,142v,,,,-1,xm158,152v2,-2,3,-5,5,-7c164,145,165,144,166,144v1,-4,5,-6,4,-10c169,135,169,136,170,136v-1,2,-3,4,-4,6c165,142,164,142,163,142v2,-2,-2,-2,-1,c162,142,162,142,161,142v1,-1,1,-2,,-3c160,139,161,140,160,140v,-1,,-2,-1,-1c159,140,160,140,159,141v,-1,-3,-3,-3,c157,141,158,141,158,141v,1,,,,c159,142,159,142,159,142v-3,2,-6,3,-6,7c147,149,150,141,154,140v,,,-1,1,-1c156,139,157,138,158,138v,,,1,1,c159,138,159,138,159,138v,-1,1,-1,1,-2c162,137,163,136,164,135v,,-1,,-1,c163,134,163,133,163,132v1,,,2,1,2c164,128,163,122,168,120v3,-3,3,-6,5,-9c172,110,173,109,173,108v1,-1,,,,1c174,109,174,108,174,108v2,2,1,6,-1,9c173,117,174,117,174,117v,,1,-1,1,-2c176,118,173,121,171,122v1,,2,-1,3,-2c174,121,174,123,172,123v-4,5,2,10,,15c172,140,170,142,169,143v,,-1,,-1,-1c169,142,170,141,171,140v-2,-1,-3,2,-4,3c171,145,167,151,164,152v1,-1,2,-1,2,-3c166,149,166,150,165,150v,1,-3,1,-2,3c163,153,162,153,162,153v,-1,2,-3,3,-4c163,149,161,150,161,148v-1,,-1,1,-1,1c160,150,161,150,161,150v,1,,1,-1,1c160,152,159,154,158,154v-1,-1,,-1,,-2xm157,137v,-1,,-1,,-1c157,136,157,136,157,137v,,,,,xm158,135v,,,1,,1c158,136,158,136,158,135xm161,135v,,,-1,,-1c161,134,161,134,161,135xm165,114v1,,1,,1,c166,115,166,116,165,117v,,,-2,1,-2c165,115,166,114,165,114xm166,113v1,,1,,1,c167,114,167,115,167,116v-1,-1,,-2,-1,-2c166,114,166,114,166,113xm177,153v-1,,-2,-2,-4,-2c173,153,178,154,180,156v,-1,,-1,,-1c180,156,180,156,180,156v-1,1,-1,3,,3c179,160,179,160,179,160v,-1,-2,-2,-2,-3c175,156,172,154,169,156v-1,-1,-3,-2,-4,-2c167,153,168,154,169,155v1,,,,1,c170,153,168,153,167,152v1,-1,3,-1,5,c172,151,171,151,171,150v-1,,-2,,-3,c169,148,171,146,169,144v1,-1,2,-2,3,-3c173,142,173,146,172,148v3,-2,6,,5,5xm179,154v,-1,-1,,-1,-1c178,152,178,152,178,150v,,1,1,1,1c179,152,180,153,179,154xm166,166v,,,-1,,-1c167,164,173,164,175,164v-3,4,-7,2,-10,3c165,166,165,166,166,166v,,,,,xm173,163v-3,-3,-6,1,-8,c164,163,164,163,164,163v,1,1,1,1,1c164,164,163,164,163,164v,,,,1,c163,163,163,163,163,162v3,,9,-3,12,c175,163,174,162,173,163xm162,159v1,-2,3,-1,4,c166,160,165,160,164,160v,,-1,,-2,-1xm170,158v-1,,-2,1,-3,1c167,158,166,158,167,157v1,-1,2,,3,c170,158,170,158,170,158xm171,156v,,1,,1,c172,156,171,157,171,157v,,,-1,,-1xm175,160v-1,,-1,,-1,-1c174,159,174,160,174,160v-1,-1,-1,-1,-2,-2c172,158,172,158,172,157v1,,1,,3,1c175,158,175,158,175,159v,1,-1,,,1xm161,153v-1,,-1,,-1,c160,152,161,151,162,150v1,,1,,1,c163,151,161,151,161,153xm159,156v2,-3,6,-2,8,c166,156,166,157,165,157v-1,-1,-3,,-3,1c161,158,159,158,159,156v,,1,,1,c160,156,159,156,159,156xm164,165v-3,-1,-8,,-10,4c153,169,152,172,150,172v1,-6,9,-10,14,-7xm178,163v,-1,,-1,,-2c179,161,180,160,181,161v,1,-1,1,-2,1c179,163,179,163,179,163v,,-1,,-1,xm180,158v,-1,1,-2,2,-2c182,156,182,157,183,157v,2,-2,2,-3,1xm183,155v,,,,,-1c184,154,184,154,184,154v1,1,1,2,,2c183,156,183,156,183,155xm184,152v,,,,,c184,151,184,151,183,150v1,,1,,2,c185,151,185,151,185,152v,,-1,,-1,xm184,148v-1,2,-2,,-4,c180,148,180,148,180,148v1,1,2,1,3,2c183,152,182,154,180,154v1,-7,-9,-11,-5,-18c175,142,180,145,185,147v,,,1,-1,1xm176,133v,-2,-1,-2,-1,-3c175,130,175,129,174,129v,1,1,3,1,4c175,135,174,135,173,136v,,,-1,1,-1c173,134,174,133,173,133v1,,,1,1,1c175,133,174,130,173,130v-1,,,,,1c171,129,171,126,173,124v,,,,1,c173,124,173,124,173,124v2,2,2,4,3,7c176,131,176,131,176,130v,1,,2,,3xm175,124v,,1,-1,2,-2c177,123,176,124,175,124xm160,131v,,,,,c161,130,160,129,160,127v1,2,3,4,2,7c162,134,162,134,161,133v,,,1,,1c161,133,161,132,160,132v,,,2,1,2c159,134,161,132,159,132v,,,,,1c158,131,159,127,158,125v1,2,2,4,2,6xm149,142v-1,,-1,-1,-1,-1c149,141,149,141,149,142xm158,157v-2,,-4,,-5,-1c153,153,150,151,148,149v5,,9,3,10,8xm148,141v,-1,-1,-1,,-1c148,140,148,141,148,141xm149,156v-1,-1,-2,-1,-3,c145,154,144,151,143,148v3,2,7,4,6,8xm145,147v-3,-5,-9,-7,-10,-12c134,134,134,133,134,131v1,2,2,4,4,6c143,137,147,141,147,147v-1,,-2,-1,-2,xm146,157v-1,,,1,,1c145,158,145,158,144,158v-3,-3,-4,-6,-3,-12c143,150,144,154,146,157xm145,162v,-1,,-1,1,-1c146,162,146,163,147,164v,1,-1,1,-1,2c145,166,144,165,143,165v-2,-2,-4,-3,-6,-6c139,161,143,159,145,162xm149,164v-4,-5,-2,-9,4,-7c153,157,153,157,153,158v3,,6,1,8,2c160,161,161,161,161,161v-1,,-1,1,-2,1c159,161,159,161,159,161v-1,,-2,1,-4,1c155,162,155,163,155,163v1,1,3,-1,4,c153,164,150,167,149,173v-1,-1,-3,-4,-2,-6c147,166,149,165,149,164xm162,166v-5,,-5,5,-4,9c158,175,157,175,157,175v,,-1,-1,-2,-1c155,175,155,175,155,175v1,1,2,2,2,3c157,178,157,178,157,178v,1,-1,1,-1,2c155,181,153,182,152,184v3,-4,1,-20,10,-18xm155,182v1,1,2,2,3,2c158,183,157,182,155,182v1,,1,,1,-1c160,185,161,185,157,181v,-1,1,-2,1,-3c159,178,159,179,159,179v,,,,,c159,179,158,179,158,179v1,2,3,2,3,3c160,182,159,180,158,180v,,-1,,-1,c158,182,161,183,161,185v,1,,,,c160,185,160,186,160,186v1,1,2,1,2,2c162,188,162,187,161,187v,,-1,,-1,-1c159,188,162,188,163,189v-5,,-6,-5,-8,-7c155,182,155,182,155,182xm158,176v2,1,6,1,6,4c164,182,164,186,166,188v,1,1,1,2,2c168,190,168,190,167,190v,,,,,1c168,191,169,191,170,190v1,1,1,2,2,2c170,192,169,192,168,191v,2,4,2,4,1c173,192,174,193,175,192v-3,2,-7,2,-9,c161,188,164,179,158,176xm192,177v-2,-5,,-9,-1,-14c192,164,192,165,193,166v1,4,,7,-1,11xm196,151v,,-1,-1,,-1c195,150,195,149,194,149v,-1,1,-1,1,-2c197,147,197,150,196,151xm200,153v-1,,-3,,-4,1c196,152,199,150,200,153xm195,150v-1,1,,2,-1,2c194,151,194,151,194,150v,,,,1,xm193,149v-1,-2,-2,-2,-2,-4c193,143,195,147,193,149xm201,153v1,-1,4,-1,3,1c203,155,203,153,202,153v,,,,-1,xm195,139v2,,5,-2,4,-4c199,135,200,135,200,135v,-1,1,-1,2,-2c202,136,199,141,195,139xm199,143v,,,,,c199,142,200,142,200,142v,,-1,,-1,1xm214,157v,,,,,1c214,158,214,158,213,157v,,1,,1,c214,157,214,157,214,157xm206,186v2,1,4,,4,-1c211,185,211,185,211,185v1,-1,2,-2,3,-4c214,186,209,191,203,189v1,-1,3,-2,3,-3xm208,185v3,-3,3,-8,2,-12c210,172,210,172,211,172v-1,-3,4,-8,2,-12c213,160,213,160,214,160v-1,1,-1,2,,2c215,162,215,161,215,161v-2,9,2,20,-7,24xm215,184v1,1,-1,2,-1,3c214,186,215,185,215,184xm216,164v,-2,1,-4,,-6c216,158,216,158,217,158v,-4,2,-8,5,-11c222,147,222,146,222,147v,-1,,-1,1,-1c223,146,223,145,223,145v1,-1,4,-1,7,-1c222,150,220,159,220,170v,2,-1,3,-2,4c218,173,219,171,219,169v-1,,-1,1,-1,2c217,171,218,173,216,173v1,,1,-2,1,-3c217,170,217,170,216,170v1,1,1,2,,3c216,169,214,167,216,164xm224,174v1,,1,-1,2,c225,174,225,174,224,174v,,,,,xm225,173v,,1,-1,2,-1c226,173,225,173,225,173xm225,172v1,,1,-1,2,-1c227,172,225,172,225,172xm229,159v,,1,-1,1,-1c230,159,230,159,229,159xm268,138v,-1,1,-1,1,-2c269,137,269,138,268,138xm312,158v-3,3,-8,3,-12,4c303,160,309,160,312,158xm302,160v,,1,,2,c303,160,303,160,302,160xm301,159v6,-2,12,-3,17,-7c312,154,306,157,299,158v8,-3,17,-5,23,-10c322,150,320,151,319,152v,,,1,,1c318,153,318,153,318,153v-4,4,-11,6,-17,6xm309,161v,,,,,c307,163,302,164,299,164v3,-1,7,-2,10,-3xm314,163v,1,1,1,1,2c312,165,310,165,307,166v2,-1,5,-2,7,-3xm307,163v-1,,-2,1,-3,1c305,163,306,163,307,163xm303,166v-2,1,-4,2,-7,2c298,167,306,164,303,166xm299,168v,1,-3,1,-5,2c295,168,298,169,299,168xm280,191v1,1,2,1,4,2c281,193,278,191,276,191v1,-1,2,,2,c276,190,272,189,269,188v10,1,20,7,30,5c301,194,303,194,305,195v-8,,-17,-1,-25,-4xm297,196v,,-1,,-1,-1c296,195,297,195,297,196xm283,196v-1,-1,-2,-1,-2,-1c281,195,282,195,283,196xm280,193v1,,2,,2,1c281,194,280,194,280,193xm280,196v-4,,-7,-1,-10,-2c274,195,277,195,280,196xm281,206v-1,1,-2,,-4,c277,206,277,206,277,207v-8,-2,-19,-4,-27,-7c260,201,272,206,281,206xm270,204v1,,1,,1,1c271,205,270,204,270,204xm222,208v1,,1,-1,1,-2c223,206,223,206,224,206v-1,1,-2,2,-2,3c222,209,222,210,221,210v,-1,1,-1,1,-2xm222,206v,,,1,,1c222,207,222,207,222,207v-1,,-1,,,-1xm221,204v,,,-1,,-1c223,203,225,204,227,202v3,1,6,-1,9,-1c232,203,227,204,221,204xm227,200v-2,1,-4,1,-6,1c222,200,225,200,227,200xm222,199v1,-1,4,-1,5,c225,199,224,199,222,199xm235,209v,-1,,-1,,-2c237,208,238,204,240,206v-2,1,-3,2,-5,3xm242,207v-3,1,-6,3,-9,4c235,209,239,208,242,207xm235,207v,-1,1,-2,1,-3c237,204,237,204,238,205v-1,,-2,1,-3,2xm246,210v-4,,-10,1,-13,3c236,211,242,206,246,210xm239,200v,,,,-1,c244,198,249,196,254,194v-4,3,-10,5,-15,6xm257,199v4,1,7,2,10,3c264,202,260,201,257,199xm221,210v2,-1,3,-2,4,-4c225,206,225,206,225,206v,1,,2,-1,3c223,210,223,211,221,212v,,,,,c222,212,222,212,222,212v2,-2,3,-5,6,-6c226,210,222,213,218,216v1,-2,3,-3,3,-6xm230,217v4,-4,15,-9,22,-5c243,213,236,214,230,217xm251,208v1,,2,1,4,1c255,209,254,209,254,210v1,,1,-1,1,-1c256,210,257,211,257,210v1,1,2,1,2,1c256,211,253,209,251,208xm261,211v2,,4,1,7,2c265,213,263,212,261,211xm274,215v,,,,,c275,215,276,216,277,216v,,-2,-1,-3,-1xm283,217v1,,2,,3,c285,217,284,217,283,217xm285,215v14,2,29,4,45,1c328,217,324,218,320,218v,,1,,1,c307,220,293,217,281,215v,,,1,,1c281,215,281,215,281,214v-2,,-4,,-6,-1c276,214,279,214,280,215v-2,-1,-4,-1,-7,-1c274,213,274,214,275,214v-7,-2,-14,-4,-20,-6c255,207,255,207,255,207v6,2,13,4,18,5c270,211,267,210,264,209v,,1,,2,c259,207,252,205,247,201v14,5,32,11,47,13c294,214,297,214,297,214v11,2,23,1,33,1c330,215,328,215,328,216v-1,,,-1,-1,-1c327,215,327,216,327,216v,,,,,-1c314,218,297,216,285,215xm323,214v1,,1,,1,c324,214,323,214,323,214xm331,215v,,1,-1,2,c332,214,331,215,331,215xm334,214v-2,,-3,,-5,c331,213,334,213,336,213v,,-1,,-2,1xm338,209v1,-1,2,-1,4,-2c341,208,339,209,338,209xm348,202v-9,1,-17,2,-25,2c329,205,337,204,344,204v-3,1,-9,1,-11,2c334,206,337,206,339,206v1,,2,-1,3,-1c339,207,333,206,330,207v,,1,,1,c330,208,329,207,329,207v3,1,6,,10,c332,208,327,210,320,209v,,-1,,-1,1c322,210,326,210,329,209v2,,5,,8,-1c337,209,336,209,336,209v1,,1,,2,c337,209,336,210,335,210v-5,2,-10,1,-16,2c325,212,330,212,337,211v-5,3,-13,2,-21,3c316,214,317,214,317,214v-10,,-21,,-30,-2c287,212,287,212,287,211v-12,-2,-24,-5,-35,-9c261,204,271,207,279,207v1,,3,,4,1c283,208,283,208,283,208v,,,,,c284,208,284,208,284,208v2,1,6,,8,1c289,209,286,209,284,209v6,1,10,2,15,1c297,210,294,210,292,209v6,,16,2,20,1c305,209,297,209,290,208v-3,,-6,-1,-9,-1c281,206,282,206,282,207v1,,,-1,,-1c283,207,286,207,287,207v1,,1,,1,c288,207,288,207,288,207v1,,,,,c296,207,304,208,312,208v-1,,-1,,-2,c310,208,311,208,310,208v-15,-1,-31,-1,-45,-8c280,204,296,204,311,206v,,,,,c308,204,304,205,300,204v,,1,,,c300,204,299,204,298,204v-1,1,-4,,-6,c292,204,292,203,292,203v-8,-2,-18,-1,-25,-5c277,200,284,202,296,202v-1,-1,-4,,-5,-1c283,200,275,199,268,196v16,4,32,6,48,5c313,200,309,201,305,200v3,-1,7,,10,c312,199,310,200,308,200v,-1,,-1,-1,-1c304,200,300,199,297,198v,,1,1,1,c298,198,297,199,297,199v,-1,,-1,,-1c293,197,287,196,283,194v9,4,25,3,33,5c312,197,303,197,297,195v5,1,10,1,16,1c321,200,334,202,344,201v-8,1,-17,1,-24,-1c327,204,339,202,348,202xm286,196v-2,,-2,-1,,xm295,199v1,,3,,5,1c299,200,296,200,295,199xm331,189v,-1,,-1,-1,-2c331,187,331,188,331,189xm330,189v-3,,-8,-2,-11,-3c323,187,327,190,331,190v,,1,1,1,1c328,191,323,190,320,188v,,,,,c323,190,329,192,333,192v,,1,1,1,1c329,193,324,192,320,191v4,2,10,3,15,3c337,195,340,197,342,199v-6,,-14,,-20,-2c328,200,335,199,343,199v,,,,,c343,199,344,200,344,200v-13,2,-24,-3,-36,-5c308,195,308,195,308,195v-3,-1,-9,-2,-12,-2c290,192,284,191,278,189v11,2,23,5,33,6c311,194,310,195,310,194v1,,1,,2,c312,195,313,195,313,195v-1,-1,-3,-1,-4,-2c309,194,310,194,310,194v,,-1,,-2,c308,193,309,194,309,194v,-1,-1,-1,-2,-1c307,194,308,193,308,193v,1,-1,,-2,c306,193,307,193,307,193v,,-1,,-1,c306,193,306,193,306,193v,,,,-1,c305,192,305,192,304,192v,1,1,1,1,1c304,193,302,192,301,192v,,1,,1,c297,191,292,190,287,188v,,,-1,,-1c286,187,284,187,283,186v8,1,16,5,23,5c306,191,307,191,308,191v,,1,,2,c300,189,291,187,281,184v10,,18,3,26,6c300,186,291,184,282,183v8,-1,14,3,21,4c297,185,292,183,284,181v10,-1,17,4,25,7c302,184,295,181,286,180v9,,16,5,24,6c303,183,296,180,288,178v10,1,18,6,25,9c307,183,299,180,291,178v7,,12,4,19,5c304,181,297,178,290,176v6,1,9,3,15,3c305,180,306,180,305,180v6,2,11,6,16,8c317,185,312,182,307,180v6,2,18,3,23,9xm279,187v4,,7,2,11,3c287,189,281,188,279,187xm361,146v-5,3,-11,4,-17,6c350,151,356,149,361,147v,,,,1,c356,151,351,156,344,157v7,-1,13,-5,18,-9c359,152,355,155,350,159v5,-2,9,-6,13,-11c359,156,352,161,344,165v6,-2,11,-6,15,-11c359,156,357,157,357,159v-11,7,-20,20,-35,23c321,182,321,182,320,182v1,,2,,2,c323,182,324,181,324,181v-2,-2,-4,3,-6,c320,181,321,181,322,180v-2,-1,-6,2,-7,c318,180,321,179,323,178v-4,,-8,2,-11,c312,177,314,179,315,178v-6,,-15,-2,-23,-4c292,174,292,174,292,174v3,,4,1,7,2c298,174,295,174,294,173v5,2,12,3,18,3c307,175,300,175,296,172v13,5,26,-1,37,-4c323,169,310,175,298,171v14,1,27,-3,38,-8c335,163,332,164,332,165v-10,2,-19,6,-31,5c301,169,302,170,302,169v10,1,20,-2,28,-5c322,165,313,168,304,168v7,-3,18,-2,24,-6c324,163,320,164,316,165v,-1,-1,-1,-1,-2c319,162,323,161,327,160v-5,,-11,2,-16,3c313,160,316,160,320,159v-2,,-4,,-6,1c316,157,322,158,324,156v-2,,-5,1,-8,1c319,154,325,155,329,153v-3,,-7,1,-10,2c322,151,328,151,332,150v-4,,-7,1,-9,1c324,148,331,149,334,148v-3,,-6,,-9,c325,145,329,146,332,146v-2,-1,-3,,-5,-1c336,143,350,148,361,146xm352,144v2,-2,4,-2,7,-4c358,142,356,145,352,144xm363,132v,,-1,,-1,c363,132,363,132,363,131v,,,1,,1c363,132,363,132,363,132xm339,130v,-3,5,-3,7,-5c345,126,341,126,339,127v1,-1,,,,-1c341,125,343,125,345,124v-2,-1,-5,2,-7,1c340,124,342,123,345,123v,1,,1,,1c350,124,356,125,362,126v-2,2,-6,3,-9,5c356,130,360,129,362,127v1,,1,,1,1c360,129,358,131,355,133v3,-1,6,-3,8,-4c361,132,357,133,354,136v3,-1,6,-4,9,-6c363,131,363,131,363,132v-3,2,-7,4,-10,6c357,137,359,134,362,134v-1,1,-2,2,-4,3c359,137,361,136,361,136v,1,-1,2,-1,3c356,141,352,144,348,144v4,-2,8,-4,12,-6c360,138,360,138,360,138v-6,2,-11,6,-18,5c346,142,351,141,355,138v-5,2,-11,6,-17,5c342,142,345,141,349,140v-5,,-10,2,-14,2c338,141,342,140,346,139v-5,1,-10,2,-15,3c336,140,340,139,345,137v-5,1,-9,3,-15,3c336,138,342,137,347,133v-5,2,-10,4,-15,6c336,136,341,135,346,132v-4,1,-8,3,-13,4c338,132,345,130,351,127v,,,,,c346,128,341,131,336,133v3,-4,9,-4,13,-7c346,127,342,128,339,130xm327,123v-8,,-15,1,-22,4c313,126,322,123,330,123v-5,1,-12,3,-16,4c321,127,328,122,333,125v-3,1,-7,1,-11,3c327,128,331,126,336,126v-7,3,-14,5,-21,7c322,132,327,130,333,128v-8,5,-19,9,-30,10c312,139,324,134,332,131v-6,4,-13,7,-20,9c317,139,322,137,326,135v-2,3,-7,6,-10,7c322,141,327,136,333,133v-5,4,-12,7,-17,11c321,142,326,139,330,136v-4,5,-10,8,-16,10c320,146,325,142,329,139v-4,6,-12,9,-19,12c316,150,321,146,326,144v-7,7,-18,11,-29,13c302,155,308,154,312,151v-5,2,-11,4,-17,4c299,154,304,153,308,151v-4,,-11,3,-15,2c299,153,305,151,309,149v-5,1,-12,4,-18,4c299,151,307,148,313,144v-8,2,-15,8,-24,7c297,148,306,147,314,143v-9,2,-20,7,-29,6c295,147,304,144,311,139v-8,4,-18,9,-29,9c290,145,297,142,305,140v-11,1,-21,9,-33,6c284,145,294,140,305,136v-12,2,-20,9,-33,9c283,142,293,138,303,135v-7,1,-14,4,-20,6c283,141,283,141,283,141v-5,2,-11,3,-16,4c282,138,300,133,317,129v-17,2,-32,9,-49,13c275,138,284,137,290,133v-7,2,-15,5,-21,7c277,134,289,132,298,127v-10,3,-20,7,-28,11c275,133,284,132,290,128v-6,1,-13,5,-19,7c276,131,283,128,291,126v-7,,-12,4,-18,6c277,126,286,125,294,123v-6,,-13,2,-18,4c282,123,291,121,298,121v-1,1,-3,1,-4,2c297,123,301,121,304,121v-2,2,-6,2,-8,3c301,124,305,121,311,123v-3,1,-6,1,-9,2c311,124,320,122,327,123xm318,121v-1,,-2,,-4,-1c318,119,321,116,324,114v-1,2,-4,4,-6,7xm311,120v7,-3,13,-8,18,-14c325,112,320,120,311,120xm333,84v-6,4,-13,7,-20,10c321,92,327,88,333,85v-6,5,-14,8,-20,13c320,95,326,91,332,87v-3,4,-9,7,-14,10c323,96,328,92,332,90v-5,5,-11,9,-16,13c322,100,329,95,334,89v-4,9,-13,15,-22,20c320,107,326,101,331,96v-6,8,-14,14,-24,19c317,111,325,105,331,97v-3,9,-12,14,-20,19c319,112,327,107,331,99v-5,10,-15,23,-28,20c304,118,306,118,306,117v-2,,-5,2,-8,2c301,118,305,116,308,114v-4,2,-8,4,-13,5c300,117,305,114,309,111v-7,2,-11,7,-20,8c294,117,298,115,302,113v-5,1,-9,4,-15,5c295,115,301,111,308,106v-8,4,-14,9,-23,11c291,114,296,111,301,107v-6,3,-11,7,-18,10c289,111,298,107,304,102v-6,3,-12,8,-18,11c293,108,301,103,309,97v-4,2,-7,4,-10,6c298,103,299,104,299,104v-5,2,-9,6,-14,8c291,106,299,101,307,97v-8,3,-14,8,-21,12c295,101,305,94,317,88v-12,5,-21,12,-30,19c293,97,304,92,316,87v-11,2,-21,10,-28,16c292,95,303,90,312,87v-10,2,-18,7,-24,14c295,86,312,81,333,84xm299,81v5,-4,10,-9,14,-13c310,72,305,78,299,81xm293,82v3,-2,8,-3,9,-6c307,73,310,68,314,64v-4,8,-12,14,-21,18xm292,81v8,-6,18,-13,23,-21c311,70,301,76,292,81xm278,64v-1,,-1,,-2,1c276,64,277,64,278,64xm283,62v-2,,-3,2,-5,2c282,61,287,60,291,60v,,-1,1,-2,1c291,62,292,60,293,60v1,,,,,c294,59,295,59,296,59v-2,1,-3,2,-4,3c294,62,295,61,297,60v,-1,,-1,,-1c298,59,299,58,300,58v-2,2,-4,3,-5,5c296,62,299,60,300,58v1,1,2,,2,-1c304,57,305,56,308,55v-4,4,-9,7,-14,9c301,62,304,57,312,54v-4,4,-8,7,-12,10c301,64,302,63,303,63v4,-3,7,-6,11,-9c310,59,305,64,300,68v5,-3,10,-8,15,-13c312,61,306,65,302,70v3,-1,6,-4,8,-7c312,61,313,59,315,57v-3,8,-11,15,-19,20c296,77,296,77,296,77v,-1,1,-1,2,-2c294,76,291,78,288,79v3,-2,7,-3,9,-5c298,74,298,74,299,73v-4,2,-9,4,-13,5c289,76,293,74,296,72v-4,2,-12,7,-17,6c286,76,291,72,296,68v-6,4,-13,8,-20,10c280,76,285,73,289,70v-6,3,-13,7,-19,11c276,74,285,69,293,64v-8,4,-15,9,-22,14c276,72,284,69,290,64v-6,3,-11,7,-18,10c277,68,284,66,290,62v-5,2,-11,6,-16,9c277,66,283,65,287,62v-4,2,-8,4,-13,6c275,65,280,64,283,62xm250,47v6,-4,12,-9,19,-12c267,41,263,47,260,53v4,-5,7,-12,10,-18c267,45,261,56,256,64v7,-7,10,-19,16,-27c269,43,267,51,265,57v3,-6,5,-13,7,-19c273,44,269,52,266,59v4,-5,4,-11,7,-17c271,53,268,61,263,69v5,-6,8,-16,11,-26c273,57,265,70,258,81v7,-9,12,-18,15,-29c273,53,273,54,274,55v-4,8,-7,17,-12,24c267,72,270,64,274,57v,6,-4,11,-7,17c270,71,272,65,274,61v,6,-5,11,-5,15c269,76,269,76,268,77v,4,-4,6,-7,7c261,83,263,81,264,80v-3,1,-5,5,-9,6c256,85,258,84,259,83v-3,1,-5,4,-8,5c253,85,255,83,257,81v-4,2,-7,7,-11,9c248,87,251,85,253,81v-4,5,-9,10,-14,14c245,87,251,81,256,73v-6,6,-11,14,-17,20c240,88,246,85,248,80v-3,3,-6,7,-10,11c244,81,252,71,257,59v-6,10,-11,21,-20,29c239,83,245,79,247,73v-3,5,-7,9,-11,13c235,84,239,83,239,81v3,-2,6,-6,8,-9c243,76,240,80,235,84v,-1,,-1,,-1c241,76,245,71,250,63v-5,7,-10,13,-15,19c234,82,234,81,234,81v4,-6,9,-10,12,-17c245,66,244,68,242,69v,1,1,,1,c240,72,237,77,234,79v1,-4,5,-7,7,-11c238,71,236,75,233,77v,,-1,,-1,-1c236,68,242,62,248,55v-3,3,-6,5,-7,8c237,66,234,72,230,76v3,-7,8,-13,13,-19c237,62,233,70,228,77v4,-9,8,-17,15,-23c240,56,238,58,236,60v,1,1,,1,1c232,65,230,72,226,78v1,-6,5,-12,8,-17c231,64,229,68,227,72v,-5,4,-9,6,-13c231,61,229,64,227,67v3,-10,12,-17,23,-20xm248,31v,4,-2,8,-4,13c246,41,247,39,248,36v1,3,,7,-1,10c245,46,243,47,242,47v2,-5,4,-11,5,-17c247,30,247,31,248,31xm236,10v-1,3,-2,6,-3,9c235,16,236,13,236,9v1,,1,-1,2,-1c238,15,236,20,234,27v2,-4,3,-9,4,-12c239,13,239,11,239,9v1,5,-1,11,-2,17c239,22,240,17,241,11v2,6,-3,14,-4,21c240,27,241,20,242,14v1,10,-5,22,-7,32c239,36,241,28,244,17v2,9,-4,18,-5,27c242,37,244,30,245,23v,8,-4,17,-6,25c242,41,244,34,246,26v,8,-3,20,-9,25c237,49,239,49,238,47v-2,2,-2,5,-4,6c235,52,236,50,236,48v-2,2,-3,6,-6,9c232,53,233,51,235,47v-3,4,-5,9,-8,13c227,59,227,59,227,59v3,-6,5,-12,7,-20c232,45,230,52,227,57v-1,-1,,-2,-1,-2c229,49,232,42,233,35v-2,6,-4,11,-7,17c228,46,230,40,231,33v-2,5,-3,12,-5,17c225,42,230,34,232,25v-3,6,-5,14,-7,20c224,35,229,26,232,17v-4,7,-7,15,-8,23c222,37,224,34,224,32v2,-9,4,-18,12,-22xm228,17v-2,5,-4,11,-6,17c222,28,225,22,228,16v,,,1,,1xm226,18v-2,5,-4,9,-5,14c220,31,220,31,220,31v2,-5,2,-10,6,-13xm223,20v-1,3,-3,6,-4,10c217,27,221,22,223,20xm218,25v,1,-1,2,-1,3c217,28,216,28,216,28v1,-1,1,-2,2,-3xm211,30v-2,6,-5,10,-8,15c203,45,204,46,204,45v2,-4,5,-8,7,-13c211,38,207,45,204,49v,1,-1,2,-1,3c207,45,210,39,213,32v,5,-1,10,-2,15c213,41,214,36,214,29v1,1,1,1,1,2c215,32,215,31,215,32v-1,6,-1,14,-2,21c215,45,216,36,215,30v1,,1,,2,1c216,39,216,46,215,54v2,-8,2,-16,2,-23c217,31,218,31,218,31v2,8,,18,-1,26c219,50,219,43,220,37v1,6,,16,-1,22c221,52,221,45,221,38v1,2,2,5,1,7c223,45,223,46,223,45v1,3,-1,4,,5c224,50,223,49,224,49v2,9,1,21,,30c223,78,224,77,223,76v-1,1,-1,2,-2,3c223,76,224,71,224,67v-1,4,-2,10,-5,13c220,76,222,72,222,68v,,1,,1,c223,67,222,67,222,67v-1,5,-3,11,-6,15c218,79,219,76,220,73v-1,1,-2,3,-3,4c219,74,219,71,220,68v,-1,,-1,,-2c218,73,217,79,213,84v1,-2,2,-4,2,-6c215,78,215,79,215,79v,-2,1,-3,1,-5c215,77,214,81,212,84v-1,,-1,1,-2,1c213,81,214,73,217,68v,,-1,,-1,c214,73,213,78,211,83v,,,-1,,c210,85,209,87,207,88v3,-5,5,-12,7,-18c214,70,214,70,214,70v-3,7,-5,15,-10,22c205,90,206,86,208,84v,,-1,-1,-1,-1c207,83,207,83,207,83v2,-3,2,-6,4,-10c211,73,211,73,211,72v-1,1,,1,-1,1c210,73,210,73,210,72v,,-1,1,-1,1c207,79,204,86,201,92v,-1,1,-2,1,-4c202,88,202,89,201,89v2,-3,3,-6,4,-9c205,79,205,80,205,79v,-2,1,-3,1,-5c204,78,202,84,200,89v,-2,2,-5,2,-8c200,84,199,88,198,92v,,-1,2,-2,3c198,89,199,82,200,75v-2,6,-4,13,-6,19c194,89,198,80,199,73v-2,6,-4,12,-6,17c193,84,198,77,199,70v-2,5,-5,11,-7,16c193,80,197,73,199,66v-3,5,-5,11,-7,16c191,77,196,71,197,65v-3,4,-4,10,-7,14c190,73,195,68,196,62v-2,5,-5,10,-7,15c190,69,195,62,197,54v-2,5,-5,13,-9,19c191,65,194,59,197,52v-3,6,-7,13,-10,20c188,69,190,65,192,62v,-2,1,-3,2,-5c191,61,189,66,186,71v1,-6,5,-10,7,-16c190,59,188,64,185,68v,,,,,c186,65,188,63,189,61v-2,1,-3,3,-4,5c186,59,191,52,197,48v2,-3,5,-6,7,-8c207,37,208,33,211,30xm205,88v,-2,1,-4,1,-5c207,84,205,86,205,88xm204,81v-1,1,,,,-1c205,81,204,81,204,81xm193,99v1,-4,3,-7,4,-11c197,88,197,88,197,88v-1,4,-2,7,-4,11xm198,85v,1,,1,,2c197,86,198,86,198,85xm204,34v,1,,2,-1,4c203,36,203,34,203,32v,,,,,c204,32,203,34,204,34xm194,12v1,1,1,1,2,2c196,16,197,19,197,21v,-1,,-4,,-5c199,17,198,20,199,22v1,-1,-1,-2,,-3c200,21,200,24,201,25v,1,,1,,1c201,28,202,30,203,32v,,-1,,-1,c203,34,201,37,202,39v,1,,1,,1c201,37,202,34,202,30v-2,3,,9,-2,11c200,37,201,31,200,27v,6,,12,-2,17c198,39,199,33,198,28v,5,,11,-2,17c197,38,198,30,196,23v1,6,1,16,-1,22c193,34,194,24,194,12xm189,9v1,2,1,5,2,7c191,15,190,12,191,10v1,,2,1,3,2c194,22,193,29,193,38v-2,-6,-1,-12,-2,-18c191,23,191,26,191,28v-2,-4,-2,-9,-2,-14c188,15,189,20,189,21v-3,-2,-1,-5,-2,-6c187,15,187,16,187,17v-3,-2,1,-5,2,-8xm164,12v1,1,,2,1,2c166,13,164,11,166,10v,1,,2,1,4c167,12,167,11,166,9v1,,2,-1,2,-1c169,10,168,12,169,14v,-3,-2,-7,1,-9c170,9,171,11,172,15,173,14,169,4,171,4v2,-1,3,11,5,12c175,12,173,7,172,3v4,6,6,13,8,20c179,17,176,10,174,5v1,,1,1,2,1c182,13,185,21,187,31v-1,-6,-2,-12,-5,-17c190,22,190,37,193,47v-1,1,-1,2,-2,3c191,44,190,36,189,31v,7,3,15,,21c188,48,189,41,187,37v,,,1,,1c187,39,187,38,187,37v,1,,3,,3c187,40,187,39,187,38v2,8,3,15,-2,21c185,54,187,46,186,41v,8,-1,15,-2,21c184,54,184,46,183,38v,7,1,17,-1,25c181,57,182,50,181,43v,,-1,,-1,c180,43,180,43,180,44v,5,1,11,1,15c181,60,181,60,181,61v-2,-6,-2,-16,-5,-23c177,44,179,53,179,60v-1,,-1,,-1,c177,55,176,49,175,44v,3,1,10,1,15c175,58,174,59,173,59v-1,1,-2,1,-3,1c169,55,168,49,167,43v-1,6,3,13,2,19c166,57,165,49,164,43v,6,1,14,4,20c167,63,167,64,166,65,163,50,162,34,165,20v-5,16,-3,31,1,45c166,66,165,66,165,66v-2,-6,-4,-15,-4,-23c160,52,162,59,164,68v,,,1,-1,1c161,60,159,50,159,41v-1,11,2,20,4,29c159,61,156,51,157,41v-2,9,,20,2,30c156,65,156,55,155,47v,7,1,13,2,19c149,48,159,30,164,12xm154,60v,,,1,,1c154,61,154,62,154,62v,,-1,-1,,-2xm153,52v1,3,,6,1,8c153,58,153,55,153,52xm133,6v2,4,2,8,2,13c136,15,135,9,134,6v,,1,,1,-1c136,10,138,15,138,20v1,-6,-1,-10,-3,-15c138,9,140,14,141,20v,-5,-2,-10,-4,-14c143,10,144,18,146,26v,-6,-2,-11,-4,-16c147,14,148,20,150,26v,-5,-2,-8,-4,-13c150,16,152,21,154,25v1,9,-2,22,-4,32c150,52,151,49,152,44v-1,3,-2,7,-3,9c150,46,151,39,150,32v,7,,16,-2,22c146,46,150,38,149,30v-1,6,-2,14,-3,21c143,45,147,37,146,29v-1,6,-1,12,-2,18c141,41,144,34,143,28v-1,5,-1,10,-1,16c139,39,141,31,139,25v1,5,,11,1,15c136,37,139,31,138,26v-1,4,-1,7,-1,12c134,37,136,32,135,29v,3,,5,,8c132,35,133,30,133,26v-1,3,-1,6,-1,9c130,34,131,30,130,28v,2,,4,,6c130,34,129,33,129,34v,-1,,-1,,-1c128,31,129,28,129,26v-1,2,-1,5,-1,7c127,33,127,32,126,32v,-11,6,-17,7,-26xm148,56v,-1,1,-1,1,-2c150,54,149,56,148,56xm118,51v,,,,1,c119,51,119,51,119,51v3,-4,-1,-10,2,-14c120,38,121,38,122,38v,,-1,-2,,-3c123,37,123,41,125,43v,-2,-1,-4,-1,-6c126,41,128,45,130,50v,-2,-2,-5,-3,-7c127,40,124,37,123,34v5,5,8,11,11,18c132,45,128,40,125,34v5,5,8,12,12,17c135,46,131,41,128,36v2,,2,3,4,4c134,41,136,46,138,49v,-2,-1,-4,-2,-5c136,43,135,42,134,41v,-1,-2,-2,-3,-3c142,43,144,56,151,65v,1,,2,,2c152,67,152,67,152,67v,-1,,-1,,-1c155,70,161,75,158,82v-1,-3,-2,-6,-3,-8c155,77,158,81,158,85v-1,-1,-1,-4,-2,-5c156,83,158,87,157,91v-1,-2,-1,-4,-1,-5c156,90,158,93,157,97v-1,,-1,,-1,c157,98,156,101,156,102v,-2,,-3,-1,-6c155,99,156,102,155,105v-1,-4,,-10,-3,-15c154,95,154,98,154,103v-1,-2,-1,-4,-1,-7c152,95,152,92,151,90v,5,2,7,1,12c151,102,150,102,150,101v,-1,,-1,-1,-2c149,94,147,88,145,82v1,6,4,12,4,19c149,101,148,101,148,101v,-2,-1,-4,-1,-6c147,94,147,94,146,94v,-4,-1,-7,-2,-11c144,87,146,91,146,95v2,4,1,10,3,14c149,109,149,109,149,109v1,2,,4,,6c149,115,149,115,149,115v-1,1,,2,,3c147,116,149,112,148,111v,-6,-3,-13,-4,-18c144,91,143,87,143,85v,3,1,8,1,11c147,102,147,109,148,116v-2,-4,-1,-8,-3,-11c146,109,146,112,147,115v-2,-2,-3,-4,-2,-7c144,108,144,107,144,107v,2,,3,,5c142,108,141,104,139,99v,2,1,4,1,6c138,102,135,100,134,97v,,,,,c132,96,131,93,130,91v,2,1,3,1,4c129,93,128,90,127,87v,2,1,3,1,4c125,91,120,79,122,78v-2,2,1,7,1,9c122,86,121,86,120,84v,,,1,,1c114,76,117,61,119,52v-1,-1,-1,-1,-1,-1xm100,41v-1,1,-1,,-1,c99,40,99,41,100,41xm96,38v,,,,,c96,39,97,38,97,39v-1,,,-1,-1,-1c96,38,96,38,96,38xm92,35v-1,,-1,,-2,-1c91,34,91,35,92,35xm70,29v3,3,6,8,9,10c76,36,74,31,70,28v4,1,7,6,10,9c77,33,75,30,71,27v2,-1,4,,5,1c91,33,101,44,110,54v2,3,6,4,5,7c115,61,115,61,116,61v-1,1,-1,3,,4c115,65,115,65,115,65v,-1,,,,c113,62,111,58,108,55v2,5,7,8,7,13c113,65,111,63,110,60v,4,6,8,4,13c110,66,107,58,102,53v,,,,,c106,61,112,68,114,77,110,68,106,60,101,52v,-1,,,1,c101,51,100,50,98,48v6,11,14,22,17,35c109,73,103,62,95,54v7,9,14,19,18,29c113,84,113,84,112,84,109,78,106,72,102,66v3,6,7,12,10,18c108,82,106,76,103,72v1,2,2,5,4,7c108,81,109,83,111,85v-2,-2,-3,-4,-4,-6c96,62,81,48,70,31v,-1,,-1,,-2xm109,87v-1,-2,-3,-3,-3,-5c107,83,109,85,109,87xm74,54v,-1,,,,c73,51,71,49,71,45v2,2,2,4,4,6c70,46,71,40,70,32v7,13,18,23,27,35c97,69,100,72,101,75,98,71,95,67,92,62v5,9,12,17,17,26c103,81,97,74,92,67v4,8,11,15,16,23c101,82,93,75,87,66v5,10,14,17,20,25c97,82,86,72,80,60v6,14,18,22,27,34c103,90,98,85,94,81v4,5,10,10,14,15c103,93,98,88,94,84v3,5,10,9,14,15c105,97,102,94,99,91,91,84,83,76,77,67v2,4,6,9,9,13c81,79,78,72,76,68v1,4,3,7,5,10c74,74,73,62,74,54xm105,98v-2,-1,-3,-4,-5,-5c102,94,103,96,105,98xm57,84v3,5,6,9,10,14c61,90,56,82,53,72v1,,1,1,1,1c57,75,60,79,63,81,60,78,56,75,54,71v5,3,9,7,14,10c64,78,60,75,56,71v5,2,8,4,12,6c65,75,60,73,57,70v22,7,39,20,51,37c106,105,103,102,100,100v2,1,4,4,6,5c106,107,110,108,109,111v-3,-4,-6,-8,-10,-12c102,104,108,108,110,115,103,106,97,96,86,91v11,6,18,16,25,27c106,112,102,106,97,101v7,9,14,17,20,26c109,119,103,109,94,102v9,9,17,19,25,29c118,131,117,129,116,129v-3,-5,-10,-10,-15,-15c104,117,108,121,112,124v1,3,5,6,7,9c113,128,108,123,103,117v5,7,12,13,18,19c110,128,100,117,90,107v,,,,,c99,117,109,128,120,136v,1,2,1,2,2c104,128,93,111,78,97v13,13,24,29,40,40c106,130,96,119,86,110v6,7,13,12,18,18c106,130,108,131,110,133v1,,3,1,4,2c113,134,112,134,110,133v,,,,,c103,129,97,122,91,117v1,3,5,5,7,7c101,127,104,130,108,133,100,130,94,122,88,117v3,4,8,9,13,13c92,125,85,117,78,111v1,2,3,3,5,5c83,116,83,116,83,116v3,3,6,7,10,10c86,123,82,117,77,112v4,4,7,10,13,13c82,122,76,114,70,107v4,7,10,13,16,18c79,123,76,117,71,113v3,4,7,8,12,12c80,126,79,123,77,122v,1,2,2,3,3c77,126,74,121,73,118,67,110,61,101,58,91v3,5,6,9,10,14c64,98,58,93,57,84xm126,148v,1,,1,,1c125,149,125,148,124,148v,1,1,2,1,2c125,150,125,150,124,150v,,-1,,-1,-1c122,150,122,150,122,150v1,2,6,3,7,6c128,155,126,154,124,153v2,2,5,3,6,6c128,157,126,155,123,154v,,1,,1,c123,154,122,153,121,153v3,3,8,6,11,9c128,159,123,157,120,154v-2,-1,-4,-4,-6,-3c120,155,124,158,130,162v-1,,-1,,-1,c129,163,131,163,130,164v-3,-3,-7,-6,-11,-9c119,155,119,155,119,155v2,3,5,4,8,6c129,164,134,168,137,171v-3,-2,-5,-4,-8,-6c129,165,129,165,128,165v,-1,-2,-1,-2,-2c124,163,123,161,121,161v5,3,9,7,12,11c131,171,129,167,127,167v-3,-3,-5,-5,-8,-6c122,163,125,166,128,169v-2,-1,-3,-2,-5,-3c123,165,121,164,119,163v,,,,,c120,165,121,165,122,166v-1,,-1,-1,-2,-1c121,166,123,167,124,168v-1,1,-2,-1,-3,-1c122,168,122,168,123,168v-2,,-3,-2,-5,-2c118,167,120,167,121,169v-4,-1,-6,-5,-10,-6c113,165,115,166,117,167v,1,,,-1,c116,167,116,168,116,168v,,,1,,1c114,168,113,166,111,165v2,3,8,5,9,9c115,172,111,168,107,165v4,4,8,6,12,10c117,174,115,173,113,171v4,4,9,7,12,10c120,177,115,174,110,170v3,3,7,6,11,9c121,179,121,179,120,179v2,2,3,3,5,4c127,185,130,185,131,187v-2,-1,-3,-2,-5,-3c126,186,129,186,130,188v-7,-3,-10,-8,-16,-11c99,166,85,151,77,133v1,,1,,1,c78,132,78,132,78,132v1,-8,14,-5,19,-2c106,137,122,136,126,148v-1,,-1,-1,-2,-1c124,148,125,149,126,148xm132,165v-1,-1,-1,-1,-1,-1c131,164,131,164,131,164v,,,,1,1xm134,193v-1,,-2,-1,-3,-2c134,194,138,195,141,197v-3,-1,-5,-2,-8,-3c133,193,134,194,134,193xm126,187v3,2,7,3,10,6c132,191,129,189,126,187xm97,176v,-1,,,,-1c96,175,95,175,94,175v,,,,,c93,175,92,175,92,174v-1,,-1,,-1,c91,174,91,174,92,174v,,1,1,2,1c94,175,94,175,94,175v,,,,,c99,175,103,176,107,177v-3,,-7,-1,-10,-1xm101,178v,,1,,1,-1c102,177,102,178,102,178v,,,,-1,xm101,170v-3,,-4,-1,-6,-1c97,168,99,169,101,170xm94,166v,-1,1,,1,c95,167,94,166,94,166xm96,166v,,,,1,c96,167,96,166,96,166xm101,171v-1,,-1,,-2,c100,171,101,171,101,171xm99,171v,,-1,,-1,c98,170,99,171,99,171xm103,174v-2,,-4,,-5,-1c99,173,102,173,103,174xm103,175v,,,,,c100,175,95,173,92,173v4,,8,1,11,2xm98,175v-1,-1,-1,-1,-2,-1c96,174,96,174,96,174v1,,2,,2,1xm108,176v,,,1,1,1c108,177,108,176,108,176xm111,179v-1,,-4,,-4,-1c108,178,109,178,111,179xm108,177v,1,-1,,-1,c108,177,108,177,108,177xm104,175v1,,2,,2,1c107,176,107,176,107,176v-1,,-2,,-3,-1xm105,178v,,1,,2,c106,178,106,178,106,178v,,-1,,-1,xm106,179v3,,5,1,8,2c110,181,107,180,103,179v,-1,2,,3,xm115,136v,,1,,1,c116,136,116,136,116,136v,,,,,1c116,137,116,136,115,136xm,92v,,1,-1,1,-1c1,90,,92,,92xm4,101v3,3,5,7,8,10c11,108,7,104,5,100v,,,,,-1c9,104,12,109,17,113,13,107,7,101,4,95v5,5,9,11,16,15c14,105,8,99,3,93v3,2,6,4,9,6c10,97,7,94,4,92v5,-2,13,2,18,2c18,93,12,92,8,91v18,,34,3,50,8c59,101,60,103,61,104v-4,-2,-9,-4,-13,-6c54,102,60,103,64,109v-5,-3,-11,-6,-16,-9c54,104,61,107,66,113,60,109,55,105,48,103v8,4,17,8,22,16c62,113,54,107,44,102v11,6,22,13,30,22c67,119,60,114,53,110v8,6,17,11,23,19c68,122,59,115,50,110v9,7,19,12,26,21c65,122,53,113,41,106v11,9,25,16,35,27c70,129,64,125,59,121v5,5,11,9,17,12c76,134,75,134,76,135,63,129,52,121,42,113v10,9,21,17,34,23c76,137,76,137,76,138,69,135,63,131,56,128v6,4,15,8,21,12c68,137,59,132,50,127v9,7,20,10,29,16c69,140,59,134,50,129v7,5,15,10,24,13c76,144,80,144,81,146,64,141,50,133,37,123v13,11,28,20,46,25c83,149,84,149,84,149,75,147,66,143,56,139v6,3,13,6,19,9c64,146,55,139,45,135v8,4,16,8,24,12c57,145,49,138,39,132v6,5,13,10,21,14c50,143,42,136,33,132v7,4,15,9,22,14c49,144,45,140,40,137v2,3,6,4,8,7c49,144,50,144,51,145v,,,,1,c51,145,51,145,51,145,31,136,12,121,4,101xm22,175v2,,3,2,5,2c25,175,20,175,19,171v3,2,7,4,11,5c26,174,20,173,17,169v,,,,1,c18,169,18,169,19,169v-1,,-2,-1,-3,-1c14,166,12,164,11,162v1,,2,,3,c13,162,12,162,10,161v,,,,,-1c11,161,12,161,13,161v-1,-1,-4,-1,-4,-2c11,159,12,159,13,159v,-1,-4,,-4,-2c13,158,20,161,26,159v-6,,-12,,-17,-3c11,156,13,157,15,157v-1,-1,-4,-1,-5,-1c11,154,14,155,15,155v3,,7,1,10,1c23,155,18,155,14,154v4,-1,9,1,12,1c24,154,20,154,18,154v2,-1,5,,8,c26,154,25,154,25,154v-1,,-2,-1,-4,-1c23,153,25,153,27,153v,,,,-1,c35,153,42,154,49,155v,-1,-2,,-2,-1c48,154,50,155,51,154v-2,-1,-4,,-7,-1c44,153,44,154,44,154v-8,-2,-17,-2,-24,-2c30,150,44,150,56,153v-8,-3,-16,-4,-23,-4c39,147,48,147,56,148v,,-1,,-1,c55,148,56,148,56,148v,,,,1,c58,149,62,149,63,149v1,,,,1,c71,149,80,150,85,153v1,1,5,2,6,4c89,157,86,156,84,156v4,1,9,1,9,5c90,160,88,159,85,158v,1,1,1,2,1c87,159,87,159,87,159v2,1,6,2,8,3c92,162,88,161,86,160v1,1,3,1,4,2c90,162,90,161,90,161v2,1,3,2,5,2c95,164,96,164,96,164v-5,-1,-9,-2,-14,-3c86,162,89,163,93,164v,,,,,c93,165,94,164,94,165v-3,,-5,-1,-8,-1c88,165,91,165,93,166v-1,-1,-2,-1,-2,c90,166,87,165,87,165v,,,,-1,c89,166,91,166,94,167v,1,,1,,1c92,168,90,168,88,168v-1,,-1,,-1,c84,167,80,166,78,166v4,2,10,2,14,4c92,170,93,170,93,170v-1,-1,-2,-1,-2,-1c93,169,94,170,96,170v-1,,-2,-1,-3,c93,170,94,170,95,170v,,,,,c95,171,96,171,96,171v-4,,-8,-2,-12,-2c86,170,87,170,89,170v,1,,1,,1c91,170,93,172,94,172v1,,1,-1,1,-1c96,171,96,172,97,171v,1,,1,,2c95,173,92,171,90,172v-2,,-4,-1,-6,-1c86,172,88,172,90,173v-1,,-3,-1,-5,-1c86,173,87,173,88,173v-1,1,-2,,-2,c86,174,88,174,90,174v,1,,1,,1c90,175,92,175,92,175v2,,4,2,7,2c99,177,99,177,99,177v-3,,-5,-1,-7,-1c95,178,99,177,103,179v-4,,-9,-2,-12,-2c96,179,103,179,109,181,98,180,88,178,78,176v5,1,8,2,13,3c91,180,90,178,89,179v1,1,2,1,3,1c92,181,90,180,90,181v2,1,7,,10,1c95,184,88,181,84,181v5,2,12,1,17,3c98,185,93,183,90,183v,,,,,1c92,184,94,185,97,185v-1,,-2,,-2,c94,185,93,185,92,185v-1,-1,-2,,-2,-1c89,186,92,185,93,186v-6,1,-12,-1,-17,-2c81,183,85,185,89,185v-7,-2,-14,-2,-20,-4c71,182,73,183,76,184v-3,,-8,-2,-11,-2c73,185,80,185,89,187v-7,1,-15,-3,-23,-3c72,186,79,187,86,188v-5,2,-11,-1,-18,-2c68,186,68,186,68,186v1,1,3,1,4,2c76,188,79,189,83,189v,1,-2,1,-2,1c76,189,72,189,67,187v4,2,9,3,14,3c76,192,70,189,65,188v4,2,9,3,13,4c72,193,66,189,59,189v5,2,13,3,18,3c76,194,73,195,72,196,53,192,35,186,22,175xm91,169v-1,,-2,,-2,-1c90,168,90,168,91,169xm105,184v,-1,-1,,-1,-1c103,184,102,183,102,183v1,,1,,2,c104,183,105,183,105,183v,1,1,,,1xm102,183v,,-2,,-2,-1c101,183,101,182,102,183xm99,180v,,-2,,-2,c98,180,98,180,99,180xm122,203v5,1,9,1,13,1c129,204,123,205,118,205v5,1,11,,16,c132,206,127,206,124,207v1,,2,-1,3,c125,207,122,207,120,207v4,1,8,1,12,c130,209,127,208,126,209v-1,-1,-3,,-4,1c120,209,117,210,115,209v5,2,13,1,18,1c129,213,122,212,116,213v6,,11,,16,-1c129,215,123,214,118,215v5,,10,,14,c129,217,123,215,119,216v1,1,2,,2,c120,217,118,216,116,217v4,1,8,,12,c126,218,123,218,121,218v3,,6,,9,c125,219,119,219,113,219v2,1,4,,6,1c119,220,118,220,118,220v5,,10,,14,c125,222,119,221,111,221v5,2,13,1,19,1c125,224,120,223,115,224v5,1,14,,19,c127,225,121,226,115,226v5,,14,2,20,c135,226,135,226,135,226v-5,2,-14,3,-21,3c120,230,128,229,135,228v,-1,,-1,,-1c135,227,136,228,136,228v-5,1,-7,2,-13,2c127,231,131,230,136,229v-34,7,-59,4,-75,-15c69,205,75,194,87,191v-1,1,-3,1,-4,3c88,192,93,190,98,189v-4,,-7,2,-10,2c98,186,112,186,124,188v-2,,-6,-1,-8,c119,188,124,187,126,189v-5,,-12,,-17,1c116,190,124,188,129,192v-5,,-11,-1,-16,c119,193,129,190,132,195v-7,-1,-15,-2,-21,-2c118,194,127,194,134,196v-8,,-16,,-23,c119,198,129,195,137,198v-7,,-15,,-21,1c123,199,130,198,139,199v-8,1,-15,,-21,1c122,200,126,200,129,200v-12,1,-24,,-34,2c112,201,127,201,142,202v-7,,-13,1,-20,1xm141,201v-1,,-4,,-5,-1c138,200,139,201,141,201xm135,200v-1,1,-2,1,-3,c133,201,134,200,135,200xm132,200v-1,1,-2,,-2,c130,200,131,200,132,200xm130,200v,1,-1,1,-1,c130,200,130,200,130,200xm179,224v1,,2,,3,c181,224,180,224,179,224xm195,224v,,-4,-1,-4,-1c174,216,160,205,144,196v-5,-3,-10,-9,-15,-13c129,182,128,180,126,179v-1,-2,-3,-4,-5,-6c121,173,121,173,121,172v2,,5,-2,7,c127,172,127,172,126,172v,1,1,1,2,1c128,173,127,173,128,173v,,,-1,,c128,173,128,172,128,172v1,,1,,1,c133,173,135,176,138,178v1,1,2,2,3,3c141,181,142,182,142,182v-1,,-1,,-2,c141,181,140,180,139,181v,1,2,2,3,2c143,184,143,184,143,185v-1,-1,-2,-2,-3,-3c140,182,140,182,139,182v2,2,3,3,5,4c144,186,145,186,145,186v,,,1,,1c145,187,145,187,145,187v-2,-1,-4,-2,-5,-4c140,183,139,183,139,183v1,2,2,2,3,3c145,188,148,189,150,191v-5,-6,-10,-13,-11,-21c136,164,132,158,128,152,124,133,113,119,110,99v-1,-2,,-4,-1,-6c110,92,110,91,111,90v1,-1,3,-2,4,-3c131,90,137,106,147,118v1,3,2,6,1,10c148,128,148,128,148,128v,3,-1,6,,8c148,136,147,136,147,136v,,,,,c147,137,148,138,148,139v,,,1,-1,c147,139,146,137,145,135v,,,1,-1,1c145,137,146,137,146,139v-1,-1,-1,-2,-2,-3c143,136,143,136,143,136v,1,,1,1,1c143,138,143,137,142,137v,,,,,c137,137,138,131,135,129v,,,,,c135,128,134,127,134,127v-1,,,1,,2c134,129,134,130,134,130v-2,-1,-1,-2,-3,-3c133,129,133,132,135,135v-1,3,3,5,4,7c139,144,140,144,140,145v-2,-1,-3,-4,-5,-5c136,142,138,145,140,147v,,,,,1c139,145,136,143,135,141v1,3,3,5,4,7c140,148,139,148,140,148v,1,,1,,1c137,147,135,144,133,141v,1,1,3,2,4c136,147,137,149,139,150v,,,,1,c140,150,140,151,140,151v-3,-2,-5,-5,-7,-7c133,145,134,147,136,148v,2,2,3,4,4c137,152,135,149,133,146v1,4,5,6,7,9c138,154,136,152,134,150v,,,1,,1c135,152,135,153,136,153v1,1,1,1,1,1c137,154,138,155,138,155v,,-1,-1,-1,-1c137,154,137,154,136,153v-1,,-1,-1,-2,-2c130,144,130,133,125,127v,,,1,1,1c125,128,125,128,125,128v,-1,-1,-2,-2,-3c124,126,124,126,125,127v-1,-2,-2,-4,-3,-6c122,121,122,121,122,121v,,,,,c122,121,122,121,122,121v-1,,-1,-1,-1,-2c121,121,123,123,123,125v-1,-2,-2,-6,-4,-8c119,117,119,118,120,118v-1,2,,4,1,4c121,123,121,123,121,123v9,9,8,25,15,34c136,157,136,157,135,157v1,3,3,5,5,7c139,164,140,165,140,165v,1,1,1,,1c141,166,141,166,141,166v,-1,-1,-1,,-1c143,165,144,167,146,167v,1,,2,,3c145,169,144,168,144,167v-1,,-1,,-1,c143,170,146,171,147,173v-1,,-2,-1,-3,-2c144,172,146,173,147,174v,,1,,1,1c146,175,146,174,145,173v,2,3,2,3,4c147,176,146,176,145,175v,,,,,c145,175,145,175,146,175v,1,-1,1,-1,1c143,173,142,170,141,167v,-1,,,,c142,172,144,177,148,179v,,1,,1,c151,182,150,184,149,186v2,,3,-2,5,-3c157,186,158,189,163,190v,1,2,1,3,3c167,195,174,196,176,193v2,,3,3,5,5c182,198,183,198,184,198v-1,1,-1,1,-1,1c183,199,183,200,183,200v1,,1,,1,c184,201,185,201,186,200v,,-1,-1,,-1c186,199,187,200,187,201v1,,1,-1,1,-1c188,200,186,199,186,198v3,3,8,5,11,2c197,200,197,200,197,200v-3,2,-8,,-10,-2c191,197,192,194,194,192v,,,,,c195,192,197,193,198,192v,-1,,-1,-1,-1c197,191,197,192,196,192v1,,1,-1,,-1c198,190,201,191,202,190v1,,4,,5,c205,192,203,193,201,194v2,,6,-2,8,-5c210,189,210,189,210,189v-2,2,-3,4,-6,5c204,194,205,194,205,194v3,-2,6,-5,9,-7c211,191,207,193,204,196v5,-2,9,-7,12,-11c214,191,208,194,204,197v,,,,,c199,203,193,202,187,203v1,,2,,2,1c189,204,189,204,190,204v,,,,,c192,204,195,205,197,203v2,-1,4,-2,5,-3c207,198,211,194,215,191v3,-5,7,-8,8,-12c224,179,224,178,225,177v1,-1,1,-4,3,-4c229,173,229,173,230,173v1,3,4,4,5,6c235,180,234,180,234,180v,,,1,1,1c225,188,216,198,205,204v-1,,-1,,-1,c197,207,189,206,183,208v8,1,19,-7,24,2c202,209,198,207,194,211v,-1,-2,,-3,c191,212,191,212,192,212v,,,,1,c182,216,173,210,164,205v,,,,,c166,206,167,207,168,208v6,6,20,8,29,4c197,212,197,212,196,212v1,-1,2,-1,2,-1c199,210,199,210,200,209v-1,1,-1,1,-2,2c198,211,197,211,197,212v,1,4,-1,5,-2c202,210,202,210,202,210v-1,1,-3,2,-5,3c199,214,202,211,204,210v-1,2,-3,4,-5,4c201,215,204,213,206,211v1,1,3,,3,-2c209,209,208,209,208,209v2,,2,-1,3,-2c210,207,209,208,208,208v,,,,,c209,207,210,207,211,206v,,-1,,-1,c210,206,210,206,210,206v-1,,-2,1,-3,1c207,206,209,206,210,205v-1,,-2,,-2,c208,205,208,205,209,205v,,-1,,-1,-1c210,204,212,202,213,201v1,-1,3,-3,4,-3c217,198,217,197,217,197v1,,1,,1,c218,198,216,199,216,201v1,-1,2,-3,3,-4c220,198,218,198,219,199v-1,2,-3,3,-4,5c217,203,218,200,220,199v-2,3,-5,5,-7,8c216,205,218,203,220,201v-1,2,-3,4,-5,6c216,207,217,205,218,205v,-1,1,-2,1,-2c220,203,220,203,220,203v-1,2,-2,2,-3,3c218,207,219,205,220,205v-1,2,-3,3,-4,5c218,209,219,207,220,207v,1,-2,2,-3,4c218,211,219,210,220,209v,2,-2,2,-3,4c218,213,219,211,220,211v-1,2,-2,2,-3,4c215,216,213,219,211,221v-1,-1,-3,,-2,1c205,225,200,224,195,224xm219,203v,-1,1,-1,1,-1c220,203,220,203,219,203xm208,205v,,-1,,-1,c207,205,207,204,208,205xe" fillcolor="#d43293 [3204]" stroked="f">
                          <v:path arrowok="t" o:connecttype="custom" o:connectlocs="1270410,311180;627643,808310;896093,717233;1122951,603386;869626,717233;862064,538873;710824,599591;722167,519899;862064,466770;733510,690668;563366,675489;642767,235283;703263,387078;616300,417437;669234,500924;839378,394668;1024646,462975;1092704,368103;695701,489540;593614,576822;627643,565437;673015,580617;620081,626155;604957,497129;586052,618566;725948,671694;816692,599591;1160761,629950;892312,762771;1035989,815899;1251505,785540;1191009,758976;1160761,732412;1191009,683079;1368715,478155;1187228,554053;1183447,356719;1051113,242872;983055,201129;869626,288411;850721,170770;839378,254257;744853,197334;714605,34154;665453,223898;525556,94872;586052,364309;362974,144205;328945,250462;393222,485745;457499,610976;476404,709643;393222,664104;287355,516104;94525,584412;362974,648925;306259,721027;434813,857643;457499,656514;506651,493335;552023,633745;771320,747592;805349,762771" o:connectangles="0,0,0,0,0,0,0,0,0,0,0,0,0,0,0,0,0,0,0,0,0,0,0,0,0,0,0,0,0,0,0,0,0,0,0,0,0,0,0,0,0,0,0,0,0,0,0,0,0,0,0,0,0,0,0,0,0,0,0,0,0,0,0"/>
                          <o:lock v:ext="edit" verticies="t"/>
                        </v:shape>
                        <v:shape id="Prostoročno 5" o:spid="_x0000_s1029" alt="Strok s semeni" style="position:absolute;left:4953;top:3810;width:3740;height:4025;visibility:visible;mso-wrap-style:square;v-text-anchor:top" coordsize="99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" path="m94,78c88,96,59,106,43,99,34,95,27,83,22,87v-2,2,-1,-3,-3,-4c18,81,14,81,13,77,9,67,5,63,4,60v,-3,13,4,12,-1c15,54,,30,2,29,3,28,18,47,23,39v4,-5,12,-4,11,-7c31,23,46,1,48,1v3,-1,,20,3,24c61,39,60,13,63,13v3,,1,15,4,15c75,28,87,4,90,6v3,2,-9,21,-4,30c89,42,99,59,94,78xe" stroked="f">
                          <v:path arrowok="t" o:connecttype="custom" o:connectlocs="355125,296245;162451,376004;83114,330428;71781,315236;49113,292447;15112,227881;60447,224083;7556,110143;86892,148123;128450,121537;181341,3798;192674,94950;238010,49374;253121,106345;340014,22788;324902,136729;355125,296245" o:connectangles="0,0,0,0,0,0,0,0,0,0,0,0,0,0,0,0,0"/>
                        </v:shape>
                      </v:group>
                      <v:shape id="Prostoročno 3" o:spid="_x0000_s1030" alt="Strok s semeni" style="position:absolute;left:4787;top:3435;width:4206;height:4572;visibility:visible;mso-wrap-style:square;v-text-anchor:top" coordsize="98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" path="m97,47v-1,2,-2,4,-3,5c94,54,92,57,91,59v1,1,,1,,2c90,60,91,58,90,57v2,-2,2,-4,4,-5c93,51,94,50,94,49v-2,3,-3,6,-6,9c89,58,88,58,88,59,87,58,86,56,87,54v1,,1,,1,c88,55,87,56,87,56v2,,3,-2,4,-2c90,52,89,54,88,54v,-2,3,-1,2,-2c92,51,93,50,94,48v-2,,-3,4,-5,4c89,50,90,49,91,47v,,,,,c92,46,92,45,93,45v,,,,,c93,45,92,45,92,45v,,-1,1,-1,1c89,46,89,47,88,47v,,,,,-1c87,47,86,47,85,48v,,,,1,1c84,50,83,51,82,53v3,-2,4,-4,7,-5c88,51,85,54,85,57v-1,3,,5,1,8c87,63,85,61,86,58v2,4,2,8,1,11c86,69,86,68,85,68v,,,1,,1c85,69,85,69,85,69v,,1,,1,1c86,70,86,69,86,69v,1,,3,-1,4c84,72,84,70,82,69v,3,3,6,2,9c84,79,85,78,85,79v1,5,-2,10,-6,12c79,89,80,86,79,86v,5,-3,10,-9,8c72,89,68,83,68,78v,,,,,c69,78,68,77,69,77v-1,,-1,,-1,-1c68,74,68,73,68,72v1,1,1,2,1,3c69,76,70,76,70,76v,1,1,1,1,2c72,79,74,83,76,80,75,77,70,75,70,71v,,-1,,-1,c68,68,66,65,64,62v-1,,-1,-1,-2,-1c61,61,62,62,61,62v,-1,1,-1,,-1c61,61,61,61,60,61,59,55,62,46,58,42,57,41,55,41,53,40v,1,1,2,2,3c56,43,56,43,57,43v,1,1,2,1,3c54,43,47,41,48,34v4,,5,-6,8,-3c56,31,56,31,57,32v,,,-1,,-1c59,34,60,36,60,40v,,,,,c60,41,61,41,61,41v,1,1,3,2,4c63,47,64,50,64,52v-1,3,-1,6,-3,8c61,60,61,60,62,60v1,,1,-1,1,-2c63,58,63,58,64,58v1,-3,1,-5,1,-9c66,51,67,54,66,56v,,1,,1,c63,62,73,51,77,56v1,1,1,2,2,2c79,59,79,59,79,59v2,1,,4,1,6c81,62,81,58,82,55v1,,1,,1,c83,54,83,54,83,54v,-1,,-1,,-1c82,54,82,54,81,54v,-2,-2,-2,-2,-3c78,52,78,51,77,52v2,-2,3,-4,6,-5c81,46,79,49,78,50v,-1,,-1,,-1c78,49,78,48,78,48v-1,1,-3,2,-4,3c77,47,81,42,79,37v2,,2,-3,1,-4c80,37,77,39,74,41v,-2,1,-3,3,-4c79,34,77,29,79,26v-1,-1,-2,,-3,c77,26,76,26,76,27v,,,,-1,c75,27,76,27,76,28v-1,-1,-2,-1,-2,1c74,29,75,29,75,29v,,,,,c75,29,75,29,75,29v-1,,-3,1,-4,3c70,32,69,33,71,34v-1,,-1,,-1,c70,34,69,34,69,34v,,,,,c69,35,69,35,70,36v,-1,,-1,,-1c71,35,72,34,72,33v,,,,1,c73,32,73,31,74,31v-1,2,-2,2,-2,4c71,35,70,36,69,37v,-1,-1,-1,-1,-1c67,36,67,36,67,36v,,,,,1c66,36,65,37,65,37v,-1,-1,-1,-1,-2c64,35,64,36,63,36v1,1,,3,1,4c65,40,64,38,65,38v,,,1,,1c66,39,66,38,66,38v,,1,,1,1c70,39,70,43,71,44v1,,1,,1,c76,45,77,40,79,38v-1,4,-2,7,-4,10c74,49,73,50,72,51v,-4,-4,-5,-5,-7c67,43,68,44,68,44v,,1,,,c69,44,69,44,69,44v,-2,-2,-3,-4,-2c65,42,66,42,66,42v-1,-1,-2,,-3,-1c63,41,63,40,63,40v,,,,,c63,39,63,37,63,35v1,,3,-1,4,-3c69,30,70,28,73,28v4,-4,5,-9,8,-14c84,13,85,10,88,9v-2,8,-8,14,-6,21c81,34,85,41,79,44v2,,5,-3,5,-6c85,41,83,43,81,44v,,,1,,1c82,45,82,44,83,44v,,-1,1,-1,1c82,46,82,46,82,46v1,,1,,1,-1c84,46,84,46,85,47v,,,-1,,-1c85,46,85,47,86,47v,-1,,-1,1,-2c86,45,86,45,86,44v,1,,1,,1c86,44,86,44,86,44v-1,,-1,1,-2,1c84,44,85,44,85,43v,,,,,c85,43,86,43,85,42v-1,,-1,2,-2,2c83,43,83,43,83,42v1,,1,1,1,1c84,42,85,41,85,39v,,,,,c83,34,83,29,85,24v-1,,-1,,-1,c84,24,84,24,85,24,86,18,88,12,88,6v,,,,,1c88,7,88,7,88,7v,,,,,c87,7,87,7,87,7v,,,,,c87,7,87,7,87,7v-3,2,-4,4,-6,5c78,19,75,26,68,28v-1,1,-1,2,-2,2c66,30,67,29,67,29v-1,,-1,,-2,c65,29,65,29,65,30v,-1,,-1,,-1c65,29,64,29,64,29v,-1,,-3,,-5c64,24,64,24,64,24v,,,1,,1c64,24,64,24,64,24v,-1,,-2,-1,-3c63,19,63,16,61,13v-1,2,-1,3,-2,5c59,18,59,18,59,18v-1,,-1,1,-2,2c57,20,57,20,57,21v1,-1,1,-2,2,-3c59,20,58,21,57,23v,1,,1,,2c58,24,58,24,58,23v,2,,3,-1,4c56,29,55,30,52,28v-1,1,-1,1,-1,2c51,29,51,29,51,28v,,,,,c50,29,49,30,49,31v,-2,1,-3,1,-4c48,26,47,24,47,22v,,,,,c47,22,47,22,47,22,46,18,47,12,48,7v,-2,,-4,,-5c48,1,48,1,48,1,47,2,47,3,47,3,46,3,46,1,46,v,,-1,,-1,c45,1,45,1,45,2v,,,,,c45,2,45,3,45,3v,,,,,c45,3,44,4,44,5v1,,1,-1,1,-2c47,6,47,11,45,14v,,,,,c46,13,46,12,47,12v,3,-3,6,-5,8c44,20,45,18,46,17v,1,-1,3,-3,4c38,26,45,32,43,37v,2,-2,4,-3,6c39,43,39,42,39,42v1,-1,2,-2,3,-3c40,38,39,42,37,42v5,3,1,9,-2,11c35,52,37,51,37,50v-1,,-1,,-1,c36,52,33,52,33,54v,,-1,,-1,c32,52,35,51,35,49v-2,1,-4,2,-5,c30,49,30,49,30,49v,1,,2,1,2c31,51,31,52,30,52v,1,-1,2,-3,3c27,54,28,54,27,53v2,-3,3,-6,6,-8c34,45,35,44,36,43v2,-3,6,-6,4,-10c40,33,40,35,40,35v-1,3,-2,5,-3,7c35,41,34,41,33,42v2,-3,-2,-3,-1,c32,42,32,42,31,42v1,-1,1,-3,,-4c30,38,30,39,30,39v,,-1,-1,-2,-1c28,39,29,39,29,41,28,39,25,37,26,40v,,1,,1,1c28,41,28,41,28,41v,,,1,,1c26,44,22,45,22,49v-7,,-3,-8,1,-9c23,39,23,38,24,38v1,,2,-1,3,-1c28,37,28,38,29,38v,-1,-1,-1,-1,-1c29,36,29,36,30,35v2,1,3,,4,-1c34,34,33,34,33,33v1,-1,,-1,1,-3c34,31,33,32,34,33v,-7,-1,-13,5,-16c42,14,43,11,45,7,44,6,44,6,44,5,40,15,27,19,33,31v,,-1,,-1,c34,35,28,36,23,38v,,,,,c22,39,21,39,21,40v,,-1,,-1,-1c20,39,20,39,20,39v,2,-1,5,-3,7c16,39,10,37,4,33,3,33,3,31,2,30v-1,,-1,,-2,c,31,1,32,1,33v,4,4,6,6,9c6,42,7,43,7,43v,1,,1,1,1c8,44,8,43,9,42,6,40,3,38,2,34,1,33,1,31,1,30v1,2,2,4,4,6c10,36,15,41,15,47v-1,,-1,-1,-2,c12,45,10,44,9,42,8,43,8,44,8,44v2,1,3,2,5,3c12,48,10,48,9,49v2,3,3,6,5,9c14,59,14,59,14,59v,1,,2,,3c12,61,9,60,7,60v-1,,-3,,-4,c4,63,5,64,7,66v,,,1,1,1c8,68,8,68,8,69v,,,-1,1,-1c8,68,8,68,8,67v2,,4,2,6,2c14,71,14,71,14,73,13,72,11,71,11,70v,,,-1,,-1c11,73,14,73,16,76v-2,,-3,-1,-4,-2c12,75,14,77,16,77v,1,,1,,1c15,78,14,77,13,76v,2,3,3,4,4c16,80,14,79,14,78v-1,,-1,,-1,c13,79,13,79,14,79v,,-1,,-1,c11,76,10,73,9,69v,,-1,,-1,c9,75,11,80,16,83v1,,1,,2,c20,86,18,88,18,91v2,,3,-2,5,-3c26,90,27,95,33,95v,1,2,2,3,3c38,101,45,102,47,98v3,1,4,4,6,6c55,104,55,105,56,105v,,,,,c57,105,58,105,59,105v,-1,,-1,,-1c59,104,59,104,59,104v1,,1,,1,c60,104,60,104,60,104v4,-2,5,-5,8,-7c68,97,68,97,68,98v1,,3,1,4,c72,97,72,96,72,96v-1,1,-1,1,-2,1c71,97,71,96,70,96v2,-1,5,,7,-1c77,95,78,95,78,95v1,,1,-1,2,-1c79,94,79,94,78,94v1,-1,3,-2,4,-3c83,91,85,91,86,89v,,,,,c87,89,87,89,88,88v2,-3,4,-8,4,-12c92,76,92,76,92,76v,-4,-2,-7,,-10c92,63,93,61,92,59v,,,,1,c94,56,95,51,98,48v,,,,-1,-1xm69,39v2,-1,5,-3,5,-5c74,34,74,34,74,34v1,-1,2,-2,2,-2c77,35,73,41,69,39xm74,43v-1,,-1,-1,-1,-1c73,42,74,42,74,41v,1,,1,,2xm79,55v-1,1,-2,-1,-3,-1c76,54,76,54,76,54v1,-2,4,-1,3,1xm75,54v-2,,-4,,-6,1c70,53,74,51,75,54xm69,47v2,1,2,4,1,5c70,51,69,51,70,51,69,50,69,49,68,49v,,1,-1,1,-2xm68,51v,1,1,2,,2c68,52,67,52,67,51v,,1,,1,xm66,49v,-1,-2,-2,-2,-4c67,43,69,47,66,49xm61,38v-1,,,,,-1c61,37,61,38,61,38xm62,41v,-1,,-1,-1,-1c61,39,62,38,61,37v,,,-1,,c61,36,61,36,61,36v,-1,1,,1,-1c62,37,62,39,62,41xm61,17v,,,,,c61,20,62,22,63,24v,2,,6,-1,8c59,29,60,22,61,17xm65,65v1,1,1,3,2,4c67,73,67,76,65,80v-2,-4,,-10,,-15xm44,73c40,76,32,70,29,75v-1,-3,,-7,4,-6c32,70,33,70,33,70v1,,1,-1,2,c34,71,33,70,32,71v3,1,7,-2,11,-1c44,69,46,68,47,67v2,,2,-1,3,c48,68,47,70,46,71v,1,-2,1,-2,2xm40,83v-1,,-3,1,-4,1c37,83,38,82,39,82v,-1,,-1,,-1c38,80,37,82,36,82v,-1,,-1,,-2c36,80,36,80,36,80v3,-1,5,-3,7,-5c42,77,41,81,40,82v-1,,,,,1xm36,85v,,1,,2,c37,85,37,85,37,85v,,-1,,-1,c36,85,36,85,36,85xm35,79v,,-1,,-2,1c33,79,33,80,33,79v-2,,-3,-1,-4,-1c29,77,29,77,29,76v1,-1,3,-3,4,-2c35,74,38,76,41,75v,1,-1,1,-1,1c38,77,36,78,33,79v1,,1,,2,xm38,78v,,-1,,-1,c37,78,38,78,38,78v,,,,,xm41,59v-1,1,-2,1,-4,2c38,60,37,60,37,59v1,-1,3,-1,4,-1c41,59,41,59,41,59xm47,64v-1,1,-2,,-2,1c41,62,37,66,35,65v-1,,-1,,-1,1c34,66,35,66,35,66v-1,,-2,1,-2,c33,66,33,66,34,66v-1,-1,,-1,-1,-2c37,64,43,60,47,64xm46,62v,,,-1,,-1c46,61,46,61,45,61v-1,,-1,-1,-2,-1c43,59,43,59,43,59v1,,2,-1,3,c47,60,47,60,47,61v,,-1,,-1,1xm42,58v,,,,,-1c42,57,43,57,44,57v-1,1,-2,1,-2,1xm36,68v,,,,1,c38,67,44,66,47,67v-3,3,-8,1,-12,3c35,69,36,69,36,68v,,,,,xm34,62v,,-1,-1,-2,-1c33,58,35,59,36,60v,1,-1,2,-2,2xm35,67v-4,-1,-10,,-11,5c22,72,21,75,19,75,20,69,29,64,35,67xm50,65v,-1,,-1,,-2c51,62,52,62,53,63v,,-1,1,-2,1c51,64,51,65,51,65v,,-1,,-1,xm52,59v,,1,-1,2,-2c54,58,54,59,55,59v,1,-2,2,-3,xm55,57v,-1,1,-1,1,-2c56,55,56,55,57,55v,1,,2,-1,2c56,57,55,57,55,57xm57,53v-1,,,,-1,c56,52,56,52,56,51v,,1,,1,c57,51,58,52,58,52v-1,1,-1,1,-1,1xm57,47v,1,,1,,2c55,50,54,48,52,48v,,,1,,1c53,49,54,50,55,50v,3,-1,5,-3,5c53,48,41,43,47,35v,6,5,10,10,12xm51,55v,-1,-1,,-2,-1c50,53,50,52,50,51v,,,,1,c51,52,52,54,51,55xm44,21v1,,1,,1,c45,22,45,22,44,22v2,2,3,4,4,7c48,29,48,29,48,29v,,,2,-1,2c47,30,46,29,47,28v-1,,-1,-1,-1,-1c45,29,46,31,47,32v-1,1,-1,2,-3,3c44,35,44,34,45,34v,-1,,-2,,-3c46,32,45,33,45,33v1,-2,,-4,-1,-5c44,28,44,28,44,29v-2,-2,-2,-6,,-8xm40,56v,,,,1,c41,54,38,54,37,53v2,-1,4,-1,6,c43,52,42,51,42,51v-1,,-2,,-3,c40,49,42,46,40,43v1,,2,-2,3,-3c45,42,45,46,43,48v3,-2,7,,6,6c47,53,46,52,44,52v1,2,5,3,8,5c52,57,52,56,52,56v,1,,1,,2c51,58,50,60,52,61v-1,,-1,,-2,c51,60,49,60,49,58,47,57,43,55,40,57,38,56,37,55,35,54v2,,4,1,5,2xm32,51v1,,1,,2,-1c33,51,31,52,30,54v,,,,-1,c30,53,31,52,32,51xm29,57v2,-3,7,-2,9,c37,57,36,58,35,59v-1,-1,-3,-1,-3,c31,59,29,59,29,58v,,,,,c30,57,29,57,29,57xm30,41v1,,,1,1,1c31,42,30,42,30,42v,-1,,-1,,-1xm35,43v-2,1,-3,2,-5,3c30,46,31,46,31,46v-3,1,-2,6,-5,7c25,52,25,50,23,49v1,-5,7,-6,12,-6xm27,59c26,58,23,58,22,57v,-3,-3,-6,-6,-8c22,50,27,52,27,59xm11,49v3,1,7,4,7,8c17,57,15,56,15,57,13,55,11,52,11,49xm11,67c9,65,6,63,4,60v3,3,7,1,9,3c13,63,14,63,14,63v1,1,1,3,2,3c15,67,14,68,14,69,13,68,12,67,11,67xm16,70v-1,-2,1,-3,1,-4c13,61,15,56,22,58v,1,,1,,1c25,59,28,60,31,62v-1,,,1,,1c30,63,30,64,29,63v,,,,,c27,63,26,64,24,64v,,,1,,1c26,66,27,64,28,65v-6,1,-9,5,-11,11c16,75,14,71,16,70xm16,81v1,1,1,1,1,1c17,82,16,82,16,81xm18,80v-1,,-1,,-1,c18,79,16,78,17,77v1,2,5,-1,6,-3c22,78,22,83,20,86,19,84,18,82,18,80xm20,88c24,84,22,66,32,68v-5,,-5,6,-4,10c27,78,27,78,27,79,26,78,26,77,25,78v,,,1,-1,1c25,80,26,80,27,81v,1,-1,1,-1,1c26,83,25,83,26,84v-2,1,-4,3,-6,4xm24,87v,,,,,-1c26,87,26,88,28,89,27,88,26,86,25,86v,,,,,-1c30,90,31,90,26,85v1,-1,1,-2,2,-3c28,82,29,83,29,83v,,,,-1,c28,83,28,83,28,83v,2,3,2,3,4c29,86,29,84,27,84v,,,,,c28,86,31,87,31,90v,,,,-1,c30,90,30,90,30,90v,1,2,1,2,2c32,92,31,92,31,92v,-1,-1,-1,-2,-1c29,93,32,93,33,94v-5,,-7,-5,-9,-7xm36,97c31,92,34,83,27,79v3,1,8,2,7,5c35,86,35,91,36,93v1,1,2,2,3,2c38,95,38,95,38,95v,,,1,,1c39,96,40,96,41,96v1,,1,1,2,1c41,98,40,97,38,97v1,1,5,2,6,c44,98,45,98,46,98v-3,2,-7,1,-10,-1xm56,103v-3,-1,-5,-4,-7,-6c50,96,51,94,52,93v,-2,2,-4,3,-6c55,86,54,86,54,86v-2,2,-2,5,-4,7c50,93,50,93,50,94v-1,1,-2,1,-3,3c46,97,45,97,44,96v2,-2,5,-4,6,-6c48,92,46,94,43,95v,,,,-1,c42,95,42,95,42,95v,,,,-1,c43,93,45,92,46,90v-2,1,-4,4,-7,4c37,92,36,90,36,87v1,,1,-1,3,-1c39,85,40,84,40,84,45,77,47,66,58,64v-2,3,1,6,,9c57,74,57,75,58,75v2,-3,-1,-8,2,-10c60,64,60,64,60,64v,,,,,1c60,65,60,65,61,65v,,-1,-1,,-2c61,64,61,65,62,65v-1,1,,2,,2c62,67,62,65,62,64v,-1,,-1,,-1c62,63,62,63,62,62v,1,,1,,1c62,63,62,63,62,63v1,11,5,22,3,32c65,96,65,96,65,97v-3,2,-4,7,-9,6xm67,94v,-2,,-5,,-8c67,86,67,87,67,87v1,,1,,1,c68,84,65,82,67,81v,,,,,1c67,82,67,82,67,82v1,1,,4,2,4c70,90,70,93,67,94xm90,58v,,,,,c90,58,90,59,90,59v,,-1,,-1,c89,58,90,59,90,58xm83,90v3,-4,4,-9,3,-14c86,76,86,76,86,75v,-4,5,-9,3,-13c89,61,89,62,90,62v-1,1,-1,2,,2c91,64,91,63,91,63v-2,9,3,22,-8,27xe" fillcolor="#fe9100 [3205]" stroked="f" strokeweight=".15pt">
                        <v:path arrowok="t" o:connecttype="custom" o:connectlocs="373411,243840;377703,204651;364827,300446;296154,335280;261817,265611;257525,174171;339074,252549;334782,213360;317614,126274;313322,143691;278985,169817;278985,182880;360535,165463;369119,195943;360535,104503;287569,126274;253233,78377;210312,134983;193144,8709;171683,187234;133055,222069;133055,165463;124470,165463;98718,165463;34337,191589;60089,256903;47213,300446;34337,300446;253233,452846;343367,409303;416332,204651;326198,235131;287569,222069;261817,156754;188852,317863;154515,365760;154515,370114;163099,339634;145931,287383;201728,265611;145931,269966;218896,283029;240357,230777;244649,204651;201728,121920;158807,230777;223188,265611;163099,248194;133055,200297;47213,291737;133055,274320;72965,348343;111594,357051;120178,361406;154515,422366;154515,422366;180267,413657;257525,278674;278985,422366;386287,252549" o:connectangles="0,0,0,0,0,0,0,0,0,0,0,0,0,0,0,0,0,0,0,0,0,0,0,0,0,0,0,0,0,0,0,0,0,0,0,0,0,0,0,0,0,0,0,0,0,0,0,0,0,0,0,0,0,0,0,0,0,0,0,0"/>
                        <o:lock v:ext="edit" aspectratio="t" verticies="t"/>
                      </v:shape>
                      <w10:anchorlock/>
                    </v:group>
                  </w:pict>
                </mc:Fallback>
              </mc:AlternateContent>
            </w:r>
          </w:p>
          <w:p w14:paraId="66E98DAF" w14:textId="19A8D89C" w:rsidR="00FD19EA" w:rsidRPr="00920D61" w:rsidRDefault="00D13C98" w:rsidP="00FD19EA">
            <w:pPr>
              <w:pStyle w:val="Ime"/>
              <w:rPr>
                <w:noProof/>
              </w:rPr>
            </w:pPr>
            <w:sdt>
              <w:sdtPr>
                <w:rPr>
                  <w:noProof/>
                </w:rPr>
                <w:alias w:val="Vnesite svoje ime in priimek:"/>
                <w:tag w:val="Vnesite svoje ime in priimek:"/>
                <w:id w:val="-24102200"/>
                <w:placeholder>
                  <w:docPart w:val="EB2915AC5B7148238E670817ECAE3C50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  <w15:appearance w15:val="hidden"/>
                <w:text w:multiLine="1"/>
              </w:sdtPr>
              <w:sdtEndPr/>
              <w:sdtContent>
                <w:r w:rsidR="00FD19EA" w:rsidRPr="00920D61">
                  <w:rPr>
                    <w:noProof/>
                    <w:lang w:bidi="sl-SI"/>
                  </w:rPr>
                  <w:t>Vaše ime</w:t>
                </w:r>
              </w:sdtContent>
            </w:sdt>
          </w:p>
          <w:p w14:paraId="24538C9E" w14:textId="77777777" w:rsidR="00AF10EE" w:rsidRPr="00920D61" w:rsidRDefault="00D13C98" w:rsidP="00AF10EE">
            <w:pPr>
              <w:rPr>
                <w:noProof/>
              </w:rPr>
            </w:pPr>
            <w:sdt>
              <w:sdtPr>
                <w:rPr>
                  <w:noProof/>
                </w:rPr>
                <w:alias w:val="Vnesite naslov:"/>
                <w:tag w:val="Vnesite naslov:"/>
                <w:id w:val="-2143104227"/>
                <w:placeholder>
                  <w:docPart w:val="EDE85CBFDEB946BA976A00375CDD70D7"/>
                </w:placeholder>
                <w:showingPlcHdr/>
                <w:dataBinding w:prefixMappings="xmlns:ns0='http://schemas.microsoft.com/office/2006/coverPageProps' " w:xpath="/ns0:CoverPageProperties[1]/ns0:CompanyAddress[1]" w:storeItemID="{55AF091B-3C7A-41E3-B477-F2FDAA23CFDA}"/>
                <w15:appearance w15:val="hidden"/>
                <w:text w:multiLine="1"/>
              </w:sdtPr>
              <w:sdtEndPr/>
              <w:sdtContent>
                <w:r w:rsidR="00FD19EA" w:rsidRPr="00920D61">
                  <w:rPr>
                    <w:noProof/>
                    <w:lang w:bidi="sl-SI"/>
                  </w:rPr>
                  <w:t>Naslov</w:t>
                </w:r>
              </w:sdtContent>
            </w:sdt>
            <w:r w:rsidR="00AF10EE" w:rsidRPr="00920D61">
              <w:rPr>
                <w:noProof/>
                <w:lang w:bidi="sl-SI"/>
              </w:rPr>
              <w:t>,</w:t>
            </w:r>
          </w:p>
          <w:p w14:paraId="72746B48" w14:textId="45067E37" w:rsidR="00AF10EE" w:rsidRPr="00920D61" w:rsidRDefault="00D13C98" w:rsidP="00730835">
            <w:pPr>
              <w:pStyle w:val="Podatkizastik"/>
              <w:rPr>
                <w:noProof/>
              </w:rPr>
            </w:pPr>
            <w:sdt>
              <w:sdtPr>
                <w:rPr>
                  <w:noProof/>
                </w:rPr>
                <w:alias w:val="Vnesite poštno številko, mesto:"/>
                <w:tag w:val="Vnesite poštno številko, mesto:"/>
                <w:id w:val="-458108016"/>
                <w:placeholder>
                  <w:docPart w:val="B7A6DA7B8ABF4D4CACA38D73D0E92452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<w15:appearance w15:val="hidden"/>
                <w:text w:multiLine="1"/>
              </w:sdtPr>
              <w:sdtEndPr/>
              <w:sdtContent>
                <w:r w:rsidR="00AF10EE" w:rsidRPr="00920D61">
                  <w:rPr>
                    <w:noProof/>
                    <w:lang w:bidi="sl-SI"/>
                  </w:rPr>
                  <w:t>Poštna številka, mesto</w:t>
                </w:r>
              </w:sdtContent>
            </w:sdt>
          </w:p>
          <w:p w14:paraId="2E98870B" w14:textId="77777777" w:rsidR="00730835" w:rsidRPr="00920D61" w:rsidRDefault="00D13C98" w:rsidP="00FD19EA">
            <w:pPr>
              <w:rPr>
                <w:noProof/>
              </w:rPr>
            </w:pPr>
            <w:sdt>
              <w:sdtPr>
                <w:rPr>
                  <w:noProof/>
                </w:rPr>
                <w:alias w:val="Vnesite telefonsko številko:"/>
                <w:tag w:val="Vnesite telefonsko številko:"/>
                <w:id w:val="770672892"/>
                <w:placeholder>
                  <w:docPart w:val="BB469DDB865F4940B94D37BBCAC31AA8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FD19EA" w:rsidRPr="00920D61">
                  <w:rPr>
                    <w:noProof/>
                    <w:lang w:bidi="sl-SI"/>
                  </w:rPr>
                  <w:t>Telefon</w:t>
                </w:r>
              </w:sdtContent>
            </w:sdt>
          </w:p>
          <w:p w14:paraId="278BA0CA" w14:textId="77777777" w:rsidR="00730835" w:rsidRPr="00920D61" w:rsidRDefault="00D13C98" w:rsidP="00FD19EA">
            <w:pPr>
              <w:rPr>
                <w:noProof/>
              </w:rPr>
            </w:pPr>
            <w:sdt>
              <w:sdtPr>
                <w:rPr>
                  <w:noProof/>
                </w:rPr>
                <w:alias w:val="Vnesite e-poštni naslov:"/>
                <w:tag w:val="Vnesite e-poštni naslov:"/>
                <w:id w:val="2043023049"/>
                <w:placeholder>
                  <w:docPart w:val="6B660E85DA0F4D469A5C444899B89011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FD19EA" w:rsidRPr="00920D61">
                  <w:rPr>
                    <w:noProof/>
                    <w:lang w:bidi="sl-SI"/>
                  </w:rPr>
                  <w:t>E-pošta</w:t>
                </w:r>
              </w:sdtContent>
            </w:sdt>
          </w:p>
          <w:p w14:paraId="330F2AE1" w14:textId="042D588E" w:rsidR="00FD19EA" w:rsidRPr="00920D61" w:rsidRDefault="00D13C98" w:rsidP="00730835">
            <w:pPr>
              <w:pStyle w:val="Podatkizastik"/>
              <w:rPr>
                <w:noProof/>
              </w:rPr>
            </w:pPr>
            <w:sdt>
              <w:sdtPr>
                <w:rPr>
                  <w:noProof/>
                </w:rPr>
                <w:alias w:val="Twitter:"/>
                <w:tag w:val="Twitter:"/>
                <w:id w:val="2099823938"/>
                <w:placeholder>
                  <w:docPart w:val="5A811E54763E482FBC114272ACDBE68F"/>
                </w:placeholder>
                <w:temporary/>
                <w:showingPlcHdr/>
                <w15:appearance w15:val="hidden"/>
              </w:sdtPr>
              <w:sdtEndPr/>
              <w:sdtContent>
                <w:r w:rsidR="00FD19EA" w:rsidRPr="00920D61">
                  <w:rPr>
                    <w:noProof/>
                    <w:lang w:bidi="sl-SI"/>
                  </w:rPr>
                  <w:t>@twitter</w:t>
                </w:r>
              </w:sdtContent>
            </w:sdt>
            <w:r w:rsidR="00FD19EA" w:rsidRPr="00920D61">
              <w:rPr>
                <w:noProof/>
                <w:lang w:bidi="sl-SI"/>
              </w:rPr>
              <w:t xml:space="preserve">: </w:t>
            </w:r>
            <w:sdt>
              <w:sdtPr>
                <w:rPr>
                  <w:noProof/>
                </w:rPr>
                <w:alias w:val="Ročica storitve Twitter:"/>
                <w:tag w:val="Ročica storitve Twitter:"/>
                <w:id w:val="-444931259"/>
                <w:placeholder>
                  <w:docPart w:val="5287874DBCF44449B8937DE21EA8C4F3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r w:rsidR="00FD19EA" w:rsidRPr="00920D61">
                  <w:rPr>
                    <w:noProof/>
                    <w:lang w:bidi="sl-SI"/>
                  </w:rPr>
                  <w:t>Ročica storitve Twitter</w:t>
                </w:r>
              </w:sdtContent>
            </w:sdt>
          </w:p>
          <w:p w14:paraId="67ECC39E" w14:textId="77777777" w:rsidR="00FD19EA" w:rsidRPr="00920D61" w:rsidRDefault="00D13C98" w:rsidP="008736FF">
            <w:pPr>
              <w:rPr>
                <w:noProof/>
              </w:rPr>
            </w:pPr>
            <w:sdt>
              <w:sdtPr>
                <w:rPr>
                  <w:noProof/>
                </w:rPr>
                <w:alias w:val="Vnesite spletni naslov:"/>
                <w:tag w:val="Vnesite spletni naslov:"/>
                <w:id w:val="1204521838"/>
                <w:placeholder>
                  <w:docPart w:val="4286DF52A0A64E4BA42A790784A40632"/>
                </w:placeholder>
                <w:showingPlcHdr/>
                <w:dataBinding w:prefixMappings="xmlns:ns0='http://schemas.microsoft.com/office/2006/coverPageProps' " w:xpath="/ns0:CoverPageProperties[1]/ns0:CompanyFax[1]" w:storeItemID="{55AF091B-3C7A-41E3-B477-F2FDAA23CFDA}"/>
                <w15:appearance w15:val="hidden"/>
                <w:text/>
              </w:sdtPr>
              <w:sdtEndPr/>
              <w:sdtContent>
                <w:r w:rsidR="00FD19EA" w:rsidRPr="00920D61">
                  <w:rPr>
                    <w:noProof/>
                    <w:lang w:bidi="sl-SI"/>
                  </w:rPr>
                  <w:t>Spletni naslov</w:t>
                </w:r>
              </w:sdtContent>
            </w:sdt>
          </w:p>
        </w:tc>
        <w:tc>
          <w:tcPr>
            <w:tcW w:w="2995" w:type="dxa"/>
          </w:tcPr>
          <w:p w14:paraId="011961FD" w14:textId="02FEBCA9" w:rsidR="00FD19EA" w:rsidRPr="00920D61" w:rsidRDefault="00242F54" w:rsidP="00FD19EA">
            <w:pPr>
              <w:pStyle w:val="Slika"/>
              <w:rPr>
                <w:noProof/>
              </w:rPr>
            </w:pPr>
            <w:r w:rsidRPr="00920D61">
              <w:rPr>
                <w:noProof/>
                <w:lang w:bidi="sl-SI"/>
              </w:rPr>
              <mc:AlternateContent>
                <mc:Choice Requires="wpg">
                  <w:drawing>
                    <wp:inline distT="0" distB="0" distL="0" distR="0" wp14:anchorId="01985652" wp14:editId="2BCF9E07">
                      <wp:extent cx="914400" cy="621792"/>
                      <wp:effectExtent l="0" t="0" r="0" b="6985"/>
                      <wp:docPr id="15" name="Skupina 87" descr="Slika cvetlice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914400" cy="621792"/>
                                <a:chOff x="0" y="0"/>
                                <a:chExt cx="1406525" cy="956310"/>
                              </a:xfrm>
                            </wpg:grpSpPr>
                            <wpg:grpSp>
                              <wpg:cNvPr id="16" name="Skupina 16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0" y="0"/>
                                  <a:ext cx="1406525" cy="956310"/>
                                  <a:chOff x="0" y="0"/>
                                  <a:chExt cx="1406525" cy="956310"/>
                                </a:xfrm>
                              </wpg:grpSpPr>
                              <wps:wsp>
                                <wps:cNvPr id="17" name="Prostoročno 4" descr="Slika cvetlice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0" y="0"/>
                                    <a:ext cx="1406525" cy="956310"/>
                                  </a:xfrm>
                                  <a:custGeom>
                                    <a:avLst/>
                                    <a:gdLst>
                                      <a:gd name="T0" fmla="*/ 336 w 372"/>
                                      <a:gd name="T1" fmla="*/ 82 h 252"/>
                                      <a:gd name="T2" fmla="*/ 166 w 372"/>
                                      <a:gd name="T3" fmla="*/ 213 h 252"/>
                                      <a:gd name="T4" fmla="*/ 237 w 372"/>
                                      <a:gd name="T5" fmla="*/ 189 h 252"/>
                                      <a:gd name="T6" fmla="*/ 297 w 372"/>
                                      <a:gd name="T7" fmla="*/ 159 h 252"/>
                                      <a:gd name="T8" fmla="*/ 230 w 372"/>
                                      <a:gd name="T9" fmla="*/ 189 h 252"/>
                                      <a:gd name="T10" fmla="*/ 228 w 372"/>
                                      <a:gd name="T11" fmla="*/ 142 h 252"/>
                                      <a:gd name="T12" fmla="*/ 188 w 372"/>
                                      <a:gd name="T13" fmla="*/ 158 h 252"/>
                                      <a:gd name="T14" fmla="*/ 191 w 372"/>
                                      <a:gd name="T15" fmla="*/ 137 h 252"/>
                                      <a:gd name="T16" fmla="*/ 228 w 372"/>
                                      <a:gd name="T17" fmla="*/ 123 h 252"/>
                                      <a:gd name="T18" fmla="*/ 194 w 372"/>
                                      <a:gd name="T19" fmla="*/ 182 h 252"/>
                                      <a:gd name="T20" fmla="*/ 149 w 372"/>
                                      <a:gd name="T21" fmla="*/ 178 h 252"/>
                                      <a:gd name="T22" fmla="*/ 170 w 372"/>
                                      <a:gd name="T23" fmla="*/ 62 h 252"/>
                                      <a:gd name="T24" fmla="*/ 186 w 372"/>
                                      <a:gd name="T25" fmla="*/ 102 h 252"/>
                                      <a:gd name="T26" fmla="*/ 163 w 372"/>
                                      <a:gd name="T27" fmla="*/ 110 h 252"/>
                                      <a:gd name="T28" fmla="*/ 177 w 372"/>
                                      <a:gd name="T29" fmla="*/ 132 h 252"/>
                                      <a:gd name="T30" fmla="*/ 222 w 372"/>
                                      <a:gd name="T31" fmla="*/ 104 h 252"/>
                                      <a:gd name="T32" fmla="*/ 271 w 372"/>
                                      <a:gd name="T33" fmla="*/ 122 h 252"/>
                                      <a:gd name="T34" fmla="*/ 289 w 372"/>
                                      <a:gd name="T35" fmla="*/ 97 h 252"/>
                                      <a:gd name="T36" fmla="*/ 184 w 372"/>
                                      <a:gd name="T37" fmla="*/ 129 h 252"/>
                                      <a:gd name="T38" fmla="*/ 157 w 372"/>
                                      <a:gd name="T39" fmla="*/ 152 h 252"/>
                                      <a:gd name="T40" fmla="*/ 166 w 372"/>
                                      <a:gd name="T41" fmla="*/ 149 h 252"/>
                                      <a:gd name="T42" fmla="*/ 178 w 372"/>
                                      <a:gd name="T43" fmla="*/ 153 h 252"/>
                                      <a:gd name="T44" fmla="*/ 164 w 372"/>
                                      <a:gd name="T45" fmla="*/ 165 h 252"/>
                                      <a:gd name="T46" fmla="*/ 160 w 372"/>
                                      <a:gd name="T47" fmla="*/ 131 h 252"/>
                                      <a:gd name="T48" fmla="*/ 155 w 372"/>
                                      <a:gd name="T49" fmla="*/ 163 h 252"/>
                                      <a:gd name="T50" fmla="*/ 192 w 372"/>
                                      <a:gd name="T51" fmla="*/ 177 h 252"/>
                                      <a:gd name="T52" fmla="*/ 216 w 372"/>
                                      <a:gd name="T53" fmla="*/ 158 h 252"/>
                                      <a:gd name="T54" fmla="*/ 307 w 372"/>
                                      <a:gd name="T55" fmla="*/ 166 h 252"/>
                                      <a:gd name="T56" fmla="*/ 236 w 372"/>
                                      <a:gd name="T57" fmla="*/ 201 h 252"/>
                                      <a:gd name="T58" fmla="*/ 274 w 372"/>
                                      <a:gd name="T59" fmla="*/ 215 h 252"/>
                                      <a:gd name="T60" fmla="*/ 331 w 372"/>
                                      <a:gd name="T61" fmla="*/ 207 h 252"/>
                                      <a:gd name="T62" fmla="*/ 315 w 372"/>
                                      <a:gd name="T63" fmla="*/ 200 h 252"/>
                                      <a:gd name="T64" fmla="*/ 307 w 372"/>
                                      <a:gd name="T65" fmla="*/ 193 h 252"/>
                                      <a:gd name="T66" fmla="*/ 315 w 372"/>
                                      <a:gd name="T67" fmla="*/ 180 h 252"/>
                                      <a:gd name="T68" fmla="*/ 362 w 372"/>
                                      <a:gd name="T69" fmla="*/ 126 h 252"/>
                                      <a:gd name="T70" fmla="*/ 314 w 372"/>
                                      <a:gd name="T71" fmla="*/ 146 h 252"/>
                                      <a:gd name="T72" fmla="*/ 313 w 372"/>
                                      <a:gd name="T73" fmla="*/ 94 h 252"/>
                                      <a:gd name="T74" fmla="*/ 278 w 372"/>
                                      <a:gd name="T75" fmla="*/ 64 h 252"/>
                                      <a:gd name="T76" fmla="*/ 260 w 372"/>
                                      <a:gd name="T77" fmla="*/ 53 h 252"/>
                                      <a:gd name="T78" fmla="*/ 230 w 372"/>
                                      <a:gd name="T79" fmla="*/ 76 h 252"/>
                                      <a:gd name="T80" fmla="*/ 225 w 372"/>
                                      <a:gd name="T81" fmla="*/ 45 h 252"/>
                                      <a:gd name="T82" fmla="*/ 222 w 372"/>
                                      <a:gd name="T83" fmla="*/ 67 h 252"/>
                                      <a:gd name="T84" fmla="*/ 197 w 372"/>
                                      <a:gd name="T85" fmla="*/ 52 h 252"/>
                                      <a:gd name="T86" fmla="*/ 189 w 372"/>
                                      <a:gd name="T87" fmla="*/ 9 h 252"/>
                                      <a:gd name="T88" fmla="*/ 176 w 372"/>
                                      <a:gd name="T89" fmla="*/ 59 h 252"/>
                                      <a:gd name="T90" fmla="*/ 139 w 372"/>
                                      <a:gd name="T91" fmla="*/ 25 h 252"/>
                                      <a:gd name="T92" fmla="*/ 155 w 372"/>
                                      <a:gd name="T93" fmla="*/ 96 h 252"/>
                                      <a:gd name="T94" fmla="*/ 96 w 372"/>
                                      <a:gd name="T95" fmla="*/ 38 h 252"/>
                                      <a:gd name="T96" fmla="*/ 87 w 372"/>
                                      <a:gd name="T97" fmla="*/ 66 h 252"/>
                                      <a:gd name="T98" fmla="*/ 104 w 372"/>
                                      <a:gd name="T99" fmla="*/ 128 h 252"/>
                                      <a:gd name="T100" fmla="*/ 121 w 372"/>
                                      <a:gd name="T101" fmla="*/ 161 h 252"/>
                                      <a:gd name="T102" fmla="*/ 126 w 372"/>
                                      <a:gd name="T103" fmla="*/ 187 h 252"/>
                                      <a:gd name="T104" fmla="*/ 104 w 372"/>
                                      <a:gd name="T105" fmla="*/ 175 h 252"/>
                                      <a:gd name="T106" fmla="*/ 76 w 372"/>
                                      <a:gd name="T107" fmla="*/ 136 h 252"/>
                                      <a:gd name="T108" fmla="*/ 25 w 372"/>
                                      <a:gd name="T109" fmla="*/ 154 h 252"/>
                                      <a:gd name="T110" fmla="*/ 96 w 372"/>
                                      <a:gd name="T111" fmla="*/ 171 h 252"/>
                                      <a:gd name="T112" fmla="*/ 81 w 372"/>
                                      <a:gd name="T113" fmla="*/ 190 h 252"/>
                                      <a:gd name="T114" fmla="*/ 115 w 372"/>
                                      <a:gd name="T115" fmla="*/ 226 h 252"/>
                                      <a:gd name="T116" fmla="*/ 121 w 372"/>
                                      <a:gd name="T117" fmla="*/ 173 h 252"/>
                                      <a:gd name="T118" fmla="*/ 134 w 372"/>
                                      <a:gd name="T119" fmla="*/ 130 h 252"/>
                                      <a:gd name="T120" fmla="*/ 146 w 372"/>
                                      <a:gd name="T121" fmla="*/ 167 h 252"/>
                                      <a:gd name="T122" fmla="*/ 204 w 372"/>
                                      <a:gd name="T123" fmla="*/ 197 h 252"/>
                                      <a:gd name="T124" fmla="*/ 213 w 372"/>
                                      <a:gd name="T125" fmla="*/ 201 h 2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  <a:cxn ang="0">
                                        <a:pos x="T122" y="T123"/>
                                      </a:cxn>
                                      <a:cxn ang="0">
                                        <a:pos x="T124" y="T125"/>
                                      </a:cxn>
                                    </a:cxnLst>
                                    <a:rect l="0" t="0" r="r" b="b"/>
                                    <a:pathLst>
                                      <a:path w="372" h="252">
                                        <a:moveTo>
                                          <a:pt x="237" y="243"/>
                                        </a:moveTo>
                                        <a:cubicBezTo>
                                          <a:pt x="224" y="241"/>
                                          <a:pt x="212" y="234"/>
                                          <a:pt x="201" y="228"/>
                                        </a:cubicBezTo>
                                        <a:cubicBezTo>
                                          <a:pt x="208" y="231"/>
                                          <a:pt x="214" y="236"/>
                                          <a:pt x="222" y="236"/>
                                        </a:cubicBezTo>
                                        <a:cubicBezTo>
                                          <a:pt x="216" y="234"/>
                                          <a:pt x="209" y="232"/>
                                          <a:pt x="204" y="227"/>
                                        </a:cubicBezTo>
                                        <a:cubicBezTo>
                                          <a:pt x="211" y="230"/>
                                          <a:pt x="219" y="234"/>
                                          <a:pt x="226" y="235"/>
                                        </a:cubicBezTo>
                                        <a:cubicBezTo>
                                          <a:pt x="220" y="231"/>
                                          <a:pt x="212" y="230"/>
                                          <a:pt x="205" y="227"/>
                                        </a:cubicBezTo>
                                        <a:cubicBezTo>
                                          <a:pt x="216" y="229"/>
                                          <a:pt x="226" y="234"/>
                                          <a:pt x="237" y="235"/>
                                        </a:cubicBezTo>
                                        <a:cubicBezTo>
                                          <a:pt x="228" y="232"/>
                                          <a:pt x="217" y="231"/>
                                          <a:pt x="208" y="226"/>
                                        </a:cubicBezTo>
                                        <a:cubicBezTo>
                                          <a:pt x="216" y="227"/>
                                          <a:pt x="224" y="232"/>
                                          <a:pt x="232" y="232"/>
                                        </a:cubicBezTo>
                                        <a:cubicBezTo>
                                          <a:pt x="228" y="230"/>
                                          <a:pt x="223" y="230"/>
                                          <a:pt x="219" y="228"/>
                                        </a:cubicBezTo>
                                        <a:cubicBezTo>
                                          <a:pt x="229" y="229"/>
                                          <a:pt x="240" y="231"/>
                                          <a:pt x="251" y="232"/>
                                        </a:cubicBezTo>
                                        <a:cubicBezTo>
                                          <a:pt x="238" y="230"/>
                                          <a:pt x="225" y="230"/>
                                          <a:pt x="213" y="225"/>
                                        </a:cubicBezTo>
                                        <a:cubicBezTo>
                                          <a:pt x="221" y="224"/>
                                          <a:pt x="230" y="229"/>
                                          <a:pt x="239" y="228"/>
                                        </a:cubicBezTo>
                                        <a:cubicBezTo>
                                          <a:pt x="236" y="227"/>
                                          <a:pt x="234" y="227"/>
                                          <a:pt x="232" y="227"/>
                                        </a:cubicBezTo>
                                        <a:cubicBezTo>
                                          <a:pt x="232" y="227"/>
                                          <a:pt x="232" y="227"/>
                                          <a:pt x="233" y="227"/>
                                        </a:cubicBezTo>
                                        <a:cubicBezTo>
                                          <a:pt x="227" y="225"/>
                                          <a:pt x="221" y="226"/>
                                          <a:pt x="216" y="223"/>
                                        </a:cubicBezTo>
                                        <a:cubicBezTo>
                                          <a:pt x="222" y="224"/>
                                          <a:pt x="228" y="226"/>
                                          <a:pt x="235" y="225"/>
                                        </a:cubicBezTo>
                                        <a:cubicBezTo>
                                          <a:pt x="229" y="224"/>
                                          <a:pt x="223" y="224"/>
                                          <a:pt x="217" y="222"/>
                                        </a:cubicBezTo>
                                        <a:cubicBezTo>
                                          <a:pt x="225" y="221"/>
                                          <a:pt x="233" y="224"/>
                                          <a:pt x="240" y="221"/>
                                        </a:cubicBezTo>
                                        <a:cubicBezTo>
                                          <a:pt x="234" y="220"/>
                                          <a:pt x="229" y="222"/>
                                          <a:pt x="223" y="221"/>
                                        </a:cubicBezTo>
                                        <a:cubicBezTo>
                                          <a:pt x="227" y="220"/>
                                          <a:pt x="235" y="222"/>
                                          <a:pt x="237" y="217"/>
                                        </a:cubicBezTo>
                                        <a:cubicBezTo>
                                          <a:pt x="234" y="218"/>
                                          <a:pt x="230" y="219"/>
                                          <a:pt x="226" y="219"/>
                                        </a:cubicBezTo>
                                        <a:cubicBezTo>
                                          <a:pt x="234" y="215"/>
                                          <a:pt x="248" y="209"/>
                                          <a:pt x="257" y="215"/>
                                        </a:cubicBezTo>
                                        <a:cubicBezTo>
                                          <a:pt x="252" y="216"/>
                                          <a:pt x="246" y="215"/>
                                          <a:pt x="240" y="217"/>
                                        </a:cubicBezTo>
                                        <a:cubicBezTo>
                                          <a:pt x="252" y="217"/>
                                          <a:pt x="268" y="211"/>
                                          <a:pt x="279" y="220"/>
                                        </a:cubicBezTo>
                                        <a:cubicBezTo>
                                          <a:pt x="268" y="219"/>
                                          <a:pt x="257" y="216"/>
                                          <a:pt x="247" y="219"/>
                                        </a:cubicBezTo>
                                        <a:cubicBezTo>
                                          <a:pt x="257" y="220"/>
                                          <a:pt x="272" y="215"/>
                                          <a:pt x="281" y="223"/>
                                        </a:cubicBezTo>
                                        <a:cubicBezTo>
                                          <a:pt x="271" y="223"/>
                                          <a:pt x="261" y="220"/>
                                          <a:pt x="251" y="223"/>
                                        </a:cubicBezTo>
                                        <a:cubicBezTo>
                                          <a:pt x="261" y="223"/>
                                          <a:pt x="274" y="218"/>
                                          <a:pt x="282" y="227"/>
                                        </a:cubicBezTo>
                                        <a:cubicBezTo>
                                          <a:pt x="273" y="227"/>
                                          <a:pt x="264" y="224"/>
                                          <a:pt x="255" y="226"/>
                                        </a:cubicBezTo>
                                        <a:cubicBezTo>
                                          <a:pt x="264" y="227"/>
                                          <a:pt x="274" y="224"/>
                                          <a:pt x="283" y="229"/>
                                        </a:cubicBezTo>
                                        <a:cubicBezTo>
                                          <a:pt x="276" y="229"/>
                                          <a:pt x="270" y="227"/>
                                          <a:pt x="263" y="228"/>
                                        </a:cubicBezTo>
                                        <a:cubicBezTo>
                                          <a:pt x="270" y="230"/>
                                          <a:pt x="277" y="225"/>
                                          <a:pt x="283" y="230"/>
                                        </a:cubicBezTo>
                                        <a:cubicBezTo>
                                          <a:pt x="283" y="230"/>
                                          <a:pt x="281" y="233"/>
                                          <a:pt x="277" y="235"/>
                                        </a:cubicBezTo>
                                        <a:cubicBezTo>
                                          <a:pt x="286" y="234"/>
                                          <a:pt x="285" y="220"/>
                                          <a:pt x="280" y="217"/>
                                        </a:cubicBezTo>
                                        <a:cubicBezTo>
                                          <a:pt x="283" y="219"/>
                                          <a:pt x="288" y="218"/>
                                          <a:pt x="286" y="217"/>
                                        </a:cubicBezTo>
                                        <a:cubicBezTo>
                                          <a:pt x="299" y="219"/>
                                          <a:pt x="313" y="221"/>
                                          <a:pt x="325" y="218"/>
                                        </a:cubicBezTo>
                                        <a:cubicBezTo>
                                          <a:pt x="332" y="217"/>
                                          <a:pt x="343" y="214"/>
                                          <a:pt x="348" y="207"/>
                                        </a:cubicBezTo>
                                        <a:cubicBezTo>
                                          <a:pt x="351" y="203"/>
                                          <a:pt x="347" y="200"/>
                                          <a:pt x="344" y="197"/>
                                        </a:cubicBezTo>
                                        <a:cubicBezTo>
                                          <a:pt x="338" y="192"/>
                                          <a:pt x="332" y="188"/>
                                          <a:pt x="327" y="183"/>
                                        </a:cubicBezTo>
                                        <a:cubicBezTo>
                                          <a:pt x="337" y="180"/>
                                          <a:pt x="342" y="172"/>
                                          <a:pt x="349" y="167"/>
                                        </a:cubicBezTo>
                                        <a:cubicBezTo>
                                          <a:pt x="354" y="163"/>
                                          <a:pt x="372" y="149"/>
                                          <a:pt x="362" y="144"/>
                                        </a:cubicBezTo>
                                        <a:cubicBezTo>
                                          <a:pt x="362" y="144"/>
                                          <a:pt x="362" y="144"/>
                                          <a:pt x="362" y="145"/>
                                        </a:cubicBezTo>
                                        <a:cubicBezTo>
                                          <a:pt x="361" y="145"/>
                                          <a:pt x="361" y="145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1" y="144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0" y="144"/>
                                          <a:pt x="359" y="144"/>
                                        </a:cubicBezTo>
                                        <a:cubicBezTo>
                                          <a:pt x="359" y="144"/>
                                          <a:pt x="358" y="144"/>
                                          <a:pt x="358" y="144"/>
                                        </a:cubicBezTo>
                                        <a:cubicBezTo>
                                          <a:pt x="361" y="140"/>
                                          <a:pt x="366" y="132"/>
                                          <a:pt x="366" y="127"/>
                                        </a:cubicBezTo>
                                        <a:cubicBezTo>
                                          <a:pt x="366" y="124"/>
                                          <a:pt x="359" y="124"/>
                                          <a:pt x="356" y="124"/>
                                        </a:cubicBezTo>
                                        <a:cubicBezTo>
                                          <a:pt x="351" y="123"/>
                                          <a:pt x="345" y="121"/>
                                          <a:pt x="339" y="122"/>
                                        </a:cubicBezTo>
                                        <a:cubicBezTo>
                                          <a:pt x="333" y="122"/>
                                          <a:pt x="328" y="120"/>
                                          <a:pt x="321" y="121"/>
                                        </a:cubicBezTo>
                                        <a:cubicBezTo>
                                          <a:pt x="330" y="111"/>
                                          <a:pt x="336" y="96"/>
                                          <a:pt x="336" y="82"/>
                                        </a:cubicBezTo>
                                        <a:cubicBezTo>
                                          <a:pt x="329" y="80"/>
                                          <a:pt x="318" y="81"/>
                                          <a:pt x="309" y="81"/>
                                        </a:cubicBezTo>
                                        <a:cubicBezTo>
                                          <a:pt x="310" y="72"/>
                                          <a:pt x="323" y="63"/>
                                          <a:pt x="316" y="53"/>
                                        </a:cubicBezTo>
                                        <a:cubicBezTo>
                                          <a:pt x="314" y="51"/>
                                          <a:pt x="302" y="54"/>
                                          <a:pt x="299" y="55"/>
                                        </a:cubicBezTo>
                                        <a:cubicBezTo>
                                          <a:pt x="291" y="58"/>
                                          <a:pt x="281" y="59"/>
                                          <a:pt x="275" y="62"/>
                                        </a:cubicBezTo>
                                        <a:cubicBezTo>
                                          <a:pt x="276" y="61"/>
                                          <a:pt x="276" y="60"/>
                                          <a:pt x="276" y="58"/>
                                        </a:cubicBezTo>
                                        <a:cubicBezTo>
                                          <a:pt x="273" y="50"/>
                                          <a:pt x="281" y="36"/>
                                          <a:pt x="270" y="32"/>
                                        </a:cubicBezTo>
                                        <a:cubicBezTo>
                                          <a:pt x="262" y="34"/>
                                          <a:pt x="257" y="41"/>
                                          <a:pt x="249" y="45"/>
                                        </a:cubicBezTo>
                                        <a:cubicBezTo>
                                          <a:pt x="252" y="31"/>
                                          <a:pt x="248" y="17"/>
                                          <a:pt x="241" y="6"/>
                                        </a:cubicBezTo>
                                        <a:cubicBezTo>
                                          <a:pt x="236" y="3"/>
                                          <a:pt x="233" y="11"/>
                                          <a:pt x="230" y="13"/>
                                        </a:cubicBezTo>
                                        <a:cubicBezTo>
                                          <a:pt x="230" y="13"/>
                                          <a:pt x="230" y="13"/>
                                          <a:pt x="230" y="13"/>
                                        </a:cubicBezTo>
                                        <a:cubicBezTo>
                                          <a:pt x="223" y="16"/>
                                          <a:pt x="218" y="20"/>
                                          <a:pt x="214" y="26"/>
                                        </a:cubicBezTo>
                                        <a:cubicBezTo>
                                          <a:pt x="209" y="25"/>
                                          <a:pt x="207" y="29"/>
                                          <a:pt x="205" y="32"/>
                                        </a:cubicBezTo>
                                        <a:cubicBezTo>
                                          <a:pt x="202" y="24"/>
                                          <a:pt x="199" y="12"/>
                                          <a:pt x="193" y="6"/>
                                        </a:cubicBezTo>
                                        <a:cubicBezTo>
                                          <a:pt x="189" y="3"/>
                                          <a:pt x="187" y="10"/>
                                          <a:pt x="185" y="13"/>
                                        </a:cubicBezTo>
                                        <a:cubicBezTo>
                                          <a:pt x="180" y="10"/>
                                          <a:pt x="177" y="3"/>
                                          <a:pt x="172" y="1"/>
                                        </a:cubicBezTo>
                                        <a:cubicBezTo>
                                          <a:pt x="172" y="0"/>
                                          <a:pt x="172" y="0"/>
                                          <a:pt x="172" y="0"/>
                                        </a:cubicBezTo>
                                        <a:cubicBezTo>
                                          <a:pt x="171" y="0"/>
                                          <a:pt x="171" y="0"/>
                                          <a:pt x="171" y="1"/>
                                        </a:cubicBezTo>
                                        <a:cubicBezTo>
                                          <a:pt x="171" y="1"/>
                                          <a:pt x="171" y="0"/>
                                          <a:pt x="170" y="0"/>
                                        </a:cubicBezTo>
                                        <a:cubicBezTo>
                                          <a:pt x="163" y="7"/>
                                          <a:pt x="162" y="18"/>
                                          <a:pt x="157" y="26"/>
                                        </a:cubicBezTo>
                                        <a:cubicBezTo>
                                          <a:pt x="153" y="16"/>
                                          <a:pt x="143" y="7"/>
                                          <a:pt x="134" y="2"/>
                                        </a:cubicBezTo>
                                        <a:cubicBezTo>
                                          <a:pt x="130" y="11"/>
                                          <a:pt x="124" y="20"/>
                                          <a:pt x="123" y="32"/>
                                        </a:cubicBezTo>
                                        <a:cubicBezTo>
                                          <a:pt x="113" y="33"/>
                                          <a:pt x="120" y="49"/>
                                          <a:pt x="115" y="56"/>
                                        </a:cubicBezTo>
                                        <a:cubicBezTo>
                                          <a:pt x="102" y="44"/>
                                          <a:pt x="90" y="26"/>
                                          <a:pt x="68" y="24"/>
                                        </a:cubicBezTo>
                                        <a:cubicBezTo>
                                          <a:pt x="66" y="31"/>
                                          <a:pt x="69" y="40"/>
                                          <a:pt x="68" y="49"/>
                                        </a:cubicBezTo>
                                        <a:cubicBezTo>
                                          <a:pt x="73" y="56"/>
                                          <a:pt x="69" y="67"/>
                                          <a:pt x="74" y="75"/>
                                        </a:cubicBezTo>
                                        <a:cubicBezTo>
                                          <a:pt x="67" y="73"/>
                                          <a:pt x="58" y="65"/>
                                          <a:pt x="50" y="68"/>
                                        </a:cubicBezTo>
                                        <a:cubicBezTo>
                                          <a:pt x="52" y="77"/>
                                          <a:pt x="56" y="87"/>
                                          <a:pt x="57" y="96"/>
                                        </a:cubicBezTo>
                                        <a:cubicBezTo>
                                          <a:pt x="39" y="92"/>
                                          <a:pt x="20" y="87"/>
                                          <a:pt x="0" y="90"/>
                                        </a:cubicBezTo>
                                        <a:cubicBezTo>
                                          <a:pt x="0" y="90"/>
                                          <a:pt x="0" y="90"/>
                                          <a:pt x="1" y="90"/>
                                        </a:cubicBezTo>
                                        <a:cubicBezTo>
                                          <a:pt x="0" y="91"/>
                                          <a:pt x="0" y="92"/>
                                          <a:pt x="0" y="92"/>
                                        </a:cubicBezTo>
                                        <a:cubicBezTo>
                                          <a:pt x="4" y="118"/>
                                          <a:pt x="25" y="132"/>
                                          <a:pt x="42" y="145"/>
                                        </a:cubicBezTo>
                                        <a:cubicBezTo>
                                          <a:pt x="35" y="145"/>
                                          <a:pt x="12" y="151"/>
                                          <a:pt x="6" y="156"/>
                                        </a:cubicBezTo>
                                        <a:cubicBezTo>
                                          <a:pt x="8" y="163"/>
                                          <a:pt x="15" y="173"/>
                                          <a:pt x="23" y="179"/>
                                        </a:cubicBezTo>
                                        <a:cubicBezTo>
                                          <a:pt x="36" y="188"/>
                                          <a:pt x="57" y="196"/>
                                          <a:pt x="70" y="198"/>
                                        </a:cubicBezTo>
                                        <a:cubicBezTo>
                                          <a:pt x="72" y="198"/>
                                          <a:pt x="57" y="213"/>
                                          <a:pt x="56" y="214"/>
                                        </a:cubicBezTo>
                                        <a:cubicBezTo>
                                          <a:pt x="59" y="217"/>
                                          <a:pt x="65" y="222"/>
                                          <a:pt x="68" y="224"/>
                                        </a:cubicBezTo>
                                        <a:cubicBezTo>
                                          <a:pt x="80" y="233"/>
                                          <a:pt x="94" y="235"/>
                                          <a:pt x="102" y="235"/>
                                        </a:cubicBezTo>
                                        <a:cubicBezTo>
                                          <a:pt x="112" y="235"/>
                                          <a:pt x="141" y="232"/>
                                          <a:pt x="133" y="236"/>
                                        </a:cubicBezTo>
                                        <a:cubicBezTo>
                                          <a:pt x="131" y="238"/>
                                          <a:pt x="183" y="246"/>
                                          <a:pt x="191" y="225"/>
                                        </a:cubicBezTo>
                                        <a:cubicBezTo>
                                          <a:pt x="178" y="238"/>
                                          <a:pt x="142" y="237"/>
                                          <a:pt x="138" y="232"/>
                                        </a:cubicBezTo>
                                        <a:cubicBezTo>
                                          <a:pt x="140" y="233"/>
                                          <a:pt x="143" y="231"/>
                                          <a:pt x="146" y="232"/>
                                        </a:cubicBezTo>
                                        <a:cubicBezTo>
                                          <a:pt x="143" y="231"/>
                                          <a:pt x="140" y="230"/>
                                          <a:pt x="138" y="228"/>
                                        </a:cubicBezTo>
                                        <a:cubicBezTo>
                                          <a:pt x="140" y="229"/>
                                          <a:pt x="142" y="231"/>
                                          <a:pt x="144" y="231"/>
                                        </a:cubicBezTo>
                                        <a:cubicBezTo>
                                          <a:pt x="141" y="229"/>
                                          <a:pt x="137" y="228"/>
                                          <a:pt x="136" y="225"/>
                                        </a:cubicBezTo>
                                        <a:cubicBezTo>
                                          <a:pt x="138" y="226"/>
                                          <a:pt x="141" y="229"/>
                                          <a:pt x="143" y="230"/>
                                        </a:cubicBezTo>
                                        <a:cubicBezTo>
                                          <a:pt x="140" y="226"/>
                                          <a:pt x="132" y="222"/>
                                          <a:pt x="134" y="216"/>
                                        </a:cubicBezTo>
                                        <a:cubicBezTo>
                                          <a:pt x="134" y="216"/>
                                          <a:pt x="135" y="215"/>
                                          <a:pt x="134" y="215"/>
                                        </a:cubicBezTo>
                                        <a:cubicBezTo>
                                          <a:pt x="137" y="210"/>
                                          <a:pt x="140" y="206"/>
                                          <a:pt x="146" y="205"/>
                                        </a:cubicBezTo>
                                        <a:cubicBezTo>
                                          <a:pt x="153" y="204"/>
                                          <a:pt x="160" y="208"/>
                                          <a:pt x="167" y="212"/>
                                        </a:cubicBezTo>
                                        <a:cubicBezTo>
                                          <a:pt x="166" y="212"/>
                                          <a:pt x="166" y="212"/>
                                          <a:pt x="166" y="212"/>
                                        </a:cubicBezTo>
                                        <a:cubicBezTo>
                                          <a:pt x="166" y="212"/>
                                          <a:pt x="167" y="213"/>
                                          <a:pt x="168" y="213"/>
                                        </a:cubicBezTo>
                                        <a:cubicBezTo>
                                          <a:pt x="167" y="213"/>
                                          <a:pt x="167" y="213"/>
                                          <a:pt x="166" y="213"/>
                                        </a:cubicBezTo>
                                        <a:cubicBezTo>
                                          <a:pt x="167" y="213"/>
                                          <a:pt x="168" y="214"/>
                                          <a:pt x="168" y="214"/>
                                        </a:cubicBezTo>
                                        <a:cubicBezTo>
                                          <a:pt x="168" y="214"/>
                                          <a:pt x="167" y="215"/>
                                          <a:pt x="166" y="215"/>
                                        </a:cubicBezTo>
                                        <a:cubicBezTo>
                                          <a:pt x="167" y="215"/>
                                          <a:pt x="169" y="215"/>
                                          <a:pt x="170" y="216"/>
                                        </a:cubicBezTo>
                                        <a:cubicBezTo>
                                          <a:pt x="168" y="216"/>
                                          <a:pt x="166" y="216"/>
                                          <a:pt x="164" y="216"/>
                                        </a:cubicBezTo>
                                        <a:cubicBezTo>
                                          <a:pt x="167" y="216"/>
                                          <a:pt x="169" y="216"/>
                                          <a:pt x="171" y="217"/>
                                        </a:cubicBezTo>
                                        <a:cubicBezTo>
                                          <a:pt x="169" y="217"/>
                                          <a:pt x="167" y="217"/>
                                          <a:pt x="165" y="218"/>
                                        </a:cubicBezTo>
                                        <a:cubicBezTo>
                                          <a:pt x="168" y="218"/>
                                          <a:pt x="170" y="218"/>
                                          <a:pt x="173" y="218"/>
                                        </a:cubicBezTo>
                                        <a:cubicBezTo>
                                          <a:pt x="169" y="219"/>
                                          <a:pt x="165" y="219"/>
                                          <a:pt x="162" y="220"/>
                                        </a:cubicBezTo>
                                        <a:cubicBezTo>
                                          <a:pt x="166" y="221"/>
                                          <a:pt x="170" y="218"/>
                                          <a:pt x="174" y="219"/>
                                        </a:cubicBezTo>
                                        <a:cubicBezTo>
                                          <a:pt x="172" y="220"/>
                                          <a:pt x="170" y="220"/>
                                          <a:pt x="167" y="220"/>
                                        </a:cubicBezTo>
                                        <a:cubicBezTo>
                                          <a:pt x="168" y="220"/>
                                          <a:pt x="169" y="221"/>
                                          <a:pt x="170" y="221"/>
                                        </a:cubicBezTo>
                                        <a:cubicBezTo>
                                          <a:pt x="169" y="221"/>
                                          <a:pt x="167" y="221"/>
                                          <a:pt x="166" y="222"/>
                                        </a:cubicBezTo>
                                        <a:cubicBezTo>
                                          <a:pt x="171" y="223"/>
                                          <a:pt x="176" y="221"/>
                                          <a:pt x="180" y="221"/>
                                        </a:cubicBezTo>
                                        <a:cubicBezTo>
                                          <a:pt x="177" y="224"/>
                                          <a:pt x="173" y="222"/>
                                          <a:pt x="169" y="223"/>
                                        </a:cubicBezTo>
                                        <a:cubicBezTo>
                                          <a:pt x="171" y="223"/>
                                          <a:pt x="173" y="223"/>
                                          <a:pt x="174" y="223"/>
                                        </a:cubicBezTo>
                                        <a:cubicBezTo>
                                          <a:pt x="172" y="224"/>
                                          <a:pt x="169" y="224"/>
                                          <a:pt x="167" y="225"/>
                                        </a:cubicBezTo>
                                        <a:cubicBezTo>
                                          <a:pt x="171" y="226"/>
                                          <a:pt x="175" y="224"/>
                                          <a:pt x="178" y="224"/>
                                        </a:cubicBezTo>
                                        <a:cubicBezTo>
                                          <a:pt x="175" y="225"/>
                                          <a:pt x="172" y="225"/>
                                          <a:pt x="170" y="226"/>
                                        </a:cubicBezTo>
                                        <a:cubicBezTo>
                                          <a:pt x="172" y="226"/>
                                          <a:pt x="174" y="226"/>
                                          <a:pt x="177" y="226"/>
                                        </a:cubicBezTo>
                                        <a:cubicBezTo>
                                          <a:pt x="170" y="229"/>
                                          <a:pt x="163" y="229"/>
                                          <a:pt x="155" y="228"/>
                                        </a:cubicBezTo>
                                        <a:cubicBezTo>
                                          <a:pt x="152" y="227"/>
                                          <a:pt x="148" y="226"/>
                                          <a:pt x="145" y="225"/>
                                        </a:cubicBezTo>
                                        <a:cubicBezTo>
                                          <a:pt x="143" y="225"/>
                                          <a:pt x="138" y="222"/>
                                          <a:pt x="137" y="221"/>
                                        </a:cubicBezTo>
                                        <a:cubicBezTo>
                                          <a:pt x="142" y="227"/>
                                          <a:pt x="151" y="228"/>
                                          <a:pt x="159" y="229"/>
                                        </a:cubicBezTo>
                                        <a:cubicBezTo>
                                          <a:pt x="170" y="230"/>
                                          <a:pt x="179" y="228"/>
                                          <a:pt x="190" y="225"/>
                                        </a:cubicBezTo>
                                        <a:cubicBezTo>
                                          <a:pt x="191" y="225"/>
                                          <a:pt x="193" y="227"/>
                                          <a:pt x="196" y="228"/>
                                        </a:cubicBezTo>
                                        <a:cubicBezTo>
                                          <a:pt x="200" y="230"/>
                                          <a:pt x="225" y="252"/>
                                          <a:pt x="257" y="244"/>
                                        </a:cubicBezTo>
                                        <a:cubicBezTo>
                                          <a:pt x="274" y="239"/>
                                          <a:pt x="280" y="233"/>
                                          <a:pt x="279" y="234"/>
                                        </a:cubicBezTo>
                                        <a:cubicBezTo>
                                          <a:pt x="276" y="234"/>
                                          <a:pt x="258" y="246"/>
                                          <a:pt x="237" y="243"/>
                                        </a:cubicBezTo>
                                        <a:close/>
                                        <a:moveTo>
                                          <a:pt x="213" y="221"/>
                                        </a:moveTo>
                                        <a:cubicBezTo>
                                          <a:pt x="215" y="219"/>
                                          <a:pt x="216" y="217"/>
                                          <a:pt x="218" y="216"/>
                                        </a:cubicBezTo>
                                        <a:cubicBezTo>
                                          <a:pt x="218" y="216"/>
                                          <a:pt x="218" y="217"/>
                                          <a:pt x="218" y="217"/>
                                        </a:cubicBezTo>
                                        <a:cubicBezTo>
                                          <a:pt x="222" y="215"/>
                                          <a:pt x="227" y="211"/>
                                          <a:pt x="229" y="206"/>
                                        </a:cubicBezTo>
                                        <a:cubicBezTo>
                                          <a:pt x="230" y="206"/>
                                          <a:pt x="230" y="206"/>
                                          <a:pt x="230" y="206"/>
                                        </a:cubicBezTo>
                                        <a:cubicBezTo>
                                          <a:pt x="227" y="212"/>
                                          <a:pt x="221" y="216"/>
                                          <a:pt x="215" y="219"/>
                                        </a:cubicBezTo>
                                        <a:cubicBezTo>
                                          <a:pt x="220" y="218"/>
                                          <a:pt x="224" y="215"/>
                                          <a:pt x="228" y="211"/>
                                        </a:cubicBezTo>
                                        <a:cubicBezTo>
                                          <a:pt x="228" y="211"/>
                                          <a:pt x="228" y="211"/>
                                          <a:pt x="228" y="210"/>
                                        </a:cubicBezTo>
                                        <a:cubicBezTo>
                                          <a:pt x="230" y="209"/>
                                          <a:pt x="231" y="207"/>
                                          <a:pt x="232" y="205"/>
                                        </a:cubicBezTo>
                                        <a:cubicBezTo>
                                          <a:pt x="232" y="205"/>
                                          <a:pt x="232" y="205"/>
                                          <a:pt x="233" y="205"/>
                                        </a:cubicBezTo>
                                        <a:cubicBezTo>
                                          <a:pt x="230" y="213"/>
                                          <a:pt x="222" y="218"/>
                                          <a:pt x="213" y="221"/>
                                        </a:cubicBezTo>
                                        <a:close/>
                                        <a:moveTo>
                                          <a:pt x="240" y="192"/>
                                        </a:moveTo>
                                        <a:cubicBezTo>
                                          <a:pt x="246" y="191"/>
                                          <a:pt x="251" y="189"/>
                                          <a:pt x="255" y="186"/>
                                        </a:cubicBezTo>
                                        <a:cubicBezTo>
                                          <a:pt x="249" y="188"/>
                                          <a:pt x="243" y="191"/>
                                          <a:pt x="237" y="192"/>
                                        </a:cubicBezTo>
                                        <a:cubicBezTo>
                                          <a:pt x="238" y="192"/>
                                          <a:pt x="239" y="192"/>
                                          <a:pt x="240" y="192"/>
                                        </a:cubicBezTo>
                                        <a:cubicBezTo>
                                          <a:pt x="234" y="194"/>
                                          <a:pt x="229" y="194"/>
                                          <a:pt x="222" y="194"/>
                                        </a:cubicBezTo>
                                        <a:cubicBezTo>
                                          <a:pt x="223" y="194"/>
                                          <a:pt x="223" y="194"/>
                                          <a:pt x="224" y="194"/>
                                        </a:cubicBezTo>
                                        <a:cubicBezTo>
                                          <a:pt x="229" y="193"/>
                                          <a:pt x="232" y="193"/>
                                          <a:pt x="237" y="191"/>
                                        </a:cubicBezTo>
                                        <a:cubicBezTo>
                                          <a:pt x="233" y="192"/>
                                          <a:pt x="229" y="193"/>
                                          <a:pt x="224" y="192"/>
                                        </a:cubicBezTo>
                                        <a:cubicBezTo>
                                          <a:pt x="228" y="192"/>
                                          <a:pt x="232" y="191"/>
                                          <a:pt x="236" y="191"/>
                                        </a:cubicBezTo>
                                        <a:cubicBezTo>
                                          <a:pt x="234" y="190"/>
                                          <a:pt x="230" y="191"/>
                                          <a:pt x="226" y="191"/>
                                        </a:cubicBezTo>
                                        <a:cubicBezTo>
                                          <a:pt x="231" y="190"/>
                                          <a:pt x="237" y="190"/>
                                          <a:pt x="242" y="189"/>
                                        </a:cubicBezTo>
                                        <a:cubicBezTo>
                                          <a:pt x="242" y="189"/>
                                          <a:pt x="241" y="189"/>
                                          <a:pt x="242" y="189"/>
                                        </a:cubicBezTo>
                                        <a:cubicBezTo>
                                          <a:pt x="240" y="189"/>
                                          <a:pt x="238" y="189"/>
                                          <a:pt x="237" y="189"/>
                                        </a:cubicBezTo>
                                        <a:cubicBezTo>
                                          <a:pt x="237" y="189"/>
                                          <a:pt x="237" y="189"/>
                                          <a:pt x="238" y="189"/>
                                        </a:cubicBezTo>
                                        <a:cubicBezTo>
                                          <a:pt x="237" y="189"/>
                                          <a:pt x="235" y="189"/>
                                          <a:pt x="232" y="189"/>
                                        </a:cubicBezTo>
                                        <a:cubicBezTo>
                                          <a:pt x="235" y="188"/>
                                          <a:pt x="239" y="188"/>
                                          <a:pt x="241" y="188"/>
                                        </a:cubicBezTo>
                                        <a:cubicBezTo>
                                          <a:pt x="242" y="188"/>
                                          <a:pt x="242" y="187"/>
                                          <a:pt x="242" y="187"/>
                                        </a:cubicBezTo>
                                        <a:cubicBezTo>
                                          <a:pt x="239" y="187"/>
                                          <a:pt x="235" y="188"/>
                                          <a:pt x="231" y="187"/>
                                        </a:cubicBezTo>
                                        <a:cubicBezTo>
                                          <a:pt x="233" y="187"/>
                                          <a:pt x="233" y="186"/>
                                          <a:pt x="234" y="187"/>
                                        </a:cubicBezTo>
                                        <a:cubicBezTo>
                                          <a:pt x="234" y="187"/>
                                          <a:pt x="234" y="187"/>
                                          <a:pt x="234" y="186"/>
                                        </a:cubicBezTo>
                                        <a:cubicBezTo>
                                          <a:pt x="234" y="186"/>
                                          <a:pt x="234" y="187"/>
                                          <a:pt x="235" y="187"/>
                                        </a:cubicBezTo>
                                        <a:cubicBezTo>
                                          <a:pt x="237" y="186"/>
                                          <a:pt x="240" y="186"/>
                                          <a:pt x="242" y="185"/>
                                        </a:cubicBezTo>
                                        <a:cubicBezTo>
                                          <a:pt x="243" y="185"/>
                                          <a:pt x="243" y="185"/>
                                          <a:pt x="243" y="185"/>
                                        </a:cubicBezTo>
                                        <a:cubicBezTo>
                                          <a:pt x="240" y="186"/>
                                          <a:pt x="235" y="186"/>
                                          <a:pt x="232" y="186"/>
                                        </a:cubicBezTo>
                                        <a:cubicBezTo>
                                          <a:pt x="237" y="184"/>
                                          <a:pt x="241" y="184"/>
                                          <a:pt x="245" y="183"/>
                                        </a:cubicBezTo>
                                        <a:cubicBezTo>
                                          <a:pt x="243" y="182"/>
                                          <a:pt x="237" y="184"/>
                                          <a:pt x="234" y="184"/>
                                        </a:cubicBezTo>
                                        <a:cubicBezTo>
                                          <a:pt x="237" y="182"/>
                                          <a:pt x="242" y="184"/>
                                          <a:pt x="245" y="181"/>
                                        </a:cubicBezTo>
                                        <a:cubicBezTo>
                                          <a:pt x="242" y="180"/>
                                          <a:pt x="239" y="184"/>
                                          <a:pt x="236" y="182"/>
                                        </a:cubicBezTo>
                                        <a:cubicBezTo>
                                          <a:pt x="240" y="180"/>
                                          <a:pt x="247" y="180"/>
                                          <a:pt x="253" y="179"/>
                                        </a:cubicBezTo>
                                        <a:cubicBezTo>
                                          <a:pt x="248" y="179"/>
                                          <a:pt x="243" y="179"/>
                                          <a:pt x="239" y="180"/>
                                        </a:cubicBezTo>
                                        <a:cubicBezTo>
                                          <a:pt x="244" y="178"/>
                                          <a:pt x="253" y="177"/>
                                          <a:pt x="258" y="176"/>
                                        </a:cubicBezTo>
                                        <a:cubicBezTo>
                                          <a:pt x="252" y="176"/>
                                          <a:pt x="243" y="178"/>
                                          <a:pt x="238" y="178"/>
                                        </a:cubicBezTo>
                                        <a:cubicBezTo>
                                          <a:pt x="245" y="176"/>
                                          <a:pt x="254" y="175"/>
                                          <a:pt x="261" y="173"/>
                                        </a:cubicBezTo>
                                        <a:cubicBezTo>
                                          <a:pt x="255" y="174"/>
                                          <a:pt x="248" y="175"/>
                                          <a:pt x="241" y="176"/>
                                        </a:cubicBezTo>
                                        <a:cubicBezTo>
                                          <a:pt x="242" y="174"/>
                                          <a:pt x="244" y="174"/>
                                          <a:pt x="246" y="174"/>
                                        </a:cubicBezTo>
                                        <a:cubicBezTo>
                                          <a:pt x="246" y="174"/>
                                          <a:pt x="246" y="173"/>
                                          <a:pt x="246" y="173"/>
                                        </a:cubicBezTo>
                                        <a:cubicBezTo>
                                          <a:pt x="253" y="172"/>
                                          <a:pt x="259" y="171"/>
                                          <a:pt x="264" y="169"/>
                                        </a:cubicBezTo>
                                        <a:cubicBezTo>
                                          <a:pt x="259" y="170"/>
                                          <a:pt x="252" y="172"/>
                                          <a:pt x="246" y="172"/>
                                        </a:cubicBezTo>
                                        <a:cubicBezTo>
                                          <a:pt x="251" y="171"/>
                                          <a:pt x="254" y="171"/>
                                          <a:pt x="259" y="169"/>
                                        </a:cubicBezTo>
                                        <a:cubicBezTo>
                                          <a:pt x="255" y="169"/>
                                          <a:pt x="251" y="170"/>
                                          <a:pt x="247" y="171"/>
                                        </a:cubicBezTo>
                                        <a:cubicBezTo>
                                          <a:pt x="251" y="169"/>
                                          <a:pt x="257" y="168"/>
                                          <a:pt x="261" y="166"/>
                                        </a:cubicBezTo>
                                        <a:cubicBezTo>
                                          <a:pt x="258" y="166"/>
                                          <a:pt x="253" y="168"/>
                                          <a:pt x="250" y="168"/>
                                        </a:cubicBezTo>
                                        <a:cubicBezTo>
                                          <a:pt x="253" y="166"/>
                                          <a:pt x="259" y="166"/>
                                          <a:pt x="263" y="165"/>
                                        </a:cubicBezTo>
                                        <a:cubicBezTo>
                                          <a:pt x="260" y="165"/>
                                          <a:pt x="255" y="166"/>
                                          <a:pt x="252" y="166"/>
                                        </a:cubicBezTo>
                                        <a:cubicBezTo>
                                          <a:pt x="254" y="163"/>
                                          <a:pt x="258" y="163"/>
                                          <a:pt x="261" y="162"/>
                                        </a:cubicBezTo>
                                        <a:cubicBezTo>
                                          <a:pt x="260" y="162"/>
                                          <a:pt x="257" y="162"/>
                                          <a:pt x="255" y="163"/>
                                        </a:cubicBezTo>
                                        <a:cubicBezTo>
                                          <a:pt x="255" y="163"/>
                                          <a:pt x="255" y="163"/>
                                          <a:pt x="255" y="162"/>
                                        </a:cubicBezTo>
                                        <a:cubicBezTo>
                                          <a:pt x="259" y="159"/>
                                          <a:pt x="265" y="160"/>
                                          <a:pt x="270" y="160"/>
                                        </a:cubicBezTo>
                                        <a:cubicBezTo>
                                          <a:pt x="267" y="159"/>
                                          <a:pt x="261" y="159"/>
                                          <a:pt x="257" y="160"/>
                                        </a:cubicBezTo>
                                        <a:cubicBezTo>
                                          <a:pt x="264" y="157"/>
                                          <a:pt x="270" y="158"/>
                                          <a:pt x="276" y="157"/>
                                        </a:cubicBezTo>
                                        <a:cubicBezTo>
                                          <a:pt x="270" y="157"/>
                                          <a:pt x="265" y="157"/>
                                          <a:pt x="259" y="158"/>
                                        </a:cubicBezTo>
                                        <a:cubicBezTo>
                                          <a:pt x="263" y="154"/>
                                          <a:pt x="271" y="156"/>
                                          <a:pt x="276" y="155"/>
                                        </a:cubicBezTo>
                                        <a:cubicBezTo>
                                          <a:pt x="272" y="155"/>
                                          <a:pt x="266" y="155"/>
                                          <a:pt x="261" y="155"/>
                                        </a:cubicBezTo>
                                        <a:cubicBezTo>
                                          <a:pt x="263" y="152"/>
                                          <a:pt x="270" y="153"/>
                                          <a:pt x="273" y="153"/>
                                        </a:cubicBezTo>
                                        <a:cubicBezTo>
                                          <a:pt x="276" y="153"/>
                                          <a:pt x="279" y="153"/>
                                          <a:pt x="283" y="153"/>
                                        </a:cubicBezTo>
                                        <a:cubicBezTo>
                                          <a:pt x="277" y="152"/>
                                          <a:pt x="269" y="152"/>
                                          <a:pt x="263" y="152"/>
                                        </a:cubicBezTo>
                                        <a:cubicBezTo>
                                          <a:pt x="263" y="152"/>
                                          <a:pt x="263" y="152"/>
                                          <a:pt x="263" y="151"/>
                                        </a:cubicBezTo>
                                        <a:cubicBezTo>
                                          <a:pt x="264" y="152"/>
                                          <a:pt x="265" y="152"/>
                                          <a:pt x="265" y="151"/>
                                        </a:cubicBezTo>
                                        <a:cubicBezTo>
                                          <a:pt x="265" y="151"/>
                                          <a:pt x="265" y="151"/>
                                          <a:pt x="265" y="151"/>
                                        </a:cubicBezTo>
                                        <a:cubicBezTo>
                                          <a:pt x="269" y="151"/>
                                          <a:pt x="271" y="151"/>
                                          <a:pt x="275" y="151"/>
                                        </a:cubicBezTo>
                                        <a:cubicBezTo>
                                          <a:pt x="272" y="150"/>
                                          <a:pt x="267" y="150"/>
                                          <a:pt x="264" y="150"/>
                                        </a:cubicBezTo>
                                        <a:cubicBezTo>
                                          <a:pt x="264" y="150"/>
                                          <a:pt x="265" y="149"/>
                                          <a:pt x="265" y="149"/>
                                        </a:cubicBezTo>
                                        <a:cubicBezTo>
                                          <a:pt x="278" y="148"/>
                                          <a:pt x="289" y="152"/>
                                          <a:pt x="297" y="158"/>
                                        </a:cubicBezTo>
                                        <a:cubicBezTo>
                                          <a:pt x="294" y="157"/>
                                          <a:pt x="291" y="157"/>
                                          <a:pt x="288" y="157"/>
                                        </a:cubicBezTo>
                                        <a:cubicBezTo>
                                          <a:pt x="291" y="157"/>
                                          <a:pt x="294" y="158"/>
                                          <a:pt x="297" y="159"/>
                                        </a:cubicBezTo>
                                        <a:cubicBezTo>
                                          <a:pt x="294" y="160"/>
                                          <a:pt x="289" y="161"/>
                                          <a:pt x="286" y="161"/>
                                        </a:cubicBezTo>
                                        <a:cubicBezTo>
                                          <a:pt x="289" y="162"/>
                                          <a:pt x="293" y="160"/>
                                          <a:pt x="297" y="160"/>
                                        </a:cubicBezTo>
                                        <a:cubicBezTo>
                                          <a:pt x="294" y="162"/>
                                          <a:pt x="291" y="163"/>
                                          <a:pt x="288" y="165"/>
                                        </a:cubicBezTo>
                                        <a:cubicBezTo>
                                          <a:pt x="291" y="164"/>
                                          <a:pt x="294" y="162"/>
                                          <a:pt x="297" y="161"/>
                                        </a:cubicBezTo>
                                        <a:cubicBezTo>
                                          <a:pt x="293" y="166"/>
                                          <a:pt x="287" y="170"/>
                                          <a:pt x="281" y="174"/>
                                        </a:cubicBezTo>
                                        <a:cubicBezTo>
                                          <a:pt x="288" y="171"/>
                                          <a:pt x="293" y="167"/>
                                          <a:pt x="298" y="162"/>
                                        </a:cubicBezTo>
                                        <a:cubicBezTo>
                                          <a:pt x="295" y="166"/>
                                          <a:pt x="292" y="170"/>
                                          <a:pt x="289" y="174"/>
                                        </a:cubicBezTo>
                                        <a:cubicBezTo>
                                          <a:pt x="288" y="175"/>
                                          <a:pt x="285" y="177"/>
                                          <a:pt x="284" y="179"/>
                                        </a:cubicBezTo>
                                        <a:cubicBezTo>
                                          <a:pt x="284" y="179"/>
                                          <a:pt x="284" y="179"/>
                                          <a:pt x="284" y="179"/>
                                        </a:cubicBezTo>
                                        <a:cubicBezTo>
                                          <a:pt x="278" y="183"/>
                                          <a:pt x="270" y="186"/>
                                          <a:pt x="264" y="189"/>
                                        </a:cubicBezTo>
                                        <a:cubicBezTo>
                                          <a:pt x="264" y="190"/>
                                          <a:pt x="263" y="191"/>
                                          <a:pt x="262" y="191"/>
                                        </a:cubicBezTo>
                                        <a:cubicBezTo>
                                          <a:pt x="262" y="191"/>
                                          <a:pt x="262" y="190"/>
                                          <a:pt x="262" y="190"/>
                                        </a:cubicBezTo>
                                        <a:cubicBezTo>
                                          <a:pt x="260" y="191"/>
                                          <a:pt x="258" y="192"/>
                                          <a:pt x="256" y="192"/>
                                        </a:cubicBezTo>
                                        <a:cubicBezTo>
                                          <a:pt x="257" y="191"/>
                                          <a:pt x="259" y="191"/>
                                          <a:pt x="259" y="190"/>
                                        </a:cubicBezTo>
                                        <a:cubicBezTo>
                                          <a:pt x="260" y="190"/>
                                          <a:pt x="261" y="190"/>
                                          <a:pt x="261" y="189"/>
                                        </a:cubicBezTo>
                                        <a:cubicBezTo>
                                          <a:pt x="262" y="189"/>
                                          <a:pt x="262" y="189"/>
                                          <a:pt x="263" y="188"/>
                                        </a:cubicBezTo>
                                        <a:cubicBezTo>
                                          <a:pt x="263" y="188"/>
                                          <a:pt x="262" y="188"/>
                                          <a:pt x="262" y="188"/>
                                        </a:cubicBezTo>
                                        <a:cubicBezTo>
                                          <a:pt x="253" y="193"/>
                                          <a:pt x="244" y="196"/>
                                          <a:pt x="233" y="198"/>
                                        </a:cubicBezTo>
                                        <a:cubicBezTo>
                                          <a:pt x="240" y="197"/>
                                          <a:pt x="246" y="195"/>
                                          <a:pt x="253" y="193"/>
                                        </a:cubicBezTo>
                                        <a:cubicBezTo>
                                          <a:pt x="253" y="193"/>
                                          <a:pt x="253" y="193"/>
                                          <a:pt x="253" y="193"/>
                                        </a:cubicBezTo>
                                        <a:cubicBezTo>
                                          <a:pt x="254" y="193"/>
                                          <a:pt x="254" y="193"/>
                                          <a:pt x="254" y="192"/>
                                        </a:cubicBezTo>
                                        <a:cubicBezTo>
                                          <a:pt x="254" y="192"/>
                                          <a:pt x="254" y="193"/>
                                          <a:pt x="254" y="193"/>
                                        </a:cubicBezTo>
                                        <a:cubicBezTo>
                                          <a:pt x="254" y="193"/>
                                          <a:pt x="255" y="193"/>
                                          <a:pt x="254" y="192"/>
                                        </a:cubicBezTo>
                                        <a:cubicBezTo>
                                          <a:pt x="255" y="192"/>
                                          <a:pt x="255" y="192"/>
                                          <a:pt x="256" y="192"/>
                                        </a:cubicBezTo>
                                        <a:cubicBezTo>
                                          <a:pt x="256" y="192"/>
                                          <a:pt x="256" y="192"/>
                                          <a:pt x="256" y="192"/>
                                        </a:cubicBezTo>
                                        <a:cubicBezTo>
                                          <a:pt x="255" y="193"/>
                                          <a:pt x="254" y="194"/>
                                          <a:pt x="253" y="193"/>
                                        </a:cubicBezTo>
                                        <a:cubicBezTo>
                                          <a:pt x="247" y="197"/>
                                          <a:pt x="239" y="198"/>
                                          <a:pt x="232" y="200"/>
                                        </a:cubicBezTo>
                                        <a:cubicBezTo>
                                          <a:pt x="233" y="201"/>
                                          <a:pt x="233" y="200"/>
                                          <a:pt x="234" y="200"/>
                                        </a:cubicBezTo>
                                        <a:cubicBezTo>
                                          <a:pt x="233" y="201"/>
                                          <a:pt x="231" y="201"/>
                                          <a:pt x="230" y="201"/>
                                        </a:cubicBezTo>
                                        <a:cubicBezTo>
                                          <a:pt x="230" y="200"/>
                                          <a:pt x="232" y="201"/>
                                          <a:pt x="232" y="199"/>
                                        </a:cubicBezTo>
                                        <a:cubicBezTo>
                                          <a:pt x="232" y="199"/>
                                          <a:pt x="232" y="199"/>
                                          <a:pt x="232" y="199"/>
                                        </a:cubicBezTo>
                                        <a:cubicBezTo>
                                          <a:pt x="231" y="199"/>
                                          <a:pt x="231" y="200"/>
                                          <a:pt x="231" y="200"/>
                                        </a:cubicBezTo>
                                        <a:cubicBezTo>
                                          <a:pt x="231" y="200"/>
                                          <a:pt x="230" y="199"/>
                                          <a:pt x="230" y="199"/>
                                        </a:cubicBezTo>
                                        <a:cubicBezTo>
                                          <a:pt x="229" y="200"/>
                                          <a:pt x="228" y="200"/>
                                          <a:pt x="227" y="199"/>
                                        </a:cubicBezTo>
                                        <a:cubicBezTo>
                                          <a:pt x="228" y="199"/>
                                          <a:pt x="231" y="199"/>
                                          <a:pt x="233" y="198"/>
                                        </a:cubicBezTo>
                                        <a:cubicBezTo>
                                          <a:pt x="231" y="198"/>
                                          <a:pt x="230" y="198"/>
                                          <a:pt x="228" y="199"/>
                                        </a:cubicBezTo>
                                        <a:cubicBezTo>
                                          <a:pt x="229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7"/>
                                          <a:pt x="231" y="198"/>
                                          <a:pt x="231" y="198"/>
                                        </a:cubicBezTo>
                                        <a:cubicBezTo>
                                          <a:pt x="231" y="197"/>
                                          <a:pt x="233" y="198"/>
                                          <a:pt x="233" y="197"/>
                                        </a:cubicBezTo>
                                        <a:cubicBezTo>
                                          <a:pt x="229" y="197"/>
                                          <a:pt x="226" y="198"/>
                                          <a:pt x="223" y="197"/>
                                        </a:cubicBezTo>
                                        <a:cubicBezTo>
                                          <a:pt x="225" y="197"/>
                                          <a:pt x="228" y="197"/>
                                          <a:pt x="231" y="196"/>
                                        </a:cubicBezTo>
                                        <a:cubicBezTo>
                                          <a:pt x="231" y="196"/>
                                          <a:pt x="231" y="196"/>
                                          <a:pt x="230" y="196"/>
                                        </a:cubicBezTo>
                                        <a:cubicBezTo>
                                          <a:pt x="231" y="195"/>
                                          <a:pt x="234" y="196"/>
                                          <a:pt x="235" y="195"/>
                                        </a:cubicBezTo>
                                        <a:cubicBezTo>
                                          <a:pt x="230" y="196"/>
                                          <a:pt x="226" y="196"/>
                                          <a:pt x="221" y="196"/>
                                        </a:cubicBezTo>
                                        <a:cubicBezTo>
                                          <a:pt x="228" y="195"/>
                                          <a:pt x="235" y="194"/>
                                          <a:pt x="240" y="193"/>
                                        </a:cubicBezTo>
                                        <a:cubicBezTo>
                                          <a:pt x="240" y="192"/>
                                          <a:pt x="240" y="192"/>
                                          <a:pt x="240" y="192"/>
                                        </a:cubicBezTo>
                                        <a:close/>
                                        <a:moveTo>
                                          <a:pt x="228" y="189"/>
                                        </a:moveTo>
                                        <a:cubicBezTo>
                                          <a:pt x="229" y="189"/>
                                          <a:pt x="229" y="188"/>
                                          <a:pt x="230" y="189"/>
                                        </a:cubicBezTo>
                                        <a:cubicBezTo>
                                          <a:pt x="229" y="189"/>
                                          <a:pt x="228" y="189"/>
                                          <a:pt x="228" y="189"/>
                                        </a:cubicBezTo>
                                        <a:close/>
                                        <a:moveTo>
                                          <a:pt x="231" y="188"/>
                                        </a:moveTo>
                                        <a:cubicBezTo>
                                          <a:pt x="231" y="189"/>
                                          <a:pt x="230" y="188"/>
                                          <a:pt x="230" y="189"/>
                                        </a:cubicBezTo>
                                        <a:cubicBezTo>
                                          <a:pt x="230" y="188"/>
                                          <a:pt x="231" y="188"/>
                                          <a:pt x="231" y="188"/>
                                        </a:cubicBezTo>
                                        <a:close/>
                                        <a:moveTo>
                                          <a:pt x="230" y="187"/>
                                        </a:moveTo>
                                        <a:cubicBezTo>
                                          <a:pt x="230" y="187"/>
                                          <a:pt x="231" y="187"/>
                                          <a:pt x="231" y="187"/>
                                        </a:cubicBezTo>
                                        <a:cubicBezTo>
                                          <a:pt x="231" y="187"/>
                                          <a:pt x="230" y="187"/>
                                          <a:pt x="230" y="187"/>
                                        </a:cubicBezTo>
                                        <a:close/>
                                        <a:moveTo>
                                          <a:pt x="241" y="169"/>
                                        </a:moveTo>
                                        <a:cubicBezTo>
                                          <a:pt x="239" y="174"/>
                                          <a:pt x="231" y="173"/>
                                          <a:pt x="227" y="172"/>
                                        </a:cubicBezTo>
                                        <a:cubicBezTo>
                                          <a:pt x="229" y="170"/>
                                          <a:pt x="233" y="171"/>
                                          <a:pt x="236" y="170"/>
                                        </a:cubicBezTo>
                                        <a:cubicBezTo>
                                          <a:pt x="237" y="170"/>
                                          <a:pt x="238" y="170"/>
                                          <a:pt x="240" y="169"/>
                                        </a:cubicBezTo>
                                        <a:cubicBezTo>
                                          <a:pt x="238" y="171"/>
                                          <a:pt x="234" y="171"/>
                                          <a:pt x="232" y="172"/>
                                        </a:cubicBezTo>
                                        <a:cubicBezTo>
                                          <a:pt x="234" y="172"/>
                                          <a:pt x="239" y="170"/>
                                          <a:pt x="241" y="169"/>
                                        </a:cubicBezTo>
                                        <a:close/>
                                        <a:moveTo>
                                          <a:pt x="237" y="173"/>
                                        </a:moveTo>
                                        <a:cubicBezTo>
                                          <a:pt x="236" y="173"/>
                                          <a:pt x="234" y="174"/>
                                          <a:pt x="233" y="174"/>
                                        </a:cubicBezTo>
                                        <a:cubicBezTo>
                                          <a:pt x="234" y="173"/>
                                          <a:pt x="235" y="173"/>
                                          <a:pt x="237" y="173"/>
                                        </a:cubicBezTo>
                                        <a:close/>
                                        <a:moveTo>
                                          <a:pt x="236" y="174"/>
                                        </a:moveTo>
                                        <a:cubicBezTo>
                                          <a:pt x="243" y="170"/>
                                          <a:pt x="249" y="164"/>
                                          <a:pt x="253" y="158"/>
                                        </a:cubicBezTo>
                                        <a:cubicBezTo>
                                          <a:pt x="251" y="158"/>
                                          <a:pt x="251" y="159"/>
                                          <a:pt x="250" y="160"/>
                                        </a:cubicBezTo>
                                        <a:cubicBezTo>
                                          <a:pt x="250" y="160"/>
                                          <a:pt x="250" y="160"/>
                                          <a:pt x="251" y="160"/>
                                        </a:cubicBezTo>
                                        <a:cubicBezTo>
                                          <a:pt x="248" y="162"/>
                                          <a:pt x="244" y="163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1" y="164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2" y="164"/>
                                          <a:pt x="242" y="163"/>
                                        </a:cubicBezTo>
                                        <a:cubicBezTo>
                                          <a:pt x="243" y="163"/>
                                          <a:pt x="243" y="163"/>
                                          <a:pt x="243" y="164"/>
                                        </a:cubicBezTo>
                                        <a:cubicBezTo>
                                          <a:pt x="244" y="163"/>
                                          <a:pt x="245" y="163"/>
                                          <a:pt x="246" y="163"/>
                                        </a:cubicBezTo>
                                        <a:cubicBezTo>
                                          <a:pt x="242" y="165"/>
                                          <a:pt x="237" y="166"/>
                                          <a:pt x="232" y="167"/>
                                        </a:cubicBezTo>
                                        <a:cubicBezTo>
                                          <a:pt x="232" y="167"/>
                                          <a:pt x="232" y="167"/>
                                          <a:pt x="232" y="168"/>
                                        </a:cubicBezTo>
                                        <a:cubicBezTo>
                                          <a:pt x="236" y="167"/>
                                          <a:pt x="242" y="166"/>
                                          <a:pt x="247" y="164"/>
                                        </a:cubicBezTo>
                                        <a:cubicBezTo>
                                          <a:pt x="247" y="164"/>
                                          <a:pt x="246" y="165"/>
                                          <a:pt x="245" y="165"/>
                                        </a:cubicBezTo>
                                        <a:cubicBezTo>
                                          <a:pt x="240" y="166"/>
                                          <a:pt x="234" y="169"/>
                                          <a:pt x="227" y="169"/>
                                        </a:cubicBezTo>
                                        <a:cubicBezTo>
                                          <a:pt x="227" y="169"/>
                                          <a:pt x="227" y="170"/>
                                          <a:pt x="227" y="170"/>
                                        </a:cubicBezTo>
                                        <a:cubicBezTo>
                                          <a:pt x="231" y="170"/>
                                          <a:pt x="234" y="168"/>
                                          <a:pt x="238" y="168"/>
                                        </a:cubicBezTo>
                                        <a:cubicBezTo>
                                          <a:pt x="240" y="167"/>
                                          <a:pt x="242" y="168"/>
                                          <a:pt x="244" y="167"/>
                                        </a:cubicBezTo>
                                        <a:cubicBezTo>
                                          <a:pt x="239" y="169"/>
                                          <a:pt x="233" y="170"/>
                                          <a:pt x="226" y="171"/>
                                        </a:cubicBezTo>
                                        <a:cubicBezTo>
                                          <a:pt x="227" y="169"/>
                                          <a:pt x="228" y="166"/>
                                          <a:pt x="230" y="165"/>
                                        </a:cubicBezTo>
                                        <a:cubicBezTo>
                                          <a:pt x="229" y="164"/>
                                          <a:pt x="229" y="165"/>
                                          <a:pt x="228" y="165"/>
                                        </a:cubicBezTo>
                                        <a:cubicBezTo>
                                          <a:pt x="229" y="163"/>
                                          <a:pt x="230" y="160"/>
                                          <a:pt x="232" y="158"/>
                                        </a:cubicBezTo>
                                        <a:cubicBezTo>
                                          <a:pt x="232" y="158"/>
                                          <a:pt x="233" y="158"/>
                                          <a:pt x="233" y="157"/>
                                        </a:cubicBezTo>
                                        <a:cubicBezTo>
                                          <a:pt x="234" y="156"/>
                                          <a:pt x="240" y="153"/>
                                          <a:pt x="235" y="152"/>
                                        </a:cubicBezTo>
                                        <a:cubicBezTo>
                                          <a:pt x="231" y="155"/>
                                          <a:pt x="229" y="159"/>
                                          <a:pt x="224" y="161"/>
                                        </a:cubicBezTo>
                                        <a:cubicBezTo>
                                          <a:pt x="225" y="159"/>
                                          <a:pt x="227" y="158"/>
                                          <a:pt x="228" y="157"/>
                                        </a:cubicBezTo>
                                        <a:cubicBezTo>
                                          <a:pt x="228" y="157"/>
                                          <a:pt x="228" y="157"/>
                                          <a:pt x="228" y="157"/>
                                        </a:cubicBezTo>
                                        <a:cubicBezTo>
                                          <a:pt x="226" y="158"/>
                                          <a:pt x="225" y="159"/>
                                          <a:pt x="223" y="161"/>
                                        </a:cubicBezTo>
                                        <a:cubicBezTo>
                                          <a:pt x="224" y="157"/>
                                          <a:pt x="229" y="154"/>
                                          <a:pt x="232" y="152"/>
                                        </a:cubicBezTo>
                                        <a:cubicBezTo>
                                          <a:pt x="232" y="151"/>
                                          <a:pt x="232" y="151"/>
                                          <a:pt x="232" y="151"/>
                                        </a:cubicBezTo>
                                        <a:cubicBezTo>
                                          <a:pt x="228" y="154"/>
                                          <a:pt x="225" y="157"/>
                                          <a:pt x="223" y="160"/>
                                        </a:cubicBezTo>
                                        <a:cubicBezTo>
                                          <a:pt x="222" y="157"/>
                                          <a:pt x="225" y="155"/>
                                          <a:pt x="227" y="153"/>
                                        </a:cubicBezTo>
                                        <a:cubicBezTo>
                                          <a:pt x="229" y="152"/>
                                          <a:pt x="235" y="146"/>
                                          <a:pt x="230" y="150"/>
                                        </a:cubicBezTo>
                                        <a:cubicBezTo>
                                          <a:pt x="228" y="152"/>
                                          <a:pt x="225" y="155"/>
                                          <a:pt x="223" y="157"/>
                                        </a:cubicBezTo>
                                        <a:cubicBezTo>
                                          <a:pt x="223" y="152"/>
                                          <a:pt x="229" y="150"/>
                                          <a:pt x="231" y="147"/>
                                        </a:cubicBezTo>
                                        <a:cubicBezTo>
                                          <a:pt x="229" y="148"/>
                                          <a:pt x="227" y="150"/>
                                          <a:pt x="225" y="152"/>
                                        </a:cubicBezTo>
                                        <a:cubicBezTo>
                                          <a:pt x="227" y="148"/>
                                          <a:pt x="232" y="144"/>
                                          <a:pt x="235" y="140"/>
                                        </a:cubicBezTo>
                                        <a:cubicBezTo>
                                          <a:pt x="235" y="139"/>
                                          <a:pt x="235" y="139"/>
                                          <a:pt x="235" y="139"/>
                                        </a:cubicBezTo>
                                        <a:cubicBezTo>
                                          <a:pt x="234" y="139"/>
                                          <a:pt x="234" y="139"/>
                                          <a:pt x="234" y="139"/>
                                        </a:cubicBezTo>
                                        <a:cubicBezTo>
                                          <a:pt x="232" y="140"/>
                                          <a:pt x="230" y="142"/>
                                          <a:pt x="228" y="142"/>
                                        </a:cubicBezTo>
                                        <a:cubicBezTo>
                                          <a:pt x="229" y="133"/>
                                          <a:pt x="233" y="126"/>
                                          <a:pt x="241" y="124"/>
                                        </a:cubicBezTo>
                                        <a:cubicBezTo>
                                          <a:pt x="242" y="123"/>
                                          <a:pt x="244" y="123"/>
                                          <a:pt x="245" y="122"/>
                                        </a:cubicBezTo>
                                        <a:cubicBezTo>
                                          <a:pt x="252" y="120"/>
                                          <a:pt x="261" y="121"/>
                                          <a:pt x="268" y="123"/>
                                        </a:cubicBezTo>
                                        <a:cubicBezTo>
                                          <a:pt x="269" y="123"/>
                                          <a:pt x="268" y="123"/>
                                          <a:pt x="268" y="124"/>
                                        </a:cubicBezTo>
                                        <a:cubicBezTo>
                                          <a:pt x="269" y="124"/>
                                          <a:pt x="269" y="124"/>
                                          <a:pt x="269" y="124"/>
                                        </a:cubicBezTo>
                                        <a:cubicBezTo>
                                          <a:pt x="269" y="132"/>
                                          <a:pt x="267" y="143"/>
                                          <a:pt x="261" y="151"/>
                                        </a:cubicBezTo>
                                        <a:cubicBezTo>
                                          <a:pt x="254" y="160"/>
                                          <a:pt x="247" y="171"/>
                                          <a:pt x="235" y="177"/>
                                        </a:cubicBezTo>
                                        <a:cubicBezTo>
                                          <a:pt x="235" y="177"/>
                                          <a:pt x="234" y="176"/>
                                          <a:pt x="234" y="176"/>
                                        </a:cubicBezTo>
                                        <a:cubicBezTo>
                                          <a:pt x="235" y="175"/>
                                          <a:pt x="236" y="175"/>
                                          <a:pt x="236" y="174"/>
                                        </a:cubicBezTo>
                                        <a:close/>
                                        <a:moveTo>
                                          <a:pt x="216" y="179"/>
                                        </a:moveTo>
                                        <a:cubicBezTo>
                                          <a:pt x="216" y="178"/>
                                          <a:pt x="216" y="177"/>
                                          <a:pt x="217" y="176"/>
                                        </a:cubicBezTo>
                                        <a:cubicBezTo>
                                          <a:pt x="223" y="173"/>
                                          <a:pt x="221" y="161"/>
                                          <a:pt x="229" y="160"/>
                                        </a:cubicBezTo>
                                        <a:cubicBezTo>
                                          <a:pt x="225" y="166"/>
                                          <a:pt x="224" y="176"/>
                                          <a:pt x="216" y="179"/>
                                        </a:cubicBezTo>
                                        <a:close/>
                                        <a:moveTo>
                                          <a:pt x="224" y="176"/>
                                        </a:move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ubicBezTo>
                                          <a:pt x="224" y="176"/>
                                          <a:pt x="223" y="176"/>
                                          <a:pt x="223" y="176"/>
                                        </a:cubicBez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lose/>
                                        <a:moveTo>
                                          <a:pt x="220" y="180"/>
                                        </a:moveTo>
                                        <a:cubicBezTo>
                                          <a:pt x="220" y="180"/>
                                          <a:pt x="220" y="180"/>
                                          <a:pt x="220" y="180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1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0"/>
                                        </a:cubicBezTo>
                                        <a:close/>
                                        <a:moveTo>
                                          <a:pt x="194" y="174"/>
                                        </a:moveTo>
                                        <a:cubicBezTo>
                                          <a:pt x="194" y="174"/>
                                          <a:pt x="194" y="175"/>
                                          <a:pt x="195" y="175"/>
                                        </a:cubicBezTo>
                                        <a:cubicBezTo>
                                          <a:pt x="195" y="175"/>
                                          <a:pt x="195" y="174"/>
                                          <a:pt x="195" y="174"/>
                                        </a:cubicBezTo>
                                        <a:cubicBezTo>
                                          <a:pt x="195" y="174"/>
                                          <a:pt x="194" y="173"/>
                                          <a:pt x="194" y="173"/>
                                        </a:cubicBezTo>
                                        <a:cubicBezTo>
                                          <a:pt x="194" y="171"/>
                                          <a:pt x="194" y="171"/>
                                          <a:pt x="194" y="169"/>
                                        </a:cubicBezTo>
                                        <a:cubicBezTo>
                                          <a:pt x="195" y="170"/>
                                          <a:pt x="195" y="171"/>
                                          <a:pt x="195" y="172"/>
                                        </a:cubicBezTo>
                                        <a:cubicBezTo>
                                          <a:pt x="195" y="172"/>
                                          <a:pt x="196" y="172"/>
                                          <a:pt x="196" y="172"/>
                                        </a:cubicBezTo>
                                        <a:cubicBezTo>
                                          <a:pt x="196" y="174"/>
                                          <a:pt x="197" y="174"/>
                                          <a:pt x="197" y="175"/>
                                        </a:cubicBezTo>
                                        <a:cubicBezTo>
                                          <a:pt x="198" y="176"/>
                                          <a:pt x="200" y="179"/>
                                          <a:pt x="202" y="177"/>
                                        </a:cubicBezTo>
                                        <a:cubicBezTo>
                                          <a:pt x="201" y="173"/>
                                          <a:pt x="196" y="172"/>
                                          <a:pt x="196" y="169"/>
                                        </a:cubicBezTo>
                                        <a:cubicBezTo>
                                          <a:pt x="196" y="168"/>
                                          <a:pt x="196" y="169"/>
                                          <a:pt x="195" y="169"/>
                                        </a:cubicBezTo>
                                        <a:cubicBezTo>
                                          <a:pt x="194" y="165"/>
                                          <a:pt x="192" y="163"/>
                                          <a:pt x="191" y="160"/>
                                        </a:cubicBezTo>
                                        <a:cubicBezTo>
                                          <a:pt x="190" y="160"/>
                                          <a:pt x="190" y="159"/>
                                          <a:pt x="189" y="159"/>
                                        </a:cubicBezTo>
                                        <a:cubicBezTo>
                                          <a:pt x="188" y="159"/>
                                          <a:pt x="189" y="160"/>
                                          <a:pt x="188" y="160"/>
                                        </a:cubicBezTo>
                                        <a:cubicBezTo>
                                          <a:pt x="188" y="160"/>
                                          <a:pt x="188" y="160"/>
                                          <a:pt x="188" y="159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7" y="159"/>
                                        </a:cubicBezTo>
                                        <a:cubicBezTo>
                                          <a:pt x="186" y="154"/>
                                          <a:pt x="189" y="146"/>
                                          <a:pt x="186" y="143"/>
                                        </a:cubicBezTo>
                                        <a:cubicBezTo>
                                          <a:pt x="184" y="142"/>
                                          <a:pt x="182" y="141"/>
                                          <a:pt x="181" y="141"/>
                                        </a:cubicBezTo>
                                        <a:cubicBezTo>
                                          <a:pt x="180" y="142"/>
                                          <a:pt x="182" y="142"/>
                                          <a:pt x="183" y="144"/>
                                        </a:cubicBezTo>
                                        <a:cubicBezTo>
                                          <a:pt x="183" y="143"/>
                                          <a:pt x="184" y="143"/>
                                          <a:pt x="185" y="144"/>
                                        </a:cubicBezTo>
                                        <a:cubicBezTo>
                                          <a:pt x="185" y="144"/>
                                          <a:pt x="185" y="145"/>
                                          <a:pt x="185" y="146"/>
                                        </a:cubicBezTo>
                                        <a:cubicBezTo>
                                          <a:pt x="181" y="144"/>
                                          <a:pt x="175" y="141"/>
                                          <a:pt x="177" y="135"/>
                                        </a:cubicBezTo>
                                        <a:cubicBezTo>
                                          <a:pt x="180" y="136"/>
                                          <a:pt x="181" y="130"/>
                                          <a:pt x="184" y="132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4" y="133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5" y="133"/>
                                        </a:cubicBezTo>
                                        <a:cubicBezTo>
                                          <a:pt x="186" y="135"/>
                                          <a:pt x="187" y="137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7" y="141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8" y="141"/>
                                          <a:pt x="188" y="141"/>
                                        </a:cubicBezTo>
                                        <a:cubicBezTo>
                                          <a:pt x="188" y="143"/>
                                          <a:pt x="189" y="144"/>
                                          <a:pt x="190" y="145"/>
                                        </a:cubicBezTo>
                                        <a:cubicBezTo>
                                          <a:pt x="190" y="147"/>
                                          <a:pt x="191" y="149"/>
                                          <a:pt x="191" y="152"/>
                                        </a:cubicBezTo>
                                        <a:cubicBezTo>
                                          <a:pt x="190" y="154"/>
                                          <a:pt x="190" y="157"/>
                                          <a:pt x="188" y="158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9" y="159"/>
                                        </a:cubicBezTo>
                                        <a:cubicBezTo>
                                          <a:pt x="190" y="158"/>
                                          <a:pt x="190" y="158"/>
                                          <a:pt x="190" y="157"/>
                                        </a:cubicBezTo>
                                        <a:cubicBezTo>
                                          <a:pt x="190" y="157"/>
                                          <a:pt x="190" y="157"/>
                                          <a:pt x="190" y="157"/>
                                        </a:cubicBezTo>
                                        <a:cubicBezTo>
                                          <a:pt x="191" y="154"/>
                                          <a:pt x="192" y="152"/>
                                          <a:pt x="192" y="149"/>
                                        </a:cubicBezTo>
                                        <a:cubicBezTo>
                                          <a:pt x="193" y="150"/>
                                          <a:pt x="194" y="153"/>
                                          <a:pt x="193" y="155"/>
                                        </a:cubicBezTo>
                                        <a:cubicBezTo>
                                          <a:pt x="193" y="155"/>
                                          <a:pt x="193" y="155"/>
                                          <a:pt x="193" y="155"/>
                                        </a:cubicBezTo>
                                        <a:cubicBezTo>
                                          <a:pt x="189" y="160"/>
                                          <a:pt x="199" y="150"/>
                                          <a:pt x="203" y="155"/>
                                        </a:cubicBezTo>
                                        <a:cubicBezTo>
                                          <a:pt x="203" y="156"/>
                                          <a:pt x="203" y="157"/>
                                          <a:pt x="204" y="157"/>
                                        </a:cubicBezTo>
                                        <a:cubicBezTo>
                                          <a:pt x="204" y="158"/>
                                          <a:pt x="204" y="158"/>
                                          <a:pt x="204" y="158"/>
                                        </a:cubicBezTo>
                                        <a:cubicBezTo>
                                          <a:pt x="206" y="159"/>
                                          <a:pt x="204" y="161"/>
                                          <a:pt x="205" y="163"/>
                                        </a:cubicBezTo>
                                        <a:cubicBezTo>
                                          <a:pt x="206" y="160"/>
                                          <a:pt x="206" y="156"/>
                                          <a:pt x="207" y="154"/>
                                        </a:cubicBezTo>
                                        <a:cubicBezTo>
                                          <a:pt x="208" y="154"/>
                                          <a:pt x="208" y="154"/>
                                          <a:pt x="208" y="154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3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2"/>
                                        </a:cubicBezTo>
                                        <a:cubicBezTo>
                                          <a:pt x="207" y="153"/>
                                          <a:pt x="207" y="153"/>
                                          <a:pt x="206" y="153"/>
                                        </a:cubicBezTo>
                                        <a:cubicBezTo>
                                          <a:pt x="206" y="151"/>
                                          <a:pt x="205" y="151"/>
                                          <a:pt x="204" y="151"/>
                                        </a:cubicBezTo>
                                        <a:cubicBezTo>
                                          <a:pt x="203" y="151"/>
                                          <a:pt x="203" y="151"/>
                                          <a:pt x="202" y="151"/>
                                        </a:cubicBezTo>
                                        <a:cubicBezTo>
                                          <a:pt x="204" y="149"/>
                                          <a:pt x="205" y="148"/>
                                          <a:pt x="208" y="147"/>
                                        </a:cubicBezTo>
                                        <a:cubicBezTo>
                                          <a:pt x="206" y="146"/>
                                          <a:pt x="204" y="149"/>
                                          <a:pt x="203" y="149"/>
                                        </a:cubicBezTo>
                                        <a:cubicBezTo>
                                          <a:pt x="203" y="149"/>
                                          <a:pt x="203" y="149"/>
                                          <a:pt x="203" y="148"/>
                                        </a:cubicBezTo>
                                        <a:cubicBezTo>
                                          <a:pt x="203" y="148"/>
                                          <a:pt x="203" y="148"/>
                                          <a:pt x="203" y="148"/>
                                        </a:cubicBezTo>
                                        <a:cubicBezTo>
                                          <a:pt x="202" y="149"/>
                                          <a:pt x="201" y="150"/>
                                          <a:pt x="200" y="150"/>
                                        </a:cubicBezTo>
                                        <a:cubicBezTo>
                                          <a:pt x="202" y="147"/>
                                          <a:pt x="206" y="143"/>
                                          <a:pt x="204" y="138"/>
                                        </a:cubicBezTo>
                                        <a:cubicBezTo>
                                          <a:pt x="206" y="138"/>
                                          <a:pt x="206" y="135"/>
                                          <a:pt x="205" y="134"/>
                                        </a:cubicBezTo>
                                        <a:cubicBezTo>
                                          <a:pt x="205" y="138"/>
                                          <a:pt x="202" y="140"/>
                                          <a:pt x="200" y="142"/>
                                        </a:cubicBezTo>
                                        <a:cubicBezTo>
                                          <a:pt x="200" y="140"/>
                                          <a:pt x="201" y="139"/>
                                          <a:pt x="202" y="138"/>
                                        </a:cubicBezTo>
                                        <a:cubicBezTo>
                                          <a:pt x="204" y="135"/>
                                          <a:pt x="203" y="131"/>
                                          <a:pt x="204" y="128"/>
                                        </a:cubicBezTo>
                                        <a:cubicBezTo>
                                          <a:pt x="203" y="127"/>
                                          <a:pt x="203" y="128"/>
                                          <a:pt x="202" y="128"/>
                                        </a:cubicBezTo>
                                        <a:cubicBezTo>
                                          <a:pt x="202" y="128"/>
                                          <a:pt x="202" y="128"/>
                                          <a:pt x="202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30"/>
                                        </a:cubicBezTo>
                                        <a:cubicBezTo>
                                          <a:pt x="200" y="129"/>
                                          <a:pt x="200" y="129"/>
                                          <a:pt x="200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200" y="130"/>
                                          <a:pt x="201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198" y="132"/>
                                          <a:pt x="197" y="134"/>
                                        </a:cubicBezTo>
                                        <a:cubicBezTo>
                                          <a:pt x="196" y="134"/>
                                          <a:pt x="196" y="134"/>
                                          <a:pt x="197" y="135"/>
                                        </a:cubicBezTo>
                                        <a:cubicBezTo>
                                          <a:pt x="196" y="135"/>
                                          <a:pt x="196" y="135"/>
                                          <a:pt x="196" y="135"/>
                                        </a:cubicBezTo>
                                        <a:cubicBezTo>
                                          <a:pt x="196" y="136"/>
                                          <a:pt x="196" y="135"/>
                                          <a:pt x="195" y="135"/>
                                        </a:cubicBezTo>
                                        <a:cubicBezTo>
                                          <a:pt x="195" y="135"/>
                                          <a:pt x="195" y="135"/>
                                          <a:pt x="195" y="135"/>
                                        </a:cubicBezTo>
                                        <a:cubicBezTo>
                                          <a:pt x="195" y="136"/>
                                          <a:pt x="195" y="136"/>
                                          <a:pt x="196" y="137"/>
                                        </a:cubicBezTo>
                                        <a:cubicBezTo>
                                          <a:pt x="196" y="137"/>
                                          <a:pt x="196" y="136"/>
                                          <a:pt x="196" y="136"/>
                                        </a:cubicBezTo>
                                        <a:cubicBezTo>
                                          <a:pt x="197" y="136"/>
                                          <a:pt x="198" y="135"/>
                                          <a:pt x="198" y="134"/>
                                        </a:cubicBezTo>
                                        <a:cubicBezTo>
                                          <a:pt x="198" y="134"/>
                                          <a:pt x="198" y="134"/>
                                          <a:pt x="198" y="134"/>
                                        </a:cubicBezTo>
                                        <a:cubicBezTo>
                                          <a:pt x="199" y="134"/>
                                          <a:pt x="199" y="133"/>
                                          <a:pt x="200" y="133"/>
                                        </a:cubicBezTo>
                                        <a:cubicBezTo>
                                          <a:pt x="199" y="134"/>
                                          <a:pt x="198" y="135"/>
                                          <a:pt x="198" y="136"/>
                                        </a:cubicBezTo>
                                        <a:cubicBezTo>
                                          <a:pt x="197" y="136"/>
                                          <a:pt x="196" y="137"/>
                                          <a:pt x="195" y="138"/>
                                        </a:cubicBezTo>
                                        <a:cubicBezTo>
                                          <a:pt x="195" y="137"/>
                                          <a:pt x="194" y="137"/>
                                          <a:pt x="194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3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4" y="138"/>
                                        </a:cubicBezTo>
                                        <a:cubicBezTo>
                                          <a:pt x="193" y="137"/>
                                          <a:pt x="192" y="137"/>
                                          <a:pt x="191" y="138"/>
                                        </a:cubicBezTo>
                                        <a:cubicBezTo>
                                          <a:pt x="191" y="137"/>
                                          <a:pt x="191" y="137"/>
                                          <a:pt x="191" y="137"/>
                                        </a:cubicBezTo>
                                        <a:cubicBezTo>
                                          <a:pt x="190" y="137"/>
                                          <a:pt x="190" y="137"/>
                                          <a:pt x="190" y="137"/>
                                        </a:cubicBezTo>
                                        <a:cubicBezTo>
                                          <a:pt x="190" y="138"/>
                                          <a:pt x="190" y="139"/>
                                          <a:pt x="190" y="140"/>
                                        </a:cubicBezTo>
                                        <a:cubicBezTo>
                                          <a:pt x="192" y="140"/>
                                          <a:pt x="191" y="139"/>
                                          <a:pt x="191" y="139"/>
                                        </a:cubicBezTo>
                                        <a:cubicBezTo>
                                          <a:pt x="192" y="139"/>
                                          <a:pt x="191" y="139"/>
                                          <a:pt x="192" y="139"/>
                                        </a:cubicBezTo>
                                        <a:cubicBezTo>
                                          <a:pt x="192" y="139"/>
                                          <a:pt x="192" y="139"/>
                                          <a:pt x="192" y="139"/>
                                        </a:cubicBezTo>
                                        <a:cubicBezTo>
                                          <a:pt x="193" y="139"/>
                                          <a:pt x="193" y="139"/>
                                          <a:pt x="194" y="140"/>
                                        </a:cubicBezTo>
                                        <a:cubicBezTo>
                                          <a:pt x="196" y="140"/>
                                          <a:pt x="196" y="143"/>
                                          <a:pt x="197" y="145"/>
                                        </a:cubicBezTo>
                                        <a:cubicBezTo>
                                          <a:pt x="198" y="144"/>
                                          <a:pt x="198" y="144"/>
                                          <a:pt x="198" y="144"/>
                                        </a:cubicBezTo>
                                        <a:cubicBezTo>
                                          <a:pt x="201" y="145"/>
                                          <a:pt x="202" y="141"/>
                                          <a:pt x="204" y="139"/>
                                        </a:cubicBezTo>
                                        <a:cubicBezTo>
                                          <a:pt x="203" y="142"/>
                                          <a:pt x="202" y="145"/>
                                          <a:pt x="201" y="148"/>
                                        </a:cubicBezTo>
                                        <a:cubicBezTo>
                                          <a:pt x="200" y="149"/>
                                          <a:pt x="199" y="150"/>
                                          <a:pt x="198" y="150"/>
                                        </a:cubicBezTo>
                                        <a:cubicBezTo>
                                          <a:pt x="198" y="146"/>
                                          <a:pt x="195" y="146"/>
                                          <a:pt x="193" y="144"/>
                                        </a:cubicBezTo>
                                        <a:cubicBezTo>
                                          <a:pt x="193" y="144"/>
                                          <a:pt x="194" y="144"/>
                                          <a:pt x="194" y="144"/>
                                        </a:cubicBezTo>
                                        <a:cubicBezTo>
                                          <a:pt x="194" y="144"/>
                                          <a:pt x="195" y="144"/>
                                          <a:pt x="195" y="145"/>
                                        </a:cubicBezTo>
                                        <a:cubicBezTo>
                                          <a:pt x="195" y="145"/>
                                          <a:pt x="195" y="145"/>
                                          <a:pt x="195" y="145"/>
                                        </a:cubicBezTo>
                                        <a:cubicBezTo>
                                          <a:pt x="195" y="143"/>
                                          <a:pt x="193" y="142"/>
                                          <a:pt x="192" y="143"/>
                                        </a:cubicBezTo>
                                        <a:cubicBezTo>
                                          <a:pt x="192" y="142"/>
                                          <a:pt x="192" y="142"/>
                                          <a:pt x="192" y="142"/>
                                        </a:cubicBezTo>
                                        <a:cubicBezTo>
                                          <a:pt x="192" y="141"/>
                                          <a:pt x="191" y="142"/>
                                          <a:pt x="190" y="142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89" y="141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90" y="141"/>
                                        </a:cubicBezTo>
                                        <a:cubicBezTo>
                                          <a:pt x="190" y="139"/>
                                          <a:pt x="190" y="138"/>
                                          <a:pt x="189" y="136"/>
                                        </a:cubicBezTo>
                                        <a:cubicBezTo>
                                          <a:pt x="191" y="136"/>
                                          <a:pt x="193" y="135"/>
                                          <a:pt x="193" y="133"/>
                                        </a:cubicBezTo>
                                        <a:cubicBezTo>
                                          <a:pt x="195" y="131"/>
                                          <a:pt x="196" y="130"/>
                                          <a:pt x="199" y="130"/>
                                        </a:cubicBezTo>
                                        <a:cubicBezTo>
                                          <a:pt x="203" y="126"/>
                                          <a:pt x="203" y="122"/>
                                          <a:pt x="206" y="118"/>
                                        </a:cubicBezTo>
                                        <a:cubicBezTo>
                                          <a:pt x="208" y="116"/>
                                          <a:pt x="210" y="114"/>
                                          <a:pt x="212" y="113"/>
                                        </a:cubicBezTo>
                                        <a:cubicBezTo>
                                          <a:pt x="211" y="120"/>
                                          <a:pt x="205" y="125"/>
                                          <a:pt x="207" y="131"/>
                                        </a:cubicBezTo>
                                        <a:cubicBezTo>
                                          <a:pt x="206" y="135"/>
                                          <a:pt x="209" y="142"/>
                                          <a:pt x="204" y="144"/>
                                        </a:cubicBezTo>
                                        <a:cubicBezTo>
                                          <a:pt x="206" y="144"/>
                                          <a:pt x="209" y="141"/>
                                          <a:pt x="208" y="139"/>
                                        </a:cubicBezTo>
                                        <a:cubicBezTo>
                                          <a:pt x="209" y="141"/>
                                          <a:pt x="208" y="143"/>
                                          <a:pt x="206" y="144"/>
                                        </a:cubicBezTo>
                                        <a:cubicBezTo>
                                          <a:pt x="206" y="144"/>
                                          <a:pt x="206" y="145"/>
                                          <a:pt x="206" y="145"/>
                                        </a:cubicBezTo>
                                        <a:cubicBezTo>
                                          <a:pt x="207" y="145"/>
                                          <a:pt x="207" y="145"/>
                                          <a:pt x="208" y="144"/>
                                        </a:cubicBezTo>
                                        <a:cubicBezTo>
                                          <a:pt x="208" y="144"/>
                                          <a:pt x="207" y="145"/>
                                          <a:pt x="207" y="145"/>
                                        </a:cubicBezTo>
                                        <a:cubicBezTo>
                                          <a:pt x="207" y="146"/>
                                          <a:pt x="207" y="146"/>
                                          <a:pt x="207" y="146"/>
                                        </a:cubicBezTo>
                                        <a:cubicBezTo>
                                          <a:pt x="208" y="146"/>
                                          <a:pt x="208" y="146"/>
                                          <a:pt x="208" y="145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7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6"/>
                                        </a:cubicBezTo>
                                        <a:cubicBezTo>
                                          <a:pt x="210" y="146"/>
                                          <a:pt x="210" y="146"/>
                                          <a:pt x="210" y="146"/>
                                        </a:cubicBezTo>
                                        <a:cubicBezTo>
                                          <a:pt x="211" y="146"/>
                                          <a:pt x="211" y="145"/>
                                          <a:pt x="211" y="145"/>
                                        </a:cubicBezTo>
                                        <a:cubicBezTo>
                                          <a:pt x="210" y="144"/>
                                          <a:pt x="210" y="145"/>
                                          <a:pt x="210" y="145"/>
                                        </a:cubicBezTo>
                                        <a:cubicBezTo>
                                          <a:pt x="210" y="145"/>
                                          <a:pt x="210" y="145"/>
                                          <a:pt x="210" y="144"/>
                                        </a:cubicBezTo>
                                        <a:cubicBezTo>
                                          <a:pt x="210" y="144"/>
                                          <a:pt x="209" y="145"/>
                                          <a:pt x="209" y="145"/>
                                        </a:cubicBezTo>
                                        <a:cubicBezTo>
                                          <a:pt x="209" y="144"/>
                                          <a:pt x="210" y="144"/>
                                          <a:pt x="209" y="143"/>
                                        </a:cubicBezTo>
                                        <a:cubicBezTo>
                                          <a:pt x="210" y="143"/>
                                          <a:pt x="210" y="144"/>
                                          <a:pt x="210" y="144"/>
                                        </a:cubicBezTo>
                                        <a:cubicBezTo>
                                          <a:pt x="209" y="143"/>
                                          <a:pt x="210" y="143"/>
                                          <a:pt x="210" y="142"/>
                                        </a:cubicBezTo>
                                        <a:cubicBezTo>
                                          <a:pt x="209" y="143"/>
                                          <a:pt x="208" y="144"/>
                                          <a:pt x="208" y="144"/>
                                        </a:cubicBezTo>
                                        <a:cubicBezTo>
                                          <a:pt x="207" y="144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8" y="143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9" y="142"/>
                                          <a:pt x="210" y="141"/>
                                          <a:pt x="210" y="139"/>
                                        </a:cubicBezTo>
                                        <a:cubicBezTo>
                                          <a:pt x="210" y="139"/>
                                          <a:pt x="210" y="141"/>
                                          <a:pt x="210" y="142"/>
                                        </a:cubicBezTo>
                                        <a:cubicBezTo>
                                          <a:pt x="211" y="142"/>
                                          <a:pt x="210" y="141"/>
                                          <a:pt x="211" y="141"/>
                                        </a:cubicBezTo>
                                        <a:cubicBezTo>
                                          <a:pt x="211" y="140"/>
                                          <a:pt x="211" y="138"/>
                                          <a:pt x="211" y="137"/>
                                        </a:cubicBezTo>
                                        <a:cubicBezTo>
                                          <a:pt x="219" y="137"/>
                                          <a:pt x="222" y="128"/>
                                          <a:pt x="228" y="123"/>
                                        </a:cubicBezTo>
                                        <a:cubicBezTo>
                                          <a:pt x="228" y="122"/>
                                          <a:pt x="231" y="122"/>
                                          <a:pt x="231" y="121"/>
                                        </a:cubicBezTo>
                                        <a:cubicBezTo>
                                          <a:pt x="233" y="121"/>
                                          <a:pt x="235" y="119"/>
                                          <a:pt x="236" y="120"/>
                                        </a:cubicBezTo>
                                        <a:cubicBezTo>
                                          <a:pt x="234" y="121"/>
                                          <a:pt x="231" y="124"/>
                                          <a:pt x="229" y="126"/>
                                        </a:cubicBezTo>
                                        <a:cubicBezTo>
                                          <a:pt x="231" y="125"/>
                                          <a:pt x="232" y="123"/>
                                          <a:pt x="234" y="122"/>
                                        </a:cubicBezTo>
                                        <a:cubicBezTo>
                                          <a:pt x="229" y="132"/>
                                          <a:pt x="224" y="144"/>
                                          <a:pt x="217" y="151"/>
                                        </a:cubicBezTo>
                                        <a:cubicBezTo>
                                          <a:pt x="217" y="153"/>
                                          <a:pt x="216" y="155"/>
                                          <a:pt x="215" y="157"/>
                                        </a:cubicBezTo>
                                        <a:cubicBezTo>
                                          <a:pt x="215" y="158"/>
                                          <a:pt x="215" y="159"/>
                                          <a:pt x="214" y="160"/>
                                        </a:cubicBezTo>
                                        <a:cubicBezTo>
                                          <a:pt x="214" y="158"/>
                                          <a:pt x="215" y="157"/>
                                          <a:pt x="214" y="156"/>
                                        </a:cubicBezTo>
                                        <a:cubicBezTo>
                                          <a:pt x="215" y="154"/>
                                          <a:pt x="216" y="152"/>
                                          <a:pt x="217" y="151"/>
                                        </a:cubicBezTo>
                                        <a:cubicBezTo>
                                          <a:pt x="217" y="150"/>
                                          <a:pt x="218" y="150"/>
                                          <a:pt x="218" y="149"/>
                                        </a:cubicBezTo>
                                        <a:cubicBezTo>
                                          <a:pt x="215" y="151"/>
                                          <a:pt x="215" y="154"/>
                                          <a:pt x="213" y="156"/>
                                        </a:cubicBezTo>
                                        <a:cubicBezTo>
                                          <a:pt x="213" y="157"/>
                                          <a:pt x="212" y="157"/>
                                          <a:pt x="212" y="157"/>
                                        </a:cubicBezTo>
                                        <a:cubicBezTo>
                                          <a:pt x="212" y="157"/>
                                          <a:pt x="210" y="155"/>
                                          <a:pt x="212" y="153"/>
                                        </a:cubicBezTo>
                                        <a:cubicBezTo>
                                          <a:pt x="212" y="153"/>
                                          <a:pt x="212" y="153"/>
                                          <a:pt x="213" y="153"/>
                                        </a:cubicBezTo>
                                        <a:cubicBezTo>
                                          <a:pt x="212" y="154"/>
                                          <a:pt x="212" y="155"/>
                                          <a:pt x="211" y="155"/>
                                        </a:cubicBezTo>
                                        <a:cubicBezTo>
                                          <a:pt x="213" y="155"/>
                                          <a:pt x="214" y="153"/>
                                          <a:pt x="215" y="153"/>
                                        </a:cubicBezTo>
                                        <a:cubicBezTo>
                                          <a:pt x="214" y="151"/>
                                          <a:pt x="213" y="153"/>
                                          <a:pt x="213" y="153"/>
                                        </a:cubicBezTo>
                                        <a:cubicBezTo>
                                          <a:pt x="212" y="152"/>
                                          <a:pt x="215" y="152"/>
                                          <a:pt x="214" y="151"/>
                                        </a:cubicBezTo>
                                        <a:cubicBezTo>
                                          <a:pt x="216" y="150"/>
                                          <a:pt x="217" y="149"/>
                                          <a:pt x="218" y="148"/>
                                        </a:cubicBezTo>
                                        <a:cubicBezTo>
                                          <a:pt x="215" y="148"/>
                                          <a:pt x="215" y="151"/>
                                          <a:pt x="213" y="151"/>
                                        </a:cubicBezTo>
                                        <a:cubicBezTo>
                                          <a:pt x="213" y="150"/>
                                          <a:pt x="214" y="148"/>
                                          <a:pt x="215" y="147"/>
                                        </a:cubicBezTo>
                                        <a:cubicBezTo>
                                          <a:pt x="215" y="147"/>
                                          <a:pt x="215" y="147"/>
                                          <a:pt x="215" y="146"/>
                                        </a:cubicBezTo>
                                        <a:cubicBezTo>
                                          <a:pt x="217" y="145"/>
                                          <a:pt x="219" y="143"/>
                                          <a:pt x="220" y="141"/>
                                        </a:cubicBezTo>
                                        <a:cubicBezTo>
                                          <a:pt x="221" y="141"/>
                                          <a:pt x="222" y="139"/>
                                          <a:pt x="223" y="138"/>
                                        </a:cubicBezTo>
                                        <a:cubicBezTo>
                                          <a:pt x="224" y="137"/>
                                          <a:pt x="224" y="136"/>
                                          <a:pt x="225" y="135"/>
                                        </a:cubicBezTo>
                                        <a:cubicBezTo>
                                          <a:pt x="221" y="138"/>
                                          <a:pt x="218" y="143"/>
                                          <a:pt x="215" y="146"/>
                                        </a:cubicBezTo>
                                        <a:cubicBezTo>
                                          <a:pt x="213" y="146"/>
                                          <a:pt x="213" y="147"/>
                                          <a:pt x="212" y="147"/>
                                        </a:cubicBezTo>
                                        <a:cubicBezTo>
                                          <a:pt x="212" y="147"/>
                                          <a:pt x="212" y="146"/>
                                          <a:pt x="212" y="146"/>
                                        </a:cubicBezTo>
                                        <a:cubicBezTo>
                                          <a:pt x="212" y="147"/>
                                          <a:pt x="210" y="147"/>
                                          <a:pt x="210" y="148"/>
                                        </a:cubicBezTo>
                                        <a:cubicBezTo>
                                          <a:pt x="210" y="148"/>
                                          <a:pt x="210" y="148"/>
                                          <a:pt x="210" y="148"/>
                                        </a:cubicBezTo>
                                        <a:cubicBezTo>
                                          <a:pt x="209" y="149"/>
                                          <a:pt x="208" y="151"/>
                                          <a:pt x="207" y="152"/>
                                        </a:cubicBezTo>
                                        <a:cubicBezTo>
                                          <a:pt x="209" y="151"/>
                                          <a:pt x="211" y="149"/>
                                          <a:pt x="213" y="148"/>
                                        </a:cubicBezTo>
                                        <a:cubicBezTo>
                                          <a:pt x="212" y="151"/>
                                          <a:pt x="210" y="153"/>
                                          <a:pt x="210" y="156"/>
                                        </a:cubicBezTo>
                                        <a:cubicBezTo>
                                          <a:pt x="209" y="158"/>
                                          <a:pt x="210" y="161"/>
                                          <a:pt x="211" y="163"/>
                                        </a:cubicBezTo>
                                        <a:cubicBezTo>
                                          <a:pt x="211" y="161"/>
                                          <a:pt x="210" y="159"/>
                                          <a:pt x="211" y="157"/>
                                        </a:cubicBezTo>
                                        <a:cubicBezTo>
                                          <a:pt x="213" y="160"/>
                                          <a:pt x="212" y="164"/>
                                          <a:pt x="211" y="166"/>
                                        </a:cubicBezTo>
                                        <a:cubicBezTo>
                                          <a:pt x="210" y="167"/>
                                          <a:pt x="210" y="166"/>
                                          <a:pt x="210" y="166"/>
                                        </a:cubicBezTo>
                                        <a:cubicBezTo>
                                          <a:pt x="210" y="166"/>
                                          <a:pt x="210" y="166"/>
                                          <a:pt x="209" y="166"/>
                                        </a:cubicBezTo>
                                        <a:cubicBezTo>
                                          <a:pt x="209" y="167"/>
                                          <a:pt x="210" y="166"/>
                                          <a:pt x="210" y="167"/>
                                        </a:cubicBezTo>
                                        <a:cubicBezTo>
                                          <a:pt x="210" y="167"/>
                                          <a:pt x="210" y="167"/>
                                          <a:pt x="210" y="167"/>
                                        </a:cubicBezTo>
                                        <a:cubicBezTo>
                                          <a:pt x="211" y="167"/>
                                          <a:pt x="210" y="167"/>
                                          <a:pt x="211" y="167"/>
                                        </a:cubicBezTo>
                                        <a:cubicBezTo>
                                          <a:pt x="211" y="168"/>
                                          <a:pt x="210" y="169"/>
                                          <a:pt x="210" y="170"/>
                                        </a:cubicBezTo>
                                        <a:cubicBezTo>
                                          <a:pt x="209" y="169"/>
                                          <a:pt x="208" y="168"/>
                                          <a:pt x="207" y="167"/>
                                        </a:cubicBezTo>
                                        <a:cubicBezTo>
                                          <a:pt x="207" y="169"/>
                                          <a:pt x="210" y="172"/>
                                          <a:pt x="209" y="175"/>
                                        </a:cubicBezTo>
                                        <a:cubicBezTo>
                                          <a:pt x="209" y="175"/>
                                          <a:pt x="209" y="175"/>
                                          <a:pt x="209" y="175"/>
                                        </a:cubicBezTo>
                                        <a:cubicBezTo>
                                          <a:pt x="211" y="180"/>
                                          <a:pt x="208" y="184"/>
                                          <a:pt x="205" y="186"/>
                                        </a:cubicBezTo>
                                        <a:cubicBezTo>
                                          <a:pt x="205" y="185"/>
                                          <a:pt x="205" y="182"/>
                                          <a:pt x="204" y="181"/>
                                        </a:cubicBezTo>
                                        <a:cubicBezTo>
                                          <a:pt x="204" y="186"/>
                                          <a:pt x="202" y="191"/>
                                          <a:pt x="196" y="189"/>
                                        </a:cubicBezTo>
                                        <a:cubicBezTo>
                                          <a:pt x="198" y="184"/>
                                          <a:pt x="194" y="179"/>
                                          <a:pt x="194" y="174"/>
                                        </a:cubicBezTo>
                                        <a:close/>
                                        <a:moveTo>
                                          <a:pt x="193" y="182"/>
                                        </a:moveTo>
                                        <a:cubicBezTo>
                                          <a:pt x="194" y="182"/>
                                          <a:pt x="193" y="182"/>
                                          <a:pt x="194" y="183"/>
                                        </a:cubicBezTo>
                                        <a:cubicBezTo>
                                          <a:pt x="194" y="182"/>
                                          <a:pt x="194" y="182"/>
                                          <a:pt x="194" y="182"/>
                                        </a:cubicBezTo>
                                        <a:cubicBezTo>
                                          <a:pt x="194" y="180"/>
                                          <a:pt x="192" y="179"/>
                                          <a:pt x="193" y="177"/>
                                        </a:cubicBezTo>
                                        <a:cubicBezTo>
                                          <a:pt x="194" y="177"/>
                                          <a:pt x="193" y="178"/>
                                          <a:pt x="194" y="178"/>
                                        </a:cubicBezTo>
                                        <a:cubicBezTo>
                                          <a:pt x="194" y="178"/>
                                          <a:pt x="194" y="178"/>
                                          <a:pt x="193" y="178"/>
                                        </a:cubicBezTo>
                                        <a:cubicBezTo>
                                          <a:pt x="194" y="180"/>
                                          <a:pt x="194" y="182"/>
                                          <a:pt x="195" y="182"/>
                                        </a:cubicBezTo>
                                        <a:cubicBezTo>
                                          <a:pt x="196" y="185"/>
                                          <a:pt x="196" y="188"/>
                                          <a:pt x="194" y="189"/>
                                        </a:cubicBezTo>
                                        <a:cubicBezTo>
                                          <a:pt x="194" y="187"/>
                                          <a:pt x="194" y="184"/>
                                          <a:pt x="193" y="182"/>
                                        </a:cubicBezTo>
                                        <a:close/>
                                        <a:moveTo>
                                          <a:pt x="192" y="191"/>
                                        </a:moveTo>
                                        <a:cubicBezTo>
                                          <a:pt x="189" y="193"/>
                                          <a:pt x="188" y="198"/>
                                          <a:pt x="183" y="197"/>
                                        </a:cubicBezTo>
                                        <a:cubicBezTo>
                                          <a:pt x="181" y="196"/>
                                          <a:pt x="179" y="193"/>
                                          <a:pt x="177" y="192"/>
                                        </a:cubicBezTo>
                                        <a:cubicBezTo>
                                          <a:pt x="178" y="191"/>
                                          <a:pt x="179" y="189"/>
                                          <a:pt x="180" y="188"/>
                                        </a:cubicBezTo>
                                        <a:cubicBezTo>
                                          <a:pt x="180" y="186"/>
                                          <a:pt x="182" y="184"/>
                                          <a:pt x="182" y="183"/>
                                        </a:cubicBezTo>
                                        <a:cubicBezTo>
                                          <a:pt x="182" y="182"/>
                                          <a:pt x="182" y="182"/>
                                          <a:pt x="182" y="182"/>
                                        </a:cubicBezTo>
                                        <a:cubicBezTo>
                                          <a:pt x="180" y="184"/>
                                          <a:pt x="180" y="186"/>
                                          <a:pt x="178" y="188"/>
                                        </a:cubicBezTo>
                                        <a:cubicBezTo>
                                          <a:pt x="178" y="188"/>
                                          <a:pt x="178" y="188"/>
                                          <a:pt x="178" y="189"/>
                                        </a:cubicBezTo>
                                        <a:cubicBezTo>
                                          <a:pt x="177" y="190"/>
                                          <a:pt x="176" y="190"/>
                                          <a:pt x="176" y="192"/>
                                        </a:cubicBezTo>
                                        <a:cubicBezTo>
                                          <a:pt x="175" y="191"/>
                                          <a:pt x="174" y="191"/>
                                          <a:pt x="173" y="191"/>
                                        </a:cubicBezTo>
                                        <a:cubicBezTo>
                                          <a:pt x="175" y="189"/>
                                          <a:pt x="177" y="188"/>
                                          <a:pt x="178" y="185"/>
                                        </a:cubicBezTo>
                                        <a:cubicBezTo>
                                          <a:pt x="176" y="187"/>
                                          <a:pt x="175" y="189"/>
                                          <a:pt x="172" y="190"/>
                                        </a:cubicBezTo>
                                        <a:cubicBezTo>
                                          <a:pt x="172" y="190"/>
                                          <a:pt x="172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0" y="190"/>
                                        </a:cubicBezTo>
                                        <a:cubicBezTo>
                                          <a:pt x="172" y="188"/>
                                          <a:pt x="174" y="187"/>
                                          <a:pt x="175" y="186"/>
                                        </a:cubicBezTo>
                                        <a:cubicBezTo>
                                          <a:pt x="173" y="187"/>
                                          <a:pt x="171" y="189"/>
                                          <a:pt x="168" y="189"/>
                                        </a:cubicBezTo>
                                        <a:cubicBezTo>
                                          <a:pt x="167" y="188"/>
                                          <a:pt x="166" y="185"/>
                                          <a:pt x="166" y="183"/>
                                        </a:cubicBezTo>
                                        <a:cubicBezTo>
                                          <a:pt x="166" y="183"/>
                                          <a:pt x="167" y="182"/>
                                          <a:pt x="168" y="182"/>
                                        </a:cubicBezTo>
                                        <a:cubicBezTo>
                                          <a:pt x="168" y="181"/>
                                          <a:pt x="169" y="180"/>
                                          <a:pt x="169" y="180"/>
                                        </a:cubicBezTo>
                                        <a:cubicBezTo>
                                          <a:pt x="174" y="174"/>
                                          <a:pt x="175" y="164"/>
                                          <a:pt x="185" y="162"/>
                                        </a:cubicBezTo>
                                        <a:cubicBezTo>
                                          <a:pt x="184" y="165"/>
                                          <a:pt x="186" y="168"/>
                                          <a:pt x="185" y="170"/>
                                        </a:cubicBezTo>
                                        <a:cubicBezTo>
                                          <a:pt x="185" y="171"/>
                                          <a:pt x="185" y="172"/>
                                          <a:pt x="185" y="172"/>
                                        </a:cubicBezTo>
                                        <a:cubicBezTo>
                                          <a:pt x="187" y="169"/>
                                          <a:pt x="185" y="165"/>
                                          <a:pt x="187" y="163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2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3"/>
                                        </a:cubicBezTo>
                                        <a:cubicBezTo>
                                          <a:pt x="187" y="163"/>
                                          <a:pt x="187" y="163"/>
                                          <a:pt x="188" y="163"/>
                                        </a:cubicBezTo>
                                        <a:cubicBezTo>
                                          <a:pt x="188" y="163"/>
                                          <a:pt x="188" y="162"/>
                                          <a:pt x="188" y="162"/>
                                        </a:cubicBezTo>
                                        <a:cubicBezTo>
                                          <a:pt x="188" y="162"/>
                                          <a:pt x="188" y="163"/>
                                          <a:pt x="189" y="163"/>
                                        </a:cubicBezTo>
                                        <a:cubicBezTo>
                                          <a:pt x="188" y="164"/>
                                          <a:pt x="189" y="165"/>
                                          <a:pt x="189" y="165"/>
                                        </a:cubicBezTo>
                                        <a:cubicBezTo>
                                          <a:pt x="189" y="164"/>
                                          <a:pt x="189" y="163"/>
                                          <a:pt x="189" y="162"/>
                                        </a:cubicBezTo>
                                        <a:cubicBezTo>
                                          <a:pt x="189" y="162"/>
                                          <a:pt x="189" y="162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71"/>
                                          <a:pt x="193" y="181"/>
                                          <a:pt x="192" y="190"/>
                                        </a:cubicBezTo>
                                        <a:cubicBezTo>
                                          <a:pt x="192" y="191"/>
                                          <a:pt x="192" y="191"/>
                                          <a:pt x="192" y="191"/>
                                        </a:cubicBezTo>
                                        <a:close/>
                                        <a:moveTo>
                                          <a:pt x="149" y="176"/>
                                        </a:moveTo>
                                        <a:cubicBezTo>
                                          <a:pt x="149" y="175"/>
                                          <a:pt x="148" y="174"/>
                                          <a:pt x="148" y="173"/>
                                        </a:cubicBezTo>
                                        <a:cubicBezTo>
                                          <a:pt x="149" y="175"/>
                                          <a:pt x="153" y="172"/>
                                          <a:pt x="154" y="171"/>
                                        </a:cubicBezTo>
                                        <a:cubicBezTo>
                                          <a:pt x="153" y="175"/>
                                          <a:pt x="153" y="179"/>
                                          <a:pt x="151" y="181"/>
                                        </a:cubicBezTo>
                                        <a:cubicBezTo>
                                          <a:pt x="150" y="180"/>
                                          <a:pt x="149" y="178"/>
                                          <a:pt x="149" y="176"/>
                                        </a:cubicBezTo>
                                        <a:cubicBezTo>
                                          <a:pt x="149" y="176"/>
                                          <a:pt x="149" y="176"/>
                                          <a:pt x="149" y="176"/>
                                        </a:cubicBezTo>
                                        <a:close/>
                                        <a:moveTo>
                                          <a:pt x="149" y="178"/>
                                        </a:moveTo>
                                        <a:cubicBezTo>
                                          <a:pt x="148" y="178"/>
                                          <a:pt x="148" y="178"/>
                                          <a:pt x="148" y="178"/>
                                        </a:cubicBezTo>
                                        <a:cubicBezTo>
                                          <a:pt x="148" y="178"/>
                                          <a:pt x="149" y="178"/>
                                          <a:pt x="149" y="178"/>
                                        </a:cubicBezTo>
                                        <a:close/>
                                        <a:moveTo>
                                          <a:pt x="151" y="120"/>
                                        </a:moveTo>
                                        <a:cubicBezTo>
                                          <a:pt x="151" y="120"/>
                                          <a:pt x="151" y="120"/>
                                          <a:pt x="152" y="120"/>
                                        </a:cubicBezTo>
                                        <a:cubicBezTo>
                                          <a:pt x="152" y="118"/>
                                          <a:pt x="154" y="114"/>
                                          <a:pt x="152" y="111"/>
                                        </a:cubicBezTo>
                                        <a:cubicBezTo>
                                          <a:pt x="152" y="109"/>
                                          <a:pt x="151" y="106"/>
                                          <a:pt x="150" y="104"/>
                                        </a:cubicBezTo>
                                        <a:cubicBezTo>
                                          <a:pt x="152" y="105"/>
                                          <a:pt x="153" y="108"/>
                                          <a:pt x="153" y="110"/>
                                        </a:cubicBezTo>
                                        <a:cubicBezTo>
                                          <a:pt x="154" y="108"/>
                                          <a:pt x="152" y="106"/>
                                          <a:pt x="151" y="104"/>
                                        </a:cubicBezTo>
                                        <a:cubicBezTo>
                                          <a:pt x="153" y="104"/>
                                          <a:pt x="153" y="106"/>
                                          <a:pt x="154" y="108"/>
                                        </a:cubicBezTo>
                                        <a:cubicBezTo>
                                          <a:pt x="155" y="107"/>
                                          <a:pt x="155" y="107"/>
                                          <a:pt x="155" y="107"/>
                                        </a:cubicBezTo>
                                        <a:cubicBezTo>
                                          <a:pt x="159" y="111"/>
                                          <a:pt x="155" y="118"/>
                                          <a:pt x="156" y="123"/>
                                        </a:cubicBezTo>
                                        <a:cubicBezTo>
                                          <a:pt x="155" y="127"/>
                                          <a:pt x="157" y="131"/>
                                          <a:pt x="158" y="134"/>
                                        </a:cubicBezTo>
                                        <a:cubicBezTo>
                                          <a:pt x="158" y="134"/>
                                          <a:pt x="158" y="135"/>
                                          <a:pt x="158" y="135"/>
                                        </a:cubicBezTo>
                                        <a:cubicBezTo>
                                          <a:pt x="157" y="135"/>
                                          <a:pt x="157" y="133"/>
                                          <a:pt x="157" y="132"/>
                                        </a:cubicBezTo>
                                        <a:cubicBezTo>
                                          <a:pt x="157" y="132"/>
                                          <a:pt x="156" y="132"/>
                                          <a:pt x="156" y="132"/>
                                        </a:cubicBezTo>
                                        <a:cubicBezTo>
                                          <a:pt x="156" y="133"/>
                                          <a:pt x="157" y="134"/>
                                          <a:pt x="157" y="136"/>
                                        </a:cubicBezTo>
                                        <a:cubicBezTo>
                                          <a:pt x="157" y="135"/>
                                          <a:pt x="156" y="135"/>
                                          <a:pt x="156" y="135"/>
                                        </a:cubicBezTo>
                                        <a:cubicBezTo>
                                          <a:pt x="155" y="134"/>
                                          <a:pt x="155" y="130"/>
                                          <a:pt x="155" y="129"/>
                                        </a:cubicBezTo>
                                        <a:cubicBezTo>
                                          <a:pt x="154" y="132"/>
                                          <a:pt x="156" y="133"/>
                                          <a:pt x="156" y="136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5" y="138"/>
                                          <a:pt x="155" y="138"/>
                                          <a:pt x="154" y="138"/>
                                        </a:cubicBezTo>
                                        <a:cubicBezTo>
                                          <a:pt x="153" y="136"/>
                                          <a:pt x="154" y="133"/>
                                          <a:pt x="153" y="131"/>
                                        </a:cubicBezTo>
                                        <a:cubicBezTo>
                                          <a:pt x="153" y="133"/>
                                          <a:pt x="153" y="137"/>
                                          <a:pt x="154" y="139"/>
                                        </a:cubicBezTo>
                                        <a:cubicBezTo>
                                          <a:pt x="153" y="140"/>
                                          <a:pt x="152" y="140"/>
                                          <a:pt x="152" y="141"/>
                                        </a:cubicBezTo>
                                        <a:cubicBezTo>
                                          <a:pt x="151" y="140"/>
                                          <a:pt x="151" y="139"/>
                                          <a:pt x="151" y="138"/>
                                        </a:cubicBezTo>
                                        <a:cubicBezTo>
                                          <a:pt x="151" y="138"/>
                                          <a:pt x="151" y="138"/>
                                          <a:pt x="151" y="138"/>
                                        </a:cubicBezTo>
                                        <a:cubicBezTo>
                                          <a:pt x="151" y="136"/>
                                          <a:pt x="150" y="135"/>
                                          <a:pt x="151" y="134"/>
                                        </a:cubicBezTo>
                                        <a:cubicBezTo>
                                          <a:pt x="150" y="131"/>
                                          <a:pt x="151" y="128"/>
                                          <a:pt x="152" y="126"/>
                                        </a:cubicBezTo>
                                        <a:cubicBezTo>
                                          <a:pt x="151" y="126"/>
                                          <a:pt x="151" y="126"/>
                                          <a:pt x="151" y="125"/>
                                        </a:cubicBezTo>
                                        <a:cubicBezTo>
                                          <a:pt x="150" y="128"/>
                                          <a:pt x="150" y="131"/>
                                          <a:pt x="150" y="133"/>
                                        </a:cubicBezTo>
                                        <a:cubicBezTo>
                                          <a:pt x="149" y="134"/>
                                          <a:pt x="151" y="137"/>
                                          <a:pt x="150" y="138"/>
                                        </a:cubicBezTo>
                                        <a:cubicBezTo>
                                          <a:pt x="151" y="139"/>
                                          <a:pt x="151" y="140"/>
                                          <a:pt x="150" y="140"/>
                                        </a:cubicBezTo>
                                        <a:cubicBezTo>
                                          <a:pt x="149" y="138"/>
                                          <a:pt x="150" y="136"/>
                                          <a:pt x="149" y="135"/>
                                        </a:cubicBezTo>
                                        <a:cubicBezTo>
                                          <a:pt x="149" y="135"/>
                                          <a:pt x="149" y="136"/>
                                          <a:pt x="149" y="137"/>
                                        </a:cubicBezTo>
                                        <a:cubicBezTo>
                                          <a:pt x="148" y="132"/>
                                          <a:pt x="150" y="125"/>
                                          <a:pt x="151" y="120"/>
                                        </a:cubicBezTo>
                                        <a:close/>
                                        <a:moveTo>
                                          <a:pt x="150" y="119"/>
                                        </a:moveTo>
                                        <a:cubicBezTo>
                                          <a:pt x="150" y="115"/>
                                          <a:pt x="150" y="109"/>
                                          <a:pt x="149" y="104"/>
                                        </a:cubicBezTo>
                                        <a:cubicBezTo>
                                          <a:pt x="148" y="103"/>
                                          <a:pt x="148" y="103"/>
                                          <a:pt x="148" y="102"/>
                                        </a:cubicBezTo>
                                        <a:cubicBezTo>
                                          <a:pt x="148" y="102"/>
                                          <a:pt x="148" y="102"/>
                                          <a:pt x="149" y="102"/>
                                        </a:cubicBezTo>
                                        <a:cubicBezTo>
                                          <a:pt x="151" y="108"/>
                                          <a:pt x="153" y="113"/>
                                          <a:pt x="150" y="119"/>
                                        </a:cubicBezTo>
                                        <a:close/>
                                        <a:moveTo>
                                          <a:pt x="162" y="73"/>
                                        </a:moveTo>
                                        <a:cubicBezTo>
                                          <a:pt x="159" y="68"/>
                                          <a:pt x="158" y="61"/>
                                          <a:pt x="157" y="55"/>
                                        </a:cubicBezTo>
                                        <a:cubicBezTo>
                                          <a:pt x="158" y="61"/>
                                          <a:pt x="161" y="67"/>
                                          <a:pt x="162" y="73"/>
                                        </a:cubicBezTo>
                                        <a:close/>
                                        <a:moveTo>
                                          <a:pt x="156" y="49"/>
                                        </a:moveTo>
                                        <a:cubicBezTo>
                                          <a:pt x="157" y="51"/>
                                          <a:pt x="157" y="53"/>
                                          <a:pt x="157" y="55"/>
                                        </a:cubicBezTo>
                                        <a:cubicBezTo>
                                          <a:pt x="156" y="53"/>
                                          <a:pt x="157" y="51"/>
                                          <a:pt x="156" y="49"/>
                                        </a:cubicBezTo>
                                        <a:close/>
                                        <a:moveTo>
                                          <a:pt x="161" y="81"/>
                                        </a:moveTo>
                                        <a:cubicBezTo>
                                          <a:pt x="162" y="78"/>
                                          <a:pt x="163" y="73"/>
                                          <a:pt x="165" y="70"/>
                                        </a:cubicBezTo>
                                        <a:cubicBezTo>
                                          <a:pt x="165" y="70"/>
                                          <a:pt x="165" y="71"/>
                                          <a:pt x="165" y="71"/>
                                        </a:cubicBezTo>
                                        <a:cubicBezTo>
                                          <a:pt x="165" y="71"/>
                                          <a:pt x="166" y="69"/>
                                          <a:pt x="165" y="69"/>
                                        </a:cubicBezTo>
                                        <a:cubicBezTo>
                                          <a:pt x="166" y="68"/>
                                          <a:pt x="167" y="66"/>
                                          <a:pt x="168" y="65"/>
                                        </a:cubicBezTo>
                                        <a:cubicBezTo>
                                          <a:pt x="168" y="67"/>
                                          <a:pt x="166" y="71"/>
                                          <a:pt x="167" y="73"/>
                                        </a:cubicBezTo>
                                        <a:cubicBezTo>
                                          <a:pt x="168" y="69"/>
                                          <a:pt x="167" y="65"/>
                                          <a:pt x="170" y="62"/>
                                        </a:cubicBezTo>
                                        <a:cubicBezTo>
                                          <a:pt x="170" y="63"/>
                                          <a:pt x="169" y="65"/>
                                          <a:pt x="169" y="67"/>
                                        </a:cubicBezTo>
                                        <a:cubicBezTo>
                                          <a:pt x="170" y="67"/>
                                          <a:pt x="169" y="67"/>
                                          <a:pt x="170" y="67"/>
                                        </a:cubicBezTo>
                                        <a:cubicBezTo>
                                          <a:pt x="169" y="65"/>
                                          <a:pt x="171" y="63"/>
                                          <a:pt x="170" y="61"/>
                                        </a:cubicBezTo>
                                        <a:cubicBezTo>
                                          <a:pt x="171" y="62"/>
                                          <a:pt x="172" y="61"/>
                                          <a:pt x="173" y="60"/>
                                        </a:cubicBezTo>
                                        <a:cubicBezTo>
                                          <a:pt x="174" y="64"/>
                                          <a:pt x="173" y="68"/>
                                          <a:pt x="174" y="72"/>
                                        </a:cubicBezTo>
                                        <a:cubicBezTo>
                                          <a:pt x="176" y="70"/>
                                          <a:pt x="173" y="67"/>
                                          <a:pt x="174" y="64"/>
                                        </a:cubicBezTo>
                                        <a:cubicBezTo>
                                          <a:pt x="174" y="63"/>
                                          <a:pt x="174" y="62"/>
                                          <a:pt x="174" y="61"/>
                                        </a:cubicBezTo>
                                        <a:cubicBezTo>
                                          <a:pt x="174" y="61"/>
                                          <a:pt x="174" y="60"/>
                                          <a:pt x="175" y="60"/>
                                        </a:cubicBezTo>
                                        <a:cubicBezTo>
                                          <a:pt x="175" y="60"/>
                                          <a:pt x="175" y="60"/>
                                          <a:pt x="174" y="60"/>
                                        </a:cubicBezTo>
                                        <a:cubicBezTo>
                                          <a:pt x="174" y="60"/>
                                          <a:pt x="175" y="60"/>
                                          <a:pt x="175" y="60"/>
                                        </a:cubicBezTo>
                                        <a:cubicBezTo>
                                          <a:pt x="175" y="63"/>
                                          <a:pt x="175" y="64"/>
                                          <a:pt x="176" y="66"/>
                                        </a:cubicBezTo>
                                        <a:cubicBezTo>
                                          <a:pt x="177" y="65"/>
                                          <a:pt x="175" y="62"/>
                                          <a:pt x="176" y="60"/>
                                        </a:cubicBezTo>
                                        <a:cubicBezTo>
                                          <a:pt x="180" y="61"/>
                                          <a:pt x="180" y="66"/>
                                          <a:pt x="180" y="69"/>
                                        </a:cubicBezTo>
                                        <a:cubicBezTo>
                                          <a:pt x="181" y="76"/>
                                          <a:pt x="180" y="84"/>
                                          <a:pt x="181" y="92"/>
                                        </a:cubicBezTo>
                                        <a:cubicBezTo>
                                          <a:pt x="181" y="87"/>
                                          <a:pt x="180" y="83"/>
                                          <a:pt x="182" y="78"/>
                                        </a:cubicBezTo>
                                        <a:cubicBezTo>
                                          <a:pt x="181" y="75"/>
                                          <a:pt x="180" y="69"/>
                                          <a:pt x="181" y="65"/>
                                        </a:cubicBezTo>
                                        <a:cubicBezTo>
                                          <a:pt x="180" y="64"/>
                                          <a:pt x="180" y="64"/>
                                          <a:pt x="180" y="63"/>
                                        </a:cubicBezTo>
                                        <a:cubicBezTo>
                                          <a:pt x="184" y="70"/>
                                          <a:pt x="182" y="79"/>
                                          <a:pt x="183" y="86"/>
                                        </a:cubicBezTo>
                                        <a:cubicBezTo>
                                          <a:pt x="184" y="79"/>
                                          <a:pt x="183" y="72"/>
                                          <a:pt x="183" y="67"/>
                                        </a:cubicBezTo>
                                        <a:cubicBezTo>
                                          <a:pt x="185" y="69"/>
                                          <a:pt x="184" y="73"/>
                                          <a:pt x="184" y="76"/>
                                        </a:cubicBezTo>
                                        <a:cubicBezTo>
                                          <a:pt x="184" y="76"/>
                                          <a:pt x="184" y="76"/>
                                          <a:pt x="184" y="76"/>
                                        </a:cubicBezTo>
                                        <a:cubicBezTo>
                                          <a:pt x="185" y="76"/>
                                          <a:pt x="185" y="75"/>
                                          <a:pt x="184" y="75"/>
                                        </a:cubicBezTo>
                                        <a:cubicBezTo>
                                          <a:pt x="185" y="74"/>
                                          <a:pt x="184" y="72"/>
                                          <a:pt x="184" y="70"/>
                                        </a:cubicBezTo>
                                        <a:cubicBezTo>
                                          <a:pt x="185" y="71"/>
                                          <a:pt x="186" y="73"/>
                                          <a:pt x="185" y="74"/>
                                        </a:cubicBezTo>
                                        <a:cubicBezTo>
                                          <a:pt x="186" y="74"/>
                                          <a:pt x="186" y="74"/>
                                          <a:pt x="186" y="74"/>
                                        </a:cubicBezTo>
                                        <a:cubicBezTo>
                                          <a:pt x="186" y="78"/>
                                          <a:pt x="186" y="81"/>
                                          <a:pt x="186" y="84"/>
                                        </a:cubicBezTo>
                                        <a:cubicBezTo>
                                          <a:pt x="187" y="86"/>
                                          <a:pt x="186" y="89"/>
                                          <a:pt x="186" y="91"/>
                                        </a:cubicBezTo>
                                        <a:cubicBezTo>
                                          <a:pt x="188" y="88"/>
                                          <a:pt x="187" y="84"/>
                                          <a:pt x="187" y="81"/>
                                        </a:cubicBezTo>
                                        <a:cubicBezTo>
                                          <a:pt x="186" y="79"/>
                                          <a:pt x="187" y="77"/>
                                          <a:pt x="186" y="74"/>
                                        </a:cubicBezTo>
                                        <a:cubicBezTo>
                                          <a:pt x="188" y="77"/>
                                          <a:pt x="188" y="82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5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4"/>
                                          <a:pt x="188" y="84"/>
                                        </a:cubicBezTo>
                                        <a:cubicBezTo>
                                          <a:pt x="188" y="84"/>
                                          <a:pt x="188" y="83"/>
                                          <a:pt x="188" y="82"/>
                                        </a:cubicBezTo>
                                        <a:cubicBezTo>
                                          <a:pt x="189" y="82"/>
                                          <a:pt x="188" y="79"/>
                                          <a:pt x="188" y="78"/>
                                        </a:cubicBezTo>
                                        <a:cubicBezTo>
                                          <a:pt x="188" y="78"/>
                                          <a:pt x="188" y="78"/>
                                          <a:pt x="188" y="77"/>
                                        </a:cubicBezTo>
                                        <a:cubicBezTo>
                                          <a:pt x="190" y="80"/>
                                          <a:pt x="189" y="86"/>
                                          <a:pt x="189" y="90"/>
                                        </a:cubicBezTo>
                                        <a:cubicBezTo>
                                          <a:pt x="189" y="90"/>
                                          <a:pt x="190" y="90"/>
                                          <a:pt x="190" y="90"/>
                                        </a:cubicBezTo>
                                        <a:cubicBezTo>
                                          <a:pt x="190" y="88"/>
                                          <a:pt x="190" y="85"/>
                                          <a:pt x="190" y="82"/>
                                        </a:cubicBezTo>
                                        <a:cubicBezTo>
                                          <a:pt x="191" y="85"/>
                                          <a:pt x="192" y="89"/>
                                          <a:pt x="192" y="93"/>
                                        </a:cubicBezTo>
                                        <a:cubicBezTo>
                                          <a:pt x="192" y="97"/>
                                          <a:pt x="193" y="104"/>
                                          <a:pt x="190" y="107"/>
                                        </a:cubicBezTo>
                                        <a:cubicBezTo>
                                          <a:pt x="190" y="105"/>
                                          <a:pt x="191" y="102"/>
                                          <a:pt x="190" y="101"/>
                                        </a:cubicBezTo>
                                        <a:cubicBezTo>
                                          <a:pt x="190" y="101"/>
                                          <a:pt x="190" y="102"/>
                                          <a:pt x="190" y="102"/>
                                        </a:cubicBezTo>
                                        <a:cubicBezTo>
                                          <a:pt x="190" y="102"/>
                                          <a:pt x="190" y="102"/>
                                          <a:pt x="190" y="101"/>
                                        </a:cubicBezTo>
                                        <a:cubicBezTo>
                                          <a:pt x="189" y="103"/>
                                          <a:pt x="190" y="108"/>
                                          <a:pt x="188" y="109"/>
                                        </a:cubicBezTo>
                                        <a:cubicBezTo>
                                          <a:pt x="188" y="107"/>
                                          <a:pt x="189" y="105"/>
                                          <a:pt x="189" y="102"/>
                                        </a:cubicBezTo>
                                        <a:cubicBezTo>
                                          <a:pt x="188" y="105"/>
                                          <a:pt x="188" y="108"/>
                                          <a:pt x="186" y="110"/>
                                        </a:cubicBezTo>
                                        <a:cubicBezTo>
                                          <a:pt x="187" y="105"/>
                                          <a:pt x="188" y="102"/>
                                          <a:pt x="188" y="97"/>
                                        </a:cubicBezTo>
                                        <a:cubicBezTo>
                                          <a:pt x="188" y="97"/>
                                          <a:pt x="188" y="97"/>
                                          <a:pt x="188" y="97"/>
                                        </a:cubicBezTo>
                                        <a:cubicBezTo>
                                          <a:pt x="188" y="99"/>
                                          <a:pt x="187" y="104"/>
                                          <a:pt x="187" y="106"/>
                                        </a:cubicBezTo>
                                        <a:cubicBezTo>
                                          <a:pt x="186" y="107"/>
                                          <a:pt x="186" y="110"/>
                                          <a:pt x="185" y="111"/>
                                        </a:cubicBezTo>
                                        <a:cubicBezTo>
                                          <a:pt x="185" y="108"/>
                                          <a:pt x="185" y="105"/>
                                          <a:pt x="186" y="102"/>
                                        </a:cubicBezTo>
                                        <a:cubicBezTo>
                                          <a:pt x="186" y="102"/>
                                          <a:pt x="186" y="102"/>
                                          <a:pt x="186" y="102"/>
                                        </a:cubicBezTo>
                                        <a:cubicBezTo>
                                          <a:pt x="185" y="103"/>
                                          <a:pt x="185" y="105"/>
                                          <a:pt x="185" y="107"/>
                                        </a:cubicBezTo>
                                        <a:cubicBezTo>
                                          <a:pt x="185" y="107"/>
                                          <a:pt x="185" y="106"/>
                                          <a:pt x="185" y="106"/>
                                        </a:cubicBezTo>
                                        <a:cubicBezTo>
                                          <a:pt x="185" y="106"/>
                                          <a:pt x="184" y="106"/>
                                          <a:pt x="184" y="106"/>
                                        </a:cubicBezTo>
                                        <a:cubicBezTo>
                                          <a:pt x="184" y="105"/>
                                          <a:pt x="184" y="104"/>
                                          <a:pt x="184" y="103"/>
                                        </a:cubicBezTo>
                                        <a:cubicBezTo>
                                          <a:pt x="184" y="103"/>
                                          <a:pt x="183" y="103"/>
                                          <a:pt x="183" y="103"/>
                                        </a:cubicBezTo>
                                        <a:cubicBezTo>
                                          <a:pt x="183" y="108"/>
                                          <a:pt x="182" y="116"/>
                                          <a:pt x="179" y="120"/>
                                        </a:cubicBezTo>
                                        <a:cubicBezTo>
                                          <a:pt x="179" y="120"/>
                                          <a:pt x="180" y="119"/>
                                          <a:pt x="180" y="119"/>
                                        </a:cubicBezTo>
                                        <a:cubicBezTo>
                                          <a:pt x="181" y="116"/>
                                          <a:pt x="181" y="113"/>
                                          <a:pt x="182" y="110"/>
                                        </a:cubicBezTo>
                                        <a:cubicBezTo>
                                          <a:pt x="181" y="109"/>
                                          <a:pt x="182" y="110"/>
                                          <a:pt x="181" y="110"/>
                                        </a:cubicBezTo>
                                        <a:cubicBezTo>
                                          <a:pt x="181" y="108"/>
                                          <a:pt x="182" y="106"/>
                                          <a:pt x="182" y="105"/>
                                        </a:cubicBezTo>
                                        <a:cubicBezTo>
                                          <a:pt x="182" y="105"/>
                                          <a:pt x="182" y="105"/>
                                          <a:pt x="182" y="104"/>
                                        </a:cubicBezTo>
                                        <a:cubicBezTo>
                                          <a:pt x="181" y="106"/>
                                          <a:pt x="181" y="109"/>
                                          <a:pt x="181" y="110"/>
                                        </a:cubicBezTo>
                                        <a:cubicBezTo>
                                          <a:pt x="181" y="111"/>
                                          <a:pt x="181" y="111"/>
                                          <a:pt x="181" y="111"/>
                                        </a:cubicBezTo>
                                        <a:cubicBezTo>
                                          <a:pt x="181" y="112"/>
                                          <a:pt x="181" y="113"/>
                                          <a:pt x="180" y="114"/>
                                        </a:cubicBezTo>
                                        <a:cubicBezTo>
                                          <a:pt x="180" y="113"/>
                                          <a:pt x="181" y="112"/>
                                          <a:pt x="181" y="111"/>
                                        </a:cubicBezTo>
                                        <a:cubicBezTo>
                                          <a:pt x="179" y="115"/>
                                          <a:pt x="179" y="119"/>
                                          <a:pt x="177" y="122"/>
                                        </a:cubicBezTo>
                                        <a:cubicBezTo>
                                          <a:pt x="178" y="120"/>
                                          <a:pt x="178" y="119"/>
                                          <a:pt x="178" y="117"/>
                                        </a:cubicBezTo>
                                        <a:cubicBezTo>
                                          <a:pt x="180" y="113"/>
                                          <a:pt x="180" y="110"/>
                                          <a:pt x="181" y="106"/>
                                        </a:cubicBezTo>
                                        <a:cubicBezTo>
                                          <a:pt x="181" y="106"/>
                                          <a:pt x="181" y="105"/>
                                          <a:pt x="180" y="105"/>
                                        </a:cubicBezTo>
                                        <a:cubicBezTo>
                                          <a:pt x="179" y="108"/>
                                          <a:pt x="179" y="111"/>
                                          <a:pt x="178" y="114"/>
                                        </a:cubicBezTo>
                                        <a:cubicBezTo>
                                          <a:pt x="178" y="111"/>
                                          <a:pt x="178" y="109"/>
                                          <a:pt x="178" y="107"/>
                                        </a:cubicBezTo>
                                        <a:cubicBezTo>
                                          <a:pt x="177" y="109"/>
                                          <a:pt x="177" y="115"/>
                                          <a:pt x="176" y="116"/>
                                        </a:cubicBezTo>
                                        <a:cubicBezTo>
                                          <a:pt x="176" y="115"/>
                                          <a:pt x="177" y="114"/>
                                          <a:pt x="176" y="112"/>
                                        </a:cubicBezTo>
                                        <a:cubicBezTo>
                                          <a:pt x="176" y="112"/>
                                          <a:pt x="176" y="112"/>
                                          <a:pt x="177" y="112"/>
                                        </a:cubicBezTo>
                                        <a:cubicBezTo>
                                          <a:pt x="175" y="108"/>
                                          <a:pt x="177" y="105"/>
                                          <a:pt x="176" y="100"/>
                                        </a:cubicBezTo>
                                        <a:cubicBezTo>
                                          <a:pt x="176" y="103"/>
                                          <a:pt x="176" y="105"/>
                                          <a:pt x="176" y="108"/>
                                        </a:cubicBezTo>
                                        <a:cubicBezTo>
                                          <a:pt x="174" y="107"/>
                                          <a:pt x="174" y="104"/>
                                          <a:pt x="175" y="103"/>
                                        </a:cubicBezTo>
                                        <a:cubicBezTo>
                                          <a:pt x="174" y="102"/>
                                          <a:pt x="175" y="99"/>
                                          <a:pt x="174" y="98"/>
                                        </a:cubicBezTo>
                                        <a:cubicBezTo>
                                          <a:pt x="174" y="101"/>
                                          <a:pt x="174" y="104"/>
                                          <a:pt x="174" y="106"/>
                                        </a:cubicBezTo>
                                        <a:cubicBezTo>
                                          <a:pt x="174" y="106"/>
                                          <a:pt x="173" y="106"/>
                                          <a:pt x="173" y="106"/>
                                        </a:cubicBezTo>
                                        <a:cubicBezTo>
                                          <a:pt x="173" y="105"/>
                                          <a:pt x="173" y="103"/>
                                          <a:pt x="173" y="103"/>
                                        </a:cubicBezTo>
                                        <a:cubicBezTo>
                                          <a:pt x="173" y="98"/>
                                          <a:pt x="173" y="93"/>
                                          <a:pt x="172" y="89"/>
                                        </a:cubicBezTo>
                                        <a:cubicBezTo>
                                          <a:pt x="171" y="94"/>
                                          <a:pt x="174" y="102"/>
                                          <a:pt x="171" y="107"/>
                                        </a:cubicBezTo>
                                        <a:cubicBezTo>
                                          <a:pt x="171" y="105"/>
                                          <a:pt x="171" y="102"/>
                                          <a:pt x="170" y="100"/>
                                        </a:cubicBezTo>
                                        <a:cubicBezTo>
                                          <a:pt x="170" y="104"/>
                                          <a:pt x="171" y="110"/>
                                          <a:pt x="169" y="115"/>
                                        </a:cubicBezTo>
                                        <a:cubicBezTo>
                                          <a:pt x="169" y="112"/>
                                          <a:pt x="170" y="109"/>
                                          <a:pt x="169" y="106"/>
                                        </a:cubicBezTo>
                                        <a:cubicBezTo>
                                          <a:pt x="169" y="106"/>
                                          <a:pt x="169" y="106"/>
                                          <a:pt x="169" y="106"/>
                                        </a:cubicBezTo>
                                        <a:cubicBezTo>
                                          <a:pt x="169" y="104"/>
                                          <a:pt x="170" y="102"/>
                                          <a:pt x="168" y="100"/>
                                        </a:cubicBezTo>
                                        <a:cubicBezTo>
                                          <a:pt x="169" y="101"/>
                                          <a:pt x="168" y="102"/>
                                          <a:pt x="169" y="103"/>
                                        </a:cubicBezTo>
                                        <a:cubicBezTo>
                                          <a:pt x="169" y="107"/>
                                          <a:pt x="169" y="111"/>
                                          <a:pt x="168" y="116"/>
                                        </a:cubicBezTo>
                                        <a:cubicBezTo>
                                          <a:pt x="167" y="113"/>
                                          <a:pt x="168" y="110"/>
                                          <a:pt x="167" y="106"/>
                                        </a:cubicBezTo>
                                        <a:cubicBezTo>
                                          <a:pt x="167" y="109"/>
                                          <a:pt x="167" y="111"/>
                                          <a:pt x="166" y="114"/>
                                        </a:cubicBezTo>
                                        <a:cubicBezTo>
                                          <a:pt x="166" y="111"/>
                                          <a:pt x="167" y="109"/>
                                          <a:pt x="166" y="105"/>
                                        </a:cubicBezTo>
                                        <a:cubicBezTo>
                                          <a:pt x="165" y="109"/>
                                          <a:pt x="164" y="114"/>
                                          <a:pt x="164" y="118"/>
                                        </a:cubicBezTo>
                                        <a:cubicBezTo>
                                          <a:pt x="163" y="115"/>
                                          <a:pt x="165" y="111"/>
                                          <a:pt x="164" y="108"/>
                                        </a:cubicBezTo>
                                        <a:cubicBezTo>
                                          <a:pt x="165" y="101"/>
                                          <a:pt x="165" y="94"/>
                                          <a:pt x="164" y="87"/>
                                        </a:cubicBezTo>
                                        <a:cubicBezTo>
                                          <a:pt x="164" y="88"/>
                                          <a:pt x="164" y="88"/>
                                          <a:pt x="164" y="89"/>
                                        </a:cubicBezTo>
                                        <a:cubicBezTo>
                                          <a:pt x="164" y="89"/>
                                          <a:pt x="164" y="89"/>
                                          <a:pt x="164" y="89"/>
                                        </a:cubicBezTo>
                                        <a:cubicBezTo>
                                          <a:pt x="164" y="99"/>
                                          <a:pt x="164" y="106"/>
                                          <a:pt x="163" y="114"/>
                                        </a:cubicBezTo>
                                        <a:cubicBezTo>
                                          <a:pt x="163" y="114"/>
                                          <a:pt x="163" y="114"/>
                                          <a:pt x="163" y="114"/>
                                        </a:cubicBezTo>
                                        <a:cubicBezTo>
                                          <a:pt x="163" y="115"/>
                                          <a:pt x="163" y="117"/>
                                          <a:pt x="162" y="118"/>
                                        </a:cubicBezTo>
                                        <a:cubicBezTo>
                                          <a:pt x="162" y="116"/>
                                          <a:pt x="163" y="112"/>
                                          <a:pt x="163" y="110"/>
                                        </a:cubicBezTo>
                                        <a:cubicBezTo>
                                          <a:pt x="161" y="110"/>
                                          <a:pt x="162" y="112"/>
                                          <a:pt x="162" y="113"/>
                                        </a:cubicBezTo>
                                        <a:cubicBezTo>
                                          <a:pt x="161" y="111"/>
                                          <a:pt x="162" y="108"/>
                                          <a:pt x="161" y="107"/>
                                        </a:cubicBezTo>
                                        <a:cubicBezTo>
                                          <a:pt x="161" y="107"/>
                                          <a:pt x="161" y="107"/>
                                          <a:pt x="161" y="107"/>
                                        </a:cubicBezTo>
                                        <a:cubicBezTo>
                                          <a:pt x="160" y="105"/>
                                          <a:pt x="161" y="103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1" y="101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0" y="101"/>
                                          <a:pt x="160" y="102"/>
                                        </a:cubicBezTo>
                                        <a:cubicBezTo>
                                          <a:pt x="160" y="106"/>
                                          <a:pt x="159" y="109"/>
                                          <a:pt x="159" y="113"/>
                                        </a:cubicBezTo>
                                        <a:cubicBezTo>
                                          <a:pt x="158" y="103"/>
                                          <a:pt x="159" y="92"/>
                                          <a:pt x="160" y="82"/>
                                        </a:cubicBezTo>
                                        <a:cubicBezTo>
                                          <a:pt x="161" y="82"/>
                                          <a:pt x="161" y="81"/>
                                          <a:pt x="161" y="81"/>
                                        </a:cubicBezTo>
                                        <a:close/>
                                        <a:moveTo>
                                          <a:pt x="200" y="97"/>
                                        </a:moveTo>
                                        <a:cubicBezTo>
                                          <a:pt x="203" y="102"/>
                                          <a:pt x="199" y="108"/>
                                          <a:pt x="198" y="112"/>
                                        </a:cubicBezTo>
                                        <a:cubicBezTo>
                                          <a:pt x="199" y="111"/>
                                          <a:pt x="200" y="109"/>
                                          <a:pt x="200" y="107"/>
                                        </a:cubicBezTo>
                                        <a:cubicBezTo>
                                          <a:pt x="201" y="108"/>
                                          <a:pt x="200" y="109"/>
                                          <a:pt x="200" y="110"/>
                                        </a:cubicBezTo>
                                        <a:cubicBezTo>
                                          <a:pt x="200" y="109"/>
                                          <a:pt x="200" y="110"/>
                                          <a:pt x="200" y="110"/>
                                        </a:cubicBezTo>
                                        <a:cubicBezTo>
                                          <a:pt x="200" y="111"/>
                                          <a:pt x="199" y="113"/>
                                          <a:pt x="199" y="114"/>
                                        </a:cubicBezTo>
                                        <a:cubicBezTo>
                                          <a:pt x="199" y="114"/>
                                          <a:pt x="199" y="114"/>
                                          <a:pt x="198" y="114"/>
                                        </a:cubicBezTo>
                                        <a:cubicBezTo>
                                          <a:pt x="198" y="115"/>
                                          <a:pt x="198" y="117"/>
                                          <a:pt x="198" y="118"/>
                                        </a:cubicBezTo>
                                        <a:cubicBezTo>
                                          <a:pt x="199" y="116"/>
                                          <a:pt x="199" y="113"/>
                                          <a:pt x="200" y="111"/>
                                        </a:cubicBezTo>
                                        <a:cubicBezTo>
                                          <a:pt x="199" y="117"/>
                                          <a:pt x="202" y="122"/>
                                          <a:pt x="199" y="126"/>
                                        </a:cubicBezTo>
                                        <a:cubicBezTo>
                                          <a:pt x="200" y="125"/>
                                          <a:pt x="199" y="124"/>
                                          <a:pt x="200" y="124"/>
                                        </a:cubicBezTo>
                                        <a:cubicBezTo>
                                          <a:pt x="199" y="123"/>
                                          <a:pt x="200" y="122"/>
                                          <a:pt x="200" y="122"/>
                                        </a:cubicBezTo>
                                        <a:cubicBezTo>
                                          <a:pt x="200" y="121"/>
                                          <a:pt x="200" y="119"/>
                                          <a:pt x="199" y="119"/>
                                        </a:cubicBezTo>
                                        <a:cubicBezTo>
                                          <a:pt x="198" y="119"/>
                                          <a:pt x="199" y="119"/>
                                          <a:pt x="198" y="119"/>
                                        </a:cubicBezTo>
                                        <a:cubicBezTo>
                                          <a:pt x="199" y="121"/>
                                          <a:pt x="199" y="124"/>
                                          <a:pt x="198" y="127"/>
                                        </a:cubicBezTo>
                                        <a:cubicBezTo>
                                          <a:pt x="198" y="127"/>
                                          <a:pt x="198" y="127"/>
                                          <a:pt x="197" y="127"/>
                                        </a:cubicBezTo>
                                        <a:cubicBezTo>
                                          <a:pt x="197" y="126"/>
                                          <a:pt x="198" y="125"/>
                                          <a:pt x="198" y="124"/>
                                        </a:cubicBezTo>
                                        <a:cubicBezTo>
                                          <a:pt x="196" y="124"/>
                                          <a:pt x="197" y="127"/>
                                          <a:pt x="196" y="128"/>
                                        </a:cubicBezTo>
                                        <a:cubicBezTo>
                                          <a:pt x="196" y="128"/>
                                          <a:pt x="196" y="128"/>
                                          <a:pt x="196" y="128"/>
                                        </a:cubicBezTo>
                                        <a:cubicBezTo>
                                          <a:pt x="196" y="129"/>
                                          <a:pt x="196" y="129"/>
                                          <a:pt x="195" y="129"/>
                                        </a:cubicBezTo>
                                        <a:cubicBezTo>
                                          <a:pt x="196" y="127"/>
                                          <a:pt x="196" y="126"/>
                                          <a:pt x="196" y="123"/>
                                        </a:cubicBezTo>
                                        <a:cubicBezTo>
                                          <a:pt x="196" y="123"/>
                                          <a:pt x="196" y="123"/>
                                          <a:pt x="196" y="123"/>
                                        </a:cubicBezTo>
                                        <a:cubicBezTo>
                                          <a:pt x="194" y="126"/>
                                          <a:pt x="195" y="130"/>
                                          <a:pt x="193" y="132"/>
                                        </a:cubicBezTo>
                                        <a:cubicBezTo>
                                          <a:pt x="194" y="128"/>
                                          <a:pt x="195" y="125"/>
                                          <a:pt x="194" y="121"/>
                                        </a:cubicBezTo>
                                        <a:cubicBezTo>
                                          <a:pt x="194" y="125"/>
                                          <a:pt x="194" y="129"/>
                                          <a:pt x="191" y="131"/>
                                        </a:cubicBezTo>
                                        <a:cubicBezTo>
                                          <a:pt x="192" y="131"/>
                                          <a:pt x="192" y="129"/>
                                          <a:pt x="192" y="128"/>
                                        </a:cubicBezTo>
                                        <a:cubicBezTo>
                                          <a:pt x="192" y="128"/>
                                          <a:pt x="191" y="129"/>
                                          <a:pt x="191" y="129"/>
                                        </a:cubicBezTo>
                                        <a:cubicBezTo>
                                          <a:pt x="191" y="128"/>
                                          <a:pt x="191" y="127"/>
                                          <a:pt x="191" y="126"/>
                                        </a:cubicBezTo>
                                        <a:cubicBezTo>
                                          <a:pt x="191" y="126"/>
                                          <a:pt x="191" y="127"/>
                                          <a:pt x="191" y="127"/>
                                        </a:cubicBezTo>
                                        <a:cubicBezTo>
                                          <a:pt x="191" y="124"/>
                                          <a:pt x="192" y="121"/>
                                          <a:pt x="193" y="119"/>
                                        </a:cubicBezTo>
                                        <a:cubicBezTo>
                                          <a:pt x="191" y="120"/>
                                          <a:pt x="191" y="123"/>
                                          <a:pt x="191" y="125"/>
                                        </a:cubicBezTo>
                                        <a:cubicBezTo>
                                          <a:pt x="189" y="123"/>
                                          <a:pt x="190" y="119"/>
                                          <a:pt x="188" y="117"/>
                                        </a:cubicBezTo>
                                        <a:cubicBezTo>
                                          <a:pt x="187" y="118"/>
                                          <a:pt x="187" y="119"/>
                                          <a:pt x="187" y="121"/>
                                        </a:cubicBezTo>
                                        <a:cubicBezTo>
                                          <a:pt x="186" y="121"/>
                                          <a:pt x="186" y="121"/>
                                          <a:pt x="186" y="120"/>
                                        </a:cubicBezTo>
                                        <a:cubicBezTo>
                                          <a:pt x="185" y="122"/>
                                          <a:pt x="185" y="123"/>
                                          <a:pt x="184" y="125"/>
                                        </a:cubicBezTo>
                                        <a:cubicBezTo>
                                          <a:pt x="183" y="124"/>
                                          <a:pt x="184" y="123"/>
                                          <a:pt x="184" y="123"/>
                                        </a:cubicBezTo>
                                        <a:cubicBezTo>
                                          <a:pt x="183" y="124"/>
                                          <a:pt x="183" y="125"/>
                                          <a:pt x="182" y="127"/>
                                        </a:cubicBezTo>
                                        <a:cubicBezTo>
                                          <a:pt x="182" y="125"/>
                                          <a:pt x="183" y="123"/>
                                          <a:pt x="184" y="121"/>
                                        </a:cubicBezTo>
                                        <a:cubicBezTo>
                                          <a:pt x="184" y="121"/>
                                          <a:pt x="184" y="122"/>
                                          <a:pt x="184" y="121"/>
                                        </a:cubicBezTo>
                                        <a:cubicBezTo>
                                          <a:pt x="185" y="119"/>
                                          <a:pt x="187" y="117"/>
                                          <a:pt x="188" y="114"/>
                                        </a:cubicBezTo>
                                        <a:cubicBezTo>
                                          <a:pt x="185" y="118"/>
                                          <a:pt x="181" y="122"/>
                                          <a:pt x="180" y="128"/>
                                        </a:cubicBezTo>
                                        <a:cubicBezTo>
                                          <a:pt x="180" y="128"/>
                                          <a:pt x="180" y="128"/>
                                          <a:pt x="180" y="128"/>
                                        </a:cubicBezTo>
                                        <a:cubicBezTo>
                                          <a:pt x="179" y="129"/>
                                          <a:pt x="178" y="131"/>
                                          <a:pt x="177" y="132"/>
                                        </a:cubicBezTo>
                                        <a:cubicBezTo>
                                          <a:pt x="177" y="130"/>
                                          <a:pt x="178" y="129"/>
                                          <a:pt x="179" y="127"/>
                                        </a:cubicBezTo>
                                        <a:cubicBezTo>
                                          <a:pt x="179" y="127"/>
                                          <a:pt x="179" y="127"/>
                                          <a:pt x="179" y="127"/>
                                        </a:cubicBezTo>
                                        <a:cubicBezTo>
                                          <a:pt x="179" y="125"/>
                                          <a:pt x="181" y="125"/>
                                          <a:pt x="180" y="123"/>
                                        </a:cubicBezTo>
                                        <a:cubicBezTo>
                                          <a:pt x="182" y="121"/>
                                          <a:pt x="183" y="119"/>
                                          <a:pt x="184" y="117"/>
                                        </a:cubicBezTo>
                                        <a:cubicBezTo>
                                          <a:pt x="186" y="116"/>
                                          <a:pt x="186" y="113"/>
                                          <a:pt x="188" y="112"/>
                                        </a:cubicBezTo>
                                        <a:cubicBezTo>
                                          <a:pt x="188" y="112"/>
                                          <a:pt x="189" y="112"/>
                                          <a:pt x="188" y="111"/>
                                        </a:cubicBezTo>
                                        <a:cubicBezTo>
                                          <a:pt x="192" y="107"/>
                                          <a:pt x="197" y="102"/>
                                          <a:pt x="199" y="96"/>
                                        </a:cubicBezTo>
                                        <a:cubicBezTo>
                                          <a:pt x="199" y="96"/>
                                          <a:pt x="199" y="96"/>
                                          <a:pt x="199" y="96"/>
                                        </a:cubicBezTo>
                                        <a:cubicBezTo>
                                          <a:pt x="200" y="97"/>
                                          <a:pt x="198" y="98"/>
                                          <a:pt x="200" y="97"/>
                                        </a:cubicBezTo>
                                        <a:close/>
                                        <a:moveTo>
                                          <a:pt x="203" y="103"/>
                                        </a:moveTo>
                                        <a:cubicBezTo>
                                          <a:pt x="203" y="103"/>
                                          <a:pt x="203" y="103"/>
                                          <a:pt x="202" y="103"/>
                                        </a:cubicBezTo>
                                        <a:cubicBezTo>
                                          <a:pt x="201" y="96"/>
                                          <a:pt x="206" y="90"/>
                                          <a:pt x="212" y="88"/>
                                        </a:cubicBezTo>
                                        <a:cubicBezTo>
                                          <a:pt x="209" y="91"/>
                                          <a:pt x="206" y="96"/>
                                          <a:pt x="204" y="100"/>
                                        </a:cubicBezTo>
                                        <a:cubicBezTo>
                                          <a:pt x="209" y="95"/>
                                          <a:pt x="211" y="86"/>
                                          <a:pt x="219" y="83"/>
                                        </a:cubicBezTo>
                                        <a:cubicBezTo>
                                          <a:pt x="215" y="88"/>
                                          <a:pt x="211" y="93"/>
                                          <a:pt x="208" y="99"/>
                                        </a:cubicBezTo>
                                        <a:cubicBezTo>
                                          <a:pt x="211" y="94"/>
                                          <a:pt x="215" y="90"/>
                                          <a:pt x="217" y="85"/>
                                        </a:cubicBezTo>
                                        <a:cubicBezTo>
                                          <a:pt x="219" y="84"/>
                                          <a:pt x="221" y="82"/>
                                          <a:pt x="223" y="81"/>
                                        </a:cubicBezTo>
                                        <a:cubicBezTo>
                                          <a:pt x="224" y="81"/>
                                          <a:pt x="224" y="80"/>
                                          <a:pt x="226" y="80"/>
                                        </a:cubicBezTo>
                                        <a:cubicBezTo>
                                          <a:pt x="222" y="84"/>
                                          <a:pt x="218" y="88"/>
                                          <a:pt x="216" y="92"/>
                                        </a:cubicBezTo>
                                        <a:cubicBezTo>
                                          <a:pt x="220" y="88"/>
                                          <a:pt x="223" y="83"/>
                                          <a:pt x="227" y="80"/>
                                        </a:cubicBezTo>
                                        <a:cubicBezTo>
                                          <a:pt x="228" y="80"/>
                                          <a:pt x="228" y="80"/>
                                          <a:pt x="228" y="80"/>
                                        </a:cubicBezTo>
                                        <a:cubicBezTo>
                                          <a:pt x="226" y="82"/>
                                          <a:pt x="223" y="84"/>
                                          <a:pt x="222" y="87"/>
                                        </a:cubicBezTo>
                                        <a:cubicBezTo>
                                          <a:pt x="224" y="85"/>
                                          <a:pt x="226" y="82"/>
                                          <a:pt x="229" y="81"/>
                                        </a:cubicBezTo>
                                        <a:cubicBezTo>
                                          <a:pt x="227" y="85"/>
                                          <a:pt x="225" y="89"/>
                                          <a:pt x="223" y="94"/>
                                        </a:cubicBezTo>
                                        <a:cubicBezTo>
                                          <a:pt x="226" y="89"/>
                                          <a:pt x="228" y="84"/>
                                          <a:pt x="231" y="80"/>
                                        </a:cubicBezTo>
                                        <a:cubicBezTo>
                                          <a:pt x="230" y="84"/>
                                          <a:pt x="229" y="89"/>
                                          <a:pt x="228" y="93"/>
                                        </a:cubicBezTo>
                                        <a:cubicBezTo>
                                          <a:pt x="229" y="90"/>
                                          <a:pt x="230" y="85"/>
                                          <a:pt x="232" y="81"/>
                                        </a:cubicBezTo>
                                        <a:cubicBezTo>
                                          <a:pt x="238" y="87"/>
                                          <a:pt x="235" y="99"/>
                                          <a:pt x="237" y="108"/>
                                        </a:cubicBezTo>
                                        <a:cubicBezTo>
                                          <a:pt x="236" y="112"/>
                                          <a:pt x="236" y="118"/>
                                          <a:pt x="231" y="120"/>
                                        </a:cubicBezTo>
                                        <a:cubicBezTo>
                                          <a:pt x="232" y="118"/>
                                          <a:pt x="233" y="117"/>
                                          <a:pt x="233" y="115"/>
                                        </a:cubicBezTo>
                                        <a:cubicBezTo>
                                          <a:pt x="226" y="123"/>
                                          <a:pt x="221" y="131"/>
                                          <a:pt x="211" y="135"/>
                                        </a:cubicBezTo>
                                        <a:cubicBezTo>
                                          <a:pt x="215" y="132"/>
                                          <a:pt x="219" y="129"/>
                                          <a:pt x="223" y="125"/>
                                        </a:cubicBezTo>
                                        <a:cubicBezTo>
                                          <a:pt x="220" y="127"/>
                                          <a:pt x="218" y="129"/>
                                          <a:pt x="215" y="131"/>
                                        </a:cubicBezTo>
                                        <a:cubicBezTo>
                                          <a:pt x="215" y="131"/>
                                          <a:pt x="215" y="131"/>
                                          <a:pt x="216" y="131"/>
                                        </a:cubicBezTo>
                                        <a:cubicBezTo>
                                          <a:pt x="214" y="131"/>
                                          <a:pt x="212" y="134"/>
                                          <a:pt x="209" y="134"/>
                                        </a:cubicBezTo>
                                        <a:cubicBezTo>
                                          <a:pt x="214" y="130"/>
                                          <a:pt x="220" y="126"/>
                                          <a:pt x="224" y="120"/>
                                        </a:cubicBezTo>
                                        <a:cubicBezTo>
                                          <a:pt x="219" y="125"/>
                                          <a:pt x="214" y="129"/>
                                          <a:pt x="209" y="132"/>
                                        </a:cubicBezTo>
                                        <a:cubicBezTo>
                                          <a:pt x="213" y="126"/>
                                          <a:pt x="220" y="123"/>
                                          <a:pt x="223" y="117"/>
                                        </a:cubicBezTo>
                                        <a:cubicBezTo>
                                          <a:pt x="221" y="119"/>
                                          <a:pt x="219" y="121"/>
                                          <a:pt x="217" y="123"/>
                                        </a:cubicBezTo>
                                        <a:cubicBezTo>
                                          <a:pt x="217" y="123"/>
                                          <a:pt x="218" y="122"/>
                                          <a:pt x="218" y="122"/>
                                        </a:cubicBezTo>
                                        <a:cubicBezTo>
                                          <a:pt x="215" y="124"/>
                                          <a:pt x="212" y="127"/>
                                          <a:pt x="209" y="129"/>
                                        </a:cubicBezTo>
                                        <a:cubicBezTo>
                                          <a:pt x="213" y="125"/>
                                          <a:pt x="218" y="122"/>
                                          <a:pt x="221" y="116"/>
                                        </a:cubicBezTo>
                                        <a:cubicBezTo>
                                          <a:pt x="218" y="118"/>
                                          <a:pt x="216" y="121"/>
                                          <a:pt x="214" y="123"/>
                                        </a:cubicBezTo>
                                        <a:cubicBezTo>
                                          <a:pt x="215" y="122"/>
                                          <a:pt x="216" y="121"/>
                                          <a:pt x="217" y="119"/>
                                        </a:cubicBezTo>
                                        <a:cubicBezTo>
                                          <a:pt x="217" y="119"/>
                                          <a:pt x="216" y="119"/>
                                          <a:pt x="216" y="119"/>
                                        </a:cubicBezTo>
                                        <a:cubicBezTo>
                                          <a:pt x="217" y="117"/>
                                          <a:pt x="220" y="116"/>
                                          <a:pt x="220" y="114"/>
                                        </a:cubicBezTo>
                                        <a:cubicBezTo>
                                          <a:pt x="217" y="117"/>
                                          <a:pt x="214" y="120"/>
                                          <a:pt x="210" y="123"/>
                                        </a:cubicBezTo>
                                        <a:cubicBezTo>
                                          <a:pt x="213" y="120"/>
                                          <a:pt x="216" y="118"/>
                                          <a:pt x="218" y="114"/>
                                        </a:cubicBezTo>
                                        <a:cubicBezTo>
                                          <a:pt x="218" y="114"/>
                                          <a:pt x="217" y="115"/>
                                          <a:pt x="217" y="115"/>
                                        </a:cubicBezTo>
                                        <a:cubicBezTo>
                                          <a:pt x="218" y="114"/>
                                          <a:pt x="219" y="112"/>
                                          <a:pt x="220" y="111"/>
                                        </a:cubicBezTo>
                                        <a:cubicBezTo>
                                          <a:pt x="217" y="114"/>
                                          <a:pt x="214" y="117"/>
                                          <a:pt x="211" y="120"/>
                                        </a:cubicBezTo>
                                        <a:cubicBezTo>
                                          <a:pt x="215" y="115"/>
                                          <a:pt x="219" y="110"/>
                                          <a:pt x="222" y="104"/>
                                        </a:cubicBezTo>
                                        <a:cubicBezTo>
                                          <a:pt x="219" y="107"/>
                                          <a:pt x="217" y="111"/>
                                          <a:pt x="213" y="114"/>
                                        </a:cubicBezTo>
                                        <a:cubicBezTo>
                                          <a:pt x="213" y="114"/>
                                          <a:pt x="214" y="113"/>
                                          <a:pt x="213" y="113"/>
                                        </a:cubicBezTo>
                                        <a:cubicBezTo>
                                          <a:pt x="216" y="109"/>
                                          <a:pt x="218" y="106"/>
                                          <a:pt x="220" y="102"/>
                                        </a:cubicBezTo>
                                        <a:cubicBezTo>
                                          <a:pt x="217" y="105"/>
                                          <a:pt x="216" y="108"/>
                                          <a:pt x="213" y="111"/>
                                        </a:cubicBezTo>
                                        <a:cubicBezTo>
                                          <a:pt x="214" y="107"/>
                                          <a:pt x="216" y="105"/>
                                          <a:pt x="217" y="102"/>
                                        </a:cubicBezTo>
                                        <a:cubicBezTo>
                                          <a:pt x="215" y="104"/>
                                          <a:pt x="213" y="108"/>
                                          <a:pt x="212" y="111"/>
                                        </a:cubicBezTo>
                                        <a:cubicBezTo>
                                          <a:pt x="211" y="111"/>
                                          <a:pt x="211" y="111"/>
                                          <a:pt x="211" y="111"/>
                                        </a:cubicBezTo>
                                        <a:cubicBezTo>
                                          <a:pt x="211" y="110"/>
                                          <a:pt x="212" y="109"/>
                                          <a:pt x="213" y="108"/>
                                        </a:cubicBezTo>
                                        <a:cubicBezTo>
                                          <a:pt x="210" y="111"/>
                                          <a:pt x="209" y="113"/>
                                          <a:pt x="206" y="116"/>
                                        </a:cubicBezTo>
                                        <a:cubicBezTo>
                                          <a:pt x="208" y="112"/>
                                          <a:pt x="211" y="107"/>
                                          <a:pt x="212" y="103"/>
                                        </a:cubicBezTo>
                                        <a:cubicBezTo>
                                          <a:pt x="209" y="106"/>
                                          <a:pt x="208" y="111"/>
                                          <a:pt x="206" y="115"/>
                                        </a:cubicBezTo>
                                        <a:cubicBezTo>
                                          <a:pt x="205" y="115"/>
                                          <a:pt x="205" y="116"/>
                                          <a:pt x="204" y="117"/>
                                        </a:cubicBezTo>
                                        <a:cubicBezTo>
                                          <a:pt x="205" y="113"/>
                                          <a:pt x="208" y="108"/>
                                          <a:pt x="210" y="104"/>
                                        </a:cubicBezTo>
                                        <a:cubicBezTo>
                                          <a:pt x="210" y="104"/>
                                          <a:pt x="210" y="103"/>
                                          <a:pt x="210" y="103"/>
                                        </a:cubicBezTo>
                                        <a:cubicBezTo>
                                          <a:pt x="207" y="107"/>
                                          <a:pt x="205" y="112"/>
                                          <a:pt x="202" y="116"/>
                                        </a:cubicBezTo>
                                        <a:cubicBezTo>
                                          <a:pt x="203" y="112"/>
                                          <a:pt x="206" y="109"/>
                                          <a:pt x="207" y="105"/>
                                        </a:cubicBezTo>
                                        <a:cubicBezTo>
                                          <a:pt x="205" y="108"/>
                                          <a:pt x="205" y="111"/>
                                          <a:pt x="202" y="113"/>
                                        </a:cubicBezTo>
                                        <a:cubicBezTo>
                                          <a:pt x="202" y="111"/>
                                          <a:pt x="204" y="108"/>
                                          <a:pt x="205" y="106"/>
                                        </a:cubicBezTo>
                                        <a:cubicBezTo>
                                          <a:pt x="205" y="105"/>
                                          <a:pt x="204" y="106"/>
                                          <a:pt x="204" y="107"/>
                                        </a:cubicBezTo>
                                        <a:cubicBezTo>
                                          <a:pt x="203" y="107"/>
                                          <a:pt x="203" y="110"/>
                                          <a:pt x="201" y="111"/>
                                        </a:cubicBezTo>
                                        <a:cubicBezTo>
                                          <a:pt x="201" y="109"/>
                                          <a:pt x="202" y="107"/>
                                          <a:pt x="202" y="105"/>
                                        </a:cubicBezTo>
                                        <a:cubicBezTo>
                                          <a:pt x="203" y="105"/>
                                          <a:pt x="203" y="104"/>
                                          <a:pt x="203" y="103"/>
                                        </a:cubicBezTo>
                                        <a:cubicBezTo>
                                          <a:pt x="203" y="103"/>
                                          <a:pt x="203" y="103"/>
                                          <a:pt x="203" y="103"/>
                                        </a:cubicBezTo>
                                        <a:close/>
                                        <a:moveTo>
                                          <a:pt x="243" y="110"/>
                                        </a:moveTo>
                                        <a:cubicBezTo>
                                          <a:pt x="243" y="109"/>
                                          <a:pt x="245" y="109"/>
                                          <a:pt x="245" y="108"/>
                                        </a:cubicBezTo>
                                        <a:cubicBezTo>
                                          <a:pt x="243" y="109"/>
                                          <a:pt x="240" y="112"/>
                                          <a:pt x="238" y="113"/>
                                        </a:cubicBezTo>
                                        <a:cubicBezTo>
                                          <a:pt x="239" y="110"/>
                                          <a:pt x="243" y="108"/>
                                          <a:pt x="245" y="105"/>
                                        </a:cubicBezTo>
                                        <a:cubicBezTo>
                                          <a:pt x="243" y="106"/>
                                          <a:pt x="241" y="108"/>
                                          <a:pt x="239" y="109"/>
                                        </a:cubicBezTo>
                                        <a:cubicBezTo>
                                          <a:pt x="240" y="106"/>
                                          <a:pt x="244" y="105"/>
                                          <a:pt x="246" y="103"/>
                                        </a:cubicBezTo>
                                        <a:cubicBezTo>
                                          <a:pt x="248" y="101"/>
                                          <a:pt x="250" y="100"/>
                                          <a:pt x="252" y="98"/>
                                        </a:cubicBezTo>
                                        <a:cubicBezTo>
                                          <a:pt x="247" y="100"/>
                                          <a:pt x="243" y="103"/>
                                          <a:pt x="239" y="107"/>
                                        </a:cubicBezTo>
                                        <a:cubicBezTo>
                                          <a:pt x="242" y="102"/>
                                          <a:pt x="248" y="99"/>
                                          <a:pt x="253" y="96"/>
                                        </a:cubicBezTo>
                                        <a:cubicBezTo>
                                          <a:pt x="248" y="98"/>
                                          <a:pt x="243" y="102"/>
                                          <a:pt x="239" y="105"/>
                                        </a:cubicBezTo>
                                        <a:cubicBezTo>
                                          <a:pt x="245" y="95"/>
                                          <a:pt x="259" y="92"/>
                                          <a:pt x="269" y="87"/>
                                        </a:cubicBezTo>
                                        <a:cubicBezTo>
                                          <a:pt x="258" y="91"/>
                                          <a:pt x="247" y="95"/>
                                          <a:pt x="238" y="102"/>
                                        </a:cubicBezTo>
                                        <a:cubicBezTo>
                                          <a:pt x="241" y="97"/>
                                          <a:pt x="247" y="96"/>
                                          <a:pt x="252" y="92"/>
                                        </a:cubicBezTo>
                                        <a:cubicBezTo>
                                          <a:pt x="247" y="94"/>
                                          <a:pt x="242" y="97"/>
                                          <a:pt x="238" y="100"/>
                                        </a:cubicBezTo>
                                        <a:cubicBezTo>
                                          <a:pt x="238" y="98"/>
                                          <a:pt x="241" y="98"/>
                                          <a:pt x="241" y="97"/>
                                        </a:cubicBezTo>
                                        <a:cubicBezTo>
                                          <a:pt x="240" y="97"/>
                                          <a:pt x="239" y="98"/>
                                          <a:pt x="239" y="97"/>
                                        </a:cubicBezTo>
                                        <a:cubicBezTo>
                                          <a:pt x="248" y="90"/>
                                          <a:pt x="262" y="86"/>
                                          <a:pt x="274" y="82"/>
                                        </a:cubicBezTo>
                                        <a:cubicBezTo>
                                          <a:pt x="283" y="78"/>
                                          <a:pt x="293" y="80"/>
                                          <a:pt x="289" y="91"/>
                                        </a:cubicBezTo>
                                        <a:cubicBezTo>
                                          <a:pt x="287" y="93"/>
                                          <a:pt x="287" y="97"/>
                                          <a:pt x="286" y="99"/>
                                        </a:cubicBezTo>
                                        <a:cubicBezTo>
                                          <a:pt x="286" y="100"/>
                                          <a:pt x="287" y="100"/>
                                          <a:pt x="287" y="100"/>
                                        </a:cubicBezTo>
                                        <a:cubicBezTo>
                                          <a:pt x="286" y="110"/>
                                          <a:pt x="281" y="117"/>
                                          <a:pt x="277" y="123"/>
                                        </a:cubicBezTo>
                                        <a:cubicBezTo>
                                          <a:pt x="275" y="125"/>
                                          <a:pt x="273" y="128"/>
                                          <a:pt x="271" y="130"/>
                                        </a:cubicBezTo>
                                        <a:cubicBezTo>
                                          <a:pt x="270" y="126"/>
                                          <a:pt x="274" y="125"/>
                                          <a:pt x="275" y="122"/>
                                        </a:cubicBezTo>
                                        <a:cubicBezTo>
                                          <a:pt x="273" y="123"/>
                                          <a:pt x="272" y="125"/>
                                          <a:pt x="271" y="127"/>
                                        </a:cubicBezTo>
                                        <a:cubicBezTo>
                                          <a:pt x="270" y="123"/>
                                          <a:pt x="275" y="122"/>
                                          <a:pt x="276" y="119"/>
                                        </a:cubicBezTo>
                                        <a:cubicBezTo>
                                          <a:pt x="276" y="119"/>
                                          <a:pt x="276" y="119"/>
                                          <a:pt x="276" y="119"/>
                                        </a:cubicBezTo>
                                        <a:cubicBezTo>
                                          <a:pt x="275" y="120"/>
                                          <a:pt x="272" y="123"/>
                                          <a:pt x="271" y="125"/>
                                        </a:cubicBezTo>
                                        <a:cubicBezTo>
                                          <a:pt x="270" y="124"/>
                                          <a:pt x="271" y="123"/>
                                          <a:pt x="271" y="123"/>
                                        </a:cubicBezTo>
                                        <a:cubicBezTo>
                                          <a:pt x="271" y="123"/>
                                          <a:pt x="271" y="123"/>
                                          <a:pt x="271" y="122"/>
                                        </a:cubicBezTo>
                                        <a:cubicBezTo>
                                          <a:pt x="272" y="121"/>
                                          <a:pt x="273" y="121"/>
                                          <a:pt x="274" y="119"/>
                                        </a:cubicBezTo>
                                        <a:cubicBezTo>
                                          <a:pt x="273" y="120"/>
                                          <a:pt x="272" y="121"/>
                                          <a:pt x="271" y="122"/>
                                        </a:cubicBezTo>
                                        <a:cubicBezTo>
                                          <a:pt x="270" y="121"/>
                                          <a:pt x="270" y="121"/>
                                          <a:pt x="269" y="121"/>
                                        </a:cubicBezTo>
                                        <a:cubicBezTo>
                                          <a:pt x="271" y="119"/>
                                          <a:pt x="274" y="117"/>
                                          <a:pt x="275" y="115"/>
                                        </a:cubicBezTo>
                                        <a:cubicBezTo>
                                          <a:pt x="273" y="117"/>
                                          <a:pt x="271" y="119"/>
                                          <a:pt x="269" y="121"/>
                                        </a:cubicBezTo>
                                        <a:cubicBezTo>
                                          <a:pt x="268" y="120"/>
                                          <a:pt x="267" y="120"/>
                                          <a:pt x="266" y="120"/>
                                        </a:cubicBezTo>
                                        <a:cubicBezTo>
                                          <a:pt x="268" y="119"/>
                                          <a:pt x="270" y="117"/>
                                          <a:pt x="272" y="115"/>
                                        </a:cubicBezTo>
                                        <a:cubicBezTo>
                                          <a:pt x="273" y="114"/>
                                          <a:pt x="276" y="114"/>
                                          <a:pt x="276" y="112"/>
                                        </a:cubicBezTo>
                                        <a:cubicBezTo>
                                          <a:pt x="273" y="115"/>
                                          <a:pt x="269" y="117"/>
                                          <a:pt x="266" y="120"/>
                                        </a:cubicBezTo>
                                        <a:cubicBezTo>
                                          <a:pt x="264" y="120"/>
                                          <a:pt x="263" y="120"/>
                                          <a:pt x="262" y="120"/>
                                        </a:cubicBezTo>
                                        <a:cubicBezTo>
                                          <a:pt x="267" y="117"/>
                                          <a:pt x="272" y="114"/>
                                          <a:pt x="275" y="110"/>
                                        </a:cubicBezTo>
                                        <a:cubicBezTo>
                                          <a:pt x="276" y="110"/>
                                          <a:pt x="276" y="109"/>
                                          <a:pt x="276" y="108"/>
                                        </a:cubicBezTo>
                                        <a:cubicBezTo>
                                          <a:pt x="272" y="112"/>
                                          <a:pt x="267" y="117"/>
                                          <a:pt x="262" y="120"/>
                                        </a:cubicBezTo>
                                        <a:cubicBezTo>
                                          <a:pt x="260" y="120"/>
                                          <a:pt x="258" y="119"/>
                                          <a:pt x="256" y="120"/>
                                        </a:cubicBezTo>
                                        <a:cubicBezTo>
                                          <a:pt x="257" y="118"/>
                                          <a:pt x="258" y="119"/>
                                          <a:pt x="258" y="117"/>
                                        </a:cubicBezTo>
                                        <a:cubicBezTo>
                                          <a:pt x="257" y="118"/>
                                          <a:pt x="255" y="120"/>
                                          <a:pt x="253" y="119"/>
                                        </a:cubicBezTo>
                                        <a:cubicBezTo>
                                          <a:pt x="254" y="117"/>
                                          <a:pt x="257" y="116"/>
                                          <a:pt x="258" y="114"/>
                                        </a:cubicBezTo>
                                        <a:cubicBezTo>
                                          <a:pt x="256" y="115"/>
                                          <a:pt x="255" y="118"/>
                                          <a:pt x="252" y="119"/>
                                        </a:cubicBezTo>
                                        <a:cubicBezTo>
                                          <a:pt x="252" y="118"/>
                                          <a:pt x="253" y="118"/>
                                          <a:pt x="253" y="118"/>
                                        </a:cubicBezTo>
                                        <a:cubicBezTo>
                                          <a:pt x="252" y="117"/>
                                          <a:pt x="251" y="119"/>
                                          <a:pt x="250" y="119"/>
                                        </a:cubicBezTo>
                                        <a:cubicBezTo>
                                          <a:pt x="253" y="116"/>
                                          <a:pt x="256" y="115"/>
                                          <a:pt x="258" y="112"/>
                                        </a:cubicBezTo>
                                        <a:cubicBezTo>
                                          <a:pt x="254" y="115"/>
                                          <a:pt x="251" y="118"/>
                                          <a:pt x="247" y="120"/>
                                        </a:cubicBezTo>
                                        <a:cubicBezTo>
                                          <a:pt x="250" y="117"/>
                                          <a:pt x="253" y="115"/>
                                          <a:pt x="255" y="112"/>
                                        </a:cubicBezTo>
                                        <a:cubicBezTo>
                                          <a:pt x="255" y="111"/>
                                          <a:pt x="255" y="112"/>
                                          <a:pt x="255" y="112"/>
                                        </a:cubicBezTo>
                                        <a:cubicBezTo>
                                          <a:pt x="257" y="110"/>
                                          <a:pt x="259" y="108"/>
                                          <a:pt x="261" y="106"/>
                                        </a:cubicBezTo>
                                        <a:cubicBezTo>
                                          <a:pt x="257" y="108"/>
                                          <a:pt x="255" y="111"/>
                                          <a:pt x="252" y="114"/>
                                        </a:cubicBezTo>
                                        <a:cubicBezTo>
                                          <a:pt x="252" y="114"/>
                                          <a:pt x="252" y="113"/>
                                          <a:pt x="253" y="114"/>
                                        </a:cubicBezTo>
                                        <a:cubicBezTo>
                                          <a:pt x="252" y="114"/>
                                          <a:pt x="252" y="114"/>
                                          <a:pt x="251" y="115"/>
                                        </a:cubicBezTo>
                                        <a:cubicBezTo>
                                          <a:pt x="250" y="117"/>
                                          <a:pt x="247" y="118"/>
                                          <a:pt x="244" y="120"/>
                                        </a:cubicBezTo>
                                        <a:cubicBezTo>
                                          <a:pt x="245" y="119"/>
                                          <a:pt x="247" y="118"/>
                                          <a:pt x="248" y="117"/>
                                        </a:cubicBezTo>
                                        <a:cubicBezTo>
                                          <a:pt x="246" y="117"/>
                                          <a:pt x="246" y="118"/>
                                          <a:pt x="245" y="119"/>
                                        </a:cubicBezTo>
                                        <a:cubicBezTo>
                                          <a:pt x="246" y="117"/>
                                          <a:pt x="249" y="115"/>
                                          <a:pt x="251" y="113"/>
                                        </a:cubicBezTo>
                                        <a:cubicBezTo>
                                          <a:pt x="250" y="113"/>
                                          <a:pt x="250" y="114"/>
                                          <a:pt x="249" y="114"/>
                                        </a:cubicBezTo>
                                        <a:cubicBezTo>
                                          <a:pt x="251" y="112"/>
                                          <a:pt x="253" y="111"/>
                                          <a:pt x="254" y="109"/>
                                        </a:cubicBezTo>
                                        <a:cubicBezTo>
                                          <a:pt x="252" y="111"/>
                                          <a:pt x="249" y="113"/>
                                          <a:pt x="247" y="115"/>
                                        </a:cubicBezTo>
                                        <a:cubicBezTo>
                                          <a:pt x="247" y="115"/>
                                          <a:pt x="247" y="115"/>
                                          <a:pt x="247" y="115"/>
                                        </a:cubicBezTo>
                                        <a:cubicBezTo>
                                          <a:pt x="245" y="118"/>
                                          <a:pt x="241" y="120"/>
                                          <a:pt x="238" y="122"/>
                                        </a:cubicBezTo>
                                        <a:cubicBezTo>
                                          <a:pt x="240" y="120"/>
                                          <a:pt x="243" y="118"/>
                                          <a:pt x="246" y="116"/>
                                        </a:cubicBezTo>
                                        <a:cubicBezTo>
                                          <a:pt x="246" y="115"/>
                                          <a:pt x="245" y="116"/>
                                          <a:pt x="245" y="115"/>
                                        </a:cubicBezTo>
                                        <a:cubicBezTo>
                                          <a:pt x="247" y="114"/>
                                          <a:pt x="248" y="113"/>
                                          <a:pt x="249" y="112"/>
                                        </a:cubicBezTo>
                                        <a:cubicBezTo>
                                          <a:pt x="245" y="114"/>
                                          <a:pt x="242" y="117"/>
                                          <a:pt x="238" y="120"/>
                                        </a:cubicBezTo>
                                        <a:cubicBezTo>
                                          <a:pt x="241" y="116"/>
                                          <a:pt x="246" y="113"/>
                                          <a:pt x="249" y="110"/>
                                        </a:cubicBezTo>
                                        <a:cubicBezTo>
                                          <a:pt x="246" y="111"/>
                                          <a:pt x="243" y="114"/>
                                          <a:pt x="240" y="116"/>
                                        </a:cubicBezTo>
                                        <a:cubicBezTo>
                                          <a:pt x="242" y="114"/>
                                          <a:pt x="245" y="112"/>
                                          <a:pt x="247" y="109"/>
                                        </a:cubicBezTo>
                                        <a:cubicBezTo>
                                          <a:pt x="243" y="112"/>
                                          <a:pt x="240" y="114"/>
                                          <a:pt x="237" y="117"/>
                                        </a:cubicBezTo>
                                        <a:cubicBezTo>
                                          <a:pt x="239" y="114"/>
                                          <a:pt x="243" y="112"/>
                                          <a:pt x="246" y="109"/>
                                        </a:cubicBezTo>
                                        <a:cubicBezTo>
                                          <a:pt x="245" y="109"/>
                                          <a:pt x="244" y="110"/>
                                          <a:pt x="243" y="110"/>
                                        </a:cubicBezTo>
                                        <a:close/>
                                        <a:moveTo>
                                          <a:pt x="290" y="93"/>
                                        </a:moveTo>
                                        <a:cubicBezTo>
                                          <a:pt x="291" y="90"/>
                                          <a:pt x="295" y="89"/>
                                          <a:pt x="297" y="87"/>
                                        </a:cubicBezTo>
                                        <a:cubicBezTo>
                                          <a:pt x="295" y="87"/>
                                          <a:pt x="293" y="89"/>
                                          <a:pt x="291" y="90"/>
                                        </a:cubicBezTo>
                                        <a:cubicBezTo>
                                          <a:pt x="293" y="85"/>
                                          <a:pt x="302" y="85"/>
                                          <a:pt x="308" y="84"/>
                                        </a:cubicBezTo>
                                        <a:cubicBezTo>
                                          <a:pt x="300" y="87"/>
                                          <a:pt x="294" y="91"/>
                                          <a:pt x="289" y="97"/>
                                        </a:cubicBezTo>
                                        <a:cubicBezTo>
                                          <a:pt x="288" y="96"/>
                                          <a:pt x="289" y="95"/>
                                          <a:pt x="290" y="95"/>
                                        </a:cubicBezTo>
                                        <a:cubicBezTo>
                                          <a:pt x="290" y="93"/>
                                          <a:pt x="294" y="92"/>
                                          <a:pt x="295" y="90"/>
                                        </a:cubicBezTo>
                                        <a:cubicBezTo>
                                          <a:pt x="297" y="89"/>
                                          <a:pt x="298" y="88"/>
                                          <a:pt x="300" y="87"/>
                                        </a:cubicBezTo>
                                        <a:cubicBezTo>
                                          <a:pt x="296" y="88"/>
                                          <a:pt x="293" y="91"/>
                                          <a:pt x="290" y="93"/>
                                        </a:cubicBezTo>
                                        <a:close/>
                                        <a:moveTo>
                                          <a:pt x="296" y="82"/>
                                        </a:moveTo>
                                        <a:cubicBezTo>
                                          <a:pt x="296" y="82"/>
                                          <a:pt x="297" y="81"/>
                                          <a:pt x="298" y="81"/>
                                        </a:cubicBezTo>
                                        <a:cubicBezTo>
                                          <a:pt x="297" y="82"/>
                                          <a:pt x="297" y="82"/>
                                          <a:pt x="296" y="82"/>
                                        </a:cubicBezTo>
                                        <a:close/>
                                        <a:moveTo>
                                          <a:pt x="280" y="121"/>
                                        </a:moveTo>
                                        <a:cubicBezTo>
                                          <a:pt x="280" y="120"/>
                                          <a:pt x="281" y="120"/>
                                          <a:pt x="282" y="121"/>
                                        </a:cubicBezTo>
                                        <a:cubicBezTo>
                                          <a:pt x="282" y="121"/>
                                          <a:pt x="281" y="121"/>
                                          <a:pt x="280" y="121"/>
                                        </a:cubicBezTo>
                                        <a:close/>
                                        <a:moveTo>
                                          <a:pt x="293" y="121"/>
                                        </a:moveTo>
                                        <a:cubicBezTo>
                                          <a:pt x="287" y="121"/>
                                          <a:pt x="283" y="124"/>
                                          <a:pt x="278" y="125"/>
                                        </a:cubicBezTo>
                                        <a:cubicBezTo>
                                          <a:pt x="280" y="121"/>
                                          <a:pt x="287" y="120"/>
                                          <a:pt x="293" y="121"/>
                                        </a:cubicBezTo>
                                        <a:close/>
                                        <a:moveTo>
                                          <a:pt x="269" y="134"/>
                                        </a:moveTo>
                                        <a:cubicBezTo>
                                          <a:pt x="269" y="134"/>
                                          <a:pt x="270" y="134"/>
                                          <a:pt x="269" y="134"/>
                                        </a:cubicBezTo>
                                        <a:cubicBezTo>
                                          <a:pt x="270" y="134"/>
                                          <a:pt x="270" y="135"/>
                                          <a:pt x="269" y="135"/>
                                        </a:cubicBezTo>
                                        <a:cubicBezTo>
                                          <a:pt x="269" y="135"/>
                                          <a:pt x="269" y="135"/>
                                          <a:pt x="269" y="134"/>
                                        </a:cubicBezTo>
                                        <a:close/>
                                        <a:moveTo>
                                          <a:pt x="252" y="119"/>
                                        </a:moveTo>
                                        <a:cubicBezTo>
                                          <a:pt x="252" y="119"/>
                                          <a:pt x="252" y="119"/>
                                          <a:pt x="251" y="119"/>
                                        </a:cubicBezTo>
                                        <a:cubicBezTo>
                                          <a:pt x="251" y="119"/>
                                          <a:pt x="252" y="119"/>
                                          <a:pt x="252" y="119"/>
                                        </a:cubicBezTo>
                                        <a:close/>
                                        <a:moveTo>
                                          <a:pt x="253" y="114"/>
                                        </a:move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lose/>
                                        <a:moveTo>
                                          <a:pt x="209" y="126"/>
                                        </a:moveTo>
                                        <a:cubicBezTo>
                                          <a:pt x="210" y="124"/>
                                          <a:pt x="212" y="123"/>
                                          <a:pt x="214" y="121"/>
                                        </a:cubicBezTo>
                                        <a:cubicBezTo>
                                          <a:pt x="213" y="123"/>
                                          <a:pt x="211" y="125"/>
                                          <a:pt x="209" y="126"/>
                                        </a:cubicBezTo>
                                        <a:close/>
                                        <a:moveTo>
                                          <a:pt x="202" y="113"/>
                                        </a:moveTo>
                                        <a:cubicBezTo>
                                          <a:pt x="202" y="113"/>
                                          <a:pt x="202" y="113"/>
                                          <a:pt x="202" y="113"/>
                                        </a:cubicBezTo>
                                        <a:cubicBezTo>
                                          <a:pt x="202" y="113"/>
                                          <a:pt x="202" y="114"/>
                                          <a:pt x="201" y="114"/>
                                        </a:cubicBezTo>
                                        <a:cubicBezTo>
                                          <a:pt x="201" y="114"/>
                                          <a:pt x="202" y="114"/>
                                          <a:pt x="202" y="113"/>
                                        </a:cubicBezTo>
                                        <a:close/>
                                        <a:moveTo>
                                          <a:pt x="201" y="93"/>
                                        </a:moveTo>
                                        <a:cubicBezTo>
                                          <a:pt x="201" y="93"/>
                                          <a:pt x="201" y="92"/>
                                          <a:pt x="201" y="92"/>
                                        </a:cubicBezTo>
                                        <a:cubicBezTo>
                                          <a:pt x="202" y="92"/>
                                          <a:pt x="201" y="93"/>
                                          <a:pt x="201" y="93"/>
                                        </a:cubicBezTo>
                                        <a:close/>
                                        <a:moveTo>
                                          <a:pt x="189" y="133"/>
                                        </a:moveTo>
                                        <a:cubicBezTo>
                                          <a:pt x="186" y="131"/>
                                          <a:pt x="187" y="124"/>
                                          <a:pt x="188" y="120"/>
                                        </a:cubicBezTo>
                                        <a:cubicBezTo>
                                          <a:pt x="188" y="120"/>
                                          <a:pt x="188" y="120"/>
                                          <a:pt x="188" y="120"/>
                                        </a:cubicBezTo>
                                        <a:cubicBezTo>
                                          <a:pt x="188" y="122"/>
                                          <a:pt x="189" y="124"/>
                                          <a:pt x="190" y="126"/>
                                        </a:cubicBezTo>
                                        <a:cubicBezTo>
                                          <a:pt x="190" y="128"/>
                                          <a:pt x="190" y="131"/>
                                          <a:pt x="189" y="133"/>
                                        </a:cubicBezTo>
                                        <a:close/>
                                        <a:moveTo>
                                          <a:pt x="188" y="138"/>
                                        </a:move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6"/>
                                          <a:pt x="188" y="137"/>
                                          <a:pt x="189" y="136"/>
                                        </a:cubicBezTo>
                                        <a:cubicBezTo>
                                          <a:pt x="189" y="138"/>
                                          <a:pt x="189" y="140"/>
                                          <a:pt x="189" y="141"/>
                                        </a:cubicBezTo>
                                        <a:cubicBezTo>
                                          <a:pt x="189" y="141"/>
                                          <a:pt x="189" y="141"/>
                                          <a:pt x="188" y="141"/>
                                        </a:cubicBezTo>
                                        <a:cubicBezTo>
                                          <a:pt x="188" y="140"/>
                                          <a:pt x="189" y="139"/>
                                          <a:pt x="188" y="138"/>
                                        </a:cubicBezTo>
                                        <a:close/>
                                        <a:moveTo>
                                          <a:pt x="188" y="139"/>
                                        </a:moveTo>
                                        <a:cubicBezTo>
                                          <a:pt x="188" y="139"/>
                                          <a:pt x="188" y="138"/>
                                          <a:pt x="188" y="138"/>
                                        </a:cubicBezTo>
                                        <a:cubicBezTo>
                                          <a:pt x="188" y="138"/>
                                          <a:pt x="188" y="139"/>
                                          <a:pt x="188" y="139"/>
                                        </a:cubicBezTo>
                                        <a:close/>
                                        <a:moveTo>
                                          <a:pt x="183" y="130"/>
                                        </a:moveTo>
                                        <a:cubicBezTo>
                                          <a:pt x="184" y="127"/>
                                          <a:pt x="184" y="123"/>
                                          <a:pt x="187" y="121"/>
                                        </a:cubicBezTo>
                                        <a:cubicBezTo>
                                          <a:pt x="185" y="124"/>
                                          <a:pt x="184" y="127"/>
                                          <a:pt x="183" y="130"/>
                                        </a:cubicBezTo>
                                        <a:close/>
                                        <a:moveTo>
                                          <a:pt x="184" y="129"/>
                                        </a:moveTo>
                                        <a:cubicBezTo>
                                          <a:pt x="184" y="127"/>
                                          <a:pt x="185" y="127"/>
                                          <a:pt x="185" y="126"/>
                                        </a:cubicBezTo>
                                        <a:cubicBezTo>
                                          <a:pt x="185" y="127"/>
                                          <a:pt x="185" y="128"/>
                                          <a:pt x="184" y="129"/>
                                        </a:cubicBezTo>
                                        <a:close/>
                                        <a:moveTo>
                                          <a:pt x="179" y="132"/>
                                        </a:moveTo>
                                        <a:cubicBezTo>
                                          <a:pt x="179" y="130"/>
                                          <a:pt x="180" y="129"/>
                                          <a:pt x="180" y="128"/>
                                        </a:cubicBezTo>
                                        <a:cubicBezTo>
                                          <a:pt x="181" y="129"/>
                                          <a:pt x="179" y="130"/>
                                          <a:pt x="179" y="132"/>
                                        </a:cubicBezTo>
                                        <a:close/>
                                        <a:moveTo>
                                          <a:pt x="177" y="128"/>
                                        </a:moveTo>
                                        <a:cubicBezTo>
                                          <a:pt x="177" y="127"/>
                                          <a:pt x="177" y="127"/>
                                          <a:pt x="177" y="127"/>
                                        </a:cubicBezTo>
                                        <a:cubicBezTo>
                                          <a:pt x="178" y="127"/>
                                          <a:pt x="177" y="127"/>
                                          <a:pt x="177" y="128"/>
                                        </a:cubicBezTo>
                                        <a:close/>
                                        <a:moveTo>
                                          <a:pt x="173" y="170"/>
                                        </a:moveTo>
                                        <a:cubicBezTo>
                                          <a:pt x="169" y="173"/>
                                          <a:pt x="162" y="168"/>
                                          <a:pt x="159" y="172"/>
                                        </a:cubicBezTo>
                                        <a:cubicBezTo>
                                          <a:pt x="158" y="170"/>
                                          <a:pt x="160" y="166"/>
                                          <a:pt x="163" y="167"/>
                                        </a:cubicBezTo>
                                        <a:cubicBezTo>
                                          <a:pt x="162" y="167"/>
                                          <a:pt x="163" y="167"/>
                                          <a:pt x="163" y="168"/>
                                        </a:cubicBezTo>
                                        <a:cubicBezTo>
                                          <a:pt x="163" y="168"/>
                                          <a:pt x="164" y="167"/>
                                          <a:pt x="164" y="167"/>
                                        </a:cubicBezTo>
                                        <a:cubicBezTo>
                                          <a:pt x="164" y="168"/>
                                          <a:pt x="162" y="168"/>
                                          <a:pt x="162" y="169"/>
                                        </a:cubicBezTo>
                                        <a:cubicBezTo>
                                          <a:pt x="165" y="169"/>
                                          <a:pt x="168" y="167"/>
                                          <a:pt x="172" y="167"/>
                                        </a:cubicBezTo>
                                        <a:cubicBezTo>
                                          <a:pt x="173" y="167"/>
                                          <a:pt x="175" y="166"/>
                                          <a:pt x="176" y="164"/>
                                        </a:cubicBezTo>
                                        <a:cubicBezTo>
                                          <a:pt x="177" y="164"/>
                                          <a:pt x="177" y="164"/>
                                          <a:pt x="178" y="164"/>
                                        </a:cubicBezTo>
                                        <a:cubicBezTo>
                                          <a:pt x="177" y="166"/>
                                          <a:pt x="176" y="167"/>
                                          <a:pt x="174" y="168"/>
                                        </a:cubicBezTo>
                                        <a:cubicBezTo>
                                          <a:pt x="174" y="169"/>
                                          <a:pt x="173" y="169"/>
                                          <a:pt x="173" y="170"/>
                                        </a:cubicBezTo>
                                        <a:close/>
                                        <a:moveTo>
                                          <a:pt x="169" y="179"/>
                                        </a:moveTo>
                                        <a:cubicBezTo>
                                          <a:pt x="168" y="179"/>
                                          <a:pt x="167" y="180"/>
                                          <a:pt x="166" y="180"/>
                                        </a:cubicBezTo>
                                        <a:cubicBezTo>
                                          <a:pt x="166" y="179"/>
                                          <a:pt x="167" y="178"/>
                                          <a:pt x="168" y="178"/>
                                        </a:cubicBezTo>
                                        <a:cubicBezTo>
                                          <a:pt x="168" y="178"/>
                                          <a:pt x="168" y="177"/>
                                          <a:pt x="168" y="177"/>
                                        </a:cubicBezTo>
                                        <a:cubicBezTo>
                                          <a:pt x="167" y="177"/>
                                          <a:pt x="166" y="178"/>
                                          <a:pt x="165" y="178"/>
                                        </a:cubicBezTo>
                                        <a:cubicBezTo>
                                          <a:pt x="165" y="178"/>
                                          <a:pt x="166" y="177"/>
                                          <a:pt x="166" y="177"/>
                                        </a:cubicBezTo>
                                        <a:cubicBezTo>
                                          <a:pt x="166" y="176"/>
                                          <a:pt x="166" y="176"/>
                                          <a:pt x="165" y="176"/>
                                        </a:cubicBezTo>
                                        <a:cubicBezTo>
                                          <a:pt x="168" y="175"/>
                                          <a:pt x="170" y="174"/>
                                          <a:pt x="172" y="172"/>
                                        </a:cubicBezTo>
                                        <a:cubicBezTo>
                                          <a:pt x="171" y="174"/>
                                          <a:pt x="170" y="177"/>
                                          <a:pt x="169" y="178"/>
                                        </a:cubicBezTo>
                                        <a:cubicBezTo>
                                          <a:pt x="169" y="178"/>
                                          <a:pt x="169" y="179"/>
                                          <a:pt x="169" y="179"/>
                                        </a:cubicBezTo>
                                        <a:close/>
                                        <a:moveTo>
                                          <a:pt x="166" y="181"/>
                                        </a:moveTo>
                                        <a:cubicBezTo>
                                          <a:pt x="166" y="181"/>
                                          <a:pt x="167" y="181"/>
                                          <a:pt x="167" y="181"/>
                                        </a:cubicBezTo>
                                        <a:cubicBezTo>
                                          <a:pt x="167" y="181"/>
                                          <a:pt x="167" y="181"/>
                                          <a:pt x="166" y="181"/>
                                        </a:cubicBezTo>
                                        <a:cubicBezTo>
                                          <a:pt x="166" y="181"/>
                                          <a:pt x="166" y="181"/>
                                          <a:pt x="166" y="181"/>
                                        </a:cubicBezTo>
                                        <a:cubicBezTo>
                                          <a:pt x="165" y="181"/>
                                          <a:pt x="166" y="181"/>
                                          <a:pt x="166" y="181"/>
                                        </a:cubicBezTo>
                                        <a:close/>
                                        <a:moveTo>
                                          <a:pt x="165" y="175"/>
                                        </a:moveTo>
                                        <a:cubicBezTo>
                                          <a:pt x="165" y="176"/>
                                          <a:pt x="164" y="176"/>
                                          <a:pt x="163" y="176"/>
                                        </a:cubicBezTo>
                                        <a:cubicBezTo>
                                          <a:pt x="163" y="176"/>
                                          <a:pt x="163" y="176"/>
                                          <a:pt x="163" y="176"/>
                                        </a:cubicBezTo>
                                        <a:cubicBezTo>
                                          <a:pt x="162" y="176"/>
                                          <a:pt x="161" y="175"/>
                                          <a:pt x="159" y="175"/>
                                        </a:cubicBezTo>
                                        <a:cubicBezTo>
                                          <a:pt x="160" y="174"/>
                                          <a:pt x="159" y="173"/>
                                          <a:pt x="159" y="173"/>
                                        </a:cubicBezTo>
                                        <a:cubicBezTo>
                                          <a:pt x="160" y="172"/>
                                          <a:pt x="162" y="170"/>
                                          <a:pt x="163" y="171"/>
                                        </a:cubicBezTo>
                                        <a:cubicBezTo>
                                          <a:pt x="165" y="171"/>
                                          <a:pt x="167" y="173"/>
                                          <a:pt x="170" y="172"/>
                                        </a:cubicBezTo>
                                        <a:cubicBezTo>
                                          <a:pt x="170" y="173"/>
                                          <a:pt x="169" y="172"/>
                                          <a:pt x="169" y="173"/>
                                        </a:cubicBezTo>
                                        <a:cubicBezTo>
                                          <a:pt x="167" y="173"/>
                                          <a:pt x="165" y="175"/>
                                          <a:pt x="163" y="175"/>
                                        </a:cubicBezTo>
                                        <a:cubicBezTo>
                                          <a:pt x="164" y="176"/>
                                          <a:pt x="164" y="175"/>
                                          <a:pt x="165" y="175"/>
                                        </a:cubicBezTo>
                                        <a:close/>
                                        <a:moveTo>
                                          <a:pt x="167" y="175"/>
                                        </a:moveTo>
                                        <a:cubicBezTo>
                                          <a:pt x="167" y="175"/>
                                          <a:pt x="166" y="175"/>
                                          <a:pt x="166" y="174"/>
                                        </a:cubicBezTo>
                                        <a:cubicBezTo>
                                          <a:pt x="167" y="174"/>
                                          <a:pt x="167" y="175"/>
                                          <a:pt x="167" y="174"/>
                                        </a:cubicBezTo>
                                        <a:cubicBezTo>
                                          <a:pt x="168" y="174"/>
                                          <a:pt x="167" y="175"/>
                                          <a:pt x="167" y="175"/>
                                        </a:cubicBezTo>
                                        <a:close/>
                                        <a:moveTo>
                                          <a:pt x="164" y="143"/>
                                        </a:moveTo>
                                        <a:cubicBezTo>
                                          <a:pt x="163" y="144"/>
                                          <a:pt x="162" y="145"/>
                                          <a:pt x="161" y="146"/>
                                        </a:cubicBezTo>
                                        <a:cubicBezTo>
                                          <a:pt x="160" y="146"/>
                                          <a:pt x="161" y="146"/>
                                          <a:pt x="161" y="146"/>
                                        </a:cubicBezTo>
                                        <a:cubicBezTo>
                                          <a:pt x="158" y="147"/>
                                          <a:pt x="159" y="151"/>
                                          <a:pt x="157" y="152"/>
                                        </a:cubicBezTo>
                                        <a:cubicBezTo>
                                          <a:pt x="156" y="151"/>
                                          <a:pt x="155" y="149"/>
                                          <a:pt x="154" y="149"/>
                                        </a:cubicBezTo>
                                        <a:cubicBezTo>
                                          <a:pt x="155" y="144"/>
                                          <a:pt x="160" y="143"/>
                                          <a:pt x="164" y="143"/>
                                        </a:cubicBezTo>
                                        <a:close/>
                                        <a:moveTo>
                                          <a:pt x="160" y="142"/>
                                        </a:moveTo>
                                        <a:cubicBezTo>
                                          <a:pt x="160" y="142"/>
                                          <a:pt x="160" y="142"/>
                                          <a:pt x="160" y="141"/>
                                        </a:cubicBezTo>
                                        <a:cubicBezTo>
                                          <a:pt x="161" y="141"/>
                                          <a:pt x="161" y="142"/>
                                          <a:pt x="161" y="142"/>
                                        </a:cubicBezTo>
                                        <a:cubicBezTo>
                                          <a:pt x="161" y="142"/>
                                          <a:pt x="161" y="142"/>
                                          <a:pt x="160" y="142"/>
                                        </a:cubicBezTo>
                                        <a:close/>
                                        <a:moveTo>
                                          <a:pt x="158" y="152"/>
                                        </a:moveTo>
                                        <a:cubicBezTo>
                                          <a:pt x="160" y="150"/>
                                          <a:pt x="161" y="147"/>
                                          <a:pt x="163" y="145"/>
                                        </a:cubicBezTo>
                                        <a:cubicBezTo>
                                          <a:pt x="164" y="145"/>
                                          <a:pt x="165" y="144"/>
                                          <a:pt x="166" y="144"/>
                                        </a:cubicBezTo>
                                        <a:cubicBezTo>
                                          <a:pt x="167" y="140"/>
                                          <a:pt x="171" y="138"/>
                                          <a:pt x="170" y="134"/>
                                        </a:cubicBezTo>
                                        <a:cubicBezTo>
                                          <a:pt x="169" y="135"/>
                                          <a:pt x="169" y="136"/>
                                          <a:pt x="170" y="136"/>
                                        </a:cubicBezTo>
                                        <a:cubicBezTo>
                                          <a:pt x="169" y="138"/>
                                          <a:pt x="167" y="140"/>
                                          <a:pt x="166" y="142"/>
                                        </a:cubicBezTo>
                                        <a:cubicBezTo>
                                          <a:pt x="165" y="142"/>
                                          <a:pt x="164" y="142"/>
                                          <a:pt x="163" y="142"/>
                                        </a:cubicBezTo>
                                        <a:cubicBezTo>
                                          <a:pt x="165" y="140"/>
                                          <a:pt x="161" y="140"/>
                                          <a:pt x="162" y="142"/>
                                        </a:cubicBezTo>
                                        <a:cubicBezTo>
                                          <a:pt x="162" y="142"/>
                                          <a:pt x="162" y="142"/>
                                          <a:pt x="161" y="142"/>
                                        </a:cubicBezTo>
                                        <a:cubicBezTo>
                                          <a:pt x="162" y="141"/>
                                          <a:pt x="162" y="140"/>
                                          <a:pt x="161" y="139"/>
                                        </a:cubicBezTo>
                                        <a:cubicBezTo>
                                          <a:pt x="160" y="139"/>
                                          <a:pt x="161" y="140"/>
                                          <a:pt x="160" y="140"/>
                                        </a:cubicBezTo>
                                        <a:cubicBezTo>
                                          <a:pt x="160" y="139"/>
                                          <a:pt x="160" y="138"/>
                                          <a:pt x="159" y="139"/>
                                        </a:cubicBezTo>
                                        <a:cubicBezTo>
                                          <a:pt x="159" y="140"/>
                                          <a:pt x="160" y="140"/>
                                          <a:pt x="159" y="141"/>
                                        </a:cubicBezTo>
                                        <a:cubicBezTo>
                                          <a:pt x="159" y="140"/>
                                          <a:pt x="156" y="138"/>
                                          <a:pt x="156" y="141"/>
                                        </a:cubicBezTo>
                                        <a:cubicBezTo>
                                          <a:pt x="157" y="141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8" y="142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9" y="142"/>
                                          <a:pt x="159" y="142"/>
                                          <a:pt x="159" y="142"/>
                                        </a:cubicBezTo>
                                        <a:cubicBezTo>
                                          <a:pt x="156" y="144"/>
                                          <a:pt x="153" y="145"/>
                                          <a:pt x="153" y="149"/>
                                        </a:cubicBezTo>
                                        <a:cubicBezTo>
                                          <a:pt x="147" y="149"/>
                                          <a:pt x="150" y="141"/>
                                          <a:pt x="154" y="140"/>
                                        </a:cubicBezTo>
                                        <a:cubicBezTo>
                                          <a:pt x="154" y="140"/>
                                          <a:pt x="154" y="139"/>
                                          <a:pt x="155" y="139"/>
                                        </a:cubicBezTo>
                                        <a:cubicBezTo>
                                          <a:pt x="156" y="139"/>
                                          <a:pt x="157" y="138"/>
                                          <a:pt x="158" y="138"/>
                                        </a:cubicBezTo>
                                        <a:cubicBezTo>
                                          <a:pt x="158" y="138"/>
                                          <a:pt x="158" y="139"/>
                                          <a:pt x="159" y="138"/>
                                        </a:cubicBezTo>
                                        <a:cubicBezTo>
                                          <a:pt x="159" y="138"/>
                                          <a:pt x="159" y="138"/>
                                          <a:pt x="159" y="138"/>
                                        </a:cubicBezTo>
                                        <a:cubicBezTo>
                                          <a:pt x="159" y="137"/>
                                          <a:pt x="160" y="137"/>
                                          <a:pt x="160" y="136"/>
                                        </a:cubicBezTo>
                                        <a:cubicBezTo>
                                          <a:pt x="162" y="137"/>
                                          <a:pt x="163" y="136"/>
                                          <a:pt x="164" y="135"/>
                                        </a:cubicBezTo>
                                        <a:cubicBezTo>
                                          <a:pt x="164" y="135"/>
                                          <a:pt x="163" y="135"/>
                                          <a:pt x="163" y="135"/>
                                        </a:cubicBezTo>
                                        <a:cubicBezTo>
                                          <a:pt x="163" y="134"/>
                                          <a:pt x="163" y="133"/>
                                          <a:pt x="163" y="132"/>
                                        </a:cubicBezTo>
                                        <a:cubicBezTo>
                                          <a:pt x="164" y="132"/>
                                          <a:pt x="163" y="134"/>
                                          <a:pt x="164" y="134"/>
                                        </a:cubicBezTo>
                                        <a:cubicBezTo>
                                          <a:pt x="164" y="128"/>
                                          <a:pt x="163" y="122"/>
                                          <a:pt x="168" y="120"/>
                                        </a:cubicBezTo>
                                        <a:cubicBezTo>
                                          <a:pt x="171" y="117"/>
                                          <a:pt x="171" y="114"/>
                                          <a:pt x="173" y="111"/>
                                        </a:cubicBezTo>
                                        <a:cubicBezTo>
                                          <a:pt x="172" y="110"/>
                                          <a:pt x="173" y="109"/>
                                          <a:pt x="173" y="108"/>
                                        </a:cubicBezTo>
                                        <a:cubicBezTo>
                                          <a:pt x="174" y="107"/>
                                          <a:pt x="173" y="108"/>
                                          <a:pt x="173" y="109"/>
                                        </a:cubicBezTo>
                                        <a:cubicBezTo>
                                          <a:pt x="174" y="109"/>
                                          <a:pt x="174" y="108"/>
                                          <a:pt x="174" y="108"/>
                                        </a:cubicBezTo>
                                        <a:cubicBezTo>
                                          <a:pt x="176" y="110"/>
                                          <a:pt x="175" y="114"/>
                                          <a:pt x="173" y="117"/>
                                        </a:cubicBezTo>
                                        <a:cubicBezTo>
                                          <a:pt x="173" y="117"/>
                                          <a:pt x="174" y="117"/>
                                          <a:pt x="174" y="117"/>
                                        </a:cubicBezTo>
                                        <a:cubicBezTo>
                                          <a:pt x="174" y="117"/>
                                          <a:pt x="175" y="116"/>
                                          <a:pt x="175" y="115"/>
                                        </a:cubicBezTo>
                                        <a:cubicBezTo>
                                          <a:pt x="176" y="118"/>
                                          <a:pt x="173" y="121"/>
                                          <a:pt x="171" y="122"/>
                                        </a:cubicBezTo>
                                        <a:cubicBezTo>
                                          <a:pt x="172" y="122"/>
                                          <a:pt x="173" y="121"/>
                                          <a:pt x="174" y="120"/>
                                        </a:cubicBezTo>
                                        <a:cubicBezTo>
                                          <a:pt x="174" y="121"/>
                                          <a:pt x="174" y="123"/>
                                          <a:pt x="172" y="123"/>
                                        </a:cubicBezTo>
                                        <a:cubicBezTo>
                                          <a:pt x="168" y="128"/>
                                          <a:pt x="174" y="133"/>
                                          <a:pt x="172" y="138"/>
                                        </a:cubicBezTo>
                                        <a:cubicBezTo>
                                          <a:pt x="172" y="140"/>
                                          <a:pt x="170" y="142"/>
                                          <a:pt x="169" y="143"/>
                                        </a:cubicBezTo>
                                        <a:cubicBezTo>
                                          <a:pt x="169" y="143"/>
                                          <a:pt x="168" y="143"/>
                                          <a:pt x="168" y="142"/>
                                        </a:cubicBezTo>
                                        <a:cubicBezTo>
                                          <a:pt x="169" y="142"/>
                                          <a:pt x="170" y="141"/>
                                          <a:pt x="171" y="140"/>
                                        </a:cubicBezTo>
                                        <a:cubicBezTo>
                                          <a:pt x="169" y="139"/>
                                          <a:pt x="168" y="142"/>
                                          <a:pt x="167" y="143"/>
                                        </a:cubicBezTo>
                                        <a:cubicBezTo>
                                          <a:pt x="171" y="145"/>
                                          <a:pt x="167" y="151"/>
                                          <a:pt x="164" y="152"/>
                                        </a:cubicBezTo>
                                        <a:cubicBezTo>
                                          <a:pt x="165" y="151"/>
                                          <a:pt x="166" y="151"/>
                                          <a:pt x="166" y="149"/>
                                        </a:cubicBezTo>
                                        <a:cubicBezTo>
                                          <a:pt x="166" y="149"/>
                                          <a:pt x="166" y="150"/>
                                          <a:pt x="165" y="150"/>
                                        </a:cubicBezTo>
                                        <a:cubicBezTo>
                                          <a:pt x="165" y="151"/>
                                          <a:pt x="162" y="151"/>
                                          <a:pt x="163" y="153"/>
                                        </a:cubicBezTo>
                                        <a:cubicBezTo>
                                          <a:pt x="163" y="153"/>
                                          <a:pt x="162" y="153"/>
                                          <a:pt x="162" y="153"/>
                                        </a:cubicBezTo>
                                        <a:cubicBezTo>
                                          <a:pt x="162" y="152"/>
                                          <a:pt x="164" y="150"/>
                                          <a:pt x="165" y="149"/>
                                        </a:cubicBezTo>
                                        <a:cubicBezTo>
                                          <a:pt x="163" y="149"/>
                                          <a:pt x="161" y="150"/>
                                          <a:pt x="161" y="148"/>
                                        </a:cubicBezTo>
                                        <a:cubicBezTo>
                                          <a:pt x="160" y="148"/>
                                          <a:pt x="160" y="149"/>
                                          <a:pt x="160" y="149"/>
                                        </a:cubicBezTo>
                                        <a:cubicBezTo>
                                          <a:pt x="160" y="150"/>
                                          <a:pt x="161" y="150"/>
                                          <a:pt x="161" y="150"/>
                                        </a:cubicBezTo>
                                        <a:cubicBezTo>
                                          <a:pt x="161" y="151"/>
                                          <a:pt x="161" y="151"/>
                                          <a:pt x="160" y="151"/>
                                        </a:cubicBezTo>
                                        <a:cubicBezTo>
                                          <a:pt x="160" y="152"/>
                                          <a:pt x="159" y="154"/>
                                          <a:pt x="158" y="154"/>
                                        </a:cubicBezTo>
                                        <a:cubicBezTo>
                                          <a:pt x="157" y="153"/>
                                          <a:pt x="158" y="153"/>
                                          <a:pt x="158" y="152"/>
                                        </a:cubicBezTo>
                                        <a:close/>
                                        <a:moveTo>
                                          <a:pt x="157" y="137"/>
                                        </a:moveTo>
                                        <a:cubicBezTo>
                                          <a:pt x="157" y="136"/>
                                          <a:pt x="157" y="136"/>
                                          <a:pt x="157" y="136"/>
                                        </a:cubicBezTo>
                                        <a:cubicBezTo>
                                          <a:pt x="157" y="136"/>
                                          <a:pt x="157" y="136"/>
                                          <a:pt x="157" y="137"/>
                                        </a:cubicBezTo>
                                        <a:cubicBezTo>
                                          <a:pt x="157" y="137"/>
                                          <a:pt x="157" y="137"/>
                                          <a:pt x="157" y="137"/>
                                        </a:cubicBezTo>
                                        <a:close/>
                                        <a:moveTo>
                                          <a:pt x="158" y="135"/>
                                        </a:moveTo>
                                        <a:cubicBezTo>
                                          <a:pt x="158" y="135"/>
                                          <a:pt x="158" y="136"/>
                                          <a:pt x="158" y="136"/>
                                        </a:cubicBezTo>
                                        <a:cubicBezTo>
                                          <a:pt x="158" y="136"/>
                                          <a:pt x="158" y="136"/>
                                          <a:pt x="158" y="135"/>
                                        </a:cubicBezTo>
                                        <a:close/>
                                        <a:moveTo>
                                          <a:pt x="161" y="135"/>
                                        </a:moveTo>
                                        <a:cubicBezTo>
                                          <a:pt x="161" y="135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4"/>
                                          <a:pt x="161" y="134"/>
                                          <a:pt x="161" y="135"/>
                                        </a:cubicBezTo>
                                        <a:close/>
                                        <a:moveTo>
                                          <a:pt x="165" y="114"/>
                                        </a:moveTo>
                                        <a:cubicBezTo>
                                          <a:pt x="166" y="114"/>
                                          <a:pt x="166" y="114"/>
                                          <a:pt x="166" y="114"/>
                                        </a:cubicBezTo>
                                        <a:cubicBezTo>
                                          <a:pt x="166" y="115"/>
                                          <a:pt x="166" y="116"/>
                                          <a:pt x="165" y="117"/>
                                        </a:cubicBezTo>
                                        <a:cubicBezTo>
                                          <a:pt x="165" y="117"/>
                                          <a:pt x="165" y="115"/>
                                          <a:pt x="166" y="115"/>
                                        </a:cubicBezTo>
                                        <a:cubicBezTo>
                                          <a:pt x="165" y="115"/>
                                          <a:pt x="166" y="114"/>
                                          <a:pt x="165" y="114"/>
                                        </a:cubicBezTo>
                                        <a:close/>
                                        <a:moveTo>
                                          <a:pt x="166" y="113"/>
                                        </a:moveTo>
                                        <a:cubicBezTo>
                                          <a:pt x="167" y="113"/>
                                          <a:pt x="167" y="113"/>
                                          <a:pt x="167" y="113"/>
                                        </a:cubicBezTo>
                                        <a:cubicBezTo>
                                          <a:pt x="167" y="114"/>
                                          <a:pt x="167" y="115"/>
                                          <a:pt x="167" y="116"/>
                                        </a:cubicBezTo>
                                        <a:cubicBezTo>
                                          <a:pt x="166" y="115"/>
                                          <a:pt x="167" y="114"/>
                                          <a:pt x="166" y="114"/>
                                        </a:cubicBezTo>
                                        <a:cubicBezTo>
                                          <a:pt x="166" y="114"/>
                                          <a:pt x="166" y="114"/>
                                          <a:pt x="166" y="113"/>
                                        </a:cubicBezTo>
                                        <a:close/>
                                        <a:moveTo>
                                          <a:pt x="177" y="153"/>
                                        </a:moveTo>
                                        <a:cubicBezTo>
                                          <a:pt x="176" y="153"/>
                                          <a:pt x="175" y="151"/>
                                          <a:pt x="173" y="151"/>
                                        </a:cubicBezTo>
                                        <a:cubicBezTo>
                                          <a:pt x="173" y="153"/>
                                          <a:pt x="178" y="154"/>
                                          <a:pt x="180" y="156"/>
                                        </a:cubicBezTo>
                                        <a:cubicBezTo>
                                          <a:pt x="180" y="155"/>
                                          <a:pt x="180" y="155"/>
                                          <a:pt x="180" y="155"/>
                                        </a:cubicBezTo>
                                        <a:cubicBezTo>
                                          <a:pt x="180" y="156"/>
                                          <a:pt x="180" y="156"/>
                                          <a:pt x="180" y="156"/>
                                        </a:cubicBezTo>
                                        <a:cubicBezTo>
                                          <a:pt x="179" y="157"/>
                                          <a:pt x="179" y="159"/>
                                          <a:pt x="180" y="159"/>
                                        </a:cubicBezTo>
                                        <a:cubicBezTo>
                                          <a:pt x="179" y="160"/>
                                          <a:pt x="179" y="160"/>
                                          <a:pt x="179" y="160"/>
                                        </a:cubicBezTo>
                                        <a:cubicBezTo>
                                          <a:pt x="179" y="159"/>
                                          <a:pt x="177" y="158"/>
                                          <a:pt x="177" y="157"/>
                                        </a:cubicBezTo>
                                        <a:cubicBezTo>
                                          <a:pt x="175" y="156"/>
                                          <a:pt x="172" y="154"/>
                                          <a:pt x="169" y="156"/>
                                        </a:cubicBezTo>
                                        <a:cubicBezTo>
                                          <a:pt x="168" y="155"/>
                                          <a:pt x="166" y="154"/>
                                          <a:pt x="165" y="154"/>
                                        </a:cubicBezTo>
                                        <a:cubicBezTo>
                                          <a:pt x="167" y="153"/>
                                          <a:pt x="168" y="154"/>
                                          <a:pt x="169" y="155"/>
                                        </a:cubicBezTo>
                                        <a:cubicBezTo>
                                          <a:pt x="170" y="155"/>
                                          <a:pt x="169" y="155"/>
                                          <a:pt x="170" y="155"/>
                                        </a:cubicBezTo>
                                        <a:cubicBezTo>
                                          <a:pt x="170" y="153"/>
                                          <a:pt x="168" y="153"/>
                                          <a:pt x="167" y="152"/>
                                        </a:cubicBezTo>
                                        <a:cubicBezTo>
                                          <a:pt x="168" y="151"/>
                                          <a:pt x="170" y="151"/>
                                          <a:pt x="172" y="152"/>
                                        </a:cubicBezTo>
                                        <a:cubicBezTo>
                                          <a:pt x="172" y="151"/>
                                          <a:pt x="171" y="151"/>
                                          <a:pt x="171" y="150"/>
                                        </a:cubicBezTo>
                                        <a:cubicBezTo>
                                          <a:pt x="170" y="150"/>
                                          <a:pt x="169" y="150"/>
                                          <a:pt x="168" y="150"/>
                                        </a:cubicBezTo>
                                        <a:cubicBezTo>
                                          <a:pt x="169" y="148"/>
                                          <a:pt x="171" y="146"/>
                                          <a:pt x="169" y="144"/>
                                        </a:cubicBezTo>
                                        <a:cubicBezTo>
                                          <a:pt x="170" y="143"/>
                                          <a:pt x="171" y="142"/>
                                          <a:pt x="172" y="141"/>
                                        </a:cubicBezTo>
                                        <a:cubicBezTo>
                                          <a:pt x="173" y="142"/>
                                          <a:pt x="173" y="146"/>
                                          <a:pt x="172" y="148"/>
                                        </a:cubicBezTo>
                                        <a:cubicBezTo>
                                          <a:pt x="175" y="146"/>
                                          <a:pt x="178" y="148"/>
                                          <a:pt x="177" y="153"/>
                                        </a:cubicBezTo>
                                        <a:close/>
                                        <a:moveTo>
                                          <a:pt x="179" y="154"/>
                                        </a:moveTo>
                                        <a:cubicBezTo>
                                          <a:pt x="179" y="153"/>
                                          <a:pt x="178" y="154"/>
                                          <a:pt x="178" y="153"/>
                                        </a:cubicBezTo>
                                        <a:cubicBezTo>
                                          <a:pt x="178" y="152"/>
                                          <a:pt x="178" y="152"/>
                                          <a:pt x="178" y="150"/>
                                        </a:cubicBezTo>
                                        <a:cubicBezTo>
                                          <a:pt x="178" y="150"/>
                                          <a:pt x="179" y="151"/>
                                          <a:pt x="179" y="151"/>
                                        </a:cubicBezTo>
                                        <a:cubicBezTo>
                                          <a:pt x="179" y="152"/>
                                          <a:pt x="180" y="153"/>
                                          <a:pt x="179" y="154"/>
                                        </a:cubicBezTo>
                                        <a:close/>
                                        <a:moveTo>
                                          <a:pt x="166" y="166"/>
                                        </a:moveTo>
                                        <a:cubicBezTo>
                                          <a:pt x="166" y="166"/>
                                          <a:pt x="166" y="165"/>
                                          <a:pt x="166" y="165"/>
                                        </a:cubicBezTo>
                                        <a:cubicBezTo>
                                          <a:pt x="167" y="164"/>
                                          <a:pt x="173" y="164"/>
                                          <a:pt x="175" y="164"/>
                                        </a:cubicBezTo>
                                        <a:cubicBezTo>
                                          <a:pt x="172" y="168"/>
                                          <a:pt x="168" y="166"/>
                                          <a:pt x="165" y="167"/>
                                        </a:cubicBezTo>
                                        <a:cubicBezTo>
                                          <a:pt x="165" y="166"/>
                                          <a:pt x="165" y="166"/>
                                          <a:pt x="166" y="166"/>
                                        </a:cubicBezTo>
                                        <a:cubicBezTo>
                                          <a:pt x="166" y="166"/>
                                          <a:pt x="166" y="166"/>
                                          <a:pt x="166" y="166"/>
                                        </a:cubicBezTo>
                                        <a:close/>
                                        <a:moveTo>
                                          <a:pt x="173" y="163"/>
                                        </a:moveTo>
                                        <a:cubicBezTo>
                                          <a:pt x="170" y="160"/>
                                          <a:pt x="167" y="164"/>
                                          <a:pt x="165" y="163"/>
                                        </a:cubicBezTo>
                                        <a:cubicBezTo>
                                          <a:pt x="164" y="163"/>
                                          <a:pt x="164" y="163"/>
                                          <a:pt x="164" y="163"/>
                                        </a:cubicBezTo>
                                        <a:cubicBezTo>
                                          <a:pt x="164" y="164"/>
                                          <a:pt x="165" y="164"/>
                                          <a:pt x="165" y="164"/>
                                        </a:cubicBezTo>
                                        <a:cubicBezTo>
                                          <a:pt x="164" y="164"/>
                                          <a:pt x="163" y="164"/>
                                          <a:pt x="163" y="164"/>
                                        </a:cubicBezTo>
                                        <a:cubicBezTo>
                                          <a:pt x="163" y="164"/>
                                          <a:pt x="163" y="164"/>
                                          <a:pt x="164" y="164"/>
                                        </a:cubicBezTo>
                                        <a:cubicBezTo>
                                          <a:pt x="163" y="163"/>
                                          <a:pt x="163" y="163"/>
                                          <a:pt x="163" y="162"/>
                                        </a:cubicBezTo>
                                        <a:cubicBezTo>
                                          <a:pt x="166" y="162"/>
                                          <a:pt x="172" y="159"/>
                                          <a:pt x="175" y="162"/>
                                        </a:cubicBezTo>
                                        <a:cubicBezTo>
                                          <a:pt x="175" y="163"/>
                                          <a:pt x="174" y="162"/>
                                          <a:pt x="173" y="163"/>
                                        </a:cubicBezTo>
                                        <a:close/>
                                        <a:moveTo>
                                          <a:pt x="162" y="159"/>
                                        </a:moveTo>
                                        <a:cubicBezTo>
                                          <a:pt x="163" y="157"/>
                                          <a:pt x="165" y="158"/>
                                          <a:pt x="166" y="159"/>
                                        </a:cubicBezTo>
                                        <a:cubicBezTo>
                                          <a:pt x="166" y="160"/>
                                          <a:pt x="165" y="160"/>
                                          <a:pt x="164" y="160"/>
                                        </a:cubicBezTo>
                                        <a:cubicBezTo>
                                          <a:pt x="164" y="160"/>
                                          <a:pt x="163" y="160"/>
                                          <a:pt x="162" y="159"/>
                                        </a:cubicBezTo>
                                        <a:close/>
                                        <a:moveTo>
                                          <a:pt x="170" y="158"/>
                                        </a:moveTo>
                                        <a:cubicBezTo>
                                          <a:pt x="169" y="158"/>
                                          <a:pt x="168" y="159"/>
                                          <a:pt x="167" y="159"/>
                                        </a:cubicBezTo>
                                        <a:cubicBezTo>
                                          <a:pt x="167" y="158"/>
                                          <a:pt x="166" y="158"/>
                                          <a:pt x="167" y="157"/>
                                        </a:cubicBezTo>
                                        <a:cubicBezTo>
                                          <a:pt x="168" y="156"/>
                                          <a:pt x="169" y="157"/>
                                          <a:pt x="170" y="157"/>
                                        </a:cubicBezTo>
                                        <a:cubicBezTo>
                                          <a:pt x="170" y="158"/>
                                          <a:pt x="170" y="158"/>
                                          <a:pt x="170" y="158"/>
                                        </a:cubicBezTo>
                                        <a:close/>
                                        <a:moveTo>
                                          <a:pt x="171" y="156"/>
                                        </a:moveTo>
                                        <a:cubicBezTo>
                                          <a:pt x="171" y="156"/>
                                          <a:pt x="172" y="156"/>
                                          <a:pt x="172" y="156"/>
                                        </a:cubicBezTo>
                                        <a:cubicBezTo>
                                          <a:pt x="172" y="156"/>
                                          <a:pt x="171" y="157"/>
                                          <a:pt x="171" y="157"/>
                                        </a:cubicBezTo>
                                        <a:cubicBezTo>
                                          <a:pt x="171" y="157"/>
                                          <a:pt x="171" y="156"/>
                                          <a:pt x="171" y="156"/>
                                        </a:cubicBezTo>
                                        <a:close/>
                                        <a:moveTo>
                                          <a:pt x="175" y="160"/>
                                        </a:moveTo>
                                        <a:cubicBezTo>
                                          <a:pt x="174" y="160"/>
                                          <a:pt x="174" y="160"/>
                                          <a:pt x="174" y="159"/>
                                        </a:cubicBezTo>
                                        <a:cubicBezTo>
                                          <a:pt x="174" y="159"/>
                                          <a:pt x="174" y="160"/>
                                          <a:pt x="174" y="160"/>
                                        </a:cubicBezTo>
                                        <a:cubicBezTo>
                                          <a:pt x="173" y="159"/>
                                          <a:pt x="173" y="159"/>
                                          <a:pt x="172" y="158"/>
                                        </a:cubicBezTo>
                                        <a:cubicBezTo>
                                          <a:pt x="172" y="158"/>
                                          <a:pt x="172" y="158"/>
                                          <a:pt x="172" y="157"/>
                                        </a:cubicBezTo>
                                        <a:cubicBezTo>
                                          <a:pt x="173" y="157"/>
                                          <a:pt x="173" y="157"/>
                                          <a:pt x="175" y="158"/>
                                        </a:cubicBezTo>
                                        <a:cubicBezTo>
                                          <a:pt x="175" y="158"/>
                                          <a:pt x="175" y="158"/>
                                          <a:pt x="175" y="159"/>
                                        </a:cubicBezTo>
                                        <a:cubicBezTo>
                                          <a:pt x="175" y="160"/>
                                          <a:pt x="174" y="159"/>
                                          <a:pt x="175" y="160"/>
                                        </a:cubicBezTo>
                                        <a:close/>
                                        <a:moveTo>
                                          <a:pt x="161" y="153"/>
                                        </a:moveTo>
                                        <a:cubicBezTo>
                                          <a:pt x="160" y="153"/>
                                          <a:pt x="160" y="153"/>
                                          <a:pt x="160" y="153"/>
                                        </a:cubicBezTo>
                                        <a:cubicBezTo>
                                          <a:pt x="160" y="152"/>
                                          <a:pt x="161" y="151"/>
                                          <a:pt x="162" y="150"/>
                                        </a:cubicBezTo>
                                        <a:cubicBezTo>
                                          <a:pt x="163" y="150"/>
                                          <a:pt x="163" y="150"/>
                                          <a:pt x="163" y="150"/>
                                        </a:cubicBezTo>
                                        <a:cubicBezTo>
                                          <a:pt x="163" y="151"/>
                                          <a:pt x="161" y="151"/>
                                          <a:pt x="161" y="153"/>
                                        </a:cubicBezTo>
                                        <a:close/>
                                        <a:moveTo>
                                          <a:pt x="159" y="156"/>
                                        </a:moveTo>
                                        <a:cubicBezTo>
                                          <a:pt x="161" y="153"/>
                                          <a:pt x="165" y="154"/>
                                          <a:pt x="167" y="156"/>
                                        </a:cubicBezTo>
                                        <a:cubicBezTo>
                                          <a:pt x="166" y="156"/>
                                          <a:pt x="166" y="157"/>
                                          <a:pt x="165" y="157"/>
                                        </a:cubicBezTo>
                                        <a:cubicBezTo>
                                          <a:pt x="164" y="156"/>
                                          <a:pt x="162" y="157"/>
                                          <a:pt x="162" y="158"/>
                                        </a:cubicBezTo>
                                        <a:cubicBezTo>
                                          <a:pt x="161" y="158"/>
                                          <a:pt x="159" y="158"/>
                                          <a:pt x="159" y="156"/>
                                        </a:cubicBezTo>
                                        <a:cubicBezTo>
                                          <a:pt x="159" y="156"/>
                                          <a:pt x="160" y="156"/>
                                          <a:pt x="160" y="156"/>
                                        </a:cubicBezTo>
                                        <a:cubicBezTo>
                                          <a:pt x="160" y="156"/>
                                          <a:pt x="159" y="156"/>
                                          <a:pt x="159" y="156"/>
                                        </a:cubicBezTo>
                                        <a:close/>
                                        <a:moveTo>
                                          <a:pt x="164" y="165"/>
                                        </a:moveTo>
                                        <a:cubicBezTo>
                                          <a:pt x="161" y="164"/>
                                          <a:pt x="156" y="165"/>
                                          <a:pt x="154" y="169"/>
                                        </a:cubicBezTo>
                                        <a:cubicBezTo>
                                          <a:pt x="153" y="169"/>
                                          <a:pt x="152" y="172"/>
                                          <a:pt x="150" y="172"/>
                                        </a:cubicBezTo>
                                        <a:cubicBezTo>
                                          <a:pt x="151" y="166"/>
                                          <a:pt x="159" y="162"/>
                                          <a:pt x="164" y="165"/>
                                        </a:cubicBezTo>
                                        <a:close/>
                                        <a:moveTo>
                                          <a:pt x="178" y="163"/>
                                        </a:moveTo>
                                        <a:cubicBezTo>
                                          <a:pt x="178" y="162"/>
                                          <a:pt x="178" y="162"/>
                                          <a:pt x="178" y="161"/>
                                        </a:cubicBezTo>
                                        <a:cubicBezTo>
                                          <a:pt x="179" y="161"/>
                                          <a:pt x="180" y="160"/>
                                          <a:pt x="181" y="161"/>
                                        </a:cubicBezTo>
                                        <a:cubicBezTo>
                                          <a:pt x="181" y="162"/>
                                          <a:pt x="180" y="162"/>
                                          <a:pt x="179" y="162"/>
                                        </a:cubicBezTo>
                                        <a:cubicBezTo>
                                          <a:pt x="179" y="163"/>
                                          <a:pt x="179" y="163"/>
                                          <a:pt x="179" y="163"/>
                                        </a:cubicBezTo>
                                        <a:cubicBezTo>
                                          <a:pt x="179" y="163"/>
                                          <a:pt x="178" y="163"/>
                                          <a:pt x="178" y="163"/>
                                        </a:cubicBezTo>
                                        <a:close/>
                                        <a:moveTo>
                                          <a:pt x="180" y="158"/>
                                        </a:moveTo>
                                        <a:cubicBezTo>
                                          <a:pt x="180" y="157"/>
                                          <a:pt x="181" y="156"/>
                                          <a:pt x="182" y="156"/>
                                        </a:cubicBezTo>
                                        <a:cubicBezTo>
                                          <a:pt x="182" y="156"/>
                                          <a:pt x="182" y="157"/>
                                          <a:pt x="183" y="157"/>
                                        </a:cubicBezTo>
                                        <a:cubicBezTo>
                                          <a:pt x="183" y="159"/>
                                          <a:pt x="181" y="159"/>
                                          <a:pt x="180" y="158"/>
                                        </a:cubicBezTo>
                                        <a:close/>
                                        <a:moveTo>
                                          <a:pt x="183" y="155"/>
                                        </a:moveTo>
                                        <a:cubicBezTo>
                                          <a:pt x="183" y="155"/>
                                          <a:pt x="183" y="155"/>
                                          <a:pt x="183" y="154"/>
                                        </a:cubicBezTo>
                                        <a:cubicBezTo>
                                          <a:pt x="184" y="154"/>
                                          <a:pt x="184" y="154"/>
                                          <a:pt x="184" y="154"/>
                                        </a:cubicBezTo>
                                        <a:cubicBezTo>
                                          <a:pt x="185" y="155"/>
                                          <a:pt x="185" y="156"/>
                                          <a:pt x="184" y="156"/>
                                        </a:cubicBezTo>
                                        <a:cubicBezTo>
                                          <a:pt x="183" y="156"/>
                                          <a:pt x="183" y="156"/>
                                          <a:pt x="183" y="155"/>
                                        </a:cubicBezTo>
                                        <a:close/>
                                        <a:moveTo>
                                          <a:pt x="184" y="152"/>
                                        </a:moveTo>
                                        <a:cubicBezTo>
                                          <a:pt x="184" y="152"/>
                                          <a:pt x="184" y="152"/>
                                          <a:pt x="184" y="152"/>
                                        </a:cubicBezTo>
                                        <a:cubicBezTo>
                                          <a:pt x="184" y="151"/>
                                          <a:pt x="184" y="151"/>
                                          <a:pt x="183" y="150"/>
                                        </a:cubicBezTo>
                                        <a:cubicBezTo>
                                          <a:pt x="184" y="150"/>
                                          <a:pt x="184" y="150"/>
                                          <a:pt x="185" y="150"/>
                                        </a:cubicBezTo>
                                        <a:cubicBezTo>
                                          <a:pt x="185" y="151"/>
                                          <a:pt x="185" y="151"/>
                                          <a:pt x="185" y="152"/>
                                        </a:cubicBezTo>
                                        <a:cubicBezTo>
                                          <a:pt x="185" y="152"/>
                                          <a:pt x="184" y="152"/>
                                          <a:pt x="184" y="152"/>
                                        </a:cubicBezTo>
                                        <a:close/>
                                        <a:moveTo>
                                          <a:pt x="184" y="148"/>
                                        </a:moveTo>
                                        <a:cubicBezTo>
                                          <a:pt x="183" y="150"/>
                                          <a:pt x="182" y="148"/>
                                          <a:pt x="180" y="148"/>
                                        </a:cubicBezTo>
                                        <a:cubicBezTo>
                                          <a:pt x="180" y="148"/>
                                          <a:pt x="180" y="148"/>
                                          <a:pt x="180" y="148"/>
                                        </a:cubicBezTo>
                                        <a:cubicBezTo>
                                          <a:pt x="181" y="149"/>
                                          <a:pt x="182" y="149"/>
                                          <a:pt x="183" y="150"/>
                                        </a:cubicBezTo>
                                        <a:cubicBezTo>
                                          <a:pt x="183" y="152"/>
                                          <a:pt x="182" y="154"/>
                                          <a:pt x="180" y="154"/>
                                        </a:cubicBezTo>
                                        <a:cubicBezTo>
                                          <a:pt x="181" y="147"/>
                                          <a:pt x="171" y="143"/>
                                          <a:pt x="175" y="136"/>
                                        </a:cubicBezTo>
                                        <a:cubicBezTo>
                                          <a:pt x="175" y="142"/>
                                          <a:pt x="180" y="145"/>
                                          <a:pt x="185" y="147"/>
                                        </a:cubicBezTo>
                                        <a:cubicBezTo>
                                          <a:pt x="185" y="147"/>
                                          <a:pt x="185" y="148"/>
                                          <a:pt x="184" y="148"/>
                                        </a:cubicBezTo>
                                        <a:close/>
                                        <a:moveTo>
                                          <a:pt x="176" y="133"/>
                                        </a:moveTo>
                                        <a:cubicBezTo>
                                          <a:pt x="176" y="131"/>
                                          <a:pt x="175" y="131"/>
                                          <a:pt x="175" y="130"/>
                                        </a:cubicBezTo>
                                        <a:cubicBezTo>
                                          <a:pt x="175" y="130"/>
                                          <a:pt x="175" y="129"/>
                                          <a:pt x="174" y="129"/>
                                        </a:cubicBezTo>
                                        <a:cubicBezTo>
                                          <a:pt x="174" y="130"/>
                                          <a:pt x="175" y="132"/>
                                          <a:pt x="175" y="133"/>
                                        </a:cubicBezTo>
                                        <a:cubicBezTo>
                                          <a:pt x="175" y="135"/>
                                          <a:pt x="174" y="135"/>
                                          <a:pt x="173" y="136"/>
                                        </a:cubicBezTo>
                                        <a:cubicBezTo>
                                          <a:pt x="173" y="136"/>
                                          <a:pt x="173" y="135"/>
                                          <a:pt x="174" y="135"/>
                                        </a:cubicBezTo>
                                        <a:cubicBezTo>
                                          <a:pt x="173" y="134"/>
                                          <a:pt x="174" y="133"/>
                                          <a:pt x="173" y="133"/>
                                        </a:cubicBezTo>
                                        <a:cubicBezTo>
                                          <a:pt x="174" y="133"/>
                                          <a:pt x="173" y="134"/>
                                          <a:pt x="174" y="134"/>
                                        </a:cubicBezTo>
                                        <a:cubicBezTo>
                                          <a:pt x="175" y="133"/>
                                          <a:pt x="174" y="130"/>
                                          <a:pt x="173" y="130"/>
                                        </a:cubicBezTo>
                                        <a:cubicBezTo>
                                          <a:pt x="172" y="130"/>
                                          <a:pt x="173" y="130"/>
                                          <a:pt x="173" y="131"/>
                                        </a:cubicBezTo>
                                        <a:cubicBezTo>
                                          <a:pt x="171" y="129"/>
                                          <a:pt x="171" y="126"/>
                                          <a:pt x="173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4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3" y="124"/>
                                        </a:cubicBezTo>
                                        <a:cubicBezTo>
                                          <a:pt x="175" y="126"/>
                                          <a:pt x="175" y="128"/>
                                          <a:pt x="176" y="131"/>
                                        </a:cubicBezTo>
                                        <a:cubicBezTo>
                                          <a:pt x="176" y="131"/>
                                          <a:pt x="176" y="131"/>
                                          <a:pt x="176" y="130"/>
                                        </a:cubicBezTo>
                                        <a:cubicBezTo>
                                          <a:pt x="176" y="131"/>
                                          <a:pt x="176" y="132"/>
                                          <a:pt x="176" y="133"/>
                                        </a:cubicBezTo>
                                        <a:close/>
                                        <a:moveTo>
                                          <a:pt x="175" y="124"/>
                                        </a:moveTo>
                                        <a:cubicBezTo>
                                          <a:pt x="175" y="124"/>
                                          <a:pt x="176" y="123"/>
                                          <a:pt x="177" y="122"/>
                                        </a:cubicBezTo>
                                        <a:cubicBezTo>
                                          <a:pt x="177" y="123"/>
                                          <a:pt x="176" y="124"/>
                                          <a:pt x="175" y="124"/>
                                        </a:cubicBezTo>
                                        <a:close/>
                                        <a:moveTo>
                                          <a:pt x="160" y="131"/>
                                        </a:moveTo>
                                        <a:cubicBezTo>
                                          <a:pt x="160" y="131"/>
                                          <a:pt x="160" y="131"/>
                                          <a:pt x="160" y="131"/>
                                        </a:cubicBezTo>
                                        <a:cubicBezTo>
                                          <a:pt x="161" y="130"/>
                                          <a:pt x="160" y="129"/>
                                          <a:pt x="160" y="127"/>
                                        </a:cubicBezTo>
                                        <a:cubicBezTo>
                                          <a:pt x="161" y="129"/>
                                          <a:pt x="163" y="131"/>
                                          <a:pt x="162" y="134"/>
                                        </a:cubicBezTo>
                                        <a:cubicBezTo>
                                          <a:pt x="162" y="134"/>
                                          <a:pt x="162" y="134"/>
                                          <a:pt x="161" y="133"/>
                                        </a:cubicBezTo>
                                        <a:cubicBezTo>
                                          <a:pt x="161" y="133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3"/>
                                          <a:pt x="161" y="132"/>
                                          <a:pt x="160" y="132"/>
                                        </a:cubicBezTo>
                                        <a:cubicBezTo>
                                          <a:pt x="160" y="132"/>
                                          <a:pt x="160" y="134"/>
                                          <a:pt x="161" y="134"/>
                                        </a:cubicBezTo>
                                        <a:cubicBezTo>
                                          <a:pt x="159" y="134"/>
                                          <a:pt x="161" y="132"/>
                                          <a:pt x="159" y="132"/>
                                        </a:cubicBezTo>
                                        <a:cubicBezTo>
                                          <a:pt x="159" y="132"/>
                                          <a:pt x="159" y="132"/>
                                          <a:pt x="159" y="133"/>
                                        </a:cubicBezTo>
                                        <a:cubicBezTo>
                                          <a:pt x="158" y="131"/>
                                          <a:pt x="159" y="127"/>
                                          <a:pt x="158" y="125"/>
                                        </a:cubicBezTo>
                                        <a:cubicBezTo>
                                          <a:pt x="159" y="127"/>
                                          <a:pt x="160" y="129"/>
                                          <a:pt x="160" y="131"/>
                                        </a:cubicBezTo>
                                        <a:close/>
                                        <a:moveTo>
                                          <a:pt x="149" y="142"/>
                                        </a:moveTo>
                                        <a:cubicBezTo>
                                          <a:pt x="148" y="142"/>
                                          <a:pt x="148" y="141"/>
                                          <a:pt x="148" y="141"/>
                                        </a:cubicBezTo>
                                        <a:cubicBezTo>
                                          <a:pt x="149" y="141"/>
                                          <a:pt x="149" y="141"/>
                                          <a:pt x="149" y="142"/>
                                        </a:cubicBezTo>
                                        <a:close/>
                                        <a:moveTo>
                                          <a:pt x="158" y="157"/>
                                        </a:moveTo>
                                        <a:cubicBezTo>
                                          <a:pt x="156" y="157"/>
                                          <a:pt x="154" y="157"/>
                                          <a:pt x="153" y="156"/>
                                        </a:cubicBezTo>
                                        <a:cubicBezTo>
                                          <a:pt x="153" y="153"/>
                                          <a:pt x="150" y="151"/>
                                          <a:pt x="148" y="149"/>
                                        </a:cubicBezTo>
                                        <a:cubicBezTo>
                                          <a:pt x="153" y="149"/>
                                          <a:pt x="157" y="152"/>
                                          <a:pt x="158" y="157"/>
                                        </a:cubicBezTo>
                                        <a:close/>
                                        <a:moveTo>
                                          <a:pt x="148" y="141"/>
                                        </a:moveTo>
                                        <a:cubicBezTo>
                                          <a:pt x="148" y="140"/>
                                          <a:pt x="147" y="140"/>
                                          <a:pt x="148" y="140"/>
                                        </a:cubicBezTo>
                                        <a:cubicBezTo>
                                          <a:pt x="148" y="140"/>
                                          <a:pt x="148" y="141"/>
                                          <a:pt x="148" y="141"/>
                                        </a:cubicBezTo>
                                        <a:close/>
                                        <a:moveTo>
                                          <a:pt x="149" y="156"/>
                                        </a:moveTo>
                                        <a:cubicBezTo>
                                          <a:pt x="148" y="155"/>
                                          <a:pt x="147" y="155"/>
                                          <a:pt x="146" y="156"/>
                                        </a:cubicBezTo>
                                        <a:cubicBezTo>
                                          <a:pt x="145" y="154"/>
                                          <a:pt x="144" y="151"/>
                                          <a:pt x="143" y="148"/>
                                        </a:cubicBezTo>
                                        <a:cubicBezTo>
                                          <a:pt x="146" y="150"/>
                                          <a:pt x="150" y="152"/>
                                          <a:pt x="149" y="156"/>
                                        </a:cubicBezTo>
                                        <a:close/>
                                        <a:moveTo>
                                          <a:pt x="145" y="147"/>
                                        </a:moveTo>
                                        <a:cubicBezTo>
                                          <a:pt x="142" y="142"/>
                                          <a:pt x="136" y="140"/>
                                          <a:pt x="135" y="135"/>
                                        </a:cubicBezTo>
                                        <a:cubicBezTo>
                                          <a:pt x="134" y="134"/>
                                          <a:pt x="134" y="133"/>
                                          <a:pt x="134" y="131"/>
                                        </a:cubicBezTo>
                                        <a:cubicBezTo>
                                          <a:pt x="135" y="133"/>
                                          <a:pt x="136" y="135"/>
                                          <a:pt x="138" y="137"/>
                                        </a:cubicBezTo>
                                        <a:cubicBezTo>
                                          <a:pt x="143" y="137"/>
                                          <a:pt x="147" y="141"/>
                                          <a:pt x="147" y="147"/>
                                        </a:cubicBezTo>
                                        <a:cubicBezTo>
                                          <a:pt x="146" y="147"/>
                                          <a:pt x="145" y="146"/>
                                          <a:pt x="145" y="147"/>
                                        </a:cubicBezTo>
                                        <a:close/>
                                        <a:moveTo>
                                          <a:pt x="146" y="157"/>
                                        </a:moveTo>
                                        <a:cubicBezTo>
                                          <a:pt x="145" y="157"/>
                                          <a:pt x="146" y="158"/>
                                          <a:pt x="146" y="158"/>
                                        </a:cubicBezTo>
                                        <a:cubicBezTo>
                                          <a:pt x="145" y="158"/>
                                          <a:pt x="145" y="158"/>
                                          <a:pt x="144" y="158"/>
                                        </a:cubicBezTo>
                                        <a:cubicBezTo>
                                          <a:pt x="141" y="155"/>
                                          <a:pt x="140" y="152"/>
                                          <a:pt x="141" y="146"/>
                                        </a:cubicBezTo>
                                        <a:cubicBezTo>
                                          <a:pt x="143" y="150"/>
                                          <a:pt x="144" y="154"/>
                                          <a:pt x="146" y="157"/>
                                        </a:cubicBezTo>
                                        <a:close/>
                                        <a:moveTo>
                                          <a:pt x="145" y="162"/>
                                        </a:moveTo>
                                        <a:cubicBezTo>
                                          <a:pt x="145" y="161"/>
                                          <a:pt x="145" y="161"/>
                                          <a:pt x="146" y="161"/>
                                        </a:cubicBezTo>
                                        <a:cubicBezTo>
                                          <a:pt x="146" y="162"/>
                                          <a:pt x="146" y="163"/>
                                          <a:pt x="147" y="164"/>
                                        </a:cubicBezTo>
                                        <a:cubicBezTo>
                                          <a:pt x="147" y="165"/>
                                          <a:pt x="146" y="165"/>
                                          <a:pt x="146" y="166"/>
                                        </a:cubicBezTo>
                                        <a:cubicBezTo>
                                          <a:pt x="145" y="166"/>
                                          <a:pt x="144" y="165"/>
                                          <a:pt x="143" y="165"/>
                                        </a:cubicBezTo>
                                        <a:cubicBezTo>
                                          <a:pt x="141" y="163"/>
                                          <a:pt x="139" y="162"/>
                                          <a:pt x="137" y="159"/>
                                        </a:cubicBezTo>
                                        <a:cubicBezTo>
                                          <a:pt x="139" y="161"/>
                                          <a:pt x="143" y="159"/>
                                          <a:pt x="145" y="162"/>
                                        </a:cubicBezTo>
                                        <a:close/>
                                        <a:moveTo>
                                          <a:pt x="149" y="164"/>
                                        </a:moveTo>
                                        <a:cubicBezTo>
                                          <a:pt x="145" y="159"/>
                                          <a:pt x="147" y="155"/>
                                          <a:pt x="153" y="157"/>
                                        </a:cubicBezTo>
                                        <a:cubicBezTo>
                                          <a:pt x="153" y="157"/>
                                          <a:pt x="153" y="157"/>
                                          <a:pt x="153" y="158"/>
                                        </a:cubicBezTo>
                                        <a:cubicBezTo>
                                          <a:pt x="156" y="158"/>
                                          <a:pt x="159" y="159"/>
                                          <a:pt x="161" y="160"/>
                                        </a:cubicBezTo>
                                        <a:cubicBezTo>
                                          <a:pt x="160" y="161"/>
                                          <a:pt x="161" y="161"/>
                                          <a:pt x="161" y="161"/>
                                        </a:cubicBezTo>
                                        <a:cubicBezTo>
                                          <a:pt x="160" y="161"/>
                                          <a:pt x="160" y="162"/>
                                          <a:pt x="159" y="162"/>
                                        </a:cubicBezTo>
                                        <a:cubicBezTo>
                                          <a:pt x="159" y="161"/>
                                          <a:pt x="159" y="161"/>
                                          <a:pt x="159" y="161"/>
                                        </a:cubicBezTo>
                                        <a:cubicBezTo>
                                          <a:pt x="158" y="161"/>
                                          <a:pt x="157" y="162"/>
                                          <a:pt x="155" y="162"/>
                                        </a:cubicBezTo>
                                        <a:cubicBezTo>
                                          <a:pt x="155" y="162"/>
                                          <a:pt x="155" y="163"/>
                                          <a:pt x="155" y="163"/>
                                        </a:cubicBezTo>
                                        <a:cubicBezTo>
                                          <a:pt x="156" y="164"/>
                                          <a:pt x="158" y="162"/>
                                          <a:pt x="159" y="163"/>
                                        </a:cubicBezTo>
                                        <a:cubicBezTo>
                                          <a:pt x="153" y="164"/>
                                          <a:pt x="150" y="167"/>
                                          <a:pt x="149" y="173"/>
                                        </a:cubicBezTo>
                                        <a:cubicBezTo>
                                          <a:pt x="148" y="172"/>
                                          <a:pt x="146" y="169"/>
                                          <a:pt x="147" y="167"/>
                                        </a:cubicBezTo>
                                        <a:cubicBezTo>
                                          <a:pt x="147" y="166"/>
                                          <a:pt x="149" y="165"/>
                                          <a:pt x="149" y="164"/>
                                        </a:cubicBezTo>
                                        <a:close/>
                                        <a:moveTo>
                                          <a:pt x="162" y="166"/>
                                        </a:moveTo>
                                        <a:cubicBezTo>
                                          <a:pt x="157" y="166"/>
                                          <a:pt x="157" y="171"/>
                                          <a:pt x="158" y="175"/>
                                        </a:cubicBezTo>
                                        <a:cubicBezTo>
                                          <a:pt x="158" y="175"/>
                                          <a:pt x="157" y="175"/>
                                          <a:pt x="157" y="175"/>
                                        </a:cubicBezTo>
                                        <a:cubicBezTo>
                                          <a:pt x="157" y="175"/>
                                          <a:pt x="156" y="174"/>
                                          <a:pt x="155" y="174"/>
                                        </a:cubicBezTo>
                                        <a:cubicBezTo>
                                          <a:pt x="155" y="175"/>
                                          <a:pt x="155" y="175"/>
                                          <a:pt x="155" y="175"/>
                                        </a:cubicBezTo>
                                        <a:cubicBezTo>
                                          <a:pt x="156" y="176"/>
                                          <a:pt x="157" y="177"/>
                                          <a:pt x="157" y="178"/>
                                        </a:cubicBezTo>
                                        <a:cubicBezTo>
                                          <a:pt x="157" y="178"/>
                                          <a:pt x="157" y="178"/>
                                          <a:pt x="157" y="178"/>
                                        </a:cubicBezTo>
                                        <a:cubicBezTo>
                                          <a:pt x="157" y="179"/>
                                          <a:pt x="156" y="179"/>
                                          <a:pt x="156" y="180"/>
                                        </a:cubicBezTo>
                                        <a:cubicBezTo>
                                          <a:pt x="155" y="181"/>
                                          <a:pt x="153" y="182"/>
                                          <a:pt x="152" y="184"/>
                                        </a:cubicBezTo>
                                        <a:cubicBezTo>
                                          <a:pt x="155" y="180"/>
                                          <a:pt x="153" y="164"/>
                                          <a:pt x="162" y="166"/>
                                        </a:cubicBezTo>
                                        <a:close/>
                                        <a:moveTo>
                                          <a:pt x="155" y="182"/>
                                        </a:moveTo>
                                        <a:cubicBezTo>
                                          <a:pt x="156" y="183"/>
                                          <a:pt x="157" y="184"/>
                                          <a:pt x="158" y="184"/>
                                        </a:cubicBezTo>
                                        <a:cubicBezTo>
                                          <a:pt x="158" y="183"/>
                                          <a:pt x="157" y="182"/>
                                          <a:pt x="155" y="182"/>
                                        </a:cubicBezTo>
                                        <a:cubicBezTo>
                                          <a:pt x="156" y="182"/>
                                          <a:pt x="156" y="182"/>
                                          <a:pt x="156" y="181"/>
                                        </a:cubicBezTo>
                                        <a:cubicBezTo>
                                          <a:pt x="160" y="185"/>
                                          <a:pt x="161" y="185"/>
                                          <a:pt x="157" y="181"/>
                                        </a:cubicBezTo>
                                        <a:cubicBezTo>
                                          <a:pt x="157" y="180"/>
                                          <a:pt x="158" y="179"/>
                                          <a:pt x="158" y="178"/>
                                        </a:cubicBezTo>
                                        <a:cubicBezTo>
                                          <a:pt x="159" y="178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8" y="179"/>
                                          <a:pt x="158" y="179"/>
                                        </a:cubicBezTo>
                                        <a:cubicBezTo>
                                          <a:pt x="159" y="181"/>
                                          <a:pt x="161" y="181"/>
                                          <a:pt x="161" y="182"/>
                                        </a:cubicBezTo>
                                        <a:cubicBezTo>
                                          <a:pt x="160" y="182"/>
                                          <a:pt x="159" y="180"/>
                                          <a:pt x="158" y="180"/>
                                        </a:cubicBezTo>
                                        <a:cubicBezTo>
                                          <a:pt x="158" y="180"/>
                                          <a:pt x="157" y="180"/>
                                          <a:pt x="157" y="180"/>
                                        </a:cubicBezTo>
                                        <a:cubicBezTo>
                                          <a:pt x="158" y="182"/>
                                          <a:pt x="161" y="183"/>
                                          <a:pt x="161" y="185"/>
                                        </a:cubicBezTo>
                                        <a:cubicBezTo>
                                          <a:pt x="161" y="186"/>
                                          <a:pt x="161" y="185"/>
                                          <a:pt x="161" y="185"/>
                                        </a:cubicBezTo>
                                        <a:cubicBezTo>
                                          <a:pt x="160" y="185"/>
                                          <a:pt x="160" y="186"/>
                                          <a:pt x="160" y="186"/>
                                        </a:cubicBezTo>
                                        <a:cubicBezTo>
                                          <a:pt x="161" y="187"/>
                                          <a:pt x="162" y="187"/>
                                          <a:pt x="162" y="188"/>
                                        </a:cubicBezTo>
                                        <a:cubicBezTo>
                                          <a:pt x="162" y="188"/>
                                          <a:pt x="162" y="187"/>
                                          <a:pt x="161" y="187"/>
                                        </a:cubicBezTo>
                                        <a:cubicBezTo>
                                          <a:pt x="161" y="187"/>
                                          <a:pt x="160" y="187"/>
                                          <a:pt x="160" y="186"/>
                                        </a:cubicBezTo>
                                        <a:cubicBezTo>
                                          <a:pt x="159" y="188"/>
                                          <a:pt x="162" y="188"/>
                                          <a:pt x="163" y="189"/>
                                        </a:cubicBezTo>
                                        <a:cubicBezTo>
                                          <a:pt x="158" y="189"/>
                                          <a:pt x="157" y="184"/>
                                          <a:pt x="155" y="182"/>
                                        </a:cubicBezTo>
                                        <a:cubicBezTo>
                                          <a:pt x="155" y="182"/>
                                          <a:pt x="155" y="182"/>
                                          <a:pt x="155" y="182"/>
                                        </a:cubicBezTo>
                                        <a:close/>
                                        <a:moveTo>
                                          <a:pt x="158" y="176"/>
                                        </a:moveTo>
                                        <a:cubicBezTo>
                                          <a:pt x="160" y="177"/>
                                          <a:pt x="164" y="177"/>
                                          <a:pt x="164" y="180"/>
                                        </a:cubicBezTo>
                                        <a:cubicBezTo>
                                          <a:pt x="164" y="182"/>
                                          <a:pt x="164" y="186"/>
                                          <a:pt x="166" y="188"/>
                                        </a:cubicBezTo>
                                        <a:cubicBezTo>
                                          <a:pt x="166" y="189"/>
                                          <a:pt x="167" y="189"/>
                                          <a:pt x="168" y="190"/>
                                        </a:cubicBezTo>
                                        <a:cubicBezTo>
                                          <a:pt x="168" y="190"/>
                                          <a:pt x="168" y="190"/>
                                          <a:pt x="167" y="190"/>
                                        </a:cubicBezTo>
                                        <a:cubicBezTo>
                                          <a:pt x="167" y="190"/>
                                          <a:pt x="167" y="190"/>
                                          <a:pt x="167" y="191"/>
                                        </a:cubicBezTo>
                                        <a:cubicBezTo>
                                          <a:pt x="168" y="191"/>
                                          <a:pt x="169" y="191"/>
                                          <a:pt x="170" y="190"/>
                                        </a:cubicBezTo>
                                        <a:cubicBezTo>
                                          <a:pt x="171" y="191"/>
                                          <a:pt x="171" y="192"/>
                                          <a:pt x="172" y="192"/>
                                        </a:cubicBezTo>
                                        <a:cubicBezTo>
                                          <a:pt x="170" y="192"/>
                                          <a:pt x="169" y="192"/>
                                          <a:pt x="168" y="191"/>
                                        </a:cubicBezTo>
                                        <a:cubicBezTo>
                                          <a:pt x="168" y="193"/>
                                          <a:pt x="172" y="193"/>
                                          <a:pt x="172" y="192"/>
                                        </a:cubicBezTo>
                                        <a:cubicBezTo>
                                          <a:pt x="173" y="192"/>
                                          <a:pt x="174" y="193"/>
                                          <a:pt x="175" y="192"/>
                                        </a:cubicBezTo>
                                        <a:cubicBezTo>
                                          <a:pt x="172" y="194"/>
                                          <a:pt x="168" y="194"/>
                                          <a:pt x="166" y="192"/>
                                        </a:cubicBezTo>
                                        <a:cubicBezTo>
                                          <a:pt x="161" y="188"/>
                                          <a:pt x="164" y="179"/>
                                          <a:pt x="158" y="176"/>
                                        </a:cubicBezTo>
                                        <a:close/>
                                        <a:moveTo>
                                          <a:pt x="192" y="177"/>
                                        </a:moveTo>
                                        <a:cubicBezTo>
                                          <a:pt x="190" y="172"/>
                                          <a:pt x="192" y="168"/>
                                          <a:pt x="191" y="163"/>
                                        </a:cubicBezTo>
                                        <a:cubicBezTo>
                                          <a:pt x="192" y="164"/>
                                          <a:pt x="192" y="165"/>
                                          <a:pt x="193" y="166"/>
                                        </a:cubicBezTo>
                                        <a:cubicBezTo>
                                          <a:pt x="194" y="170"/>
                                          <a:pt x="193" y="173"/>
                                          <a:pt x="192" y="177"/>
                                        </a:cubicBezTo>
                                        <a:close/>
                                        <a:moveTo>
                                          <a:pt x="196" y="151"/>
                                        </a:moveTo>
                                        <a:cubicBezTo>
                                          <a:pt x="196" y="151"/>
                                          <a:pt x="195" y="150"/>
                                          <a:pt x="196" y="150"/>
                                        </a:cubicBezTo>
                                        <a:cubicBezTo>
                                          <a:pt x="195" y="150"/>
                                          <a:pt x="195" y="149"/>
                                          <a:pt x="194" y="149"/>
                                        </a:cubicBezTo>
                                        <a:cubicBezTo>
                                          <a:pt x="194" y="148"/>
                                          <a:pt x="195" y="148"/>
                                          <a:pt x="195" y="147"/>
                                        </a:cubicBezTo>
                                        <a:cubicBezTo>
                                          <a:pt x="197" y="147"/>
                                          <a:pt x="197" y="150"/>
                                          <a:pt x="196" y="151"/>
                                        </a:cubicBezTo>
                                        <a:close/>
                                        <a:moveTo>
                                          <a:pt x="200" y="153"/>
                                        </a:moveTo>
                                        <a:cubicBezTo>
                                          <a:pt x="199" y="153"/>
                                          <a:pt x="197" y="153"/>
                                          <a:pt x="196" y="154"/>
                                        </a:cubicBezTo>
                                        <a:cubicBezTo>
                                          <a:pt x="196" y="152"/>
                                          <a:pt x="199" y="150"/>
                                          <a:pt x="200" y="153"/>
                                        </a:cubicBezTo>
                                        <a:close/>
                                        <a:moveTo>
                                          <a:pt x="195" y="150"/>
                                        </a:moveTo>
                                        <a:cubicBezTo>
                                          <a:pt x="194" y="151"/>
                                          <a:pt x="195" y="152"/>
                                          <a:pt x="194" y="152"/>
                                        </a:cubicBezTo>
                                        <a:cubicBezTo>
                                          <a:pt x="194" y="151"/>
                                          <a:pt x="194" y="151"/>
                                          <a:pt x="194" y="150"/>
                                        </a:cubicBezTo>
                                        <a:cubicBezTo>
                                          <a:pt x="194" y="150"/>
                                          <a:pt x="194" y="150"/>
                                          <a:pt x="195" y="150"/>
                                        </a:cubicBezTo>
                                        <a:close/>
                                        <a:moveTo>
                                          <a:pt x="193" y="149"/>
                                        </a:moveTo>
                                        <a:cubicBezTo>
                                          <a:pt x="192" y="147"/>
                                          <a:pt x="191" y="147"/>
                                          <a:pt x="191" y="145"/>
                                        </a:cubicBezTo>
                                        <a:cubicBezTo>
                                          <a:pt x="193" y="143"/>
                                          <a:pt x="195" y="147"/>
                                          <a:pt x="193" y="149"/>
                                        </a:cubicBezTo>
                                        <a:close/>
                                        <a:moveTo>
                                          <a:pt x="201" y="153"/>
                                        </a:moveTo>
                                        <a:cubicBezTo>
                                          <a:pt x="202" y="152"/>
                                          <a:pt x="205" y="152"/>
                                          <a:pt x="204" y="154"/>
                                        </a:cubicBezTo>
                                        <a:cubicBezTo>
                                          <a:pt x="203" y="155"/>
                                          <a:pt x="203" y="153"/>
                                          <a:pt x="202" y="153"/>
                                        </a:cubicBezTo>
                                        <a:cubicBezTo>
                                          <a:pt x="202" y="153"/>
                                          <a:pt x="202" y="153"/>
                                          <a:pt x="201" y="153"/>
                                        </a:cubicBezTo>
                                        <a:close/>
                                        <a:moveTo>
                                          <a:pt x="195" y="139"/>
                                        </a:moveTo>
                                        <a:cubicBezTo>
                                          <a:pt x="197" y="139"/>
                                          <a:pt x="200" y="137"/>
                                          <a:pt x="199" y="135"/>
                                        </a:cubicBezTo>
                                        <a:cubicBezTo>
                                          <a:pt x="199" y="135"/>
                                          <a:pt x="200" y="135"/>
                                          <a:pt x="200" y="135"/>
                                        </a:cubicBezTo>
                                        <a:cubicBezTo>
                                          <a:pt x="200" y="134"/>
                                          <a:pt x="201" y="134"/>
                                          <a:pt x="202" y="133"/>
                                        </a:cubicBezTo>
                                        <a:cubicBezTo>
                                          <a:pt x="202" y="136"/>
                                          <a:pt x="199" y="141"/>
                                          <a:pt x="195" y="139"/>
                                        </a:cubicBezTo>
                                        <a:close/>
                                        <a:moveTo>
                                          <a:pt x="199" y="143"/>
                                        </a:moveTo>
                                        <a:cubicBezTo>
                                          <a:pt x="199" y="143"/>
                                          <a:pt x="199" y="143"/>
                                          <a:pt x="199" y="143"/>
                                        </a:cubicBezTo>
                                        <a:cubicBezTo>
                                          <a:pt x="199" y="142"/>
                                          <a:pt x="200" y="142"/>
                                          <a:pt x="200" y="142"/>
                                        </a:cubicBezTo>
                                        <a:cubicBezTo>
                                          <a:pt x="200" y="142"/>
                                          <a:pt x="199" y="142"/>
                                          <a:pt x="199" y="143"/>
                                        </a:cubicBezTo>
                                        <a:close/>
                                        <a:moveTo>
                                          <a:pt x="214" y="157"/>
                                        </a:moveTo>
                                        <a:cubicBezTo>
                                          <a:pt x="214" y="157"/>
                                          <a:pt x="214" y="157"/>
                                          <a:pt x="214" y="158"/>
                                        </a:cubicBezTo>
                                        <a:cubicBezTo>
                                          <a:pt x="214" y="158"/>
                                          <a:pt x="214" y="158"/>
                                          <a:pt x="213" y="157"/>
                                        </a:cubicBezTo>
                                        <a:cubicBezTo>
                                          <a:pt x="213" y="157"/>
                                          <a:pt x="214" y="157"/>
                                          <a:pt x="214" y="157"/>
                                        </a:cubicBezTo>
                                        <a:cubicBezTo>
                                          <a:pt x="214" y="157"/>
                                          <a:pt x="214" y="157"/>
                                          <a:pt x="214" y="157"/>
                                        </a:cubicBezTo>
                                        <a:close/>
                                        <a:moveTo>
                                          <a:pt x="206" y="186"/>
                                        </a:moveTo>
                                        <a:cubicBezTo>
                                          <a:pt x="208" y="187"/>
                                          <a:pt x="210" y="186"/>
                                          <a:pt x="210" y="185"/>
                                        </a:cubicBezTo>
                                        <a:cubicBezTo>
                                          <a:pt x="211" y="185"/>
                                          <a:pt x="211" y="185"/>
                                          <a:pt x="211" y="185"/>
                                        </a:cubicBezTo>
                                        <a:cubicBezTo>
                                          <a:pt x="212" y="184"/>
                                          <a:pt x="213" y="183"/>
                                          <a:pt x="214" y="181"/>
                                        </a:cubicBezTo>
                                        <a:cubicBezTo>
                                          <a:pt x="214" y="186"/>
                                          <a:pt x="209" y="191"/>
                                          <a:pt x="203" y="189"/>
                                        </a:cubicBezTo>
                                        <a:cubicBezTo>
                                          <a:pt x="204" y="188"/>
                                          <a:pt x="206" y="187"/>
                                          <a:pt x="206" y="186"/>
                                        </a:cubicBezTo>
                                        <a:close/>
                                        <a:moveTo>
                                          <a:pt x="208" y="185"/>
                                        </a:moveTo>
                                        <a:cubicBezTo>
                                          <a:pt x="211" y="182"/>
                                          <a:pt x="211" y="177"/>
                                          <a:pt x="210" y="173"/>
                                        </a:cubicBezTo>
                                        <a:cubicBezTo>
                                          <a:pt x="210" y="172"/>
                                          <a:pt x="210" y="172"/>
                                          <a:pt x="211" y="172"/>
                                        </a:cubicBezTo>
                                        <a:cubicBezTo>
                                          <a:pt x="210" y="169"/>
                                          <a:pt x="215" y="164"/>
                                          <a:pt x="213" y="160"/>
                                        </a:cubicBezTo>
                                        <a:cubicBezTo>
                                          <a:pt x="213" y="160"/>
                                          <a:pt x="213" y="160"/>
                                          <a:pt x="214" y="160"/>
                                        </a:cubicBezTo>
                                        <a:cubicBezTo>
                                          <a:pt x="213" y="161"/>
                                          <a:pt x="213" y="162"/>
                                          <a:pt x="214" y="162"/>
                                        </a:cubicBezTo>
                                        <a:cubicBezTo>
                                          <a:pt x="215" y="162"/>
                                          <a:pt x="215" y="161"/>
                                          <a:pt x="215" y="161"/>
                                        </a:cubicBezTo>
                                        <a:cubicBezTo>
                                          <a:pt x="213" y="170"/>
                                          <a:pt x="217" y="181"/>
                                          <a:pt x="208" y="185"/>
                                        </a:cubicBezTo>
                                        <a:close/>
                                        <a:moveTo>
                                          <a:pt x="215" y="184"/>
                                        </a:moveTo>
                                        <a:cubicBezTo>
                                          <a:pt x="216" y="185"/>
                                          <a:pt x="214" y="186"/>
                                          <a:pt x="214" y="187"/>
                                        </a:cubicBezTo>
                                        <a:cubicBezTo>
                                          <a:pt x="214" y="186"/>
                                          <a:pt x="215" y="185"/>
                                          <a:pt x="215" y="184"/>
                                        </a:cubicBezTo>
                                        <a:close/>
                                        <a:moveTo>
                                          <a:pt x="216" y="164"/>
                                        </a:moveTo>
                                        <a:cubicBezTo>
                                          <a:pt x="216" y="162"/>
                                          <a:pt x="217" y="160"/>
                                          <a:pt x="216" y="158"/>
                                        </a:cubicBezTo>
                                        <a:cubicBezTo>
                                          <a:pt x="216" y="158"/>
                                          <a:pt x="216" y="158"/>
                                          <a:pt x="217" y="158"/>
                                        </a:cubicBezTo>
                                        <a:cubicBezTo>
                                          <a:pt x="217" y="154"/>
                                          <a:pt x="219" y="150"/>
                                          <a:pt x="222" y="147"/>
                                        </a:cubicBezTo>
                                        <a:cubicBezTo>
                                          <a:pt x="222" y="147"/>
                                          <a:pt x="222" y="146"/>
                                          <a:pt x="222" y="147"/>
                                        </a:cubicBezTo>
                                        <a:cubicBezTo>
                                          <a:pt x="222" y="146"/>
                                          <a:pt x="222" y="146"/>
                                          <a:pt x="223" y="146"/>
                                        </a:cubicBezTo>
                                        <a:cubicBezTo>
                                          <a:pt x="223" y="146"/>
                                          <a:pt x="223" y="145"/>
                                          <a:pt x="223" y="145"/>
                                        </a:cubicBezTo>
                                        <a:cubicBezTo>
                                          <a:pt x="224" y="144"/>
                                          <a:pt x="227" y="144"/>
                                          <a:pt x="230" y="144"/>
                                        </a:cubicBezTo>
                                        <a:cubicBezTo>
                                          <a:pt x="222" y="150"/>
                                          <a:pt x="220" y="159"/>
                                          <a:pt x="220" y="170"/>
                                        </a:cubicBezTo>
                                        <a:cubicBezTo>
                                          <a:pt x="220" y="172"/>
                                          <a:pt x="219" y="173"/>
                                          <a:pt x="218" y="174"/>
                                        </a:cubicBezTo>
                                        <a:cubicBezTo>
                                          <a:pt x="218" y="173"/>
                                          <a:pt x="219" y="171"/>
                                          <a:pt x="219" y="169"/>
                                        </a:cubicBezTo>
                                        <a:cubicBezTo>
                                          <a:pt x="218" y="169"/>
                                          <a:pt x="218" y="170"/>
                                          <a:pt x="218" y="171"/>
                                        </a:cubicBezTo>
                                        <a:cubicBezTo>
                                          <a:pt x="217" y="171"/>
                                          <a:pt x="218" y="173"/>
                                          <a:pt x="216" y="173"/>
                                        </a:cubicBezTo>
                                        <a:cubicBezTo>
                                          <a:pt x="217" y="173"/>
                                          <a:pt x="217" y="171"/>
                                          <a:pt x="217" y="170"/>
                                        </a:cubicBezTo>
                                        <a:cubicBezTo>
                                          <a:pt x="217" y="170"/>
                                          <a:pt x="217" y="170"/>
                                          <a:pt x="216" y="170"/>
                                        </a:cubicBezTo>
                                        <a:cubicBezTo>
                                          <a:pt x="217" y="171"/>
                                          <a:pt x="217" y="172"/>
                                          <a:pt x="216" y="173"/>
                                        </a:cubicBezTo>
                                        <a:cubicBezTo>
                                          <a:pt x="216" y="169"/>
                                          <a:pt x="214" y="167"/>
                                          <a:pt x="216" y="164"/>
                                        </a:cubicBezTo>
                                        <a:close/>
                                        <a:moveTo>
                                          <a:pt x="224" y="174"/>
                                        </a:moveTo>
                                        <a:cubicBezTo>
                                          <a:pt x="225" y="174"/>
                                          <a:pt x="225" y="173"/>
                                          <a:pt x="226" y="174"/>
                                        </a:cubicBezTo>
                                        <a:cubicBezTo>
                                          <a:pt x="225" y="174"/>
                                          <a:pt x="225" y="174"/>
                                          <a:pt x="224" y="174"/>
                                        </a:cubicBezTo>
                                        <a:cubicBezTo>
                                          <a:pt x="224" y="174"/>
                                          <a:pt x="224" y="174"/>
                                          <a:pt x="224" y="174"/>
                                        </a:cubicBezTo>
                                        <a:close/>
                                        <a:moveTo>
                                          <a:pt x="225" y="173"/>
                                        </a:moveTo>
                                        <a:cubicBezTo>
                                          <a:pt x="225" y="173"/>
                                          <a:pt x="226" y="172"/>
                                          <a:pt x="227" y="172"/>
                                        </a:cubicBezTo>
                                        <a:cubicBezTo>
                                          <a:pt x="226" y="173"/>
                                          <a:pt x="225" y="173"/>
                                          <a:pt x="225" y="173"/>
                                        </a:cubicBezTo>
                                        <a:close/>
                                        <a:moveTo>
                                          <a:pt x="225" y="172"/>
                                        </a:moveTo>
                                        <a:cubicBezTo>
                                          <a:pt x="226" y="172"/>
                                          <a:pt x="226" y="171"/>
                                          <a:pt x="227" y="171"/>
                                        </a:cubicBezTo>
                                        <a:cubicBezTo>
                                          <a:pt x="227" y="172"/>
                                          <a:pt x="225" y="172"/>
                                          <a:pt x="225" y="172"/>
                                        </a:cubicBezTo>
                                        <a:close/>
                                        <a:moveTo>
                                          <a:pt x="229" y="159"/>
                                        </a:moveTo>
                                        <a:cubicBezTo>
                                          <a:pt x="229" y="159"/>
                                          <a:pt x="230" y="158"/>
                                          <a:pt x="230" y="158"/>
                                        </a:cubicBezTo>
                                        <a:cubicBezTo>
                                          <a:pt x="230" y="159"/>
                                          <a:pt x="230" y="159"/>
                                          <a:pt x="229" y="159"/>
                                        </a:cubicBezTo>
                                        <a:close/>
                                        <a:moveTo>
                                          <a:pt x="268" y="138"/>
                                        </a:moveTo>
                                        <a:cubicBezTo>
                                          <a:pt x="268" y="137"/>
                                          <a:pt x="269" y="137"/>
                                          <a:pt x="269" y="136"/>
                                        </a:cubicBezTo>
                                        <a:cubicBezTo>
                                          <a:pt x="269" y="137"/>
                                          <a:pt x="269" y="138"/>
                                          <a:pt x="268" y="138"/>
                                        </a:cubicBezTo>
                                        <a:close/>
                                        <a:moveTo>
                                          <a:pt x="312" y="158"/>
                                        </a:moveTo>
                                        <a:cubicBezTo>
                                          <a:pt x="309" y="161"/>
                                          <a:pt x="304" y="161"/>
                                          <a:pt x="300" y="162"/>
                                        </a:cubicBezTo>
                                        <a:cubicBezTo>
                                          <a:pt x="303" y="160"/>
                                          <a:pt x="309" y="160"/>
                                          <a:pt x="312" y="158"/>
                                        </a:cubicBezTo>
                                        <a:close/>
                                        <a:moveTo>
                                          <a:pt x="302" y="160"/>
                                        </a:moveTo>
                                        <a:cubicBezTo>
                                          <a:pt x="302" y="160"/>
                                          <a:pt x="303" y="160"/>
                                          <a:pt x="304" y="160"/>
                                        </a:cubicBezTo>
                                        <a:cubicBezTo>
                                          <a:pt x="303" y="160"/>
                                          <a:pt x="303" y="160"/>
                                          <a:pt x="302" y="160"/>
                                        </a:cubicBezTo>
                                        <a:close/>
                                        <a:moveTo>
                                          <a:pt x="301" y="159"/>
                                        </a:moveTo>
                                        <a:cubicBezTo>
                                          <a:pt x="307" y="157"/>
                                          <a:pt x="313" y="156"/>
                                          <a:pt x="318" y="152"/>
                                        </a:cubicBezTo>
                                        <a:cubicBezTo>
                                          <a:pt x="312" y="154"/>
                                          <a:pt x="306" y="157"/>
                                          <a:pt x="299" y="158"/>
                                        </a:cubicBezTo>
                                        <a:cubicBezTo>
                                          <a:pt x="307" y="155"/>
                                          <a:pt x="316" y="153"/>
                                          <a:pt x="322" y="148"/>
                                        </a:cubicBezTo>
                                        <a:cubicBezTo>
                                          <a:pt x="322" y="150"/>
                                          <a:pt x="320" y="151"/>
                                          <a:pt x="319" y="152"/>
                                        </a:cubicBezTo>
                                        <a:cubicBezTo>
                                          <a:pt x="319" y="152"/>
                                          <a:pt x="319" y="153"/>
                                          <a:pt x="319" y="153"/>
                                        </a:cubicBezTo>
                                        <a:cubicBezTo>
                                          <a:pt x="318" y="153"/>
                                          <a:pt x="318" y="153"/>
                                          <a:pt x="318" y="153"/>
                                        </a:cubicBezTo>
                                        <a:cubicBezTo>
                                          <a:pt x="314" y="157"/>
                                          <a:pt x="307" y="159"/>
                                          <a:pt x="301" y="159"/>
                                        </a:cubicBezTo>
                                        <a:close/>
                                        <a:moveTo>
                                          <a:pt x="309" y="161"/>
                                        </a:moveTo>
                                        <a:cubicBezTo>
                                          <a:pt x="309" y="161"/>
                                          <a:pt x="309" y="161"/>
                                          <a:pt x="309" y="161"/>
                                        </a:cubicBezTo>
                                        <a:cubicBezTo>
                                          <a:pt x="307" y="163"/>
                                          <a:pt x="302" y="164"/>
                                          <a:pt x="299" y="164"/>
                                        </a:cubicBezTo>
                                        <a:cubicBezTo>
                                          <a:pt x="302" y="163"/>
                                          <a:pt x="306" y="162"/>
                                          <a:pt x="309" y="161"/>
                                        </a:cubicBezTo>
                                        <a:close/>
                                        <a:moveTo>
                                          <a:pt x="314" y="163"/>
                                        </a:moveTo>
                                        <a:cubicBezTo>
                                          <a:pt x="314" y="164"/>
                                          <a:pt x="315" y="164"/>
                                          <a:pt x="315" y="165"/>
                                        </a:cubicBezTo>
                                        <a:cubicBezTo>
                                          <a:pt x="312" y="165"/>
                                          <a:pt x="310" y="165"/>
                                          <a:pt x="307" y="166"/>
                                        </a:cubicBezTo>
                                        <a:cubicBezTo>
                                          <a:pt x="309" y="165"/>
                                          <a:pt x="312" y="164"/>
                                          <a:pt x="314" y="163"/>
                                        </a:cubicBezTo>
                                        <a:close/>
                                        <a:moveTo>
                                          <a:pt x="307" y="163"/>
                                        </a:moveTo>
                                        <a:cubicBezTo>
                                          <a:pt x="306" y="163"/>
                                          <a:pt x="305" y="164"/>
                                          <a:pt x="304" y="164"/>
                                        </a:cubicBezTo>
                                        <a:cubicBezTo>
                                          <a:pt x="305" y="163"/>
                                          <a:pt x="306" y="163"/>
                                          <a:pt x="307" y="163"/>
                                        </a:cubicBezTo>
                                        <a:close/>
                                        <a:moveTo>
                                          <a:pt x="303" y="166"/>
                                        </a:moveTo>
                                        <a:cubicBezTo>
                                          <a:pt x="301" y="167"/>
                                          <a:pt x="299" y="168"/>
                                          <a:pt x="296" y="168"/>
                                        </a:cubicBezTo>
                                        <a:cubicBezTo>
                                          <a:pt x="298" y="167"/>
                                          <a:pt x="306" y="164"/>
                                          <a:pt x="303" y="166"/>
                                        </a:cubicBezTo>
                                        <a:close/>
                                        <a:moveTo>
                                          <a:pt x="299" y="168"/>
                                        </a:moveTo>
                                        <a:cubicBezTo>
                                          <a:pt x="299" y="169"/>
                                          <a:pt x="296" y="169"/>
                                          <a:pt x="294" y="170"/>
                                        </a:cubicBezTo>
                                        <a:cubicBezTo>
                                          <a:pt x="295" y="168"/>
                                          <a:pt x="298" y="169"/>
                                          <a:pt x="299" y="168"/>
                                        </a:cubicBezTo>
                                        <a:close/>
                                        <a:moveTo>
                                          <a:pt x="280" y="191"/>
                                        </a:moveTo>
                                        <a:cubicBezTo>
                                          <a:pt x="281" y="192"/>
                                          <a:pt x="282" y="192"/>
                                          <a:pt x="284" y="193"/>
                                        </a:cubicBezTo>
                                        <a:cubicBezTo>
                                          <a:pt x="281" y="193"/>
                                          <a:pt x="278" y="191"/>
                                          <a:pt x="276" y="191"/>
                                        </a:cubicBezTo>
                                        <a:cubicBezTo>
                                          <a:pt x="277" y="190"/>
                                          <a:pt x="278" y="191"/>
                                          <a:pt x="278" y="191"/>
                                        </a:cubicBezTo>
                                        <a:cubicBezTo>
                                          <a:pt x="276" y="190"/>
                                          <a:pt x="272" y="189"/>
                                          <a:pt x="269" y="188"/>
                                        </a:cubicBezTo>
                                        <a:cubicBezTo>
                                          <a:pt x="279" y="189"/>
                                          <a:pt x="289" y="195"/>
                                          <a:pt x="299" y="193"/>
                                        </a:cubicBezTo>
                                        <a:cubicBezTo>
                                          <a:pt x="301" y="194"/>
                                          <a:pt x="303" y="194"/>
                                          <a:pt x="305" y="195"/>
                                        </a:cubicBezTo>
                                        <a:cubicBezTo>
                                          <a:pt x="297" y="195"/>
                                          <a:pt x="288" y="194"/>
                                          <a:pt x="280" y="191"/>
                                        </a:cubicBezTo>
                                        <a:close/>
                                        <a:moveTo>
                                          <a:pt x="297" y="196"/>
                                        </a:moveTo>
                                        <a:cubicBezTo>
                                          <a:pt x="297" y="196"/>
                                          <a:pt x="296" y="196"/>
                                          <a:pt x="296" y="195"/>
                                        </a:cubicBezTo>
                                        <a:cubicBezTo>
                                          <a:pt x="296" y="195"/>
                                          <a:pt x="297" y="195"/>
                                          <a:pt x="297" y="196"/>
                                        </a:cubicBezTo>
                                        <a:close/>
                                        <a:moveTo>
                                          <a:pt x="283" y="196"/>
                                        </a:moveTo>
                                        <a:cubicBezTo>
                                          <a:pt x="282" y="195"/>
                                          <a:pt x="281" y="195"/>
                                          <a:pt x="281" y="195"/>
                                        </a:cubicBezTo>
                                        <a:cubicBezTo>
                                          <a:pt x="281" y="195"/>
                                          <a:pt x="282" y="195"/>
                                          <a:pt x="283" y="196"/>
                                        </a:cubicBezTo>
                                        <a:close/>
                                        <a:moveTo>
                                          <a:pt x="280" y="193"/>
                                        </a:moveTo>
                                        <a:cubicBezTo>
                                          <a:pt x="281" y="193"/>
                                          <a:pt x="282" y="193"/>
                                          <a:pt x="282" y="194"/>
                                        </a:cubicBezTo>
                                        <a:cubicBezTo>
                                          <a:pt x="281" y="194"/>
                                          <a:pt x="280" y="194"/>
                                          <a:pt x="280" y="193"/>
                                        </a:cubicBezTo>
                                        <a:close/>
                                        <a:moveTo>
                                          <a:pt x="280" y="196"/>
                                        </a:moveTo>
                                        <a:cubicBezTo>
                                          <a:pt x="276" y="196"/>
                                          <a:pt x="273" y="195"/>
                                          <a:pt x="270" y="194"/>
                                        </a:cubicBezTo>
                                        <a:cubicBezTo>
                                          <a:pt x="274" y="195"/>
                                          <a:pt x="277" y="195"/>
                                          <a:pt x="280" y="196"/>
                                        </a:cubicBezTo>
                                        <a:close/>
                                        <a:moveTo>
                                          <a:pt x="281" y="206"/>
                                        </a:moveTo>
                                        <a:cubicBezTo>
                                          <a:pt x="280" y="207"/>
                                          <a:pt x="279" y="206"/>
                                          <a:pt x="277" y="206"/>
                                        </a:cubicBezTo>
                                        <a:cubicBezTo>
                                          <a:pt x="277" y="206"/>
                                          <a:pt x="277" y="206"/>
                                          <a:pt x="277" y="207"/>
                                        </a:cubicBezTo>
                                        <a:cubicBezTo>
                                          <a:pt x="269" y="205"/>
                                          <a:pt x="258" y="203"/>
                                          <a:pt x="250" y="200"/>
                                        </a:cubicBezTo>
                                        <a:cubicBezTo>
                                          <a:pt x="260" y="201"/>
                                          <a:pt x="272" y="206"/>
                                          <a:pt x="281" y="206"/>
                                        </a:cubicBezTo>
                                        <a:close/>
                                        <a:moveTo>
                                          <a:pt x="270" y="204"/>
                                        </a:moveTo>
                                        <a:cubicBezTo>
                                          <a:pt x="271" y="204"/>
                                          <a:pt x="271" y="204"/>
                                          <a:pt x="271" y="205"/>
                                        </a:cubicBezTo>
                                        <a:cubicBezTo>
                                          <a:pt x="271" y="205"/>
                                          <a:pt x="270" y="204"/>
                                          <a:pt x="270" y="204"/>
                                        </a:cubicBezTo>
                                        <a:close/>
                                        <a:moveTo>
                                          <a:pt x="222" y="208"/>
                                        </a:moveTo>
                                        <a:cubicBezTo>
                                          <a:pt x="223" y="208"/>
                                          <a:pt x="223" y="207"/>
                                          <a:pt x="223" y="206"/>
                                        </a:cubicBezTo>
                                        <a:cubicBezTo>
                                          <a:pt x="223" y="206"/>
                                          <a:pt x="223" y="206"/>
                                          <a:pt x="224" y="206"/>
                                        </a:cubicBezTo>
                                        <a:cubicBezTo>
                                          <a:pt x="223" y="207"/>
                                          <a:pt x="222" y="208"/>
                                          <a:pt x="222" y="209"/>
                                        </a:cubicBezTo>
                                        <a:cubicBezTo>
                                          <a:pt x="222" y="209"/>
                                          <a:pt x="222" y="210"/>
                                          <a:pt x="221" y="210"/>
                                        </a:cubicBezTo>
                                        <a:cubicBezTo>
                                          <a:pt x="221" y="209"/>
                                          <a:pt x="222" y="209"/>
                                          <a:pt x="222" y="208"/>
                                        </a:cubicBezTo>
                                        <a:close/>
                                        <a:moveTo>
                                          <a:pt x="222" y="206"/>
                                        </a:moveTo>
                                        <a:cubicBezTo>
                                          <a:pt x="222" y="206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2" y="207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1" y="207"/>
                                          <a:pt x="221" y="207"/>
                                          <a:pt x="222" y="206"/>
                                        </a:cubicBezTo>
                                        <a:close/>
                                        <a:moveTo>
                                          <a:pt x="221" y="204"/>
                                        </a:moveTo>
                                        <a:cubicBezTo>
                                          <a:pt x="221" y="204"/>
                                          <a:pt x="221" y="203"/>
                                          <a:pt x="221" y="203"/>
                                        </a:cubicBezTo>
                                        <a:cubicBezTo>
                                          <a:pt x="223" y="203"/>
                                          <a:pt x="225" y="204"/>
                                          <a:pt x="227" y="202"/>
                                        </a:cubicBezTo>
                                        <a:cubicBezTo>
                                          <a:pt x="230" y="203"/>
                                          <a:pt x="233" y="201"/>
                                          <a:pt x="236" y="201"/>
                                        </a:cubicBezTo>
                                        <a:cubicBezTo>
                                          <a:pt x="232" y="203"/>
                                          <a:pt x="227" y="204"/>
                                          <a:pt x="221" y="204"/>
                                        </a:cubicBezTo>
                                        <a:close/>
                                        <a:moveTo>
                                          <a:pt x="227" y="200"/>
                                        </a:moveTo>
                                        <a:cubicBezTo>
                                          <a:pt x="225" y="201"/>
                                          <a:pt x="223" y="201"/>
                                          <a:pt x="221" y="201"/>
                                        </a:cubicBezTo>
                                        <a:cubicBezTo>
                                          <a:pt x="222" y="200"/>
                                          <a:pt x="225" y="200"/>
                                          <a:pt x="227" y="200"/>
                                        </a:cubicBezTo>
                                        <a:close/>
                                        <a:moveTo>
                                          <a:pt x="222" y="199"/>
                                        </a:moveTo>
                                        <a:cubicBezTo>
                                          <a:pt x="223" y="198"/>
                                          <a:pt x="226" y="198"/>
                                          <a:pt x="227" y="199"/>
                                        </a:cubicBezTo>
                                        <a:cubicBezTo>
                                          <a:pt x="225" y="199"/>
                                          <a:pt x="224" y="199"/>
                                          <a:pt x="222" y="199"/>
                                        </a:cubicBezTo>
                                        <a:close/>
                                        <a:moveTo>
                                          <a:pt x="235" y="209"/>
                                        </a:moveTo>
                                        <a:cubicBezTo>
                                          <a:pt x="235" y="208"/>
                                          <a:pt x="235" y="208"/>
                                          <a:pt x="235" y="207"/>
                                        </a:cubicBezTo>
                                        <a:cubicBezTo>
                                          <a:pt x="237" y="208"/>
                                          <a:pt x="238" y="204"/>
                                          <a:pt x="240" y="206"/>
                                        </a:cubicBezTo>
                                        <a:cubicBezTo>
                                          <a:pt x="238" y="207"/>
                                          <a:pt x="237" y="208"/>
                                          <a:pt x="235" y="209"/>
                                        </a:cubicBezTo>
                                        <a:close/>
                                        <a:moveTo>
                                          <a:pt x="242" y="207"/>
                                        </a:moveTo>
                                        <a:cubicBezTo>
                                          <a:pt x="239" y="208"/>
                                          <a:pt x="236" y="210"/>
                                          <a:pt x="233" y="211"/>
                                        </a:cubicBezTo>
                                        <a:cubicBezTo>
                                          <a:pt x="235" y="209"/>
                                          <a:pt x="239" y="208"/>
                                          <a:pt x="242" y="207"/>
                                        </a:cubicBezTo>
                                        <a:close/>
                                        <a:moveTo>
                                          <a:pt x="235" y="207"/>
                                        </a:moveTo>
                                        <a:cubicBezTo>
                                          <a:pt x="235" y="206"/>
                                          <a:pt x="236" y="205"/>
                                          <a:pt x="236" y="204"/>
                                        </a:cubicBezTo>
                                        <a:cubicBezTo>
                                          <a:pt x="237" y="204"/>
                                          <a:pt x="237" y="204"/>
                                          <a:pt x="238" y="205"/>
                                        </a:cubicBezTo>
                                        <a:cubicBezTo>
                                          <a:pt x="237" y="205"/>
                                          <a:pt x="236" y="206"/>
                                          <a:pt x="235" y="207"/>
                                        </a:cubicBezTo>
                                        <a:close/>
                                        <a:moveTo>
                                          <a:pt x="246" y="210"/>
                                        </a:moveTo>
                                        <a:cubicBezTo>
                                          <a:pt x="242" y="210"/>
                                          <a:pt x="236" y="211"/>
                                          <a:pt x="233" y="213"/>
                                        </a:cubicBezTo>
                                        <a:cubicBezTo>
                                          <a:pt x="236" y="211"/>
                                          <a:pt x="242" y="206"/>
                                          <a:pt x="246" y="210"/>
                                        </a:cubicBezTo>
                                        <a:close/>
                                        <a:moveTo>
                                          <a:pt x="239" y="200"/>
                                        </a:moveTo>
                                        <a:cubicBezTo>
                                          <a:pt x="239" y="200"/>
                                          <a:pt x="239" y="200"/>
                                          <a:pt x="238" y="200"/>
                                        </a:cubicBezTo>
                                        <a:cubicBezTo>
                                          <a:pt x="244" y="198"/>
                                          <a:pt x="249" y="196"/>
                                          <a:pt x="254" y="194"/>
                                        </a:cubicBezTo>
                                        <a:cubicBezTo>
                                          <a:pt x="250" y="197"/>
                                          <a:pt x="244" y="199"/>
                                          <a:pt x="239" y="200"/>
                                        </a:cubicBezTo>
                                        <a:close/>
                                        <a:moveTo>
                                          <a:pt x="257" y="199"/>
                                        </a:moveTo>
                                        <a:cubicBezTo>
                                          <a:pt x="261" y="200"/>
                                          <a:pt x="264" y="201"/>
                                          <a:pt x="267" y="202"/>
                                        </a:cubicBezTo>
                                        <a:cubicBezTo>
                                          <a:pt x="264" y="202"/>
                                          <a:pt x="260" y="201"/>
                                          <a:pt x="257" y="199"/>
                                        </a:cubicBezTo>
                                        <a:close/>
                                        <a:moveTo>
                                          <a:pt x="221" y="210"/>
                                        </a:moveTo>
                                        <a:cubicBezTo>
                                          <a:pt x="223" y="209"/>
                                          <a:pt x="224" y="208"/>
                                          <a:pt x="225" y="206"/>
                                        </a:cubicBezTo>
                                        <a:cubicBezTo>
                                          <a:pt x="225" y="206"/>
                                          <a:pt x="225" y="206"/>
                                          <a:pt x="225" y="206"/>
                                        </a:cubicBezTo>
                                        <a:cubicBezTo>
                                          <a:pt x="225" y="207"/>
                                          <a:pt x="225" y="208"/>
                                          <a:pt x="224" y="209"/>
                                        </a:cubicBezTo>
                                        <a:cubicBezTo>
                                          <a:pt x="223" y="210"/>
                                          <a:pt x="223" y="211"/>
                                          <a:pt x="221" y="212"/>
                                        </a:cubicBezTo>
                                        <a:cubicBezTo>
                                          <a:pt x="221" y="212"/>
                                          <a:pt x="221" y="212"/>
                                          <a:pt x="221" y="212"/>
                                        </a:cubicBezTo>
                                        <a:cubicBezTo>
                                          <a:pt x="222" y="212"/>
                                          <a:pt x="222" y="212"/>
                                          <a:pt x="222" y="212"/>
                                        </a:cubicBezTo>
                                        <a:cubicBezTo>
                                          <a:pt x="224" y="210"/>
                                          <a:pt x="225" y="207"/>
                                          <a:pt x="228" y="206"/>
                                        </a:cubicBezTo>
                                        <a:cubicBezTo>
                                          <a:pt x="226" y="210"/>
                                          <a:pt x="222" y="213"/>
                                          <a:pt x="218" y="216"/>
                                        </a:cubicBezTo>
                                        <a:cubicBezTo>
                                          <a:pt x="219" y="214"/>
                                          <a:pt x="221" y="213"/>
                                          <a:pt x="221" y="210"/>
                                        </a:cubicBezTo>
                                        <a:close/>
                                        <a:moveTo>
                                          <a:pt x="230" y="217"/>
                                        </a:moveTo>
                                        <a:cubicBezTo>
                                          <a:pt x="234" y="213"/>
                                          <a:pt x="245" y="208"/>
                                          <a:pt x="252" y="212"/>
                                        </a:cubicBezTo>
                                        <a:cubicBezTo>
                                          <a:pt x="243" y="213"/>
                                          <a:pt x="236" y="214"/>
                                          <a:pt x="230" y="217"/>
                                        </a:cubicBezTo>
                                        <a:close/>
                                        <a:moveTo>
                                          <a:pt x="251" y="208"/>
                                        </a:moveTo>
                                        <a:cubicBezTo>
                                          <a:pt x="252" y="208"/>
                                          <a:pt x="253" y="209"/>
                                          <a:pt x="255" y="209"/>
                                        </a:cubicBezTo>
                                        <a:cubicBezTo>
                                          <a:pt x="255" y="209"/>
                                          <a:pt x="254" y="209"/>
                                          <a:pt x="254" y="210"/>
                                        </a:cubicBezTo>
                                        <a:cubicBezTo>
                                          <a:pt x="255" y="210"/>
                                          <a:pt x="255" y="209"/>
                                          <a:pt x="255" y="209"/>
                                        </a:cubicBezTo>
                                        <a:cubicBezTo>
                                          <a:pt x="256" y="210"/>
                                          <a:pt x="257" y="211"/>
                                          <a:pt x="257" y="210"/>
                                        </a:cubicBezTo>
                                        <a:cubicBezTo>
                                          <a:pt x="258" y="211"/>
                                          <a:pt x="259" y="211"/>
                                          <a:pt x="259" y="211"/>
                                        </a:cubicBezTo>
                                        <a:cubicBezTo>
                                          <a:pt x="256" y="211"/>
                                          <a:pt x="253" y="209"/>
                                          <a:pt x="251" y="208"/>
                                        </a:cubicBezTo>
                                        <a:close/>
                                        <a:moveTo>
                                          <a:pt x="261" y="211"/>
                                        </a:moveTo>
                                        <a:cubicBezTo>
                                          <a:pt x="263" y="211"/>
                                          <a:pt x="265" y="212"/>
                                          <a:pt x="268" y="213"/>
                                        </a:cubicBezTo>
                                        <a:cubicBezTo>
                                          <a:pt x="265" y="213"/>
                                          <a:pt x="263" y="212"/>
                                          <a:pt x="261" y="211"/>
                                        </a:cubicBezTo>
                                        <a:close/>
                                        <a:moveTo>
                                          <a:pt x="274" y="215"/>
                                        </a:moveTo>
                                        <a:cubicBezTo>
                                          <a:pt x="274" y="215"/>
                                          <a:pt x="274" y="215"/>
                                          <a:pt x="274" y="215"/>
                                        </a:cubicBezTo>
                                        <a:cubicBezTo>
                                          <a:pt x="275" y="215"/>
                                          <a:pt x="276" y="216"/>
                                          <a:pt x="277" y="216"/>
                                        </a:cubicBezTo>
                                        <a:cubicBezTo>
                                          <a:pt x="277" y="216"/>
                                          <a:pt x="275" y="215"/>
                                          <a:pt x="274" y="215"/>
                                        </a:cubicBezTo>
                                        <a:close/>
                                        <a:moveTo>
                                          <a:pt x="283" y="217"/>
                                        </a:moveTo>
                                        <a:cubicBezTo>
                                          <a:pt x="284" y="217"/>
                                          <a:pt x="285" y="217"/>
                                          <a:pt x="286" y="217"/>
                                        </a:cubicBezTo>
                                        <a:cubicBezTo>
                                          <a:pt x="285" y="217"/>
                                          <a:pt x="284" y="217"/>
                                          <a:pt x="283" y="217"/>
                                        </a:cubicBezTo>
                                        <a:close/>
                                        <a:moveTo>
                                          <a:pt x="285" y="215"/>
                                        </a:moveTo>
                                        <a:cubicBezTo>
                                          <a:pt x="299" y="217"/>
                                          <a:pt x="314" y="219"/>
                                          <a:pt x="330" y="216"/>
                                        </a:cubicBezTo>
                                        <a:cubicBezTo>
                                          <a:pt x="328" y="217"/>
                                          <a:pt x="324" y="218"/>
                                          <a:pt x="320" y="218"/>
                                        </a:cubicBezTo>
                                        <a:cubicBezTo>
                                          <a:pt x="320" y="218"/>
                                          <a:pt x="321" y="218"/>
                                          <a:pt x="321" y="218"/>
                                        </a:cubicBezTo>
                                        <a:cubicBezTo>
                                          <a:pt x="307" y="220"/>
                                          <a:pt x="293" y="217"/>
                                          <a:pt x="281" y="215"/>
                                        </a:cubicBezTo>
                                        <a:cubicBezTo>
                                          <a:pt x="281" y="215"/>
                                          <a:pt x="281" y="216"/>
                                          <a:pt x="281" y="216"/>
                                        </a:cubicBezTo>
                                        <a:cubicBezTo>
                                          <a:pt x="281" y="215"/>
                                          <a:pt x="281" y="215"/>
                                          <a:pt x="281" y="214"/>
                                        </a:cubicBezTo>
                                        <a:cubicBezTo>
                                          <a:pt x="279" y="214"/>
                                          <a:pt x="277" y="214"/>
                                          <a:pt x="275" y="213"/>
                                        </a:cubicBezTo>
                                        <a:cubicBezTo>
                                          <a:pt x="276" y="214"/>
                                          <a:pt x="279" y="214"/>
                                          <a:pt x="280" y="215"/>
                                        </a:cubicBezTo>
                                        <a:cubicBezTo>
                                          <a:pt x="278" y="214"/>
                                          <a:pt x="276" y="214"/>
                                          <a:pt x="273" y="214"/>
                                        </a:cubicBezTo>
                                        <a:cubicBezTo>
                                          <a:pt x="274" y="213"/>
                                          <a:pt x="274" y="214"/>
                                          <a:pt x="275" y="214"/>
                                        </a:cubicBezTo>
                                        <a:cubicBezTo>
                                          <a:pt x="268" y="212"/>
                                          <a:pt x="261" y="210"/>
                                          <a:pt x="255" y="208"/>
                                        </a:cubicBezTo>
                                        <a:cubicBezTo>
                                          <a:pt x="255" y="207"/>
                                          <a:pt x="255" y="207"/>
                                          <a:pt x="255" y="207"/>
                                        </a:cubicBezTo>
                                        <a:cubicBezTo>
                                          <a:pt x="261" y="209"/>
                                          <a:pt x="268" y="211"/>
                                          <a:pt x="273" y="212"/>
                                        </a:cubicBezTo>
                                        <a:cubicBezTo>
                                          <a:pt x="270" y="211"/>
                                          <a:pt x="267" y="210"/>
                                          <a:pt x="264" y="209"/>
                                        </a:cubicBezTo>
                                        <a:cubicBezTo>
                                          <a:pt x="264" y="209"/>
                                          <a:pt x="265" y="209"/>
                                          <a:pt x="266" y="209"/>
                                        </a:cubicBezTo>
                                        <a:cubicBezTo>
                                          <a:pt x="259" y="207"/>
                                          <a:pt x="252" y="205"/>
                                          <a:pt x="247" y="201"/>
                                        </a:cubicBezTo>
                                        <a:cubicBezTo>
                                          <a:pt x="261" y="206"/>
                                          <a:pt x="279" y="212"/>
                                          <a:pt x="294" y="214"/>
                                        </a:cubicBezTo>
                                        <a:cubicBezTo>
                                          <a:pt x="294" y="214"/>
                                          <a:pt x="297" y="214"/>
                                          <a:pt x="297" y="214"/>
                                        </a:cubicBezTo>
                                        <a:cubicBezTo>
                                          <a:pt x="308" y="216"/>
                                          <a:pt x="320" y="215"/>
                                          <a:pt x="330" y="215"/>
                                        </a:cubicBezTo>
                                        <a:cubicBezTo>
                                          <a:pt x="330" y="215"/>
                                          <a:pt x="328" y="215"/>
                                          <a:pt x="328" y="216"/>
                                        </a:cubicBezTo>
                                        <a:cubicBezTo>
                                          <a:pt x="327" y="216"/>
                                          <a:pt x="328" y="215"/>
                                          <a:pt x="327" y="215"/>
                                        </a:cubicBezTo>
                                        <a:cubicBezTo>
                                          <a:pt x="327" y="215"/>
                                          <a:pt x="327" y="216"/>
                                          <a:pt x="327" y="216"/>
                                        </a:cubicBezTo>
                                        <a:cubicBezTo>
                                          <a:pt x="327" y="216"/>
                                          <a:pt x="327" y="216"/>
                                          <a:pt x="327" y="215"/>
                                        </a:cubicBezTo>
                                        <a:cubicBezTo>
                                          <a:pt x="314" y="218"/>
                                          <a:pt x="297" y="216"/>
                                          <a:pt x="285" y="215"/>
                                        </a:cubicBezTo>
                                        <a:close/>
                                        <a:moveTo>
                                          <a:pt x="323" y="214"/>
                                        </a:moveTo>
                                        <a:cubicBezTo>
                                          <a:pt x="324" y="214"/>
                                          <a:pt x="324" y="214"/>
                                          <a:pt x="324" y="214"/>
                                        </a:cubicBezTo>
                                        <a:cubicBezTo>
                                          <a:pt x="324" y="214"/>
                                          <a:pt x="323" y="214"/>
                                          <a:pt x="323" y="214"/>
                                        </a:cubicBezTo>
                                        <a:close/>
                                        <a:moveTo>
                                          <a:pt x="331" y="215"/>
                                        </a:moveTo>
                                        <a:cubicBezTo>
                                          <a:pt x="331" y="215"/>
                                          <a:pt x="332" y="214"/>
                                          <a:pt x="333" y="215"/>
                                        </a:cubicBezTo>
                                        <a:cubicBezTo>
                                          <a:pt x="332" y="214"/>
                                          <a:pt x="331" y="215"/>
                                          <a:pt x="331" y="215"/>
                                        </a:cubicBezTo>
                                        <a:close/>
                                        <a:moveTo>
                                          <a:pt x="334" y="214"/>
                                        </a:moveTo>
                                        <a:cubicBezTo>
                                          <a:pt x="332" y="214"/>
                                          <a:pt x="331" y="214"/>
                                          <a:pt x="329" y="214"/>
                                        </a:cubicBezTo>
                                        <a:cubicBezTo>
                                          <a:pt x="331" y="213"/>
                                          <a:pt x="334" y="213"/>
                                          <a:pt x="336" y="213"/>
                                        </a:cubicBezTo>
                                        <a:cubicBezTo>
                                          <a:pt x="336" y="213"/>
                                          <a:pt x="335" y="213"/>
                                          <a:pt x="334" y="214"/>
                                        </a:cubicBezTo>
                                        <a:close/>
                                        <a:moveTo>
                                          <a:pt x="338" y="209"/>
                                        </a:moveTo>
                                        <a:cubicBezTo>
                                          <a:pt x="339" y="208"/>
                                          <a:pt x="340" y="208"/>
                                          <a:pt x="342" y="207"/>
                                        </a:cubicBezTo>
                                        <a:cubicBezTo>
                                          <a:pt x="341" y="208"/>
                                          <a:pt x="339" y="209"/>
                                          <a:pt x="338" y="209"/>
                                        </a:cubicBezTo>
                                        <a:close/>
                                        <a:moveTo>
                                          <a:pt x="348" y="202"/>
                                        </a:moveTo>
                                        <a:cubicBezTo>
                                          <a:pt x="339" y="203"/>
                                          <a:pt x="331" y="204"/>
                                          <a:pt x="323" y="204"/>
                                        </a:cubicBezTo>
                                        <a:cubicBezTo>
                                          <a:pt x="329" y="205"/>
                                          <a:pt x="337" y="204"/>
                                          <a:pt x="344" y="204"/>
                                        </a:cubicBezTo>
                                        <a:cubicBezTo>
                                          <a:pt x="341" y="205"/>
                                          <a:pt x="335" y="205"/>
                                          <a:pt x="333" y="206"/>
                                        </a:cubicBezTo>
                                        <a:cubicBezTo>
                                          <a:pt x="334" y="206"/>
                                          <a:pt x="337" y="206"/>
                                          <a:pt x="339" y="206"/>
                                        </a:cubicBezTo>
                                        <a:cubicBezTo>
                                          <a:pt x="340" y="206"/>
                                          <a:pt x="341" y="205"/>
                                          <a:pt x="342" y="205"/>
                                        </a:cubicBezTo>
                                        <a:cubicBezTo>
                                          <a:pt x="339" y="207"/>
                                          <a:pt x="333" y="206"/>
                                          <a:pt x="330" y="207"/>
                                        </a:cubicBezTo>
                                        <a:cubicBezTo>
                                          <a:pt x="330" y="207"/>
                                          <a:pt x="331" y="207"/>
                                          <a:pt x="331" y="207"/>
                                        </a:cubicBezTo>
                                        <a:cubicBezTo>
                                          <a:pt x="330" y="208"/>
                                          <a:pt x="329" y="207"/>
                                          <a:pt x="329" y="207"/>
                                        </a:cubicBezTo>
                                        <a:cubicBezTo>
                                          <a:pt x="332" y="208"/>
                                          <a:pt x="335" y="207"/>
                                          <a:pt x="339" y="207"/>
                                        </a:cubicBezTo>
                                        <a:cubicBezTo>
                                          <a:pt x="332" y="208"/>
                                          <a:pt x="327" y="210"/>
                                          <a:pt x="320" y="209"/>
                                        </a:cubicBezTo>
                                        <a:cubicBezTo>
                                          <a:pt x="320" y="209"/>
                                          <a:pt x="319" y="209"/>
                                          <a:pt x="319" y="210"/>
                                        </a:cubicBezTo>
                                        <a:cubicBezTo>
                                          <a:pt x="322" y="210"/>
                                          <a:pt x="326" y="210"/>
                                          <a:pt x="329" y="209"/>
                                        </a:cubicBezTo>
                                        <a:cubicBezTo>
                                          <a:pt x="331" y="209"/>
                                          <a:pt x="334" y="209"/>
                                          <a:pt x="337" y="208"/>
                                        </a:cubicBezTo>
                                        <a:cubicBezTo>
                                          <a:pt x="337" y="209"/>
                                          <a:pt x="336" y="209"/>
                                          <a:pt x="336" y="209"/>
                                        </a:cubicBezTo>
                                        <a:cubicBezTo>
                                          <a:pt x="337" y="209"/>
                                          <a:pt x="337" y="209"/>
                                          <a:pt x="338" y="209"/>
                                        </a:cubicBezTo>
                                        <a:cubicBezTo>
                                          <a:pt x="337" y="209"/>
                                          <a:pt x="336" y="210"/>
                                          <a:pt x="335" y="210"/>
                                        </a:cubicBezTo>
                                        <a:cubicBezTo>
                                          <a:pt x="330" y="212"/>
                                          <a:pt x="325" y="211"/>
                                          <a:pt x="319" y="212"/>
                                        </a:cubicBezTo>
                                        <a:cubicBezTo>
                                          <a:pt x="325" y="212"/>
                                          <a:pt x="330" y="212"/>
                                          <a:pt x="337" y="211"/>
                                        </a:cubicBezTo>
                                        <a:cubicBezTo>
                                          <a:pt x="332" y="214"/>
                                          <a:pt x="324" y="213"/>
                                          <a:pt x="316" y="214"/>
                                        </a:cubicBezTo>
                                        <a:cubicBezTo>
                                          <a:pt x="316" y="214"/>
                                          <a:pt x="317" y="214"/>
                                          <a:pt x="317" y="214"/>
                                        </a:cubicBezTo>
                                        <a:cubicBezTo>
                                          <a:pt x="307" y="214"/>
                                          <a:pt x="296" y="214"/>
                                          <a:pt x="287" y="212"/>
                                        </a:cubicBezTo>
                                        <a:cubicBezTo>
                                          <a:pt x="287" y="212"/>
                                          <a:pt x="287" y="212"/>
                                          <a:pt x="287" y="211"/>
                                        </a:cubicBezTo>
                                        <a:cubicBezTo>
                                          <a:pt x="275" y="209"/>
                                          <a:pt x="263" y="206"/>
                                          <a:pt x="252" y="202"/>
                                        </a:cubicBezTo>
                                        <a:cubicBezTo>
                                          <a:pt x="261" y="204"/>
                                          <a:pt x="271" y="207"/>
                                          <a:pt x="279" y="207"/>
                                        </a:cubicBezTo>
                                        <a:cubicBezTo>
                                          <a:pt x="280" y="207"/>
                                          <a:pt x="282" y="207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4" y="208"/>
                                          <a:pt x="284" y="208"/>
                                          <a:pt x="284" y="208"/>
                                        </a:cubicBezTo>
                                        <a:cubicBezTo>
                                          <a:pt x="286" y="209"/>
                                          <a:pt x="290" y="208"/>
                                          <a:pt x="292" y="209"/>
                                        </a:cubicBezTo>
                                        <a:cubicBezTo>
                                          <a:pt x="289" y="209"/>
                                          <a:pt x="286" y="209"/>
                                          <a:pt x="284" y="209"/>
                                        </a:cubicBezTo>
                                        <a:cubicBezTo>
                                          <a:pt x="290" y="210"/>
                                          <a:pt x="294" y="211"/>
                                          <a:pt x="299" y="210"/>
                                        </a:cubicBezTo>
                                        <a:cubicBezTo>
                                          <a:pt x="297" y="210"/>
                                          <a:pt x="294" y="210"/>
                                          <a:pt x="292" y="209"/>
                                        </a:cubicBezTo>
                                        <a:cubicBezTo>
                                          <a:pt x="298" y="209"/>
                                          <a:pt x="308" y="211"/>
                                          <a:pt x="312" y="210"/>
                                        </a:cubicBezTo>
                                        <a:cubicBezTo>
                                          <a:pt x="305" y="209"/>
                                          <a:pt x="297" y="209"/>
                                          <a:pt x="290" y="208"/>
                                        </a:cubicBezTo>
                                        <a:cubicBezTo>
                                          <a:pt x="287" y="208"/>
                                          <a:pt x="284" y="207"/>
                                          <a:pt x="281" y="207"/>
                                        </a:cubicBezTo>
                                        <a:cubicBezTo>
                                          <a:pt x="281" y="206"/>
                                          <a:pt x="282" y="206"/>
                                          <a:pt x="282" y="207"/>
                                        </a:cubicBezTo>
                                        <a:cubicBezTo>
                                          <a:pt x="283" y="207"/>
                                          <a:pt x="282" y="206"/>
                                          <a:pt x="282" y="206"/>
                                        </a:cubicBezTo>
                                        <a:cubicBezTo>
                                          <a:pt x="283" y="207"/>
                                          <a:pt x="286" y="207"/>
                                          <a:pt x="287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9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96" y="207"/>
                                          <a:pt x="304" y="208"/>
                                          <a:pt x="312" y="208"/>
                                        </a:cubicBezTo>
                                        <a:cubicBezTo>
                                          <a:pt x="311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310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295" y="207"/>
                                          <a:pt x="279" y="207"/>
                                          <a:pt x="265" y="200"/>
                                        </a:cubicBezTo>
                                        <a:cubicBezTo>
                                          <a:pt x="280" y="204"/>
                                          <a:pt x="296" y="204"/>
                                          <a:pt x="311" y="206"/>
                                        </a:cubicBezTo>
                                        <a:cubicBezTo>
                                          <a:pt x="311" y="206"/>
                                          <a:pt x="311" y="206"/>
                                          <a:pt x="311" y="206"/>
                                        </a:cubicBezTo>
                                        <a:cubicBezTo>
                                          <a:pt x="308" y="204"/>
                                          <a:pt x="304" y="205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301" y="204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299" y="204"/>
                                          <a:pt x="298" y="204"/>
                                        </a:cubicBezTo>
                                        <a:cubicBezTo>
                                          <a:pt x="297" y="205"/>
                                          <a:pt x="294" y="204"/>
                                          <a:pt x="292" y="204"/>
                                        </a:cubicBezTo>
                                        <a:cubicBezTo>
                                          <a:pt x="292" y="204"/>
                                          <a:pt x="292" y="203"/>
                                          <a:pt x="292" y="203"/>
                                        </a:cubicBezTo>
                                        <a:cubicBezTo>
                                          <a:pt x="284" y="201"/>
                                          <a:pt x="274" y="202"/>
                                          <a:pt x="267" y="198"/>
                                        </a:cubicBezTo>
                                        <a:cubicBezTo>
                                          <a:pt x="277" y="200"/>
                                          <a:pt x="284" y="202"/>
                                          <a:pt x="296" y="202"/>
                                        </a:cubicBezTo>
                                        <a:cubicBezTo>
                                          <a:pt x="295" y="201"/>
                                          <a:pt x="292" y="202"/>
                                          <a:pt x="291" y="201"/>
                                        </a:cubicBezTo>
                                        <a:cubicBezTo>
                                          <a:pt x="283" y="200"/>
                                          <a:pt x="275" y="199"/>
                                          <a:pt x="268" y="196"/>
                                        </a:cubicBezTo>
                                        <a:cubicBezTo>
                                          <a:pt x="284" y="200"/>
                                          <a:pt x="300" y="202"/>
                                          <a:pt x="316" y="201"/>
                                        </a:cubicBezTo>
                                        <a:cubicBezTo>
                                          <a:pt x="313" y="200"/>
                                          <a:pt x="309" y="201"/>
                                          <a:pt x="305" y="200"/>
                                        </a:cubicBezTo>
                                        <a:cubicBezTo>
                                          <a:pt x="308" y="199"/>
                                          <a:pt x="312" y="200"/>
                                          <a:pt x="315" y="200"/>
                                        </a:cubicBezTo>
                                        <a:cubicBezTo>
                                          <a:pt x="312" y="199"/>
                                          <a:pt x="310" y="200"/>
                                          <a:pt x="308" y="200"/>
                                        </a:cubicBezTo>
                                        <a:cubicBezTo>
                                          <a:pt x="308" y="199"/>
                                          <a:pt x="308" y="199"/>
                                          <a:pt x="307" y="199"/>
                                        </a:cubicBezTo>
                                        <a:cubicBezTo>
                                          <a:pt x="304" y="200"/>
                                          <a:pt x="300" y="199"/>
                                          <a:pt x="297" y="198"/>
                                        </a:cubicBezTo>
                                        <a:cubicBezTo>
                                          <a:pt x="297" y="198"/>
                                          <a:pt x="298" y="199"/>
                                          <a:pt x="298" y="198"/>
                                        </a:cubicBezTo>
                                        <a:cubicBezTo>
                                          <a:pt x="298" y="198"/>
                                          <a:pt x="297" y="199"/>
                                          <a:pt x="297" y="199"/>
                                        </a:cubicBezTo>
                                        <a:cubicBezTo>
                                          <a:pt x="297" y="198"/>
                                          <a:pt x="297" y="198"/>
                                          <a:pt x="297" y="198"/>
                                        </a:cubicBezTo>
                                        <a:cubicBezTo>
                                          <a:pt x="293" y="197"/>
                                          <a:pt x="287" y="196"/>
                                          <a:pt x="283" y="194"/>
                                        </a:cubicBezTo>
                                        <a:cubicBezTo>
                                          <a:pt x="292" y="198"/>
                                          <a:pt x="308" y="197"/>
                                          <a:pt x="316" y="199"/>
                                        </a:cubicBezTo>
                                        <a:cubicBezTo>
                                          <a:pt x="312" y="197"/>
                                          <a:pt x="303" y="197"/>
                                          <a:pt x="297" y="195"/>
                                        </a:cubicBezTo>
                                        <a:cubicBezTo>
                                          <a:pt x="302" y="196"/>
                                          <a:pt x="307" y="196"/>
                                          <a:pt x="313" y="196"/>
                                        </a:cubicBezTo>
                                        <a:cubicBezTo>
                                          <a:pt x="321" y="200"/>
                                          <a:pt x="334" y="202"/>
                                          <a:pt x="344" y="201"/>
                                        </a:cubicBezTo>
                                        <a:cubicBezTo>
                                          <a:pt x="336" y="202"/>
                                          <a:pt x="327" y="202"/>
                                          <a:pt x="320" y="200"/>
                                        </a:cubicBezTo>
                                        <a:cubicBezTo>
                                          <a:pt x="327" y="204"/>
                                          <a:pt x="339" y="202"/>
                                          <a:pt x="348" y="202"/>
                                        </a:cubicBezTo>
                                        <a:close/>
                                        <a:moveTo>
                                          <a:pt x="286" y="196"/>
                                        </a:moveTo>
                                        <a:cubicBezTo>
                                          <a:pt x="284" y="196"/>
                                          <a:pt x="284" y="195"/>
                                          <a:pt x="286" y="196"/>
                                        </a:cubicBezTo>
                                        <a:close/>
                                        <a:moveTo>
                                          <a:pt x="295" y="199"/>
                                        </a:moveTo>
                                        <a:cubicBezTo>
                                          <a:pt x="296" y="199"/>
                                          <a:pt x="298" y="199"/>
                                          <a:pt x="300" y="200"/>
                                        </a:cubicBezTo>
                                        <a:cubicBezTo>
                                          <a:pt x="299" y="200"/>
                                          <a:pt x="296" y="200"/>
                                          <a:pt x="295" y="199"/>
                                        </a:cubicBezTo>
                                        <a:close/>
                                        <a:moveTo>
                                          <a:pt x="331" y="189"/>
                                        </a:moveTo>
                                        <a:cubicBezTo>
                                          <a:pt x="331" y="188"/>
                                          <a:pt x="331" y="188"/>
                                          <a:pt x="330" y="187"/>
                                        </a:cubicBezTo>
                                        <a:cubicBezTo>
                                          <a:pt x="331" y="187"/>
                                          <a:pt x="331" y="188"/>
                                          <a:pt x="331" y="189"/>
                                        </a:cubicBezTo>
                                        <a:close/>
                                        <a:moveTo>
                                          <a:pt x="330" y="189"/>
                                        </a:moveTo>
                                        <a:cubicBezTo>
                                          <a:pt x="327" y="189"/>
                                          <a:pt x="322" y="187"/>
                                          <a:pt x="319" y="186"/>
                                        </a:cubicBezTo>
                                        <a:cubicBezTo>
                                          <a:pt x="323" y="187"/>
                                          <a:pt x="327" y="190"/>
                                          <a:pt x="331" y="190"/>
                                        </a:cubicBezTo>
                                        <a:cubicBezTo>
                                          <a:pt x="331" y="190"/>
                                          <a:pt x="332" y="191"/>
                                          <a:pt x="332" y="191"/>
                                        </a:cubicBezTo>
                                        <a:cubicBezTo>
                                          <a:pt x="328" y="191"/>
                                          <a:pt x="323" y="190"/>
                                          <a:pt x="320" y="188"/>
                                        </a:cubicBezTo>
                                        <a:cubicBezTo>
                                          <a:pt x="320" y="188"/>
                                          <a:pt x="320" y="188"/>
                                          <a:pt x="320" y="188"/>
                                        </a:cubicBezTo>
                                        <a:cubicBezTo>
                                          <a:pt x="323" y="190"/>
                                          <a:pt x="329" y="192"/>
                                          <a:pt x="333" y="192"/>
                                        </a:cubicBezTo>
                                        <a:cubicBezTo>
                                          <a:pt x="333" y="192"/>
                                          <a:pt x="334" y="193"/>
                                          <a:pt x="334" y="193"/>
                                        </a:cubicBezTo>
                                        <a:cubicBezTo>
                                          <a:pt x="329" y="193"/>
                                          <a:pt x="324" y="192"/>
                                          <a:pt x="320" y="191"/>
                                        </a:cubicBezTo>
                                        <a:cubicBezTo>
                                          <a:pt x="324" y="193"/>
                                          <a:pt x="330" y="194"/>
                                          <a:pt x="335" y="194"/>
                                        </a:cubicBezTo>
                                        <a:cubicBezTo>
                                          <a:pt x="337" y="195"/>
                                          <a:pt x="340" y="197"/>
                                          <a:pt x="342" y="199"/>
                                        </a:cubicBezTo>
                                        <a:cubicBezTo>
                                          <a:pt x="336" y="199"/>
                                          <a:pt x="328" y="199"/>
                                          <a:pt x="322" y="197"/>
                                        </a:cubicBezTo>
                                        <a:cubicBezTo>
                                          <a:pt x="328" y="200"/>
                                          <a:pt x="335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3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4" y="200"/>
                                          <a:pt x="344" y="200"/>
                                        </a:cubicBezTo>
                                        <a:cubicBezTo>
                                          <a:pt x="331" y="202"/>
                                          <a:pt x="320" y="197"/>
                                          <a:pt x="308" y="195"/>
                                        </a:cubicBezTo>
                                        <a:cubicBezTo>
                                          <a:pt x="308" y="195"/>
                                          <a:pt x="308" y="195"/>
                                          <a:pt x="308" y="195"/>
                                        </a:cubicBezTo>
                                        <a:cubicBezTo>
                                          <a:pt x="305" y="194"/>
                                          <a:pt x="299" y="193"/>
                                          <a:pt x="296" y="193"/>
                                        </a:cubicBezTo>
                                        <a:cubicBezTo>
                                          <a:pt x="290" y="192"/>
                                          <a:pt x="284" y="191"/>
                                          <a:pt x="278" y="189"/>
                                        </a:cubicBezTo>
                                        <a:cubicBezTo>
                                          <a:pt x="289" y="191"/>
                                          <a:pt x="301" y="194"/>
                                          <a:pt x="311" y="195"/>
                                        </a:cubicBezTo>
                                        <a:cubicBezTo>
                                          <a:pt x="311" y="194"/>
                                          <a:pt x="310" y="195"/>
                                          <a:pt x="310" y="194"/>
                                        </a:cubicBezTo>
                                        <a:cubicBezTo>
                                          <a:pt x="311" y="194"/>
                                          <a:pt x="311" y="194"/>
                                          <a:pt x="312" y="194"/>
                                        </a:cubicBezTo>
                                        <a:cubicBezTo>
                                          <a:pt x="312" y="195"/>
                                          <a:pt x="313" y="195"/>
                                          <a:pt x="313" y="195"/>
                                        </a:cubicBezTo>
                                        <a:cubicBezTo>
                                          <a:pt x="312" y="194"/>
                                          <a:pt x="310" y="194"/>
                                          <a:pt x="309" y="193"/>
                                        </a:cubicBezTo>
                                        <a:cubicBezTo>
                                          <a:pt x="309" y="194"/>
                                          <a:pt x="310" y="194"/>
                                          <a:pt x="310" y="194"/>
                                        </a:cubicBezTo>
                                        <a:cubicBezTo>
                                          <a:pt x="310" y="194"/>
                                          <a:pt x="309" y="194"/>
                                          <a:pt x="308" y="194"/>
                                        </a:cubicBezTo>
                                        <a:cubicBezTo>
                                          <a:pt x="308" y="193"/>
                                          <a:pt x="309" y="194"/>
                                          <a:pt x="309" y="194"/>
                                        </a:cubicBezTo>
                                        <a:cubicBezTo>
                                          <a:pt x="309" y="193"/>
                                          <a:pt x="308" y="193"/>
                                          <a:pt x="307" y="193"/>
                                        </a:cubicBezTo>
                                        <a:cubicBezTo>
                                          <a:pt x="307" y="194"/>
                                          <a:pt x="308" y="193"/>
                                          <a:pt x="308" y="193"/>
                                        </a:cubicBezTo>
                                        <a:cubicBezTo>
                                          <a:pt x="308" y="194"/>
                                          <a:pt x="307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7" y="193"/>
                                          <a:pt x="307" y="193"/>
                                        </a:cubicBezTo>
                                        <a:cubicBezTo>
                                          <a:pt x="307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5" y="193"/>
                                        </a:cubicBezTo>
                                        <a:cubicBezTo>
                                          <a:pt x="305" y="192"/>
                                          <a:pt x="305" y="192"/>
                                          <a:pt x="304" y="192"/>
                                        </a:cubicBezTo>
                                        <a:cubicBezTo>
                                          <a:pt x="304" y="193"/>
                                          <a:pt x="305" y="193"/>
                                          <a:pt x="305" y="193"/>
                                        </a:cubicBezTo>
                                        <a:cubicBezTo>
                                          <a:pt x="304" y="193"/>
                                          <a:pt x="302" y="192"/>
                                          <a:pt x="301" y="192"/>
                                        </a:cubicBezTo>
                                        <a:cubicBezTo>
                                          <a:pt x="301" y="192"/>
                                          <a:pt x="302" y="192"/>
                                          <a:pt x="302" y="192"/>
                                        </a:cubicBezTo>
                                        <a:cubicBezTo>
                                          <a:pt x="297" y="191"/>
                                          <a:pt x="292" y="190"/>
                                          <a:pt x="287" y="188"/>
                                        </a:cubicBezTo>
                                        <a:cubicBezTo>
                                          <a:pt x="287" y="188"/>
                                          <a:pt x="287" y="187"/>
                                          <a:pt x="287" y="187"/>
                                        </a:cubicBezTo>
                                        <a:cubicBezTo>
                                          <a:pt x="286" y="187"/>
                                          <a:pt x="284" y="187"/>
                                          <a:pt x="283" y="186"/>
                                        </a:cubicBezTo>
                                        <a:cubicBezTo>
                                          <a:pt x="291" y="187"/>
                                          <a:pt x="299" y="191"/>
                                          <a:pt x="306" y="191"/>
                                        </a:cubicBezTo>
                                        <a:cubicBezTo>
                                          <a:pt x="306" y="191"/>
                                          <a:pt x="307" y="191"/>
                                          <a:pt x="308" y="191"/>
                                        </a:cubicBezTo>
                                        <a:cubicBezTo>
                                          <a:pt x="308" y="191"/>
                                          <a:pt x="309" y="191"/>
                                          <a:pt x="310" y="191"/>
                                        </a:cubicBezTo>
                                        <a:cubicBezTo>
                                          <a:pt x="300" y="189"/>
                                          <a:pt x="291" y="187"/>
                                          <a:pt x="281" y="184"/>
                                        </a:cubicBezTo>
                                        <a:cubicBezTo>
                                          <a:pt x="291" y="184"/>
                                          <a:pt x="299" y="187"/>
                                          <a:pt x="307" y="190"/>
                                        </a:cubicBezTo>
                                        <a:cubicBezTo>
                                          <a:pt x="300" y="186"/>
                                          <a:pt x="291" y="184"/>
                                          <a:pt x="282" y="183"/>
                                        </a:cubicBezTo>
                                        <a:cubicBezTo>
                                          <a:pt x="290" y="182"/>
                                          <a:pt x="296" y="186"/>
                                          <a:pt x="303" y="187"/>
                                        </a:cubicBezTo>
                                        <a:cubicBezTo>
                                          <a:pt x="297" y="185"/>
                                          <a:pt x="292" y="183"/>
                                          <a:pt x="284" y="181"/>
                                        </a:cubicBezTo>
                                        <a:cubicBezTo>
                                          <a:pt x="294" y="180"/>
                                          <a:pt x="301" y="185"/>
                                          <a:pt x="309" y="188"/>
                                        </a:cubicBezTo>
                                        <a:cubicBezTo>
                                          <a:pt x="302" y="184"/>
                                          <a:pt x="295" y="181"/>
                                          <a:pt x="286" y="180"/>
                                        </a:cubicBezTo>
                                        <a:cubicBezTo>
                                          <a:pt x="295" y="180"/>
                                          <a:pt x="302" y="185"/>
                                          <a:pt x="310" y="186"/>
                                        </a:cubicBezTo>
                                        <a:cubicBezTo>
                                          <a:pt x="303" y="183"/>
                                          <a:pt x="296" y="180"/>
                                          <a:pt x="288" y="178"/>
                                        </a:cubicBezTo>
                                        <a:cubicBezTo>
                                          <a:pt x="298" y="179"/>
                                          <a:pt x="306" y="184"/>
                                          <a:pt x="313" y="187"/>
                                        </a:cubicBezTo>
                                        <a:cubicBezTo>
                                          <a:pt x="307" y="183"/>
                                          <a:pt x="299" y="180"/>
                                          <a:pt x="291" y="178"/>
                                        </a:cubicBezTo>
                                        <a:cubicBezTo>
                                          <a:pt x="298" y="178"/>
                                          <a:pt x="303" y="182"/>
                                          <a:pt x="310" y="183"/>
                                        </a:cubicBezTo>
                                        <a:cubicBezTo>
                                          <a:pt x="304" y="181"/>
                                          <a:pt x="297" y="178"/>
                                          <a:pt x="290" y="176"/>
                                        </a:cubicBezTo>
                                        <a:cubicBezTo>
                                          <a:pt x="296" y="177"/>
                                          <a:pt x="299" y="179"/>
                                          <a:pt x="305" y="179"/>
                                        </a:cubicBezTo>
                                        <a:cubicBezTo>
                                          <a:pt x="305" y="180"/>
                                          <a:pt x="306" y="180"/>
                                          <a:pt x="305" y="180"/>
                                        </a:cubicBezTo>
                                        <a:cubicBezTo>
                                          <a:pt x="311" y="182"/>
                                          <a:pt x="316" y="186"/>
                                          <a:pt x="321" y="188"/>
                                        </a:cubicBezTo>
                                        <a:cubicBezTo>
                                          <a:pt x="317" y="185"/>
                                          <a:pt x="312" y="182"/>
                                          <a:pt x="307" y="180"/>
                                        </a:cubicBezTo>
                                        <a:cubicBezTo>
                                          <a:pt x="313" y="182"/>
                                          <a:pt x="325" y="183"/>
                                          <a:pt x="330" y="189"/>
                                        </a:cubicBezTo>
                                        <a:close/>
                                        <a:moveTo>
                                          <a:pt x="279" y="187"/>
                                        </a:moveTo>
                                        <a:cubicBezTo>
                                          <a:pt x="283" y="187"/>
                                          <a:pt x="286" y="189"/>
                                          <a:pt x="290" y="190"/>
                                        </a:cubicBezTo>
                                        <a:cubicBezTo>
                                          <a:pt x="287" y="189"/>
                                          <a:pt x="281" y="188"/>
                                          <a:pt x="279" y="187"/>
                                        </a:cubicBezTo>
                                        <a:close/>
                                        <a:moveTo>
                                          <a:pt x="361" y="146"/>
                                        </a:moveTo>
                                        <a:cubicBezTo>
                                          <a:pt x="356" y="149"/>
                                          <a:pt x="350" y="150"/>
                                          <a:pt x="344" y="152"/>
                                        </a:cubicBezTo>
                                        <a:cubicBezTo>
                                          <a:pt x="350" y="151"/>
                                          <a:pt x="356" y="149"/>
                                          <a:pt x="361" y="147"/>
                                        </a:cubicBezTo>
                                        <a:cubicBezTo>
                                          <a:pt x="361" y="147"/>
                                          <a:pt x="361" y="147"/>
                                          <a:pt x="362" y="147"/>
                                        </a:cubicBezTo>
                                        <a:cubicBezTo>
                                          <a:pt x="356" y="151"/>
                                          <a:pt x="351" y="156"/>
                                          <a:pt x="344" y="157"/>
                                        </a:cubicBezTo>
                                        <a:cubicBezTo>
                                          <a:pt x="351" y="156"/>
                                          <a:pt x="357" y="152"/>
                                          <a:pt x="362" y="148"/>
                                        </a:cubicBezTo>
                                        <a:cubicBezTo>
                                          <a:pt x="359" y="152"/>
                                          <a:pt x="355" y="155"/>
                                          <a:pt x="350" y="159"/>
                                        </a:cubicBezTo>
                                        <a:cubicBezTo>
                                          <a:pt x="355" y="157"/>
                                          <a:pt x="359" y="153"/>
                                          <a:pt x="363" y="148"/>
                                        </a:cubicBezTo>
                                        <a:cubicBezTo>
                                          <a:pt x="359" y="156"/>
                                          <a:pt x="352" y="161"/>
                                          <a:pt x="344" y="165"/>
                                        </a:cubicBezTo>
                                        <a:cubicBezTo>
                                          <a:pt x="350" y="163"/>
                                          <a:pt x="355" y="159"/>
                                          <a:pt x="359" y="154"/>
                                        </a:cubicBezTo>
                                        <a:cubicBezTo>
                                          <a:pt x="359" y="156"/>
                                          <a:pt x="357" y="157"/>
                                          <a:pt x="357" y="159"/>
                                        </a:cubicBezTo>
                                        <a:cubicBezTo>
                                          <a:pt x="346" y="166"/>
                                          <a:pt x="337" y="179"/>
                                          <a:pt x="322" y="182"/>
                                        </a:cubicBezTo>
                                        <a:cubicBezTo>
                                          <a:pt x="321" y="182"/>
                                          <a:pt x="321" y="182"/>
                                          <a:pt x="320" y="182"/>
                                        </a:cubicBezTo>
                                        <a:cubicBezTo>
                                          <a:pt x="321" y="182"/>
                                          <a:pt x="322" y="182"/>
                                          <a:pt x="322" y="182"/>
                                        </a:cubicBezTo>
                                        <a:cubicBezTo>
                                          <a:pt x="323" y="182"/>
                                          <a:pt x="324" y="181"/>
                                          <a:pt x="324" y="181"/>
                                        </a:cubicBezTo>
                                        <a:cubicBezTo>
                                          <a:pt x="322" y="179"/>
                                          <a:pt x="320" y="184"/>
                                          <a:pt x="318" y="181"/>
                                        </a:cubicBezTo>
                                        <a:cubicBezTo>
                                          <a:pt x="320" y="181"/>
                                          <a:pt x="321" y="181"/>
                                          <a:pt x="322" y="180"/>
                                        </a:cubicBezTo>
                                        <a:cubicBezTo>
                                          <a:pt x="320" y="179"/>
                                          <a:pt x="316" y="182"/>
                                          <a:pt x="315" y="180"/>
                                        </a:cubicBezTo>
                                        <a:cubicBezTo>
                                          <a:pt x="318" y="180"/>
                                          <a:pt x="321" y="179"/>
                                          <a:pt x="323" y="178"/>
                                        </a:cubicBezTo>
                                        <a:cubicBezTo>
                                          <a:pt x="319" y="178"/>
                                          <a:pt x="315" y="180"/>
                                          <a:pt x="312" y="178"/>
                                        </a:cubicBezTo>
                                        <a:cubicBezTo>
                                          <a:pt x="312" y="177"/>
                                          <a:pt x="314" y="179"/>
                                          <a:pt x="315" y="178"/>
                                        </a:cubicBezTo>
                                        <a:cubicBezTo>
                                          <a:pt x="309" y="178"/>
                                          <a:pt x="300" y="176"/>
                                          <a:pt x="292" y="174"/>
                                        </a:cubicBezTo>
                                        <a:cubicBezTo>
                                          <a:pt x="292" y="174"/>
                                          <a:pt x="292" y="174"/>
                                          <a:pt x="292" y="174"/>
                                        </a:cubicBezTo>
                                        <a:cubicBezTo>
                                          <a:pt x="295" y="174"/>
                                          <a:pt x="296" y="175"/>
                                          <a:pt x="299" y="176"/>
                                        </a:cubicBezTo>
                                        <a:cubicBezTo>
                                          <a:pt x="298" y="174"/>
                                          <a:pt x="295" y="174"/>
                                          <a:pt x="294" y="173"/>
                                        </a:cubicBezTo>
                                        <a:cubicBezTo>
                                          <a:pt x="299" y="175"/>
                                          <a:pt x="306" y="176"/>
                                          <a:pt x="312" y="176"/>
                                        </a:cubicBezTo>
                                        <a:cubicBezTo>
                                          <a:pt x="307" y="175"/>
                                          <a:pt x="300" y="175"/>
                                          <a:pt x="296" y="172"/>
                                        </a:cubicBezTo>
                                        <a:cubicBezTo>
                                          <a:pt x="309" y="177"/>
                                          <a:pt x="322" y="171"/>
                                          <a:pt x="333" y="168"/>
                                        </a:cubicBezTo>
                                        <a:cubicBezTo>
                                          <a:pt x="323" y="169"/>
                                          <a:pt x="310" y="175"/>
                                          <a:pt x="298" y="171"/>
                                        </a:cubicBezTo>
                                        <a:cubicBezTo>
                                          <a:pt x="312" y="172"/>
                                          <a:pt x="325" y="168"/>
                                          <a:pt x="336" y="163"/>
                                        </a:cubicBezTo>
                                        <a:cubicBezTo>
                                          <a:pt x="335" y="163"/>
                                          <a:pt x="332" y="164"/>
                                          <a:pt x="332" y="165"/>
                                        </a:cubicBezTo>
                                        <a:cubicBezTo>
                                          <a:pt x="322" y="167"/>
                                          <a:pt x="313" y="171"/>
                                          <a:pt x="301" y="170"/>
                                        </a:cubicBezTo>
                                        <a:cubicBezTo>
                                          <a:pt x="301" y="169"/>
                                          <a:pt x="302" y="170"/>
                                          <a:pt x="302" y="169"/>
                                        </a:cubicBezTo>
                                        <a:cubicBezTo>
                                          <a:pt x="312" y="170"/>
                                          <a:pt x="322" y="167"/>
                                          <a:pt x="330" y="164"/>
                                        </a:cubicBezTo>
                                        <a:cubicBezTo>
                                          <a:pt x="322" y="165"/>
                                          <a:pt x="313" y="168"/>
                                          <a:pt x="304" y="168"/>
                                        </a:cubicBezTo>
                                        <a:cubicBezTo>
                                          <a:pt x="311" y="165"/>
                                          <a:pt x="322" y="166"/>
                                          <a:pt x="328" y="162"/>
                                        </a:cubicBezTo>
                                        <a:cubicBezTo>
                                          <a:pt x="324" y="163"/>
                                          <a:pt x="320" y="164"/>
                                          <a:pt x="316" y="165"/>
                                        </a:cubicBezTo>
                                        <a:cubicBezTo>
                                          <a:pt x="316" y="164"/>
                                          <a:pt x="315" y="164"/>
                                          <a:pt x="315" y="163"/>
                                        </a:cubicBezTo>
                                        <a:cubicBezTo>
                                          <a:pt x="319" y="162"/>
                                          <a:pt x="323" y="161"/>
                                          <a:pt x="327" y="160"/>
                                        </a:cubicBezTo>
                                        <a:cubicBezTo>
                                          <a:pt x="322" y="160"/>
                                          <a:pt x="316" y="162"/>
                                          <a:pt x="311" y="163"/>
                                        </a:cubicBezTo>
                                        <a:cubicBezTo>
                                          <a:pt x="313" y="160"/>
                                          <a:pt x="316" y="160"/>
                                          <a:pt x="320" y="159"/>
                                        </a:cubicBezTo>
                                        <a:cubicBezTo>
                                          <a:pt x="318" y="159"/>
                                          <a:pt x="316" y="159"/>
                                          <a:pt x="314" y="160"/>
                                        </a:cubicBezTo>
                                        <a:cubicBezTo>
                                          <a:pt x="316" y="157"/>
                                          <a:pt x="322" y="158"/>
                                          <a:pt x="324" y="156"/>
                                        </a:cubicBezTo>
                                        <a:cubicBezTo>
                                          <a:pt x="322" y="156"/>
                                          <a:pt x="319" y="157"/>
                                          <a:pt x="316" y="157"/>
                                        </a:cubicBezTo>
                                        <a:cubicBezTo>
                                          <a:pt x="319" y="154"/>
                                          <a:pt x="325" y="155"/>
                                          <a:pt x="329" y="153"/>
                                        </a:cubicBezTo>
                                        <a:cubicBezTo>
                                          <a:pt x="326" y="153"/>
                                          <a:pt x="322" y="154"/>
                                          <a:pt x="319" y="155"/>
                                        </a:cubicBezTo>
                                        <a:cubicBezTo>
                                          <a:pt x="322" y="151"/>
                                          <a:pt x="328" y="151"/>
                                          <a:pt x="332" y="150"/>
                                        </a:cubicBezTo>
                                        <a:cubicBezTo>
                                          <a:pt x="328" y="150"/>
                                          <a:pt x="325" y="151"/>
                                          <a:pt x="323" y="151"/>
                                        </a:cubicBezTo>
                                        <a:cubicBezTo>
                                          <a:pt x="324" y="148"/>
                                          <a:pt x="331" y="149"/>
                                          <a:pt x="334" y="148"/>
                                        </a:cubicBezTo>
                                        <a:cubicBezTo>
                                          <a:pt x="331" y="148"/>
                                          <a:pt x="328" y="148"/>
                                          <a:pt x="325" y="148"/>
                                        </a:cubicBezTo>
                                        <a:cubicBezTo>
                                          <a:pt x="325" y="145"/>
                                          <a:pt x="329" y="146"/>
                                          <a:pt x="332" y="146"/>
                                        </a:cubicBezTo>
                                        <a:cubicBezTo>
                                          <a:pt x="330" y="145"/>
                                          <a:pt x="329" y="146"/>
                                          <a:pt x="327" y="145"/>
                                        </a:cubicBezTo>
                                        <a:cubicBezTo>
                                          <a:pt x="336" y="143"/>
                                          <a:pt x="350" y="148"/>
                                          <a:pt x="361" y="146"/>
                                        </a:cubicBezTo>
                                        <a:close/>
                                        <a:moveTo>
                                          <a:pt x="352" y="144"/>
                                        </a:moveTo>
                                        <a:cubicBezTo>
                                          <a:pt x="354" y="142"/>
                                          <a:pt x="356" y="142"/>
                                          <a:pt x="359" y="140"/>
                                        </a:cubicBezTo>
                                        <a:cubicBezTo>
                                          <a:pt x="358" y="142"/>
                                          <a:pt x="356" y="145"/>
                                          <a:pt x="352" y="144"/>
                                        </a:cubicBezTo>
                                        <a:close/>
                                        <a:moveTo>
                                          <a:pt x="363" y="132"/>
                                        </a:moveTo>
                                        <a:cubicBezTo>
                                          <a:pt x="363" y="132"/>
                                          <a:pt x="362" y="132"/>
                                          <a:pt x="362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1"/>
                                        </a:cubicBezTo>
                                        <a:cubicBezTo>
                                          <a:pt x="363" y="131"/>
                                          <a:pt x="363" y="132"/>
                                          <a:pt x="363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2"/>
                                        </a:cubicBezTo>
                                        <a:close/>
                                        <a:moveTo>
                                          <a:pt x="339" y="130"/>
                                        </a:moveTo>
                                        <a:cubicBezTo>
                                          <a:pt x="339" y="127"/>
                                          <a:pt x="344" y="127"/>
                                          <a:pt x="346" y="125"/>
                                        </a:cubicBezTo>
                                        <a:cubicBezTo>
                                          <a:pt x="345" y="126"/>
                                          <a:pt x="341" y="126"/>
                                          <a:pt x="339" y="127"/>
                                        </a:cubicBezTo>
                                        <a:cubicBezTo>
                                          <a:pt x="340" y="126"/>
                                          <a:pt x="339" y="127"/>
                                          <a:pt x="339" y="126"/>
                                        </a:cubicBezTo>
                                        <a:cubicBezTo>
                                          <a:pt x="341" y="125"/>
                                          <a:pt x="343" y="125"/>
                                          <a:pt x="345" y="124"/>
                                        </a:cubicBezTo>
                                        <a:cubicBezTo>
                                          <a:pt x="343" y="123"/>
                                          <a:pt x="340" y="126"/>
                                          <a:pt x="338" y="125"/>
                                        </a:cubicBezTo>
                                        <a:cubicBezTo>
                                          <a:pt x="340" y="124"/>
                                          <a:pt x="342" y="123"/>
                                          <a:pt x="345" y="123"/>
                                        </a:cubicBezTo>
                                        <a:cubicBezTo>
                                          <a:pt x="345" y="124"/>
                                          <a:pt x="345" y="124"/>
                                          <a:pt x="345" y="124"/>
                                        </a:cubicBezTo>
                                        <a:cubicBezTo>
                                          <a:pt x="350" y="124"/>
                                          <a:pt x="356" y="125"/>
                                          <a:pt x="362" y="126"/>
                                        </a:cubicBezTo>
                                        <a:cubicBezTo>
                                          <a:pt x="360" y="128"/>
                                          <a:pt x="356" y="129"/>
                                          <a:pt x="353" y="131"/>
                                        </a:cubicBezTo>
                                        <a:cubicBezTo>
                                          <a:pt x="356" y="130"/>
                                          <a:pt x="360" y="129"/>
                                          <a:pt x="362" y="127"/>
                                        </a:cubicBezTo>
                                        <a:cubicBezTo>
                                          <a:pt x="363" y="127"/>
                                          <a:pt x="363" y="127"/>
                                          <a:pt x="363" y="128"/>
                                        </a:cubicBezTo>
                                        <a:cubicBezTo>
                                          <a:pt x="360" y="129"/>
                                          <a:pt x="358" y="131"/>
                                          <a:pt x="355" y="133"/>
                                        </a:cubicBezTo>
                                        <a:cubicBezTo>
                                          <a:pt x="358" y="132"/>
                                          <a:pt x="361" y="130"/>
                                          <a:pt x="363" y="129"/>
                                        </a:cubicBezTo>
                                        <a:cubicBezTo>
                                          <a:pt x="361" y="132"/>
                                          <a:pt x="357" y="133"/>
                                          <a:pt x="354" y="136"/>
                                        </a:cubicBezTo>
                                        <a:cubicBezTo>
                                          <a:pt x="357" y="135"/>
                                          <a:pt x="360" y="132"/>
                                          <a:pt x="363" y="130"/>
                                        </a:cubicBezTo>
                                        <a:cubicBezTo>
                                          <a:pt x="363" y="131"/>
                                          <a:pt x="363" y="131"/>
                                          <a:pt x="363" y="132"/>
                                        </a:cubicBezTo>
                                        <a:cubicBezTo>
                                          <a:pt x="360" y="134"/>
                                          <a:pt x="356" y="136"/>
                                          <a:pt x="353" y="138"/>
                                        </a:cubicBezTo>
                                        <a:cubicBezTo>
                                          <a:pt x="357" y="137"/>
                                          <a:pt x="359" y="134"/>
                                          <a:pt x="362" y="134"/>
                                        </a:cubicBezTo>
                                        <a:cubicBezTo>
                                          <a:pt x="361" y="135"/>
                                          <a:pt x="360" y="136"/>
                                          <a:pt x="358" y="137"/>
                                        </a:cubicBezTo>
                                        <a:cubicBezTo>
                                          <a:pt x="359" y="137"/>
                                          <a:pt x="361" y="136"/>
                                          <a:pt x="361" y="136"/>
                                        </a:cubicBezTo>
                                        <a:cubicBezTo>
                                          <a:pt x="361" y="137"/>
                                          <a:pt x="360" y="138"/>
                                          <a:pt x="360" y="139"/>
                                        </a:cubicBezTo>
                                        <a:cubicBezTo>
                                          <a:pt x="356" y="141"/>
                                          <a:pt x="352" y="144"/>
                                          <a:pt x="348" y="144"/>
                                        </a:cubicBezTo>
                                        <a:cubicBezTo>
                                          <a:pt x="352" y="142"/>
                                          <a:pt x="356" y="140"/>
                                          <a:pt x="360" y="138"/>
                                        </a:cubicBezTo>
                                        <a:cubicBezTo>
                                          <a:pt x="360" y="138"/>
                                          <a:pt x="360" y="138"/>
                                          <a:pt x="360" y="138"/>
                                        </a:cubicBezTo>
                                        <a:cubicBezTo>
                                          <a:pt x="354" y="140"/>
                                          <a:pt x="349" y="144"/>
                                          <a:pt x="342" y="143"/>
                                        </a:cubicBezTo>
                                        <a:cubicBezTo>
                                          <a:pt x="346" y="142"/>
                                          <a:pt x="351" y="141"/>
                                          <a:pt x="355" y="138"/>
                                        </a:cubicBezTo>
                                        <a:cubicBezTo>
                                          <a:pt x="350" y="140"/>
                                          <a:pt x="344" y="144"/>
                                          <a:pt x="338" y="143"/>
                                        </a:cubicBezTo>
                                        <a:cubicBezTo>
                                          <a:pt x="342" y="142"/>
                                          <a:pt x="345" y="141"/>
                                          <a:pt x="349" y="140"/>
                                        </a:cubicBezTo>
                                        <a:cubicBezTo>
                                          <a:pt x="344" y="140"/>
                                          <a:pt x="339" y="142"/>
                                          <a:pt x="335" y="142"/>
                                        </a:cubicBezTo>
                                        <a:cubicBezTo>
                                          <a:pt x="338" y="141"/>
                                          <a:pt x="342" y="140"/>
                                          <a:pt x="346" y="139"/>
                                        </a:cubicBezTo>
                                        <a:cubicBezTo>
                                          <a:pt x="341" y="140"/>
                                          <a:pt x="336" y="141"/>
                                          <a:pt x="331" y="142"/>
                                        </a:cubicBezTo>
                                        <a:cubicBezTo>
                                          <a:pt x="336" y="140"/>
                                          <a:pt x="340" y="139"/>
                                          <a:pt x="345" y="137"/>
                                        </a:cubicBezTo>
                                        <a:cubicBezTo>
                                          <a:pt x="340" y="138"/>
                                          <a:pt x="336" y="140"/>
                                          <a:pt x="330" y="140"/>
                                        </a:cubicBezTo>
                                        <a:cubicBezTo>
                                          <a:pt x="336" y="138"/>
                                          <a:pt x="342" y="137"/>
                                          <a:pt x="347" y="133"/>
                                        </a:cubicBezTo>
                                        <a:cubicBezTo>
                                          <a:pt x="342" y="135"/>
                                          <a:pt x="337" y="137"/>
                                          <a:pt x="332" y="139"/>
                                        </a:cubicBezTo>
                                        <a:cubicBezTo>
                                          <a:pt x="336" y="136"/>
                                          <a:pt x="341" y="135"/>
                                          <a:pt x="346" y="132"/>
                                        </a:cubicBezTo>
                                        <a:cubicBezTo>
                                          <a:pt x="342" y="133"/>
                                          <a:pt x="338" y="135"/>
                                          <a:pt x="333" y="136"/>
                                        </a:cubicBezTo>
                                        <a:cubicBezTo>
                                          <a:pt x="338" y="132"/>
                                          <a:pt x="345" y="130"/>
                                          <a:pt x="351" y="127"/>
                                        </a:cubicBezTo>
                                        <a:cubicBezTo>
                                          <a:pt x="351" y="127"/>
                                          <a:pt x="351" y="127"/>
                                          <a:pt x="351" y="127"/>
                                        </a:cubicBezTo>
                                        <a:cubicBezTo>
                                          <a:pt x="346" y="128"/>
                                          <a:pt x="341" y="131"/>
                                          <a:pt x="336" y="133"/>
                                        </a:cubicBezTo>
                                        <a:cubicBezTo>
                                          <a:pt x="339" y="129"/>
                                          <a:pt x="345" y="129"/>
                                          <a:pt x="349" y="126"/>
                                        </a:cubicBezTo>
                                        <a:cubicBezTo>
                                          <a:pt x="346" y="127"/>
                                          <a:pt x="342" y="128"/>
                                          <a:pt x="339" y="130"/>
                                        </a:cubicBezTo>
                                        <a:close/>
                                        <a:moveTo>
                                          <a:pt x="327" y="123"/>
                                        </a:moveTo>
                                        <a:cubicBezTo>
                                          <a:pt x="319" y="123"/>
                                          <a:pt x="312" y="124"/>
                                          <a:pt x="305" y="127"/>
                                        </a:cubicBezTo>
                                        <a:cubicBezTo>
                                          <a:pt x="313" y="126"/>
                                          <a:pt x="322" y="123"/>
                                          <a:pt x="330" y="123"/>
                                        </a:cubicBezTo>
                                        <a:cubicBezTo>
                                          <a:pt x="325" y="124"/>
                                          <a:pt x="318" y="126"/>
                                          <a:pt x="314" y="127"/>
                                        </a:cubicBezTo>
                                        <a:cubicBezTo>
                                          <a:pt x="321" y="127"/>
                                          <a:pt x="328" y="122"/>
                                          <a:pt x="333" y="125"/>
                                        </a:cubicBezTo>
                                        <a:cubicBezTo>
                                          <a:pt x="330" y="126"/>
                                          <a:pt x="326" y="126"/>
                                          <a:pt x="322" y="128"/>
                                        </a:cubicBezTo>
                                        <a:cubicBezTo>
                                          <a:pt x="327" y="128"/>
                                          <a:pt x="331" y="126"/>
                                          <a:pt x="336" y="126"/>
                                        </a:cubicBezTo>
                                        <a:cubicBezTo>
                                          <a:pt x="329" y="129"/>
                                          <a:pt x="322" y="131"/>
                                          <a:pt x="315" y="133"/>
                                        </a:cubicBezTo>
                                        <a:cubicBezTo>
                                          <a:pt x="322" y="132"/>
                                          <a:pt x="327" y="130"/>
                                          <a:pt x="333" y="128"/>
                                        </a:cubicBezTo>
                                        <a:cubicBezTo>
                                          <a:pt x="325" y="133"/>
                                          <a:pt x="314" y="137"/>
                                          <a:pt x="303" y="138"/>
                                        </a:cubicBezTo>
                                        <a:cubicBezTo>
                                          <a:pt x="312" y="139"/>
                                          <a:pt x="324" y="134"/>
                                          <a:pt x="332" y="131"/>
                                        </a:cubicBezTo>
                                        <a:cubicBezTo>
                                          <a:pt x="326" y="135"/>
                                          <a:pt x="319" y="138"/>
                                          <a:pt x="312" y="140"/>
                                        </a:cubicBezTo>
                                        <a:cubicBezTo>
                                          <a:pt x="317" y="139"/>
                                          <a:pt x="322" y="137"/>
                                          <a:pt x="326" y="135"/>
                                        </a:cubicBezTo>
                                        <a:cubicBezTo>
                                          <a:pt x="324" y="138"/>
                                          <a:pt x="319" y="141"/>
                                          <a:pt x="316" y="142"/>
                                        </a:cubicBezTo>
                                        <a:cubicBezTo>
                                          <a:pt x="322" y="141"/>
                                          <a:pt x="327" y="136"/>
                                          <a:pt x="333" y="133"/>
                                        </a:cubicBezTo>
                                        <a:cubicBezTo>
                                          <a:pt x="328" y="137"/>
                                          <a:pt x="321" y="140"/>
                                          <a:pt x="316" y="144"/>
                                        </a:cubicBezTo>
                                        <a:cubicBezTo>
                                          <a:pt x="321" y="142"/>
                                          <a:pt x="326" y="139"/>
                                          <a:pt x="330" y="136"/>
                                        </a:cubicBezTo>
                                        <a:cubicBezTo>
                                          <a:pt x="326" y="141"/>
                                          <a:pt x="320" y="144"/>
                                          <a:pt x="314" y="146"/>
                                        </a:cubicBezTo>
                                        <a:cubicBezTo>
                                          <a:pt x="320" y="146"/>
                                          <a:pt x="325" y="142"/>
                                          <a:pt x="329" y="139"/>
                                        </a:cubicBezTo>
                                        <a:cubicBezTo>
                                          <a:pt x="325" y="145"/>
                                          <a:pt x="317" y="148"/>
                                          <a:pt x="310" y="151"/>
                                        </a:cubicBezTo>
                                        <a:cubicBezTo>
                                          <a:pt x="316" y="150"/>
                                          <a:pt x="321" y="146"/>
                                          <a:pt x="326" y="144"/>
                                        </a:cubicBezTo>
                                        <a:cubicBezTo>
                                          <a:pt x="319" y="151"/>
                                          <a:pt x="308" y="155"/>
                                          <a:pt x="297" y="157"/>
                                        </a:cubicBezTo>
                                        <a:cubicBezTo>
                                          <a:pt x="302" y="155"/>
                                          <a:pt x="308" y="154"/>
                                          <a:pt x="312" y="151"/>
                                        </a:cubicBezTo>
                                        <a:cubicBezTo>
                                          <a:pt x="307" y="153"/>
                                          <a:pt x="301" y="155"/>
                                          <a:pt x="295" y="155"/>
                                        </a:cubicBezTo>
                                        <a:cubicBezTo>
                                          <a:pt x="299" y="154"/>
                                          <a:pt x="304" y="153"/>
                                          <a:pt x="308" y="151"/>
                                        </a:cubicBezTo>
                                        <a:cubicBezTo>
                                          <a:pt x="304" y="151"/>
                                          <a:pt x="297" y="154"/>
                                          <a:pt x="293" y="153"/>
                                        </a:cubicBezTo>
                                        <a:cubicBezTo>
                                          <a:pt x="299" y="153"/>
                                          <a:pt x="305" y="151"/>
                                          <a:pt x="309" y="149"/>
                                        </a:cubicBezTo>
                                        <a:cubicBezTo>
                                          <a:pt x="304" y="150"/>
                                          <a:pt x="297" y="153"/>
                                          <a:pt x="291" y="153"/>
                                        </a:cubicBezTo>
                                        <a:cubicBezTo>
                                          <a:pt x="299" y="151"/>
                                          <a:pt x="307" y="148"/>
                                          <a:pt x="313" y="144"/>
                                        </a:cubicBezTo>
                                        <a:cubicBezTo>
                                          <a:pt x="305" y="146"/>
                                          <a:pt x="298" y="152"/>
                                          <a:pt x="289" y="151"/>
                                        </a:cubicBezTo>
                                        <a:cubicBezTo>
                                          <a:pt x="297" y="148"/>
                                          <a:pt x="306" y="147"/>
                                          <a:pt x="314" y="143"/>
                                        </a:cubicBezTo>
                                        <a:cubicBezTo>
                                          <a:pt x="305" y="145"/>
                                          <a:pt x="294" y="150"/>
                                          <a:pt x="285" y="149"/>
                                        </a:cubicBezTo>
                                        <a:cubicBezTo>
                                          <a:pt x="295" y="147"/>
                                          <a:pt x="304" y="144"/>
                                          <a:pt x="311" y="139"/>
                                        </a:cubicBezTo>
                                        <a:cubicBezTo>
                                          <a:pt x="303" y="143"/>
                                          <a:pt x="293" y="148"/>
                                          <a:pt x="282" y="148"/>
                                        </a:cubicBezTo>
                                        <a:cubicBezTo>
                                          <a:pt x="290" y="145"/>
                                          <a:pt x="297" y="142"/>
                                          <a:pt x="305" y="140"/>
                                        </a:cubicBezTo>
                                        <a:cubicBezTo>
                                          <a:pt x="294" y="141"/>
                                          <a:pt x="284" y="149"/>
                                          <a:pt x="272" y="146"/>
                                        </a:cubicBezTo>
                                        <a:cubicBezTo>
                                          <a:pt x="284" y="145"/>
                                          <a:pt x="294" y="140"/>
                                          <a:pt x="305" y="136"/>
                                        </a:cubicBezTo>
                                        <a:cubicBezTo>
                                          <a:pt x="293" y="138"/>
                                          <a:pt x="285" y="145"/>
                                          <a:pt x="272" y="145"/>
                                        </a:cubicBezTo>
                                        <a:cubicBezTo>
                                          <a:pt x="283" y="142"/>
                                          <a:pt x="293" y="138"/>
                                          <a:pt x="303" y="135"/>
                                        </a:cubicBezTo>
                                        <a:cubicBezTo>
                                          <a:pt x="296" y="136"/>
                                          <a:pt x="289" y="139"/>
                                          <a:pt x="283" y="141"/>
                                        </a:cubicBezTo>
                                        <a:cubicBezTo>
                                          <a:pt x="283" y="141"/>
                                          <a:pt x="283" y="141"/>
                                          <a:pt x="283" y="141"/>
                                        </a:cubicBezTo>
                                        <a:cubicBezTo>
                                          <a:pt x="278" y="143"/>
                                          <a:pt x="272" y="144"/>
                                          <a:pt x="267" y="145"/>
                                        </a:cubicBezTo>
                                        <a:cubicBezTo>
                                          <a:pt x="282" y="138"/>
                                          <a:pt x="300" y="133"/>
                                          <a:pt x="317" y="129"/>
                                        </a:cubicBezTo>
                                        <a:cubicBezTo>
                                          <a:pt x="300" y="131"/>
                                          <a:pt x="285" y="138"/>
                                          <a:pt x="268" y="142"/>
                                        </a:cubicBezTo>
                                        <a:cubicBezTo>
                                          <a:pt x="275" y="138"/>
                                          <a:pt x="284" y="137"/>
                                          <a:pt x="290" y="133"/>
                                        </a:cubicBezTo>
                                        <a:cubicBezTo>
                                          <a:pt x="283" y="135"/>
                                          <a:pt x="275" y="138"/>
                                          <a:pt x="269" y="140"/>
                                        </a:cubicBezTo>
                                        <a:cubicBezTo>
                                          <a:pt x="277" y="134"/>
                                          <a:pt x="289" y="132"/>
                                          <a:pt x="298" y="127"/>
                                        </a:cubicBezTo>
                                        <a:cubicBezTo>
                                          <a:pt x="288" y="130"/>
                                          <a:pt x="278" y="134"/>
                                          <a:pt x="270" y="138"/>
                                        </a:cubicBezTo>
                                        <a:cubicBezTo>
                                          <a:pt x="275" y="133"/>
                                          <a:pt x="284" y="132"/>
                                          <a:pt x="290" y="128"/>
                                        </a:cubicBezTo>
                                        <a:cubicBezTo>
                                          <a:pt x="284" y="129"/>
                                          <a:pt x="277" y="133"/>
                                          <a:pt x="271" y="135"/>
                                        </a:cubicBezTo>
                                        <a:cubicBezTo>
                                          <a:pt x="276" y="131"/>
                                          <a:pt x="283" y="128"/>
                                          <a:pt x="291" y="126"/>
                                        </a:cubicBezTo>
                                        <a:cubicBezTo>
                                          <a:pt x="284" y="126"/>
                                          <a:pt x="279" y="130"/>
                                          <a:pt x="273" y="132"/>
                                        </a:cubicBezTo>
                                        <a:cubicBezTo>
                                          <a:pt x="277" y="126"/>
                                          <a:pt x="286" y="125"/>
                                          <a:pt x="294" y="123"/>
                                        </a:cubicBezTo>
                                        <a:cubicBezTo>
                                          <a:pt x="288" y="123"/>
                                          <a:pt x="281" y="125"/>
                                          <a:pt x="276" y="127"/>
                                        </a:cubicBezTo>
                                        <a:cubicBezTo>
                                          <a:pt x="282" y="123"/>
                                          <a:pt x="291" y="121"/>
                                          <a:pt x="298" y="121"/>
                                        </a:cubicBezTo>
                                        <a:cubicBezTo>
                                          <a:pt x="297" y="122"/>
                                          <a:pt x="295" y="122"/>
                                          <a:pt x="294" y="123"/>
                                        </a:cubicBezTo>
                                        <a:cubicBezTo>
                                          <a:pt x="297" y="123"/>
                                          <a:pt x="301" y="121"/>
                                          <a:pt x="304" y="121"/>
                                        </a:cubicBezTo>
                                        <a:cubicBezTo>
                                          <a:pt x="302" y="123"/>
                                          <a:pt x="298" y="123"/>
                                          <a:pt x="296" y="124"/>
                                        </a:cubicBezTo>
                                        <a:cubicBezTo>
                                          <a:pt x="301" y="124"/>
                                          <a:pt x="305" y="121"/>
                                          <a:pt x="311" y="123"/>
                                        </a:cubicBezTo>
                                        <a:cubicBezTo>
                                          <a:pt x="308" y="124"/>
                                          <a:pt x="305" y="124"/>
                                          <a:pt x="302" y="125"/>
                                        </a:cubicBezTo>
                                        <a:cubicBezTo>
                                          <a:pt x="311" y="124"/>
                                          <a:pt x="320" y="122"/>
                                          <a:pt x="327" y="123"/>
                                        </a:cubicBezTo>
                                        <a:close/>
                                        <a:moveTo>
                                          <a:pt x="318" y="121"/>
                                        </a:moveTo>
                                        <a:cubicBezTo>
                                          <a:pt x="317" y="121"/>
                                          <a:pt x="316" y="121"/>
                                          <a:pt x="314" y="120"/>
                                        </a:cubicBezTo>
                                        <a:cubicBezTo>
                                          <a:pt x="318" y="119"/>
                                          <a:pt x="321" y="116"/>
                                          <a:pt x="324" y="114"/>
                                        </a:cubicBezTo>
                                        <a:cubicBezTo>
                                          <a:pt x="323" y="116"/>
                                          <a:pt x="320" y="118"/>
                                          <a:pt x="318" y="121"/>
                                        </a:cubicBezTo>
                                        <a:close/>
                                        <a:moveTo>
                                          <a:pt x="311" y="120"/>
                                        </a:moveTo>
                                        <a:cubicBezTo>
                                          <a:pt x="318" y="117"/>
                                          <a:pt x="324" y="112"/>
                                          <a:pt x="329" y="106"/>
                                        </a:cubicBezTo>
                                        <a:cubicBezTo>
                                          <a:pt x="325" y="112"/>
                                          <a:pt x="320" y="120"/>
                                          <a:pt x="311" y="120"/>
                                        </a:cubicBezTo>
                                        <a:close/>
                                        <a:moveTo>
                                          <a:pt x="333" y="84"/>
                                        </a:moveTo>
                                        <a:cubicBezTo>
                                          <a:pt x="327" y="88"/>
                                          <a:pt x="320" y="91"/>
                                          <a:pt x="313" y="94"/>
                                        </a:cubicBezTo>
                                        <a:cubicBezTo>
                                          <a:pt x="321" y="92"/>
                                          <a:pt x="327" y="88"/>
                                          <a:pt x="333" y="85"/>
                                        </a:cubicBezTo>
                                        <a:cubicBezTo>
                                          <a:pt x="327" y="90"/>
                                          <a:pt x="319" y="93"/>
                                          <a:pt x="313" y="98"/>
                                        </a:cubicBezTo>
                                        <a:cubicBezTo>
                                          <a:pt x="320" y="95"/>
                                          <a:pt x="326" y="91"/>
                                          <a:pt x="332" y="87"/>
                                        </a:cubicBezTo>
                                        <a:cubicBezTo>
                                          <a:pt x="329" y="91"/>
                                          <a:pt x="323" y="94"/>
                                          <a:pt x="318" y="97"/>
                                        </a:cubicBezTo>
                                        <a:cubicBezTo>
                                          <a:pt x="323" y="96"/>
                                          <a:pt x="328" y="92"/>
                                          <a:pt x="332" y="90"/>
                                        </a:cubicBezTo>
                                        <a:cubicBezTo>
                                          <a:pt x="327" y="95"/>
                                          <a:pt x="321" y="99"/>
                                          <a:pt x="316" y="103"/>
                                        </a:cubicBezTo>
                                        <a:cubicBezTo>
                                          <a:pt x="322" y="100"/>
                                          <a:pt x="329" y="95"/>
                                          <a:pt x="334" y="89"/>
                                        </a:cubicBezTo>
                                        <a:cubicBezTo>
                                          <a:pt x="330" y="98"/>
                                          <a:pt x="321" y="104"/>
                                          <a:pt x="312" y="109"/>
                                        </a:cubicBezTo>
                                        <a:cubicBezTo>
                                          <a:pt x="320" y="107"/>
                                          <a:pt x="326" y="101"/>
                                          <a:pt x="331" y="96"/>
                                        </a:cubicBezTo>
                                        <a:cubicBezTo>
                                          <a:pt x="325" y="104"/>
                                          <a:pt x="317" y="110"/>
                                          <a:pt x="307" y="115"/>
                                        </a:cubicBezTo>
                                        <a:cubicBezTo>
                                          <a:pt x="317" y="111"/>
                                          <a:pt x="325" y="105"/>
                                          <a:pt x="331" y="97"/>
                                        </a:cubicBezTo>
                                        <a:cubicBezTo>
                                          <a:pt x="328" y="106"/>
                                          <a:pt x="319" y="111"/>
                                          <a:pt x="311" y="116"/>
                                        </a:cubicBezTo>
                                        <a:cubicBezTo>
                                          <a:pt x="319" y="112"/>
                                          <a:pt x="327" y="107"/>
                                          <a:pt x="331" y="99"/>
                                        </a:cubicBezTo>
                                        <a:cubicBezTo>
                                          <a:pt x="326" y="109"/>
                                          <a:pt x="316" y="122"/>
                                          <a:pt x="303" y="119"/>
                                        </a:cubicBezTo>
                                        <a:cubicBezTo>
                                          <a:pt x="304" y="118"/>
                                          <a:pt x="306" y="118"/>
                                          <a:pt x="306" y="117"/>
                                        </a:cubicBezTo>
                                        <a:cubicBezTo>
                                          <a:pt x="304" y="117"/>
                                          <a:pt x="301" y="119"/>
                                          <a:pt x="298" y="119"/>
                                        </a:cubicBezTo>
                                        <a:cubicBezTo>
                                          <a:pt x="301" y="118"/>
                                          <a:pt x="305" y="116"/>
                                          <a:pt x="308" y="114"/>
                                        </a:cubicBezTo>
                                        <a:cubicBezTo>
                                          <a:pt x="304" y="116"/>
                                          <a:pt x="300" y="118"/>
                                          <a:pt x="295" y="119"/>
                                        </a:cubicBezTo>
                                        <a:cubicBezTo>
                                          <a:pt x="300" y="117"/>
                                          <a:pt x="305" y="114"/>
                                          <a:pt x="309" y="111"/>
                                        </a:cubicBezTo>
                                        <a:cubicBezTo>
                                          <a:pt x="302" y="113"/>
                                          <a:pt x="298" y="118"/>
                                          <a:pt x="289" y="119"/>
                                        </a:cubicBezTo>
                                        <a:cubicBezTo>
                                          <a:pt x="294" y="117"/>
                                          <a:pt x="298" y="115"/>
                                          <a:pt x="302" y="113"/>
                                        </a:cubicBezTo>
                                        <a:cubicBezTo>
                                          <a:pt x="297" y="114"/>
                                          <a:pt x="293" y="117"/>
                                          <a:pt x="287" y="118"/>
                                        </a:cubicBezTo>
                                        <a:cubicBezTo>
                                          <a:pt x="295" y="115"/>
                                          <a:pt x="301" y="111"/>
                                          <a:pt x="308" y="106"/>
                                        </a:cubicBezTo>
                                        <a:cubicBezTo>
                                          <a:pt x="300" y="110"/>
                                          <a:pt x="294" y="115"/>
                                          <a:pt x="285" y="117"/>
                                        </a:cubicBezTo>
                                        <a:cubicBezTo>
                                          <a:pt x="291" y="114"/>
                                          <a:pt x="296" y="111"/>
                                          <a:pt x="301" y="107"/>
                                        </a:cubicBezTo>
                                        <a:cubicBezTo>
                                          <a:pt x="295" y="110"/>
                                          <a:pt x="290" y="114"/>
                                          <a:pt x="283" y="117"/>
                                        </a:cubicBezTo>
                                        <a:cubicBezTo>
                                          <a:pt x="289" y="111"/>
                                          <a:pt x="298" y="107"/>
                                          <a:pt x="304" y="102"/>
                                        </a:cubicBezTo>
                                        <a:cubicBezTo>
                                          <a:pt x="298" y="105"/>
                                          <a:pt x="292" y="110"/>
                                          <a:pt x="286" y="113"/>
                                        </a:cubicBezTo>
                                        <a:cubicBezTo>
                                          <a:pt x="293" y="108"/>
                                          <a:pt x="301" y="103"/>
                                          <a:pt x="309" y="97"/>
                                        </a:cubicBezTo>
                                        <a:cubicBezTo>
                                          <a:pt x="305" y="99"/>
                                          <a:pt x="302" y="101"/>
                                          <a:pt x="299" y="103"/>
                                        </a:cubicBezTo>
                                        <a:cubicBezTo>
                                          <a:pt x="298" y="103"/>
                                          <a:pt x="299" y="104"/>
                                          <a:pt x="299" y="104"/>
                                        </a:cubicBezTo>
                                        <a:cubicBezTo>
                                          <a:pt x="294" y="106"/>
                                          <a:pt x="290" y="110"/>
                                          <a:pt x="285" y="112"/>
                                        </a:cubicBezTo>
                                        <a:cubicBezTo>
                                          <a:pt x="291" y="106"/>
                                          <a:pt x="299" y="101"/>
                                          <a:pt x="307" y="97"/>
                                        </a:cubicBezTo>
                                        <a:cubicBezTo>
                                          <a:pt x="299" y="100"/>
                                          <a:pt x="293" y="105"/>
                                          <a:pt x="286" y="109"/>
                                        </a:cubicBezTo>
                                        <a:cubicBezTo>
                                          <a:pt x="295" y="101"/>
                                          <a:pt x="305" y="94"/>
                                          <a:pt x="317" y="88"/>
                                        </a:cubicBezTo>
                                        <a:cubicBezTo>
                                          <a:pt x="305" y="93"/>
                                          <a:pt x="296" y="100"/>
                                          <a:pt x="287" y="107"/>
                                        </a:cubicBezTo>
                                        <a:cubicBezTo>
                                          <a:pt x="293" y="97"/>
                                          <a:pt x="304" y="92"/>
                                          <a:pt x="316" y="87"/>
                                        </a:cubicBezTo>
                                        <a:cubicBezTo>
                                          <a:pt x="305" y="89"/>
                                          <a:pt x="295" y="97"/>
                                          <a:pt x="288" y="103"/>
                                        </a:cubicBezTo>
                                        <a:cubicBezTo>
                                          <a:pt x="292" y="95"/>
                                          <a:pt x="303" y="90"/>
                                          <a:pt x="312" y="87"/>
                                        </a:cubicBezTo>
                                        <a:cubicBezTo>
                                          <a:pt x="302" y="89"/>
                                          <a:pt x="294" y="94"/>
                                          <a:pt x="288" y="101"/>
                                        </a:cubicBezTo>
                                        <a:cubicBezTo>
                                          <a:pt x="295" y="86"/>
                                          <a:pt x="312" y="81"/>
                                          <a:pt x="333" y="84"/>
                                        </a:cubicBezTo>
                                        <a:close/>
                                        <a:moveTo>
                                          <a:pt x="299" y="81"/>
                                        </a:moveTo>
                                        <a:cubicBezTo>
                                          <a:pt x="304" y="77"/>
                                          <a:pt x="309" y="72"/>
                                          <a:pt x="313" y="68"/>
                                        </a:cubicBezTo>
                                        <a:cubicBezTo>
                                          <a:pt x="310" y="72"/>
                                          <a:pt x="305" y="78"/>
                                          <a:pt x="299" y="81"/>
                                        </a:cubicBezTo>
                                        <a:close/>
                                        <a:moveTo>
                                          <a:pt x="293" y="82"/>
                                        </a:moveTo>
                                        <a:cubicBezTo>
                                          <a:pt x="296" y="80"/>
                                          <a:pt x="301" y="79"/>
                                          <a:pt x="302" y="76"/>
                                        </a:cubicBezTo>
                                        <a:cubicBezTo>
                                          <a:pt x="307" y="73"/>
                                          <a:pt x="310" y="68"/>
                                          <a:pt x="314" y="64"/>
                                        </a:cubicBezTo>
                                        <a:cubicBezTo>
                                          <a:pt x="310" y="72"/>
                                          <a:pt x="302" y="78"/>
                                          <a:pt x="293" y="82"/>
                                        </a:cubicBezTo>
                                        <a:close/>
                                        <a:moveTo>
                                          <a:pt x="292" y="81"/>
                                        </a:moveTo>
                                        <a:cubicBezTo>
                                          <a:pt x="300" y="75"/>
                                          <a:pt x="310" y="68"/>
                                          <a:pt x="315" y="60"/>
                                        </a:cubicBezTo>
                                        <a:cubicBezTo>
                                          <a:pt x="311" y="70"/>
                                          <a:pt x="301" y="76"/>
                                          <a:pt x="292" y="81"/>
                                        </a:cubicBezTo>
                                        <a:close/>
                                        <a:moveTo>
                                          <a:pt x="278" y="64"/>
                                        </a:moveTo>
                                        <a:cubicBezTo>
                                          <a:pt x="277" y="64"/>
                                          <a:pt x="277" y="64"/>
                                          <a:pt x="276" y="65"/>
                                        </a:cubicBezTo>
                                        <a:cubicBezTo>
                                          <a:pt x="276" y="64"/>
                                          <a:pt x="277" y="64"/>
                                          <a:pt x="278" y="64"/>
                                        </a:cubicBezTo>
                                        <a:close/>
                                        <a:moveTo>
                                          <a:pt x="283" y="62"/>
                                        </a:moveTo>
                                        <a:cubicBezTo>
                                          <a:pt x="281" y="62"/>
                                          <a:pt x="280" y="64"/>
                                          <a:pt x="278" y="64"/>
                                        </a:cubicBezTo>
                                        <a:cubicBezTo>
                                          <a:pt x="282" y="61"/>
                                          <a:pt x="287" y="60"/>
                                          <a:pt x="291" y="60"/>
                                        </a:cubicBezTo>
                                        <a:cubicBezTo>
                                          <a:pt x="291" y="60"/>
                                          <a:pt x="290" y="61"/>
                                          <a:pt x="289" y="61"/>
                                        </a:cubicBezTo>
                                        <a:cubicBezTo>
                                          <a:pt x="291" y="62"/>
                                          <a:pt x="292" y="60"/>
                                          <a:pt x="293" y="60"/>
                                        </a:cubicBezTo>
                                        <a:cubicBezTo>
                                          <a:pt x="294" y="60"/>
                                          <a:pt x="293" y="60"/>
                                          <a:pt x="293" y="60"/>
                                        </a:cubicBezTo>
                                        <a:cubicBezTo>
                                          <a:pt x="294" y="59"/>
                                          <a:pt x="295" y="59"/>
                                          <a:pt x="296" y="59"/>
                                        </a:cubicBezTo>
                                        <a:cubicBezTo>
                                          <a:pt x="294" y="60"/>
                                          <a:pt x="293" y="61"/>
                                          <a:pt x="292" y="62"/>
                                        </a:cubicBezTo>
                                        <a:cubicBezTo>
                                          <a:pt x="294" y="62"/>
                                          <a:pt x="295" y="61"/>
                                          <a:pt x="297" y="60"/>
                                        </a:cubicBezTo>
                                        <a:cubicBezTo>
                                          <a:pt x="297" y="59"/>
                                          <a:pt x="297" y="59"/>
                                          <a:pt x="297" y="59"/>
                                        </a:cubicBezTo>
                                        <a:cubicBezTo>
                                          <a:pt x="298" y="59"/>
                                          <a:pt x="299" y="58"/>
                                          <a:pt x="300" y="58"/>
                                        </a:cubicBezTo>
                                        <a:cubicBezTo>
                                          <a:pt x="298" y="60"/>
                                          <a:pt x="296" y="61"/>
                                          <a:pt x="295" y="63"/>
                                        </a:cubicBezTo>
                                        <a:cubicBezTo>
                                          <a:pt x="296" y="62"/>
                                          <a:pt x="299" y="60"/>
                                          <a:pt x="300" y="58"/>
                                        </a:cubicBezTo>
                                        <a:cubicBezTo>
                                          <a:pt x="301" y="59"/>
                                          <a:pt x="302" y="58"/>
                                          <a:pt x="302" y="57"/>
                                        </a:cubicBezTo>
                                        <a:cubicBezTo>
                                          <a:pt x="304" y="57"/>
                                          <a:pt x="305" y="56"/>
                                          <a:pt x="308" y="55"/>
                                        </a:cubicBezTo>
                                        <a:cubicBezTo>
                                          <a:pt x="304" y="59"/>
                                          <a:pt x="299" y="62"/>
                                          <a:pt x="294" y="64"/>
                                        </a:cubicBezTo>
                                        <a:cubicBezTo>
                                          <a:pt x="301" y="62"/>
                                          <a:pt x="304" y="57"/>
                                          <a:pt x="312" y="54"/>
                                        </a:cubicBezTo>
                                        <a:cubicBezTo>
                                          <a:pt x="308" y="58"/>
                                          <a:pt x="304" y="61"/>
                                          <a:pt x="300" y="64"/>
                                        </a:cubicBezTo>
                                        <a:cubicBezTo>
                                          <a:pt x="301" y="64"/>
                                          <a:pt x="302" y="63"/>
                                          <a:pt x="303" y="63"/>
                                        </a:cubicBezTo>
                                        <a:cubicBezTo>
                                          <a:pt x="307" y="60"/>
                                          <a:pt x="310" y="57"/>
                                          <a:pt x="314" y="54"/>
                                        </a:cubicBezTo>
                                        <a:cubicBezTo>
                                          <a:pt x="310" y="59"/>
                                          <a:pt x="305" y="64"/>
                                          <a:pt x="300" y="68"/>
                                        </a:cubicBezTo>
                                        <a:cubicBezTo>
                                          <a:pt x="305" y="65"/>
                                          <a:pt x="310" y="60"/>
                                          <a:pt x="315" y="55"/>
                                        </a:cubicBezTo>
                                        <a:cubicBezTo>
                                          <a:pt x="312" y="61"/>
                                          <a:pt x="306" y="65"/>
                                          <a:pt x="302" y="70"/>
                                        </a:cubicBezTo>
                                        <a:cubicBezTo>
                                          <a:pt x="305" y="69"/>
                                          <a:pt x="308" y="66"/>
                                          <a:pt x="310" y="63"/>
                                        </a:cubicBezTo>
                                        <a:cubicBezTo>
                                          <a:pt x="312" y="61"/>
                                          <a:pt x="313" y="59"/>
                                          <a:pt x="315" y="57"/>
                                        </a:cubicBezTo>
                                        <a:cubicBezTo>
                                          <a:pt x="312" y="65"/>
                                          <a:pt x="304" y="72"/>
                                          <a:pt x="296" y="77"/>
                                        </a:cubicBezTo>
                                        <a:cubicBezTo>
                                          <a:pt x="296" y="77"/>
                                          <a:pt x="296" y="77"/>
                                          <a:pt x="296" y="77"/>
                                        </a:cubicBezTo>
                                        <a:cubicBezTo>
                                          <a:pt x="296" y="76"/>
                                          <a:pt x="297" y="76"/>
                                          <a:pt x="298" y="75"/>
                                        </a:cubicBezTo>
                                        <a:cubicBezTo>
                                          <a:pt x="294" y="76"/>
                                          <a:pt x="291" y="78"/>
                                          <a:pt x="288" y="79"/>
                                        </a:cubicBezTo>
                                        <a:cubicBezTo>
                                          <a:pt x="291" y="77"/>
                                          <a:pt x="295" y="76"/>
                                          <a:pt x="297" y="74"/>
                                        </a:cubicBezTo>
                                        <a:cubicBezTo>
                                          <a:pt x="298" y="74"/>
                                          <a:pt x="298" y="74"/>
                                          <a:pt x="299" y="73"/>
                                        </a:cubicBezTo>
                                        <a:cubicBezTo>
                                          <a:pt x="295" y="75"/>
                                          <a:pt x="290" y="77"/>
                                          <a:pt x="286" y="78"/>
                                        </a:cubicBezTo>
                                        <a:cubicBezTo>
                                          <a:pt x="289" y="76"/>
                                          <a:pt x="293" y="74"/>
                                          <a:pt x="296" y="72"/>
                                        </a:cubicBezTo>
                                        <a:cubicBezTo>
                                          <a:pt x="292" y="74"/>
                                          <a:pt x="284" y="79"/>
                                          <a:pt x="279" y="78"/>
                                        </a:cubicBezTo>
                                        <a:cubicBezTo>
                                          <a:pt x="286" y="76"/>
                                          <a:pt x="291" y="72"/>
                                          <a:pt x="296" y="68"/>
                                        </a:cubicBezTo>
                                        <a:cubicBezTo>
                                          <a:pt x="290" y="72"/>
                                          <a:pt x="283" y="76"/>
                                          <a:pt x="276" y="78"/>
                                        </a:cubicBezTo>
                                        <a:cubicBezTo>
                                          <a:pt x="280" y="76"/>
                                          <a:pt x="285" y="73"/>
                                          <a:pt x="289" y="70"/>
                                        </a:cubicBezTo>
                                        <a:cubicBezTo>
                                          <a:pt x="283" y="73"/>
                                          <a:pt x="276" y="77"/>
                                          <a:pt x="270" y="81"/>
                                        </a:cubicBezTo>
                                        <a:cubicBezTo>
                                          <a:pt x="276" y="74"/>
                                          <a:pt x="285" y="69"/>
                                          <a:pt x="293" y="64"/>
                                        </a:cubicBezTo>
                                        <a:cubicBezTo>
                                          <a:pt x="285" y="68"/>
                                          <a:pt x="278" y="73"/>
                                          <a:pt x="271" y="78"/>
                                        </a:cubicBezTo>
                                        <a:cubicBezTo>
                                          <a:pt x="276" y="72"/>
                                          <a:pt x="284" y="69"/>
                                          <a:pt x="290" y="64"/>
                                        </a:cubicBezTo>
                                        <a:cubicBezTo>
                                          <a:pt x="284" y="67"/>
                                          <a:pt x="279" y="71"/>
                                          <a:pt x="272" y="74"/>
                                        </a:cubicBezTo>
                                        <a:cubicBezTo>
                                          <a:pt x="277" y="68"/>
                                          <a:pt x="284" y="66"/>
                                          <a:pt x="290" y="62"/>
                                        </a:cubicBezTo>
                                        <a:cubicBezTo>
                                          <a:pt x="285" y="64"/>
                                          <a:pt x="279" y="68"/>
                                          <a:pt x="274" y="71"/>
                                        </a:cubicBezTo>
                                        <a:cubicBezTo>
                                          <a:pt x="277" y="66"/>
                                          <a:pt x="283" y="65"/>
                                          <a:pt x="287" y="62"/>
                                        </a:cubicBezTo>
                                        <a:cubicBezTo>
                                          <a:pt x="283" y="64"/>
                                          <a:pt x="279" y="66"/>
                                          <a:pt x="274" y="68"/>
                                        </a:cubicBezTo>
                                        <a:cubicBezTo>
                                          <a:pt x="275" y="65"/>
                                          <a:pt x="280" y="64"/>
                                          <a:pt x="283" y="62"/>
                                        </a:cubicBezTo>
                                        <a:close/>
                                        <a:moveTo>
                                          <a:pt x="250" y="47"/>
                                        </a:moveTo>
                                        <a:cubicBezTo>
                                          <a:pt x="256" y="43"/>
                                          <a:pt x="262" y="38"/>
                                          <a:pt x="269" y="35"/>
                                        </a:cubicBezTo>
                                        <a:cubicBezTo>
                                          <a:pt x="267" y="41"/>
                                          <a:pt x="263" y="47"/>
                                          <a:pt x="260" y="53"/>
                                        </a:cubicBezTo>
                                        <a:cubicBezTo>
                                          <a:pt x="264" y="48"/>
                                          <a:pt x="267" y="41"/>
                                          <a:pt x="270" y="35"/>
                                        </a:cubicBezTo>
                                        <a:cubicBezTo>
                                          <a:pt x="267" y="45"/>
                                          <a:pt x="261" y="56"/>
                                          <a:pt x="256" y="64"/>
                                        </a:cubicBezTo>
                                        <a:cubicBezTo>
                                          <a:pt x="263" y="57"/>
                                          <a:pt x="266" y="45"/>
                                          <a:pt x="272" y="37"/>
                                        </a:cubicBezTo>
                                        <a:cubicBezTo>
                                          <a:pt x="269" y="43"/>
                                          <a:pt x="267" y="51"/>
                                          <a:pt x="265" y="57"/>
                                        </a:cubicBezTo>
                                        <a:cubicBezTo>
                                          <a:pt x="268" y="51"/>
                                          <a:pt x="270" y="44"/>
                                          <a:pt x="272" y="38"/>
                                        </a:cubicBezTo>
                                        <a:cubicBezTo>
                                          <a:pt x="273" y="44"/>
                                          <a:pt x="269" y="52"/>
                                          <a:pt x="266" y="59"/>
                                        </a:cubicBezTo>
                                        <a:cubicBezTo>
                                          <a:pt x="270" y="54"/>
                                          <a:pt x="270" y="48"/>
                                          <a:pt x="273" y="42"/>
                                        </a:cubicBezTo>
                                        <a:cubicBezTo>
                                          <a:pt x="271" y="53"/>
                                          <a:pt x="268" y="61"/>
                                          <a:pt x="263" y="69"/>
                                        </a:cubicBezTo>
                                        <a:cubicBezTo>
                                          <a:pt x="268" y="63"/>
                                          <a:pt x="271" y="53"/>
                                          <a:pt x="274" y="43"/>
                                        </a:cubicBezTo>
                                        <a:cubicBezTo>
                                          <a:pt x="273" y="57"/>
                                          <a:pt x="265" y="70"/>
                                          <a:pt x="258" y="81"/>
                                        </a:cubicBezTo>
                                        <a:cubicBezTo>
                                          <a:pt x="265" y="72"/>
                                          <a:pt x="270" y="63"/>
                                          <a:pt x="273" y="52"/>
                                        </a:cubicBezTo>
                                        <a:cubicBezTo>
                                          <a:pt x="273" y="53"/>
                                          <a:pt x="273" y="54"/>
                                          <a:pt x="274" y="55"/>
                                        </a:cubicBezTo>
                                        <a:cubicBezTo>
                                          <a:pt x="270" y="63"/>
                                          <a:pt x="267" y="72"/>
                                          <a:pt x="262" y="79"/>
                                        </a:cubicBezTo>
                                        <a:cubicBezTo>
                                          <a:pt x="267" y="72"/>
                                          <a:pt x="270" y="64"/>
                                          <a:pt x="274" y="57"/>
                                        </a:cubicBezTo>
                                        <a:cubicBezTo>
                                          <a:pt x="274" y="63"/>
                                          <a:pt x="270" y="68"/>
                                          <a:pt x="267" y="74"/>
                                        </a:cubicBezTo>
                                        <a:cubicBezTo>
                                          <a:pt x="270" y="71"/>
                                          <a:pt x="272" y="65"/>
                                          <a:pt x="274" y="61"/>
                                        </a:cubicBezTo>
                                        <a:cubicBezTo>
                                          <a:pt x="274" y="67"/>
                                          <a:pt x="269" y="72"/>
                                          <a:pt x="269" y="76"/>
                                        </a:cubicBezTo>
                                        <a:cubicBezTo>
                                          <a:pt x="269" y="76"/>
                                          <a:pt x="269" y="76"/>
                                          <a:pt x="268" y="77"/>
                                        </a:cubicBezTo>
                                        <a:cubicBezTo>
                                          <a:pt x="268" y="81"/>
                                          <a:pt x="264" y="83"/>
                                          <a:pt x="261" y="84"/>
                                        </a:cubicBezTo>
                                        <a:cubicBezTo>
                                          <a:pt x="261" y="83"/>
                                          <a:pt x="263" y="81"/>
                                          <a:pt x="264" y="80"/>
                                        </a:cubicBezTo>
                                        <a:cubicBezTo>
                                          <a:pt x="261" y="81"/>
                                          <a:pt x="259" y="85"/>
                                          <a:pt x="255" y="86"/>
                                        </a:cubicBezTo>
                                        <a:cubicBezTo>
                                          <a:pt x="256" y="85"/>
                                          <a:pt x="258" y="84"/>
                                          <a:pt x="259" y="83"/>
                                        </a:cubicBezTo>
                                        <a:cubicBezTo>
                                          <a:pt x="256" y="84"/>
                                          <a:pt x="254" y="87"/>
                                          <a:pt x="251" y="88"/>
                                        </a:cubicBezTo>
                                        <a:cubicBezTo>
                                          <a:pt x="253" y="85"/>
                                          <a:pt x="255" y="83"/>
                                          <a:pt x="257" y="81"/>
                                        </a:cubicBezTo>
                                        <a:cubicBezTo>
                                          <a:pt x="253" y="83"/>
                                          <a:pt x="250" y="88"/>
                                          <a:pt x="246" y="90"/>
                                        </a:cubicBezTo>
                                        <a:cubicBezTo>
                                          <a:pt x="248" y="87"/>
                                          <a:pt x="251" y="85"/>
                                          <a:pt x="253" y="81"/>
                                        </a:cubicBezTo>
                                        <a:cubicBezTo>
                                          <a:pt x="249" y="86"/>
                                          <a:pt x="244" y="91"/>
                                          <a:pt x="239" y="95"/>
                                        </a:cubicBezTo>
                                        <a:cubicBezTo>
                                          <a:pt x="245" y="87"/>
                                          <a:pt x="251" y="81"/>
                                          <a:pt x="256" y="73"/>
                                        </a:cubicBezTo>
                                        <a:cubicBezTo>
                                          <a:pt x="250" y="79"/>
                                          <a:pt x="245" y="87"/>
                                          <a:pt x="239" y="93"/>
                                        </a:cubicBezTo>
                                        <a:cubicBezTo>
                                          <a:pt x="240" y="88"/>
                                          <a:pt x="246" y="85"/>
                                          <a:pt x="248" y="80"/>
                                        </a:cubicBezTo>
                                        <a:cubicBezTo>
                                          <a:pt x="245" y="83"/>
                                          <a:pt x="242" y="87"/>
                                          <a:pt x="238" y="91"/>
                                        </a:cubicBezTo>
                                        <a:cubicBezTo>
                                          <a:pt x="244" y="81"/>
                                          <a:pt x="252" y="71"/>
                                          <a:pt x="257" y="59"/>
                                        </a:cubicBezTo>
                                        <a:cubicBezTo>
                                          <a:pt x="251" y="69"/>
                                          <a:pt x="246" y="80"/>
                                          <a:pt x="237" y="88"/>
                                        </a:cubicBezTo>
                                        <a:cubicBezTo>
                                          <a:pt x="239" y="83"/>
                                          <a:pt x="245" y="79"/>
                                          <a:pt x="247" y="73"/>
                                        </a:cubicBezTo>
                                        <a:cubicBezTo>
                                          <a:pt x="244" y="78"/>
                                          <a:pt x="240" y="82"/>
                                          <a:pt x="236" y="86"/>
                                        </a:cubicBezTo>
                                        <a:cubicBezTo>
                                          <a:pt x="235" y="84"/>
                                          <a:pt x="239" y="83"/>
                                          <a:pt x="239" y="81"/>
                                        </a:cubicBezTo>
                                        <a:cubicBezTo>
                                          <a:pt x="242" y="79"/>
                                          <a:pt x="245" y="75"/>
                                          <a:pt x="247" y="72"/>
                                        </a:cubicBezTo>
                                        <a:cubicBezTo>
                                          <a:pt x="243" y="76"/>
                                          <a:pt x="240" y="80"/>
                                          <a:pt x="235" y="84"/>
                                        </a:cubicBezTo>
                                        <a:cubicBezTo>
                                          <a:pt x="235" y="83"/>
                                          <a:pt x="235" y="83"/>
                                          <a:pt x="235" y="83"/>
                                        </a:cubicBezTo>
                                        <a:cubicBezTo>
                                          <a:pt x="241" y="76"/>
                                          <a:pt x="245" y="71"/>
                                          <a:pt x="250" y="63"/>
                                        </a:cubicBezTo>
                                        <a:cubicBezTo>
                                          <a:pt x="245" y="70"/>
                                          <a:pt x="240" y="76"/>
                                          <a:pt x="235" y="82"/>
                                        </a:cubicBezTo>
                                        <a:cubicBezTo>
                                          <a:pt x="234" y="82"/>
                                          <a:pt x="234" y="81"/>
                                          <a:pt x="234" y="81"/>
                                        </a:cubicBezTo>
                                        <a:cubicBezTo>
                                          <a:pt x="238" y="75"/>
                                          <a:pt x="243" y="71"/>
                                          <a:pt x="246" y="64"/>
                                        </a:cubicBezTo>
                                        <a:cubicBezTo>
                                          <a:pt x="245" y="66"/>
                                          <a:pt x="244" y="68"/>
                                          <a:pt x="242" y="69"/>
                                        </a:cubicBezTo>
                                        <a:cubicBezTo>
                                          <a:pt x="242" y="70"/>
                                          <a:pt x="243" y="69"/>
                                          <a:pt x="243" y="69"/>
                                        </a:cubicBezTo>
                                        <a:cubicBezTo>
                                          <a:pt x="240" y="72"/>
                                          <a:pt x="237" y="77"/>
                                          <a:pt x="234" y="79"/>
                                        </a:cubicBezTo>
                                        <a:cubicBezTo>
                                          <a:pt x="235" y="75"/>
                                          <a:pt x="239" y="72"/>
                                          <a:pt x="241" y="68"/>
                                        </a:cubicBezTo>
                                        <a:cubicBezTo>
                                          <a:pt x="238" y="71"/>
                                          <a:pt x="236" y="75"/>
                                          <a:pt x="233" y="77"/>
                                        </a:cubicBezTo>
                                        <a:cubicBezTo>
                                          <a:pt x="233" y="77"/>
                                          <a:pt x="232" y="77"/>
                                          <a:pt x="232" y="76"/>
                                        </a:cubicBezTo>
                                        <a:cubicBezTo>
                                          <a:pt x="236" y="68"/>
                                          <a:pt x="242" y="62"/>
                                          <a:pt x="248" y="55"/>
                                        </a:cubicBezTo>
                                        <a:cubicBezTo>
                                          <a:pt x="245" y="58"/>
                                          <a:pt x="242" y="60"/>
                                          <a:pt x="241" y="63"/>
                                        </a:cubicBezTo>
                                        <a:cubicBezTo>
                                          <a:pt x="237" y="66"/>
                                          <a:pt x="234" y="72"/>
                                          <a:pt x="230" y="76"/>
                                        </a:cubicBezTo>
                                        <a:cubicBezTo>
                                          <a:pt x="233" y="69"/>
                                          <a:pt x="238" y="63"/>
                                          <a:pt x="243" y="57"/>
                                        </a:cubicBezTo>
                                        <a:cubicBezTo>
                                          <a:pt x="237" y="62"/>
                                          <a:pt x="233" y="70"/>
                                          <a:pt x="228" y="77"/>
                                        </a:cubicBezTo>
                                        <a:cubicBezTo>
                                          <a:pt x="232" y="68"/>
                                          <a:pt x="236" y="60"/>
                                          <a:pt x="243" y="54"/>
                                        </a:cubicBezTo>
                                        <a:cubicBezTo>
                                          <a:pt x="240" y="56"/>
                                          <a:pt x="238" y="58"/>
                                          <a:pt x="236" y="60"/>
                                        </a:cubicBezTo>
                                        <a:cubicBezTo>
                                          <a:pt x="236" y="61"/>
                                          <a:pt x="237" y="60"/>
                                          <a:pt x="237" y="61"/>
                                        </a:cubicBezTo>
                                        <a:cubicBezTo>
                                          <a:pt x="232" y="65"/>
                                          <a:pt x="230" y="72"/>
                                          <a:pt x="226" y="78"/>
                                        </a:cubicBezTo>
                                        <a:cubicBezTo>
                                          <a:pt x="227" y="72"/>
                                          <a:pt x="231" y="66"/>
                                          <a:pt x="234" y="61"/>
                                        </a:cubicBezTo>
                                        <a:cubicBezTo>
                                          <a:pt x="231" y="64"/>
                                          <a:pt x="229" y="68"/>
                                          <a:pt x="227" y="72"/>
                                        </a:cubicBezTo>
                                        <a:cubicBezTo>
                                          <a:pt x="227" y="67"/>
                                          <a:pt x="231" y="63"/>
                                          <a:pt x="233" y="59"/>
                                        </a:cubicBezTo>
                                        <a:cubicBezTo>
                                          <a:pt x="231" y="61"/>
                                          <a:pt x="229" y="64"/>
                                          <a:pt x="227" y="67"/>
                                        </a:cubicBezTo>
                                        <a:cubicBezTo>
                                          <a:pt x="230" y="57"/>
                                          <a:pt x="239" y="50"/>
                                          <a:pt x="250" y="47"/>
                                        </a:cubicBezTo>
                                        <a:close/>
                                        <a:moveTo>
                                          <a:pt x="248" y="31"/>
                                        </a:moveTo>
                                        <a:cubicBezTo>
                                          <a:pt x="248" y="35"/>
                                          <a:pt x="246" y="39"/>
                                          <a:pt x="244" y="44"/>
                                        </a:cubicBezTo>
                                        <a:cubicBezTo>
                                          <a:pt x="246" y="41"/>
                                          <a:pt x="247" y="39"/>
                                          <a:pt x="248" y="36"/>
                                        </a:cubicBezTo>
                                        <a:cubicBezTo>
                                          <a:pt x="249" y="39"/>
                                          <a:pt x="248" y="43"/>
                                          <a:pt x="247" y="46"/>
                                        </a:cubicBezTo>
                                        <a:cubicBezTo>
                                          <a:pt x="245" y="46"/>
                                          <a:pt x="243" y="47"/>
                                          <a:pt x="242" y="47"/>
                                        </a:cubicBezTo>
                                        <a:cubicBezTo>
                                          <a:pt x="244" y="42"/>
                                          <a:pt x="246" y="36"/>
                                          <a:pt x="247" y="30"/>
                                        </a:cubicBezTo>
                                        <a:cubicBezTo>
                                          <a:pt x="247" y="30"/>
                                          <a:pt x="247" y="31"/>
                                          <a:pt x="248" y="31"/>
                                        </a:cubicBezTo>
                                        <a:close/>
                                        <a:moveTo>
                                          <a:pt x="236" y="10"/>
                                        </a:moveTo>
                                        <a:cubicBezTo>
                                          <a:pt x="235" y="13"/>
                                          <a:pt x="234" y="16"/>
                                          <a:pt x="233" y="19"/>
                                        </a:cubicBezTo>
                                        <a:cubicBezTo>
                                          <a:pt x="235" y="16"/>
                                          <a:pt x="236" y="13"/>
                                          <a:pt x="236" y="9"/>
                                        </a:cubicBezTo>
                                        <a:cubicBezTo>
                                          <a:pt x="237" y="9"/>
                                          <a:pt x="237" y="8"/>
                                          <a:pt x="238" y="8"/>
                                        </a:cubicBezTo>
                                        <a:cubicBezTo>
                                          <a:pt x="238" y="15"/>
                                          <a:pt x="236" y="20"/>
                                          <a:pt x="234" y="27"/>
                                        </a:cubicBezTo>
                                        <a:cubicBezTo>
                                          <a:pt x="236" y="23"/>
                                          <a:pt x="237" y="18"/>
                                          <a:pt x="238" y="15"/>
                                        </a:cubicBezTo>
                                        <a:cubicBezTo>
                                          <a:pt x="239" y="13"/>
                                          <a:pt x="239" y="11"/>
                                          <a:pt x="239" y="9"/>
                                        </a:cubicBezTo>
                                        <a:cubicBezTo>
                                          <a:pt x="240" y="14"/>
                                          <a:pt x="238" y="20"/>
                                          <a:pt x="237" y="26"/>
                                        </a:cubicBezTo>
                                        <a:cubicBezTo>
                                          <a:pt x="239" y="22"/>
                                          <a:pt x="240" y="17"/>
                                          <a:pt x="241" y="11"/>
                                        </a:cubicBezTo>
                                        <a:cubicBezTo>
                                          <a:pt x="243" y="17"/>
                                          <a:pt x="238" y="25"/>
                                          <a:pt x="237" y="32"/>
                                        </a:cubicBezTo>
                                        <a:cubicBezTo>
                                          <a:pt x="240" y="27"/>
                                          <a:pt x="241" y="20"/>
                                          <a:pt x="242" y="14"/>
                                        </a:cubicBezTo>
                                        <a:cubicBezTo>
                                          <a:pt x="243" y="24"/>
                                          <a:pt x="237" y="36"/>
                                          <a:pt x="235" y="46"/>
                                        </a:cubicBezTo>
                                        <a:cubicBezTo>
                                          <a:pt x="239" y="36"/>
                                          <a:pt x="241" y="28"/>
                                          <a:pt x="244" y="17"/>
                                        </a:cubicBezTo>
                                        <a:cubicBezTo>
                                          <a:pt x="246" y="26"/>
                                          <a:pt x="240" y="35"/>
                                          <a:pt x="239" y="44"/>
                                        </a:cubicBezTo>
                                        <a:cubicBezTo>
                                          <a:pt x="242" y="37"/>
                                          <a:pt x="244" y="30"/>
                                          <a:pt x="245" y="23"/>
                                        </a:cubicBezTo>
                                        <a:cubicBezTo>
                                          <a:pt x="245" y="31"/>
                                          <a:pt x="241" y="40"/>
                                          <a:pt x="239" y="48"/>
                                        </a:cubicBezTo>
                                        <a:cubicBezTo>
                                          <a:pt x="242" y="41"/>
                                          <a:pt x="244" y="34"/>
                                          <a:pt x="246" y="26"/>
                                        </a:cubicBezTo>
                                        <a:cubicBezTo>
                                          <a:pt x="246" y="34"/>
                                          <a:pt x="243" y="46"/>
                                          <a:pt x="237" y="51"/>
                                        </a:cubicBezTo>
                                        <a:cubicBezTo>
                                          <a:pt x="237" y="49"/>
                                          <a:pt x="239" y="49"/>
                                          <a:pt x="238" y="47"/>
                                        </a:cubicBezTo>
                                        <a:cubicBezTo>
                                          <a:pt x="236" y="49"/>
                                          <a:pt x="236" y="52"/>
                                          <a:pt x="234" y="53"/>
                                        </a:cubicBezTo>
                                        <a:cubicBezTo>
                                          <a:pt x="235" y="52"/>
                                          <a:pt x="236" y="50"/>
                                          <a:pt x="236" y="48"/>
                                        </a:cubicBezTo>
                                        <a:cubicBezTo>
                                          <a:pt x="234" y="50"/>
                                          <a:pt x="233" y="54"/>
                                          <a:pt x="230" y="57"/>
                                        </a:cubicBezTo>
                                        <a:cubicBezTo>
                                          <a:pt x="232" y="53"/>
                                          <a:pt x="233" y="51"/>
                                          <a:pt x="235" y="47"/>
                                        </a:cubicBezTo>
                                        <a:cubicBezTo>
                                          <a:pt x="232" y="51"/>
                                          <a:pt x="230" y="56"/>
                                          <a:pt x="227" y="60"/>
                                        </a:cubicBezTo>
                                        <a:cubicBezTo>
                                          <a:pt x="227" y="59"/>
                                          <a:pt x="227" y="59"/>
                                          <a:pt x="227" y="59"/>
                                        </a:cubicBezTo>
                                        <a:cubicBezTo>
                                          <a:pt x="230" y="53"/>
                                          <a:pt x="232" y="47"/>
                                          <a:pt x="234" y="39"/>
                                        </a:cubicBezTo>
                                        <a:cubicBezTo>
                                          <a:pt x="232" y="45"/>
                                          <a:pt x="230" y="52"/>
                                          <a:pt x="227" y="57"/>
                                        </a:cubicBezTo>
                                        <a:cubicBezTo>
                                          <a:pt x="226" y="56"/>
                                          <a:pt x="227" y="55"/>
                                          <a:pt x="226" y="55"/>
                                        </a:cubicBezTo>
                                        <a:cubicBezTo>
                                          <a:pt x="229" y="49"/>
                                          <a:pt x="232" y="42"/>
                                          <a:pt x="233" y="35"/>
                                        </a:cubicBezTo>
                                        <a:cubicBezTo>
                                          <a:pt x="231" y="41"/>
                                          <a:pt x="229" y="46"/>
                                          <a:pt x="226" y="52"/>
                                        </a:cubicBezTo>
                                        <a:cubicBezTo>
                                          <a:pt x="228" y="46"/>
                                          <a:pt x="230" y="40"/>
                                          <a:pt x="231" y="33"/>
                                        </a:cubicBezTo>
                                        <a:cubicBezTo>
                                          <a:pt x="229" y="38"/>
                                          <a:pt x="228" y="45"/>
                                          <a:pt x="226" y="50"/>
                                        </a:cubicBezTo>
                                        <a:cubicBezTo>
                                          <a:pt x="225" y="42"/>
                                          <a:pt x="230" y="34"/>
                                          <a:pt x="232" y="25"/>
                                        </a:cubicBezTo>
                                        <a:cubicBezTo>
                                          <a:pt x="229" y="31"/>
                                          <a:pt x="227" y="39"/>
                                          <a:pt x="225" y="45"/>
                                        </a:cubicBezTo>
                                        <a:cubicBezTo>
                                          <a:pt x="224" y="35"/>
                                          <a:pt x="229" y="26"/>
                                          <a:pt x="232" y="17"/>
                                        </a:cubicBezTo>
                                        <a:cubicBezTo>
                                          <a:pt x="228" y="24"/>
                                          <a:pt x="225" y="32"/>
                                          <a:pt x="224" y="40"/>
                                        </a:cubicBezTo>
                                        <a:cubicBezTo>
                                          <a:pt x="222" y="37"/>
                                          <a:pt x="224" y="34"/>
                                          <a:pt x="224" y="32"/>
                                        </a:cubicBezTo>
                                        <a:cubicBezTo>
                                          <a:pt x="226" y="23"/>
                                          <a:pt x="228" y="14"/>
                                          <a:pt x="236" y="10"/>
                                        </a:cubicBezTo>
                                        <a:close/>
                                        <a:moveTo>
                                          <a:pt x="228" y="17"/>
                                        </a:moveTo>
                                        <a:cubicBezTo>
                                          <a:pt x="226" y="22"/>
                                          <a:pt x="224" y="28"/>
                                          <a:pt x="222" y="34"/>
                                        </a:cubicBezTo>
                                        <a:cubicBezTo>
                                          <a:pt x="222" y="28"/>
                                          <a:pt x="225" y="22"/>
                                          <a:pt x="228" y="16"/>
                                        </a:cubicBezTo>
                                        <a:cubicBezTo>
                                          <a:pt x="228" y="16"/>
                                          <a:pt x="228" y="17"/>
                                          <a:pt x="228" y="17"/>
                                        </a:cubicBezTo>
                                        <a:close/>
                                        <a:moveTo>
                                          <a:pt x="226" y="18"/>
                                        </a:moveTo>
                                        <a:cubicBezTo>
                                          <a:pt x="224" y="23"/>
                                          <a:pt x="222" y="27"/>
                                          <a:pt x="221" y="32"/>
                                        </a:cubicBezTo>
                                        <a:cubicBezTo>
                                          <a:pt x="220" y="31"/>
                                          <a:pt x="220" y="31"/>
                                          <a:pt x="220" y="31"/>
                                        </a:cubicBezTo>
                                        <a:cubicBezTo>
                                          <a:pt x="222" y="26"/>
                                          <a:pt x="222" y="21"/>
                                          <a:pt x="226" y="18"/>
                                        </a:cubicBezTo>
                                        <a:close/>
                                        <a:moveTo>
                                          <a:pt x="223" y="20"/>
                                        </a:moveTo>
                                        <a:cubicBezTo>
                                          <a:pt x="222" y="23"/>
                                          <a:pt x="220" y="26"/>
                                          <a:pt x="219" y="30"/>
                                        </a:cubicBezTo>
                                        <a:cubicBezTo>
                                          <a:pt x="217" y="27"/>
                                          <a:pt x="221" y="22"/>
                                          <a:pt x="223" y="20"/>
                                        </a:cubicBezTo>
                                        <a:close/>
                                        <a:moveTo>
                                          <a:pt x="218" y="25"/>
                                        </a:moveTo>
                                        <a:cubicBezTo>
                                          <a:pt x="218" y="26"/>
                                          <a:pt x="217" y="27"/>
                                          <a:pt x="217" y="28"/>
                                        </a:cubicBezTo>
                                        <a:cubicBezTo>
                                          <a:pt x="217" y="28"/>
                                          <a:pt x="216" y="28"/>
                                          <a:pt x="216" y="28"/>
                                        </a:cubicBezTo>
                                        <a:cubicBezTo>
                                          <a:pt x="217" y="27"/>
                                          <a:pt x="217" y="26"/>
                                          <a:pt x="218" y="25"/>
                                        </a:cubicBezTo>
                                        <a:close/>
                                        <a:moveTo>
                                          <a:pt x="211" y="30"/>
                                        </a:moveTo>
                                        <a:cubicBezTo>
                                          <a:pt x="209" y="36"/>
                                          <a:pt x="206" y="40"/>
                                          <a:pt x="203" y="45"/>
                                        </a:cubicBezTo>
                                        <a:cubicBezTo>
                                          <a:pt x="203" y="45"/>
                                          <a:pt x="204" y="46"/>
                                          <a:pt x="204" y="45"/>
                                        </a:cubicBezTo>
                                        <a:cubicBezTo>
                                          <a:pt x="206" y="41"/>
                                          <a:pt x="209" y="37"/>
                                          <a:pt x="211" y="32"/>
                                        </a:cubicBezTo>
                                        <a:cubicBezTo>
                                          <a:pt x="211" y="38"/>
                                          <a:pt x="207" y="45"/>
                                          <a:pt x="204" y="49"/>
                                        </a:cubicBezTo>
                                        <a:cubicBezTo>
                                          <a:pt x="204" y="50"/>
                                          <a:pt x="203" y="51"/>
                                          <a:pt x="203" y="52"/>
                                        </a:cubicBezTo>
                                        <a:cubicBezTo>
                                          <a:pt x="207" y="45"/>
                                          <a:pt x="210" y="39"/>
                                          <a:pt x="213" y="32"/>
                                        </a:cubicBezTo>
                                        <a:cubicBezTo>
                                          <a:pt x="213" y="37"/>
                                          <a:pt x="212" y="42"/>
                                          <a:pt x="211" y="47"/>
                                        </a:cubicBezTo>
                                        <a:cubicBezTo>
                                          <a:pt x="213" y="41"/>
                                          <a:pt x="214" y="36"/>
                                          <a:pt x="214" y="29"/>
                                        </a:cubicBezTo>
                                        <a:cubicBezTo>
                                          <a:pt x="215" y="30"/>
                                          <a:pt x="215" y="30"/>
                                          <a:pt x="215" y="31"/>
                                        </a:cubicBezTo>
                                        <a:cubicBezTo>
                                          <a:pt x="215" y="32"/>
                                          <a:pt x="215" y="31"/>
                                          <a:pt x="215" y="32"/>
                                        </a:cubicBezTo>
                                        <a:cubicBezTo>
                                          <a:pt x="214" y="38"/>
                                          <a:pt x="214" y="46"/>
                                          <a:pt x="213" y="53"/>
                                        </a:cubicBezTo>
                                        <a:cubicBezTo>
                                          <a:pt x="215" y="45"/>
                                          <a:pt x="216" y="36"/>
                                          <a:pt x="215" y="30"/>
                                        </a:cubicBezTo>
                                        <a:cubicBezTo>
                                          <a:pt x="216" y="30"/>
                                          <a:pt x="216" y="30"/>
                                          <a:pt x="217" y="31"/>
                                        </a:cubicBezTo>
                                        <a:cubicBezTo>
                                          <a:pt x="216" y="39"/>
                                          <a:pt x="216" y="46"/>
                                          <a:pt x="215" y="54"/>
                                        </a:cubicBezTo>
                                        <a:cubicBezTo>
                                          <a:pt x="217" y="46"/>
                                          <a:pt x="217" y="38"/>
                                          <a:pt x="217" y="31"/>
                                        </a:cubicBezTo>
                                        <a:cubicBezTo>
                                          <a:pt x="217" y="31"/>
                                          <a:pt x="218" y="31"/>
                                          <a:pt x="218" y="31"/>
                                        </a:cubicBezTo>
                                        <a:cubicBezTo>
                                          <a:pt x="220" y="39"/>
                                          <a:pt x="218" y="49"/>
                                          <a:pt x="217" y="57"/>
                                        </a:cubicBezTo>
                                        <a:cubicBezTo>
                                          <a:pt x="219" y="50"/>
                                          <a:pt x="219" y="43"/>
                                          <a:pt x="220" y="37"/>
                                        </a:cubicBezTo>
                                        <a:cubicBezTo>
                                          <a:pt x="221" y="43"/>
                                          <a:pt x="220" y="53"/>
                                          <a:pt x="219" y="59"/>
                                        </a:cubicBezTo>
                                        <a:cubicBezTo>
                                          <a:pt x="221" y="52"/>
                                          <a:pt x="221" y="45"/>
                                          <a:pt x="221" y="38"/>
                                        </a:cubicBezTo>
                                        <a:cubicBezTo>
                                          <a:pt x="222" y="40"/>
                                          <a:pt x="223" y="43"/>
                                          <a:pt x="222" y="45"/>
                                        </a:cubicBezTo>
                                        <a:cubicBezTo>
                                          <a:pt x="223" y="45"/>
                                          <a:pt x="223" y="46"/>
                                          <a:pt x="223" y="45"/>
                                        </a:cubicBezTo>
                                        <a:cubicBezTo>
                                          <a:pt x="224" y="48"/>
                                          <a:pt x="222" y="49"/>
                                          <a:pt x="223" y="50"/>
                                        </a:cubicBezTo>
                                        <a:cubicBezTo>
                                          <a:pt x="224" y="50"/>
                                          <a:pt x="223" y="49"/>
                                          <a:pt x="224" y="49"/>
                                        </a:cubicBezTo>
                                        <a:cubicBezTo>
                                          <a:pt x="226" y="58"/>
                                          <a:pt x="225" y="70"/>
                                          <a:pt x="224" y="79"/>
                                        </a:cubicBezTo>
                                        <a:cubicBezTo>
                                          <a:pt x="223" y="78"/>
                                          <a:pt x="224" y="77"/>
                                          <a:pt x="223" y="76"/>
                                        </a:cubicBezTo>
                                        <a:cubicBezTo>
                                          <a:pt x="222" y="77"/>
                                          <a:pt x="222" y="78"/>
                                          <a:pt x="221" y="79"/>
                                        </a:cubicBezTo>
                                        <a:cubicBezTo>
                                          <a:pt x="223" y="76"/>
                                          <a:pt x="224" y="71"/>
                                          <a:pt x="224" y="67"/>
                                        </a:cubicBezTo>
                                        <a:cubicBezTo>
                                          <a:pt x="223" y="71"/>
                                          <a:pt x="222" y="77"/>
                                          <a:pt x="219" y="80"/>
                                        </a:cubicBezTo>
                                        <a:cubicBezTo>
                                          <a:pt x="220" y="76"/>
                                          <a:pt x="222" y="72"/>
                                          <a:pt x="222" y="68"/>
                                        </a:cubicBezTo>
                                        <a:cubicBezTo>
                                          <a:pt x="222" y="68"/>
                                          <a:pt x="223" y="68"/>
                                          <a:pt x="223" y="68"/>
                                        </a:cubicBezTo>
                                        <a:cubicBezTo>
                                          <a:pt x="223" y="67"/>
                                          <a:pt x="222" y="67"/>
                                          <a:pt x="222" y="67"/>
                                        </a:cubicBezTo>
                                        <a:cubicBezTo>
                                          <a:pt x="221" y="72"/>
                                          <a:pt x="219" y="78"/>
                                          <a:pt x="216" y="82"/>
                                        </a:cubicBezTo>
                                        <a:cubicBezTo>
                                          <a:pt x="218" y="79"/>
                                          <a:pt x="219" y="76"/>
                                          <a:pt x="220" y="73"/>
                                        </a:cubicBezTo>
                                        <a:cubicBezTo>
                                          <a:pt x="219" y="74"/>
                                          <a:pt x="218" y="76"/>
                                          <a:pt x="217" y="77"/>
                                        </a:cubicBezTo>
                                        <a:cubicBezTo>
                                          <a:pt x="219" y="74"/>
                                          <a:pt x="219" y="71"/>
                                          <a:pt x="220" y="68"/>
                                        </a:cubicBezTo>
                                        <a:cubicBezTo>
                                          <a:pt x="220" y="67"/>
                                          <a:pt x="220" y="67"/>
                                          <a:pt x="220" y="66"/>
                                        </a:cubicBezTo>
                                        <a:cubicBezTo>
                                          <a:pt x="218" y="73"/>
                                          <a:pt x="217" y="79"/>
                                          <a:pt x="213" y="84"/>
                                        </a:cubicBezTo>
                                        <a:cubicBezTo>
                                          <a:pt x="214" y="82"/>
                                          <a:pt x="215" y="80"/>
                                          <a:pt x="215" y="78"/>
                                        </a:cubicBezTo>
                                        <a:cubicBezTo>
                                          <a:pt x="215" y="78"/>
                                          <a:pt x="215" y="79"/>
                                          <a:pt x="215" y="79"/>
                                        </a:cubicBezTo>
                                        <a:cubicBezTo>
                                          <a:pt x="215" y="77"/>
                                          <a:pt x="216" y="76"/>
                                          <a:pt x="216" y="74"/>
                                        </a:cubicBezTo>
                                        <a:cubicBezTo>
                                          <a:pt x="215" y="77"/>
                                          <a:pt x="214" y="81"/>
                                          <a:pt x="212" y="84"/>
                                        </a:cubicBezTo>
                                        <a:cubicBezTo>
                                          <a:pt x="211" y="84"/>
                                          <a:pt x="211" y="85"/>
                                          <a:pt x="210" y="85"/>
                                        </a:cubicBezTo>
                                        <a:cubicBezTo>
                                          <a:pt x="213" y="81"/>
                                          <a:pt x="214" y="73"/>
                                          <a:pt x="217" y="68"/>
                                        </a:cubicBezTo>
                                        <a:cubicBezTo>
                                          <a:pt x="217" y="68"/>
                                          <a:pt x="216" y="68"/>
                                          <a:pt x="216" y="68"/>
                                        </a:cubicBezTo>
                                        <a:cubicBezTo>
                                          <a:pt x="214" y="73"/>
                                          <a:pt x="213" y="78"/>
                                          <a:pt x="211" y="83"/>
                                        </a:cubicBezTo>
                                        <a:cubicBezTo>
                                          <a:pt x="211" y="83"/>
                                          <a:pt x="211" y="82"/>
                                          <a:pt x="211" y="83"/>
                                        </a:cubicBezTo>
                                        <a:cubicBezTo>
                                          <a:pt x="210" y="85"/>
                                          <a:pt x="209" y="87"/>
                                          <a:pt x="207" y="88"/>
                                        </a:cubicBezTo>
                                        <a:cubicBezTo>
                                          <a:pt x="210" y="83"/>
                                          <a:pt x="212" y="76"/>
                                          <a:pt x="214" y="70"/>
                                        </a:cubicBezTo>
                                        <a:cubicBezTo>
                                          <a:pt x="214" y="70"/>
                                          <a:pt x="214" y="70"/>
                                          <a:pt x="214" y="70"/>
                                        </a:cubicBezTo>
                                        <a:cubicBezTo>
                                          <a:pt x="211" y="77"/>
                                          <a:pt x="209" y="85"/>
                                          <a:pt x="204" y="92"/>
                                        </a:cubicBezTo>
                                        <a:cubicBezTo>
                                          <a:pt x="205" y="90"/>
                                          <a:pt x="206" y="86"/>
                                          <a:pt x="208" y="84"/>
                                        </a:cubicBezTo>
                                        <a:cubicBezTo>
                                          <a:pt x="208" y="84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7" y="83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9" y="80"/>
                                          <a:pt x="209" y="77"/>
                                          <a:pt x="211" y="73"/>
                                        </a:cubicBezTo>
                                        <a:cubicBezTo>
                                          <a:pt x="211" y="73"/>
                                          <a:pt x="211" y="73"/>
                                          <a:pt x="211" y="72"/>
                                        </a:cubicBezTo>
                                        <a:cubicBezTo>
                                          <a:pt x="210" y="73"/>
                                          <a:pt x="211" y="73"/>
                                          <a:pt x="210" y="73"/>
                                        </a:cubicBezTo>
                                        <a:cubicBezTo>
                                          <a:pt x="210" y="73"/>
                                          <a:pt x="210" y="73"/>
                                          <a:pt x="210" y="72"/>
                                        </a:cubicBezTo>
                                        <a:cubicBezTo>
                                          <a:pt x="210" y="72"/>
                                          <a:pt x="209" y="73"/>
                                          <a:pt x="209" y="73"/>
                                        </a:cubicBezTo>
                                        <a:cubicBezTo>
                                          <a:pt x="207" y="79"/>
                                          <a:pt x="204" y="86"/>
                                          <a:pt x="201" y="92"/>
                                        </a:cubicBezTo>
                                        <a:cubicBezTo>
                                          <a:pt x="201" y="91"/>
                                          <a:pt x="202" y="90"/>
                                          <a:pt x="202" y="88"/>
                                        </a:cubicBezTo>
                                        <a:cubicBezTo>
                                          <a:pt x="202" y="88"/>
                                          <a:pt x="202" y="89"/>
                                          <a:pt x="201" y="89"/>
                                        </a:cubicBezTo>
                                        <a:cubicBezTo>
                                          <a:pt x="203" y="86"/>
                                          <a:pt x="204" y="83"/>
                                          <a:pt x="205" y="80"/>
                                        </a:cubicBezTo>
                                        <a:cubicBezTo>
                                          <a:pt x="205" y="79"/>
                                          <a:pt x="205" y="80"/>
                                          <a:pt x="205" y="79"/>
                                        </a:cubicBezTo>
                                        <a:cubicBezTo>
                                          <a:pt x="205" y="77"/>
                                          <a:pt x="206" y="76"/>
                                          <a:pt x="206" y="74"/>
                                        </a:cubicBezTo>
                                        <a:cubicBezTo>
                                          <a:pt x="204" y="78"/>
                                          <a:pt x="202" y="84"/>
                                          <a:pt x="200" y="89"/>
                                        </a:cubicBezTo>
                                        <a:cubicBezTo>
                                          <a:pt x="200" y="87"/>
                                          <a:pt x="202" y="84"/>
                                          <a:pt x="202" y="81"/>
                                        </a:cubicBezTo>
                                        <a:cubicBezTo>
                                          <a:pt x="200" y="84"/>
                                          <a:pt x="199" y="88"/>
                                          <a:pt x="198" y="92"/>
                                        </a:cubicBezTo>
                                        <a:cubicBezTo>
                                          <a:pt x="198" y="92"/>
                                          <a:pt x="197" y="94"/>
                                          <a:pt x="196" y="95"/>
                                        </a:cubicBezTo>
                                        <a:cubicBezTo>
                                          <a:pt x="198" y="89"/>
                                          <a:pt x="199" y="82"/>
                                          <a:pt x="200" y="75"/>
                                        </a:cubicBezTo>
                                        <a:cubicBezTo>
                                          <a:pt x="198" y="81"/>
                                          <a:pt x="196" y="88"/>
                                          <a:pt x="194" y="94"/>
                                        </a:cubicBezTo>
                                        <a:cubicBezTo>
                                          <a:pt x="194" y="89"/>
                                          <a:pt x="198" y="80"/>
                                          <a:pt x="199" y="73"/>
                                        </a:cubicBezTo>
                                        <a:cubicBezTo>
                                          <a:pt x="197" y="79"/>
                                          <a:pt x="195" y="85"/>
                                          <a:pt x="193" y="90"/>
                                        </a:cubicBezTo>
                                        <a:cubicBezTo>
                                          <a:pt x="193" y="84"/>
                                          <a:pt x="198" y="77"/>
                                          <a:pt x="199" y="70"/>
                                        </a:cubicBezTo>
                                        <a:cubicBezTo>
                                          <a:pt x="197" y="75"/>
                                          <a:pt x="194" y="81"/>
                                          <a:pt x="192" y="86"/>
                                        </a:cubicBezTo>
                                        <a:cubicBezTo>
                                          <a:pt x="193" y="80"/>
                                          <a:pt x="197" y="73"/>
                                          <a:pt x="199" y="66"/>
                                        </a:cubicBezTo>
                                        <a:cubicBezTo>
                                          <a:pt x="196" y="71"/>
                                          <a:pt x="194" y="77"/>
                                          <a:pt x="192" y="82"/>
                                        </a:cubicBezTo>
                                        <a:cubicBezTo>
                                          <a:pt x="191" y="77"/>
                                          <a:pt x="196" y="71"/>
                                          <a:pt x="197" y="65"/>
                                        </a:cubicBezTo>
                                        <a:cubicBezTo>
                                          <a:pt x="194" y="69"/>
                                          <a:pt x="193" y="75"/>
                                          <a:pt x="190" y="79"/>
                                        </a:cubicBezTo>
                                        <a:cubicBezTo>
                                          <a:pt x="190" y="73"/>
                                          <a:pt x="195" y="68"/>
                                          <a:pt x="196" y="62"/>
                                        </a:cubicBezTo>
                                        <a:cubicBezTo>
                                          <a:pt x="194" y="67"/>
                                          <a:pt x="191" y="72"/>
                                          <a:pt x="189" y="77"/>
                                        </a:cubicBezTo>
                                        <a:cubicBezTo>
                                          <a:pt x="190" y="69"/>
                                          <a:pt x="195" y="62"/>
                                          <a:pt x="197" y="54"/>
                                        </a:cubicBezTo>
                                        <a:cubicBezTo>
                                          <a:pt x="195" y="59"/>
                                          <a:pt x="192" y="67"/>
                                          <a:pt x="188" y="73"/>
                                        </a:cubicBezTo>
                                        <a:cubicBezTo>
                                          <a:pt x="191" y="65"/>
                                          <a:pt x="194" y="59"/>
                                          <a:pt x="197" y="52"/>
                                        </a:cubicBezTo>
                                        <a:cubicBezTo>
                                          <a:pt x="194" y="58"/>
                                          <a:pt x="190" y="65"/>
                                          <a:pt x="187" y="72"/>
                                        </a:cubicBezTo>
                                        <a:cubicBezTo>
                                          <a:pt x="188" y="69"/>
                                          <a:pt x="190" y="65"/>
                                          <a:pt x="192" y="62"/>
                                        </a:cubicBezTo>
                                        <a:cubicBezTo>
                                          <a:pt x="192" y="60"/>
                                          <a:pt x="193" y="59"/>
                                          <a:pt x="194" y="57"/>
                                        </a:cubicBezTo>
                                        <a:cubicBezTo>
                                          <a:pt x="191" y="61"/>
                                          <a:pt x="189" y="66"/>
                                          <a:pt x="186" y="71"/>
                                        </a:cubicBezTo>
                                        <a:cubicBezTo>
                                          <a:pt x="187" y="65"/>
                                          <a:pt x="191" y="61"/>
                                          <a:pt x="193" y="55"/>
                                        </a:cubicBezTo>
                                        <a:cubicBezTo>
                                          <a:pt x="190" y="59"/>
                                          <a:pt x="188" y="64"/>
                                          <a:pt x="185" y="68"/>
                                        </a:cubicBezTo>
                                        <a:cubicBezTo>
                                          <a:pt x="185" y="68"/>
                                          <a:pt x="185" y="68"/>
                                          <a:pt x="185" y="68"/>
                                        </a:cubicBezTo>
                                        <a:cubicBezTo>
                                          <a:pt x="186" y="65"/>
                                          <a:pt x="188" y="63"/>
                                          <a:pt x="189" y="61"/>
                                        </a:cubicBezTo>
                                        <a:cubicBezTo>
                                          <a:pt x="187" y="62"/>
                                          <a:pt x="186" y="64"/>
                                          <a:pt x="185" y="66"/>
                                        </a:cubicBezTo>
                                        <a:cubicBezTo>
                                          <a:pt x="186" y="59"/>
                                          <a:pt x="191" y="52"/>
                                          <a:pt x="197" y="48"/>
                                        </a:cubicBezTo>
                                        <a:cubicBezTo>
                                          <a:pt x="199" y="45"/>
                                          <a:pt x="202" y="42"/>
                                          <a:pt x="204" y="40"/>
                                        </a:cubicBezTo>
                                        <a:cubicBezTo>
                                          <a:pt x="207" y="37"/>
                                          <a:pt x="208" y="33"/>
                                          <a:pt x="211" y="30"/>
                                        </a:cubicBezTo>
                                        <a:close/>
                                        <a:moveTo>
                                          <a:pt x="205" y="88"/>
                                        </a:moveTo>
                                        <a:cubicBezTo>
                                          <a:pt x="205" y="86"/>
                                          <a:pt x="206" y="84"/>
                                          <a:pt x="206" y="83"/>
                                        </a:cubicBezTo>
                                        <a:cubicBezTo>
                                          <a:pt x="207" y="84"/>
                                          <a:pt x="205" y="86"/>
                                          <a:pt x="205" y="88"/>
                                        </a:cubicBezTo>
                                        <a:close/>
                                        <a:moveTo>
                                          <a:pt x="204" y="81"/>
                                        </a:moveTo>
                                        <a:cubicBezTo>
                                          <a:pt x="203" y="82"/>
                                          <a:pt x="204" y="81"/>
                                          <a:pt x="204" y="80"/>
                                        </a:cubicBezTo>
                                        <a:cubicBezTo>
                                          <a:pt x="205" y="81"/>
                                          <a:pt x="204" y="81"/>
                                          <a:pt x="204" y="81"/>
                                        </a:cubicBezTo>
                                        <a:close/>
                                        <a:moveTo>
                                          <a:pt x="193" y="99"/>
                                        </a:moveTo>
                                        <a:cubicBezTo>
                                          <a:pt x="194" y="95"/>
                                          <a:pt x="196" y="92"/>
                                          <a:pt x="197" y="88"/>
                                        </a:cubicBezTo>
                                        <a:cubicBezTo>
                                          <a:pt x="197" y="88"/>
                                          <a:pt x="197" y="88"/>
                                          <a:pt x="197" y="88"/>
                                        </a:cubicBezTo>
                                        <a:cubicBezTo>
                                          <a:pt x="196" y="92"/>
                                          <a:pt x="195" y="95"/>
                                          <a:pt x="193" y="99"/>
                                        </a:cubicBezTo>
                                        <a:close/>
                                        <a:moveTo>
                                          <a:pt x="198" y="85"/>
                                        </a:moveTo>
                                        <a:cubicBezTo>
                                          <a:pt x="198" y="86"/>
                                          <a:pt x="198" y="86"/>
                                          <a:pt x="198" y="87"/>
                                        </a:cubicBezTo>
                                        <a:cubicBezTo>
                                          <a:pt x="197" y="86"/>
                                          <a:pt x="198" y="86"/>
                                          <a:pt x="198" y="85"/>
                                        </a:cubicBezTo>
                                        <a:close/>
                                        <a:moveTo>
                                          <a:pt x="204" y="34"/>
                                        </a:moveTo>
                                        <a:cubicBezTo>
                                          <a:pt x="204" y="35"/>
                                          <a:pt x="204" y="36"/>
                                          <a:pt x="203" y="38"/>
                                        </a:cubicBezTo>
                                        <a:cubicBezTo>
                                          <a:pt x="203" y="36"/>
                                          <a:pt x="203" y="34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3" y="32"/>
                                          <a:pt x="203" y="32"/>
                                        </a:cubicBezTo>
                                        <a:cubicBezTo>
                                          <a:pt x="204" y="32"/>
                                          <a:pt x="203" y="34"/>
                                          <a:pt x="204" y="34"/>
                                        </a:cubicBezTo>
                                        <a:close/>
                                        <a:moveTo>
                                          <a:pt x="194" y="12"/>
                                        </a:moveTo>
                                        <a:cubicBezTo>
                                          <a:pt x="195" y="13"/>
                                          <a:pt x="195" y="13"/>
                                          <a:pt x="196" y="14"/>
                                        </a:cubicBezTo>
                                        <a:cubicBezTo>
                                          <a:pt x="196" y="16"/>
                                          <a:pt x="197" y="19"/>
                                          <a:pt x="197" y="21"/>
                                        </a:cubicBezTo>
                                        <a:cubicBezTo>
                                          <a:pt x="197" y="20"/>
                                          <a:pt x="197" y="17"/>
                                          <a:pt x="197" y="16"/>
                                        </a:cubicBezTo>
                                        <a:cubicBezTo>
                                          <a:pt x="199" y="17"/>
                                          <a:pt x="198" y="20"/>
                                          <a:pt x="199" y="22"/>
                                        </a:cubicBezTo>
                                        <a:cubicBezTo>
                                          <a:pt x="200" y="21"/>
                                          <a:pt x="198" y="20"/>
                                          <a:pt x="199" y="19"/>
                                        </a:cubicBezTo>
                                        <a:cubicBezTo>
                                          <a:pt x="200" y="21"/>
                                          <a:pt x="200" y="24"/>
                                          <a:pt x="201" y="25"/>
                                        </a:cubicBezTo>
                                        <a:cubicBezTo>
                                          <a:pt x="201" y="26"/>
                                          <a:pt x="201" y="26"/>
                                          <a:pt x="201" y="26"/>
                                        </a:cubicBezTo>
                                        <a:cubicBezTo>
                                          <a:pt x="201" y="28"/>
                                          <a:pt x="202" y="30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2" y="32"/>
                                          <a:pt x="202" y="32"/>
                                        </a:cubicBezTo>
                                        <a:cubicBezTo>
                                          <a:pt x="203" y="34"/>
                                          <a:pt x="201" y="37"/>
                                          <a:pt x="202" y="39"/>
                                        </a:cubicBezTo>
                                        <a:cubicBezTo>
                                          <a:pt x="202" y="40"/>
                                          <a:pt x="202" y="40"/>
                                          <a:pt x="202" y="40"/>
                                        </a:cubicBezTo>
                                        <a:cubicBezTo>
                                          <a:pt x="201" y="37"/>
                                          <a:pt x="202" y="34"/>
                                          <a:pt x="202" y="30"/>
                                        </a:cubicBezTo>
                                        <a:cubicBezTo>
                                          <a:pt x="200" y="33"/>
                                          <a:pt x="202" y="39"/>
                                          <a:pt x="200" y="41"/>
                                        </a:cubicBezTo>
                                        <a:cubicBezTo>
                                          <a:pt x="200" y="37"/>
                                          <a:pt x="201" y="31"/>
                                          <a:pt x="200" y="27"/>
                                        </a:cubicBezTo>
                                        <a:cubicBezTo>
                                          <a:pt x="200" y="33"/>
                                          <a:pt x="200" y="39"/>
                                          <a:pt x="198" y="44"/>
                                        </a:cubicBezTo>
                                        <a:cubicBezTo>
                                          <a:pt x="198" y="39"/>
                                          <a:pt x="199" y="33"/>
                                          <a:pt x="198" y="28"/>
                                        </a:cubicBezTo>
                                        <a:cubicBezTo>
                                          <a:pt x="198" y="33"/>
                                          <a:pt x="198" y="39"/>
                                          <a:pt x="196" y="45"/>
                                        </a:cubicBezTo>
                                        <a:cubicBezTo>
                                          <a:pt x="197" y="38"/>
                                          <a:pt x="198" y="30"/>
                                          <a:pt x="196" y="23"/>
                                        </a:cubicBezTo>
                                        <a:cubicBezTo>
                                          <a:pt x="197" y="29"/>
                                          <a:pt x="197" y="39"/>
                                          <a:pt x="195" y="45"/>
                                        </a:cubicBezTo>
                                        <a:cubicBezTo>
                                          <a:pt x="193" y="34"/>
                                          <a:pt x="194" y="24"/>
                                          <a:pt x="194" y="12"/>
                                        </a:cubicBezTo>
                                        <a:close/>
                                        <a:moveTo>
                                          <a:pt x="189" y="9"/>
                                        </a:moveTo>
                                        <a:cubicBezTo>
                                          <a:pt x="190" y="11"/>
                                          <a:pt x="190" y="14"/>
                                          <a:pt x="191" y="16"/>
                                        </a:cubicBezTo>
                                        <a:cubicBezTo>
                                          <a:pt x="191" y="15"/>
                                          <a:pt x="190" y="12"/>
                                          <a:pt x="191" y="10"/>
                                        </a:cubicBezTo>
                                        <a:cubicBezTo>
                                          <a:pt x="192" y="10"/>
                                          <a:pt x="193" y="11"/>
                                          <a:pt x="194" y="12"/>
                                        </a:cubicBezTo>
                                        <a:cubicBezTo>
                                          <a:pt x="194" y="22"/>
                                          <a:pt x="193" y="29"/>
                                          <a:pt x="193" y="38"/>
                                        </a:cubicBezTo>
                                        <a:cubicBezTo>
                                          <a:pt x="191" y="32"/>
                                          <a:pt x="192" y="26"/>
                                          <a:pt x="191" y="20"/>
                                        </a:cubicBezTo>
                                        <a:cubicBezTo>
                                          <a:pt x="191" y="23"/>
                                          <a:pt x="191" y="26"/>
                                          <a:pt x="191" y="28"/>
                                        </a:cubicBezTo>
                                        <a:cubicBezTo>
                                          <a:pt x="189" y="24"/>
                                          <a:pt x="189" y="19"/>
                                          <a:pt x="189" y="14"/>
                                        </a:cubicBezTo>
                                        <a:cubicBezTo>
                                          <a:pt x="188" y="15"/>
                                          <a:pt x="189" y="20"/>
                                          <a:pt x="189" y="21"/>
                                        </a:cubicBezTo>
                                        <a:cubicBezTo>
                                          <a:pt x="186" y="19"/>
                                          <a:pt x="188" y="16"/>
                                          <a:pt x="187" y="15"/>
                                        </a:cubicBezTo>
                                        <a:cubicBezTo>
                                          <a:pt x="187" y="15"/>
                                          <a:pt x="187" y="16"/>
                                          <a:pt x="187" y="17"/>
                                        </a:cubicBezTo>
                                        <a:cubicBezTo>
                                          <a:pt x="184" y="15"/>
                                          <a:pt x="188" y="12"/>
                                          <a:pt x="189" y="9"/>
                                        </a:cubicBezTo>
                                        <a:close/>
                                        <a:moveTo>
                                          <a:pt x="164" y="12"/>
                                        </a:moveTo>
                                        <a:cubicBezTo>
                                          <a:pt x="165" y="13"/>
                                          <a:pt x="164" y="14"/>
                                          <a:pt x="165" y="14"/>
                                        </a:cubicBezTo>
                                        <a:cubicBezTo>
                                          <a:pt x="166" y="13"/>
                                          <a:pt x="164" y="11"/>
                                          <a:pt x="166" y="10"/>
                                        </a:cubicBezTo>
                                        <a:cubicBezTo>
                                          <a:pt x="166" y="11"/>
                                          <a:pt x="166" y="12"/>
                                          <a:pt x="167" y="14"/>
                                        </a:cubicBezTo>
                                        <a:cubicBezTo>
                                          <a:pt x="167" y="12"/>
                                          <a:pt x="167" y="11"/>
                                          <a:pt x="166" y="9"/>
                                        </a:cubicBezTo>
                                        <a:cubicBezTo>
                                          <a:pt x="167" y="9"/>
                                          <a:pt x="168" y="8"/>
                                          <a:pt x="168" y="8"/>
                                        </a:cubicBezTo>
                                        <a:cubicBezTo>
                                          <a:pt x="169" y="10"/>
                                          <a:pt x="168" y="12"/>
                                          <a:pt x="169" y="14"/>
                                        </a:cubicBezTo>
                                        <a:cubicBezTo>
                                          <a:pt x="169" y="11"/>
                                          <a:pt x="167" y="7"/>
                                          <a:pt x="170" y="5"/>
                                        </a:cubicBezTo>
                                        <a:cubicBezTo>
                                          <a:pt x="170" y="9"/>
                                          <a:pt x="171" y="11"/>
                                          <a:pt x="172" y="15"/>
                                        </a:cubicBezTo>
                                        <a:cubicBezTo>
                                          <a:pt x="173" y="14"/>
                                          <a:pt x="169" y="4"/>
                                          <a:pt x="171" y="4"/>
                                        </a:cubicBezTo>
                                        <a:cubicBezTo>
                                          <a:pt x="173" y="3"/>
                                          <a:pt x="174" y="15"/>
                                          <a:pt x="176" y="16"/>
                                        </a:cubicBezTo>
                                        <a:cubicBezTo>
                                          <a:pt x="175" y="12"/>
                                          <a:pt x="173" y="7"/>
                                          <a:pt x="172" y="3"/>
                                        </a:cubicBezTo>
                                        <a:cubicBezTo>
                                          <a:pt x="176" y="9"/>
                                          <a:pt x="178" y="16"/>
                                          <a:pt x="180" y="23"/>
                                        </a:cubicBezTo>
                                        <a:cubicBezTo>
                                          <a:pt x="179" y="17"/>
                                          <a:pt x="176" y="10"/>
                                          <a:pt x="174" y="5"/>
                                        </a:cubicBezTo>
                                        <a:cubicBezTo>
                                          <a:pt x="175" y="5"/>
                                          <a:pt x="175" y="6"/>
                                          <a:pt x="176" y="6"/>
                                        </a:cubicBezTo>
                                        <a:cubicBezTo>
                                          <a:pt x="182" y="13"/>
                                          <a:pt x="185" y="21"/>
                                          <a:pt x="187" y="31"/>
                                        </a:cubicBezTo>
                                        <a:cubicBezTo>
                                          <a:pt x="186" y="25"/>
                                          <a:pt x="185" y="19"/>
                                          <a:pt x="182" y="14"/>
                                        </a:cubicBezTo>
                                        <a:cubicBezTo>
                                          <a:pt x="190" y="22"/>
                                          <a:pt x="190" y="37"/>
                                          <a:pt x="193" y="47"/>
                                        </a:cubicBezTo>
                                        <a:cubicBezTo>
                                          <a:pt x="192" y="48"/>
                                          <a:pt x="192" y="49"/>
                                          <a:pt x="191" y="50"/>
                                        </a:cubicBezTo>
                                        <a:cubicBezTo>
                                          <a:pt x="191" y="44"/>
                                          <a:pt x="190" y="36"/>
                                          <a:pt x="189" y="31"/>
                                        </a:cubicBezTo>
                                        <a:cubicBezTo>
                                          <a:pt x="189" y="38"/>
                                          <a:pt x="192" y="46"/>
                                          <a:pt x="189" y="52"/>
                                        </a:cubicBezTo>
                                        <a:cubicBezTo>
                                          <a:pt x="188" y="48"/>
                                          <a:pt x="189" y="41"/>
                                          <a:pt x="187" y="37"/>
                                        </a:cubicBezTo>
                                        <a:cubicBezTo>
                                          <a:pt x="187" y="37"/>
                                          <a:pt x="187" y="38"/>
                                          <a:pt x="187" y="38"/>
                                        </a:cubicBezTo>
                                        <a:cubicBezTo>
                                          <a:pt x="187" y="39"/>
                                          <a:pt x="187" y="38"/>
                                          <a:pt x="187" y="37"/>
                                        </a:cubicBezTo>
                                        <a:cubicBezTo>
                                          <a:pt x="187" y="38"/>
                                          <a:pt x="187" y="40"/>
                                          <a:pt x="187" y="40"/>
                                        </a:cubicBezTo>
                                        <a:cubicBezTo>
                                          <a:pt x="187" y="40"/>
                                          <a:pt x="187" y="39"/>
                                          <a:pt x="187" y="38"/>
                                        </a:cubicBezTo>
                                        <a:cubicBezTo>
                                          <a:pt x="189" y="46"/>
                                          <a:pt x="190" y="53"/>
                                          <a:pt x="185" y="59"/>
                                        </a:cubicBezTo>
                                        <a:cubicBezTo>
                                          <a:pt x="185" y="54"/>
                                          <a:pt x="187" y="46"/>
                                          <a:pt x="186" y="41"/>
                                        </a:cubicBezTo>
                                        <a:cubicBezTo>
                                          <a:pt x="186" y="49"/>
                                          <a:pt x="185" y="56"/>
                                          <a:pt x="184" y="62"/>
                                        </a:cubicBezTo>
                                        <a:cubicBezTo>
                                          <a:pt x="184" y="54"/>
                                          <a:pt x="184" y="46"/>
                                          <a:pt x="183" y="38"/>
                                        </a:cubicBezTo>
                                        <a:cubicBezTo>
                                          <a:pt x="183" y="45"/>
                                          <a:pt x="184" y="55"/>
                                          <a:pt x="182" y="63"/>
                                        </a:cubicBezTo>
                                        <a:cubicBezTo>
                                          <a:pt x="181" y="57"/>
                                          <a:pt x="182" y="50"/>
                                          <a:pt x="181" y="43"/>
                                        </a:cubicBezTo>
                                        <a:cubicBezTo>
                                          <a:pt x="181" y="43"/>
                                          <a:pt x="180" y="43"/>
                                          <a:pt x="180" y="43"/>
                                        </a:cubicBezTo>
                                        <a:cubicBezTo>
                                          <a:pt x="180" y="43"/>
                                          <a:pt x="180" y="43"/>
                                          <a:pt x="180" y="44"/>
                                        </a:cubicBezTo>
                                        <a:cubicBezTo>
                                          <a:pt x="180" y="49"/>
                                          <a:pt x="181" y="55"/>
                                          <a:pt x="181" y="59"/>
                                        </a:cubicBezTo>
                                        <a:cubicBezTo>
                                          <a:pt x="181" y="60"/>
                                          <a:pt x="181" y="60"/>
                                          <a:pt x="181" y="61"/>
                                        </a:cubicBezTo>
                                        <a:cubicBezTo>
                                          <a:pt x="179" y="55"/>
                                          <a:pt x="179" y="45"/>
                                          <a:pt x="176" y="38"/>
                                        </a:cubicBezTo>
                                        <a:cubicBezTo>
                                          <a:pt x="177" y="44"/>
                                          <a:pt x="179" y="53"/>
                                          <a:pt x="179" y="60"/>
                                        </a:cubicBezTo>
                                        <a:cubicBezTo>
                                          <a:pt x="178" y="60"/>
                                          <a:pt x="178" y="60"/>
                                          <a:pt x="178" y="60"/>
                                        </a:cubicBezTo>
                                        <a:cubicBezTo>
                                          <a:pt x="177" y="55"/>
                                          <a:pt x="176" y="49"/>
                                          <a:pt x="175" y="44"/>
                                        </a:cubicBezTo>
                                        <a:cubicBezTo>
                                          <a:pt x="175" y="47"/>
                                          <a:pt x="176" y="54"/>
                                          <a:pt x="176" y="59"/>
                                        </a:cubicBezTo>
                                        <a:cubicBezTo>
                                          <a:pt x="175" y="58"/>
                                          <a:pt x="174" y="59"/>
                                          <a:pt x="173" y="59"/>
                                        </a:cubicBezTo>
                                        <a:cubicBezTo>
                                          <a:pt x="172" y="60"/>
                                          <a:pt x="171" y="60"/>
                                          <a:pt x="170" y="60"/>
                                        </a:cubicBezTo>
                                        <a:cubicBezTo>
                                          <a:pt x="169" y="55"/>
                                          <a:pt x="168" y="49"/>
                                          <a:pt x="167" y="43"/>
                                        </a:cubicBezTo>
                                        <a:cubicBezTo>
                                          <a:pt x="166" y="49"/>
                                          <a:pt x="170" y="56"/>
                                          <a:pt x="169" y="62"/>
                                        </a:cubicBezTo>
                                        <a:cubicBezTo>
                                          <a:pt x="166" y="57"/>
                                          <a:pt x="165" y="49"/>
                                          <a:pt x="164" y="43"/>
                                        </a:cubicBezTo>
                                        <a:cubicBezTo>
                                          <a:pt x="164" y="49"/>
                                          <a:pt x="165" y="57"/>
                                          <a:pt x="168" y="63"/>
                                        </a:cubicBezTo>
                                        <a:cubicBezTo>
                                          <a:pt x="167" y="63"/>
                                          <a:pt x="167" y="64"/>
                                          <a:pt x="166" y="65"/>
                                        </a:cubicBezTo>
                                        <a:cubicBezTo>
                                          <a:pt x="163" y="50"/>
                                          <a:pt x="162" y="34"/>
                                          <a:pt x="165" y="20"/>
                                        </a:cubicBezTo>
                                        <a:cubicBezTo>
                                          <a:pt x="160" y="36"/>
                                          <a:pt x="162" y="51"/>
                                          <a:pt x="166" y="65"/>
                                        </a:cubicBezTo>
                                        <a:cubicBezTo>
                                          <a:pt x="166" y="66"/>
                                          <a:pt x="165" y="66"/>
                                          <a:pt x="165" y="66"/>
                                        </a:cubicBezTo>
                                        <a:cubicBezTo>
                                          <a:pt x="163" y="60"/>
                                          <a:pt x="161" y="51"/>
                                          <a:pt x="161" y="43"/>
                                        </a:cubicBezTo>
                                        <a:cubicBezTo>
                                          <a:pt x="160" y="52"/>
                                          <a:pt x="162" y="59"/>
                                          <a:pt x="164" y="68"/>
                                        </a:cubicBezTo>
                                        <a:cubicBezTo>
                                          <a:pt x="164" y="68"/>
                                          <a:pt x="164" y="69"/>
                                          <a:pt x="163" y="69"/>
                                        </a:cubicBezTo>
                                        <a:cubicBezTo>
                                          <a:pt x="161" y="60"/>
                                          <a:pt x="159" y="50"/>
                                          <a:pt x="159" y="41"/>
                                        </a:cubicBezTo>
                                        <a:cubicBezTo>
                                          <a:pt x="158" y="52"/>
                                          <a:pt x="161" y="61"/>
                                          <a:pt x="163" y="70"/>
                                        </a:cubicBezTo>
                                        <a:cubicBezTo>
                                          <a:pt x="159" y="61"/>
                                          <a:pt x="156" y="51"/>
                                          <a:pt x="157" y="41"/>
                                        </a:cubicBezTo>
                                        <a:cubicBezTo>
                                          <a:pt x="155" y="50"/>
                                          <a:pt x="157" y="61"/>
                                          <a:pt x="159" y="71"/>
                                        </a:cubicBezTo>
                                        <a:cubicBezTo>
                                          <a:pt x="156" y="65"/>
                                          <a:pt x="156" y="55"/>
                                          <a:pt x="155" y="47"/>
                                        </a:cubicBezTo>
                                        <a:cubicBezTo>
                                          <a:pt x="155" y="54"/>
                                          <a:pt x="156" y="60"/>
                                          <a:pt x="157" y="66"/>
                                        </a:cubicBezTo>
                                        <a:cubicBezTo>
                                          <a:pt x="149" y="48"/>
                                          <a:pt x="159" y="30"/>
                                          <a:pt x="164" y="12"/>
                                        </a:cubicBezTo>
                                        <a:close/>
                                        <a:moveTo>
                                          <a:pt x="154" y="60"/>
                                        </a:moveTo>
                                        <a:cubicBezTo>
                                          <a:pt x="154" y="60"/>
                                          <a:pt x="154" y="61"/>
                                          <a:pt x="154" y="61"/>
                                        </a:cubicBezTo>
                                        <a:cubicBezTo>
                                          <a:pt x="154" y="61"/>
                                          <a:pt x="154" y="62"/>
                                          <a:pt x="154" y="62"/>
                                        </a:cubicBezTo>
                                        <a:cubicBezTo>
                                          <a:pt x="154" y="62"/>
                                          <a:pt x="153" y="61"/>
                                          <a:pt x="154" y="60"/>
                                        </a:cubicBezTo>
                                        <a:close/>
                                        <a:moveTo>
                                          <a:pt x="153" y="52"/>
                                        </a:moveTo>
                                        <a:cubicBezTo>
                                          <a:pt x="154" y="55"/>
                                          <a:pt x="153" y="58"/>
                                          <a:pt x="154" y="60"/>
                                        </a:cubicBezTo>
                                        <a:cubicBezTo>
                                          <a:pt x="153" y="58"/>
                                          <a:pt x="153" y="55"/>
                                          <a:pt x="153" y="52"/>
                                        </a:cubicBezTo>
                                        <a:close/>
                                        <a:moveTo>
                                          <a:pt x="133" y="6"/>
                                        </a:moveTo>
                                        <a:cubicBezTo>
                                          <a:pt x="135" y="10"/>
                                          <a:pt x="135" y="14"/>
                                          <a:pt x="135" y="19"/>
                                        </a:cubicBezTo>
                                        <a:cubicBezTo>
                                          <a:pt x="136" y="15"/>
                                          <a:pt x="135" y="9"/>
                                          <a:pt x="134" y="6"/>
                                        </a:cubicBezTo>
                                        <a:cubicBezTo>
                                          <a:pt x="134" y="6"/>
                                          <a:pt x="135" y="6"/>
                                          <a:pt x="135" y="5"/>
                                        </a:cubicBezTo>
                                        <a:cubicBezTo>
                                          <a:pt x="136" y="10"/>
                                          <a:pt x="138" y="15"/>
                                          <a:pt x="138" y="20"/>
                                        </a:cubicBezTo>
                                        <a:cubicBezTo>
                                          <a:pt x="139" y="14"/>
                                          <a:pt x="137" y="10"/>
                                          <a:pt x="135" y="5"/>
                                        </a:cubicBezTo>
                                        <a:cubicBezTo>
                                          <a:pt x="138" y="9"/>
                                          <a:pt x="140" y="14"/>
                                          <a:pt x="141" y="20"/>
                                        </a:cubicBezTo>
                                        <a:cubicBezTo>
                                          <a:pt x="141" y="15"/>
                                          <a:pt x="139" y="10"/>
                                          <a:pt x="137" y="6"/>
                                        </a:cubicBezTo>
                                        <a:cubicBezTo>
                                          <a:pt x="143" y="10"/>
                                          <a:pt x="144" y="18"/>
                                          <a:pt x="146" y="26"/>
                                        </a:cubicBezTo>
                                        <a:cubicBezTo>
                                          <a:pt x="146" y="20"/>
                                          <a:pt x="144" y="15"/>
                                          <a:pt x="142" y="10"/>
                                        </a:cubicBezTo>
                                        <a:cubicBezTo>
                                          <a:pt x="147" y="14"/>
                                          <a:pt x="148" y="20"/>
                                          <a:pt x="150" y="26"/>
                                        </a:cubicBezTo>
                                        <a:cubicBezTo>
                                          <a:pt x="150" y="21"/>
                                          <a:pt x="148" y="18"/>
                                          <a:pt x="146" y="13"/>
                                        </a:cubicBezTo>
                                        <a:cubicBezTo>
                                          <a:pt x="150" y="16"/>
                                          <a:pt x="152" y="21"/>
                                          <a:pt x="154" y="25"/>
                                        </a:cubicBezTo>
                                        <a:cubicBezTo>
                                          <a:pt x="155" y="34"/>
                                          <a:pt x="152" y="47"/>
                                          <a:pt x="150" y="57"/>
                                        </a:cubicBezTo>
                                        <a:cubicBezTo>
                                          <a:pt x="150" y="52"/>
                                          <a:pt x="151" y="49"/>
                                          <a:pt x="152" y="44"/>
                                        </a:cubicBezTo>
                                        <a:cubicBezTo>
                                          <a:pt x="151" y="47"/>
                                          <a:pt x="150" y="51"/>
                                          <a:pt x="149" y="53"/>
                                        </a:cubicBezTo>
                                        <a:cubicBezTo>
                                          <a:pt x="150" y="46"/>
                                          <a:pt x="151" y="39"/>
                                          <a:pt x="150" y="32"/>
                                        </a:cubicBezTo>
                                        <a:cubicBezTo>
                                          <a:pt x="150" y="39"/>
                                          <a:pt x="150" y="48"/>
                                          <a:pt x="148" y="54"/>
                                        </a:cubicBezTo>
                                        <a:cubicBezTo>
                                          <a:pt x="146" y="46"/>
                                          <a:pt x="150" y="38"/>
                                          <a:pt x="149" y="30"/>
                                        </a:cubicBezTo>
                                        <a:cubicBezTo>
                                          <a:pt x="148" y="36"/>
                                          <a:pt x="147" y="44"/>
                                          <a:pt x="146" y="51"/>
                                        </a:cubicBezTo>
                                        <a:cubicBezTo>
                                          <a:pt x="143" y="45"/>
                                          <a:pt x="147" y="37"/>
                                          <a:pt x="146" y="29"/>
                                        </a:cubicBezTo>
                                        <a:cubicBezTo>
                                          <a:pt x="145" y="35"/>
                                          <a:pt x="145" y="41"/>
                                          <a:pt x="144" y="47"/>
                                        </a:cubicBezTo>
                                        <a:cubicBezTo>
                                          <a:pt x="141" y="41"/>
                                          <a:pt x="144" y="34"/>
                                          <a:pt x="143" y="28"/>
                                        </a:cubicBezTo>
                                        <a:cubicBezTo>
                                          <a:pt x="142" y="33"/>
                                          <a:pt x="142" y="38"/>
                                          <a:pt x="142" y="44"/>
                                        </a:cubicBezTo>
                                        <a:cubicBezTo>
                                          <a:pt x="139" y="39"/>
                                          <a:pt x="141" y="31"/>
                                          <a:pt x="139" y="25"/>
                                        </a:cubicBezTo>
                                        <a:cubicBezTo>
                                          <a:pt x="140" y="30"/>
                                          <a:pt x="139" y="36"/>
                                          <a:pt x="140" y="40"/>
                                        </a:cubicBezTo>
                                        <a:cubicBezTo>
                                          <a:pt x="136" y="37"/>
                                          <a:pt x="139" y="31"/>
                                          <a:pt x="138" y="26"/>
                                        </a:cubicBezTo>
                                        <a:cubicBezTo>
                                          <a:pt x="137" y="30"/>
                                          <a:pt x="137" y="33"/>
                                          <a:pt x="137" y="38"/>
                                        </a:cubicBezTo>
                                        <a:cubicBezTo>
                                          <a:pt x="134" y="37"/>
                                          <a:pt x="136" y="32"/>
                                          <a:pt x="135" y="29"/>
                                        </a:cubicBezTo>
                                        <a:cubicBezTo>
                                          <a:pt x="135" y="32"/>
                                          <a:pt x="135" y="34"/>
                                          <a:pt x="135" y="37"/>
                                        </a:cubicBezTo>
                                        <a:cubicBezTo>
                                          <a:pt x="132" y="35"/>
                                          <a:pt x="133" y="30"/>
                                          <a:pt x="133" y="26"/>
                                        </a:cubicBezTo>
                                        <a:cubicBezTo>
                                          <a:pt x="132" y="29"/>
                                          <a:pt x="132" y="32"/>
                                          <a:pt x="132" y="35"/>
                                        </a:cubicBezTo>
                                        <a:cubicBezTo>
                                          <a:pt x="130" y="34"/>
                                          <a:pt x="131" y="30"/>
                                          <a:pt x="130" y="28"/>
                                        </a:cubicBezTo>
                                        <a:cubicBezTo>
                                          <a:pt x="130" y="30"/>
                                          <a:pt x="130" y="32"/>
                                          <a:pt x="130" y="34"/>
                                        </a:cubicBezTo>
                                        <a:cubicBezTo>
                                          <a:pt x="130" y="34"/>
                                          <a:pt x="129" y="33"/>
                                          <a:pt x="129" y="34"/>
                                        </a:cubicBezTo>
                                        <a:cubicBezTo>
                                          <a:pt x="129" y="33"/>
                                          <a:pt x="129" y="33"/>
                                          <a:pt x="129" y="33"/>
                                        </a:cubicBezTo>
                                        <a:cubicBezTo>
                                          <a:pt x="128" y="31"/>
                                          <a:pt x="129" y="28"/>
                                          <a:pt x="129" y="26"/>
                                        </a:cubicBezTo>
                                        <a:cubicBezTo>
                                          <a:pt x="128" y="28"/>
                                          <a:pt x="128" y="31"/>
                                          <a:pt x="128" y="33"/>
                                        </a:cubicBezTo>
                                        <a:cubicBezTo>
                                          <a:pt x="127" y="33"/>
                                          <a:pt x="127" y="32"/>
                                          <a:pt x="126" y="32"/>
                                        </a:cubicBezTo>
                                        <a:cubicBezTo>
                                          <a:pt x="126" y="21"/>
                                          <a:pt x="132" y="15"/>
                                          <a:pt x="133" y="6"/>
                                        </a:cubicBezTo>
                                        <a:close/>
                                        <a:moveTo>
                                          <a:pt x="148" y="56"/>
                                        </a:moveTo>
                                        <a:cubicBezTo>
                                          <a:pt x="148" y="55"/>
                                          <a:pt x="149" y="55"/>
                                          <a:pt x="149" y="54"/>
                                        </a:cubicBezTo>
                                        <a:cubicBezTo>
                                          <a:pt x="150" y="54"/>
                                          <a:pt x="149" y="56"/>
                                          <a:pt x="148" y="56"/>
                                        </a:cubicBezTo>
                                        <a:close/>
                                        <a:moveTo>
                                          <a:pt x="118" y="51"/>
                                        </a:moveTo>
                                        <a:cubicBezTo>
                                          <a:pt x="118" y="51"/>
                                          <a:pt x="118" y="51"/>
                                          <a:pt x="119" y="51"/>
                                        </a:cubicBezTo>
                                        <a:cubicBezTo>
                                          <a:pt x="119" y="51"/>
                                          <a:pt x="119" y="51"/>
                                          <a:pt x="119" y="51"/>
                                        </a:cubicBezTo>
                                        <a:cubicBezTo>
                                          <a:pt x="122" y="47"/>
                                          <a:pt x="118" y="41"/>
                                          <a:pt x="121" y="37"/>
                                        </a:cubicBezTo>
                                        <a:cubicBezTo>
                                          <a:pt x="120" y="38"/>
                                          <a:pt x="121" y="38"/>
                                          <a:pt x="122" y="38"/>
                                        </a:cubicBezTo>
                                        <a:cubicBezTo>
                                          <a:pt x="122" y="38"/>
                                          <a:pt x="121" y="36"/>
                                          <a:pt x="122" y="35"/>
                                        </a:cubicBezTo>
                                        <a:cubicBezTo>
                                          <a:pt x="123" y="37"/>
                                          <a:pt x="123" y="41"/>
                                          <a:pt x="125" y="43"/>
                                        </a:cubicBezTo>
                                        <a:cubicBezTo>
                                          <a:pt x="125" y="41"/>
                                          <a:pt x="124" y="39"/>
                                          <a:pt x="124" y="37"/>
                                        </a:cubicBezTo>
                                        <a:cubicBezTo>
                                          <a:pt x="126" y="41"/>
                                          <a:pt x="128" y="45"/>
                                          <a:pt x="130" y="50"/>
                                        </a:cubicBezTo>
                                        <a:cubicBezTo>
                                          <a:pt x="130" y="48"/>
                                          <a:pt x="128" y="45"/>
                                          <a:pt x="127" y="43"/>
                                        </a:cubicBezTo>
                                        <a:cubicBezTo>
                                          <a:pt x="127" y="40"/>
                                          <a:pt x="124" y="37"/>
                                          <a:pt x="123" y="34"/>
                                        </a:cubicBezTo>
                                        <a:cubicBezTo>
                                          <a:pt x="128" y="39"/>
                                          <a:pt x="131" y="45"/>
                                          <a:pt x="134" y="52"/>
                                        </a:cubicBezTo>
                                        <a:cubicBezTo>
                                          <a:pt x="132" y="45"/>
                                          <a:pt x="128" y="40"/>
                                          <a:pt x="125" y="34"/>
                                        </a:cubicBezTo>
                                        <a:cubicBezTo>
                                          <a:pt x="130" y="39"/>
                                          <a:pt x="133" y="46"/>
                                          <a:pt x="137" y="51"/>
                                        </a:cubicBezTo>
                                        <a:cubicBezTo>
                                          <a:pt x="135" y="46"/>
                                          <a:pt x="131" y="41"/>
                                          <a:pt x="128" y="36"/>
                                        </a:cubicBezTo>
                                        <a:cubicBezTo>
                                          <a:pt x="130" y="36"/>
                                          <a:pt x="130" y="39"/>
                                          <a:pt x="132" y="40"/>
                                        </a:cubicBezTo>
                                        <a:cubicBezTo>
                                          <a:pt x="134" y="41"/>
                                          <a:pt x="136" y="46"/>
                                          <a:pt x="138" y="49"/>
                                        </a:cubicBezTo>
                                        <a:cubicBezTo>
                                          <a:pt x="138" y="47"/>
                                          <a:pt x="137" y="45"/>
                                          <a:pt x="136" y="44"/>
                                        </a:cubicBezTo>
                                        <a:cubicBezTo>
                                          <a:pt x="136" y="43"/>
                                          <a:pt x="135" y="42"/>
                                          <a:pt x="134" y="41"/>
                                        </a:cubicBezTo>
                                        <a:cubicBezTo>
                                          <a:pt x="134" y="40"/>
                                          <a:pt x="132" y="39"/>
                                          <a:pt x="131" y="38"/>
                                        </a:cubicBezTo>
                                        <a:cubicBezTo>
                                          <a:pt x="142" y="43"/>
                                          <a:pt x="144" y="56"/>
                                          <a:pt x="151" y="65"/>
                                        </a:cubicBezTo>
                                        <a:cubicBezTo>
                                          <a:pt x="151" y="66"/>
                                          <a:pt x="151" y="67"/>
                                          <a:pt x="151" y="67"/>
                                        </a:cubicBezTo>
                                        <a:cubicBezTo>
                                          <a:pt x="152" y="67"/>
                                          <a:pt x="152" y="67"/>
                                          <a:pt x="152" y="67"/>
                                        </a:cubicBezTo>
                                        <a:cubicBezTo>
                                          <a:pt x="152" y="66"/>
                                          <a:pt x="152" y="66"/>
                                          <a:pt x="152" y="66"/>
                                        </a:cubicBezTo>
                                        <a:cubicBezTo>
                                          <a:pt x="155" y="70"/>
                                          <a:pt x="161" y="75"/>
                                          <a:pt x="158" y="82"/>
                                        </a:cubicBezTo>
                                        <a:cubicBezTo>
                                          <a:pt x="157" y="79"/>
                                          <a:pt x="156" y="76"/>
                                          <a:pt x="155" y="74"/>
                                        </a:cubicBezTo>
                                        <a:cubicBezTo>
                                          <a:pt x="155" y="77"/>
                                          <a:pt x="158" y="81"/>
                                          <a:pt x="158" y="85"/>
                                        </a:cubicBezTo>
                                        <a:cubicBezTo>
                                          <a:pt x="157" y="84"/>
                                          <a:pt x="157" y="81"/>
                                          <a:pt x="156" y="80"/>
                                        </a:cubicBezTo>
                                        <a:cubicBezTo>
                                          <a:pt x="156" y="83"/>
                                          <a:pt x="158" y="87"/>
                                          <a:pt x="157" y="91"/>
                                        </a:cubicBezTo>
                                        <a:cubicBezTo>
                                          <a:pt x="156" y="89"/>
                                          <a:pt x="156" y="87"/>
                                          <a:pt x="156" y="86"/>
                                        </a:cubicBezTo>
                                        <a:cubicBezTo>
                                          <a:pt x="156" y="90"/>
                                          <a:pt x="158" y="93"/>
                                          <a:pt x="157" y="97"/>
                                        </a:cubicBezTo>
                                        <a:cubicBezTo>
                                          <a:pt x="156" y="97"/>
                                          <a:pt x="156" y="97"/>
                                          <a:pt x="156" y="97"/>
                                        </a:cubicBezTo>
                                        <a:cubicBezTo>
                                          <a:pt x="157" y="98"/>
                                          <a:pt x="156" y="101"/>
                                          <a:pt x="156" y="102"/>
                                        </a:cubicBezTo>
                                        <a:cubicBezTo>
                                          <a:pt x="156" y="100"/>
                                          <a:pt x="156" y="99"/>
                                          <a:pt x="155" y="96"/>
                                        </a:cubicBezTo>
                                        <a:cubicBezTo>
                                          <a:pt x="155" y="99"/>
                                          <a:pt x="156" y="102"/>
                                          <a:pt x="155" y="105"/>
                                        </a:cubicBezTo>
                                        <a:cubicBezTo>
                                          <a:pt x="154" y="101"/>
                                          <a:pt x="155" y="95"/>
                                          <a:pt x="152" y="90"/>
                                        </a:cubicBezTo>
                                        <a:cubicBezTo>
                                          <a:pt x="154" y="95"/>
                                          <a:pt x="154" y="98"/>
                                          <a:pt x="154" y="103"/>
                                        </a:cubicBezTo>
                                        <a:cubicBezTo>
                                          <a:pt x="153" y="101"/>
                                          <a:pt x="153" y="99"/>
                                          <a:pt x="153" y="96"/>
                                        </a:cubicBezTo>
                                        <a:cubicBezTo>
                                          <a:pt x="152" y="95"/>
                                          <a:pt x="152" y="92"/>
                                          <a:pt x="151" y="90"/>
                                        </a:cubicBezTo>
                                        <a:cubicBezTo>
                                          <a:pt x="151" y="95"/>
                                          <a:pt x="153" y="97"/>
                                          <a:pt x="152" y="102"/>
                                        </a:cubicBezTo>
                                        <a:cubicBezTo>
                                          <a:pt x="151" y="102"/>
                                          <a:pt x="150" y="102"/>
                                          <a:pt x="150" y="101"/>
                                        </a:cubicBezTo>
                                        <a:cubicBezTo>
                                          <a:pt x="150" y="100"/>
                                          <a:pt x="150" y="100"/>
                                          <a:pt x="149" y="99"/>
                                        </a:cubicBezTo>
                                        <a:cubicBezTo>
                                          <a:pt x="149" y="94"/>
                                          <a:pt x="147" y="88"/>
                                          <a:pt x="145" y="82"/>
                                        </a:cubicBezTo>
                                        <a:cubicBezTo>
                                          <a:pt x="146" y="88"/>
                                          <a:pt x="149" y="94"/>
                                          <a:pt x="149" y="101"/>
                                        </a:cubicBezTo>
                                        <a:cubicBezTo>
                                          <a:pt x="149" y="101"/>
                                          <a:pt x="148" y="101"/>
                                          <a:pt x="148" y="101"/>
                                        </a:cubicBezTo>
                                        <a:cubicBezTo>
                                          <a:pt x="148" y="99"/>
                                          <a:pt x="147" y="97"/>
                                          <a:pt x="147" y="95"/>
                                        </a:cubicBezTo>
                                        <a:cubicBezTo>
                                          <a:pt x="147" y="94"/>
                                          <a:pt x="147" y="94"/>
                                          <a:pt x="146" y="94"/>
                                        </a:cubicBezTo>
                                        <a:cubicBezTo>
                                          <a:pt x="146" y="90"/>
                                          <a:pt x="145" y="87"/>
                                          <a:pt x="144" y="83"/>
                                        </a:cubicBezTo>
                                        <a:cubicBezTo>
                                          <a:pt x="144" y="87"/>
                                          <a:pt x="146" y="91"/>
                                          <a:pt x="146" y="95"/>
                                        </a:cubicBezTo>
                                        <a:cubicBezTo>
                                          <a:pt x="148" y="99"/>
                                          <a:pt x="147" y="105"/>
                                          <a:pt x="149" y="109"/>
                                        </a:cubicBezTo>
                                        <a:cubicBezTo>
                                          <a:pt x="149" y="109"/>
                                          <a:pt x="149" y="109"/>
                                          <a:pt x="149" y="109"/>
                                        </a:cubicBezTo>
                                        <a:cubicBezTo>
                                          <a:pt x="150" y="111"/>
                                          <a:pt x="149" y="113"/>
                                          <a:pt x="149" y="115"/>
                                        </a:cubicBezTo>
                                        <a:cubicBezTo>
                                          <a:pt x="149" y="115"/>
                                          <a:pt x="149" y="115"/>
                                          <a:pt x="149" y="115"/>
                                        </a:cubicBezTo>
                                        <a:cubicBezTo>
                                          <a:pt x="148" y="116"/>
                                          <a:pt x="149" y="117"/>
                                          <a:pt x="149" y="118"/>
                                        </a:cubicBezTo>
                                        <a:cubicBezTo>
                                          <a:pt x="147" y="116"/>
                                          <a:pt x="149" y="112"/>
                                          <a:pt x="148" y="111"/>
                                        </a:cubicBezTo>
                                        <a:cubicBezTo>
                                          <a:pt x="148" y="105"/>
                                          <a:pt x="145" y="98"/>
                                          <a:pt x="144" y="93"/>
                                        </a:cubicBezTo>
                                        <a:cubicBezTo>
                                          <a:pt x="144" y="91"/>
                                          <a:pt x="143" y="87"/>
                                          <a:pt x="143" y="85"/>
                                        </a:cubicBezTo>
                                        <a:cubicBezTo>
                                          <a:pt x="143" y="88"/>
                                          <a:pt x="144" y="93"/>
                                          <a:pt x="144" y="96"/>
                                        </a:cubicBezTo>
                                        <a:cubicBezTo>
                                          <a:pt x="147" y="102"/>
                                          <a:pt x="147" y="109"/>
                                          <a:pt x="148" y="116"/>
                                        </a:cubicBezTo>
                                        <a:cubicBezTo>
                                          <a:pt x="146" y="112"/>
                                          <a:pt x="147" y="108"/>
                                          <a:pt x="145" y="105"/>
                                        </a:cubicBezTo>
                                        <a:cubicBezTo>
                                          <a:pt x="146" y="109"/>
                                          <a:pt x="146" y="112"/>
                                          <a:pt x="147" y="115"/>
                                        </a:cubicBezTo>
                                        <a:cubicBezTo>
                                          <a:pt x="145" y="113"/>
                                          <a:pt x="144" y="111"/>
                                          <a:pt x="145" y="108"/>
                                        </a:cubicBezTo>
                                        <a:cubicBezTo>
                                          <a:pt x="144" y="108"/>
                                          <a:pt x="144" y="107"/>
                                          <a:pt x="144" y="107"/>
                                        </a:cubicBezTo>
                                        <a:cubicBezTo>
                                          <a:pt x="144" y="109"/>
                                          <a:pt x="144" y="110"/>
                                          <a:pt x="144" y="112"/>
                                        </a:cubicBezTo>
                                        <a:cubicBezTo>
                                          <a:pt x="142" y="108"/>
                                          <a:pt x="141" y="104"/>
                                          <a:pt x="139" y="99"/>
                                        </a:cubicBezTo>
                                        <a:cubicBezTo>
                                          <a:pt x="139" y="101"/>
                                          <a:pt x="140" y="103"/>
                                          <a:pt x="140" y="105"/>
                                        </a:cubicBezTo>
                                        <a:cubicBezTo>
                                          <a:pt x="138" y="102"/>
                                          <a:pt x="135" y="100"/>
                                          <a:pt x="134" y="97"/>
                                        </a:cubicBezTo>
                                        <a:cubicBezTo>
                                          <a:pt x="134" y="97"/>
                                          <a:pt x="134" y="97"/>
                                          <a:pt x="134" y="97"/>
                                        </a:cubicBezTo>
                                        <a:cubicBezTo>
                                          <a:pt x="132" y="96"/>
                                          <a:pt x="131" y="93"/>
                                          <a:pt x="130" y="91"/>
                                        </a:cubicBezTo>
                                        <a:cubicBezTo>
                                          <a:pt x="130" y="93"/>
                                          <a:pt x="131" y="94"/>
                                          <a:pt x="131" y="95"/>
                                        </a:cubicBezTo>
                                        <a:cubicBezTo>
                                          <a:pt x="129" y="93"/>
                                          <a:pt x="128" y="90"/>
                                          <a:pt x="127" y="87"/>
                                        </a:cubicBezTo>
                                        <a:cubicBezTo>
                                          <a:pt x="127" y="89"/>
                                          <a:pt x="128" y="90"/>
                                          <a:pt x="128" y="91"/>
                                        </a:cubicBezTo>
                                        <a:cubicBezTo>
                                          <a:pt x="125" y="91"/>
                                          <a:pt x="120" y="79"/>
                                          <a:pt x="122" y="78"/>
                                        </a:cubicBezTo>
                                        <a:cubicBezTo>
                                          <a:pt x="120" y="80"/>
                                          <a:pt x="123" y="85"/>
                                          <a:pt x="123" y="87"/>
                                        </a:cubicBezTo>
                                        <a:cubicBezTo>
                                          <a:pt x="122" y="86"/>
                                          <a:pt x="121" y="86"/>
                                          <a:pt x="120" y="84"/>
                                        </a:cubicBezTo>
                                        <a:cubicBezTo>
                                          <a:pt x="120" y="84"/>
                                          <a:pt x="120" y="85"/>
                                          <a:pt x="120" y="85"/>
                                        </a:cubicBezTo>
                                        <a:cubicBezTo>
                                          <a:pt x="114" y="76"/>
                                          <a:pt x="117" y="61"/>
                                          <a:pt x="119" y="52"/>
                                        </a:cubicBezTo>
                                        <a:cubicBezTo>
                                          <a:pt x="118" y="51"/>
                                          <a:pt x="118" y="51"/>
                                          <a:pt x="118" y="51"/>
                                        </a:cubicBezTo>
                                        <a:close/>
                                        <a:moveTo>
                                          <a:pt x="100" y="41"/>
                                        </a:moveTo>
                                        <a:cubicBezTo>
                                          <a:pt x="99" y="42"/>
                                          <a:pt x="99" y="41"/>
                                          <a:pt x="99" y="41"/>
                                        </a:cubicBezTo>
                                        <a:cubicBezTo>
                                          <a:pt x="99" y="40"/>
                                          <a:pt x="99" y="41"/>
                                          <a:pt x="100" y="41"/>
                                        </a:cubicBezTo>
                                        <a:close/>
                                        <a:moveTo>
                                          <a:pt x="96" y="38"/>
                                        </a:move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7" y="39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6" y="38"/>
                                        </a:cubicBez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lose/>
                                        <a:moveTo>
                                          <a:pt x="92" y="35"/>
                                        </a:moveTo>
                                        <a:cubicBezTo>
                                          <a:pt x="91" y="35"/>
                                          <a:pt x="91" y="35"/>
                                          <a:pt x="90" y="34"/>
                                        </a:cubicBezTo>
                                        <a:cubicBezTo>
                                          <a:pt x="91" y="34"/>
                                          <a:pt x="91" y="35"/>
                                          <a:pt x="92" y="35"/>
                                        </a:cubicBezTo>
                                        <a:close/>
                                        <a:moveTo>
                                          <a:pt x="70" y="29"/>
                                        </a:moveTo>
                                        <a:cubicBezTo>
                                          <a:pt x="73" y="32"/>
                                          <a:pt x="76" y="37"/>
                                          <a:pt x="79" y="39"/>
                                        </a:cubicBezTo>
                                        <a:cubicBezTo>
                                          <a:pt x="76" y="36"/>
                                          <a:pt x="74" y="31"/>
                                          <a:pt x="70" y="28"/>
                                        </a:cubicBezTo>
                                        <a:cubicBezTo>
                                          <a:pt x="74" y="29"/>
                                          <a:pt x="77" y="34"/>
                                          <a:pt x="80" y="37"/>
                                        </a:cubicBezTo>
                                        <a:cubicBezTo>
                                          <a:pt x="77" y="33"/>
                                          <a:pt x="75" y="30"/>
                                          <a:pt x="71" y="27"/>
                                        </a:cubicBezTo>
                                        <a:cubicBezTo>
                                          <a:pt x="73" y="26"/>
                                          <a:pt x="75" y="27"/>
                                          <a:pt x="76" y="28"/>
                                        </a:cubicBezTo>
                                        <a:cubicBezTo>
                                          <a:pt x="91" y="33"/>
                                          <a:pt x="101" y="44"/>
                                          <a:pt x="110" y="54"/>
                                        </a:cubicBezTo>
                                        <a:cubicBezTo>
                                          <a:pt x="112" y="57"/>
                                          <a:pt x="116" y="58"/>
                                          <a:pt x="115" y="61"/>
                                        </a:cubicBezTo>
                                        <a:cubicBezTo>
                                          <a:pt x="115" y="61"/>
                                          <a:pt x="115" y="61"/>
                                          <a:pt x="116" y="61"/>
                                        </a:cubicBezTo>
                                        <a:cubicBezTo>
                                          <a:pt x="115" y="62"/>
                                          <a:pt x="115" y="64"/>
                                          <a:pt x="116" y="65"/>
                                        </a:cubicBezTo>
                                        <a:cubicBezTo>
                                          <a:pt x="115" y="65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5" y="64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3" y="62"/>
                                          <a:pt x="111" y="58"/>
                                          <a:pt x="108" y="55"/>
                                        </a:cubicBezTo>
                                        <a:cubicBezTo>
                                          <a:pt x="110" y="60"/>
                                          <a:pt x="115" y="63"/>
                                          <a:pt x="115" y="68"/>
                                        </a:cubicBezTo>
                                        <a:cubicBezTo>
                                          <a:pt x="113" y="65"/>
                                          <a:pt x="111" y="63"/>
                                          <a:pt x="110" y="60"/>
                                        </a:cubicBezTo>
                                        <a:cubicBezTo>
                                          <a:pt x="110" y="64"/>
                                          <a:pt x="116" y="68"/>
                                          <a:pt x="114" y="73"/>
                                        </a:cubicBezTo>
                                        <a:cubicBezTo>
                                          <a:pt x="110" y="66"/>
                                          <a:pt x="107" y="58"/>
                                          <a:pt x="102" y="53"/>
                                        </a:cubicBezTo>
                                        <a:cubicBezTo>
                                          <a:pt x="102" y="53"/>
                                          <a:pt x="102" y="53"/>
                                          <a:pt x="102" y="53"/>
                                        </a:cubicBezTo>
                                        <a:cubicBezTo>
                                          <a:pt x="106" y="61"/>
                                          <a:pt x="112" y="68"/>
                                          <a:pt x="114" y="77"/>
                                        </a:cubicBezTo>
                                        <a:cubicBezTo>
                                          <a:pt x="110" y="68"/>
                                          <a:pt x="106" y="60"/>
                                          <a:pt x="101" y="52"/>
                                        </a:cubicBezTo>
                                        <a:cubicBezTo>
                                          <a:pt x="101" y="51"/>
                                          <a:pt x="101" y="52"/>
                                          <a:pt x="102" y="52"/>
                                        </a:cubicBezTo>
                                        <a:cubicBezTo>
                                          <a:pt x="101" y="51"/>
                                          <a:pt x="100" y="50"/>
                                          <a:pt x="98" y="48"/>
                                        </a:cubicBezTo>
                                        <a:cubicBezTo>
                                          <a:pt x="104" y="59"/>
                                          <a:pt x="112" y="70"/>
                                          <a:pt x="115" y="83"/>
                                        </a:cubicBezTo>
                                        <a:cubicBezTo>
                                          <a:pt x="109" y="73"/>
                                          <a:pt x="103" y="62"/>
                                          <a:pt x="95" y="54"/>
                                        </a:cubicBezTo>
                                        <a:cubicBezTo>
                                          <a:pt x="102" y="63"/>
                                          <a:pt x="109" y="73"/>
                                          <a:pt x="113" y="83"/>
                                        </a:cubicBezTo>
                                        <a:cubicBezTo>
                                          <a:pt x="113" y="84"/>
                                          <a:pt x="113" y="84"/>
                                          <a:pt x="112" y="84"/>
                                        </a:cubicBezTo>
                                        <a:cubicBezTo>
                                          <a:pt x="109" y="78"/>
                                          <a:pt x="106" y="72"/>
                                          <a:pt x="102" y="66"/>
                                        </a:cubicBezTo>
                                        <a:cubicBezTo>
                                          <a:pt x="105" y="72"/>
                                          <a:pt x="109" y="78"/>
                                          <a:pt x="112" y="84"/>
                                        </a:cubicBezTo>
                                        <a:cubicBezTo>
                                          <a:pt x="108" y="82"/>
                                          <a:pt x="106" y="76"/>
                                          <a:pt x="103" y="72"/>
                                        </a:cubicBezTo>
                                        <a:cubicBezTo>
                                          <a:pt x="104" y="74"/>
                                          <a:pt x="105" y="77"/>
                                          <a:pt x="107" y="79"/>
                                        </a:cubicBezTo>
                                        <a:cubicBezTo>
                                          <a:pt x="108" y="81"/>
                                          <a:pt x="109" y="83"/>
                                          <a:pt x="111" y="85"/>
                                        </a:cubicBezTo>
                                        <a:cubicBezTo>
                                          <a:pt x="109" y="83"/>
                                          <a:pt x="108" y="81"/>
                                          <a:pt x="107" y="79"/>
                                        </a:cubicBezTo>
                                        <a:cubicBezTo>
                                          <a:pt x="96" y="62"/>
                                          <a:pt x="81" y="48"/>
                                          <a:pt x="70" y="31"/>
                                        </a:cubicBezTo>
                                        <a:cubicBezTo>
                                          <a:pt x="70" y="30"/>
                                          <a:pt x="70" y="30"/>
                                          <a:pt x="70" y="29"/>
                                        </a:cubicBezTo>
                                        <a:close/>
                                        <a:moveTo>
                                          <a:pt x="109" y="87"/>
                                        </a:moveTo>
                                        <a:cubicBezTo>
                                          <a:pt x="108" y="85"/>
                                          <a:pt x="106" y="84"/>
                                          <a:pt x="106" y="82"/>
                                        </a:cubicBezTo>
                                        <a:cubicBezTo>
                                          <a:pt x="107" y="83"/>
                                          <a:pt x="109" y="85"/>
                                          <a:pt x="109" y="87"/>
                                        </a:cubicBezTo>
                                        <a:close/>
                                        <a:moveTo>
                                          <a:pt x="74" y="54"/>
                                        </a:moveTo>
                                        <a:cubicBezTo>
                                          <a:pt x="74" y="53"/>
                                          <a:pt x="74" y="54"/>
                                          <a:pt x="74" y="54"/>
                                        </a:cubicBezTo>
                                        <a:cubicBezTo>
                                          <a:pt x="73" y="51"/>
                                          <a:pt x="71" y="49"/>
                                          <a:pt x="71" y="45"/>
                                        </a:cubicBezTo>
                                        <a:cubicBezTo>
                                          <a:pt x="73" y="47"/>
                                          <a:pt x="73" y="49"/>
                                          <a:pt x="75" y="51"/>
                                        </a:cubicBezTo>
                                        <a:cubicBezTo>
                                          <a:pt x="70" y="46"/>
                                          <a:pt x="71" y="40"/>
                                          <a:pt x="70" y="32"/>
                                        </a:cubicBezTo>
                                        <a:cubicBezTo>
                                          <a:pt x="77" y="45"/>
                                          <a:pt x="88" y="55"/>
                                          <a:pt x="97" y="67"/>
                                        </a:cubicBezTo>
                                        <a:cubicBezTo>
                                          <a:pt x="97" y="69"/>
                                          <a:pt x="100" y="72"/>
                                          <a:pt x="101" y="75"/>
                                        </a:cubicBezTo>
                                        <a:cubicBezTo>
                                          <a:pt x="98" y="71"/>
                                          <a:pt x="95" y="67"/>
                                          <a:pt x="92" y="62"/>
                                        </a:cubicBezTo>
                                        <a:cubicBezTo>
                                          <a:pt x="97" y="71"/>
                                          <a:pt x="104" y="79"/>
                                          <a:pt x="109" y="88"/>
                                        </a:cubicBezTo>
                                        <a:cubicBezTo>
                                          <a:pt x="103" y="81"/>
                                          <a:pt x="97" y="74"/>
                                          <a:pt x="92" y="67"/>
                                        </a:cubicBezTo>
                                        <a:cubicBezTo>
                                          <a:pt x="96" y="75"/>
                                          <a:pt x="103" y="82"/>
                                          <a:pt x="108" y="90"/>
                                        </a:cubicBezTo>
                                        <a:cubicBezTo>
                                          <a:pt x="101" y="82"/>
                                          <a:pt x="93" y="75"/>
                                          <a:pt x="87" y="66"/>
                                        </a:cubicBezTo>
                                        <a:cubicBezTo>
                                          <a:pt x="92" y="76"/>
                                          <a:pt x="101" y="83"/>
                                          <a:pt x="107" y="91"/>
                                        </a:cubicBezTo>
                                        <a:cubicBezTo>
                                          <a:pt x="97" y="82"/>
                                          <a:pt x="86" y="72"/>
                                          <a:pt x="80" y="60"/>
                                        </a:cubicBezTo>
                                        <a:cubicBezTo>
                                          <a:pt x="86" y="74"/>
                                          <a:pt x="98" y="82"/>
                                          <a:pt x="107" y="94"/>
                                        </a:cubicBezTo>
                                        <a:cubicBezTo>
                                          <a:pt x="103" y="90"/>
                                          <a:pt x="98" y="85"/>
                                          <a:pt x="94" y="81"/>
                                        </a:cubicBezTo>
                                        <a:cubicBezTo>
                                          <a:pt x="98" y="86"/>
                                          <a:pt x="104" y="91"/>
                                          <a:pt x="108" y="96"/>
                                        </a:cubicBezTo>
                                        <a:cubicBezTo>
                                          <a:pt x="103" y="93"/>
                                          <a:pt x="98" y="88"/>
                                          <a:pt x="94" y="84"/>
                                        </a:cubicBezTo>
                                        <a:cubicBezTo>
                                          <a:pt x="97" y="89"/>
                                          <a:pt x="104" y="93"/>
                                          <a:pt x="108" y="99"/>
                                        </a:cubicBezTo>
                                        <a:cubicBezTo>
                                          <a:pt x="105" y="97"/>
                                          <a:pt x="102" y="94"/>
                                          <a:pt x="99" y="91"/>
                                        </a:cubicBezTo>
                                        <a:cubicBezTo>
                                          <a:pt x="91" y="84"/>
                                          <a:pt x="83" y="76"/>
                                          <a:pt x="77" y="67"/>
                                        </a:cubicBezTo>
                                        <a:cubicBezTo>
                                          <a:pt x="79" y="71"/>
                                          <a:pt x="83" y="76"/>
                                          <a:pt x="86" y="80"/>
                                        </a:cubicBezTo>
                                        <a:cubicBezTo>
                                          <a:pt x="81" y="79"/>
                                          <a:pt x="78" y="72"/>
                                          <a:pt x="76" y="68"/>
                                        </a:cubicBezTo>
                                        <a:cubicBezTo>
                                          <a:pt x="77" y="72"/>
                                          <a:pt x="79" y="75"/>
                                          <a:pt x="81" y="78"/>
                                        </a:cubicBezTo>
                                        <a:cubicBezTo>
                                          <a:pt x="74" y="74"/>
                                          <a:pt x="73" y="62"/>
                                          <a:pt x="74" y="54"/>
                                        </a:cubicBezTo>
                                        <a:close/>
                                        <a:moveTo>
                                          <a:pt x="105" y="98"/>
                                        </a:moveTo>
                                        <a:cubicBezTo>
                                          <a:pt x="103" y="97"/>
                                          <a:pt x="102" y="94"/>
                                          <a:pt x="100" y="93"/>
                                        </a:cubicBezTo>
                                        <a:cubicBezTo>
                                          <a:pt x="102" y="94"/>
                                          <a:pt x="103" y="96"/>
                                          <a:pt x="105" y="98"/>
                                        </a:cubicBezTo>
                                        <a:close/>
                                        <a:moveTo>
                                          <a:pt x="57" y="84"/>
                                        </a:moveTo>
                                        <a:cubicBezTo>
                                          <a:pt x="60" y="89"/>
                                          <a:pt x="63" y="93"/>
                                          <a:pt x="67" y="98"/>
                                        </a:cubicBezTo>
                                        <a:cubicBezTo>
                                          <a:pt x="61" y="90"/>
                                          <a:pt x="56" y="82"/>
                                          <a:pt x="53" y="72"/>
                                        </a:cubicBezTo>
                                        <a:cubicBezTo>
                                          <a:pt x="54" y="72"/>
                                          <a:pt x="54" y="73"/>
                                          <a:pt x="54" y="73"/>
                                        </a:cubicBezTo>
                                        <a:cubicBezTo>
                                          <a:pt x="57" y="75"/>
                                          <a:pt x="60" y="79"/>
                                          <a:pt x="63" y="81"/>
                                        </a:cubicBezTo>
                                        <a:cubicBezTo>
                                          <a:pt x="60" y="78"/>
                                          <a:pt x="56" y="75"/>
                                          <a:pt x="54" y="71"/>
                                        </a:cubicBezTo>
                                        <a:cubicBezTo>
                                          <a:pt x="59" y="74"/>
                                          <a:pt x="63" y="78"/>
                                          <a:pt x="68" y="81"/>
                                        </a:cubicBezTo>
                                        <a:cubicBezTo>
                                          <a:pt x="64" y="78"/>
                                          <a:pt x="60" y="75"/>
                                          <a:pt x="56" y="71"/>
                                        </a:cubicBezTo>
                                        <a:cubicBezTo>
                                          <a:pt x="61" y="73"/>
                                          <a:pt x="64" y="75"/>
                                          <a:pt x="68" y="77"/>
                                        </a:cubicBezTo>
                                        <a:cubicBezTo>
                                          <a:pt x="65" y="75"/>
                                          <a:pt x="60" y="73"/>
                                          <a:pt x="57" y="70"/>
                                        </a:cubicBezTo>
                                        <a:cubicBezTo>
                                          <a:pt x="79" y="77"/>
                                          <a:pt x="96" y="90"/>
                                          <a:pt x="108" y="107"/>
                                        </a:cubicBezTo>
                                        <a:cubicBezTo>
                                          <a:pt x="106" y="105"/>
                                          <a:pt x="103" y="102"/>
                                          <a:pt x="100" y="100"/>
                                        </a:cubicBezTo>
                                        <a:cubicBezTo>
                                          <a:pt x="102" y="101"/>
                                          <a:pt x="104" y="104"/>
                                          <a:pt x="106" y="105"/>
                                        </a:cubicBezTo>
                                        <a:cubicBezTo>
                                          <a:pt x="106" y="107"/>
                                          <a:pt x="110" y="108"/>
                                          <a:pt x="109" y="111"/>
                                        </a:cubicBezTo>
                                        <a:cubicBezTo>
                                          <a:pt x="106" y="107"/>
                                          <a:pt x="103" y="103"/>
                                          <a:pt x="99" y="99"/>
                                        </a:cubicBezTo>
                                        <a:cubicBezTo>
                                          <a:pt x="102" y="104"/>
                                          <a:pt x="108" y="108"/>
                                          <a:pt x="110" y="115"/>
                                        </a:cubicBezTo>
                                        <a:cubicBezTo>
                                          <a:pt x="103" y="106"/>
                                          <a:pt x="97" y="96"/>
                                          <a:pt x="86" y="91"/>
                                        </a:cubicBezTo>
                                        <a:cubicBezTo>
                                          <a:pt x="97" y="97"/>
                                          <a:pt x="104" y="107"/>
                                          <a:pt x="111" y="118"/>
                                        </a:cubicBezTo>
                                        <a:cubicBezTo>
                                          <a:pt x="106" y="112"/>
                                          <a:pt x="102" y="106"/>
                                          <a:pt x="97" y="101"/>
                                        </a:cubicBezTo>
                                        <a:cubicBezTo>
                                          <a:pt x="104" y="110"/>
                                          <a:pt x="111" y="118"/>
                                          <a:pt x="117" y="127"/>
                                        </a:cubicBezTo>
                                        <a:cubicBezTo>
                                          <a:pt x="109" y="119"/>
                                          <a:pt x="103" y="109"/>
                                          <a:pt x="94" y="102"/>
                                        </a:cubicBezTo>
                                        <a:cubicBezTo>
                                          <a:pt x="103" y="111"/>
                                          <a:pt x="111" y="121"/>
                                          <a:pt x="119" y="131"/>
                                        </a:cubicBezTo>
                                        <a:cubicBezTo>
                                          <a:pt x="118" y="131"/>
                                          <a:pt x="117" y="129"/>
                                          <a:pt x="116" y="129"/>
                                        </a:cubicBezTo>
                                        <a:cubicBezTo>
                                          <a:pt x="113" y="124"/>
                                          <a:pt x="106" y="119"/>
                                          <a:pt x="101" y="114"/>
                                        </a:cubicBezTo>
                                        <a:cubicBezTo>
                                          <a:pt x="104" y="117"/>
                                          <a:pt x="108" y="121"/>
                                          <a:pt x="112" y="124"/>
                                        </a:cubicBezTo>
                                        <a:cubicBezTo>
                                          <a:pt x="113" y="127"/>
                                          <a:pt x="117" y="130"/>
                                          <a:pt x="119" y="133"/>
                                        </a:cubicBezTo>
                                        <a:cubicBezTo>
                                          <a:pt x="113" y="128"/>
                                          <a:pt x="108" y="123"/>
                                          <a:pt x="103" y="117"/>
                                        </a:cubicBezTo>
                                        <a:cubicBezTo>
                                          <a:pt x="108" y="124"/>
                                          <a:pt x="115" y="130"/>
                                          <a:pt x="121" y="136"/>
                                        </a:cubicBezTo>
                                        <a:cubicBezTo>
                                          <a:pt x="110" y="128"/>
                                          <a:pt x="100" y="117"/>
                                          <a:pt x="90" y="107"/>
                                        </a:cubicBezTo>
                                        <a:cubicBezTo>
                                          <a:pt x="90" y="107"/>
                                          <a:pt x="90" y="107"/>
                                          <a:pt x="90" y="107"/>
                                        </a:cubicBezTo>
                                        <a:cubicBezTo>
                                          <a:pt x="99" y="117"/>
                                          <a:pt x="109" y="128"/>
                                          <a:pt x="120" y="136"/>
                                        </a:cubicBezTo>
                                        <a:cubicBezTo>
                                          <a:pt x="120" y="137"/>
                                          <a:pt x="122" y="137"/>
                                          <a:pt x="122" y="138"/>
                                        </a:cubicBezTo>
                                        <a:cubicBezTo>
                                          <a:pt x="104" y="128"/>
                                          <a:pt x="93" y="111"/>
                                          <a:pt x="78" y="97"/>
                                        </a:cubicBezTo>
                                        <a:cubicBezTo>
                                          <a:pt x="91" y="110"/>
                                          <a:pt x="102" y="126"/>
                                          <a:pt x="118" y="137"/>
                                        </a:cubicBezTo>
                                        <a:cubicBezTo>
                                          <a:pt x="106" y="130"/>
                                          <a:pt x="96" y="119"/>
                                          <a:pt x="86" y="110"/>
                                        </a:cubicBezTo>
                                        <a:cubicBezTo>
                                          <a:pt x="92" y="117"/>
                                          <a:pt x="99" y="122"/>
                                          <a:pt x="104" y="128"/>
                                        </a:cubicBezTo>
                                        <a:cubicBezTo>
                                          <a:pt x="106" y="130"/>
                                          <a:pt x="108" y="131"/>
                                          <a:pt x="110" y="133"/>
                                        </a:cubicBezTo>
                                        <a:cubicBezTo>
                                          <a:pt x="111" y="133"/>
                                          <a:pt x="113" y="134"/>
                                          <a:pt x="114" y="135"/>
                                        </a:cubicBezTo>
                                        <a:cubicBezTo>
                                          <a:pt x="113" y="134"/>
                                          <a:pt x="112" y="134"/>
                                          <a:pt x="110" y="133"/>
                                        </a:cubicBezTo>
                                        <a:cubicBezTo>
                                          <a:pt x="110" y="133"/>
                                          <a:pt x="110" y="133"/>
                                          <a:pt x="110" y="133"/>
                                        </a:cubicBezTo>
                                        <a:cubicBezTo>
                                          <a:pt x="103" y="129"/>
                                          <a:pt x="97" y="122"/>
                                          <a:pt x="91" y="117"/>
                                        </a:cubicBezTo>
                                        <a:cubicBezTo>
                                          <a:pt x="92" y="120"/>
                                          <a:pt x="96" y="122"/>
                                          <a:pt x="98" y="124"/>
                                        </a:cubicBezTo>
                                        <a:cubicBezTo>
                                          <a:pt x="101" y="127"/>
                                          <a:pt x="104" y="130"/>
                                          <a:pt x="108" y="133"/>
                                        </a:cubicBezTo>
                                        <a:cubicBezTo>
                                          <a:pt x="100" y="130"/>
                                          <a:pt x="94" y="122"/>
                                          <a:pt x="88" y="117"/>
                                        </a:cubicBezTo>
                                        <a:cubicBezTo>
                                          <a:pt x="91" y="121"/>
                                          <a:pt x="96" y="126"/>
                                          <a:pt x="101" y="130"/>
                                        </a:cubicBezTo>
                                        <a:cubicBezTo>
                                          <a:pt x="92" y="125"/>
                                          <a:pt x="85" y="117"/>
                                          <a:pt x="78" y="111"/>
                                        </a:cubicBezTo>
                                        <a:cubicBezTo>
                                          <a:pt x="79" y="113"/>
                                          <a:pt x="81" y="114"/>
                                          <a:pt x="83" y="116"/>
                                        </a:cubicBezTo>
                                        <a:cubicBezTo>
                                          <a:pt x="83" y="116"/>
                                          <a:pt x="83" y="116"/>
                                          <a:pt x="83" y="116"/>
                                        </a:cubicBezTo>
                                        <a:cubicBezTo>
                                          <a:pt x="86" y="119"/>
                                          <a:pt x="89" y="123"/>
                                          <a:pt x="93" y="126"/>
                                        </a:cubicBezTo>
                                        <a:cubicBezTo>
                                          <a:pt x="86" y="123"/>
                                          <a:pt x="82" y="117"/>
                                          <a:pt x="77" y="112"/>
                                        </a:cubicBezTo>
                                        <a:cubicBezTo>
                                          <a:pt x="81" y="116"/>
                                          <a:pt x="84" y="122"/>
                                          <a:pt x="90" y="125"/>
                                        </a:cubicBezTo>
                                        <a:cubicBezTo>
                                          <a:pt x="82" y="122"/>
                                          <a:pt x="76" y="114"/>
                                          <a:pt x="70" y="107"/>
                                        </a:cubicBezTo>
                                        <a:cubicBezTo>
                                          <a:pt x="74" y="114"/>
                                          <a:pt x="80" y="120"/>
                                          <a:pt x="86" y="125"/>
                                        </a:cubicBezTo>
                                        <a:cubicBezTo>
                                          <a:pt x="79" y="123"/>
                                          <a:pt x="76" y="117"/>
                                          <a:pt x="71" y="113"/>
                                        </a:cubicBezTo>
                                        <a:cubicBezTo>
                                          <a:pt x="74" y="117"/>
                                          <a:pt x="78" y="121"/>
                                          <a:pt x="83" y="125"/>
                                        </a:cubicBezTo>
                                        <a:cubicBezTo>
                                          <a:pt x="80" y="126"/>
                                          <a:pt x="79" y="123"/>
                                          <a:pt x="77" y="122"/>
                                        </a:cubicBezTo>
                                        <a:cubicBezTo>
                                          <a:pt x="77" y="123"/>
                                          <a:pt x="79" y="124"/>
                                          <a:pt x="80" y="125"/>
                                        </a:cubicBezTo>
                                        <a:cubicBezTo>
                                          <a:pt x="77" y="126"/>
                                          <a:pt x="74" y="121"/>
                                          <a:pt x="73" y="118"/>
                                        </a:cubicBezTo>
                                        <a:cubicBezTo>
                                          <a:pt x="67" y="110"/>
                                          <a:pt x="61" y="101"/>
                                          <a:pt x="58" y="91"/>
                                        </a:cubicBezTo>
                                        <a:cubicBezTo>
                                          <a:pt x="61" y="96"/>
                                          <a:pt x="64" y="100"/>
                                          <a:pt x="68" y="105"/>
                                        </a:cubicBezTo>
                                        <a:cubicBezTo>
                                          <a:pt x="64" y="98"/>
                                          <a:pt x="58" y="93"/>
                                          <a:pt x="57" y="84"/>
                                        </a:cubicBezTo>
                                        <a:close/>
                                        <a:moveTo>
                                          <a:pt x="126" y="148"/>
                                        </a:moveTo>
                                        <a:cubicBezTo>
                                          <a:pt x="126" y="149"/>
                                          <a:pt x="126" y="149"/>
                                          <a:pt x="126" y="149"/>
                                        </a:cubicBezTo>
                                        <a:cubicBezTo>
                                          <a:pt x="125" y="149"/>
                                          <a:pt x="125" y="148"/>
                                          <a:pt x="124" y="148"/>
                                        </a:cubicBezTo>
                                        <a:cubicBezTo>
                                          <a:pt x="124" y="149"/>
                                          <a:pt x="125" y="150"/>
                                          <a:pt x="125" y="150"/>
                                        </a:cubicBezTo>
                                        <a:cubicBezTo>
                                          <a:pt x="125" y="150"/>
                                          <a:pt x="125" y="150"/>
                                          <a:pt x="124" y="150"/>
                                        </a:cubicBezTo>
                                        <a:cubicBezTo>
                                          <a:pt x="124" y="150"/>
                                          <a:pt x="123" y="150"/>
                                          <a:pt x="123" y="149"/>
                                        </a:cubicBezTo>
                                        <a:cubicBezTo>
                                          <a:pt x="122" y="150"/>
                                          <a:pt x="122" y="150"/>
                                          <a:pt x="122" y="150"/>
                                        </a:cubicBezTo>
                                        <a:cubicBezTo>
                                          <a:pt x="123" y="152"/>
                                          <a:pt x="128" y="153"/>
                                          <a:pt x="129" y="156"/>
                                        </a:cubicBezTo>
                                        <a:cubicBezTo>
                                          <a:pt x="128" y="155"/>
                                          <a:pt x="126" y="154"/>
                                          <a:pt x="124" y="153"/>
                                        </a:cubicBezTo>
                                        <a:cubicBezTo>
                                          <a:pt x="126" y="155"/>
                                          <a:pt x="129" y="156"/>
                                          <a:pt x="130" y="159"/>
                                        </a:cubicBezTo>
                                        <a:cubicBezTo>
                                          <a:pt x="128" y="157"/>
                                          <a:pt x="126" y="155"/>
                                          <a:pt x="123" y="154"/>
                                        </a:cubicBezTo>
                                        <a:cubicBezTo>
                                          <a:pt x="123" y="154"/>
                                          <a:pt x="124" y="154"/>
                                          <a:pt x="124" y="154"/>
                                        </a:cubicBezTo>
                                        <a:cubicBezTo>
                                          <a:pt x="123" y="154"/>
                                          <a:pt x="122" y="153"/>
                                          <a:pt x="121" y="153"/>
                                        </a:cubicBezTo>
                                        <a:cubicBezTo>
                                          <a:pt x="124" y="156"/>
                                          <a:pt x="129" y="159"/>
                                          <a:pt x="132" y="162"/>
                                        </a:cubicBezTo>
                                        <a:cubicBezTo>
                                          <a:pt x="128" y="159"/>
                                          <a:pt x="123" y="157"/>
                                          <a:pt x="120" y="154"/>
                                        </a:cubicBezTo>
                                        <a:cubicBezTo>
                                          <a:pt x="118" y="153"/>
                                          <a:pt x="116" y="150"/>
                                          <a:pt x="114" y="151"/>
                                        </a:cubicBezTo>
                                        <a:cubicBezTo>
                                          <a:pt x="120" y="155"/>
                                          <a:pt x="124" y="158"/>
                                          <a:pt x="130" y="162"/>
                                        </a:cubicBezTo>
                                        <a:cubicBezTo>
                                          <a:pt x="129" y="162"/>
                                          <a:pt x="129" y="162"/>
                                          <a:pt x="129" y="162"/>
                                        </a:cubicBezTo>
                                        <a:cubicBezTo>
                                          <a:pt x="129" y="163"/>
                                          <a:pt x="131" y="163"/>
                                          <a:pt x="130" y="164"/>
                                        </a:cubicBezTo>
                                        <a:cubicBezTo>
                                          <a:pt x="127" y="161"/>
                                          <a:pt x="123" y="158"/>
                                          <a:pt x="119" y="155"/>
                                        </a:cubicBezTo>
                                        <a:cubicBezTo>
                                          <a:pt x="119" y="155"/>
                                          <a:pt x="119" y="155"/>
                                          <a:pt x="119" y="155"/>
                                        </a:cubicBezTo>
                                        <a:cubicBezTo>
                                          <a:pt x="121" y="158"/>
                                          <a:pt x="124" y="159"/>
                                          <a:pt x="127" y="161"/>
                                        </a:cubicBezTo>
                                        <a:cubicBezTo>
                                          <a:pt x="129" y="164"/>
                                          <a:pt x="134" y="168"/>
                                          <a:pt x="137" y="171"/>
                                        </a:cubicBezTo>
                                        <a:cubicBezTo>
                                          <a:pt x="134" y="169"/>
                                          <a:pt x="132" y="167"/>
                                          <a:pt x="129" y="165"/>
                                        </a:cubicBezTo>
                                        <a:cubicBezTo>
                                          <a:pt x="129" y="165"/>
                                          <a:pt x="129" y="165"/>
                                          <a:pt x="128" y="165"/>
                                        </a:cubicBezTo>
                                        <a:cubicBezTo>
                                          <a:pt x="128" y="164"/>
                                          <a:pt x="126" y="164"/>
                                          <a:pt x="126" y="163"/>
                                        </a:cubicBezTo>
                                        <a:cubicBezTo>
                                          <a:pt x="124" y="163"/>
                                          <a:pt x="123" y="161"/>
                                          <a:pt x="121" y="161"/>
                                        </a:cubicBezTo>
                                        <a:cubicBezTo>
                                          <a:pt x="126" y="164"/>
                                          <a:pt x="130" y="168"/>
                                          <a:pt x="133" y="172"/>
                                        </a:cubicBezTo>
                                        <a:cubicBezTo>
                                          <a:pt x="131" y="171"/>
                                          <a:pt x="129" y="167"/>
                                          <a:pt x="127" y="167"/>
                                        </a:cubicBezTo>
                                        <a:cubicBezTo>
                                          <a:pt x="124" y="164"/>
                                          <a:pt x="122" y="162"/>
                                          <a:pt x="119" y="161"/>
                                        </a:cubicBezTo>
                                        <a:cubicBezTo>
                                          <a:pt x="122" y="163"/>
                                          <a:pt x="125" y="166"/>
                                          <a:pt x="128" y="169"/>
                                        </a:cubicBezTo>
                                        <a:cubicBezTo>
                                          <a:pt x="126" y="168"/>
                                          <a:pt x="125" y="167"/>
                                          <a:pt x="123" y="166"/>
                                        </a:cubicBezTo>
                                        <a:cubicBezTo>
                                          <a:pt x="123" y="165"/>
                                          <a:pt x="121" y="164"/>
                                          <a:pt x="119" y="163"/>
                                        </a:cubicBezTo>
                                        <a:cubicBezTo>
                                          <a:pt x="119" y="163"/>
                                          <a:pt x="119" y="163"/>
                                          <a:pt x="119" y="163"/>
                                        </a:cubicBezTo>
                                        <a:cubicBezTo>
                                          <a:pt x="120" y="165"/>
                                          <a:pt x="121" y="165"/>
                                          <a:pt x="122" y="166"/>
                                        </a:cubicBezTo>
                                        <a:cubicBezTo>
                                          <a:pt x="121" y="166"/>
                                          <a:pt x="121" y="165"/>
                                          <a:pt x="120" y="165"/>
                                        </a:cubicBezTo>
                                        <a:cubicBezTo>
                                          <a:pt x="121" y="166"/>
                                          <a:pt x="123" y="167"/>
                                          <a:pt x="124" y="168"/>
                                        </a:cubicBezTo>
                                        <a:cubicBezTo>
                                          <a:pt x="123" y="169"/>
                                          <a:pt x="122" y="167"/>
                                          <a:pt x="121" y="167"/>
                                        </a:cubicBezTo>
                                        <a:cubicBezTo>
                                          <a:pt x="122" y="168"/>
                                          <a:pt x="122" y="168"/>
                                          <a:pt x="123" y="168"/>
                                        </a:cubicBezTo>
                                        <a:cubicBezTo>
                                          <a:pt x="121" y="168"/>
                                          <a:pt x="120" y="166"/>
                                          <a:pt x="118" y="166"/>
                                        </a:cubicBezTo>
                                        <a:cubicBezTo>
                                          <a:pt x="118" y="167"/>
                                          <a:pt x="120" y="167"/>
                                          <a:pt x="121" y="169"/>
                                        </a:cubicBezTo>
                                        <a:cubicBezTo>
                                          <a:pt x="117" y="168"/>
                                          <a:pt x="115" y="164"/>
                                          <a:pt x="111" y="163"/>
                                        </a:cubicBezTo>
                                        <a:cubicBezTo>
                                          <a:pt x="113" y="165"/>
                                          <a:pt x="115" y="166"/>
                                          <a:pt x="117" y="167"/>
                                        </a:cubicBezTo>
                                        <a:cubicBezTo>
                                          <a:pt x="117" y="168"/>
                                          <a:pt x="117" y="167"/>
                                          <a:pt x="116" y="167"/>
                                        </a:cubicBezTo>
                                        <a:cubicBezTo>
                                          <a:pt x="116" y="167"/>
                                          <a:pt x="116" y="168"/>
                                          <a:pt x="116" y="168"/>
                                        </a:cubicBezTo>
                                        <a:cubicBezTo>
                                          <a:pt x="116" y="168"/>
                                          <a:pt x="116" y="169"/>
                                          <a:pt x="116" y="169"/>
                                        </a:cubicBezTo>
                                        <a:cubicBezTo>
                                          <a:pt x="114" y="168"/>
                                          <a:pt x="113" y="166"/>
                                          <a:pt x="111" y="165"/>
                                        </a:cubicBezTo>
                                        <a:cubicBezTo>
                                          <a:pt x="113" y="168"/>
                                          <a:pt x="119" y="170"/>
                                          <a:pt x="120" y="174"/>
                                        </a:cubicBezTo>
                                        <a:cubicBezTo>
                                          <a:pt x="115" y="172"/>
                                          <a:pt x="111" y="168"/>
                                          <a:pt x="107" y="165"/>
                                        </a:cubicBezTo>
                                        <a:cubicBezTo>
                                          <a:pt x="111" y="169"/>
                                          <a:pt x="115" y="171"/>
                                          <a:pt x="119" y="175"/>
                                        </a:cubicBezTo>
                                        <a:cubicBezTo>
                                          <a:pt x="117" y="174"/>
                                          <a:pt x="115" y="173"/>
                                          <a:pt x="113" y="171"/>
                                        </a:cubicBezTo>
                                        <a:cubicBezTo>
                                          <a:pt x="117" y="175"/>
                                          <a:pt x="122" y="178"/>
                                          <a:pt x="125" y="181"/>
                                        </a:cubicBezTo>
                                        <a:cubicBezTo>
                                          <a:pt x="120" y="177"/>
                                          <a:pt x="115" y="174"/>
                                          <a:pt x="110" y="170"/>
                                        </a:cubicBezTo>
                                        <a:cubicBezTo>
                                          <a:pt x="113" y="173"/>
                                          <a:pt x="117" y="176"/>
                                          <a:pt x="121" y="179"/>
                                        </a:cubicBezTo>
                                        <a:cubicBezTo>
                                          <a:pt x="121" y="179"/>
                                          <a:pt x="121" y="179"/>
                                          <a:pt x="120" y="179"/>
                                        </a:cubicBezTo>
                                        <a:cubicBezTo>
                                          <a:pt x="122" y="181"/>
                                          <a:pt x="123" y="182"/>
                                          <a:pt x="125" y="183"/>
                                        </a:cubicBezTo>
                                        <a:cubicBezTo>
                                          <a:pt x="127" y="185"/>
                                          <a:pt x="130" y="185"/>
                                          <a:pt x="131" y="187"/>
                                        </a:cubicBezTo>
                                        <a:cubicBezTo>
                                          <a:pt x="129" y="186"/>
                                          <a:pt x="128" y="185"/>
                                          <a:pt x="126" y="184"/>
                                        </a:cubicBezTo>
                                        <a:cubicBezTo>
                                          <a:pt x="126" y="186"/>
                                          <a:pt x="129" y="186"/>
                                          <a:pt x="130" y="188"/>
                                        </a:cubicBezTo>
                                        <a:cubicBezTo>
                                          <a:pt x="123" y="185"/>
                                          <a:pt x="120" y="180"/>
                                          <a:pt x="114" y="177"/>
                                        </a:cubicBezTo>
                                        <a:cubicBezTo>
                                          <a:pt x="99" y="166"/>
                                          <a:pt x="85" y="151"/>
                                          <a:pt x="77" y="133"/>
                                        </a:cubicBezTo>
                                        <a:cubicBezTo>
                                          <a:pt x="78" y="133"/>
                                          <a:pt x="78" y="133"/>
                                          <a:pt x="78" y="133"/>
                                        </a:cubicBezTo>
                                        <a:cubicBezTo>
                                          <a:pt x="78" y="132"/>
                                          <a:pt x="78" y="132"/>
                                          <a:pt x="78" y="132"/>
                                        </a:cubicBezTo>
                                        <a:cubicBezTo>
                                          <a:pt x="79" y="124"/>
                                          <a:pt x="92" y="127"/>
                                          <a:pt x="97" y="130"/>
                                        </a:cubicBezTo>
                                        <a:cubicBezTo>
                                          <a:pt x="106" y="137"/>
                                          <a:pt x="122" y="136"/>
                                          <a:pt x="126" y="148"/>
                                        </a:cubicBezTo>
                                        <a:cubicBezTo>
                                          <a:pt x="125" y="148"/>
                                          <a:pt x="125" y="147"/>
                                          <a:pt x="124" y="147"/>
                                        </a:cubicBezTo>
                                        <a:cubicBezTo>
                                          <a:pt x="124" y="148"/>
                                          <a:pt x="125" y="149"/>
                                          <a:pt x="126" y="148"/>
                                        </a:cubicBezTo>
                                        <a:close/>
                                        <a:moveTo>
                                          <a:pt x="132" y="165"/>
                                        </a:move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2" y="165"/>
                                        </a:cubicBezTo>
                                        <a:close/>
                                        <a:moveTo>
                                          <a:pt x="134" y="193"/>
                                        </a:moveTo>
                                        <a:cubicBezTo>
                                          <a:pt x="133" y="193"/>
                                          <a:pt x="132" y="192"/>
                                          <a:pt x="131" y="191"/>
                                        </a:cubicBezTo>
                                        <a:cubicBezTo>
                                          <a:pt x="134" y="194"/>
                                          <a:pt x="138" y="195"/>
                                          <a:pt x="141" y="197"/>
                                        </a:cubicBezTo>
                                        <a:cubicBezTo>
                                          <a:pt x="138" y="196"/>
                                          <a:pt x="136" y="195"/>
                                          <a:pt x="133" y="194"/>
                                        </a:cubicBezTo>
                                        <a:cubicBezTo>
                                          <a:pt x="133" y="193"/>
                                          <a:pt x="134" y="194"/>
                                          <a:pt x="134" y="193"/>
                                        </a:cubicBezTo>
                                        <a:close/>
                                        <a:moveTo>
                                          <a:pt x="126" y="187"/>
                                        </a:moveTo>
                                        <a:cubicBezTo>
                                          <a:pt x="129" y="189"/>
                                          <a:pt x="133" y="190"/>
                                          <a:pt x="136" y="193"/>
                                        </a:cubicBezTo>
                                        <a:cubicBezTo>
                                          <a:pt x="132" y="191"/>
                                          <a:pt x="129" y="189"/>
                                          <a:pt x="126" y="187"/>
                                        </a:cubicBezTo>
                                        <a:close/>
                                        <a:moveTo>
                                          <a:pt x="97" y="176"/>
                                        </a:moveTo>
                                        <a:cubicBezTo>
                                          <a:pt x="97" y="175"/>
                                          <a:pt x="97" y="176"/>
                                          <a:pt x="97" y="175"/>
                                        </a:cubicBezTo>
                                        <a:cubicBezTo>
                                          <a:pt x="96" y="175"/>
                                          <a:pt x="95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3" y="175"/>
                                          <a:pt x="92" y="175"/>
                                          <a:pt x="92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1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2" y="174"/>
                                        </a:cubicBezTo>
                                        <a:cubicBezTo>
                                          <a:pt x="92" y="174"/>
                                          <a:pt x="93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9" y="175"/>
                                          <a:pt x="103" y="176"/>
                                          <a:pt x="107" y="177"/>
                                        </a:cubicBezTo>
                                        <a:cubicBezTo>
                                          <a:pt x="104" y="177"/>
                                          <a:pt x="100" y="176"/>
                                          <a:pt x="97" y="176"/>
                                        </a:cubicBezTo>
                                        <a:close/>
                                        <a:moveTo>
                                          <a:pt x="101" y="178"/>
                                        </a:moveTo>
                                        <a:cubicBezTo>
                                          <a:pt x="101" y="178"/>
                                          <a:pt x="102" y="178"/>
                                          <a:pt x="102" y="177"/>
                                        </a:cubicBezTo>
                                        <a:cubicBezTo>
                                          <a:pt x="102" y="177"/>
                                          <a:pt x="102" y="178"/>
                                          <a:pt x="102" y="178"/>
                                        </a:cubicBezTo>
                                        <a:cubicBezTo>
                                          <a:pt x="102" y="178"/>
                                          <a:pt x="102" y="178"/>
                                          <a:pt x="101" y="178"/>
                                        </a:cubicBezTo>
                                        <a:close/>
                                        <a:moveTo>
                                          <a:pt x="101" y="170"/>
                                        </a:moveTo>
                                        <a:cubicBezTo>
                                          <a:pt x="98" y="170"/>
                                          <a:pt x="97" y="169"/>
                                          <a:pt x="95" y="169"/>
                                        </a:cubicBezTo>
                                        <a:cubicBezTo>
                                          <a:pt x="97" y="168"/>
                                          <a:pt x="99" y="169"/>
                                          <a:pt x="101" y="170"/>
                                        </a:cubicBezTo>
                                        <a:close/>
                                        <a:moveTo>
                                          <a:pt x="94" y="166"/>
                                        </a:moveTo>
                                        <a:cubicBezTo>
                                          <a:pt x="94" y="165"/>
                                          <a:pt x="95" y="166"/>
                                          <a:pt x="95" y="166"/>
                                        </a:cubicBezTo>
                                        <a:cubicBezTo>
                                          <a:pt x="95" y="167"/>
                                          <a:pt x="94" y="166"/>
                                          <a:pt x="94" y="166"/>
                                        </a:cubicBezTo>
                                        <a:close/>
                                        <a:moveTo>
                                          <a:pt x="96" y="166"/>
                                        </a:moveTo>
                                        <a:cubicBezTo>
                                          <a:pt x="96" y="166"/>
                                          <a:pt x="96" y="166"/>
                                          <a:pt x="97" y="166"/>
                                        </a:cubicBezTo>
                                        <a:cubicBezTo>
                                          <a:pt x="96" y="167"/>
                                          <a:pt x="96" y="166"/>
                                          <a:pt x="96" y="166"/>
                                        </a:cubicBezTo>
                                        <a:close/>
                                        <a:moveTo>
                                          <a:pt x="101" y="171"/>
                                        </a:moveTo>
                                        <a:cubicBezTo>
                                          <a:pt x="100" y="171"/>
                                          <a:pt x="100" y="171"/>
                                          <a:pt x="99" y="171"/>
                                        </a:cubicBezTo>
                                        <a:cubicBezTo>
                                          <a:pt x="100" y="171"/>
                                          <a:pt x="101" y="171"/>
                                          <a:pt x="101" y="171"/>
                                        </a:cubicBezTo>
                                        <a:close/>
                                        <a:moveTo>
                                          <a:pt x="99" y="171"/>
                                        </a:moveTo>
                                        <a:cubicBezTo>
                                          <a:pt x="99" y="171"/>
                                          <a:pt x="98" y="171"/>
                                          <a:pt x="98" y="171"/>
                                        </a:cubicBezTo>
                                        <a:cubicBezTo>
                                          <a:pt x="98" y="170"/>
                                          <a:pt x="99" y="171"/>
                                          <a:pt x="99" y="171"/>
                                        </a:cubicBezTo>
                                        <a:close/>
                                        <a:moveTo>
                                          <a:pt x="103" y="174"/>
                                        </a:moveTo>
                                        <a:cubicBezTo>
                                          <a:pt x="101" y="174"/>
                                          <a:pt x="99" y="174"/>
                                          <a:pt x="98" y="173"/>
                                        </a:cubicBezTo>
                                        <a:cubicBezTo>
                                          <a:pt x="99" y="173"/>
                                          <a:pt x="102" y="173"/>
                                          <a:pt x="103" y="174"/>
                                        </a:cubicBezTo>
                                        <a:close/>
                                        <a:moveTo>
                                          <a:pt x="103" y="175"/>
                                        </a:moveTo>
                                        <a:cubicBezTo>
                                          <a:pt x="103" y="175"/>
                                          <a:pt x="103" y="175"/>
                                          <a:pt x="103" y="175"/>
                                        </a:cubicBezTo>
                                        <a:cubicBezTo>
                                          <a:pt x="100" y="175"/>
                                          <a:pt x="95" y="173"/>
                                          <a:pt x="92" y="173"/>
                                        </a:cubicBezTo>
                                        <a:cubicBezTo>
                                          <a:pt x="96" y="173"/>
                                          <a:pt x="100" y="174"/>
                                          <a:pt x="103" y="175"/>
                                        </a:cubicBezTo>
                                        <a:close/>
                                        <a:moveTo>
                                          <a:pt x="98" y="175"/>
                                        </a:moveTo>
                                        <a:cubicBezTo>
                                          <a:pt x="97" y="174"/>
                                          <a:pt x="97" y="174"/>
                                          <a:pt x="96" y="174"/>
                                        </a:cubicBezTo>
                                        <a:cubicBezTo>
                                          <a:pt x="96" y="174"/>
                                          <a:pt x="96" y="174"/>
                                          <a:pt x="96" y="174"/>
                                        </a:cubicBezTo>
                                        <a:cubicBezTo>
                                          <a:pt x="97" y="174"/>
                                          <a:pt x="98" y="174"/>
                                          <a:pt x="98" y="175"/>
                                        </a:cubicBezTo>
                                        <a:close/>
                                        <a:moveTo>
                                          <a:pt x="108" y="176"/>
                                        </a:moveTo>
                                        <a:cubicBezTo>
                                          <a:pt x="108" y="176"/>
                                          <a:pt x="108" y="177"/>
                                          <a:pt x="109" y="177"/>
                                        </a:cubicBezTo>
                                        <a:cubicBezTo>
                                          <a:pt x="108" y="177"/>
                                          <a:pt x="108" y="176"/>
                                          <a:pt x="108" y="176"/>
                                        </a:cubicBezTo>
                                        <a:close/>
                                        <a:moveTo>
                                          <a:pt x="111" y="179"/>
                                        </a:moveTo>
                                        <a:cubicBezTo>
                                          <a:pt x="110" y="179"/>
                                          <a:pt x="107" y="179"/>
                                          <a:pt x="107" y="178"/>
                                        </a:cubicBezTo>
                                        <a:cubicBezTo>
                                          <a:pt x="108" y="178"/>
                                          <a:pt x="109" y="178"/>
                                          <a:pt x="111" y="179"/>
                                        </a:cubicBezTo>
                                        <a:close/>
                                        <a:moveTo>
                                          <a:pt x="108" y="177"/>
                                        </a:moveTo>
                                        <a:cubicBezTo>
                                          <a:pt x="108" y="178"/>
                                          <a:pt x="107" y="177"/>
                                          <a:pt x="107" y="177"/>
                                        </a:cubicBezTo>
                                        <a:cubicBezTo>
                                          <a:pt x="108" y="177"/>
                                          <a:pt x="108" y="177"/>
                                          <a:pt x="108" y="177"/>
                                        </a:cubicBezTo>
                                        <a:close/>
                                        <a:moveTo>
                                          <a:pt x="104" y="175"/>
                                        </a:moveTo>
                                        <a:cubicBezTo>
                                          <a:pt x="105" y="175"/>
                                          <a:pt x="106" y="175"/>
                                          <a:pt x="106" y="176"/>
                                        </a:cubicBezTo>
                                        <a:cubicBezTo>
                                          <a:pt x="107" y="176"/>
                                          <a:pt x="107" y="176"/>
                                          <a:pt x="107" y="176"/>
                                        </a:cubicBezTo>
                                        <a:cubicBezTo>
                                          <a:pt x="106" y="176"/>
                                          <a:pt x="105" y="176"/>
                                          <a:pt x="104" y="175"/>
                                        </a:cubicBezTo>
                                        <a:close/>
                                        <a:moveTo>
                                          <a:pt x="105" y="178"/>
                                        </a:moveTo>
                                        <a:cubicBezTo>
                                          <a:pt x="105" y="178"/>
                                          <a:pt x="106" y="178"/>
                                          <a:pt x="107" y="178"/>
                                        </a:cubicBezTo>
                                        <a:cubicBezTo>
                                          <a:pt x="106" y="178"/>
                                          <a:pt x="106" y="178"/>
                                          <a:pt x="106" y="178"/>
                                        </a:cubicBezTo>
                                        <a:cubicBezTo>
                                          <a:pt x="106" y="178"/>
                                          <a:pt x="105" y="178"/>
                                          <a:pt x="105" y="178"/>
                                        </a:cubicBezTo>
                                        <a:close/>
                                        <a:moveTo>
                                          <a:pt x="106" y="179"/>
                                        </a:moveTo>
                                        <a:cubicBezTo>
                                          <a:pt x="109" y="179"/>
                                          <a:pt x="111" y="180"/>
                                          <a:pt x="114" y="181"/>
                                        </a:cubicBezTo>
                                        <a:cubicBezTo>
                                          <a:pt x="110" y="181"/>
                                          <a:pt x="107" y="180"/>
                                          <a:pt x="103" y="179"/>
                                        </a:cubicBezTo>
                                        <a:cubicBezTo>
                                          <a:pt x="103" y="178"/>
                                          <a:pt x="105" y="179"/>
                                          <a:pt x="106" y="179"/>
                                        </a:cubicBezTo>
                                        <a:close/>
                                        <a:moveTo>
                                          <a:pt x="115" y="136"/>
                                        </a:moveTo>
                                        <a:cubicBezTo>
                                          <a:pt x="115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7"/>
                                        </a:cubicBezTo>
                                        <a:cubicBezTo>
                                          <a:pt x="116" y="137"/>
                                          <a:pt x="116" y="136"/>
                                          <a:pt x="115" y="136"/>
                                        </a:cubicBezTo>
                                        <a:close/>
                                        <a:moveTo>
                                          <a:pt x="0" y="92"/>
                                        </a:moveTo>
                                        <a:cubicBezTo>
                                          <a:pt x="0" y="92"/>
                                          <a:pt x="1" y="91"/>
                                          <a:pt x="1" y="91"/>
                                        </a:cubicBezTo>
                                        <a:cubicBezTo>
                                          <a:pt x="1" y="90"/>
                                          <a:pt x="0" y="92"/>
                                          <a:pt x="0" y="92"/>
                                        </a:cubicBezTo>
                                        <a:close/>
                                        <a:moveTo>
                                          <a:pt x="4" y="101"/>
                                        </a:moveTo>
                                        <a:cubicBezTo>
                                          <a:pt x="7" y="104"/>
                                          <a:pt x="9" y="108"/>
                                          <a:pt x="12" y="111"/>
                                        </a:cubicBezTo>
                                        <a:cubicBezTo>
                                          <a:pt x="11" y="108"/>
                                          <a:pt x="7" y="104"/>
                                          <a:pt x="5" y="100"/>
                                        </a:cubicBezTo>
                                        <a:cubicBezTo>
                                          <a:pt x="5" y="100"/>
                                          <a:pt x="5" y="100"/>
                                          <a:pt x="5" y="99"/>
                                        </a:cubicBezTo>
                                        <a:cubicBezTo>
                                          <a:pt x="9" y="104"/>
                                          <a:pt x="12" y="109"/>
                                          <a:pt x="17" y="113"/>
                                        </a:cubicBezTo>
                                        <a:cubicBezTo>
                                          <a:pt x="13" y="107"/>
                                          <a:pt x="7" y="101"/>
                                          <a:pt x="4" y="95"/>
                                        </a:cubicBezTo>
                                        <a:cubicBezTo>
                                          <a:pt x="9" y="100"/>
                                          <a:pt x="13" y="106"/>
                                          <a:pt x="20" y="110"/>
                                        </a:cubicBezTo>
                                        <a:cubicBezTo>
                                          <a:pt x="14" y="105"/>
                                          <a:pt x="8" y="99"/>
                                          <a:pt x="3" y="93"/>
                                        </a:cubicBezTo>
                                        <a:cubicBezTo>
                                          <a:pt x="6" y="95"/>
                                          <a:pt x="9" y="97"/>
                                          <a:pt x="12" y="99"/>
                                        </a:cubicBezTo>
                                        <a:cubicBezTo>
                                          <a:pt x="10" y="97"/>
                                          <a:pt x="7" y="94"/>
                                          <a:pt x="4" y="92"/>
                                        </a:cubicBezTo>
                                        <a:cubicBezTo>
                                          <a:pt x="9" y="90"/>
                                          <a:pt x="17" y="94"/>
                                          <a:pt x="22" y="94"/>
                                        </a:cubicBezTo>
                                        <a:cubicBezTo>
                                          <a:pt x="18" y="93"/>
                                          <a:pt x="12" y="92"/>
                                          <a:pt x="8" y="91"/>
                                        </a:cubicBezTo>
                                        <a:cubicBezTo>
                                          <a:pt x="26" y="91"/>
                                          <a:pt x="42" y="94"/>
                                          <a:pt x="58" y="99"/>
                                        </a:cubicBezTo>
                                        <a:cubicBezTo>
                                          <a:pt x="59" y="101"/>
                                          <a:pt x="60" y="103"/>
                                          <a:pt x="61" y="104"/>
                                        </a:cubicBezTo>
                                        <a:cubicBezTo>
                                          <a:pt x="57" y="102"/>
                                          <a:pt x="52" y="100"/>
                                          <a:pt x="48" y="98"/>
                                        </a:cubicBezTo>
                                        <a:cubicBezTo>
                                          <a:pt x="54" y="102"/>
                                          <a:pt x="60" y="103"/>
                                          <a:pt x="64" y="109"/>
                                        </a:cubicBezTo>
                                        <a:cubicBezTo>
                                          <a:pt x="59" y="106"/>
                                          <a:pt x="53" y="103"/>
                                          <a:pt x="48" y="100"/>
                                        </a:cubicBezTo>
                                        <a:cubicBezTo>
                                          <a:pt x="54" y="104"/>
                                          <a:pt x="61" y="107"/>
                                          <a:pt x="66" y="113"/>
                                        </a:cubicBezTo>
                                        <a:cubicBezTo>
                                          <a:pt x="60" y="109"/>
                                          <a:pt x="55" y="105"/>
                                          <a:pt x="48" y="103"/>
                                        </a:cubicBezTo>
                                        <a:cubicBezTo>
                                          <a:pt x="56" y="107"/>
                                          <a:pt x="65" y="111"/>
                                          <a:pt x="70" y="119"/>
                                        </a:cubicBezTo>
                                        <a:cubicBezTo>
                                          <a:pt x="62" y="113"/>
                                          <a:pt x="54" y="107"/>
                                          <a:pt x="44" y="102"/>
                                        </a:cubicBezTo>
                                        <a:cubicBezTo>
                                          <a:pt x="55" y="108"/>
                                          <a:pt x="66" y="115"/>
                                          <a:pt x="74" y="124"/>
                                        </a:cubicBezTo>
                                        <a:cubicBezTo>
                                          <a:pt x="67" y="119"/>
                                          <a:pt x="60" y="114"/>
                                          <a:pt x="53" y="110"/>
                                        </a:cubicBezTo>
                                        <a:cubicBezTo>
                                          <a:pt x="61" y="116"/>
                                          <a:pt x="70" y="121"/>
                                          <a:pt x="76" y="129"/>
                                        </a:cubicBezTo>
                                        <a:cubicBezTo>
                                          <a:pt x="68" y="122"/>
                                          <a:pt x="59" y="115"/>
                                          <a:pt x="50" y="110"/>
                                        </a:cubicBezTo>
                                        <a:cubicBezTo>
                                          <a:pt x="59" y="117"/>
                                          <a:pt x="69" y="122"/>
                                          <a:pt x="76" y="131"/>
                                        </a:cubicBezTo>
                                        <a:cubicBezTo>
                                          <a:pt x="65" y="122"/>
                                          <a:pt x="53" y="113"/>
                                          <a:pt x="41" y="106"/>
                                        </a:cubicBezTo>
                                        <a:cubicBezTo>
                                          <a:pt x="52" y="115"/>
                                          <a:pt x="66" y="122"/>
                                          <a:pt x="76" y="133"/>
                                        </a:cubicBezTo>
                                        <a:cubicBezTo>
                                          <a:pt x="70" y="129"/>
                                          <a:pt x="64" y="125"/>
                                          <a:pt x="59" y="121"/>
                                        </a:cubicBezTo>
                                        <a:cubicBezTo>
                                          <a:pt x="64" y="126"/>
                                          <a:pt x="70" y="130"/>
                                          <a:pt x="76" y="133"/>
                                        </a:cubicBezTo>
                                        <a:cubicBezTo>
                                          <a:pt x="76" y="134"/>
                                          <a:pt x="75" y="134"/>
                                          <a:pt x="76" y="135"/>
                                        </a:cubicBezTo>
                                        <a:cubicBezTo>
                                          <a:pt x="63" y="129"/>
                                          <a:pt x="52" y="121"/>
                                          <a:pt x="42" y="113"/>
                                        </a:cubicBezTo>
                                        <a:cubicBezTo>
                                          <a:pt x="52" y="122"/>
                                          <a:pt x="63" y="130"/>
                                          <a:pt x="76" y="136"/>
                                        </a:cubicBezTo>
                                        <a:cubicBezTo>
                                          <a:pt x="76" y="137"/>
                                          <a:pt x="76" y="137"/>
                                          <a:pt x="76" y="138"/>
                                        </a:cubicBezTo>
                                        <a:cubicBezTo>
                                          <a:pt x="69" y="135"/>
                                          <a:pt x="63" y="131"/>
                                          <a:pt x="56" y="128"/>
                                        </a:cubicBezTo>
                                        <a:cubicBezTo>
                                          <a:pt x="62" y="132"/>
                                          <a:pt x="71" y="136"/>
                                          <a:pt x="77" y="140"/>
                                        </a:cubicBezTo>
                                        <a:cubicBezTo>
                                          <a:pt x="68" y="137"/>
                                          <a:pt x="59" y="132"/>
                                          <a:pt x="50" y="127"/>
                                        </a:cubicBezTo>
                                        <a:cubicBezTo>
                                          <a:pt x="59" y="134"/>
                                          <a:pt x="70" y="137"/>
                                          <a:pt x="79" y="143"/>
                                        </a:cubicBezTo>
                                        <a:cubicBezTo>
                                          <a:pt x="69" y="140"/>
                                          <a:pt x="59" y="134"/>
                                          <a:pt x="50" y="129"/>
                                        </a:cubicBezTo>
                                        <a:cubicBezTo>
                                          <a:pt x="57" y="134"/>
                                          <a:pt x="65" y="139"/>
                                          <a:pt x="74" y="142"/>
                                        </a:cubicBezTo>
                                        <a:cubicBezTo>
                                          <a:pt x="76" y="144"/>
                                          <a:pt x="80" y="144"/>
                                          <a:pt x="81" y="146"/>
                                        </a:cubicBezTo>
                                        <a:cubicBezTo>
                                          <a:pt x="64" y="141"/>
                                          <a:pt x="50" y="133"/>
                                          <a:pt x="37" y="123"/>
                                        </a:cubicBezTo>
                                        <a:cubicBezTo>
                                          <a:pt x="50" y="134"/>
                                          <a:pt x="65" y="143"/>
                                          <a:pt x="83" y="148"/>
                                        </a:cubicBezTo>
                                        <a:cubicBezTo>
                                          <a:pt x="83" y="149"/>
                                          <a:pt x="84" y="149"/>
                                          <a:pt x="84" y="149"/>
                                        </a:cubicBezTo>
                                        <a:cubicBezTo>
                                          <a:pt x="75" y="147"/>
                                          <a:pt x="66" y="143"/>
                                          <a:pt x="56" y="139"/>
                                        </a:cubicBezTo>
                                        <a:cubicBezTo>
                                          <a:pt x="62" y="142"/>
                                          <a:pt x="69" y="145"/>
                                          <a:pt x="75" y="148"/>
                                        </a:cubicBezTo>
                                        <a:cubicBezTo>
                                          <a:pt x="64" y="146"/>
                                          <a:pt x="55" y="139"/>
                                          <a:pt x="45" y="135"/>
                                        </a:cubicBezTo>
                                        <a:cubicBezTo>
                                          <a:pt x="53" y="139"/>
                                          <a:pt x="61" y="143"/>
                                          <a:pt x="69" y="147"/>
                                        </a:cubicBezTo>
                                        <a:cubicBezTo>
                                          <a:pt x="57" y="145"/>
                                          <a:pt x="49" y="138"/>
                                          <a:pt x="39" y="132"/>
                                        </a:cubicBezTo>
                                        <a:cubicBezTo>
                                          <a:pt x="45" y="137"/>
                                          <a:pt x="52" y="142"/>
                                          <a:pt x="60" y="146"/>
                                        </a:cubicBezTo>
                                        <a:cubicBezTo>
                                          <a:pt x="50" y="143"/>
                                          <a:pt x="42" y="136"/>
                                          <a:pt x="33" y="132"/>
                                        </a:cubicBezTo>
                                        <a:cubicBezTo>
                                          <a:pt x="40" y="136"/>
                                          <a:pt x="48" y="141"/>
                                          <a:pt x="55" y="146"/>
                                        </a:cubicBezTo>
                                        <a:cubicBezTo>
                                          <a:pt x="49" y="144"/>
                                          <a:pt x="45" y="140"/>
                                          <a:pt x="40" y="137"/>
                                        </a:cubicBezTo>
                                        <a:cubicBezTo>
                                          <a:pt x="42" y="140"/>
                                          <a:pt x="46" y="141"/>
                                          <a:pt x="48" y="144"/>
                                        </a:cubicBezTo>
                                        <a:cubicBezTo>
                                          <a:pt x="49" y="144"/>
                                          <a:pt x="50" y="144"/>
                                          <a:pt x="51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2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1" y="145"/>
                                        </a:cubicBezTo>
                                        <a:cubicBezTo>
                                          <a:pt x="31" y="136"/>
                                          <a:pt x="12" y="121"/>
                                          <a:pt x="4" y="101"/>
                                        </a:cubicBezTo>
                                        <a:close/>
                                        <a:moveTo>
                                          <a:pt x="22" y="175"/>
                                        </a:moveTo>
                                        <a:cubicBezTo>
                                          <a:pt x="24" y="175"/>
                                          <a:pt x="25" y="177"/>
                                          <a:pt x="27" y="177"/>
                                        </a:cubicBezTo>
                                        <a:cubicBezTo>
                                          <a:pt x="25" y="175"/>
                                          <a:pt x="20" y="175"/>
                                          <a:pt x="19" y="171"/>
                                        </a:cubicBezTo>
                                        <a:cubicBezTo>
                                          <a:pt x="22" y="173"/>
                                          <a:pt x="26" y="175"/>
                                          <a:pt x="30" y="176"/>
                                        </a:cubicBezTo>
                                        <a:cubicBezTo>
                                          <a:pt x="26" y="174"/>
                                          <a:pt x="20" y="173"/>
                                          <a:pt x="17" y="169"/>
                                        </a:cubicBezTo>
                                        <a:cubicBezTo>
                                          <a:pt x="17" y="169"/>
                                          <a:pt x="17" y="169"/>
                                          <a:pt x="18" y="169"/>
                                        </a:cubicBezTo>
                                        <a:cubicBezTo>
                                          <a:pt x="18" y="169"/>
                                          <a:pt x="18" y="169"/>
                                          <a:pt x="19" y="169"/>
                                        </a:cubicBezTo>
                                        <a:cubicBezTo>
                                          <a:pt x="18" y="169"/>
                                          <a:pt x="17" y="168"/>
                                          <a:pt x="16" y="168"/>
                                        </a:cubicBezTo>
                                        <a:cubicBezTo>
                                          <a:pt x="14" y="166"/>
                                          <a:pt x="12" y="164"/>
                                          <a:pt x="11" y="162"/>
                                        </a:cubicBezTo>
                                        <a:cubicBezTo>
                                          <a:pt x="12" y="162"/>
                                          <a:pt x="13" y="162"/>
                                          <a:pt x="14" y="162"/>
                                        </a:cubicBezTo>
                                        <a:cubicBezTo>
                                          <a:pt x="13" y="162"/>
                                          <a:pt x="12" y="162"/>
                                          <a:pt x="10" y="161"/>
                                        </a:cubicBezTo>
                                        <a:cubicBezTo>
                                          <a:pt x="10" y="161"/>
                                          <a:pt x="10" y="161"/>
                                          <a:pt x="10" y="160"/>
                                        </a:cubicBezTo>
                                        <a:cubicBezTo>
                                          <a:pt x="11" y="161"/>
                                          <a:pt x="12" y="161"/>
                                          <a:pt x="13" y="161"/>
                                        </a:cubicBezTo>
                                        <a:cubicBezTo>
                                          <a:pt x="12" y="160"/>
                                          <a:pt x="9" y="160"/>
                                          <a:pt x="9" y="159"/>
                                        </a:cubicBezTo>
                                        <a:cubicBezTo>
                                          <a:pt x="11" y="159"/>
                                          <a:pt x="12" y="159"/>
                                          <a:pt x="13" y="159"/>
                                        </a:cubicBezTo>
                                        <a:cubicBezTo>
                                          <a:pt x="13" y="158"/>
                                          <a:pt x="9" y="159"/>
                                          <a:pt x="9" y="157"/>
                                        </a:cubicBezTo>
                                        <a:cubicBezTo>
                                          <a:pt x="13" y="158"/>
                                          <a:pt x="20" y="161"/>
                                          <a:pt x="26" y="159"/>
                                        </a:cubicBezTo>
                                        <a:cubicBezTo>
                                          <a:pt x="20" y="159"/>
                                          <a:pt x="14" y="159"/>
                                          <a:pt x="9" y="156"/>
                                        </a:cubicBezTo>
                                        <a:cubicBezTo>
                                          <a:pt x="11" y="156"/>
                                          <a:pt x="13" y="157"/>
                                          <a:pt x="15" y="157"/>
                                        </a:cubicBezTo>
                                        <a:cubicBezTo>
                                          <a:pt x="14" y="156"/>
                                          <a:pt x="11" y="156"/>
                                          <a:pt x="10" y="156"/>
                                        </a:cubicBezTo>
                                        <a:cubicBezTo>
                                          <a:pt x="11" y="154"/>
                                          <a:pt x="14" y="155"/>
                                          <a:pt x="15" y="155"/>
                                        </a:cubicBezTo>
                                        <a:cubicBezTo>
                                          <a:pt x="18" y="155"/>
                                          <a:pt x="22" y="156"/>
                                          <a:pt x="25" y="156"/>
                                        </a:cubicBezTo>
                                        <a:cubicBezTo>
                                          <a:pt x="23" y="155"/>
                                          <a:pt x="18" y="155"/>
                                          <a:pt x="14" y="154"/>
                                        </a:cubicBezTo>
                                        <a:cubicBezTo>
                                          <a:pt x="18" y="153"/>
                                          <a:pt x="23" y="155"/>
                                          <a:pt x="26" y="155"/>
                                        </a:cubicBezTo>
                                        <a:cubicBezTo>
                                          <a:pt x="24" y="154"/>
                                          <a:pt x="20" y="154"/>
                                          <a:pt x="18" y="154"/>
                                        </a:cubicBezTo>
                                        <a:cubicBezTo>
                                          <a:pt x="20" y="153"/>
                                          <a:pt x="23" y="154"/>
                                          <a:pt x="26" y="154"/>
                                        </a:cubicBezTo>
                                        <a:cubicBezTo>
                                          <a:pt x="26" y="154"/>
                                          <a:pt x="25" y="154"/>
                                          <a:pt x="25" y="154"/>
                                        </a:cubicBezTo>
                                        <a:cubicBezTo>
                                          <a:pt x="24" y="154"/>
                                          <a:pt x="23" y="153"/>
                                          <a:pt x="21" y="153"/>
                                        </a:cubicBezTo>
                                        <a:cubicBezTo>
                                          <a:pt x="23" y="153"/>
                                          <a:pt x="25" y="153"/>
                                          <a:pt x="27" y="153"/>
                                        </a:cubicBezTo>
                                        <a:cubicBezTo>
                                          <a:pt x="27" y="153"/>
                                          <a:pt x="27" y="153"/>
                                          <a:pt x="26" y="153"/>
                                        </a:cubicBezTo>
                                        <a:cubicBezTo>
                                          <a:pt x="35" y="153"/>
                                          <a:pt x="42" y="154"/>
                                          <a:pt x="49" y="155"/>
                                        </a:cubicBezTo>
                                        <a:cubicBezTo>
                                          <a:pt x="49" y="154"/>
                                          <a:pt x="47" y="155"/>
                                          <a:pt x="47" y="154"/>
                                        </a:cubicBezTo>
                                        <a:cubicBezTo>
                                          <a:pt x="48" y="154"/>
                                          <a:pt x="50" y="155"/>
                                          <a:pt x="51" y="154"/>
                                        </a:cubicBezTo>
                                        <a:cubicBezTo>
                                          <a:pt x="49" y="153"/>
                                          <a:pt x="47" y="154"/>
                                          <a:pt x="44" y="153"/>
                                        </a:cubicBezTo>
                                        <a:cubicBezTo>
                                          <a:pt x="44" y="153"/>
                                          <a:pt x="44" y="154"/>
                                          <a:pt x="44" y="154"/>
                                        </a:cubicBezTo>
                                        <a:cubicBezTo>
                                          <a:pt x="36" y="152"/>
                                          <a:pt x="27" y="152"/>
                                          <a:pt x="20" y="152"/>
                                        </a:cubicBezTo>
                                        <a:cubicBezTo>
                                          <a:pt x="30" y="150"/>
                                          <a:pt x="44" y="150"/>
                                          <a:pt x="56" y="153"/>
                                        </a:cubicBezTo>
                                        <a:cubicBezTo>
                                          <a:pt x="48" y="150"/>
                                          <a:pt x="40" y="149"/>
                                          <a:pt x="33" y="149"/>
                                        </a:cubicBezTo>
                                        <a:cubicBezTo>
                                          <a:pt x="39" y="147"/>
                                          <a:pt x="48" y="147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5" y="148"/>
                                          <a:pt x="55" y="148"/>
                                        </a:cubicBezTo>
                                        <a:cubicBezTo>
                                          <a:pt x="55" y="148"/>
                                          <a:pt x="56" y="148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6" y="148"/>
                                          <a:pt x="57" y="148"/>
                                        </a:cubicBezTo>
                                        <a:cubicBezTo>
                                          <a:pt x="58" y="149"/>
                                          <a:pt x="62" y="149"/>
                                          <a:pt x="63" y="149"/>
                                        </a:cubicBezTo>
                                        <a:cubicBezTo>
                                          <a:pt x="64" y="149"/>
                                          <a:pt x="63" y="149"/>
                                          <a:pt x="64" y="149"/>
                                        </a:cubicBezTo>
                                        <a:cubicBezTo>
                                          <a:pt x="71" y="149"/>
                                          <a:pt x="80" y="150"/>
                                          <a:pt x="85" y="153"/>
                                        </a:cubicBezTo>
                                        <a:cubicBezTo>
                                          <a:pt x="86" y="154"/>
                                          <a:pt x="90" y="155"/>
                                          <a:pt x="91" y="157"/>
                                        </a:cubicBezTo>
                                        <a:cubicBezTo>
                                          <a:pt x="89" y="157"/>
                                          <a:pt x="86" y="156"/>
                                          <a:pt x="84" y="156"/>
                                        </a:cubicBezTo>
                                        <a:cubicBezTo>
                                          <a:pt x="88" y="157"/>
                                          <a:pt x="93" y="157"/>
                                          <a:pt x="93" y="161"/>
                                        </a:cubicBezTo>
                                        <a:cubicBezTo>
                                          <a:pt x="90" y="160"/>
                                          <a:pt x="88" y="159"/>
                                          <a:pt x="85" y="158"/>
                                        </a:cubicBezTo>
                                        <a:cubicBezTo>
                                          <a:pt x="85" y="159"/>
                                          <a:pt x="86" y="159"/>
                                          <a:pt x="87" y="159"/>
                                        </a:cubicBezTo>
                                        <a:cubicBezTo>
                                          <a:pt x="87" y="159"/>
                                          <a:pt x="87" y="159"/>
                                          <a:pt x="87" y="159"/>
                                        </a:cubicBezTo>
                                        <a:cubicBezTo>
                                          <a:pt x="89" y="160"/>
                                          <a:pt x="93" y="161"/>
                                          <a:pt x="95" y="162"/>
                                        </a:cubicBezTo>
                                        <a:cubicBezTo>
                                          <a:pt x="92" y="162"/>
                                          <a:pt x="88" y="161"/>
                                          <a:pt x="86" y="160"/>
                                        </a:cubicBezTo>
                                        <a:cubicBezTo>
                                          <a:pt x="87" y="161"/>
                                          <a:pt x="89" y="161"/>
                                          <a:pt x="90" y="162"/>
                                        </a:cubicBezTo>
                                        <a:cubicBezTo>
                                          <a:pt x="90" y="162"/>
                                          <a:pt x="90" y="161"/>
                                          <a:pt x="90" y="161"/>
                                        </a:cubicBezTo>
                                        <a:cubicBezTo>
                                          <a:pt x="92" y="162"/>
                                          <a:pt x="93" y="163"/>
                                          <a:pt x="95" y="163"/>
                                        </a:cubicBezTo>
                                        <a:cubicBezTo>
                                          <a:pt x="95" y="164"/>
                                          <a:pt x="96" y="164"/>
                                          <a:pt x="96" y="164"/>
                                        </a:cubicBezTo>
                                        <a:cubicBezTo>
                                          <a:pt x="91" y="163"/>
                                          <a:pt x="87" y="162"/>
                                          <a:pt x="82" y="161"/>
                                        </a:cubicBezTo>
                                        <a:cubicBezTo>
                                          <a:pt x="86" y="162"/>
                                          <a:pt x="89" y="163"/>
                                          <a:pt x="93" y="164"/>
                                        </a:cubicBezTo>
                                        <a:cubicBezTo>
                                          <a:pt x="93" y="164"/>
                                          <a:pt x="93" y="164"/>
                                          <a:pt x="93" y="164"/>
                                        </a:cubicBezTo>
                                        <a:cubicBezTo>
                                          <a:pt x="93" y="165"/>
                                          <a:pt x="94" y="164"/>
                                          <a:pt x="94" y="165"/>
                                        </a:cubicBezTo>
                                        <a:cubicBezTo>
                                          <a:pt x="91" y="165"/>
                                          <a:pt x="89" y="164"/>
                                          <a:pt x="86" y="164"/>
                                        </a:cubicBezTo>
                                        <a:cubicBezTo>
                                          <a:pt x="88" y="165"/>
                                          <a:pt x="91" y="165"/>
                                          <a:pt x="93" y="166"/>
                                        </a:cubicBezTo>
                                        <a:cubicBezTo>
                                          <a:pt x="92" y="165"/>
                                          <a:pt x="91" y="165"/>
                                          <a:pt x="91" y="166"/>
                                        </a:cubicBezTo>
                                        <a:cubicBezTo>
                                          <a:pt x="90" y="166"/>
                                          <a:pt x="87" y="165"/>
                                          <a:pt x="87" y="165"/>
                                        </a:cubicBezTo>
                                        <a:cubicBezTo>
                                          <a:pt x="87" y="165"/>
                                          <a:pt x="87" y="165"/>
                                          <a:pt x="86" y="165"/>
                                        </a:cubicBezTo>
                                        <a:cubicBezTo>
                                          <a:pt x="89" y="166"/>
                                          <a:pt x="91" y="166"/>
                                          <a:pt x="94" y="167"/>
                                        </a:cubicBezTo>
                                        <a:cubicBezTo>
                                          <a:pt x="94" y="168"/>
                                          <a:pt x="94" y="168"/>
                                          <a:pt x="94" y="168"/>
                                        </a:cubicBezTo>
                                        <a:cubicBezTo>
                                          <a:pt x="92" y="168"/>
                                          <a:pt x="90" y="168"/>
                                          <a:pt x="88" y="168"/>
                                        </a:cubicBezTo>
                                        <a:cubicBezTo>
                                          <a:pt x="87" y="168"/>
                                          <a:pt x="87" y="168"/>
                                          <a:pt x="87" y="168"/>
                                        </a:cubicBezTo>
                                        <a:cubicBezTo>
                                          <a:pt x="84" y="167"/>
                                          <a:pt x="80" y="166"/>
                                          <a:pt x="78" y="166"/>
                                        </a:cubicBezTo>
                                        <a:cubicBezTo>
                                          <a:pt x="82" y="168"/>
                                          <a:pt x="88" y="168"/>
                                          <a:pt x="92" y="170"/>
                                        </a:cubicBezTo>
                                        <a:cubicBezTo>
                                          <a:pt x="92" y="170"/>
                                          <a:pt x="93" y="170"/>
                                          <a:pt x="93" y="170"/>
                                        </a:cubicBezTo>
                                        <a:cubicBezTo>
                                          <a:pt x="92" y="169"/>
                                          <a:pt x="91" y="169"/>
                                          <a:pt x="91" y="169"/>
                                        </a:cubicBezTo>
                                        <a:cubicBezTo>
                                          <a:pt x="93" y="169"/>
                                          <a:pt x="94" y="170"/>
                                          <a:pt x="96" y="170"/>
                                        </a:cubicBezTo>
                                        <a:cubicBezTo>
                                          <a:pt x="95" y="170"/>
                                          <a:pt x="94" y="169"/>
                                          <a:pt x="93" y="170"/>
                                        </a:cubicBezTo>
                                        <a:cubicBezTo>
                                          <a:pt x="93" y="170"/>
                                          <a:pt x="94" y="170"/>
                                          <a:pt x="95" y="170"/>
                                        </a:cubicBezTo>
                                        <a:cubicBezTo>
                                          <a:pt x="95" y="170"/>
                                          <a:pt x="95" y="170"/>
                                          <a:pt x="95" y="170"/>
                                        </a:cubicBezTo>
                                        <a:cubicBezTo>
                                          <a:pt x="95" y="171"/>
                                          <a:pt x="96" y="171"/>
                                          <a:pt x="96" y="171"/>
                                        </a:cubicBezTo>
                                        <a:cubicBezTo>
                                          <a:pt x="92" y="171"/>
                                          <a:pt x="88" y="169"/>
                                          <a:pt x="84" y="169"/>
                                        </a:cubicBezTo>
                                        <a:cubicBezTo>
                                          <a:pt x="86" y="170"/>
                                          <a:pt x="87" y="170"/>
                                          <a:pt x="89" y="170"/>
                                        </a:cubicBezTo>
                                        <a:cubicBezTo>
                                          <a:pt x="89" y="171"/>
                                          <a:pt x="89" y="171"/>
                                          <a:pt x="89" y="171"/>
                                        </a:cubicBezTo>
                                        <a:cubicBezTo>
                                          <a:pt x="91" y="170"/>
                                          <a:pt x="93" y="172"/>
                                          <a:pt x="94" y="172"/>
                                        </a:cubicBezTo>
                                        <a:cubicBezTo>
                                          <a:pt x="95" y="172"/>
                                          <a:pt x="95" y="171"/>
                                          <a:pt x="95" y="171"/>
                                        </a:cubicBezTo>
                                        <a:cubicBezTo>
                                          <a:pt x="96" y="171"/>
                                          <a:pt x="96" y="172"/>
                                          <a:pt x="97" y="171"/>
                                        </a:cubicBezTo>
                                        <a:cubicBezTo>
                                          <a:pt x="97" y="172"/>
                                          <a:pt x="97" y="172"/>
                                          <a:pt x="97" y="173"/>
                                        </a:cubicBezTo>
                                        <a:cubicBezTo>
                                          <a:pt x="95" y="173"/>
                                          <a:pt x="92" y="171"/>
                                          <a:pt x="90" y="172"/>
                                        </a:cubicBezTo>
                                        <a:cubicBezTo>
                                          <a:pt x="88" y="172"/>
                                          <a:pt x="86" y="171"/>
                                          <a:pt x="84" y="171"/>
                                        </a:cubicBezTo>
                                        <a:cubicBezTo>
                                          <a:pt x="86" y="172"/>
                                          <a:pt x="88" y="172"/>
                                          <a:pt x="90" y="173"/>
                                        </a:cubicBezTo>
                                        <a:cubicBezTo>
                                          <a:pt x="89" y="173"/>
                                          <a:pt x="87" y="172"/>
                                          <a:pt x="85" y="172"/>
                                        </a:cubicBezTo>
                                        <a:cubicBezTo>
                                          <a:pt x="86" y="173"/>
                                          <a:pt x="87" y="173"/>
                                          <a:pt x="88" y="173"/>
                                        </a:cubicBezTo>
                                        <a:cubicBezTo>
                                          <a:pt x="87" y="174"/>
                                          <a:pt x="86" y="173"/>
                                          <a:pt x="86" y="173"/>
                                        </a:cubicBezTo>
                                        <a:cubicBezTo>
                                          <a:pt x="86" y="174"/>
                                          <a:pt x="88" y="174"/>
                                          <a:pt x="90" y="174"/>
                                        </a:cubicBezTo>
                                        <a:cubicBezTo>
                                          <a:pt x="90" y="175"/>
                                          <a:pt x="90" y="175"/>
                                          <a:pt x="90" y="175"/>
                                        </a:cubicBezTo>
                                        <a:cubicBezTo>
                                          <a:pt x="90" y="175"/>
                                          <a:pt x="92" y="175"/>
                                          <a:pt x="92" y="175"/>
                                        </a:cubicBezTo>
                                        <a:cubicBezTo>
                                          <a:pt x="94" y="175"/>
                                          <a:pt x="96" y="177"/>
                                          <a:pt x="99" y="177"/>
                                        </a:cubicBezTo>
                                        <a:cubicBezTo>
                                          <a:pt x="99" y="177"/>
                                          <a:pt x="99" y="177"/>
                                          <a:pt x="99" y="177"/>
                                        </a:cubicBezTo>
                                        <a:cubicBezTo>
                                          <a:pt x="96" y="177"/>
                                          <a:pt x="94" y="176"/>
                                          <a:pt x="92" y="176"/>
                                        </a:cubicBezTo>
                                        <a:cubicBezTo>
                                          <a:pt x="95" y="178"/>
                                          <a:pt x="99" y="177"/>
                                          <a:pt x="103" y="179"/>
                                        </a:cubicBezTo>
                                        <a:cubicBezTo>
                                          <a:pt x="99" y="179"/>
                                          <a:pt x="94" y="177"/>
                                          <a:pt x="91" y="177"/>
                                        </a:cubicBezTo>
                                        <a:cubicBezTo>
                                          <a:pt x="96" y="179"/>
                                          <a:pt x="103" y="179"/>
                                          <a:pt x="109" y="181"/>
                                        </a:cubicBezTo>
                                        <a:cubicBezTo>
                                          <a:pt x="98" y="180"/>
                                          <a:pt x="88" y="178"/>
                                          <a:pt x="78" y="176"/>
                                        </a:cubicBezTo>
                                        <a:cubicBezTo>
                                          <a:pt x="83" y="177"/>
                                          <a:pt x="86" y="178"/>
                                          <a:pt x="91" y="179"/>
                                        </a:cubicBezTo>
                                        <a:cubicBezTo>
                                          <a:pt x="91" y="180"/>
                                          <a:pt x="90" y="178"/>
                                          <a:pt x="89" y="179"/>
                                        </a:cubicBezTo>
                                        <a:cubicBezTo>
                                          <a:pt x="90" y="180"/>
                                          <a:pt x="91" y="180"/>
                                          <a:pt x="92" y="180"/>
                                        </a:cubicBezTo>
                                        <a:cubicBezTo>
                                          <a:pt x="92" y="181"/>
                                          <a:pt x="90" y="180"/>
                                          <a:pt x="90" y="181"/>
                                        </a:cubicBezTo>
                                        <a:cubicBezTo>
                                          <a:pt x="92" y="182"/>
                                          <a:pt x="97" y="181"/>
                                          <a:pt x="100" y="182"/>
                                        </a:cubicBezTo>
                                        <a:cubicBezTo>
                                          <a:pt x="95" y="184"/>
                                          <a:pt x="88" y="181"/>
                                          <a:pt x="84" y="181"/>
                                        </a:cubicBezTo>
                                        <a:cubicBezTo>
                                          <a:pt x="89" y="183"/>
                                          <a:pt x="96" y="182"/>
                                          <a:pt x="101" y="184"/>
                                        </a:cubicBezTo>
                                        <a:cubicBezTo>
                                          <a:pt x="98" y="185"/>
                                          <a:pt x="93" y="183"/>
                                          <a:pt x="90" y="183"/>
                                        </a:cubicBezTo>
                                        <a:cubicBezTo>
                                          <a:pt x="90" y="183"/>
                                          <a:pt x="90" y="183"/>
                                          <a:pt x="90" y="184"/>
                                        </a:cubicBezTo>
                                        <a:cubicBezTo>
                                          <a:pt x="92" y="184"/>
                                          <a:pt x="94" y="185"/>
                                          <a:pt x="97" y="185"/>
                                        </a:cubicBezTo>
                                        <a:cubicBezTo>
                                          <a:pt x="96" y="185"/>
                                          <a:pt x="95" y="185"/>
                                          <a:pt x="95" y="185"/>
                                        </a:cubicBezTo>
                                        <a:cubicBezTo>
                                          <a:pt x="94" y="185"/>
                                          <a:pt x="93" y="185"/>
                                          <a:pt x="92" y="185"/>
                                        </a:cubicBezTo>
                                        <a:cubicBezTo>
                                          <a:pt x="91" y="184"/>
                                          <a:pt x="90" y="185"/>
                                          <a:pt x="90" y="184"/>
                                        </a:cubicBezTo>
                                        <a:cubicBezTo>
                                          <a:pt x="89" y="186"/>
                                          <a:pt x="92" y="185"/>
                                          <a:pt x="93" y="186"/>
                                        </a:cubicBezTo>
                                        <a:cubicBezTo>
                                          <a:pt x="87" y="187"/>
                                          <a:pt x="81" y="185"/>
                                          <a:pt x="76" y="184"/>
                                        </a:cubicBezTo>
                                        <a:cubicBezTo>
                                          <a:pt x="81" y="183"/>
                                          <a:pt x="85" y="185"/>
                                          <a:pt x="89" y="185"/>
                                        </a:cubicBezTo>
                                        <a:cubicBezTo>
                                          <a:pt x="82" y="183"/>
                                          <a:pt x="75" y="183"/>
                                          <a:pt x="69" y="181"/>
                                        </a:cubicBezTo>
                                        <a:cubicBezTo>
                                          <a:pt x="71" y="182"/>
                                          <a:pt x="73" y="183"/>
                                          <a:pt x="76" y="184"/>
                                        </a:cubicBezTo>
                                        <a:cubicBezTo>
                                          <a:pt x="73" y="184"/>
                                          <a:pt x="68" y="182"/>
                                          <a:pt x="65" y="182"/>
                                        </a:cubicBezTo>
                                        <a:cubicBezTo>
                                          <a:pt x="73" y="185"/>
                                          <a:pt x="80" y="185"/>
                                          <a:pt x="89" y="187"/>
                                        </a:cubicBezTo>
                                        <a:cubicBezTo>
                                          <a:pt x="82" y="188"/>
                                          <a:pt x="74" y="184"/>
                                          <a:pt x="66" y="184"/>
                                        </a:cubicBezTo>
                                        <a:cubicBezTo>
                                          <a:pt x="72" y="186"/>
                                          <a:pt x="79" y="187"/>
                                          <a:pt x="86" y="188"/>
                                        </a:cubicBezTo>
                                        <a:cubicBezTo>
                                          <a:pt x="81" y="190"/>
                                          <a:pt x="75" y="187"/>
                                          <a:pt x="68" y="186"/>
                                        </a:cubicBezTo>
                                        <a:cubicBezTo>
                                          <a:pt x="68" y="186"/>
                                          <a:pt x="68" y="186"/>
                                          <a:pt x="68" y="186"/>
                                        </a:cubicBezTo>
                                        <a:cubicBezTo>
                                          <a:pt x="69" y="187"/>
                                          <a:pt x="71" y="187"/>
                                          <a:pt x="72" y="188"/>
                                        </a:cubicBezTo>
                                        <a:cubicBezTo>
                                          <a:pt x="76" y="188"/>
                                          <a:pt x="79" y="189"/>
                                          <a:pt x="83" y="189"/>
                                        </a:cubicBezTo>
                                        <a:cubicBezTo>
                                          <a:pt x="83" y="190"/>
                                          <a:pt x="81" y="190"/>
                                          <a:pt x="81" y="190"/>
                                        </a:cubicBezTo>
                                        <a:cubicBezTo>
                                          <a:pt x="76" y="189"/>
                                          <a:pt x="72" y="189"/>
                                          <a:pt x="67" y="187"/>
                                        </a:cubicBezTo>
                                        <a:cubicBezTo>
                                          <a:pt x="71" y="189"/>
                                          <a:pt x="76" y="190"/>
                                          <a:pt x="81" y="190"/>
                                        </a:cubicBezTo>
                                        <a:cubicBezTo>
                                          <a:pt x="76" y="192"/>
                                          <a:pt x="70" y="189"/>
                                          <a:pt x="65" y="188"/>
                                        </a:cubicBezTo>
                                        <a:cubicBezTo>
                                          <a:pt x="69" y="190"/>
                                          <a:pt x="74" y="191"/>
                                          <a:pt x="78" y="192"/>
                                        </a:cubicBezTo>
                                        <a:cubicBezTo>
                                          <a:pt x="72" y="193"/>
                                          <a:pt x="66" y="189"/>
                                          <a:pt x="59" y="189"/>
                                        </a:cubicBezTo>
                                        <a:cubicBezTo>
                                          <a:pt x="64" y="191"/>
                                          <a:pt x="72" y="192"/>
                                          <a:pt x="77" y="192"/>
                                        </a:cubicBezTo>
                                        <a:cubicBezTo>
                                          <a:pt x="76" y="194"/>
                                          <a:pt x="73" y="195"/>
                                          <a:pt x="72" y="196"/>
                                        </a:cubicBezTo>
                                        <a:cubicBezTo>
                                          <a:pt x="53" y="192"/>
                                          <a:pt x="35" y="186"/>
                                          <a:pt x="22" y="175"/>
                                        </a:cubicBezTo>
                                        <a:close/>
                                        <a:moveTo>
                                          <a:pt x="91" y="169"/>
                                        </a:moveTo>
                                        <a:cubicBezTo>
                                          <a:pt x="90" y="169"/>
                                          <a:pt x="89" y="169"/>
                                          <a:pt x="89" y="168"/>
                                        </a:cubicBezTo>
                                        <a:cubicBezTo>
                                          <a:pt x="90" y="168"/>
                                          <a:pt x="90" y="168"/>
                                          <a:pt x="91" y="169"/>
                                        </a:cubicBezTo>
                                        <a:close/>
                                        <a:moveTo>
                                          <a:pt x="105" y="184"/>
                                        </a:moveTo>
                                        <a:cubicBezTo>
                                          <a:pt x="105" y="183"/>
                                          <a:pt x="104" y="184"/>
                                          <a:pt x="104" y="183"/>
                                        </a:cubicBezTo>
                                        <a:cubicBezTo>
                                          <a:pt x="103" y="184"/>
                                          <a:pt x="102" y="183"/>
                                          <a:pt x="102" y="183"/>
                                        </a:cubicBezTo>
                                        <a:cubicBezTo>
                                          <a:pt x="103" y="183"/>
                                          <a:pt x="103" y="183"/>
                                          <a:pt x="104" y="183"/>
                                        </a:cubicBezTo>
                                        <a:cubicBezTo>
                                          <a:pt x="104" y="183"/>
                                          <a:pt x="105" y="183"/>
                                          <a:pt x="105" y="183"/>
                                        </a:cubicBezTo>
                                        <a:cubicBezTo>
                                          <a:pt x="105" y="184"/>
                                          <a:pt x="106" y="183"/>
                                          <a:pt x="105" y="184"/>
                                        </a:cubicBezTo>
                                        <a:close/>
                                        <a:moveTo>
                                          <a:pt x="102" y="183"/>
                                        </a:moveTo>
                                        <a:cubicBezTo>
                                          <a:pt x="102" y="183"/>
                                          <a:pt x="100" y="183"/>
                                          <a:pt x="100" y="182"/>
                                        </a:cubicBezTo>
                                        <a:cubicBezTo>
                                          <a:pt x="101" y="183"/>
                                          <a:pt x="101" y="182"/>
                                          <a:pt x="102" y="183"/>
                                        </a:cubicBezTo>
                                        <a:close/>
                                        <a:moveTo>
                                          <a:pt x="99" y="180"/>
                                        </a:moveTo>
                                        <a:cubicBezTo>
                                          <a:pt x="99" y="180"/>
                                          <a:pt x="97" y="180"/>
                                          <a:pt x="97" y="180"/>
                                        </a:cubicBezTo>
                                        <a:cubicBezTo>
                                          <a:pt x="98" y="180"/>
                                          <a:pt x="98" y="180"/>
                                          <a:pt x="99" y="180"/>
                                        </a:cubicBezTo>
                                        <a:close/>
                                        <a:moveTo>
                                          <a:pt x="122" y="203"/>
                                        </a:moveTo>
                                        <a:cubicBezTo>
                                          <a:pt x="127" y="204"/>
                                          <a:pt x="131" y="204"/>
                                          <a:pt x="135" y="204"/>
                                        </a:cubicBezTo>
                                        <a:cubicBezTo>
                                          <a:pt x="129" y="204"/>
                                          <a:pt x="123" y="205"/>
                                          <a:pt x="118" y="205"/>
                                        </a:cubicBezTo>
                                        <a:cubicBezTo>
                                          <a:pt x="123" y="206"/>
                                          <a:pt x="129" y="205"/>
                                          <a:pt x="134" y="205"/>
                                        </a:cubicBezTo>
                                        <a:cubicBezTo>
                                          <a:pt x="132" y="206"/>
                                          <a:pt x="127" y="206"/>
                                          <a:pt x="124" y="207"/>
                                        </a:cubicBezTo>
                                        <a:cubicBezTo>
                                          <a:pt x="125" y="207"/>
                                          <a:pt x="126" y="206"/>
                                          <a:pt x="127" y="207"/>
                                        </a:cubicBezTo>
                                        <a:cubicBezTo>
                                          <a:pt x="125" y="207"/>
                                          <a:pt x="122" y="207"/>
                                          <a:pt x="120" y="207"/>
                                        </a:cubicBezTo>
                                        <a:cubicBezTo>
                                          <a:pt x="124" y="208"/>
                                          <a:pt x="128" y="208"/>
                                          <a:pt x="132" y="207"/>
                                        </a:cubicBezTo>
                                        <a:cubicBezTo>
                                          <a:pt x="130" y="209"/>
                                          <a:pt x="127" y="208"/>
                                          <a:pt x="126" y="209"/>
                                        </a:cubicBezTo>
                                        <a:cubicBezTo>
                                          <a:pt x="125" y="208"/>
                                          <a:pt x="123" y="209"/>
                                          <a:pt x="122" y="210"/>
                                        </a:cubicBezTo>
                                        <a:cubicBezTo>
                                          <a:pt x="120" y="209"/>
                                          <a:pt x="117" y="210"/>
                                          <a:pt x="115" y="209"/>
                                        </a:cubicBezTo>
                                        <a:cubicBezTo>
                                          <a:pt x="120" y="211"/>
                                          <a:pt x="128" y="210"/>
                                          <a:pt x="133" y="210"/>
                                        </a:cubicBezTo>
                                        <a:cubicBezTo>
                                          <a:pt x="129" y="213"/>
                                          <a:pt x="122" y="212"/>
                                          <a:pt x="116" y="213"/>
                                        </a:cubicBezTo>
                                        <a:cubicBezTo>
                                          <a:pt x="122" y="213"/>
                                          <a:pt x="127" y="213"/>
                                          <a:pt x="132" y="212"/>
                                        </a:cubicBezTo>
                                        <a:cubicBezTo>
                                          <a:pt x="129" y="215"/>
                                          <a:pt x="123" y="214"/>
                                          <a:pt x="118" y="215"/>
                                        </a:cubicBezTo>
                                        <a:cubicBezTo>
                                          <a:pt x="123" y="215"/>
                                          <a:pt x="128" y="215"/>
                                          <a:pt x="132" y="215"/>
                                        </a:cubicBezTo>
                                        <a:cubicBezTo>
                                          <a:pt x="129" y="217"/>
                                          <a:pt x="123" y="215"/>
                                          <a:pt x="119" y="216"/>
                                        </a:cubicBezTo>
                                        <a:cubicBezTo>
                                          <a:pt x="120" y="217"/>
                                          <a:pt x="121" y="216"/>
                                          <a:pt x="121" y="216"/>
                                        </a:cubicBezTo>
                                        <a:cubicBezTo>
                                          <a:pt x="120" y="217"/>
                                          <a:pt x="118" y="216"/>
                                          <a:pt x="116" y="217"/>
                                        </a:cubicBezTo>
                                        <a:cubicBezTo>
                                          <a:pt x="120" y="218"/>
                                          <a:pt x="124" y="217"/>
                                          <a:pt x="128" y="217"/>
                                        </a:cubicBezTo>
                                        <a:cubicBezTo>
                                          <a:pt x="126" y="218"/>
                                          <a:pt x="123" y="218"/>
                                          <a:pt x="121" y="218"/>
                                        </a:cubicBezTo>
                                        <a:cubicBezTo>
                                          <a:pt x="124" y="218"/>
                                          <a:pt x="127" y="218"/>
                                          <a:pt x="130" y="218"/>
                                        </a:cubicBezTo>
                                        <a:cubicBezTo>
                                          <a:pt x="125" y="219"/>
                                          <a:pt x="119" y="219"/>
                                          <a:pt x="113" y="219"/>
                                        </a:cubicBezTo>
                                        <a:cubicBezTo>
                                          <a:pt x="115" y="220"/>
                                          <a:pt x="117" y="219"/>
                                          <a:pt x="119" y="220"/>
                                        </a:cubicBezTo>
                                        <a:cubicBezTo>
                                          <a:pt x="119" y="220"/>
                                          <a:pt x="118" y="220"/>
                                          <a:pt x="118" y="220"/>
                                        </a:cubicBezTo>
                                        <a:cubicBezTo>
                                          <a:pt x="123" y="220"/>
                                          <a:pt x="128" y="220"/>
                                          <a:pt x="132" y="220"/>
                                        </a:cubicBezTo>
                                        <a:cubicBezTo>
                                          <a:pt x="125" y="222"/>
                                          <a:pt x="119" y="221"/>
                                          <a:pt x="111" y="221"/>
                                        </a:cubicBezTo>
                                        <a:cubicBezTo>
                                          <a:pt x="116" y="223"/>
                                          <a:pt x="124" y="222"/>
                                          <a:pt x="130" y="222"/>
                                        </a:cubicBezTo>
                                        <a:cubicBezTo>
                                          <a:pt x="125" y="224"/>
                                          <a:pt x="120" y="223"/>
                                          <a:pt x="115" y="224"/>
                                        </a:cubicBezTo>
                                        <a:cubicBezTo>
                                          <a:pt x="120" y="225"/>
                                          <a:pt x="129" y="224"/>
                                          <a:pt x="134" y="224"/>
                                        </a:cubicBezTo>
                                        <a:cubicBezTo>
                                          <a:pt x="127" y="225"/>
                                          <a:pt x="121" y="226"/>
                                          <a:pt x="115" y="226"/>
                                        </a:cubicBezTo>
                                        <a:cubicBezTo>
                                          <a:pt x="120" y="226"/>
                                          <a:pt x="129" y="228"/>
                                          <a:pt x="135" y="226"/>
                                        </a:cubicBezTo>
                                        <a:cubicBezTo>
                                          <a:pt x="135" y="226"/>
                                          <a:pt x="135" y="226"/>
                                          <a:pt x="135" y="226"/>
                                        </a:cubicBezTo>
                                        <a:cubicBezTo>
                                          <a:pt x="130" y="228"/>
                                          <a:pt x="121" y="229"/>
                                          <a:pt x="114" y="229"/>
                                        </a:cubicBezTo>
                                        <a:cubicBezTo>
                                          <a:pt x="120" y="230"/>
                                          <a:pt x="128" y="229"/>
                                          <a:pt x="135" y="228"/>
                                        </a:cubicBezTo>
                                        <a:cubicBezTo>
                                          <a:pt x="135" y="227"/>
                                          <a:pt x="135" y="227"/>
                                          <a:pt x="135" y="227"/>
                                        </a:cubicBezTo>
                                        <a:cubicBezTo>
                                          <a:pt x="135" y="227"/>
                                          <a:pt x="136" y="228"/>
                                          <a:pt x="136" y="228"/>
                                        </a:cubicBezTo>
                                        <a:cubicBezTo>
                                          <a:pt x="131" y="229"/>
                                          <a:pt x="129" y="230"/>
                                          <a:pt x="123" y="230"/>
                                        </a:cubicBezTo>
                                        <a:cubicBezTo>
                                          <a:pt x="127" y="231"/>
                                          <a:pt x="131" y="230"/>
                                          <a:pt x="136" y="229"/>
                                        </a:cubicBezTo>
                                        <a:cubicBezTo>
                                          <a:pt x="102" y="236"/>
                                          <a:pt x="77" y="233"/>
                                          <a:pt x="61" y="214"/>
                                        </a:cubicBezTo>
                                        <a:cubicBezTo>
                                          <a:pt x="69" y="205"/>
                                          <a:pt x="75" y="194"/>
                                          <a:pt x="87" y="191"/>
                                        </a:cubicBezTo>
                                        <a:cubicBezTo>
                                          <a:pt x="86" y="192"/>
                                          <a:pt x="84" y="192"/>
                                          <a:pt x="83" y="194"/>
                                        </a:cubicBezTo>
                                        <a:cubicBezTo>
                                          <a:pt x="88" y="192"/>
                                          <a:pt x="93" y="190"/>
                                          <a:pt x="98" y="189"/>
                                        </a:cubicBezTo>
                                        <a:cubicBezTo>
                                          <a:pt x="94" y="189"/>
                                          <a:pt x="91" y="191"/>
                                          <a:pt x="88" y="191"/>
                                        </a:cubicBezTo>
                                        <a:cubicBezTo>
                                          <a:pt x="98" y="186"/>
                                          <a:pt x="112" y="186"/>
                                          <a:pt x="124" y="188"/>
                                        </a:cubicBezTo>
                                        <a:cubicBezTo>
                                          <a:pt x="122" y="188"/>
                                          <a:pt x="118" y="187"/>
                                          <a:pt x="116" y="188"/>
                                        </a:cubicBezTo>
                                        <a:cubicBezTo>
                                          <a:pt x="119" y="188"/>
                                          <a:pt x="124" y="187"/>
                                          <a:pt x="126" y="189"/>
                                        </a:cubicBezTo>
                                        <a:cubicBezTo>
                                          <a:pt x="121" y="189"/>
                                          <a:pt x="114" y="189"/>
                                          <a:pt x="109" y="190"/>
                                        </a:cubicBezTo>
                                        <a:cubicBezTo>
                                          <a:pt x="116" y="190"/>
                                          <a:pt x="124" y="188"/>
                                          <a:pt x="129" y="192"/>
                                        </a:cubicBezTo>
                                        <a:cubicBezTo>
                                          <a:pt x="124" y="192"/>
                                          <a:pt x="118" y="191"/>
                                          <a:pt x="113" y="192"/>
                                        </a:cubicBezTo>
                                        <a:cubicBezTo>
                                          <a:pt x="119" y="193"/>
                                          <a:pt x="129" y="190"/>
                                          <a:pt x="132" y="195"/>
                                        </a:cubicBezTo>
                                        <a:cubicBezTo>
                                          <a:pt x="125" y="194"/>
                                          <a:pt x="117" y="193"/>
                                          <a:pt x="111" y="193"/>
                                        </a:cubicBezTo>
                                        <a:cubicBezTo>
                                          <a:pt x="118" y="194"/>
                                          <a:pt x="127" y="194"/>
                                          <a:pt x="134" y="196"/>
                                        </a:cubicBezTo>
                                        <a:cubicBezTo>
                                          <a:pt x="126" y="196"/>
                                          <a:pt x="118" y="196"/>
                                          <a:pt x="111" y="196"/>
                                        </a:cubicBezTo>
                                        <a:cubicBezTo>
                                          <a:pt x="119" y="198"/>
                                          <a:pt x="129" y="195"/>
                                          <a:pt x="137" y="198"/>
                                        </a:cubicBezTo>
                                        <a:cubicBezTo>
                                          <a:pt x="130" y="198"/>
                                          <a:pt x="122" y="198"/>
                                          <a:pt x="116" y="199"/>
                                        </a:cubicBezTo>
                                        <a:cubicBezTo>
                                          <a:pt x="123" y="199"/>
                                          <a:pt x="130" y="198"/>
                                          <a:pt x="139" y="199"/>
                                        </a:cubicBezTo>
                                        <a:cubicBezTo>
                                          <a:pt x="131" y="200"/>
                                          <a:pt x="124" y="199"/>
                                          <a:pt x="118" y="200"/>
                                        </a:cubicBezTo>
                                        <a:cubicBezTo>
                                          <a:pt x="122" y="200"/>
                                          <a:pt x="126" y="200"/>
                                          <a:pt x="129" y="200"/>
                                        </a:cubicBezTo>
                                        <a:cubicBezTo>
                                          <a:pt x="117" y="201"/>
                                          <a:pt x="105" y="200"/>
                                          <a:pt x="95" y="202"/>
                                        </a:cubicBezTo>
                                        <a:cubicBezTo>
                                          <a:pt x="112" y="201"/>
                                          <a:pt x="127" y="201"/>
                                          <a:pt x="142" y="202"/>
                                        </a:cubicBezTo>
                                        <a:cubicBezTo>
                                          <a:pt x="135" y="202"/>
                                          <a:pt x="129" y="203"/>
                                          <a:pt x="122" y="203"/>
                                        </a:cubicBezTo>
                                        <a:close/>
                                        <a:moveTo>
                                          <a:pt x="141" y="201"/>
                                        </a:moveTo>
                                        <a:cubicBezTo>
                                          <a:pt x="140" y="201"/>
                                          <a:pt x="137" y="201"/>
                                          <a:pt x="136" y="200"/>
                                        </a:cubicBezTo>
                                        <a:cubicBezTo>
                                          <a:pt x="138" y="200"/>
                                          <a:pt x="139" y="201"/>
                                          <a:pt x="141" y="201"/>
                                        </a:cubicBezTo>
                                        <a:close/>
                                        <a:moveTo>
                                          <a:pt x="135" y="200"/>
                                        </a:moveTo>
                                        <a:cubicBezTo>
                                          <a:pt x="134" y="201"/>
                                          <a:pt x="133" y="201"/>
                                          <a:pt x="132" y="200"/>
                                        </a:cubicBezTo>
                                        <a:cubicBezTo>
                                          <a:pt x="133" y="201"/>
                                          <a:pt x="134" y="200"/>
                                          <a:pt x="135" y="200"/>
                                        </a:cubicBezTo>
                                        <a:close/>
                                        <a:moveTo>
                                          <a:pt x="132" y="200"/>
                                        </a:moveTo>
                                        <a:cubicBezTo>
                                          <a:pt x="131" y="201"/>
                                          <a:pt x="130" y="200"/>
                                          <a:pt x="130" y="200"/>
                                        </a:cubicBezTo>
                                        <a:cubicBezTo>
                                          <a:pt x="130" y="200"/>
                                          <a:pt x="131" y="200"/>
                                          <a:pt x="132" y="200"/>
                                        </a:cubicBezTo>
                                        <a:close/>
                                        <a:moveTo>
                                          <a:pt x="130" y="200"/>
                                        </a:moveTo>
                                        <a:cubicBezTo>
                                          <a:pt x="130" y="201"/>
                                          <a:pt x="129" y="201"/>
                                          <a:pt x="129" y="200"/>
                                        </a:cubicBezTo>
                                        <a:cubicBezTo>
                                          <a:pt x="130" y="200"/>
                                          <a:pt x="130" y="200"/>
                                          <a:pt x="130" y="200"/>
                                        </a:cubicBezTo>
                                        <a:close/>
                                        <a:moveTo>
                                          <a:pt x="179" y="224"/>
                                        </a:moveTo>
                                        <a:cubicBezTo>
                                          <a:pt x="180" y="224"/>
                                          <a:pt x="181" y="224"/>
                                          <a:pt x="182" y="224"/>
                                        </a:cubicBezTo>
                                        <a:cubicBezTo>
                                          <a:pt x="181" y="224"/>
                                          <a:pt x="180" y="224"/>
                                          <a:pt x="179" y="224"/>
                                        </a:cubicBezTo>
                                        <a:close/>
                                        <a:moveTo>
                                          <a:pt x="195" y="224"/>
                                        </a:moveTo>
                                        <a:cubicBezTo>
                                          <a:pt x="195" y="224"/>
                                          <a:pt x="191" y="223"/>
                                          <a:pt x="191" y="223"/>
                                        </a:cubicBezTo>
                                        <a:cubicBezTo>
                                          <a:pt x="174" y="216"/>
                                          <a:pt x="160" y="205"/>
                                          <a:pt x="144" y="196"/>
                                        </a:cubicBezTo>
                                        <a:cubicBezTo>
                                          <a:pt x="139" y="193"/>
                                          <a:pt x="134" y="187"/>
                                          <a:pt x="129" y="183"/>
                                        </a:cubicBezTo>
                                        <a:cubicBezTo>
                                          <a:pt x="129" y="182"/>
                                          <a:pt x="128" y="180"/>
                                          <a:pt x="126" y="179"/>
                                        </a:cubicBezTo>
                                        <a:cubicBezTo>
                                          <a:pt x="125" y="177"/>
                                          <a:pt x="123" y="175"/>
                                          <a:pt x="121" y="173"/>
                                        </a:cubicBezTo>
                                        <a:cubicBezTo>
                                          <a:pt x="121" y="173"/>
                                          <a:pt x="121" y="173"/>
                                          <a:pt x="121" y="172"/>
                                        </a:cubicBezTo>
                                        <a:cubicBezTo>
                                          <a:pt x="123" y="172"/>
                                          <a:pt x="126" y="170"/>
                                          <a:pt x="128" y="172"/>
                                        </a:cubicBezTo>
                                        <a:cubicBezTo>
                                          <a:pt x="127" y="172"/>
                                          <a:pt x="127" y="172"/>
                                          <a:pt x="126" y="172"/>
                                        </a:cubicBezTo>
                                        <a:cubicBezTo>
                                          <a:pt x="126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2"/>
                                        </a:cubicBezTo>
                                        <a:cubicBezTo>
                                          <a:pt x="129" y="172"/>
                                          <a:pt x="129" y="172"/>
                                          <a:pt x="129" y="172"/>
                                        </a:cubicBezTo>
                                        <a:cubicBezTo>
                                          <a:pt x="133" y="173"/>
                                          <a:pt x="135" y="176"/>
                                          <a:pt x="138" y="178"/>
                                        </a:cubicBezTo>
                                        <a:cubicBezTo>
                                          <a:pt x="139" y="179"/>
                                          <a:pt x="140" y="180"/>
                                          <a:pt x="141" y="181"/>
                                        </a:cubicBezTo>
                                        <a:cubicBezTo>
                                          <a:pt x="141" y="181"/>
                                          <a:pt x="142" y="182"/>
                                          <a:pt x="142" y="182"/>
                                        </a:cubicBezTo>
                                        <a:cubicBezTo>
                                          <a:pt x="141" y="182"/>
                                          <a:pt x="141" y="182"/>
                                          <a:pt x="140" y="182"/>
                                        </a:cubicBezTo>
                                        <a:cubicBezTo>
                                          <a:pt x="141" y="181"/>
                                          <a:pt x="140" y="180"/>
                                          <a:pt x="139" y="181"/>
                                        </a:cubicBezTo>
                                        <a:cubicBezTo>
                                          <a:pt x="139" y="182"/>
                                          <a:pt x="141" y="183"/>
                                          <a:pt x="142" y="183"/>
                                        </a:cubicBezTo>
                                        <a:cubicBezTo>
                                          <a:pt x="143" y="184"/>
                                          <a:pt x="143" y="184"/>
                                          <a:pt x="143" y="185"/>
                                        </a:cubicBezTo>
                                        <a:cubicBezTo>
                                          <a:pt x="142" y="184"/>
                                          <a:pt x="141" y="183"/>
                                          <a:pt x="140" y="182"/>
                                        </a:cubicBezTo>
                                        <a:cubicBezTo>
                                          <a:pt x="140" y="182"/>
                                          <a:pt x="140" y="182"/>
                                          <a:pt x="139" y="182"/>
                                        </a:cubicBezTo>
                                        <a:cubicBezTo>
                                          <a:pt x="141" y="184"/>
                                          <a:pt x="142" y="185"/>
                                          <a:pt x="144" y="186"/>
                                        </a:cubicBezTo>
                                        <a:cubicBezTo>
                                          <a:pt x="144" y="186"/>
                                          <a:pt x="145" y="186"/>
                                          <a:pt x="145" y="186"/>
                                        </a:cubicBezTo>
                                        <a:cubicBezTo>
                                          <a:pt x="145" y="186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5" y="187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3" y="186"/>
                                          <a:pt x="141" y="185"/>
                                          <a:pt x="140" y="183"/>
                                        </a:cubicBezTo>
                                        <a:cubicBezTo>
                                          <a:pt x="140" y="183"/>
                                          <a:pt x="139" y="183"/>
                                          <a:pt x="139" y="183"/>
                                        </a:cubicBezTo>
                                        <a:cubicBezTo>
                                          <a:pt x="140" y="185"/>
                                          <a:pt x="141" y="185"/>
                                          <a:pt x="142" y="186"/>
                                        </a:cubicBezTo>
                                        <a:cubicBezTo>
                                          <a:pt x="145" y="188"/>
                                          <a:pt x="148" y="189"/>
                                          <a:pt x="150" y="191"/>
                                        </a:cubicBezTo>
                                        <a:cubicBezTo>
                                          <a:pt x="145" y="185"/>
                                          <a:pt x="140" y="178"/>
                                          <a:pt x="139" y="170"/>
                                        </a:cubicBezTo>
                                        <a:cubicBezTo>
                                          <a:pt x="136" y="164"/>
                                          <a:pt x="132" y="158"/>
                                          <a:pt x="128" y="152"/>
                                        </a:cubicBezTo>
                                        <a:cubicBezTo>
                                          <a:pt x="124" y="133"/>
                                          <a:pt x="113" y="119"/>
                                          <a:pt x="110" y="99"/>
                                        </a:cubicBezTo>
                                        <a:cubicBezTo>
                                          <a:pt x="109" y="97"/>
                                          <a:pt x="110" y="95"/>
                                          <a:pt x="109" y="93"/>
                                        </a:cubicBezTo>
                                        <a:cubicBezTo>
                                          <a:pt x="110" y="92"/>
                                          <a:pt x="110" y="91"/>
                                          <a:pt x="111" y="90"/>
                                        </a:cubicBezTo>
                                        <a:cubicBezTo>
                                          <a:pt x="112" y="89"/>
                                          <a:pt x="114" y="88"/>
                                          <a:pt x="115" y="87"/>
                                        </a:cubicBezTo>
                                        <a:cubicBezTo>
                                          <a:pt x="131" y="90"/>
                                          <a:pt x="137" y="106"/>
                                          <a:pt x="147" y="118"/>
                                        </a:cubicBezTo>
                                        <a:cubicBezTo>
                                          <a:pt x="148" y="121"/>
                                          <a:pt x="149" y="124"/>
                                          <a:pt x="148" y="128"/>
                                        </a:cubicBezTo>
                                        <a:cubicBezTo>
                                          <a:pt x="148" y="128"/>
                                          <a:pt x="148" y="128"/>
                                          <a:pt x="148" y="128"/>
                                        </a:cubicBezTo>
                                        <a:cubicBezTo>
                                          <a:pt x="148" y="131"/>
                                          <a:pt x="147" y="134"/>
                                          <a:pt x="148" y="136"/>
                                        </a:cubicBezTo>
                                        <a:cubicBezTo>
                                          <a:pt x="148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7"/>
                                          <a:pt x="148" y="138"/>
                                          <a:pt x="148" y="139"/>
                                        </a:cubicBezTo>
                                        <a:cubicBezTo>
                                          <a:pt x="148" y="139"/>
                                          <a:pt x="148" y="140"/>
                                          <a:pt x="147" y="139"/>
                                        </a:cubicBezTo>
                                        <a:cubicBezTo>
                                          <a:pt x="147" y="139"/>
                                          <a:pt x="146" y="137"/>
                                          <a:pt x="145" y="135"/>
                                        </a:cubicBezTo>
                                        <a:cubicBezTo>
                                          <a:pt x="145" y="135"/>
                                          <a:pt x="145" y="136"/>
                                          <a:pt x="144" y="136"/>
                                        </a:cubicBezTo>
                                        <a:cubicBezTo>
                                          <a:pt x="145" y="137"/>
                                          <a:pt x="146" y="137"/>
                                          <a:pt x="146" y="139"/>
                                        </a:cubicBezTo>
                                        <a:cubicBezTo>
                                          <a:pt x="145" y="138"/>
                                          <a:pt x="145" y="137"/>
                                          <a:pt x="144" y="136"/>
                                        </a:cubicBezTo>
                                        <a:cubicBezTo>
                                          <a:pt x="143" y="136"/>
                                          <a:pt x="143" y="136"/>
                                          <a:pt x="143" y="136"/>
                                        </a:cubicBezTo>
                                        <a:cubicBezTo>
                                          <a:pt x="143" y="137"/>
                                          <a:pt x="143" y="137"/>
                                          <a:pt x="144" y="137"/>
                                        </a:cubicBezTo>
                                        <a:cubicBezTo>
                                          <a:pt x="143" y="138"/>
                                          <a:pt x="143" y="137"/>
                                          <a:pt x="142" y="137"/>
                                        </a:cubicBezTo>
                                        <a:cubicBezTo>
                                          <a:pt x="142" y="137"/>
                                          <a:pt x="142" y="137"/>
                                          <a:pt x="142" y="137"/>
                                        </a:cubicBezTo>
                                        <a:cubicBezTo>
                                          <a:pt x="137" y="137"/>
                                          <a:pt x="138" y="131"/>
                                          <a:pt x="135" y="129"/>
                                        </a:cubicBezTo>
                                        <a:cubicBezTo>
                                          <a:pt x="135" y="129"/>
                                          <a:pt x="135" y="129"/>
                                          <a:pt x="135" y="129"/>
                                        </a:cubicBezTo>
                                        <a:cubicBezTo>
                                          <a:pt x="135" y="128"/>
                                          <a:pt x="134" y="127"/>
                                          <a:pt x="134" y="127"/>
                                        </a:cubicBezTo>
                                        <a:cubicBezTo>
                                          <a:pt x="133" y="127"/>
                                          <a:pt x="134" y="128"/>
                                          <a:pt x="134" y="129"/>
                                        </a:cubicBezTo>
                                        <a:cubicBezTo>
                                          <a:pt x="134" y="129"/>
                                          <a:pt x="134" y="130"/>
                                          <a:pt x="134" y="130"/>
                                        </a:cubicBezTo>
                                        <a:cubicBezTo>
                                          <a:pt x="132" y="129"/>
                                          <a:pt x="133" y="128"/>
                                          <a:pt x="131" y="127"/>
                                        </a:cubicBezTo>
                                        <a:cubicBezTo>
                                          <a:pt x="133" y="129"/>
                                          <a:pt x="133" y="132"/>
                                          <a:pt x="135" y="135"/>
                                        </a:cubicBezTo>
                                        <a:cubicBezTo>
                                          <a:pt x="134" y="138"/>
                                          <a:pt x="138" y="140"/>
                                          <a:pt x="139" y="142"/>
                                        </a:cubicBezTo>
                                        <a:cubicBezTo>
                                          <a:pt x="139" y="144"/>
                                          <a:pt x="140" y="144"/>
                                          <a:pt x="140" y="145"/>
                                        </a:cubicBezTo>
                                        <a:cubicBezTo>
                                          <a:pt x="138" y="144"/>
                                          <a:pt x="137" y="141"/>
                                          <a:pt x="135" y="140"/>
                                        </a:cubicBezTo>
                                        <a:cubicBezTo>
                                          <a:pt x="136" y="142"/>
                                          <a:pt x="138" y="145"/>
                                          <a:pt x="140" y="147"/>
                                        </a:cubicBezTo>
                                        <a:cubicBezTo>
                                          <a:pt x="140" y="147"/>
                                          <a:pt x="140" y="147"/>
                                          <a:pt x="140" y="148"/>
                                        </a:cubicBezTo>
                                        <a:cubicBezTo>
                                          <a:pt x="139" y="145"/>
                                          <a:pt x="136" y="143"/>
                                          <a:pt x="135" y="141"/>
                                        </a:cubicBezTo>
                                        <a:cubicBezTo>
                                          <a:pt x="136" y="144"/>
                                          <a:pt x="138" y="146"/>
                                          <a:pt x="139" y="148"/>
                                        </a:cubicBezTo>
                                        <a:cubicBezTo>
                                          <a:pt x="140" y="148"/>
                                          <a:pt x="139" y="148"/>
                                          <a:pt x="140" y="148"/>
                                        </a:cubicBezTo>
                                        <a:cubicBezTo>
                                          <a:pt x="140" y="149"/>
                                          <a:pt x="140" y="149"/>
                                          <a:pt x="140" y="149"/>
                                        </a:cubicBezTo>
                                        <a:cubicBezTo>
                                          <a:pt x="137" y="147"/>
                                          <a:pt x="135" y="144"/>
                                          <a:pt x="133" y="141"/>
                                        </a:cubicBezTo>
                                        <a:cubicBezTo>
                                          <a:pt x="133" y="142"/>
                                          <a:pt x="134" y="144"/>
                                          <a:pt x="135" y="145"/>
                                        </a:cubicBezTo>
                                        <a:cubicBezTo>
                                          <a:pt x="136" y="147"/>
                                          <a:pt x="137" y="149"/>
                                          <a:pt x="139" y="150"/>
                                        </a:cubicBezTo>
                                        <a:cubicBezTo>
                                          <a:pt x="139" y="150"/>
                                          <a:pt x="139" y="150"/>
                                          <a:pt x="140" y="150"/>
                                        </a:cubicBezTo>
                                        <a:cubicBezTo>
                                          <a:pt x="140" y="150"/>
                                          <a:pt x="140" y="151"/>
                                          <a:pt x="140" y="151"/>
                                        </a:cubicBezTo>
                                        <a:cubicBezTo>
                                          <a:pt x="137" y="149"/>
                                          <a:pt x="135" y="146"/>
                                          <a:pt x="133" y="144"/>
                                        </a:cubicBezTo>
                                        <a:cubicBezTo>
                                          <a:pt x="133" y="145"/>
                                          <a:pt x="134" y="147"/>
                                          <a:pt x="136" y="148"/>
                                        </a:cubicBezTo>
                                        <a:cubicBezTo>
                                          <a:pt x="136" y="150"/>
                                          <a:pt x="138" y="151"/>
                                          <a:pt x="140" y="152"/>
                                        </a:cubicBezTo>
                                        <a:cubicBezTo>
                                          <a:pt x="137" y="152"/>
                                          <a:pt x="135" y="149"/>
                                          <a:pt x="133" y="146"/>
                                        </a:cubicBezTo>
                                        <a:cubicBezTo>
                                          <a:pt x="134" y="150"/>
                                          <a:pt x="138" y="152"/>
                                          <a:pt x="140" y="155"/>
                                        </a:cubicBezTo>
                                        <a:cubicBezTo>
                                          <a:pt x="138" y="154"/>
                                          <a:pt x="136" y="152"/>
                                          <a:pt x="134" y="150"/>
                                        </a:cubicBezTo>
                                        <a:cubicBezTo>
                                          <a:pt x="134" y="150"/>
                                          <a:pt x="134" y="151"/>
                                          <a:pt x="134" y="151"/>
                                        </a:cubicBezTo>
                                        <a:cubicBezTo>
                                          <a:pt x="135" y="152"/>
                                          <a:pt x="135" y="153"/>
                                          <a:pt x="136" y="153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8" y="155"/>
                                          <a:pt x="138" y="155"/>
                                        </a:cubicBezTo>
                                        <a:cubicBezTo>
                                          <a:pt x="138" y="155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6" y="153"/>
                                        </a:cubicBezTo>
                                        <a:cubicBezTo>
                                          <a:pt x="135" y="153"/>
                                          <a:pt x="135" y="152"/>
                                          <a:pt x="134" y="151"/>
                                        </a:cubicBezTo>
                                        <a:cubicBezTo>
                                          <a:pt x="130" y="144"/>
                                          <a:pt x="130" y="133"/>
                                          <a:pt x="125" y="127"/>
                                        </a:cubicBezTo>
                                        <a:cubicBezTo>
                                          <a:pt x="125" y="127"/>
                                          <a:pt x="125" y="128"/>
                                          <a:pt x="126" y="128"/>
                                        </a:cubicBezTo>
                                        <a:cubicBezTo>
                                          <a:pt x="125" y="128"/>
                                          <a:pt x="125" y="128"/>
                                          <a:pt x="125" y="128"/>
                                        </a:cubicBezTo>
                                        <a:cubicBezTo>
                                          <a:pt x="125" y="127"/>
                                          <a:pt x="124" y="126"/>
                                          <a:pt x="123" y="125"/>
                                        </a:cubicBezTo>
                                        <a:cubicBezTo>
                                          <a:pt x="124" y="126"/>
                                          <a:pt x="124" y="126"/>
                                          <a:pt x="125" y="127"/>
                                        </a:cubicBezTo>
                                        <a:cubicBezTo>
                                          <a:pt x="124" y="125"/>
                                          <a:pt x="123" y="123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1" y="121"/>
                                          <a:pt x="121" y="120"/>
                                          <a:pt x="121" y="119"/>
                                        </a:cubicBezTo>
                                        <a:cubicBezTo>
                                          <a:pt x="121" y="121"/>
                                          <a:pt x="123" y="123"/>
                                          <a:pt x="123" y="125"/>
                                        </a:cubicBezTo>
                                        <a:cubicBezTo>
                                          <a:pt x="122" y="123"/>
                                          <a:pt x="121" y="119"/>
                                          <a:pt x="119" y="117"/>
                                        </a:cubicBezTo>
                                        <a:cubicBezTo>
                                          <a:pt x="119" y="117"/>
                                          <a:pt x="119" y="118"/>
                                          <a:pt x="120" y="118"/>
                                        </a:cubicBezTo>
                                        <a:cubicBezTo>
                                          <a:pt x="119" y="120"/>
                                          <a:pt x="120" y="122"/>
                                          <a:pt x="121" y="122"/>
                                        </a:cubicBezTo>
                                        <a:cubicBezTo>
                                          <a:pt x="121" y="123"/>
                                          <a:pt x="121" y="123"/>
                                          <a:pt x="121" y="123"/>
                                        </a:cubicBezTo>
                                        <a:cubicBezTo>
                                          <a:pt x="130" y="132"/>
                                          <a:pt x="129" y="148"/>
                                          <a:pt x="136" y="157"/>
                                        </a:cubicBezTo>
                                        <a:cubicBezTo>
                                          <a:pt x="136" y="157"/>
                                          <a:pt x="136" y="157"/>
                                          <a:pt x="135" y="157"/>
                                        </a:cubicBezTo>
                                        <a:cubicBezTo>
                                          <a:pt x="136" y="160"/>
                                          <a:pt x="138" y="162"/>
                                          <a:pt x="140" y="164"/>
                                        </a:cubicBezTo>
                                        <a:cubicBezTo>
                                          <a:pt x="139" y="164"/>
                                          <a:pt x="140" y="165"/>
                                          <a:pt x="140" y="165"/>
                                        </a:cubicBezTo>
                                        <a:cubicBezTo>
                                          <a:pt x="140" y="166"/>
                                          <a:pt x="141" y="166"/>
                                          <a:pt x="140" y="166"/>
                                        </a:cubicBezTo>
                                        <a:cubicBezTo>
                                          <a:pt x="141" y="166"/>
                                          <a:pt x="141" y="166"/>
                                          <a:pt x="141" y="166"/>
                                        </a:cubicBezTo>
                                        <a:cubicBezTo>
                                          <a:pt x="141" y="165"/>
                                          <a:pt x="140" y="165"/>
                                          <a:pt x="141" y="165"/>
                                        </a:cubicBezTo>
                                        <a:cubicBezTo>
                                          <a:pt x="143" y="165"/>
                                          <a:pt x="144" y="167"/>
                                          <a:pt x="146" y="167"/>
                                        </a:cubicBezTo>
                                        <a:cubicBezTo>
                                          <a:pt x="146" y="168"/>
                                          <a:pt x="146" y="169"/>
                                          <a:pt x="146" y="170"/>
                                        </a:cubicBezTo>
                                        <a:cubicBezTo>
                                          <a:pt x="145" y="169"/>
                                          <a:pt x="144" y="168"/>
                                          <a:pt x="144" y="167"/>
                                        </a:cubicBezTo>
                                        <a:cubicBezTo>
                                          <a:pt x="143" y="167"/>
                                          <a:pt x="143" y="167"/>
                                          <a:pt x="143" y="167"/>
                                        </a:cubicBezTo>
                                        <a:cubicBezTo>
                                          <a:pt x="143" y="170"/>
                                          <a:pt x="146" y="171"/>
                                          <a:pt x="147" y="173"/>
                                        </a:cubicBezTo>
                                        <a:cubicBezTo>
                                          <a:pt x="146" y="173"/>
                                          <a:pt x="145" y="172"/>
                                          <a:pt x="144" y="171"/>
                                        </a:cubicBezTo>
                                        <a:cubicBezTo>
                                          <a:pt x="144" y="172"/>
                                          <a:pt x="146" y="173"/>
                                          <a:pt x="147" y="174"/>
                                        </a:cubicBezTo>
                                        <a:cubicBezTo>
                                          <a:pt x="147" y="174"/>
                                          <a:pt x="148" y="174"/>
                                          <a:pt x="148" y="175"/>
                                        </a:cubicBezTo>
                                        <a:cubicBezTo>
                                          <a:pt x="146" y="175"/>
                                          <a:pt x="146" y="174"/>
                                          <a:pt x="145" y="173"/>
                                        </a:cubicBezTo>
                                        <a:cubicBezTo>
                                          <a:pt x="145" y="175"/>
                                          <a:pt x="148" y="175"/>
                                          <a:pt x="148" y="177"/>
                                        </a:cubicBezTo>
                                        <a:cubicBezTo>
                                          <a:pt x="147" y="176"/>
                                          <a:pt x="146" y="176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6" y="175"/>
                                        </a:cubicBezTo>
                                        <a:cubicBezTo>
                                          <a:pt x="146" y="176"/>
                                          <a:pt x="145" y="176"/>
                                          <a:pt x="145" y="176"/>
                                        </a:cubicBezTo>
                                        <a:cubicBezTo>
                                          <a:pt x="143" y="173"/>
                                          <a:pt x="142" y="170"/>
                                          <a:pt x="141" y="167"/>
                                        </a:cubicBezTo>
                                        <a:cubicBezTo>
                                          <a:pt x="141" y="166"/>
                                          <a:pt x="141" y="167"/>
                                          <a:pt x="141" y="167"/>
                                        </a:cubicBezTo>
                                        <a:cubicBezTo>
                                          <a:pt x="142" y="172"/>
                                          <a:pt x="144" y="177"/>
                                          <a:pt x="148" y="179"/>
                                        </a:cubicBezTo>
                                        <a:cubicBezTo>
                                          <a:pt x="148" y="179"/>
                                          <a:pt x="149" y="179"/>
                                          <a:pt x="149" y="179"/>
                                        </a:cubicBezTo>
                                        <a:cubicBezTo>
                                          <a:pt x="151" y="182"/>
                                          <a:pt x="150" y="184"/>
                                          <a:pt x="149" y="186"/>
                                        </a:cubicBezTo>
                                        <a:cubicBezTo>
                                          <a:pt x="151" y="186"/>
                                          <a:pt x="152" y="184"/>
                                          <a:pt x="154" y="183"/>
                                        </a:cubicBezTo>
                                        <a:cubicBezTo>
                                          <a:pt x="157" y="186"/>
                                          <a:pt x="158" y="189"/>
                                          <a:pt x="163" y="190"/>
                                        </a:cubicBezTo>
                                        <a:cubicBezTo>
                                          <a:pt x="163" y="191"/>
                                          <a:pt x="165" y="191"/>
                                          <a:pt x="166" y="193"/>
                                        </a:cubicBezTo>
                                        <a:cubicBezTo>
                                          <a:pt x="167" y="195"/>
                                          <a:pt x="174" y="196"/>
                                          <a:pt x="176" y="193"/>
                                        </a:cubicBezTo>
                                        <a:cubicBezTo>
                                          <a:pt x="178" y="193"/>
                                          <a:pt x="179" y="196"/>
                                          <a:pt x="181" y="198"/>
                                        </a:cubicBezTo>
                                        <a:cubicBezTo>
                                          <a:pt x="182" y="198"/>
                                          <a:pt x="183" y="198"/>
                                          <a:pt x="184" y="198"/>
                                        </a:cubicBezTo>
                                        <a:cubicBezTo>
                                          <a:pt x="183" y="199"/>
                                          <a:pt x="183" y="199"/>
                                          <a:pt x="183" y="199"/>
                                        </a:cubicBezTo>
                                        <a:cubicBezTo>
                                          <a:pt x="183" y="199"/>
                                          <a:pt x="183" y="200"/>
                                          <a:pt x="183" y="200"/>
                                        </a:cubicBezTo>
                                        <a:cubicBezTo>
                                          <a:pt x="184" y="200"/>
                                          <a:pt x="184" y="200"/>
                                          <a:pt x="184" y="200"/>
                                        </a:cubicBezTo>
                                        <a:cubicBezTo>
                                          <a:pt x="184" y="201"/>
                                          <a:pt x="185" y="201"/>
                                          <a:pt x="186" y="200"/>
                                        </a:cubicBezTo>
                                        <a:cubicBezTo>
                                          <a:pt x="186" y="200"/>
                                          <a:pt x="185" y="199"/>
                                          <a:pt x="186" y="199"/>
                                        </a:cubicBezTo>
                                        <a:cubicBezTo>
                                          <a:pt x="186" y="199"/>
                                          <a:pt x="187" y="200"/>
                                          <a:pt x="187" y="201"/>
                                        </a:cubicBezTo>
                                        <a:cubicBezTo>
                                          <a:pt x="188" y="201"/>
                                          <a:pt x="188" y="200"/>
                                          <a:pt x="188" y="200"/>
                                        </a:cubicBezTo>
                                        <a:cubicBezTo>
                                          <a:pt x="188" y="200"/>
                                          <a:pt x="186" y="199"/>
                                          <a:pt x="186" y="198"/>
                                        </a:cubicBezTo>
                                        <a:cubicBezTo>
                                          <a:pt x="189" y="201"/>
                                          <a:pt x="194" y="203"/>
                                          <a:pt x="197" y="200"/>
                                        </a:cubicBezTo>
                                        <a:cubicBezTo>
                                          <a:pt x="197" y="200"/>
                                          <a:pt x="197" y="200"/>
                                          <a:pt x="197" y="200"/>
                                        </a:cubicBezTo>
                                        <a:cubicBezTo>
                                          <a:pt x="194" y="202"/>
                                          <a:pt x="189" y="200"/>
                                          <a:pt x="187" y="198"/>
                                        </a:cubicBezTo>
                                        <a:cubicBezTo>
                                          <a:pt x="191" y="197"/>
                                          <a:pt x="192" y="194"/>
                                          <a:pt x="194" y="192"/>
                                        </a:cubicBezTo>
                                        <a:cubicBezTo>
                                          <a:pt x="194" y="192"/>
                                          <a:pt x="194" y="192"/>
                                          <a:pt x="194" y="192"/>
                                        </a:cubicBezTo>
                                        <a:cubicBezTo>
                                          <a:pt x="195" y="192"/>
                                          <a:pt x="197" y="193"/>
                                          <a:pt x="198" y="192"/>
                                        </a:cubicBezTo>
                                        <a:cubicBezTo>
                                          <a:pt x="198" y="191"/>
                                          <a:pt x="198" y="191"/>
                                          <a:pt x="197" y="191"/>
                                        </a:cubicBezTo>
                                        <a:cubicBezTo>
                                          <a:pt x="197" y="191"/>
                                          <a:pt x="197" y="192"/>
                                          <a:pt x="196" y="192"/>
                                        </a:cubicBezTo>
                                        <a:cubicBezTo>
                                          <a:pt x="197" y="192"/>
                                          <a:pt x="197" y="191"/>
                                          <a:pt x="196" y="191"/>
                                        </a:cubicBezTo>
                                        <a:cubicBezTo>
                                          <a:pt x="198" y="190"/>
                                          <a:pt x="201" y="191"/>
                                          <a:pt x="202" y="190"/>
                                        </a:cubicBezTo>
                                        <a:cubicBezTo>
                                          <a:pt x="203" y="190"/>
                                          <a:pt x="206" y="190"/>
                                          <a:pt x="207" y="190"/>
                                        </a:cubicBezTo>
                                        <a:cubicBezTo>
                                          <a:pt x="205" y="192"/>
                                          <a:pt x="203" y="193"/>
                                          <a:pt x="201" y="194"/>
                                        </a:cubicBezTo>
                                        <a:cubicBezTo>
                                          <a:pt x="203" y="194"/>
                                          <a:pt x="207" y="192"/>
                                          <a:pt x="209" y="189"/>
                                        </a:cubicBezTo>
                                        <a:cubicBezTo>
                                          <a:pt x="210" y="189"/>
                                          <a:pt x="210" y="189"/>
                                          <a:pt x="210" y="189"/>
                                        </a:cubicBezTo>
                                        <a:cubicBezTo>
                                          <a:pt x="208" y="191"/>
                                          <a:pt x="207" y="193"/>
                                          <a:pt x="204" y="194"/>
                                        </a:cubicBezTo>
                                        <a:cubicBezTo>
                                          <a:pt x="204" y="194"/>
                                          <a:pt x="205" y="194"/>
                                          <a:pt x="205" y="194"/>
                                        </a:cubicBezTo>
                                        <a:cubicBezTo>
                                          <a:pt x="208" y="192"/>
                                          <a:pt x="211" y="189"/>
                                          <a:pt x="214" y="187"/>
                                        </a:cubicBezTo>
                                        <a:cubicBezTo>
                                          <a:pt x="211" y="191"/>
                                          <a:pt x="207" y="193"/>
                                          <a:pt x="204" y="196"/>
                                        </a:cubicBezTo>
                                        <a:cubicBezTo>
                                          <a:pt x="209" y="194"/>
                                          <a:pt x="213" y="189"/>
                                          <a:pt x="216" y="185"/>
                                        </a:cubicBezTo>
                                        <a:cubicBezTo>
                                          <a:pt x="214" y="191"/>
                                          <a:pt x="208" y="194"/>
                                          <a:pt x="204" y="197"/>
                                        </a:cubicBezTo>
                                        <a:cubicBezTo>
                                          <a:pt x="204" y="197"/>
                                          <a:pt x="204" y="197"/>
                                          <a:pt x="204" y="197"/>
                                        </a:cubicBezTo>
                                        <a:cubicBezTo>
                                          <a:pt x="199" y="203"/>
                                          <a:pt x="193" y="202"/>
                                          <a:pt x="187" y="203"/>
                                        </a:cubicBezTo>
                                        <a:cubicBezTo>
                                          <a:pt x="188" y="203"/>
                                          <a:pt x="189" y="203"/>
                                          <a:pt x="189" y="204"/>
                                        </a:cubicBezTo>
                                        <a:cubicBezTo>
                                          <a:pt x="189" y="204"/>
                                          <a:pt x="189" y="204"/>
                                          <a:pt x="190" y="204"/>
                                        </a:cubicBezTo>
                                        <a:cubicBezTo>
                                          <a:pt x="190" y="204"/>
                                          <a:pt x="190" y="204"/>
                                          <a:pt x="190" y="204"/>
                                        </a:cubicBezTo>
                                        <a:cubicBezTo>
                                          <a:pt x="192" y="204"/>
                                          <a:pt x="195" y="205"/>
                                          <a:pt x="197" y="203"/>
                                        </a:cubicBezTo>
                                        <a:cubicBezTo>
                                          <a:pt x="199" y="202"/>
                                          <a:pt x="201" y="201"/>
                                          <a:pt x="202" y="200"/>
                                        </a:cubicBezTo>
                                        <a:cubicBezTo>
                                          <a:pt x="207" y="198"/>
                                          <a:pt x="211" y="194"/>
                                          <a:pt x="215" y="191"/>
                                        </a:cubicBezTo>
                                        <a:cubicBezTo>
                                          <a:pt x="218" y="186"/>
                                          <a:pt x="222" y="183"/>
                                          <a:pt x="223" y="179"/>
                                        </a:cubicBezTo>
                                        <a:cubicBezTo>
                                          <a:pt x="224" y="179"/>
                                          <a:pt x="224" y="178"/>
                                          <a:pt x="225" y="177"/>
                                        </a:cubicBezTo>
                                        <a:cubicBezTo>
                                          <a:pt x="226" y="176"/>
                                          <a:pt x="226" y="173"/>
                                          <a:pt x="228" y="173"/>
                                        </a:cubicBezTo>
                                        <a:cubicBezTo>
                                          <a:pt x="229" y="173"/>
                                          <a:pt x="229" y="173"/>
                                          <a:pt x="230" y="173"/>
                                        </a:cubicBezTo>
                                        <a:cubicBezTo>
                                          <a:pt x="231" y="176"/>
                                          <a:pt x="234" y="177"/>
                                          <a:pt x="235" y="179"/>
                                        </a:cubicBezTo>
                                        <a:cubicBezTo>
                                          <a:pt x="235" y="180"/>
                                          <a:pt x="234" y="180"/>
                                          <a:pt x="234" y="180"/>
                                        </a:cubicBezTo>
                                        <a:cubicBezTo>
                                          <a:pt x="234" y="180"/>
                                          <a:pt x="234" y="181"/>
                                          <a:pt x="235" y="181"/>
                                        </a:cubicBezTo>
                                        <a:cubicBezTo>
                                          <a:pt x="225" y="188"/>
                                          <a:pt x="216" y="198"/>
                                          <a:pt x="205" y="204"/>
                                        </a:cubicBezTo>
                                        <a:cubicBezTo>
                                          <a:pt x="204" y="204"/>
                                          <a:pt x="204" y="204"/>
                                          <a:pt x="204" y="204"/>
                                        </a:cubicBezTo>
                                        <a:cubicBezTo>
                                          <a:pt x="197" y="207"/>
                                          <a:pt x="189" y="206"/>
                                          <a:pt x="183" y="208"/>
                                        </a:cubicBezTo>
                                        <a:cubicBezTo>
                                          <a:pt x="191" y="209"/>
                                          <a:pt x="202" y="201"/>
                                          <a:pt x="207" y="210"/>
                                        </a:cubicBezTo>
                                        <a:cubicBezTo>
                                          <a:pt x="202" y="209"/>
                                          <a:pt x="198" y="207"/>
                                          <a:pt x="194" y="211"/>
                                        </a:cubicBezTo>
                                        <a:cubicBezTo>
                                          <a:pt x="194" y="210"/>
                                          <a:pt x="192" y="211"/>
                                          <a:pt x="191" y="211"/>
                                        </a:cubicBezTo>
                                        <a:cubicBezTo>
                                          <a:pt x="191" y="212"/>
                                          <a:pt x="191" y="212"/>
                                          <a:pt x="192" y="212"/>
                                        </a:cubicBezTo>
                                        <a:cubicBezTo>
                                          <a:pt x="192" y="212"/>
                                          <a:pt x="192" y="212"/>
                                          <a:pt x="193" y="212"/>
                                        </a:cubicBezTo>
                                        <a:cubicBezTo>
                                          <a:pt x="182" y="216"/>
                                          <a:pt x="173" y="210"/>
                                          <a:pt x="164" y="205"/>
                                        </a:cubicBezTo>
                                        <a:cubicBezTo>
                                          <a:pt x="164" y="205"/>
                                          <a:pt x="164" y="205"/>
                                          <a:pt x="164" y="205"/>
                                        </a:cubicBezTo>
                                        <a:cubicBezTo>
                                          <a:pt x="166" y="206"/>
                                          <a:pt x="167" y="207"/>
                                          <a:pt x="168" y="208"/>
                                        </a:cubicBezTo>
                                        <a:cubicBezTo>
                                          <a:pt x="174" y="214"/>
                                          <a:pt x="188" y="216"/>
                                          <a:pt x="197" y="212"/>
                                        </a:cubicBezTo>
                                        <a:cubicBezTo>
                                          <a:pt x="197" y="212"/>
                                          <a:pt x="197" y="212"/>
                                          <a:pt x="196" y="212"/>
                                        </a:cubicBezTo>
                                        <a:cubicBezTo>
                                          <a:pt x="197" y="211"/>
                                          <a:pt x="198" y="211"/>
                                          <a:pt x="198" y="211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200" y="209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198" y="211"/>
                                        </a:cubicBezTo>
                                        <a:cubicBezTo>
                                          <a:pt x="198" y="211"/>
                                          <a:pt x="197" y="211"/>
                                          <a:pt x="197" y="212"/>
                                        </a:cubicBezTo>
                                        <a:cubicBezTo>
                                          <a:pt x="197" y="213"/>
                                          <a:pt x="201" y="211"/>
                                          <a:pt x="202" y="210"/>
                                        </a:cubicBezTo>
                                        <a:cubicBezTo>
                                          <a:pt x="202" y="210"/>
                                          <a:pt x="202" y="210"/>
                                          <a:pt x="202" y="210"/>
                                        </a:cubicBezTo>
                                        <a:cubicBezTo>
                                          <a:pt x="201" y="211"/>
                                          <a:pt x="199" y="212"/>
                                          <a:pt x="197" y="213"/>
                                        </a:cubicBezTo>
                                        <a:cubicBezTo>
                                          <a:pt x="199" y="214"/>
                                          <a:pt x="202" y="211"/>
                                          <a:pt x="204" y="210"/>
                                        </a:cubicBezTo>
                                        <a:cubicBezTo>
                                          <a:pt x="203" y="212"/>
                                          <a:pt x="201" y="214"/>
                                          <a:pt x="199" y="214"/>
                                        </a:cubicBezTo>
                                        <a:cubicBezTo>
                                          <a:pt x="201" y="215"/>
                                          <a:pt x="204" y="213"/>
                                          <a:pt x="206" y="211"/>
                                        </a:cubicBezTo>
                                        <a:cubicBezTo>
                                          <a:pt x="207" y="212"/>
                                          <a:pt x="209" y="211"/>
                                          <a:pt x="209" y="209"/>
                                        </a:cubicBezTo>
                                        <a:cubicBezTo>
                                          <a:pt x="209" y="209"/>
                                          <a:pt x="208" y="209"/>
                                          <a:pt x="208" y="209"/>
                                        </a:cubicBezTo>
                                        <a:cubicBezTo>
                                          <a:pt x="210" y="209"/>
                                          <a:pt x="210" y="208"/>
                                          <a:pt x="211" y="207"/>
                                        </a:cubicBezTo>
                                        <a:cubicBezTo>
                                          <a:pt x="210" y="207"/>
                                          <a:pt x="209" y="208"/>
                                          <a:pt x="208" y="208"/>
                                        </a:cubicBezTo>
                                        <a:cubicBezTo>
                                          <a:pt x="208" y="208"/>
                                          <a:pt x="208" y="208"/>
                                          <a:pt x="208" y="208"/>
                                        </a:cubicBezTo>
                                        <a:cubicBezTo>
                                          <a:pt x="209" y="207"/>
                                          <a:pt x="210" y="207"/>
                                          <a:pt x="211" y="206"/>
                                        </a:cubicBezTo>
                                        <a:cubicBezTo>
                                          <a:pt x="211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10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09" y="206"/>
                                          <a:pt x="208" y="207"/>
                                          <a:pt x="207" y="207"/>
                                        </a:cubicBezTo>
                                        <a:cubicBezTo>
                                          <a:pt x="207" y="206"/>
                                          <a:pt x="209" y="206"/>
                                          <a:pt x="210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5"/>
                                        </a:cubicBezTo>
                                        <a:cubicBezTo>
                                          <a:pt x="208" y="205"/>
                                          <a:pt x="208" y="205"/>
                                          <a:pt x="209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4"/>
                                        </a:cubicBezTo>
                                        <a:cubicBezTo>
                                          <a:pt x="210" y="204"/>
                                          <a:pt x="212" y="202"/>
                                          <a:pt x="213" y="201"/>
                                        </a:cubicBezTo>
                                        <a:cubicBezTo>
                                          <a:pt x="214" y="200"/>
                                          <a:pt x="216" y="198"/>
                                          <a:pt x="217" y="198"/>
                                        </a:cubicBezTo>
                                        <a:cubicBezTo>
                                          <a:pt x="217" y="198"/>
                                          <a:pt x="217" y="197"/>
                                          <a:pt x="217" y="197"/>
                                        </a:cubicBezTo>
                                        <a:cubicBezTo>
                                          <a:pt x="218" y="197"/>
                                          <a:pt x="218" y="197"/>
                                          <a:pt x="218" y="197"/>
                                        </a:cubicBezTo>
                                        <a:cubicBezTo>
                                          <a:pt x="218" y="198"/>
                                          <a:pt x="216" y="199"/>
                                          <a:pt x="216" y="201"/>
                                        </a:cubicBezTo>
                                        <a:cubicBezTo>
                                          <a:pt x="217" y="200"/>
                                          <a:pt x="218" y="198"/>
                                          <a:pt x="219" y="197"/>
                                        </a:cubicBezTo>
                                        <a:cubicBezTo>
                                          <a:pt x="220" y="198"/>
                                          <a:pt x="218" y="198"/>
                                          <a:pt x="219" y="199"/>
                                        </a:cubicBezTo>
                                        <a:cubicBezTo>
                                          <a:pt x="218" y="201"/>
                                          <a:pt x="216" y="202"/>
                                          <a:pt x="215" y="204"/>
                                        </a:cubicBezTo>
                                        <a:cubicBezTo>
                                          <a:pt x="217" y="203"/>
                                          <a:pt x="218" y="200"/>
                                          <a:pt x="220" y="199"/>
                                        </a:cubicBezTo>
                                        <a:cubicBezTo>
                                          <a:pt x="218" y="202"/>
                                          <a:pt x="215" y="204"/>
                                          <a:pt x="213" y="207"/>
                                        </a:cubicBezTo>
                                        <a:cubicBezTo>
                                          <a:pt x="216" y="205"/>
                                          <a:pt x="218" y="203"/>
                                          <a:pt x="220" y="201"/>
                                        </a:cubicBezTo>
                                        <a:cubicBezTo>
                                          <a:pt x="219" y="203"/>
                                          <a:pt x="217" y="205"/>
                                          <a:pt x="215" y="207"/>
                                        </a:cubicBezTo>
                                        <a:cubicBezTo>
                                          <a:pt x="216" y="207"/>
                                          <a:pt x="217" y="205"/>
                                          <a:pt x="218" y="205"/>
                                        </a:cubicBezTo>
                                        <a:cubicBezTo>
                                          <a:pt x="218" y="204"/>
                                          <a:pt x="219" y="203"/>
                                          <a:pt x="219" y="203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20" y="203"/>
                                        </a:cubicBezTo>
                                        <a:cubicBezTo>
                                          <a:pt x="219" y="205"/>
                                          <a:pt x="218" y="205"/>
                                          <a:pt x="217" y="206"/>
                                        </a:cubicBezTo>
                                        <a:cubicBezTo>
                                          <a:pt x="218" y="207"/>
                                          <a:pt x="219" y="205"/>
                                          <a:pt x="220" y="205"/>
                                        </a:cubicBezTo>
                                        <a:cubicBezTo>
                                          <a:pt x="219" y="207"/>
                                          <a:pt x="217" y="208"/>
                                          <a:pt x="216" y="210"/>
                                        </a:cubicBezTo>
                                        <a:cubicBezTo>
                                          <a:pt x="218" y="209"/>
                                          <a:pt x="219" y="207"/>
                                          <a:pt x="220" y="207"/>
                                        </a:cubicBezTo>
                                        <a:cubicBezTo>
                                          <a:pt x="220" y="208"/>
                                          <a:pt x="218" y="209"/>
                                          <a:pt x="217" y="211"/>
                                        </a:cubicBezTo>
                                        <a:cubicBezTo>
                                          <a:pt x="218" y="211"/>
                                          <a:pt x="219" y="210"/>
                                          <a:pt x="220" y="209"/>
                                        </a:cubicBezTo>
                                        <a:cubicBezTo>
                                          <a:pt x="220" y="211"/>
                                          <a:pt x="218" y="211"/>
                                          <a:pt x="217" y="213"/>
                                        </a:cubicBezTo>
                                        <a:cubicBezTo>
                                          <a:pt x="218" y="213"/>
                                          <a:pt x="219" y="211"/>
                                          <a:pt x="220" y="211"/>
                                        </a:cubicBezTo>
                                        <a:cubicBezTo>
                                          <a:pt x="219" y="213"/>
                                          <a:pt x="218" y="213"/>
                                          <a:pt x="217" y="215"/>
                                        </a:cubicBezTo>
                                        <a:cubicBezTo>
                                          <a:pt x="215" y="216"/>
                                          <a:pt x="213" y="219"/>
                                          <a:pt x="211" y="221"/>
                                        </a:cubicBezTo>
                                        <a:cubicBezTo>
                                          <a:pt x="210" y="220"/>
                                          <a:pt x="208" y="221"/>
                                          <a:pt x="209" y="222"/>
                                        </a:cubicBezTo>
                                        <a:cubicBezTo>
                                          <a:pt x="205" y="225"/>
                                          <a:pt x="200" y="224"/>
                                          <a:pt x="195" y="224"/>
                                        </a:cubicBezTo>
                                        <a:close/>
                                        <a:moveTo>
                                          <a:pt x="219" y="203"/>
                                        </a:moveTo>
                                        <a:cubicBezTo>
                                          <a:pt x="219" y="202"/>
                                          <a:pt x="220" y="202"/>
                                          <a:pt x="220" y="202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19" y="203"/>
                                        </a:cubicBezTo>
                                        <a:close/>
                                        <a:moveTo>
                                          <a:pt x="208" y="205"/>
                                        </a:moveTo>
                                        <a:cubicBezTo>
                                          <a:pt x="208" y="205"/>
                                          <a:pt x="207" y="205"/>
                                          <a:pt x="207" y="205"/>
                                        </a:cubicBezTo>
                                        <a:cubicBezTo>
                                          <a:pt x="207" y="205"/>
                                          <a:pt x="207" y="204"/>
                                          <a:pt x="208" y="20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/>
                                  </a:solidFill>
                                  <a:ln>
                                    <a:noFill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8" name="Prostoročno 5" descr="Strok s semeni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5300" y="381000"/>
                                    <a:ext cx="374015" cy="402590"/>
                                  </a:xfrm>
                                  <a:custGeom>
                                    <a:avLst/>
                                    <a:gdLst>
                                      <a:gd name="T0" fmla="*/ 94 w 99"/>
                                      <a:gd name="T1" fmla="*/ 78 h 106"/>
                                      <a:gd name="T2" fmla="*/ 43 w 99"/>
                                      <a:gd name="T3" fmla="*/ 99 h 106"/>
                                      <a:gd name="T4" fmla="*/ 22 w 99"/>
                                      <a:gd name="T5" fmla="*/ 87 h 106"/>
                                      <a:gd name="T6" fmla="*/ 19 w 99"/>
                                      <a:gd name="T7" fmla="*/ 83 h 106"/>
                                      <a:gd name="T8" fmla="*/ 13 w 99"/>
                                      <a:gd name="T9" fmla="*/ 77 h 106"/>
                                      <a:gd name="T10" fmla="*/ 4 w 99"/>
                                      <a:gd name="T11" fmla="*/ 60 h 106"/>
                                      <a:gd name="T12" fmla="*/ 16 w 99"/>
                                      <a:gd name="T13" fmla="*/ 59 h 106"/>
                                      <a:gd name="T14" fmla="*/ 2 w 99"/>
                                      <a:gd name="T15" fmla="*/ 29 h 106"/>
                                      <a:gd name="T16" fmla="*/ 23 w 99"/>
                                      <a:gd name="T17" fmla="*/ 39 h 106"/>
                                      <a:gd name="T18" fmla="*/ 34 w 99"/>
                                      <a:gd name="T19" fmla="*/ 32 h 106"/>
                                      <a:gd name="T20" fmla="*/ 48 w 99"/>
                                      <a:gd name="T21" fmla="*/ 1 h 106"/>
                                      <a:gd name="T22" fmla="*/ 51 w 99"/>
                                      <a:gd name="T23" fmla="*/ 25 h 106"/>
                                      <a:gd name="T24" fmla="*/ 63 w 99"/>
                                      <a:gd name="T25" fmla="*/ 13 h 106"/>
                                      <a:gd name="T26" fmla="*/ 67 w 99"/>
                                      <a:gd name="T27" fmla="*/ 28 h 106"/>
                                      <a:gd name="T28" fmla="*/ 90 w 99"/>
                                      <a:gd name="T29" fmla="*/ 6 h 106"/>
                                      <a:gd name="T30" fmla="*/ 86 w 99"/>
                                      <a:gd name="T31" fmla="*/ 36 h 106"/>
                                      <a:gd name="T32" fmla="*/ 94 w 99"/>
                                      <a:gd name="T33" fmla="*/ 78 h 1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99" h="106">
                                        <a:moveTo>
                                          <a:pt x="94" y="78"/>
                                        </a:moveTo>
                                        <a:cubicBezTo>
                                          <a:pt x="88" y="96"/>
                                          <a:pt x="59" y="106"/>
                                          <a:pt x="43" y="99"/>
                                        </a:cubicBezTo>
                                        <a:cubicBezTo>
                                          <a:pt x="34" y="95"/>
                                          <a:pt x="27" y="83"/>
                                          <a:pt x="22" y="87"/>
                                        </a:cubicBezTo>
                                        <a:cubicBezTo>
                                          <a:pt x="20" y="89"/>
                                          <a:pt x="21" y="84"/>
                                          <a:pt x="19" y="83"/>
                                        </a:cubicBezTo>
                                        <a:cubicBezTo>
                                          <a:pt x="18" y="81"/>
                                          <a:pt x="14" y="81"/>
                                          <a:pt x="13" y="77"/>
                                        </a:cubicBezTo>
                                        <a:cubicBezTo>
                                          <a:pt x="9" y="67"/>
                                          <a:pt x="5" y="63"/>
                                          <a:pt x="4" y="60"/>
                                        </a:cubicBezTo>
                                        <a:cubicBezTo>
                                          <a:pt x="4" y="57"/>
                                          <a:pt x="17" y="64"/>
                                          <a:pt x="16" y="59"/>
                                        </a:cubicBezTo>
                                        <a:cubicBezTo>
                                          <a:pt x="15" y="54"/>
                                          <a:pt x="0" y="30"/>
                                          <a:pt x="2" y="29"/>
                                        </a:cubicBezTo>
                                        <a:cubicBezTo>
                                          <a:pt x="3" y="28"/>
                                          <a:pt x="18" y="47"/>
                                          <a:pt x="23" y="39"/>
                                        </a:cubicBezTo>
                                        <a:cubicBezTo>
                                          <a:pt x="27" y="34"/>
                                          <a:pt x="35" y="35"/>
                                          <a:pt x="34" y="32"/>
                                        </a:cubicBezTo>
                                        <a:cubicBezTo>
                                          <a:pt x="31" y="23"/>
                                          <a:pt x="46" y="1"/>
                                          <a:pt x="48" y="1"/>
                                        </a:cubicBezTo>
                                        <a:cubicBezTo>
                                          <a:pt x="51" y="0"/>
                                          <a:pt x="48" y="21"/>
                                          <a:pt x="51" y="25"/>
                                        </a:cubicBezTo>
                                        <a:cubicBezTo>
                                          <a:pt x="61" y="39"/>
                                          <a:pt x="60" y="13"/>
                                          <a:pt x="63" y="13"/>
                                        </a:cubicBezTo>
                                        <a:cubicBezTo>
                                          <a:pt x="66" y="13"/>
                                          <a:pt x="64" y="28"/>
                                          <a:pt x="67" y="28"/>
                                        </a:cubicBezTo>
                                        <a:cubicBezTo>
                                          <a:pt x="75" y="28"/>
                                          <a:pt x="87" y="4"/>
                                          <a:pt x="90" y="6"/>
                                        </a:cubicBezTo>
                                        <a:cubicBezTo>
                                          <a:pt x="93" y="8"/>
                                          <a:pt x="81" y="27"/>
                                          <a:pt x="86" y="36"/>
                                        </a:cubicBezTo>
                                        <a:cubicBezTo>
                                          <a:pt x="89" y="42"/>
                                          <a:pt x="99" y="59"/>
                                          <a:pt x="94" y="7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19" name="Prostoročno 3" descr="Strok s semeni"/>
                              <wps:cNvSpPr>
                                <a:spLocks noChangeAspect="1" noEditPoints="1"/>
                              </wps:cNvSpPr>
                              <wps:spPr bwMode="auto">
                                <a:xfrm>
                                  <a:off x="478731" y="343561"/>
                                  <a:ext cx="420624" cy="457200"/>
                                </a:xfrm>
                                <a:custGeom>
                                  <a:avLst/>
                                  <a:gdLst>
                                    <a:gd name="T0" fmla="*/ 87 w 98"/>
                                    <a:gd name="T1" fmla="*/ 56 h 105"/>
                                    <a:gd name="T2" fmla="*/ 88 w 98"/>
                                    <a:gd name="T3" fmla="*/ 47 h 105"/>
                                    <a:gd name="T4" fmla="*/ 85 w 98"/>
                                    <a:gd name="T5" fmla="*/ 69 h 105"/>
                                    <a:gd name="T6" fmla="*/ 69 w 98"/>
                                    <a:gd name="T7" fmla="*/ 77 h 105"/>
                                    <a:gd name="T8" fmla="*/ 61 w 98"/>
                                    <a:gd name="T9" fmla="*/ 61 h 105"/>
                                    <a:gd name="T10" fmla="*/ 60 w 98"/>
                                    <a:gd name="T11" fmla="*/ 40 h 105"/>
                                    <a:gd name="T12" fmla="*/ 79 w 98"/>
                                    <a:gd name="T13" fmla="*/ 58 h 105"/>
                                    <a:gd name="T14" fmla="*/ 78 w 98"/>
                                    <a:gd name="T15" fmla="*/ 49 h 105"/>
                                    <a:gd name="T16" fmla="*/ 74 w 98"/>
                                    <a:gd name="T17" fmla="*/ 29 h 105"/>
                                    <a:gd name="T18" fmla="*/ 73 w 98"/>
                                    <a:gd name="T19" fmla="*/ 33 h 105"/>
                                    <a:gd name="T20" fmla="*/ 65 w 98"/>
                                    <a:gd name="T21" fmla="*/ 39 h 105"/>
                                    <a:gd name="T22" fmla="*/ 65 w 98"/>
                                    <a:gd name="T23" fmla="*/ 42 h 105"/>
                                    <a:gd name="T24" fmla="*/ 84 w 98"/>
                                    <a:gd name="T25" fmla="*/ 38 h 105"/>
                                    <a:gd name="T26" fmla="*/ 86 w 98"/>
                                    <a:gd name="T27" fmla="*/ 45 h 105"/>
                                    <a:gd name="T28" fmla="*/ 84 w 98"/>
                                    <a:gd name="T29" fmla="*/ 24 h 105"/>
                                    <a:gd name="T30" fmla="*/ 67 w 98"/>
                                    <a:gd name="T31" fmla="*/ 29 h 105"/>
                                    <a:gd name="T32" fmla="*/ 59 w 98"/>
                                    <a:gd name="T33" fmla="*/ 18 h 105"/>
                                    <a:gd name="T34" fmla="*/ 49 w 98"/>
                                    <a:gd name="T35" fmla="*/ 31 h 105"/>
                                    <a:gd name="T36" fmla="*/ 45 w 98"/>
                                    <a:gd name="T37" fmla="*/ 2 h 105"/>
                                    <a:gd name="T38" fmla="*/ 40 w 98"/>
                                    <a:gd name="T39" fmla="*/ 43 h 105"/>
                                    <a:gd name="T40" fmla="*/ 31 w 98"/>
                                    <a:gd name="T41" fmla="*/ 51 h 105"/>
                                    <a:gd name="T42" fmla="*/ 31 w 98"/>
                                    <a:gd name="T43" fmla="*/ 38 h 105"/>
                                    <a:gd name="T44" fmla="*/ 29 w 98"/>
                                    <a:gd name="T45" fmla="*/ 38 h 105"/>
                                    <a:gd name="T46" fmla="*/ 23 w 98"/>
                                    <a:gd name="T47" fmla="*/ 38 h 105"/>
                                    <a:gd name="T48" fmla="*/ 8 w 98"/>
                                    <a:gd name="T49" fmla="*/ 44 h 105"/>
                                    <a:gd name="T50" fmla="*/ 14 w 98"/>
                                    <a:gd name="T51" fmla="*/ 59 h 105"/>
                                    <a:gd name="T52" fmla="*/ 11 w 98"/>
                                    <a:gd name="T53" fmla="*/ 69 h 105"/>
                                    <a:gd name="T54" fmla="*/ 8 w 98"/>
                                    <a:gd name="T55" fmla="*/ 69 h 105"/>
                                    <a:gd name="T56" fmla="*/ 59 w 98"/>
                                    <a:gd name="T57" fmla="*/ 104 h 105"/>
                                    <a:gd name="T58" fmla="*/ 80 w 98"/>
                                    <a:gd name="T59" fmla="*/ 94 h 105"/>
                                    <a:gd name="T60" fmla="*/ 97 w 98"/>
                                    <a:gd name="T61" fmla="*/ 47 h 105"/>
                                    <a:gd name="T62" fmla="*/ 76 w 98"/>
                                    <a:gd name="T63" fmla="*/ 54 h 105"/>
                                    <a:gd name="T64" fmla="*/ 67 w 98"/>
                                    <a:gd name="T65" fmla="*/ 51 h 105"/>
                                    <a:gd name="T66" fmla="*/ 61 w 98"/>
                                    <a:gd name="T67" fmla="*/ 36 h 105"/>
                                    <a:gd name="T68" fmla="*/ 44 w 98"/>
                                    <a:gd name="T69" fmla="*/ 73 h 105"/>
                                    <a:gd name="T70" fmla="*/ 36 w 98"/>
                                    <a:gd name="T71" fmla="*/ 84 h 105"/>
                                    <a:gd name="T72" fmla="*/ 36 w 98"/>
                                    <a:gd name="T73" fmla="*/ 85 h 105"/>
                                    <a:gd name="T74" fmla="*/ 38 w 98"/>
                                    <a:gd name="T75" fmla="*/ 78 h 105"/>
                                    <a:gd name="T76" fmla="*/ 34 w 98"/>
                                    <a:gd name="T77" fmla="*/ 66 h 105"/>
                                    <a:gd name="T78" fmla="*/ 47 w 98"/>
                                    <a:gd name="T79" fmla="*/ 61 h 105"/>
                                    <a:gd name="T80" fmla="*/ 34 w 98"/>
                                    <a:gd name="T81" fmla="*/ 62 h 105"/>
                                    <a:gd name="T82" fmla="*/ 51 w 98"/>
                                    <a:gd name="T83" fmla="*/ 65 h 105"/>
                                    <a:gd name="T84" fmla="*/ 56 w 98"/>
                                    <a:gd name="T85" fmla="*/ 53 h 105"/>
                                    <a:gd name="T86" fmla="*/ 57 w 98"/>
                                    <a:gd name="T87" fmla="*/ 47 h 105"/>
                                    <a:gd name="T88" fmla="*/ 47 w 98"/>
                                    <a:gd name="T89" fmla="*/ 28 h 105"/>
                                    <a:gd name="T90" fmla="*/ 37 w 98"/>
                                    <a:gd name="T91" fmla="*/ 53 h 105"/>
                                    <a:gd name="T92" fmla="*/ 52 w 98"/>
                                    <a:gd name="T93" fmla="*/ 61 h 105"/>
                                    <a:gd name="T94" fmla="*/ 38 w 98"/>
                                    <a:gd name="T95" fmla="*/ 57 h 105"/>
                                    <a:gd name="T96" fmla="*/ 31 w 98"/>
                                    <a:gd name="T97" fmla="*/ 46 h 105"/>
                                    <a:gd name="T98" fmla="*/ 11 w 98"/>
                                    <a:gd name="T99" fmla="*/ 67 h 105"/>
                                    <a:gd name="T100" fmla="*/ 31 w 98"/>
                                    <a:gd name="T101" fmla="*/ 63 h 105"/>
                                    <a:gd name="T102" fmla="*/ 17 w 98"/>
                                    <a:gd name="T103" fmla="*/ 80 h 105"/>
                                    <a:gd name="T104" fmla="*/ 26 w 98"/>
                                    <a:gd name="T105" fmla="*/ 82 h 105"/>
                                    <a:gd name="T106" fmla="*/ 28 w 98"/>
                                    <a:gd name="T107" fmla="*/ 83 h 105"/>
                                    <a:gd name="T108" fmla="*/ 36 w 98"/>
                                    <a:gd name="T109" fmla="*/ 97 h 105"/>
                                    <a:gd name="T110" fmla="*/ 36 w 98"/>
                                    <a:gd name="T111" fmla="*/ 97 h 105"/>
                                    <a:gd name="T112" fmla="*/ 42 w 98"/>
                                    <a:gd name="T113" fmla="*/ 95 h 105"/>
                                    <a:gd name="T114" fmla="*/ 60 w 98"/>
                                    <a:gd name="T115" fmla="*/ 64 h 105"/>
                                    <a:gd name="T116" fmla="*/ 65 w 98"/>
                                    <a:gd name="T117" fmla="*/ 97 h 105"/>
                                    <a:gd name="T118" fmla="*/ 90 w 98"/>
                                    <a:gd name="T119" fmla="*/ 58 h 10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98" h="105">
                                      <a:moveTo>
                                        <a:pt x="97" y="47"/>
                                      </a:moveTo>
                                      <a:cubicBezTo>
                                        <a:pt x="96" y="49"/>
                                        <a:pt x="95" y="51"/>
                                        <a:pt x="94" y="52"/>
                                      </a:cubicBezTo>
                                      <a:cubicBezTo>
                                        <a:pt x="94" y="54"/>
                                        <a:pt x="92" y="57"/>
                                        <a:pt x="91" y="59"/>
                                      </a:cubicBezTo>
                                      <a:cubicBezTo>
                                        <a:pt x="92" y="60"/>
                                        <a:pt x="91" y="60"/>
                                        <a:pt x="91" y="61"/>
                                      </a:cubicBezTo>
                                      <a:cubicBezTo>
                                        <a:pt x="90" y="60"/>
                                        <a:pt x="91" y="58"/>
                                        <a:pt x="90" y="57"/>
                                      </a:cubicBezTo>
                                      <a:cubicBezTo>
                                        <a:pt x="92" y="55"/>
                                        <a:pt x="92" y="53"/>
                                        <a:pt x="94" y="52"/>
                                      </a:cubicBezTo>
                                      <a:cubicBezTo>
                                        <a:pt x="93" y="51"/>
                                        <a:pt x="94" y="50"/>
                                        <a:pt x="94" y="49"/>
                                      </a:cubicBezTo>
                                      <a:cubicBezTo>
                                        <a:pt x="92" y="52"/>
                                        <a:pt x="91" y="55"/>
                                        <a:pt x="88" y="58"/>
                                      </a:cubicBezTo>
                                      <a:cubicBezTo>
                                        <a:pt x="89" y="58"/>
                                        <a:pt x="88" y="58"/>
                                        <a:pt x="88" y="59"/>
                                      </a:cubicBezTo>
                                      <a:cubicBezTo>
                                        <a:pt x="87" y="58"/>
                                        <a:pt x="86" y="56"/>
                                        <a:pt x="87" y="54"/>
                                      </a:cubicBezTo>
                                      <a:cubicBezTo>
                                        <a:pt x="88" y="54"/>
                                        <a:pt x="88" y="54"/>
                                        <a:pt x="88" y="54"/>
                                      </a:cubicBezTo>
                                      <a:cubicBezTo>
                                        <a:pt x="88" y="55"/>
                                        <a:pt x="87" y="56"/>
                                        <a:pt x="87" y="56"/>
                                      </a:cubicBezTo>
                                      <a:cubicBezTo>
                                        <a:pt x="89" y="56"/>
                                        <a:pt x="90" y="54"/>
                                        <a:pt x="91" y="54"/>
                                      </a:cubicBezTo>
                                      <a:cubicBezTo>
                                        <a:pt x="90" y="52"/>
                                        <a:pt x="89" y="54"/>
                                        <a:pt x="88" y="54"/>
                                      </a:cubicBezTo>
                                      <a:cubicBezTo>
                                        <a:pt x="88" y="52"/>
                                        <a:pt x="91" y="53"/>
                                        <a:pt x="90" y="52"/>
                                      </a:cubicBezTo>
                                      <a:cubicBezTo>
                                        <a:pt x="92" y="51"/>
                                        <a:pt x="93" y="50"/>
                                        <a:pt x="94" y="48"/>
                                      </a:cubicBezTo>
                                      <a:cubicBezTo>
                                        <a:pt x="92" y="48"/>
                                        <a:pt x="91" y="52"/>
                                        <a:pt x="89" y="52"/>
                                      </a:cubicBezTo>
                                      <a:cubicBezTo>
                                        <a:pt x="89" y="50"/>
                                        <a:pt x="90" y="49"/>
                                        <a:pt x="91" y="47"/>
                                      </a:cubicBezTo>
                                      <a:cubicBezTo>
                                        <a:pt x="91" y="47"/>
                                        <a:pt x="91" y="47"/>
                                        <a:pt x="91" y="47"/>
                                      </a:cubicBezTo>
                                      <a:cubicBezTo>
                                        <a:pt x="92" y="46"/>
                                        <a:pt x="92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3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2" y="45"/>
                                        <a:pt x="92" y="45"/>
                                      </a:cubicBezTo>
                                      <a:cubicBezTo>
                                        <a:pt x="92" y="45"/>
                                        <a:pt x="91" y="46"/>
                                        <a:pt x="91" y="46"/>
                                      </a:cubicBezTo>
                                      <a:cubicBezTo>
                                        <a:pt x="89" y="46"/>
                                        <a:pt x="89" y="47"/>
                                        <a:pt x="88" y="47"/>
                                      </a:cubicBezTo>
                                      <a:cubicBezTo>
                                        <a:pt x="88" y="47"/>
                                        <a:pt x="88" y="47"/>
                                        <a:pt x="88" y="46"/>
                                      </a:cubicBezTo>
                                      <a:cubicBezTo>
                                        <a:pt x="87" y="47"/>
                                        <a:pt x="86" y="47"/>
                                        <a:pt x="85" y="48"/>
                                      </a:cubicBezTo>
                                      <a:cubicBezTo>
                                        <a:pt x="85" y="48"/>
                                        <a:pt x="85" y="48"/>
                                        <a:pt x="86" y="49"/>
                                      </a:cubicBezTo>
                                      <a:cubicBezTo>
                                        <a:pt x="84" y="50"/>
                                        <a:pt x="83" y="51"/>
                                        <a:pt x="82" y="53"/>
                                      </a:cubicBezTo>
                                      <a:cubicBezTo>
                                        <a:pt x="85" y="51"/>
                                        <a:pt x="86" y="49"/>
                                        <a:pt x="89" y="48"/>
                                      </a:cubicBezTo>
                                      <a:cubicBezTo>
                                        <a:pt x="88" y="51"/>
                                        <a:pt x="85" y="54"/>
                                        <a:pt x="85" y="57"/>
                                      </a:cubicBezTo>
                                      <a:cubicBezTo>
                                        <a:pt x="84" y="60"/>
                                        <a:pt x="85" y="62"/>
                                        <a:pt x="86" y="65"/>
                                      </a:cubicBezTo>
                                      <a:cubicBezTo>
                                        <a:pt x="87" y="63"/>
                                        <a:pt x="85" y="61"/>
                                        <a:pt x="86" y="58"/>
                                      </a:cubicBezTo>
                                      <a:cubicBezTo>
                                        <a:pt x="88" y="62"/>
                                        <a:pt x="88" y="66"/>
                                        <a:pt x="87" y="69"/>
                                      </a:cubicBezTo>
                                      <a:cubicBezTo>
                                        <a:pt x="86" y="69"/>
                                        <a:pt x="86" y="68"/>
                                        <a:pt x="85" y="68"/>
                                      </a:cubicBezTo>
                                      <a:cubicBezTo>
                                        <a:pt x="85" y="68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6" y="69"/>
                                        <a:pt x="86" y="70"/>
                                      </a:cubicBezTo>
                                      <a:cubicBezTo>
                                        <a:pt x="86" y="70"/>
                                        <a:pt x="86" y="69"/>
                                        <a:pt x="86" y="69"/>
                                      </a:cubicBezTo>
                                      <a:cubicBezTo>
                                        <a:pt x="86" y="70"/>
                                        <a:pt x="86" y="72"/>
                                        <a:pt x="85" y="73"/>
                                      </a:cubicBezTo>
                                      <a:cubicBezTo>
                                        <a:pt x="84" y="72"/>
                                        <a:pt x="84" y="70"/>
                                        <a:pt x="82" y="69"/>
                                      </a:cubicBezTo>
                                      <a:cubicBezTo>
                                        <a:pt x="82" y="72"/>
                                        <a:pt x="85" y="75"/>
                                        <a:pt x="84" y="78"/>
                                      </a:cubicBezTo>
                                      <a:cubicBezTo>
                                        <a:pt x="84" y="79"/>
                                        <a:pt x="85" y="78"/>
                                        <a:pt x="85" y="79"/>
                                      </a:cubicBezTo>
                                      <a:cubicBezTo>
                                        <a:pt x="86" y="84"/>
                                        <a:pt x="83" y="89"/>
                                        <a:pt x="79" y="91"/>
                                      </a:cubicBezTo>
                                      <a:cubicBezTo>
                                        <a:pt x="79" y="89"/>
                                        <a:pt x="80" y="86"/>
                                        <a:pt x="79" y="86"/>
                                      </a:cubicBezTo>
                                      <a:cubicBezTo>
                                        <a:pt x="79" y="91"/>
                                        <a:pt x="76" y="96"/>
                                        <a:pt x="70" y="94"/>
                                      </a:cubicBezTo>
                                      <a:cubicBezTo>
                                        <a:pt x="72" y="89"/>
                                        <a:pt x="68" y="83"/>
                                        <a:pt x="68" y="78"/>
                                      </a:cubicBezTo>
                                      <a:cubicBezTo>
                                        <a:pt x="68" y="78"/>
                                        <a:pt x="68" y="78"/>
                                        <a:pt x="68" y="78"/>
                                      </a:cubicBezTo>
                                      <a:cubicBezTo>
                                        <a:pt x="69" y="78"/>
                                        <a:pt x="68" y="77"/>
                                        <a:pt x="69" y="77"/>
                                      </a:cubicBezTo>
                                      <a:cubicBezTo>
                                        <a:pt x="68" y="77"/>
                                        <a:pt x="68" y="77"/>
                                        <a:pt x="68" y="76"/>
                                      </a:cubicBezTo>
                                      <a:cubicBezTo>
                                        <a:pt x="68" y="74"/>
                                        <a:pt x="68" y="73"/>
                                        <a:pt x="68" y="72"/>
                                      </a:cubicBezTo>
                                      <a:cubicBezTo>
                                        <a:pt x="69" y="73"/>
                                        <a:pt x="69" y="74"/>
                                        <a:pt x="69" y="75"/>
                                      </a:cubicBezTo>
                                      <a:cubicBezTo>
                                        <a:pt x="69" y="76"/>
                                        <a:pt x="70" y="76"/>
                                        <a:pt x="70" y="76"/>
                                      </a:cubicBezTo>
                                      <a:cubicBezTo>
                                        <a:pt x="70" y="77"/>
                                        <a:pt x="71" y="77"/>
                                        <a:pt x="71" y="78"/>
                                      </a:cubicBezTo>
                                      <a:cubicBezTo>
                                        <a:pt x="72" y="79"/>
                                        <a:pt x="74" y="83"/>
                                        <a:pt x="76" y="80"/>
                                      </a:cubicBezTo>
                                      <a:cubicBezTo>
                                        <a:pt x="75" y="77"/>
                                        <a:pt x="70" y="75"/>
                                        <a:pt x="70" y="71"/>
                                      </a:cubicBezTo>
                                      <a:cubicBezTo>
                                        <a:pt x="70" y="71"/>
                                        <a:pt x="69" y="71"/>
                                        <a:pt x="69" y="71"/>
                                      </a:cubicBezTo>
                                      <a:cubicBezTo>
                                        <a:pt x="68" y="68"/>
                                        <a:pt x="66" y="65"/>
                                        <a:pt x="64" y="62"/>
                                      </a:cubicBezTo>
                                      <a:cubicBezTo>
                                        <a:pt x="63" y="62"/>
                                        <a:pt x="63" y="61"/>
                                        <a:pt x="62" y="61"/>
                                      </a:cubicBezTo>
                                      <a:cubicBezTo>
                                        <a:pt x="61" y="61"/>
                                        <a:pt x="62" y="62"/>
                                        <a:pt x="61" y="62"/>
                                      </a:cubicBezTo>
                                      <a:cubicBezTo>
                                        <a:pt x="61" y="61"/>
                                        <a:pt x="62" y="61"/>
                                        <a:pt x="61" y="61"/>
                                      </a:cubicBezTo>
                                      <a:cubicBezTo>
                                        <a:pt x="61" y="61"/>
                                        <a:pt x="61" y="61"/>
                                        <a:pt x="60" y="61"/>
                                      </a:cubicBezTo>
                                      <a:cubicBezTo>
                                        <a:pt x="59" y="55"/>
                                        <a:pt x="62" y="46"/>
                                        <a:pt x="58" y="42"/>
                                      </a:cubicBezTo>
                                      <a:cubicBezTo>
                                        <a:pt x="57" y="41"/>
                                        <a:pt x="55" y="41"/>
                                        <a:pt x="53" y="40"/>
                                      </a:cubicBezTo>
                                      <a:cubicBezTo>
                                        <a:pt x="53" y="41"/>
                                        <a:pt x="54" y="42"/>
                                        <a:pt x="55" y="43"/>
                                      </a:cubicBezTo>
                                      <a:cubicBezTo>
                                        <a:pt x="56" y="43"/>
                                        <a:pt x="56" y="43"/>
                                        <a:pt x="57" y="43"/>
                                      </a:cubicBezTo>
                                      <a:cubicBezTo>
                                        <a:pt x="57" y="44"/>
                                        <a:pt x="58" y="45"/>
                                        <a:pt x="58" y="46"/>
                                      </a:cubicBezTo>
                                      <a:cubicBezTo>
                                        <a:pt x="54" y="43"/>
                                        <a:pt x="47" y="41"/>
                                        <a:pt x="48" y="34"/>
                                      </a:cubicBezTo>
                                      <a:cubicBezTo>
                                        <a:pt x="52" y="34"/>
                                        <a:pt x="53" y="28"/>
                                        <a:pt x="56" y="31"/>
                                      </a:cubicBezTo>
                                      <a:cubicBezTo>
                                        <a:pt x="56" y="31"/>
                                        <a:pt x="56" y="31"/>
                                        <a:pt x="57" y="32"/>
                                      </a:cubicBezTo>
                                      <a:cubicBezTo>
                                        <a:pt x="57" y="32"/>
                                        <a:pt x="57" y="31"/>
                                        <a:pt x="57" y="31"/>
                                      </a:cubicBezTo>
                                      <a:cubicBezTo>
                                        <a:pt x="59" y="34"/>
                                        <a:pt x="60" y="36"/>
                                        <a:pt x="60" y="40"/>
                                      </a:cubicBezTo>
                                      <a:cubicBezTo>
                                        <a:pt x="60" y="40"/>
                                        <a:pt x="60" y="40"/>
                                        <a:pt x="60" y="40"/>
                                      </a:cubicBezTo>
                                      <a:cubicBezTo>
                                        <a:pt x="60" y="41"/>
                                        <a:pt x="61" y="41"/>
                                        <a:pt x="61" y="41"/>
                                      </a:cubicBezTo>
                                      <a:cubicBezTo>
                                        <a:pt x="61" y="42"/>
                                        <a:pt x="62" y="44"/>
                                        <a:pt x="63" y="45"/>
                                      </a:cubicBezTo>
                                      <a:cubicBezTo>
                                        <a:pt x="63" y="47"/>
                                        <a:pt x="64" y="50"/>
                                        <a:pt x="64" y="52"/>
                                      </a:cubicBezTo>
                                      <a:cubicBezTo>
                                        <a:pt x="63" y="55"/>
                                        <a:pt x="63" y="58"/>
                                        <a:pt x="61" y="60"/>
                                      </a:cubicBezTo>
                                      <a:cubicBezTo>
                                        <a:pt x="61" y="60"/>
                                        <a:pt x="61" y="60"/>
                                        <a:pt x="62" y="60"/>
                                      </a:cubicBezTo>
                                      <a:cubicBezTo>
                                        <a:pt x="63" y="60"/>
                                        <a:pt x="63" y="59"/>
                                        <a:pt x="63" y="58"/>
                                      </a:cubicBezTo>
                                      <a:cubicBezTo>
                                        <a:pt x="63" y="58"/>
                                        <a:pt x="63" y="58"/>
                                        <a:pt x="64" y="58"/>
                                      </a:cubicBezTo>
                                      <a:cubicBezTo>
                                        <a:pt x="65" y="55"/>
                                        <a:pt x="65" y="53"/>
                                        <a:pt x="65" y="49"/>
                                      </a:cubicBezTo>
                                      <a:cubicBezTo>
                                        <a:pt x="66" y="51"/>
                                        <a:pt x="67" y="54"/>
                                        <a:pt x="66" y="56"/>
                                      </a:cubicBezTo>
                                      <a:cubicBezTo>
                                        <a:pt x="66" y="56"/>
                                        <a:pt x="67" y="56"/>
                                        <a:pt x="67" y="56"/>
                                      </a:cubicBezTo>
                                      <a:cubicBezTo>
                                        <a:pt x="63" y="62"/>
                                        <a:pt x="73" y="51"/>
                                        <a:pt x="77" y="56"/>
                                      </a:cubicBezTo>
                                      <a:cubicBezTo>
                                        <a:pt x="78" y="57"/>
                                        <a:pt x="78" y="58"/>
                                        <a:pt x="79" y="58"/>
                                      </a:cubicBezTo>
                                      <a:cubicBezTo>
                                        <a:pt x="79" y="59"/>
                                        <a:pt x="79" y="59"/>
                                        <a:pt x="79" y="59"/>
                                      </a:cubicBezTo>
                                      <a:cubicBezTo>
                                        <a:pt x="81" y="60"/>
                                        <a:pt x="79" y="63"/>
                                        <a:pt x="80" y="65"/>
                                      </a:cubicBezTo>
                                      <a:cubicBezTo>
                                        <a:pt x="81" y="62"/>
                                        <a:pt x="81" y="58"/>
                                        <a:pt x="82" y="55"/>
                                      </a:cubicBezTo>
                                      <a:cubicBezTo>
                                        <a:pt x="83" y="55"/>
                                        <a:pt x="83" y="55"/>
                                        <a:pt x="83" y="55"/>
                                      </a:cubicBezTo>
                                      <a:cubicBezTo>
                                        <a:pt x="83" y="54"/>
                                        <a:pt x="83" y="54"/>
                                        <a:pt x="83" y="54"/>
                                      </a:cubicBezTo>
                                      <a:cubicBezTo>
                                        <a:pt x="83" y="53"/>
                                        <a:pt x="83" y="53"/>
                                        <a:pt x="83" y="53"/>
                                      </a:cubicBezTo>
                                      <a:cubicBezTo>
                                        <a:pt x="82" y="54"/>
                                        <a:pt x="82" y="54"/>
                                        <a:pt x="81" y="54"/>
                                      </a:cubicBezTo>
                                      <a:cubicBezTo>
                                        <a:pt x="81" y="52"/>
                                        <a:pt x="79" y="52"/>
                                        <a:pt x="79" y="51"/>
                                      </a:cubicBezTo>
                                      <a:cubicBezTo>
                                        <a:pt x="78" y="52"/>
                                        <a:pt x="78" y="51"/>
                                        <a:pt x="77" y="52"/>
                                      </a:cubicBezTo>
                                      <a:cubicBezTo>
                                        <a:pt x="79" y="50"/>
                                        <a:pt x="80" y="48"/>
                                        <a:pt x="83" y="47"/>
                                      </a:cubicBezTo>
                                      <a:cubicBezTo>
                                        <a:pt x="81" y="46"/>
                                        <a:pt x="79" y="49"/>
                                        <a:pt x="78" y="50"/>
                                      </a:cubicBezTo>
                                      <a:cubicBezTo>
                                        <a:pt x="78" y="49"/>
                                        <a:pt x="78" y="49"/>
                                        <a:pt x="78" y="49"/>
                                      </a:cubicBezTo>
                                      <a:cubicBezTo>
                                        <a:pt x="78" y="49"/>
                                        <a:pt x="78" y="48"/>
                                        <a:pt x="78" y="48"/>
                                      </a:cubicBezTo>
                                      <a:cubicBezTo>
                                        <a:pt x="77" y="49"/>
                                        <a:pt x="75" y="50"/>
                                        <a:pt x="74" y="51"/>
                                      </a:cubicBezTo>
                                      <a:cubicBezTo>
                                        <a:pt x="77" y="47"/>
                                        <a:pt x="81" y="42"/>
                                        <a:pt x="79" y="37"/>
                                      </a:cubicBezTo>
                                      <a:cubicBezTo>
                                        <a:pt x="81" y="37"/>
                                        <a:pt x="81" y="34"/>
                                        <a:pt x="80" y="33"/>
                                      </a:cubicBezTo>
                                      <a:cubicBezTo>
                                        <a:pt x="80" y="37"/>
                                        <a:pt x="77" y="39"/>
                                        <a:pt x="74" y="41"/>
                                      </a:cubicBezTo>
                                      <a:cubicBezTo>
                                        <a:pt x="74" y="39"/>
                                        <a:pt x="75" y="38"/>
                                        <a:pt x="77" y="37"/>
                                      </a:cubicBezTo>
                                      <a:cubicBezTo>
                                        <a:pt x="79" y="34"/>
                                        <a:pt x="77" y="29"/>
                                        <a:pt x="79" y="26"/>
                                      </a:cubicBezTo>
                                      <a:cubicBezTo>
                                        <a:pt x="78" y="25"/>
                                        <a:pt x="77" y="26"/>
                                        <a:pt x="76" y="26"/>
                                      </a:cubicBezTo>
                                      <a:cubicBezTo>
                                        <a:pt x="77" y="26"/>
                                        <a:pt x="76" y="26"/>
                                        <a:pt x="76" y="27"/>
                                      </a:cubicBezTo>
                                      <a:cubicBezTo>
                                        <a:pt x="76" y="27"/>
                                        <a:pt x="76" y="27"/>
                                        <a:pt x="75" y="27"/>
                                      </a:cubicBezTo>
                                      <a:cubicBezTo>
                                        <a:pt x="75" y="27"/>
                                        <a:pt x="76" y="27"/>
                                        <a:pt x="76" y="28"/>
                                      </a:cubicBezTo>
                                      <a:cubicBezTo>
                                        <a:pt x="75" y="27"/>
                                        <a:pt x="74" y="27"/>
                                        <a:pt x="74" y="29"/>
                                      </a:cubicBezTo>
                                      <a:cubicBezTo>
                                        <a:pt x="74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4" y="29"/>
                                        <a:pt x="72" y="30"/>
                                        <a:pt x="71" y="32"/>
                                      </a:cubicBezTo>
                                      <a:cubicBezTo>
                                        <a:pt x="70" y="32"/>
                                        <a:pt x="69" y="33"/>
                                        <a:pt x="71" y="34"/>
                                      </a:cubicBezTo>
                                      <a:cubicBezTo>
                                        <a:pt x="70" y="34"/>
                                        <a:pt x="70" y="34"/>
                                        <a:pt x="70" y="34"/>
                                      </a:cubicBezTo>
                                      <a:cubicBezTo>
                                        <a:pt x="70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5"/>
                                        <a:pt x="69" y="35"/>
                                        <a:pt x="70" y="36"/>
                                      </a:cubicBezTo>
                                      <a:cubicBezTo>
                                        <a:pt x="70" y="35"/>
                                        <a:pt x="70" y="35"/>
                                        <a:pt x="70" y="35"/>
                                      </a:cubicBezTo>
                                      <a:cubicBezTo>
                                        <a:pt x="71" y="35"/>
                                        <a:pt x="72" y="34"/>
                                        <a:pt x="72" y="33"/>
                                      </a:cubicBezTo>
                                      <a:cubicBezTo>
                                        <a:pt x="72" y="33"/>
                                        <a:pt x="72" y="33"/>
                                        <a:pt x="73" y="33"/>
                                      </a:cubicBezTo>
                                      <a:cubicBezTo>
                                        <a:pt x="73" y="32"/>
                                        <a:pt x="73" y="31"/>
                                        <a:pt x="74" y="31"/>
                                      </a:cubicBezTo>
                                      <a:cubicBezTo>
                                        <a:pt x="73" y="33"/>
                                        <a:pt x="72" y="33"/>
                                        <a:pt x="72" y="35"/>
                                      </a:cubicBezTo>
                                      <a:cubicBezTo>
                                        <a:pt x="71" y="35"/>
                                        <a:pt x="70" y="36"/>
                                        <a:pt x="69" y="37"/>
                                      </a:cubicBezTo>
                                      <a:cubicBezTo>
                                        <a:pt x="69" y="36"/>
                                        <a:pt x="68" y="36"/>
                                        <a:pt x="68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7"/>
                                      </a:cubicBezTo>
                                      <a:cubicBezTo>
                                        <a:pt x="66" y="36"/>
                                        <a:pt x="65" y="37"/>
                                        <a:pt x="65" y="37"/>
                                      </a:cubicBezTo>
                                      <a:cubicBezTo>
                                        <a:pt x="65" y="36"/>
                                        <a:pt x="64" y="36"/>
                                        <a:pt x="64" y="35"/>
                                      </a:cubicBezTo>
                                      <a:cubicBezTo>
                                        <a:pt x="64" y="35"/>
                                        <a:pt x="64" y="36"/>
                                        <a:pt x="63" y="36"/>
                                      </a:cubicBezTo>
                                      <a:cubicBezTo>
                                        <a:pt x="64" y="37"/>
                                        <a:pt x="63" y="39"/>
                                        <a:pt x="64" y="40"/>
                                      </a:cubicBezTo>
                                      <a:cubicBezTo>
                                        <a:pt x="65" y="40"/>
                                        <a:pt x="64" y="38"/>
                                        <a:pt x="65" y="38"/>
                                      </a:cubicBezTo>
                                      <a:cubicBezTo>
                                        <a:pt x="65" y="38"/>
                                        <a:pt x="65" y="39"/>
                                        <a:pt x="65" y="39"/>
                                      </a:cubicBezTo>
                                      <a:cubicBezTo>
                                        <a:pt x="66" y="39"/>
                                        <a:pt x="66" y="38"/>
                                        <a:pt x="66" y="38"/>
                                      </a:cubicBezTo>
                                      <a:cubicBezTo>
                                        <a:pt x="66" y="38"/>
                                        <a:pt x="67" y="38"/>
                                        <a:pt x="67" y="39"/>
                                      </a:cubicBezTo>
                                      <a:cubicBezTo>
                                        <a:pt x="70" y="39"/>
                                        <a:pt x="70" y="43"/>
                                        <a:pt x="71" y="44"/>
                                      </a:cubicBezTo>
                                      <a:cubicBezTo>
                                        <a:pt x="72" y="44"/>
                                        <a:pt x="72" y="44"/>
                                        <a:pt x="72" y="44"/>
                                      </a:cubicBezTo>
                                      <a:cubicBezTo>
                                        <a:pt x="76" y="45"/>
                                        <a:pt x="77" y="40"/>
                                        <a:pt x="79" y="38"/>
                                      </a:cubicBezTo>
                                      <a:cubicBezTo>
                                        <a:pt x="78" y="42"/>
                                        <a:pt x="77" y="45"/>
                                        <a:pt x="75" y="48"/>
                                      </a:cubicBezTo>
                                      <a:cubicBezTo>
                                        <a:pt x="74" y="49"/>
                                        <a:pt x="73" y="50"/>
                                        <a:pt x="72" y="51"/>
                                      </a:cubicBezTo>
                                      <a:cubicBezTo>
                                        <a:pt x="72" y="47"/>
                                        <a:pt x="68" y="46"/>
                                        <a:pt x="67" y="44"/>
                                      </a:cubicBezTo>
                                      <a:cubicBezTo>
                                        <a:pt x="67" y="43"/>
                                        <a:pt x="68" y="44"/>
                                        <a:pt x="68" y="44"/>
                                      </a:cubicBezTo>
                                      <a:cubicBezTo>
                                        <a:pt x="68" y="44"/>
                                        <a:pt x="69" y="44"/>
                                        <a:pt x="68" y="44"/>
                                      </a:cubicBezTo>
                                      <a:cubicBezTo>
                                        <a:pt x="69" y="44"/>
                                        <a:pt x="69" y="44"/>
                                        <a:pt x="69" y="44"/>
                                      </a:cubicBezTo>
                                      <a:cubicBezTo>
                                        <a:pt x="69" y="42"/>
                                        <a:pt x="67" y="41"/>
                                        <a:pt x="65" y="42"/>
                                      </a:cubicBezTo>
                                      <a:cubicBezTo>
                                        <a:pt x="65" y="42"/>
                                        <a:pt x="66" y="42"/>
                                        <a:pt x="66" y="42"/>
                                      </a:cubicBezTo>
                                      <a:cubicBezTo>
                                        <a:pt x="65" y="41"/>
                                        <a:pt x="64" y="42"/>
                                        <a:pt x="63" y="41"/>
                                      </a:cubicBezTo>
                                      <a:cubicBezTo>
                                        <a:pt x="63" y="41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40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39"/>
                                        <a:pt x="63" y="37"/>
                                        <a:pt x="63" y="35"/>
                                      </a:cubicBezTo>
                                      <a:cubicBezTo>
                                        <a:pt x="64" y="35"/>
                                        <a:pt x="66" y="34"/>
                                        <a:pt x="67" y="32"/>
                                      </a:cubicBezTo>
                                      <a:cubicBezTo>
                                        <a:pt x="69" y="30"/>
                                        <a:pt x="70" y="28"/>
                                        <a:pt x="73" y="28"/>
                                      </a:cubicBezTo>
                                      <a:cubicBezTo>
                                        <a:pt x="77" y="24"/>
                                        <a:pt x="78" y="19"/>
                                        <a:pt x="81" y="14"/>
                                      </a:cubicBezTo>
                                      <a:cubicBezTo>
                                        <a:pt x="84" y="13"/>
                                        <a:pt x="85" y="10"/>
                                        <a:pt x="88" y="9"/>
                                      </a:cubicBezTo>
                                      <a:cubicBezTo>
                                        <a:pt x="86" y="17"/>
                                        <a:pt x="80" y="23"/>
                                        <a:pt x="82" y="30"/>
                                      </a:cubicBezTo>
                                      <a:cubicBezTo>
                                        <a:pt x="81" y="34"/>
                                        <a:pt x="85" y="41"/>
                                        <a:pt x="79" y="44"/>
                                      </a:cubicBezTo>
                                      <a:cubicBezTo>
                                        <a:pt x="81" y="44"/>
                                        <a:pt x="84" y="41"/>
                                        <a:pt x="84" y="38"/>
                                      </a:cubicBezTo>
                                      <a:cubicBezTo>
                                        <a:pt x="85" y="41"/>
                                        <a:pt x="83" y="43"/>
                                        <a:pt x="81" y="44"/>
                                      </a:cubicBezTo>
                                      <a:cubicBezTo>
                                        <a:pt x="81" y="44"/>
                                        <a:pt x="81" y="45"/>
                                        <a:pt x="81" y="45"/>
                                      </a:cubicBezTo>
                                      <a:cubicBezTo>
                                        <a:pt x="82" y="45"/>
                                        <a:pt x="82" y="44"/>
                                        <a:pt x="83" y="44"/>
                                      </a:cubicBezTo>
                                      <a:cubicBezTo>
                                        <a:pt x="83" y="44"/>
                                        <a:pt x="82" y="45"/>
                                        <a:pt x="82" y="45"/>
                                      </a:cubicBezTo>
                                      <a:cubicBezTo>
                                        <a:pt x="82" y="46"/>
                                        <a:pt x="82" y="46"/>
                                        <a:pt x="82" y="46"/>
                                      </a:cubicBezTo>
                                      <a:cubicBezTo>
                                        <a:pt x="83" y="46"/>
                                        <a:pt x="83" y="46"/>
                                        <a:pt x="83" y="45"/>
                                      </a:cubicBezTo>
                                      <a:cubicBezTo>
                                        <a:pt x="84" y="46"/>
                                        <a:pt x="84" y="46"/>
                                        <a:pt x="85" y="47"/>
                                      </a:cubicBezTo>
                                      <a:cubicBezTo>
                                        <a:pt x="85" y="47"/>
                                        <a:pt x="85" y="46"/>
                                        <a:pt x="85" y="46"/>
                                      </a:cubicBezTo>
                                      <a:cubicBezTo>
                                        <a:pt x="85" y="46"/>
                                        <a:pt x="85" y="47"/>
                                        <a:pt x="86" y="47"/>
                                      </a:cubicBezTo>
                                      <a:cubicBezTo>
                                        <a:pt x="86" y="46"/>
                                        <a:pt x="86" y="46"/>
                                        <a:pt x="87" y="45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4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5"/>
                                      </a:cubicBezTo>
                                      <a:cubicBezTo>
                                        <a:pt x="86" y="44"/>
                                        <a:pt x="86" y="44"/>
                                        <a:pt x="86" y="44"/>
                                      </a:cubicBezTo>
                                      <a:cubicBezTo>
                                        <a:pt x="85" y="44"/>
                                        <a:pt x="85" y="45"/>
                                        <a:pt x="84" y="45"/>
                                      </a:cubicBezTo>
                                      <a:cubicBezTo>
                                        <a:pt x="84" y="44"/>
                                        <a:pt x="85" y="44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5" y="43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6" y="43"/>
                                        <a:pt x="85" y="42"/>
                                      </a:cubicBezTo>
                                      <a:cubicBezTo>
                                        <a:pt x="84" y="42"/>
                                        <a:pt x="84" y="44"/>
                                        <a:pt x="83" y="44"/>
                                      </a:cubicBezTo>
                                      <a:cubicBezTo>
                                        <a:pt x="83" y="43"/>
                                        <a:pt x="83" y="43"/>
                                        <a:pt x="83" y="42"/>
                                      </a:cubicBezTo>
                                      <a:cubicBezTo>
                                        <a:pt x="84" y="42"/>
                                        <a:pt x="84" y="43"/>
                                        <a:pt x="84" y="43"/>
                                      </a:cubicBezTo>
                                      <a:cubicBezTo>
                                        <a:pt x="84" y="42"/>
                                        <a:pt x="85" y="41"/>
                                        <a:pt x="85" y="39"/>
                                      </a:cubicBezTo>
                                      <a:cubicBezTo>
                                        <a:pt x="85" y="39"/>
                                        <a:pt x="85" y="39"/>
                                        <a:pt x="85" y="39"/>
                                      </a:cubicBezTo>
                                      <a:cubicBezTo>
                                        <a:pt x="83" y="34"/>
                                        <a:pt x="83" y="29"/>
                                        <a:pt x="85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4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5" y="24"/>
                                      </a:cubicBezTo>
                                      <a:cubicBezTo>
                                        <a:pt x="86" y="18"/>
                                        <a:pt x="88" y="12"/>
                                        <a:pt x="88" y="6"/>
                                      </a:cubicBezTo>
                                      <a:cubicBezTo>
                                        <a:pt x="88" y="6"/>
                                        <a:pt x="88" y="6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4" y="9"/>
                                        <a:pt x="83" y="11"/>
                                        <a:pt x="81" y="12"/>
                                      </a:cubicBezTo>
                                      <a:cubicBezTo>
                                        <a:pt x="78" y="19"/>
                                        <a:pt x="75" y="26"/>
                                        <a:pt x="68" y="28"/>
                                      </a:cubicBezTo>
                                      <a:cubicBezTo>
                                        <a:pt x="67" y="29"/>
                                        <a:pt x="67" y="30"/>
                                        <a:pt x="66" y="30"/>
                                      </a:cubicBezTo>
                                      <a:cubicBezTo>
                                        <a:pt x="66" y="30"/>
                                        <a:pt x="67" y="29"/>
                                        <a:pt x="67" y="29"/>
                                      </a:cubicBezTo>
                                      <a:cubicBezTo>
                                        <a:pt x="66" y="29"/>
                                        <a:pt x="66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30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4" y="29"/>
                                        <a:pt x="64" y="29"/>
                                      </a:cubicBezTo>
                                      <a:cubicBezTo>
                                        <a:pt x="64" y="28"/>
                                        <a:pt x="64" y="26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5"/>
                                        <a:pt x="64" y="25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3"/>
                                        <a:pt x="64" y="22"/>
                                        <a:pt x="63" y="21"/>
                                      </a:cubicBezTo>
                                      <a:cubicBezTo>
                                        <a:pt x="63" y="19"/>
                                        <a:pt x="63" y="16"/>
                                        <a:pt x="61" y="13"/>
                                      </a:cubicBezTo>
                                      <a:cubicBezTo>
                                        <a:pt x="60" y="15"/>
                                        <a:pt x="60" y="16"/>
                                        <a:pt x="59" y="18"/>
                                      </a:cubicBezTo>
                                      <a:cubicBezTo>
                                        <a:pt x="59" y="18"/>
                                        <a:pt x="59" y="18"/>
                                        <a:pt x="59" y="18"/>
                                      </a:cubicBezTo>
                                      <a:cubicBezTo>
                                        <a:pt x="58" y="18"/>
                                        <a:pt x="58" y="19"/>
                                        <a:pt x="57" y="20"/>
                                      </a:cubicBezTo>
                                      <a:cubicBezTo>
                                        <a:pt x="57" y="20"/>
                                        <a:pt x="57" y="20"/>
                                        <a:pt x="57" y="21"/>
                                      </a:cubicBezTo>
                                      <a:cubicBezTo>
                                        <a:pt x="58" y="20"/>
                                        <a:pt x="58" y="19"/>
                                        <a:pt x="59" y="18"/>
                                      </a:cubicBezTo>
                                      <a:cubicBezTo>
                                        <a:pt x="59" y="20"/>
                                        <a:pt x="58" y="21"/>
                                        <a:pt x="57" y="23"/>
                                      </a:cubicBezTo>
                                      <a:cubicBezTo>
                                        <a:pt x="57" y="24"/>
                                        <a:pt x="57" y="24"/>
                                        <a:pt x="57" y="25"/>
                                      </a:cubicBezTo>
                                      <a:cubicBezTo>
                                        <a:pt x="58" y="24"/>
                                        <a:pt x="58" y="24"/>
                                        <a:pt x="58" y="23"/>
                                      </a:cubicBezTo>
                                      <a:cubicBezTo>
                                        <a:pt x="58" y="25"/>
                                        <a:pt x="58" y="26"/>
                                        <a:pt x="57" y="27"/>
                                      </a:cubicBezTo>
                                      <a:cubicBezTo>
                                        <a:pt x="56" y="29"/>
                                        <a:pt x="55" y="30"/>
                                        <a:pt x="52" y="28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30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28"/>
                                      </a:cubicBezTo>
                                      <a:cubicBezTo>
                                        <a:pt x="51" y="28"/>
                                        <a:pt x="51" y="28"/>
                                        <a:pt x="51" y="28"/>
                                      </a:cubicBezTo>
                                      <a:cubicBezTo>
                                        <a:pt x="50" y="29"/>
                                        <a:pt x="49" y="30"/>
                                        <a:pt x="49" y="31"/>
                                      </a:cubicBezTo>
                                      <a:cubicBezTo>
                                        <a:pt x="49" y="29"/>
                                        <a:pt x="50" y="28"/>
                                        <a:pt x="50" y="27"/>
                                      </a:cubicBezTo>
                                      <a:cubicBezTo>
                                        <a:pt x="48" y="26"/>
                                        <a:pt x="47" y="24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6" y="18"/>
                                        <a:pt x="47" y="12"/>
                                        <a:pt x="48" y="7"/>
                                      </a:cubicBezTo>
                                      <a:cubicBezTo>
                                        <a:pt x="48" y="5"/>
                                        <a:pt x="48" y="3"/>
                                        <a:pt x="48" y="2"/>
                                      </a:cubicBezTo>
                                      <a:cubicBezTo>
                                        <a:pt x="48" y="1"/>
                                        <a:pt x="48" y="1"/>
                                        <a:pt x="48" y="1"/>
                                      </a:cubicBezTo>
                                      <a:cubicBezTo>
                                        <a:pt x="47" y="2"/>
                                        <a:pt x="47" y="3"/>
                                        <a:pt x="47" y="3"/>
                                      </a:cubicBezTo>
                                      <a:cubicBezTo>
                                        <a:pt x="46" y="3"/>
                                        <a:pt x="46" y="1"/>
                                        <a:pt x="46" y="0"/>
                                      </a:cubicBezTo>
                                      <a:cubicBezTo>
                                        <a:pt x="46" y="0"/>
                                        <a:pt x="45" y="0"/>
                                        <a:pt x="45" y="0"/>
                                      </a:cubicBezTo>
                                      <a:cubicBezTo>
                                        <a:pt x="45" y="1"/>
                                        <a:pt x="45" y="1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2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4" y="4"/>
                                        <a:pt x="44" y="5"/>
                                      </a:cubicBezTo>
                                      <a:cubicBezTo>
                                        <a:pt x="45" y="5"/>
                                        <a:pt x="45" y="4"/>
                                        <a:pt x="45" y="3"/>
                                      </a:cubicBezTo>
                                      <a:cubicBezTo>
                                        <a:pt x="47" y="6"/>
                                        <a:pt x="47" y="11"/>
                                        <a:pt x="45" y="14"/>
                                      </a:cubicBezTo>
                                      <a:cubicBezTo>
                                        <a:pt x="45" y="14"/>
                                        <a:pt x="45" y="14"/>
                                        <a:pt x="45" y="14"/>
                                      </a:cubicBezTo>
                                      <a:cubicBezTo>
                                        <a:pt x="46" y="13"/>
                                        <a:pt x="46" y="12"/>
                                        <a:pt x="47" y="12"/>
                                      </a:cubicBezTo>
                                      <a:cubicBezTo>
                                        <a:pt x="47" y="15"/>
                                        <a:pt x="44" y="18"/>
                                        <a:pt x="42" y="20"/>
                                      </a:cubicBezTo>
                                      <a:cubicBezTo>
                                        <a:pt x="44" y="20"/>
                                        <a:pt x="45" y="18"/>
                                        <a:pt x="46" y="17"/>
                                      </a:cubicBezTo>
                                      <a:cubicBezTo>
                                        <a:pt x="46" y="18"/>
                                        <a:pt x="45" y="20"/>
                                        <a:pt x="43" y="21"/>
                                      </a:cubicBezTo>
                                      <a:cubicBezTo>
                                        <a:pt x="38" y="26"/>
                                        <a:pt x="45" y="32"/>
                                        <a:pt x="43" y="37"/>
                                      </a:cubicBezTo>
                                      <a:cubicBezTo>
                                        <a:pt x="43" y="39"/>
                                        <a:pt x="41" y="41"/>
                                        <a:pt x="40" y="43"/>
                                      </a:cubicBezTo>
                                      <a:cubicBezTo>
                                        <a:pt x="39" y="43"/>
                                        <a:pt x="39" y="42"/>
                                        <a:pt x="39" y="42"/>
                                      </a:cubicBezTo>
                                      <a:cubicBezTo>
                                        <a:pt x="40" y="41"/>
                                        <a:pt x="41" y="40"/>
                                        <a:pt x="42" y="39"/>
                                      </a:cubicBezTo>
                                      <a:cubicBezTo>
                                        <a:pt x="40" y="38"/>
                                        <a:pt x="39" y="42"/>
                                        <a:pt x="37" y="42"/>
                                      </a:cubicBezTo>
                                      <a:cubicBezTo>
                                        <a:pt x="42" y="45"/>
                                        <a:pt x="38" y="51"/>
                                        <a:pt x="35" y="53"/>
                                      </a:cubicBezTo>
                                      <a:cubicBezTo>
                                        <a:pt x="35" y="52"/>
                                        <a:pt x="37" y="51"/>
                                        <a:pt x="37" y="50"/>
                                      </a:cubicBezTo>
                                      <a:cubicBezTo>
                                        <a:pt x="36" y="50"/>
                                        <a:pt x="36" y="50"/>
                                        <a:pt x="36" y="50"/>
                                      </a:cubicBezTo>
                                      <a:cubicBezTo>
                                        <a:pt x="36" y="52"/>
                                        <a:pt x="33" y="52"/>
                                        <a:pt x="33" y="54"/>
                                      </a:cubicBezTo>
                                      <a:cubicBezTo>
                                        <a:pt x="33" y="54"/>
                                        <a:pt x="32" y="54"/>
                                        <a:pt x="32" y="54"/>
                                      </a:cubicBezTo>
                                      <a:cubicBezTo>
                                        <a:pt x="32" y="52"/>
                                        <a:pt x="35" y="51"/>
                                        <a:pt x="35" y="49"/>
                                      </a:cubicBezTo>
                                      <a:cubicBezTo>
                                        <a:pt x="33" y="50"/>
                                        <a:pt x="31" y="51"/>
                                        <a:pt x="30" y="49"/>
                                      </a:cubicBezTo>
                                      <a:cubicBezTo>
                                        <a:pt x="30" y="49"/>
                                        <a:pt x="30" y="49"/>
                                        <a:pt x="30" y="49"/>
                                      </a:cubicBezTo>
                                      <a:cubicBezTo>
                                        <a:pt x="30" y="50"/>
                                        <a:pt x="30" y="51"/>
                                        <a:pt x="31" y="51"/>
                                      </a:cubicBezTo>
                                      <a:cubicBezTo>
                                        <a:pt x="31" y="51"/>
                                        <a:pt x="31" y="52"/>
                                        <a:pt x="30" y="52"/>
                                      </a:cubicBezTo>
                                      <a:cubicBezTo>
                                        <a:pt x="30" y="53"/>
                                        <a:pt x="29" y="54"/>
                                        <a:pt x="27" y="55"/>
                                      </a:cubicBezTo>
                                      <a:cubicBezTo>
                                        <a:pt x="27" y="54"/>
                                        <a:pt x="28" y="54"/>
                                        <a:pt x="27" y="53"/>
                                      </a:cubicBezTo>
                                      <a:cubicBezTo>
                                        <a:pt x="29" y="50"/>
                                        <a:pt x="30" y="47"/>
                                        <a:pt x="33" y="45"/>
                                      </a:cubicBezTo>
                                      <a:cubicBezTo>
                                        <a:pt x="34" y="45"/>
                                        <a:pt x="35" y="44"/>
                                        <a:pt x="36" y="43"/>
                                      </a:cubicBezTo>
                                      <a:cubicBezTo>
                                        <a:pt x="38" y="40"/>
                                        <a:pt x="42" y="37"/>
                                        <a:pt x="40" y="33"/>
                                      </a:cubicBezTo>
                                      <a:cubicBezTo>
                                        <a:pt x="40" y="33"/>
                                        <a:pt x="40" y="35"/>
                                        <a:pt x="40" y="35"/>
                                      </a:cubicBezTo>
                                      <a:cubicBezTo>
                                        <a:pt x="39" y="38"/>
                                        <a:pt x="38" y="40"/>
                                        <a:pt x="37" y="42"/>
                                      </a:cubicBezTo>
                                      <a:cubicBezTo>
                                        <a:pt x="35" y="41"/>
                                        <a:pt x="34" y="41"/>
                                        <a:pt x="33" y="42"/>
                                      </a:cubicBezTo>
                                      <a:cubicBezTo>
                                        <a:pt x="35" y="39"/>
                                        <a:pt x="31" y="39"/>
                                        <a:pt x="32" y="42"/>
                                      </a:cubicBezTo>
                                      <a:cubicBezTo>
                                        <a:pt x="32" y="42"/>
                                        <a:pt x="32" y="42"/>
                                        <a:pt x="31" y="42"/>
                                      </a:cubicBezTo>
                                      <a:cubicBezTo>
                                        <a:pt x="32" y="41"/>
                                        <a:pt x="32" y="39"/>
                                        <a:pt x="31" y="38"/>
                                      </a:cubicBezTo>
                                      <a:cubicBezTo>
                                        <a:pt x="30" y="38"/>
                                        <a:pt x="30" y="39"/>
                                        <a:pt x="30" y="39"/>
                                      </a:cubicBezTo>
                                      <a:cubicBezTo>
                                        <a:pt x="30" y="39"/>
                                        <a:pt x="29" y="38"/>
                                        <a:pt x="28" y="38"/>
                                      </a:cubicBezTo>
                                      <a:cubicBezTo>
                                        <a:pt x="28" y="39"/>
                                        <a:pt x="29" y="39"/>
                                        <a:pt x="29" y="41"/>
                                      </a:cubicBezTo>
                                      <a:cubicBezTo>
                                        <a:pt x="28" y="39"/>
                                        <a:pt x="25" y="37"/>
                                        <a:pt x="26" y="40"/>
                                      </a:cubicBezTo>
                                      <a:cubicBezTo>
                                        <a:pt x="26" y="40"/>
                                        <a:pt x="27" y="40"/>
                                        <a:pt x="27" y="41"/>
                                      </a:cubicBezTo>
                                      <a:cubicBezTo>
                                        <a:pt x="28" y="41"/>
                                        <a:pt x="28" y="41"/>
                                        <a:pt x="28" y="41"/>
                                      </a:cubicBezTo>
                                      <a:cubicBezTo>
                                        <a:pt x="28" y="41"/>
                                        <a:pt x="28" y="42"/>
                                        <a:pt x="28" y="42"/>
                                      </a:cubicBezTo>
                                      <a:cubicBezTo>
                                        <a:pt x="26" y="44"/>
                                        <a:pt x="22" y="45"/>
                                        <a:pt x="22" y="49"/>
                                      </a:cubicBezTo>
                                      <a:cubicBezTo>
                                        <a:pt x="15" y="49"/>
                                        <a:pt x="19" y="41"/>
                                        <a:pt x="23" y="40"/>
                                      </a:cubicBezTo>
                                      <a:cubicBezTo>
                                        <a:pt x="23" y="39"/>
                                        <a:pt x="23" y="38"/>
                                        <a:pt x="24" y="38"/>
                                      </a:cubicBezTo>
                                      <a:cubicBezTo>
                                        <a:pt x="25" y="38"/>
                                        <a:pt x="26" y="37"/>
                                        <a:pt x="27" y="37"/>
                                      </a:cubicBezTo>
                                      <a:cubicBezTo>
                                        <a:pt x="28" y="37"/>
                                        <a:pt x="28" y="38"/>
                                        <a:pt x="29" y="38"/>
                                      </a:cubicBezTo>
                                      <a:cubicBezTo>
                                        <a:pt x="29" y="37"/>
                                        <a:pt x="28" y="37"/>
                                        <a:pt x="28" y="37"/>
                                      </a:cubicBezTo>
                                      <a:cubicBezTo>
                                        <a:pt x="29" y="36"/>
                                        <a:pt x="29" y="36"/>
                                        <a:pt x="30" y="35"/>
                                      </a:cubicBezTo>
                                      <a:cubicBezTo>
                                        <a:pt x="32" y="36"/>
                                        <a:pt x="33" y="35"/>
                                        <a:pt x="34" y="34"/>
                                      </a:cubicBezTo>
                                      <a:cubicBezTo>
                                        <a:pt x="34" y="34"/>
                                        <a:pt x="33" y="34"/>
                                        <a:pt x="33" y="33"/>
                                      </a:cubicBezTo>
                                      <a:cubicBezTo>
                                        <a:pt x="34" y="32"/>
                                        <a:pt x="33" y="32"/>
                                        <a:pt x="34" y="30"/>
                                      </a:cubicBezTo>
                                      <a:cubicBezTo>
                                        <a:pt x="34" y="31"/>
                                        <a:pt x="33" y="32"/>
                                        <a:pt x="34" y="33"/>
                                      </a:cubicBezTo>
                                      <a:cubicBezTo>
                                        <a:pt x="34" y="26"/>
                                        <a:pt x="33" y="20"/>
                                        <a:pt x="39" y="17"/>
                                      </a:cubicBezTo>
                                      <a:cubicBezTo>
                                        <a:pt x="42" y="14"/>
                                        <a:pt x="43" y="11"/>
                                        <a:pt x="45" y="7"/>
                                      </a:cubicBezTo>
                                      <a:cubicBezTo>
                                        <a:pt x="44" y="6"/>
                                        <a:pt x="44" y="6"/>
                                        <a:pt x="44" y="5"/>
                                      </a:cubicBezTo>
                                      <a:cubicBezTo>
                                        <a:pt x="40" y="15"/>
                                        <a:pt x="27" y="19"/>
                                        <a:pt x="33" y="31"/>
                                      </a:cubicBezTo>
                                      <a:cubicBezTo>
                                        <a:pt x="33" y="31"/>
                                        <a:pt x="32" y="31"/>
                                        <a:pt x="32" y="31"/>
                                      </a:cubicBezTo>
                                      <a:cubicBezTo>
                                        <a:pt x="34" y="35"/>
                                        <a:pt x="28" y="36"/>
                                        <a:pt x="23" y="38"/>
                                      </a:cubicBezTo>
                                      <a:cubicBezTo>
                                        <a:pt x="23" y="38"/>
                                        <a:pt x="23" y="38"/>
                                        <a:pt x="23" y="38"/>
                                      </a:cubicBezTo>
                                      <a:cubicBezTo>
                                        <a:pt x="22" y="39"/>
                                        <a:pt x="21" y="39"/>
                                        <a:pt x="21" y="40"/>
                                      </a:cubicBezTo>
                                      <a:cubicBezTo>
                                        <a:pt x="21" y="40"/>
                                        <a:pt x="20" y="40"/>
                                        <a:pt x="20" y="39"/>
                                      </a:cubicBezTo>
                                      <a:cubicBezTo>
                                        <a:pt x="20" y="39"/>
                                        <a:pt x="20" y="39"/>
                                        <a:pt x="20" y="39"/>
                                      </a:cubicBezTo>
                                      <a:cubicBezTo>
                                        <a:pt x="20" y="41"/>
                                        <a:pt x="19" y="44"/>
                                        <a:pt x="17" y="46"/>
                                      </a:cubicBezTo>
                                      <a:cubicBezTo>
                                        <a:pt x="16" y="39"/>
                                        <a:pt x="10" y="37"/>
                                        <a:pt x="4" y="33"/>
                                      </a:cubicBezTo>
                                      <a:cubicBezTo>
                                        <a:pt x="3" y="33"/>
                                        <a:pt x="3" y="31"/>
                                        <a:pt x="2" y="30"/>
                                      </a:cubicBezTo>
                                      <a:cubicBezTo>
                                        <a:pt x="1" y="30"/>
                                        <a:pt x="1" y="30"/>
                                        <a:pt x="0" y="30"/>
                                      </a:cubicBezTo>
                                      <a:cubicBezTo>
                                        <a:pt x="0" y="31"/>
                                        <a:pt x="1" y="32"/>
                                        <a:pt x="1" y="33"/>
                                      </a:cubicBezTo>
                                      <a:cubicBezTo>
                                        <a:pt x="1" y="37"/>
                                        <a:pt x="5" y="39"/>
                                        <a:pt x="7" y="42"/>
                                      </a:cubicBezTo>
                                      <a:cubicBezTo>
                                        <a:pt x="6" y="42"/>
                                        <a:pt x="7" y="43"/>
                                        <a:pt x="7" y="43"/>
                                      </a:cubicBezTo>
                                      <a:cubicBezTo>
                                        <a:pt x="7" y="44"/>
                                        <a:pt x="7" y="44"/>
                                        <a:pt x="8" y="44"/>
                                      </a:cubicBezTo>
                                      <a:cubicBezTo>
                                        <a:pt x="8" y="44"/>
                                        <a:pt x="8" y="43"/>
                                        <a:pt x="9" y="42"/>
                                      </a:cubicBezTo>
                                      <a:cubicBezTo>
                                        <a:pt x="6" y="40"/>
                                        <a:pt x="3" y="38"/>
                                        <a:pt x="2" y="34"/>
                                      </a:cubicBezTo>
                                      <a:cubicBezTo>
                                        <a:pt x="1" y="33"/>
                                        <a:pt x="1" y="31"/>
                                        <a:pt x="1" y="30"/>
                                      </a:cubicBezTo>
                                      <a:cubicBezTo>
                                        <a:pt x="2" y="32"/>
                                        <a:pt x="3" y="34"/>
                                        <a:pt x="5" y="36"/>
                                      </a:cubicBezTo>
                                      <a:cubicBezTo>
                                        <a:pt x="10" y="36"/>
                                        <a:pt x="15" y="41"/>
                                        <a:pt x="15" y="47"/>
                                      </a:cubicBezTo>
                                      <a:cubicBezTo>
                                        <a:pt x="14" y="47"/>
                                        <a:pt x="14" y="46"/>
                                        <a:pt x="13" y="47"/>
                                      </a:cubicBezTo>
                                      <a:cubicBezTo>
                                        <a:pt x="12" y="45"/>
                                        <a:pt x="10" y="44"/>
                                        <a:pt x="9" y="42"/>
                                      </a:cubicBezTo>
                                      <a:cubicBezTo>
                                        <a:pt x="8" y="43"/>
                                        <a:pt x="8" y="44"/>
                                        <a:pt x="8" y="44"/>
                                      </a:cubicBezTo>
                                      <a:cubicBezTo>
                                        <a:pt x="10" y="45"/>
                                        <a:pt x="11" y="46"/>
                                        <a:pt x="13" y="47"/>
                                      </a:cubicBezTo>
                                      <a:cubicBezTo>
                                        <a:pt x="12" y="48"/>
                                        <a:pt x="10" y="48"/>
                                        <a:pt x="9" y="49"/>
                                      </a:cubicBezTo>
                                      <a:cubicBezTo>
                                        <a:pt x="11" y="52"/>
                                        <a:pt x="12" y="55"/>
                                        <a:pt x="14" y="58"/>
                                      </a:cubicBezTo>
                                      <a:cubicBezTo>
                                        <a:pt x="14" y="59"/>
                                        <a:pt x="14" y="59"/>
                                        <a:pt x="14" y="59"/>
                                      </a:cubicBezTo>
                                      <a:cubicBezTo>
                                        <a:pt x="14" y="60"/>
                                        <a:pt x="14" y="61"/>
                                        <a:pt x="14" y="62"/>
                                      </a:cubicBezTo>
                                      <a:cubicBezTo>
                                        <a:pt x="12" y="61"/>
                                        <a:pt x="9" y="60"/>
                                        <a:pt x="7" y="60"/>
                                      </a:cubicBezTo>
                                      <a:cubicBezTo>
                                        <a:pt x="6" y="60"/>
                                        <a:pt x="4" y="60"/>
                                        <a:pt x="3" y="60"/>
                                      </a:cubicBezTo>
                                      <a:cubicBezTo>
                                        <a:pt x="4" y="63"/>
                                        <a:pt x="5" y="64"/>
                                        <a:pt x="7" y="66"/>
                                      </a:cubicBezTo>
                                      <a:cubicBezTo>
                                        <a:pt x="7" y="66"/>
                                        <a:pt x="7" y="67"/>
                                        <a:pt x="8" y="67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9"/>
                                      </a:cubicBezTo>
                                      <a:cubicBezTo>
                                        <a:pt x="8" y="69"/>
                                        <a:pt x="8" y="68"/>
                                        <a:pt x="9" y="68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7"/>
                                      </a:cubicBezTo>
                                      <a:cubicBezTo>
                                        <a:pt x="10" y="67"/>
                                        <a:pt x="12" y="69"/>
                                        <a:pt x="14" y="69"/>
                                      </a:cubicBezTo>
                                      <a:cubicBezTo>
                                        <a:pt x="14" y="71"/>
                                        <a:pt x="14" y="71"/>
                                        <a:pt x="14" y="73"/>
                                      </a:cubicBezTo>
                                      <a:cubicBezTo>
                                        <a:pt x="13" y="72"/>
                                        <a:pt x="11" y="71"/>
                                        <a:pt x="11" y="70"/>
                                      </a:cubicBezTo>
                                      <a:cubicBezTo>
                                        <a:pt x="11" y="70"/>
                                        <a:pt x="11" y="69"/>
                                        <a:pt x="11" y="69"/>
                                      </a:cubicBezTo>
                                      <a:cubicBezTo>
                                        <a:pt x="11" y="73"/>
                                        <a:pt x="14" y="73"/>
                                        <a:pt x="16" y="76"/>
                                      </a:cubicBezTo>
                                      <a:cubicBezTo>
                                        <a:pt x="14" y="76"/>
                                        <a:pt x="13" y="75"/>
                                        <a:pt x="12" y="74"/>
                                      </a:cubicBezTo>
                                      <a:cubicBezTo>
                                        <a:pt x="12" y="75"/>
                                        <a:pt x="14" y="77"/>
                                        <a:pt x="16" y="77"/>
                                      </a:cubicBezTo>
                                      <a:cubicBezTo>
                                        <a:pt x="16" y="78"/>
                                        <a:pt x="16" y="78"/>
                                        <a:pt x="16" y="78"/>
                                      </a:cubicBezTo>
                                      <a:cubicBezTo>
                                        <a:pt x="15" y="78"/>
                                        <a:pt x="14" y="77"/>
                                        <a:pt x="13" y="76"/>
                                      </a:cubicBezTo>
                                      <a:cubicBezTo>
                                        <a:pt x="13" y="78"/>
                                        <a:pt x="16" y="79"/>
                                        <a:pt x="17" y="80"/>
                                      </a:cubicBezTo>
                                      <a:cubicBezTo>
                                        <a:pt x="16" y="80"/>
                                        <a:pt x="14" y="79"/>
                                        <a:pt x="14" y="78"/>
                                      </a:cubicBezTo>
                                      <a:cubicBezTo>
                                        <a:pt x="13" y="78"/>
                                        <a:pt x="13" y="78"/>
                                        <a:pt x="13" y="78"/>
                                      </a:cubicBezTo>
                                      <a:cubicBezTo>
                                        <a:pt x="13" y="79"/>
                                        <a:pt x="13" y="79"/>
                                        <a:pt x="14" y="79"/>
                                      </a:cubicBezTo>
                                      <a:cubicBezTo>
                                        <a:pt x="14" y="79"/>
                                        <a:pt x="13" y="79"/>
                                        <a:pt x="13" y="79"/>
                                      </a:cubicBezTo>
                                      <a:cubicBezTo>
                                        <a:pt x="11" y="76"/>
                                        <a:pt x="10" y="73"/>
                                        <a:pt x="9" y="69"/>
                                      </a:cubicBezTo>
                                      <a:cubicBezTo>
                                        <a:pt x="9" y="69"/>
                                        <a:pt x="8" y="69"/>
                                        <a:pt x="8" y="69"/>
                                      </a:cubicBezTo>
                                      <a:cubicBezTo>
                                        <a:pt x="9" y="75"/>
                                        <a:pt x="11" y="80"/>
                                        <a:pt x="16" y="83"/>
                                      </a:cubicBezTo>
                                      <a:cubicBezTo>
                                        <a:pt x="17" y="83"/>
                                        <a:pt x="17" y="83"/>
                                        <a:pt x="18" y="83"/>
                                      </a:cubicBezTo>
                                      <a:cubicBezTo>
                                        <a:pt x="20" y="86"/>
                                        <a:pt x="18" y="88"/>
                                        <a:pt x="18" y="91"/>
                                      </a:cubicBezTo>
                                      <a:cubicBezTo>
                                        <a:pt x="20" y="91"/>
                                        <a:pt x="21" y="89"/>
                                        <a:pt x="23" y="88"/>
                                      </a:cubicBezTo>
                                      <a:cubicBezTo>
                                        <a:pt x="26" y="90"/>
                                        <a:pt x="27" y="95"/>
                                        <a:pt x="33" y="95"/>
                                      </a:cubicBezTo>
                                      <a:cubicBezTo>
                                        <a:pt x="33" y="96"/>
                                        <a:pt x="35" y="97"/>
                                        <a:pt x="36" y="98"/>
                                      </a:cubicBezTo>
                                      <a:cubicBezTo>
                                        <a:pt x="38" y="101"/>
                                        <a:pt x="45" y="102"/>
                                        <a:pt x="47" y="98"/>
                                      </a:cubicBezTo>
                                      <a:cubicBezTo>
                                        <a:pt x="50" y="99"/>
                                        <a:pt x="51" y="102"/>
                                        <a:pt x="53" y="104"/>
                                      </a:cubicBezTo>
                                      <a:cubicBezTo>
                                        <a:pt x="55" y="104"/>
                                        <a:pt x="55" y="105"/>
                                        <a:pt x="56" y="105"/>
                                      </a:cubicBezTo>
                                      <a:cubicBezTo>
                                        <a:pt x="56" y="105"/>
                                        <a:pt x="56" y="105"/>
                                        <a:pt x="56" y="105"/>
                                      </a:cubicBezTo>
                                      <a:cubicBezTo>
                                        <a:pt x="57" y="105"/>
                                        <a:pt x="58" y="105"/>
                                        <a:pt x="59" y="105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4" y="102"/>
                                        <a:pt x="65" y="99"/>
                                        <a:pt x="68" y="97"/>
                                      </a:cubicBezTo>
                                      <a:cubicBezTo>
                                        <a:pt x="68" y="97"/>
                                        <a:pt x="68" y="97"/>
                                        <a:pt x="68" y="98"/>
                                      </a:cubicBezTo>
                                      <a:cubicBezTo>
                                        <a:pt x="69" y="98"/>
                                        <a:pt x="71" y="99"/>
                                        <a:pt x="72" y="98"/>
                                      </a:cubicBezTo>
                                      <a:cubicBezTo>
                                        <a:pt x="72" y="97"/>
                                        <a:pt x="72" y="96"/>
                                        <a:pt x="72" y="96"/>
                                      </a:cubicBezTo>
                                      <a:cubicBezTo>
                                        <a:pt x="71" y="97"/>
                                        <a:pt x="71" y="97"/>
                                        <a:pt x="70" y="97"/>
                                      </a:cubicBezTo>
                                      <a:cubicBezTo>
                                        <a:pt x="71" y="97"/>
                                        <a:pt x="71" y="96"/>
                                        <a:pt x="70" y="96"/>
                                      </a:cubicBezTo>
                                      <a:cubicBezTo>
                                        <a:pt x="72" y="95"/>
                                        <a:pt x="75" y="96"/>
                                        <a:pt x="77" y="95"/>
                                      </a:cubicBezTo>
                                      <a:cubicBezTo>
                                        <a:pt x="77" y="95"/>
                                        <a:pt x="78" y="95"/>
                                        <a:pt x="78" y="95"/>
                                      </a:cubicBezTo>
                                      <a:cubicBezTo>
                                        <a:pt x="79" y="95"/>
                                        <a:pt x="79" y="94"/>
                                        <a:pt x="80" y="94"/>
                                      </a:cubicBezTo>
                                      <a:cubicBezTo>
                                        <a:pt x="79" y="94"/>
                                        <a:pt x="79" y="94"/>
                                        <a:pt x="78" y="94"/>
                                      </a:cubicBezTo>
                                      <a:cubicBezTo>
                                        <a:pt x="79" y="93"/>
                                        <a:pt x="81" y="92"/>
                                        <a:pt x="82" y="91"/>
                                      </a:cubicBezTo>
                                      <a:cubicBezTo>
                                        <a:pt x="83" y="91"/>
                                        <a:pt x="85" y="91"/>
                                        <a:pt x="86" y="89"/>
                                      </a:cubicBezTo>
                                      <a:cubicBezTo>
                                        <a:pt x="86" y="89"/>
                                        <a:pt x="86" y="89"/>
                                        <a:pt x="86" y="89"/>
                                      </a:cubicBezTo>
                                      <a:cubicBezTo>
                                        <a:pt x="87" y="89"/>
                                        <a:pt x="87" y="89"/>
                                        <a:pt x="88" y="88"/>
                                      </a:cubicBezTo>
                                      <a:cubicBezTo>
                                        <a:pt x="90" y="85"/>
                                        <a:pt x="92" y="80"/>
                                        <a:pt x="92" y="76"/>
                                      </a:cubicBezTo>
                                      <a:cubicBezTo>
                                        <a:pt x="92" y="76"/>
                                        <a:pt x="92" y="76"/>
                                        <a:pt x="92" y="76"/>
                                      </a:cubicBezTo>
                                      <a:cubicBezTo>
                                        <a:pt x="92" y="72"/>
                                        <a:pt x="90" y="69"/>
                                        <a:pt x="92" y="66"/>
                                      </a:cubicBezTo>
                                      <a:cubicBezTo>
                                        <a:pt x="92" y="63"/>
                                        <a:pt x="93" y="61"/>
                                        <a:pt x="92" y="59"/>
                                      </a:cubicBezTo>
                                      <a:cubicBezTo>
                                        <a:pt x="92" y="59"/>
                                        <a:pt x="92" y="59"/>
                                        <a:pt x="93" y="59"/>
                                      </a:cubicBezTo>
                                      <a:cubicBezTo>
                                        <a:pt x="94" y="56"/>
                                        <a:pt x="95" y="51"/>
                                        <a:pt x="98" y="48"/>
                                      </a:cubicBezTo>
                                      <a:cubicBezTo>
                                        <a:pt x="98" y="48"/>
                                        <a:pt x="98" y="48"/>
                                        <a:pt x="97" y="47"/>
                                      </a:cubicBezTo>
                                      <a:close/>
                                      <a:moveTo>
                                        <a:pt x="69" y="39"/>
                                      </a:moveTo>
                                      <a:cubicBezTo>
                                        <a:pt x="71" y="38"/>
                                        <a:pt x="74" y="36"/>
                                        <a:pt x="74" y="34"/>
                                      </a:cubicBezTo>
                                      <a:cubicBezTo>
                                        <a:pt x="74" y="34"/>
                                        <a:pt x="74" y="34"/>
                                        <a:pt x="74" y="34"/>
                                      </a:cubicBezTo>
                                      <a:cubicBezTo>
                                        <a:pt x="75" y="33"/>
                                        <a:pt x="76" y="32"/>
                                        <a:pt x="76" y="32"/>
                                      </a:cubicBezTo>
                                      <a:cubicBezTo>
                                        <a:pt x="77" y="35"/>
                                        <a:pt x="73" y="41"/>
                                        <a:pt x="69" y="39"/>
                                      </a:cubicBezTo>
                                      <a:close/>
                                      <a:moveTo>
                                        <a:pt x="74" y="43"/>
                                      </a:moveTo>
                                      <a:cubicBezTo>
                                        <a:pt x="73" y="43"/>
                                        <a:pt x="73" y="42"/>
                                        <a:pt x="73" y="42"/>
                                      </a:cubicBezTo>
                                      <a:cubicBezTo>
                                        <a:pt x="73" y="42"/>
                                        <a:pt x="74" y="42"/>
                                        <a:pt x="74" y="41"/>
                                      </a:cubicBezTo>
                                      <a:cubicBezTo>
                                        <a:pt x="74" y="42"/>
                                        <a:pt x="74" y="42"/>
                                        <a:pt x="74" y="43"/>
                                      </a:cubicBezTo>
                                      <a:close/>
                                      <a:moveTo>
                                        <a:pt x="79" y="55"/>
                                      </a:moveTo>
                                      <a:cubicBezTo>
                                        <a:pt x="78" y="56"/>
                                        <a:pt x="77" y="54"/>
                                        <a:pt x="76" y="54"/>
                                      </a:cubicBezTo>
                                      <a:cubicBezTo>
                                        <a:pt x="76" y="54"/>
                                        <a:pt x="76" y="54"/>
                                        <a:pt x="76" y="54"/>
                                      </a:cubicBezTo>
                                      <a:cubicBezTo>
                                        <a:pt x="77" y="52"/>
                                        <a:pt x="80" y="53"/>
                                        <a:pt x="79" y="55"/>
                                      </a:cubicBezTo>
                                      <a:close/>
                                      <a:moveTo>
                                        <a:pt x="75" y="54"/>
                                      </a:moveTo>
                                      <a:cubicBezTo>
                                        <a:pt x="73" y="54"/>
                                        <a:pt x="71" y="54"/>
                                        <a:pt x="69" y="55"/>
                                      </a:cubicBezTo>
                                      <a:cubicBezTo>
                                        <a:pt x="70" y="53"/>
                                        <a:pt x="74" y="51"/>
                                        <a:pt x="75" y="54"/>
                                      </a:cubicBezTo>
                                      <a:close/>
                                      <a:moveTo>
                                        <a:pt x="69" y="47"/>
                                      </a:moveTo>
                                      <a:cubicBezTo>
                                        <a:pt x="71" y="48"/>
                                        <a:pt x="71" y="51"/>
                                        <a:pt x="70" y="52"/>
                                      </a:cubicBezTo>
                                      <a:cubicBezTo>
                                        <a:pt x="70" y="51"/>
                                        <a:pt x="69" y="51"/>
                                        <a:pt x="70" y="51"/>
                                      </a:cubicBezTo>
                                      <a:cubicBezTo>
                                        <a:pt x="69" y="50"/>
                                        <a:pt x="69" y="49"/>
                                        <a:pt x="68" y="49"/>
                                      </a:cubicBezTo>
                                      <a:cubicBezTo>
                                        <a:pt x="68" y="49"/>
                                        <a:pt x="69" y="48"/>
                                        <a:pt x="69" y="47"/>
                                      </a:cubicBezTo>
                                      <a:close/>
                                      <a:moveTo>
                                        <a:pt x="68" y="51"/>
                                      </a:moveTo>
                                      <a:cubicBezTo>
                                        <a:pt x="68" y="52"/>
                                        <a:pt x="69" y="53"/>
                                        <a:pt x="68" y="53"/>
                                      </a:cubicBezTo>
                                      <a:cubicBezTo>
                                        <a:pt x="68" y="52"/>
                                        <a:pt x="67" y="52"/>
                                        <a:pt x="67" y="51"/>
                                      </a:cubicBezTo>
                                      <a:cubicBezTo>
                                        <a:pt x="67" y="51"/>
                                        <a:pt x="68" y="51"/>
                                        <a:pt x="68" y="51"/>
                                      </a:cubicBezTo>
                                      <a:close/>
                                      <a:moveTo>
                                        <a:pt x="66" y="49"/>
                                      </a:moveTo>
                                      <a:cubicBezTo>
                                        <a:pt x="66" y="48"/>
                                        <a:pt x="64" y="47"/>
                                        <a:pt x="64" y="45"/>
                                      </a:cubicBezTo>
                                      <a:cubicBezTo>
                                        <a:pt x="67" y="43"/>
                                        <a:pt x="69" y="47"/>
                                        <a:pt x="66" y="49"/>
                                      </a:cubicBezTo>
                                      <a:close/>
                                      <a:moveTo>
                                        <a:pt x="61" y="38"/>
                                      </a:moveTo>
                                      <a:cubicBezTo>
                                        <a:pt x="60" y="38"/>
                                        <a:pt x="61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8"/>
                                        <a:pt x="61" y="38"/>
                                      </a:cubicBezTo>
                                      <a:close/>
                                      <a:moveTo>
                                        <a:pt x="62" y="41"/>
                                      </a:moveTo>
                                      <a:cubicBezTo>
                                        <a:pt x="62" y="40"/>
                                        <a:pt x="62" y="40"/>
                                        <a:pt x="61" y="40"/>
                                      </a:cubicBezTo>
                                      <a:cubicBezTo>
                                        <a:pt x="61" y="39"/>
                                        <a:pt x="62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6"/>
                                        <a:pt x="61" y="37"/>
                                      </a:cubicBezTo>
                                      <a:cubicBezTo>
                                        <a:pt x="61" y="36"/>
                                        <a:pt x="61" y="36"/>
                                        <a:pt x="61" y="36"/>
                                      </a:cubicBezTo>
                                      <a:cubicBezTo>
                                        <a:pt x="61" y="35"/>
                                        <a:pt x="62" y="36"/>
                                        <a:pt x="62" y="35"/>
                                      </a:cubicBezTo>
                                      <a:cubicBezTo>
                                        <a:pt x="62" y="37"/>
                                        <a:pt x="62" y="39"/>
                                        <a:pt x="62" y="41"/>
                                      </a:cubicBezTo>
                                      <a:close/>
                                      <a:moveTo>
                                        <a:pt x="61" y="17"/>
                                      </a:moveTo>
                                      <a:cubicBezTo>
                                        <a:pt x="61" y="17"/>
                                        <a:pt x="61" y="17"/>
                                        <a:pt x="61" y="17"/>
                                      </a:cubicBezTo>
                                      <a:cubicBezTo>
                                        <a:pt x="61" y="20"/>
                                        <a:pt x="62" y="22"/>
                                        <a:pt x="63" y="24"/>
                                      </a:cubicBezTo>
                                      <a:cubicBezTo>
                                        <a:pt x="63" y="26"/>
                                        <a:pt x="63" y="30"/>
                                        <a:pt x="62" y="32"/>
                                      </a:cubicBezTo>
                                      <a:cubicBezTo>
                                        <a:pt x="59" y="29"/>
                                        <a:pt x="60" y="22"/>
                                        <a:pt x="61" y="17"/>
                                      </a:cubicBezTo>
                                      <a:close/>
                                      <a:moveTo>
                                        <a:pt x="65" y="65"/>
                                      </a:moveTo>
                                      <a:cubicBezTo>
                                        <a:pt x="66" y="66"/>
                                        <a:pt x="66" y="68"/>
                                        <a:pt x="67" y="69"/>
                                      </a:cubicBezTo>
                                      <a:cubicBezTo>
                                        <a:pt x="67" y="73"/>
                                        <a:pt x="67" y="76"/>
                                        <a:pt x="65" y="80"/>
                                      </a:cubicBezTo>
                                      <a:cubicBezTo>
                                        <a:pt x="63" y="76"/>
                                        <a:pt x="65" y="70"/>
                                        <a:pt x="65" y="65"/>
                                      </a:cubicBezTo>
                                      <a:close/>
                                      <a:moveTo>
                                        <a:pt x="44" y="73"/>
                                      </a:moveTo>
                                      <a:cubicBezTo>
                                        <a:pt x="40" y="76"/>
                                        <a:pt x="32" y="70"/>
                                        <a:pt x="29" y="75"/>
                                      </a:cubicBezTo>
                                      <a:cubicBezTo>
                                        <a:pt x="28" y="72"/>
                                        <a:pt x="29" y="68"/>
                                        <a:pt x="33" y="69"/>
                                      </a:cubicBezTo>
                                      <a:cubicBezTo>
                                        <a:pt x="32" y="70"/>
                                        <a:pt x="33" y="70"/>
                                        <a:pt x="33" y="70"/>
                                      </a:cubicBezTo>
                                      <a:cubicBezTo>
                                        <a:pt x="34" y="70"/>
                                        <a:pt x="34" y="69"/>
                                        <a:pt x="35" y="70"/>
                                      </a:cubicBezTo>
                                      <a:cubicBezTo>
                                        <a:pt x="34" y="71"/>
                                        <a:pt x="33" y="70"/>
                                        <a:pt x="32" y="71"/>
                                      </a:cubicBezTo>
                                      <a:cubicBezTo>
                                        <a:pt x="35" y="72"/>
                                        <a:pt x="39" y="69"/>
                                        <a:pt x="43" y="70"/>
                                      </a:cubicBezTo>
                                      <a:cubicBezTo>
                                        <a:pt x="44" y="69"/>
                                        <a:pt x="46" y="68"/>
                                        <a:pt x="47" y="67"/>
                                      </a:cubicBezTo>
                                      <a:cubicBezTo>
                                        <a:pt x="49" y="67"/>
                                        <a:pt x="49" y="66"/>
                                        <a:pt x="50" y="67"/>
                                      </a:cubicBezTo>
                                      <a:cubicBezTo>
                                        <a:pt x="48" y="68"/>
                                        <a:pt x="47" y="70"/>
                                        <a:pt x="46" y="71"/>
                                      </a:cubicBezTo>
                                      <a:cubicBezTo>
                                        <a:pt x="46" y="72"/>
                                        <a:pt x="44" y="72"/>
                                        <a:pt x="44" y="73"/>
                                      </a:cubicBezTo>
                                      <a:close/>
                                      <a:moveTo>
                                        <a:pt x="40" y="83"/>
                                      </a:moveTo>
                                      <a:cubicBezTo>
                                        <a:pt x="39" y="83"/>
                                        <a:pt x="37" y="84"/>
                                        <a:pt x="36" y="84"/>
                                      </a:cubicBezTo>
                                      <a:cubicBezTo>
                                        <a:pt x="37" y="83"/>
                                        <a:pt x="38" y="82"/>
                                        <a:pt x="39" y="82"/>
                                      </a:cubicBezTo>
                                      <a:cubicBezTo>
                                        <a:pt x="39" y="81"/>
                                        <a:pt x="39" y="81"/>
                                        <a:pt x="39" y="81"/>
                                      </a:cubicBezTo>
                                      <a:cubicBezTo>
                                        <a:pt x="38" y="80"/>
                                        <a:pt x="37" y="82"/>
                                        <a:pt x="36" y="82"/>
                                      </a:cubicBezTo>
                                      <a:cubicBezTo>
                                        <a:pt x="36" y="81"/>
                                        <a:pt x="36" y="81"/>
                                        <a:pt x="36" y="80"/>
                                      </a:cubicBezTo>
                                      <a:cubicBezTo>
                                        <a:pt x="36" y="80"/>
                                        <a:pt x="36" y="80"/>
                                        <a:pt x="36" y="80"/>
                                      </a:cubicBezTo>
                                      <a:cubicBezTo>
                                        <a:pt x="39" y="79"/>
                                        <a:pt x="41" y="77"/>
                                        <a:pt x="43" y="75"/>
                                      </a:cubicBezTo>
                                      <a:cubicBezTo>
                                        <a:pt x="42" y="77"/>
                                        <a:pt x="41" y="81"/>
                                        <a:pt x="40" y="82"/>
                                      </a:cubicBezTo>
                                      <a:cubicBezTo>
                                        <a:pt x="39" y="82"/>
                                        <a:pt x="40" y="82"/>
                                        <a:pt x="40" y="83"/>
                                      </a:cubicBezTo>
                                      <a:close/>
                                      <a:moveTo>
                                        <a:pt x="36" y="85"/>
                                      </a:moveTo>
                                      <a:cubicBezTo>
                                        <a:pt x="36" y="85"/>
                                        <a:pt x="37" y="85"/>
                                        <a:pt x="38" y="85"/>
                                      </a:cubicBezTo>
                                      <a:cubicBezTo>
                                        <a:pt x="37" y="85"/>
                                        <a:pt x="37" y="85"/>
                                        <a:pt x="37" y="85"/>
                                      </a:cubicBezTo>
                                      <a:cubicBezTo>
                                        <a:pt x="37" y="85"/>
                                        <a:pt x="36" y="85"/>
                                        <a:pt x="36" y="85"/>
                                      </a:cubicBezTo>
                                      <a:cubicBezTo>
                                        <a:pt x="36" y="85"/>
                                        <a:pt x="36" y="85"/>
                                        <a:pt x="36" y="85"/>
                                      </a:cubicBezTo>
                                      <a:close/>
                                      <a:moveTo>
                                        <a:pt x="35" y="79"/>
                                      </a:moveTo>
                                      <a:cubicBezTo>
                                        <a:pt x="35" y="79"/>
                                        <a:pt x="34" y="79"/>
                                        <a:pt x="33" y="80"/>
                                      </a:cubicBezTo>
                                      <a:cubicBezTo>
                                        <a:pt x="33" y="79"/>
                                        <a:pt x="33" y="80"/>
                                        <a:pt x="33" y="79"/>
                                      </a:cubicBezTo>
                                      <a:cubicBezTo>
                                        <a:pt x="31" y="79"/>
                                        <a:pt x="30" y="78"/>
                                        <a:pt x="29" y="78"/>
                                      </a:cubicBezTo>
                                      <a:cubicBezTo>
                                        <a:pt x="29" y="77"/>
                                        <a:pt x="29" y="77"/>
                                        <a:pt x="29" y="76"/>
                                      </a:cubicBezTo>
                                      <a:cubicBezTo>
                                        <a:pt x="30" y="75"/>
                                        <a:pt x="32" y="73"/>
                                        <a:pt x="33" y="74"/>
                                      </a:cubicBezTo>
                                      <a:cubicBezTo>
                                        <a:pt x="35" y="74"/>
                                        <a:pt x="38" y="76"/>
                                        <a:pt x="41" y="75"/>
                                      </a:cubicBezTo>
                                      <a:cubicBezTo>
                                        <a:pt x="41" y="76"/>
                                        <a:pt x="40" y="76"/>
                                        <a:pt x="40" y="76"/>
                                      </a:cubicBezTo>
                                      <a:cubicBezTo>
                                        <a:pt x="38" y="77"/>
                                        <a:pt x="36" y="78"/>
                                        <a:pt x="33" y="79"/>
                                      </a:cubicBezTo>
                                      <a:cubicBezTo>
                                        <a:pt x="34" y="79"/>
                                        <a:pt x="34" y="79"/>
                                        <a:pt x="35" y="79"/>
                                      </a:cubicBezTo>
                                      <a:close/>
                                      <a:moveTo>
                                        <a:pt x="38" y="78"/>
                                      </a:moveTo>
                                      <a:cubicBezTo>
                                        <a:pt x="38" y="78"/>
                                        <a:pt x="37" y="78"/>
                                        <a:pt x="37" y="78"/>
                                      </a:cubicBezTo>
                                      <a:cubicBezTo>
                                        <a:pt x="37" y="78"/>
                                        <a:pt x="38" y="78"/>
                                        <a:pt x="38" y="78"/>
                                      </a:cubicBezTo>
                                      <a:cubicBezTo>
                                        <a:pt x="38" y="78"/>
                                        <a:pt x="38" y="78"/>
                                        <a:pt x="38" y="78"/>
                                      </a:cubicBezTo>
                                      <a:close/>
                                      <a:moveTo>
                                        <a:pt x="41" y="59"/>
                                      </a:moveTo>
                                      <a:cubicBezTo>
                                        <a:pt x="40" y="60"/>
                                        <a:pt x="39" y="60"/>
                                        <a:pt x="37" y="61"/>
                                      </a:cubicBezTo>
                                      <a:cubicBezTo>
                                        <a:pt x="38" y="60"/>
                                        <a:pt x="37" y="60"/>
                                        <a:pt x="37" y="59"/>
                                      </a:cubicBezTo>
                                      <a:cubicBezTo>
                                        <a:pt x="38" y="58"/>
                                        <a:pt x="40" y="58"/>
                                        <a:pt x="41" y="58"/>
                                      </a:cubicBezTo>
                                      <a:cubicBezTo>
                                        <a:pt x="41" y="59"/>
                                        <a:pt x="41" y="59"/>
                                        <a:pt x="41" y="59"/>
                                      </a:cubicBezTo>
                                      <a:close/>
                                      <a:moveTo>
                                        <a:pt x="47" y="64"/>
                                      </a:moveTo>
                                      <a:cubicBezTo>
                                        <a:pt x="46" y="65"/>
                                        <a:pt x="45" y="64"/>
                                        <a:pt x="45" y="65"/>
                                      </a:cubicBezTo>
                                      <a:cubicBezTo>
                                        <a:pt x="41" y="62"/>
                                        <a:pt x="37" y="66"/>
                                        <a:pt x="35" y="65"/>
                                      </a:cubicBezTo>
                                      <a:cubicBezTo>
                                        <a:pt x="34" y="65"/>
                                        <a:pt x="34" y="65"/>
                                        <a:pt x="34" y="66"/>
                                      </a:cubicBezTo>
                                      <a:cubicBezTo>
                                        <a:pt x="34" y="66"/>
                                        <a:pt x="35" y="66"/>
                                        <a:pt x="35" y="66"/>
                                      </a:cubicBezTo>
                                      <a:cubicBezTo>
                                        <a:pt x="34" y="66"/>
                                        <a:pt x="33" y="67"/>
                                        <a:pt x="33" y="66"/>
                                      </a:cubicBezTo>
                                      <a:cubicBezTo>
                                        <a:pt x="33" y="66"/>
                                        <a:pt x="33" y="66"/>
                                        <a:pt x="34" y="66"/>
                                      </a:cubicBezTo>
                                      <a:cubicBezTo>
                                        <a:pt x="33" y="65"/>
                                        <a:pt x="34" y="65"/>
                                        <a:pt x="33" y="64"/>
                                      </a:cubicBezTo>
                                      <a:cubicBezTo>
                                        <a:pt x="37" y="64"/>
                                        <a:pt x="43" y="60"/>
                                        <a:pt x="47" y="64"/>
                                      </a:cubicBezTo>
                                      <a:close/>
                                      <a:moveTo>
                                        <a:pt x="46" y="62"/>
                                      </a:moveTo>
                                      <a:cubicBezTo>
                                        <a:pt x="46" y="62"/>
                                        <a:pt x="46" y="61"/>
                                        <a:pt x="46" y="61"/>
                                      </a:cubicBezTo>
                                      <a:cubicBezTo>
                                        <a:pt x="46" y="61"/>
                                        <a:pt x="46" y="61"/>
                                        <a:pt x="45" y="61"/>
                                      </a:cubicBezTo>
                                      <a:cubicBezTo>
                                        <a:pt x="44" y="61"/>
                                        <a:pt x="44" y="60"/>
                                        <a:pt x="43" y="60"/>
                                      </a:cubicBezTo>
                                      <a:cubicBezTo>
                                        <a:pt x="43" y="59"/>
                                        <a:pt x="43" y="59"/>
                                        <a:pt x="43" y="59"/>
                                      </a:cubicBezTo>
                                      <a:cubicBezTo>
                                        <a:pt x="44" y="59"/>
                                        <a:pt x="45" y="58"/>
                                        <a:pt x="46" y="59"/>
                                      </a:cubicBezTo>
                                      <a:cubicBezTo>
                                        <a:pt x="47" y="60"/>
                                        <a:pt x="47" y="60"/>
                                        <a:pt x="47" y="61"/>
                                      </a:cubicBezTo>
                                      <a:cubicBezTo>
                                        <a:pt x="47" y="61"/>
                                        <a:pt x="46" y="61"/>
                                        <a:pt x="46" y="62"/>
                                      </a:cubicBezTo>
                                      <a:close/>
                                      <a:moveTo>
                                        <a:pt x="42" y="58"/>
                                      </a:moveTo>
                                      <a:cubicBezTo>
                                        <a:pt x="42" y="58"/>
                                        <a:pt x="42" y="58"/>
                                        <a:pt x="42" y="57"/>
                                      </a:cubicBezTo>
                                      <a:cubicBezTo>
                                        <a:pt x="42" y="57"/>
                                        <a:pt x="43" y="57"/>
                                        <a:pt x="44" y="57"/>
                                      </a:cubicBezTo>
                                      <a:cubicBezTo>
                                        <a:pt x="43" y="58"/>
                                        <a:pt x="42" y="58"/>
                                        <a:pt x="42" y="58"/>
                                      </a:cubicBezTo>
                                      <a:close/>
                                      <a:moveTo>
                                        <a:pt x="36" y="68"/>
                                      </a:moveTo>
                                      <a:cubicBezTo>
                                        <a:pt x="36" y="68"/>
                                        <a:pt x="36" y="68"/>
                                        <a:pt x="37" y="68"/>
                                      </a:cubicBezTo>
                                      <a:cubicBezTo>
                                        <a:pt x="38" y="67"/>
                                        <a:pt x="44" y="66"/>
                                        <a:pt x="47" y="67"/>
                                      </a:cubicBezTo>
                                      <a:cubicBezTo>
                                        <a:pt x="44" y="70"/>
                                        <a:pt x="39" y="68"/>
                                        <a:pt x="35" y="70"/>
                                      </a:cubicBezTo>
                                      <a:cubicBezTo>
                                        <a:pt x="35" y="69"/>
                                        <a:pt x="36" y="69"/>
                                        <a:pt x="36" y="68"/>
                                      </a:cubicBezTo>
                                      <a:cubicBezTo>
                                        <a:pt x="36" y="68"/>
                                        <a:pt x="36" y="68"/>
                                        <a:pt x="36" y="68"/>
                                      </a:cubicBezTo>
                                      <a:close/>
                                      <a:moveTo>
                                        <a:pt x="34" y="62"/>
                                      </a:moveTo>
                                      <a:cubicBezTo>
                                        <a:pt x="34" y="62"/>
                                        <a:pt x="33" y="61"/>
                                        <a:pt x="32" y="61"/>
                                      </a:cubicBezTo>
                                      <a:cubicBezTo>
                                        <a:pt x="33" y="58"/>
                                        <a:pt x="35" y="59"/>
                                        <a:pt x="36" y="60"/>
                                      </a:cubicBezTo>
                                      <a:cubicBezTo>
                                        <a:pt x="36" y="61"/>
                                        <a:pt x="35" y="62"/>
                                        <a:pt x="34" y="62"/>
                                      </a:cubicBezTo>
                                      <a:close/>
                                      <a:moveTo>
                                        <a:pt x="35" y="67"/>
                                      </a:moveTo>
                                      <a:cubicBezTo>
                                        <a:pt x="31" y="66"/>
                                        <a:pt x="25" y="67"/>
                                        <a:pt x="24" y="72"/>
                                      </a:cubicBezTo>
                                      <a:cubicBezTo>
                                        <a:pt x="22" y="72"/>
                                        <a:pt x="21" y="75"/>
                                        <a:pt x="19" y="75"/>
                                      </a:cubicBezTo>
                                      <a:cubicBezTo>
                                        <a:pt x="20" y="69"/>
                                        <a:pt x="29" y="64"/>
                                        <a:pt x="35" y="67"/>
                                      </a:cubicBezTo>
                                      <a:close/>
                                      <a:moveTo>
                                        <a:pt x="50" y="65"/>
                                      </a:moveTo>
                                      <a:cubicBezTo>
                                        <a:pt x="50" y="64"/>
                                        <a:pt x="50" y="64"/>
                                        <a:pt x="50" y="63"/>
                                      </a:cubicBezTo>
                                      <a:cubicBezTo>
                                        <a:pt x="51" y="62"/>
                                        <a:pt x="52" y="62"/>
                                        <a:pt x="53" y="63"/>
                                      </a:cubicBezTo>
                                      <a:cubicBezTo>
                                        <a:pt x="53" y="63"/>
                                        <a:pt x="52" y="64"/>
                                        <a:pt x="51" y="64"/>
                                      </a:cubicBezTo>
                                      <a:cubicBezTo>
                                        <a:pt x="51" y="64"/>
                                        <a:pt x="51" y="65"/>
                                        <a:pt x="51" y="65"/>
                                      </a:cubicBezTo>
                                      <a:cubicBezTo>
                                        <a:pt x="51" y="65"/>
                                        <a:pt x="50" y="65"/>
                                        <a:pt x="50" y="65"/>
                                      </a:cubicBezTo>
                                      <a:close/>
                                      <a:moveTo>
                                        <a:pt x="52" y="59"/>
                                      </a:moveTo>
                                      <a:cubicBezTo>
                                        <a:pt x="52" y="59"/>
                                        <a:pt x="53" y="58"/>
                                        <a:pt x="54" y="57"/>
                                      </a:cubicBezTo>
                                      <a:cubicBezTo>
                                        <a:pt x="54" y="58"/>
                                        <a:pt x="54" y="59"/>
                                        <a:pt x="55" y="59"/>
                                      </a:cubicBezTo>
                                      <a:cubicBezTo>
                                        <a:pt x="55" y="60"/>
                                        <a:pt x="53" y="61"/>
                                        <a:pt x="52" y="59"/>
                                      </a:cubicBezTo>
                                      <a:close/>
                                      <a:moveTo>
                                        <a:pt x="55" y="57"/>
                                      </a:moveTo>
                                      <a:cubicBezTo>
                                        <a:pt x="55" y="56"/>
                                        <a:pt x="56" y="56"/>
                                        <a:pt x="56" y="55"/>
                                      </a:cubicBezTo>
                                      <a:cubicBezTo>
                                        <a:pt x="56" y="55"/>
                                        <a:pt x="56" y="55"/>
                                        <a:pt x="57" y="55"/>
                                      </a:cubicBezTo>
                                      <a:cubicBezTo>
                                        <a:pt x="57" y="56"/>
                                        <a:pt x="57" y="57"/>
                                        <a:pt x="56" y="57"/>
                                      </a:cubicBezTo>
                                      <a:cubicBezTo>
                                        <a:pt x="56" y="57"/>
                                        <a:pt x="55" y="57"/>
                                        <a:pt x="55" y="57"/>
                                      </a:cubicBezTo>
                                      <a:close/>
                                      <a:moveTo>
                                        <a:pt x="57" y="53"/>
                                      </a:moveTo>
                                      <a:cubicBezTo>
                                        <a:pt x="56" y="53"/>
                                        <a:pt x="57" y="53"/>
                                        <a:pt x="56" y="53"/>
                                      </a:cubicBezTo>
                                      <a:cubicBezTo>
                                        <a:pt x="56" y="52"/>
                                        <a:pt x="56" y="52"/>
                                        <a:pt x="56" y="51"/>
                                      </a:cubicBezTo>
                                      <a:cubicBezTo>
                                        <a:pt x="56" y="51"/>
                                        <a:pt x="57" y="51"/>
                                        <a:pt x="57" y="51"/>
                                      </a:cubicBezTo>
                                      <a:cubicBezTo>
                                        <a:pt x="57" y="51"/>
                                        <a:pt x="58" y="52"/>
                                        <a:pt x="58" y="52"/>
                                      </a:cubicBezTo>
                                      <a:cubicBezTo>
                                        <a:pt x="57" y="53"/>
                                        <a:pt x="57" y="53"/>
                                        <a:pt x="57" y="53"/>
                                      </a:cubicBezTo>
                                      <a:close/>
                                      <a:moveTo>
                                        <a:pt x="57" y="47"/>
                                      </a:moveTo>
                                      <a:cubicBezTo>
                                        <a:pt x="57" y="48"/>
                                        <a:pt x="57" y="48"/>
                                        <a:pt x="57" y="49"/>
                                      </a:cubicBezTo>
                                      <a:cubicBezTo>
                                        <a:pt x="55" y="50"/>
                                        <a:pt x="54" y="48"/>
                                        <a:pt x="52" y="48"/>
                                      </a:cubicBezTo>
                                      <a:cubicBezTo>
                                        <a:pt x="52" y="48"/>
                                        <a:pt x="52" y="49"/>
                                        <a:pt x="52" y="49"/>
                                      </a:cubicBezTo>
                                      <a:cubicBezTo>
                                        <a:pt x="53" y="49"/>
                                        <a:pt x="54" y="50"/>
                                        <a:pt x="55" y="50"/>
                                      </a:cubicBezTo>
                                      <a:cubicBezTo>
                                        <a:pt x="55" y="53"/>
                                        <a:pt x="54" y="55"/>
                                        <a:pt x="52" y="55"/>
                                      </a:cubicBezTo>
                                      <a:cubicBezTo>
                                        <a:pt x="53" y="48"/>
                                        <a:pt x="41" y="43"/>
                                        <a:pt x="47" y="35"/>
                                      </a:cubicBezTo>
                                      <a:cubicBezTo>
                                        <a:pt x="47" y="41"/>
                                        <a:pt x="52" y="45"/>
                                        <a:pt x="57" y="47"/>
                                      </a:cubicBezTo>
                                      <a:close/>
                                      <a:moveTo>
                                        <a:pt x="51" y="55"/>
                                      </a:moveTo>
                                      <a:cubicBezTo>
                                        <a:pt x="51" y="54"/>
                                        <a:pt x="50" y="55"/>
                                        <a:pt x="49" y="54"/>
                                      </a:cubicBezTo>
                                      <a:cubicBezTo>
                                        <a:pt x="50" y="53"/>
                                        <a:pt x="50" y="52"/>
                                        <a:pt x="50" y="51"/>
                                      </a:cubicBezTo>
                                      <a:cubicBezTo>
                                        <a:pt x="50" y="51"/>
                                        <a:pt x="50" y="51"/>
                                        <a:pt x="51" y="51"/>
                                      </a:cubicBezTo>
                                      <a:cubicBezTo>
                                        <a:pt x="51" y="52"/>
                                        <a:pt x="52" y="54"/>
                                        <a:pt x="51" y="55"/>
                                      </a:cubicBezTo>
                                      <a:close/>
                                      <a:moveTo>
                                        <a:pt x="44" y="21"/>
                                      </a:moveTo>
                                      <a:cubicBezTo>
                                        <a:pt x="45" y="21"/>
                                        <a:pt x="45" y="21"/>
                                        <a:pt x="45" y="21"/>
                                      </a:cubicBezTo>
                                      <a:cubicBezTo>
                                        <a:pt x="45" y="22"/>
                                        <a:pt x="45" y="22"/>
                                        <a:pt x="44" y="22"/>
                                      </a:cubicBezTo>
                                      <a:cubicBezTo>
                                        <a:pt x="46" y="24"/>
                                        <a:pt x="47" y="26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29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31"/>
                                        <a:pt x="47" y="31"/>
                                      </a:cubicBezTo>
                                      <a:cubicBezTo>
                                        <a:pt x="47" y="30"/>
                                        <a:pt x="46" y="29"/>
                                        <a:pt x="47" y="28"/>
                                      </a:cubicBezTo>
                                      <a:cubicBezTo>
                                        <a:pt x="46" y="28"/>
                                        <a:pt x="46" y="27"/>
                                        <a:pt x="46" y="27"/>
                                      </a:cubicBezTo>
                                      <a:cubicBezTo>
                                        <a:pt x="45" y="29"/>
                                        <a:pt x="46" y="31"/>
                                        <a:pt x="47" y="32"/>
                                      </a:cubicBezTo>
                                      <a:cubicBezTo>
                                        <a:pt x="46" y="33"/>
                                        <a:pt x="46" y="34"/>
                                        <a:pt x="44" y="35"/>
                                      </a:cubicBezTo>
                                      <a:cubicBezTo>
                                        <a:pt x="44" y="35"/>
                                        <a:pt x="44" y="34"/>
                                        <a:pt x="45" y="34"/>
                                      </a:cubicBezTo>
                                      <a:cubicBezTo>
                                        <a:pt x="45" y="33"/>
                                        <a:pt x="45" y="32"/>
                                        <a:pt x="45" y="31"/>
                                      </a:cubicBezTo>
                                      <a:cubicBezTo>
                                        <a:pt x="46" y="32"/>
                                        <a:pt x="45" y="33"/>
                                        <a:pt x="45" y="33"/>
                                      </a:cubicBezTo>
                                      <a:cubicBezTo>
                                        <a:pt x="46" y="31"/>
                                        <a:pt x="45" y="29"/>
                                        <a:pt x="44" y="28"/>
                                      </a:cubicBezTo>
                                      <a:cubicBezTo>
                                        <a:pt x="44" y="28"/>
                                        <a:pt x="44" y="28"/>
                                        <a:pt x="44" y="29"/>
                                      </a:cubicBezTo>
                                      <a:cubicBezTo>
                                        <a:pt x="42" y="27"/>
                                        <a:pt x="42" y="23"/>
                                        <a:pt x="44" y="21"/>
                                      </a:cubicBezTo>
                                      <a:close/>
                                      <a:moveTo>
                                        <a:pt x="40" y="56"/>
                                      </a:moveTo>
                                      <a:cubicBezTo>
                                        <a:pt x="40" y="56"/>
                                        <a:pt x="40" y="56"/>
                                        <a:pt x="41" y="56"/>
                                      </a:cubicBezTo>
                                      <a:cubicBezTo>
                                        <a:pt x="41" y="54"/>
                                        <a:pt x="38" y="54"/>
                                        <a:pt x="37" y="53"/>
                                      </a:cubicBezTo>
                                      <a:cubicBezTo>
                                        <a:pt x="39" y="52"/>
                                        <a:pt x="41" y="52"/>
                                        <a:pt x="43" y="53"/>
                                      </a:cubicBezTo>
                                      <a:cubicBezTo>
                                        <a:pt x="43" y="52"/>
                                        <a:pt x="42" y="51"/>
                                        <a:pt x="42" y="51"/>
                                      </a:cubicBezTo>
                                      <a:cubicBezTo>
                                        <a:pt x="41" y="51"/>
                                        <a:pt x="40" y="51"/>
                                        <a:pt x="39" y="51"/>
                                      </a:cubicBezTo>
                                      <a:cubicBezTo>
                                        <a:pt x="40" y="49"/>
                                        <a:pt x="42" y="46"/>
                                        <a:pt x="40" y="43"/>
                                      </a:cubicBezTo>
                                      <a:cubicBezTo>
                                        <a:pt x="41" y="43"/>
                                        <a:pt x="42" y="41"/>
                                        <a:pt x="43" y="40"/>
                                      </a:cubicBezTo>
                                      <a:cubicBezTo>
                                        <a:pt x="45" y="42"/>
                                        <a:pt x="45" y="46"/>
                                        <a:pt x="43" y="48"/>
                                      </a:cubicBezTo>
                                      <a:cubicBezTo>
                                        <a:pt x="46" y="46"/>
                                        <a:pt x="50" y="48"/>
                                        <a:pt x="49" y="54"/>
                                      </a:cubicBezTo>
                                      <a:cubicBezTo>
                                        <a:pt x="47" y="53"/>
                                        <a:pt x="46" y="52"/>
                                        <a:pt x="44" y="52"/>
                                      </a:cubicBezTo>
                                      <a:cubicBezTo>
                                        <a:pt x="45" y="54"/>
                                        <a:pt x="49" y="55"/>
                                        <a:pt x="52" y="57"/>
                                      </a:cubicBezTo>
                                      <a:cubicBezTo>
                                        <a:pt x="52" y="57"/>
                                        <a:pt x="52" y="56"/>
                                        <a:pt x="52" y="56"/>
                                      </a:cubicBezTo>
                                      <a:cubicBezTo>
                                        <a:pt x="52" y="57"/>
                                        <a:pt x="52" y="57"/>
                                        <a:pt x="52" y="58"/>
                                      </a:cubicBezTo>
                                      <a:cubicBezTo>
                                        <a:pt x="51" y="58"/>
                                        <a:pt x="50" y="60"/>
                                        <a:pt x="52" y="61"/>
                                      </a:cubicBezTo>
                                      <a:cubicBezTo>
                                        <a:pt x="51" y="61"/>
                                        <a:pt x="51" y="61"/>
                                        <a:pt x="50" y="61"/>
                                      </a:cubicBezTo>
                                      <a:cubicBezTo>
                                        <a:pt x="51" y="60"/>
                                        <a:pt x="49" y="60"/>
                                        <a:pt x="49" y="58"/>
                                      </a:cubicBezTo>
                                      <a:cubicBezTo>
                                        <a:pt x="47" y="57"/>
                                        <a:pt x="43" y="55"/>
                                        <a:pt x="40" y="57"/>
                                      </a:cubicBezTo>
                                      <a:cubicBezTo>
                                        <a:pt x="38" y="56"/>
                                        <a:pt x="37" y="55"/>
                                        <a:pt x="35" y="54"/>
                                      </a:cubicBezTo>
                                      <a:cubicBezTo>
                                        <a:pt x="37" y="54"/>
                                        <a:pt x="39" y="55"/>
                                        <a:pt x="40" y="56"/>
                                      </a:cubicBezTo>
                                      <a:close/>
                                      <a:moveTo>
                                        <a:pt x="32" y="51"/>
                                      </a:moveTo>
                                      <a:cubicBezTo>
                                        <a:pt x="33" y="51"/>
                                        <a:pt x="33" y="51"/>
                                        <a:pt x="34" y="50"/>
                                      </a:cubicBezTo>
                                      <a:cubicBezTo>
                                        <a:pt x="33" y="51"/>
                                        <a:pt x="31" y="52"/>
                                        <a:pt x="30" y="54"/>
                                      </a:cubicBezTo>
                                      <a:cubicBezTo>
                                        <a:pt x="30" y="54"/>
                                        <a:pt x="30" y="54"/>
                                        <a:pt x="29" y="54"/>
                                      </a:cubicBezTo>
                                      <a:cubicBezTo>
                                        <a:pt x="30" y="53"/>
                                        <a:pt x="31" y="52"/>
                                        <a:pt x="32" y="51"/>
                                      </a:cubicBezTo>
                                      <a:close/>
                                      <a:moveTo>
                                        <a:pt x="29" y="57"/>
                                      </a:moveTo>
                                      <a:cubicBezTo>
                                        <a:pt x="31" y="54"/>
                                        <a:pt x="36" y="55"/>
                                        <a:pt x="38" y="57"/>
                                      </a:cubicBezTo>
                                      <a:cubicBezTo>
                                        <a:pt x="37" y="57"/>
                                        <a:pt x="36" y="58"/>
                                        <a:pt x="35" y="59"/>
                                      </a:cubicBezTo>
                                      <a:cubicBezTo>
                                        <a:pt x="34" y="58"/>
                                        <a:pt x="32" y="58"/>
                                        <a:pt x="32" y="59"/>
                                      </a:cubicBezTo>
                                      <a:cubicBezTo>
                                        <a:pt x="31" y="59"/>
                                        <a:pt x="29" y="59"/>
                                        <a:pt x="29" y="58"/>
                                      </a:cubicBezTo>
                                      <a:cubicBezTo>
                                        <a:pt x="29" y="58"/>
                                        <a:pt x="29" y="58"/>
                                        <a:pt x="29" y="58"/>
                                      </a:cubicBezTo>
                                      <a:cubicBezTo>
                                        <a:pt x="30" y="57"/>
                                        <a:pt x="29" y="57"/>
                                        <a:pt x="29" y="57"/>
                                      </a:cubicBezTo>
                                      <a:close/>
                                      <a:moveTo>
                                        <a:pt x="30" y="41"/>
                                      </a:moveTo>
                                      <a:cubicBezTo>
                                        <a:pt x="31" y="41"/>
                                        <a:pt x="30" y="42"/>
                                        <a:pt x="31" y="42"/>
                                      </a:cubicBezTo>
                                      <a:cubicBezTo>
                                        <a:pt x="31" y="42"/>
                                        <a:pt x="30" y="42"/>
                                        <a:pt x="30" y="42"/>
                                      </a:cubicBezTo>
                                      <a:cubicBezTo>
                                        <a:pt x="30" y="41"/>
                                        <a:pt x="30" y="41"/>
                                        <a:pt x="30" y="41"/>
                                      </a:cubicBezTo>
                                      <a:close/>
                                      <a:moveTo>
                                        <a:pt x="35" y="43"/>
                                      </a:moveTo>
                                      <a:cubicBezTo>
                                        <a:pt x="33" y="44"/>
                                        <a:pt x="32" y="45"/>
                                        <a:pt x="30" y="46"/>
                                      </a:cubicBezTo>
                                      <a:cubicBezTo>
                                        <a:pt x="30" y="46"/>
                                        <a:pt x="31" y="46"/>
                                        <a:pt x="31" y="46"/>
                                      </a:cubicBezTo>
                                      <a:cubicBezTo>
                                        <a:pt x="28" y="47"/>
                                        <a:pt x="29" y="52"/>
                                        <a:pt x="26" y="53"/>
                                      </a:cubicBezTo>
                                      <a:cubicBezTo>
                                        <a:pt x="25" y="52"/>
                                        <a:pt x="25" y="50"/>
                                        <a:pt x="23" y="49"/>
                                      </a:cubicBezTo>
                                      <a:cubicBezTo>
                                        <a:pt x="24" y="44"/>
                                        <a:pt x="30" y="43"/>
                                        <a:pt x="35" y="43"/>
                                      </a:cubicBezTo>
                                      <a:close/>
                                      <a:moveTo>
                                        <a:pt x="27" y="59"/>
                                      </a:moveTo>
                                      <a:cubicBezTo>
                                        <a:pt x="26" y="58"/>
                                        <a:pt x="23" y="58"/>
                                        <a:pt x="22" y="57"/>
                                      </a:cubicBezTo>
                                      <a:cubicBezTo>
                                        <a:pt x="22" y="54"/>
                                        <a:pt x="19" y="51"/>
                                        <a:pt x="16" y="49"/>
                                      </a:cubicBezTo>
                                      <a:cubicBezTo>
                                        <a:pt x="22" y="50"/>
                                        <a:pt x="27" y="52"/>
                                        <a:pt x="27" y="59"/>
                                      </a:cubicBezTo>
                                      <a:close/>
                                      <a:moveTo>
                                        <a:pt x="11" y="49"/>
                                      </a:moveTo>
                                      <a:cubicBezTo>
                                        <a:pt x="14" y="50"/>
                                        <a:pt x="18" y="53"/>
                                        <a:pt x="18" y="57"/>
                                      </a:cubicBezTo>
                                      <a:cubicBezTo>
                                        <a:pt x="17" y="57"/>
                                        <a:pt x="15" y="56"/>
                                        <a:pt x="15" y="57"/>
                                      </a:cubicBezTo>
                                      <a:cubicBezTo>
                                        <a:pt x="13" y="55"/>
                                        <a:pt x="11" y="52"/>
                                        <a:pt x="11" y="49"/>
                                      </a:cubicBezTo>
                                      <a:close/>
                                      <a:moveTo>
                                        <a:pt x="11" y="67"/>
                                      </a:moveTo>
                                      <a:cubicBezTo>
                                        <a:pt x="9" y="65"/>
                                        <a:pt x="6" y="63"/>
                                        <a:pt x="4" y="60"/>
                                      </a:cubicBezTo>
                                      <a:cubicBezTo>
                                        <a:pt x="7" y="63"/>
                                        <a:pt x="11" y="61"/>
                                        <a:pt x="13" y="63"/>
                                      </a:cubicBezTo>
                                      <a:cubicBezTo>
                                        <a:pt x="13" y="63"/>
                                        <a:pt x="14" y="63"/>
                                        <a:pt x="14" y="63"/>
                                      </a:cubicBezTo>
                                      <a:cubicBezTo>
                                        <a:pt x="15" y="64"/>
                                        <a:pt x="15" y="66"/>
                                        <a:pt x="16" y="66"/>
                                      </a:cubicBezTo>
                                      <a:cubicBezTo>
                                        <a:pt x="15" y="67"/>
                                        <a:pt x="14" y="68"/>
                                        <a:pt x="14" y="69"/>
                                      </a:cubicBezTo>
                                      <a:cubicBezTo>
                                        <a:pt x="13" y="68"/>
                                        <a:pt x="12" y="67"/>
                                        <a:pt x="11" y="67"/>
                                      </a:cubicBezTo>
                                      <a:close/>
                                      <a:moveTo>
                                        <a:pt x="16" y="70"/>
                                      </a:moveTo>
                                      <a:cubicBezTo>
                                        <a:pt x="15" y="68"/>
                                        <a:pt x="17" y="67"/>
                                        <a:pt x="17" y="66"/>
                                      </a:cubicBezTo>
                                      <a:cubicBezTo>
                                        <a:pt x="13" y="61"/>
                                        <a:pt x="15" y="56"/>
                                        <a:pt x="22" y="58"/>
                                      </a:cubicBezTo>
                                      <a:cubicBezTo>
                                        <a:pt x="22" y="59"/>
                                        <a:pt x="22" y="59"/>
                                        <a:pt x="22" y="59"/>
                                      </a:cubicBezTo>
                                      <a:cubicBezTo>
                                        <a:pt x="25" y="59"/>
                                        <a:pt x="28" y="60"/>
                                        <a:pt x="31" y="62"/>
                                      </a:cubicBezTo>
                                      <a:cubicBezTo>
                                        <a:pt x="30" y="62"/>
                                        <a:pt x="31" y="63"/>
                                        <a:pt x="31" y="63"/>
                                      </a:cubicBezTo>
                                      <a:cubicBezTo>
                                        <a:pt x="30" y="63"/>
                                        <a:pt x="30" y="64"/>
                                        <a:pt x="29" y="63"/>
                                      </a:cubicBezTo>
                                      <a:cubicBezTo>
                                        <a:pt x="29" y="63"/>
                                        <a:pt x="29" y="63"/>
                                        <a:pt x="29" y="63"/>
                                      </a:cubicBezTo>
                                      <a:cubicBezTo>
                                        <a:pt x="27" y="63"/>
                                        <a:pt x="26" y="64"/>
                                        <a:pt x="24" y="64"/>
                                      </a:cubicBezTo>
                                      <a:cubicBezTo>
                                        <a:pt x="24" y="64"/>
                                        <a:pt x="24" y="65"/>
                                        <a:pt x="24" y="65"/>
                                      </a:cubicBezTo>
                                      <a:cubicBezTo>
                                        <a:pt x="26" y="66"/>
                                        <a:pt x="27" y="64"/>
                                        <a:pt x="28" y="65"/>
                                      </a:cubicBezTo>
                                      <a:cubicBezTo>
                                        <a:pt x="22" y="66"/>
                                        <a:pt x="19" y="70"/>
                                        <a:pt x="17" y="76"/>
                                      </a:cubicBezTo>
                                      <a:cubicBezTo>
                                        <a:pt x="16" y="75"/>
                                        <a:pt x="14" y="71"/>
                                        <a:pt x="16" y="70"/>
                                      </a:cubicBezTo>
                                      <a:close/>
                                      <a:moveTo>
                                        <a:pt x="16" y="81"/>
                                      </a:moveTo>
                                      <a:cubicBezTo>
                                        <a:pt x="17" y="82"/>
                                        <a:pt x="17" y="82"/>
                                        <a:pt x="17" y="82"/>
                                      </a:cubicBezTo>
                                      <a:cubicBezTo>
                                        <a:pt x="17" y="82"/>
                                        <a:pt x="16" y="82"/>
                                        <a:pt x="16" y="81"/>
                                      </a:cubicBezTo>
                                      <a:close/>
                                      <a:moveTo>
                                        <a:pt x="18" y="80"/>
                                      </a:moveTo>
                                      <a:cubicBezTo>
                                        <a:pt x="17" y="80"/>
                                        <a:pt x="17" y="80"/>
                                        <a:pt x="17" y="80"/>
                                      </a:cubicBezTo>
                                      <a:cubicBezTo>
                                        <a:pt x="18" y="79"/>
                                        <a:pt x="16" y="78"/>
                                        <a:pt x="17" y="77"/>
                                      </a:cubicBezTo>
                                      <a:cubicBezTo>
                                        <a:pt x="18" y="79"/>
                                        <a:pt x="22" y="76"/>
                                        <a:pt x="23" y="74"/>
                                      </a:cubicBezTo>
                                      <a:cubicBezTo>
                                        <a:pt x="22" y="78"/>
                                        <a:pt x="22" y="83"/>
                                        <a:pt x="20" y="86"/>
                                      </a:cubicBezTo>
                                      <a:cubicBezTo>
                                        <a:pt x="19" y="84"/>
                                        <a:pt x="18" y="82"/>
                                        <a:pt x="18" y="80"/>
                                      </a:cubicBezTo>
                                      <a:close/>
                                      <a:moveTo>
                                        <a:pt x="20" y="88"/>
                                      </a:moveTo>
                                      <a:cubicBezTo>
                                        <a:pt x="24" y="84"/>
                                        <a:pt x="22" y="66"/>
                                        <a:pt x="32" y="68"/>
                                      </a:cubicBezTo>
                                      <a:cubicBezTo>
                                        <a:pt x="27" y="68"/>
                                        <a:pt x="27" y="74"/>
                                        <a:pt x="28" y="78"/>
                                      </a:cubicBezTo>
                                      <a:cubicBezTo>
                                        <a:pt x="27" y="78"/>
                                        <a:pt x="27" y="78"/>
                                        <a:pt x="27" y="79"/>
                                      </a:cubicBezTo>
                                      <a:cubicBezTo>
                                        <a:pt x="26" y="78"/>
                                        <a:pt x="26" y="77"/>
                                        <a:pt x="25" y="78"/>
                                      </a:cubicBezTo>
                                      <a:cubicBezTo>
                                        <a:pt x="25" y="78"/>
                                        <a:pt x="25" y="79"/>
                                        <a:pt x="24" y="79"/>
                                      </a:cubicBezTo>
                                      <a:cubicBezTo>
                                        <a:pt x="25" y="80"/>
                                        <a:pt x="26" y="80"/>
                                        <a:pt x="27" y="81"/>
                                      </a:cubicBezTo>
                                      <a:cubicBezTo>
                                        <a:pt x="27" y="82"/>
                                        <a:pt x="26" y="82"/>
                                        <a:pt x="26" y="82"/>
                                      </a:cubicBezTo>
                                      <a:cubicBezTo>
                                        <a:pt x="26" y="83"/>
                                        <a:pt x="25" y="83"/>
                                        <a:pt x="26" y="84"/>
                                      </a:cubicBezTo>
                                      <a:cubicBezTo>
                                        <a:pt x="24" y="85"/>
                                        <a:pt x="22" y="87"/>
                                        <a:pt x="20" y="88"/>
                                      </a:cubicBezTo>
                                      <a:close/>
                                      <a:moveTo>
                                        <a:pt x="24" y="87"/>
                                      </a:moveTo>
                                      <a:cubicBezTo>
                                        <a:pt x="24" y="87"/>
                                        <a:pt x="24" y="87"/>
                                        <a:pt x="24" y="86"/>
                                      </a:cubicBezTo>
                                      <a:cubicBezTo>
                                        <a:pt x="26" y="87"/>
                                        <a:pt x="26" y="88"/>
                                        <a:pt x="28" y="89"/>
                                      </a:cubicBezTo>
                                      <a:cubicBezTo>
                                        <a:pt x="27" y="88"/>
                                        <a:pt x="26" y="86"/>
                                        <a:pt x="25" y="86"/>
                                      </a:cubicBezTo>
                                      <a:cubicBezTo>
                                        <a:pt x="25" y="86"/>
                                        <a:pt x="25" y="86"/>
                                        <a:pt x="25" y="85"/>
                                      </a:cubicBezTo>
                                      <a:cubicBezTo>
                                        <a:pt x="30" y="90"/>
                                        <a:pt x="31" y="90"/>
                                        <a:pt x="26" y="85"/>
                                      </a:cubicBezTo>
                                      <a:cubicBezTo>
                                        <a:pt x="27" y="84"/>
                                        <a:pt x="27" y="83"/>
                                        <a:pt x="28" y="82"/>
                                      </a:cubicBezTo>
                                      <a:cubicBezTo>
                                        <a:pt x="28" y="82"/>
                                        <a:pt x="29" y="83"/>
                                        <a:pt x="29" y="83"/>
                                      </a:cubicBezTo>
                                      <a:cubicBezTo>
                                        <a:pt x="29" y="83"/>
                                        <a:pt x="29" y="83"/>
                                        <a:pt x="28" y="83"/>
                                      </a:cubicBezTo>
                                      <a:cubicBezTo>
                                        <a:pt x="28" y="83"/>
                                        <a:pt x="28" y="83"/>
                                        <a:pt x="28" y="83"/>
                                      </a:cubicBezTo>
                                      <a:cubicBezTo>
                                        <a:pt x="28" y="85"/>
                                        <a:pt x="31" y="85"/>
                                        <a:pt x="31" y="87"/>
                                      </a:cubicBezTo>
                                      <a:cubicBezTo>
                                        <a:pt x="29" y="86"/>
                                        <a:pt x="29" y="84"/>
                                        <a:pt x="27" y="84"/>
                                      </a:cubicBezTo>
                                      <a:cubicBezTo>
                                        <a:pt x="27" y="84"/>
                                        <a:pt x="27" y="84"/>
                                        <a:pt x="27" y="84"/>
                                      </a:cubicBezTo>
                                      <a:cubicBezTo>
                                        <a:pt x="28" y="86"/>
                                        <a:pt x="31" y="87"/>
                                        <a:pt x="31" y="90"/>
                                      </a:cubicBezTo>
                                      <a:cubicBezTo>
                                        <a:pt x="31" y="90"/>
                                        <a:pt x="31" y="90"/>
                                        <a:pt x="30" y="90"/>
                                      </a:cubicBezTo>
                                      <a:cubicBezTo>
                                        <a:pt x="30" y="90"/>
                                        <a:pt x="30" y="90"/>
                                        <a:pt x="30" y="90"/>
                                      </a:cubicBezTo>
                                      <a:cubicBezTo>
                                        <a:pt x="30" y="91"/>
                                        <a:pt x="32" y="91"/>
                                        <a:pt x="32" y="92"/>
                                      </a:cubicBezTo>
                                      <a:cubicBezTo>
                                        <a:pt x="32" y="92"/>
                                        <a:pt x="31" y="92"/>
                                        <a:pt x="31" y="92"/>
                                      </a:cubicBezTo>
                                      <a:cubicBezTo>
                                        <a:pt x="31" y="91"/>
                                        <a:pt x="30" y="91"/>
                                        <a:pt x="29" y="91"/>
                                      </a:cubicBezTo>
                                      <a:cubicBezTo>
                                        <a:pt x="29" y="93"/>
                                        <a:pt x="32" y="93"/>
                                        <a:pt x="33" y="94"/>
                                      </a:cubicBezTo>
                                      <a:cubicBezTo>
                                        <a:pt x="28" y="94"/>
                                        <a:pt x="26" y="89"/>
                                        <a:pt x="24" y="87"/>
                                      </a:cubicBezTo>
                                      <a:close/>
                                      <a:moveTo>
                                        <a:pt x="36" y="97"/>
                                      </a:moveTo>
                                      <a:cubicBezTo>
                                        <a:pt x="31" y="92"/>
                                        <a:pt x="34" y="83"/>
                                        <a:pt x="27" y="79"/>
                                      </a:cubicBezTo>
                                      <a:cubicBezTo>
                                        <a:pt x="30" y="80"/>
                                        <a:pt x="35" y="81"/>
                                        <a:pt x="34" y="84"/>
                                      </a:cubicBezTo>
                                      <a:cubicBezTo>
                                        <a:pt x="35" y="86"/>
                                        <a:pt x="35" y="91"/>
                                        <a:pt x="36" y="93"/>
                                      </a:cubicBezTo>
                                      <a:cubicBezTo>
                                        <a:pt x="37" y="94"/>
                                        <a:pt x="38" y="95"/>
                                        <a:pt x="39" y="95"/>
                                      </a:cubicBezTo>
                                      <a:cubicBezTo>
                                        <a:pt x="38" y="95"/>
                                        <a:pt x="38" y="95"/>
                                        <a:pt x="38" y="95"/>
                                      </a:cubicBezTo>
                                      <a:cubicBezTo>
                                        <a:pt x="38" y="95"/>
                                        <a:pt x="38" y="96"/>
                                        <a:pt x="38" y="96"/>
                                      </a:cubicBezTo>
                                      <a:cubicBezTo>
                                        <a:pt x="39" y="96"/>
                                        <a:pt x="40" y="96"/>
                                        <a:pt x="41" y="96"/>
                                      </a:cubicBezTo>
                                      <a:cubicBezTo>
                                        <a:pt x="42" y="96"/>
                                        <a:pt x="42" y="97"/>
                                        <a:pt x="43" y="97"/>
                                      </a:cubicBezTo>
                                      <a:cubicBezTo>
                                        <a:pt x="41" y="98"/>
                                        <a:pt x="40" y="97"/>
                                        <a:pt x="38" y="97"/>
                                      </a:cubicBezTo>
                                      <a:cubicBezTo>
                                        <a:pt x="39" y="98"/>
                                        <a:pt x="43" y="99"/>
                                        <a:pt x="44" y="97"/>
                                      </a:cubicBezTo>
                                      <a:cubicBezTo>
                                        <a:pt x="44" y="98"/>
                                        <a:pt x="45" y="98"/>
                                        <a:pt x="46" y="98"/>
                                      </a:cubicBezTo>
                                      <a:cubicBezTo>
                                        <a:pt x="43" y="100"/>
                                        <a:pt x="39" y="99"/>
                                        <a:pt x="36" y="97"/>
                                      </a:cubicBezTo>
                                      <a:close/>
                                      <a:moveTo>
                                        <a:pt x="56" y="103"/>
                                      </a:moveTo>
                                      <a:cubicBezTo>
                                        <a:pt x="53" y="102"/>
                                        <a:pt x="51" y="99"/>
                                        <a:pt x="49" y="97"/>
                                      </a:cubicBezTo>
                                      <a:cubicBezTo>
                                        <a:pt x="50" y="96"/>
                                        <a:pt x="51" y="94"/>
                                        <a:pt x="52" y="93"/>
                                      </a:cubicBezTo>
                                      <a:cubicBezTo>
                                        <a:pt x="52" y="91"/>
                                        <a:pt x="54" y="89"/>
                                        <a:pt x="55" y="87"/>
                                      </a:cubicBezTo>
                                      <a:cubicBezTo>
                                        <a:pt x="55" y="86"/>
                                        <a:pt x="54" y="86"/>
                                        <a:pt x="54" y="86"/>
                                      </a:cubicBezTo>
                                      <a:cubicBezTo>
                                        <a:pt x="52" y="88"/>
                                        <a:pt x="52" y="91"/>
                                        <a:pt x="50" y="93"/>
                                      </a:cubicBezTo>
                                      <a:cubicBezTo>
                                        <a:pt x="50" y="93"/>
                                        <a:pt x="50" y="93"/>
                                        <a:pt x="50" y="94"/>
                                      </a:cubicBezTo>
                                      <a:cubicBezTo>
                                        <a:pt x="49" y="95"/>
                                        <a:pt x="48" y="95"/>
                                        <a:pt x="47" y="97"/>
                                      </a:cubicBezTo>
                                      <a:cubicBezTo>
                                        <a:pt x="46" y="97"/>
                                        <a:pt x="45" y="97"/>
                                        <a:pt x="44" y="96"/>
                                      </a:cubicBezTo>
                                      <a:cubicBezTo>
                                        <a:pt x="46" y="94"/>
                                        <a:pt x="49" y="92"/>
                                        <a:pt x="50" y="90"/>
                                      </a:cubicBezTo>
                                      <a:cubicBezTo>
                                        <a:pt x="48" y="92"/>
                                        <a:pt x="46" y="94"/>
                                        <a:pt x="43" y="95"/>
                                      </a:cubicBezTo>
                                      <a:cubicBezTo>
                                        <a:pt x="43" y="95"/>
                                        <a:pt x="43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1" y="95"/>
                                      </a:cubicBezTo>
                                      <a:cubicBezTo>
                                        <a:pt x="43" y="93"/>
                                        <a:pt x="45" y="92"/>
                                        <a:pt x="46" y="90"/>
                                      </a:cubicBezTo>
                                      <a:cubicBezTo>
                                        <a:pt x="44" y="91"/>
                                        <a:pt x="42" y="94"/>
                                        <a:pt x="39" y="94"/>
                                      </a:cubicBezTo>
                                      <a:cubicBezTo>
                                        <a:pt x="37" y="92"/>
                                        <a:pt x="36" y="90"/>
                                        <a:pt x="36" y="87"/>
                                      </a:cubicBezTo>
                                      <a:cubicBezTo>
                                        <a:pt x="37" y="87"/>
                                        <a:pt x="37" y="86"/>
                                        <a:pt x="39" y="86"/>
                                      </a:cubicBezTo>
                                      <a:cubicBezTo>
                                        <a:pt x="39" y="85"/>
                                        <a:pt x="40" y="84"/>
                                        <a:pt x="40" y="84"/>
                                      </a:cubicBezTo>
                                      <a:cubicBezTo>
                                        <a:pt x="45" y="77"/>
                                        <a:pt x="47" y="66"/>
                                        <a:pt x="58" y="64"/>
                                      </a:cubicBezTo>
                                      <a:cubicBezTo>
                                        <a:pt x="56" y="67"/>
                                        <a:pt x="59" y="70"/>
                                        <a:pt x="58" y="73"/>
                                      </a:cubicBezTo>
                                      <a:cubicBezTo>
                                        <a:pt x="57" y="74"/>
                                        <a:pt x="57" y="75"/>
                                        <a:pt x="58" y="75"/>
                                      </a:cubicBezTo>
                                      <a:cubicBezTo>
                                        <a:pt x="60" y="72"/>
                                        <a:pt x="57" y="67"/>
                                        <a:pt x="60" y="65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4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5"/>
                                      </a:cubicBezTo>
                                      <a:cubicBezTo>
                                        <a:pt x="60" y="65"/>
                                        <a:pt x="60" y="65"/>
                                        <a:pt x="61" y="65"/>
                                      </a:cubicBezTo>
                                      <a:cubicBezTo>
                                        <a:pt x="61" y="65"/>
                                        <a:pt x="60" y="64"/>
                                        <a:pt x="61" y="63"/>
                                      </a:cubicBezTo>
                                      <a:cubicBezTo>
                                        <a:pt x="61" y="64"/>
                                        <a:pt x="61" y="65"/>
                                        <a:pt x="62" y="65"/>
                                      </a:cubicBezTo>
                                      <a:cubicBezTo>
                                        <a:pt x="61" y="66"/>
                                        <a:pt x="62" y="67"/>
                                        <a:pt x="62" y="67"/>
                                      </a:cubicBezTo>
                                      <a:cubicBezTo>
                                        <a:pt x="62" y="67"/>
                                        <a:pt x="62" y="65"/>
                                        <a:pt x="62" y="64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2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3" y="74"/>
                                        <a:pt x="67" y="85"/>
                                        <a:pt x="65" y="95"/>
                                      </a:cubicBezTo>
                                      <a:cubicBezTo>
                                        <a:pt x="65" y="96"/>
                                        <a:pt x="65" y="96"/>
                                        <a:pt x="65" y="97"/>
                                      </a:cubicBezTo>
                                      <a:cubicBezTo>
                                        <a:pt x="62" y="99"/>
                                        <a:pt x="61" y="104"/>
                                        <a:pt x="56" y="103"/>
                                      </a:cubicBezTo>
                                      <a:close/>
                                      <a:moveTo>
                                        <a:pt x="67" y="94"/>
                                      </a:moveTo>
                                      <a:cubicBezTo>
                                        <a:pt x="67" y="92"/>
                                        <a:pt x="67" y="89"/>
                                        <a:pt x="67" y="86"/>
                                      </a:cubicBezTo>
                                      <a:cubicBezTo>
                                        <a:pt x="67" y="86"/>
                                        <a:pt x="67" y="87"/>
                                        <a:pt x="67" y="87"/>
                                      </a:cubicBezTo>
                                      <a:cubicBezTo>
                                        <a:pt x="68" y="87"/>
                                        <a:pt x="68" y="87"/>
                                        <a:pt x="68" y="87"/>
                                      </a:cubicBezTo>
                                      <a:cubicBezTo>
                                        <a:pt x="68" y="84"/>
                                        <a:pt x="65" y="82"/>
                                        <a:pt x="67" y="81"/>
                                      </a:cubicBezTo>
                                      <a:cubicBezTo>
                                        <a:pt x="67" y="81"/>
                                        <a:pt x="67" y="81"/>
                                        <a:pt x="67" y="82"/>
                                      </a:cubicBezTo>
                                      <a:cubicBezTo>
                                        <a:pt x="67" y="82"/>
                                        <a:pt x="67" y="82"/>
                                        <a:pt x="67" y="82"/>
                                      </a:cubicBezTo>
                                      <a:cubicBezTo>
                                        <a:pt x="68" y="83"/>
                                        <a:pt x="67" y="86"/>
                                        <a:pt x="69" y="86"/>
                                      </a:cubicBezTo>
                                      <a:cubicBezTo>
                                        <a:pt x="70" y="90"/>
                                        <a:pt x="70" y="93"/>
                                        <a:pt x="67" y="94"/>
                                      </a:cubicBezTo>
                                      <a:close/>
                                      <a:moveTo>
                                        <a:pt x="90" y="58"/>
                                      </a:moveTo>
                                      <a:cubicBezTo>
                                        <a:pt x="90" y="58"/>
                                        <a:pt x="90" y="58"/>
                                        <a:pt x="90" y="58"/>
                                      </a:cubicBezTo>
                                      <a:cubicBezTo>
                                        <a:pt x="90" y="58"/>
                                        <a:pt x="90" y="59"/>
                                        <a:pt x="90" y="59"/>
                                      </a:cubicBezTo>
                                      <a:cubicBezTo>
                                        <a:pt x="90" y="59"/>
                                        <a:pt x="89" y="59"/>
                                        <a:pt x="89" y="59"/>
                                      </a:cubicBezTo>
                                      <a:cubicBezTo>
                                        <a:pt x="89" y="58"/>
                                        <a:pt x="90" y="59"/>
                                        <a:pt x="90" y="58"/>
                                      </a:cubicBezTo>
                                      <a:close/>
                                      <a:moveTo>
                                        <a:pt x="83" y="90"/>
                                      </a:moveTo>
                                      <a:cubicBezTo>
                                        <a:pt x="86" y="86"/>
                                        <a:pt x="87" y="81"/>
                                        <a:pt x="86" y="76"/>
                                      </a:cubicBezTo>
                                      <a:cubicBezTo>
                                        <a:pt x="86" y="76"/>
                                        <a:pt x="86" y="76"/>
                                        <a:pt x="86" y="75"/>
                                      </a:cubicBezTo>
                                      <a:cubicBezTo>
                                        <a:pt x="86" y="71"/>
                                        <a:pt x="91" y="66"/>
                                        <a:pt x="89" y="62"/>
                                      </a:cubicBezTo>
                                      <a:cubicBezTo>
                                        <a:pt x="89" y="61"/>
                                        <a:pt x="89" y="62"/>
                                        <a:pt x="90" y="62"/>
                                      </a:cubicBezTo>
                                      <a:cubicBezTo>
                                        <a:pt x="89" y="63"/>
                                        <a:pt x="89" y="64"/>
                                        <a:pt x="90" y="64"/>
                                      </a:cubicBezTo>
                                      <a:cubicBezTo>
                                        <a:pt x="91" y="64"/>
                                        <a:pt x="91" y="63"/>
                                        <a:pt x="91" y="63"/>
                                      </a:cubicBezTo>
                                      <a:cubicBezTo>
                                        <a:pt x="89" y="72"/>
                                        <a:pt x="94" y="85"/>
                                        <a:pt x="83" y="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1905"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537033F" id="Skupina 87" o:spid="_x0000_s1026" alt="Slika cvetlice" style="width:1in;height:48.95pt;mso-position-horizontal-relative:char;mso-position-vertical-relative:line" coordsize="14065,9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">
                      <o:lock v:ext="edit" aspectratio="t"/>
                      <v:group id="Skupina 16" o:spid="_x0000_s1027" style="position:absolute;width:14065;height:9563" coordsize="14065,9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        <o:lock v:ext="edit" aspectratio="t"/>
                        <v:shape id="Prostoročno 4" o:spid="_x0000_s1028" alt="Slika cvetlice" style="position:absolute;width:14065;height:9563;visibility:visible;mso-wrap-style:square;v-text-anchor:top" coordsize="372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" path="m237,243v-13,-2,-25,-9,-36,-15c208,231,214,236,222,236v-6,-2,-13,-4,-18,-9c211,230,219,234,226,235v-6,-4,-14,-5,-21,-8c216,229,226,234,237,235v-9,-3,-20,-4,-29,-9c216,227,224,232,232,232v-4,-2,-9,-2,-13,-4c229,229,240,231,251,232v-13,-2,-26,-2,-38,-7c221,224,230,229,239,228v-3,-1,-5,-1,-7,-1c232,227,232,227,233,227v-6,-2,-12,-1,-17,-4c222,224,228,226,235,225v-6,-1,-12,-1,-18,-3c225,221,233,224,240,221v-6,-1,-11,1,-17,c227,220,235,222,237,217v-3,1,-7,2,-11,2c234,215,248,209,257,215v-5,1,-11,,-17,2c252,217,268,211,279,220v-11,-1,-22,-4,-32,-1c257,220,272,215,281,223v-10,,-20,-3,-30,c261,223,274,218,282,227v-9,,-18,-3,-27,-1c264,227,274,224,283,229v-7,,-13,-2,-20,-1c270,230,277,225,283,230v,,-2,3,-6,5c286,234,285,220,280,217v3,2,8,1,6,c299,219,313,221,325,218v7,-1,18,-4,23,-11c351,203,347,200,344,197v-6,-5,-12,-9,-17,-14c337,180,342,172,349,167v5,-4,23,-18,13,-23c362,144,362,144,362,145v-1,,-1,,-1,-1c361,144,361,144,361,144v,,-1,,-2,c359,144,358,144,358,144v3,-4,8,-12,8,-17c366,124,359,124,356,124v-5,-1,-11,-3,-17,-2c333,122,328,120,321,121v9,-10,15,-25,15,-39c329,80,318,81,309,81v1,-9,14,-18,7,-28c314,51,302,54,299,55v-8,3,-18,4,-24,7c276,61,276,60,276,58v-3,-8,5,-22,-6,-26c262,34,257,41,249,45,252,31,248,17,241,6v-5,-3,-8,5,-11,7c230,13,230,13,230,13v-7,3,-12,7,-16,13c209,25,207,29,205,32,202,24,199,12,193,6v-4,-3,-6,4,-8,7c180,10,177,3,172,1v,-1,,-1,,-1c171,,171,,171,1v,,,-1,-1,-1c163,7,162,18,157,26,153,16,143,7,134,2v-4,9,-10,18,-11,30c113,33,120,49,115,56,102,44,90,26,68,24v-2,7,1,16,,25c73,56,69,67,74,75,67,73,58,65,50,68v2,9,6,19,7,28c39,92,20,87,,90v,,,,1,c,91,,92,,92v4,26,25,40,42,53c35,145,12,151,6,156v2,7,9,17,17,23c36,188,57,196,70,198v2,,-13,15,-14,16c59,217,65,222,68,224v12,9,26,11,34,11c112,235,141,232,133,236v-2,2,50,10,58,-11c178,238,142,237,138,232v2,1,5,-1,8,c143,231,140,230,138,228v2,1,4,3,6,3c141,229,137,228,136,225v2,1,5,4,7,5c140,226,132,222,134,216v,,1,-1,,-1c137,210,140,206,146,205v7,-1,14,3,21,7c166,212,166,212,166,212v,,1,1,2,1c167,213,167,213,166,213v1,,2,1,2,1c168,214,167,215,166,215v1,,3,,4,1c168,216,166,216,164,216v3,,5,,7,1c169,217,167,217,165,218v3,,5,,8,c169,219,165,219,162,220v4,1,8,-2,12,-1c172,220,170,220,167,220v1,,2,1,3,1c169,221,167,221,166,222v5,1,10,-1,14,-1c177,224,173,222,169,223v2,,4,,5,c172,224,169,224,167,225v4,1,8,-1,11,-1c175,225,172,225,170,226v2,,4,,7,c170,229,163,229,155,228v-3,-1,-7,-2,-10,-3c143,225,138,222,137,221v5,6,14,7,22,8c170,230,179,228,190,225v1,,3,2,6,3c200,230,225,252,257,244v17,-5,23,-11,22,-10c276,234,258,246,237,243xm213,221v2,-2,3,-4,5,-5c218,216,218,217,218,217v4,-2,9,-6,11,-11c230,206,230,206,230,206v-3,6,-9,10,-15,13c220,218,224,215,228,211v,,,,,-1c230,209,231,207,232,205v,,,,1,c230,213,222,218,213,221xm240,192v6,-1,11,-3,15,-6c249,188,243,191,237,192v1,,2,,3,c234,194,229,194,222,194v1,,1,,2,c229,193,232,193,237,191v-4,1,-8,2,-13,1c228,192,232,191,236,191v-2,-1,-6,,-10,c231,190,237,190,242,189v,,-1,,,c240,189,238,189,237,189v,,,,1,c237,189,235,189,232,189v3,-1,7,-1,9,-1c242,188,242,187,242,187v-3,,-7,1,-11,c233,187,233,186,234,187v,,,,,-1c234,186,234,187,235,187v2,-1,5,-1,7,-2c243,185,243,185,243,185v-3,1,-8,1,-11,1c237,184,241,184,245,183v-2,-1,-8,1,-11,1c237,182,242,184,245,181v-3,-1,-6,3,-9,1c240,180,247,180,253,179v-5,,-10,,-14,1c244,178,253,177,258,176v-6,,-15,2,-20,2c245,176,254,175,261,173v-6,1,-13,2,-20,3c242,174,244,174,246,174v,,,-1,,-1c253,172,259,171,264,169v-5,1,-12,3,-18,3c251,171,254,171,259,169v-4,,-8,1,-12,2c251,169,257,168,261,166v-3,,-8,2,-11,2c253,166,259,166,263,165v-3,,-8,1,-11,1c254,163,258,163,261,162v-1,,-4,,-6,1c255,163,255,163,255,162v4,-3,10,-2,15,-2c267,159,261,159,257,160v7,-3,13,-2,19,-3c270,157,265,157,259,158v4,-4,12,-2,17,-3c272,155,266,155,261,155v2,-3,9,-2,12,-2c276,153,279,153,283,153v-6,-1,-14,-1,-20,-1c263,152,263,152,263,151v1,1,2,1,2,c265,151,265,151,265,151v4,,6,,10,c272,150,267,150,264,150v,,1,-1,1,-1c278,148,289,152,297,158v-3,-1,-6,-1,-9,-1c291,157,294,158,297,159v-3,1,-8,2,-11,2c289,162,293,160,297,160v-3,2,-6,3,-9,5c291,164,294,162,297,161v-4,5,-10,9,-16,13c288,171,293,167,298,162v-3,4,-6,8,-9,12c288,175,285,177,284,179v,,,,,c278,183,270,186,264,189v,1,-1,2,-2,2c262,191,262,190,262,190v-2,1,-4,2,-6,2c257,191,259,191,259,190v1,,2,,2,-1c262,189,262,189,263,188v,,-1,,-1,c253,193,244,196,233,198v7,-1,13,-3,20,-5c253,193,253,193,253,193v1,,1,,1,-1c254,192,254,193,254,193v,,1,,,-1c255,192,255,192,256,192v,,,,,c255,193,254,194,253,193v-6,4,-14,5,-21,7c233,201,233,200,234,200v-1,1,-3,1,-4,1c230,200,232,201,232,199v,,,,,c231,199,231,200,231,200v,,-1,-1,-1,-1c229,200,228,200,227,199v1,,4,,6,-1c231,198,230,198,228,199v1,-1,2,-1,2,-1c230,198,230,198,230,198v,-1,1,,1,c231,197,233,198,233,197v-4,,-7,1,-10,c225,197,228,197,231,196v,,,,-1,c231,195,234,196,235,195v-5,1,-9,1,-14,1c228,195,235,194,240,193v,-1,,-1,,-1xm228,189v1,,1,-1,2,c229,189,228,189,228,189xm231,188v,1,-1,,-1,1c230,188,231,188,231,188xm230,187v,,1,,1,c231,187,230,187,230,187xm241,169v-2,5,-10,4,-14,3c229,170,233,171,236,170v1,,2,,4,-1c238,171,234,171,232,172v2,,7,-2,9,-3xm237,173v-1,,-3,1,-4,1c234,173,235,173,237,173xm236,174v7,-4,13,-10,17,-16c251,158,251,159,250,160v,,,,1,c248,162,244,163,241,164v,,,,,c241,164,242,164,242,163v1,,1,,1,1c244,163,245,163,246,163v-4,2,-9,3,-14,4c232,167,232,167,232,168v4,-1,10,-2,15,-4c247,164,246,165,245,165v-5,1,-11,4,-18,4c227,169,227,170,227,170v4,,7,-2,11,-2c240,167,242,168,244,167v-5,2,-11,3,-18,4c227,169,228,166,230,165v-1,-1,-1,,-2,c229,163,230,160,232,158v,,1,,1,-1c234,156,240,153,235,152v-4,3,-6,7,-11,9c225,159,227,158,228,157v,,,,,c226,158,225,159,223,161v1,-4,6,-7,9,-9c232,151,232,151,232,151v-4,3,-7,6,-9,9c222,157,225,155,227,153v2,-1,8,-7,3,-3c228,152,225,155,223,157v,-5,6,-7,8,-10c229,148,227,150,225,152v2,-4,7,-8,10,-12c235,139,235,139,235,139v-1,,-1,,-1,c232,140,230,142,228,142v1,-9,5,-16,13,-18c242,123,244,123,245,122v7,-2,16,-1,23,1c269,123,268,123,268,124v1,,1,,1,c269,132,267,143,261,151v-7,9,-14,20,-26,26c235,177,234,176,234,176v1,-1,2,-1,2,-2xm216,179v,-1,,-2,1,-3c223,173,221,161,229,160v-4,6,-5,16,-13,19xm224,176v,,,,,c224,176,223,176,223,176v1,,1,,1,xm220,180v,,,,,c220,181,220,181,220,181v,,,,,-1xm194,174v,,,1,1,1c195,175,195,174,195,174v,,-1,-1,-1,-1c194,171,194,171,194,169v1,1,1,2,1,3c195,172,196,172,196,172v,2,1,2,1,3c198,176,200,179,202,177v-1,-4,-6,-5,-6,-8c196,168,196,169,195,169v-1,-4,-3,-6,-4,-9c190,160,190,159,189,159v-1,,,1,-1,1c188,160,188,160,188,159v,,,,-1,c186,154,189,146,186,143v-2,-1,-4,-2,-5,-2c180,142,182,142,183,144v,-1,1,-1,2,c185,144,185,145,185,146v-4,-2,-10,-5,-8,-11c180,136,181,130,184,132v,1,,1,,1c184,133,184,133,185,133v1,2,2,4,2,8c187,141,187,141,187,141v,,1,,1,c188,143,189,144,190,145v,2,1,4,1,7c190,154,190,157,188,158v,1,,1,1,1c190,158,190,158,190,157v,,,,,c191,154,192,152,192,149v1,1,2,4,1,6c193,155,193,155,193,155v-4,5,6,-5,10,c203,156,203,157,204,157v,1,,1,,1c206,159,204,161,205,163v1,-3,1,-7,2,-9c208,154,208,154,208,154v,-1,,-1,,-1c208,153,208,153,208,152v-1,1,-1,1,-2,1c206,151,205,151,204,151v-1,,-1,,-2,c204,149,205,148,208,147v-2,-1,-4,2,-5,2c203,149,203,149,203,148v,,,,,c202,149,201,150,200,150v2,-3,6,-7,4,-12c206,138,206,135,205,134v,4,-3,6,-5,8c200,140,201,139,202,138v2,-3,1,-7,2,-10c203,127,203,128,202,128v,,,,,1c201,129,201,129,201,129v,,,,,1c200,129,200,129,200,130v,,,1,,1c200,131,200,130,201,130v-1,,-1,1,-1,1c200,131,198,132,197,134v-1,,-1,,,1c196,135,196,135,196,135v,1,,,-1,c195,135,195,135,195,135v,1,,1,1,2c196,137,196,136,196,136v1,,2,-1,2,-2c198,134,198,134,198,134v1,,1,-1,2,-1c199,134,198,135,198,136v-1,,-2,1,-3,2c195,137,194,137,194,137v,,,,-1,c194,137,194,137,194,138v-1,-1,-2,-1,-3,c191,137,191,137,191,137v-1,,-1,,-1,c190,138,190,139,190,140v2,,1,-1,1,-1c192,139,191,139,192,139v,,,,,c193,139,193,139,194,140v2,,2,3,3,5c198,144,198,144,198,144v3,1,4,-3,6,-5c203,142,202,145,201,148v-1,1,-2,2,-3,2c198,146,195,146,193,144v,,1,,1,c194,144,195,144,195,145v,,,,,c195,143,193,142,192,143v,-1,,-1,,-1c192,141,191,142,190,142v,-1,,-1,-1,-1c190,141,190,141,190,141v,-2,,-3,-1,-5c191,136,193,135,193,133v2,-2,3,-3,6,-3c203,126,203,122,206,118v2,-2,4,-4,6,-5c211,120,205,125,207,131v-1,4,2,11,-3,13c206,144,209,141,208,139v1,2,,4,-2,5c206,144,206,145,206,145v1,,1,,2,-1c208,144,207,145,207,145v,1,,1,,1c208,146,208,146,208,145v1,1,1,1,1,2c209,146,209,146,209,146v1,,1,,1,c211,146,211,145,211,145v-1,-1,-1,,-1,c210,145,210,145,210,144v,,-1,1,-1,1c209,144,210,144,209,143v1,,1,1,1,1c209,143,210,143,210,142v-1,1,-2,2,-2,2c207,144,208,143,208,143v,,,,,c209,142,210,141,210,139v,,,2,,3c211,142,210,141,211,141v,-1,,-3,,-4c219,137,222,128,228,123v,-1,3,-1,3,-2c233,121,235,119,236,120v-2,1,-5,4,-7,6c231,125,232,123,234,122v-5,10,-10,22,-17,29c217,153,216,155,215,157v,1,,2,-1,3c214,158,215,157,214,156v1,-2,2,-4,3,-5c217,150,218,150,218,149v-3,2,-3,5,-5,7c213,157,212,157,212,157v,,-2,-2,,-4c212,153,212,153,213,153v-1,1,-1,2,-2,2c213,155,214,153,215,153v-1,-2,-2,,-2,c212,152,215,152,214,151v2,-1,3,-2,4,-3c215,148,215,151,213,151v,-1,1,-3,2,-4c215,147,215,147,215,146v2,-1,4,-3,5,-5c221,141,222,139,223,138v1,-1,1,-2,2,-3c221,138,218,143,215,146v-2,,-2,1,-3,1c212,147,212,146,212,146v,1,-2,1,-2,2c210,148,210,148,210,148v-1,1,-2,3,-3,4c209,151,211,149,213,148v-1,3,-3,5,-3,8c209,158,210,161,211,163v,-2,-1,-4,,-6c213,160,212,164,211,166v-1,1,-1,,-1,c210,166,210,166,209,166v,1,1,,1,1c210,167,210,167,210,167v1,,,,1,c211,168,210,169,210,170v-1,-1,-2,-2,-3,-3c207,169,210,172,209,175v,,,,,c211,180,208,184,205,186v,-1,,-4,-1,-5c204,186,202,191,196,189v2,-5,-2,-10,-2,-15xm193,182v1,,,,1,1c194,182,194,182,194,182v,-2,-2,-3,-1,-5c194,177,193,178,194,178v,,,,-1,c194,180,194,182,195,182v1,3,1,6,-1,7c194,187,194,184,193,182xm192,191v-3,2,-4,7,-9,6c181,196,179,193,177,192v1,-1,2,-3,3,-4c180,186,182,184,182,183v,-1,,-1,,-1c180,184,180,186,178,188v,,,,,1c177,190,176,190,176,192v-1,-1,-2,-1,-3,-1c175,189,177,188,178,185v-2,2,-3,4,-6,5c172,190,172,190,171,190v,,,,,c171,190,171,190,170,190v2,-2,4,-3,5,-4c173,187,171,189,168,189v-1,-1,-2,-4,-2,-6c166,183,167,182,168,182v,-1,1,-2,1,-2c174,174,175,164,185,162v-1,3,1,6,,8c185,171,185,172,185,172v2,-3,,-7,2,-9c187,162,187,162,187,162v,,,,,1c187,163,187,163,188,163v,,,-1,,-1c188,162,188,163,189,163v-1,1,,2,,2c189,164,189,163,189,162v,,,,,-1c189,161,189,161,189,161v,,,,,c189,161,189,161,189,161v,10,4,20,3,29c192,191,192,191,192,191xm149,176v,-1,-1,-2,-1,-3c149,175,153,172,154,171v-1,4,-1,8,-3,10c150,180,149,178,149,176v,,,,,xm149,178v-1,,-1,,-1,c148,178,149,178,149,178xm151,120v,,,,1,c152,118,154,114,152,111v,-2,-1,-5,-2,-7c152,105,153,108,153,110v1,-2,-1,-4,-2,-6c153,104,153,106,154,108v1,-1,1,-1,1,-1c159,111,155,118,156,123v-1,4,1,8,2,11c158,134,158,135,158,135v-1,,-1,-2,-1,-3c157,132,156,132,156,132v,1,1,2,1,4c157,135,156,135,156,135v-1,-1,-1,-5,-1,-6c154,132,156,133,156,136v,1,,1,,1c156,137,156,137,156,137v-1,1,-1,1,-2,1c153,136,154,133,153,131v,2,,6,1,8c153,140,152,140,152,141v-1,-1,-1,-2,-1,-3c151,138,151,138,151,138v,-2,-1,-3,,-4c150,131,151,128,152,126v-1,,-1,,-1,-1c150,128,150,131,150,133v-1,1,1,4,,5c151,139,151,140,150,140v-1,-2,,-4,-1,-5c149,135,149,136,149,137v-1,-5,1,-12,2,-17xm150,119v,-4,,-10,-1,-15c148,103,148,103,148,102v,,,,1,c151,108,153,113,150,119xm162,73v-3,-5,-4,-12,-5,-18c158,61,161,67,162,73xm156,49v1,2,1,4,1,6c156,53,157,51,156,49xm161,81v1,-3,2,-8,4,-11c165,70,165,71,165,71v,,1,-2,,-2c166,68,167,66,168,65v,2,-2,6,-1,8c168,69,167,65,170,62v,1,-1,3,-1,5c170,67,169,67,170,67v-1,-2,1,-4,,-6c171,62,172,61,173,60v1,4,,8,1,12c176,70,173,67,174,64v,-1,,-2,,-3c174,61,174,60,175,60v,,,,-1,c174,60,175,60,175,60v,3,,4,1,6c177,65,175,62,176,60v4,1,4,6,4,9c181,76,180,84,181,92v,-5,-1,-9,1,-14c181,75,180,69,181,65v-1,-1,-1,-1,-1,-2c184,70,182,79,183,86v1,-7,,-14,,-19c185,69,184,73,184,76v,,,,,c185,76,185,75,184,75v1,-1,,-3,,-5c185,71,186,73,185,74v1,,1,,1,c186,78,186,81,186,84v1,2,,5,,7c188,88,187,84,187,81v-1,-2,,-4,-1,-7c188,77,188,82,188,85v,,,,,c188,85,188,84,188,84v,,,-1,,-2c189,82,188,79,188,78v,,,,,-1c190,80,189,86,189,90v,,1,,1,c190,88,190,85,190,82v1,3,2,7,2,11c192,97,193,104,190,107v,-2,1,-5,,-6c190,101,190,102,190,102v,,,,,-1c189,103,190,108,188,109v,-2,1,-4,1,-7c188,105,188,108,186,110v1,-5,2,-8,2,-13c188,97,188,97,188,97v,2,-1,7,-1,9c186,107,186,110,185,111v,-3,,-6,1,-9c186,102,186,102,186,102v-1,1,-1,3,-1,5c185,107,185,106,185,106v,,-1,,-1,c184,105,184,104,184,103v,,-1,,-1,c183,108,182,116,179,120v,,1,-1,1,-1c181,116,181,113,182,110v-1,-1,,,-1,c181,108,182,106,182,105v,,,,,-1c181,106,181,109,181,110v,1,,1,,1c181,112,181,113,180,114v,-1,1,-2,1,-3c179,115,179,119,177,122v1,-2,1,-3,1,-5c180,113,180,110,181,106v,,,-1,-1,-1c179,108,179,111,178,114v,-3,,-5,,-7c177,109,177,115,176,116v,-1,1,-2,,-4c176,112,176,112,177,112v-2,-4,,-7,-1,-12c176,103,176,105,176,108v-2,-1,-2,-4,-1,-5c174,102,175,99,174,98v,3,,6,,8c174,106,173,106,173,106v,-1,,-3,,-3c173,98,173,93,172,89v-1,5,2,13,-1,18c171,105,171,102,170,100v,4,1,10,-1,15c169,112,170,109,169,106v,,,,,c169,104,170,102,168,100v1,1,,2,1,3c169,107,169,111,168,116v-1,-3,,-6,-1,-10c167,109,167,111,166,114v,-3,1,-5,,-9c165,109,164,114,164,118v-1,-3,1,-7,,-10c165,101,165,94,164,87v,1,,1,,2c164,89,164,89,164,89v,10,,17,-1,25c163,114,163,114,163,114v,1,,3,-1,4c162,116,163,112,163,110v-2,,-1,2,-1,3c161,111,162,108,161,107v,,,,,c160,105,161,103,161,101v-1,,,,,c160,101,160,101,160,102v,4,-1,7,-1,11c158,103,159,92,160,82v1,,1,-1,1,-1xm200,97v3,5,-1,11,-2,15c199,111,200,109,200,107v1,1,,2,,3c200,109,200,110,200,110v,1,-1,3,-1,4c199,114,199,114,198,114v,1,,3,,4c199,116,199,113,200,111v-1,6,2,11,-1,15c200,125,199,124,200,124v-1,-1,,-2,,-2c200,121,200,119,199,119v-1,,,,-1,c199,121,199,124,198,127v,,,,-1,c197,126,198,125,198,124v-2,,-1,3,-2,4c196,128,196,128,196,128v,1,,1,-1,1c196,127,196,126,196,123v,,,,,c194,126,195,130,193,132v1,-4,2,-7,1,-11c194,125,194,129,191,131v1,,1,-2,1,-3c192,128,191,129,191,129v,-1,,-2,,-3c191,126,191,127,191,127v,-3,1,-6,2,-8c191,120,191,123,191,125v-2,-2,-1,-6,-3,-8c187,118,187,119,187,121v-1,,-1,,-1,-1c185,122,185,123,184,125v-1,-1,,-2,,-2c183,124,183,125,182,127v,-2,1,-4,2,-6c184,121,184,122,184,121v1,-2,3,-4,4,-7c185,118,181,122,180,128v,,,,,c179,129,178,131,177,132v,-2,1,-3,2,-5c179,127,179,127,179,127v,-2,2,-2,1,-4c182,121,183,119,184,117v2,-1,2,-4,4,-5c188,112,189,112,188,111v4,-4,9,-9,11,-15c199,96,199,96,199,96v1,1,-1,2,1,1xm203,103v,,,,-1,c201,96,206,90,212,88v-3,3,-6,8,-8,12c209,95,211,86,219,83v-4,5,-8,10,-11,16c211,94,215,90,217,85v2,-1,4,-3,6,-4c224,81,224,80,226,80v-4,4,-8,8,-10,12c220,88,223,83,227,80v1,,1,,1,c226,82,223,84,222,87v2,-2,4,-5,7,-6c227,85,225,89,223,94v3,-5,5,-10,8,-14c230,84,229,89,228,93v1,-3,2,-8,4,-12c238,87,235,99,237,108v-1,4,-1,10,-6,12c232,118,233,117,233,115v-7,8,-12,16,-22,20c215,132,219,129,223,125v-3,2,-5,4,-8,6c215,131,215,131,216,131v-2,,-4,3,-7,3c214,130,220,126,224,120v-5,5,-10,9,-15,12c213,126,220,123,223,117v-2,2,-4,4,-6,6c217,123,218,122,218,122v-3,2,-6,5,-9,7c213,125,218,122,221,116v-3,2,-5,5,-7,7c215,122,216,121,217,119v,,-1,,-1,c217,117,220,116,220,114v-3,3,-6,6,-10,9c213,120,216,118,218,114v,,-1,1,-1,1c218,114,219,112,220,111v-3,3,-6,6,-9,9c215,115,219,110,222,104v-3,3,-5,7,-9,10c213,114,214,113,213,113v3,-4,5,-7,7,-11c217,105,216,108,213,111v1,-4,3,-6,4,-9c215,104,213,108,212,111v-1,,-1,,-1,c211,110,212,109,213,108v-3,3,-4,5,-7,8c208,112,211,107,212,103v-3,3,-4,8,-6,12c205,115,205,116,204,117v1,-4,4,-9,6,-13c210,104,210,103,210,103v-3,4,-5,9,-8,13c203,112,206,109,207,105v-2,3,-2,6,-5,8c202,111,204,108,205,106v,-1,-1,,-1,1c203,107,203,110,201,111v,-2,1,-4,1,-6c203,105,203,104,203,103v,,,,,xm243,110v,-1,2,-1,2,-2c243,109,240,112,238,113v1,-3,5,-5,7,-8c243,106,241,108,239,109v1,-3,5,-4,7,-6c248,101,250,100,252,98v-5,2,-9,5,-13,9c242,102,248,99,253,96v-5,2,-10,6,-14,9c245,95,259,92,269,87v-11,4,-22,8,-31,15c241,97,247,96,252,92v-5,2,-10,5,-14,8c238,98,241,98,241,97v-1,,-2,1,-2,c248,90,262,86,274,82v9,-4,19,-2,15,9c287,93,287,97,286,99v,1,1,1,1,1c286,110,281,117,277,123v-2,2,-4,5,-6,7c270,126,274,125,275,122v-2,1,-3,3,-4,5c270,123,275,122,276,119v,,,,,c275,120,272,123,271,125v-1,-1,,-2,,-2c271,123,271,123,271,122v1,-1,2,-1,3,-3c273,120,272,121,271,122v-1,-1,-1,-1,-2,-1c271,119,274,117,275,115v-2,2,-4,4,-6,6c268,120,267,120,266,120v2,-1,4,-3,6,-5c273,114,276,114,276,112v-3,3,-7,5,-10,8c264,120,263,120,262,120v5,-3,10,-6,13,-10c276,110,276,109,276,108v-4,4,-9,9,-14,12c260,120,258,119,256,120v1,-2,2,-1,2,-3c257,118,255,120,253,119v1,-2,4,-3,5,-5c256,115,255,118,252,119v,-1,1,-1,1,-1c252,117,251,119,250,119v3,-3,6,-4,8,-7c254,115,251,118,247,120v3,-3,6,-5,8,-8c255,111,255,112,255,112v2,-2,4,-4,6,-6c257,108,255,111,252,114v,,,-1,1,c252,114,252,114,251,115v-1,2,-4,3,-7,5c245,119,247,118,248,117v-2,,-2,1,-3,2c246,117,249,115,251,113v-1,,-1,1,-2,1c251,112,253,111,254,109v-2,2,-5,4,-7,6c247,115,247,115,247,115v-2,3,-6,5,-9,7c240,120,243,118,246,116v,-1,-1,,-1,-1c247,114,248,113,249,112v-4,2,-7,5,-11,8c241,116,246,113,249,110v-3,1,-6,4,-9,6c242,114,245,112,247,109v-4,3,-7,5,-10,8c239,114,243,112,246,109v-1,,-2,1,-3,1xm290,93v1,-3,5,-4,7,-6c295,87,293,89,291,90v2,-5,11,-5,17,-6c300,87,294,91,289,97v-1,-1,,-2,1,-2c290,93,294,92,295,90v2,-1,3,-2,5,-3c296,88,293,91,290,93xm296,82v,,1,-1,2,-1c297,82,297,82,296,82xm280,121v,-1,1,-1,2,c282,121,281,121,280,121xm293,121v-6,,-10,3,-15,4c280,121,287,120,293,121xm269,134v,,1,,,c270,134,270,135,269,135v,,,,,-1xm252,119v,,,,-1,c251,119,252,119,252,119xm253,114v,,,,,c253,114,253,114,253,114xm209,126v1,-2,3,-3,5,-5c213,123,211,125,209,126xm202,113v,,,,,c202,113,202,114,201,114v,,1,,1,-1xm201,93v,,,-1,,-1c202,92,201,93,201,93xm189,133v-3,-2,-2,-9,-1,-13c188,120,188,120,188,120v,2,1,4,2,6c190,128,190,131,189,133xm188,138v,-1,,-1,,-1c188,137,188,137,188,137v,-1,,,1,-1c189,138,189,140,189,141v,,,,-1,c188,140,189,139,188,138xm188,139v,,,-1,,-1c188,138,188,139,188,139xm183,130v1,-3,1,-7,4,-9c185,124,184,127,183,130xm184,129v,-2,1,-2,1,-3c185,127,185,128,184,129xm179,132v,-2,1,-3,1,-4c181,129,179,130,179,132xm177,128v,-1,,-1,,-1c178,127,177,127,177,128xm173,170v-4,3,-11,-2,-14,2c158,170,160,166,163,167v-1,,,,,1c163,168,164,167,164,167v,1,-2,1,-2,2c165,169,168,167,172,167v1,,3,-1,4,-3c177,164,177,164,178,164v-1,2,-2,3,-4,4c174,169,173,169,173,170xm169,179v-1,,-2,1,-3,1c166,179,167,178,168,178v,,,-1,,-1c167,177,166,178,165,178v,,1,-1,1,-1c166,176,166,176,165,176v3,-1,5,-2,7,-4c171,174,170,177,169,178v,,,1,,1xm166,181v,,1,,1,c167,181,167,181,166,181v,,,,,c165,181,166,181,166,181xm165,175v,1,-1,1,-2,1c163,176,163,176,163,176v-1,,-2,-1,-4,-1c160,174,159,173,159,173v1,-1,3,-3,4,-2c165,171,167,173,170,172v,1,-1,,-1,1c167,173,165,175,163,175v1,1,1,,2,xm167,175v,,-1,,-1,-1c167,174,167,175,167,174v1,,,1,,1xm164,143v-1,1,-2,2,-3,3c160,146,161,146,161,146v-3,1,-2,5,-4,6c156,151,155,149,154,149v1,-5,6,-6,10,-6xm160,142v,,,,,-1c161,141,161,142,161,142v,,,,-1,xm158,152v2,-2,3,-5,5,-7c164,145,165,144,166,144v1,-4,5,-6,4,-10c169,135,169,136,170,136v-1,2,-3,4,-4,6c165,142,164,142,163,142v2,-2,-2,-2,-1,c162,142,162,142,161,142v1,-1,1,-2,,-3c160,139,161,140,160,140v,-1,,-2,-1,-1c159,140,160,140,159,141v,-1,-3,-3,-3,c157,141,158,141,158,141v,1,,,,c159,142,159,142,159,142v-3,2,-6,3,-6,7c147,149,150,141,154,140v,,,-1,1,-1c156,139,157,138,158,138v,,,1,1,c159,138,159,138,159,138v,-1,1,-1,1,-2c162,137,163,136,164,135v,,-1,,-1,c163,134,163,133,163,132v1,,,2,1,2c164,128,163,122,168,120v3,-3,3,-6,5,-9c172,110,173,109,173,108v1,-1,,,,1c174,109,174,108,174,108v2,2,1,6,-1,9c173,117,174,117,174,117v,,1,-1,1,-2c176,118,173,121,171,122v1,,2,-1,3,-2c174,121,174,123,172,123v-4,5,2,10,,15c172,140,170,142,169,143v,,-1,,-1,-1c169,142,170,141,171,140v-2,-1,-3,2,-4,3c171,145,167,151,164,152v1,-1,2,-1,2,-3c166,149,166,150,165,150v,1,-3,1,-2,3c163,153,162,153,162,153v,-1,2,-3,3,-4c163,149,161,150,161,148v-1,,-1,1,-1,1c160,150,161,150,161,150v,1,,1,-1,1c160,152,159,154,158,154v-1,-1,,-1,,-2xm157,137v,-1,,-1,,-1c157,136,157,136,157,137v,,,,,xm158,135v,,,1,,1c158,136,158,136,158,135xm161,135v,,,-1,,-1c161,134,161,134,161,135xm165,114v1,,1,,1,c166,115,166,116,165,117v,,,-2,1,-2c165,115,166,114,165,114xm166,113v1,,1,,1,c167,114,167,115,167,116v-1,-1,,-2,-1,-2c166,114,166,114,166,113xm177,153v-1,,-2,-2,-4,-2c173,153,178,154,180,156v,-1,,-1,,-1c180,156,180,156,180,156v-1,1,-1,3,,3c179,160,179,160,179,160v,-1,-2,-2,-2,-3c175,156,172,154,169,156v-1,-1,-3,-2,-4,-2c167,153,168,154,169,155v1,,,,1,c170,153,168,153,167,152v1,-1,3,-1,5,c172,151,171,151,171,150v-1,,-2,,-3,c169,148,171,146,169,144v1,-1,2,-2,3,-3c173,142,173,146,172,148v3,-2,6,,5,5xm179,154v,-1,-1,,-1,-1c178,152,178,152,178,150v,,1,1,1,1c179,152,180,153,179,154xm166,166v,,,-1,,-1c167,164,173,164,175,164v-3,4,-7,2,-10,3c165,166,165,166,166,166v,,,,,xm173,163v-3,-3,-6,1,-8,c164,163,164,163,164,163v,1,1,1,1,1c164,164,163,164,163,164v,,,,1,c163,163,163,163,163,162v3,,9,-3,12,c175,163,174,162,173,163xm162,159v1,-2,3,-1,4,c166,160,165,160,164,160v,,-1,,-2,-1xm170,158v-1,,-2,1,-3,1c167,158,166,158,167,157v1,-1,2,,3,c170,158,170,158,170,158xm171,156v,,1,,1,c172,156,171,157,171,157v,,,-1,,-1xm175,160v-1,,-1,,-1,-1c174,159,174,160,174,160v-1,-1,-1,-1,-2,-2c172,158,172,158,172,157v1,,1,,3,1c175,158,175,158,175,159v,1,-1,,,1xm161,153v-1,,-1,,-1,c160,152,161,151,162,150v1,,1,,1,c163,151,161,151,161,153xm159,156v2,-3,6,-2,8,c166,156,166,157,165,157v-1,-1,-3,,-3,1c161,158,159,158,159,156v,,1,,1,c160,156,159,156,159,156xm164,165v-3,-1,-8,,-10,4c153,169,152,172,150,172v1,-6,9,-10,14,-7xm178,163v,-1,,-1,,-2c179,161,180,160,181,161v,1,-1,1,-2,1c179,163,179,163,179,163v,,-1,,-1,xm180,158v,-1,1,-2,2,-2c182,156,182,157,183,157v,2,-2,2,-3,1xm183,155v,,,,,-1c184,154,184,154,184,154v1,1,1,2,,2c183,156,183,156,183,155xm184,152v,,,,,c184,151,184,151,183,150v1,,1,,2,c185,151,185,151,185,152v,,-1,,-1,xm184,148v-1,2,-2,,-4,c180,148,180,148,180,148v1,1,2,1,3,2c183,152,182,154,180,154v1,-7,-9,-11,-5,-18c175,142,180,145,185,147v,,,1,-1,1xm176,133v,-2,-1,-2,-1,-3c175,130,175,129,174,129v,1,1,3,1,4c175,135,174,135,173,136v,,,-1,1,-1c173,134,174,133,173,133v1,,,1,1,1c175,133,174,130,173,130v-1,,,,,1c171,129,171,126,173,124v,,,,1,c173,124,173,124,173,124v2,2,2,4,3,7c176,131,176,131,176,130v,1,,2,,3xm175,124v,,1,-1,2,-2c177,123,176,124,175,124xm160,131v,,,,,c161,130,160,129,160,127v1,2,3,4,2,7c162,134,162,134,161,133v,,,1,,1c161,133,161,132,160,132v,,,2,1,2c159,134,161,132,159,132v,,,,,1c158,131,159,127,158,125v1,2,2,4,2,6xm149,142v-1,,-1,-1,-1,-1c149,141,149,141,149,142xm158,157v-2,,-4,,-5,-1c153,153,150,151,148,149v5,,9,3,10,8xm148,141v,-1,-1,-1,,-1c148,140,148,141,148,141xm149,156v-1,-1,-2,-1,-3,c145,154,144,151,143,148v3,2,7,4,6,8xm145,147v-3,-5,-9,-7,-10,-12c134,134,134,133,134,131v1,2,2,4,4,6c143,137,147,141,147,147v-1,,-2,-1,-2,xm146,157v-1,,,1,,1c145,158,145,158,144,158v-3,-3,-4,-6,-3,-12c143,150,144,154,146,157xm145,162v,-1,,-1,1,-1c146,162,146,163,147,164v,1,-1,1,-1,2c145,166,144,165,143,165v-2,-2,-4,-3,-6,-6c139,161,143,159,145,162xm149,164v-4,-5,-2,-9,4,-7c153,157,153,157,153,158v3,,6,1,8,2c160,161,161,161,161,161v-1,,-1,1,-2,1c159,161,159,161,159,161v-1,,-2,1,-4,1c155,162,155,163,155,163v1,1,3,-1,4,c153,164,150,167,149,173v-1,-1,-3,-4,-2,-6c147,166,149,165,149,164xm162,166v-5,,-5,5,-4,9c158,175,157,175,157,175v,,-1,-1,-2,-1c155,175,155,175,155,175v1,1,2,2,2,3c157,178,157,178,157,178v,1,-1,1,-1,2c155,181,153,182,152,184v3,-4,1,-20,10,-18xm155,182v1,1,2,2,3,2c158,183,157,182,155,182v1,,1,,1,-1c160,185,161,185,157,181v,-1,1,-2,1,-3c159,178,159,179,159,179v,,,,,c159,179,158,179,158,179v1,2,3,2,3,3c160,182,159,180,158,180v,,-1,,-1,c158,182,161,183,161,185v,1,,,,c160,185,160,186,160,186v1,1,2,1,2,2c162,188,162,187,161,187v,,-1,,-1,-1c159,188,162,188,163,189v-5,,-6,-5,-8,-7c155,182,155,182,155,182xm158,176v2,1,6,1,6,4c164,182,164,186,166,188v,1,1,1,2,2c168,190,168,190,167,190v,,,,,1c168,191,169,191,170,190v1,1,1,2,2,2c170,192,169,192,168,191v,2,4,2,4,1c173,192,174,193,175,192v-3,2,-7,2,-9,c161,188,164,179,158,176xm192,177v-2,-5,,-9,-1,-14c192,164,192,165,193,166v1,4,,7,-1,11xm196,151v,,-1,-1,,-1c195,150,195,149,194,149v,-1,1,-1,1,-2c197,147,197,150,196,151xm200,153v-1,,-3,,-4,1c196,152,199,150,200,153xm195,150v-1,1,,2,-1,2c194,151,194,151,194,150v,,,,1,xm193,149v-1,-2,-2,-2,-2,-4c193,143,195,147,193,149xm201,153v1,-1,4,-1,3,1c203,155,203,153,202,153v,,,,-1,xm195,139v2,,5,-2,4,-4c199,135,200,135,200,135v,-1,1,-1,2,-2c202,136,199,141,195,139xm199,143v,,,,,c199,142,200,142,200,142v,,-1,,-1,1xm214,157v,,,,,1c214,158,214,158,213,157v,,1,,1,c214,157,214,157,214,157xm206,186v2,1,4,,4,-1c211,185,211,185,211,185v1,-1,2,-2,3,-4c214,186,209,191,203,189v1,-1,3,-2,3,-3xm208,185v3,-3,3,-8,2,-12c210,172,210,172,211,172v-1,-3,4,-8,2,-12c213,160,213,160,214,160v-1,1,-1,2,,2c215,162,215,161,215,161v-2,9,2,20,-7,24xm215,184v1,1,-1,2,-1,3c214,186,215,185,215,184xm216,164v,-2,1,-4,,-6c216,158,216,158,217,158v,-4,2,-8,5,-11c222,147,222,146,222,147v,-1,,-1,1,-1c223,146,223,145,223,145v1,-1,4,-1,7,-1c222,150,220,159,220,170v,2,-1,3,-2,4c218,173,219,171,219,169v-1,,-1,1,-1,2c217,171,218,173,216,173v1,,1,-2,1,-3c217,170,217,170,216,170v1,1,1,2,,3c216,169,214,167,216,164xm224,174v1,,1,-1,2,c225,174,225,174,224,174v,,,,,xm225,173v,,1,-1,2,-1c226,173,225,173,225,173xm225,172v1,,1,-1,2,-1c227,172,225,172,225,172xm229,159v,,1,-1,1,-1c230,159,230,159,229,159xm268,138v,-1,1,-1,1,-2c269,137,269,138,268,138xm312,158v-3,3,-8,3,-12,4c303,160,309,160,312,158xm302,160v,,1,,2,c303,160,303,160,302,160xm301,159v6,-2,12,-3,17,-7c312,154,306,157,299,158v8,-3,17,-5,23,-10c322,150,320,151,319,152v,,,1,,1c318,153,318,153,318,153v-4,4,-11,6,-17,6xm309,161v,,,,,c307,163,302,164,299,164v3,-1,7,-2,10,-3xm314,163v,1,1,1,1,2c312,165,310,165,307,166v2,-1,5,-2,7,-3xm307,163v-1,,-2,1,-3,1c305,163,306,163,307,163xm303,166v-2,1,-4,2,-7,2c298,167,306,164,303,166xm299,168v,1,-3,1,-5,2c295,168,298,169,299,168xm280,191v1,1,2,1,4,2c281,193,278,191,276,191v1,-1,2,,2,c276,190,272,189,269,188v10,1,20,7,30,5c301,194,303,194,305,195v-8,,-17,-1,-25,-4xm297,196v,,-1,,-1,-1c296,195,297,195,297,196xm283,196v-1,-1,-2,-1,-2,-1c281,195,282,195,283,196xm280,193v1,,2,,2,1c281,194,280,194,280,193xm280,196v-4,,-7,-1,-10,-2c274,195,277,195,280,196xm281,206v-1,1,-2,,-4,c277,206,277,206,277,207v-8,-2,-19,-4,-27,-7c260,201,272,206,281,206xm270,204v1,,1,,1,1c271,205,270,204,270,204xm222,208v1,,1,-1,1,-2c223,206,223,206,224,206v-1,1,-2,2,-2,3c222,209,222,210,221,210v,-1,1,-1,1,-2xm222,206v,,,1,,1c222,207,222,207,222,207v-1,,-1,,,-1xm221,204v,,,-1,,-1c223,203,225,204,227,202v3,1,6,-1,9,-1c232,203,227,204,221,204xm227,200v-2,1,-4,1,-6,1c222,200,225,200,227,200xm222,199v1,-1,4,-1,5,c225,199,224,199,222,199xm235,209v,-1,,-1,,-2c237,208,238,204,240,206v-2,1,-3,2,-5,3xm242,207v-3,1,-6,3,-9,4c235,209,239,208,242,207xm235,207v,-1,1,-2,1,-3c237,204,237,204,238,205v-1,,-2,1,-3,2xm246,210v-4,,-10,1,-13,3c236,211,242,206,246,210xm239,200v,,,,-1,c244,198,249,196,254,194v-4,3,-10,5,-15,6xm257,199v4,1,7,2,10,3c264,202,260,201,257,199xm221,210v2,-1,3,-2,4,-4c225,206,225,206,225,206v,1,,2,-1,3c223,210,223,211,221,212v,,,,,c222,212,222,212,222,212v2,-2,3,-5,6,-6c226,210,222,213,218,216v1,-2,3,-3,3,-6xm230,217v4,-4,15,-9,22,-5c243,213,236,214,230,217xm251,208v1,,2,1,4,1c255,209,254,209,254,210v1,,1,-1,1,-1c256,210,257,211,257,210v1,1,2,1,2,1c256,211,253,209,251,208xm261,211v2,,4,1,7,2c265,213,263,212,261,211xm274,215v,,,,,c275,215,276,216,277,216v,,-2,-1,-3,-1xm283,217v1,,2,,3,c285,217,284,217,283,217xm285,215v14,2,29,4,45,1c328,217,324,218,320,218v,,1,,1,c307,220,293,217,281,215v,,,1,,1c281,215,281,215,281,214v-2,,-4,,-6,-1c276,214,279,214,280,215v-2,-1,-4,-1,-7,-1c274,213,274,214,275,214v-7,-2,-14,-4,-20,-6c255,207,255,207,255,207v6,2,13,4,18,5c270,211,267,210,264,209v,,1,,2,c259,207,252,205,247,201v14,5,32,11,47,13c294,214,297,214,297,214v11,2,23,1,33,1c330,215,328,215,328,216v-1,,,-1,-1,-1c327,215,327,216,327,216v,,,,,-1c314,218,297,216,285,215xm323,214v1,,1,,1,c324,214,323,214,323,214xm331,215v,,1,-1,2,c332,214,331,215,331,215xm334,214v-2,,-3,,-5,c331,213,334,213,336,213v,,-1,,-2,1xm338,209v1,-1,2,-1,4,-2c341,208,339,209,338,209xm348,202v-9,1,-17,2,-25,2c329,205,337,204,344,204v-3,1,-9,1,-11,2c334,206,337,206,339,206v1,,2,-1,3,-1c339,207,333,206,330,207v,,1,,1,c330,208,329,207,329,207v3,1,6,,10,c332,208,327,210,320,209v,,-1,,-1,1c322,210,326,210,329,209v2,,5,,8,-1c337,209,336,209,336,209v1,,1,,2,c337,209,336,210,335,210v-5,2,-10,1,-16,2c325,212,330,212,337,211v-5,3,-13,2,-21,3c316,214,317,214,317,214v-10,,-21,,-30,-2c287,212,287,212,287,211v-12,-2,-24,-5,-35,-9c261,204,271,207,279,207v1,,3,,4,1c283,208,283,208,283,208v,,,,,c284,208,284,208,284,208v2,1,6,,8,1c289,209,286,209,284,209v6,1,10,2,15,1c297,210,294,210,292,209v6,,16,2,20,1c305,209,297,209,290,208v-3,,-6,-1,-9,-1c281,206,282,206,282,207v1,,,-1,,-1c283,207,286,207,287,207v1,,1,,1,c288,207,288,207,288,207v1,,,,,c296,207,304,208,312,208v-1,,-1,,-2,c310,208,311,208,310,208v-15,-1,-31,-1,-45,-8c280,204,296,204,311,206v,,,,,c308,204,304,205,300,204v,,1,,,c300,204,299,204,298,204v-1,1,-4,,-6,c292,204,292,203,292,203v-8,-2,-18,-1,-25,-5c277,200,284,202,296,202v-1,-1,-4,,-5,-1c283,200,275,199,268,196v16,4,32,6,48,5c313,200,309,201,305,200v3,-1,7,,10,c312,199,310,200,308,200v,-1,,-1,-1,-1c304,200,300,199,297,198v,,1,1,1,c298,198,297,199,297,199v,-1,,-1,,-1c293,197,287,196,283,194v9,4,25,3,33,5c312,197,303,197,297,195v5,1,10,1,16,1c321,200,334,202,344,201v-8,1,-17,1,-24,-1c327,204,339,202,348,202xm286,196v-2,,-2,-1,,xm295,199v1,,3,,5,1c299,200,296,200,295,199xm331,189v,-1,,-1,-1,-2c331,187,331,188,331,189xm330,189v-3,,-8,-2,-11,-3c323,187,327,190,331,190v,,1,1,1,1c328,191,323,190,320,188v,,,,,c323,190,329,192,333,192v,,1,1,1,1c329,193,324,192,320,191v4,2,10,3,15,3c337,195,340,197,342,199v-6,,-14,,-20,-2c328,200,335,199,343,199v,,,,,c343,199,344,200,344,200v-13,2,-24,-3,-36,-5c308,195,308,195,308,195v-3,-1,-9,-2,-12,-2c290,192,284,191,278,189v11,2,23,5,33,6c311,194,310,195,310,194v1,,1,,2,c312,195,313,195,313,195v-1,-1,-3,-1,-4,-2c309,194,310,194,310,194v,,-1,,-2,c308,193,309,194,309,194v,-1,-1,-1,-2,-1c307,194,308,193,308,193v,1,-1,,-2,c306,193,307,193,307,193v,,-1,,-1,c306,193,306,193,306,193v,,,,-1,c305,192,305,192,304,192v,1,1,1,1,1c304,193,302,192,301,192v,,1,,1,c297,191,292,190,287,188v,,,-1,,-1c286,187,284,187,283,186v8,1,16,5,23,5c306,191,307,191,308,191v,,1,,2,c300,189,291,187,281,184v10,,18,3,26,6c300,186,291,184,282,183v8,-1,14,3,21,4c297,185,292,183,284,181v10,-1,17,4,25,7c302,184,295,181,286,180v9,,16,5,24,6c303,183,296,180,288,178v10,1,18,6,25,9c307,183,299,180,291,178v7,,12,4,19,5c304,181,297,178,290,176v6,1,9,3,15,3c305,180,306,180,305,180v6,2,11,6,16,8c317,185,312,182,307,180v6,2,18,3,23,9xm279,187v4,,7,2,11,3c287,189,281,188,279,187xm361,146v-5,3,-11,4,-17,6c350,151,356,149,361,147v,,,,1,c356,151,351,156,344,157v7,-1,13,-5,18,-9c359,152,355,155,350,159v5,-2,9,-6,13,-11c359,156,352,161,344,165v6,-2,11,-6,15,-11c359,156,357,157,357,159v-11,7,-20,20,-35,23c321,182,321,182,320,182v1,,2,,2,c323,182,324,181,324,181v-2,-2,-4,3,-6,c320,181,321,181,322,180v-2,-1,-6,2,-7,c318,180,321,179,323,178v-4,,-8,2,-11,c312,177,314,179,315,178v-6,,-15,-2,-23,-4c292,174,292,174,292,174v3,,4,1,7,2c298,174,295,174,294,173v5,2,12,3,18,3c307,175,300,175,296,172v13,5,26,-1,37,-4c323,169,310,175,298,171v14,1,27,-3,38,-8c335,163,332,164,332,165v-10,2,-19,6,-31,5c301,169,302,170,302,169v10,1,20,-2,28,-5c322,165,313,168,304,168v7,-3,18,-2,24,-6c324,163,320,164,316,165v,-1,-1,-1,-1,-2c319,162,323,161,327,160v-5,,-11,2,-16,3c313,160,316,160,320,159v-2,,-4,,-6,1c316,157,322,158,324,156v-2,,-5,1,-8,1c319,154,325,155,329,153v-3,,-7,1,-10,2c322,151,328,151,332,150v-4,,-7,1,-9,1c324,148,331,149,334,148v-3,,-6,,-9,c325,145,329,146,332,146v-2,-1,-3,,-5,-1c336,143,350,148,361,146xm352,144v2,-2,4,-2,7,-4c358,142,356,145,352,144xm363,132v,,-1,,-1,c363,132,363,132,363,131v,,,1,,1c363,132,363,132,363,132xm339,130v,-3,5,-3,7,-5c345,126,341,126,339,127v1,-1,,,,-1c341,125,343,125,345,124v-2,-1,-5,2,-7,1c340,124,342,123,345,123v,1,,1,,1c350,124,356,125,362,126v-2,2,-6,3,-9,5c356,130,360,129,362,127v1,,1,,1,1c360,129,358,131,355,133v3,-1,6,-3,8,-4c361,132,357,133,354,136v3,-1,6,-4,9,-6c363,131,363,131,363,132v-3,2,-7,4,-10,6c357,137,359,134,362,134v-1,1,-2,2,-4,3c359,137,361,136,361,136v,1,-1,2,-1,3c356,141,352,144,348,144v4,-2,8,-4,12,-6c360,138,360,138,360,138v-6,2,-11,6,-18,5c346,142,351,141,355,138v-5,2,-11,6,-17,5c342,142,345,141,349,140v-5,,-10,2,-14,2c338,141,342,140,346,139v-5,1,-10,2,-15,3c336,140,340,139,345,137v-5,1,-9,3,-15,3c336,138,342,137,347,133v-5,2,-10,4,-15,6c336,136,341,135,346,132v-4,1,-8,3,-13,4c338,132,345,130,351,127v,,,,,c346,128,341,131,336,133v3,-4,9,-4,13,-7c346,127,342,128,339,130xm327,123v-8,,-15,1,-22,4c313,126,322,123,330,123v-5,1,-12,3,-16,4c321,127,328,122,333,125v-3,1,-7,1,-11,3c327,128,331,126,336,126v-7,3,-14,5,-21,7c322,132,327,130,333,128v-8,5,-19,9,-30,10c312,139,324,134,332,131v-6,4,-13,7,-20,9c317,139,322,137,326,135v-2,3,-7,6,-10,7c322,141,327,136,333,133v-5,4,-12,7,-17,11c321,142,326,139,330,136v-4,5,-10,8,-16,10c320,146,325,142,329,139v-4,6,-12,9,-19,12c316,150,321,146,326,144v-7,7,-18,11,-29,13c302,155,308,154,312,151v-5,2,-11,4,-17,4c299,154,304,153,308,151v-4,,-11,3,-15,2c299,153,305,151,309,149v-5,1,-12,4,-18,4c299,151,307,148,313,144v-8,2,-15,8,-24,7c297,148,306,147,314,143v-9,2,-20,7,-29,6c295,147,304,144,311,139v-8,4,-18,9,-29,9c290,145,297,142,305,140v-11,1,-21,9,-33,6c284,145,294,140,305,136v-12,2,-20,9,-33,9c283,142,293,138,303,135v-7,1,-14,4,-20,6c283,141,283,141,283,141v-5,2,-11,3,-16,4c282,138,300,133,317,129v-17,2,-32,9,-49,13c275,138,284,137,290,133v-7,2,-15,5,-21,7c277,134,289,132,298,127v-10,3,-20,7,-28,11c275,133,284,132,290,128v-6,1,-13,5,-19,7c276,131,283,128,291,126v-7,,-12,4,-18,6c277,126,286,125,294,123v-6,,-13,2,-18,4c282,123,291,121,298,121v-1,1,-3,1,-4,2c297,123,301,121,304,121v-2,2,-6,2,-8,3c301,124,305,121,311,123v-3,1,-6,1,-9,2c311,124,320,122,327,123xm318,121v-1,,-2,,-4,-1c318,119,321,116,324,114v-1,2,-4,4,-6,7xm311,120v7,-3,13,-8,18,-14c325,112,320,120,311,120xm333,84v-6,4,-13,7,-20,10c321,92,327,88,333,85v-6,5,-14,8,-20,13c320,95,326,91,332,87v-3,4,-9,7,-14,10c323,96,328,92,332,90v-5,5,-11,9,-16,13c322,100,329,95,334,89v-4,9,-13,15,-22,20c320,107,326,101,331,96v-6,8,-14,14,-24,19c317,111,325,105,331,97v-3,9,-12,14,-20,19c319,112,327,107,331,99v-5,10,-15,23,-28,20c304,118,306,118,306,117v-2,,-5,2,-8,2c301,118,305,116,308,114v-4,2,-8,4,-13,5c300,117,305,114,309,111v-7,2,-11,7,-20,8c294,117,298,115,302,113v-5,1,-9,4,-15,5c295,115,301,111,308,106v-8,4,-14,9,-23,11c291,114,296,111,301,107v-6,3,-11,7,-18,10c289,111,298,107,304,102v-6,3,-12,8,-18,11c293,108,301,103,309,97v-4,2,-7,4,-10,6c298,103,299,104,299,104v-5,2,-9,6,-14,8c291,106,299,101,307,97v-8,3,-14,8,-21,12c295,101,305,94,317,88v-12,5,-21,12,-30,19c293,97,304,92,316,87v-11,2,-21,10,-28,16c292,95,303,90,312,87v-10,2,-18,7,-24,14c295,86,312,81,333,84xm299,81v5,-4,10,-9,14,-13c310,72,305,78,299,81xm293,82v3,-2,8,-3,9,-6c307,73,310,68,314,64v-4,8,-12,14,-21,18xm292,81v8,-6,18,-13,23,-21c311,70,301,76,292,81xm278,64v-1,,-1,,-2,1c276,64,277,64,278,64xm283,62v-2,,-3,2,-5,2c282,61,287,60,291,60v,,-1,1,-2,1c291,62,292,60,293,60v1,,,,,c294,59,295,59,296,59v-2,1,-3,2,-4,3c294,62,295,61,297,60v,-1,,-1,,-1c298,59,299,58,300,58v-2,2,-4,3,-5,5c296,62,299,60,300,58v1,1,2,,2,-1c304,57,305,56,308,55v-4,4,-9,7,-14,9c301,62,304,57,312,54v-4,4,-8,7,-12,10c301,64,302,63,303,63v4,-3,7,-6,11,-9c310,59,305,64,300,68v5,-3,10,-8,15,-13c312,61,306,65,302,70v3,-1,6,-4,8,-7c312,61,313,59,315,57v-3,8,-11,15,-19,20c296,77,296,77,296,77v,-1,1,-1,2,-2c294,76,291,78,288,79v3,-2,7,-3,9,-5c298,74,298,74,299,73v-4,2,-9,4,-13,5c289,76,293,74,296,72v-4,2,-12,7,-17,6c286,76,291,72,296,68v-6,4,-13,8,-20,10c280,76,285,73,289,70v-6,3,-13,7,-19,11c276,74,285,69,293,64v-8,4,-15,9,-22,14c276,72,284,69,290,64v-6,3,-11,7,-18,10c277,68,284,66,290,62v-5,2,-11,6,-16,9c277,66,283,65,287,62v-4,2,-8,4,-13,6c275,65,280,64,283,62xm250,47v6,-4,12,-9,19,-12c267,41,263,47,260,53v4,-5,7,-12,10,-18c267,45,261,56,256,64v7,-7,10,-19,16,-27c269,43,267,51,265,57v3,-6,5,-13,7,-19c273,44,269,52,266,59v4,-5,4,-11,7,-17c271,53,268,61,263,69v5,-6,8,-16,11,-26c273,57,265,70,258,81v7,-9,12,-18,15,-29c273,53,273,54,274,55v-4,8,-7,17,-12,24c267,72,270,64,274,57v,6,-4,11,-7,17c270,71,272,65,274,61v,6,-5,11,-5,15c269,76,269,76,268,77v,4,-4,6,-7,7c261,83,263,81,264,80v-3,1,-5,5,-9,6c256,85,258,84,259,83v-3,1,-5,4,-8,5c253,85,255,83,257,81v-4,2,-7,7,-11,9c248,87,251,85,253,81v-4,5,-9,10,-14,14c245,87,251,81,256,73v-6,6,-11,14,-17,20c240,88,246,85,248,80v-3,3,-6,7,-10,11c244,81,252,71,257,59v-6,10,-11,21,-20,29c239,83,245,79,247,73v-3,5,-7,9,-11,13c235,84,239,83,239,81v3,-2,6,-6,8,-9c243,76,240,80,235,84v,-1,,-1,,-1c241,76,245,71,250,63v-5,7,-10,13,-15,19c234,82,234,81,234,81v4,-6,9,-10,12,-17c245,66,244,68,242,69v,1,1,,1,c240,72,237,77,234,79v1,-4,5,-7,7,-11c238,71,236,75,233,77v,,-1,,-1,-1c236,68,242,62,248,55v-3,3,-6,5,-7,8c237,66,234,72,230,76v3,-7,8,-13,13,-19c237,62,233,70,228,77v4,-9,8,-17,15,-23c240,56,238,58,236,60v,1,1,,1,1c232,65,230,72,226,78v1,-6,5,-12,8,-17c231,64,229,68,227,72v,-5,4,-9,6,-13c231,61,229,64,227,67v3,-10,12,-17,23,-20xm248,31v,4,-2,8,-4,13c246,41,247,39,248,36v1,3,,7,-1,10c245,46,243,47,242,47v2,-5,4,-11,5,-17c247,30,247,31,248,31xm236,10v-1,3,-2,6,-3,9c235,16,236,13,236,9v1,,1,-1,2,-1c238,15,236,20,234,27v2,-4,3,-9,4,-12c239,13,239,11,239,9v1,5,-1,11,-2,17c239,22,240,17,241,11v2,6,-3,14,-4,21c240,27,241,20,242,14v1,10,-5,22,-7,32c239,36,241,28,244,17v2,9,-4,18,-5,27c242,37,244,30,245,23v,8,-4,17,-6,25c242,41,244,34,246,26v,8,-3,20,-9,25c237,49,239,49,238,47v-2,2,-2,5,-4,6c235,52,236,50,236,48v-2,2,-3,6,-6,9c232,53,233,51,235,47v-3,4,-5,9,-8,13c227,59,227,59,227,59v3,-6,5,-12,7,-20c232,45,230,52,227,57v-1,-1,,-2,-1,-2c229,49,232,42,233,35v-2,6,-4,11,-7,17c228,46,230,40,231,33v-2,5,-3,12,-5,17c225,42,230,34,232,25v-3,6,-5,14,-7,20c224,35,229,26,232,17v-4,7,-7,15,-8,23c222,37,224,34,224,32v2,-9,4,-18,12,-22xm228,17v-2,5,-4,11,-6,17c222,28,225,22,228,16v,,,1,,1xm226,18v-2,5,-4,9,-5,14c220,31,220,31,220,31v2,-5,2,-10,6,-13xm223,20v-1,3,-3,6,-4,10c217,27,221,22,223,20xm218,25v,1,-1,2,-1,3c217,28,216,28,216,28v1,-1,1,-2,2,-3xm211,30v-2,6,-5,10,-8,15c203,45,204,46,204,45v2,-4,5,-8,7,-13c211,38,207,45,204,49v,1,-1,2,-1,3c207,45,210,39,213,32v,5,-1,10,-2,15c213,41,214,36,214,29v1,1,1,1,1,2c215,32,215,31,215,32v-1,6,-1,14,-2,21c215,45,216,36,215,30v1,,1,,2,1c216,39,216,46,215,54v2,-8,2,-16,2,-23c217,31,218,31,218,31v2,8,,18,-1,26c219,50,219,43,220,37v1,6,,16,-1,22c221,52,221,45,221,38v1,2,2,5,1,7c223,45,223,46,223,45v1,3,-1,4,,5c224,50,223,49,224,49v2,9,1,21,,30c223,78,224,77,223,76v-1,1,-1,2,-2,3c223,76,224,71,224,67v-1,4,-2,10,-5,13c220,76,222,72,222,68v,,1,,1,c223,67,222,67,222,67v-1,5,-3,11,-6,15c218,79,219,76,220,73v-1,1,-2,3,-3,4c219,74,219,71,220,68v,-1,,-1,,-2c218,73,217,79,213,84v1,-2,2,-4,2,-6c215,78,215,79,215,79v,-2,1,-3,1,-5c215,77,214,81,212,84v-1,,-1,1,-2,1c213,81,214,73,217,68v,,-1,,-1,c214,73,213,78,211,83v,,,-1,,c210,85,209,87,207,88v3,-5,5,-12,7,-18c214,70,214,70,214,70v-3,7,-5,15,-10,22c205,90,206,86,208,84v,,-1,-1,-1,-1c207,83,207,83,207,83v2,-3,2,-6,4,-10c211,73,211,73,211,72v-1,1,,1,-1,1c210,73,210,73,210,72v,,-1,1,-1,1c207,79,204,86,201,92v,-1,1,-2,1,-4c202,88,202,89,201,89v2,-3,3,-6,4,-9c205,79,205,80,205,79v,-2,1,-3,1,-5c204,78,202,84,200,89v,-2,2,-5,2,-8c200,84,199,88,198,92v,,-1,2,-2,3c198,89,199,82,200,75v-2,6,-4,13,-6,19c194,89,198,80,199,73v-2,6,-4,12,-6,17c193,84,198,77,199,70v-2,5,-5,11,-7,16c193,80,197,73,199,66v-3,5,-5,11,-7,16c191,77,196,71,197,65v-3,4,-4,10,-7,14c190,73,195,68,196,62v-2,5,-5,10,-7,15c190,69,195,62,197,54v-2,5,-5,13,-9,19c191,65,194,59,197,52v-3,6,-7,13,-10,20c188,69,190,65,192,62v,-2,1,-3,2,-5c191,61,189,66,186,71v1,-6,5,-10,7,-16c190,59,188,64,185,68v,,,,,c186,65,188,63,189,61v-2,1,-3,3,-4,5c186,59,191,52,197,48v2,-3,5,-6,7,-8c207,37,208,33,211,30xm205,88v,-2,1,-4,1,-5c207,84,205,86,205,88xm204,81v-1,1,,,,-1c205,81,204,81,204,81xm193,99v1,-4,3,-7,4,-11c197,88,197,88,197,88v-1,4,-2,7,-4,11xm198,85v,1,,1,,2c197,86,198,86,198,85xm204,34v,1,,2,-1,4c203,36,203,34,203,32v,,,,,c204,32,203,34,204,34xm194,12v1,1,1,1,2,2c196,16,197,19,197,21v,-1,,-4,,-5c199,17,198,20,199,22v1,-1,-1,-2,,-3c200,21,200,24,201,25v,1,,1,,1c201,28,202,30,203,32v,,-1,,-1,c203,34,201,37,202,39v,1,,1,,1c201,37,202,34,202,30v-2,3,,9,-2,11c200,37,201,31,200,27v,6,,12,-2,17c198,39,199,33,198,28v,5,,11,-2,17c197,38,198,30,196,23v1,6,1,16,-1,22c193,34,194,24,194,12xm189,9v1,2,1,5,2,7c191,15,190,12,191,10v1,,2,1,3,2c194,22,193,29,193,38v-2,-6,-1,-12,-2,-18c191,23,191,26,191,28v-2,-4,-2,-9,-2,-14c188,15,189,20,189,21v-3,-2,-1,-5,-2,-6c187,15,187,16,187,17v-3,-2,1,-5,2,-8xm164,12v1,1,,2,1,2c166,13,164,11,166,10v,1,,2,1,4c167,12,167,11,166,9v1,,2,-1,2,-1c169,10,168,12,169,14v,-3,-2,-7,1,-9c170,9,171,11,172,15,173,14,169,4,171,4v2,-1,3,11,5,12c175,12,173,7,172,3v4,6,6,13,8,20c179,17,176,10,174,5v1,,1,1,2,1c182,13,185,21,187,31v-1,-6,-2,-12,-5,-17c190,22,190,37,193,47v-1,1,-1,2,-2,3c191,44,190,36,189,31v,7,3,15,,21c188,48,189,41,187,37v,,,1,,1c187,39,187,38,187,37v,1,,3,,3c187,40,187,39,187,38v2,8,3,15,-2,21c185,54,187,46,186,41v,8,-1,15,-2,21c184,54,184,46,183,38v,7,1,17,-1,25c181,57,182,50,181,43v,,-1,,-1,c180,43,180,43,180,44v,5,1,11,1,15c181,60,181,60,181,61v-2,-6,-2,-16,-5,-23c177,44,179,53,179,60v-1,,-1,,-1,c177,55,176,49,175,44v,3,1,10,1,15c175,58,174,59,173,59v-1,1,-2,1,-3,1c169,55,168,49,167,43v-1,6,3,13,2,19c166,57,165,49,164,43v,6,1,14,4,20c167,63,167,64,166,65,163,50,162,34,165,20v-5,16,-3,31,1,45c166,66,165,66,165,66v-2,-6,-4,-15,-4,-23c160,52,162,59,164,68v,,,1,-1,1c161,60,159,50,159,41v-1,11,2,20,4,29c159,61,156,51,157,41v-2,9,,20,2,30c156,65,156,55,155,47v,7,1,13,2,19c149,48,159,30,164,12xm154,60v,,,1,,1c154,61,154,62,154,62v,,-1,-1,,-2xm153,52v1,3,,6,1,8c153,58,153,55,153,52xm133,6v2,4,2,8,2,13c136,15,135,9,134,6v,,1,,1,-1c136,10,138,15,138,20v1,-6,-1,-10,-3,-15c138,9,140,14,141,20v,-5,-2,-10,-4,-14c143,10,144,18,146,26v,-6,-2,-11,-4,-16c147,14,148,20,150,26v,-5,-2,-8,-4,-13c150,16,152,21,154,25v1,9,-2,22,-4,32c150,52,151,49,152,44v-1,3,-2,7,-3,9c150,46,151,39,150,32v,7,,16,-2,22c146,46,150,38,149,30v-1,6,-2,14,-3,21c143,45,147,37,146,29v-1,6,-1,12,-2,18c141,41,144,34,143,28v-1,5,-1,10,-1,16c139,39,141,31,139,25v1,5,,11,1,15c136,37,139,31,138,26v-1,4,-1,7,-1,12c134,37,136,32,135,29v,3,,5,,8c132,35,133,30,133,26v-1,3,-1,6,-1,9c130,34,131,30,130,28v,2,,4,,6c130,34,129,33,129,34v,-1,,-1,,-1c128,31,129,28,129,26v-1,2,-1,5,-1,7c127,33,127,32,126,32v,-11,6,-17,7,-26xm148,56v,-1,1,-1,1,-2c150,54,149,56,148,56xm118,51v,,,,1,c119,51,119,51,119,51v3,-4,-1,-10,2,-14c120,38,121,38,122,38v,,-1,-2,,-3c123,37,123,41,125,43v,-2,-1,-4,-1,-6c126,41,128,45,130,50v,-2,-2,-5,-3,-7c127,40,124,37,123,34v5,5,8,11,11,18c132,45,128,40,125,34v5,5,8,12,12,17c135,46,131,41,128,36v2,,2,3,4,4c134,41,136,46,138,49v,-2,-1,-4,-2,-5c136,43,135,42,134,41v,-1,-2,-2,-3,-3c142,43,144,56,151,65v,1,,2,,2c152,67,152,67,152,67v,-1,,-1,,-1c155,70,161,75,158,82v-1,-3,-2,-6,-3,-8c155,77,158,81,158,85v-1,-1,-1,-4,-2,-5c156,83,158,87,157,91v-1,-2,-1,-4,-1,-5c156,90,158,93,157,97v-1,,-1,,-1,c157,98,156,101,156,102v,-2,,-3,-1,-6c155,99,156,102,155,105v-1,-4,,-10,-3,-15c154,95,154,98,154,103v-1,-2,-1,-4,-1,-7c152,95,152,92,151,90v,5,2,7,1,12c151,102,150,102,150,101v,-1,,-1,-1,-2c149,94,147,88,145,82v1,6,4,12,4,19c149,101,148,101,148,101v,-2,-1,-4,-1,-6c147,94,147,94,146,94v,-4,-1,-7,-2,-11c144,87,146,91,146,95v2,4,1,10,3,14c149,109,149,109,149,109v1,2,,4,,6c149,115,149,115,149,115v-1,1,,2,,3c147,116,149,112,148,111v,-6,-3,-13,-4,-18c144,91,143,87,143,85v,3,1,8,1,11c147,102,147,109,148,116v-2,-4,-1,-8,-3,-11c146,109,146,112,147,115v-2,-2,-3,-4,-2,-7c144,108,144,107,144,107v,2,,3,,5c142,108,141,104,139,99v,2,1,4,1,6c138,102,135,100,134,97v,,,,,c132,96,131,93,130,91v,2,1,3,1,4c129,93,128,90,127,87v,2,1,3,1,4c125,91,120,79,122,78v-2,2,1,7,1,9c122,86,121,86,120,84v,,,1,,1c114,76,117,61,119,52v-1,-1,-1,-1,-1,-1xm100,41v-1,1,-1,,-1,c99,40,99,41,100,41xm96,38v,,,,,c96,39,97,38,97,39v-1,,,-1,-1,-1c96,38,96,38,96,38xm92,35v-1,,-1,,-2,-1c91,34,91,35,92,35xm70,29v3,3,6,8,9,10c76,36,74,31,70,28v4,1,7,6,10,9c77,33,75,30,71,27v2,-1,4,,5,1c91,33,101,44,110,54v2,3,6,4,5,7c115,61,115,61,116,61v-1,1,-1,3,,4c115,65,115,65,115,65v,-1,,,,c113,62,111,58,108,55v2,5,7,8,7,13c113,65,111,63,110,60v,4,6,8,4,13c110,66,107,58,102,53v,,,,,c106,61,112,68,114,77,110,68,106,60,101,52v,-1,,,1,c101,51,100,50,98,48v6,11,14,22,17,35c109,73,103,62,95,54v7,9,14,19,18,29c113,84,113,84,112,84,109,78,106,72,102,66v3,6,7,12,10,18c108,82,106,76,103,72v1,2,2,5,4,7c108,81,109,83,111,85v-2,-2,-3,-4,-4,-6c96,62,81,48,70,31v,-1,,-1,,-2xm109,87v-1,-2,-3,-3,-3,-5c107,83,109,85,109,87xm74,54v,-1,,,,c73,51,71,49,71,45v2,2,2,4,4,6c70,46,71,40,70,32v7,13,18,23,27,35c97,69,100,72,101,75,98,71,95,67,92,62v5,9,12,17,17,26c103,81,97,74,92,67v4,8,11,15,16,23c101,82,93,75,87,66v5,10,14,17,20,25c97,82,86,72,80,60v6,14,18,22,27,34c103,90,98,85,94,81v4,5,10,10,14,15c103,93,98,88,94,84v3,5,10,9,14,15c105,97,102,94,99,91,91,84,83,76,77,67v2,4,6,9,9,13c81,79,78,72,76,68v1,4,3,7,5,10c74,74,73,62,74,54xm105,98v-2,-1,-3,-4,-5,-5c102,94,103,96,105,98xm57,84v3,5,6,9,10,14c61,90,56,82,53,72v1,,1,1,1,1c57,75,60,79,63,81,60,78,56,75,54,71v5,3,9,7,14,10c64,78,60,75,56,71v5,2,8,4,12,6c65,75,60,73,57,70v22,7,39,20,51,37c106,105,103,102,100,100v2,1,4,4,6,5c106,107,110,108,109,111v-3,-4,-6,-8,-10,-12c102,104,108,108,110,115,103,106,97,96,86,91v11,6,18,16,25,27c106,112,102,106,97,101v7,9,14,17,20,26c109,119,103,109,94,102v9,9,17,19,25,29c118,131,117,129,116,129v-3,-5,-10,-10,-15,-15c104,117,108,121,112,124v1,3,5,6,7,9c113,128,108,123,103,117v5,7,12,13,18,19c110,128,100,117,90,107v,,,,,c99,117,109,128,120,136v,1,2,1,2,2c104,128,93,111,78,97v13,13,24,29,40,40c106,130,96,119,86,110v6,7,13,12,18,18c106,130,108,131,110,133v1,,3,1,4,2c113,134,112,134,110,133v,,,,,c103,129,97,122,91,117v1,3,5,5,7,7c101,127,104,130,108,133,100,130,94,122,88,117v3,4,8,9,13,13c92,125,85,117,78,111v1,2,3,3,5,5c83,116,83,116,83,116v3,3,6,7,10,10c86,123,82,117,77,112v4,4,7,10,13,13c82,122,76,114,70,107v4,7,10,13,16,18c79,123,76,117,71,113v3,4,7,8,12,12c80,126,79,123,77,122v,1,2,2,3,3c77,126,74,121,73,118,67,110,61,101,58,91v3,5,6,9,10,14c64,98,58,93,57,84xm126,148v,1,,1,,1c125,149,125,148,124,148v,1,1,2,1,2c125,150,125,150,124,150v,,-1,,-1,-1c122,150,122,150,122,150v1,2,6,3,7,6c128,155,126,154,124,153v2,2,5,3,6,6c128,157,126,155,123,154v,,1,,1,c123,154,122,153,121,153v3,3,8,6,11,9c128,159,123,157,120,154v-2,-1,-4,-4,-6,-3c120,155,124,158,130,162v-1,,-1,,-1,c129,163,131,163,130,164v-3,-3,-7,-6,-11,-9c119,155,119,155,119,155v2,3,5,4,8,6c129,164,134,168,137,171v-3,-2,-5,-4,-8,-6c129,165,129,165,128,165v,-1,-2,-1,-2,-2c124,163,123,161,121,161v5,3,9,7,12,11c131,171,129,167,127,167v-3,-3,-5,-5,-8,-6c122,163,125,166,128,169v-2,-1,-3,-2,-5,-3c123,165,121,164,119,163v,,,,,c120,165,121,165,122,166v-1,,-1,-1,-2,-1c121,166,123,167,124,168v-1,1,-2,-1,-3,-1c122,168,122,168,123,168v-2,,-3,-2,-5,-2c118,167,120,167,121,169v-4,-1,-6,-5,-10,-6c113,165,115,166,117,167v,1,,,-1,c116,167,116,168,116,168v,,,1,,1c114,168,113,166,111,165v2,3,8,5,9,9c115,172,111,168,107,165v4,4,8,6,12,10c117,174,115,173,113,171v4,4,9,7,12,10c120,177,115,174,110,170v3,3,7,6,11,9c121,179,121,179,120,179v2,2,3,3,5,4c127,185,130,185,131,187v-2,-1,-3,-2,-5,-3c126,186,129,186,130,188v-7,-3,-10,-8,-16,-11c99,166,85,151,77,133v1,,1,,1,c78,132,78,132,78,132v1,-8,14,-5,19,-2c106,137,122,136,126,148v-1,,-1,-1,-2,-1c124,148,125,149,126,148xm132,165v-1,-1,-1,-1,-1,-1c131,164,131,164,131,164v,,,,1,1xm134,193v-1,,-2,-1,-3,-2c134,194,138,195,141,197v-3,-1,-5,-2,-8,-3c133,193,134,194,134,193xm126,187v3,2,7,3,10,6c132,191,129,189,126,187xm97,176v,-1,,,,-1c96,175,95,175,94,175v,,,,,c93,175,92,175,92,174v-1,,-1,,-1,c91,174,91,174,92,174v,,1,1,2,1c94,175,94,175,94,175v,,,,,c99,175,103,176,107,177v-3,,-7,-1,-10,-1xm101,178v,,1,,1,-1c102,177,102,178,102,178v,,,,-1,xm101,170v-3,,-4,-1,-6,-1c97,168,99,169,101,170xm94,166v,-1,1,,1,c95,167,94,166,94,166xm96,166v,,,,1,c96,167,96,166,96,166xm101,171v-1,,-1,,-2,c100,171,101,171,101,171xm99,171v,,-1,,-1,c98,170,99,171,99,171xm103,174v-2,,-4,,-5,-1c99,173,102,173,103,174xm103,175v,,,,,c100,175,95,173,92,173v4,,8,1,11,2xm98,175v-1,-1,-1,-1,-2,-1c96,174,96,174,96,174v1,,2,,2,1xm108,176v,,,1,1,1c108,177,108,176,108,176xm111,179v-1,,-4,,-4,-1c108,178,109,178,111,179xm108,177v,1,-1,,-1,c108,177,108,177,108,177xm104,175v1,,2,,2,1c107,176,107,176,107,176v-1,,-2,,-3,-1xm105,178v,,1,,2,c106,178,106,178,106,178v,,-1,,-1,xm106,179v3,,5,1,8,2c110,181,107,180,103,179v,-1,2,,3,xm115,136v,,1,,1,c116,136,116,136,116,136v,,,,,1c116,137,116,136,115,136xm,92v,,1,-1,1,-1c1,90,,92,,92xm4,101v3,3,5,7,8,10c11,108,7,104,5,100v,,,,,-1c9,104,12,109,17,113,13,107,7,101,4,95v5,5,9,11,16,15c14,105,8,99,3,93v3,2,6,4,9,6c10,97,7,94,4,92v5,-2,13,2,18,2c18,93,12,92,8,91v18,,34,3,50,8c59,101,60,103,61,104v-4,-2,-9,-4,-13,-6c54,102,60,103,64,109v-5,-3,-11,-6,-16,-9c54,104,61,107,66,113,60,109,55,105,48,103v8,4,17,8,22,16c62,113,54,107,44,102v11,6,22,13,30,22c67,119,60,114,53,110v8,6,17,11,23,19c68,122,59,115,50,110v9,7,19,12,26,21c65,122,53,113,41,106v11,9,25,16,35,27c70,129,64,125,59,121v5,5,11,9,17,12c76,134,75,134,76,135,63,129,52,121,42,113v10,9,21,17,34,23c76,137,76,137,76,138,69,135,63,131,56,128v6,4,15,8,21,12c68,137,59,132,50,127v9,7,20,10,29,16c69,140,59,134,50,129v7,5,15,10,24,13c76,144,80,144,81,146,64,141,50,133,37,123v13,11,28,20,46,25c83,149,84,149,84,149,75,147,66,143,56,139v6,3,13,6,19,9c64,146,55,139,45,135v8,4,16,8,24,12c57,145,49,138,39,132v6,5,13,10,21,14c50,143,42,136,33,132v7,4,15,9,22,14c49,144,45,140,40,137v2,3,6,4,8,7c49,144,50,144,51,145v,,,,1,c51,145,51,145,51,145,31,136,12,121,4,101xm22,175v2,,3,2,5,2c25,175,20,175,19,171v3,2,7,4,11,5c26,174,20,173,17,169v,,,,1,c18,169,18,169,19,169v-1,,-2,-1,-3,-1c14,166,12,164,11,162v1,,2,,3,c13,162,12,162,10,161v,,,,,-1c11,161,12,161,13,161v-1,-1,-4,-1,-4,-2c11,159,12,159,13,159v,-1,-4,,-4,-2c13,158,20,161,26,159v-6,,-12,,-17,-3c11,156,13,157,15,157v-1,-1,-4,-1,-5,-1c11,154,14,155,15,155v3,,7,1,10,1c23,155,18,155,14,154v4,-1,9,1,12,1c24,154,20,154,18,154v2,-1,5,,8,c26,154,25,154,25,154v-1,,-2,-1,-4,-1c23,153,25,153,27,153v,,,,-1,c35,153,42,154,49,155v,-1,-2,,-2,-1c48,154,50,155,51,154v-2,-1,-4,,-7,-1c44,153,44,154,44,154v-8,-2,-17,-2,-24,-2c30,150,44,150,56,153v-8,-3,-16,-4,-23,-4c39,147,48,147,56,148v,,-1,,-1,c55,148,56,148,56,148v,,,,1,c58,149,62,149,63,149v1,,,,1,c71,149,80,150,85,153v1,1,5,2,6,4c89,157,86,156,84,156v4,1,9,1,9,5c90,160,88,159,85,158v,1,1,1,2,1c87,159,87,159,87,159v2,1,6,2,8,3c92,162,88,161,86,160v1,1,3,1,4,2c90,162,90,161,90,161v2,1,3,2,5,2c95,164,96,164,96,164v-5,-1,-9,-2,-14,-3c86,162,89,163,93,164v,,,,,c93,165,94,164,94,165v-3,,-5,-1,-8,-1c88,165,91,165,93,166v-1,-1,-2,-1,-2,c90,166,87,165,87,165v,,,,-1,c89,166,91,166,94,167v,1,,1,,1c92,168,90,168,88,168v-1,,-1,,-1,c84,167,80,166,78,166v4,2,10,2,14,4c92,170,93,170,93,170v-1,-1,-2,-1,-2,-1c93,169,94,170,96,170v-1,,-2,-1,-3,c93,170,94,170,95,170v,,,,,c95,171,96,171,96,171v-4,,-8,-2,-12,-2c86,170,87,170,89,170v,1,,1,,1c91,170,93,172,94,172v1,,1,-1,1,-1c96,171,96,172,97,171v,1,,1,,2c95,173,92,171,90,172v-2,,-4,-1,-6,-1c86,172,88,172,90,173v-1,,-3,-1,-5,-1c86,173,87,173,88,173v-1,1,-2,,-2,c86,174,88,174,90,174v,1,,1,,1c90,175,92,175,92,175v2,,4,2,7,2c99,177,99,177,99,177v-3,,-5,-1,-7,-1c95,178,99,177,103,179v-4,,-9,-2,-12,-2c96,179,103,179,109,181,98,180,88,178,78,176v5,1,8,2,13,3c91,180,90,178,89,179v1,1,2,1,3,1c92,181,90,180,90,181v2,1,7,,10,1c95,184,88,181,84,181v5,2,12,1,17,3c98,185,93,183,90,183v,,,,,1c92,184,94,185,97,185v-1,,-2,,-2,c94,185,93,185,92,185v-1,-1,-2,,-2,-1c89,186,92,185,93,186v-6,1,-12,-1,-17,-2c81,183,85,185,89,185v-7,-2,-14,-2,-20,-4c71,182,73,183,76,184v-3,,-8,-2,-11,-2c73,185,80,185,89,187v-7,1,-15,-3,-23,-3c72,186,79,187,86,188v-5,2,-11,-1,-18,-2c68,186,68,186,68,186v1,1,3,1,4,2c76,188,79,189,83,189v,1,-2,1,-2,1c76,189,72,189,67,187v4,2,9,3,14,3c76,192,70,189,65,188v4,2,9,3,13,4c72,193,66,189,59,189v5,2,13,3,18,3c76,194,73,195,72,196,53,192,35,186,22,175xm91,169v-1,,-2,,-2,-1c90,168,90,168,91,169xm105,184v,-1,-1,,-1,-1c103,184,102,183,102,183v1,,1,,2,c104,183,105,183,105,183v,1,1,,,1xm102,183v,,-2,,-2,-1c101,183,101,182,102,183xm99,180v,,-2,,-2,c98,180,98,180,99,180xm122,203v5,1,9,1,13,1c129,204,123,205,118,205v5,1,11,,16,c132,206,127,206,124,207v1,,2,-1,3,c125,207,122,207,120,207v4,1,8,1,12,c130,209,127,208,126,209v-1,-1,-3,,-4,1c120,209,117,210,115,209v5,2,13,1,18,1c129,213,122,212,116,213v6,,11,,16,-1c129,215,123,214,118,215v5,,10,,14,c129,217,123,215,119,216v1,1,2,,2,c120,217,118,216,116,217v4,1,8,,12,c126,218,123,218,121,218v3,,6,,9,c125,219,119,219,113,219v2,1,4,,6,1c119,220,118,220,118,220v5,,10,,14,c125,222,119,221,111,221v5,2,13,1,19,1c125,224,120,223,115,224v5,1,14,,19,c127,225,121,226,115,226v5,,14,2,20,c135,226,135,226,135,226v-5,2,-14,3,-21,3c120,230,128,229,135,228v,-1,,-1,,-1c135,227,136,228,136,228v-5,1,-7,2,-13,2c127,231,131,230,136,229v-34,7,-59,4,-75,-15c69,205,75,194,87,191v-1,1,-3,1,-4,3c88,192,93,190,98,189v-4,,-7,2,-10,2c98,186,112,186,124,188v-2,,-6,-1,-8,c119,188,124,187,126,189v-5,,-12,,-17,1c116,190,124,188,129,192v-5,,-11,-1,-16,c119,193,129,190,132,195v-7,-1,-15,-2,-21,-2c118,194,127,194,134,196v-8,,-16,,-23,c119,198,129,195,137,198v-7,,-15,,-21,1c123,199,130,198,139,199v-8,1,-15,,-21,1c122,200,126,200,129,200v-12,1,-24,,-34,2c112,201,127,201,142,202v-7,,-13,1,-20,1xm141,201v-1,,-4,,-5,-1c138,200,139,201,141,201xm135,200v-1,1,-2,1,-3,c133,201,134,200,135,200xm132,200v-1,1,-2,,-2,c130,200,131,200,132,200xm130,200v,1,-1,1,-1,c130,200,130,200,130,200xm179,224v1,,2,,3,c181,224,180,224,179,224xm195,224v,,-4,-1,-4,-1c174,216,160,205,144,196v-5,-3,-10,-9,-15,-13c129,182,128,180,126,179v-1,-2,-3,-4,-5,-6c121,173,121,173,121,172v2,,5,-2,7,c127,172,127,172,126,172v,1,1,1,2,1c128,173,127,173,128,173v,,,-1,,c128,173,128,172,128,172v1,,1,,1,c133,173,135,176,138,178v1,1,2,2,3,3c141,181,142,182,142,182v-1,,-1,,-2,c141,181,140,180,139,181v,1,2,2,3,2c143,184,143,184,143,185v-1,-1,-2,-2,-3,-3c140,182,140,182,139,182v2,2,3,3,5,4c144,186,145,186,145,186v,,,1,,1c145,187,145,187,145,187v-2,-1,-4,-2,-5,-4c140,183,139,183,139,183v1,2,2,2,3,3c145,188,148,189,150,191v-5,-6,-10,-13,-11,-21c136,164,132,158,128,152,124,133,113,119,110,99v-1,-2,,-4,-1,-6c110,92,110,91,111,90v1,-1,3,-2,4,-3c131,90,137,106,147,118v1,3,2,6,1,10c148,128,148,128,148,128v,3,-1,6,,8c148,136,147,136,147,136v,,,,,c147,137,148,138,148,139v,,,1,-1,c147,139,146,137,145,135v,,,1,-1,1c145,137,146,137,146,139v-1,-1,-1,-2,-2,-3c143,136,143,136,143,136v,1,,1,1,1c143,138,143,137,142,137v,,,,,c137,137,138,131,135,129v,,,,,c135,128,134,127,134,127v-1,,,1,,2c134,129,134,130,134,130v-2,-1,-1,-2,-3,-3c133,129,133,132,135,135v-1,3,3,5,4,7c139,144,140,144,140,145v-2,-1,-3,-4,-5,-5c136,142,138,145,140,147v,,,,,1c139,145,136,143,135,141v1,3,3,5,4,7c140,148,139,148,140,148v,1,,1,,1c137,147,135,144,133,141v,1,1,3,2,4c136,147,137,149,139,150v,,,,1,c140,150,140,151,140,151v-3,-2,-5,-5,-7,-7c133,145,134,147,136,148v,2,2,3,4,4c137,152,135,149,133,146v1,4,5,6,7,9c138,154,136,152,134,150v,,,1,,1c135,152,135,153,136,153v1,1,1,1,1,1c137,154,138,155,138,155v,,-1,-1,-1,-1c137,154,137,154,136,153v-1,,-1,-1,-2,-2c130,144,130,133,125,127v,,,1,1,1c125,128,125,128,125,128v,-1,-1,-2,-2,-3c124,126,124,126,125,127v-1,-2,-2,-4,-3,-6c122,121,122,121,122,121v,,,,,c122,121,122,121,122,121v-1,,-1,-1,-1,-2c121,121,123,123,123,125v-1,-2,-2,-6,-4,-8c119,117,119,118,120,118v-1,2,,4,1,4c121,123,121,123,121,123v9,9,8,25,15,34c136,157,136,157,135,157v1,3,3,5,5,7c139,164,140,165,140,165v,1,1,1,,1c141,166,141,166,141,166v,-1,-1,-1,,-1c143,165,144,167,146,167v,1,,2,,3c145,169,144,168,144,167v-1,,-1,,-1,c143,170,146,171,147,173v-1,,-2,-1,-3,-2c144,172,146,173,147,174v,,1,,1,1c146,175,146,174,145,173v,2,3,2,3,4c147,176,146,176,145,175v,,,,,c145,175,145,175,146,175v,1,-1,1,-1,1c143,173,142,170,141,167v,-1,,,,c142,172,144,177,148,179v,,1,,1,c151,182,150,184,149,186v2,,3,-2,5,-3c157,186,158,189,163,190v,1,2,1,3,3c167,195,174,196,176,193v2,,3,3,5,5c182,198,183,198,184,198v-1,1,-1,1,-1,1c183,199,183,200,183,200v1,,1,,1,c184,201,185,201,186,200v,,-1,-1,,-1c186,199,187,200,187,201v1,,1,-1,1,-1c188,200,186,199,186,198v3,3,8,5,11,2c197,200,197,200,197,200v-3,2,-8,,-10,-2c191,197,192,194,194,192v,,,,,c195,192,197,193,198,192v,-1,,-1,-1,-1c197,191,197,192,196,192v1,,1,-1,,-1c198,190,201,191,202,190v1,,4,,5,c205,192,203,193,201,194v2,,6,-2,8,-5c210,189,210,189,210,189v-2,2,-3,4,-6,5c204,194,205,194,205,194v3,-2,6,-5,9,-7c211,191,207,193,204,196v5,-2,9,-7,12,-11c214,191,208,194,204,197v,,,,,c199,203,193,202,187,203v1,,2,,2,1c189,204,189,204,190,204v,,,,,c192,204,195,205,197,203v2,-1,4,-2,5,-3c207,198,211,194,215,191v3,-5,7,-8,8,-12c224,179,224,178,225,177v1,-1,1,-4,3,-4c229,173,229,173,230,173v1,3,4,4,5,6c235,180,234,180,234,180v,,,1,1,1c225,188,216,198,205,204v-1,,-1,,-1,c197,207,189,206,183,208v8,1,19,-7,24,2c202,209,198,207,194,211v,-1,-2,,-3,c191,212,191,212,192,212v,,,,1,c182,216,173,210,164,205v,,,,,c166,206,167,207,168,208v6,6,20,8,29,4c197,212,197,212,196,212v1,-1,2,-1,2,-1c199,210,199,210,200,209v-1,1,-1,1,-2,2c198,211,197,211,197,212v,1,4,-1,5,-2c202,210,202,210,202,210v-1,1,-3,2,-5,3c199,214,202,211,204,210v-1,2,-3,4,-5,4c201,215,204,213,206,211v1,1,3,,3,-2c209,209,208,209,208,209v2,,2,-1,3,-2c210,207,209,208,208,208v,,,,,c209,207,210,207,211,206v,,-1,,-1,c210,206,210,206,210,206v-1,,-2,1,-3,1c207,206,209,206,210,205v-1,,-2,,-2,c208,205,208,205,209,205v,,-1,,-1,-1c210,204,212,202,213,201v1,-1,3,-3,4,-3c217,198,217,197,217,197v1,,1,,1,c218,198,216,199,216,201v1,-1,2,-3,3,-4c220,198,218,198,219,199v-1,2,-3,3,-4,5c217,203,218,200,220,199v-2,3,-5,5,-7,8c216,205,218,203,220,201v-1,2,-3,4,-5,6c216,207,217,205,218,205v,-1,1,-2,1,-2c220,203,220,203,220,203v-1,2,-2,2,-3,3c218,207,219,205,220,205v-1,2,-3,3,-4,5c218,209,219,207,220,207v,1,-2,2,-3,4c218,211,219,210,220,209v,2,-2,2,-3,4c218,213,219,211,220,211v-1,2,-2,2,-3,4c215,216,213,219,211,221v-1,-1,-3,,-2,1c205,225,200,224,195,224xm219,203v,-1,1,-1,1,-1c220,203,220,203,219,203xm208,205v,,-1,,-1,c207,205,207,204,208,205xe" fillcolor="#d43293 [3204]" stroked="f">
                          <v:path arrowok="t" o:connecttype="custom" o:connectlocs="1270410,311180;627643,808310;896093,717233;1122951,603386;869626,717233;862064,538873;710824,599591;722167,519899;862064,466770;733510,690668;563366,675489;642767,235283;703263,387078;616300,417437;669234,500924;839378,394668;1024646,462975;1092704,368103;695701,489540;593614,576822;627643,565437;673015,580617;620081,626155;604957,497129;586052,618566;725948,671694;816692,599591;1160761,629950;892312,762771;1035989,815899;1251505,785540;1191009,758976;1160761,732412;1191009,683079;1368715,478155;1187228,554053;1183447,356719;1051113,242872;983055,201129;869626,288411;850721,170770;839378,254257;744853,197334;714605,34154;665453,223898;525556,94872;586052,364309;362974,144205;328945,250462;393222,485745;457499,610976;476404,709643;393222,664104;287355,516104;94525,584412;362974,648925;306259,721027;434813,857643;457499,656514;506651,493335;552023,633745;771320,747592;805349,762771" o:connectangles="0,0,0,0,0,0,0,0,0,0,0,0,0,0,0,0,0,0,0,0,0,0,0,0,0,0,0,0,0,0,0,0,0,0,0,0,0,0,0,0,0,0,0,0,0,0,0,0,0,0,0,0,0,0,0,0,0,0,0,0,0,0,0"/>
                          <o:lock v:ext="edit" verticies="t"/>
                        </v:shape>
                        <v:shape id="Prostoročno 5" o:spid="_x0000_s1029" alt="Strok s semeni" style="position:absolute;left:4953;top:3810;width:3740;height:4025;visibility:visible;mso-wrap-style:square;v-text-anchor:top" coordsize="99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" path="m94,78c88,96,59,106,43,99,34,95,27,83,22,87v-2,2,-1,-3,-3,-4c18,81,14,81,13,77,9,67,5,63,4,60v,-3,13,4,12,-1c15,54,,30,2,29,3,28,18,47,23,39v4,-5,12,-4,11,-7c31,23,46,1,48,1v3,-1,,20,3,24c61,39,60,13,63,13v3,,1,15,4,15c75,28,87,4,90,6v3,2,-9,21,-4,30c89,42,99,59,94,78xe" stroked="f">
                          <v:path arrowok="t" o:connecttype="custom" o:connectlocs="355125,296245;162451,376004;83114,330428;71781,315236;49113,292447;15112,227881;60447,224083;7556,110143;86892,148123;128450,121537;181341,3798;192674,94950;238010,49374;253121,106345;340014,22788;324902,136729;355125,296245" o:connectangles="0,0,0,0,0,0,0,0,0,0,0,0,0,0,0,0,0"/>
                        </v:shape>
                      </v:group>
                      <v:shape id="Prostoročno 3" o:spid="_x0000_s1030" alt="Strok s semeni" style="position:absolute;left:4787;top:3435;width:4206;height:4572;visibility:visible;mso-wrap-style:square;v-text-anchor:top" coordsize="98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" path="m97,47v-1,2,-2,4,-3,5c94,54,92,57,91,59v1,1,,1,,2c90,60,91,58,90,57v2,-2,2,-4,4,-5c93,51,94,50,94,49v-2,3,-3,6,-6,9c89,58,88,58,88,59,87,58,86,56,87,54v1,,1,,1,c88,55,87,56,87,56v2,,3,-2,4,-2c90,52,89,54,88,54v,-2,3,-1,2,-2c92,51,93,50,94,48v-2,,-3,4,-5,4c89,50,90,49,91,47v,,,,,c92,46,92,45,93,45v,,,,,c93,45,92,45,92,45v,,-1,1,-1,1c89,46,89,47,88,47v,,,,,-1c87,47,86,47,85,48v,,,,1,1c84,50,83,51,82,53v3,-2,4,-4,7,-5c88,51,85,54,85,57v-1,3,,5,1,8c87,63,85,61,86,58v2,4,2,8,1,11c86,69,86,68,85,68v,,,1,,1c85,69,85,69,85,69v,,1,,1,1c86,70,86,69,86,69v,1,,3,-1,4c84,72,84,70,82,69v,3,3,6,2,9c84,79,85,78,85,79v1,5,-2,10,-6,12c79,89,80,86,79,86v,5,-3,10,-9,8c72,89,68,83,68,78v,,,,,c69,78,68,77,69,77v-1,,-1,,-1,-1c68,74,68,73,68,72v1,1,1,2,1,3c69,76,70,76,70,76v,1,1,1,1,2c72,79,74,83,76,80,75,77,70,75,70,71v,,-1,,-1,c68,68,66,65,64,62v-1,,-1,-1,-2,-1c61,61,62,62,61,62v,-1,1,-1,,-1c61,61,61,61,60,61,59,55,62,46,58,42,57,41,55,41,53,40v,1,1,2,2,3c56,43,56,43,57,43v,1,1,2,1,3c54,43,47,41,48,34v4,,5,-6,8,-3c56,31,56,31,57,32v,,,-1,,-1c59,34,60,36,60,40v,,,,,c60,41,61,41,61,41v,1,1,3,2,4c63,47,64,50,64,52v-1,3,-1,6,-3,8c61,60,61,60,62,60v1,,1,-1,1,-2c63,58,63,58,64,58v1,-3,1,-5,1,-9c66,51,67,54,66,56v,,1,,1,c63,62,73,51,77,56v1,1,1,2,2,2c79,59,79,59,79,59v2,1,,4,1,6c81,62,81,58,82,55v1,,1,,1,c83,54,83,54,83,54v,-1,,-1,,-1c82,54,82,54,81,54v,-2,-2,-2,-2,-3c78,52,78,51,77,52v2,-2,3,-4,6,-5c81,46,79,49,78,50v,-1,,-1,,-1c78,49,78,48,78,48v-1,1,-3,2,-4,3c77,47,81,42,79,37v2,,2,-3,1,-4c80,37,77,39,74,41v,-2,1,-3,3,-4c79,34,77,29,79,26v-1,-1,-2,,-3,c77,26,76,26,76,27v,,,,-1,c75,27,76,27,76,28v-1,-1,-2,-1,-2,1c74,29,75,29,75,29v,,,,,c75,29,75,29,75,29v-1,,-3,1,-4,3c70,32,69,33,71,34v-1,,-1,,-1,c70,34,69,34,69,34v,,,,,c69,35,69,35,70,36v,-1,,-1,,-1c71,35,72,34,72,33v,,,,1,c73,32,73,31,74,31v-1,2,-2,2,-2,4c71,35,70,36,69,37v,-1,-1,-1,-1,-1c67,36,67,36,67,36v,,,,,1c66,36,65,37,65,37v,-1,-1,-1,-1,-2c64,35,64,36,63,36v1,1,,3,1,4c65,40,64,38,65,38v,,,1,,1c66,39,66,38,66,38v,,1,,1,1c70,39,70,43,71,44v1,,1,,1,c76,45,77,40,79,38v-1,4,-2,7,-4,10c74,49,73,50,72,51v,-4,-4,-5,-5,-7c67,43,68,44,68,44v,,1,,,c69,44,69,44,69,44v,-2,-2,-3,-4,-2c65,42,66,42,66,42v-1,-1,-2,,-3,-1c63,41,63,40,63,40v,,,,,c63,39,63,37,63,35v1,,3,-1,4,-3c69,30,70,28,73,28v4,-4,5,-9,8,-14c84,13,85,10,88,9v-2,8,-8,14,-6,21c81,34,85,41,79,44v2,,5,-3,5,-6c85,41,83,43,81,44v,,,1,,1c82,45,82,44,83,44v,,-1,1,-1,1c82,46,82,46,82,46v1,,1,,1,-1c84,46,84,46,85,47v,,,-1,,-1c85,46,85,47,86,47v,-1,,-1,1,-2c86,45,86,45,86,44v,1,,1,,1c86,44,86,44,86,44v-1,,-1,1,-2,1c84,44,85,44,85,43v,,,,,c85,43,86,43,85,42v-1,,-1,2,-2,2c83,43,83,43,83,42v1,,1,1,1,1c84,42,85,41,85,39v,,,,,c83,34,83,29,85,24v-1,,-1,,-1,c84,24,84,24,85,24,86,18,88,12,88,6v,,,,,1c88,7,88,7,88,7v,,,,,c87,7,87,7,87,7v,,,,,c87,7,87,7,87,7v-3,2,-4,4,-6,5c78,19,75,26,68,28v-1,1,-1,2,-2,2c66,30,67,29,67,29v-1,,-1,,-2,c65,29,65,29,65,30v,-1,,-1,,-1c65,29,64,29,64,29v,-1,,-3,,-5c64,24,64,24,64,24v,,,1,,1c64,24,64,24,64,24v,-1,,-2,-1,-3c63,19,63,16,61,13v-1,2,-1,3,-2,5c59,18,59,18,59,18v-1,,-1,1,-2,2c57,20,57,20,57,21v1,-1,1,-2,2,-3c59,20,58,21,57,23v,1,,1,,2c58,24,58,24,58,23v,2,,3,-1,4c56,29,55,30,52,28v-1,1,-1,1,-1,2c51,29,51,29,51,28v,,,,,c50,29,49,30,49,31v,-2,1,-3,1,-4c48,26,47,24,47,22v,,,,,c47,22,47,22,47,22,46,18,47,12,48,7v,-2,,-4,,-5c48,1,48,1,48,1,47,2,47,3,47,3,46,3,46,1,46,v,,-1,,-1,c45,1,45,1,45,2v,,,,,c45,2,45,3,45,3v,,,,,c45,3,44,4,44,5v1,,1,-1,1,-2c47,6,47,11,45,14v,,,,,c46,13,46,12,47,12v,3,-3,6,-5,8c44,20,45,18,46,17v,1,-1,3,-3,4c38,26,45,32,43,37v,2,-2,4,-3,6c39,43,39,42,39,42v1,-1,2,-2,3,-3c40,38,39,42,37,42v5,3,1,9,-2,11c35,52,37,51,37,50v-1,,-1,,-1,c36,52,33,52,33,54v,,-1,,-1,c32,52,35,51,35,49v-2,1,-4,2,-5,c30,49,30,49,30,49v,1,,2,1,2c31,51,31,52,30,52v,1,-1,2,-3,3c27,54,28,54,27,53v2,-3,3,-6,6,-8c34,45,35,44,36,43v2,-3,6,-6,4,-10c40,33,40,35,40,35v-1,3,-2,5,-3,7c35,41,34,41,33,42v2,-3,-2,-3,-1,c32,42,32,42,31,42v1,-1,1,-3,,-4c30,38,30,39,30,39v,,-1,-1,-2,-1c28,39,29,39,29,41,28,39,25,37,26,40v,,1,,1,1c28,41,28,41,28,41v,,,1,,1c26,44,22,45,22,49v-7,,-3,-8,1,-9c23,39,23,38,24,38v1,,2,-1,3,-1c28,37,28,38,29,38v,-1,-1,-1,-1,-1c29,36,29,36,30,35v2,1,3,,4,-1c34,34,33,34,33,33v1,-1,,-1,1,-3c34,31,33,32,34,33v,-7,-1,-13,5,-16c42,14,43,11,45,7,44,6,44,6,44,5,40,15,27,19,33,31v,,-1,,-1,c34,35,28,36,23,38v,,,,,c22,39,21,39,21,40v,,-1,,-1,-1c20,39,20,39,20,39v,2,-1,5,-3,7c16,39,10,37,4,33,3,33,3,31,2,30v-1,,-1,,-2,c,31,1,32,1,33v,4,4,6,6,9c6,42,7,43,7,43v,1,,1,1,1c8,44,8,43,9,42,6,40,3,38,2,34,1,33,1,31,1,30v1,2,2,4,4,6c10,36,15,41,15,47v-1,,-1,-1,-2,c12,45,10,44,9,42,8,43,8,44,8,44v2,1,3,2,5,3c12,48,10,48,9,49v2,3,3,6,5,9c14,59,14,59,14,59v,1,,2,,3c12,61,9,60,7,60v-1,,-3,,-4,c4,63,5,64,7,66v,,,1,1,1c8,68,8,68,8,69v,,,-1,1,-1c8,68,8,68,8,67v2,,4,2,6,2c14,71,14,71,14,73,13,72,11,71,11,70v,,,-1,,-1c11,73,14,73,16,76v-2,,-3,-1,-4,-2c12,75,14,77,16,77v,1,,1,,1c15,78,14,77,13,76v,2,3,3,4,4c16,80,14,79,14,78v-1,,-1,,-1,c13,79,13,79,14,79v,,-1,,-1,c11,76,10,73,9,69v,,-1,,-1,c9,75,11,80,16,83v1,,1,,2,c20,86,18,88,18,91v2,,3,-2,5,-3c26,90,27,95,33,95v,1,2,2,3,3c38,101,45,102,47,98v3,1,4,4,6,6c55,104,55,105,56,105v,,,,,c57,105,58,105,59,105v,-1,,-1,,-1c59,104,59,104,59,104v1,,1,,1,c60,104,60,104,60,104v4,-2,5,-5,8,-7c68,97,68,97,68,98v1,,3,1,4,c72,97,72,96,72,96v-1,1,-1,1,-2,1c71,97,71,96,70,96v2,-1,5,,7,-1c77,95,78,95,78,95v1,,1,-1,2,-1c79,94,79,94,78,94v1,-1,3,-2,4,-3c83,91,85,91,86,89v,,,,,c87,89,87,89,88,88v2,-3,4,-8,4,-12c92,76,92,76,92,76v,-4,-2,-7,,-10c92,63,93,61,92,59v,,,,1,c94,56,95,51,98,48v,,,,-1,-1xm69,39v2,-1,5,-3,5,-5c74,34,74,34,74,34v1,-1,2,-2,2,-2c77,35,73,41,69,39xm74,43v-1,,-1,-1,-1,-1c73,42,74,42,74,41v,1,,1,,2xm79,55v-1,1,-2,-1,-3,-1c76,54,76,54,76,54v1,-2,4,-1,3,1xm75,54v-2,,-4,,-6,1c70,53,74,51,75,54xm69,47v2,1,2,4,1,5c70,51,69,51,70,51,69,50,69,49,68,49v,,1,-1,1,-2xm68,51v,1,1,2,,2c68,52,67,52,67,51v,,1,,1,xm66,49v,-1,-2,-2,-2,-4c67,43,69,47,66,49xm61,38v-1,,,,,-1c61,37,61,38,61,38xm62,41v,-1,,-1,-1,-1c61,39,62,38,61,37v,,,-1,,c61,36,61,36,61,36v,-1,1,,1,-1c62,37,62,39,62,41xm61,17v,,,,,c61,20,62,22,63,24v,2,,6,-1,8c59,29,60,22,61,17xm65,65v1,1,1,3,2,4c67,73,67,76,65,80v-2,-4,,-10,,-15xm44,73c40,76,32,70,29,75v-1,-3,,-7,4,-6c32,70,33,70,33,70v1,,1,-1,2,c34,71,33,70,32,71v3,1,7,-2,11,-1c44,69,46,68,47,67v2,,2,-1,3,c48,68,47,70,46,71v,1,-2,1,-2,2xm40,83v-1,,-3,1,-4,1c37,83,38,82,39,82v,-1,,-1,,-1c38,80,37,82,36,82v,-1,,-1,,-2c36,80,36,80,36,80v3,-1,5,-3,7,-5c42,77,41,81,40,82v-1,,,,,1xm36,85v,,1,,2,c37,85,37,85,37,85v,,-1,,-1,c36,85,36,85,36,85xm35,79v,,-1,,-2,1c33,79,33,80,33,79v-2,,-3,-1,-4,-1c29,77,29,77,29,76v1,-1,3,-3,4,-2c35,74,38,76,41,75v,1,-1,1,-1,1c38,77,36,78,33,79v1,,1,,2,xm38,78v,,-1,,-1,c37,78,38,78,38,78v,,,,,xm41,59v-1,1,-2,1,-4,2c38,60,37,60,37,59v1,-1,3,-1,4,-1c41,59,41,59,41,59xm47,64v-1,1,-2,,-2,1c41,62,37,66,35,65v-1,,-1,,-1,1c34,66,35,66,35,66v-1,,-2,1,-2,c33,66,33,66,34,66v-1,-1,,-1,-1,-2c37,64,43,60,47,64xm46,62v,,,-1,,-1c46,61,46,61,45,61v-1,,-1,-1,-2,-1c43,59,43,59,43,59v1,,2,-1,3,c47,60,47,60,47,61v,,-1,,-1,1xm42,58v,,,,,-1c42,57,43,57,44,57v-1,1,-2,1,-2,1xm36,68v,,,,1,c38,67,44,66,47,67v-3,3,-8,1,-12,3c35,69,36,69,36,68v,,,,,xm34,62v,,-1,-1,-2,-1c33,58,35,59,36,60v,1,-1,2,-2,2xm35,67v-4,-1,-10,,-11,5c22,72,21,75,19,75,20,69,29,64,35,67xm50,65v,-1,,-1,,-2c51,62,52,62,53,63v,,-1,1,-2,1c51,64,51,65,51,65v,,-1,,-1,xm52,59v,,1,-1,2,-2c54,58,54,59,55,59v,1,-2,2,-3,xm55,57v,-1,1,-1,1,-2c56,55,56,55,57,55v,1,,2,-1,2c56,57,55,57,55,57xm57,53v-1,,,,-1,c56,52,56,52,56,51v,,1,,1,c57,51,58,52,58,52v-1,1,-1,1,-1,1xm57,47v,1,,1,,2c55,50,54,48,52,48v,,,1,,1c53,49,54,50,55,50v,3,-1,5,-3,5c53,48,41,43,47,35v,6,5,10,10,12xm51,55v,-1,-1,,-2,-1c50,53,50,52,50,51v,,,,1,c51,52,52,54,51,55xm44,21v1,,1,,1,c45,22,45,22,44,22v2,2,3,4,4,7c48,29,48,29,48,29v,,,2,-1,2c47,30,46,29,47,28v-1,,-1,-1,-1,-1c45,29,46,31,47,32v-1,1,-1,2,-3,3c44,35,44,34,45,34v,-1,,-2,,-3c46,32,45,33,45,33v1,-2,,-4,-1,-5c44,28,44,28,44,29v-2,-2,-2,-6,,-8xm40,56v,,,,1,c41,54,38,54,37,53v2,-1,4,-1,6,c43,52,42,51,42,51v-1,,-2,,-3,c40,49,42,46,40,43v1,,2,-2,3,-3c45,42,45,46,43,48v3,-2,7,,6,6c47,53,46,52,44,52v1,2,5,3,8,5c52,57,52,56,52,56v,1,,1,,2c51,58,50,60,52,61v-1,,-1,,-2,c51,60,49,60,49,58,47,57,43,55,40,57,38,56,37,55,35,54v2,,4,1,5,2xm32,51v1,,1,,2,-1c33,51,31,52,30,54v,,,,-1,c30,53,31,52,32,51xm29,57v2,-3,7,-2,9,c37,57,36,58,35,59v-1,-1,-3,-1,-3,c31,59,29,59,29,58v,,,,,c30,57,29,57,29,57xm30,41v1,,,1,1,1c31,42,30,42,30,42v,-1,,-1,,-1xm35,43v-2,1,-3,2,-5,3c30,46,31,46,31,46v-3,1,-2,6,-5,7c25,52,25,50,23,49v1,-5,7,-6,12,-6xm27,59c26,58,23,58,22,57v,-3,-3,-6,-6,-8c22,50,27,52,27,59xm11,49v3,1,7,4,7,8c17,57,15,56,15,57,13,55,11,52,11,49xm11,67c9,65,6,63,4,60v3,3,7,1,9,3c13,63,14,63,14,63v1,1,1,3,2,3c15,67,14,68,14,69,13,68,12,67,11,67xm16,70v-1,-2,1,-3,1,-4c13,61,15,56,22,58v,1,,1,,1c25,59,28,60,31,62v-1,,,1,,1c30,63,30,64,29,63v,,,,,c27,63,26,64,24,64v,,,1,,1c26,66,27,64,28,65v-6,1,-9,5,-11,11c16,75,14,71,16,70xm16,81v1,1,1,1,1,1c17,82,16,82,16,81xm18,80v-1,,-1,,-1,c18,79,16,78,17,77v1,2,5,-1,6,-3c22,78,22,83,20,86,19,84,18,82,18,80xm20,88c24,84,22,66,32,68v-5,,-5,6,-4,10c27,78,27,78,27,79,26,78,26,77,25,78v,,,1,-1,1c25,80,26,80,27,81v,1,-1,1,-1,1c26,83,25,83,26,84v-2,1,-4,3,-6,4xm24,87v,,,,,-1c26,87,26,88,28,89,27,88,26,86,25,86v,,,,,-1c30,90,31,90,26,85v1,-1,1,-2,2,-3c28,82,29,83,29,83v,,,,-1,c28,83,28,83,28,83v,2,3,2,3,4c29,86,29,84,27,84v,,,,,c28,86,31,87,31,90v,,,,-1,c30,90,30,90,30,90v,1,2,1,2,2c32,92,31,92,31,92v,-1,-1,-1,-2,-1c29,93,32,93,33,94v-5,,-7,-5,-9,-7xm36,97c31,92,34,83,27,79v3,1,8,2,7,5c35,86,35,91,36,93v1,1,2,2,3,2c38,95,38,95,38,95v,,,1,,1c39,96,40,96,41,96v1,,1,1,2,1c41,98,40,97,38,97v1,1,5,2,6,c44,98,45,98,46,98v-3,2,-7,1,-10,-1xm56,103v-3,-1,-5,-4,-7,-6c50,96,51,94,52,93v,-2,2,-4,3,-6c55,86,54,86,54,86v-2,2,-2,5,-4,7c50,93,50,93,50,94v-1,1,-2,1,-3,3c46,97,45,97,44,96v2,-2,5,-4,6,-6c48,92,46,94,43,95v,,,,-1,c42,95,42,95,42,95v,,,,-1,c43,93,45,92,46,90v-2,1,-4,4,-7,4c37,92,36,90,36,87v1,,1,-1,3,-1c39,85,40,84,40,84,45,77,47,66,58,64v-2,3,1,6,,9c57,74,57,75,58,75v2,-3,-1,-8,2,-10c60,64,60,64,60,64v,,,,,1c60,65,60,65,61,65v,,-1,-1,,-2c61,64,61,65,62,65v-1,1,,2,,2c62,67,62,65,62,64v,-1,,-1,,-1c62,63,62,63,62,62v,1,,1,,1c62,63,62,63,62,63v1,11,5,22,3,32c65,96,65,96,65,97v-3,2,-4,7,-9,6xm67,94v,-2,,-5,,-8c67,86,67,87,67,87v1,,1,,1,c68,84,65,82,67,81v,,,,,1c67,82,67,82,67,82v1,1,,4,2,4c70,90,70,93,67,94xm90,58v,,,,,c90,58,90,59,90,59v,,-1,,-1,c89,58,90,59,90,58xm83,90v3,-4,4,-9,3,-14c86,76,86,76,86,75v,-4,5,-9,3,-13c89,61,89,62,90,62v-1,1,-1,2,,2c91,64,91,63,91,63v-2,9,3,22,-8,27xe" fillcolor="#fe9100 [3205]" stroked="f" strokeweight=".15pt">
                        <v:path arrowok="t" o:connecttype="custom" o:connectlocs="373411,243840;377703,204651;364827,300446;296154,335280;261817,265611;257525,174171;339074,252549;334782,213360;317614,126274;313322,143691;278985,169817;278985,182880;360535,165463;369119,195943;360535,104503;287569,126274;253233,78377;210312,134983;193144,8709;171683,187234;133055,222069;133055,165463;124470,165463;98718,165463;34337,191589;60089,256903;47213,300446;34337,300446;253233,452846;343367,409303;416332,204651;326198,235131;287569,222069;261817,156754;188852,317863;154515,365760;154515,370114;163099,339634;145931,287383;201728,265611;145931,269966;218896,283029;240357,230777;244649,204651;201728,121920;158807,230777;223188,265611;163099,248194;133055,200297;47213,291737;133055,274320;72965,348343;111594,357051;120178,361406;154515,422366;154515,422366;180267,413657;257525,278674;278985,422366;386287,252549" o:connectangles="0,0,0,0,0,0,0,0,0,0,0,0,0,0,0,0,0,0,0,0,0,0,0,0,0,0,0,0,0,0,0,0,0,0,0,0,0,0,0,0,0,0,0,0,0,0,0,0,0,0,0,0,0,0,0,0,0,0,0,0"/>
                        <o:lock v:ext="edit" aspectratio="t" verticies="t"/>
                      </v:shape>
                      <w10:anchorlock/>
                    </v:group>
                  </w:pict>
                </mc:Fallback>
              </mc:AlternateContent>
            </w:r>
          </w:p>
          <w:sdt>
            <w:sdtPr>
              <w:rPr>
                <w:noProof/>
              </w:rPr>
              <w:alias w:val="Vaše ime:"/>
              <w:tag w:val="Vaše ime:"/>
              <w:id w:val="1045099425"/>
              <w:placeholder>
                <w:docPart w:val="33C5315CE54243B28D8D7D34E490BCA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 w:multiLine="1"/>
            </w:sdtPr>
            <w:sdtEndPr/>
            <w:sdtContent>
              <w:p w14:paraId="45D0D55E" w14:textId="77777777" w:rsidR="00FD19EA" w:rsidRPr="00920D61" w:rsidRDefault="00FD19EA" w:rsidP="00FD19EA">
                <w:pPr>
                  <w:pStyle w:val="Ime"/>
                  <w:rPr>
                    <w:noProof/>
                  </w:rPr>
                </w:pPr>
                <w:r w:rsidRPr="00920D61">
                  <w:rPr>
                    <w:noProof/>
                    <w:lang w:bidi="sl-SI"/>
                  </w:rPr>
                  <w:t>Vaše ime</w:t>
                </w:r>
              </w:p>
            </w:sdtContent>
          </w:sdt>
          <w:sdt>
            <w:sdtPr>
              <w:rPr>
                <w:noProof/>
              </w:rPr>
              <w:alias w:val="Naslov:"/>
              <w:tag w:val="Naslov:"/>
              <w:id w:val="-981539878"/>
              <w:placeholder>
                <w:docPart w:val="EAF7492FE6E24591AA98E2B476719A4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7796424D" w14:textId="766A3306" w:rsidR="00FD19EA" w:rsidRPr="00920D61" w:rsidRDefault="00FD19EA" w:rsidP="00FD19EA">
                <w:pPr>
                  <w:rPr>
                    <w:noProof/>
                  </w:rPr>
                </w:pPr>
                <w:r w:rsidRPr="00920D61">
                  <w:rPr>
                    <w:noProof/>
                    <w:lang w:bidi="sl-SI"/>
                  </w:rPr>
                  <w:t>Naslov</w:t>
                </w:r>
              </w:p>
            </w:sdtContent>
          </w:sdt>
          <w:sdt>
            <w:sdtPr>
              <w:rPr>
                <w:noProof/>
              </w:rPr>
              <w:alias w:val="Poštna številka, mesto:"/>
              <w:tag w:val="Poštna številka, mesto:"/>
              <w:id w:val="838206908"/>
              <w:placeholder>
                <w:docPart w:val="56EB7651D74F4D9DBAFAB3896DA46A77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<w15:appearance w15:val="hidden"/>
              <w:text w:multiLine="1"/>
            </w:sdtPr>
            <w:sdtEndPr/>
            <w:sdtContent>
              <w:p w14:paraId="63345541" w14:textId="00189514" w:rsidR="00AF10EE" w:rsidRPr="00920D61" w:rsidRDefault="00AF10EE" w:rsidP="00730835">
                <w:pPr>
                  <w:pStyle w:val="Podatkizastik"/>
                  <w:rPr>
                    <w:noProof/>
                  </w:rPr>
                </w:pPr>
                <w:r w:rsidRPr="00920D61">
                  <w:rPr>
                    <w:noProof/>
                    <w:lang w:bidi="sl-SI"/>
                  </w:rPr>
                  <w:t>Poštna številka, mesto</w:t>
                </w:r>
              </w:p>
            </w:sdtContent>
          </w:sdt>
          <w:p w14:paraId="2AB97BED" w14:textId="77777777" w:rsidR="00730835" w:rsidRPr="00920D61" w:rsidRDefault="00D13C98" w:rsidP="00FD19EA">
            <w:pPr>
              <w:rPr>
                <w:noProof/>
              </w:rPr>
            </w:pPr>
            <w:sdt>
              <w:sdtPr>
                <w:rPr>
                  <w:noProof/>
                </w:rPr>
                <w:alias w:val="Telefon:"/>
                <w:tag w:val="Telefon:"/>
                <w:id w:val="2144691671"/>
                <w:placeholder>
                  <w:docPart w:val="02C2EBD8CB1B4CBFA57F23FBA76B533A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FD19EA" w:rsidRPr="00920D61">
                  <w:rPr>
                    <w:noProof/>
                    <w:lang w:bidi="sl-SI"/>
                  </w:rPr>
                  <w:t>Telefon</w:t>
                </w:r>
              </w:sdtContent>
            </w:sdt>
          </w:p>
          <w:p w14:paraId="222E4981" w14:textId="77777777" w:rsidR="00730835" w:rsidRPr="00920D61" w:rsidRDefault="00D13C98" w:rsidP="00FD19EA">
            <w:pPr>
              <w:rPr>
                <w:noProof/>
              </w:rPr>
            </w:pPr>
            <w:sdt>
              <w:sdtPr>
                <w:rPr>
                  <w:noProof/>
                </w:rPr>
                <w:alias w:val="E-poštni naslov:"/>
                <w:tag w:val="E-poštni naslov:"/>
                <w:id w:val="958766887"/>
                <w:placeholder>
                  <w:docPart w:val="BFE4A80932B34CF38C560C219303D116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FD19EA" w:rsidRPr="00920D61">
                  <w:rPr>
                    <w:noProof/>
                    <w:lang w:bidi="sl-SI"/>
                  </w:rPr>
                  <w:t>E-poštni naslov</w:t>
                </w:r>
              </w:sdtContent>
            </w:sdt>
          </w:p>
          <w:p w14:paraId="5A7A7065" w14:textId="5B4FDF17" w:rsidR="00FD19EA" w:rsidRPr="00920D61" w:rsidRDefault="00D13C98" w:rsidP="00730835">
            <w:pPr>
              <w:pStyle w:val="Podatkizastik"/>
              <w:rPr>
                <w:noProof/>
              </w:rPr>
            </w:pPr>
            <w:sdt>
              <w:sdtPr>
                <w:rPr>
                  <w:noProof/>
                </w:rPr>
                <w:alias w:val="Twitter:"/>
                <w:tag w:val="Twitter:"/>
                <w:id w:val="-114911786"/>
                <w:placeholder>
                  <w:docPart w:val="11A44AC944164F73BCFB221C58D70BFD"/>
                </w:placeholder>
                <w:temporary/>
                <w:showingPlcHdr/>
                <w15:appearance w15:val="hidden"/>
              </w:sdtPr>
              <w:sdtEndPr/>
              <w:sdtContent>
                <w:r w:rsidR="00FD19EA" w:rsidRPr="00920D61">
                  <w:rPr>
                    <w:noProof/>
                    <w:lang w:bidi="sl-SI"/>
                  </w:rPr>
                  <w:t>@twitter</w:t>
                </w:r>
              </w:sdtContent>
            </w:sdt>
            <w:r w:rsidR="00FD19EA" w:rsidRPr="00920D61">
              <w:rPr>
                <w:noProof/>
                <w:lang w:bidi="sl-SI"/>
              </w:rPr>
              <w:t xml:space="preserve">: </w:t>
            </w:r>
            <w:sdt>
              <w:sdtPr>
                <w:rPr>
                  <w:noProof/>
                </w:rPr>
                <w:alias w:val="Ročica storitve Twitter:"/>
                <w:tag w:val="Ročica storitve Twitter:"/>
                <w:id w:val="-2067396497"/>
                <w:placeholder>
                  <w:docPart w:val="E06A62DD763342E39DBDAC432E2841EC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r w:rsidR="00FD19EA" w:rsidRPr="00920D61">
                  <w:rPr>
                    <w:noProof/>
                    <w:lang w:bidi="sl-SI"/>
                  </w:rPr>
                  <w:t>Ročica storitve Twitter</w:t>
                </w:r>
              </w:sdtContent>
            </w:sdt>
          </w:p>
          <w:sdt>
            <w:sdtPr>
              <w:rPr>
                <w:noProof/>
              </w:rPr>
              <w:alias w:val="Spletni naslov:"/>
              <w:tag w:val="Spletni naslov:"/>
              <w:id w:val="-1007672581"/>
              <w:placeholder>
                <w:docPart w:val="16D285FD58AD40478A17ED689C1AF719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/>
            </w:sdtPr>
            <w:sdtEndPr/>
            <w:sdtContent>
              <w:p w14:paraId="2636A63D" w14:textId="77777777" w:rsidR="00FD19EA" w:rsidRPr="00920D61" w:rsidRDefault="00FD19EA" w:rsidP="00FD19EA">
                <w:pPr>
                  <w:rPr>
                    <w:noProof/>
                  </w:rPr>
                </w:pPr>
                <w:r w:rsidRPr="00920D61">
                  <w:rPr>
                    <w:noProof/>
                    <w:lang w:bidi="sl-SI"/>
                  </w:rPr>
                  <w:t>Spletni naslov</w:t>
                </w:r>
              </w:p>
            </w:sdtContent>
          </w:sdt>
        </w:tc>
        <w:tc>
          <w:tcPr>
            <w:tcW w:w="2995" w:type="dxa"/>
          </w:tcPr>
          <w:p w14:paraId="2DA81D23" w14:textId="3BDABA1C" w:rsidR="00FD19EA" w:rsidRPr="00920D61" w:rsidRDefault="00242F54" w:rsidP="00FD19EA">
            <w:pPr>
              <w:pStyle w:val="Slika"/>
              <w:rPr>
                <w:noProof/>
              </w:rPr>
            </w:pPr>
            <w:r w:rsidRPr="00920D61">
              <w:rPr>
                <w:noProof/>
                <w:lang w:bidi="sl-SI"/>
              </w:rPr>
              <mc:AlternateContent>
                <mc:Choice Requires="wpg">
                  <w:drawing>
                    <wp:inline distT="0" distB="0" distL="0" distR="0" wp14:anchorId="5122A25B" wp14:editId="4053EE07">
                      <wp:extent cx="914400" cy="621792"/>
                      <wp:effectExtent l="0" t="0" r="0" b="6985"/>
                      <wp:docPr id="20" name="Skupina 87" descr="Slika cvetlice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914400" cy="621792"/>
                                <a:chOff x="0" y="0"/>
                                <a:chExt cx="1406525" cy="956310"/>
                              </a:xfrm>
                            </wpg:grpSpPr>
                            <wpg:grpSp>
                              <wpg:cNvPr id="21" name="Skupina 21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0" y="0"/>
                                  <a:ext cx="1406525" cy="956310"/>
                                  <a:chOff x="0" y="0"/>
                                  <a:chExt cx="1406525" cy="956310"/>
                                </a:xfrm>
                              </wpg:grpSpPr>
                              <wps:wsp>
                                <wps:cNvPr id="22" name="Prostoročno 4" descr="Slika cvetlice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0" y="0"/>
                                    <a:ext cx="1406525" cy="956310"/>
                                  </a:xfrm>
                                  <a:custGeom>
                                    <a:avLst/>
                                    <a:gdLst>
                                      <a:gd name="T0" fmla="*/ 336 w 372"/>
                                      <a:gd name="T1" fmla="*/ 82 h 252"/>
                                      <a:gd name="T2" fmla="*/ 166 w 372"/>
                                      <a:gd name="T3" fmla="*/ 213 h 252"/>
                                      <a:gd name="T4" fmla="*/ 237 w 372"/>
                                      <a:gd name="T5" fmla="*/ 189 h 252"/>
                                      <a:gd name="T6" fmla="*/ 297 w 372"/>
                                      <a:gd name="T7" fmla="*/ 159 h 252"/>
                                      <a:gd name="T8" fmla="*/ 230 w 372"/>
                                      <a:gd name="T9" fmla="*/ 189 h 252"/>
                                      <a:gd name="T10" fmla="*/ 228 w 372"/>
                                      <a:gd name="T11" fmla="*/ 142 h 252"/>
                                      <a:gd name="T12" fmla="*/ 188 w 372"/>
                                      <a:gd name="T13" fmla="*/ 158 h 252"/>
                                      <a:gd name="T14" fmla="*/ 191 w 372"/>
                                      <a:gd name="T15" fmla="*/ 137 h 252"/>
                                      <a:gd name="T16" fmla="*/ 228 w 372"/>
                                      <a:gd name="T17" fmla="*/ 123 h 252"/>
                                      <a:gd name="T18" fmla="*/ 194 w 372"/>
                                      <a:gd name="T19" fmla="*/ 182 h 252"/>
                                      <a:gd name="T20" fmla="*/ 149 w 372"/>
                                      <a:gd name="T21" fmla="*/ 178 h 252"/>
                                      <a:gd name="T22" fmla="*/ 170 w 372"/>
                                      <a:gd name="T23" fmla="*/ 62 h 252"/>
                                      <a:gd name="T24" fmla="*/ 186 w 372"/>
                                      <a:gd name="T25" fmla="*/ 102 h 252"/>
                                      <a:gd name="T26" fmla="*/ 163 w 372"/>
                                      <a:gd name="T27" fmla="*/ 110 h 252"/>
                                      <a:gd name="T28" fmla="*/ 177 w 372"/>
                                      <a:gd name="T29" fmla="*/ 132 h 252"/>
                                      <a:gd name="T30" fmla="*/ 222 w 372"/>
                                      <a:gd name="T31" fmla="*/ 104 h 252"/>
                                      <a:gd name="T32" fmla="*/ 271 w 372"/>
                                      <a:gd name="T33" fmla="*/ 122 h 252"/>
                                      <a:gd name="T34" fmla="*/ 289 w 372"/>
                                      <a:gd name="T35" fmla="*/ 97 h 252"/>
                                      <a:gd name="T36" fmla="*/ 184 w 372"/>
                                      <a:gd name="T37" fmla="*/ 129 h 252"/>
                                      <a:gd name="T38" fmla="*/ 157 w 372"/>
                                      <a:gd name="T39" fmla="*/ 152 h 252"/>
                                      <a:gd name="T40" fmla="*/ 166 w 372"/>
                                      <a:gd name="T41" fmla="*/ 149 h 252"/>
                                      <a:gd name="T42" fmla="*/ 178 w 372"/>
                                      <a:gd name="T43" fmla="*/ 153 h 252"/>
                                      <a:gd name="T44" fmla="*/ 164 w 372"/>
                                      <a:gd name="T45" fmla="*/ 165 h 252"/>
                                      <a:gd name="T46" fmla="*/ 160 w 372"/>
                                      <a:gd name="T47" fmla="*/ 131 h 252"/>
                                      <a:gd name="T48" fmla="*/ 155 w 372"/>
                                      <a:gd name="T49" fmla="*/ 163 h 252"/>
                                      <a:gd name="T50" fmla="*/ 192 w 372"/>
                                      <a:gd name="T51" fmla="*/ 177 h 252"/>
                                      <a:gd name="T52" fmla="*/ 216 w 372"/>
                                      <a:gd name="T53" fmla="*/ 158 h 252"/>
                                      <a:gd name="T54" fmla="*/ 307 w 372"/>
                                      <a:gd name="T55" fmla="*/ 166 h 252"/>
                                      <a:gd name="T56" fmla="*/ 236 w 372"/>
                                      <a:gd name="T57" fmla="*/ 201 h 252"/>
                                      <a:gd name="T58" fmla="*/ 274 w 372"/>
                                      <a:gd name="T59" fmla="*/ 215 h 252"/>
                                      <a:gd name="T60" fmla="*/ 331 w 372"/>
                                      <a:gd name="T61" fmla="*/ 207 h 252"/>
                                      <a:gd name="T62" fmla="*/ 315 w 372"/>
                                      <a:gd name="T63" fmla="*/ 200 h 252"/>
                                      <a:gd name="T64" fmla="*/ 307 w 372"/>
                                      <a:gd name="T65" fmla="*/ 193 h 252"/>
                                      <a:gd name="T66" fmla="*/ 315 w 372"/>
                                      <a:gd name="T67" fmla="*/ 180 h 252"/>
                                      <a:gd name="T68" fmla="*/ 362 w 372"/>
                                      <a:gd name="T69" fmla="*/ 126 h 252"/>
                                      <a:gd name="T70" fmla="*/ 314 w 372"/>
                                      <a:gd name="T71" fmla="*/ 146 h 252"/>
                                      <a:gd name="T72" fmla="*/ 313 w 372"/>
                                      <a:gd name="T73" fmla="*/ 94 h 252"/>
                                      <a:gd name="T74" fmla="*/ 278 w 372"/>
                                      <a:gd name="T75" fmla="*/ 64 h 252"/>
                                      <a:gd name="T76" fmla="*/ 260 w 372"/>
                                      <a:gd name="T77" fmla="*/ 53 h 252"/>
                                      <a:gd name="T78" fmla="*/ 230 w 372"/>
                                      <a:gd name="T79" fmla="*/ 76 h 252"/>
                                      <a:gd name="T80" fmla="*/ 225 w 372"/>
                                      <a:gd name="T81" fmla="*/ 45 h 252"/>
                                      <a:gd name="T82" fmla="*/ 222 w 372"/>
                                      <a:gd name="T83" fmla="*/ 67 h 252"/>
                                      <a:gd name="T84" fmla="*/ 197 w 372"/>
                                      <a:gd name="T85" fmla="*/ 52 h 252"/>
                                      <a:gd name="T86" fmla="*/ 189 w 372"/>
                                      <a:gd name="T87" fmla="*/ 9 h 252"/>
                                      <a:gd name="T88" fmla="*/ 176 w 372"/>
                                      <a:gd name="T89" fmla="*/ 59 h 252"/>
                                      <a:gd name="T90" fmla="*/ 139 w 372"/>
                                      <a:gd name="T91" fmla="*/ 25 h 252"/>
                                      <a:gd name="T92" fmla="*/ 155 w 372"/>
                                      <a:gd name="T93" fmla="*/ 96 h 252"/>
                                      <a:gd name="T94" fmla="*/ 96 w 372"/>
                                      <a:gd name="T95" fmla="*/ 38 h 252"/>
                                      <a:gd name="T96" fmla="*/ 87 w 372"/>
                                      <a:gd name="T97" fmla="*/ 66 h 252"/>
                                      <a:gd name="T98" fmla="*/ 104 w 372"/>
                                      <a:gd name="T99" fmla="*/ 128 h 252"/>
                                      <a:gd name="T100" fmla="*/ 121 w 372"/>
                                      <a:gd name="T101" fmla="*/ 161 h 252"/>
                                      <a:gd name="T102" fmla="*/ 126 w 372"/>
                                      <a:gd name="T103" fmla="*/ 187 h 252"/>
                                      <a:gd name="T104" fmla="*/ 104 w 372"/>
                                      <a:gd name="T105" fmla="*/ 175 h 252"/>
                                      <a:gd name="T106" fmla="*/ 76 w 372"/>
                                      <a:gd name="T107" fmla="*/ 136 h 252"/>
                                      <a:gd name="T108" fmla="*/ 25 w 372"/>
                                      <a:gd name="T109" fmla="*/ 154 h 252"/>
                                      <a:gd name="T110" fmla="*/ 96 w 372"/>
                                      <a:gd name="T111" fmla="*/ 171 h 252"/>
                                      <a:gd name="T112" fmla="*/ 81 w 372"/>
                                      <a:gd name="T113" fmla="*/ 190 h 252"/>
                                      <a:gd name="T114" fmla="*/ 115 w 372"/>
                                      <a:gd name="T115" fmla="*/ 226 h 252"/>
                                      <a:gd name="T116" fmla="*/ 121 w 372"/>
                                      <a:gd name="T117" fmla="*/ 173 h 252"/>
                                      <a:gd name="T118" fmla="*/ 134 w 372"/>
                                      <a:gd name="T119" fmla="*/ 130 h 252"/>
                                      <a:gd name="T120" fmla="*/ 146 w 372"/>
                                      <a:gd name="T121" fmla="*/ 167 h 252"/>
                                      <a:gd name="T122" fmla="*/ 204 w 372"/>
                                      <a:gd name="T123" fmla="*/ 197 h 252"/>
                                      <a:gd name="T124" fmla="*/ 213 w 372"/>
                                      <a:gd name="T125" fmla="*/ 201 h 2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  <a:cxn ang="0">
                                        <a:pos x="T122" y="T123"/>
                                      </a:cxn>
                                      <a:cxn ang="0">
                                        <a:pos x="T124" y="T125"/>
                                      </a:cxn>
                                    </a:cxnLst>
                                    <a:rect l="0" t="0" r="r" b="b"/>
                                    <a:pathLst>
                                      <a:path w="372" h="252">
                                        <a:moveTo>
                                          <a:pt x="237" y="243"/>
                                        </a:moveTo>
                                        <a:cubicBezTo>
                                          <a:pt x="224" y="241"/>
                                          <a:pt x="212" y="234"/>
                                          <a:pt x="201" y="228"/>
                                        </a:cubicBezTo>
                                        <a:cubicBezTo>
                                          <a:pt x="208" y="231"/>
                                          <a:pt x="214" y="236"/>
                                          <a:pt x="222" y="236"/>
                                        </a:cubicBezTo>
                                        <a:cubicBezTo>
                                          <a:pt x="216" y="234"/>
                                          <a:pt x="209" y="232"/>
                                          <a:pt x="204" y="227"/>
                                        </a:cubicBezTo>
                                        <a:cubicBezTo>
                                          <a:pt x="211" y="230"/>
                                          <a:pt x="219" y="234"/>
                                          <a:pt x="226" y="235"/>
                                        </a:cubicBezTo>
                                        <a:cubicBezTo>
                                          <a:pt x="220" y="231"/>
                                          <a:pt x="212" y="230"/>
                                          <a:pt x="205" y="227"/>
                                        </a:cubicBezTo>
                                        <a:cubicBezTo>
                                          <a:pt x="216" y="229"/>
                                          <a:pt x="226" y="234"/>
                                          <a:pt x="237" y="235"/>
                                        </a:cubicBezTo>
                                        <a:cubicBezTo>
                                          <a:pt x="228" y="232"/>
                                          <a:pt x="217" y="231"/>
                                          <a:pt x="208" y="226"/>
                                        </a:cubicBezTo>
                                        <a:cubicBezTo>
                                          <a:pt x="216" y="227"/>
                                          <a:pt x="224" y="232"/>
                                          <a:pt x="232" y="232"/>
                                        </a:cubicBezTo>
                                        <a:cubicBezTo>
                                          <a:pt x="228" y="230"/>
                                          <a:pt x="223" y="230"/>
                                          <a:pt x="219" y="228"/>
                                        </a:cubicBezTo>
                                        <a:cubicBezTo>
                                          <a:pt x="229" y="229"/>
                                          <a:pt x="240" y="231"/>
                                          <a:pt x="251" y="232"/>
                                        </a:cubicBezTo>
                                        <a:cubicBezTo>
                                          <a:pt x="238" y="230"/>
                                          <a:pt x="225" y="230"/>
                                          <a:pt x="213" y="225"/>
                                        </a:cubicBezTo>
                                        <a:cubicBezTo>
                                          <a:pt x="221" y="224"/>
                                          <a:pt x="230" y="229"/>
                                          <a:pt x="239" y="228"/>
                                        </a:cubicBezTo>
                                        <a:cubicBezTo>
                                          <a:pt x="236" y="227"/>
                                          <a:pt x="234" y="227"/>
                                          <a:pt x="232" y="227"/>
                                        </a:cubicBezTo>
                                        <a:cubicBezTo>
                                          <a:pt x="232" y="227"/>
                                          <a:pt x="232" y="227"/>
                                          <a:pt x="233" y="227"/>
                                        </a:cubicBezTo>
                                        <a:cubicBezTo>
                                          <a:pt x="227" y="225"/>
                                          <a:pt x="221" y="226"/>
                                          <a:pt x="216" y="223"/>
                                        </a:cubicBezTo>
                                        <a:cubicBezTo>
                                          <a:pt x="222" y="224"/>
                                          <a:pt x="228" y="226"/>
                                          <a:pt x="235" y="225"/>
                                        </a:cubicBezTo>
                                        <a:cubicBezTo>
                                          <a:pt x="229" y="224"/>
                                          <a:pt x="223" y="224"/>
                                          <a:pt x="217" y="222"/>
                                        </a:cubicBezTo>
                                        <a:cubicBezTo>
                                          <a:pt x="225" y="221"/>
                                          <a:pt x="233" y="224"/>
                                          <a:pt x="240" y="221"/>
                                        </a:cubicBezTo>
                                        <a:cubicBezTo>
                                          <a:pt x="234" y="220"/>
                                          <a:pt x="229" y="222"/>
                                          <a:pt x="223" y="221"/>
                                        </a:cubicBezTo>
                                        <a:cubicBezTo>
                                          <a:pt x="227" y="220"/>
                                          <a:pt x="235" y="222"/>
                                          <a:pt x="237" y="217"/>
                                        </a:cubicBezTo>
                                        <a:cubicBezTo>
                                          <a:pt x="234" y="218"/>
                                          <a:pt x="230" y="219"/>
                                          <a:pt x="226" y="219"/>
                                        </a:cubicBezTo>
                                        <a:cubicBezTo>
                                          <a:pt x="234" y="215"/>
                                          <a:pt x="248" y="209"/>
                                          <a:pt x="257" y="215"/>
                                        </a:cubicBezTo>
                                        <a:cubicBezTo>
                                          <a:pt x="252" y="216"/>
                                          <a:pt x="246" y="215"/>
                                          <a:pt x="240" y="217"/>
                                        </a:cubicBezTo>
                                        <a:cubicBezTo>
                                          <a:pt x="252" y="217"/>
                                          <a:pt x="268" y="211"/>
                                          <a:pt x="279" y="220"/>
                                        </a:cubicBezTo>
                                        <a:cubicBezTo>
                                          <a:pt x="268" y="219"/>
                                          <a:pt x="257" y="216"/>
                                          <a:pt x="247" y="219"/>
                                        </a:cubicBezTo>
                                        <a:cubicBezTo>
                                          <a:pt x="257" y="220"/>
                                          <a:pt x="272" y="215"/>
                                          <a:pt x="281" y="223"/>
                                        </a:cubicBezTo>
                                        <a:cubicBezTo>
                                          <a:pt x="271" y="223"/>
                                          <a:pt x="261" y="220"/>
                                          <a:pt x="251" y="223"/>
                                        </a:cubicBezTo>
                                        <a:cubicBezTo>
                                          <a:pt x="261" y="223"/>
                                          <a:pt x="274" y="218"/>
                                          <a:pt x="282" y="227"/>
                                        </a:cubicBezTo>
                                        <a:cubicBezTo>
                                          <a:pt x="273" y="227"/>
                                          <a:pt x="264" y="224"/>
                                          <a:pt x="255" y="226"/>
                                        </a:cubicBezTo>
                                        <a:cubicBezTo>
                                          <a:pt x="264" y="227"/>
                                          <a:pt x="274" y="224"/>
                                          <a:pt x="283" y="229"/>
                                        </a:cubicBezTo>
                                        <a:cubicBezTo>
                                          <a:pt x="276" y="229"/>
                                          <a:pt x="270" y="227"/>
                                          <a:pt x="263" y="228"/>
                                        </a:cubicBezTo>
                                        <a:cubicBezTo>
                                          <a:pt x="270" y="230"/>
                                          <a:pt x="277" y="225"/>
                                          <a:pt x="283" y="230"/>
                                        </a:cubicBezTo>
                                        <a:cubicBezTo>
                                          <a:pt x="283" y="230"/>
                                          <a:pt x="281" y="233"/>
                                          <a:pt x="277" y="235"/>
                                        </a:cubicBezTo>
                                        <a:cubicBezTo>
                                          <a:pt x="286" y="234"/>
                                          <a:pt x="285" y="220"/>
                                          <a:pt x="280" y="217"/>
                                        </a:cubicBezTo>
                                        <a:cubicBezTo>
                                          <a:pt x="283" y="219"/>
                                          <a:pt x="288" y="218"/>
                                          <a:pt x="286" y="217"/>
                                        </a:cubicBezTo>
                                        <a:cubicBezTo>
                                          <a:pt x="299" y="219"/>
                                          <a:pt x="313" y="221"/>
                                          <a:pt x="325" y="218"/>
                                        </a:cubicBezTo>
                                        <a:cubicBezTo>
                                          <a:pt x="332" y="217"/>
                                          <a:pt x="343" y="214"/>
                                          <a:pt x="348" y="207"/>
                                        </a:cubicBezTo>
                                        <a:cubicBezTo>
                                          <a:pt x="351" y="203"/>
                                          <a:pt x="347" y="200"/>
                                          <a:pt x="344" y="197"/>
                                        </a:cubicBezTo>
                                        <a:cubicBezTo>
                                          <a:pt x="338" y="192"/>
                                          <a:pt x="332" y="188"/>
                                          <a:pt x="327" y="183"/>
                                        </a:cubicBezTo>
                                        <a:cubicBezTo>
                                          <a:pt x="337" y="180"/>
                                          <a:pt x="342" y="172"/>
                                          <a:pt x="349" y="167"/>
                                        </a:cubicBezTo>
                                        <a:cubicBezTo>
                                          <a:pt x="354" y="163"/>
                                          <a:pt x="372" y="149"/>
                                          <a:pt x="362" y="144"/>
                                        </a:cubicBezTo>
                                        <a:cubicBezTo>
                                          <a:pt x="362" y="144"/>
                                          <a:pt x="362" y="144"/>
                                          <a:pt x="362" y="145"/>
                                        </a:cubicBezTo>
                                        <a:cubicBezTo>
                                          <a:pt x="361" y="145"/>
                                          <a:pt x="361" y="145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1" y="144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0" y="144"/>
                                          <a:pt x="359" y="144"/>
                                        </a:cubicBezTo>
                                        <a:cubicBezTo>
                                          <a:pt x="359" y="144"/>
                                          <a:pt x="358" y="144"/>
                                          <a:pt x="358" y="144"/>
                                        </a:cubicBezTo>
                                        <a:cubicBezTo>
                                          <a:pt x="361" y="140"/>
                                          <a:pt x="366" y="132"/>
                                          <a:pt x="366" y="127"/>
                                        </a:cubicBezTo>
                                        <a:cubicBezTo>
                                          <a:pt x="366" y="124"/>
                                          <a:pt x="359" y="124"/>
                                          <a:pt x="356" y="124"/>
                                        </a:cubicBezTo>
                                        <a:cubicBezTo>
                                          <a:pt x="351" y="123"/>
                                          <a:pt x="345" y="121"/>
                                          <a:pt x="339" y="122"/>
                                        </a:cubicBezTo>
                                        <a:cubicBezTo>
                                          <a:pt x="333" y="122"/>
                                          <a:pt x="328" y="120"/>
                                          <a:pt x="321" y="121"/>
                                        </a:cubicBezTo>
                                        <a:cubicBezTo>
                                          <a:pt x="330" y="111"/>
                                          <a:pt x="336" y="96"/>
                                          <a:pt x="336" y="82"/>
                                        </a:cubicBezTo>
                                        <a:cubicBezTo>
                                          <a:pt x="329" y="80"/>
                                          <a:pt x="318" y="81"/>
                                          <a:pt x="309" y="81"/>
                                        </a:cubicBezTo>
                                        <a:cubicBezTo>
                                          <a:pt x="310" y="72"/>
                                          <a:pt x="323" y="63"/>
                                          <a:pt x="316" y="53"/>
                                        </a:cubicBezTo>
                                        <a:cubicBezTo>
                                          <a:pt x="314" y="51"/>
                                          <a:pt x="302" y="54"/>
                                          <a:pt x="299" y="55"/>
                                        </a:cubicBezTo>
                                        <a:cubicBezTo>
                                          <a:pt x="291" y="58"/>
                                          <a:pt x="281" y="59"/>
                                          <a:pt x="275" y="62"/>
                                        </a:cubicBezTo>
                                        <a:cubicBezTo>
                                          <a:pt x="276" y="61"/>
                                          <a:pt x="276" y="60"/>
                                          <a:pt x="276" y="58"/>
                                        </a:cubicBezTo>
                                        <a:cubicBezTo>
                                          <a:pt x="273" y="50"/>
                                          <a:pt x="281" y="36"/>
                                          <a:pt x="270" y="32"/>
                                        </a:cubicBezTo>
                                        <a:cubicBezTo>
                                          <a:pt x="262" y="34"/>
                                          <a:pt x="257" y="41"/>
                                          <a:pt x="249" y="45"/>
                                        </a:cubicBezTo>
                                        <a:cubicBezTo>
                                          <a:pt x="252" y="31"/>
                                          <a:pt x="248" y="17"/>
                                          <a:pt x="241" y="6"/>
                                        </a:cubicBezTo>
                                        <a:cubicBezTo>
                                          <a:pt x="236" y="3"/>
                                          <a:pt x="233" y="11"/>
                                          <a:pt x="230" y="13"/>
                                        </a:cubicBezTo>
                                        <a:cubicBezTo>
                                          <a:pt x="230" y="13"/>
                                          <a:pt x="230" y="13"/>
                                          <a:pt x="230" y="13"/>
                                        </a:cubicBezTo>
                                        <a:cubicBezTo>
                                          <a:pt x="223" y="16"/>
                                          <a:pt x="218" y="20"/>
                                          <a:pt x="214" y="26"/>
                                        </a:cubicBezTo>
                                        <a:cubicBezTo>
                                          <a:pt x="209" y="25"/>
                                          <a:pt x="207" y="29"/>
                                          <a:pt x="205" y="32"/>
                                        </a:cubicBezTo>
                                        <a:cubicBezTo>
                                          <a:pt x="202" y="24"/>
                                          <a:pt x="199" y="12"/>
                                          <a:pt x="193" y="6"/>
                                        </a:cubicBezTo>
                                        <a:cubicBezTo>
                                          <a:pt x="189" y="3"/>
                                          <a:pt x="187" y="10"/>
                                          <a:pt x="185" y="13"/>
                                        </a:cubicBezTo>
                                        <a:cubicBezTo>
                                          <a:pt x="180" y="10"/>
                                          <a:pt x="177" y="3"/>
                                          <a:pt x="172" y="1"/>
                                        </a:cubicBezTo>
                                        <a:cubicBezTo>
                                          <a:pt x="172" y="0"/>
                                          <a:pt x="172" y="0"/>
                                          <a:pt x="172" y="0"/>
                                        </a:cubicBezTo>
                                        <a:cubicBezTo>
                                          <a:pt x="171" y="0"/>
                                          <a:pt x="171" y="0"/>
                                          <a:pt x="171" y="1"/>
                                        </a:cubicBezTo>
                                        <a:cubicBezTo>
                                          <a:pt x="171" y="1"/>
                                          <a:pt x="171" y="0"/>
                                          <a:pt x="170" y="0"/>
                                        </a:cubicBezTo>
                                        <a:cubicBezTo>
                                          <a:pt x="163" y="7"/>
                                          <a:pt x="162" y="18"/>
                                          <a:pt x="157" y="26"/>
                                        </a:cubicBezTo>
                                        <a:cubicBezTo>
                                          <a:pt x="153" y="16"/>
                                          <a:pt x="143" y="7"/>
                                          <a:pt x="134" y="2"/>
                                        </a:cubicBezTo>
                                        <a:cubicBezTo>
                                          <a:pt x="130" y="11"/>
                                          <a:pt x="124" y="20"/>
                                          <a:pt x="123" y="32"/>
                                        </a:cubicBezTo>
                                        <a:cubicBezTo>
                                          <a:pt x="113" y="33"/>
                                          <a:pt x="120" y="49"/>
                                          <a:pt x="115" y="56"/>
                                        </a:cubicBezTo>
                                        <a:cubicBezTo>
                                          <a:pt x="102" y="44"/>
                                          <a:pt x="90" y="26"/>
                                          <a:pt x="68" y="24"/>
                                        </a:cubicBezTo>
                                        <a:cubicBezTo>
                                          <a:pt x="66" y="31"/>
                                          <a:pt x="69" y="40"/>
                                          <a:pt x="68" y="49"/>
                                        </a:cubicBezTo>
                                        <a:cubicBezTo>
                                          <a:pt x="73" y="56"/>
                                          <a:pt x="69" y="67"/>
                                          <a:pt x="74" y="75"/>
                                        </a:cubicBezTo>
                                        <a:cubicBezTo>
                                          <a:pt x="67" y="73"/>
                                          <a:pt x="58" y="65"/>
                                          <a:pt x="50" y="68"/>
                                        </a:cubicBezTo>
                                        <a:cubicBezTo>
                                          <a:pt x="52" y="77"/>
                                          <a:pt x="56" y="87"/>
                                          <a:pt x="57" y="96"/>
                                        </a:cubicBezTo>
                                        <a:cubicBezTo>
                                          <a:pt x="39" y="92"/>
                                          <a:pt x="20" y="87"/>
                                          <a:pt x="0" y="90"/>
                                        </a:cubicBezTo>
                                        <a:cubicBezTo>
                                          <a:pt x="0" y="90"/>
                                          <a:pt x="0" y="90"/>
                                          <a:pt x="1" y="90"/>
                                        </a:cubicBezTo>
                                        <a:cubicBezTo>
                                          <a:pt x="0" y="91"/>
                                          <a:pt x="0" y="92"/>
                                          <a:pt x="0" y="92"/>
                                        </a:cubicBezTo>
                                        <a:cubicBezTo>
                                          <a:pt x="4" y="118"/>
                                          <a:pt x="25" y="132"/>
                                          <a:pt x="42" y="145"/>
                                        </a:cubicBezTo>
                                        <a:cubicBezTo>
                                          <a:pt x="35" y="145"/>
                                          <a:pt x="12" y="151"/>
                                          <a:pt x="6" y="156"/>
                                        </a:cubicBezTo>
                                        <a:cubicBezTo>
                                          <a:pt x="8" y="163"/>
                                          <a:pt x="15" y="173"/>
                                          <a:pt x="23" y="179"/>
                                        </a:cubicBezTo>
                                        <a:cubicBezTo>
                                          <a:pt x="36" y="188"/>
                                          <a:pt x="57" y="196"/>
                                          <a:pt x="70" y="198"/>
                                        </a:cubicBezTo>
                                        <a:cubicBezTo>
                                          <a:pt x="72" y="198"/>
                                          <a:pt x="57" y="213"/>
                                          <a:pt x="56" y="214"/>
                                        </a:cubicBezTo>
                                        <a:cubicBezTo>
                                          <a:pt x="59" y="217"/>
                                          <a:pt x="65" y="222"/>
                                          <a:pt x="68" y="224"/>
                                        </a:cubicBezTo>
                                        <a:cubicBezTo>
                                          <a:pt x="80" y="233"/>
                                          <a:pt x="94" y="235"/>
                                          <a:pt x="102" y="235"/>
                                        </a:cubicBezTo>
                                        <a:cubicBezTo>
                                          <a:pt x="112" y="235"/>
                                          <a:pt x="141" y="232"/>
                                          <a:pt x="133" y="236"/>
                                        </a:cubicBezTo>
                                        <a:cubicBezTo>
                                          <a:pt x="131" y="238"/>
                                          <a:pt x="183" y="246"/>
                                          <a:pt x="191" y="225"/>
                                        </a:cubicBezTo>
                                        <a:cubicBezTo>
                                          <a:pt x="178" y="238"/>
                                          <a:pt x="142" y="237"/>
                                          <a:pt x="138" y="232"/>
                                        </a:cubicBezTo>
                                        <a:cubicBezTo>
                                          <a:pt x="140" y="233"/>
                                          <a:pt x="143" y="231"/>
                                          <a:pt x="146" y="232"/>
                                        </a:cubicBezTo>
                                        <a:cubicBezTo>
                                          <a:pt x="143" y="231"/>
                                          <a:pt x="140" y="230"/>
                                          <a:pt x="138" y="228"/>
                                        </a:cubicBezTo>
                                        <a:cubicBezTo>
                                          <a:pt x="140" y="229"/>
                                          <a:pt x="142" y="231"/>
                                          <a:pt x="144" y="231"/>
                                        </a:cubicBezTo>
                                        <a:cubicBezTo>
                                          <a:pt x="141" y="229"/>
                                          <a:pt x="137" y="228"/>
                                          <a:pt x="136" y="225"/>
                                        </a:cubicBezTo>
                                        <a:cubicBezTo>
                                          <a:pt x="138" y="226"/>
                                          <a:pt x="141" y="229"/>
                                          <a:pt x="143" y="230"/>
                                        </a:cubicBezTo>
                                        <a:cubicBezTo>
                                          <a:pt x="140" y="226"/>
                                          <a:pt x="132" y="222"/>
                                          <a:pt x="134" y="216"/>
                                        </a:cubicBezTo>
                                        <a:cubicBezTo>
                                          <a:pt x="134" y="216"/>
                                          <a:pt x="135" y="215"/>
                                          <a:pt x="134" y="215"/>
                                        </a:cubicBezTo>
                                        <a:cubicBezTo>
                                          <a:pt x="137" y="210"/>
                                          <a:pt x="140" y="206"/>
                                          <a:pt x="146" y="205"/>
                                        </a:cubicBezTo>
                                        <a:cubicBezTo>
                                          <a:pt x="153" y="204"/>
                                          <a:pt x="160" y="208"/>
                                          <a:pt x="167" y="212"/>
                                        </a:cubicBezTo>
                                        <a:cubicBezTo>
                                          <a:pt x="166" y="212"/>
                                          <a:pt x="166" y="212"/>
                                          <a:pt x="166" y="212"/>
                                        </a:cubicBezTo>
                                        <a:cubicBezTo>
                                          <a:pt x="166" y="212"/>
                                          <a:pt x="167" y="213"/>
                                          <a:pt x="168" y="213"/>
                                        </a:cubicBezTo>
                                        <a:cubicBezTo>
                                          <a:pt x="167" y="213"/>
                                          <a:pt x="167" y="213"/>
                                          <a:pt x="166" y="213"/>
                                        </a:cubicBezTo>
                                        <a:cubicBezTo>
                                          <a:pt x="167" y="213"/>
                                          <a:pt x="168" y="214"/>
                                          <a:pt x="168" y="214"/>
                                        </a:cubicBezTo>
                                        <a:cubicBezTo>
                                          <a:pt x="168" y="214"/>
                                          <a:pt x="167" y="215"/>
                                          <a:pt x="166" y="215"/>
                                        </a:cubicBezTo>
                                        <a:cubicBezTo>
                                          <a:pt x="167" y="215"/>
                                          <a:pt x="169" y="215"/>
                                          <a:pt x="170" y="216"/>
                                        </a:cubicBezTo>
                                        <a:cubicBezTo>
                                          <a:pt x="168" y="216"/>
                                          <a:pt x="166" y="216"/>
                                          <a:pt x="164" y="216"/>
                                        </a:cubicBezTo>
                                        <a:cubicBezTo>
                                          <a:pt x="167" y="216"/>
                                          <a:pt x="169" y="216"/>
                                          <a:pt x="171" y="217"/>
                                        </a:cubicBezTo>
                                        <a:cubicBezTo>
                                          <a:pt x="169" y="217"/>
                                          <a:pt x="167" y="217"/>
                                          <a:pt x="165" y="218"/>
                                        </a:cubicBezTo>
                                        <a:cubicBezTo>
                                          <a:pt x="168" y="218"/>
                                          <a:pt x="170" y="218"/>
                                          <a:pt x="173" y="218"/>
                                        </a:cubicBezTo>
                                        <a:cubicBezTo>
                                          <a:pt x="169" y="219"/>
                                          <a:pt x="165" y="219"/>
                                          <a:pt x="162" y="220"/>
                                        </a:cubicBezTo>
                                        <a:cubicBezTo>
                                          <a:pt x="166" y="221"/>
                                          <a:pt x="170" y="218"/>
                                          <a:pt x="174" y="219"/>
                                        </a:cubicBezTo>
                                        <a:cubicBezTo>
                                          <a:pt x="172" y="220"/>
                                          <a:pt x="170" y="220"/>
                                          <a:pt x="167" y="220"/>
                                        </a:cubicBezTo>
                                        <a:cubicBezTo>
                                          <a:pt x="168" y="220"/>
                                          <a:pt x="169" y="221"/>
                                          <a:pt x="170" y="221"/>
                                        </a:cubicBezTo>
                                        <a:cubicBezTo>
                                          <a:pt x="169" y="221"/>
                                          <a:pt x="167" y="221"/>
                                          <a:pt x="166" y="222"/>
                                        </a:cubicBezTo>
                                        <a:cubicBezTo>
                                          <a:pt x="171" y="223"/>
                                          <a:pt x="176" y="221"/>
                                          <a:pt x="180" y="221"/>
                                        </a:cubicBezTo>
                                        <a:cubicBezTo>
                                          <a:pt x="177" y="224"/>
                                          <a:pt x="173" y="222"/>
                                          <a:pt x="169" y="223"/>
                                        </a:cubicBezTo>
                                        <a:cubicBezTo>
                                          <a:pt x="171" y="223"/>
                                          <a:pt x="173" y="223"/>
                                          <a:pt x="174" y="223"/>
                                        </a:cubicBezTo>
                                        <a:cubicBezTo>
                                          <a:pt x="172" y="224"/>
                                          <a:pt x="169" y="224"/>
                                          <a:pt x="167" y="225"/>
                                        </a:cubicBezTo>
                                        <a:cubicBezTo>
                                          <a:pt x="171" y="226"/>
                                          <a:pt x="175" y="224"/>
                                          <a:pt x="178" y="224"/>
                                        </a:cubicBezTo>
                                        <a:cubicBezTo>
                                          <a:pt x="175" y="225"/>
                                          <a:pt x="172" y="225"/>
                                          <a:pt x="170" y="226"/>
                                        </a:cubicBezTo>
                                        <a:cubicBezTo>
                                          <a:pt x="172" y="226"/>
                                          <a:pt x="174" y="226"/>
                                          <a:pt x="177" y="226"/>
                                        </a:cubicBezTo>
                                        <a:cubicBezTo>
                                          <a:pt x="170" y="229"/>
                                          <a:pt x="163" y="229"/>
                                          <a:pt x="155" y="228"/>
                                        </a:cubicBezTo>
                                        <a:cubicBezTo>
                                          <a:pt x="152" y="227"/>
                                          <a:pt x="148" y="226"/>
                                          <a:pt x="145" y="225"/>
                                        </a:cubicBezTo>
                                        <a:cubicBezTo>
                                          <a:pt x="143" y="225"/>
                                          <a:pt x="138" y="222"/>
                                          <a:pt x="137" y="221"/>
                                        </a:cubicBezTo>
                                        <a:cubicBezTo>
                                          <a:pt x="142" y="227"/>
                                          <a:pt x="151" y="228"/>
                                          <a:pt x="159" y="229"/>
                                        </a:cubicBezTo>
                                        <a:cubicBezTo>
                                          <a:pt x="170" y="230"/>
                                          <a:pt x="179" y="228"/>
                                          <a:pt x="190" y="225"/>
                                        </a:cubicBezTo>
                                        <a:cubicBezTo>
                                          <a:pt x="191" y="225"/>
                                          <a:pt x="193" y="227"/>
                                          <a:pt x="196" y="228"/>
                                        </a:cubicBezTo>
                                        <a:cubicBezTo>
                                          <a:pt x="200" y="230"/>
                                          <a:pt x="225" y="252"/>
                                          <a:pt x="257" y="244"/>
                                        </a:cubicBezTo>
                                        <a:cubicBezTo>
                                          <a:pt x="274" y="239"/>
                                          <a:pt x="280" y="233"/>
                                          <a:pt x="279" y="234"/>
                                        </a:cubicBezTo>
                                        <a:cubicBezTo>
                                          <a:pt x="276" y="234"/>
                                          <a:pt x="258" y="246"/>
                                          <a:pt x="237" y="243"/>
                                        </a:cubicBezTo>
                                        <a:close/>
                                        <a:moveTo>
                                          <a:pt x="213" y="221"/>
                                        </a:moveTo>
                                        <a:cubicBezTo>
                                          <a:pt x="215" y="219"/>
                                          <a:pt x="216" y="217"/>
                                          <a:pt x="218" y="216"/>
                                        </a:cubicBezTo>
                                        <a:cubicBezTo>
                                          <a:pt x="218" y="216"/>
                                          <a:pt x="218" y="217"/>
                                          <a:pt x="218" y="217"/>
                                        </a:cubicBezTo>
                                        <a:cubicBezTo>
                                          <a:pt x="222" y="215"/>
                                          <a:pt x="227" y="211"/>
                                          <a:pt x="229" y="206"/>
                                        </a:cubicBezTo>
                                        <a:cubicBezTo>
                                          <a:pt x="230" y="206"/>
                                          <a:pt x="230" y="206"/>
                                          <a:pt x="230" y="206"/>
                                        </a:cubicBezTo>
                                        <a:cubicBezTo>
                                          <a:pt x="227" y="212"/>
                                          <a:pt x="221" y="216"/>
                                          <a:pt x="215" y="219"/>
                                        </a:cubicBezTo>
                                        <a:cubicBezTo>
                                          <a:pt x="220" y="218"/>
                                          <a:pt x="224" y="215"/>
                                          <a:pt x="228" y="211"/>
                                        </a:cubicBezTo>
                                        <a:cubicBezTo>
                                          <a:pt x="228" y="211"/>
                                          <a:pt x="228" y="211"/>
                                          <a:pt x="228" y="210"/>
                                        </a:cubicBezTo>
                                        <a:cubicBezTo>
                                          <a:pt x="230" y="209"/>
                                          <a:pt x="231" y="207"/>
                                          <a:pt x="232" y="205"/>
                                        </a:cubicBezTo>
                                        <a:cubicBezTo>
                                          <a:pt x="232" y="205"/>
                                          <a:pt x="232" y="205"/>
                                          <a:pt x="233" y="205"/>
                                        </a:cubicBezTo>
                                        <a:cubicBezTo>
                                          <a:pt x="230" y="213"/>
                                          <a:pt x="222" y="218"/>
                                          <a:pt x="213" y="221"/>
                                        </a:cubicBezTo>
                                        <a:close/>
                                        <a:moveTo>
                                          <a:pt x="240" y="192"/>
                                        </a:moveTo>
                                        <a:cubicBezTo>
                                          <a:pt x="246" y="191"/>
                                          <a:pt x="251" y="189"/>
                                          <a:pt x="255" y="186"/>
                                        </a:cubicBezTo>
                                        <a:cubicBezTo>
                                          <a:pt x="249" y="188"/>
                                          <a:pt x="243" y="191"/>
                                          <a:pt x="237" y="192"/>
                                        </a:cubicBezTo>
                                        <a:cubicBezTo>
                                          <a:pt x="238" y="192"/>
                                          <a:pt x="239" y="192"/>
                                          <a:pt x="240" y="192"/>
                                        </a:cubicBezTo>
                                        <a:cubicBezTo>
                                          <a:pt x="234" y="194"/>
                                          <a:pt x="229" y="194"/>
                                          <a:pt x="222" y="194"/>
                                        </a:cubicBezTo>
                                        <a:cubicBezTo>
                                          <a:pt x="223" y="194"/>
                                          <a:pt x="223" y="194"/>
                                          <a:pt x="224" y="194"/>
                                        </a:cubicBezTo>
                                        <a:cubicBezTo>
                                          <a:pt x="229" y="193"/>
                                          <a:pt x="232" y="193"/>
                                          <a:pt x="237" y="191"/>
                                        </a:cubicBezTo>
                                        <a:cubicBezTo>
                                          <a:pt x="233" y="192"/>
                                          <a:pt x="229" y="193"/>
                                          <a:pt x="224" y="192"/>
                                        </a:cubicBezTo>
                                        <a:cubicBezTo>
                                          <a:pt x="228" y="192"/>
                                          <a:pt x="232" y="191"/>
                                          <a:pt x="236" y="191"/>
                                        </a:cubicBezTo>
                                        <a:cubicBezTo>
                                          <a:pt x="234" y="190"/>
                                          <a:pt x="230" y="191"/>
                                          <a:pt x="226" y="191"/>
                                        </a:cubicBezTo>
                                        <a:cubicBezTo>
                                          <a:pt x="231" y="190"/>
                                          <a:pt x="237" y="190"/>
                                          <a:pt x="242" y="189"/>
                                        </a:cubicBezTo>
                                        <a:cubicBezTo>
                                          <a:pt x="242" y="189"/>
                                          <a:pt x="241" y="189"/>
                                          <a:pt x="242" y="189"/>
                                        </a:cubicBezTo>
                                        <a:cubicBezTo>
                                          <a:pt x="240" y="189"/>
                                          <a:pt x="238" y="189"/>
                                          <a:pt x="237" y="189"/>
                                        </a:cubicBezTo>
                                        <a:cubicBezTo>
                                          <a:pt x="237" y="189"/>
                                          <a:pt x="237" y="189"/>
                                          <a:pt x="238" y="189"/>
                                        </a:cubicBezTo>
                                        <a:cubicBezTo>
                                          <a:pt x="237" y="189"/>
                                          <a:pt x="235" y="189"/>
                                          <a:pt x="232" y="189"/>
                                        </a:cubicBezTo>
                                        <a:cubicBezTo>
                                          <a:pt x="235" y="188"/>
                                          <a:pt x="239" y="188"/>
                                          <a:pt x="241" y="188"/>
                                        </a:cubicBezTo>
                                        <a:cubicBezTo>
                                          <a:pt x="242" y="188"/>
                                          <a:pt x="242" y="187"/>
                                          <a:pt x="242" y="187"/>
                                        </a:cubicBezTo>
                                        <a:cubicBezTo>
                                          <a:pt x="239" y="187"/>
                                          <a:pt x="235" y="188"/>
                                          <a:pt x="231" y="187"/>
                                        </a:cubicBezTo>
                                        <a:cubicBezTo>
                                          <a:pt x="233" y="187"/>
                                          <a:pt x="233" y="186"/>
                                          <a:pt x="234" y="187"/>
                                        </a:cubicBezTo>
                                        <a:cubicBezTo>
                                          <a:pt x="234" y="187"/>
                                          <a:pt x="234" y="187"/>
                                          <a:pt x="234" y="186"/>
                                        </a:cubicBezTo>
                                        <a:cubicBezTo>
                                          <a:pt x="234" y="186"/>
                                          <a:pt x="234" y="187"/>
                                          <a:pt x="235" y="187"/>
                                        </a:cubicBezTo>
                                        <a:cubicBezTo>
                                          <a:pt x="237" y="186"/>
                                          <a:pt x="240" y="186"/>
                                          <a:pt x="242" y="185"/>
                                        </a:cubicBezTo>
                                        <a:cubicBezTo>
                                          <a:pt x="243" y="185"/>
                                          <a:pt x="243" y="185"/>
                                          <a:pt x="243" y="185"/>
                                        </a:cubicBezTo>
                                        <a:cubicBezTo>
                                          <a:pt x="240" y="186"/>
                                          <a:pt x="235" y="186"/>
                                          <a:pt x="232" y="186"/>
                                        </a:cubicBezTo>
                                        <a:cubicBezTo>
                                          <a:pt x="237" y="184"/>
                                          <a:pt x="241" y="184"/>
                                          <a:pt x="245" y="183"/>
                                        </a:cubicBezTo>
                                        <a:cubicBezTo>
                                          <a:pt x="243" y="182"/>
                                          <a:pt x="237" y="184"/>
                                          <a:pt x="234" y="184"/>
                                        </a:cubicBezTo>
                                        <a:cubicBezTo>
                                          <a:pt x="237" y="182"/>
                                          <a:pt x="242" y="184"/>
                                          <a:pt x="245" y="181"/>
                                        </a:cubicBezTo>
                                        <a:cubicBezTo>
                                          <a:pt x="242" y="180"/>
                                          <a:pt x="239" y="184"/>
                                          <a:pt x="236" y="182"/>
                                        </a:cubicBezTo>
                                        <a:cubicBezTo>
                                          <a:pt x="240" y="180"/>
                                          <a:pt x="247" y="180"/>
                                          <a:pt x="253" y="179"/>
                                        </a:cubicBezTo>
                                        <a:cubicBezTo>
                                          <a:pt x="248" y="179"/>
                                          <a:pt x="243" y="179"/>
                                          <a:pt x="239" y="180"/>
                                        </a:cubicBezTo>
                                        <a:cubicBezTo>
                                          <a:pt x="244" y="178"/>
                                          <a:pt x="253" y="177"/>
                                          <a:pt x="258" y="176"/>
                                        </a:cubicBezTo>
                                        <a:cubicBezTo>
                                          <a:pt x="252" y="176"/>
                                          <a:pt x="243" y="178"/>
                                          <a:pt x="238" y="178"/>
                                        </a:cubicBezTo>
                                        <a:cubicBezTo>
                                          <a:pt x="245" y="176"/>
                                          <a:pt x="254" y="175"/>
                                          <a:pt x="261" y="173"/>
                                        </a:cubicBezTo>
                                        <a:cubicBezTo>
                                          <a:pt x="255" y="174"/>
                                          <a:pt x="248" y="175"/>
                                          <a:pt x="241" y="176"/>
                                        </a:cubicBezTo>
                                        <a:cubicBezTo>
                                          <a:pt x="242" y="174"/>
                                          <a:pt x="244" y="174"/>
                                          <a:pt x="246" y="174"/>
                                        </a:cubicBezTo>
                                        <a:cubicBezTo>
                                          <a:pt x="246" y="174"/>
                                          <a:pt x="246" y="173"/>
                                          <a:pt x="246" y="173"/>
                                        </a:cubicBezTo>
                                        <a:cubicBezTo>
                                          <a:pt x="253" y="172"/>
                                          <a:pt x="259" y="171"/>
                                          <a:pt x="264" y="169"/>
                                        </a:cubicBezTo>
                                        <a:cubicBezTo>
                                          <a:pt x="259" y="170"/>
                                          <a:pt x="252" y="172"/>
                                          <a:pt x="246" y="172"/>
                                        </a:cubicBezTo>
                                        <a:cubicBezTo>
                                          <a:pt x="251" y="171"/>
                                          <a:pt x="254" y="171"/>
                                          <a:pt x="259" y="169"/>
                                        </a:cubicBezTo>
                                        <a:cubicBezTo>
                                          <a:pt x="255" y="169"/>
                                          <a:pt x="251" y="170"/>
                                          <a:pt x="247" y="171"/>
                                        </a:cubicBezTo>
                                        <a:cubicBezTo>
                                          <a:pt x="251" y="169"/>
                                          <a:pt x="257" y="168"/>
                                          <a:pt x="261" y="166"/>
                                        </a:cubicBezTo>
                                        <a:cubicBezTo>
                                          <a:pt x="258" y="166"/>
                                          <a:pt x="253" y="168"/>
                                          <a:pt x="250" y="168"/>
                                        </a:cubicBezTo>
                                        <a:cubicBezTo>
                                          <a:pt x="253" y="166"/>
                                          <a:pt x="259" y="166"/>
                                          <a:pt x="263" y="165"/>
                                        </a:cubicBezTo>
                                        <a:cubicBezTo>
                                          <a:pt x="260" y="165"/>
                                          <a:pt x="255" y="166"/>
                                          <a:pt x="252" y="166"/>
                                        </a:cubicBezTo>
                                        <a:cubicBezTo>
                                          <a:pt x="254" y="163"/>
                                          <a:pt x="258" y="163"/>
                                          <a:pt x="261" y="162"/>
                                        </a:cubicBezTo>
                                        <a:cubicBezTo>
                                          <a:pt x="260" y="162"/>
                                          <a:pt x="257" y="162"/>
                                          <a:pt x="255" y="163"/>
                                        </a:cubicBezTo>
                                        <a:cubicBezTo>
                                          <a:pt x="255" y="163"/>
                                          <a:pt x="255" y="163"/>
                                          <a:pt x="255" y="162"/>
                                        </a:cubicBezTo>
                                        <a:cubicBezTo>
                                          <a:pt x="259" y="159"/>
                                          <a:pt x="265" y="160"/>
                                          <a:pt x="270" y="160"/>
                                        </a:cubicBezTo>
                                        <a:cubicBezTo>
                                          <a:pt x="267" y="159"/>
                                          <a:pt x="261" y="159"/>
                                          <a:pt x="257" y="160"/>
                                        </a:cubicBezTo>
                                        <a:cubicBezTo>
                                          <a:pt x="264" y="157"/>
                                          <a:pt x="270" y="158"/>
                                          <a:pt x="276" y="157"/>
                                        </a:cubicBezTo>
                                        <a:cubicBezTo>
                                          <a:pt x="270" y="157"/>
                                          <a:pt x="265" y="157"/>
                                          <a:pt x="259" y="158"/>
                                        </a:cubicBezTo>
                                        <a:cubicBezTo>
                                          <a:pt x="263" y="154"/>
                                          <a:pt x="271" y="156"/>
                                          <a:pt x="276" y="155"/>
                                        </a:cubicBezTo>
                                        <a:cubicBezTo>
                                          <a:pt x="272" y="155"/>
                                          <a:pt x="266" y="155"/>
                                          <a:pt x="261" y="155"/>
                                        </a:cubicBezTo>
                                        <a:cubicBezTo>
                                          <a:pt x="263" y="152"/>
                                          <a:pt x="270" y="153"/>
                                          <a:pt x="273" y="153"/>
                                        </a:cubicBezTo>
                                        <a:cubicBezTo>
                                          <a:pt x="276" y="153"/>
                                          <a:pt x="279" y="153"/>
                                          <a:pt x="283" y="153"/>
                                        </a:cubicBezTo>
                                        <a:cubicBezTo>
                                          <a:pt x="277" y="152"/>
                                          <a:pt x="269" y="152"/>
                                          <a:pt x="263" y="152"/>
                                        </a:cubicBezTo>
                                        <a:cubicBezTo>
                                          <a:pt x="263" y="152"/>
                                          <a:pt x="263" y="152"/>
                                          <a:pt x="263" y="151"/>
                                        </a:cubicBezTo>
                                        <a:cubicBezTo>
                                          <a:pt x="264" y="152"/>
                                          <a:pt x="265" y="152"/>
                                          <a:pt x="265" y="151"/>
                                        </a:cubicBezTo>
                                        <a:cubicBezTo>
                                          <a:pt x="265" y="151"/>
                                          <a:pt x="265" y="151"/>
                                          <a:pt x="265" y="151"/>
                                        </a:cubicBezTo>
                                        <a:cubicBezTo>
                                          <a:pt x="269" y="151"/>
                                          <a:pt x="271" y="151"/>
                                          <a:pt x="275" y="151"/>
                                        </a:cubicBezTo>
                                        <a:cubicBezTo>
                                          <a:pt x="272" y="150"/>
                                          <a:pt x="267" y="150"/>
                                          <a:pt x="264" y="150"/>
                                        </a:cubicBezTo>
                                        <a:cubicBezTo>
                                          <a:pt x="264" y="150"/>
                                          <a:pt x="265" y="149"/>
                                          <a:pt x="265" y="149"/>
                                        </a:cubicBezTo>
                                        <a:cubicBezTo>
                                          <a:pt x="278" y="148"/>
                                          <a:pt x="289" y="152"/>
                                          <a:pt x="297" y="158"/>
                                        </a:cubicBezTo>
                                        <a:cubicBezTo>
                                          <a:pt x="294" y="157"/>
                                          <a:pt x="291" y="157"/>
                                          <a:pt x="288" y="157"/>
                                        </a:cubicBezTo>
                                        <a:cubicBezTo>
                                          <a:pt x="291" y="157"/>
                                          <a:pt x="294" y="158"/>
                                          <a:pt x="297" y="159"/>
                                        </a:cubicBezTo>
                                        <a:cubicBezTo>
                                          <a:pt x="294" y="160"/>
                                          <a:pt x="289" y="161"/>
                                          <a:pt x="286" y="161"/>
                                        </a:cubicBezTo>
                                        <a:cubicBezTo>
                                          <a:pt x="289" y="162"/>
                                          <a:pt x="293" y="160"/>
                                          <a:pt x="297" y="160"/>
                                        </a:cubicBezTo>
                                        <a:cubicBezTo>
                                          <a:pt x="294" y="162"/>
                                          <a:pt x="291" y="163"/>
                                          <a:pt x="288" y="165"/>
                                        </a:cubicBezTo>
                                        <a:cubicBezTo>
                                          <a:pt x="291" y="164"/>
                                          <a:pt x="294" y="162"/>
                                          <a:pt x="297" y="161"/>
                                        </a:cubicBezTo>
                                        <a:cubicBezTo>
                                          <a:pt x="293" y="166"/>
                                          <a:pt x="287" y="170"/>
                                          <a:pt x="281" y="174"/>
                                        </a:cubicBezTo>
                                        <a:cubicBezTo>
                                          <a:pt x="288" y="171"/>
                                          <a:pt x="293" y="167"/>
                                          <a:pt x="298" y="162"/>
                                        </a:cubicBezTo>
                                        <a:cubicBezTo>
                                          <a:pt x="295" y="166"/>
                                          <a:pt x="292" y="170"/>
                                          <a:pt x="289" y="174"/>
                                        </a:cubicBezTo>
                                        <a:cubicBezTo>
                                          <a:pt x="288" y="175"/>
                                          <a:pt x="285" y="177"/>
                                          <a:pt x="284" y="179"/>
                                        </a:cubicBezTo>
                                        <a:cubicBezTo>
                                          <a:pt x="284" y="179"/>
                                          <a:pt x="284" y="179"/>
                                          <a:pt x="284" y="179"/>
                                        </a:cubicBezTo>
                                        <a:cubicBezTo>
                                          <a:pt x="278" y="183"/>
                                          <a:pt x="270" y="186"/>
                                          <a:pt x="264" y="189"/>
                                        </a:cubicBezTo>
                                        <a:cubicBezTo>
                                          <a:pt x="264" y="190"/>
                                          <a:pt x="263" y="191"/>
                                          <a:pt x="262" y="191"/>
                                        </a:cubicBezTo>
                                        <a:cubicBezTo>
                                          <a:pt x="262" y="191"/>
                                          <a:pt x="262" y="190"/>
                                          <a:pt x="262" y="190"/>
                                        </a:cubicBezTo>
                                        <a:cubicBezTo>
                                          <a:pt x="260" y="191"/>
                                          <a:pt x="258" y="192"/>
                                          <a:pt x="256" y="192"/>
                                        </a:cubicBezTo>
                                        <a:cubicBezTo>
                                          <a:pt x="257" y="191"/>
                                          <a:pt x="259" y="191"/>
                                          <a:pt x="259" y="190"/>
                                        </a:cubicBezTo>
                                        <a:cubicBezTo>
                                          <a:pt x="260" y="190"/>
                                          <a:pt x="261" y="190"/>
                                          <a:pt x="261" y="189"/>
                                        </a:cubicBezTo>
                                        <a:cubicBezTo>
                                          <a:pt x="262" y="189"/>
                                          <a:pt x="262" y="189"/>
                                          <a:pt x="263" y="188"/>
                                        </a:cubicBezTo>
                                        <a:cubicBezTo>
                                          <a:pt x="263" y="188"/>
                                          <a:pt x="262" y="188"/>
                                          <a:pt x="262" y="188"/>
                                        </a:cubicBezTo>
                                        <a:cubicBezTo>
                                          <a:pt x="253" y="193"/>
                                          <a:pt x="244" y="196"/>
                                          <a:pt x="233" y="198"/>
                                        </a:cubicBezTo>
                                        <a:cubicBezTo>
                                          <a:pt x="240" y="197"/>
                                          <a:pt x="246" y="195"/>
                                          <a:pt x="253" y="193"/>
                                        </a:cubicBezTo>
                                        <a:cubicBezTo>
                                          <a:pt x="253" y="193"/>
                                          <a:pt x="253" y="193"/>
                                          <a:pt x="253" y="193"/>
                                        </a:cubicBezTo>
                                        <a:cubicBezTo>
                                          <a:pt x="254" y="193"/>
                                          <a:pt x="254" y="193"/>
                                          <a:pt x="254" y="192"/>
                                        </a:cubicBezTo>
                                        <a:cubicBezTo>
                                          <a:pt x="254" y="192"/>
                                          <a:pt x="254" y="193"/>
                                          <a:pt x="254" y="193"/>
                                        </a:cubicBezTo>
                                        <a:cubicBezTo>
                                          <a:pt x="254" y="193"/>
                                          <a:pt x="255" y="193"/>
                                          <a:pt x="254" y="192"/>
                                        </a:cubicBezTo>
                                        <a:cubicBezTo>
                                          <a:pt x="255" y="192"/>
                                          <a:pt x="255" y="192"/>
                                          <a:pt x="256" y="192"/>
                                        </a:cubicBezTo>
                                        <a:cubicBezTo>
                                          <a:pt x="256" y="192"/>
                                          <a:pt x="256" y="192"/>
                                          <a:pt x="256" y="192"/>
                                        </a:cubicBezTo>
                                        <a:cubicBezTo>
                                          <a:pt x="255" y="193"/>
                                          <a:pt x="254" y="194"/>
                                          <a:pt x="253" y="193"/>
                                        </a:cubicBezTo>
                                        <a:cubicBezTo>
                                          <a:pt x="247" y="197"/>
                                          <a:pt x="239" y="198"/>
                                          <a:pt x="232" y="200"/>
                                        </a:cubicBezTo>
                                        <a:cubicBezTo>
                                          <a:pt x="233" y="201"/>
                                          <a:pt x="233" y="200"/>
                                          <a:pt x="234" y="200"/>
                                        </a:cubicBezTo>
                                        <a:cubicBezTo>
                                          <a:pt x="233" y="201"/>
                                          <a:pt x="231" y="201"/>
                                          <a:pt x="230" y="201"/>
                                        </a:cubicBezTo>
                                        <a:cubicBezTo>
                                          <a:pt x="230" y="200"/>
                                          <a:pt x="232" y="201"/>
                                          <a:pt x="232" y="199"/>
                                        </a:cubicBezTo>
                                        <a:cubicBezTo>
                                          <a:pt x="232" y="199"/>
                                          <a:pt x="232" y="199"/>
                                          <a:pt x="232" y="199"/>
                                        </a:cubicBezTo>
                                        <a:cubicBezTo>
                                          <a:pt x="231" y="199"/>
                                          <a:pt x="231" y="200"/>
                                          <a:pt x="231" y="200"/>
                                        </a:cubicBezTo>
                                        <a:cubicBezTo>
                                          <a:pt x="231" y="200"/>
                                          <a:pt x="230" y="199"/>
                                          <a:pt x="230" y="199"/>
                                        </a:cubicBezTo>
                                        <a:cubicBezTo>
                                          <a:pt x="229" y="200"/>
                                          <a:pt x="228" y="200"/>
                                          <a:pt x="227" y="199"/>
                                        </a:cubicBezTo>
                                        <a:cubicBezTo>
                                          <a:pt x="228" y="199"/>
                                          <a:pt x="231" y="199"/>
                                          <a:pt x="233" y="198"/>
                                        </a:cubicBezTo>
                                        <a:cubicBezTo>
                                          <a:pt x="231" y="198"/>
                                          <a:pt x="230" y="198"/>
                                          <a:pt x="228" y="199"/>
                                        </a:cubicBezTo>
                                        <a:cubicBezTo>
                                          <a:pt x="229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7"/>
                                          <a:pt x="231" y="198"/>
                                          <a:pt x="231" y="198"/>
                                        </a:cubicBezTo>
                                        <a:cubicBezTo>
                                          <a:pt x="231" y="197"/>
                                          <a:pt x="233" y="198"/>
                                          <a:pt x="233" y="197"/>
                                        </a:cubicBezTo>
                                        <a:cubicBezTo>
                                          <a:pt x="229" y="197"/>
                                          <a:pt x="226" y="198"/>
                                          <a:pt x="223" y="197"/>
                                        </a:cubicBezTo>
                                        <a:cubicBezTo>
                                          <a:pt x="225" y="197"/>
                                          <a:pt x="228" y="197"/>
                                          <a:pt x="231" y="196"/>
                                        </a:cubicBezTo>
                                        <a:cubicBezTo>
                                          <a:pt x="231" y="196"/>
                                          <a:pt x="231" y="196"/>
                                          <a:pt x="230" y="196"/>
                                        </a:cubicBezTo>
                                        <a:cubicBezTo>
                                          <a:pt x="231" y="195"/>
                                          <a:pt x="234" y="196"/>
                                          <a:pt x="235" y="195"/>
                                        </a:cubicBezTo>
                                        <a:cubicBezTo>
                                          <a:pt x="230" y="196"/>
                                          <a:pt x="226" y="196"/>
                                          <a:pt x="221" y="196"/>
                                        </a:cubicBezTo>
                                        <a:cubicBezTo>
                                          <a:pt x="228" y="195"/>
                                          <a:pt x="235" y="194"/>
                                          <a:pt x="240" y="193"/>
                                        </a:cubicBezTo>
                                        <a:cubicBezTo>
                                          <a:pt x="240" y="192"/>
                                          <a:pt x="240" y="192"/>
                                          <a:pt x="240" y="192"/>
                                        </a:cubicBezTo>
                                        <a:close/>
                                        <a:moveTo>
                                          <a:pt x="228" y="189"/>
                                        </a:moveTo>
                                        <a:cubicBezTo>
                                          <a:pt x="229" y="189"/>
                                          <a:pt x="229" y="188"/>
                                          <a:pt x="230" y="189"/>
                                        </a:cubicBezTo>
                                        <a:cubicBezTo>
                                          <a:pt x="229" y="189"/>
                                          <a:pt x="228" y="189"/>
                                          <a:pt x="228" y="189"/>
                                        </a:cubicBezTo>
                                        <a:close/>
                                        <a:moveTo>
                                          <a:pt x="231" y="188"/>
                                        </a:moveTo>
                                        <a:cubicBezTo>
                                          <a:pt x="231" y="189"/>
                                          <a:pt x="230" y="188"/>
                                          <a:pt x="230" y="189"/>
                                        </a:cubicBezTo>
                                        <a:cubicBezTo>
                                          <a:pt x="230" y="188"/>
                                          <a:pt x="231" y="188"/>
                                          <a:pt x="231" y="188"/>
                                        </a:cubicBezTo>
                                        <a:close/>
                                        <a:moveTo>
                                          <a:pt x="230" y="187"/>
                                        </a:moveTo>
                                        <a:cubicBezTo>
                                          <a:pt x="230" y="187"/>
                                          <a:pt x="231" y="187"/>
                                          <a:pt x="231" y="187"/>
                                        </a:cubicBezTo>
                                        <a:cubicBezTo>
                                          <a:pt x="231" y="187"/>
                                          <a:pt x="230" y="187"/>
                                          <a:pt x="230" y="187"/>
                                        </a:cubicBezTo>
                                        <a:close/>
                                        <a:moveTo>
                                          <a:pt x="241" y="169"/>
                                        </a:moveTo>
                                        <a:cubicBezTo>
                                          <a:pt x="239" y="174"/>
                                          <a:pt x="231" y="173"/>
                                          <a:pt x="227" y="172"/>
                                        </a:cubicBezTo>
                                        <a:cubicBezTo>
                                          <a:pt x="229" y="170"/>
                                          <a:pt x="233" y="171"/>
                                          <a:pt x="236" y="170"/>
                                        </a:cubicBezTo>
                                        <a:cubicBezTo>
                                          <a:pt x="237" y="170"/>
                                          <a:pt x="238" y="170"/>
                                          <a:pt x="240" y="169"/>
                                        </a:cubicBezTo>
                                        <a:cubicBezTo>
                                          <a:pt x="238" y="171"/>
                                          <a:pt x="234" y="171"/>
                                          <a:pt x="232" y="172"/>
                                        </a:cubicBezTo>
                                        <a:cubicBezTo>
                                          <a:pt x="234" y="172"/>
                                          <a:pt x="239" y="170"/>
                                          <a:pt x="241" y="169"/>
                                        </a:cubicBezTo>
                                        <a:close/>
                                        <a:moveTo>
                                          <a:pt x="237" y="173"/>
                                        </a:moveTo>
                                        <a:cubicBezTo>
                                          <a:pt x="236" y="173"/>
                                          <a:pt x="234" y="174"/>
                                          <a:pt x="233" y="174"/>
                                        </a:cubicBezTo>
                                        <a:cubicBezTo>
                                          <a:pt x="234" y="173"/>
                                          <a:pt x="235" y="173"/>
                                          <a:pt x="237" y="173"/>
                                        </a:cubicBezTo>
                                        <a:close/>
                                        <a:moveTo>
                                          <a:pt x="236" y="174"/>
                                        </a:moveTo>
                                        <a:cubicBezTo>
                                          <a:pt x="243" y="170"/>
                                          <a:pt x="249" y="164"/>
                                          <a:pt x="253" y="158"/>
                                        </a:cubicBezTo>
                                        <a:cubicBezTo>
                                          <a:pt x="251" y="158"/>
                                          <a:pt x="251" y="159"/>
                                          <a:pt x="250" y="160"/>
                                        </a:cubicBezTo>
                                        <a:cubicBezTo>
                                          <a:pt x="250" y="160"/>
                                          <a:pt x="250" y="160"/>
                                          <a:pt x="251" y="160"/>
                                        </a:cubicBezTo>
                                        <a:cubicBezTo>
                                          <a:pt x="248" y="162"/>
                                          <a:pt x="244" y="163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1" y="164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2" y="164"/>
                                          <a:pt x="242" y="163"/>
                                        </a:cubicBezTo>
                                        <a:cubicBezTo>
                                          <a:pt x="243" y="163"/>
                                          <a:pt x="243" y="163"/>
                                          <a:pt x="243" y="164"/>
                                        </a:cubicBezTo>
                                        <a:cubicBezTo>
                                          <a:pt x="244" y="163"/>
                                          <a:pt x="245" y="163"/>
                                          <a:pt x="246" y="163"/>
                                        </a:cubicBezTo>
                                        <a:cubicBezTo>
                                          <a:pt x="242" y="165"/>
                                          <a:pt x="237" y="166"/>
                                          <a:pt x="232" y="167"/>
                                        </a:cubicBezTo>
                                        <a:cubicBezTo>
                                          <a:pt x="232" y="167"/>
                                          <a:pt x="232" y="167"/>
                                          <a:pt x="232" y="168"/>
                                        </a:cubicBezTo>
                                        <a:cubicBezTo>
                                          <a:pt x="236" y="167"/>
                                          <a:pt x="242" y="166"/>
                                          <a:pt x="247" y="164"/>
                                        </a:cubicBezTo>
                                        <a:cubicBezTo>
                                          <a:pt x="247" y="164"/>
                                          <a:pt x="246" y="165"/>
                                          <a:pt x="245" y="165"/>
                                        </a:cubicBezTo>
                                        <a:cubicBezTo>
                                          <a:pt x="240" y="166"/>
                                          <a:pt x="234" y="169"/>
                                          <a:pt x="227" y="169"/>
                                        </a:cubicBezTo>
                                        <a:cubicBezTo>
                                          <a:pt x="227" y="169"/>
                                          <a:pt x="227" y="170"/>
                                          <a:pt x="227" y="170"/>
                                        </a:cubicBezTo>
                                        <a:cubicBezTo>
                                          <a:pt x="231" y="170"/>
                                          <a:pt x="234" y="168"/>
                                          <a:pt x="238" y="168"/>
                                        </a:cubicBezTo>
                                        <a:cubicBezTo>
                                          <a:pt x="240" y="167"/>
                                          <a:pt x="242" y="168"/>
                                          <a:pt x="244" y="167"/>
                                        </a:cubicBezTo>
                                        <a:cubicBezTo>
                                          <a:pt x="239" y="169"/>
                                          <a:pt x="233" y="170"/>
                                          <a:pt x="226" y="171"/>
                                        </a:cubicBezTo>
                                        <a:cubicBezTo>
                                          <a:pt x="227" y="169"/>
                                          <a:pt x="228" y="166"/>
                                          <a:pt x="230" y="165"/>
                                        </a:cubicBezTo>
                                        <a:cubicBezTo>
                                          <a:pt x="229" y="164"/>
                                          <a:pt x="229" y="165"/>
                                          <a:pt x="228" y="165"/>
                                        </a:cubicBezTo>
                                        <a:cubicBezTo>
                                          <a:pt x="229" y="163"/>
                                          <a:pt x="230" y="160"/>
                                          <a:pt x="232" y="158"/>
                                        </a:cubicBezTo>
                                        <a:cubicBezTo>
                                          <a:pt x="232" y="158"/>
                                          <a:pt x="233" y="158"/>
                                          <a:pt x="233" y="157"/>
                                        </a:cubicBezTo>
                                        <a:cubicBezTo>
                                          <a:pt x="234" y="156"/>
                                          <a:pt x="240" y="153"/>
                                          <a:pt x="235" y="152"/>
                                        </a:cubicBezTo>
                                        <a:cubicBezTo>
                                          <a:pt x="231" y="155"/>
                                          <a:pt x="229" y="159"/>
                                          <a:pt x="224" y="161"/>
                                        </a:cubicBezTo>
                                        <a:cubicBezTo>
                                          <a:pt x="225" y="159"/>
                                          <a:pt x="227" y="158"/>
                                          <a:pt x="228" y="157"/>
                                        </a:cubicBezTo>
                                        <a:cubicBezTo>
                                          <a:pt x="228" y="157"/>
                                          <a:pt x="228" y="157"/>
                                          <a:pt x="228" y="157"/>
                                        </a:cubicBezTo>
                                        <a:cubicBezTo>
                                          <a:pt x="226" y="158"/>
                                          <a:pt x="225" y="159"/>
                                          <a:pt x="223" y="161"/>
                                        </a:cubicBezTo>
                                        <a:cubicBezTo>
                                          <a:pt x="224" y="157"/>
                                          <a:pt x="229" y="154"/>
                                          <a:pt x="232" y="152"/>
                                        </a:cubicBezTo>
                                        <a:cubicBezTo>
                                          <a:pt x="232" y="151"/>
                                          <a:pt x="232" y="151"/>
                                          <a:pt x="232" y="151"/>
                                        </a:cubicBezTo>
                                        <a:cubicBezTo>
                                          <a:pt x="228" y="154"/>
                                          <a:pt x="225" y="157"/>
                                          <a:pt x="223" y="160"/>
                                        </a:cubicBezTo>
                                        <a:cubicBezTo>
                                          <a:pt x="222" y="157"/>
                                          <a:pt x="225" y="155"/>
                                          <a:pt x="227" y="153"/>
                                        </a:cubicBezTo>
                                        <a:cubicBezTo>
                                          <a:pt x="229" y="152"/>
                                          <a:pt x="235" y="146"/>
                                          <a:pt x="230" y="150"/>
                                        </a:cubicBezTo>
                                        <a:cubicBezTo>
                                          <a:pt x="228" y="152"/>
                                          <a:pt x="225" y="155"/>
                                          <a:pt x="223" y="157"/>
                                        </a:cubicBezTo>
                                        <a:cubicBezTo>
                                          <a:pt x="223" y="152"/>
                                          <a:pt x="229" y="150"/>
                                          <a:pt x="231" y="147"/>
                                        </a:cubicBezTo>
                                        <a:cubicBezTo>
                                          <a:pt x="229" y="148"/>
                                          <a:pt x="227" y="150"/>
                                          <a:pt x="225" y="152"/>
                                        </a:cubicBezTo>
                                        <a:cubicBezTo>
                                          <a:pt x="227" y="148"/>
                                          <a:pt x="232" y="144"/>
                                          <a:pt x="235" y="140"/>
                                        </a:cubicBezTo>
                                        <a:cubicBezTo>
                                          <a:pt x="235" y="139"/>
                                          <a:pt x="235" y="139"/>
                                          <a:pt x="235" y="139"/>
                                        </a:cubicBezTo>
                                        <a:cubicBezTo>
                                          <a:pt x="234" y="139"/>
                                          <a:pt x="234" y="139"/>
                                          <a:pt x="234" y="139"/>
                                        </a:cubicBezTo>
                                        <a:cubicBezTo>
                                          <a:pt x="232" y="140"/>
                                          <a:pt x="230" y="142"/>
                                          <a:pt x="228" y="142"/>
                                        </a:cubicBezTo>
                                        <a:cubicBezTo>
                                          <a:pt x="229" y="133"/>
                                          <a:pt x="233" y="126"/>
                                          <a:pt x="241" y="124"/>
                                        </a:cubicBezTo>
                                        <a:cubicBezTo>
                                          <a:pt x="242" y="123"/>
                                          <a:pt x="244" y="123"/>
                                          <a:pt x="245" y="122"/>
                                        </a:cubicBezTo>
                                        <a:cubicBezTo>
                                          <a:pt x="252" y="120"/>
                                          <a:pt x="261" y="121"/>
                                          <a:pt x="268" y="123"/>
                                        </a:cubicBezTo>
                                        <a:cubicBezTo>
                                          <a:pt x="269" y="123"/>
                                          <a:pt x="268" y="123"/>
                                          <a:pt x="268" y="124"/>
                                        </a:cubicBezTo>
                                        <a:cubicBezTo>
                                          <a:pt x="269" y="124"/>
                                          <a:pt x="269" y="124"/>
                                          <a:pt x="269" y="124"/>
                                        </a:cubicBezTo>
                                        <a:cubicBezTo>
                                          <a:pt x="269" y="132"/>
                                          <a:pt x="267" y="143"/>
                                          <a:pt x="261" y="151"/>
                                        </a:cubicBezTo>
                                        <a:cubicBezTo>
                                          <a:pt x="254" y="160"/>
                                          <a:pt x="247" y="171"/>
                                          <a:pt x="235" y="177"/>
                                        </a:cubicBezTo>
                                        <a:cubicBezTo>
                                          <a:pt x="235" y="177"/>
                                          <a:pt x="234" y="176"/>
                                          <a:pt x="234" y="176"/>
                                        </a:cubicBezTo>
                                        <a:cubicBezTo>
                                          <a:pt x="235" y="175"/>
                                          <a:pt x="236" y="175"/>
                                          <a:pt x="236" y="174"/>
                                        </a:cubicBezTo>
                                        <a:close/>
                                        <a:moveTo>
                                          <a:pt x="216" y="179"/>
                                        </a:moveTo>
                                        <a:cubicBezTo>
                                          <a:pt x="216" y="178"/>
                                          <a:pt x="216" y="177"/>
                                          <a:pt x="217" y="176"/>
                                        </a:cubicBezTo>
                                        <a:cubicBezTo>
                                          <a:pt x="223" y="173"/>
                                          <a:pt x="221" y="161"/>
                                          <a:pt x="229" y="160"/>
                                        </a:cubicBezTo>
                                        <a:cubicBezTo>
                                          <a:pt x="225" y="166"/>
                                          <a:pt x="224" y="176"/>
                                          <a:pt x="216" y="179"/>
                                        </a:cubicBezTo>
                                        <a:close/>
                                        <a:moveTo>
                                          <a:pt x="224" y="176"/>
                                        </a:move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ubicBezTo>
                                          <a:pt x="224" y="176"/>
                                          <a:pt x="223" y="176"/>
                                          <a:pt x="223" y="176"/>
                                        </a:cubicBez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lose/>
                                        <a:moveTo>
                                          <a:pt x="220" y="180"/>
                                        </a:moveTo>
                                        <a:cubicBezTo>
                                          <a:pt x="220" y="180"/>
                                          <a:pt x="220" y="180"/>
                                          <a:pt x="220" y="180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1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0"/>
                                        </a:cubicBezTo>
                                        <a:close/>
                                        <a:moveTo>
                                          <a:pt x="194" y="174"/>
                                        </a:moveTo>
                                        <a:cubicBezTo>
                                          <a:pt x="194" y="174"/>
                                          <a:pt x="194" y="175"/>
                                          <a:pt x="195" y="175"/>
                                        </a:cubicBezTo>
                                        <a:cubicBezTo>
                                          <a:pt x="195" y="175"/>
                                          <a:pt x="195" y="174"/>
                                          <a:pt x="195" y="174"/>
                                        </a:cubicBezTo>
                                        <a:cubicBezTo>
                                          <a:pt x="195" y="174"/>
                                          <a:pt x="194" y="173"/>
                                          <a:pt x="194" y="173"/>
                                        </a:cubicBezTo>
                                        <a:cubicBezTo>
                                          <a:pt x="194" y="171"/>
                                          <a:pt x="194" y="171"/>
                                          <a:pt x="194" y="169"/>
                                        </a:cubicBezTo>
                                        <a:cubicBezTo>
                                          <a:pt x="195" y="170"/>
                                          <a:pt x="195" y="171"/>
                                          <a:pt x="195" y="172"/>
                                        </a:cubicBezTo>
                                        <a:cubicBezTo>
                                          <a:pt x="195" y="172"/>
                                          <a:pt x="196" y="172"/>
                                          <a:pt x="196" y="172"/>
                                        </a:cubicBezTo>
                                        <a:cubicBezTo>
                                          <a:pt x="196" y="174"/>
                                          <a:pt x="197" y="174"/>
                                          <a:pt x="197" y="175"/>
                                        </a:cubicBezTo>
                                        <a:cubicBezTo>
                                          <a:pt x="198" y="176"/>
                                          <a:pt x="200" y="179"/>
                                          <a:pt x="202" y="177"/>
                                        </a:cubicBezTo>
                                        <a:cubicBezTo>
                                          <a:pt x="201" y="173"/>
                                          <a:pt x="196" y="172"/>
                                          <a:pt x="196" y="169"/>
                                        </a:cubicBezTo>
                                        <a:cubicBezTo>
                                          <a:pt x="196" y="168"/>
                                          <a:pt x="196" y="169"/>
                                          <a:pt x="195" y="169"/>
                                        </a:cubicBezTo>
                                        <a:cubicBezTo>
                                          <a:pt x="194" y="165"/>
                                          <a:pt x="192" y="163"/>
                                          <a:pt x="191" y="160"/>
                                        </a:cubicBezTo>
                                        <a:cubicBezTo>
                                          <a:pt x="190" y="160"/>
                                          <a:pt x="190" y="159"/>
                                          <a:pt x="189" y="159"/>
                                        </a:cubicBezTo>
                                        <a:cubicBezTo>
                                          <a:pt x="188" y="159"/>
                                          <a:pt x="189" y="160"/>
                                          <a:pt x="188" y="160"/>
                                        </a:cubicBezTo>
                                        <a:cubicBezTo>
                                          <a:pt x="188" y="160"/>
                                          <a:pt x="188" y="160"/>
                                          <a:pt x="188" y="159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7" y="159"/>
                                        </a:cubicBezTo>
                                        <a:cubicBezTo>
                                          <a:pt x="186" y="154"/>
                                          <a:pt x="189" y="146"/>
                                          <a:pt x="186" y="143"/>
                                        </a:cubicBezTo>
                                        <a:cubicBezTo>
                                          <a:pt x="184" y="142"/>
                                          <a:pt x="182" y="141"/>
                                          <a:pt x="181" y="141"/>
                                        </a:cubicBezTo>
                                        <a:cubicBezTo>
                                          <a:pt x="180" y="142"/>
                                          <a:pt x="182" y="142"/>
                                          <a:pt x="183" y="144"/>
                                        </a:cubicBezTo>
                                        <a:cubicBezTo>
                                          <a:pt x="183" y="143"/>
                                          <a:pt x="184" y="143"/>
                                          <a:pt x="185" y="144"/>
                                        </a:cubicBezTo>
                                        <a:cubicBezTo>
                                          <a:pt x="185" y="144"/>
                                          <a:pt x="185" y="145"/>
                                          <a:pt x="185" y="146"/>
                                        </a:cubicBezTo>
                                        <a:cubicBezTo>
                                          <a:pt x="181" y="144"/>
                                          <a:pt x="175" y="141"/>
                                          <a:pt x="177" y="135"/>
                                        </a:cubicBezTo>
                                        <a:cubicBezTo>
                                          <a:pt x="180" y="136"/>
                                          <a:pt x="181" y="130"/>
                                          <a:pt x="184" y="132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4" y="133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5" y="133"/>
                                        </a:cubicBezTo>
                                        <a:cubicBezTo>
                                          <a:pt x="186" y="135"/>
                                          <a:pt x="187" y="137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7" y="141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8" y="141"/>
                                          <a:pt x="188" y="141"/>
                                        </a:cubicBezTo>
                                        <a:cubicBezTo>
                                          <a:pt x="188" y="143"/>
                                          <a:pt x="189" y="144"/>
                                          <a:pt x="190" y="145"/>
                                        </a:cubicBezTo>
                                        <a:cubicBezTo>
                                          <a:pt x="190" y="147"/>
                                          <a:pt x="191" y="149"/>
                                          <a:pt x="191" y="152"/>
                                        </a:cubicBezTo>
                                        <a:cubicBezTo>
                                          <a:pt x="190" y="154"/>
                                          <a:pt x="190" y="157"/>
                                          <a:pt x="188" y="158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9" y="159"/>
                                        </a:cubicBezTo>
                                        <a:cubicBezTo>
                                          <a:pt x="190" y="158"/>
                                          <a:pt x="190" y="158"/>
                                          <a:pt x="190" y="157"/>
                                        </a:cubicBezTo>
                                        <a:cubicBezTo>
                                          <a:pt x="190" y="157"/>
                                          <a:pt x="190" y="157"/>
                                          <a:pt x="190" y="157"/>
                                        </a:cubicBezTo>
                                        <a:cubicBezTo>
                                          <a:pt x="191" y="154"/>
                                          <a:pt x="192" y="152"/>
                                          <a:pt x="192" y="149"/>
                                        </a:cubicBezTo>
                                        <a:cubicBezTo>
                                          <a:pt x="193" y="150"/>
                                          <a:pt x="194" y="153"/>
                                          <a:pt x="193" y="155"/>
                                        </a:cubicBezTo>
                                        <a:cubicBezTo>
                                          <a:pt x="193" y="155"/>
                                          <a:pt x="193" y="155"/>
                                          <a:pt x="193" y="155"/>
                                        </a:cubicBezTo>
                                        <a:cubicBezTo>
                                          <a:pt x="189" y="160"/>
                                          <a:pt x="199" y="150"/>
                                          <a:pt x="203" y="155"/>
                                        </a:cubicBezTo>
                                        <a:cubicBezTo>
                                          <a:pt x="203" y="156"/>
                                          <a:pt x="203" y="157"/>
                                          <a:pt x="204" y="157"/>
                                        </a:cubicBezTo>
                                        <a:cubicBezTo>
                                          <a:pt x="204" y="158"/>
                                          <a:pt x="204" y="158"/>
                                          <a:pt x="204" y="158"/>
                                        </a:cubicBezTo>
                                        <a:cubicBezTo>
                                          <a:pt x="206" y="159"/>
                                          <a:pt x="204" y="161"/>
                                          <a:pt x="205" y="163"/>
                                        </a:cubicBezTo>
                                        <a:cubicBezTo>
                                          <a:pt x="206" y="160"/>
                                          <a:pt x="206" y="156"/>
                                          <a:pt x="207" y="154"/>
                                        </a:cubicBezTo>
                                        <a:cubicBezTo>
                                          <a:pt x="208" y="154"/>
                                          <a:pt x="208" y="154"/>
                                          <a:pt x="208" y="154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3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2"/>
                                        </a:cubicBezTo>
                                        <a:cubicBezTo>
                                          <a:pt x="207" y="153"/>
                                          <a:pt x="207" y="153"/>
                                          <a:pt x="206" y="153"/>
                                        </a:cubicBezTo>
                                        <a:cubicBezTo>
                                          <a:pt x="206" y="151"/>
                                          <a:pt x="205" y="151"/>
                                          <a:pt x="204" y="151"/>
                                        </a:cubicBezTo>
                                        <a:cubicBezTo>
                                          <a:pt x="203" y="151"/>
                                          <a:pt x="203" y="151"/>
                                          <a:pt x="202" y="151"/>
                                        </a:cubicBezTo>
                                        <a:cubicBezTo>
                                          <a:pt x="204" y="149"/>
                                          <a:pt x="205" y="148"/>
                                          <a:pt x="208" y="147"/>
                                        </a:cubicBezTo>
                                        <a:cubicBezTo>
                                          <a:pt x="206" y="146"/>
                                          <a:pt x="204" y="149"/>
                                          <a:pt x="203" y="149"/>
                                        </a:cubicBezTo>
                                        <a:cubicBezTo>
                                          <a:pt x="203" y="149"/>
                                          <a:pt x="203" y="149"/>
                                          <a:pt x="203" y="148"/>
                                        </a:cubicBezTo>
                                        <a:cubicBezTo>
                                          <a:pt x="203" y="148"/>
                                          <a:pt x="203" y="148"/>
                                          <a:pt x="203" y="148"/>
                                        </a:cubicBezTo>
                                        <a:cubicBezTo>
                                          <a:pt x="202" y="149"/>
                                          <a:pt x="201" y="150"/>
                                          <a:pt x="200" y="150"/>
                                        </a:cubicBezTo>
                                        <a:cubicBezTo>
                                          <a:pt x="202" y="147"/>
                                          <a:pt x="206" y="143"/>
                                          <a:pt x="204" y="138"/>
                                        </a:cubicBezTo>
                                        <a:cubicBezTo>
                                          <a:pt x="206" y="138"/>
                                          <a:pt x="206" y="135"/>
                                          <a:pt x="205" y="134"/>
                                        </a:cubicBezTo>
                                        <a:cubicBezTo>
                                          <a:pt x="205" y="138"/>
                                          <a:pt x="202" y="140"/>
                                          <a:pt x="200" y="142"/>
                                        </a:cubicBezTo>
                                        <a:cubicBezTo>
                                          <a:pt x="200" y="140"/>
                                          <a:pt x="201" y="139"/>
                                          <a:pt x="202" y="138"/>
                                        </a:cubicBezTo>
                                        <a:cubicBezTo>
                                          <a:pt x="204" y="135"/>
                                          <a:pt x="203" y="131"/>
                                          <a:pt x="204" y="128"/>
                                        </a:cubicBezTo>
                                        <a:cubicBezTo>
                                          <a:pt x="203" y="127"/>
                                          <a:pt x="203" y="128"/>
                                          <a:pt x="202" y="128"/>
                                        </a:cubicBezTo>
                                        <a:cubicBezTo>
                                          <a:pt x="202" y="128"/>
                                          <a:pt x="202" y="128"/>
                                          <a:pt x="202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30"/>
                                        </a:cubicBezTo>
                                        <a:cubicBezTo>
                                          <a:pt x="200" y="129"/>
                                          <a:pt x="200" y="129"/>
                                          <a:pt x="200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200" y="130"/>
                                          <a:pt x="201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198" y="132"/>
                                          <a:pt x="197" y="134"/>
                                        </a:cubicBezTo>
                                        <a:cubicBezTo>
                                          <a:pt x="196" y="134"/>
                                          <a:pt x="196" y="134"/>
                                          <a:pt x="197" y="135"/>
                                        </a:cubicBezTo>
                                        <a:cubicBezTo>
                                          <a:pt x="196" y="135"/>
                                          <a:pt x="196" y="135"/>
                                          <a:pt x="196" y="135"/>
                                        </a:cubicBezTo>
                                        <a:cubicBezTo>
                                          <a:pt x="196" y="136"/>
                                          <a:pt x="196" y="135"/>
                                          <a:pt x="195" y="135"/>
                                        </a:cubicBezTo>
                                        <a:cubicBezTo>
                                          <a:pt x="195" y="135"/>
                                          <a:pt x="195" y="135"/>
                                          <a:pt x="195" y="135"/>
                                        </a:cubicBezTo>
                                        <a:cubicBezTo>
                                          <a:pt x="195" y="136"/>
                                          <a:pt x="195" y="136"/>
                                          <a:pt x="196" y="137"/>
                                        </a:cubicBezTo>
                                        <a:cubicBezTo>
                                          <a:pt x="196" y="137"/>
                                          <a:pt x="196" y="136"/>
                                          <a:pt x="196" y="136"/>
                                        </a:cubicBezTo>
                                        <a:cubicBezTo>
                                          <a:pt x="197" y="136"/>
                                          <a:pt x="198" y="135"/>
                                          <a:pt x="198" y="134"/>
                                        </a:cubicBezTo>
                                        <a:cubicBezTo>
                                          <a:pt x="198" y="134"/>
                                          <a:pt x="198" y="134"/>
                                          <a:pt x="198" y="134"/>
                                        </a:cubicBezTo>
                                        <a:cubicBezTo>
                                          <a:pt x="199" y="134"/>
                                          <a:pt x="199" y="133"/>
                                          <a:pt x="200" y="133"/>
                                        </a:cubicBezTo>
                                        <a:cubicBezTo>
                                          <a:pt x="199" y="134"/>
                                          <a:pt x="198" y="135"/>
                                          <a:pt x="198" y="136"/>
                                        </a:cubicBezTo>
                                        <a:cubicBezTo>
                                          <a:pt x="197" y="136"/>
                                          <a:pt x="196" y="137"/>
                                          <a:pt x="195" y="138"/>
                                        </a:cubicBezTo>
                                        <a:cubicBezTo>
                                          <a:pt x="195" y="137"/>
                                          <a:pt x="194" y="137"/>
                                          <a:pt x="194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3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4" y="138"/>
                                        </a:cubicBezTo>
                                        <a:cubicBezTo>
                                          <a:pt x="193" y="137"/>
                                          <a:pt x="192" y="137"/>
                                          <a:pt x="191" y="138"/>
                                        </a:cubicBezTo>
                                        <a:cubicBezTo>
                                          <a:pt x="191" y="137"/>
                                          <a:pt x="191" y="137"/>
                                          <a:pt x="191" y="137"/>
                                        </a:cubicBezTo>
                                        <a:cubicBezTo>
                                          <a:pt x="190" y="137"/>
                                          <a:pt x="190" y="137"/>
                                          <a:pt x="190" y="137"/>
                                        </a:cubicBezTo>
                                        <a:cubicBezTo>
                                          <a:pt x="190" y="138"/>
                                          <a:pt x="190" y="139"/>
                                          <a:pt x="190" y="140"/>
                                        </a:cubicBezTo>
                                        <a:cubicBezTo>
                                          <a:pt x="192" y="140"/>
                                          <a:pt x="191" y="139"/>
                                          <a:pt x="191" y="139"/>
                                        </a:cubicBezTo>
                                        <a:cubicBezTo>
                                          <a:pt x="192" y="139"/>
                                          <a:pt x="191" y="139"/>
                                          <a:pt x="192" y="139"/>
                                        </a:cubicBezTo>
                                        <a:cubicBezTo>
                                          <a:pt x="192" y="139"/>
                                          <a:pt x="192" y="139"/>
                                          <a:pt x="192" y="139"/>
                                        </a:cubicBezTo>
                                        <a:cubicBezTo>
                                          <a:pt x="193" y="139"/>
                                          <a:pt x="193" y="139"/>
                                          <a:pt x="194" y="140"/>
                                        </a:cubicBezTo>
                                        <a:cubicBezTo>
                                          <a:pt x="196" y="140"/>
                                          <a:pt x="196" y="143"/>
                                          <a:pt x="197" y="145"/>
                                        </a:cubicBezTo>
                                        <a:cubicBezTo>
                                          <a:pt x="198" y="144"/>
                                          <a:pt x="198" y="144"/>
                                          <a:pt x="198" y="144"/>
                                        </a:cubicBezTo>
                                        <a:cubicBezTo>
                                          <a:pt x="201" y="145"/>
                                          <a:pt x="202" y="141"/>
                                          <a:pt x="204" y="139"/>
                                        </a:cubicBezTo>
                                        <a:cubicBezTo>
                                          <a:pt x="203" y="142"/>
                                          <a:pt x="202" y="145"/>
                                          <a:pt x="201" y="148"/>
                                        </a:cubicBezTo>
                                        <a:cubicBezTo>
                                          <a:pt x="200" y="149"/>
                                          <a:pt x="199" y="150"/>
                                          <a:pt x="198" y="150"/>
                                        </a:cubicBezTo>
                                        <a:cubicBezTo>
                                          <a:pt x="198" y="146"/>
                                          <a:pt x="195" y="146"/>
                                          <a:pt x="193" y="144"/>
                                        </a:cubicBezTo>
                                        <a:cubicBezTo>
                                          <a:pt x="193" y="144"/>
                                          <a:pt x="194" y="144"/>
                                          <a:pt x="194" y="144"/>
                                        </a:cubicBezTo>
                                        <a:cubicBezTo>
                                          <a:pt x="194" y="144"/>
                                          <a:pt x="195" y="144"/>
                                          <a:pt x="195" y="145"/>
                                        </a:cubicBezTo>
                                        <a:cubicBezTo>
                                          <a:pt x="195" y="145"/>
                                          <a:pt x="195" y="145"/>
                                          <a:pt x="195" y="145"/>
                                        </a:cubicBezTo>
                                        <a:cubicBezTo>
                                          <a:pt x="195" y="143"/>
                                          <a:pt x="193" y="142"/>
                                          <a:pt x="192" y="143"/>
                                        </a:cubicBezTo>
                                        <a:cubicBezTo>
                                          <a:pt x="192" y="142"/>
                                          <a:pt x="192" y="142"/>
                                          <a:pt x="192" y="142"/>
                                        </a:cubicBezTo>
                                        <a:cubicBezTo>
                                          <a:pt x="192" y="141"/>
                                          <a:pt x="191" y="142"/>
                                          <a:pt x="190" y="142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89" y="141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90" y="141"/>
                                        </a:cubicBezTo>
                                        <a:cubicBezTo>
                                          <a:pt x="190" y="139"/>
                                          <a:pt x="190" y="138"/>
                                          <a:pt x="189" y="136"/>
                                        </a:cubicBezTo>
                                        <a:cubicBezTo>
                                          <a:pt x="191" y="136"/>
                                          <a:pt x="193" y="135"/>
                                          <a:pt x="193" y="133"/>
                                        </a:cubicBezTo>
                                        <a:cubicBezTo>
                                          <a:pt x="195" y="131"/>
                                          <a:pt x="196" y="130"/>
                                          <a:pt x="199" y="130"/>
                                        </a:cubicBezTo>
                                        <a:cubicBezTo>
                                          <a:pt x="203" y="126"/>
                                          <a:pt x="203" y="122"/>
                                          <a:pt x="206" y="118"/>
                                        </a:cubicBezTo>
                                        <a:cubicBezTo>
                                          <a:pt x="208" y="116"/>
                                          <a:pt x="210" y="114"/>
                                          <a:pt x="212" y="113"/>
                                        </a:cubicBezTo>
                                        <a:cubicBezTo>
                                          <a:pt x="211" y="120"/>
                                          <a:pt x="205" y="125"/>
                                          <a:pt x="207" y="131"/>
                                        </a:cubicBezTo>
                                        <a:cubicBezTo>
                                          <a:pt x="206" y="135"/>
                                          <a:pt x="209" y="142"/>
                                          <a:pt x="204" y="144"/>
                                        </a:cubicBezTo>
                                        <a:cubicBezTo>
                                          <a:pt x="206" y="144"/>
                                          <a:pt x="209" y="141"/>
                                          <a:pt x="208" y="139"/>
                                        </a:cubicBezTo>
                                        <a:cubicBezTo>
                                          <a:pt x="209" y="141"/>
                                          <a:pt x="208" y="143"/>
                                          <a:pt x="206" y="144"/>
                                        </a:cubicBezTo>
                                        <a:cubicBezTo>
                                          <a:pt x="206" y="144"/>
                                          <a:pt x="206" y="145"/>
                                          <a:pt x="206" y="145"/>
                                        </a:cubicBezTo>
                                        <a:cubicBezTo>
                                          <a:pt x="207" y="145"/>
                                          <a:pt x="207" y="145"/>
                                          <a:pt x="208" y="144"/>
                                        </a:cubicBezTo>
                                        <a:cubicBezTo>
                                          <a:pt x="208" y="144"/>
                                          <a:pt x="207" y="145"/>
                                          <a:pt x="207" y="145"/>
                                        </a:cubicBezTo>
                                        <a:cubicBezTo>
                                          <a:pt x="207" y="146"/>
                                          <a:pt x="207" y="146"/>
                                          <a:pt x="207" y="146"/>
                                        </a:cubicBezTo>
                                        <a:cubicBezTo>
                                          <a:pt x="208" y="146"/>
                                          <a:pt x="208" y="146"/>
                                          <a:pt x="208" y="145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7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6"/>
                                        </a:cubicBezTo>
                                        <a:cubicBezTo>
                                          <a:pt x="210" y="146"/>
                                          <a:pt x="210" y="146"/>
                                          <a:pt x="210" y="146"/>
                                        </a:cubicBezTo>
                                        <a:cubicBezTo>
                                          <a:pt x="211" y="146"/>
                                          <a:pt x="211" y="145"/>
                                          <a:pt x="211" y="145"/>
                                        </a:cubicBezTo>
                                        <a:cubicBezTo>
                                          <a:pt x="210" y="144"/>
                                          <a:pt x="210" y="145"/>
                                          <a:pt x="210" y="145"/>
                                        </a:cubicBezTo>
                                        <a:cubicBezTo>
                                          <a:pt x="210" y="145"/>
                                          <a:pt x="210" y="145"/>
                                          <a:pt x="210" y="144"/>
                                        </a:cubicBezTo>
                                        <a:cubicBezTo>
                                          <a:pt x="210" y="144"/>
                                          <a:pt x="209" y="145"/>
                                          <a:pt x="209" y="145"/>
                                        </a:cubicBezTo>
                                        <a:cubicBezTo>
                                          <a:pt x="209" y="144"/>
                                          <a:pt x="210" y="144"/>
                                          <a:pt x="209" y="143"/>
                                        </a:cubicBezTo>
                                        <a:cubicBezTo>
                                          <a:pt x="210" y="143"/>
                                          <a:pt x="210" y="144"/>
                                          <a:pt x="210" y="144"/>
                                        </a:cubicBezTo>
                                        <a:cubicBezTo>
                                          <a:pt x="209" y="143"/>
                                          <a:pt x="210" y="143"/>
                                          <a:pt x="210" y="142"/>
                                        </a:cubicBezTo>
                                        <a:cubicBezTo>
                                          <a:pt x="209" y="143"/>
                                          <a:pt x="208" y="144"/>
                                          <a:pt x="208" y="144"/>
                                        </a:cubicBezTo>
                                        <a:cubicBezTo>
                                          <a:pt x="207" y="144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8" y="143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9" y="142"/>
                                          <a:pt x="210" y="141"/>
                                          <a:pt x="210" y="139"/>
                                        </a:cubicBezTo>
                                        <a:cubicBezTo>
                                          <a:pt x="210" y="139"/>
                                          <a:pt x="210" y="141"/>
                                          <a:pt x="210" y="142"/>
                                        </a:cubicBezTo>
                                        <a:cubicBezTo>
                                          <a:pt x="211" y="142"/>
                                          <a:pt x="210" y="141"/>
                                          <a:pt x="211" y="141"/>
                                        </a:cubicBezTo>
                                        <a:cubicBezTo>
                                          <a:pt x="211" y="140"/>
                                          <a:pt x="211" y="138"/>
                                          <a:pt x="211" y="137"/>
                                        </a:cubicBezTo>
                                        <a:cubicBezTo>
                                          <a:pt x="219" y="137"/>
                                          <a:pt x="222" y="128"/>
                                          <a:pt x="228" y="123"/>
                                        </a:cubicBezTo>
                                        <a:cubicBezTo>
                                          <a:pt x="228" y="122"/>
                                          <a:pt x="231" y="122"/>
                                          <a:pt x="231" y="121"/>
                                        </a:cubicBezTo>
                                        <a:cubicBezTo>
                                          <a:pt x="233" y="121"/>
                                          <a:pt x="235" y="119"/>
                                          <a:pt x="236" y="120"/>
                                        </a:cubicBezTo>
                                        <a:cubicBezTo>
                                          <a:pt x="234" y="121"/>
                                          <a:pt x="231" y="124"/>
                                          <a:pt x="229" y="126"/>
                                        </a:cubicBezTo>
                                        <a:cubicBezTo>
                                          <a:pt x="231" y="125"/>
                                          <a:pt x="232" y="123"/>
                                          <a:pt x="234" y="122"/>
                                        </a:cubicBezTo>
                                        <a:cubicBezTo>
                                          <a:pt x="229" y="132"/>
                                          <a:pt x="224" y="144"/>
                                          <a:pt x="217" y="151"/>
                                        </a:cubicBezTo>
                                        <a:cubicBezTo>
                                          <a:pt x="217" y="153"/>
                                          <a:pt x="216" y="155"/>
                                          <a:pt x="215" y="157"/>
                                        </a:cubicBezTo>
                                        <a:cubicBezTo>
                                          <a:pt x="215" y="158"/>
                                          <a:pt x="215" y="159"/>
                                          <a:pt x="214" y="160"/>
                                        </a:cubicBezTo>
                                        <a:cubicBezTo>
                                          <a:pt x="214" y="158"/>
                                          <a:pt x="215" y="157"/>
                                          <a:pt x="214" y="156"/>
                                        </a:cubicBezTo>
                                        <a:cubicBezTo>
                                          <a:pt x="215" y="154"/>
                                          <a:pt x="216" y="152"/>
                                          <a:pt x="217" y="151"/>
                                        </a:cubicBezTo>
                                        <a:cubicBezTo>
                                          <a:pt x="217" y="150"/>
                                          <a:pt x="218" y="150"/>
                                          <a:pt x="218" y="149"/>
                                        </a:cubicBezTo>
                                        <a:cubicBezTo>
                                          <a:pt x="215" y="151"/>
                                          <a:pt x="215" y="154"/>
                                          <a:pt x="213" y="156"/>
                                        </a:cubicBezTo>
                                        <a:cubicBezTo>
                                          <a:pt x="213" y="157"/>
                                          <a:pt x="212" y="157"/>
                                          <a:pt x="212" y="157"/>
                                        </a:cubicBezTo>
                                        <a:cubicBezTo>
                                          <a:pt x="212" y="157"/>
                                          <a:pt x="210" y="155"/>
                                          <a:pt x="212" y="153"/>
                                        </a:cubicBezTo>
                                        <a:cubicBezTo>
                                          <a:pt x="212" y="153"/>
                                          <a:pt x="212" y="153"/>
                                          <a:pt x="213" y="153"/>
                                        </a:cubicBezTo>
                                        <a:cubicBezTo>
                                          <a:pt x="212" y="154"/>
                                          <a:pt x="212" y="155"/>
                                          <a:pt x="211" y="155"/>
                                        </a:cubicBezTo>
                                        <a:cubicBezTo>
                                          <a:pt x="213" y="155"/>
                                          <a:pt x="214" y="153"/>
                                          <a:pt x="215" y="153"/>
                                        </a:cubicBezTo>
                                        <a:cubicBezTo>
                                          <a:pt x="214" y="151"/>
                                          <a:pt x="213" y="153"/>
                                          <a:pt x="213" y="153"/>
                                        </a:cubicBezTo>
                                        <a:cubicBezTo>
                                          <a:pt x="212" y="152"/>
                                          <a:pt x="215" y="152"/>
                                          <a:pt x="214" y="151"/>
                                        </a:cubicBezTo>
                                        <a:cubicBezTo>
                                          <a:pt x="216" y="150"/>
                                          <a:pt x="217" y="149"/>
                                          <a:pt x="218" y="148"/>
                                        </a:cubicBezTo>
                                        <a:cubicBezTo>
                                          <a:pt x="215" y="148"/>
                                          <a:pt x="215" y="151"/>
                                          <a:pt x="213" y="151"/>
                                        </a:cubicBezTo>
                                        <a:cubicBezTo>
                                          <a:pt x="213" y="150"/>
                                          <a:pt x="214" y="148"/>
                                          <a:pt x="215" y="147"/>
                                        </a:cubicBezTo>
                                        <a:cubicBezTo>
                                          <a:pt x="215" y="147"/>
                                          <a:pt x="215" y="147"/>
                                          <a:pt x="215" y="146"/>
                                        </a:cubicBezTo>
                                        <a:cubicBezTo>
                                          <a:pt x="217" y="145"/>
                                          <a:pt x="219" y="143"/>
                                          <a:pt x="220" y="141"/>
                                        </a:cubicBezTo>
                                        <a:cubicBezTo>
                                          <a:pt x="221" y="141"/>
                                          <a:pt x="222" y="139"/>
                                          <a:pt x="223" y="138"/>
                                        </a:cubicBezTo>
                                        <a:cubicBezTo>
                                          <a:pt x="224" y="137"/>
                                          <a:pt x="224" y="136"/>
                                          <a:pt x="225" y="135"/>
                                        </a:cubicBezTo>
                                        <a:cubicBezTo>
                                          <a:pt x="221" y="138"/>
                                          <a:pt x="218" y="143"/>
                                          <a:pt x="215" y="146"/>
                                        </a:cubicBezTo>
                                        <a:cubicBezTo>
                                          <a:pt x="213" y="146"/>
                                          <a:pt x="213" y="147"/>
                                          <a:pt x="212" y="147"/>
                                        </a:cubicBezTo>
                                        <a:cubicBezTo>
                                          <a:pt x="212" y="147"/>
                                          <a:pt x="212" y="146"/>
                                          <a:pt x="212" y="146"/>
                                        </a:cubicBezTo>
                                        <a:cubicBezTo>
                                          <a:pt x="212" y="147"/>
                                          <a:pt x="210" y="147"/>
                                          <a:pt x="210" y="148"/>
                                        </a:cubicBezTo>
                                        <a:cubicBezTo>
                                          <a:pt x="210" y="148"/>
                                          <a:pt x="210" y="148"/>
                                          <a:pt x="210" y="148"/>
                                        </a:cubicBezTo>
                                        <a:cubicBezTo>
                                          <a:pt x="209" y="149"/>
                                          <a:pt x="208" y="151"/>
                                          <a:pt x="207" y="152"/>
                                        </a:cubicBezTo>
                                        <a:cubicBezTo>
                                          <a:pt x="209" y="151"/>
                                          <a:pt x="211" y="149"/>
                                          <a:pt x="213" y="148"/>
                                        </a:cubicBezTo>
                                        <a:cubicBezTo>
                                          <a:pt x="212" y="151"/>
                                          <a:pt x="210" y="153"/>
                                          <a:pt x="210" y="156"/>
                                        </a:cubicBezTo>
                                        <a:cubicBezTo>
                                          <a:pt x="209" y="158"/>
                                          <a:pt x="210" y="161"/>
                                          <a:pt x="211" y="163"/>
                                        </a:cubicBezTo>
                                        <a:cubicBezTo>
                                          <a:pt x="211" y="161"/>
                                          <a:pt x="210" y="159"/>
                                          <a:pt x="211" y="157"/>
                                        </a:cubicBezTo>
                                        <a:cubicBezTo>
                                          <a:pt x="213" y="160"/>
                                          <a:pt x="212" y="164"/>
                                          <a:pt x="211" y="166"/>
                                        </a:cubicBezTo>
                                        <a:cubicBezTo>
                                          <a:pt x="210" y="167"/>
                                          <a:pt x="210" y="166"/>
                                          <a:pt x="210" y="166"/>
                                        </a:cubicBezTo>
                                        <a:cubicBezTo>
                                          <a:pt x="210" y="166"/>
                                          <a:pt x="210" y="166"/>
                                          <a:pt x="209" y="166"/>
                                        </a:cubicBezTo>
                                        <a:cubicBezTo>
                                          <a:pt x="209" y="167"/>
                                          <a:pt x="210" y="166"/>
                                          <a:pt x="210" y="167"/>
                                        </a:cubicBezTo>
                                        <a:cubicBezTo>
                                          <a:pt x="210" y="167"/>
                                          <a:pt x="210" y="167"/>
                                          <a:pt x="210" y="167"/>
                                        </a:cubicBezTo>
                                        <a:cubicBezTo>
                                          <a:pt x="211" y="167"/>
                                          <a:pt x="210" y="167"/>
                                          <a:pt x="211" y="167"/>
                                        </a:cubicBezTo>
                                        <a:cubicBezTo>
                                          <a:pt x="211" y="168"/>
                                          <a:pt x="210" y="169"/>
                                          <a:pt x="210" y="170"/>
                                        </a:cubicBezTo>
                                        <a:cubicBezTo>
                                          <a:pt x="209" y="169"/>
                                          <a:pt x="208" y="168"/>
                                          <a:pt x="207" y="167"/>
                                        </a:cubicBezTo>
                                        <a:cubicBezTo>
                                          <a:pt x="207" y="169"/>
                                          <a:pt x="210" y="172"/>
                                          <a:pt x="209" y="175"/>
                                        </a:cubicBezTo>
                                        <a:cubicBezTo>
                                          <a:pt x="209" y="175"/>
                                          <a:pt x="209" y="175"/>
                                          <a:pt x="209" y="175"/>
                                        </a:cubicBezTo>
                                        <a:cubicBezTo>
                                          <a:pt x="211" y="180"/>
                                          <a:pt x="208" y="184"/>
                                          <a:pt x="205" y="186"/>
                                        </a:cubicBezTo>
                                        <a:cubicBezTo>
                                          <a:pt x="205" y="185"/>
                                          <a:pt x="205" y="182"/>
                                          <a:pt x="204" y="181"/>
                                        </a:cubicBezTo>
                                        <a:cubicBezTo>
                                          <a:pt x="204" y="186"/>
                                          <a:pt x="202" y="191"/>
                                          <a:pt x="196" y="189"/>
                                        </a:cubicBezTo>
                                        <a:cubicBezTo>
                                          <a:pt x="198" y="184"/>
                                          <a:pt x="194" y="179"/>
                                          <a:pt x="194" y="174"/>
                                        </a:cubicBezTo>
                                        <a:close/>
                                        <a:moveTo>
                                          <a:pt x="193" y="182"/>
                                        </a:moveTo>
                                        <a:cubicBezTo>
                                          <a:pt x="194" y="182"/>
                                          <a:pt x="193" y="182"/>
                                          <a:pt x="194" y="183"/>
                                        </a:cubicBezTo>
                                        <a:cubicBezTo>
                                          <a:pt x="194" y="182"/>
                                          <a:pt x="194" y="182"/>
                                          <a:pt x="194" y="182"/>
                                        </a:cubicBezTo>
                                        <a:cubicBezTo>
                                          <a:pt x="194" y="180"/>
                                          <a:pt x="192" y="179"/>
                                          <a:pt x="193" y="177"/>
                                        </a:cubicBezTo>
                                        <a:cubicBezTo>
                                          <a:pt x="194" y="177"/>
                                          <a:pt x="193" y="178"/>
                                          <a:pt x="194" y="178"/>
                                        </a:cubicBezTo>
                                        <a:cubicBezTo>
                                          <a:pt x="194" y="178"/>
                                          <a:pt x="194" y="178"/>
                                          <a:pt x="193" y="178"/>
                                        </a:cubicBezTo>
                                        <a:cubicBezTo>
                                          <a:pt x="194" y="180"/>
                                          <a:pt x="194" y="182"/>
                                          <a:pt x="195" y="182"/>
                                        </a:cubicBezTo>
                                        <a:cubicBezTo>
                                          <a:pt x="196" y="185"/>
                                          <a:pt x="196" y="188"/>
                                          <a:pt x="194" y="189"/>
                                        </a:cubicBezTo>
                                        <a:cubicBezTo>
                                          <a:pt x="194" y="187"/>
                                          <a:pt x="194" y="184"/>
                                          <a:pt x="193" y="182"/>
                                        </a:cubicBezTo>
                                        <a:close/>
                                        <a:moveTo>
                                          <a:pt x="192" y="191"/>
                                        </a:moveTo>
                                        <a:cubicBezTo>
                                          <a:pt x="189" y="193"/>
                                          <a:pt x="188" y="198"/>
                                          <a:pt x="183" y="197"/>
                                        </a:cubicBezTo>
                                        <a:cubicBezTo>
                                          <a:pt x="181" y="196"/>
                                          <a:pt x="179" y="193"/>
                                          <a:pt x="177" y="192"/>
                                        </a:cubicBezTo>
                                        <a:cubicBezTo>
                                          <a:pt x="178" y="191"/>
                                          <a:pt x="179" y="189"/>
                                          <a:pt x="180" y="188"/>
                                        </a:cubicBezTo>
                                        <a:cubicBezTo>
                                          <a:pt x="180" y="186"/>
                                          <a:pt x="182" y="184"/>
                                          <a:pt x="182" y="183"/>
                                        </a:cubicBezTo>
                                        <a:cubicBezTo>
                                          <a:pt x="182" y="182"/>
                                          <a:pt x="182" y="182"/>
                                          <a:pt x="182" y="182"/>
                                        </a:cubicBezTo>
                                        <a:cubicBezTo>
                                          <a:pt x="180" y="184"/>
                                          <a:pt x="180" y="186"/>
                                          <a:pt x="178" y="188"/>
                                        </a:cubicBezTo>
                                        <a:cubicBezTo>
                                          <a:pt x="178" y="188"/>
                                          <a:pt x="178" y="188"/>
                                          <a:pt x="178" y="189"/>
                                        </a:cubicBezTo>
                                        <a:cubicBezTo>
                                          <a:pt x="177" y="190"/>
                                          <a:pt x="176" y="190"/>
                                          <a:pt x="176" y="192"/>
                                        </a:cubicBezTo>
                                        <a:cubicBezTo>
                                          <a:pt x="175" y="191"/>
                                          <a:pt x="174" y="191"/>
                                          <a:pt x="173" y="191"/>
                                        </a:cubicBezTo>
                                        <a:cubicBezTo>
                                          <a:pt x="175" y="189"/>
                                          <a:pt x="177" y="188"/>
                                          <a:pt x="178" y="185"/>
                                        </a:cubicBezTo>
                                        <a:cubicBezTo>
                                          <a:pt x="176" y="187"/>
                                          <a:pt x="175" y="189"/>
                                          <a:pt x="172" y="190"/>
                                        </a:cubicBezTo>
                                        <a:cubicBezTo>
                                          <a:pt x="172" y="190"/>
                                          <a:pt x="172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0" y="190"/>
                                        </a:cubicBezTo>
                                        <a:cubicBezTo>
                                          <a:pt x="172" y="188"/>
                                          <a:pt x="174" y="187"/>
                                          <a:pt x="175" y="186"/>
                                        </a:cubicBezTo>
                                        <a:cubicBezTo>
                                          <a:pt x="173" y="187"/>
                                          <a:pt x="171" y="189"/>
                                          <a:pt x="168" y="189"/>
                                        </a:cubicBezTo>
                                        <a:cubicBezTo>
                                          <a:pt x="167" y="188"/>
                                          <a:pt x="166" y="185"/>
                                          <a:pt x="166" y="183"/>
                                        </a:cubicBezTo>
                                        <a:cubicBezTo>
                                          <a:pt x="166" y="183"/>
                                          <a:pt x="167" y="182"/>
                                          <a:pt x="168" y="182"/>
                                        </a:cubicBezTo>
                                        <a:cubicBezTo>
                                          <a:pt x="168" y="181"/>
                                          <a:pt x="169" y="180"/>
                                          <a:pt x="169" y="180"/>
                                        </a:cubicBezTo>
                                        <a:cubicBezTo>
                                          <a:pt x="174" y="174"/>
                                          <a:pt x="175" y="164"/>
                                          <a:pt x="185" y="162"/>
                                        </a:cubicBezTo>
                                        <a:cubicBezTo>
                                          <a:pt x="184" y="165"/>
                                          <a:pt x="186" y="168"/>
                                          <a:pt x="185" y="170"/>
                                        </a:cubicBezTo>
                                        <a:cubicBezTo>
                                          <a:pt x="185" y="171"/>
                                          <a:pt x="185" y="172"/>
                                          <a:pt x="185" y="172"/>
                                        </a:cubicBezTo>
                                        <a:cubicBezTo>
                                          <a:pt x="187" y="169"/>
                                          <a:pt x="185" y="165"/>
                                          <a:pt x="187" y="163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2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3"/>
                                        </a:cubicBezTo>
                                        <a:cubicBezTo>
                                          <a:pt x="187" y="163"/>
                                          <a:pt x="187" y="163"/>
                                          <a:pt x="188" y="163"/>
                                        </a:cubicBezTo>
                                        <a:cubicBezTo>
                                          <a:pt x="188" y="163"/>
                                          <a:pt x="188" y="162"/>
                                          <a:pt x="188" y="162"/>
                                        </a:cubicBezTo>
                                        <a:cubicBezTo>
                                          <a:pt x="188" y="162"/>
                                          <a:pt x="188" y="163"/>
                                          <a:pt x="189" y="163"/>
                                        </a:cubicBezTo>
                                        <a:cubicBezTo>
                                          <a:pt x="188" y="164"/>
                                          <a:pt x="189" y="165"/>
                                          <a:pt x="189" y="165"/>
                                        </a:cubicBezTo>
                                        <a:cubicBezTo>
                                          <a:pt x="189" y="164"/>
                                          <a:pt x="189" y="163"/>
                                          <a:pt x="189" y="162"/>
                                        </a:cubicBezTo>
                                        <a:cubicBezTo>
                                          <a:pt x="189" y="162"/>
                                          <a:pt x="189" y="162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71"/>
                                          <a:pt x="193" y="181"/>
                                          <a:pt x="192" y="190"/>
                                        </a:cubicBezTo>
                                        <a:cubicBezTo>
                                          <a:pt x="192" y="191"/>
                                          <a:pt x="192" y="191"/>
                                          <a:pt x="192" y="191"/>
                                        </a:cubicBezTo>
                                        <a:close/>
                                        <a:moveTo>
                                          <a:pt x="149" y="176"/>
                                        </a:moveTo>
                                        <a:cubicBezTo>
                                          <a:pt x="149" y="175"/>
                                          <a:pt x="148" y="174"/>
                                          <a:pt x="148" y="173"/>
                                        </a:cubicBezTo>
                                        <a:cubicBezTo>
                                          <a:pt x="149" y="175"/>
                                          <a:pt x="153" y="172"/>
                                          <a:pt x="154" y="171"/>
                                        </a:cubicBezTo>
                                        <a:cubicBezTo>
                                          <a:pt x="153" y="175"/>
                                          <a:pt x="153" y="179"/>
                                          <a:pt x="151" y="181"/>
                                        </a:cubicBezTo>
                                        <a:cubicBezTo>
                                          <a:pt x="150" y="180"/>
                                          <a:pt x="149" y="178"/>
                                          <a:pt x="149" y="176"/>
                                        </a:cubicBezTo>
                                        <a:cubicBezTo>
                                          <a:pt x="149" y="176"/>
                                          <a:pt x="149" y="176"/>
                                          <a:pt x="149" y="176"/>
                                        </a:cubicBezTo>
                                        <a:close/>
                                        <a:moveTo>
                                          <a:pt x="149" y="178"/>
                                        </a:moveTo>
                                        <a:cubicBezTo>
                                          <a:pt x="148" y="178"/>
                                          <a:pt x="148" y="178"/>
                                          <a:pt x="148" y="178"/>
                                        </a:cubicBezTo>
                                        <a:cubicBezTo>
                                          <a:pt x="148" y="178"/>
                                          <a:pt x="149" y="178"/>
                                          <a:pt x="149" y="178"/>
                                        </a:cubicBezTo>
                                        <a:close/>
                                        <a:moveTo>
                                          <a:pt x="151" y="120"/>
                                        </a:moveTo>
                                        <a:cubicBezTo>
                                          <a:pt x="151" y="120"/>
                                          <a:pt x="151" y="120"/>
                                          <a:pt x="152" y="120"/>
                                        </a:cubicBezTo>
                                        <a:cubicBezTo>
                                          <a:pt x="152" y="118"/>
                                          <a:pt x="154" y="114"/>
                                          <a:pt x="152" y="111"/>
                                        </a:cubicBezTo>
                                        <a:cubicBezTo>
                                          <a:pt x="152" y="109"/>
                                          <a:pt x="151" y="106"/>
                                          <a:pt x="150" y="104"/>
                                        </a:cubicBezTo>
                                        <a:cubicBezTo>
                                          <a:pt x="152" y="105"/>
                                          <a:pt x="153" y="108"/>
                                          <a:pt x="153" y="110"/>
                                        </a:cubicBezTo>
                                        <a:cubicBezTo>
                                          <a:pt x="154" y="108"/>
                                          <a:pt x="152" y="106"/>
                                          <a:pt x="151" y="104"/>
                                        </a:cubicBezTo>
                                        <a:cubicBezTo>
                                          <a:pt x="153" y="104"/>
                                          <a:pt x="153" y="106"/>
                                          <a:pt x="154" y="108"/>
                                        </a:cubicBezTo>
                                        <a:cubicBezTo>
                                          <a:pt x="155" y="107"/>
                                          <a:pt x="155" y="107"/>
                                          <a:pt x="155" y="107"/>
                                        </a:cubicBezTo>
                                        <a:cubicBezTo>
                                          <a:pt x="159" y="111"/>
                                          <a:pt x="155" y="118"/>
                                          <a:pt x="156" y="123"/>
                                        </a:cubicBezTo>
                                        <a:cubicBezTo>
                                          <a:pt x="155" y="127"/>
                                          <a:pt x="157" y="131"/>
                                          <a:pt x="158" y="134"/>
                                        </a:cubicBezTo>
                                        <a:cubicBezTo>
                                          <a:pt x="158" y="134"/>
                                          <a:pt x="158" y="135"/>
                                          <a:pt x="158" y="135"/>
                                        </a:cubicBezTo>
                                        <a:cubicBezTo>
                                          <a:pt x="157" y="135"/>
                                          <a:pt x="157" y="133"/>
                                          <a:pt x="157" y="132"/>
                                        </a:cubicBezTo>
                                        <a:cubicBezTo>
                                          <a:pt x="157" y="132"/>
                                          <a:pt x="156" y="132"/>
                                          <a:pt x="156" y="132"/>
                                        </a:cubicBezTo>
                                        <a:cubicBezTo>
                                          <a:pt x="156" y="133"/>
                                          <a:pt x="157" y="134"/>
                                          <a:pt x="157" y="136"/>
                                        </a:cubicBezTo>
                                        <a:cubicBezTo>
                                          <a:pt x="157" y="135"/>
                                          <a:pt x="156" y="135"/>
                                          <a:pt x="156" y="135"/>
                                        </a:cubicBezTo>
                                        <a:cubicBezTo>
                                          <a:pt x="155" y="134"/>
                                          <a:pt x="155" y="130"/>
                                          <a:pt x="155" y="129"/>
                                        </a:cubicBezTo>
                                        <a:cubicBezTo>
                                          <a:pt x="154" y="132"/>
                                          <a:pt x="156" y="133"/>
                                          <a:pt x="156" y="136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5" y="138"/>
                                          <a:pt x="155" y="138"/>
                                          <a:pt x="154" y="138"/>
                                        </a:cubicBezTo>
                                        <a:cubicBezTo>
                                          <a:pt x="153" y="136"/>
                                          <a:pt x="154" y="133"/>
                                          <a:pt x="153" y="131"/>
                                        </a:cubicBezTo>
                                        <a:cubicBezTo>
                                          <a:pt x="153" y="133"/>
                                          <a:pt x="153" y="137"/>
                                          <a:pt x="154" y="139"/>
                                        </a:cubicBezTo>
                                        <a:cubicBezTo>
                                          <a:pt x="153" y="140"/>
                                          <a:pt x="152" y="140"/>
                                          <a:pt x="152" y="141"/>
                                        </a:cubicBezTo>
                                        <a:cubicBezTo>
                                          <a:pt x="151" y="140"/>
                                          <a:pt x="151" y="139"/>
                                          <a:pt x="151" y="138"/>
                                        </a:cubicBezTo>
                                        <a:cubicBezTo>
                                          <a:pt x="151" y="138"/>
                                          <a:pt x="151" y="138"/>
                                          <a:pt x="151" y="138"/>
                                        </a:cubicBezTo>
                                        <a:cubicBezTo>
                                          <a:pt x="151" y="136"/>
                                          <a:pt x="150" y="135"/>
                                          <a:pt x="151" y="134"/>
                                        </a:cubicBezTo>
                                        <a:cubicBezTo>
                                          <a:pt x="150" y="131"/>
                                          <a:pt x="151" y="128"/>
                                          <a:pt x="152" y="126"/>
                                        </a:cubicBezTo>
                                        <a:cubicBezTo>
                                          <a:pt x="151" y="126"/>
                                          <a:pt x="151" y="126"/>
                                          <a:pt x="151" y="125"/>
                                        </a:cubicBezTo>
                                        <a:cubicBezTo>
                                          <a:pt x="150" y="128"/>
                                          <a:pt x="150" y="131"/>
                                          <a:pt x="150" y="133"/>
                                        </a:cubicBezTo>
                                        <a:cubicBezTo>
                                          <a:pt x="149" y="134"/>
                                          <a:pt x="151" y="137"/>
                                          <a:pt x="150" y="138"/>
                                        </a:cubicBezTo>
                                        <a:cubicBezTo>
                                          <a:pt x="151" y="139"/>
                                          <a:pt x="151" y="140"/>
                                          <a:pt x="150" y="140"/>
                                        </a:cubicBezTo>
                                        <a:cubicBezTo>
                                          <a:pt x="149" y="138"/>
                                          <a:pt x="150" y="136"/>
                                          <a:pt x="149" y="135"/>
                                        </a:cubicBezTo>
                                        <a:cubicBezTo>
                                          <a:pt x="149" y="135"/>
                                          <a:pt x="149" y="136"/>
                                          <a:pt x="149" y="137"/>
                                        </a:cubicBezTo>
                                        <a:cubicBezTo>
                                          <a:pt x="148" y="132"/>
                                          <a:pt x="150" y="125"/>
                                          <a:pt x="151" y="120"/>
                                        </a:cubicBezTo>
                                        <a:close/>
                                        <a:moveTo>
                                          <a:pt x="150" y="119"/>
                                        </a:moveTo>
                                        <a:cubicBezTo>
                                          <a:pt x="150" y="115"/>
                                          <a:pt x="150" y="109"/>
                                          <a:pt x="149" y="104"/>
                                        </a:cubicBezTo>
                                        <a:cubicBezTo>
                                          <a:pt x="148" y="103"/>
                                          <a:pt x="148" y="103"/>
                                          <a:pt x="148" y="102"/>
                                        </a:cubicBezTo>
                                        <a:cubicBezTo>
                                          <a:pt x="148" y="102"/>
                                          <a:pt x="148" y="102"/>
                                          <a:pt x="149" y="102"/>
                                        </a:cubicBezTo>
                                        <a:cubicBezTo>
                                          <a:pt x="151" y="108"/>
                                          <a:pt x="153" y="113"/>
                                          <a:pt x="150" y="119"/>
                                        </a:cubicBezTo>
                                        <a:close/>
                                        <a:moveTo>
                                          <a:pt x="162" y="73"/>
                                        </a:moveTo>
                                        <a:cubicBezTo>
                                          <a:pt x="159" y="68"/>
                                          <a:pt x="158" y="61"/>
                                          <a:pt x="157" y="55"/>
                                        </a:cubicBezTo>
                                        <a:cubicBezTo>
                                          <a:pt x="158" y="61"/>
                                          <a:pt x="161" y="67"/>
                                          <a:pt x="162" y="73"/>
                                        </a:cubicBezTo>
                                        <a:close/>
                                        <a:moveTo>
                                          <a:pt x="156" y="49"/>
                                        </a:moveTo>
                                        <a:cubicBezTo>
                                          <a:pt x="157" y="51"/>
                                          <a:pt x="157" y="53"/>
                                          <a:pt x="157" y="55"/>
                                        </a:cubicBezTo>
                                        <a:cubicBezTo>
                                          <a:pt x="156" y="53"/>
                                          <a:pt x="157" y="51"/>
                                          <a:pt x="156" y="49"/>
                                        </a:cubicBezTo>
                                        <a:close/>
                                        <a:moveTo>
                                          <a:pt x="161" y="81"/>
                                        </a:moveTo>
                                        <a:cubicBezTo>
                                          <a:pt x="162" y="78"/>
                                          <a:pt x="163" y="73"/>
                                          <a:pt x="165" y="70"/>
                                        </a:cubicBezTo>
                                        <a:cubicBezTo>
                                          <a:pt x="165" y="70"/>
                                          <a:pt x="165" y="71"/>
                                          <a:pt x="165" y="71"/>
                                        </a:cubicBezTo>
                                        <a:cubicBezTo>
                                          <a:pt x="165" y="71"/>
                                          <a:pt x="166" y="69"/>
                                          <a:pt x="165" y="69"/>
                                        </a:cubicBezTo>
                                        <a:cubicBezTo>
                                          <a:pt x="166" y="68"/>
                                          <a:pt x="167" y="66"/>
                                          <a:pt x="168" y="65"/>
                                        </a:cubicBezTo>
                                        <a:cubicBezTo>
                                          <a:pt x="168" y="67"/>
                                          <a:pt x="166" y="71"/>
                                          <a:pt x="167" y="73"/>
                                        </a:cubicBezTo>
                                        <a:cubicBezTo>
                                          <a:pt x="168" y="69"/>
                                          <a:pt x="167" y="65"/>
                                          <a:pt x="170" y="62"/>
                                        </a:cubicBezTo>
                                        <a:cubicBezTo>
                                          <a:pt x="170" y="63"/>
                                          <a:pt x="169" y="65"/>
                                          <a:pt x="169" y="67"/>
                                        </a:cubicBezTo>
                                        <a:cubicBezTo>
                                          <a:pt x="170" y="67"/>
                                          <a:pt x="169" y="67"/>
                                          <a:pt x="170" y="67"/>
                                        </a:cubicBezTo>
                                        <a:cubicBezTo>
                                          <a:pt x="169" y="65"/>
                                          <a:pt x="171" y="63"/>
                                          <a:pt x="170" y="61"/>
                                        </a:cubicBezTo>
                                        <a:cubicBezTo>
                                          <a:pt x="171" y="62"/>
                                          <a:pt x="172" y="61"/>
                                          <a:pt x="173" y="60"/>
                                        </a:cubicBezTo>
                                        <a:cubicBezTo>
                                          <a:pt x="174" y="64"/>
                                          <a:pt x="173" y="68"/>
                                          <a:pt x="174" y="72"/>
                                        </a:cubicBezTo>
                                        <a:cubicBezTo>
                                          <a:pt x="176" y="70"/>
                                          <a:pt x="173" y="67"/>
                                          <a:pt x="174" y="64"/>
                                        </a:cubicBezTo>
                                        <a:cubicBezTo>
                                          <a:pt x="174" y="63"/>
                                          <a:pt x="174" y="62"/>
                                          <a:pt x="174" y="61"/>
                                        </a:cubicBezTo>
                                        <a:cubicBezTo>
                                          <a:pt x="174" y="61"/>
                                          <a:pt x="174" y="60"/>
                                          <a:pt x="175" y="60"/>
                                        </a:cubicBezTo>
                                        <a:cubicBezTo>
                                          <a:pt x="175" y="60"/>
                                          <a:pt x="175" y="60"/>
                                          <a:pt x="174" y="60"/>
                                        </a:cubicBezTo>
                                        <a:cubicBezTo>
                                          <a:pt x="174" y="60"/>
                                          <a:pt x="175" y="60"/>
                                          <a:pt x="175" y="60"/>
                                        </a:cubicBezTo>
                                        <a:cubicBezTo>
                                          <a:pt x="175" y="63"/>
                                          <a:pt x="175" y="64"/>
                                          <a:pt x="176" y="66"/>
                                        </a:cubicBezTo>
                                        <a:cubicBezTo>
                                          <a:pt x="177" y="65"/>
                                          <a:pt x="175" y="62"/>
                                          <a:pt x="176" y="60"/>
                                        </a:cubicBezTo>
                                        <a:cubicBezTo>
                                          <a:pt x="180" y="61"/>
                                          <a:pt x="180" y="66"/>
                                          <a:pt x="180" y="69"/>
                                        </a:cubicBezTo>
                                        <a:cubicBezTo>
                                          <a:pt x="181" y="76"/>
                                          <a:pt x="180" y="84"/>
                                          <a:pt x="181" y="92"/>
                                        </a:cubicBezTo>
                                        <a:cubicBezTo>
                                          <a:pt x="181" y="87"/>
                                          <a:pt x="180" y="83"/>
                                          <a:pt x="182" y="78"/>
                                        </a:cubicBezTo>
                                        <a:cubicBezTo>
                                          <a:pt x="181" y="75"/>
                                          <a:pt x="180" y="69"/>
                                          <a:pt x="181" y="65"/>
                                        </a:cubicBezTo>
                                        <a:cubicBezTo>
                                          <a:pt x="180" y="64"/>
                                          <a:pt x="180" y="64"/>
                                          <a:pt x="180" y="63"/>
                                        </a:cubicBezTo>
                                        <a:cubicBezTo>
                                          <a:pt x="184" y="70"/>
                                          <a:pt x="182" y="79"/>
                                          <a:pt x="183" y="86"/>
                                        </a:cubicBezTo>
                                        <a:cubicBezTo>
                                          <a:pt x="184" y="79"/>
                                          <a:pt x="183" y="72"/>
                                          <a:pt x="183" y="67"/>
                                        </a:cubicBezTo>
                                        <a:cubicBezTo>
                                          <a:pt x="185" y="69"/>
                                          <a:pt x="184" y="73"/>
                                          <a:pt x="184" y="76"/>
                                        </a:cubicBezTo>
                                        <a:cubicBezTo>
                                          <a:pt x="184" y="76"/>
                                          <a:pt x="184" y="76"/>
                                          <a:pt x="184" y="76"/>
                                        </a:cubicBezTo>
                                        <a:cubicBezTo>
                                          <a:pt x="185" y="76"/>
                                          <a:pt x="185" y="75"/>
                                          <a:pt x="184" y="75"/>
                                        </a:cubicBezTo>
                                        <a:cubicBezTo>
                                          <a:pt x="185" y="74"/>
                                          <a:pt x="184" y="72"/>
                                          <a:pt x="184" y="70"/>
                                        </a:cubicBezTo>
                                        <a:cubicBezTo>
                                          <a:pt x="185" y="71"/>
                                          <a:pt x="186" y="73"/>
                                          <a:pt x="185" y="74"/>
                                        </a:cubicBezTo>
                                        <a:cubicBezTo>
                                          <a:pt x="186" y="74"/>
                                          <a:pt x="186" y="74"/>
                                          <a:pt x="186" y="74"/>
                                        </a:cubicBezTo>
                                        <a:cubicBezTo>
                                          <a:pt x="186" y="78"/>
                                          <a:pt x="186" y="81"/>
                                          <a:pt x="186" y="84"/>
                                        </a:cubicBezTo>
                                        <a:cubicBezTo>
                                          <a:pt x="187" y="86"/>
                                          <a:pt x="186" y="89"/>
                                          <a:pt x="186" y="91"/>
                                        </a:cubicBezTo>
                                        <a:cubicBezTo>
                                          <a:pt x="188" y="88"/>
                                          <a:pt x="187" y="84"/>
                                          <a:pt x="187" y="81"/>
                                        </a:cubicBezTo>
                                        <a:cubicBezTo>
                                          <a:pt x="186" y="79"/>
                                          <a:pt x="187" y="77"/>
                                          <a:pt x="186" y="74"/>
                                        </a:cubicBezTo>
                                        <a:cubicBezTo>
                                          <a:pt x="188" y="77"/>
                                          <a:pt x="188" y="82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5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4"/>
                                          <a:pt x="188" y="84"/>
                                        </a:cubicBezTo>
                                        <a:cubicBezTo>
                                          <a:pt x="188" y="84"/>
                                          <a:pt x="188" y="83"/>
                                          <a:pt x="188" y="82"/>
                                        </a:cubicBezTo>
                                        <a:cubicBezTo>
                                          <a:pt x="189" y="82"/>
                                          <a:pt x="188" y="79"/>
                                          <a:pt x="188" y="78"/>
                                        </a:cubicBezTo>
                                        <a:cubicBezTo>
                                          <a:pt x="188" y="78"/>
                                          <a:pt x="188" y="78"/>
                                          <a:pt x="188" y="77"/>
                                        </a:cubicBezTo>
                                        <a:cubicBezTo>
                                          <a:pt x="190" y="80"/>
                                          <a:pt x="189" y="86"/>
                                          <a:pt x="189" y="90"/>
                                        </a:cubicBezTo>
                                        <a:cubicBezTo>
                                          <a:pt x="189" y="90"/>
                                          <a:pt x="190" y="90"/>
                                          <a:pt x="190" y="90"/>
                                        </a:cubicBezTo>
                                        <a:cubicBezTo>
                                          <a:pt x="190" y="88"/>
                                          <a:pt x="190" y="85"/>
                                          <a:pt x="190" y="82"/>
                                        </a:cubicBezTo>
                                        <a:cubicBezTo>
                                          <a:pt x="191" y="85"/>
                                          <a:pt x="192" y="89"/>
                                          <a:pt x="192" y="93"/>
                                        </a:cubicBezTo>
                                        <a:cubicBezTo>
                                          <a:pt x="192" y="97"/>
                                          <a:pt x="193" y="104"/>
                                          <a:pt x="190" y="107"/>
                                        </a:cubicBezTo>
                                        <a:cubicBezTo>
                                          <a:pt x="190" y="105"/>
                                          <a:pt x="191" y="102"/>
                                          <a:pt x="190" y="101"/>
                                        </a:cubicBezTo>
                                        <a:cubicBezTo>
                                          <a:pt x="190" y="101"/>
                                          <a:pt x="190" y="102"/>
                                          <a:pt x="190" y="102"/>
                                        </a:cubicBezTo>
                                        <a:cubicBezTo>
                                          <a:pt x="190" y="102"/>
                                          <a:pt x="190" y="102"/>
                                          <a:pt x="190" y="101"/>
                                        </a:cubicBezTo>
                                        <a:cubicBezTo>
                                          <a:pt x="189" y="103"/>
                                          <a:pt x="190" y="108"/>
                                          <a:pt x="188" y="109"/>
                                        </a:cubicBezTo>
                                        <a:cubicBezTo>
                                          <a:pt x="188" y="107"/>
                                          <a:pt x="189" y="105"/>
                                          <a:pt x="189" y="102"/>
                                        </a:cubicBezTo>
                                        <a:cubicBezTo>
                                          <a:pt x="188" y="105"/>
                                          <a:pt x="188" y="108"/>
                                          <a:pt x="186" y="110"/>
                                        </a:cubicBezTo>
                                        <a:cubicBezTo>
                                          <a:pt x="187" y="105"/>
                                          <a:pt x="188" y="102"/>
                                          <a:pt x="188" y="97"/>
                                        </a:cubicBezTo>
                                        <a:cubicBezTo>
                                          <a:pt x="188" y="97"/>
                                          <a:pt x="188" y="97"/>
                                          <a:pt x="188" y="97"/>
                                        </a:cubicBezTo>
                                        <a:cubicBezTo>
                                          <a:pt x="188" y="99"/>
                                          <a:pt x="187" y="104"/>
                                          <a:pt x="187" y="106"/>
                                        </a:cubicBezTo>
                                        <a:cubicBezTo>
                                          <a:pt x="186" y="107"/>
                                          <a:pt x="186" y="110"/>
                                          <a:pt x="185" y="111"/>
                                        </a:cubicBezTo>
                                        <a:cubicBezTo>
                                          <a:pt x="185" y="108"/>
                                          <a:pt x="185" y="105"/>
                                          <a:pt x="186" y="102"/>
                                        </a:cubicBezTo>
                                        <a:cubicBezTo>
                                          <a:pt x="186" y="102"/>
                                          <a:pt x="186" y="102"/>
                                          <a:pt x="186" y="102"/>
                                        </a:cubicBezTo>
                                        <a:cubicBezTo>
                                          <a:pt x="185" y="103"/>
                                          <a:pt x="185" y="105"/>
                                          <a:pt x="185" y="107"/>
                                        </a:cubicBezTo>
                                        <a:cubicBezTo>
                                          <a:pt x="185" y="107"/>
                                          <a:pt x="185" y="106"/>
                                          <a:pt x="185" y="106"/>
                                        </a:cubicBezTo>
                                        <a:cubicBezTo>
                                          <a:pt x="185" y="106"/>
                                          <a:pt x="184" y="106"/>
                                          <a:pt x="184" y="106"/>
                                        </a:cubicBezTo>
                                        <a:cubicBezTo>
                                          <a:pt x="184" y="105"/>
                                          <a:pt x="184" y="104"/>
                                          <a:pt x="184" y="103"/>
                                        </a:cubicBezTo>
                                        <a:cubicBezTo>
                                          <a:pt x="184" y="103"/>
                                          <a:pt x="183" y="103"/>
                                          <a:pt x="183" y="103"/>
                                        </a:cubicBezTo>
                                        <a:cubicBezTo>
                                          <a:pt x="183" y="108"/>
                                          <a:pt x="182" y="116"/>
                                          <a:pt x="179" y="120"/>
                                        </a:cubicBezTo>
                                        <a:cubicBezTo>
                                          <a:pt x="179" y="120"/>
                                          <a:pt x="180" y="119"/>
                                          <a:pt x="180" y="119"/>
                                        </a:cubicBezTo>
                                        <a:cubicBezTo>
                                          <a:pt x="181" y="116"/>
                                          <a:pt x="181" y="113"/>
                                          <a:pt x="182" y="110"/>
                                        </a:cubicBezTo>
                                        <a:cubicBezTo>
                                          <a:pt x="181" y="109"/>
                                          <a:pt x="182" y="110"/>
                                          <a:pt x="181" y="110"/>
                                        </a:cubicBezTo>
                                        <a:cubicBezTo>
                                          <a:pt x="181" y="108"/>
                                          <a:pt x="182" y="106"/>
                                          <a:pt x="182" y="105"/>
                                        </a:cubicBezTo>
                                        <a:cubicBezTo>
                                          <a:pt x="182" y="105"/>
                                          <a:pt x="182" y="105"/>
                                          <a:pt x="182" y="104"/>
                                        </a:cubicBezTo>
                                        <a:cubicBezTo>
                                          <a:pt x="181" y="106"/>
                                          <a:pt x="181" y="109"/>
                                          <a:pt x="181" y="110"/>
                                        </a:cubicBezTo>
                                        <a:cubicBezTo>
                                          <a:pt x="181" y="111"/>
                                          <a:pt x="181" y="111"/>
                                          <a:pt x="181" y="111"/>
                                        </a:cubicBezTo>
                                        <a:cubicBezTo>
                                          <a:pt x="181" y="112"/>
                                          <a:pt x="181" y="113"/>
                                          <a:pt x="180" y="114"/>
                                        </a:cubicBezTo>
                                        <a:cubicBezTo>
                                          <a:pt x="180" y="113"/>
                                          <a:pt x="181" y="112"/>
                                          <a:pt x="181" y="111"/>
                                        </a:cubicBezTo>
                                        <a:cubicBezTo>
                                          <a:pt x="179" y="115"/>
                                          <a:pt x="179" y="119"/>
                                          <a:pt x="177" y="122"/>
                                        </a:cubicBezTo>
                                        <a:cubicBezTo>
                                          <a:pt x="178" y="120"/>
                                          <a:pt x="178" y="119"/>
                                          <a:pt x="178" y="117"/>
                                        </a:cubicBezTo>
                                        <a:cubicBezTo>
                                          <a:pt x="180" y="113"/>
                                          <a:pt x="180" y="110"/>
                                          <a:pt x="181" y="106"/>
                                        </a:cubicBezTo>
                                        <a:cubicBezTo>
                                          <a:pt x="181" y="106"/>
                                          <a:pt x="181" y="105"/>
                                          <a:pt x="180" y="105"/>
                                        </a:cubicBezTo>
                                        <a:cubicBezTo>
                                          <a:pt x="179" y="108"/>
                                          <a:pt x="179" y="111"/>
                                          <a:pt x="178" y="114"/>
                                        </a:cubicBezTo>
                                        <a:cubicBezTo>
                                          <a:pt x="178" y="111"/>
                                          <a:pt x="178" y="109"/>
                                          <a:pt x="178" y="107"/>
                                        </a:cubicBezTo>
                                        <a:cubicBezTo>
                                          <a:pt x="177" y="109"/>
                                          <a:pt x="177" y="115"/>
                                          <a:pt x="176" y="116"/>
                                        </a:cubicBezTo>
                                        <a:cubicBezTo>
                                          <a:pt x="176" y="115"/>
                                          <a:pt x="177" y="114"/>
                                          <a:pt x="176" y="112"/>
                                        </a:cubicBezTo>
                                        <a:cubicBezTo>
                                          <a:pt x="176" y="112"/>
                                          <a:pt x="176" y="112"/>
                                          <a:pt x="177" y="112"/>
                                        </a:cubicBezTo>
                                        <a:cubicBezTo>
                                          <a:pt x="175" y="108"/>
                                          <a:pt x="177" y="105"/>
                                          <a:pt x="176" y="100"/>
                                        </a:cubicBezTo>
                                        <a:cubicBezTo>
                                          <a:pt x="176" y="103"/>
                                          <a:pt x="176" y="105"/>
                                          <a:pt x="176" y="108"/>
                                        </a:cubicBezTo>
                                        <a:cubicBezTo>
                                          <a:pt x="174" y="107"/>
                                          <a:pt x="174" y="104"/>
                                          <a:pt x="175" y="103"/>
                                        </a:cubicBezTo>
                                        <a:cubicBezTo>
                                          <a:pt x="174" y="102"/>
                                          <a:pt x="175" y="99"/>
                                          <a:pt x="174" y="98"/>
                                        </a:cubicBezTo>
                                        <a:cubicBezTo>
                                          <a:pt x="174" y="101"/>
                                          <a:pt x="174" y="104"/>
                                          <a:pt x="174" y="106"/>
                                        </a:cubicBezTo>
                                        <a:cubicBezTo>
                                          <a:pt x="174" y="106"/>
                                          <a:pt x="173" y="106"/>
                                          <a:pt x="173" y="106"/>
                                        </a:cubicBezTo>
                                        <a:cubicBezTo>
                                          <a:pt x="173" y="105"/>
                                          <a:pt x="173" y="103"/>
                                          <a:pt x="173" y="103"/>
                                        </a:cubicBezTo>
                                        <a:cubicBezTo>
                                          <a:pt x="173" y="98"/>
                                          <a:pt x="173" y="93"/>
                                          <a:pt x="172" y="89"/>
                                        </a:cubicBezTo>
                                        <a:cubicBezTo>
                                          <a:pt x="171" y="94"/>
                                          <a:pt x="174" y="102"/>
                                          <a:pt x="171" y="107"/>
                                        </a:cubicBezTo>
                                        <a:cubicBezTo>
                                          <a:pt x="171" y="105"/>
                                          <a:pt x="171" y="102"/>
                                          <a:pt x="170" y="100"/>
                                        </a:cubicBezTo>
                                        <a:cubicBezTo>
                                          <a:pt x="170" y="104"/>
                                          <a:pt x="171" y="110"/>
                                          <a:pt x="169" y="115"/>
                                        </a:cubicBezTo>
                                        <a:cubicBezTo>
                                          <a:pt x="169" y="112"/>
                                          <a:pt x="170" y="109"/>
                                          <a:pt x="169" y="106"/>
                                        </a:cubicBezTo>
                                        <a:cubicBezTo>
                                          <a:pt x="169" y="106"/>
                                          <a:pt x="169" y="106"/>
                                          <a:pt x="169" y="106"/>
                                        </a:cubicBezTo>
                                        <a:cubicBezTo>
                                          <a:pt x="169" y="104"/>
                                          <a:pt x="170" y="102"/>
                                          <a:pt x="168" y="100"/>
                                        </a:cubicBezTo>
                                        <a:cubicBezTo>
                                          <a:pt x="169" y="101"/>
                                          <a:pt x="168" y="102"/>
                                          <a:pt x="169" y="103"/>
                                        </a:cubicBezTo>
                                        <a:cubicBezTo>
                                          <a:pt x="169" y="107"/>
                                          <a:pt x="169" y="111"/>
                                          <a:pt x="168" y="116"/>
                                        </a:cubicBezTo>
                                        <a:cubicBezTo>
                                          <a:pt x="167" y="113"/>
                                          <a:pt x="168" y="110"/>
                                          <a:pt x="167" y="106"/>
                                        </a:cubicBezTo>
                                        <a:cubicBezTo>
                                          <a:pt x="167" y="109"/>
                                          <a:pt x="167" y="111"/>
                                          <a:pt x="166" y="114"/>
                                        </a:cubicBezTo>
                                        <a:cubicBezTo>
                                          <a:pt x="166" y="111"/>
                                          <a:pt x="167" y="109"/>
                                          <a:pt x="166" y="105"/>
                                        </a:cubicBezTo>
                                        <a:cubicBezTo>
                                          <a:pt x="165" y="109"/>
                                          <a:pt x="164" y="114"/>
                                          <a:pt x="164" y="118"/>
                                        </a:cubicBezTo>
                                        <a:cubicBezTo>
                                          <a:pt x="163" y="115"/>
                                          <a:pt x="165" y="111"/>
                                          <a:pt x="164" y="108"/>
                                        </a:cubicBezTo>
                                        <a:cubicBezTo>
                                          <a:pt x="165" y="101"/>
                                          <a:pt x="165" y="94"/>
                                          <a:pt x="164" y="87"/>
                                        </a:cubicBezTo>
                                        <a:cubicBezTo>
                                          <a:pt x="164" y="88"/>
                                          <a:pt x="164" y="88"/>
                                          <a:pt x="164" y="89"/>
                                        </a:cubicBezTo>
                                        <a:cubicBezTo>
                                          <a:pt x="164" y="89"/>
                                          <a:pt x="164" y="89"/>
                                          <a:pt x="164" y="89"/>
                                        </a:cubicBezTo>
                                        <a:cubicBezTo>
                                          <a:pt x="164" y="99"/>
                                          <a:pt x="164" y="106"/>
                                          <a:pt x="163" y="114"/>
                                        </a:cubicBezTo>
                                        <a:cubicBezTo>
                                          <a:pt x="163" y="114"/>
                                          <a:pt x="163" y="114"/>
                                          <a:pt x="163" y="114"/>
                                        </a:cubicBezTo>
                                        <a:cubicBezTo>
                                          <a:pt x="163" y="115"/>
                                          <a:pt x="163" y="117"/>
                                          <a:pt x="162" y="118"/>
                                        </a:cubicBezTo>
                                        <a:cubicBezTo>
                                          <a:pt x="162" y="116"/>
                                          <a:pt x="163" y="112"/>
                                          <a:pt x="163" y="110"/>
                                        </a:cubicBezTo>
                                        <a:cubicBezTo>
                                          <a:pt x="161" y="110"/>
                                          <a:pt x="162" y="112"/>
                                          <a:pt x="162" y="113"/>
                                        </a:cubicBezTo>
                                        <a:cubicBezTo>
                                          <a:pt x="161" y="111"/>
                                          <a:pt x="162" y="108"/>
                                          <a:pt x="161" y="107"/>
                                        </a:cubicBezTo>
                                        <a:cubicBezTo>
                                          <a:pt x="161" y="107"/>
                                          <a:pt x="161" y="107"/>
                                          <a:pt x="161" y="107"/>
                                        </a:cubicBezTo>
                                        <a:cubicBezTo>
                                          <a:pt x="160" y="105"/>
                                          <a:pt x="161" y="103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1" y="101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0" y="101"/>
                                          <a:pt x="160" y="102"/>
                                        </a:cubicBezTo>
                                        <a:cubicBezTo>
                                          <a:pt x="160" y="106"/>
                                          <a:pt x="159" y="109"/>
                                          <a:pt x="159" y="113"/>
                                        </a:cubicBezTo>
                                        <a:cubicBezTo>
                                          <a:pt x="158" y="103"/>
                                          <a:pt x="159" y="92"/>
                                          <a:pt x="160" y="82"/>
                                        </a:cubicBezTo>
                                        <a:cubicBezTo>
                                          <a:pt x="161" y="82"/>
                                          <a:pt x="161" y="81"/>
                                          <a:pt x="161" y="81"/>
                                        </a:cubicBezTo>
                                        <a:close/>
                                        <a:moveTo>
                                          <a:pt x="200" y="97"/>
                                        </a:moveTo>
                                        <a:cubicBezTo>
                                          <a:pt x="203" y="102"/>
                                          <a:pt x="199" y="108"/>
                                          <a:pt x="198" y="112"/>
                                        </a:cubicBezTo>
                                        <a:cubicBezTo>
                                          <a:pt x="199" y="111"/>
                                          <a:pt x="200" y="109"/>
                                          <a:pt x="200" y="107"/>
                                        </a:cubicBezTo>
                                        <a:cubicBezTo>
                                          <a:pt x="201" y="108"/>
                                          <a:pt x="200" y="109"/>
                                          <a:pt x="200" y="110"/>
                                        </a:cubicBezTo>
                                        <a:cubicBezTo>
                                          <a:pt x="200" y="109"/>
                                          <a:pt x="200" y="110"/>
                                          <a:pt x="200" y="110"/>
                                        </a:cubicBezTo>
                                        <a:cubicBezTo>
                                          <a:pt x="200" y="111"/>
                                          <a:pt x="199" y="113"/>
                                          <a:pt x="199" y="114"/>
                                        </a:cubicBezTo>
                                        <a:cubicBezTo>
                                          <a:pt x="199" y="114"/>
                                          <a:pt x="199" y="114"/>
                                          <a:pt x="198" y="114"/>
                                        </a:cubicBezTo>
                                        <a:cubicBezTo>
                                          <a:pt x="198" y="115"/>
                                          <a:pt x="198" y="117"/>
                                          <a:pt x="198" y="118"/>
                                        </a:cubicBezTo>
                                        <a:cubicBezTo>
                                          <a:pt x="199" y="116"/>
                                          <a:pt x="199" y="113"/>
                                          <a:pt x="200" y="111"/>
                                        </a:cubicBezTo>
                                        <a:cubicBezTo>
                                          <a:pt x="199" y="117"/>
                                          <a:pt x="202" y="122"/>
                                          <a:pt x="199" y="126"/>
                                        </a:cubicBezTo>
                                        <a:cubicBezTo>
                                          <a:pt x="200" y="125"/>
                                          <a:pt x="199" y="124"/>
                                          <a:pt x="200" y="124"/>
                                        </a:cubicBezTo>
                                        <a:cubicBezTo>
                                          <a:pt x="199" y="123"/>
                                          <a:pt x="200" y="122"/>
                                          <a:pt x="200" y="122"/>
                                        </a:cubicBezTo>
                                        <a:cubicBezTo>
                                          <a:pt x="200" y="121"/>
                                          <a:pt x="200" y="119"/>
                                          <a:pt x="199" y="119"/>
                                        </a:cubicBezTo>
                                        <a:cubicBezTo>
                                          <a:pt x="198" y="119"/>
                                          <a:pt x="199" y="119"/>
                                          <a:pt x="198" y="119"/>
                                        </a:cubicBezTo>
                                        <a:cubicBezTo>
                                          <a:pt x="199" y="121"/>
                                          <a:pt x="199" y="124"/>
                                          <a:pt x="198" y="127"/>
                                        </a:cubicBezTo>
                                        <a:cubicBezTo>
                                          <a:pt x="198" y="127"/>
                                          <a:pt x="198" y="127"/>
                                          <a:pt x="197" y="127"/>
                                        </a:cubicBezTo>
                                        <a:cubicBezTo>
                                          <a:pt x="197" y="126"/>
                                          <a:pt x="198" y="125"/>
                                          <a:pt x="198" y="124"/>
                                        </a:cubicBezTo>
                                        <a:cubicBezTo>
                                          <a:pt x="196" y="124"/>
                                          <a:pt x="197" y="127"/>
                                          <a:pt x="196" y="128"/>
                                        </a:cubicBezTo>
                                        <a:cubicBezTo>
                                          <a:pt x="196" y="128"/>
                                          <a:pt x="196" y="128"/>
                                          <a:pt x="196" y="128"/>
                                        </a:cubicBezTo>
                                        <a:cubicBezTo>
                                          <a:pt x="196" y="129"/>
                                          <a:pt x="196" y="129"/>
                                          <a:pt x="195" y="129"/>
                                        </a:cubicBezTo>
                                        <a:cubicBezTo>
                                          <a:pt x="196" y="127"/>
                                          <a:pt x="196" y="126"/>
                                          <a:pt x="196" y="123"/>
                                        </a:cubicBezTo>
                                        <a:cubicBezTo>
                                          <a:pt x="196" y="123"/>
                                          <a:pt x="196" y="123"/>
                                          <a:pt x="196" y="123"/>
                                        </a:cubicBezTo>
                                        <a:cubicBezTo>
                                          <a:pt x="194" y="126"/>
                                          <a:pt x="195" y="130"/>
                                          <a:pt x="193" y="132"/>
                                        </a:cubicBezTo>
                                        <a:cubicBezTo>
                                          <a:pt x="194" y="128"/>
                                          <a:pt x="195" y="125"/>
                                          <a:pt x="194" y="121"/>
                                        </a:cubicBezTo>
                                        <a:cubicBezTo>
                                          <a:pt x="194" y="125"/>
                                          <a:pt x="194" y="129"/>
                                          <a:pt x="191" y="131"/>
                                        </a:cubicBezTo>
                                        <a:cubicBezTo>
                                          <a:pt x="192" y="131"/>
                                          <a:pt x="192" y="129"/>
                                          <a:pt x="192" y="128"/>
                                        </a:cubicBezTo>
                                        <a:cubicBezTo>
                                          <a:pt x="192" y="128"/>
                                          <a:pt x="191" y="129"/>
                                          <a:pt x="191" y="129"/>
                                        </a:cubicBezTo>
                                        <a:cubicBezTo>
                                          <a:pt x="191" y="128"/>
                                          <a:pt x="191" y="127"/>
                                          <a:pt x="191" y="126"/>
                                        </a:cubicBezTo>
                                        <a:cubicBezTo>
                                          <a:pt x="191" y="126"/>
                                          <a:pt x="191" y="127"/>
                                          <a:pt x="191" y="127"/>
                                        </a:cubicBezTo>
                                        <a:cubicBezTo>
                                          <a:pt x="191" y="124"/>
                                          <a:pt x="192" y="121"/>
                                          <a:pt x="193" y="119"/>
                                        </a:cubicBezTo>
                                        <a:cubicBezTo>
                                          <a:pt x="191" y="120"/>
                                          <a:pt x="191" y="123"/>
                                          <a:pt x="191" y="125"/>
                                        </a:cubicBezTo>
                                        <a:cubicBezTo>
                                          <a:pt x="189" y="123"/>
                                          <a:pt x="190" y="119"/>
                                          <a:pt x="188" y="117"/>
                                        </a:cubicBezTo>
                                        <a:cubicBezTo>
                                          <a:pt x="187" y="118"/>
                                          <a:pt x="187" y="119"/>
                                          <a:pt x="187" y="121"/>
                                        </a:cubicBezTo>
                                        <a:cubicBezTo>
                                          <a:pt x="186" y="121"/>
                                          <a:pt x="186" y="121"/>
                                          <a:pt x="186" y="120"/>
                                        </a:cubicBezTo>
                                        <a:cubicBezTo>
                                          <a:pt x="185" y="122"/>
                                          <a:pt x="185" y="123"/>
                                          <a:pt x="184" y="125"/>
                                        </a:cubicBezTo>
                                        <a:cubicBezTo>
                                          <a:pt x="183" y="124"/>
                                          <a:pt x="184" y="123"/>
                                          <a:pt x="184" y="123"/>
                                        </a:cubicBezTo>
                                        <a:cubicBezTo>
                                          <a:pt x="183" y="124"/>
                                          <a:pt x="183" y="125"/>
                                          <a:pt x="182" y="127"/>
                                        </a:cubicBezTo>
                                        <a:cubicBezTo>
                                          <a:pt x="182" y="125"/>
                                          <a:pt x="183" y="123"/>
                                          <a:pt x="184" y="121"/>
                                        </a:cubicBezTo>
                                        <a:cubicBezTo>
                                          <a:pt x="184" y="121"/>
                                          <a:pt x="184" y="122"/>
                                          <a:pt x="184" y="121"/>
                                        </a:cubicBezTo>
                                        <a:cubicBezTo>
                                          <a:pt x="185" y="119"/>
                                          <a:pt x="187" y="117"/>
                                          <a:pt x="188" y="114"/>
                                        </a:cubicBezTo>
                                        <a:cubicBezTo>
                                          <a:pt x="185" y="118"/>
                                          <a:pt x="181" y="122"/>
                                          <a:pt x="180" y="128"/>
                                        </a:cubicBezTo>
                                        <a:cubicBezTo>
                                          <a:pt x="180" y="128"/>
                                          <a:pt x="180" y="128"/>
                                          <a:pt x="180" y="128"/>
                                        </a:cubicBezTo>
                                        <a:cubicBezTo>
                                          <a:pt x="179" y="129"/>
                                          <a:pt x="178" y="131"/>
                                          <a:pt x="177" y="132"/>
                                        </a:cubicBezTo>
                                        <a:cubicBezTo>
                                          <a:pt x="177" y="130"/>
                                          <a:pt x="178" y="129"/>
                                          <a:pt x="179" y="127"/>
                                        </a:cubicBezTo>
                                        <a:cubicBezTo>
                                          <a:pt x="179" y="127"/>
                                          <a:pt x="179" y="127"/>
                                          <a:pt x="179" y="127"/>
                                        </a:cubicBezTo>
                                        <a:cubicBezTo>
                                          <a:pt x="179" y="125"/>
                                          <a:pt x="181" y="125"/>
                                          <a:pt x="180" y="123"/>
                                        </a:cubicBezTo>
                                        <a:cubicBezTo>
                                          <a:pt x="182" y="121"/>
                                          <a:pt x="183" y="119"/>
                                          <a:pt x="184" y="117"/>
                                        </a:cubicBezTo>
                                        <a:cubicBezTo>
                                          <a:pt x="186" y="116"/>
                                          <a:pt x="186" y="113"/>
                                          <a:pt x="188" y="112"/>
                                        </a:cubicBezTo>
                                        <a:cubicBezTo>
                                          <a:pt x="188" y="112"/>
                                          <a:pt x="189" y="112"/>
                                          <a:pt x="188" y="111"/>
                                        </a:cubicBezTo>
                                        <a:cubicBezTo>
                                          <a:pt x="192" y="107"/>
                                          <a:pt x="197" y="102"/>
                                          <a:pt x="199" y="96"/>
                                        </a:cubicBezTo>
                                        <a:cubicBezTo>
                                          <a:pt x="199" y="96"/>
                                          <a:pt x="199" y="96"/>
                                          <a:pt x="199" y="96"/>
                                        </a:cubicBezTo>
                                        <a:cubicBezTo>
                                          <a:pt x="200" y="97"/>
                                          <a:pt x="198" y="98"/>
                                          <a:pt x="200" y="97"/>
                                        </a:cubicBezTo>
                                        <a:close/>
                                        <a:moveTo>
                                          <a:pt x="203" y="103"/>
                                        </a:moveTo>
                                        <a:cubicBezTo>
                                          <a:pt x="203" y="103"/>
                                          <a:pt x="203" y="103"/>
                                          <a:pt x="202" y="103"/>
                                        </a:cubicBezTo>
                                        <a:cubicBezTo>
                                          <a:pt x="201" y="96"/>
                                          <a:pt x="206" y="90"/>
                                          <a:pt x="212" y="88"/>
                                        </a:cubicBezTo>
                                        <a:cubicBezTo>
                                          <a:pt x="209" y="91"/>
                                          <a:pt x="206" y="96"/>
                                          <a:pt x="204" y="100"/>
                                        </a:cubicBezTo>
                                        <a:cubicBezTo>
                                          <a:pt x="209" y="95"/>
                                          <a:pt x="211" y="86"/>
                                          <a:pt x="219" y="83"/>
                                        </a:cubicBezTo>
                                        <a:cubicBezTo>
                                          <a:pt x="215" y="88"/>
                                          <a:pt x="211" y="93"/>
                                          <a:pt x="208" y="99"/>
                                        </a:cubicBezTo>
                                        <a:cubicBezTo>
                                          <a:pt x="211" y="94"/>
                                          <a:pt x="215" y="90"/>
                                          <a:pt x="217" y="85"/>
                                        </a:cubicBezTo>
                                        <a:cubicBezTo>
                                          <a:pt x="219" y="84"/>
                                          <a:pt x="221" y="82"/>
                                          <a:pt x="223" y="81"/>
                                        </a:cubicBezTo>
                                        <a:cubicBezTo>
                                          <a:pt x="224" y="81"/>
                                          <a:pt x="224" y="80"/>
                                          <a:pt x="226" y="80"/>
                                        </a:cubicBezTo>
                                        <a:cubicBezTo>
                                          <a:pt x="222" y="84"/>
                                          <a:pt x="218" y="88"/>
                                          <a:pt x="216" y="92"/>
                                        </a:cubicBezTo>
                                        <a:cubicBezTo>
                                          <a:pt x="220" y="88"/>
                                          <a:pt x="223" y="83"/>
                                          <a:pt x="227" y="80"/>
                                        </a:cubicBezTo>
                                        <a:cubicBezTo>
                                          <a:pt x="228" y="80"/>
                                          <a:pt x="228" y="80"/>
                                          <a:pt x="228" y="80"/>
                                        </a:cubicBezTo>
                                        <a:cubicBezTo>
                                          <a:pt x="226" y="82"/>
                                          <a:pt x="223" y="84"/>
                                          <a:pt x="222" y="87"/>
                                        </a:cubicBezTo>
                                        <a:cubicBezTo>
                                          <a:pt x="224" y="85"/>
                                          <a:pt x="226" y="82"/>
                                          <a:pt x="229" y="81"/>
                                        </a:cubicBezTo>
                                        <a:cubicBezTo>
                                          <a:pt x="227" y="85"/>
                                          <a:pt x="225" y="89"/>
                                          <a:pt x="223" y="94"/>
                                        </a:cubicBezTo>
                                        <a:cubicBezTo>
                                          <a:pt x="226" y="89"/>
                                          <a:pt x="228" y="84"/>
                                          <a:pt x="231" y="80"/>
                                        </a:cubicBezTo>
                                        <a:cubicBezTo>
                                          <a:pt x="230" y="84"/>
                                          <a:pt x="229" y="89"/>
                                          <a:pt x="228" y="93"/>
                                        </a:cubicBezTo>
                                        <a:cubicBezTo>
                                          <a:pt x="229" y="90"/>
                                          <a:pt x="230" y="85"/>
                                          <a:pt x="232" y="81"/>
                                        </a:cubicBezTo>
                                        <a:cubicBezTo>
                                          <a:pt x="238" y="87"/>
                                          <a:pt x="235" y="99"/>
                                          <a:pt x="237" y="108"/>
                                        </a:cubicBezTo>
                                        <a:cubicBezTo>
                                          <a:pt x="236" y="112"/>
                                          <a:pt x="236" y="118"/>
                                          <a:pt x="231" y="120"/>
                                        </a:cubicBezTo>
                                        <a:cubicBezTo>
                                          <a:pt x="232" y="118"/>
                                          <a:pt x="233" y="117"/>
                                          <a:pt x="233" y="115"/>
                                        </a:cubicBezTo>
                                        <a:cubicBezTo>
                                          <a:pt x="226" y="123"/>
                                          <a:pt x="221" y="131"/>
                                          <a:pt x="211" y="135"/>
                                        </a:cubicBezTo>
                                        <a:cubicBezTo>
                                          <a:pt x="215" y="132"/>
                                          <a:pt x="219" y="129"/>
                                          <a:pt x="223" y="125"/>
                                        </a:cubicBezTo>
                                        <a:cubicBezTo>
                                          <a:pt x="220" y="127"/>
                                          <a:pt x="218" y="129"/>
                                          <a:pt x="215" y="131"/>
                                        </a:cubicBezTo>
                                        <a:cubicBezTo>
                                          <a:pt x="215" y="131"/>
                                          <a:pt x="215" y="131"/>
                                          <a:pt x="216" y="131"/>
                                        </a:cubicBezTo>
                                        <a:cubicBezTo>
                                          <a:pt x="214" y="131"/>
                                          <a:pt x="212" y="134"/>
                                          <a:pt x="209" y="134"/>
                                        </a:cubicBezTo>
                                        <a:cubicBezTo>
                                          <a:pt x="214" y="130"/>
                                          <a:pt x="220" y="126"/>
                                          <a:pt x="224" y="120"/>
                                        </a:cubicBezTo>
                                        <a:cubicBezTo>
                                          <a:pt x="219" y="125"/>
                                          <a:pt x="214" y="129"/>
                                          <a:pt x="209" y="132"/>
                                        </a:cubicBezTo>
                                        <a:cubicBezTo>
                                          <a:pt x="213" y="126"/>
                                          <a:pt x="220" y="123"/>
                                          <a:pt x="223" y="117"/>
                                        </a:cubicBezTo>
                                        <a:cubicBezTo>
                                          <a:pt x="221" y="119"/>
                                          <a:pt x="219" y="121"/>
                                          <a:pt x="217" y="123"/>
                                        </a:cubicBezTo>
                                        <a:cubicBezTo>
                                          <a:pt x="217" y="123"/>
                                          <a:pt x="218" y="122"/>
                                          <a:pt x="218" y="122"/>
                                        </a:cubicBezTo>
                                        <a:cubicBezTo>
                                          <a:pt x="215" y="124"/>
                                          <a:pt x="212" y="127"/>
                                          <a:pt x="209" y="129"/>
                                        </a:cubicBezTo>
                                        <a:cubicBezTo>
                                          <a:pt x="213" y="125"/>
                                          <a:pt x="218" y="122"/>
                                          <a:pt x="221" y="116"/>
                                        </a:cubicBezTo>
                                        <a:cubicBezTo>
                                          <a:pt x="218" y="118"/>
                                          <a:pt x="216" y="121"/>
                                          <a:pt x="214" y="123"/>
                                        </a:cubicBezTo>
                                        <a:cubicBezTo>
                                          <a:pt x="215" y="122"/>
                                          <a:pt x="216" y="121"/>
                                          <a:pt x="217" y="119"/>
                                        </a:cubicBezTo>
                                        <a:cubicBezTo>
                                          <a:pt x="217" y="119"/>
                                          <a:pt x="216" y="119"/>
                                          <a:pt x="216" y="119"/>
                                        </a:cubicBezTo>
                                        <a:cubicBezTo>
                                          <a:pt x="217" y="117"/>
                                          <a:pt x="220" y="116"/>
                                          <a:pt x="220" y="114"/>
                                        </a:cubicBezTo>
                                        <a:cubicBezTo>
                                          <a:pt x="217" y="117"/>
                                          <a:pt x="214" y="120"/>
                                          <a:pt x="210" y="123"/>
                                        </a:cubicBezTo>
                                        <a:cubicBezTo>
                                          <a:pt x="213" y="120"/>
                                          <a:pt x="216" y="118"/>
                                          <a:pt x="218" y="114"/>
                                        </a:cubicBezTo>
                                        <a:cubicBezTo>
                                          <a:pt x="218" y="114"/>
                                          <a:pt x="217" y="115"/>
                                          <a:pt x="217" y="115"/>
                                        </a:cubicBezTo>
                                        <a:cubicBezTo>
                                          <a:pt x="218" y="114"/>
                                          <a:pt x="219" y="112"/>
                                          <a:pt x="220" y="111"/>
                                        </a:cubicBezTo>
                                        <a:cubicBezTo>
                                          <a:pt x="217" y="114"/>
                                          <a:pt x="214" y="117"/>
                                          <a:pt x="211" y="120"/>
                                        </a:cubicBezTo>
                                        <a:cubicBezTo>
                                          <a:pt x="215" y="115"/>
                                          <a:pt x="219" y="110"/>
                                          <a:pt x="222" y="104"/>
                                        </a:cubicBezTo>
                                        <a:cubicBezTo>
                                          <a:pt x="219" y="107"/>
                                          <a:pt x="217" y="111"/>
                                          <a:pt x="213" y="114"/>
                                        </a:cubicBezTo>
                                        <a:cubicBezTo>
                                          <a:pt x="213" y="114"/>
                                          <a:pt x="214" y="113"/>
                                          <a:pt x="213" y="113"/>
                                        </a:cubicBezTo>
                                        <a:cubicBezTo>
                                          <a:pt x="216" y="109"/>
                                          <a:pt x="218" y="106"/>
                                          <a:pt x="220" y="102"/>
                                        </a:cubicBezTo>
                                        <a:cubicBezTo>
                                          <a:pt x="217" y="105"/>
                                          <a:pt x="216" y="108"/>
                                          <a:pt x="213" y="111"/>
                                        </a:cubicBezTo>
                                        <a:cubicBezTo>
                                          <a:pt x="214" y="107"/>
                                          <a:pt x="216" y="105"/>
                                          <a:pt x="217" y="102"/>
                                        </a:cubicBezTo>
                                        <a:cubicBezTo>
                                          <a:pt x="215" y="104"/>
                                          <a:pt x="213" y="108"/>
                                          <a:pt x="212" y="111"/>
                                        </a:cubicBezTo>
                                        <a:cubicBezTo>
                                          <a:pt x="211" y="111"/>
                                          <a:pt x="211" y="111"/>
                                          <a:pt x="211" y="111"/>
                                        </a:cubicBezTo>
                                        <a:cubicBezTo>
                                          <a:pt x="211" y="110"/>
                                          <a:pt x="212" y="109"/>
                                          <a:pt x="213" y="108"/>
                                        </a:cubicBezTo>
                                        <a:cubicBezTo>
                                          <a:pt x="210" y="111"/>
                                          <a:pt x="209" y="113"/>
                                          <a:pt x="206" y="116"/>
                                        </a:cubicBezTo>
                                        <a:cubicBezTo>
                                          <a:pt x="208" y="112"/>
                                          <a:pt x="211" y="107"/>
                                          <a:pt x="212" y="103"/>
                                        </a:cubicBezTo>
                                        <a:cubicBezTo>
                                          <a:pt x="209" y="106"/>
                                          <a:pt x="208" y="111"/>
                                          <a:pt x="206" y="115"/>
                                        </a:cubicBezTo>
                                        <a:cubicBezTo>
                                          <a:pt x="205" y="115"/>
                                          <a:pt x="205" y="116"/>
                                          <a:pt x="204" y="117"/>
                                        </a:cubicBezTo>
                                        <a:cubicBezTo>
                                          <a:pt x="205" y="113"/>
                                          <a:pt x="208" y="108"/>
                                          <a:pt x="210" y="104"/>
                                        </a:cubicBezTo>
                                        <a:cubicBezTo>
                                          <a:pt x="210" y="104"/>
                                          <a:pt x="210" y="103"/>
                                          <a:pt x="210" y="103"/>
                                        </a:cubicBezTo>
                                        <a:cubicBezTo>
                                          <a:pt x="207" y="107"/>
                                          <a:pt x="205" y="112"/>
                                          <a:pt x="202" y="116"/>
                                        </a:cubicBezTo>
                                        <a:cubicBezTo>
                                          <a:pt x="203" y="112"/>
                                          <a:pt x="206" y="109"/>
                                          <a:pt x="207" y="105"/>
                                        </a:cubicBezTo>
                                        <a:cubicBezTo>
                                          <a:pt x="205" y="108"/>
                                          <a:pt x="205" y="111"/>
                                          <a:pt x="202" y="113"/>
                                        </a:cubicBezTo>
                                        <a:cubicBezTo>
                                          <a:pt x="202" y="111"/>
                                          <a:pt x="204" y="108"/>
                                          <a:pt x="205" y="106"/>
                                        </a:cubicBezTo>
                                        <a:cubicBezTo>
                                          <a:pt x="205" y="105"/>
                                          <a:pt x="204" y="106"/>
                                          <a:pt x="204" y="107"/>
                                        </a:cubicBezTo>
                                        <a:cubicBezTo>
                                          <a:pt x="203" y="107"/>
                                          <a:pt x="203" y="110"/>
                                          <a:pt x="201" y="111"/>
                                        </a:cubicBezTo>
                                        <a:cubicBezTo>
                                          <a:pt x="201" y="109"/>
                                          <a:pt x="202" y="107"/>
                                          <a:pt x="202" y="105"/>
                                        </a:cubicBezTo>
                                        <a:cubicBezTo>
                                          <a:pt x="203" y="105"/>
                                          <a:pt x="203" y="104"/>
                                          <a:pt x="203" y="103"/>
                                        </a:cubicBezTo>
                                        <a:cubicBezTo>
                                          <a:pt x="203" y="103"/>
                                          <a:pt x="203" y="103"/>
                                          <a:pt x="203" y="103"/>
                                        </a:cubicBezTo>
                                        <a:close/>
                                        <a:moveTo>
                                          <a:pt x="243" y="110"/>
                                        </a:moveTo>
                                        <a:cubicBezTo>
                                          <a:pt x="243" y="109"/>
                                          <a:pt x="245" y="109"/>
                                          <a:pt x="245" y="108"/>
                                        </a:cubicBezTo>
                                        <a:cubicBezTo>
                                          <a:pt x="243" y="109"/>
                                          <a:pt x="240" y="112"/>
                                          <a:pt x="238" y="113"/>
                                        </a:cubicBezTo>
                                        <a:cubicBezTo>
                                          <a:pt x="239" y="110"/>
                                          <a:pt x="243" y="108"/>
                                          <a:pt x="245" y="105"/>
                                        </a:cubicBezTo>
                                        <a:cubicBezTo>
                                          <a:pt x="243" y="106"/>
                                          <a:pt x="241" y="108"/>
                                          <a:pt x="239" y="109"/>
                                        </a:cubicBezTo>
                                        <a:cubicBezTo>
                                          <a:pt x="240" y="106"/>
                                          <a:pt x="244" y="105"/>
                                          <a:pt x="246" y="103"/>
                                        </a:cubicBezTo>
                                        <a:cubicBezTo>
                                          <a:pt x="248" y="101"/>
                                          <a:pt x="250" y="100"/>
                                          <a:pt x="252" y="98"/>
                                        </a:cubicBezTo>
                                        <a:cubicBezTo>
                                          <a:pt x="247" y="100"/>
                                          <a:pt x="243" y="103"/>
                                          <a:pt x="239" y="107"/>
                                        </a:cubicBezTo>
                                        <a:cubicBezTo>
                                          <a:pt x="242" y="102"/>
                                          <a:pt x="248" y="99"/>
                                          <a:pt x="253" y="96"/>
                                        </a:cubicBezTo>
                                        <a:cubicBezTo>
                                          <a:pt x="248" y="98"/>
                                          <a:pt x="243" y="102"/>
                                          <a:pt x="239" y="105"/>
                                        </a:cubicBezTo>
                                        <a:cubicBezTo>
                                          <a:pt x="245" y="95"/>
                                          <a:pt x="259" y="92"/>
                                          <a:pt x="269" y="87"/>
                                        </a:cubicBezTo>
                                        <a:cubicBezTo>
                                          <a:pt x="258" y="91"/>
                                          <a:pt x="247" y="95"/>
                                          <a:pt x="238" y="102"/>
                                        </a:cubicBezTo>
                                        <a:cubicBezTo>
                                          <a:pt x="241" y="97"/>
                                          <a:pt x="247" y="96"/>
                                          <a:pt x="252" y="92"/>
                                        </a:cubicBezTo>
                                        <a:cubicBezTo>
                                          <a:pt x="247" y="94"/>
                                          <a:pt x="242" y="97"/>
                                          <a:pt x="238" y="100"/>
                                        </a:cubicBezTo>
                                        <a:cubicBezTo>
                                          <a:pt x="238" y="98"/>
                                          <a:pt x="241" y="98"/>
                                          <a:pt x="241" y="97"/>
                                        </a:cubicBezTo>
                                        <a:cubicBezTo>
                                          <a:pt x="240" y="97"/>
                                          <a:pt x="239" y="98"/>
                                          <a:pt x="239" y="97"/>
                                        </a:cubicBezTo>
                                        <a:cubicBezTo>
                                          <a:pt x="248" y="90"/>
                                          <a:pt x="262" y="86"/>
                                          <a:pt x="274" y="82"/>
                                        </a:cubicBezTo>
                                        <a:cubicBezTo>
                                          <a:pt x="283" y="78"/>
                                          <a:pt x="293" y="80"/>
                                          <a:pt x="289" y="91"/>
                                        </a:cubicBezTo>
                                        <a:cubicBezTo>
                                          <a:pt x="287" y="93"/>
                                          <a:pt x="287" y="97"/>
                                          <a:pt x="286" y="99"/>
                                        </a:cubicBezTo>
                                        <a:cubicBezTo>
                                          <a:pt x="286" y="100"/>
                                          <a:pt x="287" y="100"/>
                                          <a:pt x="287" y="100"/>
                                        </a:cubicBezTo>
                                        <a:cubicBezTo>
                                          <a:pt x="286" y="110"/>
                                          <a:pt x="281" y="117"/>
                                          <a:pt x="277" y="123"/>
                                        </a:cubicBezTo>
                                        <a:cubicBezTo>
                                          <a:pt x="275" y="125"/>
                                          <a:pt x="273" y="128"/>
                                          <a:pt x="271" y="130"/>
                                        </a:cubicBezTo>
                                        <a:cubicBezTo>
                                          <a:pt x="270" y="126"/>
                                          <a:pt x="274" y="125"/>
                                          <a:pt x="275" y="122"/>
                                        </a:cubicBezTo>
                                        <a:cubicBezTo>
                                          <a:pt x="273" y="123"/>
                                          <a:pt x="272" y="125"/>
                                          <a:pt x="271" y="127"/>
                                        </a:cubicBezTo>
                                        <a:cubicBezTo>
                                          <a:pt x="270" y="123"/>
                                          <a:pt x="275" y="122"/>
                                          <a:pt x="276" y="119"/>
                                        </a:cubicBezTo>
                                        <a:cubicBezTo>
                                          <a:pt x="276" y="119"/>
                                          <a:pt x="276" y="119"/>
                                          <a:pt x="276" y="119"/>
                                        </a:cubicBezTo>
                                        <a:cubicBezTo>
                                          <a:pt x="275" y="120"/>
                                          <a:pt x="272" y="123"/>
                                          <a:pt x="271" y="125"/>
                                        </a:cubicBezTo>
                                        <a:cubicBezTo>
                                          <a:pt x="270" y="124"/>
                                          <a:pt x="271" y="123"/>
                                          <a:pt x="271" y="123"/>
                                        </a:cubicBezTo>
                                        <a:cubicBezTo>
                                          <a:pt x="271" y="123"/>
                                          <a:pt x="271" y="123"/>
                                          <a:pt x="271" y="122"/>
                                        </a:cubicBezTo>
                                        <a:cubicBezTo>
                                          <a:pt x="272" y="121"/>
                                          <a:pt x="273" y="121"/>
                                          <a:pt x="274" y="119"/>
                                        </a:cubicBezTo>
                                        <a:cubicBezTo>
                                          <a:pt x="273" y="120"/>
                                          <a:pt x="272" y="121"/>
                                          <a:pt x="271" y="122"/>
                                        </a:cubicBezTo>
                                        <a:cubicBezTo>
                                          <a:pt x="270" y="121"/>
                                          <a:pt x="270" y="121"/>
                                          <a:pt x="269" y="121"/>
                                        </a:cubicBezTo>
                                        <a:cubicBezTo>
                                          <a:pt x="271" y="119"/>
                                          <a:pt x="274" y="117"/>
                                          <a:pt x="275" y="115"/>
                                        </a:cubicBezTo>
                                        <a:cubicBezTo>
                                          <a:pt x="273" y="117"/>
                                          <a:pt x="271" y="119"/>
                                          <a:pt x="269" y="121"/>
                                        </a:cubicBezTo>
                                        <a:cubicBezTo>
                                          <a:pt x="268" y="120"/>
                                          <a:pt x="267" y="120"/>
                                          <a:pt x="266" y="120"/>
                                        </a:cubicBezTo>
                                        <a:cubicBezTo>
                                          <a:pt x="268" y="119"/>
                                          <a:pt x="270" y="117"/>
                                          <a:pt x="272" y="115"/>
                                        </a:cubicBezTo>
                                        <a:cubicBezTo>
                                          <a:pt x="273" y="114"/>
                                          <a:pt x="276" y="114"/>
                                          <a:pt x="276" y="112"/>
                                        </a:cubicBezTo>
                                        <a:cubicBezTo>
                                          <a:pt x="273" y="115"/>
                                          <a:pt x="269" y="117"/>
                                          <a:pt x="266" y="120"/>
                                        </a:cubicBezTo>
                                        <a:cubicBezTo>
                                          <a:pt x="264" y="120"/>
                                          <a:pt x="263" y="120"/>
                                          <a:pt x="262" y="120"/>
                                        </a:cubicBezTo>
                                        <a:cubicBezTo>
                                          <a:pt x="267" y="117"/>
                                          <a:pt x="272" y="114"/>
                                          <a:pt x="275" y="110"/>
                                        </a:cubicBezTo>
                                        <a:cubicBezTo>
                                          <a:pt x="276" y="110"/>
                                          <a:pt x="276" y="109"/>
                                          <a:pt x="276" y="108"/>
                                        </a:cubicBezTo>
                                        <a:cubicBezTo>
                                          <a:pt x="272" y="112"/>
                                          <a:pt x="267" y="117"/>
                                          <a:pt x="262" y="120"/>
                                        </a:cubicBezTo>
                                        <a:cubicBezTo>
                                          <a:pt x="260" y="120"/>
                                          <a:pt x="258" y="119"/>
                                          <a:pt x="256" y="120"/>
                                        </a:cubicBezTo>
                                        <a:cubicBezTo>
                                          <a:pt x="257" y="118"/>
                                          <a:pt x="258" y="119"/>
                                          <a:pt x="258" y="117"/>
                                        </a:cubicBezTo>
                                        <a:cubicBezTo>
                                          <a:pt x="257" y="118"/>
                                          <a:pt x="255" y="120"/>
                                          <a:pt x="253" y="119"/>
                                        </a:cubicBezTo>
                                        <a:cubicBezTo>
                                          <a:pt x="254" y="117"/>
                                          <a:pt x="257" y="116"/>
                                          <a:pt x="258" y="114"/>
                                        </a:cubicBezTo>
                                        <a:cubicBezTo>
                                          <a:pt x="256" y="115"/>
                                          <a:pt x="255" y="118"/>
                                          <a:pt x="252" y="119"/>
                                        </a:cubicBezTo>
                                        <a:cubicBezTo>
                                          <a:pt x="252" y="118"/>
                                          <a:pt x="253" y="118"/>
                                          <a:pt x="253" y="118"/>
                                        </a:cubicBezTo>
                                        <a:cubicBezTo>
                                          <a:pt x="252" y="117"/>
                                          <a:pt x="251" y="119"/>
                                          <a:pt x="250" y="119"/>
                                        </a:cubicBezTo>
                                        <a:cubicBezTo>
                                          <a:pt x="253" y="116"/>
                                          <a:pt x="256" y="115"/>
                                          <a:pt x="258" y="112"/>
                                        </a:cubicBezTo>
                                        <a:cubicBezTo>
                                          <a:pt x="254" y="115"/>
                                          <a:pt x="251" y="118"/>
                                          <a:pt x="247" y="120"/>
                                        </a:cubicBezTo>
                                        <a:cubicBezTo>
                                          <a:pt x="250" y="117"/>
                                          <a:pt x="253" y="115"/>
                                          <a:pt x="255" y="112"/>
                                        </a:cubicBezTo>
                                        <a:cubicBezTo>
                                          <a:pt x="255" y="111"/>
                                          <a:pt x="255" y="112"/>
                                          <a:pt x="255" y="112"/>
                                        </a:cubicBezTo>
                                        <a:cubicBezTo>
                                          <a:pt x="257" y="110"/>
                                          <a:pt x="259" y="108"/>
                                          <a:pt x="261" y="106"/>
                                        </a:cubicBezTo>
                                        <a:cubicBezTo>
                                          <a:pt x="257" y="108"/>
                                          <a:pt x="255" y="111"/>
                                          <a:pt x="252" y="114"/>
                                        </a:cubicBezTo>
                                        <a:cubicBezTo>
                                          <a:pt x="252" y="114"/>
                                          <a:pt x="252" y="113"/>
                                          <a:pt x="253" y="114"/>
                                        </a:cubicBezTo>
                                        <a:cubicBezTo>
                                          <a:pt x="252" y="114"/>
                                          <a:pt x="252" y="114"/>
                                          <a:pt x="251" y="115"/>
                                        </a:cubicBezTo>
                                        <a:cubicBezTo>
                                          <a:pt x="250" y="117"/>
                                          <a:pt x="247" y="118"/>
                                          <a:pt x="244" y="120"/>
                                        </a:cubicBezTo>
                                        <a:cubicBezTo>
                                          <a:pt x="245" y="119"/>
                                          <a:pt x="247" y="118"/>
                                          <a:pt x="248" y="117"/>
                                        </a:cubicBezTo>
                                        <a:cubicBezTo>
                                          <a:pt x="246" y="117"/>
                                          <a:pt x="246" y="118"/>
                                          <a:pt x="245" y="119"/>
                                        </a:cubicBezTo>
                                        <a:cubicBezTo>
                                          <a:pt x="246" y="117"/>
                                          <a:pt x="249" y="115"/>
                                          <a:pt x="251" y="113"/>
                                        </a:cubicBezTo>
                                        <a:cubicBezTo>
                                          <a:pt x="250" y="113"/>
                                          <a:pt x="250" y="114"/>
                                          <a:pt x="249" y="114"/>
                                        </a:cubicBezTo>
                                        <a:cubicBezTo>
                                          <a:pt x="251" y="112"/>
                                          <a:pt x="253" y="111"/>
                                          <a:pt x="254" y="109"/>
                                        </a:cubicBezTo>
                                        <a:cubicBezTo>
                                          <a:pt x="252" y="111"/>
                                          <a:pt x="249" y="113"/>
                                          <a:pt x="247" y="115"/>
                                        </a:cubicBezTo>
                                        <a:cubicBezTo>
                                          <a:pt x="247" y="115"/>
                                          <a:pt x="247" y="115"/>
                                          <a:pt x="247" y="115"/>
                                        </a:cubicBezTo>
                                        <a:cubicBezTo>
                                          <a:pt x="245" y="118"/>
                                          <a:pt x="241" y="120"/>
                                          <a:pt x="238" y="122"/>
                                        </a:cubicBezTo>
                                        <a:cubicBezTo>
                                          <a:pt x="240" y="120"/>
                                          <a:pt x="243" y="118"/>
                                          <a:pt x="246" y="116"/>
                                        </a:cubicBezTo>
                                        <a:cubicBezTo>
                                          <a:pt x="246" y="115"/>
                                          <a:pt x="245" y="116"/>
                                          <a:pt x="245" y="115"/>
                                        </a:cubicBezTo>
                                        <a:cubicBezTo>
                                          <a:pt x="247" y="114"/>
                                          <a:pt x="248" y="113"/>
                                          <a:pt x="249" y="112"/>
                                        </a:cubicBezTo>
                                        <a:cubicBezTo>
                                          <a:pt x="245" y="114"/>
                                          <a:pt x="242" y="117"/>
                                          <a:pt x="238" y="120"/>
                                        </a:cubicBezTo>
                                        <a:cubicBezTo>
                                          <a:pt x="241" y="116"/>
                                          <a:pt x="246" y="113"/>
                                          <a:pt x="249" y="110"/>
                                        </a:cubicBezTo>
                                        <a:cubicBezTo>
                                          <a:pt x="246" y="111"/>
                                          <a:pt x="243" y="114"/>
                                          <a:pt x="240" y="116"/>
                                        </a:cubicBezTo>
                                        <a:cubicBezTo>
                                          <a:pt x="242" y="114"/>
                                          <a:pt x="245" y="112"/>
                                          <a:pt x="247" y="109"/>
                                        </a:cubicBezTo>
                                        <a:cubicBezTo>
                                          <a:pt x="243" y="112"/>
                                          <a:pt x="240" y="114"/>
                                          <a:pt x="237" y="117"/>
                                        </a:cubicBezTo>
                                        <a:cubicBezTo>
                                          <a:pt x="239" y="114"/>
                                          <a:pt x="243" y="112"/>
                                          <a:pt x="246" y="109"/>
                                        </a:cubicBezTo>
                                        <a:cubicBezTo>
                                          <a:pt x="245" y="109"/>
                                          <a:pt x="244" y="110"/>
                                          <a:pt x="243" y="110"/>
                                        </a:cubicBezTo>
                                        <a:close/>
                                        <a:moveTo>
                                          <a:pt x="290" y="93"/>
                                        </a:moveTo>
                                        <a:cubicBezTo>
                                          <a:pt x="291" y="90"/>
                                          <a:pt x="295" y="89"/>
                                          <a:pt x="297" y="87"/>
                                        </a:cubicBezTo>
                                        <a:cubicBezTo>
                                          <a:pt x="295" y="87"/>
                                          <a:pt x="293" y="89"/>
                                          <a:pt x="291" y="90"/>
                                        </a:cubicBezTo>
                                        <a:cubicBezTo>
                                          <a:pt x="293" y="85"/>
                                          <a:pt x="302" y="85"/>
                                          <a:pt x="308" y="84"/>
                                        </a:cubicBezTo>
                                        <a:cubicBezTo>
                                          <a:pt x="300" y="87"/>
                                          <a:pt x="294" y="91"/>
                                          <a:pt x="289" y="97"/>
                                        </a:cubicBezTo>
                                        <a:cubicBezTo>
                                          <a:pt x="288" y="96"/>
                                          <a:pt x="289" y="95"/>
                                          <a:pt x="290" y="95"/>
                                        </a:cubicBezTo>
                                        <a:cubicBezTo>
                                          <a:pt x="290" y="93"/>
                                          <a:pt x="294" y="92"/>
                                          <a:pt x="295" y="90"/>
                                        </a:cubicBezTo>
                                        <a:cubicBezTo>
                                          <a:pt x="297" y="89"/>
                                          <a:pt x="298" y="88"/>
                                          <a:pt x="300" y="87"/>
                                        </a:cubicBezTo>
                                        <a:cubicBezTo>
                                          <a:pt x="296" y="88"/>
                                          <a:pt x="293" y="91"/>
                                          <a:pt x="290" y="93"/>
                                        </a:cubicBezTo>
                                        <a:close/>
                                        <a:moveTo>
                                          <a:pt x="296" y="82"/>
                                        </a:moveTo>
                                        <a:cubicBezTo>
                                          <a:pt x="296" y="82"/>
                                          <a:pt x="297" y="81"/>
                                          <a:pt x="298" y="81"/>
                                        </a:cubicBezTo>
                                        <a:cubicBezTo>
                                          <a:pt x="297" y="82"/>
                                          <a:pt x="297" y="82"/>
                                          <a:pt x="296" y="82"/>
                                        </a:cubicBezTo>
                                        <a:close/>
                                        <a:moveTo>
                                          <a:pt x="280" y="121"/>
                                        </a:moveTo>
                                        <a:cubicBezTo>
                                          <a:pt x="280" y="120"/>
                                          <a:pt x="281" y="120"/>
                                          <a:pt x="282" y="121"/>
                                        </a:cubicBezTo>
                                        <a:cubicBezTo>
                                          <a:pt x="282" y="121"/>
                                          <a:pt x="281" y="121"/>
                                          <a:pt x="280" y="121"/>
                                        </a:cubicBezTo>
                                        <a:close/>
                                        <a:moveTo>
                                          <a:pt x="293" y="121"/>
                                        </a:moveTo>
                                        <a:cubicBezTo>
                                          <a:pt x="287" y="121"/>
                                          <a:pt x="283" y="124"/>
                                          <a:pt x="278" y="125"/>
                                        </a:cubicBezTo>
                                        <a:cubicBezTo>
                                          <a:pt x="280" y="121"/>
                                          <a:pt x="287" y="120"/>
                                          <a:pt x="293" y="121"/>
                                        </a:cubicBezTo>
                                        <a:close/>
                                        <a:moveTo>
                                          <a:pt x="269" y="134"/>
                                        </a:moveTo>
                                        <a:cubicBezTo>
                                          <a:pt x="269" y="134"/>
                                          <a:pt x="270" y="134"/>
                                          <a:pt x="269" y="134"/>
                                        </a:cubicBezTo>
                                        <a:cubicBezTo>
                                          <a:pt x="270" y="134"/>
                                          <a:pt x="270" y="135"/>
                                          <a:pt x="269" y="135"/>
                                        </a:cubicBezTo>
                                        <a:cubicBezTo>
                                          <a:pt x="269" y="135"/>
                                          <a:pt x="269" y="135"/>
                                          <a:pt x="269" y="134"/>
                                        </a:cubicBezTo>
                                        <a:close/>
                                        <a:moveTo>
                                          <a:pt x="252" y="119"/>
                                        </a:moveTo>
                                        <a:cubicBezTo>
                                          <a:pt x="252" y="119"/>
                                          <a:pt x="252" y="119"/>
                                          <a:pt x="251" y="119"/>
                                        </a:cubicBezTo>
                                        <a:cubicBezTo>
                                          <a:pt x="251" y="119"/>
                                          <a:pt x="252" y="119"/>
                                          <a:pt x="252" y="119"/>
                                        </a:cubicBezTo>
                                        <a:close/>
                                        <a:moveTo>
                                          <a:pt x="253" y="114"/>
                                        </a:move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lose/>
                                        <a:moveTo>
                                          <a:pt x="209" y="126"/>
                                        </a:moveTo>
                                        <a:cubicBezTo>
                                          <a:pt x="210" y="124"/>
                                          <a:pt x="212" y="123"/>
                                          <a:pt x="214" y="121"/>
                                        </a:cubicBezTo>
                                        <a:cubicBezTo>
                                          <a:pt x="213" y="123"/>
                                          <a:pt x="211" y="125"/>
                                          <a:pt x="209" y="126"/>
                                        </a:cubicBezTo>
                                        <a:close/>
                                        <a:moveTo>
                                          <a:pt x="202" y="113"/>
                                        </a:moveTo>
                                        <a:cubicBezTo>
                                          <a:pt x="202" y="113"/>
                                          <a:pt x="202" y="113"/>
                                          <a:pt x="202" y="113"/>
                                        </a:cubicBezTo>
                                        <a:cubicBezTo>
                                          <a:pt x="202" y="113"/>
                                          <a:pt x="202" y="114"/>
                                          <a:pt x="201" y="114"/>
                                        </a:cubicBezTo>
                                        <a:cubicBezTo>
                                          <a:pt x="201" y="114"/>
                                          <a:pt x="202" y="114"/>
                                          <a:pt x="202" y="113"/>
                                        </a:cubicBezTo>
                                        <a:close/>
                                        <a:moveTo>
                                          <a:pt x="201" y="93"/>
                                        </a:moveTo>
                                        <a:cubicBezTo>
                                          <a:pt x="201" y="93"/>
                                          <a:pt x="201" y="92"/>
                                          <a:pt x="201" y="92"/>
                                        </a:cubicBezTo>
                                        <a:cubicBezTo>
                                          <a:pt x="202" y="92"/>
                                          <a:pt x="201" y="93"/>
                                          <a:pt x="201" y="93"/>
                                        </a:cubicBezTo>
                                        <a:close/>
                                        <a:moveTo>
                                          <a:pt x="189" y="133"/>
                                        </a:moveTo>
                                        <a:cubicBezTo>
                                          <a:pt x="186" y="131"/>
                                          <a:pt x="187" y="124"/>
                                          <a:pt x="188" y="120"/>
                                        </a:cubicBezTo>
                                        <a:cubicBezTo>
                                          <a:pt x="188" y="120"/>
                                          <a:pt x="188" y="120"/>
                                          <a:pt x="188" y="120"/>
                                        </a:cubicBezTo>
                                        <a:cubicBezTo>
                                          <a:pt x="188" y="122"/>
                                          <a:pt x="189" y="124"/>
                                          <a:pt x="190" y="126"/>
                                        </a:cubicBezTo>
                                        <a:cubicBezTo>
                                          <a:pt x="190" y="128"/>
                                          <a:pt x="190" y="131"/>
                                          <a:pt x="189" y="133"/>
                                        </a:cubicBezTo>
                                        <a:close/>
                                        <a:moveTo>
                                          <a:pt x="188" y="138"/>
                                        </a:move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6"/>
                                          <a:pt x="188" y="137"/>
                                          <a:pt x="189" y="136"/>
                                        </a:cubicBezTo>
                                        <a:cubicBezTo>
                                          <a:pt x="189" y="138"/>
                                          <a:pt x="189" y="140"/>
                                          <a:pt x="189" y="141"/>
                                        </a:cubicBezTo>
                                        <a:cubicBezTo>
                                          <a:pt x="189" y="141"/>
                                          <a:pt x="189" y="141"/>
                                          <a:pt x="188" y="141"/>
                                        </a:cubicBezTo>
                                        <a:cubicBezTo>
                                          <a:pt x="188" y="140"/>
                                          <a:pt x="189" y="139"/>
                                          <a:pt x="188" y="138"/>
                                        </a:cubicBezTo>
                                        <a:close/>
                                        <a:moveTo>
                                          <a:pt x="188" y="139"/>
                                        </a:moveTo>
                                        <a:cubicBezTo>
                                          <a:pt x="188" y="139"/>
                                          <a:pt x="188" y="138"/>
                                          <a:pt x="188" y="138"/>
                                        </a:cubicBezTo>
                                        <a:cubicBezTo>
                                          <a:pt x="188" y="138"/>
                                          <a:pt x="188" y="139"/>
                                          <a:pt x="188" y="139"/>
                                        </a:cubicBezTo>
                                        <a:close/>
                                        <a:moveTo>
                                          <a:pt x="183" y="130"/>
                                        </a:moveTo>
                                        <a:cubicBezTo>
                                          <a:pt x="184" y="127"/>
                                          <a:pt x="184" y="123"/>
                                          <a:pt x="187" y="121"/>
                                        </a:cubicBezTo>
                                        <a:cubicBezTo>
                                          <a:pt x="185" y="124"/>
                                          <a:pt x="184" y="127"/>
                                          <a:pt x="183" y="130"/>
                                        </a:cubicBezTo>
                                        <a:close/>
                                        <a:moveTo>
                                          <a:pt x="184" y="129"/>
                                        </a:moveTo>
                                        <a:cubicBezTo>
                                          <a:pt x="184" y="127"/>
                                          <a:pt x="185" y="127"/>
                                          <a:pt x="185" y="126"/>
                                        </a:cubicBezTo>
                                        <a:cubicBezTo>
                                          <a:pt x="185" y="127"/>
                                          <a:pt x="185" y="128"/>
                                          <a:pt x="184" y="129"/>
                                        </a:cubicBezTo>
                                        <a:close/>
                                        <a:moveTo>
                                          <a:pt x="179" y="132"/>
                                        </a:moveTo>
                                        <a:cubicBezTo>
                                          <a:pt x="179" y="130"/>
                                          <a:pt x="180" y="129"/>
                                          <a:pt x="180" y="128"/>
                                        </a:cubicBezTo>
                                        <a:cubicBezTo>
                                          <a:pt x="181" y="129"/>
                                          <a:pt x="179" y="130"/>
                                          <a:pt x="179" y="132"/>
                                        </a:cubicBezTo>
                                        <a:close/>
                                        <a:moveTo>
                                          <a:pt x="177" y="128"/>
                                        </a:moveTo>
                                        <a:cubicBezTo>
                                          <a:pt x="177" y="127"/>
                                          <a:pt x="177" y="127"/>
                                          <a:pt x="177" y="127"/>
                                        </a:cubicBezTo>
                                        <a:cubicBezTo>
                                          <a:pt x="178" y="127"/>
                                          <a:pt x="177" y="127"/>
                                          <a:pt x="177" y="128"/>
                                        </a:cubicBezTo>
                                        <a:close/>
                                        <a:moveTo>
                                          <a:pt x="173" y="170"/>
                                        </a:moveTo>
                                        <a:cubicBezTo>
                                          <a:pt x="169" y="173"/>
                                          <a:pt x="162" y="168"/>
                                          <a:pt x="159" y="172"/>
                                        </a:cubicBezTo>
                                        <a:cubicBezTo>
                                          <a:pt x="158" y="170"/>
                                          <a:pt x="160" y="166"/>
                                          <a:pt x="163" y="167"/>
                                        </a:cubicBezTo>
                                        <a:cubicBezTo>
                                          <a:pt x="162" y="167"/>
                                          <a:pt x="163" y="167"/>
                                          <a:pt x="163" y="168"/>
                                        </a:cubicBezTo>
                                        <a:cubicBezTo>
                                          <a:pt x="163" y="168"/>
                                          <a:pt x="164" y="167"/>
                                          <a:pt x="164" y="167"/>
                                        </a:cubicBezTo>
                                        <a:cubicBezTo>
                                          <a:pt x="164" y="168"/>
                                          <a:pt x="162" y="168"/>
                                          <a:pt x="162" y="169"/>
                                        </a:cubicBezTo>
                                        <a:cubicBezTo>
                                          <a:pt x="165" y="169"/>
                                          <a:pt x="168" y="167"/>
                                          <a:pt x="172" y="167"/>
                                        </a:cubicBezTo>
                                        <a:cubicBezTo>
                                          <a:pt x="173" y="167"/>
                                          <a:pt x="175" y="166"/>
                                          <a:pt x="176" y="164"/>
                                        </a:cubicBezTo>
                                        <a:cubicBezTo>
                                          <a:pt x="177" y="164"/>
                                          <a:pt x="177" y="164"/>
                                          <a:pt x="178" y="164"/>
                                        </a:cubicBezTo>
                                        <a:cubicBezTo>
                                          <a:pt x="177" y="166"/>
                                          <a:pt x="176" y="167"/>
                                          <a:pt x="174" y="168"/>
                                        </a:cubicBezTo>
                                        <a:cubicBezTo>
                                          <a:pt x="174" y="169"/>
                                          <a:pt x="173" y="169"/>
                                          <a:pt x="173" y="170"/>
                                        </a:cubicBezTo>
                                        <a:close/>
                                        <a:moveTo>
                                          <a:pt x="169" y="179"/>
                                        </a:moveTo>
                                        <a:cubicBezTo>
                                          <a:pt x="168" y="179"/>
                                          <a:pt x="167" y="180"/>
                                          <a:pt x="166" y="180"/>
                                        </a:cubicBezTo>
                                        <a:cubicBezTo>
                                          <a:pt x="166" y="179"/>
                                          <a:pt x="167" y="178"/>
                                          <a:pt x="168" y="178"/>
                                        </a:cubicBezTo>
                                        <a:cubicBezTo>
                                          <a:pt x="168" y="178"/>
                                          <a:pt x="168" y="177"/>
                                          <a:pt x="168" y="177"/>
                                        </a:cubicBezTo>
                                        <a:cubicBezTo>
                                          <a:pt x="167" y="177"/>
                                          <a:pt x="166" y="178"/>
                                          <a:pt x="165" y="178"/>
                                        </a:cubicBezTo>
                                        <a:cubicBezTo>
                                          <a:pt x="165" y="178"/>
                                          <a:pt x="166" y="177"/>
                                          <a:pt x="166" y="177"/>
                                        </a:cubicBezTo>
                                        <a:cubicBezTo>
                                          <a:pt x="166" y="176"/>
                                          <a:pt x="166" y="176"/>
                                          <a:pt x="165" y="176"/>
                                        </a:cubicBezTo>
                                        <a:cubicBezTo>
                                          <a:pt x="168" y="175"/>
                                          <a:pt x="170" y="174"/>
                                          <a:pt x="172" y="172"/>
                                        </a:cubicBezTo>
                                        <a:cubicBezTo>
                                          <a:pt x="171" y="174"/>
                                          <a:pt x="170" y="177"/>
                                          <a:pt x="169" y="178"/>
                                        </a:cubicBezTo>
                                        <a:cubicBezTo>
                                          <a:pt x="169" y="178"/>
                                          <a:pt x="169" y="179"/>
                                          <a:pt x="169" y="179"/>
                                        </a:cubicBezTo>
                                        <a:close/>
                                        <a:moveTo>
                                          <a:pt x="166" y="181"/>
                                        </a:moveTo>
                                        <a:cubicBezTo>
                                          <a:pt x="166" y="181"/>
                                          <a:pt x="167" y="181"/>
                                          <a:pt x="167" y="181"/>
                                        </a:cubicBezTo>
                                        <a:cubicBezTo>
                                          <a:pt x="167" y="181"/>
                                          <a:pt x="167" y="181"/>
                                          <a:pt x="166" y="181"/>
                                        </a:cubicBezTo>
                                        <a:cubicBezTo>
                                          <a:pt x="166" y="181"/>
                                          <a:pt x="166" y="181"/>
                                          <a:pt x="166" y="181"/>
                                        </a:cubicBezTo>
                                        <a:cubicBezTo>
                                          <a:pt x="165" y="181"/>
                                          <a:pt x="166" y="181"/>
                                          <a:pt x="166" y="181"/>
                                        </a:cubicBezTo>
                                        <a:close/>
                                        <a:moveTo>
                                          <a:pt x="165" y="175"/>
                                        </a:moveTo>
                                        <a:cubicBezTo>
                                          <a:pt x="165" y="176"/>
                                          <a:pt x="164" y="176"/>
                                          <a:pt x="163" y="176"/>
                                        </a:cubicBezTo>
                                        <a:cubicBezTo>
                                          <a:pt x="163" y="176"/>
                                          <a:pt x="163" y="176"/>
                                          <a:pt x="163" y="176"/>
                                        </a:cubicBezTo>
                                        <a:cubicBezTo>
                                          <a:pt x="162" y="176"/>
                                          <a:pt x="161" y="175"/>
                                          <a:pt x="159" y="175"/>
                                        </a:cubicBezTo>
                                        <a:cubicBezTo>
                                          <a:pt x="160" y="174"/>
                                          <a:pt x="159" y="173"/>
                                          <a:pt x="159" y="173"/>
                                        </a:cubicBezTo>
                                        <a:cubicBezTo>
                                          <a:pt x="160" y="172"/>
                                          <a:pt x="162" y="170"/>
                                          <a:pt x="163" y="171"/>
                                        </a:cubicBezTo>
                                        <a:cubicBezTo>
                                          <a:pt x="165" y="171"/>
                                          <a:pt x="167" y="173"/>
                                          <a:pt x="170" y="172"/>
                                        </a:cubicBezTo>
                                        <a:cubicBezTo>
                                          <a:pt x="170" y="173"/>
                                          <a:pt x="169" y="172"/>
                                          <a:pt x="169" y="173"/>
                                        </a:cubicBezTo>
                                        <a:cubicBezTo>
                                          <a:pt x="167" y="173"/>
                                          <a:pt x="165" y="175"/>
                                          <a:pt x="163" y="175"/>
                                        </a:cubicBezTo>
                                        <a:cubicBezTo>
                                          <a:pt x="164" y="176"/>
                                          <a:pt x="164" y="175"/>
                                          <a:pt x="165" y="175"/>
                                        </a:cubicBezTo>
                                        <a:close/>
                                        <a:moveTo>
                                          <a:pt x="167" y="175"/>
                                        </a:moveTo>
                                        <a:cubicBezTo>
                                          <a:pt x="167" y="175"/>
                                          <a:pt x="166" y="175"/>
                                          <a:pt x="166" y="174"/>
                                        </a:cubicBezTo>
                                        <a:cubicBezTo>
                                          <a:pt x="167" y="174"/>
                                          <a:pt x="167" y="175"/>
                                          <a:pt x="167" y="174"/>
                                        </a:cubicBezTo>
                                        <a:cubicBezTo>
                                          <a:pt x="168" y="174"/>
                                          <a:pt x="167" y="175"/>
                                          <a:pt x="167" y="175"/>
                                        </a:cubicBezTo>
                                        <a:close/>
                                        <a:moveTo>
                                          <a:pt x="164" y="143"/>
                                        </a:moveTo>
                                        <a:cubicBezTo>
                                          <a:pt x="163" y="144"/>
                                          <a:pt x="162" y="145"/>
                                          <a:pt x="161" y="146"/>
                                        </a:cubicBezTo>
                                        <a:cubicBezTo>
                                          <a:pt x="160" y="146"/>
                                          <a:pt x="161" y="146"/>
                                          <a:pt x="161" y="146"/>
                                        </a:cubicBezTo>
                                        <a:cubicBezTo>
                                          <a:pt x="158" y="147"/>
                                          <a:pt x="159" y="151"/>
                                          <a:pt x="157" y="152"/>
                                        </a:cubicBezTo>
                                        <a:cubicBezTo>
                                          <a:pt x="156" y="151"/>
                                          <a:pt x="155" y="149"/>
                                          <a:pt x="154" y="149"/>
                                        </a:cubicBezTo>
                                        <a:cubicBezTo>
                                          <a:pt x="155" y="144"/>
                                          <a:pt x="160" y="143"/>
                                          <a:pt x="164" y="143"/>
                                        </a:cubicBezTo>
                                        <a:close/>
                                        <a:moveTo>
                                          <a:pt x="160" y="142"/>
                                        </a:moveTo>
                                        <a:cubicBezTo>
                                          <a:pt x="160" y="142"/>
                                          <a:pt x="160" y="142"/>
                                          <a:pt x="160" y="141"/>
                                        </a:cubicBezTo>
                                        <a:cubicBezTo>
                                          <a:pt x="161" y="141"/>
                                          <a:pt x="161" y="142"/>
                                          <a:pt x="161" y="142"/>
                                        </a:cubicBezTo>
                                        <a:cubicBezTo>
                                          <a:pt x="161" y="142"/>
                                          <a:pt x="161" y="142"/>
                                          <a:pt x="160" y="142"/>
                                        </a:cubicBezTo>
                                        <a:close/>
                                        <a:moveTo>
                                          <a:pt x="158" y="152"/>
                                        </a:moveTo>
                                        <a:cubicBezTo>
                                          <a:pt x="160" y="150"/>
                                          <a:pt x="161" y="147"/>
                                          <a:pt x="163" y="145"/>
                                        </a:cubicBezTo>
                                        <a:cubicBezTo>
                                          <a:pt x="164" y="145"/>
                                          <a:pt x="165" y="144"/>
                                          <a:pt x="166" y="144"/>
                                        </a:cubicBezTo>
                                        <a:cubicBezTo>
                                          <a:pt x="167" y="140"/>
                                          <a:pt x="171" y="138"/>
                                          <a:pt x="170" y="134"/>
                                        </a:cubicBezTo>
                                        <a:cubicBezTo>
                                          <a:pt x="169" y="135"/>
                                          <a:pt x="169" y="136"/>
                                          <a:pt x="170" y="136"/>
                                        </a:cubicBezTo>
                                        <a:cubicBezTo>
                                          <a:pt x="169" y="138"/>
                                          <a:pt x="167" y="140"/>
                                          <a:pt x="166" y="142"/>
                                        </a:cubicBezTo>
                                        <a:cubicBezTo>
                                          <a:pt x="165" y="142"/>
                                          <a:pt x="164" y="142"/>
                                          <a:pt x="163" y="142"/>
                                        </a:cubicBezTo>
                                        <a:cubicBezTo>
                                          <a:pt x="165" y="140"/>
                                          <a:pt x="161" y="140"/>
                                          <a:pt x="162" y="142"/>
                                        </a:cubicBezTo>
                                        <a:cubicBezTo>
                                          <a:pt x="162" y="142"/>
                                          <a:pt x="162" y="142"/>
                                          <a:pt x="161" y="142"/>
                                        </a:cubicBezTo>
                                        <a:cubicBezTo>
                                          <a:pt x="162" y="141"/>
                                          <a:pt x="162" y="140"/>
                                          <a:pt x="161" y="139"/>
                                        </a:cubicBezTo>
                                        <a:cubicBezTo>
                                          <a:pt x="160" y="139"/>
                                          <a:pt x="161" y="140"/>
                                          <a:pt x="160" y="140"/>
                                        </a:cubicBezTo>
                                        <a:cubicBezTo>
                                          <a:pt x="160" y="139"/>
                                          <a:pt x="160" y="138"/>
                                          <a:pt x="159" y="139"/>
                                        </a:cubicBezTo>
                                        <a:cubicBezTo>
                                          <a:pt x="159" y="140"/>
                                          <a:pt x="160" y="140"/>
                                          <a:pt x="159" y="141"/>
                                        </a:cubicBezTo>
                                        <a:cubicBezTo>
                                          <a:pt x="159" y="140"/>
                                          <a:pt x="156" y="138"/>
                                          <a:pt x="156" y="141"/>
                                        </a:cubicBezTo>
                                        <a:cubicBezTo>
                                          <a:pt x="157" y="141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8" y="142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9" y="142"/>
                                          <a:pt x="159" y="142"/>
                                          <a:pt x="159" y="142"/>
                                        </a:cubicBezTo>
                                        <a:cubicBezTo>
                                          <a:pt x="156" y="144"/>
                                          <a:pt x="153" y="145"/>
                                          <a:pt x="153" y="149"/>
                                        </a:cubicBezTo>
                                        <a:cubicBezTo>
                                          <a:pt x="147" y="149"/>
                                          <a:pt x="150" y="141"/>
                                          <a:pt x="154" y="140"/>
                                        </a:cubicBezTo>
                                        <a:cubicBezTo>
                                          <a:pt x="154" y="140"/>
                                          <a:pt x="154" y="139"/>
                                          <a:pt x="155" y="139"/>
                                        </a:cubicBezTo>
                                        <a:cubicBezTo>
                                          <a:pt x="156" y="139"/>
                                          <a:pt x="157" y="138"/>
                                          <a:pt x="158" y="138"/>
                                        </a:cubicBezTo>
                                        <a:cubicBezTo>
                                          <a:pt x="158" y="138"/>
                                          <a:pt x="158" y="139"/>
                                          <a:pt x="159" y="138"/>
                                        </a:cubicBezTo>
                                        <a:cubicBezTo>
                                          <a:pt x="159" y="138"/>
                                          <a:pt x="159" y="138"/>
                                          <a:pt x="159" y="138"/>
                                        </a:cubicBezTo>
                                        <a:cubicBezTo>
                                          <a:pt x="159" y="137"/>
                                          <a:pt x="160" y="137"/>
                                          <a:pt x="160" y="136"/>
                                        </a:cubicBezTo>
                                        <a:cubicBezTo>
                                          <a:pt x="162" y="137"/>
                                          <a:pt x="163" y="136"/>
                                          <a:pt x="164" y="135"/>
                                        </a:cubicBezTo>
                                        <a:cubicBezTo>
                                          <a:pt x="164" y="135"/>
                                          <a:pt x="163" y="135"/>
                                          <a:pt x="163" y="135"/>
                                        </a:cubicBezTo>
                                        <a:cubicBezTo>
                                          <a:pt x="163" y="134"/>
                                          <a:pt x="163" y="133"/>
                                          <a:pt x="163" y="132"/>
                                        </a:cubicBezTo>
                                        <a:cubicBezTo>
                                          <a:pt x="164" y="132"/>
                                          <a:pt x="163" y="134"/>
                                          <a:pt x="164" y="134"/>
                                        </a:cubicBezTo>
                                        <a:cubicBezTo>
                                          <a:pt x="164" y="128"/>
                                          <a:pt x="163" y="122"/>
                                          <a:pt x="168" y="120"/>
                                        </a:cubicBezTo>
                                        <a:cubicBezTo>
                                          <a:pt x="171" y="117"/>
                                          <a:pt x="171" y="114"/>
                                          <a:pt x="173" y="111"/>
                                        </a:cubicBezTo>
                                        <a:cubicBezTo>
                                          <a:pt x="172" y="110"/>
                                          <a:pt x="173" y="109"/>
                                          <a:pt x="173" y="108"/>
                                        </a:cubicBezTo>
                                        <a:cubicBezTo>
                                          <a:pt x="174" y="107"/>
                                          <a:pt x="173" y="108"/>
                                          <a:pt x="173" y="109"/>
                                        </a:cubicBezTo>
                                        <a:cubicBezTo>
                                          <a:pt x="174" y="109"/>
                                          <a:pt x="174" y="108"/>
                                          <a:pt x="174" y="108"/>
                                        </a:cubicBezTo>
                                        <a:cubicBezTo>
                                          <a:pt x="176" y="110"/>
                                          <a:pt x="175" y="114"/>
                                          <a:pt x="173" y="117"/>
                                        </a:cubicBezTo>
                                        <a:cubicBezTo>
                                          <a:pt x="173" y="117"/>
                                          <a:pt x="174" y="117"/>
                                          <a:pt x="174" y="117"/>
                                        </a:cubicBezTo>
                                        <a:cubicBezTo>
                                          <a:pt x="174" y="117"/>
                                          <a:pt x="175" y="116"/>
                                          <a:pt x="175" y="115"/>
                                        </a:cubicBezTo>
                                        <a:cubicBezTo>
                                          <a:pt x="176" y="118"/>
                                          <a:pt x="173" y="121"/>
                                          <a:pt x="171" y="122"/>
                                        </a:cubicBezTo>
                                        <a:cubicBezTo>
                                          <a:pt x="172" y="122"/>
                                          <a:pt x="173" y="121"/>
                                          <a:pt x="174" y="120"/>
                                        </a:cubicBezTo>
                                        <a:cubicBezTo>
                                          <a:pt x="174" y="121"/>
                                          <a:pt x="174" y="123"/>
                                          <a:pt x="172" y="123"/>
                                        </a:cubicBezTo>
                                        <a:cubicBezTo>
                                          <a:pt x="168" y="128"/>
                                          <a:pt x="174" y="133"/>
                                          <a:pt x="172" y="138"/>
                                        </a:cubicBezTo>
                                        <a:cubicBezTo>
                                          <a:pt x="172" y="140"/>
                                          <a:pt x="170" y="142"/>
                                          <a:pt x="169" y="143"/>
                                        </a:cubicBezTo>
                                        <a:cubicBezTo>
                                          <a:pt x="169" y="143"/>
                                          <a:pt x="168" y="143"/>
                                          <a:pt x="168" y="142"/>
                                        </a:cubicBezTo>
                                        <a:cubicBezTo>
                                          <a:pt x="169" y="142"/>
                                          <a:pt x="170" y="141"/>
                                          <a:pt x="171" y="140"/>
                                        </a:cubicBezTo>
                                        <a:cubicBezTo>
                                          <a:pt x="169" y="139"/>
                                          <a:pt x="168" y="142"/>
                                          <a:pt x="167" y="143"/>
                                        </a:cubicBezTo>
                                        <a:cubicBezTo>
                                          <a:pt x="171" y="145"/>
                                          <a:pt x="167" y="151"/>
                                          <a:pt x="164" y="152"/>
                                        </a:cubicBezTo>
                                        <a:cubicBezTo>
                                          <a:pt x="165" y="151"/>
                                          <a:pt x="166" y="151"/>
                                          <a:pt x="166" y="149"/>
                                        </a:cubicBezTo>
                                        <a:cubicBezTo>
                                          <a:pt x="166" y="149"/>
                                          <a:pt x="166" y="150"/>
                                          <a:pt x="165" y="150"/>
                                        </a:cubicBezTo>
                                        <a:cubicBezTo>
                                          <a:pt x="165" y="151"/>
                                          <a:pt x="162" y="151"/>
                                          <a:pt x="163" y="153"/>
                                        </a:cubicBezTo>
                                        <a:cubicBezTo>
                                          <a:pt x="163" y="153"/>
                                          <a:pt x="162" y="153"/>
                                          <a:pt x="162" y="153"/>
                                        </a:cubicBezTo>
                                        <a:cubicBezTo>
                                          <a:pt x="162" y="152"/>
                                          <a:pt x="164" y="150"/>
                                          <a:pt x="165" y="149"/>
                                        </a:cubicBezTo>
                                        <a:cubicBezTo>
                                          <a:pt x="163" y="149"/>
                                          <a:pt x="161" y="150"/>
                                          <a:pt x="161" y="148"/>
                                        </a:cubicBezTo>
                                        <a:cubicBezTo>
                                          <a:pt x="160" y="148"/>
                                          <a:pt x="160" y="149"/>
                                          <a:pt x="160" y="149"/>
                                        </a:cubicBezTo>
                                        <a:cubicBezTo>
                                          <a:pt x="160" y="150"/>
                                          <a:pt x="161" y="150"/>
                                          <a:pt x="161" y="150"/>
                                        </a:cubicBezTo>
                                        <a:cubicBezTo>
                                          <a:pt x="161" y="151"/>
                                          <a:pt x="161" y="151"/>
                                          <a:pt x="160" y="151"/>
                                        </a:cubicBezTo>
                                        <a:cubicBezTo>
                                          <a:pt x="160" y="152"/>
                                          <a:pt x="159" y="154"/>
                                          <a:pt x="158" y="154"/>
                                        </a:cubicBezTo>
                                        <a:cubicBezTo>
                                          <a:pt x="157" y="153"/>
                                          <a:pt x="158" y="153"/>
                                          <a:pt x="158" y="152"/>
                                        </a:cubicBezTo>
                                        <a:close/>
                                        <a:moveTo>
                                          <a:pt x="157" y="137"/>
                                        </a:moveTo>
                                        <a:cubicBezTo>
                                          <a:pt x="157" y="136"/>
                                          <a:pt x="157" y="136"/>
                                          <a:pt x="157" y="136"/>
                                        </a:cubicBezTo>
                                        <a:cubicBezTo>
                                          <a:pt x="157" y="136"/>
                                          <a:pt x="157" y="136"/>
                                          <a:pt x="157" y="137"/>
                                        </a:cubicBezTo>
                                        <a:cubicBezTo>
                                          <a:pt x="157" y="137"/>
                                          <a:pt x="157" y="137"/>
                                          <a:pt x="157" y="137"/>
                                        </a:cubicBezTo>
                                        <a:close/>
                                        <a:moveTo>
                                          <a:pt x="158" y="135"/>
                                        </a:moveTo>
                                        <a:cubicBezTo>
                                          <a:pt x="158" y="135"/>
                                          <a:pt x="158" y="136"/>
                                          <a:pt x="158" y="136"/>
                                        </a:cubicBezTo>
                                        <a:cubicBezTo>
                                          <a:pt x="158" y="136"/>
                                          <a:pt x="158" y="136"/>
                                          <a:pt x="158" y="135"/>
                                        </a:cubicBezTo>
                                        <a:close/>
                                        <a:moveTo>
                                          <a:pt x="161" y="135"/>
                                        </a:moveTo>
                                        <a:cubicBezTo>
                                          <a:pt x="161" y="135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4"/>
                                          <a:pt x="161" y="134"/>
                                          <a:pt x="161" y="135"/>
                                        </a:cubicBezTo>
                                        <a:close/>
                                        <a:moveTo>
                                          <a:pt x="165" y="114"/>
                                        </a:moveTo>
                                        <a:cubicBezTo>
                                          <a:pt x="166" y="114"/>
                                          <a:pt x="166" y="114"/>
                                          <a:pt x="166" y="114"/>
                                        </a:cubicBezTo>
                                        <a:cubicBezTo>
                                          <a:pt x="166" y="115"/>
                                          <a:pt x="166" y="116"/>
                                          <a:pt x="165" y="117"/>
                                        </a:cubicBezTo>
                                        <a:cubicBezTo>
                                          <a:pt x="165" y="117"/>
                                          <a:pt x="165" y="115"/>
                                          <a:pt x="166" y="115"/>
                                        </a:cubicBezTo>
                                        <a:cubicBezTo>
                                          <a:pt x="165" y="115"/>
                                          <a:pt x="166" y="114"/>
                                          <a:pt x="165" y="114"/>
                                        </a:cubicBezTo>
                                        <a:close/>
                                        <a:moveTo>
                                          <a:pt x="166" y="113"/>
                                        </a:moveTo>
                                        <a:cubicBezTo>
                                          <a:pt x="167" y="113"/>
                                          <a:pt x="167" y="113"/>
                                          <a:pt x="167" y="113"/>
                                        </a:cubicBezTo>
                                        <a:cubicBezTo>
                                          <a:pt x="167" y="114"/>
                                          <a:pt x="167" y="115"/>
                                          <a:pt x="167" y="116"/>
                                        </a:cubicBezTo>
                                        <a:cubicBezTo>
                                          <a:pt x="166" y="115"/>
                                          <a:pt x="167" y="114"/>
                                          <a:pt x="166" y="114"/>
                                        </a:cubicBezTo>
                                        <a:cubicBezTo>
                                          <a:pt x="166" y="114"/>
                                          <a:pt x="166" y="114"/>
                                          <a:pt x="166" y="113"/>
                                        </a:cubicBezTo>
                                        <a:close/>
                                        <a:moveTo>
                                          <a:pt x="177" y="153"/>
                                        </a:moveTo>
                                        <a:cubicBezTo>
                                          <a:pt x="176" y="153"/>
                                          <a:pt x="175" y="151"/>
                                          <a:pt x="173" y="151"/>
                                        </a:cubicBezTo>
                                        <a:cubicBezTo>
                                          <a:pt x="173" y="153"/>
                                          <a:pt x="178" y="154"/>
                                          <a:pt x="180" y="156"/>
                                        </a:cubicBezTo>
                                        <a:cubicBezTo>
                                          <a:pt x="180" y="155"/>
                                          <a:pt x="180" y="155"/>
                                          <a:pt x="180" y="155"/>
                                        </a:cubicBezTo>
                                        <a:cubicBezTo>
                                          <a:pt x="180" y="156"/>
                                          <a:pt x="180" y="156"/>
                                          <a:pt x="180" y="156"/>
                                        </a:cubicBezTo>
                                        <a:cubicBezTo>
                                          <a:pt x="179" y="157"/>
                                          <a:pt x="179" y="159"/>
                                          <a:pt x="180" y="159"/>
                                        </a:cubicBezTo>
                                        <a:cubicBezTo>
                                          <a:pt x="179" y="160"/>
                                          <a:pt x="179" y="160"/>
                                          <a:pt x="179" y="160"/>
                                        </a:cubicBezTo>
                                        <a:cubicBezTo>
                                          <a:pt x="179" y="159"/>
                                          <a:pt x="177" y="158"/>
                                          <a:pt x="177" y="157"/>
                                        </a:cubicBezTo>
                                        <a:cubicBezTo>
                                          <a:pt x="175" y="156"/>
                                          <a:pt x="172" y="154"/>
                                          <a:pt x="169" y="156"/>
                                        </a:cubicBezTo>
                                        <a:cubicBezTo>
                                          <a:pt x="168" y="155"/>
                                          <a:pt x="166" y="154"/>
                                          <a:pt x="165" y="154"/>
                                        </a:cubicBezTo>
                                        <a:cubicBezTo>
                                          <a:pt x="167" y="153"/>
                                          <a:pt x="168" y="154"/>
                                          <a:pt x="169" y="155"/>
                                        </a:cubicBezTo>
                                        <a:cubicBezTo>
                                          <a:pt x="170" y="155"/>
                                          <a:pt x="169" y="155"/>
                                          <a:pt x="170" y="155"/>
                                        </a:cubicBezTo>
                                        <a:cubicBezTo>
                                          <a:pt x="170" y="153"/>
                                          <a:pt x="168" y="153"/>
                                          <a:pt x="167" y="152"/>
                                        </a:cubicBezTo>
                                        <a:cubicBezTo>
                                          <a:pt x="168" y="151"/>
                                          <a:pt x="170" y="151"/>
                                          <a:pt x="172" y="152"/>
                                        </a:cubicBezTo>
                                        <a:cubicBezTo>
                                          <a:pt x="172" y="151"/>
                                          <a:pt x="171" y="151"/>
                                          <a:pt x="171" y="150"/>
                                        </a:cubicBezTo>
                                        <a:cubicBezTo>
                                          <a:pt x="170" y="150"/>
                                          <a:pt x="169" y="150"/>
                                          <a:pt x="168" y="150"/>
                                        </a:cubicBezTo>
                                        <a:cubicBezTo>
                                          <a:pt x="169" y="148"/>
                                          <a:pt x="171" y="146"/>
                                          <a:pt x="169" y="144"/>
                                        </a:cubicBezTo>
                                        <a:cubicBezTo>
                                          <a:pt x="170" y="143"/>
                                          <a:pt x="171" y="142"/>
                                          <a:pt x="172" y="141"/>
                                        </a:cubicBezTo>
                                        <a:cubicBezTo>
                                          <a:pt x="173" y="142"/>
                                          <a:pt x="173" y="146"/>
                                          <a:pt x="172" y="148"/>
                                        </a:cubicBezTo>
                                        <a:cubicBezTo>
                                          <a:pt x="175" y="146"/>
                                          <a:pt x="178" y="148"/>
                                          <a:pt x="177" y="153"/>
                                        </a:cubicBezTo>
                                        <a:close/>
                                        <a:moveTo>
                                          <a:pt x="179" y="154"/>
                                        </a:moveTo>
                                        <a:cubicBezTo>
                                          <a:pt x="179" y="153"/>
                                          <a:pt x="178" y="154"/>
                                          <a:pt x="178" y="153"/>
                                        </a:cubicBezTo>
                                        <a:cubicBezTo>
                                          <a:pt x="178" y="152"/>
                                          <a:pt x="178" y="152"/>
                                          <a:pt x="178" y="150"/>
                                        </a:cubicBezTo>
                                        <a:cubicBezTo>
                                          <a:pt x="178" y="150"/>
                                          <a:pt x="179" y="151"/>
                                          <a:pt x="179" y="151"/>
                                        </a:cubicBezTo>
                                        <a:cubicBezTo>
                                          <a:pt x="179" y="152"/>
                                          <a:pt x="180" y="153"/>
                                          <a:pt x="179" y="154"/>
                                        </a:cubicBezTo>
                                        <a:close/>
                                        <a:moveTo>
                                          <a:pt x="166" y="166"/>
                                        </a:moveTo>
                                        <a:cubicBezTo>
                                          <a:pt x="166" y="166"/>
                                          <a:pt x="166" y="165"/>
                                          <a:pt x="166" y="165"/>
                                        </a:cubicBezTo>
                                        <a:cubicBezTo>
                                          <a:pt x="167" y="164"/>
                                          <a:pt x="173" y="164"/>
                                          <a:pt x="175" y="164"/>
                                        </a:cubicBezTo>
                                        <a:cubicBezTo>
                                          <a:pt x="172" y="168"/>
                                          <a:pt x="168" y="166"/>
                                          <a:pt x="165" y="167"/>
                                        </a:cubicBezTo>
                                        <a:cubicBezTo>
                                          <a:pt x="165" y="166"/>
                                          <a:pt x="165" y="166"/>
                                          <a:pt x="166" y="166"/>
                                        </a:cubicBezTo>
                                        <a:cubicBezTo>
                                          <a:pt x="166" y="166"/>
                                          <a:pt x="166" y="166"/>
                                          <a:pt x="166" y="166"/>
                                        </a:cubicBezTo>
                                        <a:close/>
                                        <a:moveTo>
                                          <a:pt x="173" y="163"/>
                                        </a:moveTo>
                                        <a:cubicBezTo>
                                          <a:pt x="170" y="160"/>
                                          <a:pt x="167" y="164"/>
                                          <a:pt x="165" y="163"/>
                                        </a:cubicBezTo>
                                        <a:cubicBezTo>
                                          <a:pt x="164" y="163"/>
                                          <a:pt x="164" y="163"/>
                                          <a:pt x="164" y="163"/>
                                        </a:cubicBezTo>
                                        <a:cubicBezTo>
                                          <a:pt x="164" y="164"/>
                                          <a:pt x="165" y="164"/>
                                          <a:pt x="165" y="164"/>
                                        </a:cubicBezTo>
                                        <a:cubicBezTo>
                                          <a:pt x="164" y="164"/>
                                          <a:pt x="163" y="164"/>
                                          <a:pt x="163" y="164"/>
                                        </a:cubicBezTo>
                                        <a:cubicBezTo>
                                          <a:pt x="163" y="164"/>
                                          <a:pt x="163" y="164"/>
                                          <a:pt x="164" y="164"/>
                                        </a:cubicBezTo>
                                        <a:cubicBezTo>
                                          <a:pt x="163" y="163"/>
                                          <a:pt x="163" y="163"/>
                                          <a:pt x="163" y="162"/>
                                        </a:cubicBezTo>
                                        <a:cubicBezTo>
                                          <a:pt x="166" y="162"/>
                                          <a:pt x="172" y="159"/>
                                          <a:pt x="175" y="162"/>
                                        </a:cubicBezTo>
                                        <a:cubicBezTo>
                                          <a:pt x="175" y="163"/>
                                          <a:pt x="174" y="162"/>
                                          <a:pt x="173" y="163"/>
                                        </a:cubicBezTo>
                                        <a:close/>
                                        <a:moveTo>
                                          <a:pt x="162" y="159"/>
                                        </a:moveTo>
                                        <a:cubicBezTo>
                                          <a:pt x="163" y="157"/>
                                          <a:pt x="165" y="158"/>
                                          <a:pt x="166" y="159"/>
                                        </a:cubicBezTo>
                                        <a:cubicBezTo>
                                          <a:pt x="166" y="160"/>
                                          <a:pt x="165" y="160"/>
                                          <a:pt x="164" y="160"/>
                                        </a:cubicBezTo>
                                        <a:cubicBezTo>
                                          <a:pt x="164" y="160"/>
                                          <a:pt x="163" y="160"/>
                                          <a:pt x="162" y="159"/>
                                        </a:cubicBezTo>
                                        <a:close/>
                                        <a:moveTo>
                                          <a:pt x="170" y="158"/>
                                        </a:moveTo>
                                        <a:cubicBezTo>
                                          <a:pt x="169" y="158"/>
                                          <a:pt x="168" y="159"/>
                                          <a:pt x="167" y="159"/>
                                        </a:cubicBezTo>
                                        <a:cubicBezTo>
                                          <a:pt x="167" y="158"/>
                                          <a:pt x="166" y="158"/>
                                          <a:pt x="167" y="157"/>
                                        </a:cubicBezTo>
                                        <a:cubicBezTo>
                                          <a:pt x="168" y="156"/>
                                          <a:pt x="169" y="157"/>
                                          <a:pt x="170" y="157"/>
                                        </a:cubicBezTo>
                                        <a:cubicBezTo>
                                          <a:pt x="170" y="158"/>
                                          <a:pt x="170" y="158"/>
                                          <a:pt x="170" y="158"/>
                                        </a:cubicBezTo>
                                        <a:close/>
                                        <a:moveTo>
                                          <a:pt x="171" y="156"/>
                                        </a:moveTo>
                                        <a:cubicBezTo>
                                          <a:pt x="171" y="156"/>
                                          <a:pt x="172" y="156"/>
                                          <a:pt x="172" y="156"/>
                                        </a:cubicBezTo>
                                        <a:cubicBezTo>
                                          <a:pt x="172" y="156"/>
                                          <a:pt x="171" y="157"/>
                                          <a:pt x="171" y="157"/>
                                        </a:cubicBezTo>
                                        <a:cubicBezTo>
                                          <a:pt x="171" y="157"/>
                                          <a:pt x="171" y="156"/>
                                          <a:pt x="171" y="156"/>
                                        </a:cubicBezTo>
                                        <a:close/>
                                        <a:moveTo>
                                          <a:pt x="175" y="160"/>
                                        </a:moveTo>
                                        <a:cubicBezTo>
                                          <a:pt x="174" y="160"/>
                                          <a:pt x="174" y="160"/>
                                          <a:pt x="174" y="159"/>
                                        </a:cubicBezTo>
                                        <a:cubicBezTo>
                                          <a:pt x="174" y="159"/>
                                          <a:pt x="174" y="160"/>
                                          <a:pt x="174" y="160"/>
                                        </a:cubicBezTo>
                                        <a:cubicBezTo>
                                          <a:pt x="173" y="159"/>
                                          <a:pt x="173" y="159"/>
                                          <a:pt x="172" y="158"/>
                                        </a:cubicBezTo>
                                        <a:cubicBezTo>
                                          <a:pt x="172" y="158"/>
                                          <a:pt x="172" y="158"/>
                                          <a:pt x="172" y="157"/>
                                        </a:cubicBezTo>
                                        <a:cubicBezTo>
                                          <a:pt x="173" y="157"/>
                                          <a:pt x="173" y="157"/>
                                          <a:pt x="175" y="158"/>
                                        </a:cubicBezTo>
                                        <a:cubicBezTo>
                                          <a:pt x="175" y="158"/>
                                          <a:pt x="175" y="158"/>
                                          <a:pt x="175" y="159"/>
                                        </a:cubicBezTo>
                                        <a:cubicBezTo>
                                          <a:pt x="175" y="160"/>
                                          <a:pt x="174" y="159"/>
                                          <a:pt x="175" y="160"/>
                                        </a:cubicBezTo>
                                        <a:close/>
                                        <a:moveTo>
                                          <a:pt x="161" y="153"/>
                                        </a:moveTo>
                                        <a:cubicBezTo>
                                          <a:pt x="160" y="153"/>
                                          <a:pt x="160" y="153"/>
                                          <a:pt x="160" y="153"/>
                                        </a:cubicBezTo>
                                        <a:cubicBezTo>
                                          <a:pt x="160" y="152"/>
                                          <a:pt x="161" y="151"/>
                                          <a:pt x="162" y="150"/>
                                        </a:cubicBezTo>
                                        <a:cubicBezTo>
                                          <a:pt x="163" y="150"/>
                                          <a:pt x="163" y="150"/>
                                          <a:pt x="163" y="150"/>
                                        </a:cubicBezTo>
                                        <a:cubicBezTo>
                                          <a:pt x="163" y="151"/>
                                          <a:pt x="161" y="151"/>
                                          <a:pt x="161" y="153"/>
                                        </a:cubicBezTo>
                                        <a:close/>
                                        <a:moveTo>
                                          <a:pt x="159" y="156"/>
                                        </a:moveTo>
                                        <a:cubicBezTo>
                                          <a:pt x="161" y="153"/>
                                          <a:pt x="165" y="154"/>
                                          <a:pt x="167" y="156"/>
                                        </a:cubicBezTo>
                                        <a:cubicBezTo>
                                          <a:pt x="166" y="156"/>
                                          <a:pt x="166" y="157"/>
                                          <a:pt x="165" y="157"/>
                                        </a:cubicBezTo>
                                        <a:cubicBezTo>
                                          <a:pt x="164" y="156"/>
                                          <a:pt x="162" y="157"/>
                                          <a:pt x="162" y="158"/>
                                        </a:cubicBezTo>
                                        <a:cubicBezTo>
                                          <a:pt x="161" y="158"/>
                                          <a:pt x="159" y="158"/>
                                          <a:pt x="159" y="156"/>
                                        </a:cubicBezTo>
                                        <a:cubicBezTo>
                                          <a:pt x="159" y="156"/>
                                          <a:pt x="160" y="156"/>
                                          <a:pt x="160" y="156"/>
                                        </a:cubicBezTo>
                                        <a:cubicBezTo>
                                          <a:pt x="160" y="156"/>
                                          <a:pt x="159" y="156"/>
                                          <a:pt x="159" y="156"/>
                                        </a:cubicBezTo>
                                        <a:close/>
                                        <a:moveTo>
                                          <a:pt x="164" y="165"/>
                                        </a:moveTo>
                                        <a:cubicBezTo>
                                          <a:pt x="161" y="164"/>
                                          <a:pt x="156" y="165"/>
                                          <a:pt x="154" y="169"/>
                                        </a:cubicBezTo>
                                        <a:cubicBezTo>
                                          <a:pt x="153" y="169"/>
                                          <a:pt x="152" y="172"/>
                                          <a:pt x="150" y="172"/>
                                        </a:cubicBezTo>
                                        <a:cubicBezTo>
                                          <a:pt x="151" y="166"/>
                                          <a:pt x="159" y="162"/>
                                          <a:pt x="164" y="165"/>
                                        </a:cubicBezTo>
                                        <a:close/>
                                        <a:moveTo>
                                          <a:pt x="178" y="163"/>
                                        </a:moveTo>
                                        <a:cubicBezTo>
                                          <a:pt x="178" y="162"/>
                                          <a:pt x="178" y="162"/>
                                          <a:pt x="178" y="161"/>
                                        </a:cubicBezTo>
                                        <a:cubicBezTo>
                                          <a:pt x="179" y="161"/>
                                          <a:pt x="180" y="160"/>
                                          <a:pt x="181" y="161"/>
                                        </a:cubicBezTo>
                                        <a:cubicBezTo>
                                          <a:pt x="181" y="162"/>
                                          <a:pt x="180" y="162"/>
                                          <a:pt x="179" y="162"/>
                                        </a:cubicBezTo>
                                        <a:cubicBezTo>
                                          <a:pt x="179" y="163"/>
                                          <a:pt x="179" y="163"/>
                                          <a:pt x="179" y="163"/>
                                        </a:cubicBezTo>
                                        <a:cubicBezTo>
                                          <a:pt x="179" y="163"/>
                                          <a:pt x="178" y="163"/>
                                          <a:pt x="178" y="163"/>
                                        </a:cubicBezTo>
                                        <a:close/>
                                        <a:moveTo>
                                          <a:pt x="180" y="158"/>
                                        </a:moveTo>
                                        <a:cubicBezTo>
                                          <a:pt x="180" y="157"/>
                                          <a:pt x="181" y="156"/>
                                          <a:pt x="182" y="156"/>
                                        </a:cubicBezTo>
                                        <a:cubicBezTo>
                                          <a:pt x="182" y="156"/>
                                          <a:pt x="182" y="157"/>
                                          <a:pt x="183" y="157"/>
                                        </a:cubicBezTo>
                                        <a:cubicBezTo>
                                          <a:pt x="183" y="159"/>
                                          <a:pt x="181" y="159"/>
                                          <a:pt x="180" y="158"/>
                                        </a:cubicBezTo>
                                        <a:close/>
                                        <a:moveTo>
                                          <a:pt x="183" y="155"/>
                                        </a:moveTo>
                                        <a:cubicBezTo>
                                          <a:pt x="183" y="155"/>
                                          <a:pt x="183" y="155"/>
                                          <a:pt x="183" y="154"/>
                                        </a:cubicBezTo>
                                        <a:cubicBezTo>
                                          <a:pt x="184" y="154"/>
                                          <a:pt x="184" y="154"/>
                                          <a:pt x="184" y="154"/>
                                        </a:cubicBezTo>
                                        <a:cubicBezTo>
                                          <a:pt x="185" y="155"/>
                                          <a:pt x="185" y="156"/>
                                          <a:pt x="184" y="156"/>
                                        </a:cubicBezTo>
                                        <a:cubicBezTo>
                                          <a:pt x="183" y="156"/>
                                          <a:pt x="183" y="156"/>
                                          <a:pt x="183" y="155"/>
                                        </a:cubicBezTo>
                                        <a:close/>
                                        <a:moveTo>
                                          <a:pt x="184" y="152"/>
                                        </a:moveTo>
                                        <a:cubicBezTo>
                                          <a:pt x="184" y="152"/>
                                          <a:pt x="184" y="152"/>
                                          <a:pt x="184" y="152"/>
                                        </a:cubicBezTo>
                                        <a:cubicBezTo>
                                          <a:pt x="184" y="151"/>
                                          <a:pt x="184" y="151"/>
                                          <a:pt x="183" y="150"/>
                                        </a:cubicBezTo>
                                        <a:cubicBezTo>
                                          <a:pt x="184" y="150"/>
                                          <a:pt x="184" y="150"/>
                                          <a:pt x="185" y="150"/>
                                        </a:cubicBezTo>
                                        <a:cubicBezTo>
                                          <a:pt x="185" y="151"/>
                                          <a:pt x="185" y="151"/>
                                          <a:pt x="185" y="152"/>
                                        </a:cubicBezTo>
                                        <a:cubicBezTo>
                                          <a:pt x="185" y="152"/>
                                          <a:pt x="184" y="152"/>
                                          <a:pt x="184" y="152"/>
                                        </a:cubicBezTo>
                                        <a:close/>
                                        <a:moveTo>
                                          <a:pt x="184" y="148"/>
                                        </a:moveTo>
                                        <a:cubicBezTo>
                                          <a:pt x="183" y="150"/>
                                          <a:pt x="182" y="148"/>
                                          <a:pt x="180" y="148"/>
                                        </a:cubicBezTo>
                                        <a:cubicBezTo>
                                          <a:pt x="180" y="148"/>
                                          <a:pt x="180" y="148"/>
                                          <a:pt x="180" y="148"/>
                                        </a:cubicBezTo>
                                        <a:cubicBezTo>
                                          <a:pt x="181" y="149"/>
                                          <a:pt x="182" y="149"/>
                                          <a:pt x="183" y="150"/>
                                        </a:cubicBezTo>
                                        <a:cubicBezTo>
                                          <a:pt x="183" y="152"/>
                                          <a:pt x="182" y="154"/>
                                          <a:pt x="180" y="154"/>
                                        </a:cubicBezTo>
                                        <a:cubicBezTo>
                                          <a:pt x="181" y="147"/>
                                          <a:pt x="171" y="143"/>
                                          <a:pt x="175" y="136"/>
                                        </a:cubicBezTo>
                                        <a:cubicBezTo>
                                          <a:pt x="175" y="142"/>
                                          <a:pt x="180" y="145"/>
                                          <a:pt x="185" y="147"/>
                                        </a:cubicBezTo>
                                        <a:cubicBezTo>
                                          <a:pt x="185" y="147"/>
                                          <a:pt x="185" y="148"/>
                                          <a:pt x="184" y="148"/>
                                        </a:cubicBezTo>
                                        <a:close/>
                                        <a:moveTo>
                                          <a:pt x="176" y="133"/>
                                        </a:moveTo>
                                        <a:cubicBezTo>
                                          <a:pt x="176" y="131"/>
                                          <a:pt x="175" y="131"/>
                                          <a:pt x="175" y="130"/>
                                        </a:cubicBezTo>
                                        <a:cubicBezTo>
                                          <a:pt x="175" y="130"/>
                                          <a:pt x="175" y="129"/>
                                          <a:pt x="174" y="129"/>
                                        </a:cubicBezTo>
                                        <a:cubicBezTo>
                                          <a:pt x="174" y="130"/>
                                          <a:pt x="175" y="132"/>
                                          <a:pt x="175" y="133"/>
                                        </a:cubicBezTo>
                                        <a:cubicBezTo>
                                          <a:pt x="175" y="135"/>
                                          <a:pt x="174" y="135"/>
                                          <a:pt x="173" y="136"/>
                                        </a:cubicBezTo>
                                        <a:cubicBezTo>
                                          <a:pt x="173" y="136"/>
                                          <a:pt x="173" y="135"/>
                                          <a:pt x="174" y="135"/>
                                        </a:cubicBezTo>
                                        <a:cubicBezTo>
                                          <a:pt x="173" y="134"/>
                                          <a:pt x="174" y="133"/>
                                          <a:pt x="173" y="133"/>
                                        </a:cubicBezTo>
                                        <a:cubicBezTo>
                                          <a:pt x="174" y="133"/>
                                          <a:pt x="173" y="134"/>
                                          <a:pt x="174" y="134"/>
                                        </a:cubicBezTo>
                                        <a:cubicBezTo>
                                          <a:pt x="175" y="133"/>
                                          <a:pt x="174" y="130"/>
                                          <a:pt x="173" y="130"/>
                                        </a:cubicBezTo>
                                        <a:cubicBezTo>
                                          <a:pt x="172" y="130"/>
                                          <a:pt x="173" y="130"/>
                                          <a:pt x="173" y="131"/>
                                        </a:cubicBezTo>
                                        <a:cubicBezTo>
                                          <a:pt x="171" y="129"/>
                                          <a:pt x="171" y="126"/>
                                          <a:pt x="173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4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3" y="124"/>
                                        </a:cubicBezTo>
                                        <a:cubicBezTo>
                                          <a:pt x="175" y="126"/>
                                          <a:pt x="175" y="128"/>
                                          <a:pt x="176" y="131"/>
                                        </a:cubicBezTo>
                                        <a:cubicBezTo>
                                          <a:pt x="176" y="131"/>
                                          <a:pt x="176" y="131"/>
                                          <a:pt x="176" y="130"/>
                                        </a:cubicBezTo>
                                        <a:cubicBezTo>
                                          <a:pt x="176" y="131"/>
                                          <a:pt x="176" y="132"/>
                                          <a:pt x="176" y="133"/>
                                        </a:cubicBezTo>
                                        <a:close/>
                                        <a:moveTo>
                                          <a:pt x="175" y="124"/>
                                        </a:moveTo>
                                        <a:cubicBezTo>
                                          <a:pt x="175" y="124"/>
                                          <a:pt x="176" y="123"/>
                                          <a:pt x="177" y="122"/>
                                        </a:cubicBezTo>
                                        <a:cubicBezTo>
                                          <a:pt x="177" y="123"/>
                                          <a:pt x="176" y="124"/>
                                          <a:pt x="175" y="124"/>
                                        </a:cubicBezTo>
                                        <a:close/>
                                        <a:moveTo>
                                          <a:pt x="160" y="131"/>
                                        </a:moveTo>
                                        <a:cubicBezTo>
                                          <a:pt x="160" y="131"/>
                                          <a:pt x="160" y="131"/>
                                          <a:pt x="160" y="131"/>
                                        </a:cubicBezTo>
                                        <a:cubicBezTo>
                                          <a:pt x="161" y="130"/>
                                          <a:pt x="160" y="129"/>
                                          <a:pt x="160" y="127"/>
                                        </a:cubicBezTo>
                                        <a:cubicBezTo>
                                          <a:pt x="161" y="129"/>
                                          <a:pt x="163" y="131"/>
                                          <a:pt x="162" y="134"/>
                                        </a:cubicBezTo>
                                        <a:cubicBezTo>
                                          <a:pt x="162" y="134"/>
                                          <a:pt x="162" y="134"/>
                                          <a:pt x="161" y="133"/>
                                        </a:cubicBezTo>
                                        <a:cubicBezTo>
                                          <a:pt x="161" y="133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3"/>
                                          <a:pt x="161" y="132"/>
                                          <a:pt x="160" y="132"/>
                                        </a:cubicBezTo>
                                        <a:cubicBezTo>
                                          <a:pt x="160" y="132"/>
                                          <a:pt x="160" y="134"/>
                                          <a:pt x="161" y="134"/>
                                        </a:cubicBezTo>
                                        <a:cubicBezTo>
                                          <a:pt x="159" y="134"/>
                                          <a:pt x="161" y="132"/>
                                          <a:pt x="159" y="132"/>
                                        </a:cubicBezTo>
                                        <a:cubicBezTo>
                                          <a:pt x="159" y="132"/>
                                          <a:pt x="159" y="132"/>
                                          <a:pt x="159" y="133"/>
                                        </a:cubicBezTo>
                                        <a:cubicBezTo>
                                          <a:pt x="158" y="131"/>
                                          <a:pt x="159" y="127"/>
                                          <a:pt x="158" y="125"/>
                                        </a:cubicBezTo>
                                        <a:cubicBezTo>
                                          <a:pt x="159" y="127"/>
                                          <a:pt x="160" y="129"/>
                                          <a:pt x="160" y="131"/>
                                        </a:cubicBezTo>
                                        <a:close/>
                                        <a:moveTo>
                                          <a:pt x="149" y="142"/>
                                        </a:moveTo>
                                        <a:cubicBezTo>
                                          <a:pt x="148" y="142"/>
                                          <a:pt x="148" y="141"/>
                                          <a:pt x="148" y="141"/>
                                        </a:cubicBezTo>
                                        <a:cubicBezTo>
                                          <a:pt x="149" y="141"/>
                                          <a:pt x="149" y="141"/>
                                          <a:pt x="149" y="142"/>
                                        </a:cubicBezTo>
                                        <a:close/>
                                        <a:moveTo>
                                          <a:pt x="158" y="157"/>
                                        </a:moveTo>
                                        <a:cubicBezTo>
                                          <a:pt x="156" y="157"/>
                                          <a:pt x="154" y="157"/>
                                          <a:pt x="153" y="156"/>
                                        </a:cubicBezTo>
                                        <a:cubicBezTo>
                                          <a:pt x="153" y="153"/>
                                          <a:pt x="150" y="151"/>
                                          <a:pt x="148" y="149"/>
                                        </a:cubicBezTo>
                                        <a:cubicBezTo>
                                          <a:pt x="153" y="149"/>
                                          <a:pt x="157" y="152"/>
                                          <a:pt x="158" y="157"/>
                                        </a:cubicBezTo>
                                        <a:close/>
                                        <a:moveTo>
                                          <a:pt x="148" y="141"/>
                                        </a:moveTo>
                                        <a:cubicBezTo>
                                          <a:pt x="148" y="140"/>
                                          <a:pt x="147" y="140"/>
                                          <a:pt x="148" y="140"/>
                                        </a:cubicBezTo>
                                        <a:cubicBezTo>
                                          <a:pt x="148" y="140"/>
                                          <a:pt x="148" y="141"/>
                                          <a:pt x="148" y="141"/>
                                        </a:cubicBezTo>
                                        <a:close/>
                                        <a:moveTo>
                                          <a:pt x="149" y="156"/>
                                        </a:moveTo>
                                        <a:cubicBezTo>
                                          <a:pt x="148" y="155"/>
                                          <a:pt x="147" y="155"/>
                                          <a:pt x="146" y="156"/>
                                        </a:cubicBezTo>
                                        <a:cubicBezTo>
                                          <a:pt x="145" y="154"/>
                                          <a:pt x="144" y="151"/>
                                          <a:pt x="143" y="148"/>
                                        </a:cubicBezTo>
                                        <a:cubicBezTo>
                                          <a:pt x="146" y="150"/>
                                          <a:pt x="150" y="152"/>
                                          <a:pt x="149" y="156"/>
                                        </a:cubicBezTo>
                                        <a:close/>
                                        <a:moveTo>
                                          <a:pt x="145" y="147"/>
                                        </a:moveTo>
                                        <a:cubicBezTo>
                                          <a:pt x="142" y="142"/>
                                          <a:pt x="136" y="140"/>
                                          <a:pt x="135" y="135"/>
                                        </a:cubicBezTo>
                                        <a:cubicBezTo>
                                          <a:pt x="134" y="134"/>
                                          <a:pt x="134" y="133"/>
                                          <a:pt x="134" y="131"/>
                                        </a:cubicBezTo>
                                        <a:cubicBezTo>
                                          <a:pt x="135" y="133"/>
                                          <a:pt x="136" y="135"/>
                                          <a:pt x="138" y="137"/>
                                        </a:cubicBezTo>
                                        <a:cubicBezTo>
                                          <a:pt x="143" y="137"/>
                                          <a:pt x="147" y="141"/>
                                          <a:pt x="147" y="147"/>
                                        </a:cubicBezTo>
                                        <a:cubicBezTo>
                                          <a:pt x="146" y="147"/>
                                          <a:pt x="145" y="146"/>
                                          <a:pt x="145" y="147"/>
                                        </a:cubicBezTo>
                                        <a:close/>
                                        <a:moveTo>
                                          <a:pt x="146" y="157"/>
                                        </a:moveTo>
                                        <a:cubicBezTo>
                                          <a:pt x="145" y="157"/>
                                          <a:pt x="146" y="158"/>
                                          <a:pt x="146" y="158"/>
                                        </a:cubicBezTo>
                                        <a:cubicBezTo>
                                          <a:pt x="145" y="158"/>
                                          <a:pt x="145" y="158"/>
                                          <a:pt x="144" y="158"/>
                                        </a:cubicBezTo>
                                        <a:cubicBezTo>
                                          <a:pt x="141" y="155"/>
                                          <a:pt x="140" y="152"/>
                                          <a:pt x="141" y="146"/>
                                        </a:cubicBezTo>
                                        <a:cubicBezTo>
                                          <a:pt x="143" y="150"/>
                                          <a:pt x="144" y="154"/>
                                          <a:pt x="146" y="157"/>
                                        </a:cubicBezTo>
                                        <a:close/>
                                        <a:moveTo>
                                          <a:pt x="145" y="162"/>
                                        </a:moveTo>
                                        <a:cubicBezTo>
                                          <a:pt x="145" y="161"/>
                                          <a:pt x="145" y="161"/>
                                          <a:pt x="146" y="161"/>
                                        </a:cubicBezTo>
                                        <a:cubicBezTo>
                                          <a:pt x="146" y="162"/>
                                          <a:pt x="146" y="163"/>
                                          <a:pt x="147" y="164"/>
                                        </a:cubicBezTo>
                                        <a:cubicBezTo>
                                          <a:pt x="147" y="165"/>
                                          <a:pt x="146" y="165"/>
                                          <a:pt x="146" y="166"/>
                                        </a:cubicBezTo>
                                        <a:cubicBezTo>
                                          <a:pt x="145" y="166"/>
                                          <a:pt x="144" y="165"/>
                                          <a:pt x="143" y="165"/>
                                        </a:cubicBezTo>
                                        <a:cubicBezTo>
                                          <a:pt x="141" y="163"/>
                                          <a:pt x="139" y="162"/>
                                          <a:pt x="137" y="159"/>
                                        </a:cubicBezTo>
                                        <a:cubicBezTo>
                                          <a:pt x="139" y="161"/>
                                          <a:pt x="143" y="159"/>
                                          <a:pt x="145" y="162"/>
                                        </a:cubicBezTo>
                                        <a:close/>
                                        <a:moveTo>
                                          <a:pt x="149" y="164"/>
                                        </a:moveTo>
                                        <a:cubicBezTo>
                                          <a:pt x="145" y="159"/>
                                          <a:pt x="147" y="155"/>
                                          <a:pt x="153" y="157"/>
                                        </a:cubicBezTo>
                                        <a:cubicBezTo>
                                          <a:pt x="153" y="157"/>
                                          <a:pt x="153" y="157"/>
                                          <a:pt x="153" y="158"/>
                                        </a:cubicBezTo>
                                        <a:cubicBezTo>
                                          <a:pt x="156" y="158"/>
                                          <a:pt x="159" y="159"/>
                                          <a:pt x="161" y="160"/>
                                        </a:cubicBezTo>
                                        <a:cubicBezTo>
                                          <a:pt x="160" y="161"/>
                                          <a:pt x="161" y="161"/>
                                          <a:pt x="161" y="161"/>
                                        </a:cubicBezTo>
                                        <a:cubicBezTo>
                                          <a:pt x="160" y="161"/>
                                          <a:pt x="160" y="162"/>
                                          <a:pt x="159" y="162"/>
                                        </a:cubicBezTo>
                                        <a:cubicBezTo>
                                          <a:pt x="159" y="161"/>
                                          <a:pt x="159" y="161"/>
                                          <a:pt x="159" y="161"/>
                                        </a:cubicBezTo>
                                        <a:cubicBezTo>
                                          <a:pt x="158" y="161"/>
                                          <a:pt x="157" y="162"/>
                                          <a:pt x="155" y="162"/>
                                        </a:cubicBezTo>
                                        <a:cubicBezTo>
                                          <a:pt x="155" y="162"/>
                                          <a:pt x="155" y="163"/>
                                          <a:pt x="155" y="163"/>
                                        </a:cubicBezTo>
                                        <a:cubicBezTo>
                                          <a:pt x="156" y="164"/>
                                          <a:pt x="158" y="162"/>
                                          <a:pt x="159" y="163"/>
                                        </a:cubicBezTo>
                                        <a:cubicBezTo>
                                          <a:pt x="153" y="164"/>
                                          <a:pt x="150" y="167"/>
                                          <a:pt x="149" y="173"/>
                                        </a:cubicBezTo>
                                        <a:cubicBezTo>
                                          <a:pt x="148" y="172"/>
                                          <a:pt x="146" y="169"/>
                                          <a:pt x="147" y="167"/>
                                        </a:cubicBezTo>
                                        <a:cubicBezTo>
                                          <a:pt x="147" y="166"/>
                                          <a:pt x="149" y="165"/>
                                          <a:pt x="149" y="164"/>
                                        </a:cubicBezTo>
                                        <a:close/>
                                        <a:moveTo>
                                          <a:pt x="162" y="166"/>
                                        </a:moveTo>
                                        <a:cubicBezTo>
                                          <a:pt x="157" y="166"/>
                                          <a:pt x="157" y="171"/>
                                          <a:pt x="158" y="175"/>
                                        </a:cubicBezTo>
                                        <a:cubicBezTo>
                                          <a:pt x="158" y="175"/>
                                          <a:pt x="157" y="175"/>
                                          <a:pt x="157" y="175"/>
                                        </a:cubicBezTo>
                                        <a:cubicBezTo>
                                          <a:pt x="157" y="175"/>
                                          <a:pt x="156" y="174"/>
                                          <a:pt x="155" y="174"/>
                                        </a:cubicBezTo>
                                        <a:cubicBezTo>
                                          <a:pt x="155" y="175"/>
                                          <a:pt x="155" y="175"/>
                                          <a:pt x="155" y="175"/>
                                        </a:cubicBezTo>
                                        <a:cubicBezTo>
                                          <a:pt x="156" y="176"/>
                                          <a:pt x="157" y="177"/>
                                          <a:pt x="157" y="178"/>
                                        </a:cubicBezTo>
                                        <a:cubicBezTo>
                                          <a:pt x="157" y="178"/>
                                          <a:pt x="157" y="178"/>
                                          <a:pt x="157" y="178"/>
                                        </a:cubicBezTo>
                                        <a:cubicBezTo>
                                          <a:pt x="157" y="179"/>
                                          <a:pt x="156" y="179"/>
                                          <a:pt x="156" y="180"/>
                                        </a:cubicBezTo>
                                        <a:cubicBezTo>
                                          <a:pt x="155" y="181"/>
                                          <a:pt x="153" y="182"/>
                                          <a:pt x="152" y="184"/>
                                        </a:cubicBezTo>
                                        <a:cubicBezTo>
                                          <a:pt x="155" y="180"/>
                                          <a:pt x="153" y="164"/>
                                          <a:pt x="162" y="166"/>
                                        </a:cubicBezTo>
                                        <a:close/>
                                        <a:moveTo>
                                          <a:pt x="155" y="182"/>
                                        </a:moveTo>
                                        <a:cubicBezTo>
                                          <a:pt x="156" y="183"/>
                                          <a:pt x="157" y="184"/>
                                          <a:pt x="158" y="184"/>
                                        </a:cubicBezTo>
                                        <a:cubicBezTo>
                                          <a:pt x="158" y="183"/>
                                          <a:pt x="157" y="182"/>
                                          <a:pt x="155" y="182"/>
                                        </a:cubicBezTo>
                                        <a:cubicBezTo>
                                          <a:pt x="156" y="182"/>
                                          <a:pt x="156" y="182"/>
                                          <a:pt x="156" y="181"/>
                                        </a:cubicBezTo>
                                        <a:cubicBezTo>
                                          <a:pt x="160" y="185"/>
                                          <a:pt x="161" y="185"/>
                                          <a:pt x="157" y="181"/>
                                        </a:cubicBezTo>
                                        <a:cubicBezTo>
                                          <a:pt x="157" y="180"/>
                                          <a:pt x="158" y="179"/>
                                          <a:pt x="158" y="178"/>
                                        </a:cubicBezTo>
                                        <a:cubicBezTo>
                                          <a:pt x="159" y="178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8" y="179"/>
                                          <a:pt x="158" y="179"/>
                                        </a:cubicBezTo>
                                        <a:cubicBezTo>
                                          <a:pt x="159" y="181"/>
                                          <a:pt x="161" y="181"/>
                                          <a:pt x="161" y="182"/>
                                        </a:cubicBezTo>
                                        <a:cubicBezTo>
                                          <a:pt x="160" y="182"/>
                                          <a:pt x="159" y="180"/>
                                          <a:pt x="158" y="180"/>
                                        </a:cubicBezTo>
                                        <a:cubicBezTo>
                                          <a:pt x="158" y="180"/>
                                          <a:pt x="157" y="180"/>
                                          <a:pt x="157" y="180"/>
                                        </a:cubicBezTo>
                                        <a:cubicBezTo>
                                          <a:pt x="158" y="182"/>
                                          <a:pt x="161" y="183"/>
                                          <a:pt x="161" y="185"/>
                                        </a:cubicBezTo>
                                        <a:cubicBezTo>
                                          <a:pt x="161" y="186"/>
                                          <a:pt x="161" y="185"/>
                                          <a:pt x="161" y="185"/>
                                        </a:cubicBezTo>
                                        <a:cubicBezTo>
                                          <a:pt x="160" y="185"/>
                                          <a:pt x="160" y="186"/>
                                          <a:pt x="160" y="186"/>
                                        </a:cubicBezTo>
                                        <a:cubicBezTo>
                                          <a:pt x="161" y="187"/>
                                          <a:pt x="162" y="187"/>
                                          <a:pt x="162" y="188"/>
                                        </a:cubicBezTo>
                                        <a:cubicBezTo>
                                          <a:pt x="162" y="188"/>
                                          <a:pt x="162" y="187"/>
                                          <a:pt x="161" y="187"/>
                                        </a:cubicBezTo>
                                        <a:cubicBezTo>
                                          <a:pt x="161" y="187"/>
                                          <a:pt x="160" y="187"/>
                                          <a:pt x="160" y="186"/>
                                        </a:cubicBezTo>
                                        <a:cubicBezTo>
                                          <a:pt x="159" y="188"/>
                                          <a:pt x="162" y="188"/>
                                          <a:pt x="163" y="189"/>
                                        </a:cubicBezTo>
                                        <a:cubicBezTo>
                                          <a:pt x="158" y="189"/>
                                          <a:pt x="157" y="184"/>
                                          <a:pt x="155" y="182"/>
                                        </a:cubicBezTo>
                                        <a:cubicBezTo>
                                          <a:pt x="155" y="182"/>
                                          <a:pt x="155" y="182"/>
                                          <a:pt x="155" y="182"/>
                                        </a:cubicBezTo>
                                        <a:close/>
                                        <a:moveTo>
                                          <a:pt x="158" y="176"/>
                                        </a:moveTo>
                                        <a:cubicBezTo>
                                          <a:pt x="160" y="177"/>
                                          <a:pt x="164" y="177"/>
                                          <a:pt x="164" y="180"/>
                                        </a:cubicBezTo>
                                        <a:cubicBezTo>
                                          <a:pt x="164" y="182"/>
                                          <a:pt x="164" y="186"/>
                                          <a:pt x="166" y="188"/>
                                        </a:cubicBezTo>
                                        <a:cubicBezTo>
                                          <a:pt x="166" y="189"/>
                                          <a:pt x="167" y="189"/>
                                          <a:pt x="168" y="190"/>
                                        </a:cubicBezTo>
                                        <a:cubicBezTo>
                                          <a:pt x="168" y="190"/>
                                          <a:pt x="168" y="190"/>
                                          <a:pt x="167" y="190"/>
                                        </a:cubicBezTo>
                                        <a:cubicBezTo>
                                          <a:pt x="167" y="190"/>
                                          <a:pt x="167" y="190"/>
                                          <a:pt x="167" y="191"/>
                                        </a:cubicBezTo>
                                        <a:cubicBezTo>
                                          <a:pt x="168" y="191"/>
                                          <a:pt x="169" y="191"/>
                                          <a:pt x="170" y="190"/>
                                        </a:cubicBezTo>
                                        <a:cubicBezTo>
                                          <a:pt x="171" y="191"/>
                                          <a:pt x="171" y="192"/>
                                          <a:pt x="172" y="192"/>
                                        </a:cubicBezTo>
                                        <a:cubicBezTo>
                                          <a:pt x="170" y="192"/>
                                          <a:pt x="169" y="192"/>
                                          <a:pt x="168" y="191"/>
                                        </a:cubicBezTo>
                                        <a:cubicBezTo>
                                          <a:pt x="168" y="193"/>
                                          <a:pt x="172" y="193"/>
                                          <a:pt x="172" y="192"/>
                                        </a:cubicBezTo>
                                        <a:cubicBezTo>
                                          <a:pt x="173" y="192"/>
                                          <a:pt x="174" y="193"/>
                                          <a:pt x="175" y="192"/>
                                        </a:cubicBezTo>
                                        <a:cubicBezTo>
                                          <a:pt x="172" y="194"/>
                                          <a:pt x="168" y="194"/>
                                          <a:pt x="166" y="192"/>
                                        </a:cubicBezTo>
                                        <a:cubicBezTo>
                                          <a:pt x="161" y="188"/>
                                          <a:pt x="164" y="179"/>
                                          <a:pt x="158" y="176"/>
                                        </a:cubicBezTo>
                                        <a:close/>
                                        <a:moveTo>
                                          <a:pt x="192" y="177"/>
                                        </a:moveTo>
                                        <a:cubicBezTo>
                                          <a:pt x="190" y="172"/>
                                          <a:pt x="192" y="168"/>
                                          <a:pt x="191" y="163"/>
                                        </a:cubicBezTo>
                                        <a:cubicBezTo>
                                          <a:pt x="192" y="164"/>
                                          <a:pt x="192" y="165"/>
                                          <a:pt x="193" y="166"/>
                                        </a:cubicBezTo>
                                        <a:cubicBezTo>
                                          <a:pt x="194" y="170"/>
                                          <a:pt x="193" y="173"/>
                                          <a:pt x="192" y="177"/>
                                        </a:cubicBezTo>
                                        <a:close/>
                                        <a:moveTo>
                                          <a:pt x="196" y="151"/>
                                        </a:moveTo>
                                        <a:cubicBezTo>
                                          <a:pt x="196" y="151"/>
                                          <a:pt x="195" y="150"/>
                                          <a:pt x="196" y="150"/>
                                        </a:cubicBezTo>
                                        <a:cubicBezTo>
                                          <a:pt x="195" y="150"/>
                                          <a:pt x="195" y="149"/>
                                          <a:pt x="194" y="149"/>
                                        </a:cubicBezTo>
                                        <a:cubicBezTo>
                                          <a:pt x="194" y="148"/>
                                          <a:pt x="195" y="148"/>
                                          <a:pt x="195" y="147"/>
                                        </a:cubicBezTo>
                                        <a:cubicBezTo>
                                          <a:pt x="197" y="147"/>
                                          <a:pt x="197" y="150"/>
                                          <a:pt x="196" y="151"/>
                                        </a:cubicBezTo>
                                        <a:close/>
                                        <a:moveTo>
                                          <a:pt x="200" y="153"/>
                                        </a:moveTo>
                                        <a:cubicBezTo>
                                          <a:pt x="199" y="153"/>
                                          <a:pt x="197" y="153"/>
                                          <a:pt x="196" y="154"/>
                                        </a:cubicBezTo>
                                        <a:cubicBezTo>
                                          <a:pt x="196" y="152"/>
                                          <a:pt x="199" y="150"/>
                                          <a:pt x="200" y="153"/>
                                        </a:cubicBezTo>
                                        <a:close/>
                                        <a:moveTo>
                                          <a:pt x="195" y="150"/>
                                        </a:moveTo>
                                        <a:cubicBezTo>
                                          <a:pt x="194" y="151"/>
                                          <a:pt x="195" y="152"/>
                                          <a:pt x="194" y="152"/>
                                        </a:cubicBezTo>
                                        <a:cubicBezTo>
                                          <a:pt x="194" y="151"/>
                                          <a:pt x="194" y="151"/>
                                          <a:pt x="194" y="150"/>
                                        </a:cubicBezTo>
                                        <a:cubicBezTo>
                                          <a:pt x="194" y="150"/>
                                          <a:pt x="194" y="150"/>
                                          <a:pt x="195" y="150"/>
                                        </a:cubicBezTo>
                                        <a:close/>
                                        <a:moveTo>
                                          <a:pt x="193" y="149"/>
                                        </a:moveTo>
                                        <a:cubicBezTo>
                                          <a:pt x="192" y="147"/>
                                          <a:pt x="191" y="147"/>
                                          <a:pt x="191" y="145"/>
                                        </a:cubicBezTo>
                                        <a:cubicBezTo>
                                          <a:pt x="193" y="143"/>
                                          <a:pt x="195" y="147"/>
                                          <a:pt x="193" y="149"/>
                                        </a:cubicBezTo>
                                        <a:close/>
                                        <a:moveTo>
                                          <a:pt x="201" y="153"/>
                                        </a:moveTo>
                                        <a:cubicBezTo>
                                          <a:pt x="202" y="152"/>
                                          <a:pt x="205" y="152"/>
                                          <a:pt x="204" y="154"/>
                                        </a:cubicBezTo>
                                        <a:cubicBezTo>
                                          <a:pt x="203" y="155"/>
                                          <a:pt x="203" y="153"/>
                                          <a:pt x="202" y="153"/>
                                        </a:cubicBezTo>
                                        <a:cubicBezTo>
                                          <a:pt x="202" y="153"/>
                                          <a:pt x="202" y="153"/>
                                          <a:pt x="201" y="153"/>
                                        </a:cubicBezTo>
                                        <a:close/>
                                        <a:moveTo>
                                          <a:pt x="195" y="139"/>
                                        </a:moveTo>
                                        <a:cubicBezTo>
                                          <a:pt x="197" y="139"/>
                                          <a:pt x="200" y="137"/>
                                          <a:pt x="199" y="135"/>
                                        </a:cubicBezTo>
                                        <a:cubicBezTo>
                                          <a:pt x="199" y="135"/>
                                          <a:pt x="200" y="135"/>
                                          <a:pt x="200" y="135"/>
                                        </a:cubicBezTo>
                                        <a:cubicBezTo>
                                          <a:pt x="200" y="134"/>
                                          <a:pt x="201" y="134"/>
                                          <a:pt x="202" y="133"/>
                                        </a:cubicBezTo>
                                        <a:cubicBezTo>
                                          <a:pt x="202" y="136"/>
                                          <a:pt x="199" y="141"/>
                                          <a:pt x="195" y="139"/>
                                        </a:cubicBezTo>
                                        <a:close/>
                                        <a:moveTo>
                                          <a:pt x="199" y="143"/>
                                        </a:moveTo>
                                        <a:cubicBezTo>
                                          <a:pt x="199" y="143"/>
                                          <a:pt x="199" y="143"/>
                                          <a:pt x="199" y="143"/>
                                        </a:cubicBezTo>
                                        <a:cubicBezTo>
                                          <a:pt x="199" y="142"/>
                                          <a:pt x="200" y="142"/>
                                          <a:pt x="200" y="142"/>
                                        </a:cubicBezTo>
                                        <a:cubicBezTo>
                                          <a:pt x="200" y="142"/>
                                          <a:pt x="199" y="142"/>
                                          <a:pt x="199" y="143"/>
                                        </a:cubicBezTo>
                                        <a:close/>
                                        <a:moveTo>
                                          <a:pt x="214" y="157"/>
                                        </a:moveTo>
                                        <a:cubicBezTo>
                                          <a:pt x="214" y="157"/>
                                          <a:pt x="214" y="157"/>
                                          <a:pt x="214" y="158"/>
                                        </a:cubicBezTo>
                                        <a:cubicBezTo>
                                          <a:pt x="214" y="158"/>
                                          <a:pt x="214" y="158"/>
                                          <a:pt x="213" y="157"/>
                                        </a:cubicBezTo>
                                        <a:cubicBezTo>
                                          <a:pt x="213" y="157"/>
                                          <a:pt x="214" y="157"/>
                                          <a:pt x="214" y="157"/>
                                        </a:cubicBezTo>
                                        <a:cubicBezTo>
                                          <a:pt x="214" y="157"/>
                                          <a:pt x="214" y="157"/>
                                          <a:pt x="214" y="157"/>
                                        </a:cubicBezTo>
                                        <a:close/>
                                        <a:moveTo>
                                          <a:pt x="206" y="186"/>
                                        </a:moveTo>
                                        <a:cubicBezTo>
                                          <a:pt x="208" y="187"/>
                                          <a:pt x="210" y="186"/>
                                          <a:pt x="210" y="185"/>
                                        </a:cubicBezTo>
                                        <a:cubicBezTo>
                                          <a:pt x="211" y="185"/>
                                          <a:pt x="211" y="185"/>
                                          <a:pt x="211" y="185"/>
                                        </a:cubicBezTo>
                                        <a:cubicBezTo>
                                          <a:pt x="212" y="184"/>
                                          <a:pt x="213" y="183"/>
                                          <a:pt x="214" y="181"/>
                                        </a:cubicBezTo>
                                        <a:cubicBezTo>
                                          <a:pt x="214" y="186"/>
                                          <a:pt x="209" y="191"/>
                                          <a:pt x="203" y="189"/>
                                        </a:cubicBezTo>
                                        <a:cubicBezTo>
                                          <a:pt x="204" y="188"/>
                                          <a:pt x="206" y="187"/>
                                          <a:pt x="206" y="186"/>
                                        </a:cubicBezTo>
                                        <a:close/>
                                        <a:moveTo>
                                          <a:pt x="208" y="185"/>
                                        </a:moveTo>
                                        <a:cubicBezTo>
                                          <a:pt x="211" y="182"/>
                                          <a:pt x="211" y="177"/>
                                          <a:pt x="210" y="173"/>
                                        </a:cubicBezTo>
                                        <a:cubicBezTo>
                                          <a:pt x="210" y="172"/>
                                          <a:pt x="210" y="172"/>
                                          <a:pt x="211" y="172"/>
                                        </a:cubicBezTo>
                                        <a:cubicBezTo>
                                          <a:pt x="210" y="169"/>
                                          <a:pt x="215" y="164"/>
                                          <a:pt x="213" y="160"/>
                                        </a:cubicBezTo>
                                        <a:cubicBezTo>
                                          <a:pt x="213" y="160"/>
                                          <a:pt x="213" y="160"/>
                                          <a:pt x="214" y="160"/>
                                        </a:cubicBezTo>
                                        <a:cubicBezTo>
                                          <a:pt x="213" y="161"/>
                                          <a:pt x="213" y="162"/>
                                          <a:pt x="214" y="162"/>
                                        </a:cubicBezTo>
                                        <a:cubicBezTo>
                                          <a:pt x="215" y="162"/>
                                          <a:pt x="215" y="161"/>
                                          <a:pt x="215" y="161"/>
                                        </a:cubicBezTo>
                                        <a:cubicBezTo>
                                          <a:pt x="213" y="170"/>
                                          <a:pt x="217" y="181"/>
                                          <a:pt x="208" y="185"/>
                                        </a:cubicBezTo>
                                        <a:close/>
                                        <a:moveTo>
                                          <a:pt x="215" y="184"/>
                                        </a:moveTo>
                                        <a:cubicBezTo>
                                          <a:pt x="216" y="185"/>
                                          <a:pt x="214" y="186"/>
                                          <a:pt x="214" y="187"/>
                                        </a:cubicBezTo>
                                        <a:cubicBezTo>
                                          <a:pt x="214" y="186"/>
                                          <a:pt x="215" y="185"/>
                                          <a:pt x="215" y="184"/>
                                        </a:cubicBezTo>
                                        <a:close/>
                                        <a:moveTo>
                                          <a:pt x="216" y="164"/>
                                        </a:moveTo>
                                        <a:cubicBezTo>
                                          <a:pt x="216" y="162"/>
                                          <a:pt x="217" y="160"/>
                                          <a:pt x="216" y="158"/>
                                        </a:cubicBezTo>
                                        <a:cubicBezTo>
                                          <a:pt x="216" y="158"/>
                                          <a:pt x="216" y="158"/>
                                          <a:pt x="217" y="158"/>
                                        </a:cubicBezTo>
                                        <a:cubicBezTo>
                                          <a:pt x="217" y="154"/>
                                          <a:pt x="219" y="150"/>
                                          <a:pt x="222" y="147"/>
                                        </a:cubicBezTo>
                                        <a:cubicBezTo>
                                          <a:pt x="222" y="147"/>
                                          <a:pt x="222" y="146"/>
                                          <a:pt x="222" y="147"/>
                                        </a:cubicBezTo>
                                        <a:cubicBezTo>
                                          <a:pt x="222" y="146"/>
                                          <a:pt x="222" y="146"/>
                                          <a:pt x="223" y="146"/>
                                        </a:cubicBezTo>
                                        <a:cubicBezTo>
                                          <a:pt x="223" y="146"/>
                                          <a:pt x="223" y="145"/>
                                          <a:pt x="223" y="145"/>
                                        </a:cubicBezTo>
                                        <a:cubicBezTo>
                                          <a:pt x="224" y="144"/>
                                          <a:pt x="227" y="144"/>
                                          <a:pt x="230" y="144"/>
                                        </a:cubicBezTo>
                                        <a:cubicBezTo>
                                          <a:pt x="222" y="150"/>
                                          <a:pt x="220" y="159"/>
                                          <a:pt x="220" y="170"/>
                                        </a:cubicBezTo>
                                        <a:cubicBezTo>
                                          <a:pt x="220" y="172"/>
                                          <a:pt x="219" y="173"/>
                                          <a:pt x="218" y="174"/>
                                        </a:cubicBezTo>
                                        <a:cubicBezTo>
                                          <a:pt x="218" y="173"/>
                                          <a:pt x="219" y="171"/>
                                          <a:pt x="219" y="169"/>
                                        </a:cubicBezTo>
                                        <a:cubicBezTo>
                                          <a:pt x="218" y="169"/>
                                          <a:pt x="218" y="170"/>
                                          <a:pt x="218" y="171"/>
                                        </a:cubicBezTo>
                                        <a:cubicBezTo>
                                          <a:pt x="217" y="171"/>
                                          <a:pt x="218" y="173"/>
                                          <a:pt x="216" y="173"/>
                                        </a:cubicBezTo>
                                        <a:cubicBezTo>
                                          <a:pt x="217" y="173"/>
                                          <a:pt x="217" y="171"/>
                                          <a:pt x="217" y="170"/>
                                        </a:cubicBezTo>
                                        <a:cubicBezTo>
                                          <a:pt x="217" y="170"/>
                                          <a:pt x="217" y="170"/>
                                          <a:pt x="216" y="170"/>
                                        </a:cubicBezTo>
                                        <a:cubicBezTo>
                                          <a:pt x="217" y="171"/>
                                          <a:pt x="217" y="172"/>
                                          <a:pt x="216" y="173"/>
                                        </a:cubicBezTo>
                                        <a:cubicBezTo>
                                          <a:pt x="216" y="169"/>
                                          <a:pt x="214" y="167"/>
                                          <a:pt x="216" y="164"/>
                                        </a:cubicBezTo>
                                        <a:close/>
                                        <a:moveTo>
                                          <a:pt x="224" y="174"/>
                                        </a:moveTo>
                                        <a:cubicBezTo>
                                          <a:pt x="225" y="174"/>
                                          <a:pt x="225" y="173"/>
                                          <a:pt x="226" y="174"/>
                                        </a:cubicBezTo>
                                        <a:cubicBezTo>
                                          <a:pt x="225" y="174"/>
                                          <a:pt x="225" y="174"/>
                                          <a:pt x="224" y="174"/>
                                        </a:cubicBezTo>
                                        <a:cubicBezTo>
                                          <a:pt x="224" y="174"/>
                                          <a:pt x="224" y="174"/>
                                          <a:pt x="224" y="174"/>
                                        </a:cubicBezTo>
                                        <a:close/>
                                        <a:moveTo>
                                          <a:pt x="225" y="173"/>
                                        </a:moveTo>
                                        <a:cubicBezTo>
                                          <a:pt x="225" y="173"/>
                                          <a:pt x="226" y="172"/>
                                          <a:pt x="227" y="172"/>
                                        </a:cubicBezTo>
                                        <a:cubicBezTo>
                                          <a:pt x="226" y="173"/>
                                          <a:pt x="225" y="173"/>
                                          <a:pt x="225" y="173"/>
                                        </a:cubicBezTo>
                                        <a:close/>
                                        <a:moveTo>
                                          <a:pt x="225" y="172"/>
                                        </a:moveTo>
                                        <a:cubicBezTo>
                                          <a:pt x="226" y="172"/>
                                          <a:pt x="226" y="171"/>
                                          <a:pt x="227" y="171"/>
                                        </a:cubicBezTo>
                                        <a:cubicBezTo>
                                          <a:pt x="227" y="172"/>
                                          <a:pt x="225" y="172"/>
                                          <a:pt x="225" y="172"/>
                                        </a:cubicBezTo>
                                        <a:close/>
                                        <a:moveTo>
                                          <a:pt x="229" y="159"/>
                                        </a:moveTo>
                                        <a:cubicBezTo>
                                          <a:pt x="229" y="159"/>
                                          <a:pt x="230" y="158"/>
                                          <a:pt x="230" y="158"/>
                                        </a:cubicBezTo>
                                        <a:cubicBezTo>
                                          <a:pt x="230" y="159"/>
                                          <a:pt x="230" y="159"/>
                                          <a:pt x="229" y="159"/>
                                        </a:cubicBezTo>
                                        <a:close/>
                                        <a:moveTo>
                                          <a:pt x="268" y="138"/>
                                        </a:moveTo>
                                        <a:cubicBezTo>
                                          <a:pt x="268" y="137"/>
                                          <a:pt x="269" y="137"/>
                                          <a:pt x="269" y="136"/>
                                        </a:cubicBezTo>
                                        <a:cubicBezTo>
                                          <a:pt x="269" y="137"/>
                                          <a:pt x="269" y="138"/>
                                          <a:pt x="268" y="138"/>
                                        </a:cubicBezTo>
                                        <a:close/>
                                        <a:moveTo>
                                          <a:pt x="312" y="158"/>
                                        </a:moveTo>
                                        <a:cubicBezTo>
                                          <a:pt x="309" y="161"/>
                                          <a:pt x="304" y="161"/>
                                          <a:pt x="300" y="162"/>
                                        </a:cubicBezTo>
                                        <a:cubicBezTo>
                                          <a:pt x="303" y="160"/>
                                          <a:pt x="309" y="160"/>
                                          <a:pt x="312" y="158"/>
                                        </a:cubicBezTo>
                                        <a:close/>
                                        <a:moveTo>
                                          <a:pt x="302" y="160"/>
                                        </a:moveTo>
                                        <a:cubicBezTo>
                                          <a:pt x="302" y="160"/>
                                          <a:pt x="303" y="160"/>
                                          <a:pt x="304" y="160"/>
                                        </a:cubicBezTo>
                                        <a:cubicBezTo>
                                          <a:pt x="303" y="160"/>
                                          <a:pt x="303" y="160"/>
                                          <a:pt x="302" y="160"/>
                                        </a:cubicBezTo>
                                        <a:close/>
                                        <a:moveTo>
                                          <a:pt x="301" y="159"/>
                                        </a:moveTo>
                                        <a:cubicBezTo>
                                          <a:pt x="307" y="157"/>
                                          <a:pt x="313" y="156"/>
                                          <a:pt x="318" y="152"/>
                                        </a:cubicBezTo>
                                        <a:cubicBezTo>
                                          <a:pt x="312" y="154"/>
                                          <a:pt x="306" y="157"/>
                                          <a:pt x="299" y="158"/>
                                        </a:cubicBezTo>
                                        <a:cubicBezTo>
                                          <a:pt x="307" y="155"/>
                                          <a:pt x="316" y="153"/>
                                          <a:pt x="322" y="148"/>
                                        </a:cubicBezTo>
                                        <a:cubicBezTo>
                                          <a:pt x="322" y="150"/>
                                          <a:pt x="320" y="151"/>
                                          <a:pt x="319" y="152"/>
                                        </a:cubicBezTo>
                                        <a:cubicBezTo>
                                          <a:pt x="319" y="152"/>
                                          <a:pt x="319" y="153"/>
                                          <a:pt x="319" y="153"/>
                                        </a:cubicBezTo>
                                        <a:cubicBezTo>
                                          <a:pt x="318" y="153"/>
                                          <a:pt x="318" y="153"/>
                                          <a:pt x="318" y="153"/>
                                        </a:cubicBezTo>
                                        <a:cubicBezTo>
                                          <a:pt x="314" y="157"/>
                                          <a:pt x="307" y="159"/>
                                          <a:pt x="301" y="159"/>
                                        </a:cubicBezTo>
                                        <a:close/>
                                        <a:moveTo>
                                          <a:pt x="309" y="161"/>
                                        </a:moveTo>
                                        <a:cubicBezTo>
                                          <a:pt x="309" y="161"/>
                                          <a:pt x="309" y="161"/>
                                          <a:pt x="309" y="161"/>
                                        </a:cubicBezTo>
                                        <a:cubicBezTo>
                                          <a:pt x="307" y="163"/>
                                          <a:pt x="302" y="164"/>
                                          <a:pt x="299" y="164"/>
                                        </a:cubicBezTo>
                                        <a:cubicBezTo>
                                          <a:pt x="302" y="163"/>
                                          <a:pt x="306" y="162"/>
                                          <a:pt x="309" y="161"/>
                                        </a:cubicBezTo>
                                        <a:close/>
                                        <a:moveTo>
                                          <a:pt x="314" y="163"/>
                                        </a:moveTo>
                                        <a:cubicBezTo>
                                          <a:pt x="314" y="164"/>
                                          <a:pt x="315" y="164"/>
                                          <a:pt x="315" y="165"/>
                                        </a:cubicBezTo>
                                        <a:cubicBezTo>
                                          <a:pt x="312" y="165"/>
                                          <a:pt x="310" y="165"/>
                                          <a:pt x="307" y="166"/>
                                        </a:cubicBezTo>
                                        <a:cubicBezTo>
                                          <a:pt x="309" y="165"/>
                                          <a:pt x="312" y="164"/>
                                          <a:pt x="314" y="163"/>
                                        </a:cubicBezTo>
                                        <a:close/>
                                        <a:moveTo>
                                          <a:pt x="307" y="163"/>
                                        </a:moveTo>
                                        <a:cubicBezTo>
                                          <a:pt x="306" y="163"/>
                                          <a:pt x="305" y="164"/>
                                          <a:pt x="304" y="164"/>
                                        </a:cubicBezTo>
                                        <a:cubicBezTo>
                                          <a:pt x="305" y="163"/>
                                          <a:pt x="306" y="163"/>
                                          <a:pt x="307" y="163"/>
                                        </a:cubicBezTo>
                                        <a:close/>
                                        <a:moveTo>
                                          <a:pt x="303" y="166"/>
                                        </a:moveTo>
                                        <a:cubicBezTo>
                                          <a:pt x="301" y="167"/>
                                          <a:pt x="299" y="168"/>
                                          <a:pt x="296" y="168"/>
                                        </a:cubicBezTo>
                                        <a:cubicBezTo>
                                          <a:pt x="298" y="167"/>
                                          <a:pt x="306" y="164"/>
                                          <a:pt x="303" y="166"/>
                                        </a:cubicBezTo>
                                        <a:close/>
                                        <a:moveTo>
                                          <a:pt x="299" y="168"/>
                                        </a:moveTo>
                                        <a:cubicBezTo>
                                          <a:pt x="299" y="169"/>
                                          <a:pt x="296" y="169"/>
                                          <a:pt x="294" y="170"/>
                                        </a:cubicBezTo>
                                        <a:cubicBezTo>
                                          <a:pt x="295" y="168"/>
                                          <a:pt x="298" y="169"/>
                                          <a:pt x="299" y="168"/>
                                        </a:cubicBezTo>
                                        <a:close/>
                                        <a:moveTo>
                                          <a:pt x="280" y="191"/>
                                        </a:moveTo>
                                        <a:cubicBezTo>
                                          <a:pt x="281" y="192"/>
                                          <a:pt x="282" y="192"/>
                                          <a:pt x="284" y="193"/>
                                        </a:cubicBezTo>
                                        <a:cubicBezTo>
                                          <a:pt x="281" y="193"/>
                                          <a:pt x="278" y="191"/>
                                          <a:pt x="276" y="191"/>
                                        </a:cubicBezTo>
                                        <a:cubicBezTo>
                                          <a:pt x="277" y="190"/>
                                          <a:pt x="278" y="191"/>
                                          <a:pt x="278" y="191"/>
                                        </a:cubicBezTo>
                                        <a:cubicBezTo>
                                          <a:pt x="276" y="190"/>
                                          <a:pt x="272" y="189"/>
                                          <a:pt x="269" y="188"/>
                                        </a:cubicBezTo>
                                        <a:cubicBezTo>
                                          <a:pt x="279" y="189"/>
                                          <a:pt x="289" y="195"/>
                                          <a:pt x="299" y="193"/>
                                        </a:cubicBezTo>
                                        <a:cubicBezTo>
                                          <a:pt x="301" y="194"/>
                                          <a:pt x="303" y="194"/>
                                          <a:pt x="305" y="195"/>
                                        </a:cubicBezTo>
                                        <a:cubicBezTo>
                                          <a:pt x="297" y="195"/>
                                          <a:pt x="288" y="194"/>
                                          <a:pt x="280" y="191"/>
                                        </a:cubicBezTo>
                                        <a:close/>
                                        <a:moveTo>
                                          <a:pt x="297" y="196"/>
                                        </a:moveTo>
                                        <a:cubicBezTo>
                                          <a:pt x="297" y="196"/>
                                          <a:pt x="296" y="196"/>
                                          <a:pt x="296" y="195"/>
                                        </a:cubicBezTo>
                                        <a:cubicBezTo>
                                          <a:pt x="296" y="195"/>
                                          <a:pt x="297" y="195"/>
                                          <a:pt x="297" y="196"/>
                                        </a:cubicBezTo>
                                        <a:close/>
                                        <a:moveTo>
                                          <a:pt x="283" y="196"/>
                                        </a:moveTo>
                                        <a:cubicBezTo>
                                          <a:pt x="282" y="195"/>
                                          <a:pt x="281" y="195"/>
                                          <a:pt x="281" y="195"/>
                                        </a:cubicBezTo>
                                        <a:cubicBezTo>
                                          <a:pt x="281" y="195"/>
                                          <a:pt x="282" y="195"/>
                                          <a:pt x="283" y="196"/>
                                        </a:cubicBezTo>
                                        <a:close/>
                                        <a:moveTo>
                                          <a:pt x="280" y="193"/>
                                        </a:moveTo>
                                        <a:cubicBezTo>
                                          <a:pt x="281" y="193"/>
                                          <a:pt x="282" y="193"/>
                                          <a:pt x="282" y="194"/>
                                        </a:cubicBezTo>
                                        <a:cubicBezTo>
                                          <a:pt x="281" y="194"/>
                                          <a:pt x="280" y="194"/>
                                          <a:pt x="280" y="193"/>
                                        </a:cubicBezTo>
                                        <a:close/>
                                        <a:moveTo>
                                          <a:pt x="280" y="196"/>
                                        </a:moveTo>
                                        <a:cubicBezTo>
                                          <a:pt x="276" y="196"/>
                                          <a:pt x="273" y="195"/>
                                          <a:pt x="270" y="194"/>
                                        </a:cubicBezTo>
                                        <a:cubicBezTo>
                                          <a:pt x="274" y="195"/>
                                          <a:pt x="277" y="195"/>
                                          <a:pt x="280" y="196"/>
                                        </a:cubicBezTo>
                                        <a:close/>
                                        <a:moveTo>
                                          <a:pt x="281" y="206"/>
                                        </a:moveTo>
                                        <a:cubicBezTo>
                                          <a:pt x="280" y="207"/>
                                          <a:pt x="279" y="206"/>
                                          <a:pt x="277" y="206"/>
                                        </a:cubicBezTo>
                                        <a:cubicBezTo>
                                          <a:pt x="277" y="206"/>
                                          <a:pt x="277" y="206"/>
                                          <a:pt x="277" y="207"/>
                                        </a:cubicBezTo>
                                        <a:cubicBezTo>
                                          <a:pt x="269" y="205"/>
                                          <a:pt x="258" y="203"/>
                                          <a:pt x="250" y="200"/>
                                        </a:cubicBezTo>
                                        <a:cubicBezTo>
                                          <a:pt x="260" y="201"/>
                                          <a:pt x="272" y="206"/>
                                          <a:pt x="281" y="206"/>
                                        </a:cubicBezTo>
                                        <a:close/>
                                        <a:moveTo>
                                          <a:pt x="270" y="204"/>
                                        </a:moveTo>
                                        <a:cubicBezTo>
                                          <a:pt x="271" y="204"/>
                                          <a:pt x="271" y="204"/>
                                          <a:pt x="271" y="205"/>
                                        </a:cubicBezTo>
                                        <a:cubicBezTo>
                                          <a:pt x="271" y="205"/>
                                          <a:pt x="270" y="204"/>
                                          <a:pt x="270" y="204"/>
                                        </a:cubicBezTo>
                                        <a:close/>
                                        <a:moveTo>
                                          <a:pt x="222" y="208"/>
                                        </a:moveTo>
                                        <a:cubicBezTo>
                                          <a:pt x="223" y="208"/>
                                          <a:pt x="223" y="207"/>
                                          <a:pt x="223" y="206"/>
                                        </a:cubicBezTo>
                                        <a:cubicBezTo>
                                          <a:pt x="223" y="206"/>
                                          <a:pt x="223" y="206"/>
                                          <a:pt x="224" y="206"/>
                                        </a:cubicBezTo>
                                        <a:cubicBezTo>
                                          <a:pt x="223" y="207"/>
                                          <a:pt x="222" y="208"/>
                                          <a:pt x="222" y="209"/>
                                        </a:cubicBezTo>
                                        <a:cubicBezTo>
                                          <a:pt x="222" y="209"/>
                                          <a:pt x="222" y="210"/>
                                          <a:pt x="221" y="210"/>
                                        </a:cubicBezTo>
                                        <a:cubicBezTo>
                                          <a:pt x="221" y="209"/>
                                          <a:pt x="222" y="209"/>
                                          <a:pt x="222" y="208"/>
                                        </a:cubicBezTo>
                                        <a:close/>
                                        <a:moveTo>
                                          <a:pt x="222" y="206"/>
                                        </a:moveTo>
                                        <a:cubicBezTo>
                                          <a:pt x="222" y="206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2" y="207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1" y="207"/>
                                          <a:pt x="221" y="207"/>
                                          <a:pt x="222" y="206"/>
                                        </a:cubicBezTo>
                                        <a:close/>
                                        <a:moveTo>
                                          <a:pt x="221" y="204"/>
                                        </a:moveTo>
                                        <a:cubicBezTo>
                                          <a:pt x="221" y="204"/>
                                          <a:pt x="221" y="203"/>
                                          <a:pt x="221" y="203"/>
                                        </a:cubicBezTo>
                                        <a:cubicBezTo>
                                          <a:pt x="223" y="203"/>
                                          <a:pt x="225" y="204"/>
                                          <a:pt x="227" y="202"/>
                                        </a:cubicBezTo>
                                        <a:cubicBezTo>
                                          <a:pt x="230" y="203"/>
                                          <a:pt x="233" y="201"/>
                                          <a:pt x="236" y="201"/>
                                        </a:cubicBezTo>
                                        <a:cubicBezTo>
                                          <a:pt x="232" y="203"/>
                                          <a:pt x="227" y="204"/>
                                          <a:pt x="221" y="204"/>
                                        </a:cubicBezTo>
                                        <a:close/>
                                        <a:moveTo>
                                          <a:pt x="227" y="200"/>
                                        </a:moveTo>
                                        <a:cubicBezTo>
                                          <a:pt x="225" y="201"/>
                                          <a:pt x="223" y="201"/>
                                          <a:pt x="221" y="201"/>
                                        </a:cubicBezTo>
                                        <a:cubicBezTo>
                                          <a:pt x="222" y="200"/>
                                          <a:pt x="225" y="200"/>
                                          <a:pt x="227" y="200"/>
                                        </a:cubicBezTo>
                                        <a:close/>
                                        <a:moveTo>
                                          <a:pt x="222" y="199"/>
                                        </a:moveTo>
                                        <a:cubicBezTo>
                                          <a:pt x="223" y="198"/>
                                          <a:pt x="226" y="198"/>
                                          <a:pt x="227" y="199"/>
                                        </a:cubicBezTo>
                                        <a:cubicBezTo>
                                          <a:pt x="225" y="199"/>
                                          <a:pt x="224" y="199"/>
                                          <a:pt x="222" y="199"/>
                                        </a:cubicBezTo>
                                        <a:close/>
                                        <a:moveTo>
                                          <a:pt x="235" y="209"/>
                                        </a:moveTo>
                                        <a:cubicBezTo>
                                          <a:pt x="235" y="208"/>
                                          <a:pt x="235" y="208"/>
                                          <a:pt x="235" y="207"/>
                                        </a:cubicBezTo>
                                        <a:cubicBezTo>
                                          <a:pt x="237" y="208"/>
                                          <a:pt x="238" y="204"/>
                                          <a:pt x="240" y="206"/>
                                        </a:cubicBezTo>
                                        <a:cubicBezTo>
                                          <a:pt x="238" y="207"/>
                                          <a:pt x="237" y="208"/>
                                          <a:pt x="235" y="209"/>
                                        </a:cubicBezTo>
                                        <a:close/>
                                        <a:moveTo>
                                          <a:pt x="242" y="207"/>
                                        </a:moveTo>
                                        <a:cubicBezTo>
                                          <a:pt x="239" y="208"/>
                                          <a:pt x="236" y="210"/>
                                          <a:pt x="233" y="211"/>
                                        </a:cubicBezTo>
                                        <a:cubicBezTo>
                                          <a:pt x="235" y="209"/>
                                          <a:pt x="239" y="208"/>
                                          <a:pt x="242" y="207"/>
                                        </a:cubicBezTo>
                                        <a:close/>
                                        <a:moveTo>
                                          <a:pt x="235" y="207"/>
                                        </a:moveTo>
                                        <a:cubicBezTo>
                                          <a:pt x="235" y="206"/>
                                          <a:pt x="236" y="205"/>
                                          <a:pt x="236" y="204"/>
                                        </a:cubicBezTo>
                                        <a:cubicBezTo>
                                          <a:pt x="237" y="204"/>
                                          <a:pt x="237" y="204"/>
                                          <a:pt x="238" y="205"/>
                                        </a:cubicBezTo>
                                        <a:cubicBezTo>
                                          <a:pt x="237" y="205"/>
                                          <a:pt x="236" y="206"/>
                                          <a:pt x="235" y="207"/>
                                        </a:cubicBezTo>
                                        <a:close/>
                                        <a:moveTo>
                                          <a:pt x="246" y="210"/>
                                        </a:moveTo>
                                        <a:cubicBezTo>
                                          <a:pt x="242" y="210"/>
                                          <a:pt x="236" y="211"/>
                                          <a:pt x="233" y="213"/>
                                        </a:cubicBezTo>
                                        <a:cubicBezTo>
                                          <a:pt x="236" y="211"/>
                                          <a:pt x="242" y="206"/>
                                          <a:pt x="246" y="210"/>
                                        </a:cubicBezTo>
                                        <a:close/>
                                        <a:moveTo>
                                          <a:pt x="239" y="200"/>
                                        </a:moveTo>
                                        <a:cubicBezTo>
                                          <a:pt x="239" y="200"/>
                                          <a:pt x="239" y="200"/>
                                          <a:pt x="238" y="200"/>
                                        </a:cubicBezTo>
                                        <a:cubicBezTo>
                                          <a:pt x="244" y="198"/>
                                          <a:pt x="249" y="196"/>
                                          <a:pt x="254" y="194"/>
                                        </a:cubicBezTo>
                                        <a:cubicBezTo>
                                          <a:pt x="250" y="197"/>
                                          <a:pt x="244" y="199"/>
                                          <a:pt x="239" y="200"/>
                                        </a:cubicBezTo>
                                        <a:close/>
                                        <a:moveTo>
                                          <a:pt x="257" y="199"/>
                                        </a:moveTo>
                                        <a:cubicBezTo>
                                          <a:pt x="261" y="200"/>
                                          <a:pt x="264" y="201"/>
                                          <a:pt x="267" y="202"/>
                                        </a:cubicBezTo>
                                        <a:cubicBezTo>
                                          <a:pt x="264" y="202"/>
                                          <a:pt x="260" y="201"/>
                                          <a:pt x="257" y="199"/>
                                        </a:cubicBezTo>
                                        <a:close/>
                                        <a:moveTo>
                                          <a:pt x="221" y="210"/>
                                        </a:moveTo>
                                        <a:cubicBezTo>
                                          <a:pt x="223" y="209"/>
                                          <a:pt x="224" y="208"/>
                                          <a:pt x="225" y="206"/>
                                        </a:cubicBezTo>
                                        <a:cubicBezTo>
                                          <a:pt x="225" y="206"/>
                                          <a:pt x="225" y="206"/>
                                          <a:pt x="225" y="206"/>
                                        </a:cubicBezTo>
                                        <a:cubicBezTo>
                                          <a:pt x="225" y="207"/>
                                          <a:pt x="225" y="208"/>
                                          <a:pt x="224" y="209"/>
                                        </a:cubicBezTo>
                                        <a:cubicBezTo>
                                          <a:pt x="223" y="210"/>
                                          <a:pt x="223" y="211"/>
                                          <a:pt x="221" y="212"/>
                                        </a:cubicBezTo>
                                        <a:cubicBezTo>
                                          <a:pt x="221" y="212"/>
                                          <a:pt x="221" y="212"/>
                                          <a:pt x="221" y="212"/>
                                        </a:cubicBezTo>
                                        <a:cubicBezTo>
                                          <a:pt x="222" y="212"/>
                                          <a:pt x="222" y="212"/>
                                          <a:pt x="222" y="212"/>
                                        </a:cubicBezTo>
                                        <a:cubicBezTo>
                                          <a:pt x="224" y="210"/>
                                          <a:pt x="225" y="207"/>
                                          <a:pt x="228" y="206"/>
                                        </a:cubicBezTo>
                                        <a:cubicBezTo>
                                          <a:pt x="226" y="210"/>
                                          <a:pt x="222" y="213"/>
                                          <a:pt x="218" y="216"/>
                                        </a:cubicBezTo>
                                        <a:cubicBezTo>
                                          <a:pt x="219" y="214"/>
                                          <a:pt x="221" y="213"/>
                                          <a:pt x="221" y="210"/>
                                        </a:cubicBezTo>
                                        <a:close/>
                                        <a:moveTo>
                                          <a:pt x="230" y="217"/>
                                        </a:moveTo>
                                        <a:cubicBezTo>
                                          <a:pt x="234" y="213"/>
                                          <a:pt x="245" y="208"/>
                                          <a:pt x="252" y="212"/>
                                        </a:cubicBezTo>
                                        <a:cubicBezTo>
                                          <a:pt x="243" y="213"/>
                                          <a:pt x="236" y="214"/>
                                          <a:pt x="230" y="217"/>
                                        </a:cubicBezTo>
                                        <a:close/>
                                        <a:moveTo>
                                          <a:pt x="251" y="208"/>
                                        </a:moveTo>
                                        <a:cubicBezTo>
                                          <a:pt x="252" y="208"/>
                                          <a:pt x="253" y="209"/>
                                          <a:pt x="255" y="209"/>
                                        </a:cubicBezTo>
                                        <a:cubicBezTo>
                                          <a:pt x="255" y="209"/>
                                          <a:pt x="254" y="209"/>
                                          <a:pt x="254" y="210"/>
                                        </a:cubicBezTo>
                                        <a:cubicBezTo>
                                          <a:pt x="255" y="210"/>
                                          <a:pt x="255" y="209"/>
                                          <a:pt x="255" y="209"/>
                                        </a:cubicBezTo>
                                        <a:cubicBezTo>
                                          <a:pt x="256" y="210"/>
                                          <a:pt x="257" y="211"/>
                                          <a:pt x="257" y="210"/>
                                        </a:cubicBezTo>
                                        <a:cubicBezTo>
                                          <a:pt x="258" y="211"/>
                                          <a:pt x="259" y="211"/>
                                          <a:pt x="259" y="211"/>
                                        </a:cubicBezTo>
                                        <a:cubicBezTo>
                                          <a:pt x="256" y="211"/>
                                          <a:pt x="253" y="209"/>
                                          <a:pt x="251" y="208"/>
                                        </a:cubicBezTo>
                                        <a:close/>
                                        <a:moveTo>
                                          <a:pt x="261" y="211"/>
                                        </a:moveTo>
                                        <a:cubicBezTo>
                                          <a:pt x="263" y="211"/>
                                          <a:pt x="265" y="212"/>
                                          <a:pt x="268" y="213"/>
                                        </a:cubicBezTo>
                                        <a:cubicBezTo>
                                          <a:pt x="265" y="213"/>
                                          <a:pt x="263" y="212"/>
                                          <a:pt x="261" y="211"/>
                                        </a:cubicBezTo>
                                        <a:close/>
                                        <a:moveTo>
                                          <a:pt x="274" y="215"/>
                                        </a:moveTo>
                                        <a:cubicBezTo>
                                          <a:pt x="274" y="215"/>
                                          <a:pt x="274" y="215"/>
                                          <a:pt x="274" y="215"/>
                                        </a:cubicBezTo>
                                        <a:cubicBezTo>
                                          <a:pt x="275" y="215"/>
                                          <a:pt x="276" y="216"/>
                                          <a:pt x="277" y="216"/>
                                        </a:cubicBezTo>
                                        <a:cubicBezTo>
                                          <a:pt x="277" y="216"/>
                                          <a:pt x="275" y="215"/>
                                          <a:pt x="274" y="215"/>
                                        </a:cubicBezTo>
                                        <a:close/>
                                        <a:moveTo>
                                          <a:pt x="283" y="217"/>
                                        </a:moveTo>
                                        <a:cubicBezTo>
                                          <a:pt x="284" y="217"/>
                                          <a:pt x="285" y="217"/>
                                          <a:pt x="286" y="217"/>
                                        </a:cubicBezTo>
                                        <a:cubicBezTo>
                                          <a:pt x="285" y="217"/>
                                          <a:pt x="284" y="217"/>
                                          <a:pt x="283" y="217"/>
                                        </a:cubicBezTo>
                                        <a:close/>
                                        <a:moveTo>
                                          <a:pt x="285" y="215"/>
                                        </a:moveTo>
                                        <a:cubicBezTo>
                                          <a:pt x="299" y="217"/>
                                          <a:pt x="314" y="219"/>
                                          <a:pt x="330" y="216"/>
                                        </a:cubicBezTo>
                                        <a:cubicBezTo>
                                          <a:pt x="328" y="217"/>
                                          <a:pt x="324" y="218"/>
                                          <a:pt x="320" y="218"/>
                                        </a:cubicBezTo>
                                        <a:cubicBezTo>
                                          <a:pt x="320" y="218"/>
                                          <a:pt x="321" y="218"/>
                                          <a:pt x="321" y="218"/>
                                        </a:cubicBezTo>
                                        <a:cubicBezTo>
                                          <a:pt x="307" y="220"/>
                                          <a:pt x="293" y="217"/>
                                          <a:pt x="281" y="215"/>
                                        </a:cubicBezTo>
                                        <a:cubicBezTo>
                                          <a:pt x="281" y="215"/>
                                          <a:pt x="281" y="216"/>
                                          <a:pt x="281" y="216"/>
                                        </a:cubicBezTo>
                                        <a:cubicBezTo>
                                          <a:pt x="281" y="215"/>
                                          <a:pt x="281" y="215"/>
                                          <a:pt x="281" y="214"/>
                                        </a:cubicBezTo>
                                        <a:cubicBezTo>
                                          <a:pt x="279" y="214"/>
                                          <a:pt x="277" y="214"/>
                                          <a:pt x="275" y="213"/>
                                        </a:cubicBezTo>
                                        <a:cubicBezTo>
                                          <a:pt x="276" y="214"/>
                                          <a:pt x="279" y="214"/>
                                          <a:pt x="280" y="215"/>
                                        </a:cubicBezTo>
                                        <a:cubicBezTo>
                                          <a:pt x="278" y="214"/>
                                          <a:pt x="276" y="214"/>
                                          <a:pt x="273" y="214"/>
                                        </a:cubicBezTo>
                                        <a:cubicBezTo>
                                          <a:pt x="274" y="213"/>
                                          <a:pt x="274" y="214"/>
                                          <a:pt x="275" y="214"/>
                                        </a:cubicBezTo>
                                        <a:cubicBezTo>
                                          <a:pt x="268" y="212"/>
                                          <a:pt x="261" y="210"/>
                                          <a:pt x="255" y="208"/>
                                        </a:cubicBezTo>
                                        <a:cubicBezTo>
                                          <a:pt x="255" y="207"/>
                                          <a:pt x="255" y="207"/>
                                          <a:pt x="255" y="207"/>
                                        </a:cubicBezTo>
                                        <a:cubicBezTo>
                                          <a:pt x="261" y="209"/>
                                          <a:pt x="268" y="211"/>
                                          <a:pt x="273" y="212"/>
                                        </a:cubicBezTo>
                                        <a:cubicBezTo>
                                          <a:pt x="270" y="211"/>
                                          <a:pt x="267" y="210"/>
                                          <a:pt x="264" y="209"/>
                                        </a:cubicBezTo>
                                        <a:cubicBezTo>
                                          <a:pt x="264" y="209"/>
                                          <a:pt x="265" y="209"/>
                                          <a:pt x="266" y="209"/>
                                        </a:cubicBezTo>
                                        <a:cubicBezTo>
                                          <a:pt x="259" y="207"/>
                                          <a:pt x="252" y="205"/>
                                          <a:pt x="247" y="201"/>
                                        </a:cubicBezTo>
                                        <a:cubicBezTo>
                                          <a:pt x="261" y="206"/>
                                          <a:pt x="279" y="212"/>
                                          <a:pt x="294" y="214"/>
                                        </a:cubicBezTo>
                                        <a:cubicBezTo>
                                          <a:pt x="294" y="214"/>
                                          <a:pt x="297" y="214"/>
                                          <a:pt x="297" y="214"/>
                                        </a:cubicBezTo>
                                        <a:cubicBezTo>
                                          <a:pt x="308" y="216"/>
                                          <a:pt x="320" y="215"/>
                                          <a:pt x="330" y="215"/>
                                        </a:cubicBezTo>
                                        <a:cubicBezTo>
                                          <a:pt x="330" y="215"/>
                                          <a:pt x="328" y="215"/>
                                          <a:pt x="328" y="216"/>
                                        </a:cubicBezTo>
                                        <a:cubicBezTo>
                                          <a:pt x="327" y="216"/>
                                          <a:pt x="328" y="215"/>
                                          <a:pt x="327" y="215"/>
                                        </a:cubicBezTo>
                                        <a:cubicBezTo>
                                          <a:pt x="327" y="215"/>
                                          <a:pt x="327" y="216"/>
                                          <a:pt x="327" y="216"/>
                                        </a:cubicBezTo>
                                        <a:cubicBezTo>
                                          <a:pt x="327" y="216"/>
                                          <a:pt x="327" y="216"/>
                                          <a:pt x="327" y="215"/>
                                        </a:cubicBezTo>
                                        <a:cubicBezTo>
                                          <a:pt x="314" y="218"/>
                                          <a:pt x="297" y="216"/>
                                          <a:pt x="285" y="215"/>
                                        </a:cubicBezTo>
                                        <a:close/>
                                        <a:moveTo>
                                          <a:pt x="323" y="214"/>
                                        </a:moveTo>
                                        <a:cubicBezTo>
                                          <a:pt x="324" y="214"/>
                                          <a:pt x="324" y="214"/>
                                          <a:pt x="324" y="214"/>
                                        </a:cubicBezTo>
                                        <a:cubicBezTo>
                                          <a:pt x="324" y="214"/>
                                          <a:pt x="323" y="214"/>
                                          <a:pt x="323" y="214"/>
                                        </a:cubicBezTo>
                                        <a:close/>
                                        <a:moveTo>
                                          <a:pt x="331" y="215"/>
                                        </a:moveTo>
                                        <a:cubicBezTo>
                                          <a:pt x="331" y="215"/>
                                          <a:pt x="332" y="214"/>
                                          <a:pt x="333" y="215"/>
                                        </a:cubicBezTo>
                                        <a:cubicBezTo>
                                          <a:pt x="332" y="214"/>
                                          <a:pt x="331" y="215"/>
                                          <a:pt x="331" y="215"/>
                                        </a:cubicBezTo>
                                        <a:close/>
                                        <a:moveTo>
                                          <a:pt x="334" y="214"/>
                                        </a:moveTo>
                                        <a:cubicBezTo>
                                          <a:pt x="332" y="214"/>
                                          <a:pt x="331" y="214"/>
                                          <a:pt x="329" y="214"/>
                                        </a:cubicBezTo>
                                        <a:cubicBezTo>
                                          <a:pt x="331" y="213"/>
                                          <a:pt x="334" y="213"/>
                                          <a:pt x="336" y="213"/>
                                        </a:cubicBezTo>
                                        <a:cubicBezTo>
                                          <a:pt x="336" y="213"/>
                                          <a:pt x="335" y="213"/>
                                          <a:pt x="334" y="214"/>
                                        </a:cubicBezTo>
                                        <a:close/>
                                        <a:moveTo>
                                          <a:pt x="338" y="209"/>
                                        </a:moveTo>
                                        <a:cubicBezTo>
                                          <a:pt x="339" y="208"/>
                                          <a:pt x="340" y="208"/>
                                          <a:pt x="342" y="207"/>
                                        </a:cubicBezTo>
                                        <a:cubicBezTo>
                                          <a:pt x="341" y="208"/>
                                          <a:pt x="339" y="209"/>
                                          <a:pt x="338" y="209"/>
                                        </a:cubicBezTo>
                                        <a:close/>
                                        <a:moveTo>
                                          <a:pt x="348" y="202"/>
                                        </a:moveTo>
                                        <a:cubicBezTo>
                                          <a:pt x="339" y="203"/>
                                          <a:pt x="331" y="204"/>
                                          <a:pt x="323" y="204"/>
                                        </a:cubicBezTo>
                                        <a:cubicBezTo>
                                          <a:pt x="329" y="205"/>
                                          <a:pt x="337" y="204"/>
                                          <a:pt x="344" y="204"/>
                                        </a:cubicBezTo>
                                        <a:cubicBezTo>
                                          <a:pt x="341" y="205"/>
                                          <a:pt x="335" y="205"/>
                                          <a:pt x="333" y="206"/>
                                        </a:cubicBezTo>
                                        <a:cubicBezTo>
                                          <a:pt x="334" y="206"/>
                                          <a:pt x="337" y="206"/>
                                          <a:pt x="339" y="206"/>
                                        </a:cubicBezTo>
                                        <a:cubicBezTo>
                                          <a:pt x="340" y="206"/>
                                          <a:pt x="341" y="205"/>
                                          <a:pt x="342" y="205"/>
                                        </a:cubicBezTo>
                                        <a:cubicBezTo>
                                          <a:pt x="339" y="207"/>
                                          <a:pt x="333" y="206"/>
                                          <a:pt x="330" y="207"/>
                                        </a:cubicBezTo>
                                        <a:cubicBezTo>
                                          <a:pt x="330" y="207"/>
                                          <a:pt x="331" y="207"/>
                                          <a:pt x="331" y="207"/>
                                        </a:cubicBezTo>
                                        <a:cubicBezTo>
                                          <a:pt x="330" y="208"/>
                                          <a:pt x="329" y="207"/>
                                          <a:pt x="329" y="207"/>
                                        </a:cubicBezTo>
                                        <a:cubicBezTo>
                                          <a:pt x="332" y="208"/>
                                          <a:pt x="335" y="207"/>
                                          <a:pt x="339" y="207"/>
                                        </a:cubicBezTo>
                                        <a:cubicBezTo>
                                          <a:pt x="332" y="208"/>
                                          <a:pt x="327" y="210"/>
                                          <a:pt x="320" y="209"/>
                                        </a:cubicBezTo>
                                        <a:cubicBezTo>
                                          <a:pt x="320" y="209"/>
                                          <a:pt x="319" y="209"/>
                                          <a:pt x="319" y="210"/>
                                        </a:cubicBezTo>
                                        <a:cubicBezTo>
                                          <a:pt x="322" y="210"/>
                                          <a:pt x="326" y="210"/>
                                          <a:pt x="329" y="209"/>
                                        </a:cubicBezTo>
                                        <a:cubicBezTo>
                                          <a:pt x="331" y="209"/>
                                          <a:pt x="334" y="209"/>
                                          <a:pt x="337" y="208"/>
                                        </a:cubicBezTo>
                                        <a:cubicBezTo>
                                          <a:pt x="337" y="209"/>
                                          <a:pt x="336" y="209"/>
                                          <a:pt x="336" y="209"/>
                                        </a:cubicBezTo>
                                        <a:cubicBezTo>
                                          <a:pt x="337" y="209"/>
                                          <a:pt x="337" y="209"/>
                                          <a:pt x="338" y="209"/>
                                        </a:cubicBezTo>
                                        <a:cubicBezTo>
                                          <a:pt x="337" y="209"/>
                                          <a:pt x="336" y="210"/>
                                          <a:pt x="335" y="210"/>
                                        </a:cubicBezTo>
                                        <a:cubicBezTo>
                                          <a:pt x="330" y="212"/>
                                          <a:pt x="325" y="211"/>
                                          <a:pt x="319" y="212"/>
                                        </a:cubicBezTo>
                                        <a:cubicBezTo>
                                          <a:pt x="325" y="212"/>
                                          <a:pt x="330" y="212"/>
                                          <a:pt x="337" y="211"/>
                                        </a:cubicBezTo>
                                        <a:cubicBezTo>
                                          <a:pt x="332" y="214"/>
                                          <a:pt x="324" y="213"/>
                                          <a:pt x="316" y="214"/>
                                        </a:cubicBezTo>
                                        <a:cubicBezTo>
                                          <a:pt x="316" y="214"/>
                                          <a:pt x="317" y="214"/>
                                          <a:pt x="317" y="214"/>
                                        </a:cubicBezTo>
                                        <a:cubicBezTo>
                                          <a:pt x="307" y="214"/>
                                          <a:pt x="296" y="214"/>
                                          <a:pt x="287" y="212"/>
                                        </a:cubicBezTo>
                                        <a:cubicBezTo>
                                          <a:pt x="287" y="212"/>
                                          <a:pt x="287" y="212"/>
                                          <a:pt x="287" y="211"/>
                                        </a:cubicBezTo>
                                        <a:cubicBezTo>
                                          <a:pt x="275" y="209"/>
                                          <a:pt x="263" y="206"/>
                                          <a:pt x="252" y="202"/>
                                        </a:cubicBezTo>
                                        <a:cubicBezTo>
                                          <a:pt x="261" y="204"/>
                                          <a:pt x="271" y="207"/>
                                          <a:pt x="279" y="207"/>
                                        </a:cubicBezTo>
                                        <a:cubicBezTo>
                                          <a:pt x="280" y="207"/>
                                          <a:pt x="282" y="207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4" y="208"/>
                                          <a:pt x="284" y="208"/>
                                          <a:pt x="284" y="208"/>
                                        </a:cubicBezTo>
                                        <a:cubicBezTo>
                                          <a:pt x="286" y="209"/>
                                          <a:pt x="290" y="208"/>
                                          <a:pt x="292" y="209"/>
                                        </a:cubicBezTo>
                                        <a:cubicBezTo>
                                          <a:pt x="289" y="209"/>
                                          <a:pt x="286" y="209"/>
                                          <a:pt x="284" y="209"/>
                                        </a:cubicBezTo>
                                        <a:cubicBezTo>
                                          <a:pt x="290" y="210"/>
                                          <a:pt x="294" y="211"/>
                                          <a:pt x="299" y="210"/>
                                        </a:cubicBezTo>
                                        <a:cubicBezTo>
                                          <a:pt x="297" y="210"/>
                                          <a:pt x="294" y="210"/>
                                          <a:pt x="292" y="209"/>
                                        </a:cubicBezTo>
                                        <a:cubicBezTo>
                                          <a:pt x="298" y="209"/>
                                          <a:pt x="308" y="211"/>
                                          <a:pt x="312" y="210"/>
                                        </a:cubicBezTo>
                                        <a:cubicBezTo>
                                          <a:pt x="305" y="209"/>
                                          <a:pt x="297" y="209"/>
                                          <a:pt x="290" y="208"/>
                                        </a:cubicBezTo>
                                        <a:cubicBezTo>
                                          <a:pt x="287" y="208"/>
                                          <a:pt x="284" y="207"/>
                                          <a:pt x="281" y="207"/>
                                        </a:cubicBezTo>
                                        <a:cubicBezTo>
                                          <a:pt x="281" y="206"/>
                                          <a:pt x="282" y="206"/>
                                          <a:pt x="282" y="207"/>
                                        </a:cubicBezTo>
                                        <a:cubicBezTo>
                                          <a:pt x="283" y="207"/>
                                          <a:pt x="282" y="206"/>
                                          <a:pt x="282" y="206"/>
                                        </a:cubicBezTo>
                                        <a:cubicBezTo>
                                          <a:pt x="283" y="207"/>
                                          <a:pt x="286" y="207"/>
                                          <a:pt x="287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9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96" y="207"/>
                                          <a:pt x="304" y="208"/>
                                          <a:pt x="312" y="208"/>
                                        </a:cubicBezTo>
                                        <a:cubicBezTo>
                                          <a:pt x="311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310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295" y="207"/>
                                          <a:pt x="279" y="207"/>
                                          <a:pt x="265" y="200"/>
                                        </a:cubicBezTo>
                                        <a:cubicBezTo>
                                          <a:pt x="280" y="204"/>
                                          <a:pt x="296" y="204"/>
                                          <a:pt x="311" y="206"/>
                                        </a:cubicBezTo>
                                        <a:cubicBezTo>
                                          <a:pt x="311" y="206"/>
                                          <a:pt x="311" y="206"/>
                                          <a:pt x="311" y="206"/>
                                        </a:cubicBezTo>
                                        <a:cubicBezTo>
                                          <a:pt x="308" y="204"/>
                                          <a:pt x="304" y="205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301" y="204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299" y="204"/>
                                          <a:pt x="298" y="204"/>
                                        </a:cubicBezTo>
                                        <a:cubicBezTo>
                                          <a:pt x="297" y="205"/>
                                          <a:pt x="294" y="204"/>
                                          <a:pt x="292" y="204"/>
                                        </a:cubicBezTo>
                                        <a:cubicBezTo>
                                          <a:pt x="292" y="204"/>
                                          <a:pt x="292" y="203"/>
                                          <a:pt x="292" y="203"/>
                                        </a:cubicBezTo>
                                        <a:cubicBezTo>
                                          <a:pt x="284" y="201"/>
                                          <a:pt x="274" y="202"/>
                                          <a:pt x="267" y="198"/>
                                        </a:cubicBezTo>
                                        <a:cubicBezTo>
                                          <a:pt x="277" y="200"/>
                                          <a:pt x="284" y="202"/>
                                          <a:pt x="296" y="202"/>
                                        </a:cubicBezTo>
                                        <a:cubicBezTo>
                                          <a:pt x="295" y="201"/>
                                          <a:pt x="292" y="202"/>
                                          <a:pt x="291" y="201"/>
                                        </a:cubicBezTo>
                                        <a:cubicBezTo>
                                          <a:pt x="283" y="200"/>
                                          <a:pt x="275" y="199"/>
                                          <a:pt x="268" y="196"/>
                                        </a:cubicBezTo>
                                        <a:cubicBezTo>
                                          <a:pt x="284" y="200"/>
                                          <a:pt x="300" y="202"/>
                                          <a:pt x="316" y="201"/>
                                        </a:cubicBezTo>
                                        <a:cubicBezTo>
                                          <a:pt x="313" y="200"/>
                                          <a:pt x="309" y="201"/>
                                          <a:pt x="305" y="200"/>
                                        </a:cubicBezTo>
                                        <a:cubicBezTo>
                                          <a:pt x="308" y="199"/>
                                          <a:pt x="312" y="200"/>
                                          <a:pt x="315" y="200"/>
                                        </a:cubicBezTo>
                                        <a:cubicBezTo>
                                          <a:pt x="312" y="199"/>
                                          <a:pt x="310" y="200"/>
                                          <a:pt x="308" y="200"/>
                                        </a:cubicBezTo>
                                        <a:cubicBezTo>
                                          <a:pt x="308" y="199"/>
                                          <a:pt x="308" y="199"/>
                                          <a:pt x="307" y="199"/>
                                        </a:cubicBezTo>
                                        <a:cubicBezTo>
                                          <a:pt x="304" y="200"/>
                                          <a:pt x="300" y="199"/>
                                          <a:pt x="297" y="198"/>
                                        </a:cubicBezTo>
                                        <a:cubicBezTo>
                                          <a:pt x="297" y="198"/>
                                          <a:pt x="298" y="199"/>
                                          <a:pt x="298" y="198"/>
                                        </a:cubicBezTo>
                                        <a:cubicBezTo>
                                          <a:pt x="298" y="198"/>
                                          <a:pt x="297" y="199"/>
                                          <a:pt x="297" y="199"/>
                                        </a:cubicBezTo>
                                        <a:cubicBezTo>
                                          <a:pt x="297" y="198"/>
                                          <a:pt x="297" y="198"/>
                                          <a:pt x="297" y="198"/>
                                        </a:cubicBezTo>
                                        <a:cubicBezTo>
                                          <a:pt x="293" y="197"/>
                                          <a:pt x="287" y="196"/>
                                          <a:pt x="283" y="194"/>
                                        </a:cubicBezTo>
                                        <a:cubicBezTo>
                                          <a:pt x="292" y="198"/>
                                          <a:pt x="308" y="197"/>
                                          <a:pt x="316" y="199"/>
                                        </a:cubicBezTo>
                                        <a:cubicBezTo>
                                          <a:pt x="312" y="197"/>
                                          <a:pt x="303" y="197"/>
                                          <a:pt x="297" y="195"/>
                                        </a:cubicBezTo>
                                        <a:cubicBezTo>
                                          <a:pt x="302" y="196"/>
                                          <a:pt x="307" y="196"/>
                                          <a:pt x="313" y="196"/>
                                        </a:cubicBezTo>
                                        <a:cubicBezTo>
                                          <a:pt x="321" y="200"/>
                                          <a:pt x="334" y="202"/>
                                          <a:pt x="344" y="201"/>
                                        </a:cubicBezTo>
                                        <a:cubicBezTo>
                                          <a:pt x="336" y="202"/>
                                          <a:pt x="327" y="202"/>
                                          <a:pt x="320" y="200"/>
                                        </a:cubicBezTo>
                                        <a:cubicBezTo>
                                          <a:pt x="327" y="204"/>
                                          <a:pt x="339" y="202"/>
                                          <a:pt x="348" y="202"/>
                                        </a:cubicBezTo>
                                        <a:close/>
                                        <a:moveTo>
                                          <a:pt x="286" y="196"/>
                                        </a:moveTo>
                                        <a:cubicBezTo>
                                          <a:pt x="284" y="196"/>
                                          <a:pt x="284" y="195"/>
                                          <a:pt x="286" y="196"/>
                                        </a:cubicBezTo>
                                        <a:close/>
                                        <a:moveTo>
                                          <a:pt x="295" y="199"/>
                                        </a:moveTo>
                                        <a:cubicBezTo>
                                          <a:pt x="296" y="199"/>
                                          <a:pt x="298" y="199"/>
                                          <a:pt x="300" y="200"/>
                                        </a:cubicBezTo>
                                        <a:cubicBezTo>
                                          <a:pt x="299" y="200"/>
                                          <a:pt x="296" y="200"/>
                                          <a:pt x="295" y="199"/>
                                        </a:cubicBezTo>
                                        <a:close/>
                                        <a:moveTo>
                                          <a:pt x="331" y="189"/>
                                        </a:moveTo>
                                        <a:cubicBezTo>
                                          <a:pt x="331" y="188"/>
                                          <a:pt x="331" y="188"/>
                                          <a:pt x="330" y="187"/>
                                        </a:cubicBezTo>
                                        <a:cubicBezTo>
                                          <a:pt x="331" y="187"/>
                                          <a:pt x="331" y="188"/>
                                          <a:pt x="331" y="189"/>
                                        </a:cubicBezTo>
                                        <a:close/>
                                        <a:moveTo>
                                          <a:pt x="330" y="189"/>
                                        </a:moveTo>
                                        <a:cubicBezTo>
                                          <a:pt x="327" y="189"/>
                                          <a:pt x="322" y="187"/>
                                          <a:pt x="319" y="186"/>
                                        </a:cubicBezTo>
                                        <a:cubicBezTo>
                                          <a:pt x="323" y="187"/>
                                          <a:pt x="327" y="190"/>
                                          <a:pt x="331" y="190"/>
                                        </a:cubicBezTo>
                                        <a:cubicBezTo>
                                          <a:pt x="331" y="190"/>
                                          <a:pt x="332" y="191"/>
                                          <a:pt x="332" y="191"/>
                                        </a:cubicBezTo>
                                        <a:cubicBezTo>
                                          <a:pt x="328" y="191"/>
                                          <a:pt x="323" y="190"/>
                                          <a:pt x="320" y="188"/>
                                        </a:cubicBezTo>
                                        <a:cubicBezTo>
                                          <a:pt x="320" y="188"/>
                                          <a:pt x="320" y="188"/>
                                          <a:pt x="320" y="188"/>
                                        </a:cubicBezTo>
                                        <a:cubicBezTo>
                                          <a:pt x="323" y="190"/>
                                          <a:pt x="329" y="192"/>
                                          <a:pt x="333" y="192"/>
                                        </a:cubicBezTo>
                                        <a:cubicBezTo>
                                          <a:pt x="333" y="192"/>
                                          <a:pt x="334" y="193"/>
                                          <a:pt x="334" y="193"/>
                                        </a:cubicBezTo>
                                        <a:cubicBezTo>
                                          <a:pt x="329" y="193"/>
                                          <a:pt x="324" y="192"/>
                                          <a:pt x="320" y="191"/>
                                        </a:cubicBezTo>
                                        <a:cubicBezTo>
                                          <a:pt x="324" y="193"/>
                                          <a:pt x="330" y="194"/>
                                          <a:pt x="335" y="194"/>
                                        </a:cubicBezTo>
                                        <a:cubicBezTo>
                                          <a:pt x="337" y="195"/>
                                          <a:pt x="340" y="197"/>
                                          <a:pt x="342" y="199"/>
                                        </a:cubicBezTo>
                                        <a:cubicBezTo>
                                          <a:pt x="336" y="199"/>
                                          <a:pt x="328" y="199"/>
                                          <a:pt x="322" y="197"/>
                                        </a:cubicBezTo>
                                        <a:cubicBezTo>
                                          <a:pt x="328" y="200"/>
                                          <a:pt x="335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3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4" y="200"/>
                                          <a:pt x="344" y="200"/>
                                        </a:cubicBezTo>
                                        <a:cubicBezTo>
                                          <a:pt x="331" y="202"/>
                                          <a:pt x="320" y="197"/>
                                          <a:pt x="308" y="195"/>
                                        </a:cubicBezTo>
                                        <a:cubicBezTo>
                                          <a:pt x="308" y="195"/>
                                          <a:pt x="308" y="195"/>
                                          <a:pt x="308" y="195"/>
                                        </a:cubicBezTo>
                                        <a:cubicBezTo>
                                          <a:pt x="305" y="194"/>
                                          <a:pt x="299" y="193"/>
                                          <a:pt x="296" y="193"/>
                                        </a:cubicBezTo>
                                        <a:cubicBezTo>
                                          <a:pt x="290" y="192"/>
                                          <a:pt x="284" y="191"/>
                                          <a:pt x="278" y="189"/>
                                        </a:cubicBezTo>
                                        <a:cubicBezTo>
                                          <a:pt x="289" y="191"/>
                                          <a:pt x="301" y="194"/>
                                          <a:pt x="311" y="195"/>
                                        </a:cubicBezTo>
                                        <a:cubicBezTo>
                                          <a:pt x="311" y="194"/>
                                          <a:pt x="310" y="195"/>
                                          <a:pt x="310" y="194"/>
                                        </a:cubicBezTo>
                                        <a:cubicBezTo>
                                          <a:pt x="311" y="194"/>
                                          <a:pt x="311" y="194"/>
                                          <a:pt x="312" y="194"/>
                                        </a:cubicBezTo>
                                        <a:cubicBezTo>
                                          <a:pt x="312" y="195"/>
                                          <a:pt x="313" y="195"/>
                                          <a:pt x="313" y="195"/>
                                        </a:cubicBezTo>
                                        <a:cubicBezTo>
                                          <a:pt x="312" y="194"/>
                                          <a:pt x="310" y="194"/>
                                          <a:pt x="309" y="193"/>
                                        </a:cubicBezTo>
                                        <a:cubicBezTo>
                                          <a:pt x="309" y="194"/>
                                          <a:pt x="310" y="194"/>
                                          <a:pt x="310" y="194"/>
                                        </a:cubicBezTo>
                                        <a:cubicBezTo>
                                          <a:pt x="310" y="194"/>
                                          <a:pt x="309" y="194"/>
                                          <a:pt x="308" y="194"/>
                                        </a:cubicBezTo>
                                        <a:cubicBezTo>
                                          <a:pt x="308" y="193"/>
                                          <a:pt x="309" y="194"/>
                                          <a:pt x="309" y="194"/>
                                        </a:cubicBezTo>
                                        <a:cubicBezTo>
                                          <a:pt x="309" y="193"/>
                                          <a:pt x="308" y="193"/>
                                          <a:pt x="307" y="193"/>
                                        </a:cubicBezTo>
                                        <a:cubicBezTo>
                                          <a:pt x="307" y="194"/>
                                          <a:pt x="308" y="193"/>
                                          <a:pt x="308" y="193"/>
                                        </a:cubicBezTo>
                                        <a:cubicBezTo>
                                          <a:pt x="308" y="194"/>
                                          <a:pt x="307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7" y="193"/>
                                          <a:pt x="307" y="193"/>
                                        </a:cubicBezTo>
                                        <a:cubicBezTo>
                                          <a:pt x="307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5" y="193"/>
                                        </a:cubicBezTo>
                                        <a:cubicBezTo>
                                          <a:pt x="305" y="192"/>
                                          <a:pt x="305" y="192"/>
                                          <a:pt x="304" y="192"/>
                                        </a:cubicBezTo>
                                        <a:cubicBezTo>
                                          <a:pt x="304" y="193"/>
                                          <a:pt x="305" y="193"/>
                                          <a:pt x="305" y="193"/>
                                        </a:cubicBezTo>
                                        <a:cubicBezTo>
                                          <a:pt x="304" y="193"/>
                                          <a:pt x="302" y="192"/>
                                          <a:pt x="301" y="192"/>
                                        </a:cubicBezTo>
                                        <a:cubicBezTo>
                                          <a:pt x="301" y="192"/>
                                          <a:pt x="302" y="192"/>
                                          <a:pt x="302" y="192"/>
                                        </a:cubicBezTo>
                                        <a:cubicBezTo>
                                          <a:pt x="297" y="191"/>
                                          <a:pt x="292" y="190"/>
                                          <a:pt x="287" y="188"/>
                                        </a:cubicBezTo>
                                        <a:cubicBezTo>
                                          <a:pt x="287" y="188"/>
                                          <a:pt x="287" y="187"/>
                                          <a:pt x="287" y="187"/>
                                        </a:cubicBezTo>
                                        <a:cubicBezTo>
                                          <a:pt x="286" y="187"/>
                                          <a:pt x="284" y="187"/>
                                          <a:pt x="283" y="186"/>
                                        </a:cubicBezTo>
                                        <a:cubicBezTo>
                                          <a:pt x="291" y="187"/>
                                          <a:pt x="299" y="191"/>
                                          <a:pt x="306" y="191"/>
                                        </a:cubicBezTo>
                                        <a:cubicBezTo>
                                          <a:pt x="306" y="191"/>
                                          <a:pt x="307" y="191"/>
                                          <a:pt x="308" y="191"/>
                                        </a:cubicBezTo>
                                        <a:cubicBezTo>
                                          <a:pt x="308" y="191"/>
                                          <a:pt x="309" y="191"/>
                                          <a:pt x="310" y="191"/>
                                        </a:cubicBezTo>
                                        <a:cubicBezTo>
                                          <a:pt x="300" y="189"/>
                                          <a:pt x="291" y="187"/>
                                          <a:pt x="281" y="184"/>
                                        </a:cubicBezTo>
                                        <a:cubicBezTo>
                                          <a:pt x="291" y="184"/>
                                          <a:pt x="299" y="187"/>
                                          <a:pt x="307" y="190"/>
                                        </a:cubicBezTo>
                                        <a:cubicBezTo>
                                          <a:pt x="300" y="186"/>
                                          <a:pt x="291" y="184"/>
                                          <a:pt x="282" y="183"/>
                                        </a:cubicBezTo>
                                        <a:cubicBezTo>
                                          <a:pt x="290" y="182"/>
                                          <a:pt x="296" y="186"/>
                                          <a:pt x="303" y="187"/>
                                        </a:cubicBezTo>
                                        <a:cubicBezTo>
                                          <a:pt x="297" y="185"/>
                                          <a:pt x="292" y="183"/>
                                          <a:pt x="284" y="181"/>
                                        </a:cubicBezTo>
                                        <a:cubicBezTo>
                                          <a:pt x="294" y="180"/>
                                          <a:pt x="301" y="185"/>
                                          <a:pt x="309" y="188"/>
                                        </a:cubicBezTo>
                                        <a:cubicBezTo>
                                          <a:pt x="302" y="184"/>
                                          <a:pt x="295" y="181"/>
                                          <a:pt x="286" y="180"/>
                                        </a:cubicBezTo>
                                        <a:cubicBezTo>
                                          <a:pt x="295" y="180"/>
                                          <a:pt x="302" y="185"/>
                                          <a:pt x="310" y="186"/>
                                        </a:cubicBezTo>
                                        <a:cubicBezTo>
                                          <a:pt x="303" y="183"/>
                                          <a:pt x="296" y="180"/>
                                          <a:pt x="288" y="178"/>
                                        </a:cubicBezTo>
                                        <a:cubicBezTo>
                                          <a:pt x="298" y="179"/>
                                          <a:pt x="306" y="184"/>
                                          <a:pt x="313" y="187"/>
                                        </a:cubicBezTo>
                                        <a:cubicBezTo>
                                          <a:pt x="307" y="183"/>
                                          <a:pt x="299" y="180"/>
                                          <a:pt x="291" y="178"/>
                                        </a:cubicBezTo>
                                        <a:cubicBezTo>
                                          <a:pt x="298" y="178"/>
                                          <a:pt x="303" y="182"/>
                                          <a:pt x="310" y="183"/>
                                        </a:cubicBezTo>
                                        <a:cubicBezTo>
                                          <a:pt x="304" y="181"/>
                                          <a:pt x="297" y="178"/>
                                          <a:pt x="290" y="176"/>
                                        </a:cubicBezTo>
                                        <a:cubicBezTo>
                                          <a:pt x="296" y="177"/>
                                          <a:pt x="299" y="179"/>
                                          <a:pt x="305" y="179"/>
                                        </a:cubicBezTo>
                                        <a:cubicBezTo>
                                          <a:pt x="305" y="180"/>
                                          <a:pt x="306" y="180"/>
                                          <a:pt x="305" y="180"/>
                                        </a:cubicBezTo>
                                        <a:cubicBezTo>
                                          <a:pt x="311" y="182"/>
                                          <a:pt x="316" y="186"/>
                                          <a:pt x="321" y="188"/>
                                        </a:cubicBezTo>
                                        <a:cubicBezTo>
                                          <a:pt x="317" y="185"/>
                                          <a:pt x="312" y="182"/>
                                          <a:pt x="307" y="180"/>
                                        </a:cubicBezTo>
                                        <a:cubicBezTo>
                                          <a:pt x="313" y="182"/>
                                          <a:pt x="325" y="183"/>
                                          <a:pt x="330" y="189"/>
                                        </a:cubicBezTo>
                                        <a:close/>
                                        <a:moveTo>
                                          <a:pt x="279" y="187"/>
                                        </a:moveTo>
                                        <a:cubicBezTo>
                                          <a:pt x="283" y="187"/>
                                          <a:pt x="286" y="189"/>
                                          <a:pt x="290" y="190"/>
                                        </a:cubicBezTo>
                                        <a:cubicBezTo>
                                          <a:pt x="287" y="189"/>
                                          <a:pt x="281" y="188"/>
                                          <a:pt x="279" y="187"/>
                                        </a:cubicBezTo>
                                        <a:close/>
                                        <a:moveTo>
                                          <a:pt x="361" y="146"/>
                                        </a:moveTo>
                                        <a:cubicBezTo>
                                          <a:pt x="356" y="149"/>
                                          <a:pt x="350" y="150"/>
                                          <a:pt x="344" y="152"/>
                                        </a:cubicBezTo>
                                        <a:cubicBezTo>
                                          <a:pt x="350" y="151"/>
                                          <a:pt x="356" y="149"/>
                                          <a:pt x="361" y="147"/>
                                        </a:cubicBezTo>
                                        <a:cubicBezTo>
                                          <a:pt x="361" y="147"/>
                                          <a:pt x="361" y="147"/>
                                          <a:pt x="362" y="147"/>
                                        </a:cubicBezTo>
                                        <a:cubicBezTo>
                                          <a:pt x="356" y="151"/>
                                          <a:pt x="351" y="156"/>
                                          <a:pt x="344" y="157"/>
                                        </a:cubicBezTo>
                                        <a:cubicBezTo>
                                          <a:pt x="351" y="156"/>
                                          <a:pt x="357" y="152"/>
                                          <a:pt x="362" y="148"/>
                                        </a:cubicBezTo>
                                        <a:cubicBezTo>
                                          <a:pt x="359" y="152"/>
                                          <a:pt x="355" y="155"/>
                                          <a:pt x="350" y="159"/>
                                        </a:cubicBezTo>
                                        <a:cubicBezTo>
                                          <a:pt x="355" y="157"/>
                                          <a:pt x="359" y="153"/>
                                          <a:pt x="363" y="148"/>
                                        </a:cubicBezTo>
                                        <a:cubicBezTo>
                                          <a:pt x="359" y="156"/>
                                          <a:pt x="352" y="161"/>
                                          <a:pt x="344" y="165"/>
                                        </a:cubicBezTo>
                                        <a:cubicBezTo>
                                          <a:pt x="350" y="163"/>
                                          <a:pt x="355" y="159"/>
                                          <a:pt x="359" y="154"/>
                                        </a:cubicBezTo>
                                        <a:cubicBezTo>
                                          <a:pt x="359" y="156"/>
                                          <a:pt x="357" y="157"/>
                                          <a:pt x="357" y="159"/>
                                        </a:cubicBezTo>
                                        <a:cubicBezTo>
                                          <a:pt x="346" y="166"/>
                                          <a:pt x="337" y="179"/>
                                          <a:pt x="322" y="182"/>
                                        </a:cubicBezTo>
                                        <a:cubicBezTo>
                                          <a:pt x="321" y="182"/>
                                          <a:pt x="321" y="182"/>
                                          <a:pt x="320" y="182"/>
                                        </a:cubicBezTo>
                                        <a:cubicBezTo>
                                          <a:pt x="321" y="182"/>
                                          <a:pt x="322" y="182"/>
                                          <a:pt x="322" y="182"/>
                                        </a:cubicBezTo>
                                        <a:cubicBezTo>
                                          <a:pt x="323" y="182"/>
                                          <a:pt x="324" y="181"/>
                                          <a:pt x="324" y="181"/>
                                        </a:cubicBezTo>
                                        <a:cubicBezTo>
                                          <a:pt x="322" y="179"/>
                                          <a:pt x="320" y="184"/>
                                          <a:pt x="318" y="181"/>
                                        </a:cubicBezTo>
                                        <a:cubicBezTo>
                                          <a:pt x="320" y="181"/>
                                          <a:pt x="321" y="181"/>
                                          <a:pt x="322" y="180"/>
                                        </a:cubicBezTo>
                                        <a:cubicBezTo>
                                          <a:pt x="320" y="179"/>
                                          <a:pt x="316" y="182"/>
                                          <a:pt x="315" y="180"/>
                                        </a:cubicBezTo>
                                        <a:cubicBezTo>
                                          <a:pt x="318" y="180"/>
                                          <a:pt x="321" y="179"/>
                                          <a:pt x="323" y="178"/>
                                        </a:cubicBezTo>
                                        <a:cubicBezTo>
                                          <a:pt x="319" y="178"/>
                                          <a:pt x="315" y="180"/>
                                          <a:pt x="312" y="178"/>
                                        </a:cubicBezTo>
                                        <a:cubicBezTo>
                                          <a:pt x="312" y="177"/>
                                          <a:pt x="314" y="179"/>
                                          <a:pt x="315" y="178"/>
                                        </a:cubicBezTo>
                                        <a:cubicBezTo>
                                          <a:pt x="309" y="178"/>
                                          <a:pt x="300" y="176"/>
                                          <a:pt x="292" y="174"/>
                                        </a:cubicBezTo>
                                        <a:cubicBezTo>
                                          <a:pt x="292" y="174"/>
                                          <a:pt x="292" y="174"/>
                                          <a:pt x="292" y="174"/>
                                        </a:cubicBezTo>
                                        <a:cubicBezTo>
                                          <a:pt x="295" y="174"/>
                                          <a:pt x="296" y="175"/>
                                          <a:pt x="299" y="176"/>
                                        </a:cubicBezTo>
                                        <a:cubicBezTo>
                                          <a:pt x="298" y="174"/>
                                          <a:pt x="295" y="174"/>
                                          <a:pt x="294" y="173"/>
                                        </a:cubicBezTo>
                                        <a:cubicBezTo>
                                          <a:pt x="299" y="175"/>
                                          <a:pt x="306" y="176"/>
                                          <a:pt x="312" y="176"/>
                                        </a:cubicBezTo>
                                        <a:cubicBezTo>
                                          <a:pt x="307" y="175"/>
                                          <a:pt x="300" y="175"/>
                                          <a:pt x="296" y="172"/>
                                        </a:cubicBezTo>
                                        <a:cubicBezTo>
                                          <a:pt x="309" y="177"/>
                                          <a:pt x="322" y="171"/>
                                          <a:pt x="333" y="168"/>
                                        </a:cubicBezTo>
                                        <a:cubicBezTo>
                                          <a:pt x="323" y="169"/>
                                          <a:pt x="310" y="175"/>
                                          <a:pt x="298" y="171"/>
                                        </a:cubicBezTo>
                                        <a:cubicBezTo>
                                          <a:pt x="312" y="172"/>
                                          <a:pt x="325" y="168"/>
                                          <a:pt x="336" y="163"/>
                                        </a:cubicBezTo>
                                        <a:cubicBezTo>
                                          <a:pt x="335" y="163"/>
                                          <a:pt x="332" y="164"/>
                                          <a:pt x="332" y="165"/>
                                        </a:cubicBezTo>
                                        <a:cubicBezTo>
                                          <a:pt x="322" y="167"/>
                                          <a:pt x="313" y="171"/>
                                          <a:pt x="301" y="170"/>
                                        </a:cubicBezTo>
                                        <a:cubicBezTo>
                                          <a:pt x="301" y="169"/>
                                          <a:pt x="302" y="170"/>
                                          <a:pt x="302" y="169"/>
                                        </a:cubicBezTo>
                                        <a:cubicBezTo>
                                          <a:pt x="312" y="170"/>
                                          <a:pt x="322" y="167"/>
                                          <a:pt x="330" y="164"/>
                                        </a:cubicBezTo>
                                        <a:cubicBezTo>
                                          <a:pt x="322" y="165"/>
                                          <a:pt x="313" y="168"/>
                                          <a:pt x="304" y="168"/>
                                        </a:cubicBezTo>
                                        <a:cubicBezTo>
                                          <a:pt x="311" y="165"/>
                                          <a:pt x="322" y="166"/>
                                          <a:pt x="328" y="162"/>
                                        </a:cubicBezTo>
                                        <a:cubicBezTo>
                                          <a:pt x="324" y="163"/>
                                          <a:pt x="320" y="164"/>
                                          <a:pt x="316" y="165"/>
                                        </a:cubicBezTo>
                                        <a:cubicBezTo>
                                          <a:pt x="316" y="164"/>
                                          <a:pt x="315" y="164"/>
                                          <a:pt x="315" y="163"/>
                                        </a:cubicBezTo>
                                        <a:cubicBezTo>
                                          <a:pt x="319" y="162"/>
                                          <a:pt x="323" y="161"/>
                                          <a:pt x="327" y="160"/>
                                        </a:cubicBezTo>
                                        <a:cubicBezTo>
                                          <a:pt x="322" y="160"/>
                                          <a:pt x="316" y="162"/>
                                          <a:pt x="311" y="163"/>
                                        </a:cubicBezTo>
                                        <a:cubicBezTo>
                                          <a:pt x="313" y="160"/>
                                          <a:pt x="316" y="160"/>
                                          <a:pt x="320" y="159"/>
                                        </a:cubicBezTo>
                                        <a:cubicBezTo>
                                          <a:pt x="318" y="159"/>
                                          <a:pt x="316" y="159"/>
                                          <a:pt x="314" y="160"/>
                                        </a:cubicBezTo>
                                        <a:cubicBezTo>
                                          <a:pt x="316" y="157"/>
                                          <a:pt x="322" y="158"/>
                                          <a:pt x="324" y="156"/>
                                        </a:cubicBezTo>
                                        <a:cubicBezTo>
                                          <a:pt x="322" y="156"/>
                                          <a:pt x="319" y="157"/>
                                          <a:pt x="316" y="157"/>
                                        </a:cubicBezTo>
                                        <a:cubicBezTo>
                                          <a:pt x="319" y="154"/>
                                          <a:pt x="325" y="155"/>
                                          <a:pt x="329" y="153"/>
                                        </a:cubicBezTo>
                                        <a:cubicBezTo>
                                          <a:pt x="326" y="153"/>
                                          <a:pt x="322" y="154"/>
                                          <a:pt x="319" y="155"/>
                                        </a:cubicBezTo>
                                        <a:cubicBezTo>
                                          <a:pt x="322" y="151"/>
                                          <a:pt x="328" y="151"/>
                                          <a:pt x="332" y="150"/>
                                        </a:cubicBezTo>
                                        <a:cubicBezTo>
                                          <a:pt x="328" y="150"/>
                                          <a:pt x="325" y="151"/>
                                          <a:pt x="323" y="151"/>
                                        </a:cubicBezTo>
                                        <a:cubicBezTo>
                                          <a:pt x="324" y="148"/>
                                          <a:pt x="331" y="149"/>
                                          <a:pt x="334" y="148"/>
                                        </a:cubicBezTo>
                                        <a:cubicBezTo>
                                          <a:pt x="331" y="148"/>
                                          <a:pt x="328" y="148"/>
                                          <a:pt x="325" y="148"/>
                                        </a:cubicBezTo>
                                        <a:cubicBezTo>
                                          <a:pt x="325" y="145"/>
                                          <a:pt x="329" y="146"/>
                                          <a:pt x="332" y="146"/>
                                        </a:cubicBezTo>
                                        <a:cubicBezTo>
                                          <a:pt x="330" y="145"/>
                                          <a:pt x="329" y="146"/>
                                          <a:pt x="327" y="145"/>
                                        </a:cubicBezTo>
                                        <a:cubicBezTo>
                                          <a:pt x="336" y="143"/>
                                          <a:pt x="350" y="148"/>
                                          <a:pt x="361" y="146"/>
                                        </a:cubicBezTo>
                                        <a:close/>
                                        <a:moveTo>
                                          <a:pt x="352" y="144"/>
                                        </a:moveTo>
                                        <a:cubicBezTo>
                                          <a:pt x="354" y="142"/>
                                          <a:pt x="356" y="142"/>
                                          <a:pt x="359" y="140"/>
                                        </a:cubicBezTo>
                                        <a:cubicBezTo>
                                          <a:pt x="358" y="142"/>
                                          <a:pt x="356" y="145"/>
                                          <a:pt x="352" y="144"/>
                                        </a:cubicBezTo>
                                        <a:close/>
                                        <a:moveTo>
                                          <a:pt x="363" y="132"/>
                                        </a:moveTo>
                                        <a:cubicBezTo>
                                          <a:pt x="363" y="132"/>
                                          <a:pt x="362" y="132"/>
                                          <a:pt x="362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1"/>
                                        </a:cubicBezTo>
                                        <a:cubicBezTo>
                                          <a:pt x="363" y="131"/>
                                          <a:pt x="363" y="132"/>
                                          <a:pt x="363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2"/>
                                        </a:cubicBezTo>
                                        <a:close/>
                                        <a:moveTo>
                                          <a:pt x="339" y="130"/>
                                        </a:moveTo>
                                        <a:cubicBezTo>
                                          <a:pt x="339" y="127"/>
                                          <a:pt x="344" y="127"/>
                                          <a:pt x="346" y="125"/>
                                        </a:cubicBezTo>
                                        <a:cubicBezTo>
                                          <a:pt x="345" y="126"/>
                                          <a:pt x="341" y="126"/>
                                          <a:pt x="339" y="127"/>
                                        </a:cubicBezTo>
                                        <a:cubicBezTo>
                                          <a:pt x="340" y="126"/>
                                          <a:pt x="339" y="127"/>
                                          <a:pt x="339" y="126"/>
                                        </a:cubicBezTo>
                                        <a:cubicBezTo>
                                          <a:pt x="341" y="125"/>
                                          <a:pt x="343" y="125"/>
                                          <a:pt x="345" y="124"/>
                                        </a:cubicBezTo>
                                        <a:cubicBezTo>
                                          <a:pt x="343" y="123"/>
                                          <a:pt x="340" y="126"/>
                                          <a:pt x="338" y="125"/>
                                        </a:cubicBezTo>
                                        <a:cubicBezTo>
                                          <a:pt x="340" y="124"/>
                                          <a:pt x="342" y="123"/>
                                          <a:pt x="345" y="123"/>
                                        </a:cubicBezTo>
                                        <a:cubicBezTo>
                                          <a:pt x="345" y="124"/>
                                          <a:pt x="345" y="124"/>
                                          <a:pt x="345" y="124"/>
                                        </a:cubicBezTo>
                                        <a:cubicBezTo>
                                          <a:pt x="350" y="124"/>
                                          <a:pt x="356" y="125"/>
                                          <a:pt x="362" y="126"/>
                                        </a:cubicBezTo>
                                        <a:cubicBezTo>
                                          <a:pt x="360" y="128"/>
                                          <a:pt x="356" y="129"/>
                                          <a:pt x="353" y="131"/>
                                        </a:cubicBezTo>
                                        <a:cubicBezTo>
                                          <a:pt x="356" y="130"/>
                                          <a:pt x="360" y="129"/>
                                          <a:pt x="362" y="127"/>
                                        </a:cubicBezTo>
                                        <a:cubicBezTo>
                                          <a:pt x="363" y="127"/>
                                          <a:pt x="363" y="127"/>
                                          <a:pt x="363" y="128"/>
                                        </a:cubicBezTo>
                                        <a:cubicBezTo>
                                          <a:pt x="360" y="129"/>
                                          <a:pt x="358" y="131"/>
                                          <a:pt x="355" y="133"/>
                                        </a:cubicBezTo>
                                        <a:cubicBezTo>
                                          <a:pt x="358" y="132"/>
                                          <a:pt x="361" y="130"/>
                                          <a:pt x="363" y="129"/>
                                        </a:cubicBezTo>
                                        <a:cubicBezTo>
                                          <a:pt x="361" y="132"/>
                                          <a:pt x="357" y="133"/>
                                          <a:pt x="354" y="136"/>
                                        </a:cubicBezTo>
                                        <a:cubicBezTo>
                                          <a:pt x="357" y="135"/>
                                          <a:pt x="360" y="132"/>
                                          <a:pt x="363" y="130"/>
                                        </a:cubicBezTo>
                                        <a:cubicBezTo>
                                          <a:pt x="363" y="131"/>
                                          <a:pt x="363" y="131"/>
                                          <a:pt x="363" y="132"/>
                                        </a:cubicBezTo>
                                        <a:cubicBezTo>
                                          <a:pt x="360" y="134"/>
                                          <a:pt x="356" y="136"/>
                                          <a:pt x="353" y="138"/>
                                        </a:cubicBezTo>
                                        <a:cubicBezTo>
                                          <a:pt x="357" y="137"/>
                                          <a:pt x="359" y="134"/>
                                          <a:pt x="362" y="134"/>
                                        </a:cubicBezTo>
                                        <a:cubicBezTo>
                                          <a:pt x="361" y="135"/>
                                          <a:pt x="360" y="136"/>
                                          <a:pt x="358" y="137"/>
                                        </a:cubicBezTo>
                                        <a:cubicBezTo>
                                          <a:pt x="359" y="137"/>
                                          <a:pt x="361" y="136"/>
                                          <a:pt x="361" y="136"/>
                                        </a:cubicBezTo>
                                        <a:cubicBezTo>
                                          <a:pt x="361" y="137"/>
                                          <a:pt x="360" y="138"/>
                                          <a:pt x="360" y="139"/>
                                        </a:cubicBezTo>
                                        <a:cubicBezTo>
                                          <a:pt x="356" y="141"/>
                                          <a:pt x="352" y="144"/>
                                          <a:pt x="348" y="144"/>
                                        </a:cubicBezTo>
                                        <a:cubicBezTo>
                                          <a:pt x="352" y="142"/>
                                          <a:pt x="356" y="140"/>
                                          <a:pt x="360" y="138"/>
                                        </a:cubicBezTo>
                                        <a:cubicBezTo>
                                          <a:pt x="360" y="138"/>
                                          <a:pt x="360" y="138"/>
                                          <a:pt x="360" y="138"/>
                                        </a:cubicBezTo>
                                        <a:cubicBezTo>
                                          <a:pt x="354" y="140"/>
                                          <a:pt x="349" y="144"/>
                                          <a:pt x="342" y="143"/>
                                        </a:cubicBezTo>
                                        <a:cubicBezTo>
                                          <a:pt x="346" y="142"/>
                                          <a:pt x="351" y="141"/>
                                          <a:pt x="355" y="138"/>
                                        </a:cubicBezTo>
                                        <a:cubicBezTo>
                                          <a:pt x="350" y="140"/>
                                          <a:pt x="344" y="144"/>
                                          <a:pt x="338" y="143"/>
                                        </a:cubicBezTo>
                                        <a:cubicBezTo>
                                          <a:pt x="342" y="142"/>
                                          <a:pt x="345" y="141"/>
                                          <a:pt x="349" y="140"/>
                                        </a:cubicBezTo>
                                        <a:cubicBezTo>
                                          <a:pt x="344" y="140"/>
                                          <a:pt x="339" y="142"/>
                                          <a:pt x="335" y="142"/>
                                        </a:cubicBezTo>
                                        <a:cubicBezTo>
                                          <a:pt x="338" y="141"/>
                                          <a:pt x="342" y="140"/>
                                          <a:pt x="346" y="139"/>
                                        </a:cubicBezTo>
                                        <a:cubicBezTo>
                                          <a:pt x="341" y="140"/>
                                          <a:pt x="336" y="141"/>
                                          <a:pt x="331" y="142"/>
                                        </a:cubicBezTo>
                                        <a:cubicBezTo>
                                          <a:pt x="336" y="140"/>
                                          <a:pt x="340" y="139"/>
                                          <a:pt x="345" y="137"/>
                                        </a:cubicBezTo>
                                        <a:cubicBezTo>
                                          <a:pt x="340" y="138"/>
                                          <a:pt x="336" y="140"/>
                                          <a:pt x="330" y="140"/>
                                        </a:cubicBezTo>
                                        <a:cubicBezTo>
                                          <a:pt x="336" y="138"/>
                                          <a:pt x="342" y="137"/>
                                          <a:pt x="347" y="133"/>
                                        </a:cubicBezTo>
                                        <a:cubicBezTo>
                                          <a:pt x="342" y="135"/>
                                          <a:pt x="337" y="137"/>
                                          <a:pt x="332" y="139"/>
                                        </a:cubicBezTo>
                                        <a:cubicBezTo>
                                          <a:pt x="336" y="136"/>
                                          <a:pt x="341" y="135"/>
                                          <a:pt x="346" y="132"/>
                                        </a:cubicBezTo>
                                        <a:cubicBezTo>
                                          <a:pt x="342" y="133"/>
                                          <a:pt x="338" y="135"/>
                                          <a:pt x="333" y="136"/>
                                        </a:cubicBezTo>
                                        <a:cubicBezTo>
                                          <a:pt x="338" y="132"/>
                                          <a:pt x="345" y="130"/>
                                          <a:pt x="351" y="127"/>
                                        </a:cubicBezTo>
                                        <a:cubicBezTo>
                                          <a:pt x="351" y="127"/>
                                          <a:pt x="351" y="127"/>
                                          <a:pt x="351" y="127"/>
                                        </a:cubicBezTo>
                                        <a:cubicBezTo>
                                          <a:pt x="346" y="128"/>
                                          <a:pt x="341" y="131"/>
                                          <a:pt x="336" y="133"/>
                                        </a:cubicBezTo>
                                        <a:cubicBezTo>
                                          <a:pt x="339" y="129"/>
                                          <a:pt x="345" y="129"/>
                                          <a:pt x="349" y="126"/>
                                        </a:cubicBezTo>
                                        <a:cubicBezTo>
                                          <a:pt x="346" y="127"/>
                                          <a:pt x="342" y="128"/>
                                          <a:pt x="339" y="130"/>
                                        </a:cubicBezTo>
                                        <a:close/>
                                        <a:moveTo>
                                          <a:pt x="327" y="123"/>
                                        </a:moveTo>
                                        <a:cubicBezTo>
                                          <a:pt x="319" y="123"/>
                                          <a:pt x="312" y="124"/>
                                          <a:pt x="305" y="127"/>
                                        </a:cubicBezTo>
                                        <a:cubicBezTo>
                                          <a:pt x="313" y="126"/>
                                          <a:pt x="322" y="123"/>
                                          <a:pt x="330" y="123"/>
                                        </a:cubicBezTo>
                                        <a:cubicBezTo>
                                          <a:pt x="325" y="124"/>
                                          <a:pt x="318" y="126"/>
                                          <a:pt x="314" y="127"/>
                                        </a:cubicBezTo>
                                        <a:cubicBezTo>
                                          <a:pt x="321" y="127"/>
                                          <a:pt x="328" y="122"/>
                                          <a:pt x="333" y="125"/>
                                        </a:cubicBezTo>
                                        <a:cubicBezTo>
                                          <a:pt x="330" y="126"/>
                                          <a:pt x="326" y="126"/>
                                          <a:pt x="322" y="128"/>
                                        </a:cubicBezTo>
                                        <a:cubicBezTo>
                                          <a:pt x="327" y="128"/>
                                          <a:pt x="331" y="126"/>
                                          <a:pt x="336" y="126"/>
                                        </a:cubicBezTo>
                                        <a:cubicBezTo>
                                          <a:pt x="329" y="129"/>
                                          <a:pt x="322" y="131"/>
                                          <a:pt x="315" y="133"/>
                                        </a:cubicBezTo>
                                        <a:cubicBezTo>
                                          <a:pt x="322" y="132"/>
                                          <a:pt x="327" y="130"/>
                                          <a:pt x="333" y="128"/>
                                        </a:cubicBezTo>
                                        <a:cubicBezTo>
                                          <a:pt x="325" y="133"/>
                                          <a:pt x="314" y="137"/>
                                          <a:pt x="303" y="138"/>
                                        </a:cubicBezTo>
                                        <a:cubicBezTo>
                                          <a:pt x="312" y="139"/>
                                          <a:pt x="324" y="134"/>
                                          <a:pt x="332" y="131"/>
                                        </a:cubicBezTo>
                                        <a:cubicBezTo>
                                          <a:pt x="326" y="135"/>
                                          <a:pt x="319" y="138"/>
                                          <a:pt x="312" y="140"/>
                                        </a:cubicBezTo>
                                        <a:cubicBezTo>
                                          <a:pt x="317" y="139"/>
                                          <a:pt x="322" y="137"/>
                                          <a:pt x="326" y="135"/>
                                        </a:cubicBezTo>
                                        <a:cubicBezTo>
                                          <a:pt x="324" y="138"/>
                                          <a:pt x="319" y="141"/>
                                          <a:pt x="316" y="142"/>
                                        </a:cubicBezTo>
                                        <a:cubicBezTo>
                                          <a:pt x="322" y="141"/>
                                          <a:pt x="327" y="136"/>
                                          <a:pt x="333" y="133"/>
                                        </a:cubicBezTo>
                                        <a:cubicBezTo>
                                          <a:pt x="328" y="137"/>
                                          <a:pt x="321" y="140"/>
                                          <a:pt x="316" y="144"/>
                                        </a:cubicBezTo>
                                        <a:cubicBezTo>
                                          <a:pt x="321" y="142"/>
                                          <a:pt x="326" y="139"/>
                                          <a:pt x="330" y="136"/>
                                        </a:cubicBezTo>
                                        <a:cubicBezTo>
                                          <a:pt x="326" y="141"/>
                                          <a:pt x="320" y="144"/>
                                          <a:pt x="314" y="146"/>
                                        </a:cubicBezTo>
                                        <a:cubicBezTo>
                                          <a:pt x="320" y="146"/>
                                          <a:pt x="325" y="142"/>
                                          <a:pt x="329" y="139"/>
                                        </a:cubicBezTo>
                                        <a:cubicBezTo>
                                          <a:pt x="325" y="145"/>
                                          <a:pt x="317" y="148"/>
                                          <a:pt x="310" y="151"/>
                                        </a:cubicBezTo>
                                        <a:cubicBezTo>
                                          <a:pt x="316" y="150"/>
                                          <a:pt x="321" y="146"/>
                                          <a:pt x="326" y="144"/>
                                        </a:cubicBezTo>
                                        <a:cubicBezTo>
                                          <a:pt x="319" y="151"/>
                                          <a:pt x="308" y="155"/>
                                          <a:pt x="297" y="157"/>
                                        </a:cubicBezTo>
                                        <a:cubicBezTo>
                                          <a:pt x="302" y="155"/>
                                          <a:pt x="308" y="154"/>
                                          <a:pt x="312" y="151"/>
                                        </a:cubicBezTo>
                                        <a:cubicBezTo>
                                          <a:pt x="307" y="153"/>
                                          <a:pt x="301" y="155"/>
                                          <a:pt x="295" y="155"/>
                                        </a:cubicBezTo>
                                        <a:cubicBezTo>
                                          <a:pt x="299" y="154"/>
                                          <a:pt x="304" y="153"/>
                                          <a:pt x="308" y="151"/>
                                        </a:cubicBezTo>
                                        <a:cubicBezTo>
                                          <a:pt x="304" y="151"/>
                                          <a:pt x="297" y="154"/>
                                          <a:pt x="293" y="153"/>
                                        </a:cubicBezTo>
                                        <a:cubicBezTo>
                                          <a:pt x="299" y="153"/>
                                          <a:pt x="305" y="151"/>
                                          <a:pt x="309" y="149"/>
                                        </a:cubicBezTo>
                                        <a:cubicBezTo>
                                          <a:pt x="304" y="150"/>
                                          <a:pt x="297" y="153"/>
                                          <a:pt x="291" y="153"/>
                                        </a:cubicBezTo>
                                        <a:cubicBezTo>
                                          <a:pt x="299" y="151"/>
                                          <a:pt x="307" y="148"/>
                                          <a:pt x="313" y="144"/>
                                        </a:cubicBezTo>
                                        <a:cubicBezTo>
                                          <a:pt x="305" y="146"/>
                                          <a:pt x="298" y="152"/>
                                          <a:pt x="289" y="151"/>
                                        </a:cubicBezTo>
                                        <a:cubicBezTo>
                                          <a:pt x="297" y="148"/>
                                          <a:pt x="306" y="147"/>
                                          <a:pt x="314" y="143"/>
                                        </a:cubicBezTo>
                                        <a:cubicBezTo>
                                          <a:pt x="305" y="145"/>
                                          <a:pt x="294" y="150"/>
                                          <a:pt x="285" y="149"/>
                                        </a:cubicBezTo>
                                        <a:cubicBezTo>
                                          <a:pt x="295" y="147"/>
                                          <a:pt x="304" y="144"/>
                                          <a:pt x="311" y="139"/>
                                        </a:cubicBezTo>
                                        <a:cubicBezTo>
                                          <a:pt x="303" y="143"/>
                                          <a:pt x="293" y="148"/>
                                          <a:pt x="282" y="148"/>
                                        </a:cubicBezTo>
                                        <a:cubicBezTo>
                                          <a:pt x="290" y="145"/>
                                          <a:pt x="297" y="142"/>
                                          <a:pt x="305" y="140"/>
                                        </a:cubicBezTo>
                                        <a:cubicBezTo>
                                          <a:pt x="294" y="141"/>
                                          <a:pt x="284" y="149"/>
                                          <a:pt x="272" y="146"/>
                                        </a:cubicBezTo>
                                        <a:cubicBezTo>
                                          <a:pt x="284" y="145"/>
                                          <a:pt x="294" y="140"/>
                                          <a:pt x="305" y="136"/>
                                        </a:cubicBezTo>
                                        <a:cubicBezTo>
                                          <a:pt x="293" y="138"/>
                                          <a:pt x="285" y="145"/>
                                          <a:pt x="272" y="145"/>
                                        </a:cubicBezTo>
                                        <a:cubicBezTo>
                                          <a:pt x="283" y="142"/>
                                          <a:pt x="293" y="138"/>
                                          <a:pt x="303" y="135"/>
                                        </a:cubicBezTo>
                                        <a:cubicBezTo>
                                          <a:pt x="296" y="136"/>
                                          <a:pt x="289" y="139"/>
                                          <a:pt x="283" y="141"/>
                                        </a:cubicBezTo>
                                        <a:cubicBezTo>
                                          <a:pt x="283" y="141"/>
                                          <a:pt x="283" y="141"/>
                                          <a:pt x="283" y="141"/>
                                        </a:cubicBezTo>
                                        <a:cubicBezTo>
                                          <a:pt x="278" y="143"/>
                                          <a:pt x="272" y="144"/>
                                          <a:pt x="267" y="145"/>
                                        </a:cubicBezTo>
                                        <a:cubicBezTo>
                                          <a:pt x="282" y="138"/>
                                          <a:pt x="300" y="133"/>
                                          <a:pt x="317" y="129"/>
                                        </a:cubicBezTo>
                                        <a:cubicBezTo>
                                          <a:pt x="300" y="131"/>
                                          <a:pt x="285" y="138"/>
                                          <a:pt x="268" y="142"/>
                                        </a:cubicBezTo>
                                        <a:cubicBezTo>
                                          <a:pt x="275" y="138"/>
                                          <a:pt x="284" y="137"/>
                                          <a:pt x="290" y="133"/>
                                        </a:cubicBezTo>
                                        <a:cubicBezTo>
                                          <a:pt x="283" y="135"/>
                                          <a:pt x="275" y="138"/>
                                          <a:pt x="269" y="140"/>
                                        </a:cubicBezTo>
                                        <a:cubicBezTo>
                                          <a:pt x="277" y="134"/>
                                          <a:pt x="289" y="132"/>
                                          <a:pt x="298" y="127"/>
                                        </a:cubicBezTo>
                                        <a:cubicBezTo>
                                          <a:pt x="288" y="130"/>
                                          <a:pt x="278" y="134"/>
                                          <a:pt x="270" y="138"/>
                                        </a:cubicBezTo>
                                        <a:cubicBezTo>
                                          <a:pt x="275" y="133"/>
                                          <a:pt x="284" y="132"/>
                                          <a:pt x="290" y="128"/>
                                        </a:cubicBezTo>
                                        <a:cubicBezTo>
                                          <a:pt x="284" y="129"/>
                                          <a:pt x="277" y="133"/>
                                          <a:pt x="271" y="135"/>
                                        </a:cubicBezTo>
                                        <a:cubicBezTo>
                                          <a:pt x="276" y="131"/>
                                          <a:pt x="283" y="128"/>
                                          <a:pt x="291" y="126"/>
                                        </a:cubicBezTo>
                                        <a:cubicBezTo>
                                          <a:pt x="284" y="126"/>
                                          <a:pt x="279" y="130"/>
                                          <a:pt x="273" y="132"/>
                                        </a:cubicBezTo>
                                        <a:cubicBezTo>
                                          <a:pt x="277" y="126"/>
                                          <a:pt x="286" y="125"/>
                                          <a:pt x="294" y="123"/>
                                        </a:cubicBezTo>
                                        <a:cubicBezTo>
                                          <a:pt x="288" y="123"/>
                                          <a:pt x="281" y="125"/>
                                          <a:pt x="276" y="127"/>
                                        </a:cubicBezTo>
                                        <a:cubicBezTo>
                                          <a:pt x="282" y="123"/>
                                          <a:pt x="291" y="121"/>
                                          <a:pt x="298" y="121"/>
                                        </a:cubicBezTo>
                                        <a:cubicBezTo>
                                          <a:pt x="297" y="122"/>
                                          <a:pt x="295" y="122"/>
                                          <a:pt x="294" y="123"/>
                                        </a:cubicBezTo>
                                        <a:cubicBezTo>
                                          <a:pt x="297" y="123"/>
                                          <a:pt x="301" y="121"/>
                                          <a:pt x="304" y="121"/>
                                        </a:cubicBezTo>
                                        <a:cubicBezTo>
                                          <a:pt x="302" y="123"/>
                                          <a:pt x="298" y="123"/>
                                          <a:pt x="296" y="124"/>
                                        </a:cubicBezTo>
                                        <a:cubicBezTo>
                                          <a:pt x="301" y="124"/>
                                          <a:pt x="305" y="121"/>
                                          <a:pt x="311" y="123"/>
                                        </a:cubicBezTo>
                                        <a:cubicBezTo>
                                          <a:pt x="308" y="124"/>
                                          <a:pt x="305" y="124"/>
                                          <a:pt x="302" y="125"/>
                                        </a:cubicBezTo>
                                        <a:cubicBezTo>
                                          <a:pt x="311" y="124"/>
                                          <a:pt x="320" y="122"/>
                                          <a:pt x="327" y="123"/>
                                        </a:cubicBezTo>
                                        <a:close/>
                                        <a:moveTo>
                                          <a:pt x="318" y="121"/>
                                        </a:moveTo>
                                        <a:cubicBezTo>
                                          <a:pt x="317" y="121"/>
                                          <a:pt x="316" y="121"/>
                                          <a:pt x="314" y="120"/>
                                        </a:cubicBezTo>
                                        <a:cubicBezTo>
                                          <a:pt x="318" y="119"/>
                                          <a:pt x="321" y="116"/>
                                          <a:pt x="324" y="114"/>
                                        </a:cubicBezTo>
                                        <a:cubicBezTo>
                                          <a:pt x="323" y="116"/>
                                          <a:pt x="320" y="118"/>
                                          <a:pt x="318" y="121"/>
                                        </a:cubicBezTo>
                                        <a:close/>
                                        <a:moveTo>
                                          <a:pt x="311" y="120"/>
                                        </a:moveTo>
                                        <a:cubicBezTo>
                                          <a:pt x="318" y="117"/>
                                          <a:pt x="324" y="112"/>
                                          <a:pt x="329" y="106"/>
                                        </a:cubicBezTo>
                                        <a:cubicBezTo>
                                          <a:pt x="325" y="112"/>
                                          <a:pt x="320" y="120"/>
                                          <a:pt x="311" y="120"/>
                                        </a:cubicBezTo>
                                        <a:close/>
                                        <a:moveTo>
                                          <a:pt x="333" y="84"/>
                                        </a:moveTo>
                                        <a:cubicBezTo>
                                          <a:pt x="327" y="88"/>
                                          <a:pt x="320" y="91"/>
                                          <a:pt x="313" y="94"/>
                                        </a:cubicBezTo>
                                        <a:cubicBezTo>
                                          <a:pt x="321" y="92"/>
                                          <a:pt x="327" y="88"/>
                                          <a:pt x="333" y="85"/>
                                        </a:cubicBezTo>
                                        <a:cubicBezTo>
                                          <a:pt x="327" y="90"/>
                                          <a:pt x="319" y="93"/>
                                          <a:pt x="313" y="98"/>
                                        </a:cubicBezTo>
                                        <a:cubicBezTo>
                                          <a:pt x="320" y="95"/>
                                          <a:pt x="326" y="91"/>
                                          <a:pt x="332" y="87"/>
                                        </a:cubicBezTo>
                                        <a:cubicBezTo>
                                          <a:pt x="329" y="91"/>
                                          <a:pt x="323" y="94"/>
                                          <a:pt x="318" y="97"/>
                                        </a:cubicBezTo>
                                        <a:cubicBezTo>
                                          <a:pt x="323" y="96"/>
                                          <a:pt x="328" y="92"/>
                                          <a:pt x="332" y="90"/>
                                        </a:cubicBezTo>
                                        <a:cubicBezTo>
                                          <a:pt x="327" y="95"/>
                                          <a:pt x="321" y="99"/>
                                          <a:pt x="316" y="103"/>
                                        </a:cubicBezTo>
                                        <a:cubicBezTo>
                                          <a:pt x="322" y="100"/>
                                          <a:pt x="329" y="95"/>
                                          <a:pt x="334" y="89"/>
                                        </a:cubicBezTo>
                                        <a:cubicBezTo>
                                          <a:pt x="330" y="98"/>
                                          <a:pt x="321" y="104"/>
                                          <a:pt x="312" y="109"/>
                                        </a:cubicBezTo>
                                        <a:cubicBezTo>
                                          <a:pt x="320" y="107"/>
                                          <a:pt x="326" y="101"/>
                                          <a:pt x="331" y="96"/>
                                        </a:cubicBezTo>
                                        <a:cubicBezTo>
                                          <a:pt x="325" y="104"/>
                                          <a:pt x="317" y="110"/>
                                          <a:pt x="307" y="115"/>
                                        </a:cubicBezTo>
                                        <a:cubicBezTo>
                                          <a:pt x="317" y="111"/>
                                          <a:pt x="325" y="105"/>
                                          <a:pt x="331" y="97"/>
                                        </a:cubicBezTo>
                                        <a:cubicBezTo>
                                          <a:pt x="328" y="106"/>
                                          <a:pt x="319" y="111"/>
                                          <a:pt x="311" y="116"/>
                                        </a:cubicBezTo>
                                        <a:cubicBezTo>
                                          <a:pt x="319" y="112"/>
                                          <a:pt x="327" y="107"/>
                                          <a:pt x="331" y="99"/>
                                        </a:cubicBezTo>
                                        <a:cubicBezTo>
                                          <a:pt x="326" y="109"/>
                                          <a:pt x="316" y="122"/>
                                          <a:pt x="303" y="119"/>
                                        </a:cubicBezTo>
                                        <a:cubicBezTo>
                                          <a:pt x="304" y="118"/>
                                          <a:pt x="306" y="118"/>
                                          <a:pt x="306" y="117"/>
                                        </a:cubicBezTo>
                                        <a:cubicBezTo>
                                          <a:pt x="304" y="117"/>
                                          <a:pt x="301" y="119"/>
                                          <a:pt x="298" y="119"/>
                                        </a:cubicBezTo>
                                        <a:cubicBezTo>
                                          <a:pt x="301" y="118"/>
                                          <a:pt x="305" y="116"/>
                                          <a:pt x="308" y="114"/>
                                        </a:cubicBezTo>
                                        <a:cubicBezTo>
                                          <a:pt x="304" y="116"/>
                                          <a:pt x="300" y="118"/>
                                          <a:pt x="295" y="119"/>
                                        </a:cubicBezTo>
                                        <a:cubicBezTo>
                                          <a:pt x="300" y="117"/>
                                          <a:pt x="305" y="114"/>
                                          <a:pt x="309" y="111"/>
                                        </a:cubicBezTo>
                                        <a:cubicBezTo>
                                          <a:pt x="302" y="113"/>
                                          <a:pt x="298" y="118"/>
                                          <a:pt x="289" y="119"/>
                                        </a:cubicBezTo>
                                        <a:cubicBezTo>
                                          <a:pt x="294" y="117"/>
                                          <a:pt x="298" y="115"/>
                                          <a:pt x="302" y="113"/>
                                        </a:cubicBezTo>
                                        <a:cubicBezTo>
                                          <a:pt x="297" y="114"/>
                                          <a:pt x="293" y="117"/>
                                          <a:pt x="287" y="118"/>
                                        </a:cubicBezTo>
                                        <a:cubicBezTo>
                                          <a:pt x="295" y="115"/>
                                          <a:pt x="301" y="111"/>
                                          <a:pt x="308" y="106"/>
                                        </a:cubicBezTo>
                                        <a:cubicBezTo>
                                          <a:pt x="300" y="110"/>
                                          <a:pt x="294" y="115"/>
                                          <a:pt x="285" y="117"/>
                                        </a:cubicBezTo>
                                        <a:cubicBezTo>
                                          <a:pt x="291" y="114"/>
                                          <a:pt x="296" y="111"/>
                                          <a:pt x="301" y="107"/>
                                        </a:cubicBezTo>
                                        <a:cubicBezTo>
                                          <a:pt x="295" y="110"/>
                                          <a:pt x="290" y="114"/>
                                          <a:pt x="283" y="117"/>
                                        </a:cubicBezTo>
                                        <a:cubicBezTo>
                                          <a:pt x="289" y="111"/>
                                          <a:pt x="298" y="107"/>
                                          <a:pt x="304" y="102"/>
                                        </a:cubicBezTo>
                                        <a:cubicBezTo>
                                          <a:pt x="298" y="105"/>
                                          <a:pt x="292" y="110"/>
                                          <a:pt x="286" y="113"/>
                                        </a:cubicBezTo>
                                        <a:cubicBezTo>
                                          <a:pt x="293" y="108"/>
                                          <a:pt x="301" y="103"/>
                                          <a:pt x="309" y="97"/>
                                        </a:cubicBezTo>
                                        <a:cubicBezTo>
                                          <a:pt x="305" y="99"/>
                                          <a:pt x="302" y="101"/>
                                          <a:pt x="299" y="103"/>
                                        </a:cubicBezTo>
                                        <a:cubicBezTo>
                                          <a:pt x="298" y="103"/>
                                          <a:pt x="299" y="104"/>
                                          <a:pt x="299" y="104"/>
                                        </a:cubicBezTo>
                                        <a:cubicBezTo>
                                          <a:pt x="294" y="106"/>
                                          <a:pt x="290" y="110"/>
                                          <a:pt x="285" y="112"/>
                                        </a:cubicBezTo>
                                        <a:cubicBezTo>
                                          <a:pt x="291" y="106"/>
                                          <a:pt x="299" y="101"/>
                                          <a:pt x="307" y="97"/>
                                        </a:cubicBezTo>
                                        <a:cubicBezTo>
                                          <a:pt x="299" y="100"/>
                                          <a:pt x="293" y="105"/>
                                          <a:pt x="286" y="109"/>
                                        </a:cubicBezTo>
                                        <a:cubicBezTo>
                                          <a:pt x="295" y="101"/>
                                          <a:pt x="305" y="94"/>
                                          <a:pt x="317" y="88"/>
                                        </a:cubicBezTo>
                                        <a:cubicBezTo>
                                          <a:pt x="305" y="93"/>
                                          <a:pt x="296" y="100"/>
                                          <a:pt x="287" y="107"/>
                                        </a:cubicBezTo>
                                        <a:cubicBezTo>
                                          <a:pt x="293" y="97"/>
                                          <a:pt x="304" y="92"/>
                                          <a:pt x="316" y="87"/>
                                        </a:cubicBezTo>
                                        <a:cubicBezTo>
                                          <a:pt x="305" y="89"/>
                                          <a:pt x="295" y="97"/>
                                          <a:pt x="288" y="103"/>
                                        </a:cubicBezTo>
                                        <a:cubicBezTo>
                                          <a:pt x="292" y="95"/>
                                          <a:pt x="303" y="90"/>
                                          <a:pt x="312" y="87"/>
                                        </a:cubicBezTo>
                                        <a:cubicBezTo>
                                          <a:pt x="302" y="89"/>
                                          <a:pt x="294" y="94"/>
                                          <a:pt x="288" y="101"/>
                                        </a:cubicBezTo>
                                        <a:cubicBezTo>
                                          <a:pt x="295" y="86"/>
                                          <a:pt x="312" y="81"/>
                                          <a:pt x="333" y="84"/>
                                        </a:cubicBezTo>
                                        <a:close/>
                                        <a:moveTo>
                                          <a:pt x="299" y="81"/>
                                        </a:moveTo>
                                        <a:cubicBezTo>
                                          <a:pt x="304" y="77"/>
                                          <a:pt x="309" y="72"/>
                                          <a:pt x="313" y="68"/>
                                        </a:cubicBezTo>
                                        <a:cubicBezTo>
                                          <a:pt x="310" y="72"/>
                                          <a:pt x="305" y="78"/>
                                          <a:pt x="299" y="81"/>
                                        </a:cubicBezTo>
                                        <a:close/>
                                        <a:moveTo>
                                          <a:pt x="293" y="82"/>
                                        </a:moveTo>
                                        <a:cubicBezTo>
                                          <a:pt x="296" y="80"/>
                                          <a:pt x="301" y="79"/>
                                          <a:pt x="302" y="76"/>
                                        </a:cubicBezTo>
                                        <a:cubicBezTo>
                                          <a:pt x="307" y="73"/>
                                          <a:pt x="310" y="68"/>
                                          <a:pt x="314" y="64"/>
                                        </a:cubicBezTo>
                                        <a:cubicBezTo>
                                          <a:pt x="310" y="72"/>
                                          <a:pt x="302" y="78"/>
                                          <a:pt x="293" y="82"/>
                                        </a:cubicBezTo>
                                        <a:close/>
                                        <a:moveTo>
                                          <a:pt x="292" y="81"/>
                                        </a:moveTo>
                                        <a:cubicBezTo>
                                          <a:pt x="300" y="75"/>
                                          <a:pt x="310" y="68"/>
                                          <a:pt x="315" y="60"/>
                                        </a:cubicBezTo>
                                        <a:cubicBezTo>
                                          <a:pt x="311" y="70"/>
                                          <a:pt x="301" y="76"/>
                                          <a:pt x="292" y="81"/>
                                        </a:cubicBezTo>
                                        <a:close/>
                                        <a:moveTo>
                                          <a:pt x="278" y="64"/>
                                        </a:moveTo>
                                        <a:cubicBezTo>
                                          <a:pt x="277" y="64"/>
                                          <a:pt x="277" y="64"/>
                                          <a:pt x="276" y="65"/>
                                        </a:cubicBezTo>
                                        <a:cubicBezTo>
                                          <a:pt x="276" y="64"/>
                                          <a:pt x="277" y="64"/>
                                          <a:pt x="278" y="64"/>
                                        </a:cubicBezTo>
                                        <a:close/>
                                        <a:moveTo>
                                          <a:pt x="283" y="62"/>
                                        </a:moveTo>
                                        <a:cubicBezTo>
                                          <a:pt x="281" y="62"/>
                                          <a:pt x="280" y="64"/>
                                          <a:pt x="278" y="64"/>
                                        </a:cubicBezTo>
                                        <a:cubicBezTo>
                                          <a:pt x="282" y="61"/>
                                          <a:pt x="287" y="60"/>
                                          <a:pt x="291" y="60"/>
                                        </a:cubicBezTo>
                                        <a:cubicBezTo>
                                          <a:pt x="291" y="60"/>
                                          <a:pt x="290" y="61"/>
                                          <a:pt x="289" y="61"/>
                                        </a:cubicBezTo>
                                        <a:cubicBezTo>
                                          <a:pt x="291" y="62"/>
                                          <a:pt x="292" y="60"/>
                                          <a:pt x="293" y="60"/>
                                        </a:cubicBezTo>
                                        <a:cubicBezTo>
                                          <a:pt x="294" y="60"/>
                                          <a:pt x="293" y="60"/>
                                          <a:pt x="293" y="60"/>
                                        </a:cubicBezTo>
                                        <a:cubicBezTo>
                                          <a:pt x="294" y="59"/>
                                          <a:pt x="295" y="59"/>
                                          <a:pt x="296" y="59"/>
                                        </a:cubicBezTo>
                                        <a:cubicBezTo>
                                          <a:pt x="294" y="60"/>
                                          <a:pt x="293" y="61"/>
                                          <a:pt x="292" y="62"/>
                                        </a:cubicBezTo>
                                        <a:cubicBezTo>
                                          <a:pt x="294" y="62"/>
                                          <a:pt x="295" y="61"/>
                                          <a:pt x="297" y="60"/>
                                        </a:cubicBezTo>
                                        <a:cubicBezTo>
                                          <a:pt x="297" y="59"/>
                                          <a:pt x="297" y="59"/>
                                          <a:pt x="297" y="59"/>
                                        </a:cubicBezTo>
                                        <a:cubicBezTo>
                                          <a:pt x="298" y="59"/>
                                          <a:pt x="299" y="58"/>
                                          <a:pt x="300" y="58"/>
                                        </a:cubicBezTo>
                                        <a:cubicBezTo>
                                          <a:pt x="298" y="60"/>
                                          <a:pt x="296" y="61"/>
                                          <a:pt x="295" y="63"/>
                                        </a:cubicBezTo>
                                        <a:cubicBezTo>
                                          <a:pt x="296" y="62"/>
                                          <a:pt x="299" y="60"/>
                                          <a:pt x="300" y="58"/>
                                        </a:cubicBezTo>
                                        <a:cubicBezTo>
                                          <a:pt x="301" y="59"/>
                                          <a:pt x="302" y="58"/>
                                          <a:pt x="302" y="57"/>
                                        </a:cubicBezTo>
                                        <a:cubicBezTo>
                                          <a:pt x="304" y="57"/>
                                          <a:pt x="305" y="56"/>
                                          <a:pt x="308" y="55"/>
                                        </a:cubicBezTo>
                                        <a:cubicBezTo>
                                          <a:pt x="304" y="59"/>
                                          <a:pt x="299" y="62"/>
                                          <a:pt x="294" y="64"/>
                                        </a:cubicBezTo>
                                        <a:cubicBezTo>
                                          <a:pt x="301" y="62"/>
                                          <a:pt x="304" y="57"/>
                                          <a:pt x="312" y="54"/>
                                        </a:cubicBezTo>
                                        <a:cubicBezTo>
                                          <a:pt x="308" y="58"/>
                                          <a:pt x="304" y="61"/>
                                          <a:pt x="300" y="64"/>
                                        </a:cubicBezTo>
                                        <a:cubicBezTo>
                                          <a:pt x="301" y="64"/>
                                          <a:pt x="302" y="63"/>
                                          <a:pt x="303" y="63"/>
                                        </a:cubicBezTo>
                                        <a:cubicBezTo>
                                          <a:pt x="307" y="60"/>
                                          <a:pt x="310" y="57"/>
                                          <a:pt x="314" y="54"/>
                                        </a:cubicBezTo>
                                        <a:cubicBezTo>
                                          <a:pt x="310" y="59"/>
                                          <a:pt x="305" y="64"/>
                                          <a:pt x="300" y="68"/>
                                        </a:cubicBezTo>
                                        <a:cubicBezTo>
                                          <a:pt x="305" y="65"/>
                                          <a:pt x="310" y="60"/>
                                          <a:pt x="315" y="55"/>
                                        </a:cubicBezTo>
                                        <a:cubicBezTo>
                                          <a:pt x="312" y="61"/>
                                          <a:pt x="306" y="65"/>
                                          <a:pt x="302" y="70"/>
                                        </a:cubicBezTo>
                                        <a:cubicBezTo>
                                          <a:pt x="305" y="69"/>
                                          <a:pt x="308" y="66"/>
                                          <a:pt x="310" y="63"/>
                                        </a:cubicBezTo>
                                        <a:cubicBezTo>
                                          <a:pt x="312" y="61"/>
                                          <a:pt x="313" y="59"/>
                                          <a:pt x="315" y="57"/>
                                        </a:cubicBezTo>
                                        <a:cubicBezTo>
                                          <a:pt x="312" y="65"/>
                                          <a:pt x="304" y="72"/>
                                          <a:pt x="296" y="77"/>
                                        </a:cubicBezTo>
                                        <a:cubicBezTo>
                                          <a:pt x="296" y="77"/>
                                          <a:pt x="296" y="77"/>
                                          <a:pt x="296" y="77"/>
                                        </a:cubicBezTo>
                                        <a:cubicBezTo>
                                          <a:pt x="296" y="76"/>
                                          <a:pt x="297" y="76"/>
                                          <a:pt x="298" y="75"/>
                                        </a:cubicBezTo>
                                        <a:cubicBezTo>
                                          <a:pt x="294" y="76"/>
                                          <a:pt x="291" y="78"/>
                                          <a:pt x="288" y="79"/>
                                        </a:cubicBezTo>
                                        <a:cubicBezTo>
                                          <a:pt x="291" y="77"/>
                                          <a:pt x="295" y="76"/>
                                          <a:pt x="297" y="74"/>
                                        </a:cubicBezTo>
                                        <a:cubicBezTo>
                                          <a:pt x="298" y="74"/>
                                          <a:pt x="298" y="74"/>
                                          <a:pt x="299" y="73"/>
                                        </a:cubicBezTo>
                                        <a:cubicBezTo>
                                          <a:pt x="295" y="75"/>
                                          <a:pt x="290" y="77"/>
                                          <a:pt x="286" y="78"/>
                                        </a:cubicBezTo>
                                        <a:cubicBezTo>
                                          <a:pt x="289" y="76"/>
                                          <a:pt x="293" y="74"/>
                                          <a:pt x="296" y="72"/>
                                        </a:cubicBezTo>
                                        <a:cubicBezTo>
                                          <a:pt x="292" y="74"/>
                                          <a:pt x="284" y="79"/>
                                          <a:pt x="279" y="78"/>
                                        </a:cubicBezTo>
                                        <a:cubicBezTo>
                                          <a:pt x="286" y="76"/>
                                          <a:pt x="291" y="72"/>
                                          <a:pt x="296" y="68"/>
                                        </a:cubicBezTo>
                                        <a:cubicBezTo>
                                          <a:pt x="290" y="72"/>
                                          <a:pt x="283" y="76"/>
                                          <a:pt x="276" y="78"/>
                                        </a:cubicBezTo>
                                        <a:cubicBezTo>
                                          <a:pt x="280" y="76"/>
                                          <a:pt x="285" y="73"/>
                                          <a:pt x="289" y="70"/>
                                        </a:cubicBezTo>
                                        <a:cubicBezTo>
                                          <a:pt x="283" y="73"/>
                                          <a:pt x="276" y="77"/>
                                          <a:pt x="270" y="81"/>
                                        </a:cubicBezTo>
                                        <a:cubicBezTo>
                                          <a:pt x="276" y="74"/>
                                          <a:pt x="285" y="69"/>
                                          <a:pt x="293" y="64"/>
                                        </a:cubicBezTo>
                                        <a:cubicBezTo>
                                          <a:pt x="285" y="68"/>
                                          <a:pt x="278" y="73"/>
                                          <a:pt x="271" y="78"/>
                                        </a:cubicBezTo>
                                        <a:cubicBezTo>
                                          <a:pt x="276" y="72"/>
                                          <a:pt x="284" y="69"/>
                                          <a:pt x="290" y="64"/>
                                        </a:cubicBezTo>
                                        <a:cubicBezTo>
                                          <a:pt x="284" y="67"/>
                                          <a:pt x="279" y="71"/>
                                          <a:pt x="272" y="74"/>
                                        </a:cubicBezTo>
                                        <a:cubicBezTo>
                                          <a:pt x="277" y="68"/>
                                          <a:pt x="284" y="66"/>
                                          <a:pt x="290" y="62"/>
                                        </a:cubicBezTo>
                                        <a:cubicBezTo>
                                          <a:pt x="285" y="64"/>
                                          <a:pt x="279" y="68"/>
                                          <a:pt x="274" y="71"/>
                                        </a:cubicBezTo>
                                        <a:cubicBezTo>
                                          <a:pt x="277" y="66"/>
                                          <a:pt x="283" y="65"/>
                                          <a:pt x="287" y="62"/>
                                        </a:cubicBezTo>
                                        <a:cubicBezTo>
                                          <a:pt x="283" y="64"/>
                                          <a:pt x="279" y="66"/>
                                          <a:pt x="274" y="68"/>
                                        </a:cubicBezTo>
                                        <a:cubicBezTo>
                                          <a:pt x="275" y="65"/>
                                          <a:pt x="280" y="64"/>
                                          <a:pt x="283" y="62"/>
                                        </a:cubicBezTo>
                                        <a:close/>
                                        <a:moveTo>
                                          <a:pt x="250" y="47"/>
                                        </a:moveTo>
                                        <a:cubicBezTo>
                                          <a:pt x="256" y="43"/>
                                          <a:pt x="262" y="38"/>
                                          <a:pt x="269" y="35"/>
                                        </a:cubicBezTo>
                                        <a:cubicBezTo>
                                          <a:pt x="267" y="41"/>
                                          <a:pt x="263" y="47"/>
                                          <a:pt x="260" y="53"/>
                                        </a:cubicBezTo>
                                        <a:cubicBezTo>
                                          <a:pt x="264" y="48"/>
                                          <a:pt x="267" y="41"/>
                                          <a:pt x="270" y="35"/>
                                        </a:cubicBezTo>
                                        <a:cubicBezTo>
                                          <a:pt x="267" y="45"/>
                                          <a:pt x="261" y="56"/>
                                          <a:pt x="256" y="64"/>
                                        </a:cubicBezTo>
                                        <a:cubicBezTo>
                                          <a:pt x="263" y="57"/>
                                          <a:pt x="266" y="45"/>
                                          <a:pt x="272" y="37"/>
                                        </a:cubicBezTo>
                                        <a:cubicBezTo>
                                          <a:pt x="269" y="43"/>
                                          <a:pt x="267" y="51"/>
                                          <a:pt x="265" y="57"/>
                                        </a:cubicBezTo>
                                        <a:cubicBezTo>
                                          <a:pt x="268" y="51"/>
                                          <a:pt x="270" y="44"/>
                                          <a:pt x="272" y="38"/>
                                        </a:cubicBezTo>
                                        <a:cubicBezTo>
                                          <a:pt x="273" y="44"/>
                                          <a:pt x="269" y="52"/>
                                          <a:pt x="266" y="59"/>
                                        </a:cubicBezTo>
                                        <a:cubicBezTo>
                                          <a:pt x="270" y="54"/>
                                          <a:pt x="270" y="48"/>
                                          <a:pt x="273" y="42"/>
                                        </a:cubicBezTo>
                                        <a:cubicBezTo>
                                          <a:pt x="271" y="53"/>
                                          <a:pt x="268" y="61"/>
                                          <a:pt x="263" y="69"/>
                                        </a:cubicBezTo>
                                        <a:cubicBezTo>
                                          <a:pt x="268" y="63"/>
                                          <a:pt x="271" y="53"/>
                                          <a:pt x="274" y="43"/>
                                        </a:cubicBezTo>
                                        <a:cubicBezTo>
                                          <a:pt x="273" y="57"/>
                                          <a:pt x="265" y="70"/>
                                          <a:pt x="258" y="81"/>
                                        </a:cubicBezTo>
                                        <a:cubicBezTo>
                                          <a:pt x="265" y="72"/>
                                          <a:pt x="270" y="63"/>
                                          <a:pt x="273" y="52"/>
                                        </a:cubicBezTo>
                                        <a:cubicBezTo>
                                          <a:pt x="273" y="53"/>
                                          <a:pt x="273" y="54"/>
                                          <a:pt x="274" y="55"/>
                                        </a:cubicBezTo>
                                        <a:cubicBezTo>
                                          <a:pt x="270" y="63"/>
                                          <a:pt x="267" y="72"/>
                                          <a:pt x="262" y="79"/>
                                        </a:cubicBezTo>
                                        <a:cubicBezTo>
                                          <a:pt x="267" y="72"/>
                                          <a:pt x="270" y="64"/>
                                          <a:pt x="274" y="57"/>
                                        </a:cubicBezTo>
                                        <a:cubicBezTo>
                                          <a:pt x="274" y="63"/>
                                          <a:pt x="270" y="68"/>
                                          <a:pt x="267" y="74"/>
                                        </a:cubicBezTo>
                                        <a:cubicBezTo>
                                          <a:pt x="270" y="71"/>
                                          <a:pt x="272" y="65"/>
                                          <a:pt x="274" y="61"/>
                                        </a:cubicBezTo>
                                        <a:cubicBezTo>
                                          <a:pt x="274" y="67"/>
                                          <a:pt x="269" y="72"/>
                                          <a:pt x="269" y="76"/>
                                        </a:cubicBezTo>
                                        <a:cubicBezTo>
                                          <a:pt x="269" y="76"/>
                                          <a:pt x="269" y="76"/>
                                          <a:pt x="268" y="77"/>
                                        </a:cubicBezTo>
                                        <a:cubicBezTo>
                                          <a:pt x="268" y="81"/>
                                          <a:pt x="264" y="83"/>
                                          <a:pt x="261" y="84"/>
                                        </a:cubicBezTo>
                                        <a:cubicBezTo>
                                          <a:pt x="261" y="83"/>
                                          <a:pt x="263" y="81"/>
                                          <a:pt x="264" y="80"/>
                                        </a:cubicBezTo>
                                        <a:cubicBezTo>
                                          <a:pt x="261" y="81"/>
                                          <a:pt x="259" y="85"/>
                                          <a:pt x="255" y="86"/>
                                        </a:cubicBezTo>
                                        <a:cubicBezTo>
                                          <a:pt x="256" y="85"/>
                                          <a:pt x="258" y="84"/>
                                          <a:pt x="259" y="83"/>
                                        </a:cubicBezTo>
                                        <a:cubicBezTo>
                                          <a:pt x="256" y="84"/>
                                          <a:pt x="254" y="87"/>
                                          <a:pt x="251" y="88"/>
                                        </a:cubicBezTo>
                                        <a:cubicBezTo>
                                          <a:pt x="253" y="85"/>
                                          <a:pt x="255" y="83"/>
                                          <a:pt x="257" y="81"/>
                                        </a:cubicBezTo>
                                        <a:cubicBezTo>
                                          <a:pt x="253" y="83"/>
                                          <a:pt x="250" y="88"/>
                                          <a:pt x="246" y="90"/>
                                        </a:cubicBezTo>
                                        <a:cubicBezTo>
                                          <a:pt x="248" y="87"/>
                                          <a:pt x="251" y="85"/>
                                          <a:pt x="253" y="81"/>
                                        </a:cubicBezTo>
                                        <a:cubicBezTo>
                                          <a:pt x="249" y="86"/>
                                          <a:pt x="244" y="91"/>
                                          <a:pt x="239" y="95"/>
                                        </a:cubicBezTo>
                                        <a:cubicBezTo>
                                          <a:pt x="245" y="87"/>
                                          <a:pt x="251" y="81"/>
                                          <a:pt x="256" y="73"/>
                                        </a:cubicBezTo>
                                        <a:cubicBezTo>
                                          <a:pt x="250" y="79"/>
                                          <a:pt x="245" y="87"/>
                                          <a:pt x="239" y="93"/>
                                        </a:cubicBezTo>
                                        <a:cubicBezTo>
                                          <a:pt x="240" y="88"/>
                                          <a:pt x="246" y="85"/>
                                          <a:pt x="248" y="80"/>
                                        </a:cubicBezTo>
                                        <a:cubicBezTo>
                                          <a:pt x="245" y="83"/>
                                          <a:pt x="242" y="87"/>
                                          <a:pt x="238" y="91"/>
                                        </a:cubicBezTo>
                                        <a:cubicBezTo>
                                          <a:pt x="244" y="81"/>
                                          <a:pt x="252" y="71"/>
                                          <a:pt x="257" y="59"/>
                                        </a:cubicBezTo>
                                        <a:cubicBezTo>
                                          <a:pt x="251" y="69"/>
                                          <a:pt x="246" y="80"/>
                                          <a:pt x="237" y="88"/>
                                        </a:cubicBezTo>
                                        <a:cubicBezTo>
                                          <a:pt x="239" y="83"/>
                                          <a:pt x="245" y="79"/>
                                          <a:pt x="247" y="73"/>
                                        </a:cubicBezTo>
                                        <a:cubicBezTo>
                                          <a:pt x="244" y="78"/>
                                          <a:pt x="240" y="82"/>
                                          <a:pt x="236" y="86"/>
                                        </a:cubicBezTo>
                                        <a:cubicBezTo>
                                          <a:pt x="235" y="84"/>
                                          <a:pt x="239" y="83"/>
                                          <a:pt x="239" y="81"/>
                                        </a:cubicBezTo>
                                        <a:cubicBezTo>
                                          <a:pt x="242" y="79"/>
                                          <a:pt x="245" y="75"/>
                                          <a:pt x="247" y="72"/>
                                        </a:cubicBezTo>
                                        <a:cubicBezTo>
                                          <a:pt x="243" y="76"/>
                                          <a:pt x="240" y="80"/>
                                          <a:pt x="235" y="84"/>
                                        </a:cubicBezTo>
                                        <a:cubicBezTo>
                                          <a:pt x="235" y="83"/>
                                          <a:pt x="235" y="83"/>
                                          <a:pt x="235" y="83"/>
                                        </a:cubicBezTo>
                                        <a:cubicBezTo>
                                          <a:pt x="241" y="76"/>
                                          <a:pt x="245" y="71"/>
                                          <a:pt x="250" y="63"/>
                                        </a:cubicBezTo>
                                        <a:cubicBezTo>
                                          <a:pt x="245" y="70"/>
                                          <a:pt x="240" y="76"/>
                                          <a:pt x="235" y="82"/>
                                        </a:cubicBezTo>
                                        <a:cubicBezTo>
                                          <a:pt x="234" y="82"/>
                                          <a:pt x="234" y="81"/>
                                          <a:pt x="234" y="81"/>
                                        </a:cubicBezTo>
                                        <a:cubicBezTo>
                                          <a:pt x="238" y="75"/>
                                          <a:pt x="243" y="71"/>
                                          <a:pt x="246" y="64"/>
                                        </a:cubicBezTo>
                                        <a:cubicBezTo>
                                          <a:pt x="245" y="66"/>
                                          <a:pt x="244" y="68"/>
                                          <a:pt x="242" y="69"/>
                                        </a:cubicBezTo>
                                        <a:cubicBezTo>
                                          <a:pt x="242" y="70"/>
                                          <a:pt x="243" y="69"/>
                                          <a:pt x="243" y="69"/>
                                        </a:cubicBezTo>
                                        <a:cubicBezTo>
                                          <a:pt x="240" y="72"/>
                                          <a:pt x="237" y="77"/>
                                          <a:pt x="234" y="79"/>
                                        </a:cubicBezTo>
                                        <a:cubicBezTo>
                                          <a:pt x="235" y="75"/>
                                          <a:pt x="239" y="72"/>
                                          <a:pt x="241" y="68"/>
                                        </a:cubicBezTo>
                                        <a:cubicBezTo>
                                          <a:pt x="238" y="71"/>
                                          <a:pt x="236" y="75"/>
                                          <a:pt x="233" y="77"/>
                                        </a:cubicBezTo>
                                        <a:cubicBezTo>
                                          <a:pt x="233" y="77"/>
                                          <a:pt x="232" y="77"/>
                                          <a:pt x="232" y="76"/>
                                        </a:cubicBezTo>
                                        <a:cubicBezTo>
                                          <a:pt x="236" y="68"/>
                                          <a:pt x="242" y="62"/>
                                          <a:pt x="248" y="55"/>
                                        </a:cubicBezTo>
                                        <a:cubicBezTo>
                                          <a:pt x="245" y="58"/>
                                          <a:pt x="242" y="60"/>
                                          <a:pt x="241" y="63"/>
                                        </a:cubicBezTo>
                                        <a:cubicBezTo>
                                          <a:pt x="237" y="66"/>
                                          <a:pt x="234" y="72"/>
                                          <a:pt x="230" y="76"/>
                                        </a:cubicBezTo>
                                        <a:cubicBezTo>
                                          <a:pt x="233" y="69"/>
                                          <a:pt x="238" y="63"/>
                                          <a:pt x="243" y="57"/>
                                        </a:cubicBezTo>
                                        <a:cubicBezTo>
                                          <a:pt x="237" y="62"/>
                                          <a:pt x="233" y="70"/>
                                          <a:pt x="228" y="77"/>
                                        </a:cubicBezTo>
                                        <a:cubicBezTo>
                                          <a:pt x="232" y="68"/>
                                          <a:pt x="236" y="60"/>
                                          <a:pt x="243" y="54"/>
                                        </a:cubicBezTo>
                                        <a:cubicBezTo>
                                          <a:pt x="240" y="56"/>
                                          <a:pt x="238" y="58"/>
                                          <a:pt x="236" y="60"/>
                                        </a:cubicBezTo>
                                        <a:cubicBezTo>
                                          <a:pt x="236" y="61"/>
                                          <a:pt x="237" y="60"/>
                                          <a:pt x="237" y="61"/>
                                        </a:cubicBezTo>
                                        <a:cubicBezTo>
                                          <a:pt x="232" y="65"/>
                                          <a:pt x="230" y="72"/>
                                          <a:pt x="226" y="78"/>
                                        </a:cubicBezTo>
                                        <a:cubicBezTo>
                                          <a:pt x="227" y="72"/>
                                          <a:pt x="231" y="66"/>
                                          <a:pt x="234" y="61"/>
                                        </a:cubicBezTo>
                                        <a:cubicBezTo>
                                          <a:pt x="231" y="64"/>
                                          <a:pt x="229" y="68"/>
                                          <a:pt x="227" y="72"/>
                                        </a:cubicBezTo>
                                        <a:cubicBezTo>
                                          <a:pt x="227" y="67"/>
                                          <a:pt x="231" y="63"/>
                                          <a:pt x="233" y="59"/>
                                        </a:cubicBezTo>
                                        <a:cubicBezTo>
                                          <a:pt x="231" y="61"/>
                                          <a:pt x="229" y="64"/>
                                          <a:pt x="227" y="67"/>
                                        </a:cubicBezTo>
                                        <a:cubicBezTo>
                                          <a:pt x="230" y="57"/>
                                          <a:pt x="239" y="50"/>
                                          <a:pt x="250" y="47"/>
                                        </a:cubicBezTo>
                                        <a:close/>
                                        <a:moveTo>
                                          <a:pt x="248" y="31"/>
                                        </a:moveTo>
                                        <a:cubicBezTo>
                                          <a:pt x="248" y="35"/>
                                          <a:pt x="246" y="39"/>
                                          <a:pt x="244" y="44"/>
                                        </a:cubicBezTo>
                                        <a:cubicBezTo>
                                          <a:pt x="246" y="41"/>
                                          <a:pt x="247" y="39"/>
                                          <a:pt x="248" y="36"/>
                                        </a:cubicBezTo>
                                        <a:cubicBezTo>
                                          <a:pt x="249" y="39"/>
                                          <a:pt x="248" y="43"/>
                                          <a:pt x="247" y="46"/>
                                        </a:cubicBezTo>
                                        <a:cubicBezTo>
                                          <a:pt x="245" y="46"/>
                                          <a:pt x="243" y="47"/>
                                          <a:pt x="242" y="47"/>
                                        </a:cubicBezTo>
                                        <a:cubicBezTo>
                                          <a:pt x="244" y="42"/>
                                          <a:pt x="246" y="36"/>
                                          <a:pt x="247" y="30"/>
                                        </a:cubicBezTo>
                                        <a:cubicBezTo>
                                          <a:pt x="247" y="30"/>
                                          <a:pt x="247" y="31"/>
                                          <a:pt x="248" y="31"/>
                                        </a:cubicBezTo>
                                        <a:close/>
                                        <a:moveTo>
                                          <a:pt x="236" y="10"/>
                                        </a:moveTo>
                                        <a:cubicBezTo>
                                          <a:pt x="235" y="13"/>
                                          <a:pt x="234" y="16"/>
                                          <a:pt x="233" y="19"/>
                                        </a:cubicBezTo>
                                        <a:cubicBezTo>
                                          <a:pt x="235" y="16"/>
                                          <a:pt x="236" y="13"/>
                                          <a:pt x="236" y="9"/>
                                        </a:cubicBezTo>
                                        <a:cubicBezTo>
                                          <a:pt x="237" y="9"/>
                                          <a:pt x="237" y="8"/>
                                          <a:pt x="238" y="8"/>
                                        </a:cubicBezTo>
                                        <a:cubicBezTo>
                                          <a:pt x="238" y="15"/>
                                          <a:pt x="236" y="20"/>
                                          <a:pt x="234" y="27"/>
                                        </a:cubicBezTo>
                                        <a:cubicBezTo>
                                          <a:pt x="236" y="23"/>
                                          <a:pt x="237" y="18"/>
                                          <a:pt x="238" y="15"/>
                                        </a:cubicBezTo>
                                        <a:cubicBezTo>
                                          <a:pt x="239" y="13"/>
                                          <a:pt x="239" y="11"/>
                                          <a:pt x="239" y="9"/>
                                        </a:cubicBezTo>
                                        <a:cubicBezTo>
                                          <a:pt x="240" y="14"/>
                                          <a:pt x="238" y="20"/>
                                          <a:pt x="237" y="26"/>
                                        </a:cubicBezTo>
                                        <a:cubicBezTo>
                                          <a:pt x="239" y="22"/>
                                          <a:pt x="240" y="17"/>
                                          <a:pt x="241" y="11"/>
                                        </a:cubicBezTo>
                                        <a:cubicBezTo>
                                          <a:pt x="243" y="17"/>
                                          <a:pt x="238" y="25"/>
                                          <a:pt x="237" y="32"/>
                                        </a:cubicBezTo>
                                        <a:cubicBezTo>
                                          <a:pt x="240" y="27"/>
                                          <a:pt x="241" y="20"/>
                                          <a:pt x="242" y="14"/>
                                        </a:cubicBezTo>
                                        <a:cubicBezTo>
                                          <a:pt x="243" y="24"/>
                                          <a:pt x="237" y="36"/>
                                          <a:pt x="235" y="46"/>
                                        </a:cubicBezTo>
                                        <a:cubicBezTo>
                                          <a:pt x="239" y="36"/>
                                          <a:pt x="241" y="28"/>
                                          <a:pt x="244" y="17"/>
                                        </a:cubicBezTo>
                                        <a:cubicBezTo>
                                          <a:pt x="246" y="26"/>
                                          <a:pt x="240" y="35"/>
                                          <a:pt x="239" y="44"/>
                                        </a:cubicBezTo>
                                        <a:cubicBezTo>
                                          <a:pt x="242" y="37"/>
                                          <a:pt x="244" y="30"/>
                                          <a:pt x="245" y="23"/>
                                        </a:cubicBezTo>
                                        <a:cubicBezTo>
                                          <a:pt x="245" y="31"/>
                                          <a:pt x="241" y="40"/>
                                          <a:pt x="239" y="48"/>
                                        </a:cubicBezTo>
                                        <a:cubicBezTo>
                                          <a:pt x="242" y="41"/>
                                          <a:pt x="244" y="34"/>
                                          <a:pt x="246" y="26"/>
                                        </a:cubicBezTo>
                                        <a:cubicBezTo>
                                          <a:pt x="246" y="34"/>
                                          <a:pt x="243" y="46"/>
                                          <a:pt x="237" y="51"/>
                                        </a:cubicBezTo>
                                        <a:cubicBezTo>
                                          <a:pt x="237" y="49"/>
                                          <a:pt x="239" y="49"/>
                                          <a:pt x="238" y="47"/>
                                        </a:cubicBezTo>
                                        <a:cubicBezTo>
                                          <a:pt x="236" y="49"/>
                                          <a:pt x="236" y="52"/>
                                          <a:pt x="234" y="53"/>
                                        </a:cubicBezTo>
                                        <a:cubicBezTo>
                                          <a:pt x="235" y="52"/>
                                          <a:pt x="236" y="50"/>
                                          <a:pt x="236" y="48"/>
                                        </a:cubicBezTo>
                                        <a:cubicBezTo>
                                          <a:pt x="234" y="50"/>
                                          <a:pt x="233" y="54"/>
                                          <a:pt x="230" y="57"/>
                                        </a:cubicBezTo>
                                        <a:cubicBezTo>
                                          <a:pt x="232" y="53"/>
                                          <a:pt x="233" y="51"/>
                                          <a:pt x="235" y="47"/>
                                        </a:cubicBezTo>
                                        <a:cubicBezTo>
                                          <a:pt x="232" y="51"/>
                                          <a:pt x="230" y="56"/>
                                          <a:pt x="227" y="60"/>
                                        </a:cubicBezTo>
                                        <a:cubicBezTo>
                                          <a:pt x="227" y="59"/>
                                          <a:pt x="227" y="59"/>
                                          <a:pt x="227" y="59"/>
                                        </a:cubicBezTo>
                                        <a:cubicBezTo>
                                          <a:pt x="230" y="53"/>
                                          <a:pt x="232" y="47"/>
                                          <a:pt x="234" y="39"/>
                                        </a:cubicBezTo>
                                        <a:cubicBezTo>
                                          <a:pt x="232" y="45"/>
                                          <a:pt x="230" y="52"/>
                                          <a:pt x="227" y="57"/>
                                        </a:cubicBezTo>
                                        <a:cubicBezTo>
                                          <a:pt x="226" y="56"/>
                                          <a:pt x="227" y="55"/>
                                          <a:pt x="226" y="55"/>
                                        </a:cubicBezTo>
                                        <a:cubicBezTo>
                                          <a:pt x="229" y="49"/>
                                          <a:pt x="232" y="42"/>
                                          <a:pt x="233" y="35"/>
                                        </a:cubicBezTo>
                                        <a:cubicBezTo>
                                          <a:pt x="231" y="41"/>
                                          <a:pt x="229" y="46"/>
                                          <a:pt x="226" y="52"/>
                                        </a:cubicBezTo>
                                        <a:cubicBezTo>
                                          <a:pt x="228" y="46"/>
                                          <a:pt x="230" y="40"/>
                                          <a:pt x="231" y="33"/>
                                        </a:cubicBezTo>
                                        <a:cubicBezTo>
                                          <a:pt x="229" y="38"/>
                                          <a:pt x="228" y="45"/>
                                          <a:pt x="226" y="50"/>
                                        </a:cubicBezTo>
                                        <a:cubicBezTo>
                                          <a:pt x="225" y="42"/>
                                          <a:pt x="230" y="34"/>
                                          <a:pt x="232" y="25"/>
                                        </a:cubicBezTo>
                                        <a:cubicBezTo>
                                          <a:pt x="229" y="31"/>
                                          <a:pt x="227" y="39"/>
                                          <a:pt x="225" y="45"/>
                                        </a:cubicBezTo>
                                        <a:cubicBezTo>
                                          <a:pt x="224" y="35"/>
                                          <a:pt x="229" y="26"/>
                                          <a:pt x="232" y="17"/>
                                        </a:cubicBezTo>
                                        <a:cubicBezTo>
                                          <a:pt x="228" y="24"/>
                                          <a:pt x="225" y="32"/>
                                          <a:pt x="224" y="40"/>
                                        </a:cubicBezTo>
                                        <a:cubicBezTo>
                                          <a:pt x="222" y="37"/>
                                          <a:pt x="224" y="34"/>
                                          <a:pt x="224" y="32"/>
                                        </a:cubicBezTo>
                                        <a:cubicBezTo>
                                          <a:pt x="226" y="23"/>
                                          <a:pt x="228" y="14"/>
                                          <a:pt x="236" y="10"/>
                                        </a:cubicBezTo>
                                        <a:close/>
                                        <a:moveTo>
                                          <a:pt x="228" y="17"/>
                                        </a:moveTo>
                                        <a:cubicBezTo>
                                          <a:pt x="226" y="22"/>
                                          <a:pt x="224" y="28"/>
                                          <a:pt x="222" y="34"/>
                                        </a:cubicBezTo>
                                        <a:cubicBezTo>
                                          <a:pt x="222" y="28"/>
                                          <a:pt x="225" y="22"/>
                                          <a:pt x="228" y="16"/>
                                        </a:cubicBezTo>
                                        <a:cubicBezTo>
                                          <a:pt x="228" y="16"/>
                                          <a:pt x="228" y="17"/>
                                          <a:pt x="228" y="17"/>
                                        </a:cubicBezTo>
                                        <a:close/>
                                        <a:moveTo>
                                          <a:pt x="226" y="18"/>
                                        </a:moveTo>
                                        <a:cubicBezTo>
                                          <a:pt x="224" y="23"/>
                                          <a:pt x="222" y="27"/>
                                          <a:pt x="221" y="32"/>
                                        </a:cubicBezTo>
                                        <a:cubicBezTo>
                                          <a:pt x="220" y="31"/>
                                          <a:pt x="220" y="31"/>
                                          <a:pt x="220" y="31"/>
                                        </a:cubicBezTo>
                                        <a:cubicBezTo>
                                          <a:pt x="222" y="26"/>
                                          <a:pt x="222" y="21"/>
                                          <a:pt x="226" y="18"/>
                                        </a:cubicBezTo>
                                        <a:close/>
                                        <a:moveTo>
                                          <a:pt x="223" y="20"/>
                                        </a:moveTo>
                                        <a:cubicBezTo>
                                          <a:pt x="222" y="23"/>
                                          <a:pt x="220" y="26"/>
                                          <a:pt x="219" y="30"/>
                                        </a:cubicBezTo>
                                        <a:cubicBezTo>
                                          <a:pt x="217" y="27"/>
                                          <a:pt x="221" y="22"/>
                                          <a:pt x="223" y="20"/>
                                        </a:cubicBezTo>
                                        <a:close/>
                                        <a:moveTo>
                                          <a:pt x="218" y="25"/>
                                        </a:moveTo>
                                        <a:cubicBezTo>
                                          <a:pt x="218" y="26"/>
                                          <a:pt x="217" y="27"/>
                                          <a:pt x="217" y="28"/>
                                        </a:cubicBezTo>
                                        <a:cubicBezTo>
                                          <a:pt x="217" y="28"/>
                                          <a:pt x="216" y="28"/>
                                          <a:pt x="216" y="28"/>
                                        </a:cubicBezTo>
                                        <a:cubicBezTo>
                                          <a:pt x="217" y="27"/>
                                          <a:pt x="217" y="26"/>
                                          <a:pt x="218" y="25"/>
                                        </a:cubicBezTo>
                                        <a:close/>
                                        <a:moveTo>
                                          <a:pt x="211" y="30"/>
                                        </a:moveTo>
                                        <a:cubicBezTo>
                                          <a:pt x="209" y="36"/>
                                          <a:pt x="206" y="40"/>
                                          <a:pt x="203" y="45"/>
                                        </a:cubicBezTo>
                                        <a:cubicBezTo>
                                          <a:pt x="203" y="45"/>
                                          <a:pt x="204" y="46"/>
                                          <a:pt x="204" y="45"/>
                                        </a:cubicBezTo>
                                        <a:cubicBezTo>
                                          <a:pt x="206" y="41"/>
                                          <a:pt x="209" y="37"/>
                                          <a:pt x="211" y="32"/>
                                        </a:cubicBezTo>
                                        <a:cubicBezTo>
                                          <a:pt x="211" y="38"/>
                                          <a:pt x="207" y="45"/>
                                          <a:pt x="204" y="49"/>
                                        </a:cubicBezTo>
                                        <a:cubicBezTo>
                                          <a:pt x="204" y="50"/>
                                          <a:pt x="203" y="51"/>
                                          <a:pt x="203" y="52"/>
                                        </a:cubicBezTo>
                                        <a:cubicBezTo>
                                          <a:pt x="207" y="45"/>
                                          <a:pt x="210" y="39"/>
                                          <a:pt x="213" y="32"/>
                                        </a:cubicBezTo>
                                        <a:cubicBezTo>
                                          <a:pt x="213" y="37"/>
                                          <a:pt x="212" y="42"/>
                                          <a:pt x="211" y="47"/>
                                        </a:cubicBezTo>
                                        <a:cubicBezTo>
                                          <a:pt x="213" y="41"/>
                                          <a:pt x="214" y="36"/>
                                          <a:pt x="214" y="29"/>
                                        </a:cubicBezTo>
                                        <a:cubicBezTo>
                                          <a:pt x="215" y="30"/>
                                          <a:pt x="215" y="30"/>
                                          <a:pt x="215" y="31"/>
                                        </a:cubicBezTo>
                                        <a:cubicBezTo>
                                          <a:pt x="215" y="32"/>
                                          <a:pt x="215" y="31"/>
                                          <a:pt x="215" y="32"/>
                                        </a:cubicBezTo>
                                        <a:cubicBezTo>
                                          <a:pt x="214" y="38"/>
                                          <a:pt x="214" y="46"/>
                                          <a:pt x="213" y="53"/>
                                        </a:cubicBezTo>
                                        <a:cubicBezTo>
                                          <a:pt x="215" y="45"/>
                                          <a:pt x="216" y="36"/>
                                          <a:pt x="215" y="30"/>
                                        </a:cubicBezTo>
                                        <a:cubicBezTo>
                                          <a:pt x="216" y="30"/>
                                          <a:pt x="216" y="30"/>
                                          <a:pt x="217" y="31"/>
                                        </a:cubicBezTo>
                                        <a:cubicBezTo>
                                          <a:pt x="216" y="39"/>
                                          <a:pt x="216" y="46"/>
                                          <a:pt x="215" y="54"/>
                                        </a:cubicBezTo>
                                        <a:cubicBezTo>
                                          <a:pt x="217" y="46"/>
                                          <a:pt x="217" y="38"/>
                                          <a:pt x="217" y="31"/>
                                        </a:cubicBezTo>
                                        <a:cubicBezTo>
                                          <a:pt x="217" y="31"/>
                                          <a:pt x="218" y="31"/>
                                          <a:pt x="218" y="31"/>
                                        </a:cubicBezTo>
                                        <a:cubicBezTo>
                                          <a:pt x="220" y="39"/>
                                          <a:pt x="218" y="49"/>
                                          <a:pt x="217" y="57"/>
                                        </a:cubicBezTo>
                                        <a:cubicBezTo>
                                          <a:pt x="219" y="50"/>
                                          <a:pt x="219" y="43"/>
                                          <a:pt x="220" y="37"/>
                                        </a:cubicBezTo>
                                        <a:cubicBezTo>
                                          <a:pt x="221" y="43"/>
                                          <a:pt x="220" y="53"/>
                                          <a:pt x="219" y="59"/>
                                        </a:cubicBezTo>
                                        <a:cubicBezTo>
                                          <a:pt x="221" y="52"/>
                                          <a:pt x="221" y="45"/>
                                          <a:pt x="221" y="38"/>
                                        </a:cubicBezTo>
                                        <a:cubicBezTo>
                                          <a:pt x="222" y="40"/>
                                          <a:pt x="223" y="43"/>
                                          <a:pt x="222" y="45"/>
                                        </a:cubicBezTo>
                                        <a:cubicBezTo>
                                          <a:pt x="223" y="45"/>
                                          <a:pt x="223" y="46"/>
                                          <a:pt x="223" y="45"/>
                                        </a:cubicBezTo>
                                        <a:cubicBezTo>
                                          <a:pt x="224" y="48"/>
                                          <a:pt x="222" y="49"/>
                                          <a:pt x="223" y="50"/>
                                        </a:cubicBezTo>
                                        <a:cubicBezTo>
                                          <a:pt x="224" y="50"/>
                                          <a:pt x="223" y="49"/>
                                          <a:pt x="224" y="49"/>
                                        </a:cubicBezTo>
                                        <a:cubicBezTo>
                                          <a:pt x="226" y="58"/>
                                          <a:pt x="225" y="70"/>
                                          <a:pt x="224" y="79"/>
                                        </a:cubicBezTo>
                                        <a:cubicBezTo>
                                          <a:pt x="223" y="78"/>
                                          <a:pt x="224" y="77"/>
                                          <a:pt x="223" y="76"/>
                                        </a:cubicBezTo>
                                        <a:cubicBezTo>
                                          <a:pt x="222" y="77"/>
                                          <a:pt x="222" y="78"/>
                                          <a:pt x="221" y="79"/>
                                        </a:cubicBezTo>
                                        <a:cubicBezTo>
                                          <a:pt x="223" y="76"/>
                                          <a:pt x="224" y="71"/>
                                          <a:pt x="224" y="67"/>
                                        </a:cubicBezTo>
                                        <a:cubicBezTo>
                                          <a:pt x="223" y="71"/>
                                          <a:pt x="222" y="77"/>
                                          <a:pt x="219" y="80"/>
                                        </a:cubicBezTo>
                                        <a:cubicBezTo>
                                          <a:pt x="220" y="76"/>
                                          <a:pt x="222" y="72"/>
                                          <a:pt x="222" y="68"/>
                                        </a:cubicBezTo>
                                        <a:cubicBezTo>
                                          <a:pt x="222" y="68"/>
                                          <a:pt x="223" y="68"/>
                                          <a:pt x="223" y="68"/>
                                        </a:cubicBezTo>
                                        <a:cubicBezTo>
                                          <a:pt x="223" y="67"/>
                                          <a:pt x="222" y="67"/>
                                          <a:pt x="222" y="67"/>
                                        </a:cubicBezTo>
                                        <a:cubicBezTo>
                                          <a:pt x="221" y="72"/>
                                          <a:pt x="219" y="78"/>
                                          <a:pt x="216" y="82"/>
                                        </a:cubicBezTo>
                                        <a:cubicBezTo>
                                          <a:pt x="218" y="79"/>
                                          <a:pt x="219" y="76"/>
                                          <a:pt x="220" y="73"/>
                                        </a:cubicBezTo>
                                        <a:cubicBezTo>
                                          <a:pt x="219" y="74"/>
                                          <a:pt x="218" y="76"/>
                                          <a:pt x="217" y="77"/>
                                        </a:cubicBezTo>
                                        <a:cubicBezTo>
                                          <a:pt x="219" y="74"/>
                                          <a:pt x="219" y="71"/>
                                          <a:pt x="220" y="68"/>
                                        </a:cubicBezTo>
                                        <a:cubicBezTo>
                                          <a:pt x="220" y="67"/>
                                          <a:pt x="220" y="67"/>
                                          <a:pt x="220" y="66"/>
                                        </a:cubicBezTo>
                                        <a:cubicBezTo>
                                          <a:pt x="218" y="73"/>
                                          <a:pt x="217" y="79"/>
                                          <a:pt x="213" y="84"/>
                                        </a:cubicBezTo>
                                        <a:cubicBezTo>
                                          <a:pt x="214" y="82"/>
                                          <a:pt x="215" y="80"/>
                                          <a:pt x="215" y="78"/>
                                        </a:cubicBezTo>
                                        <a:cubicBezTo>
                                          <a:pt x="215" y="78"/>
                                          <a:pt x="215" y="79"/>
                                          <a:pt x="215" y="79"/>
                                        </a:cubicBezTo>
                                        <a:cubicBezTo>
                                          <a:pt x="215" y="77"/>
                                          <a:pt x="216" y="76"/>
                                          <a:pt x="216" y="74"/>
                                        </a:cubicBezTo>
                                        <a:cubicBezTo>
                                          <a:pt x="215" y="77"/>
                                          <a:pt x="214" y="81"/>
                                          <a:pt x="212" y="84"/>
                                        </a:cubicBezTo>
                                        <a:cubicBezTo>
                                          <a:pt x="211" y="84"/>
                                          <a:pt x="211" y="85"/>
                                          <a:pt x="210" y="85"/>
                                        </a:cubicBezTo>
                                        <a:cubicBezTo>
                                          <a:pt x="213" y="81"/>
                                          <a:pt x="214" y="73"/>
                                          <a:pt x="217" y="68"/>
                                        </a:cubicBezTo>
                                        <a:cubicBezTo>
                                          <a:pt x="217" y="68"/>
                                          <a:pt x="216" y="68"/>
                                          <a:pt x="216" y="68"/>
                                        </a:cubicBezTo>
                                        <a:cubicBezTo>
                                          <a:pt x="214" y="73"/>
                                          <a:pt x="213" y="78"/>
                                          <a:pt x="211" y="83"/>
                                        </a:cubicBezTo>
                                        <a:cubicBezTo>
                                          <a:pt x="211" y="83"/>
                                          <a:pt x="211" y="82"/>
                                          <a:pt x="211" y="83"/>
                                        </a:cubicBezTo>
                                        <a:cubicBezTo>
                                          <a:pt x="210" y="85"/>
                                          <a:pt x="209" y="87"/>
                                          <a:pt x="207" y="88"/>
                                        </a:cubicBezTo>
                                        <a:cubicBezTo>
                                          <a:pt x="210" y="83"/>
                                          <a:pt x="212" y="76"/>
                                          <a:pt x="214" y="70"/>
                                        </a:cubicBezTo>
                                        <a:cubicBezTo>
                                          <a:pt x="214" y="70"/>
                                          <a:pt x="214" y="70"/>
                                          <a:pt x="214" y="70"/>
                                        </a:cubicBezTo>
                                        <a:cubicBezTo>
                                          <a:pt x="211" y="77"/>
                                          <a:pt x="209" y="85"/>
                                          <a:pt x="204" y="92"/>
                                        </a:cubicBezTo>
                                        <a:cubicBezTo>
                                          <a:pt x="205" y="90"/>
                                          <a:pt x="206" y="86"/>
                                          <a:pt x="208" y="84"/>
                                        </a:cubicBezTo>
                                        <a:cubicBezTo>
                                          <a:pt x="208" y="84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7" y="83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9" y="80"/>
                                          <a:pt x="209" y="77"/>
                                          <a:pt x="211" y="73"/>
                                        </a:cubicBezTo>
                                        <a:cubicBezTo>
                                          <a:pt x="211" y="73"/>
                                          <a:pt x="211" y="73"/>
                                          <a:pt x="211" y="72"/>
                                        </a:cubicBezTo>
                                        <a:cubicBezTo>
                                          <a:pt x="210" y="73"/>
                                          <a:pt x="211" y="73"/>
                                          <a:pt x="210" y="73"/>
                                        </a:cubicBezTo>
                                        <a:cubicBezTo>
                                          <a:pt x="210" y="73"/>
                                          <a:pt x="210" y="73"/>
                                          <a:pt x="210" y="72"/>
                                        </a:cubicBezTo>
                                        <a:cubicBezTo>
                                          <a:pt x="210" y="72"/>
                                          <a:pt x="209" y="73"/>
                                          <a:pt x="209" y="73"/>
                                        </a:cubicBezTo>
                                        <a:cubicBezTo>
                                          <a:pt x="207" y="79"/>
                                          <a:pt x="204" y="86"/>
                                          <a:pt x="201" y="92"/>
                                        </a:cubicBezTo>
                                        <a:cubicBezTo>
                                          <a:pt x="201" y="91"/>
                                          <a:pt x="202" y="90"/>
                                          <a:pt x="202" y="88"/>
                                        </a:cubicBezTo>
                                        <a:cubicBezTo>
                                          <a:pt x="202" y="88"/>
                                          <a:pt x="202" y="89"/>
                                          <a:pt x="201" y="89"/>
                                        </a:cubicBezTo>
                                        <a:cubicBezTo>
                                          <a:pt x="203" y="86"/>
                                          <a:pt x="204" y="83"/>
                                          <a:pt x="205" y="80"/>
                                        </a:cubicBezTo>
                                        <a:cubicBezTo>
                                          <a:pt x="205" y="79"/>
                                          <a:pt x="205" y="80"/>
                                          <a:pt x="205" y="79"/>
                                        </a:cubicBezTo>
                                        <a:cubicBezTo>
                                          <a:pt x="205" y="77"/>
                                          <a:pt x="206" y="76"/>
                                          <a:pt x="206" y="74"/>
                                        </a:cubicBezTo>
                                        <a:cubicBezTo>
                                          <a:pt x="204" y="78"/>
                                          <a:pt x="202" y="84"/>
                                          <a:pt x="200" y="89"/>
                                        </a:cubicBezTo>
                                        <a:cubicBezTo>
                                          <a:pt x="200" y="87"/>
                                          <a:pt x="202" y="84"/>
                                          <a:pt x="202" y="81"/>
                                        </a:cubicBezTo>
                                        <a:cubicBezTo>
                                          <a:pt x="200" y="84"/>
                                          <a:pt x="199" y="88"/>
                                          <a:pt x="198" y="92"/>
                                        </a:cubicBezTo>
                                        <a:cubicBezTo>
                                          <a:pt x="198" y="92"/>
                                          <a:pt x="197" y="94"/>
                                          <a:pt x="196" y="95"/>
                                        </a:cubicBezTo>
                                        <a:cubicBezTo>
                                          <a:pt x="198" y="89"/>
                                          <a:pt x="199" y="82"/>
                                          <a:pt x="200" y="75"/>
                                        </a:cubicBezTo>
                                        <a:cubicBezTo>
                                          <a:pt x="198" y="81"/>
                                          <a:pt x="196" y="88"/>
                                          <a:pt x="194" y="94"/>
                                        </a:cubicBezTo>
                                        <a:cubicBezTo>
                                          <a:pt x="194" y="89"/>
                                          <a:pt x="198" y="80"/>
                                          <a:pt x="199" y="73"/>
                                        </a:cubicBezTo>
                                        <a:cubicBezTo>
                                          <a:pt x="197" y="79"/>
                                          <a:pt x="195" y="85"/>
                                          <a:pt x="193" y="90"/>
                                        </a:cubicBezTo>
                                        <a:cubicBezTo>
                                          <a:pt x="193" y="84"/>
                                          <a:pt x="198" y="77"/>
                                          <a:pt x="199" y="70"/>
                                        </a:cubicBezTo>
                                        <a:cubicBezTo>
                                          <a:pt x="197" y="75"/>
                                          <a:pt x="194" y="81"/>
                                          <a:pt x="192" y="86"/>
                                        </a:cubicBezTo>
                                        <a:cubicBezTo>
                                          <a:pt x="193" y="80"/>
                                          <a:pt x="197" y="73"/>
                                          <a:pt x="199" y="66"/>
                                        </a:cubicBezTo>
                                        <a:cubicBezTo>
                                          <a:pt x="196" y="71"/>
                                          <a:pt x="194" y="77"/>
                                          <a:pt x="192" y="82"/>
                                        </a:cubicBezTo>
                                        <a:cubicBezTo>
                                          <a:pt x="191" y="77"/>
                                          <a:pt x="196" y="71"/>
                                          <a:pt x="197" y="65"/>
                                        </a:cubicBezTo>
                                        <a:cubicBezTo>
                                          <a:pt x="194" y="69"/>
                                          <a:pt x="193" y="75"/>
                                          <a:pt x="190" y="79"/>
                                        </a:cubicBezTo>
                                        <a:cubicBezTo>
                                          <a:pt x="190" y="73"/>
                                          <a:pt x="195" y="68"/>
                                          <a:pt x="196" y="62"/>
                                        </a:cubicBezTo>
                                        <a:cubicBezTo>
                                          <a:pt x="194" y="67"/>
                                          <a:pt x="191" y="72"/>
                                          <a:pt x="189" y="77"/>
                                        </a:cubicBezTo>
                                        <a:cubicBezTo>
                                          <a:pt x="190" y="69"/>
                                          <a:pt x="195" y="62"/>
                                          <a:pt x="197" y="54"/>
                                        </a:cubicBezTo>
                                        <a:cubicBezTo>
                                          <a:pt x="195" y="59"/>
                                          <a:pt x="192" y="67"/>
                                          <a:pt x="188" y="73"/>
                                        </a:cubicBezTo>
                                        <a:cubicBezTo>
                                          <a:pt x="191" y="65"/>
                                          <a:pt x="194" y="59"/>
                                          <a:pt x="197" y="52"/>
                                        </a:cubicBezTo>
                                        <a:cubicBezTo>
                                          <a:pt x="194" y="58"/>
                                          <a:pt x="190" y="65"/>
                                          <a:pt x="187" y="72"/>
                                        </a:cubicBezTo>
                                        <a:cubicBezTo>
                                          <a:pt x="188" y="69"/>
                                          <a:pt x="190" y="65"/>
                                          <a:pt x="192" y="62"/>
                                        </a:cubicBezTo>
                                        <a:cubicBezTo>
                                          <a:pt x="192" y="60"/>
                                          <a:pt x="193" y="59"/>
                                          <a:pt x="194" y="57"/>
                                        </a:cubicBezTo>
                                        <a:cubicBezTo>
                                          <a:pt x="191" y="61"/>
                                          <a:pt x="189" y="66"/>
                                          <a:pt x="186" y="71"/>
                                        </a:cubicBezTo>
                                        <a:cubicBezTo>
                                          <a:pt x="187" y="65"/>
                                          <a:pt x="191" y="61"/>
                                          <a:pt x="193" y="55"/>
                                        </a:cubicBezTo>
                                        <a:cubicBezTo>
                                          <a:pt x="190" y="59"/>
                                          <a:pt x="188" y="64"/>
                                          <a:pt x="185" y="68"/>
                                        </a:cubicBezTo>
                                        <a:cubicBezTo>
                                          <a:pt x="185" y="68"/>
                                          <a:pt x="185" y="68"/>
                                          <a:pt x="185" y="68"/>
                                        </a:cubicBezTo>
                                        <a:cubicBezTo>
                                          <a:pt x="186" y="65"/>
                                          <a:pt x="188" y="63"/>
                                          <a:pt x="189" y="61"/>
                                        </a:cubicBezTo>
                                        <a:cubicBezTo>
                                          <a:pt x="187" y="62"/>
                                          <a:pt x="186" y="64"/>
                                          <a:pt x="185" y="66"/>
                                        </a:cubicBezTo>
                                        <a:cubicBezTo>
                                          <a:pt x="186" y="59"/>
                                          <a:pt x="191" y="52"/>
                                          <a:pt x="197" y="48"/>
                                        </a:cubicBezTo>
                                        <a:cubicBezTo>
                                          <a:pt x="199" y="45"/>
                                          <a:pt x="202" y="42"/>
                                          <a:pt x="204" y="40"/>
                                        </a:cubicBezTo>
                                        <a:cubicBezTo>
                                          <a:pt x="207" y="37"/>
                                          <a:pt x="208" y="33"/>
                                          <a:pt x="211" y="30"/>
                                        </a:cubicBezTo>
                                        <a:close/>
                                        <a:moveTo>
                                          <a:pt x="205" y="88"/>
                                        </a:moveTo>
                                        <a:cubicBezTo>
                                          <a:pt x="205" y="86"/>
                                          <a:pt x="206" y="84"/>
                                          <a:pt x="206" y="83"/>
                                        </a:cubicBezTo>
                                        <a:cubicBezTo>
                                          <a:pt x="207" y="84"/>
                                          <a:pt x="205" y="86"/>
                                          <a:pt x="205" y="88"/>
                                        </a:cubicBezTo>
                                        <a:close/>
                                        <a:moveTo>
                                          <a:pt x="204" y="81"/>
                                        </a:moveTo>
                                        <a:cubicBezTo>
                                          <a:pt x="203" y="82"/>
                                          <a:pt x="204" y="81"/>
                                          <a:pt x="204" y="80"/>
                                        </a:cubicBezTo>
                                        <a:cubicBezTo>
                                          <a:pt x="205" y="81"/>
                                          <a:pt x="204" y="81"/>
                                          <a:pt x="204" y="81"/>
                                        </a:cubicBezTo>
                                        <a:close/>
                                        <a:moveTo>
                                          <a:pt x="193" y="99"/>
                                        </a:moveTo>
                                        <a:cubicBezTo>
                                          <a:pt x="194" y="95"/>
                                          <a:pt x="196" y="92"/>
                                          <a:pt x="197" y="88"/>
                                        </a:cubicBezTo>
                                        <a:cubicBezTo>
                                          <a:pt x="197" y="88"/>
                                          <a:pt x="197" y="88"/>
                                          <a:pt x="197" y="88"/>
                                        </a:cubicBezTo>
                                        <a:cubicBezTo>
                                          <a:pt x="196" y="92"/>
                                          <a:pt x="195" y="95"/>
                                          <a:pt x="193" y="99"/>
                                        </a:cubicBezTo>
                                        <a:close/>
                                        <a:moveTo>
                                          <a:pt x="198" y="85"/>
                                        </a:moveTo>
                                        <a:cubicBezTo>
                                          <a:pt x="198" y="86"/>
                                          <a:pt x="198" y="86"/>
                                          <a:pt x="198" y="87"/>
                                        </a:cubicBezTo>
                                        <a:cubicBezTo>
                                          <a:pt x="197" y="86"/>
                                          <a:pt x="198" y="86"/>
                                          <a:pt x="198" y="85"/>
                                        </a:cubicBezTo>
                                        <a:close/>
                                        <a:moveTo>
                                          <a:pt x="204" y="34"/>
                                        </a:moveTo>
                                        <a:cubicBezTo>
                                          <a:pt x="204" y="35"/>
                                          <a:pt x="204" y="36"/>
                                          <a:pt x="203" y="38"/>
                                        </a:cubicBezTo>
                                        <a:cubicBezTo>
                                          <a:pt x="203" y="36"/>
                                          <a:pt x="203" y="34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3" y="32"/>
                                          <a:pt x="203" y="32"/>
                                        </a:cubicBezTo>
                                        <a:cubicBezTo>
                                          <a:pt x="204" y="32"/>
                                          <a:pt x="203" y="34"/>
                                          <a:pt x="204" y="34"/>
                                        </a:cubicBezTo>
                                        <a:close/>
                                        <a:moveTo>
                                          <a:pt x="194" y="12"/>
                                        </a:moveTo>
                                        <a:cubicBezTo>
                                          <a:pt x="195" y="13"/>
                                          <a:pt x="195" y="13"/>
                                          <a:pt x="196" y="14"/>
                                        </a:cubicBezTo>
                                        <a:cubicBezTo>
                                          <a:pt x="196" y="16"/>
                                          <a:pt x="197" y="19"/>
                                          <a:pt x="197" y="21"/>
                                        </a:cubicBezTo>
                                        <a:cubicBezTo>
                                          <a:pt x="197" y="20"/>
                                          <a:pt x="197" y="17"/>
                                          <a:pt x="197" y="16"/>
                                        </a:cubicBezTo>
                                        <a:cubicBezTo>
                                          <a:pt x="199" y="17"/>
                                          <a:pt x="198" y="20"/>
                                          <a:pt x="199" y="22"/>
                                        </a:cubicBezTo>
                                        <a:cubicBezTo>
                                          <a:pt x="200" y="21"/>
                                          <a:pt x="198" y="20"/>
                                          <a:pt x="199" y="19"/>
                                        </a:cubicBezTo>
                                        <a:cubicBezTo>
                                          <a:pt x="200" y="21"/>
                                          <a:pt x="200" y="24"/>
                                          <a:pt x="201" y="25"/>
                                        </a:cubicBezTo>
                                        <a:cubicBezTo>
                                          <a:pt x="201" y="26"/>
                                          <a:pt x="201" y="26"/>
                                          <a:pt x="201" y="26"/>
                                        </a:cubicBezTo>
                                        <a:cubicBezTo>
                                          <a:pt x="201" y="28"/>
                                          <a:pt x="202" y="30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2" y="32"/>
                                          <a:pt x="202" y="32"/>
                                        </a:cubicBezTo>
                                        <a:cubicBezTo>
                                          <a:pt x="203" y="34"/>
                                          <a:pt x="201" y="37"/>
                                          <a:pt x="202" y="39"/>
                                        </a:cubicBezTo>
                                        <a:cubicBezTo>
                                          <a:pt x="202" y="40"/>
                                          <a:pt x="202" y="40"/>
                                          <a:pt x="202" y="40"/>
                                        </a:cubicBezTo>
                                        <a:cubicBezTo>
                                          <a:pt x="201" y="37"/>
                                          <a:pt x="202" y="34"/>
                                          <a:pt x="202" y="30"/>
                                        </a:cubicBezTo>
                                        <a:cubicBezTo>
                                          <a:pt x="200" y="33"/>
                                          <a:pt x="202" y="39"/>
                                          <a:pt x="200" y="41"/>
                                        </a:cubicBezTo>
                                        <a:cubicBezTo>
                                          <a:pt x="200" y="37"/>
                                          <a:pt x="201" y="31"/>
                                          <a:pt x="200" y="27"/>
                                        </a:cubicBezTo>
                                        <a:cubicBezTo>
                                          <a:pt x="200" y="33"/>
                                          <a:pt x="200" y="39"/>
                                          <a:pt x="198" y="44"/>
                                        </a:cubicBezTo>
                                        <a:cubicBezTo>
                                          <a:pt x="198" y="39"/>
                                          <a:pt x="199" y="33"/>
                                          <a:pt x="198" y="28"/>
                                        </a:cubicBezTo>
                                        <a:cubicBezTo>
                                          <a:pt x="198" y="33"/>
                                          <a:pt x="198" y="39"/>
                                          <a:pt x="196" y="45"/>
                                        </a:cubicBezTo>
                                        <a:cubicBezTo>
                                          <a:pt x="197" y="38"/>
                                          <a:pt x="198" y="30"/>
                                          <a:pt x="196" y="23"/>
                                        </a:cubicBezTo>
                                        <a:cubicBezTo>
                                          <a:pt x="197" y="29"/>
                                          <a:pt x="197" y="39"/>
                                          <a:pt x="195" y="45"/>
                                        </a:cubicBezTo>
                                        <a:cubicBezTo>
                                          <a:pt x="193" y="34"/>
                                          <a:pt x="194" y="24"/>
                                          <a:pt x="194" y="12"/>
                                        </a:cubicBezTo>
                                        <a:close/>
                                        <a:moveTo>
                                          <a:pt x="189" y="9"/>
                                        </a:moveTo>
                                        <a:cubicBezTo>
                                          <a:pt x="190" y="11"/>
                                          <a:pt x="190" y="14"/>
                                          <a:pt x="191" y="16"/>
                                        </a:cubicBezTo>
                                        <a:cubicBezTo>
                                          <a:pt x="191" y="15"/>
                                          <a:pt x="190" y="12"/>
                                          <a:pt x="191" y="10"/>
                                        </a:cubicBezTo>
                                        <a:cubicBezTo>
                                          <a:pt x="192" y="10"/>
                                          <a:pt x="193" y="11"/>
                                          <a:pt x="194" y="12"/>
                                        </a:cubicBezTo>
                                        <a:cubicBezTo>
                                          <a:pt x="194" y="22"/>
                                          <a:pt x="193" y="29"/>
                                          <a:pt x="193" y="38"/>
                                        </a:cubicBezTo>
                                        <a:cubicBezTo>
                                          <a:pt x="191" y="32"/>
                                          <a:pt x="192" y="26"/>
                                          <a:pt x="191" y="20"/>
                                        </a:cubicBezTo>
                                        <a:cubicBezTo>
                                          <a:pt x="191" y="23"/>
                                          <a:pt x="191" y="26"/>
                                          <a:pt x="191" y="28"/>
                                        </a:cubicBezTo>
                                        <a:cubicBezTo>
                                          <a:pt x="189" y="24"/>
                                          <a:pt x="189" y="19"/>
                                          <a:pt x="189" y="14"/>
                                        </a:cubicBezTo>
                                        <a:cubicBezTo>
                                          <a:pt x="188" y="15"/>
                                          <a:pt x="189" y="20"/>
                                          <a:pt x="189" y="21"/>
                                        </a:cubicBezTo>
                                        <a:cubicBezTo>
                                          <a:pt x="186" y="19"/>
                                          <a:pt x="188" y="16"/>
                                          <a:pt x="187" y="15"/>
                                        </a:cubicBezTo>
                                        <a:cubicBezTo>
                                          <a:pt x="187" y="15"/>
                                          <a:pt x="187" y="16"/>
                                          <a:pt x="187" y="17"/>
                                        </a:cubicBezTo>
                                        <a:cubicBezTo>
                                          <a:pt x="184" y="15"/>
                                          <a:pt x="188" y="12"/>
                                          <a:pt x="189" y="9"/>
                                        </a:cubicBezTo>
                                        <a:close/>
                                        <a:moveTo>
                                          <a:pt x="164" y="12"/>
                                        </a:moveTo>
                                        <a:cubicBezTo>
                                          <a:pt x="165" y="13"/>
                                          <a:pt x="164" y="14"/>
                                          <a:pt x="165" y="14"/>
                                        </a:cubicBezTo>
                                        <a:cubicBezTo>
                                          <a:pt x="166" y="13"/>
                                          <a:pt x="164" y="11"/>
                                          <a:pt x="166" y="10"/>
                                        </a:cubicBezTo>
                                        <a:cubicBezTo>
                                          <a:pt x="166" y="11"/>
                                          <a:pt x="166" y="12"/>
                                          <a:pt x="167" y="14"/>
                                        </a:cubicBezTo>
                                        <a:cubicBezTo>
                                          <a:pt x="167" y="12"/>
                                          <a:pt x="167" y="11"/>
                                          <a:pt x="166" y="9"/>
                                        </a:cubicBezTo>
                                        <a:cubicBezTo>
                                          <a:pt x="167" y="9"/>
                                          <a:pt x="168" y="8"/>
                                          <a:pt x="168" y="8"/>
                                        </a:cubicBezTo>
                                        <a:cubicBezTo>
                                          <a:pt x="169" y="10"/>
                                          <a:pt x="168" y="12"/>
                                          <a:pt x="169" y="14"/>
                                        </a:cubicBezTo>
                                        <a:cubicBezTo>
                                          <a:pt x="169" y="11"/>
                                          <a:pt x="167" y="7"/>
                                          <a:pt x="170" y="5"/>
                                        </a:cubicBezTo>
                                        <a:cubicBezTo>
                                          <a:pt x="170" y="9"/>
                                          <a:pt x="171" y="11"/>
                                          <a:pt x="172" y="15"/>
                                        </a:cubicBezTo>
                                        <a:cubicBezTo>
                                          <a:pt x="173" y="14"/>
                                          <a:pt x="169" y="4"/>
                                          <a:pt x="171" y="4"/>
                                        </a:cubicBezTo>
                                        <a:cubicBezTo>
                                          <a:pt x="173" y="3"/>
                                          <a:pt x="174" y="15"/>
                                          <a:pt x="176" y="16"/>
                                        </a:cubicBezTo>
                                        <a:cubicBezTo>
                                          <a:pt x="175" y="12"/>
                                          <a:pt x="173" y="7"/>
                                          <a:pt x="172" y="3"/>
                                        </a:cubicBezTo>
                                        <a:cubicBezTo>
                                          <a:pt x="176" y="9"/>
                                          <a:pt x="178" y="16"/>
                                          <a:pt x="180" y="23"/>
                                        </a:cubicBezTo>
                                        <a:cubicBezTo>
                                          <a:pt x="179" y="17"/>
                                          <a:pt x="176" y="10"/>
                                          <a:pt x="174" y="5"/>
                                        </a:cubicBezTo>
                                        <a:cubicBezTo>
                                          <a:pt x="175" y="5"/>
                                          <a:pt x="175" y="6"/>
                                          <a:pt x="176" y="6"/>
                                        </a:cubicBezTo>
                                        <a:cubicBezTo>
                                          <a:pt x="182" y="13"/>
                                          <a:pt x="185" y="21"/>
                                          <a:pt x="187" y="31"/>
                                        </a:cubicBezTo>
                                        <a:cubicBezTo>
                                          <a:pt x="186" y="25"/>
                                          <a:pt x="185" y="19"/>
                                          <a:pt x="182" y="14"/>
                                        </a:cubicBezTo>
                                        <a:cubicBezTo>
                                          <a:pt x="190" y="22"/>
                                          <a:pt x="190" y="37"/>
                                          <a:pt x="193" y="47"/>
                                        </a:cubicBezTo>
                                        <a:cubicBezTo>
                                          <a:pt x="192" y="48"/>
                                          <a:pt x="192" y="49"/>
                                          <a:pt x="191" y="50"/>
                                        </a:cubicBezTo>
                                        <a:cubicBezTo>
                                          <a:pt x="191" y="44"/>
                                          <a:pt x="190" y="36"/>
                                          <a:pt x="189" y="31"/>
                                        </a:cubicBezTo>
                                        <a:cubicBezTo>
                                          <a:pt x="189" y="38"/>
                                          <a:pt x="192" y="46"/>
                                          <a:pt x="189" y="52"/>
                                        </a:cubicBezTo>
                                        <a:cubicBezTo>
                                          <a:pt x="188" y="48"/>
                                          <a:pt x="189" y="41"/>
                                          <a:pt x="187" y="37"/>
                                        </a:cubicBezTo>
                                        <a:cubicBezTo>
                                          <a:pt x="187" y="37"/>
                                          <a:pt x="187" y="38"/>
                                          <a:pt x="187" y="38"/>
                                        </a:cubicBezTo>
                                        <a:cubicBezTo>
                                          <a:pt x="187" y="39"/>
                                          <a:pt x="187" y="38"/>
                                          <a:pt x="187" y="37"/>
                                        </a:cubicBezTo>
                                        <a:cubicBezTo>
                                          <a:pt x="187" y="38"/>
                                          <a:pt x="187" y="40"/>
                                          <a:pt x="187" y="40"/>
                                        </a:cubicBezTo>
                                        <a:cubicBezTo>
                                          <a:pt x="187" y="40"/>
                                          <a:pt x="187" y="39"/>
                                          <a:pt x="187" y="38"/>
                                        </a:cubicBezTo>
                                        <a:cubicBezTo>
                                          <a:pt x="189" y="46"/>
                                          <a:pt x="190" y="53"/>
                                          <a:pt x="185" y="59"/>
                                        </a:cubicBezTo>
                                        <a:cubicBezTo>
                                          <a:pt x="185" y="54"/>
                                          <a:pt x="187" y="46"/>
                                          <a:pt x="186" y="41"/>
                                        </a:cubicBezTo>
                                        <a:cubicBezTo>
                                          <a:pt x="186" y="49"/>
                                          <a:pt x="185" y="56"/>
                                          <a:pt x="184" y="62"/>
                                        </a:cubicBezTo>
                                        <a:cubicBezTo>
                                          <a:pt x="184" y="54"/>
                                          <a:pt x="184" y="46"/>
                                          <a:pt x="183" y="38"/>
                                        </a:cubicBezTo>
                                        <a:cubicBezTo>
                                          <a:pt x="183" y="45"/>
                                          <a:pt x="184" y="55"/>
                                          <a:pt x="182" y="63"/>
                                        </a:cubicBezTo>
                                        <a:cubicBezTo>
                                          <a:pt x="181" y="57"/>
                                          <a:pt x="182" y="50"/>
                                          <a:pt x="181" y="43"/>
                                        </a:cubicBezTo>
                                        <a:cubicBezTo>
                                          <a:pt x="181" y="43"/>
                                          <a:pt x="180" y="43"/>
                                          <a:pt x="180" y="43"/>
                                        </a:cubicBezTo>
                                        <a:cubicBezTo>
                                          <a:pt x="180" y="43"/>
                                          <a:pt x="180" y="43"/>
                                          <a:pt x="180" y="44"/>
                                        </a:cubicBezTo>
                                        <a:cubicBezTo>
                                          <a:pt x="180" y="49"/>
                                          <a:pt x="181" y="55"/>
                                          <a:pt x="181" y="59"/>
                                        </a:cubicBezTo>
                                        <a:cubicBezTo>
                                          <a:pt x="181" y="60"/>
                                          <a:pt x="181" y="60"/>
                                          <a:pt x="181" y="61"/>
                                        </a:cubicBezTo>
                                        <a:cubicBezTo>
                                          <a:pt x="179" y="55"/>
                                          <a:pt x="179" y="45"/>
                                          <a:pt x="176" y="38"/>
                                        </a:cubicBezTo>
                                        <a:cubicBezTo>
                                          <a:pt x="177" y="44"/>
                                          <a:pt x="179" y="53"/>
                                          <a:pt x="179" y="60"/>
                                        </a:cubicBezTo>
                                        <a:cubicBezTo>
                                          <a:pt x="178" y="60"/>
                                          <a:pt x="178" y="60"/>
                                          <a:pt x="178" y="60"/>
                                        </a:cubicBezTo>
                                        <a:cubicBezTo>
                                          <a:pt x="177" y="55"/>
                                          <a:pt x="176" y="49"/>
                                          <a:pt x="175" y="44"/>
                                        </a:cubicBezTo>
                                        <a:cubicBezTo>
                                          <a:pt x="175" y="47"/>
                                          <a:pt x="176" y="54"/>
                                          <a:pt x="176" y="59"/>
                                        </a:cubicBezTo>
                                        <a:cubicBezTo>
                                          <a:pt x="175" y="58"/>
                                          <a:pt x="174" y="59"/>
                                          <a:pt x="173" y="59"/>
                                        </a:cubicBezTo>
                                        <a:cubicBezTo>
                                          <a:pt x="172" y="60"/>
                                          <a:pt x="171" y="60"/>
                                          <a:pt x="170" y="60"/>
                                        </a:cubicBezTo>
                                        <a:cubicBezTo>
                                          <a:pt x="169" y="55"/>
                                          <a:pt x="168" y="49"/>
                                          <a:pt x="167" y="43"/>
                                        </a:cubicBezTo>
                                        <a:cubicBezTo>
                                          <a:pt x="166" y="49"/>
                                          <a:pt x="170" y="56"/>
                                          <a:pt x="169" y="62"/>
                                        </a:cubicBezTo>
                                        <a:cubicBezTo>
                                          <a:pt x="166" y="57"/>
                                          <a:pt x="165" y="49"/>
                                          <a:pt x="164" y="43"/>
                                        </a:cubicBezTo>
                                        <a:cubicBezTo>
                                          <a:pt x="164" y="49"/>
                                          <a:pt x="165" y="57"/>
                                          <a:pt x="168" y="63"/>
                                        </a:cubicBezTo>
                                        <a:cubicBezTo>
                                          <a:pt x="167" y="63"/>
                                          <a:pt x="167" y="64"/>
                                          <a:pt x="166" y="65"/>
                                        </a:cubicBezTo>
                                        <a:cubicBezTo>
                                          <a:pt x="163" y="50"/>
                                          <a:pt x="162" y="34"/>
                                          <a:pt x="165" y="20"/>
                                        </a:cubicBezTo>
                                        <a:cubicBezTo>
                                          <a:pt x="160" y="36"/>
                                          <a:pt x="162" y="51"/>
                                          <a:pt x="166" y="65"/>
                                        </a:cubicBezTo>
                                        <a:cubicBezTo>
                                          <a:pt x="166" y="66"/>
                                          <a:pt x="165" y="66"/>
                                          <a:pt x="165" y="66"/>
                                        </a:cubicBezTo>
                                        <a:cubicBezTo>
                                          <a:pt x="163" y="60"/>
                                          <a:pt x="161" y="51"/>
                                          <a:pt x="161" y="43"/>
                                        </a:cubicBezTo>
                                        <a:cubicBezTo>
                                          <a:pt x="160" y="52"/>
                                          <a:pt x="162" y="59"/>
                                          <a:pt x="164" y="68"/>
                                        </a:cubicBezTo>
                                        <a:cubicBezTo>
                                          <a:pt x="164" y="68"/>
                                          <a:pt x="164" y="69"/>
                                          <a:pt x="163" y="69"/>
                                        </a:cubicBezTo>
                                        <a:cubicBezTo>
                                          <a:pt x="161" y="60"/>
                                          <a:pt x="159" y="50"/>
                                          <a:pt x="159" y="41"/>
                                        </a:cubicBezTo>
                                        <a:cubicBezTo>
                                          <a:pt x="158" y="52"/>
                                          <a:pt x="161" y="61"/>
                                          <a:pt x="163" y="70"/>
                                        </a:cubicBezTo>
                                        <a:cubicBezTo>
                                          <a:pt x="159" y="61"/>
                                          <a:pt x="156" y="51"/>
                                          <a:pt x="157" y="41"/>
                                        </a:cubicBezTo>
                                        <a:cubicBezTo>
                                          <a:pt x="155" y="50"/>
                                          <a:pt x="157" y="61"/>
                                          <a:pt x="159" y="71"/>
                                        </a:cubicBezTo>
                                        <a:cubicBezTo>
                                          <a:pt x="156" y="65"/>
                                          <a:pt x="156" y="55"/>
                                          <a:pt x="155" y="47"/>
                                        </a:cubicBezTo>
                                        <a:cubicBezTo>
                                          <a:pt x="155" y="54"/>
                                          <a:pt x="156" y="60"/>
                                          <a:pt x="157" y="66"/>
                                        </a:cubicBezTo>
                                        <a:cubicBezTo>
                                          <a:pt x="149" y="48"/>
                                          <a:pt x="159" y="30"/>
                                          <a:pt x="164" y="12"/>
                                        </a:cubicBezTo>
                                        <a:close/>
                                        <a:moveTo>
                                          <a:pt x="154" y="60"/>
                                        </a:moveTo>
                                        <a:cubicBezTo>
                                          <a:pt x="154" y="60"/>
                                          <a:pt x="154" y="61"/>
                                          <a:pt x="154" y="61"/>
                                        </a:cubicBezTo>
                                        <a:cubicBezTo>
                                          <a:pt x="154" y="61"/>
                                          <a:pt x="154" y="62"/>
                                          <a:pt x="154" y="62"/>
                                        </a:cubicBezTo>
                                        <a:cubicBezTo>
                                          <a:pt x="154" y="62"/>
                                          <a:pt x="153" y="61"/>
                                          <a:pt x="154" y="60"/>
                                        </a:cubicBezTo>
                                        <a:close/>
                                        <a:moveTo>
                                          <a:pt x="153" y="52"/>
                                        </a:moveTo>
                                        <a:cubicBezTo>
                                          <a:pt x="154" y="55"/>
                                          <a:pt x="153" y="58"/>
                                          <a:pt x="154" y="60"/>
                                        </a:cubicBezTo>
                                        <a:cubicBezTo>
                                          <a:pt x="153" y="58"/>
                                          <a:pt x="153" y="55"/>
                                          <a:pt x="153" y="52"/>
                                        </a:cubicBezTo>
                                        <a:close/>
                                        <a:moveTo>
                                          <a:pt x="133" y="6"/>
                                        </a:moveTo>
                                        <a:cubicBezTo>
                                          <a:pt x="135" y="10"/>
                                          <a:pt x="135" y="14"/>
                                          <a:pt x="135" y="19"/>
                                        </a:cubicBezTo>
                                        <a:cubicBezTo>
                                          <a:pt x="136" y="15"/>
                                          <a:pt x="135" y="9"/>
                                          <a:pt x="134" y="6"/>
                                        </a:cubicBezTo>
                                        <a:cubicBezTo>
                                          <a:pt x="134" y="6"/>
                                          <a:pt x="135" y="6"/>
                                          <a:pt x="135" y="5"/>
                                        </a:cubicBezTo>
                                        <a:cubicBezTo>
                                          <a:pt x="136" y="10"/>
                                          <a:pt x="138" y="15"/>
                                          <a:pt x="138" y="20"/>
                                        </a:cubicBezTo>
                                        <a:cubicBezTo>
                                          <a:pt x="139" y="14"/>
                                          <a:pt x="137" y="10"/>
                                          <a:pt x="135" y="5"/>
                                        </a:cubicBezTo>
                                        <a:cubicBezTo>
                                          <a:pt x="138" y="9"/>
                                          <a:pt x="140" y="14"/>
                                          <a:pt x="141" y="20"/>
                                        </a:cubicBezTo>
                                        <a:cubicBezTo>
                                          <a:pt x="141" y="15"/>
                                          <a:pt x="139" y="10"/>
                                          <a:pt x="137" y="6"/>
                                        </a:cubicBezTo>
                                        <a:cubicBezTo>
                                          <a:pt x="143" y="10"/>
                                          <a:pt x="144" y="18"/>
                                          <a:pt x="146" y="26"/>
                                        </a:cubicBezTo>
                                        <a:cubicBezTo>
                                          <a:pt x="146" y="20"/>
                                          <a:pt x="144" y="15"/>
                                          <a:pt x="142" y="10"/>
                                        </a:cubicBezTo>
                                        <a:cubicBezTo>
                                          <a:pt x="147" y="14"/>
                                          <a:pt x="148" y="20"/>
                                          <a:pt x="150" y="26"/>
                                        </a:cubicBezTo>
                                        <a:cubicBezTo>
                                          <a:pt x="150" y="21"/>
                                          <a:pt x="148" y="18"/>
                                          <a:pt x="146" y="13"/>
                                        </a:cubicBezTo>
                                        <a:cubicBezTo>
                                          <a:pt x="150" y="16"/>
                                          <a:pt x="152" y="21"/>
                                          <a:pt x="154" y="25"/>
                                        </a:cubicBezTo>
                                        <a:cubicBezTo>
                                          <a:pt x="155" y="34"/>
                                          <a:pt x="152" y="47"/>
                                          <a:pt x="150" y="57"/>
                                        </a:cubicBezTo>
                                        <a:cubicBezTo>
                                          <a:pt x="150" y="52"/>
                                          <a:pt x="151" y="49"/>
                                          <a:pt x="152" y="44"/>
                                        </a:cubicBezTo>
                                        <a:cubicBezTo>
                                          <a:pt x="151" y="47"/>
                                          <a:pt x="150" y="51"/>
                                          <a:pt x="149" y="53"/>
                                        </a:cubicBezTo>
                                        <a:cubicBezTo>
                                          <a:pt x="150" y="46"/>
                                          <a:pt x="151" y="39"/>
                                          <a:pt x="150" y="32"/>
                                        </a:cubicBezTo>
                                        <a:cubicBezTo>
                                          <a:pt x="150" y="39"/>
                                          <a:pt x="150" y="48"/>
                                          <a:pt x="148" y="54"/>
                                        </a:cubicBezTo>
                                        <a:cubicBezTo>
                                          <a:pt x="146" y="46"/>
                                          <a:pt x="150" y="38"/>
                                          <a:pt x="149" y="30"/>
                                        </a:cubicBezTo>
                                        <a:cubicBezTo>
                                          <a:pt x="148" y="36"/>
                                          <a:pt x="147" y="44"/>
                                          <a:pt x="146" y="51"/>
                                        </a:cubicBezTo>
                                        <a:cubicBezTo>
                                          <a:pt x="143" y="45"/>
                                          <a:pt x="147" y="37"/>
                                          <a:pt x="146" y="29"/>
                                        </a:cubicBezTo>
                                        <a:cubicBezTo>
                                          <a:pt x="145" y="35"/>
                                          <a:pt x="145" y="41"/>
                                          <a:pt x="144" y="47"/>
                                        </a:cubicBezTo>
                                        <a:cubicBezTo>
                                          <a:pt x="141" y="41"/>
                                          <a:pt x="144" y="34"/>
                                          <a:pt x="143" y="28"/>
                                        </a:cubicBezTo>
                                        <a:cubicBezTo>
                                          <a:pt x="142" y="33"/>
                                          <a:pt x="142" y="38"/>
                                          <a:pt x="142" y="44"/>
                                        </a:cubicBezTo>
                                        <a:cubicBezTo>
                                          <a:pt x="139" y="39"/>
                                          <a:pt x="141" y="31"/>
                                          <a:pt x="139" y="25"/>
                                        </a:cubicBezTo>
                                        <a:cubicBezTo>
                                          <a:pt x="140" y="30"/>
                                          <a:pt x="139" y="36"/>
                                          <a:pt x="140" y="40"/>
                                        </a:cubicBezTo>
                                        <a:cubicBezTo>
                                          <a:pt x="136" y="37"/>
                                          <a:pt x="139" y="31"/>
                                          <a:pt x="138" y="26"/>
                                        </a:cubicBezTo>
                                        <a:cubicBezTo>
                                          <a:pt x="137" y="30"/>
                                          <a:pt x="137" y="33"/>
                                          <a:pt x="137" y="38"/>
                                        </a:cubicBezTo>
                                        <a:cubicBezTo>
                                          <a:pt x="134" y="37"/>
                                          <a:pt x="136" y="32"/>
                                          <a:pt x="135" y="29"/>
                                        </a:cubicBezTo>
                                        <a:cubicBezTo>
                                          <a:pt x="135" y="32"/>
                                          <a:pt x="135" y="34"/>
                                          <a:pt x="135" y="37"/>
                                        </a:cubicBezTo>
                                        <a:cubicBezTo>
                                          <a:pt x="132" y="35"/>
                                          <a:pt x="133" y="30"/>
                                          <a:pt x="133" y="26"/>
                                        </a:cubicBezTo>
                                        <a:cubicBezTo>
                                          <a:pt x="132" y="29"/>
                                          <a:pt x="132" y="32"/>
                                          <a:pt x="132" y="35"/>
                                        </a:cubicBezTo>
                                        <a:cubicBezTo>
                                          <a:pt x="130" y="34"/>
                                          <a:pt x="131" y="30"/>
                                          <a:pt x="130" y="28"/>
                                        </a:cubicBezTo>
                                        <a:cubicBezTo>
                                          <a:pt x="130" y="30"/>
                                          <a:pt x="130" y="32"/>
                                          <a:pt x="130" y="34"/>
                                        </a:cubicBezTo>
                                        <a:cubicBezTo>
                                          <a:pt x="130" y="34"/>
                                          <a:pt x="129" y="33"/>
                                          <a:pt x="129" y="34"/>
                                        </a:cubicBezTo>
                                        <a:cubicBezTo>
                                          <a:pt x="129" y="33"/>
                                          <a:pt x="129" y="33"/>
                                          <a:pt x="129" y="33"/>
                                        </a:cubicBezTo>
                                        <a:cubicBezTo>
                                          <a:pt x="128" y="31"/>
                                          <a:pt x="129" y="28"/>
                                          <a:pt x="129" y="26"/>
                                        </a:cubicBezTo>
                                        <a:cubicBezTo>
                                          <a:pt x="128" y="28"/>
                                          <a:pt x="128" y="31"/>
                                          <a:pt x="128" y="33"/>
                                        </a:cubicBezTo>
                                        <a:cubicBezTo>
                                          <a:pt x="127" y="33"/>
                                          <a:pt x="127" y="32"/>
                                          <a:pt x="126" y="32"/>
                                        </a:cubicBezTo>
                                        <a:cubicBezTo>
                                          <a:pt x="126" y="21"/>
                                          <a:pt x="132" y="15"/>
                                          <a:pt x="133" y="6"/>
                                        </a:cubicBezTo>
                                        <a:close/>
                                        <a:moveTo>
                                          <a:pt x="148" y="56"/>
                                        </a:moveTo>
                                        <a:cubicBezTo>
                                          <a:pt x="148" y="55"/>
                                          <a:pt x="149" y="55"/>
                                          <a:pt x="149" y="54"/>
                                        </a:cubicBezTo>
                                        <a:cubicBezTo>
                                          <a:pt x="150" y="54"/>
                                          <a:pt x="149" y="56"/>
                                          <a:pt x="148" y="56"/>
                                        </a:cubicBezTo>
                                        <a:close/>
                                        <a:moveTo>
                                          <a:pt x="118" y="51"/>
                                        </a:moveTo>
                                        <a:cubicBezTo>
                                          <a:pt x="118" y="51"/>
                                          <a:pt x="118" y="51"/>
                                          <a:pt x="119" y="51"/>
                                        </a:cubicBezTo>
                                        <a:cubicBezTo>
                                          <a:pt x="119" y="51"/>
                                          <a:pt x="119" y="51"/>
                                          <a:pt x="119" y="51"/>
                                        </a:cubicBezTo>
                                        <a:cubicBezTo>
                                          <a:pt x="122" y="47"/>
                                          <a:pt x="118" y="41"/>
                                          <a:pt x="121" y="37"/>
                                        </a:cubicBezTo>
                                        <a:cubicBezTo>
                                          <a:pt x="120" y="38"/>
                                          <a:pt x="121" y="38"/>
                                          <a:pt x="122" y="38"/>
                                        </a:cubicBezTo>
                                        <a:cubicBezTo>
                                          <a:pt x="122" y="38"/>
                                          <a:pt x="121" y="36"/>
                                          <a:pt x="122" y="35"/>
                                        </a:cubicBezTo>
                                        <a:cubicBezTo>
                                          <a:pt x="123" y="37"/>
                                          <a:pt x="123" y="41"/>
                                          <a:pt x="125" y="43"/>
                                        </a:cubicBezTo>
                                        <a:cubicBezTo>
                                          <a:pt x="125" y="41"/>
                                          <a:pt x="124" y="39"/>
                                          <a:pt x="124" y="37"/>
                                        </a:cubicBezTo>
                                        <a:cubicBezTo>
                                          <a:pt x="126" y="41"/>
                                          <a:pt x="128" y="45"/>
                                          <a:pt x="130" y="50"/>
                                        </a:cubicBezTo>
                                        <a:cubicBezTo>
                                          <a:pt x="130" y="48"/>
                                          <a:pt x="128" y="45"/>
                                          <a:pt x="127" y="43"/>
                                        </a:cubicBezTo>
                                        <a:cubicBezTo>
                                          <a:pt x="127" y="40"/>
                                          <a:pt x="124" y="37"/>
                                          <a:pt x="123" y="34"/>
                                        </a:cubicBezTo>
                                        <a:cubicBezTo>
                                          <a:pt x="128" y="39"/>
                                          <a:pt x="131" y="45"/>
                                          <a:pt x="134" y="52"/>
                                        </a:cubicBezTo>
                                        <a:cubicBezTo>
                                          <a:pt x="132" y="45"/>
                                          <a:pt x="128" y="40"/>
                                          <a:pt x="125" y="34"/>
                                        </a:cubicBezTo>
                                        <a:cubicBezTo>
                                          <a:pt x="130" y="39"/>
                                          <a:pt x="133" y="46"/>
                                          <a:pt x="137" y="51"/>
                                        </a:cubicBezTo>
                                        <a:cubicBezTo>
                                          <a:pt x="135" y="46"/>
                                          <a:pt x="131" y="41"/>
                                          <a:pt x="128" y="36"/>
                                        </a:cubicBezTo>
                                        <a:cubicBezTo>
                                          <a:pt x="130" y="36"/>
                                          <a:pt x="130" y="39"/>
                                          <a:pt x="132" y="40"/>
                                        </a:cubicBezTo>
                                        <a:cubicBezTo>
                                          <a:pt x="134" y="41"/>
                                          <a:pt x="136" y="46"/>
                                          <a:pt x="138" y="49"/>
                                        </a:cubicBezTo>
                                        <a:cubicBezTo>
                                          <a:pt x="138" y="47"/>
                                          <a:pt x="137" y="45"/>
                                          <a:pt x="136" y="44"/>
                                        </a:cubicBezTo>
                                        <a:cubicBezTo>
                                          <a:pt x="136" y="43"/>
                                          <a:pt x="135" y="42"/>
                                          <a:pt x="134" y="41"/>
                                        </a:cubicBezTo>
                                        <a:cubicBezTo>
                                          <a:pt x="134" y="40"/>
                                          <a:pt x="132" y="39"/>
                                          <a:pt x="131" y="38"/>
                                        </a:cubicBezTo>
                                        <a:cubicBezTo>
                                          <a:pt x="142" y="43"/>
                                          <a:pt x="144" y="56"/>
                                          <a:pt x="151" y="65"/>
                                        </a:cubicBezTo>
                                        <a:cubicBezTo>
                                          <a:pt x="151" y="66"/>
                                          <a:pt x="151" y="67"/>
                                          <a:pt x="151" y="67"/>
                                        </a:cubicBezTo>
                                        <a:cubicBezTo>
                                          <a:pt x="152" y="67"/>
                                          <a:pt x="152" y="67"/>
                                          <a:pt x="152" y="67"/>
                                        </a:cubicBezTo>
                                        <a:cubicBezTo>
                                          <a:pt x="152" y="66"/>
                                          <a:pt x="152" y="66"/>
                                          <a:pt x="152" y="66"/>
                                        </a:cubicBezTo>
                                        <a:cubicBezTo>
                                          <a:pt x="155" y="70"/>
                                          <a:pt x="161" y="75"/>
                                          <a:pt x="158" y="82"/>
                                        </a:cubicBezTo>
                                        <a:cubicBezTo>
                                          <a:pt x="157" y="79"/>
                                          <a:pt x="156" y="76"/>
                                          <a:pt x="155" y="74"/>
                                        </a:cubicBezTo>
                                        <a:cubicBezTo>
                                          <a:pt x="155" y="77"/>
                                          <a:pt x="158" y="81"/>
                                          <a:pt x="158" y="85"/>
                                        </a:cubicBezTo>
                                        <a:cubicBezTo>
                                          <a:pt x="157" y="84"/>
                                          <a:pt x="157" y="81"/>
                                          <a:pt x="156" y="80"/>
                                        </a:cubicBezTo>
                                        <a:cubicBezTo>
                                          <a:pt x="156" y="83"/>
                                          <a:pt x="158" y="87"/>
                                          <a:pt x="157" y="91"/>
                                        </a:cubicBezTo>
                                        <a:cubicBezTo>
                                          <a:pt x="156" y="89"/>
                                          <a:pt x="156" y="87"/>
                                          <a:pt x="156" y="86"/>
                                        </a:cubicBezTo>
                                        <a:cubicBezTo>
                                          <a:pt x="156" y="90"/>
                                          <a:pt x="158" y="93"/>
                                          <a:pt x="157" y="97"/>
                                        </a:cubicBezTo>
                                        <a:cubicBezTo>
                                          <a:pt x="156" y="97"/>
                                          <a:pt x="156" y="97"/>
                                          <a:pt x="156" y="97"/>
                                        </a:cubicBezTo>
                                        <a:cubicBezTo>
                                          <a:pt x="157" y="98"/>
                                          <a:pt x="156" y="101"/>
                                          <a:pt x="156" y="102"/>
                                        </a:cubicBezTo>
                                        <a:cubicBezTo>
                                          <a:pt x="156" y="100"/>
                                          <a:pt x="156" y="99"/>
                                          <a:pt x="155" y="96"/>
                                        </a:cubicBezTo>
                                        <a:cubicBezTo>
                                          <a:pt x="155" y="99"/>
                                          <a:pt x="156" y="102"/>
                                          <a:pt x="155" y="105"/>
                                        </a:cubicBezTo>
                                        <a:cubicBezTo>
                                          <a:pt x="154" y="101"/>
                                          <a:pt x="155" y="95"/>
                                          <a:pt x="152" y="90"/>
                                        </a:cubicBezTo>
                                        <a:cubicBezTo>
                                          <a:pt x="154" y="95"/>
                                          <a:pt x="154" y="98"/>
                                          <a:pt x="154" y="103"/>
                                        </a:cubicBezTo>
                                        <a:cubicBezTo>
                                          <a:pt x="153" y="101"/>
                                          <a:pt x="153" y="99"/>
                                          <a:pt x="153" y="96"/>
                                        </a:cubicBezTo>
                                        <a:cubicBezTo>
                                          <a:pt x="152" y="95"/>
                                          <a:pt x="152" y="92"/>
                                          <a:pt x="151" y="90"/>
                                        </a:cubicBezTo>
                                        <a:cubicBezTo>
                                          <a:pt x="151" y="95"/>
                                          <a:pt x="153" y="97"/>
                                          <a:pt x="152" y="102"/>
                                        </a:cubicBezTo>
                                        <a:cubicBezTo>
                                          <a:pt x="151" y="102"/>
                                          <a:pt x="150" y="102"/>
                                          <a:pt x="150" y="101"/>
                                        </a:cubicBezTo>
                                        <a:cubicBezTo>
                                          <a:pt x="150" y="100"/>
                                          <a:pt x="150" y="100"/>
                                          <a:pt x="149" y="99"/>
                                        </a:cubicBezTo>
                                        <a:cubicBezTo>
                                          <a:pt x="149" y="94"/>
                                          <a:pt x="147" y="88"/>
                                          <a:pt x="145" y="82"/>
                                        </a:cubicBezTo>
                                        <a:cubicBezTo>
                                          <a:pt x="146" y="88"/>
                                          <a:pt x="149" y="94"/>
                                          <a:pt x="149" y="101"/>
                                        </a:cubicBezTo>
                                        <a:cubicBezTo>
                                          <a:pt x="149" y="101"/>
                                          <a:pt x="148" y="101"/>
                                          <a:pt x="148" y="101"/>
                                        </a:cubicBezTo>
                                        <a:cubicBezTo>
                                          <a:pt x="148" y="99"/>
                                          <a:pt x="147" y="97"/>
                                          <a:pt x="147" y="95"/>
                                        </a:cubicBezTo>
                                        <a:cubicBezTo>
                                          <a:pt x="147" y="94"/>
                                          <a:pt x="147" y="94"/>
                                          <a:pt x="146" y="94"/>
                                        </a:cubicBezTo>
                                        <a:cubicBezTo>
                                          <a:pt x="146" y="90"/>
                                          <a:pt x="145" y="87"/>
                                          <a:pt x="144" y="83"/>
                                        </a:cubicBezTo>
                                        <a:cubicBezTo>
                                          <a:pt x="144" y="87"/>
                                          <a:pt x="146" y="91"/>
                                          <a:pt x="146" y="95"/>
                                        </a:cubicBezTo>
                                        <a:cubicBezTo>
                                          <a:pt x="148" y="99"/>
                                          <a:pt x="147" y="105"/>
                                          <a:pt x="149" y="109"/>
                                        </a:cubicBezTo>
                                        <a:cubicBezTo>
                                          <a:pt x="149" y="109"/>
                                          <a:pt x="149" y="109"/>
                                          <a:pt x="149" y="109"/>
                                        </a:cubicBezTo>
                                        <a:cubicBezTo>
                                          <a:pt x="150" y="111"/>
                                          <a:pt x="149" y="113"/>
                                          <a:pt x="149" y="115"/>
                                        </a:cubicBezTo>
                                        <a:cubicBezTo>
                                          <a:pt x="149" y="115"/>
                                          <a:pt x="149" y="115"/>
                                          <a:pt x="149" y="115"/>
                                        </a:cubicBezTo>
                                        <a:cubicBezTo>
                                          <a:pt x="148" y="116"/>
                                          <a:pt x="149" y="117"/>
                                          <a:pt x="149" y="118"/>
                                        </a:cubicBezTo>
                                        <a:cubicBezTo>
                                          <a:pt x="147" y="116"/>
                                          <a:pt x="149" y="112"/>
                                          <a:pt x="148" y="111"/>
                                        </a:cubicBezTo>
                                        <a:cubicBezTo>
                                          <a:pt x="148" y="105"/>
                                          <a:pt x="145" y="98"/>
                                          <a:pt x="144" y="93"/>
                                        </a:cubicBezTo>
                                        <a:cubicBezTo>
                                          <a:pt x="144" y="91"/>
                                          <a:pt x="143" y="87"/>
                                          <a:pt x="143" y="85"/>
                                        </a:cubicBezTo>
                                        <a:cubicBezTo>
                                          <a:pt x="143" y="88"/>
                                          <a:pt x="144" y="93"/>
                                          <a:pt x="144" y="96"/>
                                        </a:cubicBezTo>
                                        <a:cubicBezTo>
                                          <a:pt x="147" y="102"/>
                                          <a:pt x="147" y="109"/>
                                          <a:pt x="148" y="116"/>
                                        </a:cubicBezTo>
                                        <a:cubicBezTo>
                                          <a:pt x="146" y="112"/>
                                          <a:pt x="147" y="108"/>
                                          <a:pt x="145" y="105"/>
                                        </a:cubicBezTo>
                                        <a:cubicBezTo>
                                          <a:pt x="146" y="109"/>
                                          <a:pt x="146" y="112"/>
                                          <a:pt x="147" y="115"/>
                                        </a:cubicBezTo>
                                        <a:cubicBezTo>
                                          <a:pt x="145" y="113"/>
                                          <a:pt x="144" y="111"/>
                                          <a:pt x="145" y="108"/>
                                        </a:cubicBezTo>
                                        <a:cubicBezTo>
                                          <a:pt x="144" y="108"/>
                                          <a:pt x="144" y="107"/>
                                          <a:pt x="144" y="107"/>
                                        </a:cubicBezTo>
                                        <a:cubicBezTo>
                                          <a:pt x="144" y="109"/>
                                          <a:pt x="144" y="110"/>
                                          <a:pt x="144" y="112"/>
                                        </a:cubicBezTo>
                                        <a:cubicBezTo>
                                          <a:pt x="142" y="108"/>
                                          <a:pt x="141" y="104"/>
                                          <a:pt x="139" y="99"/>
                                        </a:cubicBezTo>
                                        <a:cubicBezTo>
                                          <a:pt x="139" y="101"/>
                                          <a:pt x="140" y="103"/>
                                          <a:pt x="140" y="105"/>
                                        </a:cubicBezTo>
                                        <a:cubicBezTo>
                                          <a:pt x="138" y="102"/>
                                          <a:pt x="135" y="100"/>
                                          <a:pt x="134" y="97"/>
                                        </a:cubicBezTo>
                                        <a:cubicBezTo>
                                          <a:pt x="134" y="97"/>
                                          <a:pt x="134" y="97"/>
                                          <a:pt x="134" y="97"/>
                                        </a:cubicBezTo>
                                        <a:cubicBezTo>
                                          <a:pt x="132" y="96"/>
                                          <a:pt x="131" y="93"/>
                                          <a:pt x="130" y="91"/>
                                        </a:cubicBezTo>
                                        <a:cubicBezTo>
                                          <a:pt x="130" y="93"/>
                                          <a:pt x="131" y="94"/>
                                          <a:pt x="131" y="95"/>
                                        </a:cubicBezTo>
                                        <a:cubicBezTo>
                                          <a:pt x="129" y="93"/>
                                          <a:pt x="128" y="90"/>
                                          <a:pt x="127" y="87"/>
                                        </a:cubicBezTo>
                                        <a:cubicBezTo>
                                          <a:pt x="127" y="89"/>
                                          <a:pt x="128" y="90"/>
                                          <a:pt x="128" y="91"/>
                                        </a:cubicBezTo>
                                        <a:cubicBezTo>
                                          <a:pt x="125" y="91"/>
                                          <a:pt x="120" y="79"/>
                                          <a:pt x="122" y="78"/>
                                        </a:cubicBezTo>
                                        <a:cubicBezTo>
                                          <a:pt x="120" y="80"/>
                                          <a:pt x="123" y="85"/>
                                          <a:pt x="123" y="87"/>
                                        </a:cubicBezTo>
                                        <a:cubicBezTo>
                                          <a:pt x="122" y="86"/>
                                          <a:pt x="121" y="86"/>
                                          <a:pt x="120" y="84"/>
                                        </a:cubicBezTo>
                                        <a:cubicBezTo>
                                          <a:pt x="120" y="84"/>
                                          <a:pt x="120" y="85"/>
                                          <a:pt x="120" y="85"/>
                                        </a:cubicBezTo>
                                        <a:cubicBezTo>
                                          <a:pt x="114" y="76"/>
                                          <a:pt x="117" y="61"/>
                                          <a:pt x="119" y="52"/>
                                        </a:cubicBezTo>
                                        <a:cubicBezTo>
                                          <a:pt x="118" y="51"/>
                                          <a:pt x="118" y="51"/>
                                          <a:pt x="118" y="51"/>
                                        </a:cubicBezTo>
                                        <a:close/>
                                        <a:moveTo>
                                          <a:pt x="100" y="41"/>
                                        </a:moveTo>
                                        <a:cubicBezTo>
                                          <a:pt x="99" y="42"/>
                                          <a:pt x="99" y="41"/>
                                          <a:pt x="99" y="41"/>
                                        </a:cubicBezTo>
                                        <a:cubicBezTo>
                                          <a:pt x="99" y="40"/>
                                          <a:pt x="99" y="41"/>
                                          <a:pt x="100" y="41"/>
                                        </a:cubicBezTo>
                                        <a:close/>
                                        <a:moveTo>
                                          <a:pt x="96" y="38"/>
                                        </a:move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7" y="39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6" y="38"/>
                                        </a:cubicBez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lose/>
                                        <a:moveTo>
                                          <a:pt x="92" y="35"/>
                                        </a:moveTo>
                                        <a:cubicBezTo>
                                          <a:pt x="91" y="35"/>
                                          <a:pt x="91" y="35"/>
                                          <a:pt x="90" y="34"/>
                                        </a:cubicBezTo>
                                        <a:cubicBezTo>
                                          <a:pt x="91" y="34"/>
                                          <a:pt x="91" y="35"/>
                                          <a:pt x="92" y="35"/>
                                        </a:cubicBezTo>
                                        <a:close/>
                                        <a:moveTo>
                                          <a:pt x="70" y="29"/>
                                        </a:moveTo>
                                        <a:cubicBezTo>
                                          <a:pt x="73" y="32"/>
                                          <a:pt x="76" y="37"/>
                                          <a:pt x="79" y="39"/>
                                        </a:cubicBezTo>
                                        <a:cubicBezTo>
                                          <a:pt x="76" y="36"/>
                                          <a:pt x="74" y="31"/>
                                          <a:pt x="70" y="28"/>
                                        </a:cubicBezTo>
                                        <a:cubicBezTo>
                                          <a:pt x="74" y="29"/>
                                          <a:pt x="77" y="34"/>
                                          <a:pt x="80" y="37"/>
                                        </a:cubicBezTo>
                                        <a:cubicBezTo>
                                          <a:pt x="77" y="33"/>
                                          <a:pt x="75" y="30"/>
                                          <a:pt x="71" y="27"/>
                                        </a:cubicBezTo>
                                        <a:cubicBezTo>
                                          <a:pt x="73" y="26"/>
                                          <a:pt x="75" y="27"/>
                                          <a:pt x="76" y="28"/>
                                        </a:cubicBezTo>
                                        <a:cubicBezTo>
                                          <a:pt x="91" y="33"/>
                                          <a:pt x="101" y="44"/>
                                          <a:pt x="110" y="54"/>
                                        </a:cubicBezTo>
                                        <a:cubicBezTo>
                                          <a:pt x="112" y="57"/>
                                          <a:pt x="116" y="58"/>
                                          <a:pt x="115" y="61"/>
                                        </a:cubicBezTo>
                                        <a:cubicBezTo>
                                          <a:pt x="115" y="61"/>
                                          <a:pt x="115" y="61"/>
                                          <a:pt x="116" y="61"/>
                                        </a:cubicBezTo>
                                        <a:cubicBezTo>
                                          <a:pt x="115" y="62"/>
                                          <a:pt x="115" y="64"/>
                                          <a:pt x="116" y="65"/>
                                        </a:cubicBezTo>
                                        <a:cubicBezTo>
                                          <a:pt x="115" y="65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5" y="64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3" y="62"/>
                                          <a:pt x="111" y="58"/>
                                          <a:pt x="108" y="55"/>
                                        </a:cubicBezTo>
                                        <a:cubicBezTo>
                                          <a:pt x="110" y="60"/>
                                          <a:pt x="115" y="63"/>
                                          <a:pt x="115" y="68"/>
                                        </a:cubicBezTo>
                                        <a:cubicBezTo>
                                          <a:pt x="113" y="65"/>
                                          <a:pt x="111" y="63"/>
                                          <a:pt x="110" y="60"/>
                                        </a:cubicBezTo>
                                        <a:cubicBezTo>
                                          <a:pt x="110" y="64"/>
                                          <a:pt x="116" y="68"/>
                                          <a:pt x="114" y="73"/>
                                        </a:cubicBezTo>
                                        <a:cubicBezTo>
                                          <a:pt x="110" y="66"/>
                                          <a:pt x="107" y="58"/>
                                          <a:pt x="102" y="53"/>
                                        </a:cubicBezTo>
                                        <a:cubicBezTo>
                                          <a:pt x="102" y="53"/>
                                          <a:pt x="102" y="53"/>
                                          <a:pt x="102" y="53"/>
                                        </a:cubicBezTo>
                                        <a:cubicBezTo>
                                          <a:pt x="106" y="61"/>
                                          <a:pt x="112" y="68"/>
                                          <a:pt x="114" y="77"/>
                                        </a:cubicBezTo>
                                        <a:cubicBezTo>
                                          <a:pt x="110" y="68"/>
                                          <a:pt x="106" y="60"/>
                                          <a:pt x="101" y="52"/>
                                        </a:cubicBezTo>
                                        <a:cubicBezTo>
                                          <a:pt x="101" y="51"/>
                                          <a:pt x="101" y="52"/>
                                          <a:pt x="102" y="52"/>
                                        </a:cubicBezTo>
                                        <a:cubicBezTo>
                                          <a:pt x="101" y="51"/>
                                          <a:pt x="100" y="50"/>
                                          <a:pt x="98" y="48"/>
                                        </a:cubicBezTo>
                                        <a:cubicBezTo>
                                          <a:pt x="104" y="59"/>
                                          <a:pt x="112" y="70"/>
                                          <a:pt x="115" y="83"/>
                                        </a:cubicBezTo>
                                        <a:cubicBezTo>
                                          <a:pt x="109" y="73"/>
                                          <a:pt x="103" y="62"/>
                                          <a:pt x="95" y="54"/>
                                        </a:cubicBezTo>
                                        <a:cubicBezTo>
                                          <a:pt x="102" y="63"/>
                                          <a:pt x="109" y="73"/>
                                          <a:pt x="113" y="83"/>
                                        </a:cubicBezTo>
                                        <a:cubicBezTo>
                                          <a:pt x="113" y="84"/>
                                          <a:pt x="113" y="84"/>
                                          <a:pt x="112" y="84"/>
                                        </a:cubicBezTo>
                                        <a:cubicBezTo>
                                          <a:pt x="109" y="78"/>
                                          <a:pt x="106" y="72"/>
                                          <a:pt x="102" y="66"/>
                                        </a:cubicBezTo>
                                        <a:cubicBezTo>
                                          <a:pt x="105" y="72"/>
                                          <a:pt x="109" y="78"/>
                                          <a:pt x="112" y="84"/>
                                        </a:cubicBezTo>
                                        <a:cubicBezTo>
                                          <a:pt x="108" y="82"/>
                                          <a:pt x="106" y="76"/>
                                          <a:pt x="103" y="72"/>
                                        </a:cubicBezTo>
                                        <a:cubicBezTo>
                                          <a:pt x="104" y="74"/>
                                          <a:pt x="105" y="77"/>
                                          <a:pt x="107" y="79"/>
                                        </a:cubicBezTo>
                                        <a:cubicBezTo>
                                          <a:pt x="108" y="81"/>
                                          <a:pt x="109" y="83"/>
                                          <a:pt x="111" y="85"/>
                                        </a:cubicBezTo>
                                        <a:cubicBezTo>
                                          <a:pt x="109" y="83"/>
                                          <a:pt x="108" y="81"/>
                                          <a:pt x="107" y="79"/>
                                        </a:cubicBezTo>
                                        <a:cubicBezTo>
                                          <a:pt x="96" y="62"/>
                                          <a:pt x="81" y="48"/>
                                          <a:pt x="70" y="31"/>
                                        </a:cubicBezTo>
                                        <a:cubicBezTo>
                                          <a:pt x="70" y="30"/>
                                          <a:pt x="70" y="30"/>
                                          <a:pt x="70" y="29"/>
                                        </a:cubicBezTo>
                                        <a:close/>
                                        <a:moveTo>
                                          <a:pt x="109" y="87"/>
                                        </a:moveTo>
                                        <a:cubicBezTo>
                                          <a:pt x="108" y="85"/>
                                          <a:pt x="106" y="84"/>
                                          <a:pt x="106" y="82"/>
                                        </a:cubicBezTo>
                                        <a:cubicBezTo>
                                          <a:pt x="107" y="83"/>
                                          <a:pt x="109" y="85"/>
                                          <a:pt x="109" y="87"/>
                                        </a:cubicBezTo>
                                        <a:close/>
                                        <a:moveTo>
                                          <a:pt x="74" y="54"/>
                                        </a:moveTo>
                                        <a:cubicBezTo>
                                          <a:pt x="74" y="53"/>
                                          <a:pt x="74" y="54"/>
                                          <a:pt x="74" y="54"/>
                                        </a:cubicBezTo>
                                        <a:cubicBezTo>
                                          <a:pt x="73" y="51"/>
                                          <a:pt x="71" y="49"/>
                                          <a:pt x="71" y="45"/>
                                        </a:cubicBezTo>
                                        <a:cubicBezTo>
                                          <a:pt x="73" y="47"/>
                                          <a:pt x="73" y="49"/>
                                          <a:pt x="75" y="51"/>
                                        </a:cubicBezTo>
                                        <a:cubicBezTo>
                                          <a:pt x="70" y="46"/>
                                          <a:pt x="71" y="40"/>
                                          <a:pt x="70" y="32"/>
                                        </a:cubicBezTo>
                                        <a:cubicBezTo>
                                          <a:pt x="77" y="45"/>
                                          <a:pt x="88" y="55"/>
                                          <a:pt x="97" y="67"/>
                                        </a:cubicBezTo>
                                        <a:cubicBezTo>
                                          <a:pt x="97" y="69"/>
                                          <a:pt x="100" y="72"/>
                                          <a:pt x="101" y="75"/>
                                        </a:cubicBezTo>
                                        <a:cubicBezTo>
                                          <a:pt x="98" y="71"/>
                                          <a:pt x="95" y="67"/>
                                          <a:pt x="92" y="62"/>
                                        </a:cubicBezTo>
                                        <a:cubicBezTo>
                                          <a:pt x="97" y="71"/>
                                          <a:pt x="104" y="79"/>
                                          <a:pt x="109" y="88"/>
                                        </a:cubicBezTo>
                                        <a:cubicBezTo>
                                          <a:pt x="103" y="81"/>
                                          <a:pt x="97" y="74"/>
                                          <a:pt x="92" y="67"/>
                                        </a:cubicBezTo>
                                        <a:cubicBezTo>
                                          <a:pt x="96" y="75"/>
                                          <a:pt x="103" y="82"/>
                                          <a:pt x="108" y="90"/>
                                        </a:cubicBezTo>
                                        <a:cubicBezTo>
                                          <a:pt x="101" y="82"/>
                                          <a:pt x="93" y="75"/>
                                          <a:pt x="87" y="66"/>
                                        </a:cubicBezTo>
                                        <a:cubicBezTo>
                                          <a:pt x="92" y="76"/>
                                          <a:pt x="101" y="83"/>
                                          <a:pt x="107" y="91"/>
                                        </a:cubicBezTo>
                                        <a:cubicBezTo>
                                          <a:pt x="97" y="82"/>
                                          <a:pt x="86" y="72"/>
                                          <a:pt x="80" y="60"/>
                                        </a:cubicBezTo>
                                        <a:cubicBezTo>
                                          <a:pt x="86" y="74"/>
                                          <a:pt x="98" y="82"/>
                                          <a:pt x="107" y="94"/>
                                        </a:cubicBezTo>
                                        <a:cubicBezTo>
                                          <a:pt x="103" y="90"/>
                                          <a:pt x="98" y="85"/>
                                          <a:pt x="94" y="81"/>
                                        </a:cubicBezTo>
                                        <a:cubicBezTo>
                                          <a:pt x="98" y="86"/>
                                          <a:pt x="104" y="91"/>
                                          <a:pt x="108" y="96"/>
                                        </a:cubicBezTo>
                                        <a:cubicBezTo>
                                          <a:pt x="103" y="93"/>
                                          <a:pt x="98" y="88"/>
                                          <a:pt x="94" y="84"/>
                                        </a:cubicBezTo>
                                        <a:cubicBezTo>
                                          <a:pt x="97" y="89"/>
                                          <a:pt x="104" y="93"/>
                                          <a:pt x="108" y="99"/>
                                        </a:cubicBezTo>
                                        <a:cubicBezTo>
                                          <a:pt x="105" y="97"/>
                                          <a:pt x="102" y="94"/>
                                          <a:pt x="99" y="91"/>
                                        </a:cubicBezTo>
                                        <a:cubicBezTo>
                                          <a:pt x="91" y="84"/>
                                          <a:pt x="83" y="76"/>
                                          <a:pt x="77" y="67"/>
                                        </a:cubicBezTo>
                                        <a:cubicBezTo>
                                          <a:pt x="79" y="71"/>
                                          <a:pt x="83" y="76"/>
                                          <a:pt x="86" y="80"/>
                                        </a:cubicBezTo>
                                        <a:cubicBezTo>
                                          <a:pt x="81" y="79"/>
                                          <a:pt x="78" y="72"/>
                                          <a:pt x="76" y="68"/>
                                        </a:cubicBezTo>
                                        <a:cubicBezTo>
                                          <a:pt x="77" y="72"/>
                                          <a:pt x="79" y="75"/>
                                          <a:pt x="81" y="78"/>
                                        </a:cubicBezTo>
                                        <a:cubicBezTo>
                                          <a:pt x="74" y="74"/>
                                          <a:pt x="73" y="62"/>
                                          <a:pt x="74" y="54"/>
                                        </a:cubicBezTo>
                                        <a:close/>
                                        <a:moveTo>
                                          <a:pt x="105" y="98"/>
                                        </a:moveTo>
                                        <a:cubicBezTo>
                                          <a:pt x="103" y="97"/>
                                          <a:pt x="102" y="94"/>
                                          <a:pt x="100" y="93"/>
                                        </a:cubicBezTo>
                                        <a:cubicBezTo>
                                          <a:pt x="102" y="94"/>
                                          <a:pt x="103" y="96"/>
                                          <a:pt x="105" y="98"/>
                                        </a:cubicBezTo>
                                        <a:close/>
                                        <a:moveTo>
                                          <a:pt x="57" y="84"/>
                                        </a:moveTo>
                                        <a:cubicBezTo>
                                          <a:pt x="60" y="89"/>
                                          <a:pt x="63" y="93"/>
                                          <a:pt x="67" y="98"/>
                                        </a:cubicBezTo>
                                        <a:cubicBezTo>
                                          <a:pt x="61" y="90"/>
                                          <a:pt x="56" y="82"/>
                                          <a:pt x="53" y="72"/>
                                        </a:cubicBezTo>
                                        <a:cubicBezTo>
                                          <a:pt x="54" y="72"/>
                                          <a:pt x="54" y="73"/>
                                          <a:pt x="54" y="73"/>
                                        </a:cubicBezTo>
                                        <a:cubicBezTo>
                                          <a:pt x="57" y="75"/>
                                          <a:pt x="60" y="79"/>
                                          <a:pt x="63" y="81"/>
                                        </a:cubicBezTo>
                                        <a:cubicBezTo>
                                          <a:pt x="60" y="78"/>
                                          <a:pt x="56" y="75"/>
                                          <a:pt x="54" y="71"/>
                                        </a:cubicBezTo>
                                        <a:cubicBezTo>
                                          <a:pt x="59" y="74"/>
                                          <a:pt x="63" y="78"/>
                                          <a:pt x="68" y="81"/>
                                        </a:cubicBezTo>
                                        <a:cubicBezTo>
                                          <a:pt x="64" y="78"/>
                                          <a:pt x="60" y="75"/>
                                          <a:pt x="56" y="71"/>
                                        </a:cubicBezTo>
                                        <a:cubicBezTo>
                                          <a:pt x="61" y="73"/>
                                          <a:pt x="64" y="75"/>
                                          <a:pt x="68" y="77"/>
                                        </a:cubicBezTo>
                                        <a:cubicBezTo>
                                          <a:pt x="65" y="75"/>
                                          <a:pt x="60" y="73"/>
                                          <a:pt x="57" y="70"/>
                                        </a:cubicBezTo>
                                        <a:cubicBezTo>
                                          <a:pt x="79" y="77"/>
                                          <a:pt x="96" y="90"/>
                                          <a:pt x="108" y="107"/>
                                        </a:cubicBezTo>
                                        <a:cubicBezTo>
                                          <a:pt x="106" y="105"/>
                                          <a:pt x="103" y="102"/>
                                          <a:pt x="100" y="100"/>
                                        </a:cubicBezTo>
                                        <a:cubicBezTo>
                                          <a:pt x="102" y="101"/>
                                          <a:pt x="104" y="104"/>
                                          <a:pt x="106" y="105"/>
                                        </a:cubicBezTo>
                                        <a:cubicBezTo>
                                          <a:pt x="106" y="107"/>
                                          <a:pt x="110" y="108"/>
                                          <a:pt x="109" y="111"/>
                                        </a:cubicBezTo>
                                        <a:cubicBezTo>
                                          <a:pt x="106" y="107"/>
                                          <a:pt x="103" y="103"/>
                                          <a:pt x="99" y="99"/>
                                        </a:cubicBezTo>
                                        <a:cubicBezTo>
                                          <a:pt x="102" y="104"/>
                                          <a:pt x="108" y="108"/>
                                          <a:pt x="110" y="115"/>
                                        </a:cubicBezTo>
                                        <a:cubicBezTo>
                                          <a:pt x="103" y="106"/>
                                          <a:pt x="97" y="96"/>
                                          <a:pt x="86" y="91"/>
                                        </a:cubicBezTo>
                                        <a:cubicBezTo>
                                          <a:pt x="97" y="97"/>
                                          <a:pt x="104" y="107"/>
                                          <a:pt x="111" y="118"/>
                                        </a:cubicBezTo>
                                        <a:cubicBezTo>
                                          <a:pt x="106" y="112"/>
                                          <a:pt x="102" y="106"/>
                                          <a:pt x="97" y="101"/>
                                        </a:cubicBezTo>
                                        <a:cubicBezTo>
                                          <a:pt x="104" y="110"/>
                                          <a:pt x="111" y="118"/>
                                          <a:pt x="117" y="127"/>
                                        </a:cubicBezTo>
                                        <a:cubicBezTo>
                                          <a:pt x="109" y="119"/>
                                          <a:pt x="103" y="109"/>
                                          <a:pt x="94" y="102"/>
                                        </a:cubicBezTo>
                                        <a:cubicBezTo>
                                          <a:pt x="103" y="111"/>
                                          <a:pt x="111" y="121"/>
                                          <a:pt x="119" y="131"/>
                                        </a:cubicBezTo>
                                        <a:cubicBezTo>
                                          <a:pt x="118" y="131"/>
                                          <a:pt x="117" y="129"/>
                                          <a:pt x="116" y="129"/>
                                        </a:cubicBezTo>
                                        <a:cubicBezTo>
                                          <a:pt x="113" y="124"/>
                                          <a:pt x="106" y="119"/>
                                          <a:pt x="101" y="114"/>
                                        </a:cubicBezTo>
                                        <a:cubicBezTo>
                                          <a:pt x="104" y="117"/>
                                          <a:pt x="108" y="121"/>
                                          <a:pt x="112" y="124"/>
                                        </a:cubicBezTo>
                                        <a:cubicBezTo>
                                          <a:pt x="113" y="127"/>
                                          <a:pt x="117" y="130"/>
                                          <a:pt x="119" y="133"/>
                                        </a:cubicBezTo>
                                        <a:cubicBezTo>
                                          <a:pt x="113" y="128"/>
                                          <a:pt x="108" y="123"/>
                                          <a:pt x="103" y="117"/>
                                        </a:cubicBezTo>
                                        <a:cubicBezTo>
                                          <a:pt x="108" y="124"/>
                                          <a:pt x="115" y="130"/>
                                          <a:pt x="121" y="136"/>
                                        </a:cubicBezTo>
                                        <a:cubicBezTo>
                                          <a:pt x="110" y="128"/>
                                          <a:pt x="100" y="117"/>
                                          <a:pt x="90" y="107"/>
                                        </a:cubicBezTo>
                                        <a:cubicBezTo>
                                          <a:pt x="90" y="107"/>
                                          <a:pt x="90" y="107"/>
                                          <a:pt x="90" y="107"/>
                                        </a:cubicBezTo>
                                        <a:cubicBezTo>
                                          <a:pt x="99" y="117"/>
                                          <a:pt x="109" y="128"/>
                                          <a:pt x="120" y="136"/>
                                        </a:cubicBezTo>
                                        <a:cubicBezTo>
                                          <a:pt x="120" y="137"/>
                                          <a:pt x="122" y="137"/>
                                          <a:pt x="122" y="138"/>
                                        </a:cubicBezTo>
                                        <a:cubicBezTo>
                                          <a:pt x="104" y="128"/>
                                          <a:pt x="93" y="111"/>
                                          <a:pt x="78" y="97"/>
                                        </a:cubicBezTo>
                                        <a:cubicBezTo>
                                          <a:pt x="91" y="110"/>
                                          <a:pt x="102" y="126"/>
                                          <a:pt x="118" y="137"/>
                                        </a:cubicBezTo>
                                        <a:cubicBezTo>
                                          <a:pt x="106" y="130"/>
                                          <a:pt x="96" y="119"/>
                                          <a:pt x="86" y="110"/>
                                        </a:cubicBezTo>
                                        <a:cubicBezTo>
                                          <a:pt x="92" y="117"/>
                                          <a:pt x="99" y="122"/>
                                          <a:pt x="104" y="128"/>
                                        </a:cubicBezTo>
                                        <a:cubicBezTo>
                                          <a:pt x="106" y="130"/>
                                          <a:pt x="108" y="131"/>
                                          <a:pt x="110" y="133"/>
                                        </a:cubicBezTo>
                                        <a:cubicBezTo>
                                          <a:pt x="111" y="133"/>
                                          <a:pt x="113" y="134"/>
                                          <a:pt x="114" y="135"/>
                                        </a:cubicBezTo>
                                        <a:cubicBezTo>
                                          <a:pt x="113" y="134"/>
                                          <a:pt x="112" y="134"/>
                                          <a:pt x="110" y="133"/>
                                        </a:cubicBezTo>
                                        <a:cubicBezTo>
                                          <a:pt x="110" y="133"/>
                                          <a:pt x="110" y="133"/>
                                          <a:pt x="110" y="133"/>
                                        </a:cubicBezTo>
                                        <a:cubicBezTo>
                                          <a:pt x="103" y="129"/>
                                          <a:pt x="97" y="122"/>
                                          <a:pt x="91" y="117"/>
                                        </a:cubicBezTo>
                                        <a:cubicBezTo>
                                          <a:pt x="92" y="120"/>
                                          <a:pt x="96" y="122"/>
                                          <a:pt x="98" y="124"/>
                                        </a:cubicBezTo>
                                        <a:cubicBezTo>
                                          <a:pt x="101" y="127"/>
                                          <a:pt x="104" y="130"/>
                                          <a:pt x="108" y="133"/>
                                        </a:cubicBezTo>
                                        <a:cubicBezTo>
                                          <a:pt x="100" y="130"/>
                                          <a:pt x="94" y="122"/>
                                          <a:pt x="88" y="117"/>
                                        </a:cubicBezTo>
                                        <a:cubicBezTo>
                                          <a:pt x="91" y="121"/>
                                          <a:pt x="96" y="126"/>
                                          <a:pt x="101" y="130"/>
                                        </a:cubicBezTo>
                                        <a:cubicBezTo>
                                          <a:pt x="92" y="125"/>
                                          <a:pt x="85" y="117"/>
                                          <a:pt x="78" y="111"/>
                                        </a:cubicBezTo>
                                        <a:cubicBezTo>
                                          <a:pt x="79" y="113"/>
                                          <a:pt x="81" y="114"/>
                                          <a:pt x="83" y="116"/>
                                        </a:cubicBezTo>
                                        <a:cubicBezTo>
                                          <a:pt x="83" y="116"/>
                                          <a:pt x="83" y="116"/>
                                          <a:pt x="83" y="116"/>
                                        </a:cubicBezTo>
                                        <a:cubicBezTo>
                                          <a:pt x="86" y="119"/>
                                          <a:pt x="89" y="123"/>
                                          <a:pt x="93" y="126"/>
                                        </a:cubicBezTo>
                                        <a:cubicBezTo>
                                          <a:pt x="86" y="123"/>
                                          <a:pt x="82" y="117"/>
                                          <a:pt x="77" y="112"/>
                                        </a:cubicBezTo>
                                        <a:cubicBezTo>
                                          <a:pt x="81" y="116"/>
                                          <a:pt x="84" y="122"/>
                                          <a:pt x="90" y="125"/>
                                        </a:cubicBezTo>
                                        <a:cubicBezTo>
                                          <a:pt x="82" y="122"/>
                                          <a:pt x="76" y="114"/>
                                          <a:pt x="70" y="107"/>
                                        </a:cubicBezTo>
                                        <a:cubicBezTo>
                                          <a:pt x="74" y="114"/>
                                          <a:pt x="80" y="120"/>
                                          <a:pt x="86" y="125"/>
                                        </a:cubicBezTo>
                                        <a:cubicBezTo>
                                          <a:pt x="79" y="123"/>
                                          <a:pt x="76" y="117"/>
                                          <a:pt x="71" y="113"/>
                                        </a:cubicBezTo>
                                        <a:cubicBezTo>
                                          <a:pt x="74" y="117"/>
                                          <a:pt x="78" y="121"/>
                                          <a:pt x="83" y="125"/>
                                        </a:cubicBezTo>
                                        <a:cubicBezTo>
                                          <a:pt x="80" y="126"/>
                                          <a:pt x="79" y="123"/>
                                          <a:pt x="77" y="122"/>
                                        </a:cubicBezTo>
                                        <a:cubicBezTo>
                                          <a:pt x="77" y="123"/>
                                          <a:pt x="79" y="124"/>
                                          <a:pt x="80" y="125"/>
                                        </a:cubicBezTo>
                                        <a:cubicBezTo>
                                          <a:pt x="77" y="126"/>
                                          <a:pt x="74" y="121"/>
                                          <a:pt x="73" y="118"/>
                                        </a:cubicBezTo>
                                        <a:cubicBezTo>
                                          <a:pt x="67" y="110"/>
                                          <a:pt x="61" y="101"/>
                                          <a:pt x="58" y="91"/>
                                        </a:cubicBezTo>
                                        <a:cubicBezTo>
                                          <a:pt x="61" y="96"/>
                                          <a:pt x="64" y="100"/>
                                          <a:pt x="68" y="105"/>
                                        </a:cubicBezTo>
                                        <a:cubicBezTo>
                                          <a:pt x="64" y="98"/>
                                          <a:pt x="58" y="93"/>
                                          <a:pt x="57" y="84"/>
                                        </a:cubicBezTo>
                                        <a:close/>
                                        <a:moveTo>
                                          <a:pt x="126" y="148"/>
                                        </a:moveTo>
                                        <a:cubicBezTo>
                                          <a:pt x="126" y="149"/>
                                          <a:pt x="126" y="149"/>
                                          <a:pt x="126" y="149"/>
                                        </a:cubicBezTo>
                                        <a:cubicBezTo>
                                          <a:pt x="125" y="149"/>
                                          <a:pt x="125" y="148"/>
                                          <a:pt x="124" y="148"/>
                                        </a:cubicBezTo>
                                        <a:cubicBezTo>
                                          <a:pt x="124" y="149"/>
                                          <a:pt x="125" y="150"/>
                                          <a:pt x="125" y="150"/>
                                        </a:cubicBezTo>
                                        <a:cubicBezTo>
                                          <a:pt x="125" y="150"/>
                                          <a:pt x="125" y="150"/>
                                          <a:pt x="124" y="150"/>
                                        </a:cubicBezTo>
                                        <a:cubicBezTo>
                                          <a:pt x="124" y="150"/>
                                          <a:pt x="123" y="150"/>
                                          <a:pt x="123" y="149"/>
                                        </a:cubicBezTo>
                                        <a:cubicBezTo>
                                          <a:pt x="122" y="150"/>
                                          <a:pt x="122" y="150"/>
                                          <a:pt x="122" y="150"/>
                                        </a:cubicBezTo>
                                        <a:cubicBezTo>
                                          <a:pt x="123" y="152"/>
                                          <a:pt x="128" y="153"/>
                                          <a:pt x="129" y="156"/>
                                        </a:cubicBezTo>
                                        <a:cubicBezTo>
                                          <a:pt x="128" y="155"/>
                                          <a:pt x="126" y="154"/>
                                          <a:pt x="124" y="153"/>
                                        </a:cubicBezTo>
                                        <a:cubicBezTo>
                                          <a:pt x="126" y="155"/>
                                          <a:pt x="129" y="156"/>
                                          <a:pt x="130" y="159"/>
                                        </a:cubicBezTo>
                                        <a:cubicBezTo>
                                          <a:pt x="128" y="157"/>
                                          <a:pt x="126" y="155"/>
                                          <a:pt x="123" y="154"/>
                                        </a:cubicBezTo>
                                        <a:cubicBezTo>
                                          <a:pt x="123" y="154"/>
                                          <a:pt x="124" y="154"/>
                                          <a:pt x="124" y="154"/>
                                        </a:cubicBezTo>
                                        <a:cubicBezTo>
                                          <a:pt x="123" y="154"/>
                                          <a:pt x="122" y="153"/>
                                          <a:pt x="121" y="153"/>
                                        </a:cubicBezTo>
                                        <a:cubicBezTo>
                                          <a:pt x="124" y="156"/>
                                          <a:pt x="129" y="159"/>
                                          <a:pt x="132" y="162"/>
                                        </a:cubicBezTo>
                                        <a:cubicBezTo>
                                          <a:pt x="128" y="159"/>
                                          <a:pt x="123" y="157"/>
                                          <a:pt x="120" y="154"/>
                                        </a:cubicBezTo>
                                        <a:cubicBezTo>
                                          <a:pt x="118" y="153"/>
                                          <a:pt x="116" y="150"/>
                                          <a:pt x="114" y="151"/>
                                        </a:cubicBezTo>
                                        <a:cubicBezTo>
                                          <a:pt x="120" y="155"/>
                                          <a:pt x="124" y="158"/>
                                          <a:pt x="130" y="162"/>
                                        </a:cubicBezTo>
                                        <a:cubicBezTo>
                                          <a:pt x="129" y="162"/>
                                          <a:pt x="129" y="162"/>
                                          <a:pt x="129" y="162"/>
                                        </a:cubicBezTo>
                                        <a:cubicBezTo>
                                          <a:pt x="129" y="163"/>
                                          <a:pt x="131" y="163"/>
                                          <a:pt x="130" y="164"/>
                                        </a:cubicBezTo>
                                        <a:cubicBezTo>
                                          <a:pt x="127" y="161"/>
                                          <a:pt x="123" y="158"/>
                                          <a:pt x="119" y="155"/>
                                        </a:cubicBezTo>
                                        <a:cubicBezTo>
                                          <a:pt x="119" y="155"/>
                                          <a:pt x="119" y="155"/>
                                          <a:pt x="119" y="155"/>
                                        </a:cubicBezTo>
                                        <a:cubicBezTo>
                                          <a:pt x="121" y="158"/>
                                          <a:pt x="124" y="159"/>
                                          <a:pt x="127" y="161"/>
                                        </a:cubicBezTo>
                                        <a:cubicBezTo>
                                          <a:pt x="129" y="164"/>
                                          <a:pt x="134" y="168"/>
                                          <a:pt x="137" y="171"/>
                                        </a:cubicBezTo>
                                        <a:cubicBezTo>
                                          <a:pt x="134" y="169"/>
                                          <a:pt x="132" y="167"/>
                                          <a:pt x="129" y="165"/>
                                        </a:cubicBezTo>
                                        <a:cubicBezTo>
                                          <a:pt x="129" y="165"/>
                                          <a:pt x="129" y="165"/>
                                          <a:pt x="128" y="165"/>
                                        </a:cubicBezTo>
                                        <a:cubicBezTo>
                                          <a:pt x="128" y="164"/>
                                          <a:pt x="126" y="164"/>
                                          <a:pt x="126" y="163"/>
                                        </a:cubicBezTo>
                                        <a:cubicBezTo>
                                          <a:pt x="124" y="163"/>
                                          <a:pt x="123" y="161"/>
                                          <a:pt x="121" y="161"/>
                                        </a:cubicBezTo>
                                        <a:cubicBezTo>
                                          <a:pt x="126" y="164"/>
                                          <a:pt x="130" y="168"/>
                                          <a:pt x="133" y="172"/>
                                        </a:cubicBezTo>
                                        <a:cubicBezTo>
                                          <a:pt x="131" y="171"/>
                                          <a:pt x="129" y="167"/>
                                          <a:pt x="127" y="167"/>
                                        </a:cubicBezTo>
                                        <a:cubicBezTo>
                                          <a:pt x="124" y="164"/>
                                          <a:pt x="122" y="162"/>
                                          <a:pt x="119" y="161"/>
                                        </a:cubicBezTo>
                                        <a:cubicBezTo>
                                          <a:pt x="122" y="163"/>
                                          <a:pt x="125" y="166"/>
                                          <a:pt x="128" y="169"/>
                                        </a:cubicBezTo>
                                        <a:cubicBezTo>
                                          <a:pt x="126" y="168"/>
                                          <a:pt x="125" y="167"/>
                                          <a:pt x="123" y="166"/>
                                        </a:cubicBezTo>
                                        <a:cubicBezTo>
                                          <a:pt x="123" y="165"/>
                                          <a:pt x="121" y="164"/>
                                          <a:pt x="119" y="163"/>
                                        </a:cubicBezTo>
                                        <a:cubicBezTo>
                                          <a:pt x="119" y="163"/>
                                          <a:pt x="119" y="163"/>
                                          <a:pt x="119" y="163"/>
                                        </a:cubicBezTo>
                                        <a:cubicBezTo>
                                          <a:pt x="120" y="165"/>
                                          <a:pt x="121" y="165"/>
                                          <a:pt x="122" y="166"/>
                                        </a:cubicBezTo>
                                        <a:cubicBezTo>
                                          <a:pt x="121" y="166"/>
                                          <a:pt x="121" y="165"/>
                                          <a:pt x="120" y="165"/>
                                        </a:cubicBezTo>
                                        <a:cubicBezTo>
                                          <a:pt x="121" y="166"/>
                                          <a:pt x="123" y="167"/>
                                          <a:pt x="124" y="168"/>
                                        </a:cubicBezTo>
                                        <a:cubicBezTo>
                                          <a:pt x="123" y="169"/>
                                          <a:pt x="122" y="167"/>
                                          <a:pt x="121" y="167"/>
                                        </a:cubicBezTo>
                                        <a:cubicBezTo>
                                          <a:pt x="122" y="168"/>
                                          <a:pt x="122" y="168"/>
                                          <a:pt x="123" y="168"/>
                                        </a:cubicBezTo>
                                        <a:cubicBezTo>
                                          <a:pt x="121" y="168"/>
                                          <a:pt x="120" y="166"/>
                                          <a:pt x="118" y="166"/>
                                        </a:cubicBezTo>
                                        <a:cubicBezTo>
                                          <a:pt x="118" y="167"/>
                                          <a:pt x="120" y="167"/>
                                          <a:pt x="121" y="169"/>
                                        </a:cubicBezTo>
                                        <a:cubicBezTo>
                                          <a:pt x="117" y="168"/>
                                          <a:pt x="115" y="164"/>
                                          <a:pt x="111" y="163"/>
                                        </a:cubicBezTo>
                                        <a:cubicBezTo>
                                          <a:pt x="113" y="165"/>
                                          <a:pt x="115" y="166"/>
                                          <a:pt x="117" y="167"/>
                                        </a:cubicBezTo>
                                        <a:cubicBezTo>
                                          <a:pt x="117" y="168"/>
                                          <a:pt x="117" y="167"/>
                                          <a:pt x="116" y="167"/>
                                        </a:cubicBezTo>
                                        <a:cubicBezTo>
                                          <a:pt x="116" y="167"/>
                                          <a:pt x="116" y="168"/>
                                          <a:pt x="116" y="168"/>
                                        </a:cubicBezTo>
                                        <a:cubicBezTo>
                                          <a:pt x="116" y="168"/>
                                          <a:pt x="116" y="169"/>
                                          <a:pt x="116" y="169"/>
                                        </a:cubicBezTo>
                                        <a:cubicBezTo>
                                          <a:pt x="114" y="168"/>
                                          <a:pt x="113" y="166"/>
                                          <a:pt x="111" y="165"/>
                                        </a:cubicBezTo>
                                        <a:cubicBezTo>
                                          <a:pt x="113" y="168"/>
                                          <a:pt x="119" y="170"/>
                                          <a:pt x="120" y="174"/>
                                        </a:cubicBezTo>
                                        <a:cubicBezTo>
                                          <a:pt x="115" y="172"/>
                                          <a:pt x="111" y="168"/>
                                          <a:pt x="107" y="165"/>
                                        </a:cubicBezTo>
                                        <a:cubicBezTo>
                                          <a:pt x="111" y="169"/>
                                          <a:pt x="115" y="171"/>
                                          <a:pt x="119" y="175"/>
                                        </a:cubicBezTo>
                                        <a:cubicBezTo>
                                          <a:pt x="117" y="174"/>
                                          <a:pt x="115" y="173"/>
                                          <a:pt x="113" y="171"/>
                                        </a:cubicBezTo>
                                        <a:cubicBezTo>
                                          <a:pt x="117" y="175"/>
                                          <a:pt x="122" y="178"/>
                                          <a:pt x="125" y="181"/>
                                        </a:cubicBezTo>
                                        <a:cubicBezTo>
                                          <a:pt x="120" y="177"/>
                                          <a:pt x="115" y="174"/>
                                          <a:pt x="110" y="170"/>
                                        </a:cubicBezTo>
                                        <a:cubicBezTo>
                                          <a:pt x="113" y="173"/>
                                          <a:pt x="117" y="176"/>
                                          <a:pt x="121" y="179"/>
                                        </a:cubicBezTo>
                                        <a:cubicBezTo>
                                          <a:pt x="121" y="179"/>
                                          <a:pt x="121" y="179"/>
                                          <a:pt x="120" y="179"/>
                                        </a:cubicBezTo>
                                        <a:cubicBezTo>
                                          <a:pt x="122" y="181"/>
                                          <a:pt x="123" y="182"/>
                                          <a:pt x="125" y="183"/>
                                        </a:cubicBezTo>
                                        <a:cubicBezTo>
                                          <a:pt x="127" y="185"/>
                                          <a:pt x="130" y="185"/>
                                          <a:pt x="131" y="187"/>
                                        </a:cubicBezTo>
                                        <a:cubicBezTo>
                                          <a:pt x="129" y="186"/>
                                          <a:pt x="128" y="185"/>
                                          <a:pt x="126" y="184"/>
                                        </a:cubicBezTo>
                                        <a:cubicBezTo>
                                          <a:pt x="126" y="186"/>
                                          <a:pt x="129" y="186"/>
                                          <a:pt x="130" y="188"/>
                                        </a:cubicBezTo>
                                        <a:cubicBezTo>
                                          <a:pt x="123" y="185"/>
                                          <a:pt x="120" y="180"/>
                                          <a:pt x="114" y="177"/>
                                        </a:cubicBezTo>
                                        <a:cubicBezTo>
                                          <a:pt x="99" y="166"/>
                                          <a:pt x="85" y="151"/>
                                          <a:pt x="77" y="133"/>
                                        </a:cubicBezTo>
                                        <a:cubicBezTo>
                                          <a:pt x="78" y="133"/>
                                          <a:pt x="78" y="133"/>
                                          <a:pt x="78" y="133"/>
                                        </a:cubicBezTo>
                                        <a:cubicBezTo>
                                          <a:pt x="78" y="132"/>
                                          <a:pt x="78" y="132"/>
                                          <a:pt x="78" y="132"/>
                                        </a:cubicBezTo>
                                        <a:cubicBezTo>
                                          <a:pt x="79" y="124"/>
                                          <a:pt x="92" y="127"/>
                                          <a:pt x="97" y="130"/>
                                        </a:cubicBezTo>
                                        <a:cubicBezTo>
                                          <a:pt x="106" y="137"/>
                                          <a:pt x="122" y="136"/>
                                          <a:pt x="126" y="148"/>
                                        </a:cubicBezTo>
                                        <a:cubicBezTo>
                                          <a:pt x="125" y="148"/>
                                          <a:pt x="125" y="147"/>
                                          <a:pt x="124" y="147"/>
                                        </a:cubicBezTo>
                                        <a:cubicBezTo>
                                          <a:pt x="124" y="148"/>
                                          <a:pt x="125" y="149"/>
                                          <a:pt x="126" y="148"/>
                                        </a:cubicBezTo>
                                        <a:close/>
                                        <a:moveTo>
                                          <a:pt x="132" y="165"/>
                                        </a:move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2" y="165"/>
                                        </a:cubicBezTo>
                                        <a:close/>
                                        <a:moveTo>
                                          <a:pt x="134" y="193"/>
                                        </a:moveTo>
                                        <a:cubicBezTo>
                                          <a:pt x="133" y="193"/>
                                          <a:pt x="132" y="192"/>
                                          <a:pt x="131" y="191"/>
                                        </a:cubicBezTo>
                                        <a:cubicBezTo>
                                          <a:pt x="134" y="194"/>
                                          <a:pt x="138" y="195"/>
                                          <a:pt x="141" y="197"/>
                                        </a:cubicBezTo>
                                        <a:cubicBezTo>
                                          <a:pt x="138" y="196"/>
                                          <a:pt x="136" y="195"/>
                                          <a:pt x="133" y="194"/>
                                        </a:cubicBezTo>
                                        <a:cubicBezTo>
                                          <a:pt x="133" y="193"/>
                                          <a:pt x="134" y="194"/>
                                          <a:pt x="134" y="193"/>
                                        </a:cubicBezTo>
                                        <a:close/>
                                        <a:moveTo>
                                          <a:pt x="126" y="187"/>
                                        </a:moveTo>
                                        <a:cubicBezTo>
                                          <a:pt x="129" y="189"/>
                                          <a:pt x="133" y="190"/>
                                          <a:pt x="136" y="193"/>
                                        </a:cubicBezTo>
                                        <a:cubicBezTo>
                                          <a:pt x="132" y="191"/>
                                          <a:pt x="129" y="189"/>
                                          <a:pt x="126" y="187"/>
                                        </a:cubicBezTo>
                                        <a:close/>
                                        <a:moveTo>
                                          <a:pt x="97" y="176"/>
                                        </a:moveTo>
                                        <a:cubicBezTo>
                                          <a:pt x="97" y="175"/>
                                          <a:pt x="97" y="176"/>
                                          <a:pt x="97" y="175"/>
                                        </a:cubicBezTo>
                                        <a:cubicBezTo>
                                          <a:pt x="96" y="175"/>
                                          <a:pt x="95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3" y="175"/>
                                          <a:pt x="92" y="175"/>
                                          <a:pt x="92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1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2" y="174"/>
                                        </a:cubicBezTo>
                                        <a:cubicBezTo>
                                          <a:pt x="92" y="174"/>
                                          <a:pt x="93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9" y="175"/>
                                          <a:pt x="103" y="176"/>
                                          <a:pt x="107" y="177"/>
                                        </a:cubicBezTo>
                                        <a:cubicBezTo>
                                          <a:pt x="104" y="177"/>
                                          <a:pt x="100" y="176"/>
                                          <a:pt x="97" y="176"/>
                                        </a:cubicBezTo>
                                        <a:close/>
                                        <a:moveTo>
                                          <a:pt x="101" y="178"/>
                                        </a:moveTo>
                                        <a:cubicBezTo>
                                          <a:pt x="101" y="178"/>
                                          <a:pt x="102" y="178"/>
                                          <a:pt x="102" y="177"/>
                                        </a:cubicBezTo>
                                        <a:cubicBezTo>
                                          <a:pt x="102" y="177"/>
                                          <a:pt x="102" y="178"/>
                                          <a:pt x="102" y="178"/>
                                        </a:cubicBezTo>
                                        <a:cubicBezTo>
                                          <a:pt x="102" y="178"/>
                                          <a:pt x="102" y="178"/>
                                          <a:pt x="101" y="178"/>
                                        </a:cubicBezTo>
                                        <a:close/>
                                        <a:moveTo>
                                          <a:pt x="101" y="170"/>
                                        </a:moveTo>
                                        <a:cubicBezTo>
                                          <a:pt x="98" y="170"/>
                                          <a:pt x="97" y="169"/>
                                          <a:pt x="95" y="169"/>
                                        </a:cubicBezTo>
                                        <a:cubicBezTo>
                                          <a:pt x="97" y="168"/>
                                          <a:pt x="99" y="169"/>
                                          <a:pt x="101" y="170"/>
                                        </a:cubicBezTo>
                                        <a:close/>
                                        <a:moveTo>
                                          <a:pt x="94" y="166"/>
                                        </a:moveTo>
                                        <a:cubicBezTo>
                                          <a:pt x="94" y="165"/>
                                          <a:pt x="95" y="166"/>
                                          <a:pt x="95" y="166"/>
                                        </a:cubicBezTo>
                                        <a:cubicBezTo>
                                          <a:pt x="95" y="167"/>
                                          <a:pt x="94" y="166"/>
                                          <a:pt x="94" y="166"/>
                                        </a:cubicBezTo>
                                        <a:close/>
                                        <a:moveTo>
                                          <a:pt x="96" y="166"/>
                                        </a:moveTo>
                                        <a:cubicBezTo>
                                          <a:pt x="96" y="166"/>
                                          <a:pt x="96" y="166"/>
                                          <a:pt x="97" y="166"/>
                                        </a:cubicBezTo>
                                        <a:cubicBezTo>
                                          <a:pt x="96" y="167"/>
                                          <a:pt x="96" y="166"/>
                                          <a:pt x="96" y="166"/>
                                        </a:cubicBezTo>
                                        <a:close/>
                                        <a:moveTo>
                                          <a:pt x="101" y="171"/>
                                        </a:moveTo>
                                        <a:cubicBezTo>
                                          <a:pt x="100" y="171"/>
                                          <a:pt x="100" y="171"/>
                                          <a:pt x="99" y="171"/>
                                        </a:cubicBezTo>
                                        <a:cubicBezTo>
                                          <a:pt x="100" y="171"/>
                                          <a:pt x="101" y="171"/>
                                          <a:pt x="101" y="171"/>
                                        </a:cubicBezTo>
                                        <a:close/>
                                        <a:moveTo>
                                          <a:pt x="99" y="171"/>
                                        </a:moveTo>
                                        <a:cubicBezTo>
                                          <a:pt x="99" y="171"/>
                                          <a:pt x="98" y="171"/>
                                          <a:pt x="98" y="171"/>
                                        </a:cubicBezTo>
                                        <a:cubicBezTo>
                                          <a:pt x="98" y="170"/>
                                          <a:pt x="99" y="171"/>
                                          <a:pt x="99" y="171"/>
                                        </a:cubicBezTo>
                                        <a:close/>
                                        <a:moveTo>
                                          <a:pt x="103" y="174"/>
                                        </a:moveTo>
                                        <a:cubicBezTo>
                                          <a:pt x="101" y="174"/>
                                          <a:pt x="99" y="174"/>
                                          <a:pt x="98" y="173"/>
                                        </a:cubicBezTo>
                                        <a:cubicBezTo>
                                          <a:pt x="99" y="173"/>
                                          <a:pt x="102" y="173"/>
                                          <a:pt x="103" y="174"/>
                                        </a:cubicBezTo>
                                        <a:close/>
                                        <a:moveTo>
                                          <a:pt x="103" y="175"/>
                                        </a:moveTo>
                                        <a:cubicBezTo>
                                          <a:pt x="103" y="175"/>
                                          <a:pt x="103" y="175"/>
                                          <a:pt x="103" y="175"/>
                                        </a:cubicBezTo>
                                        <a:cubicBezTo>
                                          <a:pt x="100" y="175"/>
                                          <a:pt x="95" y="173"/>
                                          <a:pt x="92" y="173"/>
                                        </a:cubicBezTo>
                                        <a:cubicBezTo>
                                          <a:pt x="96" y="173"/>
                                          <a:pt x="100" y="174"/>
                                          <a:pt x="103" y="175"/>
                                        </a:cubicBezTo>
                                        <a:close/>
                                        <a:moveTo>
                                          <a:pt x="98" y="175"/>
                                        </a:moveTo>
                                        <a:cubicBezTo>
                                          <a:pt x="97" y="174"/>
                                          <a:pt x="97" y="174"/>
                                          <a:pt x="96" y="174"/>
                                        </a:cubicBezTo>
                                        <a:cubicBezTo>
                                          <a:pt x="96" y="174"/>
                                          <a:pt x="96" y="174"/>
                                          <a:pt x="96" y="174"/>
                                        </a:cubicBezTo>
                                        <a:cubicBezTo>
                                          <a:pt x="97" y="174"/>
                                          <a:pt x="98" y="174"/>
                                          <a:pt x="98" y="175"/>
                                        </a:cubicBezTo>
                                        <a:close/>
                                        <a:moveTo>
                                          <a:pt x="108" y="176"/>
                                        </a:moveTo>
                                        <a:cubicBezTo>
                                          <a:pt x="108" y="176"/>
                                          <a:pt x="108" y="177"/>
                                          <a:pt x="109" y="177"/>
                                        </a:cubicBezTo>
                                        <a:cubicBezTo>
                                          <a:pt x="108" y="177"/>
                                          <a:pt x="108" y="176"/>
                                          <a:pt x="108" y="176"/>
                                        </a:cubicBezTo>
                                        <a:close/>
                                        <a:moveTo>
                                          <a:pt x="111" y="179"/>
                                        </a:moveTo>
                                        <a:cubicBezTo>
                                          <a:pt x="110" y="179"/>
                                          <a:pt x="107" y="179"/>
                                          <a:pt x="107" y="178"/>
                                        </a:cubicBezTo>
                                        <a:cubicBezTo>
                                          <a:pt x="108" y="178"/>
                                          <a:pt x="109" y="178"/>
                                          <a:pt x="111" y="179"/>
                                        </a:cubicBezTo>
                                        <a:close/>
                                        <a:moveTo>
                                          <a:pt x="108" y="177"/>
                                        </a:moveTo>
                                        <a:cubicBezTo>
                                          <a:pt x="108" y="178"/>
                                          <a:pt x="107" y="177"/>
                                          <a:pt x="107" y="177"/>
                                        </a:cubicBezTo>
                                        <a:cubicBezTo>
                                          <a:pt x="108" y="177"/>
                                          <a:pt x="108" y="177"/>
                                          <a:pt x="108" y="177"/>
                                        </a:cubicBezTo>
                                        <a:close/>
                                        <a:moveTo>
                                          <a:pt x="104" y="175"/>
                                        </a:moveTo>
                                        <a:cubicBezTo>
                                          <a:pt x="105" y="175"/>
                                          <a:pt x="106" y="175"/>
                                          <a:pt x="106" y="176"/>
                                        </a:cubicBezTo>
                                        <a:cubicBezTo>
                                          <a:pt x="107" y="176"/>
                                          <a:pt x="107" y="176"/>
                                          <a:pt x="107" y="176"/>
                                        </a:cubicBezTo>
                                        <a:cubicBezTo>
                                          <a:pt x="106" y="176"/>
                                          <a:pt x="105" y="176"/>
                                          <a:pt x="104" y="175"/>
                                        </a:cubicBezTo>
                                        <a:close/>
                                        <a:moveTo>
                                          <a:pt x="105" y="178"/>
                                        </a:moveTo>
                                        <a:cubicBezTo>
                                          <a:pt x="105" y="178"/>
                                          <a:pt x="106" y="178"/>
                                          <a:pt x="107" y="178"/>
                                        </a:cubicBezTo>
                                        <a:cubicBezTo>
                                          <a:pt x="106" y="178"/>
                                          <a:pt x="106" y="178"/>
                                          <a:pt x="106" y="178"/>
                                        </a:cubicBezTo>
                                        <a:cubicBezTo>
                                          <a:pt x="106" y="178"/>
                                          <a:pt x="105" y="178"/>
                                          <a:pt x="105" y="178"/>
                                        </a:cubicBezTo>
                                        <a:close/>
                                        <a:moveTo>
                                          <a:pt x="106" y="179"/>
                                        </a:moveTo>
                                        <a:cubicBezTo>
                                          <a:pt x="109" y="179"/>
                                          <a:pt x="111" y="180"/>
                                          <a:pt x="114" y="181"/>
                                        </a:cubicBezTo>
                                        <a:cubicBezTo>
                                          <a:pt x="110" y="181"/>
                                          <a:pt x="107" y="180"/>
                                          <a:pt x="103" y="179"/>
                                        </a:cubicBezTo>
                                        <a:cubicBezTo>
                                          <a:pt x="103" y="178"/>
                                          <a:pt x="105" y="179"/>
                                          <a:pt x="106" y="179"/>
                                        </a:cubicBezTo>
                                        <a:close/>
                                        <a:moveTo>
                                          <a:pt x="115" y="136"/>
                                        </a:moveTo>
                                        <a:cubicBezTo>
                                          <a:pt x="115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7"/>
                                        </a:cubicBezTo>
                                        <a:cubicBezTo>
                                          <a:pt x="116" y="137"/>
                                          <a:pt x="116" y="136"/>
                                          <a:pt x="115" y="136"/>
                                        </a:cubicBezTo>
                                        <a:close/>
                                        <a:moveTo>
                                          <a:pt x="0" y="92"/>
                                        </a:moveTo>
                                        <a:cubicBezTo>
                                          <a:pt x="0" y="92"/>
                                          <a:pt x="1" y="91"/>
                                          <a:pt x="1" y="91"/>
                                        </a:cubicBezTo>
                                        <a:cubicBezTo>
                                          <a:pt x="1" y="90"/>
                                          <a:pt x="0" y="92"/>
                                          <a:pt x="0" y="92"/>
                                        </a:cubicBezTo>
                                        <a:close/>
                                        <a:moveTo>
                                          <a:pt x="4" y="101"/>
                                        </a:moveTo>
                                        <a:cubicBezTo>
                                          <a:pt x="7" y="104"/>
                                          <a:pt x="9" y="108"/>
                                          <a:pt x="12" y="111"/>
                                        </a:cubicBezTo>
                                        <a:cubicBezTo>
                                          <a:pt x="11" y="108"/>
                                          <a:pt x="7" y="104"/>
                                          <a:pt x="5" y="100"/>
                                        </a:cubicBezTo>
                                        <a:cubicBezTo>
                                          <a:pt x="5" y="100"/>
                                          <a:pt x="5" y="100"/>
                                          <a:pt x="5" y="99"/>
                                        </a:cubicBezTo>
                                        <a:cubicBezTo>
                                          <a:pt x="9" y="104"/>
                                          <a:pt x="12" y="109"/>
                                          <a:pt x="17" y="113"/>
                                        </a:cubicBezTo>
                                        <a:cubicBezTo>
                                          <a:pt x="13" y="107"/>
                                          <a:pt x="7" y="101"/>
                                          <a:pt x="4" y="95"/>
                                        </a:cubicBezTo>
                                        <a:cubicBezTo>
                                          <a:pt x="9" y="100"/>
                                          <a:pt x="13" y="106"/>
                                          <a:pt x="20" y="110"/>
                                        </a:cubicBezTo>
                                        <a:cubicBezTo>
                                          <a:pt x="14" y="105"/>
                                          <a:pt x="8" y="99"/>
                                          <a:pt x="3" y="93"/>
                                        </a:cubicBezTo>
                                        <a:cubicBezTo>
                                          <a:pt x="6" y="95"/>
                                          <a:pt x="9" y="97"/>
                                          <a:pt x="12" y="99"/>
                                        </a:cubicBezTo>
                                        <a:cubicBezTo>
                                          <a:pt x="10" y="97"/>
                                          <a:pt x="7" y="94"/>
                                          <a:pt x="4" y="92"/>
                                        </a:cubicBezTo>
                                        <a:cubicBezTo>
                                          <a:pt x="9" y="90"/>
                                          <a:pt x="17" y="94"/>
                                          <a:pt x="22" y="94"/>
                                        </a:cubicBezTo>
                                        <a:cubicBezTo>
                                          <a:pt x="18" y="93"/>
                                          <a:pt x="12" y="92"/>
                                          <a:pt x="8" y="91"/>
                                        </a:cubicBezTo>
                                        <a:cubicBezTo>
                                          <a:pt x="26" y="91"/>
                                          <a:pt x="42" y="94"/>
                                          <a:pt x="58" y="99"/>
                                        </a:cubicBezTo>
                                        <a:cubicBezTo>
                                          <a:pt x="59" y="101"/>
                                          <a:pt x="60" y="103"/>
                                          <a:pt x="61" y="104"/>
                                        </a:cubicBezTo>
                                        <a:cubicBezTo>
                                          <a:pt x="57" y="102"/>
                                          <a:pt x="52" y="100"/>
                                          <a:pt x="48" y="98"/>
                                        </a:cubicBezTo>
                                        <a:cubicBezTo>
                                          <a:pt x="54" y="102"/>
                                          <a:pt x="60" y="103"/>
                                          <a:pt x="64" y="109"/>
                                        </a:cubicBezTo>
                                        <a:cubicBezTo>
                                          <a:pt x="59" y="106"/>
                                          <a:pt x="53" y="103"/>
                                          <a:pt x="48" y="100"/>
                                        </a:cubicBezTo>
                                        <a:cubicBezTo>
                                          <a:pt x="54" y="104"/>
                                          <a:pt x="61" y="107"/>
                                          <a:pt x="66" y="113"/>
                                        </a:cubicBezTo>
                                        <a:cubicBezTo>
                                          <a:pt x="60" y="109"/>
                                          <a:pt x="55" y="105"/>
                                          <a:pt x="48" y="103"/>
                                        </a:cubicBezTo>
                                        <a:cubicBezTo>
                                          <a:pt x="56" y="107"/>
                                          <a:pt x="65" y="111"/>
                                          <a:pt x="70" y="119"/>
                                        </a:cubicBezTo>
                                        <a:cubicBezTo>
                                          <a:pt x="62" y="113"/>
                                          <a:pt x="54" y="107"/>
                                          <a:pt x="44" y="102"/>
                                        </a:cubicBezTo>
                                        <a:cubicBezTo>
                                          <a:pt x="55" y="108"/>
                                          <a:pt x="66" y="115"/>
                                          <a:pt x="74" y="124"/>
                                        </a:cubicBezTo>
                                        <a:cubicBezTo>
                                          <a:pt x="67" y="119"/>
                                          <a:pt x="60" y="114"/>
                                          <a:pt x="53" y="110"/>
                                        </a:cubicBezTo>
                                        <a:cubicBezTo>
                                          <a:pt x="61" y="116"/>
                                          <a:pt x="70" y="121"/>
                                          <a:pt x="76" y="129"/>
                                        </a:cubicBezTo>
                                        <a:cubicBezTo>
                                          <a:pt x="68" y="122"/>
                                          <a:pt x="59" y="115"/>
                                          <a:pt x="50" y="110"/>
                                        </a:cubicBezTo>
                                        <a:cubicBezTo>
                                          <a:pt x="59" y="117"/>
                                          <a:pt x="69" y="122"/>
                                          <a:pt x="76" y="131"/>
                                        </a:cubicBezTo>
                                        <a:cubicBezTo>
                                          <a:pt x="65" y="122"/>
                                          <a:pt x="53" y="113"/>
                                          <a:pt x="41" y="106"/>
                                        </a:cubicBezTo>
                                        <a:cubicBezTo>
                                          <a:pt x="52" y="115"/>
                                          <a:pt x="66" y="122"/>
                                          <a:pt x="76" y="133"/>
                                        </a:cubicBezTo>
                                        <a:cubicBezTo>
                                          <a:pt x="70" y="129"/>
                                          <a:pt x="64" y="125"/>
                                          <a:pt x="59" y="121"/>
                                        </a:cubicBezTo>
                                        <a:cubicBezTo>
                                          <a:pt x="64" y="126"/>
                                          <a:pt x="70" y="130"/>
                                          <a:pt x="76" y="133"/>
                                        </a:cubicBezTo>
                                        <a:cubicBezTo>
                                          <a:pt x="76" y="134"/>
                                          <a:pt x="75" y="134"/>
                                          <a:pt x="76" y="135"/>
                                        </a:cubicBezTo>
                                        <a:cubicBezTo>
                                          <a:pt x="63" y="129"/>
                                          <a:pt x="52" y="121"/>
                                          <a:pt x="42" y="113"/>
                                        </a:cubicBezTo>
                                        <a:cubicBezTo>
                                          <a:pt x="52" y="122"/>
                                          <a:pt x="63" y="130"/>
                                          <a:pt x="76" y="136"/>
                                        </a:cubicBezTo>
                                        <a:cubicBezTo>
                                          <a:pt x="76" y="137"/>
                                          <a:pt x="76" y="137"/>
                                          <a:pt x="76" y="138"/>
                                        </a:cubicBezTo>
                                        <a:cubicBezTo>
                                          <a:pt x="69" y="135"/>
                                          <a:pt x="63" y="131"/>
                                          <a:pt x="56" y="128"/>
                                        </a:cubicBezTo>
                                        <a:cubicBezTo>
                                          <a:pt x="62" y="132"/>
                                          <a:pt x="71" y="136"/>
                                          <a:pt x="77" y="140"/>
                                        </a:cubicBezTo>
                                        <a:cubicBezTo>
                                          <a:pt x="68" y="137"/>
                                          <a:pt x="59" y="132"/>
                                          <a:pt x="50" y="127"/>
                                        </a:cubicBezTo>
                                        <a:cubicBezTo>
                                          <a:pt x="59" y="134"/>
                                          <a:pt x="70" y="137"/>
                                          <a:pt x="79" y="143"/>
                                        </a:cubicBezTo>
                                        <a:cubicBezTo>
                                          <a:pt x="69" y="140"/>
                                          <a:pt x="59" y="134"/>
                                          <a:pt x="50" y="129"/>
                                        </a:cubicBezTo>
                                        <a:cubicBezTo>
                                          <a:pt x="57" y="134"/>
                                          <a:pt x="65" y="139"/>
                                          <a:pt x="74" y="142"/>
                                        </a:cubicBezTo>
                                        <a:cubicBezTo>
                                          <a:pt x="76" y="144"/>
                                          <a:pt x="80" y="144"/>
                                          <a:pt x="81" y="146"/>
                                        </a:cubicBezTo>
                                        <a:cubicBezTo>
                                          <a:pt x="64" y="141"/>
                                          <a:pt x="50" y="133"/>
                                          <a:pt x="37" y="123"/>
                                        </a:cubicBezTo>
                                        <a:cubicBezTo>
                                          <a:pt x="50" y="134"/>
                                          <a:pt x="65" y="143"/>
                                          <a:pt x="83" y="148"/>
                                        </a:cubicBezTo>
                                        <a:cubicBezTo>
                                          <a:pt x="83" y="149"/>
                                          <a:pt x="84" y="149"/>
                                          <a:pt x="84" y="149"/>
                                        </a:cubicBezTo>
                                        <a:cubicBezTo>
                                          <a:pt x="75" y="147"/>
                                          <a:pt x="66" y="143"/>
                                          <a:pt x="56" y="139"/>
                                        </a:cubicBezTo>
                                        <a:cubicBezTo>
                                          <a:pt x="62" y="142"/>
                                          <a:pt x="69" y="145"/>
                                          <a:pt x="75" y="148"/>
                                        </a:cubicBezTo>
                                        <a:cubicBezTo>
                                          <a:pt x="64" y="146"/>
                                          <a:pt x="55" y="139"/>
                                          <a:pt x="45" y="135"/>
                                        </a:cubicBezTo>
                                        <a:cubicBezTo>
                                          <a:pt x="53" y="139"/>
                                          <a:pt x="61" y="143"/>
                                          <a:pt x="69" y="147"/>
                                        </a:cubicBezTo>
                                        <a:cubicBezTo>
                                          <a:pt x="57" y="145"/>
                                          <a:pt x="49" y="138"/>
                                          <a:pt x="39" y="132"/>
                                        </a:cubicBezTo>
                                        <a:cubicBezTo>
                                          <a:pt x="45" y="137"/>
                                          <a:pt x="52" y="142"/>
                                          <a:pt x="60" y="146"/>
                                        </a:cubicBezTo>
                                        <a:cubicBezTo>
                                          <a:pt x="50" y="143"/>
                                          <a:pt x="42" y="136"/>
                                          <a:pt x="33" y="132"/>
                                        </a:cubicBezTo>
                                        <a:cubicBezTo>
                                          <a:pt x="40" y="136"/>
                                          <a:pt x="48" y="141"/>
                                          <a:pt x="55" y="146"/>
                                        </a:cubicBezTo>
                                        <a:cubicBezTo>
                                          <a:pt x="49" y="144"/>
                                          <a:pt x="45" y="140"/>
                                          <a:pt x="40" y="137"/>
                                        </a:cubicBezTo>
                                        <a:cubicBezTo>
                                          <a:pt x="42" y="140"/>
                                          <a:pt x="46" y="141"/>
                                          <a:pt x="48" y="144"/>
                                        </a:cubicBezTo>
                                        <a:cubicBezTo>
                                          <a:pt x="49" y="144"/>
                                          <a:pt x="50" y="144"/>
                                          <a:pt x="51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2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1" y="145"/>
                                        </a:cubicBezTo>
                                        <a:cubicBezTo>
                                          <a:pt x="31" y="136"/>
                                          <a:pt x="12" y="121"/>
                                          <a:pt x="4" y="101"/>
                                        </a:cubicBezTo>
                                        <a:close/>
                                        <a:moveTo>
                                          <a:pt x="22" y="175"/>
                                        </a:moveTo>
                                        <a:cubicBezTo>
                                          <a:pt x="24" y="175"/>
                                          <a:pt x="25" y="177"/>
                                          <a:pt x="27" y="177"/>
                                        </a:cubicBezTo>
                                        <a:cubicBezTo>
                                          <a:pt x="25" y="175"/>
                                          <a:pt x="20" y="175"/>
                                          <a:pt x="19" y="171"/>
                                        </a:cubicBezTo>
                                        <a:cubicBezTo>
                                          <a:pt x="22" y="173"/>
                                          <a:pt x="26" y="175"/>
                                          <a:pt x="30" y="176"/>
                                        </a:cubicBezTo>
                                        <a:cubicBezTo>
                                          <a:pt x="26" y="174"/>
                                          <a:pt x="20" y="173"/>
                                          <a:pt x="17" y="169"/>
                                        </a:cubicBezTo>
                                        <a:cubicBezTo>
                                          <a:pt x="17" y="169"/>
                                          <a:pt x="17" y="169"/>
                                          <a:pt x="18" y="169"/>
                                        </a:cubicBezTo>
                                        <a:cubicBezTo>
                                          <a:pt x="18" y="169"/>
                                          <a:pt x="18" y="169"/>
                                          <a:pt x="19" y="169"/>
                                        </a:cubicBezTo>
                                        <a:cubicBezTo>
                                          <a:pt x="18" y="169"/>
                                          <a:pt x="17" y="168"/>
                                          <a:pt x="16" y="168"/>
                                        </a:cubicBezTo>
                                        <a:cubicBezTo>
                                          <a:pt x="14" y="166"/>
                                          <a:pt x="12" y="164"/>
                                          <a:pt x="11" y="162"/>
                                        </a:cubicBezTo>
                                        <a:cubicBezTo>
                                          <a:pt x="12" y="162"/>
                                          <a:pt x="13" y="162"/>
                                          <a:pt x="14" y="162"/>
                                        </a:cubicBezTo>
                                        <a:cubicBezTo>
                                          <a:pt x="13" y="162"/>
                                          <a:pt x="12" y="162"/>
                                          <a:pt x="10" y="161"/>
                                        </a:cubicBezTo>
                                        <a:cubicBezTo>
                                          <a:pt x="10" y="161"/>
                                          <a:pt x="10" y="161"/>
                                          <a:pt x="10" y="160"/>
                                        </a:cubicBezTo>
                                        <a:cubicBezTo>
                                          <a:pt x="11" y="161"/>
                                          <a:pt x="12" y="161"/>
                                          <a:pt x="13" y="161"/>
                                        </a:cubicBezTo>
                                        <a:cubicBezTo>
                                          <a:pt x="12" y="160"/>
                                          <a:pt x="9" y="160"/>
                                          <a:pt x="9" y="159"/>
                                        </a:cubicBezTo>
                                        <a:cubicBezTo>
                                          <a:pt x="11" y="159"/>
                                          <a:pt x="12" y="159"/>
                                          <a:pt x="13" y="159"/>
                                        </a:cubicBezTo>
                                        <a:cubicBezTo>
                                          <a:pt x="13" y="158"/>
                                          <a:pt x="9" y="159"/>
                                          <a:pt x="9" y="157"/>
                                        </a:cubicBezTo>
                                        <a:cubicBezTo>
                                          <a:pt x="13" y="158"/>
                                          <a:pt x="20" y="161"/>
                                          <a:pt x="26" y="159"/>
                                        </a:cubicBezTo>
                                        <a:cubicBezTo>
                                          <a:pt x="20" y="159"/>
                                          <a:pt x="14" y="159"/>
                                          <a:pt x="9" y="156"/>
                                        </a:cubicBezTo>
                                        <a:cubicBezTo>
                                          <a:pt x="11" y="156"/>
                                          <a:pt x="13" y="157"/>
                                          <a:pt x="15" y="157"/>
                                        </a:cubicBezTo>
                                        <a:cubicBezTo>
                                          <a:pt x="14" y="156"/>
                                          <a:pt x="11" y="156"/>
                                          <a:pt x="10" y="156"/>
                                        </a:cubicBezTo>
                                        <a:cubicBezTo>
                                          <a:pt x="11" y="154"/>
                                          <a:pt x="14" y="155"/>
                                          <a:pt x="15" y="155"/>
                                        </a:cubicBezTo>
                                        <a:cubicBezTo>
                                          <a:pt x="18" y="155"/>
                                          <a:pt x="22" y="156"/>
                                          <a:pt x="25" y="156"/>
                                        </a:cubicBezTo>
                                        <a:cubicBezTo>
                                          <a:pt x="23" y="155"/>
                                          <a:pt x="18" y="155"/>
                                          <a:pt x="14" y="154"/>
                                        </a:cubicBezTo>
                                        <a:cubicBezTo>
                                          <a:pt x="18" y="153"/>
                                          <a:pt x="23" y="155"/>
                                          <a:pt x="26" y="155"/>
                                        </a:cubicBezTo>
                                        <a:cubicBezTo>
                                          <a:pt x="24" y="154"/>
                                          <a:pt x="20" y="154"/>
                                          <a:pt x="18" y="154"/>
                                        </a:cubicBezTo>
                                        <a:cubicBezTo>
                                          <a:pt x="20" y="153"/>
                                          <a:pt x="23" y="154"/>
                                          <a:pt x="26" y="154"/>
                                        </a:cubicBezTo>
                                        <a:cubicBezTo>
                                          <a:pt x="26" y="154"/>
                                          <a:pt x="25" y="154"/>
                                          <a:pt x="25" y="154"/>
                                        </a:cubicBezTo>
                                        <a:cubicBezTo>
                                          <a:pt x="24" y="154"/>
                                          <a:pt x="23" y="153"/>
                                          <a:pt x="21" y="153"/>
                                        </a:cubicBezTo>
                                        <a:cubicBezTo>
                                          <a:pt x="23" y="153"/>
                                          <a:pt x="25" y="153"/>
                                          <a:pt x="27" y="153"/>
                                        </a:cubicBezTo>
                                        <a:cubicBezTo>
                                          <a:pt x="27" y="153"/>
                                          <a:pt x="27" y="153"/>
                                          <a:pt x="26" y="153"/>
                                        </a:cubicBezTo>
                                        <a:cubicBezTo>
                                          <a:pt x="35" y="153"/>
                                          <a:pt x="42" y="154"/>
                                          <a:pt x="49" y="155"/>
                                        </a:cubicBezTo>
                                        <a:cubicBezTo>
                                          <a:pt x="49" y="154"/>
                                          <a:pt x="47" y="155"/>
                                          <a:pt x="47" y="154"/>
                                        </a:cubicBezTo>
                                        <a:cubicBezTo>
                                          <a:pt x="48" y="154"/>
                                          <a:pt x="50" y="155"/>
                                          <a:pt x="51" y="154"/>
                                        </a:cubicBezTo>
                                        <a:cubicBezTo>
                                          <a:pt x="49" y="153"/>
                                          <a:pt x="47" y="154"/>
                                          <a:pt x="44" y="153"/>
                                        </a:cubicBezTo>
                                        <a:cubicBezTo>
                                          <a:pt x="44" y="153"/>
                                          <a:pt x="44" y="154"/>
                                          <a:pt x="44" y="154"/>
                                        </a:cubicBezTo>
                                        <a:cubicBezTo>
                                          <a:pt x="36" y="152"/>
                                          <a:pt x="27" y="152"/>
                                          <a:pt x="20" y="152"/>
                                        </a:cubicBezTo>
                                        <a:cubicBezTo>
                                          <a:pt x="30" y="150"/>
                                          <a:pt x="44" y="150"/>
                                          <a:pt x="56" y="153"/>
                                        </a:cubicBezTo>
                                        <a:cubicBezTo>
                                          <a:pt x="48" y="150"/>
                                          <a:pt x="40" y="149"/>
                                          <a:pt x="33" y="149"/>
                                        </a:cubicBezTo>
                                        <a:cubicBezTo>
                                          <a:pt x="39" y="147"/>
                                          <a:pt x="48" y="147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5" y="148"/>
                                          <a:pt x="55" y="148"/>
                                        </a:cubicBezTo>
                                        <a:cubicBezTo>
                                          <a:pt x="55" y="148"/>
                                          <a:pt x="56" y="148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6" y="148"/>
                                          <a:pt x="57" y="148"/>
                                        </a:cubicBezTo>
                                        <a:cubicBezTo>
                                          <a:pt x="58" y="149"/>
                                          <a:pt x="62" y="149"/>
                                          <a:pt x="63" y="149"/>
                                        </a:cubicBezTo>
                                        <a:cubicBezTo>
                                          <a:pt x="64" y="149"/>
                                          <a:pt x="63" y="149"/>
                                          <a:pt x="64" y="149"/>
                                        </a:cubicBezTo>
                                        <a:cubicBezTo>
                                          <a:pt x="71" y="149"/>
                                          <a:pt x="80" y="150"/>
                                          <a:pt x="85" y="153"/>
                                        </a:cubicBezTo>
                                        <a:cubicBezTo>
                                          <a:pt x="86" y="154"/>
                                          <a:pt x="90" y="155"/>
                                          <a:pt x="91" y="157"/>
                                        </a:cubicBezTo>
                                        <a:cubicBezTo>
                                          <a:pt x="89" y="157"/>
                                          <a:pt x="86" y="156"/>
                                          <a:pt x="84" y="156"/>
                                        </a:cubicBezTo>
                                        <a:cubicBezTo>
                                          <a:pt x="88" y="157"/>
                                          <a:pt x="93" y="157"/>
                                          <a:pt x="93" y="161"/>
                                        </a:cubicBezTo>
                                        <a:cubicBezTo>
                                          <a:pt x="90" y="160"/>
                                          <a:pt x="88" y="159"/>
                                          <a:pt x="85" y="158"/>
                                        </a:cubicBezTo>
                                        <a:cubicBezTo>
                                          <a:pt x="85" y="159"/>
                                          <a:pt x="86" y="159"/>
                                          <a:pt x="87" y="159"/>
                                        </a:cubicBezTo>
                                        <a:cubicBezTo>
                                          <a:pt x="87" y="159"/>
                                          <a:pt x="87" y="159"/>
                                          <a:pt x="87" y="159"/>
                                        </a:cubicBezTo>
                                        <a:cubicBezTo>
                                          <a:pt x="89" y="160"/>
                                          <a:pt x="93" y="161"/>
                                          <a:pt x="95" y="162"/>
                                        </a:cubicBezTo>
                                        <a:cubicBezTo>
                                          <a:pt x="92" y="162"/>
                                          <a:pt x="88" y="161"/>
                                          <a:pt x="86" y="160"/>
                                        </a:cubicBezTo>
                                        <a:cubicBezTo>
                                          <a:pt x="87" y="161"/>
                                          <a:pt x="89" y="161"/>
                                          <a:pt x="90" y="162"/>
                                        </a:cubicBezTo>
                                        <a:cubicBezTo>
                                          <a:pt x="90" y="162"/>
                                          <a:pt x="90" y="161"/>
                                          <a:pt x="90" y="161"/>
                                        </a:cubicBezTo>
                                        <a:cubicBezTo>
                                          <a:pt x="92" y="162"/>
                                          <a:pt x="93" y="163"/>
                                          <a:pt x="95" y="163"/>
                                        </a:cubicBezTo>
                                        <a:cubicBezTo>
                                          <a:pt x="95" y="164"/>
                                          <a:pt x="96" y="164"/>
                                          <a:pt x="96" y="164"/>
                                        </a:cubicBezTo>
                                        <a:cubicBezTo>
                                          <a:pt x="91" y="163"/>
                                          <a:pt x="87" y="162"/>
                                          <a:pt x="82" y="161"/>
                                        </a:cubicBezTo>
                                        <a:cubicBezTo>
                                          <a:pt x="86" y="162"/>
                                          <a:pt x="89" y="163"/>
                                          <a:pt x="93" y="164"/>
                                        </a:cubicBezTo>
                                        <a:cubicBezTo>
                                          <a:pt x="93" y="164"/>
                                          <a:pt x="93" y="164"/>
                                          <a:pt x="93" y="164"/>
                                        </a:cubicBezTo>
                                        <a:cubicBezTo>
                                          <a:pt x="93" y="165"/>
                                          <a:pt x="94" y="164"/>
                                          <a:pt x="94" y="165"/>
                                        </a:cubicBezTo>
                                        <a:cubicBezTo>
                                          <a:pt x="91" y="165"/>
                                          <a:pt x="89" y="164"/>
                                          <a:pt x="86" y="164"/>
                                        </a:cubicBezTo>
                                        <a:cubicBezTo>
                                          <a:pt x="88" y="165"/>
                                          <a:pt x="91" y="165"/>
                                          <a:pt x="93" y="166"/>
                                        </a:cubicBezTo>
                                        <a:cubicBezTo>
                                          <a:pt x="92" y="165"/>
                                          <a:pt x="91" y="165"/>
                                          <a:pt x="91" y="166"/>
                                        </a:cubicBezTo>
                                        <a:cubicBezTo>
                                          <a:pt x="90" y="166"/>
                                          <a:pt x="87" y="165"/>
                                          <a:pt x="87" y="165"/>
                                        </a:cubicBezTo>
                                        <a:cubicBezTo>
                                          <a:pt x="87" y="165"/>
                                          <a:pt x="87" y="165"/>
                                          <a:pt x="86" y="165"/>
                                        </a:cubicBezTo>
                                        <a:cubicBezTo>
                                          <a:pt x="89" y="166"/>
                                          <a:pt x="91" y="166"/>
                                          <a:pt x="94" y="167"/>
                                        </a:cubicBezTo>
                                        <a:cubicBezTo>
                                          <a:pt x="94" y="168"/>
                                          <a:pt x="94" y="168"/>
                                          <a:pt x="94" y="168"/>
                                        </a:cubicBezTo>
                                        <a:cubicBezTo>
                                          <a:pt x="92" y="168"/>
                                          <a:pt x="90" y="168"/>
                                          <a:pt x="88" y="168"/>
                                        </a:cubicBezTo>
                                        <a:cubicBezTo>
                                          <a:pt x="87" y="168"/>
                                          <a:pt x="87" y="168"/>
                                          <a:pt x="87" y="168"/>
                                        </a:cubicBezTo>
                                        <a:cubicBezTo>
                                          <a:pt x="84" y="167"/>
                                          <a:pt x="80" y="166"/>
                                          <a:pt x="78" y="166"/>
                                        </a:cubicBezTo>
                                        <a:cubicBezTo>
                                          <a:pt x="82" y="168"/>
                                          <a:pt x="88" y="168"/>
                                          <a:pt x="92" y="170"/>
                                        </a:cubicBezTo>
                                        <a:cubicBezTo>
                                          <a:pt x="92" y="170"/>
                                          <a:pt x="93" y="170"/>
                                          <a:pt x="93" y="170"/>
                                        </a:cubicBezTo>
                                        <a:cubicBezTo>
                                          <a:pt x="92" y="169"/>
                                          <a:pt x="91" y="169"/>
                                          <a:pt x="91" y="169"/>
                                        </a:cubicBezTo>
                                        <a:cubicBezTo>
                                          <a:pt x="93" y="169"/>
                                          <a:pt x="94" y="170"/>
                                          <a:pt x="96" y="170"/>
                                        </a:cubicBezTo>
                                        <a:cubicBezTo>
                                          <a:pt x="95" y="170"/>
                                          <a:pt x="94" y="169"/>
                                          <a:pt x="93" y="170"/>
                                        </a:cubicBezTo>
                                        <a:cubicBezTo>
                                          <a:pt x="93" y="170"/>
                                          <a:pt x="94" y="170"/>
                                          <a:pt x="95" y="170"/>
                                        </a:cubicBezTo>
                                        <a:cubicBezTo>
                                          <a:pt x="95" y="170"/>
                                          <a:pt x="95" y="170"/>
                                          <a:pt x="95" y="170"/>
                                        </a:cubicBezTo>
                                        <a:cubicBezTo>
                                          <a:pt x="95" y="171"/>
                                          <a:pt x="96" y="171"/>
                                          <a:pt x="96" y="171"/>
                                        </a:cubicBezTo>
                                        <a:cubicBezTo>
                                          <a:pt x="92" y="171"/>
                                          <a:pt x="88" y="169"/>
                                          <a:pt x="84" y="169"/>
                                        </a:cubicBezTo>
                                        <a:cubicBezTo>
                                          <a:pt x="86" y="170"/>
                                          <a:pt x="87" y="170"/>
                                          <a:pt x="89" y="170"/>
                                        </a:cubicBezTo>
                                        <a:cubicBezTo>
                                          <a:pt x="89" y="171"/>
                                          <a:pt x="89" y="171"/>
                                          <a:pt x="89" y="171"/>
                                        </a:cubicBezTo>
                                        <a:cubicBezTo>
                                          <a:pt x="91" y="170"/>
                                          <a:pt x="93" y="172"/>
                                          <a:pt x="94" y="172"/>
                                        </a:cubicBezTo>
                                        <a:cubicBezTo>
                                          <a:pt x="95" y="172"/>
                                          <a:pt x="95" y="171"/>
                                          <a:pt x="95" y="171"/>
                                        </a:cubicBezTo>
                                        <a:cubicBezTo>
                                          <a:pt x="96" y="171"/>
                                          <a:pt x="96" y="172"/>
                                          <a:pt x="97" y="171"/>
                                        </a:cubicBezTo>
                                        <a:cubicBezTo>
                                          <a:pt x="97" y="172"/>
                                          <a:pt x="97" y="172"/>
                                          <a:pt x="97" y="173"/>
                                        </a:cubicBezTo>
                                        <a:cubicBezTo>
                                          <a:pt x="95" y="173"/>
                                          <a:pt x="92" y="171"/>
                                          <a:pt x="90" y="172"/>
                                        </a:cubicBezTo>
                                        <a:cubicBezTo>
                                          <a:pt x="88" y="172"/>
                                          <a:pt x="86" y="171"/>
                                          <a:pt x="84" y="171"/>
                                        </a:cubicBezTo>
                                        <a:cubicBezTo>
                                          <a:pt x="86" y="172"/>
                                          <a:pt x="88" y="172"/>
                                          <a:pt x="90" y="173"/>
                                        </a:cubicBezTo>
                                        <a:cubicBezTo>
                                          <a:pt x="89" y="173"/>
                                          <a:pt x="87" y="172"/>
                                          <a:pt x="85" y="172"/>
                                        </a:cubicBezTo>
                                        <a:cubicBezTo>
                                          <a:pt x="86" y="173"/>
                                          <a:pt x="87" y="173"/>
                                          <a:pt x="88" y="173"/>
                                        </a:cubicBezTo>
                                        <a:cubicBezTo>
                                          <a:pt x="87" y="174"/>
                                          <a:pt x="86" y="173"/>
                                          <a:pt x="86" y="173"/>
                                        </a:cubicBezTo>
                                        <a:cubicBezTo>
                                          <a:pt x="86" y="174"/>
                                          <a:pt x="88" y="174"/>
                                          <a:pt x="90" y="174"/>
                                        </a:cubicBezTo>
                                        <a:cubicBezTo>
                                          <a:pt x="90" y="175"/>
                                          <a:pt x="90" y="175"/>
                                          <a:pt x="90" y="175"/>
                                        </a:cubicBezTo>
                                        <a:cubicBezTo>
                                          <a:pt x="90" y="175"/>
                                          <a:pt x="92" y="175"/>
                                          <a:pt x="92" y="175"/>
                                        </a:cubicBezTo>
                                        <a:cubicBezTo>
                                          <a:pt x="94" y="175"/>
                                          <a:pt x="96" y="177"/>
                                          <a:pt x="99" y="177"/>
                                        </a:cubicBezTo>
                                        <a:cubicBezTo>
                                          <a:pt x="99" y="177"/>
                                          <a:pt x="99" y="177"/>
                                          <a:pt x="99" y="177"/>
                                        </a:cubicBezTo>
                                        <a:cubicBezTo>
                                          <a:pt x="96" y="177"/>
                                          <a:pt x="94" y="176"/>
                                          <a:pt x="92" y="176"/>
                                        </a:cubicBezTo>
                                        <a:cubicBezTo>
                                          <a:pt x="95" y="178"/>
                                          <a:pt x="99" y="177"/>
                                          <a:pt x="103" y="179"/>
                                        </a:cubicBezTo>
                                        <a:cubicBezTo>
                                          <a:pt x="99" y="179"/>
                                          <a:pt x="94" y="177"/>
                                          <a:pt x="91" y="177"/>
                                        </a:cubicBezTo>
                                        <a:cubicBezTo>
                                          <a:pt x="96" y="179"/>
                                          <a:pt x="103" y="179"/>
                                          <a:pt x="109" y="181"/>
                                        </a:cubicBezTo>
                                        <a:cubicBezTo>
                                          <a:pt x="98" y="180"/>
                                          <a:pt x="88" y="178"/>
                                          <a:pt x="78" y="176"/>
                                        </a:cubicBezTo>
                                        <a:cubicBezTo>
                                          <a:pt x="83" y="177"/>
                                          <a:pt x="86" y="178"/>
                                          <a:pt x="91" y="179"/>
                                        </a:cubicBezTo>
                                        <a:cubicBezTo>
                                          <a:pt x="91" y="180"/>
                                          <a:pt x="90" y="178"/>
                                          <a:pt x="89" y="179"/>
                                        </a:cubicBezTo>
                                        <a:cubicBezTo>
                                          <a:pt x="90" y="180"/>
                                          <a:pt x="91" y="180"/>
                                          <a:pt x="92" y="180"/>
                                        </a:cubicBezTo>
                                        <a:cubicBezTo>
                                          <a:pt x="92" y="181"/>
                                          <a:pt x="90" y="180"/>
                                          <a:pt x="90" y="181"/>
                                        </a:cubicBezTo>
                                        <a:cubicBezTo>
                                          <a:pt x="92" y="182"/>
                                          <a:pt x="97" y="181"/>
                                          <a:pt x="100" y="182"/>
                                        </a:cubicBezTo>
                                        <a:cubicBezTo>
                                          <a:pt x="95" y="184"/>
                                          <a:pt x="88" y="181"/>
                                          <a:pt x="84" y="181"/>
                                        </a:cubicBezTo>
                                        <a:cubicBezTo>
                                          <a:pt x="89" y="183"/>
                                          <a:pt x="96" y="182"/>
                                          <a:pt x="101" y="184"/>
                                        </a:cubicBezTo>
                                        <a:cubicBezTo>
                                          <a:pt x="98" y="185"/>
                                          <a:pt x="93" y="183"/>
                                          <a:pt x="90" y="183"/>
                                        </a:cubicBezTo>
                                        <a:cubicBezTo>
                                          <a:pt x="90" y="183"/>
                                          <a:pt x="90" y="183"/>
                                          <a:pt x="90" y="184"/>
                                        </a:cubicBezTo>
                                        <a:cubicBezTo>
                                          <a:pt x="92" y="184"/>
                                          <a:pt x="94" y="185"/>
                                          <a:pt x="97" y="185"/>
                                        </a:cubicBezTo>
                                        <a:cubicBezTo>
                                          <a:pt x="96" y="185"/>
                                          <a:pt x="95" y="185"/>
                                          <a:pt x="95" y="185"/>
                                        </a:cubicBezTo>
                                        <a:cubicBezTo>
                                          <a:pt x="94" y="185"/>
                                          <a:pt x="93" y="185"/>
                                          <a:pt x="92" y="185"/>
                                        </a:cubicBezTo>
                                        <a:cubicBezTo>
                                          <a:pt x="91" y="184"/>
                                          <a:pt x="90" y="185"/>
                                          <a:pt x="90" y="184"/>
                                        </a:cubicBezTo>
                                        <a:cubicBezTo>
                                          <a:pt x="89" y="186"/>
                                          <a:pt x="92" y="185"/>
                                          <a:pt x="93" y="186"/>
                                        </a:cubicBezTo>
                                        <a:cubicBezTo>
                                          <a:pt x="87" y="187"/>
                                          <a:pt x="81" y="185"/>
                                          <a:pt x="76" y="184"/>
                                        </a:cubicBezTo>
                                        <a:cubicBezTo>
                                          <a:pt x="81" y="183"/>
                                          <a:pt x="85" y="185"/>
                                          <a:pt x="89" y="185"/>
                                        </a:cubicBezTo>
                                        <a:cubicBezTo>
                                          <a:pt x="82" y="183"/>
                                          <a:pt x="75" y="183"/>
                                          <a:pt x="69" y="181"/>
                                        </a:cubicBezTo>
                                        <a:cubicBezTo>
                                          <a:pt x="71" y="182"/>
                                          <a:pt x="73" y="183"/>
                                          <a:pt x="76" y="184"/>
                                        </a:cubicBezTo>
                                        <a:cubicBezTo>
                                          <a:pt x="73" y="184"/>
                                          <a:pt x="68" y="182"/>
                                          <a:pt x="65" y="182"/>
                                        </a:cubicBezTo>
                                        <a:cubicBezTo>
                                          <a:pt x="73" y="185"/>
                                          <a:pt x="80" y="185"/>
                                          <a:pt x="89" y="187"/>
                                        </a:cubicBezTo>
                                        <a:cubicBezTo>
                                          <a:pt x="82" y="188"/>
                                          <a:pt x="74" y="184"/>
                                          <a:pt x="66" y="184"/>
                                        </a:cubicBezTo>
                                        <a:cubicBezTo>
                                          <a:pt x="72" y="186"/>
                                          <a:pt x="79" y="187"/>
                                          <a:pt x="86" y="188"/>
                                        </a:cubicBezTo>
                                        <a:cubicBezTo>
                                          <a:pt x="81" y="190"/>
                                          <a:pt x="75" y="187"/>
                                          <a:pt x="68" y="186"/>
                                        </a:cubicBezTo>
                                        <a:cubicBezTo>
                                          <a:pt x="68" y="186"/>
                                          <a:pt x="68" y="186"/>
                                          <a:pt x="68" y="186"/>
                                        </a:cubicBezTo>
                                        <a:cubicBezTo>
                                          <a:pt x="69" y="187"/>
                                          <a:pt x="71" y="187"/>
                                          <a:pt x="72" y="188"/>
                                        </a:cubicBezTo>
                                        <a:cubicBezTo>
                                          <a:pt x="76" y="188"/>
                                          <a:pt x="79" y="189"/>
                                          <a:pt x="83" y="189"/>
                                        </a:cubicBezTo>
                                        <a:cubicBezTo>
                                          <a:pt x="83" y="190"/>
                                          <a:pt x="81" y="190"/>
                                          <a:pt x="81" y="190"/>
                                        </a:cubicBezTo>
                                        <a:cubicBezTo>
                                          <a:pt x="76" y="189"/>
                                          <a:pt x="72" y="189"/>
                                          <a:pt x="67" y="187"/>
                                        </a:cubicBezTo>
                                        <a:cubicBezTo>
                                          <a:pt x="71" y="189"/>
                                          <a:pt x="76" y="190"/>
                                          <a:pt x="81" y="190"/>
                                        </a:cubicBezTo>
                                        <a:cubicBezTo>
                                          <a:pt x="76" y="192"/>
                                          <a:pt x="70" y="189"/>
                                          <a:pt x="65" y="188"/>
                                        </a:cubicBezTo>
                                        <a:cubicBezTo>
                                          <a:pt x="69" y="190"/>
                                          <a:pt x="74" y="191"/>
                                          <a:pt x="78" y="192"/>
                                        </a:cubicBezTo>
                                        <a:cubicBezTo>
                                          <a:pt x="72" y="193"/>
                                          <a:pt x="66" y="189"/>
                                          <a:pt x="59" y="189"/>
                                        </a:cubicBezTo>
                                        <a:cubicBezTo>
                                          <a:pt x="64" y="191"/>
                                          <a:pt x="72" y="192"/>
                                          <a:pt x="77" y="192"/>
                                        </a:cubicBezTo>
                                        <a:cubicBezTo>
                                          <a:pt x="76" y="194"/>
                                          <a:pt x="73" y="195"/>
                                          <a:pt x="72" y="196"/>
                                        </a:cubicBezTo>
                                        <a:cubicBezTo>
                                          <a:pt x="53" y="192"/>
                                          <a:pt x="35" y="186"/>
                                          <a:pt x="22" y="175"/>
                                        </a:cubicBezTo>
                                        <a:close/>
                                        <a:moveTo>
                                          <a:pt x="91" y="169"/>
                                        </a:moveTo>
                                        <a:cubicBezTo>
                                          <a:pt x="90" y="169"/>
                                          <a:pt x="89" y="169"/>
                                          <a:pt x="89" y="168"/>
                                        </a:cubicBezTo>
                                        <a:cubicBezTo>
                                          <a:pt x="90" y="168"/>
                                          <a:pt x="90" y="168"/>
                                          <a:pt x="91" y="169"/>
                                        </a:cubicBezTo>
                                        <a:close/>
                                        <a:moveTo>
                                          <a:pt x="105" y="184"/>
                                        </a:moveTo>
                                        <a:cubicBezTo>
                                          <a:pt x="105" y="183"/>
                                          <a:pt x="104" y="184"/>
                                          <a:pt x="104" y="183"/>
                                        </a:cubicBezTo>
                                        <a:cubicBezTo>
                                          <a:pt x="103" y="184"/>
                                          <a:pt x="102" y="183"/>
                                          <a:pt x="102" y="183"/>
                                        </a:cubicBezTo>
                                        <a:cubicBezTo>
                                          <a:pt x="103" y="183"/>
                                          <a:pt x="103" y="183"/>
                                          <a:pt x="104" y="183"/>
                                        </a:cubicBezTo>
                                        <a:cubicBezTo>
                                          <a:pt x="104" y="183"/>
                                          <a:pt x="105" y="183"/>
                                          <a:pt x="105" y="183"/>
                                        </a:cubicBezTo>
                                        <a:cubicBezTo>
                                          <a:pt x="105" y="184"/>
                                          <a:pt x="106" y="183"/>
                                          <a:pt x="105" y="184"/>
                                        </a:cubicBezTo>
                                        <a:close/>
                                        <a:moveTo>
                                          <a:pt x="102" y="183"/>
                                        </a:moveTo>
                                        <a:cubicBezTo>
                                          <a:pt x="102" y="183"/>
                                          <a:pt x="100" y="183"/>
                                          <a:pt x="100" y="182"/>
                                        </a:cubicBezTo>
                                        <a:cubicBezTo>
                                          <a:pt x="101" y="183"/>
                                          <a:pt x="101" y="182"/>
                                          <a:pt x="102" y="183"/>
                                        </a:cubicBezTo>
                                        <a:close/>
                                        <a:moveTo>
                                          <a:pt x="99" y="180"/>
                                        </a:moveTo>
                                        <a:cubicBezTo>
                                          <a:pt x="99" y="180"/>
                                          <a:pt x="97" y="180"/>
                                          <a:pt x="97" y="180"/>
                                        </a:cubicBezTo>
                                        <a:cubicBezTo>
                                          <a:pt x="98" y="180"/>
                                          <a:pt x="98" y="180"/>
                                          <a:pt x="99" y="180"/>
                                        </a:cubicBezTo>
                                        <a:close/>
                                        <a:moveTo>
                                          <a:pt x="122" y="203"/>
                                        </a:moveTo>
                                        <a:cubicBezTo>
                                          <a:pt x="127" y="204"/>
                                          <a:pt x="131" y="204"/>
                                          <a:pt x="135" y="204"/>
                                        </a:cubicBezTo>
                                        <a:cubicBezTo>
                                          <a:pt x="129" y="204"/>
                                          <a:pt x="123" y="205"/>
                                          <a:pt x="118" y="205"/>
                                        </a:cubicBezTo>
                                        <a:cubicBezTo>
                                          <a:pt x="123" y="206"/>
                                          <a:pt x="129" y="205"/>
                                          <a:pt x="134" y="205"/>
                                        </a:cubicBezTo>
                                        <a:cubicBezTo>
                                          <a:pt x="132" y="206"/>
                                          <a:pt x="127" y="206"/>
                                          <a:pt x="124" y="207"/>
                                        </a:cubicBezTo>
                                        <a:cubicBezTo>
                                          <a:pt x="125" y="207"/>
                                          <a:pt x="126" y="206"/>
                                          <a:pt x="127" y="207"/>
                                        </a:cubicBezTo>
                                        <a:cubicBezTo>
                                          <a:pt x="125" y="207"/>
                                          <a:pt x="122" y="207"/>
                                          <a:pt x="120" y="207"/>
                                        </a:cubicBezTo>
                                        <a:cubicBezTo>
                                          <a:pt x="124" y="208"/>
                                          <a:pt x="128" y="208"/>
                                          <a:pt x="132" y="207"/>
                                        </a:cubicBezTo>
                                        <a:cubicBezTo>
                                          <a:pt x="130" y="209"/>
                                          <a:pt x="127" y="208"/>
                                          <a:pt x="126" y="209"/>
                                        </a:cubicBezTo>
                                        <a:cubicBezTo>
                                          <a:pt x="125" y="208"/>
                                          <a:pt x="123" y="209"/>
                                          <a:pt x="122" y="210"/>
                                        </a:cubicBezTo>
                                        <a:cubicBezTo>
                                          <a:pt x="120" y="209"/>
                                          <a:pt x="117" y="210"/>
                                          <a:pt x="115" y="209"/>
                                        </a:cubicBezTo>
                                        <a:cubicBezTo>
                                          <a:pt x="120" y="211"/>
                                          <a:pt x="128" y="210"/>
                                          <a:pt x="133" y="210"/>
                                        </a:cubicBezTo>
                                        <a:cubicBezTo>
                                          <a:pt x="129" y="213"/>
                                          <a:pt x="122" y="212"/>
                                          <a:pt x="116" y="213"/>
                                        </a:cubicBezTo>
                                        <a:cubicBezTo>
                                          <a:pt x="122" y="213"/>
                                          <a:pt x="127" y="213"/>
                                          <a:pt x="132" y="212"/>
                                        </a:cubicBezTo>
                                        <a:cubicBezTo>
                                          <a:pt x="129" y="215"/>
                                          <a:pt x="123" y="214"/>
                                          <a:pt x="118" y="215"/>
                                        </a:cubicBezTo>
                                        <a:cubicBezTo>
                                          <a:pt x="123" y="215"/>
                                          <a:pt x="128" y="215"/>
                                          <a:pt x="132" y="215"/>
                                        </a:cubicBezTo>
                                        <a:cubicBezTo>
                                          <a:pt x="129" y="217"/>
                                          <a:pt x="123" y="215"/>
                                          <a:pt x="119" y="216"/>
                                        </a:cubicBezTo>
                                        <a:cubicBezTo>
                                          <a:pt x="120" y="217"/>
                                          <a:pt x="121" y="216"/>
                                          <a:pt x="121" y="216"/>
                                        </a:cubicBezTo>
                                        <a:cubicBezTo>
                                          <a:pt x="120" y="217"/>
                                          <a:pt x="118" y="216"/>
                                          <a:pt x="116" y="217"/>
                                        </a:cubicBezTo>
                                        <a:cubicBezTo>
                                          <a:pt x="120" y="218"/>
                                          <a:pt x="124" y="217"/>
                                          <a:pt x="128" y="217"/>
                                        </a:cubicBezTo>
                                        <a:cubicBezTo>
                                          <a:pt x="126" y="218"/>
                                          <a:pt x="123" y="218"/>
                                          <a:pt x="121" y="218"/>
                                        </a:cubicBezTo>
                                        <a:cubicBezTo>
                                          <a:pt x="124" y="218"/>
                                          <a:pt x="127" y="218"/>
                                          <a:pt x="130" y="218"/>
                                        </a:cubicBezTo>
                                        <a:cubicBezTo>
                                          <a:pt x="125" y="219"/>
                                          <a:pt x="119" y="219"/>
                                          <a:pt x="113" y="219"/>
                                        </a:cubicBezTo>
                                        <a:cubicBezTo>
                                          <a:pt x="115" y="220"/>
                                          <a:pt x="117" y="219"/>
                                          <a:pt x="119" y="220"/>
                                        </a:cubicBezTo>
                                        <a:cubicBezTo>
                                          <a:pt x="119" y="220"/>
                                          <a:pt x="118" y="220"/>
                                          <a:pt x="118" y="220"/>
                                        </a:cubicBezTo>
                                        <a:cubicBezTo>
                                          <a:pt x="123" y="220"/>
                                          <a:pt x="128" y="220"/>
                                          <a:pt x="132" y="220"/>
                                        </a:cubicBezTo>
                                        <a:cubicBezTo>
                                          <a:pt x="125" y="222"/>
                                          <a:pt x="119" y="221"/>
                                          <a:pt x="111" y="221"/>
                                        </a:cubicBezTo>
                                        <a:cubicBezTo>
                                          <a:pt x="116" y="223"/>
                                          <a:pt x="124" y="222"/>
                                          <a:pt x="130" y="222"/>
                                        </a:cubicBezTo>
                                        <a:cubicBezTo>
                                          <a:pt x="125" y="224"/>
                                          <a:pt x="120" y="223"/>
                                          <a:pt x="115" y="224"/>
                                        </a:cubicBezTo>
                                        <a:cubicBezTo>
                                          <a:pt x="120" y="225"/>
                                          <a:pt x="129" y="224"/>
                                          <a:pt x="134" y="224"/>
                                        </a:cubicBezTo>
                                        <a:cubicBezTo>
                                          <a:pt x="127" y="225"/>
                                          <a:pt x="121" y="226"/>
                                          <a:pt x="115" y="226"/>
                                        </a:cubicBezTo>
                                        <a:cubicBezTo>
                                          <a:pt x="120" y="226"/>
                                          <a:pt x="129" y="228"/>
                                          <a:pt x="135" y="226"/>
                                        </a:cubicBezTo>
                                        <a:cubicBezTo>
                                          <a:pt x="135" y="226"/>
                                          <a:pt x="135" y="226"/>
                                          <a:pt x="135" y="226"/>
                                        </a:cubicBezTo>
                                        <a:cubicBezTo>
                                          <a:pt x="130" y="228"/>
                                          <a:pt x="121" y="229"/>
                                          <a:pt x="114" y="229"/>
                                        </a:cubicBezTo>
                                        <a:cubicBezTo>
                                          <a:pt x="120" y="230"/>
                                          <a:pt x="128" y="229"/>
                                          <a:pt x="135" y="228"/>
                                        </a:cubicBezTo>
                                        <a:cubicBezTo>
                                          <a:pt x="135" y="227"/>
                                          <a:pt x="135" y="227"/>
                                          <a:pt x="135" y="227"/>
                                        </a:cubicBezTo>
                                        <a:cubicBezTo>
                                          <a:pt x="135" y="227"/>
                                          <a:pt x="136" y="228"/>
                                          <a:pt x="136" y="228"/>
                                        </a:cubicBezTo>
                                        <a:cubicBezTo>
                                          <a:pt x="131" y="229"/>
                                          <a:pt x="129" y="230"/>
                                          <a:pt x="123" y="230"/>
                                        </a:cubicBezTo>
                                        <a:cubicBezTo>
                                          <a:pt x="127" y="231"/>
                                          <a:pt x="131" y="230"/>
                                          <a:pt x="136" y="229"/>
                                        </a:cubicBezTo>
                                        <a:cubicBezTo>
                                          <a:pt x="102" y="236"/>
                                          <a:pt x="77" y="233"/>
                                          <a:pt x="61" y="214"/>
                                        </a:cubicBezTo>
                                        <a:cubicBezTo>
                                          <a:pt x="69" y="205"/>
                                          <a:pt x="75" y="194"/>
                                          <a:pt x="87" y="191"/>
                                        </a:cubicBezTo>
                                        <a:cubicBezTo>
                                          <a:pt x="86" y="192"/>
                                          <a:pt x="84" y="192"/>
                                          <a:pt x="83" y="194"/>
                                        </a:cubicBezTo>
                                        <a:cubicBezTo>
                                          <a:pt x="88" y="192"/>
                                          <a:pt x="93" y="190"/>
                                          <a:pt x="98" y="189"/>
                                        </a:cubicBezTo>
                                        <a:cubicBezTo>
                                          <a:pt x="94" y="189"/>
                                          <a:pt x="91" y="191"/>
                                          <a:pt x="88" y="191"/>
                                        </a:cubicBezTo>
                                        <a:cubicBezTo>
                                          <a:pt x="98" y="186"/>
                                          <a:pt x="112" y="186"/>
                                          <a:pt x="124" y="188"/>
                                        </a:cubicBezTo>
                                        <a:cubicBezTo>
                                          <a:pt x="122" y="188"/>
                                          <a:pt x="118" y="187"/>
                                          <a:pt x="116" y="188"/>
                                        </a:cubicBezTo>
                                        <a:cubicBezTo>
                                          <a:pt x="119" y="188"/>
                                          <a:pt x="124" y="187"/>
                                          <a:pt x="126" y="189"/>
                                        </a:cubicBezTo>
                                        <a:cubicBezTo>
                                          <a:pt x="121" y="189"/>
                                          <a:pt x="114" y="189"/>
                                          <a:pt x="109" y="190"/>
                                        </a:cubicBezTo>
                                        <a:cubicBezTo>
                                          <a:pt x="116" y="190"/>
                                          <a:pt x="124" y="188"/>
                                          <a:pt x="129" y="192"/>
                                        </a:cubicBezTo>
                                        <a:cubicBezTo>
                                          <a:pt x="124" y="192"/>
                                          <a:pt x="118" y="191"/>
                                          <a:pt x="113" y="192"/>
                                        </a:cubicBezTo>
                                        <a:cubicBezTo>
                                          <a:pt x="119" y="193"/>
                                          <a:pt x="129" y="190"/>
                                          <a:pt x="132" y="195"/>
                                        </a:cubicBezTo>
                                        <a:cubicBezTo>
                                          <a:pt x="125" y="194"/>
                                          <a:pt x="117" y="193"/>
                                          <a:pt x="111" y="193"/>
                                        </a:cubicBezTo>
                                        <a:cubicBezTo>
                                          <a:pt x="118" y="194"/>
                                          <a:pt x="127" y="194"/>
                                          <a:pt x="134" y="196"/>
                                        </a:cubicBezTo>
                                        <a:cubicBezTo>
                                          <a:pt x="126" y="196"/>
                                          <a:pt x="118" y="196"/>
                                          <a:pt x="111" y="196"/>
                                        </a:cubicBezTo>
                                        <a:cubicBezTo>
                                          <a:pt x="119" y="198"/>
                                          <a:pt x="129" y="195"/>
                                          <a:pt x="137" y="198"/>
                                        </a:cubicBezTo>
                                        <a:cubicBezTo>
                                          <a:pt x="130" y="198"/>
                                          <a:pt x="122" y="198"/>
                                          <a:pt x="116" y="199"/>
                                        </a:cubicBezTo>
                                        <a:cubicBezTo>
                                          <a:pt x="123" y="199"/>
                                          <a:pt x="130" y="198"/>
                                          <a:pt x="139" y="199"/>
                                        </a:cubicBezTo>
                                        <a:cubicBezTo>
                                          <a:pt x="131" y="200"/>
                                          <a:pt x="124" y="199"/>
                                          <a:pt x="118" y="200"/>
                                        </a:cubicBezTo>
                                        <a:cubicBezTo>
                                          <a:pt x="122" y="200"/>
                                          <a:pt x="126" y="200"/>
                                          <a:pt x="129" y="200"/>
                                        </a:cubicBezTo>
                                        <a:cubicBezTo>
                                          <a:pt x="117" y="201"/>
                                          <a:pt x="105" y="200"/>
                                          <a:pt x="95" y="202"/>
                                        </a:cubicBezTo>
                                        <a:cubicBezTo>
                                          <a:pt x="112" y="201"/>
                                          <a:pt x="127" y="201"/>
                                          <a:pt x="142" y="202"/>
                                        </a:cubicBezTo>
                                        <a:cubicBezTo>
                                          <a:pt x="135" y="202"/>
                                          <a:pt x="129" y="203"/>
                                          <a:pt x="122" y="203"/>
                                        </a:cubicBezTo>
                                        <a:close/>
                                        <a:moveTo>
                                          <a:pt x="141" y="201"/>
                                        </a:moveTo>
                                        <a:cubicBezTo>
                                          <a:pt x="140" y="201"/>
                                          <a:pt x="137" y="201"/>
                                          <a:pt x="136" y="200"/>
                                        </a:cubicBezTo>
                                        <a:cubicBezTo>
                                          <a:pt x="138" y="200"/>
                                          <a:pt x="139" y="201"/>
                                          <a:pt x="141" y="201"/>
                                        </a:cubicBezTo>
                                        <a:close/>
                                        <a:moveTo>
                                          <a:pt x="135" y="200"/>
                                        </a:moveTo>
                                        <a:cubicBezTo>
                                          <a:pt x="134" y="201"/>
                                          <a:pt x="133" y="201"/>
                                          <a:pt x="132" y="200"/>
                                        </a:cubicBezTo>
                                        <a:cubicBezTo>
                                          <a:pt x="133" y="201"/>
                                          <a:pt x="134" y="200"/>
                                          <a:pt x="135" y="200"/>
                                        </a:cubicBezTo>
                                        <a:close/>
                                        <a:moveTo>
                                          <a:pt x="132" y="200"/>
                                        </a:moveTo>
                                        <a:cubicBezTo>
                                          <a:pt x="131" y="201"/>
                                          <a:pt x="130" y="200"/>
                                          <a:pt x="130" y="200"/>
                                        </a:cubicBezTo>
                                        <a:cubicBezTo>
                                          <a:pt x="130" y="200"/>
                                          <a:pt x="131" y="200"/>
                                          <a:pt x="132" y="200"/>
                                        </a:cubicBezTo>
                                        <a:close/>
                                        <a:moveTo>
                                          <a:pt x="130" y="200"/>
                                        </a:moveTo>
                                        <a:cubicBezTo>
                                          <a:pt x="130" y="201"/>
                                          <a:pt x="129" y="201"/>
                                          <a:pt x="129" y="200"/>
                                        </a:cubicBezTo>
                                        <a:cubicBezTo>
                                          <a:pt x="130" y="200"/>
                                          <a:pt x="130" y="200"/>
                                          <a:pt x="130" y="200"/>
                                        </a:cubicBezTo>
                                        <a:close/>
                                        <a:moveTo>
                                          <a:pt x="179" y="224"/>
                                        </a:moveTo>
                                        <a:cubicBezTo>
                                          <a:pt x="180" y="224"/>
                                          <a:pt x="181" y="224"/>
                                          <a:pt x="182" y="224"/>
                                        </a:cubicBezTo>
                                        <a:cubicBezTo>
                                          <a:pt x="181" y="224"/>
                                          <a:pt x="180" y="224"/>
                                          <a:pt x="179" y="224"/>
                                        </a:cubicBezTo>
                                        <a:close/>
                                        <a:moveTo>
                                          <a:pt x="195" y="224"/>
                                        </a:moveTo>
                                        <a:cubicBezTo>
                                          <a:pt x="195" y="224"/>
                                          <a:pt x="191" y="223"/>
                                          <a:pt x="191" y="223"/>
                                        </a:cubicBezTo>
                                        <a:cubicBezTo>
                                          <a:pt x="174" y="216"/>
                                          <a:pt x="160" y="205"/>
                                          <a:pt x="144" y="196"/>
                                        </a:cubicBezTo>
                                        <a:cubicBezTo>
                                          <a:pt x="139" y="193"/>
                                          <a:pt x="134" y="187"/>
                                          <a:pt x="129" y="183"/>
                                        </a:cubicBezTo>
                                        <a:cubicBezTo>
                                          <a:pt x="129" y="182"/>
                                          <a:pt x="128" y="180"/>
                                          <a:pt x="126" y="179"/>
                                        </a:cubicBezTo>
                                        <a:cubicBezTo>
                                          <a:pt x="125" y="177"/>
                                          <a:pt x="123" y="175"/>
                                          <a:pt x="121" y="173"/>
                                        </a:cubicBezTo>
                                        <a:cubicBezTo>
                                          <a:pt x="121" y="173"/>
                                          <a:pt x="121" y="173"/>
                                          <a:pt x="121" y="172"/>
                                        </a:cubicBezTo>
                                        <a:cubicBezTo>
                                          <a:pt x="123" y="172"/>
                                          <a:pt x="126" y="170"/>
                                          <a:pt x="128" y="172"/>
                                        </a:cubicBezTo>
                                        <a:cubicBezTo>
                                          <a:pt x="127" y="172"/>
                                          <a:pt x="127" y="172"/>
                                          <a:pt x="126" y="172"/>
                                        </a:cubicBezTo>
                                        <a:cubicBezTo>
                                          <a:pt x="126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2"/>
                                        </a:cubicBezTo>
                                        <a:cubicBezTo>
                                          <a:pt x="129" y="172"/>
                                          <a:pt x="129" y="172"/>
                                          <a:pt x="129" y="172"/>
                                        </a:cubicBezTo>
                                        <a:cubicBezTo>
                                          <a:pt x="133" y="173"/>
                                          <a:pt x="135" y="176"/>
                                          <a:pt x="138" y="178"/>
                                        </a:cubicBezTo>
                                        <a:cubicBezTo>
                                          <a:pt x="139" y="179"/>
                                          <a:pt x="140" y="180"/>
                                          <a:pt x="141" y="181"/>
                                        </a:cubicBezTo>
                                        <a:cubicBezTo>
                                          <a:pt x="141" y="181"/>
                                          <a:pt x="142" y="182"/>
                                          <a:pt x="142" y="182"/>
                                        </a:cubicBezTo>
                                        <a:cubicBezTo>
                                          <a:pt x="141" y="182"/>
                                          <a:pt x="141" y="182"/>
                                          <a:pt x="140" y="182"/>
                                        </a:cubicBezTo>
                                        <a:cubicBezTo>
                                          <a:pt x="141" y="181"/>
                                          <a:pt x="140" y="180"/>
                                          <a:pt x="139" y="181"/>
                                        </a:cubicBezTo>
                                        <a:cubicBezTo>
                                          <a:pt x="139" y="182"/>
                                          <a:pt x="141" y="183"/>
                                          <a:pt x="142" y="183"/>
                                        </a:cubicBezTo>
                                        <a:cubicBezTo>
                                          <a:pt x="143" y="184"/>
                                          <a:pt x="143" y="184"/>
                                          <a:pt x="143" y="185"/>
                                        </a:cubicBezTo>
                                        <a:cubicBezTo>
                                          <a:pt x="142" y="184"/>
                                          <a:pt x="141" y="183"/>
                                          <a:pt x="140" y="182"/>
                                        </a:cubicBezTo>
                                        <a:cubicBezTo>
                                          <a:pt x="140" y="182"/>
                                          <a:pt x="140" y="182"/>
                                          <a:pt x="139" y="182"/>
                                        </a:cubicBezTo>
                                        <a:cubicBezTo>
                                          <a:pt x="141" y="184"/>
                                          <a:pt x="142" y="185"/>
                                          <a:pt x="144" y="186"/>
                                        </a:cubicBezTo>
                                        <a:cubicBezTo>
                                          <a:pt x="144" y="186"/>
                                          <a:pt x="145" y="186"/>
                                          <a:pt x="145" y="186"/>
                                        </a:cubicBezTo>
                                        <a:cubicBezTo>
                                          <a:pt x="145" y="186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5" y="187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3" y="186"/>
                                          <a:pt x="141" y="185"/>
                                          <a:pt x="140" y="183"/>
                                        </a:cubicBezTo>
                                        <a:cubicBezTo>
                                          <a:pt x="140" y="183"/>
                                          <a:pt x="139" y="183"/>
                                          <a:pt x="139" y="183"/>
                                        </a:cubicBezTo>
                                        <a:cubicBezTo>
                                          <a:pt x="140" y="185"/>
                                          <a:pt x="141" y="185"/>
                                          <a:pt x="142" y="186"/>
                                        </a:cubicBezTo>
                                        <a:cubicBezTo>
                                          <a:pt x="145" y="188"/>
                                          <a:pt x="148" y="189"/>
                                          <a:pt x="150" y="191"/>
                                        </a:cubicBezTo>
                                        <a:cubicBezTo>
                                          <a:pt x="145" y="185"/>
                                          <a:pt x="140" y="178"/>
                                          <a:pt x="139" y="170"/>
                                        </a:cubicBezTo>
                                        <a:cubicBezTo>
                                          <a:pt x="136" y="164"/>
                                          <a:pt x="132" y="158"/>
                                          <a:pt x="128" y="152"/>
                                        </a:cubicBezTo>
                                        <a:cubicBezTo>
                                          <a:pt x="124" y="133"/>
                                          <a:pt x="113" y="119"/>
                                          <a:pt x="110" y="99"/>
                                        </a:cubicBezTo>
                                        <a:cubicBezTo>
                                          <a:pt x="109" y="97"/>
                                          <a:pt x="110" y="95"/>
                                          <a:pt x="109" y="93"/>
                                        </a:cubicBezTo>
                                        <a:cubicBezTo>
                                          <a:pt x="110" y="92"/>
                                          <a:pt x="110" y="91"/>
                                          <a:pt x="111" y="90"/>
                                        </a:cubicBezTo>
                                        <a:cubicBezTo>
                                          <a:pt x="112" y="89"/>
                                          <a:pt x="114" y="88"/>
                                          <a:pt x="115" y="87"/>
                                        </a:cubicBezTo>
                                        <a:cubicBezTo>
                                          <a:pt x="131" y="90"/>
                                          <a:pt x="137" y="106"/>
                                          <a:pt x="147" y="118"/>
                                        </a:cubicBezTo>
                                        <a:cubicBezTo>
                                          <a:pt x="148" y="121"/>
                                          <a:pt x="149" y="124"/>
                                          <a:pt x="148" y="128"/>
                                        </a:cubicBezTo>
                                        <a:cubicBezTo>
                                          <a:pt x="148" y="128"/>
                                          <a:pt x="148" y="128"/>
                                          <a:pt x="148" y="128"/>
                                        </a:cubicBezTo>
                                        <a:cubicBezTo>
                                          <a:pt x="148" y="131"/>
                                          <a:pt x="147" y="134"/>
                                          <a:pt x="148" y="136"/>
                                        </a:cubicBezTo>
                                        <a:cubicBezTo>
                                          <a:pt x="148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7"/>
                                          <a:pt x="148" y="138"/>
                                          <a:pt x="148" y="139"/>
                                        </a:cubicBezTo>
                                        <a:cubicBezTo>
                                          <a:pt x="148" y="139"/>
                                          <a:pt x="148" y="140"/>
                                          <a:pt x="147" y="139"/>
                                        </a:cubicBezTo>
                                        <a:cubicBezTo>
                                          <a:pt x="147" y="139"/>
                                          <a:pt x="146" y="137"/>
                                          <a:pt x="145" y="135"/>
                                        </a:cubicBezTo>
                                        <a:cubicBezTo>
                                          <a:pt x="145" y="135"/>
                                          <a:pt x="145" y="136"/>
                                          <a:pt x="144" y="136"/>
                                        </a:cubicBezTo>
                                        <a:cubicBezTo>
                                          <a:pt x="145" y="137"/>
                                          <a:pt x="146" y="137"/>
                                          <a:pt x="146" y="139"/>
                                        </a:cubicBezTo>
                                        <a:cubicBezTo>
                                          <a:pt x="145" y="138"/>
                                          <a:pt x="145" y="137"/>
                                          <a:pt x="144" y="136"/>
                                        </a:cubicBezTo>
                                        <a:cubicBezTo>
                                          <a:pt x="143" y="136"/>
                                          <a:pt x="143" y="136"/>
                                          <a:pt x="143" y="136"/>
                                        </a:cubicBezTo>
                                        <a:cubicBezTo>
                                          <a:pt x="143" y="137"/>
                                          <a:pt x="143" y="137"/>
                                          <a:pt x="144" y="137"/>
                                        </a:cubicBezTo>
                                        <a:cubicBezTo>
                                          <a:pt x="143" y="138"/>
                                          <a:pt x="143" y="137"/>
                                          <a:pt x="142" y="137"/>
                                        </a:cubicBezTo>
                                        <a:cubicBezTo>
                                          <a:pt x="142" y="137"/>
                                          <a:pt x="142" y="137"/>
                                          <a:pt x="142" y="137"/>
                                        </a:cubicBezTo>
                                        <a:cubicBezTo>
                                          <a:pt x="137" y="137"/>
                                          <a:pt x="138" y="131"/>
                                          <a:pt x="135" y="129"/>
                                        </a:cubicBezTo>
                                        <a:cubicBezTo>
                                          <a:pt x="135" y="129"/>
                                          <a:pt x="135" y="129"/>
                                          <a:pt x="135" y="129"/>
                                        </a:cubicBezTo>
                                        <a:cubicBezTo>
                                          <a:pt x="135" y="128"/>
                                          <a:pt x="134" y="127"/>
                                          <a:pt x="134" y="127"/>
                                        </a:cubicBezTo>
                                        <a:cubicBezTo>
                                          <a:pt x="133" y="127"/>
                                          <a:pt x="134" y="128"/>
                                          <a:pt x="134" y="129"/>
                                        </a:cubicBezTo>
                                        <a:cubicBezTo>
                                          <a:pt x="134" y="129"/>
                                          <a:pt x="134" y="130"/>
                                          <a:pt x="134" y="130"/>
                                        </a:cubicBezTo>
                                        <a:cubicBezTo>
                                          <a:pt x="132" y="129"/>
                                          <a:pt x="133" y="128"/>
                                          <a:pt x="131" y="127"/>
                                        </a:cubicBezTo>
                                        <a:cubicBezTo>
                                          <a:pt x="133" y="129"/>
                                          <a:pt x="133" y="132"/>
                                          <a:pt x="135" y="135"/>
                                        </a:cubicBezTo>
                                        <a:cubicBezTo>
                                          <a:pt x="134" y="138"/>
                                          <a:pt x="138" y="140"/>
                                          <a:pt x="139" y="142"/>
                                        </a:cubicBezTo>
                                        <a:cubicBezTo>
                                          <a:pt x="139" y="144"/>
                                          <a:pt x="140" y="144"/>
                                          <a:pt x="140" y="145"/>
                                        </a:cubicBezTo>
                                        <a:cubicBezTo>
                                          <a:pt x="138" y="144"/>
                                          <a:pt x="137" y="141"/>
                                          <a:pt x="135" y="140"/>
                                        </a:cubicBezTo>
                                        <a:cubicBezTo>
                                          <a:pt x="136" y="142"/>
                                          <a:pt x="138" y="145"/>
                                          <a:pt x="140" y="147"/>
                                        </a:cubicBezTo>
                                        <a:cubicBezTo>
                                          <a:pt x="140" y="147"/>
                                          <a:pt x="140" y="147"/>
                                          <a:pt x="140" y="148"/>
                                        </a:cubicBezTo>
                                        <a:cubicBezTo>
                                          <a:pt x="139" y="145"/>
                                          <a:pt x="136" y="143"/>
                                          <a:pt x="135" y="141"/>
                                        </a:cubicBezTo>
                                        <a:cubicBezTo>
                                          <a:pt x="136" y="144"/>
                                          <a:pt x="138" y="146"/>
                                          <a:pt x="139" y="148"/>
                                        </a:cubicBezTo>
                                        <a:cubicBezTo>
                                          <a:pt x="140" y="148"/>
                                          <a:pt x="139" y="148"/>
                                          <a:pt x="140" y="148"/>
                                        </a:cubicBezTo>
                                        <a:cubicBezTo>
                                          <a:pt x="140" y="149"/>
                                          <a:pt x="140" y="149"/>
                                          <a:pt x="140" y="149"/>
                                        </a:cubicBezTo>
                                        <a:cubicBezTo>
                                          <a:pt x="137" y="147"/>
                                          <a:pt x="135" y="144"/>
                                          <a:pt x="133" y="141"/>
                                        </a:cubicBezTo>
                                        <a:cubicBezTo>
                                          <a:pt x="133" y="142"/>
                                          <a:pt x="134" y="144"/>
                                          <a:pt x="135" y="145"/>
                                        </a:cubicBezTo>
                                        <a:cubicBezTo>
                                          <a:pt x="136" y="147"/>
                                          <a:pt x="137" y="149"/>
                                          <a:pt x="139" y="150"/>
                                        </a:cubicBezTo>
                                        <a:cubicBezTo>
                                          <a:pt x="139" y="150"/>
                                          <a:pt x="139" y="150"/>
                                          <a:pt x="140" y="150"/>
                                        </a:cubicBezTo>
                                        <a:cubicBezTo>
                                          <a:pt x="140" y="150"/>
                                          <a:pt x="140" y="151"/>
                                          <a:pt x="140" y="151"/>
                                        </a:cubicBezTo>
                                        <a:cubicBezTo>
                                          <a:pt x="137" y="149"/>
                                          <a:pt x="135" y="146"/>
                                          <a:pt x="133" y="144"/>
                                        </a:cubicBezTo>
                                        <a:cubicBezTo>
                                          <a:pt x="133" y="145"/>
                                          <a:pt x="134" y="147"/>
                                          <a:pt x="136" y="148"/>
                                        </a:cubicBezTo>
                                        <a:cubicBezTo>
                                          <a:pt x="136" y="150"/>
                                          <a:pt x="138" y="151"/>
                                          <a:pt x="140" y="152"/>
                                        </a:cubicBezTo>
                                        <a:cubicBezTo>
                                          <a:pt x="137" y="152"/>
                                          <a:pt x="135" y="149"/>
                                          <a:pt x="133" y="146"/>
                                        </a:cubicBezTo>
                                        <a:cubicBezTo>
                                          <a:pt x="134" y="150"/>
                                          <a:pt x="138" y="152"/>
                                          <a:pt x="140" y="155"/>
                                        </a:cubicBezTo>
                                        <a:cubicBezTo>
                                          <a:pt x="138" y="154"/>
                                          <a:pt x="136" y="152"/>
                                          <a:pt x="134" y="150"/>
                                        </a:cubicBezTo>
                                        <a:cubicBezTo>
                                          <a:pt x="134" y="150"/>
                                          <a:pt x="134" y="151"/>
                                          <a:pt x="134" y="151"/>
                                        </a:cubicBezTo>
                                        <a:cubicBezTo>
                                          <a:pt x="135" y="152"/>
                                          <a:pt x="135" y="153"/>
                                          <a:pt x="136" y="153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8" y="155"/>
                                          <a:pt x="138" y="155"/>
                                        </a:cubicBezTo>
                                        <a:cubicBezTo>
                                          <a:pt x="138" y="155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6" y="153"/>
                                        </a:cubicBezTo>
                                        <a:cubicBezTo>
                                          <a:pt x="135" y="153"/>
                                          <a:pt x="135" y="152"/>
                                          <a:pt x="134" y="151"/>
                                        </a:cubicBezTo>
                                        <a:cubicBezTo>
                                          <a:pt x="130" y="144"/>
                                          <a:pt x="130" y="133"/>
                                          <a:pt x="125" y="127"/>
                                        </a:cubicBezTo>
                                        <a:cubicBezTo>
                                          <a:pt x="125" y="127"/>
                                          <a:pt x="125" y="128"/>
                                          <a:pt x="126" y="128"/>
                                        </a:cubicBezTo>
                                        <a:cubicBezTo>
                                          <a:pt x="125" y="128"/>
                                          <a:pt x="125" y="128"/>
                                          <a:pt x="125" y="128"/>
                                        </a:cubicBezTo>
                                        <a:cubicBezTo>
                                          <a:pt x="125" y="127"/>
                                          <a:pt x="124" y="126"/>
                                          <a:pt x="123" y="125"/>
                                        </a:cubicBezTo>
                                        <a:cubicBezTo>
                                          <a:pt x="124" y="126"/>
                                          <a:pt x="124" y="126"/>
                                          <a:pt x="125" y="127"/>
                                        </a:cubicBezTo>
                                        <a:cubicBezTo>
                                          <a:pt x="124" y="125"/>
                                          <a:pt x="123" y="123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1" y="121"/>
                                          <a:pt x="121" y="120"/>
                                          <a:pt x="121" y="119"/>
                                        </a:cubicBezTo>
                                        <a:cubicBezTo>
                                          <a:pt x="121" y="121"/>
                                          <a:pt x="123" y="123"/>
                                          <a:pt x="123" y="125"/>
                                        </a:cubicBezTo>
                                        <a:cubicBezTo>
                                          <a:pt x="122" y="123"/>
                                          <a:pt x="121" y="119"/>
                                          <a:pt x="119" y="117"/>
                                        </a:cubicBezTo>
                                        <a:cubicBezTo>
                                          <a:pt x="119" y="117"/>
                                          <a:pt x="119" y="118"/>
                                          <a:pt x="120" y="118"/>
                                        </a:cubicBezTo>
                                        <a:cubicBezTo>
                                          <a:pt x="119" y="120"/>
                                          <a:pt x="120" y="122"/>
                                          <a:pt x="121" y="122"/>
                                        </a:cubicBezTo>
                                        <a:cubicBezTo>
                                          <a:pt x="121" y="123"/>
                                          <a:pt x="121" y="123"/>
                                          <a:pt x="121" y="123"/>
                                        </a:cubicBezTo>
                                        <a:cubicBezTo>
                                          <a:pt x="130" y="132"/>
                                          <a:pt x="129" y="148"/>
                                          <a:pt x="136" y="157"/>
                                        </a:cubicBezTo>
                                        <a:cubicBezTo>
                                          <a:pt x="136" y="157"/>
                                          <a:pt x="136" y="157"/>
                                          <a:pt x="135" y="157"/>
                                        </a:cubicBezTo>
                                        <a:cubicBezTo>
                                          <a:pt x="136" y="160"/>
                                          <a:pt x="138" y="162"/>
                                          <a:pt x="140" y="164"/>
                                        </a:cubicBezTo>
                                        <a:cubicBezTo>
                                          <a:pt x="139" y="164"/>
                                          <a:pt x="140" y="165"/>
                                          <a:pt x="140" y="165"/>
                                        </a:cubicBezTo>
                                        <a:cubicBezTo>
                                          <a:pt x="140" y="166"/>
                                          <a:pt x="141" y="166"/>
                                          <a:pt x="140" y="166"/>
                                        </a:cubicBezTo>
                                        <a:cubicBezTo>
                                          <a:pt x="141" y="166"/>
                                          <a:pt x="141" y="166"/>
                                          <a:pt x="141" y="166"/>
                                        </a:cubicBezTo>
                                        <a:cubicBezTo>
                                          <a:pt x="141" y="165"/>
                                          <a:pt x="140" y="165"/>
                                          <a:pt x="141" y="165"/>
                                        </a:cubicBezTo>
                                        <a:cubicBezTo>
                                          <a:pt x="143" y="165"/>
                                          <a:pt x="144" y="167"/>
                                          <a:pt x="146" y="167"/>
                                        </a:cubicBezTo>
                                        <a:cubicBezTo>
                                          <a:pt x="146" y="168"/>
                                          <a:pt x="146" y="169"/>
                                          <a:pt x="146" y="170"/>
                                        </a:cubicBezTo>
                                        <a:cubicBezTo>
                                          <a:pt x="145" y="169"/>
                                          <a:pt x="144" y="168"/>
                                          <a:pt x="144" y="167"/>
                                        </a:cubicBezTo>
                                        <a:cubicBezTo>
                                          <a:pt x="143" y="167"/>
                                          <a:pt x="143" y="167"/>
                                          <a:pt x="143" y="167"/>
                                        </a:cubicBezTo>
                                        <a:cubicBezTo>
                                          <a:pt x="143" y="170"/>
                                          <a:pt x="146" y="171"/>
                                          <a:pt x="147" y="173"/>
                                        </a:cubicBezTo>
                                        <a:cubicBezTo>
                                          <a:pt x="146" y="173"/>
                                          <a:pt x="145" y="172"/>
                                          <a:pt x="144" y="171"/>
                                        </a:cubicBezTo>
                                        <a:cubicBezTo>
                                          <a:pt x="144" y="172"/>
                                          <a:pt x="146" y="173"/>
                                          <a:pt x="147" y="174"/>
                                        </a:cubicBezTo>
                                        <a:cubicBezTo>
                                          <a:pt x="147" y="174"/>
                                          <a:pt x="148" y="174"/>
                                          <a:pt x="148" y="175"/>
                                        </a:cubicBezTo>
                                        <a:cubicBezTo>
                                          <a:pt x="146" y="175"/>
                                          <a:pt x="146" y="174"/>
                                          <a:pt x="145" y="173"/>
                                        </a:cubicBezTo>
                                        <a:cubicBezTo>
                                          <a:pt x="145" y="175"/>
                                          <a:pt x="148" y="175"/>
                                          <a:pt x="148" y="177"/>
                                        </a:cubicBezTo>
                                        <a:cubicBezTo>
                                          <a:pt x="147" y="176"/>
                                          <a:pt x="146" y="176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6" y="175"/>
                                        </a:cubicBezTo>
                                        <a:cubicBezTo>
                                          <a:pt x="146" y="176"/>
                                          <a:pt x="145" y="176"/>
                                          <a:pt x="145" y="176"/>
                                        </a:cubicBezTo>
                                        <a:cubicBezTo>
                                          <a:pt x="143" y="173"/>
                                          <a:pt x="142" y="170"/>
                                          <a:pt x="141" y="167"/>
                                        </a:cubicBezTo>
                                        <a:cubicBezTo>
                                          <a:pt x="141" y="166"/>
                                          <a:pt x="141" y="167"/>
                                          <a:pt x="141" y="167"/>
                                        </a:cubicBezTo>
                                        <a:cubicBezTo>
                                          <a:pt x="142" y="172"/>
                                          <a:pt x="144" y="177"/>
                                          <a:pt x="148" y="179"/>
                                        </a:cubicBezTo>
                                        <a:cubicBezTo>
                                          <a:pt x="148" y="179"/>
                                          <a:pt x="149" y="179"/>
                                          <a:pt x="149" y="179"/>
                                        </a:cubicBezTo>
                                        <a:cubicBezTo>
                                          <a:pt x="151" y="182"/>
                                          <a:pt x="150" y="184"/>
                                          <a:pt x="149" y="186"/>
                                        </a:cubicBezTo>
                                        <a:cubicBezTo>
                                          <a:pt x="151" y="186"/>
                                          <a:pt x="152" y="184"/>
                                          <a:pt x="154" y="183"/>
                                        </a:cubicBezTo>
                                        <a:cubicBezTo>
                                          <a:pt x="157" y="186"/>
                                          <a:pt x="158" y="189"/>
                                          <a:pt x="163" y="190"/>
                                        </a:cubicBezTo>
                                        <a:cubicBezTo>
                                          <a:pt x="163" y="191"/>
                                          <a:pt x="165" y="191"/>
                                          <a:pt x="166" y="193"/>
                                        </a:cubicBezTo>
                                        <a:cubicBezTo>
                                          <a:pt x="167" y="195"/>
                                          <a:pt x="174" y="196"/>
                                          <a:pt x="176" y="193"/>
                                        </a:cubicBezTo>
                                        <a:cubicBezTo>
                                          <a:pt x="178" y="193"/>
                                          <a:pt x="179" y="196"/>
                                          <a:pt x="181" y="198"/>
                                        </a:cubicBezTo>
                                        <a:cubicBezTo>
                                          <a:pt x="182" y="198"/>
                                          <a:pt x="183" y="198"/>
                                          <a:pt x="184" y="198"/>
                                        </a:cubicBezTo>
                                        <a:cubicBezTo>
                                          <a:pt x="183" y="199"/>
                                          <a:pt x="183" y="199"/>
                                          <a:pt x="183" y="199"/>
                                        </a:cubicBezTo>
                                        <a:cubicBezTo>
                                          <a:pt x="183" y="199"/>
                                          <a:pt x="183" y="200"/>
                                          <a:pt x="183" y="200"/>
                                        </a:cubicBezTo>
                                        <a:cubicBezTo>
                                          <a:pt x="184" y="200"/>
                                          <a:pt x="184" y="200"/>
                                          <a:pt x="184" y="200"/>
                                        </a:cubicBezTo>
                                        <a:cubicBezTo>
                                          <a:pt x="184" y="201"/>
                                          <a:pt x="185" y="201"/>
                                          <a:pt x="186" y="200"/>
                                        </a:cubicBezTo>
                                        <a:cubicBezTo>
                                          <a:pt x="186" y="200"/>
                                          <a:pt x="185" y="199"/>
                                          <a:pt x="186" y="199"/>
                                        </a:cubicBezTo>
                                        <a:cubicBezTo>
                                          <a:pt x="186" y="199"/>
                                          <a:pt x="187" y="200"/>
                                          <a:pt x="187" y="201"/>
                                        </a:cubicBezTo>
                                        <a:cubicBezTo>
                                          <a:pt x="188" y="201"/>
                                          <a:pt x="188" y="200"/>
                                          <a:pt x="188" y="200"/>
                                        </a:cubicBezTo>
                                        <a:cubicBezTo>
                                          <a:pt x="188" y="200"/>
                                          <a:pt x="186" y="199"/>
                                          <a:pt x="186" y="198"/>
                                        </a:cubicBezTo>
                                        <a:cubicBezTo>
                                          <a:pt x="189" y="201"/>
                                          <a:pt x="194" y="203"/>
                                          <a:pt x="197" y="200"/>
                                        </a:cubicBezTo>
                                        <a:cubicBezTo>
                                          <a:pt x="197" y="200"/>
                                          <a:pt x="197" y="200"/>
                                          <a:pt x="197" y="200"/>
                                        </a:cubicBezTo>
                                        <a:cubicBezTo>
                                          <a:pt x="194" y="202"/>
                                          <a:pt x="189" y="200"/>
                                          <a:pt x="187" y="198"/>
                                        </a:cubicBezTo>
                                        <a:cubicBezTo>
                                          <a:pt x="191" y="197"/>
                                          <a:pt x="192" y="194"/>
                                          <a:pt x="194" y="192"/>
                                        </a:cubicBezTo>
                                        <a:cubicBezTo>
                                          <a:pt x="194" y="192"/>
                                          <a:pt x="194" y="192"/>
                                          <a:pt x="194" y="192"/>
                                        </a:cubicBezTo>
                                        <a:cubicBezTo>
                                          <a:pt x="195" y="192"/>
                                          <a:pt x="197" y="193"/>
                                          <a:pt x="198" y="192"/>
                                        </a:cubicBezTo>
                                        <a:cubicBezTo>
                                          <a:pt x="198" y="191"/>
                                          <a:pt x="198" y="191"/>
                                          <a:pt x="197" y="191"/>
                                        </a:cubicBezTo>
                                        <a:cubicBezTo>
                                          <a:pt x="197" y="191"/>
                                          <a:pt x="197" y="192"/>
                                          <a:pt x="196" y="192"/>
                                        </a:cubicBezTo>
                                        <a:cubicBezTo>
                                          <a:pt x="197" y="192"/>
                                          <a:pt x="197" y="191"/>
                                          <a:pt x="196" y="191"/>
                                        </a:cubicBezTo>
                                        <a:cubicBezTo>
                                          <a:pt x="198" y="190"/>
                                          <a:pt x="201" y="191"/>
                                          <a:pt x="202" y="190"/>
                                        </a:cubicBezTo>
                                        <a:cubicBezTo>
                                          <a:pt x="203" y="190"/>
                                          <a:pt x="206" y="190"/>
                                          <a:pt x="207" y="190"/>
                                        </a:cubicBezTo>
                                        <a:cubicBezTo>
                                          <a:pt x="205" y="192"/>
                                          <a:pt x="203" y="193"/>
                                          <a:pt x="201" y="194"/>
                                        </a:cubicBezTo>
                                        <a:cubicBezTo>
                                          <a:pt x="203" y="194"/>
                                          <a:pt x="207" y="192"/>
                                          <a:pt x="209" y="189"/>
                                        </a:cubicBezTo>
                                        <a:cubicBezTo>
                                          <a:pt x="210" y="189"/>
                                          <a:pt x="210" y="189"/>
                                          <a:pt x="210" y="189"/>
                                        </a:cubicBezTo>
                                        <a:cubicBezTo>
                                          <a:pt x="208" y="191"/>
                                          <a:pt x="207" y="193"/>
                                          <a:pt x="204" y="194"/>
                                        </a:cubicBezTo>
                                        <a:cubicBezTo>
                                          <a:pt x="204" y="194"/>
                                          <a:pt x="205" y="194"/>
                                          <a:pt x="205" y="194"/>
                                        </a:cubicBezTo>
                                        <a:cubicBezTo>
                                          <a:pt x="208" y="192"/>
                                          <a:pt x="211" y="189"/>
                                          <a:pt x="214" y="187"/>
                                        </a:cubicBezTo>
                                        <a:cubicBezTo>
                                          <a:pt x="211" y="191"/>
                                          <a:pt x="207" y="193"/>
                                          <a:pt x="204" y="196"/>
                                        </a:cubicBezTo>
                                        <a:cubicBezTo>
                                          <a:pt x="209" y="194"/>
                                          <a:pt x="213" y="189"/>
                                          <a:pt x="216" y="185"/>
                                        </a:cubicBezTo>
                                        <a:cubicBezTo>
                                          <a:pt x="214" y="191"/>
                                          <a:pt x="208" y="194"/>
                                          <a:pt x="204" y="197"/>
                                        </a:cubicBezTo>
                                        <a:cubicBezTo>
                                          <a:pt x="204" y="197"/>
                                          <a:pt x="204" y="197"/>
                                          <a:pt x="204" y="197"/>
                                        </a:cubicBezTo>
                                        <a:cubicBezTo>
                                          <a:pt x="199" y="203"/>
                                          <a:pt x="193" y="202"/>
                                          <a:pt x="187" y="203"/>
                                        </a:cubicBezTo>
                                        <a:cubicBezTo>
                                          <a:pt x="188" y="203"/>
                                          <a:pt x="189" y="203"/>
                                          <a:pt x="189" y="204"/>
                                        </a:cubicBezTo>
                                        <a:cubicBezTo>
                                          <a:pt x="189" y="204"/>
                                          <a:pt x="189" y="204"/>
                                          <a:pt x="190" y="204"/>
                                        </a:cubicBezTo>
                                        <a:cubicBezTo>
                                          <a:pt x="190" y="204"/>
                                          <a:pt x="190" y="204"/>
                                          <a:pt x="190" y="204"/>
                                        </a:cubicBezTo>
                                        <a:cubicBezTo>
                                          <a:pt x="192" y="204"/>
                                          <a:pt x="195" y="205"/>
                                          <a:pt x="197" y="203"/>
                                        </a:cubicBezTo>
                                        <a:cubicBezTo>
                                          <a:pt x="199" y="202"/>
                                          <a:pt x="201" y="201"/>
                                          <a:pt x="202" y="200"/>
                                        </a:cubicBezTo>
                                        <a:cubicBezTo>
                                          <a:pt x="207" y="198"/>
                                          <a:pt x="211" y="194"/>
                                          <a:pt x="215" y="191"/>
                                        </a:cubicBezTo>
                                        <a:cubicBezTo>
                                          <a:pt x="218" y="186"/>
                                          <a:pt x="222" y="183"/>
                                          <a:pt x="223" y="179"/>
                                        </a:cubicBezTo>
                                        <a:cubicBezTo>
                                          <a:pt x="224" y="179"/>
                                          <a:pt x="224" y="178"/>
                                          <a:pt x="225" y="177"/>
                                        </a:cubicBezTo>
                                        <a:cubicBezTo>
                                          <a:pt x="226" y="176"/>
                                          <a:pt x="226" y="173"/>
                                          <a:pt x="228" y="173"/>
                                        </a:cubicBezTo>
                                        <a:cubicBezTo>
                                          <a:pt x="229" y="173"/>
                                          <a:pt x="229" y="173"/>
                                          <a:pt x="230" y="173"/>
                                        </a:cubicBezTo>
                                        <a:cubicBezTo>
                                          <a:pt x="231" y="176"/>
                                          <a:pt x="234" y="177"/>
                                          <a:pt x="235" y="179"/>
                                        </a:cubicBezTo>
                                        <a:cubicBezTo>
                                          <a:pt x="235" y="180"/>
                                          <a:pt x="234" y="180"/>
                                          <a:pt x="234" y="180"/>
                                        </a:cubicBezTo>
                                        <a:cubicBezTo>
                                          <a:pt x="234" y="180"/>
                                          <a:pt x="234" y="181"/>
                                          <a:pt x="235" y="181"/>
                                        </a:cubicBezTo>
                                        <a:cubicBezTo>
                                          <a:pt x="225" y="188"/>
                                          <a:pt x="216" y="198"/>
                                          <a:pt x="205" y="204"/>
                                        </a:cubicBezTo>
                                        <a:cubicBezTo>
                                          <a:pt x="204" y="204"/>
                                          <a:pt x="204" y="204"/>
                                          <a:pt x="204" y="204"/>
                                        </a:cubicBezTo>
                                        <a:cubicBezTo>
                                          <a:pt x="197" y="207"/>
                                          <a:pt x="189" y="206"/>
                                          <a:pt x="183" y="208"/>
                                        </a:cubicBezTo>
                                        <a:cubicBezTo>
                                          <a:pt x="191" y="209"/>
                                          <a:pt x="202" y="201"/>
                                          <a:pt x="207" y="210"/>
                                        </a:cubicBezTo>
                                        <a:cubicBezTo>
                                          <a:pt x="202" y="209"/>
                                          <a:pt x="198" y="207"/>
                                          <a:pt x="194" y="211"/>
                                        </a:cubicBezTo>
                                        <a:cubicBezTo>
                                          <a:pt x="194" y="210"/>
                                          <a:pt x="192" y="211"/>
                                          <a:pt x="191" y="211"/>
                                        </a:cubicBezTo>
                                        <a:cubicBezTo>
                                          <a:pt x="191" y="212"/>
                                          <a:pt x="191" y="212"/>
                                          <a:pt x="192" y="212"/>
                                        </a:cubicBezTo>
                                        <a:cubicBezTo>
                                          <a:pt x="192" y="212"/>
                                          <a:pt x="192" y="212"/>
                                          <a:pt x="193" y="212"/>
                                        </a:cubicBezTo>
                                        <a:cubicBezTo>
                                          <a:pt x="182" y="216"/>
                                          <a:pt x="173" y="210"/>
                                          <a:pt x="164" y="205"/>
                                        </a:cubicBezTo>
                                        <a:cubicBezTo>
                                          <a:pt x="164" y="205"/>
                                          <a:pt x="164" y="205"/>
                                          <a:pt x="164" y="205"/>
                                        </a:cubicBezTo>
                                        <a:cubicBezTo>
                                          <a:pt x="166" y="206"/>
                                          <a:pt x="167" y="207"/>
                                          <a:pt x="168" y="208"/>
                                        </a:cubicBezTo>
                                        <a:cubicBezTo>
                                          <a:pt x="174" y="214"/>
                                          <a:pt x="188" y="216"/>
                                          <a:pt x="197" y="212"/>
                                        </a:cubicBezTo>
                                        <a:cubicBezTo>
                                          <a:pt x="197" y="212"/>
                                          <a:pt x="197" y="212"/>
                                          <a:pt x="196" y="212"/>
                                        </a:cubicBezTo>
                                        <a:cubicBezTo>
                                          <a:pt x="197" y="211"/>
                                          <a:pt x="198" y="211"/>
                                          <a:pt x="198" y="211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200" y="209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198" y="211"/>
                                        </a:cubicBezTo>
                                        <a:cubicBezTo>
                                          <a:pt x="198" y="211"/>
                                          <a:pt x="197" y="211"/>
                                          <a:pt x="197" y="212"/>
                                        </a:cubicBezTo>
                                        <a:cubicBezTo>
                                          <a:pt x="197" y="213"/>
                                          <a:pt x="201" y="211"/>
                                          <a:pt x="202" y="210"/>
                                        </a:cubicBezTo>
                                        <a:cubicBezTo>
                                          <a:pt x="202" y="210"/>
                                          <a:pt x="202" y="210"/>
                                          <a:pt x="202" y="210"/>
                                        </a:cubicBezTo>
                                        <a:cubicBezTo>
                                          <a:pt x="201" y="211"/>
                                          <a:pt x="199" y="212"/>
                                          <a:pt x="197" y="213"/>
                                        </a:cubicBezTo>
                                        <a:cubicBezTo>
                                          <a:pt x="199" y="214"/>
                                          <a:pt x="202" y="211"/>
                                          <a:pt x="204" y="210"/>
                                        </a:cubicBezTo>
                                        <a:cubicBezTo>
                                          <a:pt x="203" y="212"/>
                                          <a:pt x="201" y="214"/>
                                          <a:pt x="199" y="214"/>
                                        </a:cubicBezTo>
                                        <a:cubicBezTo>
                                          <a:pt x="201" y="215"/>
                                          <a:pt x="204" y="213"/>
                                          <a:pt x="206" y="211"/>
                                        </a:cubicBezTo>
                                        <a:cubicBezTo>
                                          <a:pt x="207" y="212"/>
                                          <a:pt x="209" y="211"/>
                                          <a:pt x="209" y="209"/>
                                        </a:cubicBezTo>
                                        <a:cubicBezTo>
                                          <a:pt x="209" y="209"/>
                                          <a:pt x="208" y="209"/>
                                          <a:pt x="208" y="209"/>
                                        </a:cubicBezTo>
                                        <a:cubicBezTo>
                                          <a:pt x="210" y="209"/>
                                          <a:pt x="210" y="208"/>
                                          <a:pt x="211" y="207"/>
                                        </a:cubicBezTo>
                                        <a:cubicBezTo>
                                          <a:pt x="210" y="207"/>
                                          <a:pt x="209" y="208"/>
                                          <a:pt x="208" y="208"/>
                                        </a:cubicBezTo>
                                        <a:cubicBezTo>
                                          <a:pt x="208" y="208"/>
                                          <a:pt x="208" y="208"/>
                                          <a:pt x="208" y="208"/>
                                        </a:cubicBezTo>
                                        <a:cubicBezTo>
                                          <a:pt x="209" y="207"/>
                                          <a:pt x="210" y="207"/>
                                          <a:pt x="211" y="206"/>
                                        </a:cubicBezTo>
                                        <a:cubicBezTo>
                                          <a:pt x="211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10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09" y="206"/>
                                          <a:pt x="208" y="207"/>
                                          <a:pt x="207" y="207"/>
                                        </a:cubicBezTo>
                                        <a:cubicBezTo>
                                          <a:pt x="207" y="206"/>
                                          <a:pt x="209" y="206"/>
                                          <a:pt x="210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5"/>
                                        </a:cubicBezTo>
                                        <a:cubicBezTo>
                                          <a:pt x="208" y="205"/>
                                          <a:pt x="208" y="205"/>
                                          <a:pt x="209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4"/>
                                        </a:cubicBezTo>
                                        <a:cubicBezTo>
                                          <a:pt x="210" y="204"/>
                                          <a:pt x="212" y="202"/>
                                          <a:pt x="213" y="201"/>
                                        </a:cubicBezTo>
                                        <a:cubicBezTo>
                                          <a:pt x="214" y="200"/>
                                          <a:pt x="216" y="198"/>
                                          <a:pt x="217" y="198"/>
                                        </a:cubicBezTo>
                                        <a:cubicBezTo>
                                          <a:pt x="217" y="198"/>
                                          <a:pt x="217" y="197"/>
                                          <a:pt x="217" y="197"/>
                                        </a:cubicBezTo>
                                        <a:cubicBezTo>
                                          <a:pt x="218" y="197"/>
                                          <a:pt x="218" y="197"/>
                                          <a:pt x="218" y="197"/>
                                        </a:cubicBezTo>
                                        <a:cubicBezTo>
                                          <a:pt x="218" y="198"/>
                                          <a:pt x="216" y="199"/>
                                          <a:pt x="216" y="201"/>
                                        </a:cubicBezTo>
                                        <a:cubicBezTo>
                                          <a:pt x="217" y="200"/>
                                          <a:pt x="218" y="198"/>
                                          <a:pt x="219" y="197"/>
                                        </a:cubicBezTo>
                                        <a:cubicBezTo>
                                          <a:pt x="220" y="198"/>
                                          <a:pt x="218" y="198"/>
                                          <a:pt x="219" y="199"/>
                                        </a:cubicBezTo>
                                        <a:cubicBezTo>
                                          <a:pt x="218" y="201"/>
                                          <a:pt x="216" y="202"/>
                                          <a:pt x="215" y="204"/>
                                        </a:cubicBezTo>
                                        <a:cubicBezTo>
                                          <a:pt x="217" y="203"/>
                                          <a:pt x="218" y="200"/>
                                          <a:pt x="220" y="199"/>
                                        </a:cubicBezTo>
                                        <a:cubicBezTo>
                                          <a:pt x="218" y="202"/>
                                          <a:pt x="215" y="204"/>
                                          <a:pt x="213" y="207"/>
                                        </a:cubicBezTo>
                                        <a:cubicBezTo>
                                          <a:pt x="216" y="205"/>
                                          <a:pt x="218" y="203"/>
                                          <a:pt x="220" y="201"/>
                                        </a:cubicBezTo>
                                        <a:cubicBezTo>
                                          <a:pt x="219" y="203"/>
                                          <a:pt x="217" y="205"/>
                                          <a:pt x="215" y="207"/>
                                        </a:cubicBezTo>
                                        <a:cubicBezTo>
                                          <a:pt x="216" y="207"/>
                                          <a:pt x="217" y="205"/>
                                          <a:pt x="218" y="205"/>
                                        </a:cubicBezTo>
                                        <a:cubicBezTo>
                                          <a:pt x="218" y="204"/>
                                          <a:pt x="219" y="203"/>
                                          <a:pt x="219" y="203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20" y="203"/>
                                        </a:cubicBezTo>
                                        <a:cubicBezTo>
                                          <a:pt x="219" y="205"/>
                                          <a:pt x="218" y="205"/>
                                          <a:pt x="217" y="206"/>
                                        </a:cubicBezTo>
                                        <a:cubicBezTo>
                                          <a:pt x="218" y="207"/>
                                          <a:pt x="219" y="205"/>
                                          <a:pt x="220" y="205"/>
                                        </a:cubicBezTo>
                                        <a:cubicBezTo>
                                          <a:pt x="219" y="207"/>
                                          <a:pt x="217" y="208"/>
                                          <a:pt x="216" y="210"/>
                                        </a:cubicBezTo>
                                        <a:cubicBezTo>
                                          <a:pt x="218" y="209"/>
                                          <a:pt x="219" y="207"/>
                                          <a:pt x="220" y="207"/>
                                        </a:cubicBezTo>
                                        <a:cubicBezTo>
                                          <a:pt x="220" y="208"/>
                                          <a:pt x="218" y="209"/>
                                          <a:pt x="217" y="211"/>
                                        </a:cubicBezTo>
                                        <a:cubicBezTo>
                                          <a:pt x="218" y="211"/>
                                          <a:pt x="219" y="210"/>
                                          <a:pt x="220" y="209"/>
                                        </a:cubicBezTo>
                                        <a:cubicBezTo>
                                          <a:pt x="220" y="211"/>
                                          <a:pt x="218" y="211"/>
                                          <a:pt x="217" y="213"/>
                                        </a:cubicBezTo>
                                        <a:cubicBezTo>
                                          <a:pt x="218" y="213"/>
                                          <a:pt x="219" y="211"/>
                                          <a:pt x="220" y="211"/>
                                        </a:cubicBezTo>
                                        <a:cubicBezTo>
                                          <a:pt x="219" y="213"/>
                                          <a:pt x="218" y="213"/>
                                          <a:pt x="217" y="215"/>
                                        </a:cubicBezTo>
                                        <a:cubicBezTo>
                                          <a:pt x="215" y="216"/>
                                          <a:pt x="213" y="219"/>
                                          <a:pt x="211" y="221"/>
                                        </a:cubicBezTo>
                                        <a:cubicBezTo>
                                          <a:pt x="210" y="220"/>
                                          <a:pt x="208" y="221"/>
                                          <a:pt x="209" y="222"/>
                                        </a:cubicBezTo>
                                        <a:cubicBezTo>
                                          <a:pt x="205" y="225"/>
                                          <a:pt x="200" y="224"/>
                                          <a:pt x="195" y="224"/>
                                        </a:cubicBezTo>
                                        <a:close/>
                                        <a:moveTo>
                                          <a:pt x="219" y="203"/>
                                        </a:moveTo>
                                        <a:cubicBezTo>
                                          <a:pt x="219" y="202"/>
                                          <a:pt x="220" y="202"/>
                                          <a:pt x="220" y="202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19" y="203"/>
                                        </a:cubicBezTo>
                                        <a:close/>
                                        <a:moveTo>
                                          <a:pt x="208" y="205"/>
                                        </a:moveTo>
                                        <a:cubicBezTo>
                                          <a:pt x="208" y="205"/>
                                          <a:pt x="207" y="205"/>
                                          <a:pt x="207" y="205"/>
                                        </a:cubicBezTo>
                                        <a:cubicBezTo>
                                          <a:pt x="207" y="205"/>
                                          <a:pt x="207" y="204"/>
                                          <a:pt x="208" y="20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/>
                                  </a:solidFill>
                                  <a:ln>
                                    <a:noFill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3" name="Prostoročno 5" descr="Strok s semeni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5300" y="381000"/>
                                    <a:ext cx="374015" cy="402590"/>
                                  </a:xfrm>
                                  <a:custGeom>
                                    <a:avLst/>
                                    <a:gdLst>
                                      <a:gd name="T0" fmla="*/ 94 w 99"/>
                                      <a:gd name="T1" fmla="*/ 78 h 106"/>
                                      <a:gd name="T2" fmla="*/ 43 w 99"/>
                                      <a:gd name="T3" fmla="*/ 99 h 106"/>
                                      <a:gd name="T4" fmla="*/ 22 w 99"/>
                                      <a:gd name="T5" fmla="*/ 87 h 106"/>
                                      <a:gd name="T6" fmla="*/ 19 w 99"/>
                                      <a:gd name="T7" fmla="*/ 83 h 106"/>
                                      <a:gd name="T8" fmla="*/ 13 w 99"/>
                                      <a:gd name="T9" fmla="*/ 77 h 106"/>
                                      <a:gd name="T10" fmla="*/ 4 w 99"/>
                                      <a:gd name="T11" fmla="*/ 60 h 106"/>
                                      <a:gd name="T12" fmla="*/ 16 w 99"/>
                                      <a:gd name="T13" fmla="*/ 59 h 106"/>
                                      <a:gd name="T14" fmla="*/ 2 w 99"/>
                                      <a:gd name="T15" fmla="*/ 29 h 106"/>
                                      <a:gd name="T16" fmla="*/ 23 w 99"/>
                                      <a:gd name="T17" fmla="*/ 39 h 106"/>
                                      <a:gd name="T18" fmla="*/ 34 w 99"/>
                                      <a:gd name="T19" fmla="*/ 32 h 106"/>
                                      <a:gd name="T20" fmla="*/ 48 w 99"/>
                                      <a:gd name="T21" fmla="*/ 1 h 106"/>
                                      <a:gd name="T22" fmla="*/ 51 w 99"/>
                                      <a:gd name="T23" fmla="*/ 25 h 106"/>
                                      <a:gd name="T24" fmla="*/ 63 w 99"/>
                                      <a:gd name="T25" fmla="*/ 13 h 106"/>
                                      <a:gd name="T26" fmla="*/ 67 w 99"/>
                                      <a:gd name="T27" fmla="*/ 28 h 106"/>
                                      <a:gd name="T28" fmla="*/ 90 w 99"/>
                                      <a:gd name="T29" fmla="*/ 6 h 106"/>
                                      <a:gd name="T30" fmla="*/ 86 w 99"/>
                                      <a:gd name="T31" fmla="*/ 36 h 106"/>
                                      <a:gd name="T32" fmla="*/ 94 w 99"/>
                                      <a:gd name="T33" fmla="*/ 78 h 1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99" h="106">
                                        <a:moveTo>
                                          <a:pt x="94" y="78"/>
                                        </a:moveTo>
                                        <a:cubicBezTo>
                                          <a:pt x="88" y="96"/>
                                          <a:pt x="59" y="106"/>
                                          <a:pt x="43" y="99"/>
                                        </a:cubicBezTo>
                                        <a:cubicBezTo>
                                          <a:pt x="34" y="95"/>
                                          <a:pt x="27" y="83"/>
                                          <a:pt x="22" y="87"/>
                                        </a:cubicBezTo>
                                        <a:cubicBezTo>
                                          <a:pt x="20" y="89"/>
                                          <a:pt x="21" y="84"/>
                                          <a:pt x="19" y="83"/>
                                        </a:cubicBezTo>
                                        <a:cubicBezTo>
                                          <a:pt x="18" y="81"/>
                                          <a:pt x="14" y="81"/>
                                          <a:pt x="13" y="77"/>
                                        </a:cubicBezTo>
                                        <a:cubicBezTo>
                                          <a:pt x="9" y="67"/>
                                          <a:pt x="5" y="63"/>
                                          <a:pt x="4" y="60"/>
                                        </a:cubicBezTo>
                                        <a:cubicBezTo>
                                          <a:pt x="4" y="57"/>
                                          <a:pt x="17" y="64"/>
                                          <a:pt x="16" y="59"/>
                                        </a:cubicBezTo>
                                        <a:cubicBezTo>
                                          <a:pt x="15" y="54"/>
                                          <a:pt x="0" y="30"/>
                                          <a:pt x="2" y="29"/>
                                        </a:cubicBezTo>
                                        <a:cubicBezTo>
                                          <a:pt x="3" y="28"/>
                                          <a:pt x="18" y="47"/>
                                          <a:pt x="23" y="39"/>
                                        </a:cubicBezTo>
                                        <a:cubicBezTo>
                                          <a:pt x="27" y="34"/>
                                          <a:pt x="35" y="35"/>
                                          <a:pt x="34" y="32"/>
                                        </a:cubicBezTo>
                                        <a:cubicBezTo>
                                          <a:pt x="31" y="23"/>
                                          <a:pt x="46" y="1"/>
                                          <a:pt x="48" y="1"/>
                                        </a:cubicBezTo>
                                        <a:cubicBezTo>
                                          <a:pt x="51" y="0"/>
                                          <a:pt x="48" y="21"/>
                                          <a:pt x="51" y="25"/>
                                        </a:cubicBezTo>
                                        <a:cubicBezTo>
                                          <a:pt x="61" y="39"/>
                                          <a:pt x="60" y="13"/>
                                          <a:pt x="63" y="13"/>
                                        </a:cubicBezTo>
                                        <a:cubicBezTo>
                                          <a:pt x="66" y="13"/>
                                          <a:pt x="64" y="28"/>
                                          <a:pt x="67" y="28"/>
                                        </a:cubicBezTo>
                                        <a:cubicBezTo>
                                          <a:pt x="75" y="28"/>
                                          <a:pt x="87" y="4"/>
                                          <a:pt x="90" y="6"/>
                                        </a:cubicBezTo>
                                        <a:cubicBezTo>
                                          <a:pt x="93" y="8"/>
                                          <a:pt x="81" y="27"/>
                                          <a:pt x="86" y="36"/>
                                        </a:cubicBezTo>
                                        <a:cubicBezTo>
                                          <a:pt x="89" y="42"/>
                                          <a:pt x="99" y="59"/>
                                          <a:pt x="94" y="7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24" name="Prostoročno 3" descr="Strok s semeni"/>
                              <wps:cNvSpPr>
                                <a:spLocks noChangeAspect="1" noEditPoints="1"/>
                              </wps:cNvSpPr>
                              <wps:spPr bwMode="auto">
                                <a:xfrm>
                                  <a:off x="478731" y="343561"/>
                                  <a:ext cx="420624" cy="457200"/>
                                </a:xfrm>
                                <a:custGeom>
                                  <a:avLst/>
                                  <a:gdLst>
                                    <a:gd name="T0" fmla="*/ 87 w 98"/>
                                    <a:gd name="T1" fmla="*/ 56 h 105"/>
                                    <a:gd name="T2" fmla="*/ 88 w 98"/>
                                    <a:gd name="T3" fmla="*/ 47 h 105"/>
                                    <a:gd name="T4" fmla="*/ 85 w 98"/>
                                    <a:gd name="T5" fmla="*/ 69 h 105"/>
                                    <a:gd name="T6" fmla="*/ 69 w 98"/>
                                    <a:gd name="T7" fmla="*/ 77 h 105"/>
                                    <a:gd name="T8" fmla="*/ 61 w 98"/>
                                    <a:gd name="T9" fmla="*/ 61 h 105"/>
                                    <a:gd name="T10" fmla="*/ 60 w 98"/>
                                    <a:gd name="T11" fmla="*/ 40 h 105"/>
                                    <a:gd name="T12" fmla="*/ 79 w 98"/>
                                    <a:gd name="T13" fmla="*/ 58 h 105"/>
                                    <a:gd name="T14" fmla="*/ 78 w 98"/>
                                    <a:gd name="T15" fmla="*/ 49 h 105"/>
                                    <a:gd name="T16" fmla="*/ 74 w 98"/>
                                    <a:gd name="T17" fmla="*/ 29 h 105"/>
                                    <a:gd name="T18" fmla="*/ 73 w 98"/>
                                    <a:gd name="T19" fmla="*/ 33 h 105"/>
                                    <a:gd name="T20" fmla="*/ 65 w 98"/>
                                    <a:gd name="T21" fmla="*/ 39 h 105"/>
                                    <a:gd name="T22" fmla="*/ 65 w 98"/>
                                    <a:gd name="T23" fmla="*/ 42 h 105"/>
                                    <a:gd name="T24" fmla="*/ 84 w 98"/>
                                    <a:gd name="T25" fmla="*/ 38 h 105"/>
                                    <a:gd name="T26" fmla="*/ 86 w 98"/>
                                    <a:gd name="T27" fmla="*/ 45 h 105"/>
                                    <a:gd name="T28" fmla="*/ 84 w 98"/>
                                    <a:gd name="T29" fmla="*/ 24 h 105"/>
                                    <a:gd name="T30" fmla="*/ 67 w 98"/>
                                    <a:gd name="T31" fmla="*/ 29 h 105"/>
                                    <a:gd name="T32" fmla="*/ 59 w 98"/>
                                    <a:gd name="T33" fmla="*/ 18 h 105"/>
                                    <a:gd name="T34" fmla="*/ 49 w 98"/>
                                    <a:gd name="T35" fmla="*/ 31 h 105"/>
                                    <a:gd name="T36" fmla="*/ 45 w 98"/>
                                    <a:gd name="T37" fmla="*/ 2 h 105"/>
                                    <a:gd name="T38" fmla="*/ 40 w 98"/>
                                    <a:gd name="T39" fmla="*/ 43 h 105"/>
                                    <a:gd name="T40" fmla="*/ 31 w 98"/>
                                    <a:gd name="T41" fmla="*/ 51 h 105"/>
                                    <a:gd name="T42" fmla="*/ 31 w 98"/>
                                    <a:gd name="T43" fmla="*/ 38 h 105"/>
                                    <a:gd name="T44" fmla="*/ 29 w 98"/>
                                    <a:gd name="T45" fmla="*/ 38 h 105"/>
                                    <a:gd name="T46" fmla="*/ 23 w 98"/>
                                    <a:gd name="T47" fmla="*/ 38 h 105"/>
                                    <a:gd name="T48" fmla="*/ 8 w 98"/>
                                    <a:gd name="T49" fmla="*/ 44 h 105"/>
                                    <a:gd name="T50" fmla="*/ 14 w 98"/>
                                    <a:gd name="T51" fmla="*/ 59 h 105"/>
                                    <a:gd name="T52" fmla="*/ 11 w 98"/>
                                    <a:gd name="T53" fmla="*/ 69 h 105"/>
                                    <a:gd name="T54" fmla="*/ 8 w 98"/>
                                    <a:gd name="T55" fmla="*/ 69 h 105"/>
                                    <a:gd name="T56" fmla="*/ 59 w 98"/>
                                    <a:gd name="T57" fmla="*/ 104 h 105"/>
                                    <a:gd name="T58" fmla="*/ 80 w 98"/>
                                    <a:gd name="T59" fmla="*/ 94 h 105"/>
                                    <a:gd name="T60" fmla="*/ 97 w 98"/>
                                    <a:gd name="T61" fmla="*/ 47 h 105"/>
                                    <a:gd name="T62" fmla="*/ 76 w 98"/>
                                    <a:gd name="T63" fmla="*/ 54 h 105"/>
                                    <a:gd name="T64" fmla="*/ 67 w 98"/>
                                    <a:gd name="T65" fmla="*/ 51 h 105"/>
                                    <a:gd name="T66" fmla="*/ 61 w 98"/>
                                    <a:gd name="T67" fmla="*/ 36 h 105"/>
                                    <a:gd name="T68" fmla="*/ 44 w 98"/>
                                    <a:gd name="T69" fmla="*/ 73 h 105"/>
                                    <a:gd name="T70" fmla="*/ 36 w 98"/>
                                    <a:gd name="T71" fmla="*/ 84 h 105"/>
                                    <a:gd name="T72" fmla="*/ 36 w 98"/>
                                    <a:gd name="T73" fmla="*/ 85 h 105"/>
                                    <a:gd name="T74" fmla="*/ 38 w 98"/>
                                    <a:gd name="T75" fmla="*/ 78 h 105"/>
                                    <a:gd name="T76" fmla="*/ 34 w 98"/>
                                    <a:gd name="T77" fmla="*/ 66 h 105"/>
                                    <a:gd name="T78" fmla="*/ 47 w 98"/>
                                    <a:gd name="T79" fmla="*/ 61 h 105"/>
                                    <a:gd name="T80" fmla="*/ 34 w 98"/>
                                    <a:gd name="T81" fmla="*/ 62 h 105"/>
                                    <a:gd name="T82" fmla="*/ 51 w 98"/>
                                    <a:gd name="T83" fmla="*/ 65 h 105"/>
                                    <a:gd name="T84" fmla="*/ 56 w 98"/>
                                    <a:gd name="T85" fmla="*/ 53 h 105"/>
                                    <a:gd name="T86" fmla="*/ 57 w 98"/>
                                    <a:gd name="T87" fmla="*/ 47 h 105"/>
                                    <a:gd name="T88" fmla="*/ 47 w 98"/>
                                    <a:gd name="T89" fmla="*/ 28 h 105"/>
                                    <a:gd name="T90" fmla="*/ 37 w 98"/>
                                    <a:gd name="T91" fmla="*/ 53 h 105"/>
                                    <a:gd name="T92" fmla="*/ 52 w 98"/>
                                    <a:gd name="T93" fmla="*/ 61 h 105"/>
                                    <a:gd name="T94" fmla="*/ 38 w 98"/>
                                    <a:gd name="T95" fmla="*/ 57 h 105"/>
                                    <a:gd name="T96" fmla="*/ 31 w 98"/>
                                    <a:gd name="T97" fmla="*/ 46 h 105"/>
                                    <a:gd name="T98" fmla="*/ 11 w 98"/>
                                    <a:gd name="T99" fmla="*/ 67 h 105"/>
                                    <a:gd name="T100" fmla="*/ 31 w 98"/>
                                    <a:gd name="T101" fmla="*/ 63 h 105"/>
                                    <a:gd name="T102" fmla="*/ 17 w 98"/>
                                    <a:gd name="T103" fmla="*/ 80 h 105"/>
                                    <a:gd name="T104" fmla="*/ 26 w 98"/>
                                    <a:gd name="T105" fmla="*/ 82 h 105"/>
                                    <a:gd name="T106" fmla="*/ 28 w 98"/>
                                    <a:gd name="T107" fmla="*/ 83 h 105"/>
                                    <a:gd name="T108" fmla="*/ 36 w 98"/>
                                    <a:gd name="T109" fmla="*/ 97 h 105"/>
                                    <a:gd name="T110" fmla="*/ 36 w 98"/>
                                    <a:gd name="T111" fmla="*/ 97 h 105"/>
                                    <a:gd name="T112" fmla="*/ 42 w 98"/>
                                    <a:gd name="T113" fmla="*/ 95 h 105"/>
                                    <a:gd name="T114" fmla="*/ 60 w 98"/>
                                    <a:gd name="T115" fmla="*/ 64 h 105"/>
                                    <a:gd name="T116" fmla="*/ 65 w 98"/>
                                    <a:gd name="T117" fmla="*/ 97 h 105"/>
                                    <a:gd name="T118" fmla="*/ 90 w 98"/>
                                    <a:gd name="T119" fmla="*/ 58 h 10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98" h="105">
                                      <a:moveTo>
                                        <a:pt x="97" y="47"/>
                                      </a:moveTo>
                                      <a:cubicBezTo>
                                        <a:pt x="96" y="49"/>
                                        <a:pt x="95" y="51"/>
                                        <a:pt x="94" y="52"/>
                                      </a:cubicBezTo>
                                      <a:cubicBezTo>
                                        <a:pt x="94" y="54"/>
                                        <a:pt x="92" y="57"/>
                                        <a:pt x="91" y="59"/>
                                      </a:cubicBezTo>
                                      <a:cubicBezTo>
                                        <a:pt x="92" y="60"/>
                                        <a:pt x="91" y="60"/>
                                        <a:pt x="91" y="61"/>
                                      </a:cubicBezTo>
                                      <a:cubicBezTo>
                                        <a:pt x="90" y="60"/>
                                        <a:pt x="91" y="58"/>
                                        <a:pt x="90" y="57"/>
                                      </a:cubicBezTo>
                                      <a:cubicBezTo>
                                        <a:pt x="92" y="55"/>
                                        <a:pt x="92" y="53"/>
                                        <a:pt x="94" y="52"/>
                                      </a:cubicBezTo>
                                      <a:cubicBezTo>
                                        <a:pt x="93" y="51"/>
                                        <a:pt x="94" y="50"/>
                                        <a:pt x="94" y="49"/>
                                      </a:cubicBezTo>
                                      <a:cubicBezTo>
                                        <a:pt x="92" y="52"/>
                                        <a:pt x="91" y="55"/>
                                        <a:pt x="88" y="58"/>
                                      </a:cubicBezTo>
                                      <a:cubicBezTo>
                                        <a:pt x="89" y="58"/>
                                        <a:pt x="88" y="58"/>
                                        <a:pt x="88" y="59"/>
                                      </a:cubicBezTo>
                                      <a:cubicBezTo>
                                        <a:pt x="87" y="58"/>
                                        <a:pt x="86" y="56"/>
                                        <a:pt x="87" y="54"/>
                                      </a:cubicBezTo>
                                      <a:cubicBezTo>
                                        <a:pt x="88" y="54"/>
                                        <a:pt x="88" y="54"/>
                                        <a:pt x="88" y="54"/>
                                      </a:cubicBezTo>
                                      <a:cubicBezTo>
                                        <a:pt x="88" y="55"/>
                                        <a:pt x="87" y="56"/>
                                        <a:pt x="87" y="56"/>
                                      </a:cubicBezTo>
                                      <a:cubicBezTo>
                                        <a:pt x="89" y="56"/>
                                        <a:pt x="90" y="54"/>
                                        <a:pt x="91" y="54"/>
                                      </a:cubicBezTo>
                                      <a:cubicBezTo>
                                        <a:pt x="90" y="52"/>
                                        <a:pt x="89" y="54"/>
                                        <a:pt x="88" y="54"/>
                                      </a:cubicBezTo>
                                      <a:cubicBezTo>
                                        <a:pt x="88" y="52"/>
                                        <a:pt x="91" y="53"/>
                                        <a:pt x="90" y="52"/>
                                      </a:cubicBezTo>
                                      <a:cubicBezTo>
                                        <a:pt x="92" y="51"/>
                                        <a:pt x="93" y="50"/>
                                        <a:pt x="94" y="48"/>
                                      </a:cubicBezTo>
                                      <a:cubicBezTo>
                                        <a:pt x="92" y="48"/>
                                        <a:pt x="91" y="52"/>
                                        <a:pt x="89" y="52"/>
                                      </a:cubicBezTo>
                                      <a:cubicBezTo>
                                        <a:pt x="89" y="50"/>
                                        <a:pt x="90" y="49"/>
                                        <a:pt x="91" y="47"/>
                                      </a:cubicBezTo>
                                      <a:cubicBezTo>
                                        <a:pt x="91" y="47"/>
                                        <a:pt x="91" y="47"/>
                                        <a:pt x="91" y="47"/>
                                      </a:cubicBezTo>
                                      <a:cubicBezTo>
                                        <a:pt x="92" y="46"/>
                                        <a:pt x="92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3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2" y="45"/>
                                        <a:pt x="92" y="45"/>
                                      </a:cubicBezTo>
                                      <a:cubicBezTo>
                                        <a:pt x="92" y="45"/>
                                        <a:pt x="91" y="46"/>
                                        <a:pt x="91" y="46"/>
                                      </a:cubicBezTo>
                                      <a:cubicBezTo>
                                        <a:pt x="89" y="46"/>
                                        <a:pt x="89" y="47"/>
                                        <a:pt x="88" y="47"/>
                                      </a:cubicBezTo>
                                      <a:cubicBezTo>
                                        <a:pt x="88" y="47"/>
                                        <a:pt x="88" y="47"/>
                                        <a:pt x="88" y="46"/>
                                      </a:cubicBezTo>
                                      <a:cubicBezTo>
                                        <a:pt x="87" y="47"/>
                                        <a:pt x="86" y="47"/>
                                        <a:pt x="85" y="48"/>
                                      </a:cubicBezTo>
                                      <a:cubicBezTo>
                                        <a:pt x="85" y="48"/>
                                        <a:pt x="85" y="48"/>
                                        <a:pt x="86" y="49"/>
                                      </a:cubicBezTo>
                                      <a:cubicBezTo>
                                        <a:pt x="84" y="50"/>
                                        <a:pt x="83" y="51"/>
                                        <a:pt x="82" y="53"/>
                                      </a:cubicBezTo>
                                      <a:cubicBezTo>
                                        <a:pt x="85" y="51"/>
                                        <a:pt x="86" y="49"/>
                                        <a:pt x="89" y="48"/>
                                      </a:cubicBezTo>
                                      <a:cubicBezTo>
                                        <a:pt x="88" y="51"/>
                                        <a:pt x="85" y="54"/>
                                        <a:pt x="85" y="57"/>
                                      </a:cubicBezTo>
                                      <a:cubicBezTo>
                                        <a:pt x="84" y="60"/>
                                        <a:pt x="85" y="62"/>
                                        <a:pt x="86" y="65"/>
                                      </a:cubicBezTo>
                                      <a:cubicBezTo>
                                        <a:pt x="87" y="63"/>
                                        <a:pt x="85" y="61"/>
                                        <a:pt x="86" y="58"/>
                                      </a:cubicBezTo>
                                      <a:cubicBezTo>
                                        <a:pt x="88" y="62"/>
                                        <a:pt x="88" y="66"/>
                                        <a:pt x="87" y="69"/>
                                      </a:cubicBezTo>
                                      <a:cubicBezTo>
                                        <a:pt x="86" y="69"/>
                                        <a:pt x="86" y="68"/>
                                        <a:pt x="85" y="68"/>
                                      </a:cubicBezTo>
                                      <a:cubicBezTo>
                                        <a:pt x="85" y="68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6" y="69"/>
                                        <a:pt x="86" y="70"/>
                                      </a:cubicBezTo>
                                      <a:cubicBezTo>
                                        <a:pt x="86" y="70"/>
                                        <a:pt x="86" y="69"/>
                                        <a:pt x="86" y="69"/>
                                      </a:cubicBezTo>
                                      <a:cubicBezTo>
                                        <a:pt x="86" y="70"/>
                                        <a:pt x="86" y="72"/>
                                        <a:pt x="85" y="73"/>
                                      </a:cubicBezTo>
                                      <a:cubicBezTo>
                                        <a:pt x="84" y="72"/>
                                        <a:pt x="84" y="70"/>
                                        <a:pt x="82" y="69"/>
                                      </a:cubicBezTo>
                                      <a:cubicBezTo>
                                        <a:pt x="82" y="72"/>
                                        <a:pt x="85" y="75"/>
                                        <a:pt x="84" y="78"/>
                                      </a:cubicBezTo>
                                      <a:cubicBezTo>
                                        <a:pt x="84" y="79"/>
                                        <a:pt x="85" y="78"/>
                                        <a:pt x="85" y="79"/>
                                      </a:cubicBezTo>
                                      <a:cubicBezTo>
                                        <a:pt x="86" y="84"/>
                                        <a:pt x="83" y="89"/>
                                        <a:pt x="79" y="91"/>
                                      </a:cubicBezTo>
                                      <a:cubicBezTo>
                                        <a:pt x="79" y="89"/>
                                        <a:pt x="80" y="86"/>
                                        <a:pt x="79" y="86"/>
                                      </a:cubicBezTo>
                                      <a:cubicBezTo>
                                        <a:pt x="79" y="91"/>
                                        <a:pt x="76" y="96"/>
                                        <a:pt x="70" y="94"/>
                                      </a:cubicBezTo>
                                      <a:cubicBezTo>
                                        <a:pt x="72" y="89"/>
                                        <a:pt x="68" y="83"/>
                                        <a:pt x="68" y="78"/>
                                      </a:cubicBezTo>
                                      <a:cubicBezTo>
                                        <a:pt x="68" y="78"/>
                                        <a:pt x="68" y="78"/>
                                        <a:pt x="68" y="78"/>
                                      </a:cubicBezTo>
                                      <a:cubicBezTo>
                                        <a:pt x="69" y="78"/>
                                        <a:pt x="68" y="77"/>
                                        <a:pt x="69" y="77"/>
                                      </a:cubicBezTo>
                                      <a:cubicBezTo>
                                        <a:pt x="68" y="77"/>
                                        <a:pt x="68" y="77"/>
                                        <a:pt x="68" y="76"/>
                                      </a:cubicBezTo>
                                      <a:cubicBezTo>
                                        <a:pt x="68" y="74"/>
                                        <a:pt x="68" y="73"/>
                                        <a:pt x="68" y="72"/>
                                      </a:cubicBezTo>
                                      <a:cubicBezTo>
                                        <a:pt x="69" y="73"/>
                                        <a:pt x="69" y="74"/>
                                        <a:pt x="69" y="75"/>
                                      </a:cubicBezTo>
                                      <a:cubicBezTo>
                                        <a:pt x="69" y="76"/>
                                        <a:pt x="70" y="76"/>
                                        <a:pt x="70" y="76"/>
                                      </a:cubicBezTo>
                                      <a:cubicBezTo>
                                        <a:pt x="70" y="77"/>
                                        <a:pt x="71" y="77"/>
                                        <a:pt x="71" y="78"/>
                                      </a:cubicBezTo>
                                      <a:cubicBezTo>
                                        <a:pt x="72" y="79"/>
                                        <a:pt x="74" y="83"/>
                                        <a:pt x="76" y="80"/>
                                      </a:cubicBezTo>
                                      <a:cubicBezTo>
                                        <a:pt x="75" y="77"/>
                                        <a:pt x="70" y="75"/>
                                        <a:pt x="70" y="71"/>
                                      </a:cubicBezTo>
                                      <a:cubicBezTo>
                                        <a:pt x="70" y="71"/>
                                        <a:pt x="69" y="71"/>
                                        <a:pt x="69" y="71"/>
                                      </a:cubicBezTo>
                                      <a:cubicBezTo>
                                        <a:pt x="68" y="68"/>
                                        <a:pt x="66" y="65"/>
                                        <a:pt x="64" y="62"/>
                                      </a:cubicBezTo>
                                      <a:cubicBezTo>
                                        <a:pt x="63" y="62"/>
                                        <a:pt x="63" y="61"/>
                                        <a:pt x="62" y="61"/>
                                      </a:cubicBezTo>
                                      <a:cubicBezTo>
                                        <a:pt x="61" y="61"/>
                                        <a:pt x="62" y="62"/>
                                        <a:pt x="61" y="62"/>
                                      </a:cubicBezTo>
                                      <a:cubicBezTo>
                                        <a:pt x="61" y="61"/>
                                        <a:pt x="62" y="61"/>
                                        <a:pt x="61" y="61"/>
                                      </a:cubicBezTo>
                                      <a:cubicBezTo>
                                        <a:pt x="61" y="61"/>
                                        <a:pt x="61" y="61"/>
                                        <a:pt x="60" y="61"/>
                                      </a:cubicBezTo>
                                      <a:cubicBezTo>
                                        <a:pt x="59" y="55"/>
                                        <a:pt x="62" y="46"/>
                                        <a:pt x="58" y="42"/>
                                      </a:cubicBezTo>
                                      <a:cubicBezTo>
                                        <a:pt x="57" y="41"/>
                                        <a:pt x="55" y="41"/>
                                        <a:pt x="53" y="40"/>
                                      </a:cubicBezTo>
                                      <a:cubicBezTo>
                                        <a:pt x="53" y="41"/>
                                        <a:pt x="54" y="42"/>
                                        <a:pt x="55" y="43"/>
                                      </a:cubicBezTo>
                                      <a:cubicBezTo>
                                        <a:pt x="56" y="43"/>
                                        <a:pt x="56" y="43"/>
                                        <a:pt x="57" y="43"/>
                                      </a:cubicBezTo>
                                      <a:cubicBezTo>
                                        <a:pt x="57" y="44"/>
                                        <a:pt x="58" y="45"/>
                                        <a:pt x="58" y="46"/>
                                      </a:cubicBezTo>
                                      <a:cubicBezTo>
                                        <a:pt x="54" y="43"/>
                                        <a:pt x="47" y="41"/>
                                        <a:pt x="48" y="34"/>
                                      </a:cubicBezTo>
                                      <a:cubicBezTo>
                                        <a:pt x="52" y="34"/>
                                        <a:pt x="53" y="28"/>
                                        <a:pt x="56" y="31"/>
                                      </a:cubicBezTo>
                                      <a:cubicBezTo>
                                        <a:pt x="56" y="31"/>
                                        <a:pt x="56" y="31"/>
                                        <a:pt x="57" y="32"/>
                                      </a:cubicBezTo>
                                      <a:cubicBezTo>
                                        <a:pt x="57" y="32"/>
                                        <a:pt x="57" y="31"/>
                                        <a:pt x="57" y="31"/>
                                      </a:cubicBezTo>
                                      <a:cubicBezTo>
                                        <a:pt x="59" y="34"/>
                                        <a:pt x="60" y="36"/>
                                        <a:pt x="60" y="40"/>
                                      </a:cubicBezTo>
                                      <a:cubicBezTo>
                                        <a:pt x="60" y="40"/>
                                        <a:pt x="60" y="40"/>
                                        <a:pt x="60" y="40"/>
                                      </a:cubicBezTo>
                                      <a:cubicBezTo>
                                        <a:pt x="60" y="41"/>
                                        <a:pt x="61" y="41"/>
                                        <a:pt x="61" y="41"/>
                                      </a:cubicBezTo>
                                      <a:cubicBezTo>
                                        <a:pt x="61" y="42"/>
                                        <a:pt x="62" y="44"/>
                                        <a:pt x="63" y="45"/>
                                      </a:cubicBezTo>
                                      <a:cubicBezTo>
                                        <a:pt x="63" y="47"/>
                                        <a:pt x="64" y="50"/>
                                        <a:pt x="64" y="52"/>
                                      </a:cubicBezTo>
                                      <a:cubicBezTo>
                                        <a:pt x="63" y="55"/>
                                        <a:pt x="63" y="58"/>
                                        <a:pt x="61" y="60"/>
                                      </a:cubicBezTo>
                                      <a:cubicBezTo>
                                        <a:pt x="61" y="60"/>
                                        <a:pt x="61" y="60"/>
                                        <a:pt x="62" y="60"/>
                                      </a:cubicBezTo>
                                      <a:cubicBezTo>
                                        <a:pt x="63" y="60"/>
                                        <a:pt x="63" y="59"/>
                                        <a:pt x="63" y="58"/>
                                      </a:cubicBezTo>
                                      <a:cubicBezTo>
                                        <a:pt x="63" y="58"/>
                                        <a:pt x="63" y="58"/>
                                        <a:pt x="64" y="58"/>
                                      </a:cubicBezTo>
                                      <a:cubicBezTo>
                                        <a:pt x="65" y="55"/>
                                        <a:pt x="65" y="53"/>
                                        <a:pt x="65" y="49"/>
                                      </a:cubicBezTo>
                                      <a:cubicBezTo>
                                        <a:pt x="66" y="51"/>
                                        <a:pt x="67" y="54"/>
                                        <a:pt x="66" y="56"/>
                                      </a:cubicBezTo>
                                      <a:cubicBezTo>
                                        <a:pt x="66" y="56"/>
                                        <a:pt x="67" y="56"/>
                                        <a:pt x="67" y="56"/>
                                      </a:cubicBezTo>
                                      <a:cubicBezTo>
                                        <a:pt x="63" y="62"/>
                                        <a:pt x="73" y="51"/>
                                        <a:pt x="77" y="56"/>
                                      </a:cubicBezTo>
                                      <a:cubicBezTo>
                                        <a:pt x="78" y="57"/>
                                        <a:pt x="78" y="58"/>
                                        <a:pt x="79" y="58"/>
                                      </a:cubicBezTo>
                                      <a:cubicBezTo>
                                        <a:pt x="79" y="59"/>
                                        <a:pt x="79" y="59"/>
                                        <a:pt x="79" y="59"/>
                                      </a:cubicBezTo>
                                      <a:cubicBezTo>
                                        <a:pt x="81" y="60"/>
                                        <a:pt x="79" y="63"/>
                                        <a:pt x="80" y="65"/>
                                      </a:cubicBezTo>
                                      <a:cubicBezTo>
                                        <a:pt x="81" y="62"/>
                                        <a:pt x="81" y="58"/>
                                        <a:pt x="82" y="55"/>
                                      </a:cubicBezTo>
                                      <a:cubicBezTo>
                                        <a:pt x="83" y="55"/>
                                        <a:pt x="83" y="55"/>
                                        <a:pt x="83" y="55"/>
                                      </a:cubicBezTo>
                                      <a:cubicBezTo>
                                        <a:pt x="83" y="54"/>
                                        <a:pt x="83" y="54"/>
                                        <a:pt x="83" y="54"/>
                                      </a:cubicBezTo>
                                      <a:cubicBezTo>
                                        <a:pt x="83" y="53"/>
                                        <a:pt x="83" y="53"/>
                                        <a:pt x="83" y="53"/>
                                      </a:cubicBezTo>
                                      <a:cubicBezTo>
                                        <a:pt x="82" y="54"/>
                                        <a:pt x="82" y="54"/>
                                        <a:pt x="81" y="54"/>
                                      </a:cubicBezTo>
                                      <a:cubicBezTo>
                                        <a:pt x="81" y="52"/>
                                        <a:pt x="79" y="52"/>
                                        <a:pt x="79" y="51"/>
                                      </a:cubicBezTo>
                                      <a:cubicBezTo>
                                        <a:pt x="78" y="52"/>
                                        <a:pt x="78" y="51"/>
                                        <a:pt x="77" y="52"/>
                                      </a:cubicBezTo>
                                      <a:cubicBezTo>
                                        <a:pt x="79" y="50"/>
                                        <a:pt x="80" y="48"/>
                                        <a:pt x="83" y="47"/>
                                      </a:cubicBezTo>
                                      <a:cubicBezTo>
                                        <a:pt x="81" y="46"/>
                                        <a:pt x="79" y="49"/>
                                        <a:pt x="78" y="50"/>
                                      </a:cubicBezTo>
                                      <a:cubicBezTo>
                                        <a:pt x="78" y="49"/>
                                        <a:pt x="78" y="49"/>
                                        <a:pt x="78" y="49"/>
                                      </a:cubicBezTo>
                                      <a:cubicBezTo>
                                        <a:pt x="78" y="49"/>
                                        <a:pt x="78" y="48"/>
                                        <a:pt x="78" y="48"/>
                                      </a:cubicBezTo>
                                      <a:cubicBezTo>
                                        <a:pt x="77" y="49"/>
                                        <a:pt x="75" y="50"/>
                                        <a:pt x="74" y="51"/>
                                      </a:cubicBezTo>
                                      <a:cubicBezTo>
                                        <a:pt x="77" y="47"/>
                                        <a:pt x="81" y="42"/>
                                        <a:pt x="79" y="37"/>
                                      </a:cubicBezTo>
                                      <a:cubicBezTo>
                                        <a:pt x="81" y="37"/>
                                        <a:pt x="81" y="34"/>
                                        <a:pt x="80" y="33"/>
                                      </a:cubicBezTo>
                                      <a:cubicBezTo>
                                        <a:pt x="80" y="37"/>
                                        <a:pt x="77" y="39"/>
                                        <a:pt x="74" y="41"/>
                                      </a:cubicBezTo>
                                      <a:cubicBezTo>
                                        <a:pt x="74" y="39"/>
                                        <a:pt x="75" y="38"/>
                                        <a:pt x="77" y="37"/>
                                      </a:cubicBezTo>
                                      <a:cubicBezTo>
                                        <a:pt x="79" y="34"/>
                                        <a:pt x="77" y="29"/>
                                        <a:pt x="79" y="26"/>
                                      </a:cubicBezTo>
                                      <a:cubicBezTo>
                                        <a:pt x="78" y="25"/>
                                        <a:pt x="77" y="26"/>
                                        <a:pt x="76" y="26"/>
                                      </a:cubicBezTo>
                                      <a:cubicBezTo>
                                        <a:pt x="77" y="26"/>
                                        <a:pt x="76" y="26"/>
                                        <a:pt x="76" y="27"/>
                                      </a:cubicBezTo>
                                      <a:cubicBezTo>
                                        <a:pt x="76" y="27"/>
                                        <a:pt x="76" y="27"/>
                                        <a:pt x="75" y="27"/>
                                      </a:cubicBezTo>
                                      <a:cubicBezTo>
                                        <a:pt x="75" y="27"/>
                                        <a:pt x="76" y="27"/>
                                        <a:pt x="76" y="28"/>
                                      </a:cubicBezTo>
                                      <a:cubicBezTo>
                                        <a:pt x="75" y="27"/>
                                        <a:pt x="74" y="27"/>
                                        <a:pt x="74" y="29"/>
                                      </a:cubicBezTo>
                                      <a:cubicBezTo>
                                        <a:pt x="74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4" y="29"/>
                                        <a:pt x="72" y="30"/>
                                        <a:pt x="71" y="32"/>
                                      </a:cubicBezTo>
                                      <a:cubicBezTo>
                                        <a:pt x="70" y="32"/>
                                        <a:pt x="69" y="33"/>
                                        <a:pt x="71" y="34"/>
                                      </a:cubicBezTo>
                                      <a:cubicBezTo>
                                        <a:pt x="70" y="34"/>
                                        <a:pt x="70" y="34"/>
                                        <a:pt x="70" y="34"/>
                                      </a:cubicBezTo>
                                      <a:cubicBezTo>
                                        <a:pt x="70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5"/>
                                        <a:pt x="69" y="35"/>
                                        <a:pt x="70" y="36"/>
                                      </a:cubicBezTo>
                                      <a:cubicBezTo>
                                        <a:pt x="70" y="35"/>
                                        <a:pt x="70" y="35"/>
                                        <a:pt x="70" y="35"/>
                                      </a:cubicBezTo>
                                      <a:cubicBezTo>
                                        <a:pt x="71" y="35"/>
                                        <a:pt x="72" y="34"/>
                                        <a:pt x="72" y="33"/>
                                      </a:cubicBezTo>
                                      <a:cubicBezTo>
                                        <a:pt x="72" y="33"/>
                                        <a:pt x="72" y="33"/>
                                        <a:pt x="73" y="33"/>
                                      </a:cubicBezTo>
                                      <a:cubicBezTo>
                                        <a:pt x="73" y="32"/>
                                        <a:pt x="73" y="31"/>
                                        <a:pt x="74" y="31"/>
                                      </a:cubicBezTo>
                                      <a:cubicBezTo>
                                        <a:pt x="73" y="33"/>
                                        <a:pt x="72" y="33"/>
                                        <a:pt x="72" y="35"/>
                                      </a:cubicBezTo>
                                      <a:cubicBezTo>
                                        <a:pt x="71" y="35"/>
                                        <a:pt x="70" y="36"/>
                                        <a:pt x="69" y="37"/>
                                      </a:cubicBezTo>
                                      <a:cubicBezTo>
                                        <a:pt x="69" y="36"/>
                                        <a:pt x="68" y="36"/>
                                        <a:pt x="68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7"/>
                                      </a:cubicBezTo>
                                      <a:cubicBezTo>
                                        <a:pt x="66" y="36"/>
                                        <a:pt x="65" y="37"/>
                                        <a:pt x="65" y="37"/>
                                      </a:cubicBezTo>
                                      <a:cubicBezTo>
                                        <a:pt x="65" y="36"/>
                                        <a:pt x="64" y="36"/>
                                        <a:pt x="64" y="35"/>
                                      </a:cubicBezTo>
                                      <a:cubicBezTo>
                                        <a:pt x="64" y="35"/>
                                        <a:pt x="64" y="36"/>
                                        <a:pt x="63" y="36"/>
                                      </a:cubicBezTo>
                                      <a:cubicBezTo>
                                        <a:pt x="64" y="37"/>
                                        <a:pt x="63" y="39"/>
                                        <a:pt x="64" y="40"/>
                                      </a:cubicBezTo>
                                      <a:cubicBezTo>
                                        <a:pt x="65" y="40"/>
                                        <a:pt x="64" y="38"/>
                                        <a:pt x="65" y="38"/>
                                      </a:cubicBezTo>
                                      <a:cubicBezTo>
                                        <a:pt x="65" y="38"/>
                                        <a:pt x="65" y="39"/>
                                        <a:pt x="65" y="39"/>
                                      </a:cubicBezTo>
                                      <a:cubicBezTo>
                                        <a:pt x="66" y="39"/>
                                        <a:pt x="66" y="38"/>
                                        <a:pt x="66" y="38"/>
                                      </a:cubicBezTo>
                                      <a:cubicBezTo>
                                        <a:pt x="66" y="38"/>
                                        <a:pt x="67" y="38"/>
                                        <a:pt x="67" y="39"/>
                                      </a:cubicBezTo>
                                      <a:cubicBezTo>
                                        <a:pt x="70" y="39"/>
                                        <a:pt x="70" y="43"/>
                                        <a:pt x="71" y="44"/>
                                      </a:cubicBezTo>
                                      <a:cubicBezTo>
                                        <a:pt x="72" y="44"/>
                                        <a:pt x="72" y="44"/>
                                        <a:pt x="72" y="44"/>
                                      </a:cubicBezTo>
                                      <a:cubicBezTo>
                                        <a:pt x="76" y="45"/>
                                        <a:pt x="77" y="40"/>
                                        <a:pt x="79" y="38"/>
                                      </a:cubicBezTo>
                                      <a:cubicBezTo>
                                        <a:pt x="78" y="42"/>
                                        <a:pt x="77" y="45"/>
                                        <a:pt x="75" y="48"/>
                                      </a:cubicBezTo>
                                      <a:cubicBezTo>
                                        <a:pt x="74" y="49"/>
                                        <a:pt x="73" y="50"/>
                                        <a:pt x="72" y="51"/>
                                      </a:cubicBezTo>
                                      <a:cubicBezTo>
                                        <a:pt x="72" y="47"/>
                                        <a:pt x="68" y="46"/>
                                        <a:pt x="67" y="44"/>
                                      </a:cubicBezTo>
                                      <a:cubicBezTo>
                                        <a:pt x="67" y="43"/>
                                        <a:pt x="68" y="44"/>
                                        <a:pt x="68" y="44"/>
                                      </a:cubicBezTo>
                                      <a:cubicBezTo>
                                        <a:pt x="68" y="44"/>
                                        <a:pt x="69" y="44"/>
                                        <a:pt x="68" y="44"/>
                                      </a:cubicBezTo>
                                      <a:cubicBezTo>
                                        <a:pt x="69" y="44"/>
                                        <a:pt x="69" y="44"/>
                                        <a:pt x="69" y="44"/>
                                      </a:cubicBezTo>
                                      <a:cubicBezTo>
                                        <a:pt x="69" y="42"/>
                                        <a:pt x="67" y="41"/>
                                        <a:pt x="65" y="42"/>
                                      </a:cubicBezTo>
                                      <a:cubicBezTo>
                                        <a:pt x="65" y="42"/>
                                        <a:pt x="66" y="42"/>
                                        <a:pt x="66" y="42"/>
                                      </a:cubicBezTo>
                                      <a:cubicBezTo>
                                        <a:pt x="65" y="41"/>
                                        <a:pt x="64" y="42"/>
                                        <a:pt x="63" y="41"/>
                                      </a:cubicBezTo>
                                      <a:cubicBezTo>
                                        <a:pt x="63" y="41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40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39"/>
                                        <a:pt x="63" y="37"/>
                                        <a:pt x="63" y="35"/>
                                      </a:cubicBezTo>
                                      <a:cubicBezTo>
                                        <a:pt x="64" y="35"/>
                                        <a:pt x="66" y="34"/>
                                        <a:pt x="67" y="32"/>
                                      </a:cubicBezTo>
                                      <a:cubicBezTo>
                                        <a:pt x="69" y="30"/>
                                        <a:pt x="70" y="28"/>
                                        <a:pt x="73" y="28"/>
                                      </a:cubicBezTo>
                                      <a:cubicBezTo>
                                        <a:pt x="77" y="24"/>
                                        <a:pt x="78" y="19"/>
                                        <a:pt x="81" y="14"/>
                                      </a:cubicBezTo>
                                      <a:cubicBezTo>
                                        <a:pt x="84" y="13"/>
                                        <a:pt x="85" y="10"/>
                                        <a:pt x="88" y="9"/>
                                      </a:cubicBezTo>
                                      <a:cubicBezTo>
                                        <a:pt x="86" y="17"/>
                                        <a:pt x="80" y="23"/>
                                        <a:pt x="82" y="30"/>
                                      </a:cubicBezTo>
                                      <a:cubicBezTo>
                                        <a:pt x="81" y="34"/>
                                        <a:pt x="85" y="41"/>
                                        <a:pt x="79" y="44"/>
                                      </a:cubicBezTo>
                                      <a:cubicBezTo>
                                        <a:pt x="81" y="44"/>
                                        <a:pt x="84" y="41"/>
                                        <a:pt x="84" y="38"/>
                                      </a:cubicBezTo>
                                      <a:cubicBezTo>
                                        <a:pt x="85" y="41"/>
                                        <a:pt x="83" y="43"/>
                                        <a:pt x="81" y="44"/>
                                      </a:cubicBezTo>
                                      <a:cubicBezTo>
                                        <a:pt x="81" y="44"/>
                                        <a:pt x="81" y="45"/>
                                        <a:pt x="81" y="45"/>
                                      </a:cubicBezTo>
                                      <a:cubicBezTo>
                                        <a:pt x="82" y="45"/>
                                        <a:pt x="82" y="44"/>
                                        <a:pt x="83" y="44"/>
                                      </a:cubicBezTo>
                                      <a:cubicBezTo>
                                        <a:pt x="83" y="44"/>
                                        <a:pt x="82" y="45"/>
                                        <a:pt x="82" y="45"/>
                                      </a:cubicBezTo>
                                      <a:cubicBezTo>
                                        <a:pt x="82" y="46"/>
                                        <a:pt x="82" y="46"/>
                                        <a:pt x="82" y="46"/>
                                      </a:cubicBezTo>
                                      <a:cubicBezTo>
                                        <a:pt x="83" y="46"/>
                                        <a:pt x="83" y="46"/>
                                        <a:pt x="83" y="45"/>
                                      </a:cubicBezTo>
                                      <a:cubicBezTo>
                                        <a:pt x="84" y="46"/>
                                        <a:pt x="84" y="46"/>
                                        <a:pt x="85" y="47"/>
                                      </a:cubicBezTo>
                                      <a:cubicBezTo>
                                        <a:pt x="85" y="47"/>
                                        <a:pt x="85" y="46"/>
                                        <a:pt x="85" y="46"/>
                                      </a:cubicBezTo>
                                      <a:cubicBezTo>
                                        <a:pt x="85" y="46"/>
                                        <a:pt x="85" y="47"/>
                                        <a:pt x="86" y="47"/>
                                      </a:cubicBezTo>
                                      <a:cubicBezTo>
                                        <a:pt x="86" y="46"/>
                                        <a:pt x="86" y="46"/>
                                        <a:pt x="87" y="45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4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5"/>
                                      </a:cubicBezTo>
                                      <a:cubicBezTo>
                                        <a:pt x="86" y="44"/>
                                        <a:pt x="86" y="44"/>
                                        <a:pt x="86" y="44"/>
                                      </a:cubicBezTo>
                                      <a:cubicBezTo>
                                        <a:pt x="85" y="44"/>
                                        <a:pt x="85" y="45"/>
                                        <a:pt x="84" y="45"/>
                                      </a:cubicBezTo>
                                      <a:cubicBezTo>
                                        <a:pt x="84" y="44"/>
                                        <a:pt x="85" y="44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5" y="43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6" y="43"/>
                                        <a:pt x="85" y="42"/>
                                      </a:cubicBezTo>
                                      <a:cubicBezTo>
                                        <a:pt x="84" y="42"/>
                                        <a:pt x="84" y="44"/>
                                        <a:pt x="83" y="44"/>
                                      </a:cubicBezTo>
                                      <a:cubicBezTo>
                                        <a:pt x="83" y="43"/>
                                        <a:pt x="83" y="43"/>
                                        <a:pt x="83" y="42"/>
                                      </a:cubicBezTo>
                                      <a:cubicBezTo>
                                        <a:pt x="84" y="42"/>
                                        <a:pt x="84" y="43"/>
                                        <a:pt x="84" y="43"/>
                                      </a:cubicBezTo>
                                      <a:cubicBezTo>
                                        <a:pt x="84" y="42"/>
                                        <a:pt x="85" y="41"/>
                                        <a:pt x="85" y="39"/>
                                      </a:cubicBezTo>
                                      <a:cubicBezTo>
                                        <a:pt x="85" y="39"/>
                                        <a:pt x="85" y="39"/>
                                        <a:pt x="85" y="39"/>
                                      </a:cubicBezTo>
                                      <a:cubicBezTo>
                                        <a:pt x="83" y="34"/>
                                        <a:pt x="83" y="29"/>
                                        <a:pt x="85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4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5" y="24"/>
                                      </a:cubicBezTo>
                                      <a:cubicBezTo>
                                        <a:pt x="86" y="18"/>
                                        <a:pt x="88" y="12"/>
                                        <a:pt x="88" y="6"/>
                                      </a:cubicBezTo>
                                      <a:cubicBezTo>
                                        <a:pt x="88" y="6"/>
                                        <a:pt x="88" y="6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4" y="9"/>
                                        <a:pt x="83" y="11"/>
                                        <a:pt x="81" y="12"/>
                                      </a:cubicBezTo>
                                      <a:cubicBezTo>
                                        <a:pt x="78" y="19"/>
                                        <a:pt x="75" y="26"/>
                                        <a:pt x="68" y="28"/>
                                      </a:cubicBezTo>
                                      <a:cubicBezTo>
                                        <a:pt x="67" y="29"/>
                                        <a:pt x="67" y="30"/>
                                        <a:pt x="66" y="30"/>
                                      </a:cubicBezTo>
                                      <a:cubicBezTo>
                                        <a:pt x="66" y="30"/>
                                        <a:pt x="67" y="29"/>
                                        <a:pt x="67" y="29"/>
                                      </a:cubicBezTo>
                                      <a:cubicBezTo>
                                        <a:pt x="66" y="29"/>
                                        <a:pt x="66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30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4" y="29"/>
                                        <a:pt x="64" y="29"/>
                                      </a:cubicBezTo>
                                      <a:cubicBezTo>
                                        <a:pt x="64" y="28"/>
                                        <a:pt x="64" y="26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5"/>
                                        <a:pt x="64" y="25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3"/>
                                        <a:pt x="64" y="22"/>
                                        <a:pt x="63" y="21"/>
                                      </a:cubicBezTo>
                                      <a:cubicBezTo>
                                        <a:pt x="63" y="19"/>
                                        <a:pt x="63" y="16"/>
                                        <a:pt x="61" y="13"/>
                                      </a:cubicBezTo>
                                      <a:cubicBezTo>
                                        <a:pt x="60" y="15"/>
                                        <a:pt x="60" y="16"/>
                                        <a:pt x="59" y="18"/>
                                      </a:cubicBezTo>
                                      <a:cubicBezTo>
                                        <a:pt x="59" y="18"/>
                                        <a:pt x="59" y="18"/>
                                        <a:pt x="59" y="18"/>
                                      </a:cubicBezTo>
                                      <a:cubicBezTo>
                                        <a:pt x="58" y="18"/>
                                        <a:pt x="58" y="19"/>
                                        <a:pt x="57" y="20"/>
                                      </a:cubicBezTo>
                                      <a:cubicBezTo>
                                        <a:pt x="57" y="20"/>
                                        <a:pt x="57" y="20"/>
                                        <a:pt x="57" y="21"/>
                                      </a:cubicBezTo>
                                      <a:cubicBezTo>
                                        <a:pt x="58" y="20"/>
                                        <a:pt x="58" y="19"/>
                                        <a:pt x="59" y="18"/>
                                      </a:cubicBezTo>
                                      <a:cubicBezTo>
                                        <a:pt x="59" y="20"/>
                                        <a:pt x="58" y="21"/>
                                        <a:pt x="57" y="23"/>
                                      </a:cubicBezTo>
                                      <a:cubicBezTo>
                                        <a:pt x="57" y="24"/>
                                        <a:pt x="57" y="24"/>
                                        <a:pt x="57" y="25"/>
                                      </a:cubicBezTo>
                                      <a:cubicBezTo>
                                        <a:pt x="58" y="24"/>
                                        <a:pt x="58" y="24"/>
                                        <a:pt x="58" y="23"/>
                                      </a:cubicBezTo>
                                      <a:cubicBezTo>
                                        <a:pt x="58" y="25"/>
                                        <a:pt x="58" y="26"/>
                                        <a:pt x="57" y="27"/>
                                      </a:cubicBezTo>
                                      <a:cubicBezTo>
                                        <a:pt x="56" y="29"/>
                                        <a:pt x="55" y="30"/>
                                        <a:pt x="52" y="28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30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28"/>
                                      </a:cubicBezTo>
                                      <a:cubicBezTo>
                                        <a:pt x="51" y="28"/>
                                        <a:pt x="51" y="28"/>
                                        <a:pt x="51" y="28"/>
                                      </a:cubicBezTo>
                                      <a:cubicBezTo>
                                        <a:pt x="50" y="29"/>
                                        <a:pt x="49" y="30"/>
                                        <a:pt x="49" y="31"/>
                                      </a:cubicBezTo>
                                      <a:cubicBezTo>
                                        <a:pt x="49" y="29"/>
                                        <a:pt x="50" y="28"/>
                                        <a:pt x="50" y="27"/>
                                      </a:cubicBezTo>
                                      <a:cubicBezTo>
                                        <a:pt x="48" y="26"/>
                                        <a:pt x="47" y="24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6" y="18"/>
                                        <a:pt x="47" y="12"/>
                                        <a:pt x="48" y="7"/>
                                      </a:cubicBezTo>
                                      <a:cubicBezTo>
                                        <a:pt x="48" y="5"/>
                                        <a:pt x="48" y="3"/>
                                        <a:pt x="48" y="2"/>
                                      </a:cubicBezTo>
                                      <a:cubicBezTo>
                                        <a:pt x="48" y="1"/>
                                        <a:pt x="48" y="1"/>
                                        <a:pt x="48" y="1"/>
                                      </a:cubicBezTo>
                                      <a:cubicBezTo>
                                        <a:pt x="47" y="2"/>
                                        <a:pt x="47" y="3"/>
                                        <a:pt x="47" y="3"/>
                                      </a:cubicBezTo>
                                      <a:cubicBezTo>
                                        <a:pt x="46" y="3"/>
                                        <a:pt x="46" y="1"/>
                                        <a:pt x="46" y="0"/>
                                      </a:cubicBezTo>
                                      <a:cubicBezTo>
                                        <a:pt x="46" y="0"/>
                                        <a:pt x="45" y="0"/>
                                        <a:pt x="45" y="0"/>
                                      </a:cubicBezTo>
                                      <a:cubicBezTo>
                                        <a:pt x="45" y="1"/>
                                        <a:pt x="45" y="1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2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4" y="4"/>
                                        <a:pt x="44" y="5"/>
                                      </a:cubicBezTo>
                                      <a:cubicBezTo>
                                        <a:pt x="45" y="5"/>
                                        <a:pt x="45" y="4"/>
                                        <a:pt x="45" y="3"/>
                                      </a:cubicBezTo>
                                      <a:cubicBezTo>
                                        <a:pt x="47" y="6"/>
                                        <a:pt x="47" y="11"/>
                                        <a:pt x="45" y="14"/>
                                      </a:cubicBezTo>
                                      <a:cubicBezTo>
                                        <a:pt x="45" y="14"/>
                                        <a:pt x="45" y="14"/>
                                        <a:pt x="45" y="14"/>
                                      </a:cubicBezTo>
                                      <a:cubicBezTo>
                                        <a:pt x="46" y="13"/>
                                        <a:pt x="46" y="12"/>
                                        <a:pt x="47" y="12"/>
                                      </a:cubicBezTo>
                                      <a:cubicBezTo>
                                        <a:pt x="47" y="15"/>
                                        <a:pt x="44" y="18"/>
                                        <a:pt x="42" y="20"/>
                                      </a:cubicBezTo>
                                      <a:cubicBezTo>
                                        <a:pt x="44" y="20"/>
                                        <a:pt x="45" y="18"/>
                                        <a:pt x="46" y="17"/>
                                      </a:cubicBezTo>
                                      <a:cubicBezTo>
                                        <a:pt x="46" y="18"/>
                                        <a:pt x="45" y="20"/>
                                        <a:pt x="43" y="21"/>
                                      </a:cubicBezTo>
                                      <a:cubicBezTo>
                                        <a:pt x="38" y="26"/>
                                        <a:pt x="45" y="32"/>
                                        <a:pt x="43" y="37"/>
                                      </a:cubicBezTo>
                                      <a:cubicBezTo>
                                        <a:pt x="43" y="39"/>
                                        <a:pt x="41" y="41"/>
                                        <a:pt x="40" y="43"/>
                                      </a:cubicBezTo>
                                      <a:cubicBezTo>
                                        <a:pt x="39" y="43"/>
                                        <a:pt x="39" y="42"/>
                                        <a:pt x="39" y="42"/>
                                      </a:cubicBezTo>
                                      <a:cubicBezTo>
                                        <a:pt x="40" y="41"/>
                                        <a:pt x="41" y="40"/>
                                        <a:pt x="42" y="39"/>
                                      </a:cubicBezTo>
                                      <a:cubicBezTo>
                                        <a:pt x="40" y="38"/>
                                        <a:pt x="39" y="42"/>
                                        <a:pt x="37" y="42"/>
                                      </a:cubicBezTo>
                                      <a:cubicBezTo>
                                        <a:pt x="42" y="45"/>
                                        <a:pt x="38" y="51"/>
                                        <a:pt x="35" y="53"/>
                                      </a:cubicBezTo>
                                      <a:cubicBezTo>
                                        <a:pt x="35" y="52"/>
                                        <a:pt x="37" y="51"/>
                                        <a:pt x="37" y="50"/>
                                      </a:cubicBezTo>
                                      <a:cubicBezTo>
                                        <a:pt x="36" y="50"/>
                                        <a:pt x="36" y="50"/>
                                        <a:pt x="36" y="50"/>
                                      </a:cubicBezTo>
                                      <a:cubicBezTo>
                                        <a:pt x="36" y="52"/>
                                        <a:pt x="33" y="52"/>
                                        <a:pt x="33" y="54"/>
                                      </a:cubicBezTo>
                                      <a:cubicBezTo>
                                        <a:pt x="33" y="54"/>
                                        <a:pt x="32" y="54"/>
                                        <a:pt x="32" y="54"/>
                                      </a:cubicBezTo>
                                      <a:cubicBezTo>
                                        <a:pt x="32" y="52"/>
                                        <a:pt x="35" y="51"/>
                                        <a:pt x="35" y="49"/>
                                      </a:cubicBezTo>
                                      <a:cubicBezTo>
                                        <a:pt x="33" y="50"/>
                                        <a:pt x="31" y="51"/>
                                        <a:pt x="30" y="49"/>
                                      </a:cubicBezTo>
                                      <a:cubicBezTo>
                                        <a:pt x="30" y="49"/>
                                        <a:pt x="30" y="49"/>
                                        <a:pt x="30" y="49"/>
                                      </a:cubicBezTo>
                                      <a:cubicBezTo>
                                        <a:pt x="30" y="50"/>
                                        <a:pt x="30" y="51"/>
                                        <a:pt x="31" y="51"/>
                                      </a:cubicBezTo>
                                      <a:cubicBezTo>
                                        <a:pt x="31" y="51"/>
                                        <a:pt x="31" y="52"/>
                                        <a:pt x="30" y="52"/>
                                      </a:cubicBezTo>
                                      <a:cubicBezTo>
                                        <a:pt x="30" y="53"/>
                                        <a:pt x="29" y="54"/>
                                        <a:pt x="27" y="55"/>
                                      </a:cubicBezTo>
                                      <a:cubicBezTo>
                                        <a:pt x="27" y="54"/>
                                        <a:pt x="28" y="54"/>
                                        <a:pt x="27" y="53"/>
                                      </a:cubicBezTo>
                                      <a:cubicBezTo>
                                        <a:pt x="29" y="50"/>
                                        <a:pt x="30" y="47"/>
                                        <a:pt x="33" y="45"/>
                                      </a:cubicBezTo>
                                      <a:cubicBezTo>
                                        <a:pt x="34" y="45"/>
                                        <a:pt x="35" y="44"/>
                                        <a:pt x="36" y="43"/>
                                      </a:cubicBezTo>
                                      <a:cubicBezTo>
                                        <a:pt x="38" y="40"/>
                                        <a:pt x="42" y="37"/>
                                        <a:pt x="40" y="33"/>
                                      </a:cubicBezTo>
                                      <a:cubicBezTo>
                                        <a:pt x="40" y="33"/>
                                        <a:pt x="40" y="35"/>
                                        <a:pt x="40" y="35"/>
                                      </a:cubicBezTo>
                                      <a:cubicBezTo>
                                        <a:pt x="39" y="38"/>
                                        <a:pt x="38" y="40"/>
                                        <a:pt x="37" y="42"/>
                                      </a:cubicBezTo>
                                      <a:cubicBezTo>
                                        <a:pt x="35" y="41"/>
                                        <a:pt x="34" y="41"/>
                                        <a:pt x="33" y="42"/>
                                      </a:cubicBezTo>
                                      <a:cubicBezTo>
                                        <a:pt x="35" y="39"/>
                                        <a:pt x="31" y="39"/>
                                        <a:pt x="32" y="42"/>
                                      </a:cubicBezTo>
                                      <a:cubicBezTo>
                                        <a:pt x="32" y="42"/>
                                        <a:pt x="32" y="42"/>
                                        <a:pt x="31" y="42"/>
                                      </a:cubicBezTo>
                                      <a:cubicBezTo>
                                        <a:pt x="32" y="41"/>
                                        <a:pt x="32" y="39"/>
                                        <a:pt x="31" y="38"/>
                                      </a:cubicBezTo>
                                      <a:cubicBezTo>
                                        <a:pt x="30" y="38"/>
                                        <a:pt x="30" y="39"/>
                                        <a:pt x="30" y="39"/>
                                      </a:cubicBezTo>
                                      <a:cubicBezTo>
                                        <a:pt x="30" y="39"/>
                                        <a:pt x="29" y="38"/>
                                        <a:pt x="28" y="38"/>
                                      </a:cubicBezTo>
                                      <a:cubicBezTo>
                                        <a:pt x="28" y="39"/>
                                        <a:pt x="29" y="39"/>
                                        <a:pt x="29" y="41"/>
                                      </a:cubicBezTo>
                                      <a:cubicBezTo>
                                        <a:pt x="28" y="39"/>
                                        <a:pt x="25" y="37"/>
                                        <a:pt x="26" y="40"/>
                                      </a:cubicBezTo>
                                      <a:cubicBezTo>
                                        <a:pt x="26" y="40"/>
                                        <a:pt x="27" y="40"/>
                                        <a:pt x="27" y="41"/>
                                      </a:cubicBezTo>
                                      <a:cubicBezTo>
                                        <a:pt x="28" y="41"/>
                                        <a:pt x="28" y="41"/>
                                        <a:pt x="28" y="41"/>
                                      </a:cubicBezTo>
                                      <a:cubicBezTo>
                                        <a:pt x="28" y="41"/>
                                        <a:pt x="28" y="42"/>
                                        <a:pt x="28" y="42"/>
                                      </a:cubicBezTo>
                                      <a:cubicBezTo>
                                        <a:pt x="26" y="44"/>
                                        <a:pt x="22" y="45"/>
                                        <a:pt x="22" y="49"/>
                                      </a:cubicBezTo>
                                      <a:cubicBezTo>
                                        <a:pt x="15" y="49"/>
                                        <a:pt x="19" y="41"/>
                                        <a:pt x="23" y="40"/>
                                      </a:cubicBezTo>
                                      <a:cubicBezTo>
                                        <a:pt x="23" y="39"/>
                                        <a:pt x="23" y="38"/>
                                        <a:pt x="24" y="38"/>
                                      </a:cubicBezTo>
                                      <a:cubicBezTo>
                                        <a:pt x="25" y="38"/>
                                        <a:pt x="26" y="37"/>
                                        <a:pt x="27" y="37"/>
                                      </a:cubicBezTo>
                                      <a:cubicBezTo>
                                        <a:pt x="28" y="37"/>
                                        <a:pt x="28" y="38"/>
                                        <a:pt x="29" y="38"/>
                                      </a:cubicBezTo>
                                      <a:cubicBezTo>
                                        <a:pt x="29" y="37"/>
                                        <a:pt x="28" y="37"/>
                                        <a:pt x="28" y="37"/>
                                      </a:cubicBezTo>
                                      <a:cubicBezTo>
                                        <a:pt x="29" y="36"/>
                                        <a:pt x="29" y="36"/>
                                        <a:pt x="30" y="35"/>
                                      </a:cubicBezTo>
                                      <a:cubicBezTo>
                                        <a:pt x="32" y="36"/>
                                        <a:pt x="33" y="35"/>
                                        <a:pt x="34" y="34"/>
                                      </a:cubicBezTo>
                                      <a:cubicBezTo>
                                        <a:pt x="34" y="34"/>
                                        <a:pt x="33" y="34"/>
                                        <a:pt x="33" y="33"/>
                                      </a:cubicBezTo>
                                      <a:cubicBezTo>
                                        <a:pt x="34" y="32"/>
                                        <a:pt x="33" y="32"/>
                                        <a:pt x="34" y="30"/>
                                      </a:cubicBezTo>
                                      <a:cubicBezTo>
                                        <a:pt x="34" y="31"/>
                                        <a:pt x="33" y="32"/>
                                        <a:pt x="34" y="33"/>
                                      </a:cubicBezTo>
                                      <a:cubicBezTo>
                                        <a:pt x="34" y="26"/>
                                        <a:pt x="33" y="20"/>
                                        <a:pt x="39" y="17"/>
                                      </a:cubicBezTo>
                                      <a:cubicBezTo>
                                        <a:pt x="42" y="14"/>
                                        <a:pt x="43" y="11"/>
                                        <a:pt x="45" y="7"/>
                                      </a:cubicBezTo>
                                      <a:cubicBezTo>
                                        <a:pt x="44" y="6"/>
                                        <a:pt x="44" y="6"/>
                                        <a:pt x="44" y="5"/>
                                      </a:cubicBezTo>
                                      <a:cubicBezTo>
                                        <a:pt x="40" y="15"/>
                                        <a:pt x="27" y="19"/>
                                        <a:pt x="33" y="31"/>
                                      </a:cubicBezTo>
                                      <a:cubicBezTo>
                                        <a:pt x="33" y="31"/>
                                        <a:pt x="32" y="31"/>
                                        <a:pt x="32" y="31"/>
                                      </a:cubicBezTo>
                                      <a:cubicBezTo>
                                        <a:pt x="34" y="35"/>
                                        <a:pt x="28" y="36"/>
                                        <a:pt x="23" y="38"/>
                                      </a:cubicBezTo>
                                      <a:cubicBezTo>
                                        <a:pt x="23" y="38"/>
                                        <a:pt x="23" y="38"/>
                                        <a:pt x="23" y="38"/>
                                      </a:cubicBezTo>
                                      <a:cubicBezTo>
                                        <a:pt x="22" y="39"/>
                                        <a:pt x="21" y="39"/>
                                        <a:pt x="21" y="40"/>
                                      </a:cubicBezTo>
                                      <a:cubicBezTo>
                                        <a:pt x="21" y="40"/>
                                        <a:pt x="20" y="40"/>
                                        <a:pt x="20" y="39"/>
                                      </a:cubicBezTo>
                                      <a:cubicBezTo>
                                        <a:pt x="20" y="39"/>
                                        <a:pt x="20" y="39"/>
                                        <a:pt x="20" y="39"/>
                                      </a:cubicBezTo>
                                      <a:cubicBezTo>
                                        <a:pt x="20" y="41"/>
                                        <a:pt x="19" y="44"/>
                                        <a:pt x="17" y="46"/>
                                      </a:cubicBezTo>
                                      <a:cubicBezTo>
                                        <a:pt x="16" y="39"/>
                                        <a:pt x="10" y="37"/>
                                        <a:pt x="4" y="33"/>
                                      </a:cubicBezTo>
                                      <a:cubicBezTo>
                                        <a:pt x="3" y="33"/>
                                        <a:pt x="3" y="31"/>
                                        <a:pt x="2" y="30"/>
                                      </a:cubicBezTo>
                                      <a:cubicBezTo>
                                        <a:pt x="1" y="30"/>
                                        <a:pt x="1" y="30"/>
                                        <a:pt x="0" y="30"/>
                                      </a:cubicBezTo>
                                      <a:cubicBezTo>
                                        <a:pt x="0" y="31"/>
                                        <a:pt x="1" y="32"/>
                                        <a:pt x="1" y="33"/>
                                      </a:cubicBezTo>
                                      <a:cubicBezTo>
                                        <a:pt x="1" y="37"/>
                                        <a:pt x="5" y="39"/>
                                        <a:pt x="7" y="42"/>
                                      </a:cubicBezTo>
                                      <a:cubicBezTo>
                                        <a:pt x="6" y="42"/>
                                        <a:pt x="7" y="43"/>
                                        <a:pt x="7" y="43"/>
                                      </a:cubicBezTo>
                                      <a:cubicBezTo>
                                        <a:pt x="7" y="44"/>
                                        <a:pt x="7" y="44"/>
                                        <a:pt x="8" y="44"/>
                                      </a:cubicBezTo>
                                      <a:cubicBezTo>
                                        <a:pt x="8" y="44"/>
                                        <a:pt x="8" y="43"/>
                                        <a:pt x="9" y="42"/>
                                      </a:cubicBezTo>
                                      <a:cubicBezTo>
                                        <a:pt x="6" y="40"/>
                                        <a:pt x="3" y="38"/>
                                        <a:pt x="2" y="34"/>
                                      </a:cubicBezTo>
                                      <a:cubicBezTo>
                                        <a:pt x="1" y="33"/>
                                        <a:pt x="1" y="31"/>
                                        <a:pt x="1" y="30"/>
                                      </a:cubicBezTo>
                                      <a:cubicBezTo>
                                        <a:pt x="2" y="32"/>
                                        <a:pt x="3" y="34"/>
                                        <a:pt x="5" y="36"/>
                                      </a:cubicBezTo>
                                      <a:cubicBezTo>
                                        <a:pt x="10" y="36"/>
                                        <a:pt x="15" y="41"/>
                                        <a:pt x="15" y="47"/>
                                      </a:cubicBezTo>
                                      <a:cubicBezTo>
                                        <a:pt x="14" y="47"/>
                                        <a:pt x="14" y="46"/>
                                        <a:pt x="13" y="47"/>
                                      </a:cubicBezTo>
                                      <a:cubicBezTo>
                                        <a:pt x="12" y="45"/>
                                        <a:pt x="10" y="44"/>
                                        <a:pt x="9" y="42"/>
                                      </a:cubicBezTo>
                                      <a:cubicBezTo>
                                        <a:pt x="8" y="43"/>
                                        <a:pt x="8" y="44"/>
                                        <a:pt x="8" y="44"/>
                                      </a:cubicBezTo>
                                      <a:cubicBezTo>
                                        <a:pt x="10" y="45"/>
                                        <a:pt x="11" y="46"/>
                                        <a:pt x="13" y="47"/>
                                      </a:cubicBezTo>
                                      <a:cubicBezTo>
                                        <a:pt x="12" y="48"/>
                                        <a:pt x="10" y="48"/>
                                        <a:pt x="9" y="49"/>
                                      </a:cubicBezTo>
                                      <a:cubicBezTo>
                                        <a:pt x="11" y="52"/>
                                        <a:pt x="12" y="55"/>
                                        <a:pt x="14" y="58"/>
                                      </a:cubicBezTo>
                                      <a:cubicBezTo>
                                        <a:pt x="14" y="59"/>
                                        <a:pt x="14" y="59"/>
                                        <a:pt x="14" y="59"/>
                                      </a:cubicBezTo>
                                      <a:cubicBezTo>
                                        <a:pt x="14" y="60"/>
                                        <a:pt x="14" y="61"/>
                                        <a:pt x="14" y="62"/>
                                      </a:cubicBezTo>
                                      <a:cubicBezTo>
                                        <a:pt x="12" y="61"/>
                                        <a:pt x="9" y="60"/>
                                        <a:pt x="7" y="60"/>
                                      </a:cubicBezTo>
                                      <a:cubicBezTo>
                                        <a:pt x="6" y="60"/>
                                        <a:pt x="4" y="60"/>
                                        <a:pt x="3" y="60"/>
                                      </a:cubicBezTo>
                                      <a:cubicBezTo>
                                        <a:pt x="4" y="63"/>
                                        <a:pt x="5" y="64"/>
                                        <a:pt x="7" y="66"/>
                                      </a:cubicBezTo>
                                      <a:cubicBezTo>
                                        <a:pt x="7" y="66"/>
                                        <a:pt x="7" y="67"/>
                                        <a:pt x="8" y="67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9"/>
                                      </a:cubicBezTo>
                                      <a:cubicBezTo>
                                        <a:pt x="8" y="69"/>
                                        <a:pt x="8" y="68"/>
                                        <a:pt x="9" y="68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7"/>
                                      </a:cubicBezTo>
                                      <a:cubicBezTo>
                                        <a:pt x="10" y="67"/>
                                        <a:pt x="12" y="69"/>
                                        <a:pt x="14" y="69"/>
                                      </a:cubicBezTo>
                                      <a:cubicBezTo>
                                        <a:pt x="14" y="71"/>
                                        <a:pt x="14" y="71"/>
                                        <a:pt x="14" y="73"/>
                                      </a:cubicBezTo>
                                      <a:cubicBezTo>
                                        <a:pt x="13" y="72"/>
                                        <a:pt x="11" y="71"/>
                                        <a:pt x="11" y="70"/>
                                      </a:cubicBezTo>
                                      <a:cubicBezTo>
                                        <a:pt x="11" y="70"/>
                                        <a:pt x="11" y="69"/>
                                        <a:pt x="11" y="69"/>
                                      </a:cubicBezTo>
                                      <a:cubicBezTo>
                                        <a:pt x="11" y="73"/>
                                        <a:pt x="14" y="73"/>
                                        <a:pt x="16" y="76"/>
                                      </a:cubicBezTo>
                                      <a:cubicBezTo>
                                        <a:pt x="14" y="76"/>
                                        <a:pt x="13" y="75"/>
                                        <a:pt x="12" y="74"/>
                                      </a:cubicBezTo>
                                      <a:cubicBezTo>
                                        <a:pt x="12" y="75"/>
                                        <a:pt x="14" y="77"/>
                                        <a:pt x="16" y="77"/>
                                      </a:cubicBezTo>
                                      <a:cubicBezTo>
                                        <a:pt x="16" y="78"/>
                                        <a:pt x="16" y="78"/>
                                        <a:pt x="16" y="78"/>
                                      </a:cubicBezTo>
                                      <a:cubicBezTo>
                                        <a:pt x="15" y="78"/>
                                        <a:pt x="14" y="77"/>
                                        <a:pt x="13" y="76"/>
                                      </a:cubicBezTo>
                                      <a:cubicBezTo>
                                        <a:pt x="13" y="78"/>
                                        <a:pt x="16" y="79"/>
                                        <a:pt x="17" y="80"/>
                                      </a:cubicBezTo>
                                      <a:cubicBezTo>
                                        <a:pt x="16" y="80"/>
                                        <a:pt x="14" y="79"/>
                                        <a:pt x="14" y="78"/>
                                      </a:cubicBezTo>
                                      <a:cubicBezTo>
                                        <a:pt x="13" y="78"/>
                                        <a:pt x="13" y="78"/>
                                        <a:pt x="13" y="78"/>
                                      </a:cubicBezTo>
                                      <a:cubicBezTo>
                                        <a:pt x="13" y="79"/>
                                        <a:pt x="13" y="79"/>
                                        <a:pt x="14" y="79"/>
                                      </a:cubicBezTo>
                                      <a:cubicBezTo>
                                        <a:pt x="14" y="79"/>
                                        <a:pt x="13" y="79"/>
                                        <a:pt x="13" y="79"/>
                                      </a:cubicBezTo>
                                      <a:cubicBezTo>
                                        <a:pt x="11" y="76"/>
                                        <a:pt x="10" y="73"/>
                                        <a:pt x="9" y="69"/>
                                      </a:cubicBezTo>
                                      <a:cubicBezTo>
                                        <a:pt x="9" y="69"/>
                                        <a:pt x="8" y="69"/>
                                        <a:pt x="8" y="69"/>
                                      </a:cubicBezTo>
                                      <a:cubicBezTo>
                                        <a:pt x="9" y="75"/>
                                        <a:pt x="11" y="80"/>
                                        <a:pt x="16" y="83"/>
                                      </a:cubicBezTo>
                                      <a:cubicBezTo>
                                        <a:pt x="17" y="83"/>
                                        <a:pt x="17" y="83"/>
                                        <a:pt x="18" y="83"/>
                                      </a:cubicBezTo>
                                      <a:cubicBezTo>
                                        <a:pt x="20" y="86"/>
                                        <a:pt x="18" y="88"/>
                                        <a:pt x="18" y="91"/>
                                      </a:cubicBezTo>
                                      <a:cubicBezTo>
                                        <a:pt x="20" y="91"/>
                                        <a:pt x="21" y="89"/>
                                        <a:pt x="23" y="88"/>
                                      </a:cubicBezTo>
                                      <a:cubicBezTo>
                                        <a:pt x="26" y="90"/>
                                        <a:pt x="27" y="95"/>
                                        <a:pt x="33" y="95"/>
                                      </a:cubicBezTo>
                                      <a:cubicBezTo>
                                        <a:pt x="33" y="96"/>
                                        <a:pt x="35" y="97"/>
                                        <a:pt x="36" y="98"/>
                                      </a:cubicBezTo>
                                      <a:cubicBezTo>
                                        <a:pt x="38" y="101"/>
                                        <a:pt x="45" y="102"/>
                                        <a:pt x="47" y="98"/>
                                      </a:cubicBezTo>
                                      <a:cubicBezTo>
                                        <a:pt x="50" y="99"/>
                                        <a:pt x="51" y="102"/>
                                        <a:pt x="53" y="104"/>
                                      </a:cubicBezTo>
                                      <a:cubicBezTo>
                                        <a:pt x="55" y="104"/>
                                        <a:pt x="55" y="105"/>
                                        <a:pt x="56" y="105"/>
                                      </a:cubicBezTo>
                                      <a:cubicBezTo>
                                        <a:pt x="56" y="105"/>
                                        <a:pt x="56" y="105"/>
                                        <a:pt x="56" y="105"/>
                                      </a:cubicBezTo>
                                      <a:cubicBezTo>
                                        <a:pt x="57" y="105"/>
                                        <a:pt x="58" y="105"/>
                                        <a:pt x="59" y="105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4" y="102"/>
                                        <a:pt x="65" y="99"/>
                                        <a:pt x="68" y="97"/>
                                      </a:cubicBezTo>
                                      <a:cubicBezTo>
                                        <a:pt x="68" y="97"/>
                                        <a:pt x="68" y="97"/>
                                        <a:pt x="68" y="98"/>
                                      </a:cubicBezTo>
                                      <a:cubicBezTo>
                                        <a:pt x="69" y="98"/>
                                        <a:pt x="71" y="99"/>
                                        <a:pt x="72" y="98"/>
                                      </a:cubicBezTo>
                                      <a:cubicBezTo>
                                        <a:pt x="72" y="97"/>
                                        <a:pt x="72" y="96"/>
                                        <a:pt x="72" y="96"/>
                                      </a:cubicBezTo>
                                      <a:cubicBezTo>
                                        <a:pt x="71" y="97"/>
                                        <a:pt x="71" y="97"/>
                                        <a:pt x="70" y="97"/>
                                      </a:cubicBezTo>
                                      <a:cubicBezTo>
                                        <a:pt x="71" y="97"/>
                                        <a:pt x="71" y="96"/>
                                        <a:pt x="70" y="96"/>
                                      </a:cubicBezTo>
                                      <a:cubicBezTo>
                                        <a:pt x="72" y="95"/>
                                        <a:pt x="75" y="96"/>
                                        <a:pt x="77" y="95"/>
                                      </a:cubicBezTo>
                                      <a:cubicBezTo>
                                        <a:pt x="77" y="95"/>
                                        <a:pt x="78" y="95"/>
                                        <a:pt x="78" y="95"/>
                                      </a:cubicBezTo>
                                      <a:cubicBezTo>
                                        <a:pt x="79" y="95"/>
                                        <a:pt x="79" y="94"/>
                                        <a:pt x="80" y="94"/>
                                      </a:cubicBezTo>
                                      <a:cubicBezTo>
                                        <a:pt x="79" y="94"/>
                                        <a:pt x="79" y="94"/>
                                        <a:pt x="78" y="94"/>
                                      </a:cubicBezTo>
                                      <a:cubicBezTo>
                                        <a:pt x="79" y="93"/>
                                        <a:pt x="81" y="92"/>
                                        <a:pt x="82" y="91"/>
                                      </a:cubicBezTo>
                                      <a:cubicBezTo>
                                        <a:pt x="83" y="91"/>
                                        <a:pt x="85" y="91"/>
                                        <a:pt x="86" y="89"/>
                                      </a:cubicBezTo>
                                      <a:cubicBezTo>
                                        <a:pt x="86" y="89"/>
                                        <a:pt x="86" y="89"/>
                                        <a:pt x="86" y="89"/>
                                      </a:cubicBezTo>
                                      <a:cubicBezTo>
                                        <a:pt x="87" y="89"/>
                                        <a:pt x="87" y="89"/>
                                        <a:pt x="88" y="88"/>
                                      </a:cubicBezTo>
                                      <a:cubicBezTo>
                                        <a:pt x="90" y="85"/>
                                        <a:pt x="92" y="80"/>
                                        <a:pt x="92" y="76"/>
                                      </a:cubicBezTo>
                                      <a:cubicBezTo>
                                        <a:pt x="92" y="76"/>
                                        <a:pt x="92" y="76"/>
                                        <a:pt x="92" y="76"/>
                                      </a:cubicBezTo>
                                      <a:cubicBezTo>
                                        <a:pt x="92" y="72"/>
                                        <a:pt x="90" y="69"/>
                                        <a:pt x="92" y="66"/>
                                      </a:cubicBezTo>
                                      <a:cubicBezTo>
                                        <a:pt x="92" y="63"/>
                                        <a:pt x="93" y="61"/>
                                        <a:pt x="92" y="59"/>
                                      </a:cubicBezTo>
                                      <a:cubicBezTo>
                                        <a:pt x="92" y="59"/>
                                        <a:pt x="92" y="59"/>
                                        <a:pt x="93" y="59"/>
                                      </a:cubicBezTo>
                                      <a:cubicBezTo>
                                        <a:pt x="94" y="56"/>
                                        <a:pt x="95" y="51"/>
                                        <a:pt x="98" y="48"/>
                                      </a:cubicBezTo>
                                      <a:cubicBezTo>
                                        <a:pt x="98" y="48"/>
                                        <a:pt x="98" y="48"/>
                                        <a:pt x="97" y="47"/>
                                      </a:cubicBezTo>
                                      <a:close/>
                                      <a:moveTo>
                                        <a:pt x="69" y="39"/>
                                      </a:moveTo>
                                      <a:cubicBezTo>
                                        <a:pt x="71" y="38"/>
                                        <a:pt x="74" y="36"/>
                                        <a:pt x="74" y="34"/>
                                      </a:cubicBezTo>
                                      <a:cubicBezTo>
                                        <a:pt x="74" y="34"/>
                                        <a:pt x="74" y="34"/>
                                        <a:pt x="74" y="34"/>
                                      </a:cubicBezTo>
                                      <a:cubicBezTo>
                                        <a:pt x="75" y="33"/>
                                        <a:pt x="76" y="32"/>
                                        <a:pt x="76" y="32"/>
                                      </a:cubicBezTo>
                                      <a:cubicBezTo>
                                        <a:pt x="77" y="35"/>
                                        <a:pt x="73" y="41"/>
                                        <a:pt x="69" y="39"/>
                                      </a:cubicBezTo>
                                      <a:close/>
                                      <a:moveTo>
                                        <a:pt x="74" y="43"/>
                                      </a:moveTo>
                                      <a:cubicBezTo>
                                        <a:pt x="73" y="43"/>
                                        <a:pt x="73" y="42"/>
                                        <a:pt x="73" y="42"/>
                                      </a:cubicBezTo>
                                      <a:cubicBezTo>
                                        <a:pt x="73" y="42"/>
                                        <a:pt x="74" y="42"/>
                                        <a:pt x="74" y="41"/>
                                      </a:cubicBezTo>
                                      <a:cubicBezTo>
                                        <a:pt x="74" y="42"/>
                                        <a:pt x="74" y="42"/>
                                        <a:pt x="74" y="43"/>
                                      </a:cubicBezTo>
                                      <a:close/>
                                      <a:moveTo>
                                        <a:pt x="79" y="55"/>
                                      </a:moveTo>
                                      <a:cubicBezTo>
                                        <a:pt x="78" y="56"/>
                                        <a:pt x="77" y="54"/>
                                        <a:pt x="76" y="54"/>
                                      </a:cubicBezTo>
                                      <a:cubicBezTo>
                                        <a:pt x="76" y="54"/>
                                        <a:pt x="76" y="54"/>
                                        <a:pt x="76" y="54"/>
                                      </a:cubicBezTo>
                                      <a:cubicBezTo>
                                        <a:pt x="77" y="52"/>
                                        <a:pt x="80" y="53"/>
                                        <a:pt x="79" y="55"/>
                                      </a:cubicBezTo>
                                      <a:close/>
                                      <a:moveTo>
                                        <a:pt x="75" y="54"/>
                                      </a:moveTo>
                                      <a:cubicBezTo>
                                        <a:pt x="73" y="54"/>
                                        <a:pt x="71" y="54"/>
                                        <a:pt x="69" y="55"/>
                                      </a:cubicBezTo>
                                      <a:cubicBezTo>
                                        <a:pt x="70" y="53"/>
                                        <a:pt x="74" y="51"/>
                                        <a:pt x="75" y="54"/>
                                      </a:cubicBezTo>
                                      <a:close/>
                                      <a:moveTo>
                                        <a:pt x="69" y="47"/>
                                      </a:moveTo>
                                      <a:cubicBezTo>
                                        <a:pt x="71" y="48"/>
                                        <a:pt x="71" y="51"/>
                                        <a:pt x="70" y="52"/>
                                      </a:cubicBezTo>
                                      <a:cubicBezTo>
                                        <a:pt x="70" y="51"/>
                                        <a:pt x="69" y="51"/>
                                        <a:pt x="70" y="51"/>
                                      </a:cubicBezTo>
                                      <a:cubicBezTo>
                                        <a:pt x="69" y="50"/>
                                        <a:pt x="69" y="49"/>
                                        <a:pt x="68" y="49"/>
                                      </a:cubicBezTo>
                                      <a:cubicBezTo>
                                        <a:pt x="68" y="49"/>
                                        <a:pt x="69" y="48"/>
                                        <a:pt x="69" y="47"/>
                                      </a:cubicBezTo>
                                      <a:close/>
                                      <a:moveTo>
                                        <a:pt x="68" y="51"/>
                                      </a:moveTo>
                                      <a:cubicBezTo>
                                        <a:pt x="68" y="52"/>
                                        <a:pt x="69" y="53"/>
                                        <a:pt x="68" y="53"/>
                                      </a:cubicBezTo>
                                      <a:cubicBezTo>
                                        <a:pt x="68" y="52"/>
                                        <a:pt x="67" y="52"/>
                                        <a:pt x="67" y="51"/>
                                      </a:cubicBezTo>
                                      <a:cubicBezTo>
                                        <a:pt x="67" y="51"/>
                                        <a:pt x="68" y="51"/>
                                        <a:pt x="68" y="51"/>
                                      </a:cubicBezTo>
                                      <a:close/>
                                      <a:moveTo>
                                        <a:pt x="66" y="49"/>
                                      </a:moveTo>
                                      <a:cubicBezTo>
                                        <a:pt x="66" y="48"/>
                                        <a:pt x="64" y="47"/>
                                        <a:pt x="64" y="45"/>
                                      </a:cubicBezTo>
                                      <a:cubicBezTo>
                                        <a:pt x="67" y="43"/>
                                        <a:pt x="69" y="47"/>
                                        <a:pt x="66" y="49"/>
                                      </a:cubicBezTo>
                                      <a:close/>
                                      <a:moveTo>
                                        <a:pt x="61" y="38"/>
                                      </a:moveTo>
                                      <a:cubicBezTo>
                                        <a:pt x="60" y="38"/>
                                        <a:pt x="61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8"/>
                                        <a:pt x="61" y="38"/>
                                      </a:cubicBezTo>
                                      <a:close/>
                                      <a:moveTo>
                                        <a:pt x="62" y="41"/>
                                      </a:moveTo>
                                      <a:cubicBezTo>
                                        <a:pt x="62" y="40"/>
                                        <a:pt x="62" y="40"/>
                                        <a:pt x="61" y="40"/>
                                      </a:cubicBezTo>
                                      <a:cubicBezTo>
                                        <a:pt x="61" y="39"/>
                                        <a:pt x="62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6"/>
                                        <a:pt x="61" y="37"/>
                                      </a:cubicBezTo>
                                      <a:cubicBezTo>
                                        <a:pt x="61" y="36"/>
                                        <a:pt x="61" y="36"/>
                                        <a:pt x="61" y="36"/>
                                      </a:cubicBezTo>
                                      <a:cubicBezTo>
                                        <a:pt x="61" y="35"/>
                                        <a:pt x="62" y="36"/>
                                        <a:pt x="62" y="35"/>
                                      </a:cubicBezTo>
                                      <a:cubicBezTo>
                                        <a:pt x="62" y="37"/>
                                        <a:pt x="62" y="39"/>
                                        <a:pt x="62" y="41"/>
                                      </a:cubicBezTo>
                                      <a:close/>
                                      <a:moveTo>
                                        <a:pt x="61" y="17"/>
                                      </a:moveTo>
                                      <a:cubicBezTo>
                                        <a:pt x="61" y="17"/>
                                        <a:pt x="61" y="17"/>
                                        <a:pt x="61" y="17"/>
                                      </a:cubicBezTo>
                                      <a:cubicBezTo>
                                        <a:pt x="61" y="20"/>
                                        <a:pt x="62" y="22"/>
                                        <a:pt x="63" y="24"/>
                                      </a:cubicBezTo>
                                      <a:cubicBezTo>
                                        <a:pt x="63" y="26"/>
                                        <a:pt x="63" y="30"/>
                                        <a:pt x="62" y="32"/>
                                      </a:cubicBezTo>
                                      <a:cubicBezTo>
                                        <a:pt x="59" y="29"/>
                                        <a:pt x="60" y="22"/>
                                        <a:pt x="61" y="17"/>
                                      </a:cubicBezTo>
                                      <a:close/>
                                      <a:moveTo>
                                        <a:pt x="65" y="65"/>
                                      </a:moveTo>
                                      <a:cubicBezTo>
                                        <a:pt x="66" y="66"/>
                                        <a:pt x="66" y="68"/>
                                        <a:pt x="67" y="69"/>
                                      </a:cubicBezTo>
                                      <a:cubicBezTo>
                                        <a:pt x="67" y="73"/>
                                        <a:pt x="67" y="76"/>
                                        <a:pt x="65" y="80"/>
                                      </a:cubicBezTo>
                                      <a:cubicBezTo>
                                        <a:pt x="63" y="76"/>
                                        <a:pt x="65" y="70"/>
                                        <a:pt x="65" y="65"/>
                                      </a:cubicBezTo>
                                      <a:close/>
                                      <a:moveTo>
                                        <a:pt x="44" y="73"/>
                                      </a:moveTo>
                                      <a:cubicBezTo>
                                        <a:pt x="40" y="76"/>
                                        <a:pt x="32" y="70"/>
                                        <a:pt x="29" y="75"/>
                                      </a:cubicBezTo>
                                      <a:cubicBezTo>
                                        <a:pt x="28" y="72"/>
                                        <a:pt x="29" y="68"/>
                                        <a:pt x="33" y="69"/>
                                      </a:cubicBezTo>
                                      <a:cubicBezTo>
                                        <a:pt x="32" y="70"/>
                                        <a:pt x="33" y="70"/>
                                        <a:pt x="33" y="70"/>
                                      </a:cubicBezTo>
                                      <a:cubicBezTo>
                                        <a:pt x="34" y="70"/>
                                        <a:pt x="34" y="69"/>
                                        <a:pt x="35" y="70"/>
                                      </a:cubicBezTo>
                                      <a:cubicBezTo>
                                        <a:pt x="34" y="71"/>
                                        <a:pt x="33" y="70"/>
                                        <a:pt x="32" y="71"/>
                                      </a:cubicBezTo>
                                      <a:cubicBezTo>
                                        <a:pt x="35" y="72"/>
                                        <a:pt x="39" y="69"/>
                                        <a:pt x="43" y="70"/>
                                      </a:cubicBezTo>
                                      <a:cubicBezTo>
                                        <a:pt x="44" y="69"/>
                                        <a:pt x="46" y="68"/>
                                        <a:pt x="47" y="67"/>
                                      </a:cubicBezTo>
                                      <a:cubicBezTo>
                                        <a:pt x="49" y="67"/>
                                        <a:pt x="49" y="66"/>
                                        <a:pt x="50" y="67"/>
                                      </a:cubicBezTo>
                                      <a:cubicBezTo>
                                        <a:pt x="48" y="68"/>
                                        <a:pt x="47" y="70"/>
                                        <a:pt x="46" y="71"/>
                                      </a:cubicBezTo>
                                      <a:cubicBezTo>
                                        <a:pt x="46" y="72"/>
                                        <a:pt x="44" y="72"/>
                                        <a:pt x="44" y="73"/>
                                      </a:cubicBezTo>
                                      <a:close/>
                                      <a:moveTo>
                                        <a:pt x="40" y="83"/>
                                      </a:moveTo>
                                      <a:cubicBezTo>
                                        <a:pt x="39" y="83"/>
                                        <a:pt x="37" y="84"/>
                                        <a:pt x="36" y="84"/>
                                      </a:cubicBezTo>
                                      <a:cubicBezTo>
                                        <a:pt x="37" y="83"/>
                                        <a:pt x="38" y="82"/>
                                        <a:pt x="39" y="82"/>
                                      </a:cubicBezTo>
                                      <a:cubicBezTo>
                                        <a:pt x="39" y="81"/>
                                        <a:pt x="39" y="81"/>
                                        <a:pt x="39" y="81"/>
                                      </a:cubicBezTo>
                                      <a:cubicBezTo>
                                        <a:pt x="38" y="80"/>
                                        <a:pt x="37" y="82"/>
                                        <a:pt x="36" y="82"/>
                                      </a:cubicBezTo>
                                      <a:cubicBezTo>
                                        <a:pt x="36" y="81"/>
                                        <a:pt x="36" y="81"/>
                                        <a:pt x="36" y="80"/>
                                      </a:cubicBezTo>
                                      <a:cubicBezTo>
                                        <a:pt x="36" y="80"/>
                                        <a:pt x="36" y="80"/>
                                        <a:pt x="36" y="80"/>
                                      </a:cubicBezTo>
                                      <a:cubicBezTo>
                                        <a:pt x="39" y="79"/>
                                        <a:pt x="41" y="77"/>
                                        <a:pt x="43" y="75"/>
                                      </a:cubicBezTo>
                                      <a:cubicBezTo>
                                        <a:pt x="42" y="77"/>
                                        <a:pt x="41" y="81"/>
                                        <a:pt x="40" y="82"/>
                                      </a:cubicBezTo>
                                      <a:cubicBezTo>
                                        <a:pt x="39" y="82"/>
                                        <a:pt x="40" y="82"/>
                                        <a:pt x="40" y="83"/>
                                      </a:cubicBezTo>
                                      <a:close/>
                                      <a:moveTo>
                                        <a:pt x="36" y="85"/>
                                      </a:moveTo>
                                      <a:cubicBezTo>
                                        <a:pt x="36" y="85"/>
                                        <a:pt x="37" y="85"/>
                                        <a:pt x="38" y="85"/>
                                      </a:cubicBezTo>
                                      <a:cubicBezTo>
                                        <a:pt x="37" y="85"/>
                                        <a:pt x="37" y="85"/>
                                        <a:pt x="37" y="85"/>
                                      </a:cubicBezTo>
                                      <a:cubicBezTo>
                                        <a:pt x="37" y="85"/>
                                        <a:pt x="36" y="85"/>
                                        <a:pt x="36" y="85"/>
                                      </a:cubicBezTo>
                                      <a:cubicBezTo>
                                        <a:pt x="36" y="85"/>
                                        <a:pt x="36" y="85"/>
                                        <a:pt x="36" y="85"/>
                                      </a:cubicBezTo>
                                      <a:close/>
                                      <a:moveTo>
                                        <a:pt x="35" y="79"/>
                                      </a:moveTo>
                                      <a:cubicBezTo>
                                        <a:pt x="35" y="79"/>
                                        <a:pt x="34" y="79"/>
                                        <a:pt x="33" y="80"/>
                                      </a:cubicBezTo>
                                      <a:cubicBezTo>
                                        <a:pt x="33" y="79"/>
                                        <a:pt x="33" y="80"/>
                                        <a:pt x="33" y="79"/>
                                      </a:cubicBezTo>
                                      <a:cubicBezTo>
                                        <a:pt x="31" y="79"/>
                                        <a:pt x="30" y="78"/>
                                        <a:pt x="29" y="78"/>
                                      </a:cubicBezTo>
                                      <a:cubicBezTo>
                                        <a:pt x="29" y="77"/>
                                        <a:pt x="29" y="77"/>
                                        <a:pt x="29" y="76"/>
                                      </a:cubicBezTo>
                                      <a:cubicBezTo>
                                        <a:pt x="30" y="75"/>
                                        <a:pt x="32" y="73"/>
                                        <a:pt x="33" y="74"/>
                                      </a:cubicBezTo>
                                      <a:cubicBezTo>
                                        <a:pt x="35" y="74"/>
                                        <a:pt x="38" y="76"/>
                                        <a:pt x="41" y="75"/>
                                      </a:cubicBezTo>
                                      <a:cubicBezTo>
                                        <a:pt x="41" y="76"/>
                                        <a:pt x="40" y="76"/>
                                        <a:pt x="40" y="76"/>
                                      </a:cubicBezTo>
                                      <a:cubicBezTo>
                                        <a:pt x="38" y="77"/>
                                        <a:pt x="36" y="78"/>
                                        <a:pt x="33" y="79"/>
                                      </a:cubicBezTo>
                                      <a:cubicBezTo>
                                        <a:pt x="34" y="79"/>
                                        <a:pt x="34" y="79"/>
                                        <a:pt x="35" y="79"/>
                                      </a:cubicBezTo>
                                      <a:close/>
                                      <a:moveTo>
                                        <a:pt x="38" y="78"/>
                                      </a:moveTo>
                                      <a:cubicBezTo>
                                        <a:pt x="38" y="78"/>
                                        <a:pt x="37" y="78"/>
                                        <a:pt x="37" y="78"/>
                                      </a:cubicBezTo>
                                      <a:cubicBezTo>
                                        <a:pt x="37" y="78"/>
                                        <a:pt x="38" y="78"/>
                                        <a:pt x="38" y="78"/>
                                      </a:cubicBezTo>
                                      <a:cubicBezTo>
                                        <a:pt x="38" y="78"/>
                                        <a:pt x="38" y="78"/>
                                        <a:pt x="38" y="78"/>
                                      </a:cubicBezTo>
                                      <a:close/>
                                      <a:moveTo>
                                        <a:pt x="41" y="59"/>
                                      </a:moveTo>
                                      <a:cubicBezTo>
                                        <a:pt x="40" y="60"/>
                                        <a:pt x="39" y="60"/>
                                        <a:pt x="37" y="61"/>
                                      </a:cubicBezTo>
                                      <a:cubicBezTo>
                                        <a:pt x="38" y="60"/>
                                        <a:pt x="37" y="60"/>
                                        <a:pt x="37" y="59"/>
                                      </a:cubicBezTo>
                                      <a:cubicBezTo>
                                        <a:pt x="38" y="58"/>
                                        <a:pt x="40" y="58"/>
                                        <a:pt x="41" y="58"/>
                                      </a:cubicBezTo>
                                      <a:cubicBezTo>
                                        <a:pt x="41" y="59"/>
                                        <a:pt x="41" y="59"/>
                                        <a:pt x="41" y="59"/>
                                      </a:cubicBezTo>
                                      <a:close/>
                                      <a:moveTo>
                                        <a:pt x="47" y="64"/>
                                      </a:moveTo>
                                      <a:cubicBezTo>
                                        <a:pt x="46" y="65"/>
                                        <a:pt x="45" y="64"/>
                                        <a:pt x="45" y="65"/>
                                      </a:cubicBezTo>
                                      <a:cubicBezTo>
                                        <a:pt x="41" y="62"/>
                                        <a:pt x="37" y="66"/>
                                        <a:pt x="35" y="65"/>
                                      </a:cubicBezTo>
                                      <a:cubicBezTo>
                                        <a:pt x="34" y="65"/>
                                        <a:pt x="34" y="65"/>
                                        <a:pt x="34" y="66"/>
                                      </a:cubicBezTo>
                                      <a:cubicBezTo>
                                        <a:pt x="34" y="66"/>
                                        <a:pt x="35" y="66"/>
                                        <a:pt x="35" y="66"/>
                                      </a:cubicBezTo>
                                      <a:cubicBezTo>
                                        <a:pt x="34" y="66"/>
                                        <a:pt x="33" y="67"/>
                                        <a:pt x="33" y="66"/>
                                      </a:cubicBezTo>
                                      <a:cubicBezTo>
                                        <a:pt x="33" y="66"/>
                                        <a:pt x="33" y="66"/>
                                        <a:pt x="34" y="66"/>
                                      </a:cubicBezTo>
                                      <a:cubicBezTo>
                                        <a:pt x="33" y="65"/>
                                        <a:pt x="34" y="65"/>
                                        <a:pt x="33" y="64"/>
                                      </a:cubicBezTo>
                                      <a:cubicBezTo>
                                        <a:pt x="37" y="64"/>
                                        <a:pt x="43" y="60"/>
                                        <a:pt x="47" y="64"/>
                                      </a:cubicBezTo>
                                      <a:close/>
                                      <a:moveTo>
                                        <a:pt x="46" y="62"/>
                                      </a:moveTo>
                                      <a:cubicBezTo>
                                        <a:pt x="46" y="62"/>
                                        <a:pt x="46" y="61"/>
                                        <a:pt x="46" y="61"/>
                                      </a:cubicBezTo>
                                      <a:cubicBezTo>
                                        <a:pt x="46" y="61"/>
                                        <a:pt x="46" y="61"/>
                                        <a:pt x="45" y="61"/>
                                      </a:cubicBezTo>
                                      <a:cubicBezTo>
                                        <a:pt x="44" y="61"/>
                                        <a:pt x="44" y="60"/>
                                        <a:pt x="43" y="60"/>
                                      </a:cubicBezTo>
                                      <a:cubicBezTo>
                                        <a:pt x="43" y="59"/>
                                        <a:pt x="43" y="59"/>
                                        <a:pt x="43" y="59"/>
                                      </a:cubicBezTo>
                                      <a:cubicBezTo>
                                        <a:pt x="44" y="59"/>
                                        <a:pt x="45" y="58"/>
                                        <a:pt x="46" y="59"/>
                                      </a:cubicBezTo>
                                      <a:cubicBezTo>
                                        <a:pt x="47" y="60"/>
                                        <a:pt x="47" y="60"/>
                                        <a:pt x="47" y="61"/>
                                      </a:cubicBezTo>
                                      <a:cubicBezTo>
                                        <a:pt x="47" y="61"/>
                                        <a:pt x="46" y="61"/>
                                        <a:pt x="46" y="62"/>
                                      </a:cubicBezTo>
                                      <a:close/>
                                      <a:moveTo>
                                        <a:pt x="42" y="58"/>
                                      </a:moveTo>
                                      <a:cubicBezTo>
                                        <a:pt x="42" y="58"/>
                                        <a:pt x="42" y="58"/>
                                        <a:pt x="42" y="57"/>
                                      </a:cubicBezTo>
                                      <a:cubicBezTo>
                                        <a:pt x="42" y="57"/>
                                        <a:pt x="43" y="57"/>
                                        <a:pt x="44" y="57"/>
                                      </a:cubicBezTo>
                                      <a:cubicBezTo>
                                        <a:pt x="43" y="58"/>
                                        <a:pt x="42" y="58"/>
                                        <a:pt x="42" y="58"/>
                                      </a:cubicBezTo>
                                      <a:close/>
                                      <a:moveTo>
                                        <a:pt x="36" y="68"/>
                                      </a:moveTo>
                                      <a:cubicBezTo>
                                        <a:pt x="36" y="68"/>
                                        <a:pt x="36" y="68"/>
                                        <a:pt x="37" y="68"/>
                                      </a:cubicBezTo>
                                      <a:cubicBezTo>
                                        <a:pt x="38" y="67"/>
                                        <a:pt x="44" y="66"/>
                                        <a:pt x="47" y="67"/>
                                      </a:cubicBezTo>
                                      <a:cubicBezTo>
                                        <a:pt x="44" y="70"/>
                                        <a:pt x="39" y="68"/>
                                        <a:pt x="35" y="70"/>
                                      </a:cubicBezTo>
                                      <a:cubicBezTo>
                                        <a:pt x="35" y="69"/>
                                        <a:pt x="36" y="69"/>
                                        <a:pt x="36" y="68"/>
                                      </a:cubicBezTo>
                                      <a:cubicBezTo>
                                        <a:pt x="36" y="68"/>
                                        <a:pt x="36" y="68"/>
                                        <a:pt x="36" y="68"/>
                                      </a:cubicBezTo>
                                      <a:close/>
                                      <a:moveTo>
                                        <a:pt x="34" y="62"/>
                                      </a:moveTo>
                                      <a:cubicBezTo>
                                        <a:pt x="34" y="62"/>
                                        <a:pt x="33" y="61"/>
                                        <a:pt x="32" y="61"/>
                                      </a:cubicBezTo>
                                      <a:cubicBezTo>
                                        <a:pt x="33" y="58"/>
                                        <a:pt x="35" y="59"/>
                                        <a:pt x="36" y="60"/>
                                      </a:cubicBezTo>
                                      <a:cubicBezTo>
                                        <a:pt x="36" y="61"/>
                                        <a:pt x="35" y="62"/>
                                        <a:pt x="34" y="62"/>
                                      </a:cubicBezTo>
                                      <a:close/>
                                      <a:moveTo>
                                        <a:pt x="35" y="67"/>
                                      </a:moveTo>
                                      <a:cubicBezTo>
                                        <a:pt x="31" y="66"/>
                                        <a:pt x="25" y="67"/>
                                        <a:pt x="24" y="72"/>
                                      </a:cubicBezTo>
                                      <a:cubicBezTo>
                                        <a:pt x="22" y="72"/>
                                        <a:pt x="21" y="75"/>
                                        <a:pt x="19" y="75"/>
                                      </a:cubicBezTo>
                                      <a:cubicBezTo>
                                        <a:pt x="20" y="69"/>
                                        <a:pt x="29" y="64"/>
                                        <a:pt x="35" y="67"/>
                                      </a:cubicBezTo>
                                      <a:close/>
                                      <a:moveTo>
                                        <a:pt x="50" y="65"/>
                                      </a:moveTo>
                                      <a:cubicBezTo>
                                        <a:pt x="50" y="64"/>
                                        <a:pt x="50" y="64"/>
                                        <a:pt x="50" y="63"/>
                                      </a:cubicBezTo>
                                      <a:cubicBezTo>
                                        <a:pt x="51" y="62"/>
                                        <a:pt x="52" y="62"/>
                                        <a:pt x="53" y="63"/>
                                      </a:cubicBezTo>
                                      <a:cubicBezTo>
                                        <a:pt x="53" y="63"/>
                                        <a:pt x="52" y="64"/>
                                        <a:pt x="51" y="64"/>
                                      </a:cubicBezTo>
                                      <a:cubicBezTo>
                                        <a:pt x="51" y="64"/>
                                        <a:pt x="51" y="65"/>
                                        <a:pt x="51" y="65"/>
                                      </a:cubicBezTo>
                                      <a:cubicBezTo>
                                        <a:pt x="51" y="65"/>
                                        <a:pt x="50" y="65"/>
                                        <a:pt x="50" y="65"/>
                                      </a:cubicBezTo>
                                      <a:close/>
                                      <a:moveTo>
                                        <a:pt x="52" y="59"/>
                                      </a:moveTo>
                                      <a:cubicBezTo>
                                        <a:pt x="52" y="59"/>
                                        <a:pt x="53" y="58"/>
                                        <a:pt x="54" y="57"/>
                                      </a:cubicBezTo>
                                      <a:cubicBezTo>
                                        <a:pt x="54" y="58"/>
                                        <a:pt x="54" y="59"/>
                                        <a:pt x="55" y="59"/>
                                      </a:cubicBezTo>
                                      <a:cubicBezTo>
                                        <a:pt x="55" y="60"/>
                                        <a:pt x="53" y="61"/>
                                        <a:pt x="52" y="59"/>
                                      </a:cubicBezTo>
                                      <a:close/>
                                      <a:moveTo>
                                        <a:pt x="55" y="57"/>
                                      </a:moveTo>
                                      <a:cubicBezTo>
                                        <a:pt x="55" y="56"/>
                                        <a:pt x="56" y="56"/>
                                        <a:pt x="56" y="55"/>
                                      </a:cubicBezTo>
                                      <a:cubicBezTo>
                                        <a:pt x="56" y="55"/>
                                        <a:pt x="56" y="55"/>
                                        <a:pt x="57" y="55"/>
                                      </a:cubicBezTo>
                                      <a:cubicBezTo>
                                        <a:pt x="57" y="56"/>
                                        <a:pt x="57" y="57"/>
                                        <a:pt x="56" y="57"/>
                                      </a:cubicBezTo>
                                      <a:cubicBezTo>
                                        <a:pt x="56" y="57"/>
                                        <a:pt x="55" y="57"/>
                                        <a:pt x="55" y="57"/>
                                      </a:cubicBezTo>
                                      <a:close/>
                                      <a:moveTo>
                                        <a:pt x="57" y="53"/>
                                      </a:moveTo>
                                      <a:cubicBezTo>
                                        <a:pt x="56" y="53"/>
                                        <a:pt x="57" y="53"/>
                                        <a:pt x="56" y="53"/>
                                      </a:cubicBezTo>
                                      <a:cubicBezTo>
                                        <a:pt x="56" y="52"/>
                                        <a:pt x="56" y="52"/>
                                        <a:pt x="56" y="51"/>
                                      </a:cubicBezTo>
                                      <a:cubicBezTo>
                                        <a:pt x="56" y="51"/>
                                        <a:pt x="57" y="51"/>
                                        <a:pt x="57" y="51"/>
                                      </a:cubicBezTo>
                                      <a:cubicBezTo>
                                        <a:pt x="57" y="51"/>
                                        <a:pt x="58" y="52"/>
                                        <a:pt x="58" y="52"/>
                                      </a:cubicBezTo>
                                      <a:cubicBezTo>
                                        <a:pt x="57" y="53"/>
                                        <a:pt x="57" y="53"/>
                                        <a:pt x="57" y="53"/>
                                      </a:cubicBezTo>
                                      <a:close/>
                                      <a:moveTo>
                                        <a:pt x="57" y="47"/>
                                      </a:moveTo>
                                      <a:cubicBezTo>
                                        <a:pt x="57" y="48"/>
                                        <a:pt x="57" y="48"/>
                                        <a:pt x="57" y="49"/>
                                      </a:cubicBezTo>
                                      <a:cubicBezTo>
                                        <a:pt x="55" y="50"/>
                                        <a:pt x="54" y="48"/>
                                        <a:pt x="52" y="48"/>
                                      </a:cubicBezTo>
                                      <a:cubicBezTo>
                                        <a:pt x="52" y="48"/>
                                        <a:pt x="52" y="49"/>
                                        <a:pt x="52" y="49"/>
                                      </a:cubicBezTo>
                                      <a:cubicBezTo>
                                        <a:pt x="53" y="49"/>
                                        <a:pt x="54" y="50"/>
                                        <a:pt x="55" y="50"/>
                                      </a:cubicBezTo>
                                      <a:cubicBezTo>
                                        <a:pt x="55" y="53"/>
                                        <a:pt x="54" y="55"/>
                                        <a:pt x="52" y="55"/>
                                      </a:cubicBezTo>
                                      <a:cubicBezTo>
                                        <a:pt x="53" y="48"/>
                                        <a:pt x="41" y="43"/>
                                        <a:pt x="47" y="35"/>
                                      </a:cubicBezTo>
                                      <a:cubicBezTo>
                                        <a:pt x="47" y="41"/>
                                        <a:pt x="52" y="45"/>
                                        <a:pt x="57" y="47"/>
                                      </a:cubicBezTo>
                                      <a:close/>
                                      <a:moveTo>
                                        <a:pt x="51" y="55"/>
                                      </a:moveTo>
                                      <a:cubicBezTo>
                                        <a:pt x="51" y="54"/>
                                        <a:pt x="50" y="55"/>
                                        <a:pt x="49" y="54"/>
                                      </a:cubicBezTo>
                                      <a:cubicBezTo>
                                        <a:pt x="50" y="53"/>
                                        <a:pt x="50" y="52"/>
                                        <a:pt x="50" y="51"/>
                                      </a:cubicBezTo>
                                      <a:cubicBezTo>
                                        <a:pt x="50" y="51"/>
                                        <a:pt x="50" y="51"/>
                                        <a:pt x="51" y="51"/>
                                      </a:cubicBezTo>
                                      <a:cubicBezTo>
                                        <a:pt x="51" y="52"/>
                                        <a:pt x="52" y="54"/>
                                        <a:pt x="51" y="55"/>
                                      </a:cubicBezTo>
                                      <a:close/>
                                      <a:moveTo>
                                        <a:pt x="44" y="21"/>
                                      </a:moveTo>
                                      <a:cubicBezTo>
                                        <a:pt x="45" y="21"/>
                                        <a:pt x="45" y="21"/>
                                        <a:pt x="45" y="21"/>
                                      </a:cubicBezTo>
                                      <a:cubicBezTo>
                                        <a:pt x="45" y="22"/>
                                        <a:pt x="45" y="22"/>
                                        <a:pt x="44" y="22"/>
                                      </a:cubicBezTo>
                                      <a:cubicBezTo>
                                        <a:pt x="46" y="24"/>
                                        <a:pt x="47" y="26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29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31"/>
                                        <a:pt x="47" y="31"/>
                                      </a:cubicBezTo>
                                      <a:cubicBezTo>
                                        <a:pt x="47" y="30"/>
                                        <a:pt x="46" y="29"/>
                                        <a:pt x="47" y="28"/>
                                      </a:cubicBezTo>
                                      <a:cubicBezTo>
                                        <a:pt x="46" y="28"/>
                                        <a:pt x="46" y="27"/>
                                        <a:pt x="46" y="27"/>
                                      </a:cubicBezTo>
                                      <a:cubicBezTo>
                                        <a:pt x="45" y="29"/>
                                        <a:pt x="46" y="31"/>
                                        <a:pt x="47" y="32"/>
                                      </a:cubicBezTo>
                                      <a:cubicBezTo>
                                        <a:pt x="46" y="33"/>
                                        <a:pt x="46" y="34"/>
                                        <a:pt x="44" y="35"/>
                                      </a:cubicBezTo>
                                      <a:cubicBezTo>
                                        <a:pt x="44" y="35"/>
                                        <a:pt x="44" y="34"/>
                                        <a:pt x="45" y="34"/>
                                      </a:cubicBezTo>
                                      <a:cubicBezTo>
                                        <a:pt x="45" y="33"/>
                                        <a:pt x="45" y="32"/>
                                        <a:pt x="45" y="31"/>
                                      </a:cubicBezTo>
                                      <a:cubicBezTo>
                                        <a:pt x="46" y="32"/>
                                        <a:pt x="45" y="33"/>
                                        <a:pt x="45" y="33"/>
                                      </a:cubicBezTo>
                                      <a:cubicBezTo>
                                        <a:pt x="46" y="31"/>
                                        <a:pt x="45" y="29"/>
                                        <a:pt x="44" y="28"/>
                                      </a:cubicBezTo>
                                      <a:cubicBezTo>
                                        <a:pt x="44" y="28"/>
                                        <a:pt x="44" y="28"/>
                                        <a:pt x="44" y="29"/>
                                      </a:cubicBezTo>
                                      <a:cubicBezTo>
                                        <a:pt x="42" y="27"/>
                                        <a:pt x="42" y="23"/>
                                        <a:pt x="44" y="21"/>
                                      </a:cubicBezTo>
                                      <a:close/>
                                      <a:moveTo>
                                        <a:pt x="40" y="56"/>
                                      </a:moveTo>
                                      <a:cubicBezTo>
                                        <a:pt x="40" y="56"/>
                                        <a:pt x="40" y="56"/>
                                        <a:pt x="41" y="56"/>
                                      </a:cubicBezTo>
                                      <a:cubicBezTo>
                                        <a:pt x="41" y="54"/>
                                        <a:pt x="38" y="54"/>
                                        <a:pt x="37" y="53"/>
                                      </a:cubicBezTo>
                                      <a:cubicBezTo>
                                        <a:pt x="39" y="52"/>
                                        <a:pt x="41" y="52"/>
                                        <a:pt x="43" y="53"/>
                                      </a:cubicBezTo>
                                      <a:cubicBezTo>
                                        <a:pt x="43" y="52"/>
                                        <a:pt x="42" y="51"/>
                                        <a:pt x="42" y="51"/>
                                      </a:cubicBezTo>
                                      <a:cubicBezTo>
                                        <a:pt x="41" y="51"/>
                                        <a:pt x="40" y="51"/>
                                        <a:pt x="39" y="51"/>
                                      </a:cubicBezTo>
                                      <a:cubicBezTo>
                                        <a:pt x="40" y="49"/>
                                        <a:pt x="42" y="46"/>
                                        <a:pt x="40" y="43"/>
                                      </a:cubicBezTo>
                                      <a:cubicBezTo>
                                        <a:pt x="41" y="43"/>
                                        <a:pt x="42" y="41"/>
                                        <a:pt x="43" y="40"/>
                                      </a:cubicBezTo>
                                      <a:cubicBezTo>
                                        <a:pt x="45" y="42"/>
                                        <a:pt x="45" y="46"/>
                                        <a:pt x="43" y="48"/>
                                      </a:cubicBezTo>
                                      <a:cubicBezTo>
                                        <a:pt x="46" y="46"/>
                                        <a:pt x="50" y="48"/>
                                        <a:pt x="49" y="54"/>
                                      </a:cubicBezTo>
                                      <a:cubicBezTo>
                                        <a:pt x="47" y="53"/>
                                        <a:pt x="46" y="52"/>
                                        <a:pt x="44" y="52"/>
                                      </a:cubicBezTo>
                                      <a:cubicBezTo>
                                        <a:pt x="45" y="54"/>
                                        <a:pt x="49" y="55"/>
                                        <a:pt x="52" y="57"/>
                                      </a:cubicBezTo>
                                      <a:cubicBezTo>
                                        <a:pt x="52" y="57"/>
                                        <a:pt x="52" y="56"/>
                                        <a:pt x="52" y="56"/>
                                      </a:cubicBezTo>
                                      <a:cubicBezTo>
                                        <a:pt x="52" y="57"/>
                                        <a:pt x="52" y="57"/>
                                        <a:pt x="52" y="58"/>
                                      </a:cubicBezTo>
                                      <a:cubicBezTo>
                                        <a:pt x="51" y="58"/>
                                        <a:pt x="50" y="60"/>
                                        <a:pt x="52" y="61"/>
                                      </a:cubicBezTo>
                                      <a:cubicBezTo>
                                        <a:pt x="51" y="61"/>
                                        <a:pt x="51" y="61"/>
                                        <a:pt x="50" y="61"/>
                                      </a:cubicBezTo>
                                      <a:cubicBezTo>
                                        <a:pt x="51" y="60"/>
                                        <a:pt x="49" y="60"/>
                                        <a:pt x="49" y="58"/>
                                      </a:cubicBezTo>
                                      <a:cubicBezTo>
                                        <a:pt x="47" y="57"/>
                                        <a:pt x="43" y="55"/>
                                        <a:pt x="40" y="57"/>
                                      </a:cubicBezTo>
                                      <a:cubicBezTo>
                                        <a:pt x="38" y="56"/>
                                        <a:pt x="37" y="55"/>
                                        <a:pt x="35" y="54"/>
                                      </a:cubicBezTo>
                                      <a:cubicBezTo>
                                        <a:pt x="37" y="54"/>
                                        <a:pt x="39" y="55"/>
                                        <a:pt x="40" y="56"/>
                                      </a:cubicBezTo>
                                      <a:close/>
                                      <a:moveTo>
                                        <a:pt x="32" y="51"/>
                                      </a:moveTo>
                                      <a:cubicBezTo>
                                        <a:pt x="33" y="51"/>
                                        <a:pt x="33" y="51"/>
                                        <a:pt x="34" y="50"/>
                                      </a:cubicBezTo>
                                      <a:cubicBezTo>
                                        <a:pt x="33" y="51"/>
                                        <a:pt x="31" y="52"/>
                                        <a:pt x="30" y="54"/>
                                      </a:cubicBezTo>
                                      <a:cubicBezTo>
                                        <a:pt x="30" y="54"/>
                                        <a:pt x="30" y="54"/>
                                        <a:pt x="29" y="54"/>
                                      </a:cubicBezTo>
                                      <a:cubicBezTo>
                                        <a:pt x="30" y="53"/>
                                        <a:pt x="31" y="52"/>
                                        <a:pt x="32" y="51"/>
                                      </a:cubicBezTo>
                                      <a:close/>
                                      <a:moveTo>
                                        <a:pt x="29" y="57"/>
                                      </a:moveTo>
                                      <a:cubicBezTo>
                                        <a:pt x="31" y="54"/>
                                        <a:pt x="36" y="55"/>
                                        <a:pt x="38" y="57"/>
                                      </a:cubicBezTo>
                                      <a:cubicBezTo>
                                        <a:pt x="37" y="57"/>
                                        <a:pt x="36" y="58"/>
                                        <a:pt x="35" y="59"/>
                                      </a:cubicBezTo>
                                      <a:cubicBezTo>
                                        <a:pt x="34" y="58"/>
                                        <a:pt x="32" y="58"/>
                                        <a:pt x="32" y="59"/>
                                      </a:cubicBezTo>
                                      <a:cubicBezTo>
                                        <a:pt x="31" y="59"/>
                                        <a:pt x="29" y="59"/>
                                        <a:pt x="29" y="58"/>
                                      </a:cubicBezTo>
                                      <a:cubicBezTo>
                                        <a:pt x="29" y="58"/>
                                        <a:pt x="29" y="58"/>
                                        <a:pt x="29" y="58"/>
                                      </a:cubicBezTo>
                                      <a:cubicBezTo>
                                        <a:pt x="30" y="57"/>
                                        <a:pt x="29" y="57"/>
                                        <a:pt x="29" y="57"/>
                                      </a:cubicBezTo>
                                      <a:close/>
                                      <a:moveTo>
                                        <a:pt x="30" y="41"/>
                                      </a:moveTo>
                                      <a:cubicBezTo>
                                        <a:pt x="31" y="41"/>
                                        <a:pt x="30" y="42"/>
                                        <a:pt x="31" y="42"/>
                                      </a:cubicBezTo>
                                      <a:cubicBezTo>
                                        <a:pt x="31" y="42"/>
                                        <a:pt x="30" y="42"/>
                                        <a:pt x="30" y="42"/>
                                      </a:cubicBezTo>
                                      <a:cubicBezTo>
                                        <a:pt x="30" y="41"/>
                                        <a:pt x="30" y="41"/>
                                        <a:pt x="30" y="41"/>
                                      </a:cubicBezTo>
                                      <a:close/>
                                      <a:moveTo>
                                        <a:pt x="35" y="43"/>
                                      </a:moveTo>
                                      <a:cubicBezTo>
                                        <a:pt x="33" y="44"/>
                                        <a:pt x="32" y="45"/>
                                        <a:pt x="30" y="46"/>
                                      </a:cubicBezTo>
                                      <a:cubicBezTo>
                                        <a:pt x="30" y="46"/>
                                        <a:pt x="31" y="46"/>
                                        <a:pt x="31" y="46"/>
                                      </a:cubicBezTo>
                                      <a:cubicBezTo>
                                        <a:pt x="28" y="47"/>
                                        <a:pt x="29" y="52"/>
                                        <a:pt x="26" y="53"/>
                                      </a:cubicBezTo>
                                      <a:cubicBezTo>
                                        <a:pt x="25" y="52"/>
                                        <a:pt x="25" y="50"/>
                                        <a:pt x="23" y="49"/>
                                      </a:cubicBezTo>
                                      <a:cubicBezTo>
                                        <a:pt x="24" y="44"/>
                                        <a:pt x="30" y="43"/>
                                        <a:pt x="35" y="43"/>
                                      </a:cubicBezTo>
                                      <a:close/>
                                      <a:moveTo>
                                        <a:pt x="27" y="59"/>
                                      </a:moveTo>
                                      <a:cubicBezTo>
                                        <a:pt x="26" y="58"/>
                                        <a:pt x="23" y="58"/>
                                        <a:pt x="22" y="57"/>
                                      </a:cubicBezTo>
                                      <a:cubicBezTo>
                                        <a:pt x="22" y="54"/>
                                        <a:pt x="19" y="51"/>
                                        <a:pt x="16" y="49"/>
                                      </a:cubicBezTo>
                                      <a:cubicBezTo>
                                        <a:pt x="22" y="50"/>
                                        <a:pt x="27" y="52"/>
                                        <a:pt x="27" y="59"/>
                                      </a:cubicBezTo>
                                      <a:close/>
                                      <a:moveTo>
                                        <a:pt x="11" y="49"/>
                                      </a:moveTo>
                                      <a:cubicBezTo>
                                        <a:pt x="14" y="50"/>
                                        <a:pt x="18" y="53"/>
                                        <a:pt x="18" y="57"/>
                                      </a:cubicBezTo>
                                      <a:cubicBezTo>
                                        <a:pt x="17" y="57"/>
                                        <a:pt x="15" y="56"/>
                                        <a:pt x="15" y="57"/>
                                      </a:cubicBezTo>
                                      <a:cubicBezTo>
                                        <a:pt x="13" y="55"/>
                                        <a:pt x="11" y="52"/>
                                        <a:pt x="11" y="49"/>
                                      </a:cubicBezTo>
                                      <a:close/>
                                      <a:moveTo>
                                        <a:pt x="11" y="67"/>
                                      </a:moveTo>
                                      <a:cubicBezTo>
                                        <a:pt x="9" y="65"/>
                                        <a:pt x="6" y="63"/>
                                        <a:pt x="4" y="60"/>
                                      </a:cubicBezTo>
                                      <a:cubicBezTo>
                                        <a:pt x="7" y="63"/>
                                        <a:pt x="11" y="61"/>
                                        <a:pt x="13" y="63"/>
                                      </a:cubicBezTo>
                                      <a:cubicBezTo>
                                        <a:pt x="13" y="63"/>
                                        <a:pt x="14" y="63"/>
                                        <a:pt x="14" y="63"/>
                                      </a:cubicBezTo>
                                      <a:cubicBezTo>
                                        <a:pt x="15" y="64"/>
                                        <a:pt x="15" y="66"/>
                                        <a:pt x="16" y="66"/>
                                      </a:cubicBezTo>
                                      <a:cubicBezTo>
                                        <a:pt x="15" y="67"/>
                                        <a:pt x="14" y="68"/>
                                        <a:pt x="14" y="69"/>
                                      </a:cubicBezTo>
                                      <a:cubicBezTo>
                                        <a:pt x="13" y="68"/>
                                        <a:pt x="12" y="67"/>
                                        <a:pt x="11" y="67"/>
                                      </a:cubicBezTo>
                                      <a:close/>
                                      <a:moveTo>
                                        <a:pt x="16" y="70"/>
                                      </a:moveTo>
                                      <a:cubicBezTo>
                                        <a:pt x="15" y="68"/>
                                        <a:pt x="17" y="67"/>
                                        <a:pt x="17" y="66"/>
                                      </a:cubicBezTo>
                                      <a:cubicBezTo>
                                        <a:pt x="13" y="61"/>
                                        <a:pt x="15" y="56"/>
                                        <a:pt x="22" y="58"/>
                                      </a:cubicBezTo>
                                      <a:cubicBezTo>
                                        <a:pt x="22" y="59"/>
                                        <a:pt x="22" y="59"/>
                                        <a:pt x="22" y="59"/>
                                      </a:cubicBezTo>
                                      <a:cubicBezTo>
                                        <a:pt x="25" y="59"/>
                                        <a:pt x="28" y="60"/>
                                        <a:pt x="31" y="62"/>
                                      </a:cubicBezTo>
                                      <a:cubicBezTo>
                                        <a:pt x="30" y="62"/>
                                        <a:pt x="31" y="63"/>
                                        <a:pt x="31" y="63"/>
                                      </a:cubicBezTo>
                                      <a:cubicBezTo>
                                        <a:pt x="30" y="63"/>
                                        <a:pt x="30" y="64"/>
                                        <a:pt x="29" y="63"/>
                                      </a:cubicBezTo>
                                      <a:cubicBezTo>
                                        <a:pt x="29" y="63"/>
                                        <a:pt x="29" y="63"/>
                                        <a:pt x="29" y="63"/>
                                      </a:cubicBezTo>
                                      <a:cubicBezTo>
                                        <a:pt x="27" y="63"/>
                                        <a:pt x="26" y="64"/>
                                        <a:pt x="24" y="64"/>
                                      </a:cubicBezTo>
                                      <a:cubicBezTo>
                                        <a:pt x="24" y="64"/>
                                        <a:pt x="24" y="65"/>
                                        <a:pt x="24" y="65"/>
                                      </a:cubicBezTo>
                                      <a:cubicBezTo>
                                        <a:pt x="26" y="66"/>
                                        <a:pt x="27" y="64"/>
                                        <a:pt x="28" y="65"/>
                                      </a:cubicBezTo>
                                      <a:cubicBezTo>
                                        <a:pt x="22" y="66"/>
                                        <a:pt x="19" y="70"/>
                                        <a:pt x="17" y="76"/>
                                      </a:cubicBezTo>
                                      <a:cubicBezTo>
                                        <a:pt x="16" y="75"/>
                                        <a:pt x="14" y="71"/>
                                        <a:pt x="16" y="70"/>
                                      </a:cubicBezTo>
                                      <a:close/>
                                      <a:moveTo>
                                        <a:pt x="16" y="81"/>
                                      </a:moveTo>
                                      <a:cubicBezTo>
                                        <a:pt x="17" y="82"/>
                                        <a:pt x="17" y="82"/>
                                        <a:pt x="17" y="82"/>
                                      </a:cubicBezTo>
                                      <a:cubicBezTo>
                                        <a:pt x="17" y="82"/>
                                        <a:pt x="16" y="82"/>
                                        <a:pt x="16" y="81"/>
                                      </a:cubicBezTo>
                                      <a:close/>
                                      <a:moveTo>
                                        <a:pt x="18" y="80"/>
                                      </a:moveTo>
                                      <a:cubicBezTo>
                                        <a:pt x="17" y="80"/>
                                        <a:pt x="17" y="80"/>
                                        <a:pt x="17" y="80"/>
                                      </a:cubicBezTo>
                                      <a:cubicBezTo>
                                        <a:pt x="18" y="79"/>
                                        <a:pt x="16" y="78"/>
                                        <a:pt x="17" y="77"/>
                                      </a:cubicBezTo>
                                      <a:cubicBezTo>
                                        <a:pt x="18" y="79"/>
                                        <a:pt x="22" y="76"/>
                                        <a:pt x="23" y="74"/>
                                      </a:cubicBezTo>
                                      <a:cubicBezTo>
                                        <a:pt x="22" y="78"/>
                                        <a:pt x="22" y="83"/>
                                        <a:pt x="20" y="86"/>
                                      </a:cubicBezTo>
                                      <a:cubicBezTo>
                                        <a:pt x="19" y="84"/>
                                        <a:pt x="18" y="82"/>
                                        <a:pt x="18" y="80"/>
                                      </a:cubicBezTo>
                                      <a:close/>
                                      <a:moveTo>
                                        <a:pt x="20" y="88"/>
                                      </a:moveTo>
                                      <a:cubicBezTo>
                                        <a:pt x="24" y="84"/>
                                        <a:pt x="22" y="66"/>
                                        <a:pt x="32" y="68"/>
                                      </a:cubicBezTo>
                                      <a:cubicBezTo>
                                        <a:pt x="27" y="68"/>
                                        <a:pt x="27" y="74"/>
                                        <a:pt x="28" y="78"/>
                                      </a:cubicBezTo>
                                      <a:cubicBezTo>
                                        <a:pt x="27" y="78"/>
                                        <a:pt x="27" y="78"/>
                                        <a:pt x="27" y="79"/>
                                      </a:cubicBezTo>
                                      <a:cubicBezTo>
                                        <a:pt x="26" y="78"/>
                                        <a:pt x="26" y="77"/>
                                        <a:pt x="25" y="78"/>
                                      </a:cubicBezTo>
                                      <a:cubicBezTo>
                                        <a:pt x="25" y="78"/>
                                        <a:pt x="25" y="79"/>
                                        <a:pt x="24" y="79"/>
                                      </a:cubicBezTo>
                                      <a:cubicBezTo>
                                        <a:pt x="25" y="80"/>
                                        <a:pt x="26" y="80"/>
                                        <a:pt x="27" y="81"/>
                                      </a:cubicBezTo>
                                      <a:cubicBezTo>
                                        <a:pt x="27" y="82"/>
                                        <a:pt x="26" y="82"/>
                                        <a:pt x="26" y="82"/>
                                      </a:cubicBezTo>
                                      <a:cubicBezTo>
                                        <a:pt x="26" y="83"/>
                                        <a:pt x="25" y="83"/>
                                        <a:pt x="26" y="84"/>
                                      </a:cubicBezTo>
                                      <a:cubicBezTo>
                                        <a:pt x="24" y="85"/>
                                        <a:pt x="22" y="87"/>
                                        <a:pt x="20" y="88"/>
                                      </a:cubicBezTo>
                                      <a:close/>
                                      <a:moveTo>
                                        <a:pt x="24" y="87"/>
                                      </a:moveTo>
                                      <a:cubicBezTo>
                                        <a:pt x="24" y="87"/>
                                        <a:pt x="24" y="87"/>
                                        <a:pt x="24" y="86"/>
                                      </a:cubicBezTo>
                                      <a:cubicBezTo>
                                        <a:pt x="26" y="87"/>
                                        <a:pt x="26" y="88"/>
                                        <a:pt x="28" y="89"/>
                                      </a:cubicBezTo>
                                      <a:cubicBezTo>
                                        <a:pt x="27" y="88"/>
                                        <a:pt x="26" y="86"/>
                                        <a:pt x="25" y="86"/>
                                      </a:cubicBezTo>
                                      <a:cubicBezTo>
                                        <a:pt x="25" y="86"/>
                                        <a:pt x="25" y="86"/>
                                        <a:pt x="25" y="85"/>
                                      </a:cubicBezTo>
                                      <a:cubicBezTo>
                                        <a:pt x="30" y="90"/>
                                        <a:pt x="31" y="90"/>
                                        <a:pt x="26" y="85"/>
                                      </a:cubicBezTo>
                                      <a:cubicBezTo>
                                        <a:pt x="27" y="84"/>
                                        <a:pt x="27" y="83"/>
                                        <a:pt x="28" y="82"/>
                                      </a:cubicBezTo>
                                      <a:cubicBezTo>
                                        <a:pt x="28" y="82"/>
                                        <a:pt x="29" y="83"/>
                                        <a:pt x="29" y="83"/>
                                      </a:cubicBezTo>
                                      <a:cubicBezTo>
                                        <a:pt x="29" y="83"/>
                                        <a:pt x="29" y="83"/>
                                        <a:pt x="28" y="83"/>
                                      </a:cubicBezTo>
                                      <a:cubicBezTo>
                                        <a:pt x="28" y="83"/>
                                        <a:pt x="28" y="83"/>
                                        <a:pt x="28" y="83"/>
                                      </a:cubicBezTo>
                                      <a:cubicBezTo>
                                        <a:pt x="28" y="85"/>
                                        <a:pt x="31" y="85"/>
                                        <a:pt x="31" y="87"/>
                                      </a:cubicBezTo>
                                      <a:cubicBezTo>
                                        <a:pt x="29" y="86"/>
                                        <a:pt x="29" y="84"/>
                                        <a:pt x="27" y="84"/>
                                      </a:cubicBezTo>
                                      <a:cubicBezTo>
                                        <a:pt x="27" y="84"/>
                                        <a:pt x="27" y="84"/>
                                        <a:pt x="27" y="84"/>
                                      </a:cubicBezTo>
                                      <a:cubicBezTo>
                                        <a:pt x="28" y="86"/>
                                        <a:pt x="31" y="87"/>
                                        <a:pt x="31" y="90"/>
                                      </a:cubicBezTo>
                                      <a:cubicBezTo>
                                        <a:pt x="31" y="90"/>
                                        <a:pt x="31" y="90"/>
                                        <a:pt x="30" y="90"/>
                                      </a:cubicBezTo>
                                      <a:cubicBezTo>
                                        <a:pt x="30" y="90"/>
                                        <a:pt x="30" y="90"/>
                                        <a:pt x="30" y="90"/>
                                      </a:cubicBezTo>
                                      <a:cubicBezTo>
                                        <a:pt x="30" y="91"/>
                                        <a:pt x="32" y="91"/>
                                        <a:pt x="32" y="92"/>
                                      </a:cubicBezTo>
                                      <a:cubicBezTo>
                                        <a:pt x="32" y="92"/>
                                        <a:pt x="31" y="92"/>
                                        <a:pt x="31" y="92"/>
                                      </a:cubicBezTo>
                                      <a:cubicBezTo>
                                        <a:pt x="31" y="91"/>
                                        <a:pt x="30" y="91"/>
                                        <a:pt x="29" y="91"/>
                                      </a:cubicBezTo>
                                      <a:cubicBezTo>
                                        <a:pt x="29" y="93"/>
                                        <a:pt x="32" y="93"/>
                                        <a:pt x="33" y="94"/>
                                      </a:cubicBezTo>
                                      <a:cubicBezTo>
                                        <a:pt x="28" y="94"/>
                                        <a:pt x="26" y="89"/>
                                        <a:pt x="24" y="87"/>
                                      </a:cubicBezTo>
                                      <a:close/>
                                      <a:moveTo>
                                        <a:pt x="36" y="97"/>
                                      </a:moveTo>
                                      <a:cubicBezTo>
                                        <a:pt x="31" y="92"/>
                                        <a:pt x="34" y="83"/>
                                        <a:pt x="27" y="79"/>
                                      </a:cubicBezTo>
                                      <a:cubicBezTo>
                                        <a:pt x="30" y="80"/>
                                        <a:pt x="35" y="81"/>
                                        <a:pt x="34" y="84"/>
                                      </a:cubicBezTo>
                                      <a:cubicBezTo>
                                        <a:pt x="35" y="86"/>
                                        <a:pt x="35" y="91"/>
                                        <a:pt x="36" y="93"/>
                                      </a:cubicBezTo>
                                      <a:cubicBezTo>
                                        <a:pt x="37" y="94"/>
                                        <a:pt x="38" y="95"/>
                                        <a:pt x="39" y="95"/>
                                      </a:cubicBezTo>
                                      <a:cubicBezTo>
                                        <a:pt x="38" y="95"/>
                                        <a:pt x="38" y="95"/>
                                        <a:pt x="38" y="95"/>
                                      </a:cubicBezTo>
                                      <a:cubicBezTo>
                                        <a:pt x="38" y="95"/>
                                        <a:pt x="38" y="96"/>
                                        <a:pt x="38" y="96"/>
                                      </a:cubicBezTo>
                                      <a:cubicBezTo>
                                        <a:pt x="39" y="96"/>
                                        <a:pt x="40" y="96"/>
                                        <a:pt x="41" y="96"/>
                                      </a:cubicBezTo>
                                      <a:cubicBezTo>
                                        <a:pt x="42" y="96"/>
                                        <a:pt x="42" y="97"/>
                                        <a:pt x="43" y="97"/>
                                      </a:cubicBezTo>
                                      <a:cubicBezTo>
                                        <a:pt x="41" y="98"/>
                                        <a:pt x="40" y="97"/>
                                        <a:pt x="38" y="97"/>
                                      </a:cubicBezTo>
                                      <a:cubicBezTo>
                                        <a:pt x="39" y="98"/>
                                        <a:pt x="43" y="99"/>
                                        <a:pt x="44" y="97"/>
                                      </a:cubicBezTo>
                                      <a:cubicBezTo>
                                        <a:pt x="44" y="98"/>
                                        <a:pt x="45" y="98"/>
                                        <a:pt x="46" y="98"/>
                                      </a:cubicBezTo>
                                      <a:cubicBezTo>
                                        <a:pt x="43" y="100"/>
                                        <a:pt x="39" y="99"/>
                                        <a:pt x="36" y="97"/>
                                      </a:cubicBezTo>
                                      <a:close/>
                                      <a:moveTo>
                                        <a:pt x="56" y="103"/>
                                      </a:moveTo>
                                      <a:cubicBezTo>
                                        <a:pt x="53" y="102"/>
                                        <a:pt x="51" y="99"/>
                                        <a:pt x="49" y="97"/>
                                      </a:cubicBezTo>
                                      <a:cubicBezTo>
                                        <a:pt x="50" y="96"/>
                                        <a:pt x="51" y="94"/>
                                        <a:pt x="52" y="93"/>
                                      </a:cubicBezTo>
                                      <a:cubicBezTo>
                                        <a:pt x="52" y="91"/>
                                        <a:pt x="54" y="89"/>
                                        <a:pt x="55" y="87"/>
                                      </a:cubicBezTo>
                                      <a:cubicBezTo>
                                        <a:pt x="55" y="86"/>
                                        <a:pt x="54" y="86"/>
                                        <a:pt x="54" y="86"/>
                                      </a:cubicBezTo>
                                      <a:cubicBezTo>
                                        <a:pt x="52" y="88"/>
                                        <a:pt x="52" y="91"/>
                                        <a:pt x="50" y="93"/>
                                      </a:cubicBezTo>
                                      <a:cubicBezTo>
                                        <a:pt x="50" y="93"/>
                                        <a:pt x="50" y="93"/>
                                        <a:pt x="50" y="94"/>
                                      </a:cubicBezTo>
                                      <a:cubicBezTo>
                                        <a:pt x="49" y="95"/>
                                        <a:pt x="48" y="95"/>
                                        <a:pt x="47" y="97"/>
                                      </a:cubicBezTo>
                                      <a:cubicBezTo>
                                        <a:pt x="46" y="97"/>
                                        <a:pt x="45" y="97"/>
                                        <a:pt x="44" y="96"/>
                                      </a:cubicBezTo>
                                      <a:cubicBezTo>
                                        <a:pt x="46" y="94"/>
                                        <a:pt x="49" y="92"/>
                                        <a:pt x="50" y="90"/>
                                      </a:cubicBezTo>
                                      <a:cubicBezTo>
                                        <a:pt x="48" y="92"/>
                                        <a:pt x="46" y="94"/>
                                        <a:pt x="43" y="95"/>
                                      </a:cubicBezTo>
                                      <a:cubicBezTo>
                                        <a:pt x="43" y="95"/>
                                        <a:pt x="43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1" y="95"/>
                                      </a:cubicBezTo>
                                      <a:cubicBezTo>
                                        <a:pt x="43" y="93"/>
                                        <a:pt x="45" y="92"/>
                                        <a:pt x="46" y="90"/>
                                      </a:cubicBezTo>
                                      <a:cubicBezTo>
                                        <a:pt x="44" y="91"/>
                                        <a:pt x="42" y="94"/>
                                        <a:pt x="39" y="94"/>
                                      </a:cubicBezTo>
                                      <a:cubicBezTo>
                                        <a:pt x="37" y="92"/>
                                        <a:pt x="36" y="90"/>
                                        <a:pt x="36" y="87"/>
                                      </a:cubicBezTo>
                                      <a:cubicBezTo>
                                        <a:pt x="37" y="87"/>
                                        <a:pt x="37" y="86"/>
                                        <a:pt x="39" y="86"/>
                                      </a:cubicBezTo>
                                      <a:cubicBezTo>
                                        <a:pt x="39" y="85"/>
                                        <a:pt x="40" y="84"/>
                                        <a:pt x="40" y="84"/>
                                      </a:cubicBezTo>
                                      <a:cubicBezTo>
                                        <a:pt x="45" y="77"/>
                                        <a:pt x="47" y="66"/>
                                        <a:pt x="58" y="64"/>
                                      </a:cubicBezTo>
                                      <a:cubicBezTo>
                                        <a:pt x="56" y="67"/>
                                        <a:pt x="59" y="70"/>
                                        <a:pt x="58" y="73"/>
                                      </a:cubicBezTo>
                                      <a:cubicBezTo>
                                        <a:pt x="57" y="74"/>
                                        <a:pt x="57" y="75"/>
                                        <a:pt x="58" y="75"/>
                                      </a:cubicBezTo>
                                      <a:cubicBezTo>
                                        <a:pt x="60" y="72"/>
                                        <a:pt x="57" y="67"/>
                                        <a:pt x="60" y="65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4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5"/>
                                      </a:cubicBezTo>
                                      <a:cubicBezTo>
                                        <a:pt x="60" y="65"/>
                                        <a:pt x="60" y="65"/>
                                        <a:pt x="61" y="65"/>
                                      </a:cubicBezTo>
                                      <a:cubicBezTo>
                                        <a:pt x="61" y="65"/>
                                        <a:pt x="60" y="64"/>
                                        <a:pt x="61" y="63"/>
                                      </a:cubicBezTo>
                                      <a:cubicBezTo>
                                        <a:pt x="61" y="64"/>
                                        <a:pt x="61" y="65"/>
                                        <a:pt x="62" y="65"/>
                                      </a:cubicBezTo>
                                      <a:cubicBezTo>
                                        <a:pt x="61" y="66"/>
                                        <a:pt x="62" y="67"/>
                                        <a:pt x="62" y="67"/>
                                      </a:cubicBezTo>
                                      <a:cubicBezTo>
                                        <a:pt x="62" y="67"/>
                                        <a:pt x="62" y="65"/>
                                        <a:pt x="62" y="64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2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3" y="74"/>
                                        <a:pt x="67" y="85"/>
                                        <a:pt x="65" y="95"/>
                                      </a:cubicBezTo>
                                      <a:cubicBezTo>
                                        <a:pt x="65" y="96"/>
                                        <a:pt x="65" y="96"/>
                                        <a:pt x="65" y="97"/>
                                      </a:cubicBezTo>
                                      <a:cubicBezTo>
                                        <a:pt x="62" y="99"/>
                                        <a:pt x="61" y="104"/>
                                        <a:pt x="56" y="103"/>
                                      </a:cubicBezTo>
                                      <a:close/>
                                      <a:moveTo>
                                        <a:pt x="67" y="94"/>
                                      </a:moveTo>
                                      <a:cubicBezTo>
                                        <a:pt x="67" y="92"/>
                                        <a:pt x="67" y="89"/>
                                        <a:pt x="67" y="86"/>
                                      </a:cubicBezTo>
                                      <a:cubicBezTo>
                                        <a:pt x="67" y="86"/>
                                        <a:pt x="67" y="87"/>
                                        <a:pt x="67" y="87"/>
                                      </a:cubicBezTo>
                                      <a:cubicBezTo>
                                        <a:pt x="68" y="87"/>
                                        <a:pt x="68" y="87"/>
                                        <a:pt x="68" y="87"/>
                                      </a:cubicBezTo>
                                      <a:cubicBezTo>
                                        <a:pt x="68" y="84"/>
                                        <a:pt x="65" y="82"/>
                                        <a:pt x="67" y="81"/>
                                      </a:cubicBezTo>
                                      <a:cubicBezTo>
                                        <a:pt x="67" y="81"/>
                                        <a:pt x="67" y="81"/>
                                        <a:pt x="67" y="82"/>
                                      </a:cubicBezTo>
                                      <a:cubicBezTo>
                                        <a:pt x="67" y="82"/>
                                        <a:pt x="67" y="82"/>
                                        <a:pt x="67" y="82"/>
                                      </a:cubicBezTo>
                                      <a:cubicBezTo>
                                        <a:pt x="68" y="83"/>
                                        <a:pt x="67" y="86"/>
                                        <a:pt x="69" y="86"/>
                                      </a:cubicBezTo>
                                      <a:cubicBezTo>
                                        <a:pt x="70" y="90"/>
                                        <a:pt x="70" y="93"/>
                                        <a:pt x="67" y="94"/>
                                      </a:cubicBezTo>
                                      <a:close/>
                                      <a:moveTo>
                                        <a:pt x="90" y="58"/>
                                      </a:moveTo>
                                      <a:cubicBezTo>
                                        <a:pt x="90" y="58"/>
                                        <a:pt x="90" y="58"/>
                                        <a:pt x="90" y="58"/>
                                      </a:cubicBezTo>
                                      <a:cubicBezTo>
                                        <a:pt x="90" y="58"/>
                                        <a:pt x="90" y="59"/>
                                        <a:pt x="90" y="59"/>
                                      </a:cubicBezTo>
                                      <a:cubicBezTo>
                                        <a:pt x="90" y="59"/>
                                        <a:pt x="89" y="59"/>
                                        <a:pt x="89" y="59"/>
                                      </a:cubicBezTo>
                                      <a:cubicBezTo>
                                        <a:pt x="89" y="58"/>
                                        <a:pt x="90" y="59"/>
                                        <a:pt x="90" y="58"/>
                                      </a:cubicBezTo>
                                      <a:close/>
                                      <a:moveTo>
                                        <a:pt x="83" y="90"/>
                                      </a:moveTo>
                                      <a:cubicBezTo>
                                        <a:pt x="86" y="86"/>
                                        <a:pt x="87" y="81"/>
                                        <a:pt x="86" y="76"/>
                                      </a:cubicBezTo>
                                      <a:cubicBezTo>
                                        <a:pt x="86" y="76"/>
                                        <a:pt x="86" y="76"/>
                                        <a:pt x="86" y="75"/>
                                      </a:cubicBezTo>
                                      <a:cubicBezTo>
                                        <a:pt x="86" y="71"/>
                                        <a:pt x="91" y="66"/>
                                        <a:pt x="89" y="62"/>
                                      </a:cubicBezTo>
                                      <a:cubicBezTo>
                                        <a:pt x="89" y="61"/>
                                        <a:pt x="89" y="62"/>
                                        <a:pt x="90" y="62"/>
                                      </a:cubicBezTo>
                                      <a:cubicBezTo>
                                        <a:pt x="89" y="63"/>
                                        <a:pt x="89" y="64"/>
                                        <a:pt x="90" y="64"/>
                                      </a:cubicBezTo>
                                      <a:cubicBezTo>
                                        <a:pt x="91" y="64"/>
                                        <a:pt x="91" y="63"/>
                                        <a:pt x="91" y="63"/>
                                      </a:cubicBezTo>
                                      <a:cubicBezTo>
                                        <a:pt x="89" y="72"/>
                                        <a:pt x="94" y="85"/>
                                        <a:pt x="83" y="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1905"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BA0E197" id="Skupina 87" o:spid="_x0000_s1026" alt="Slika cvetlice" style="width:1in;height:48.95pt;mso-position-horizontal-relative:char;mso-position-vertical-relative:line" coordsize="14065,9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">
                      <o:lock v:ext="edit" aspectratio="t"/>
                      <v:group id="Skupina 21" o:spid="_x0000_s1027" style="position:absolute;width:14065;height:9563" coordsize="14065,9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        <o:lock v:ext="edit" aspectratio="t"/>
                        <v:shape id="Prostoročno 4" o:spid="_x0000_s1028" alt="Slika cvetlice" style="position:absolute;width:14065;height:9563;visibility:visible;mso-wrap-style:square;v-text-anchor:top" coordsize="372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" path="m237,243v-13,-2,-25,-9,-36,-15c208,231,214,236,222,236v-6,-2,-13,-4,-18,-9c211,230,219,234,226,235v-6,-4,-14,-5,-21,-8c216,229,226,234,237,235v-9,-3,-20,-4,-29,-9c216,227,224,232,232,232v-4,-2,-9,-2,-13,-4c229,229,240,231,251,232v-13,-2,-26,-2,-38,-7c221,224,230,229,239,228v-3,-1,-5,-1,-7,-1c232,227,232,227,233,227v-6,-2,-12,-1,-17,-4c222,224,228,226,235,225v-6,-1,-12,-1,-18,-3c225,221,233,224,240,221v-6,-1,-11,1,-17,c227,220,235,222,237,217v-3,1,-7,2,-11,2c234,215,248,209,257,215v-5,1,-11,,-17,2c252,217,268,211,279,220v-11,-1,-22,-4,-32,-1c257,220,272,215,281,223v-10,,-20,-3,-30,c261,223,274,218,282,227v-9,,-18,-3,-27,-1c264,227,274,224,283,229v-7,,-13,-2,-20,-1c270,230,277,225,283,230v,,-2,3,-6,5c286,234,285,220,280,217v3,2,8,1,6,c299,219,313,221,325,218v7,-1,18,-4,23,-11c351,203,347,200,344,197v-6,-5,-12,-9,-17,-14c337,180,342,172,349,167v5,-4,23,-18,13,-23c362,144,362,144,362,145v-1,,-1,,-1,-1c361,144,361,144,361,144v,,-1,,-2,c359,144,358,144,358,144v3,-4,8,-12,8,-17c366,124,359,124,356,124v-5,-1,-11,-3,-17,-2c333,122,328,120,321,121v9,-10,15,-25,15,-39c329,80,318,81,309,81v1,-9,14,-18,7,-28c314,51,302,54,299,55v-8,3,-18,4,-24,7c276,61,276,60,276,58v-3,-8,5,-22,-6,-26c262,34,257,41,249,45,252,31,248,17,241,6v-5,-3,-8,5,-11,7c230,13,230,13,230,13v-7,3,-12,7,-16,13c209,25,207,29,205,32,202,24,199,12,193,6v-4,-3,-6,4,-8,7c180,10,177,3,172,1v,-1,,-1,,-1c171,,171,,171,1v,,,-1,-1,-1c163,7,162,18,157,26,153,16,143,7,134,2v-4,9,-10,18,-11,30c113,33,120,49,115,56,102,44,90,26,68,24v-2,7,1,16,,25c73,56,69,67,74,75,67,73,58,65,50,68v2,9,6,19,7,28c39,92,20,87,,90v,,,,1,c,91,,92,,92v4,26,25,40,42,53c35,145,12,151,6,156v2,7,9,17,17,23c36,188,57,196,70,198v2,,-13,15,-14,16c59,217,65,222,68,224v12,9,26,11,34,11c112,235,141,232,133,236v-2,2,50,10,58,-11c178,238,142,237,138,232v2,1,5,-1,8,c143,231,140,230,138,228v2,1,4,3,6,3c141,229,137,228,136,225v2,1,5,4,7,5c140,226,132,222,134,216v,,1,-1,,-1c137,210,140,206,146,205v7,-1,14,3,21,7c166,212,166,212,166,212v,,1,1,2,1c167,213,167,213,166,213v1,,2,1,2,1c168,214,167,215,166,215v1,,3,,4,1c168,216,166,216,164,216v3,,5,,7,1c169,217,167,217,165,218v3,,5,,8,c169,219,165,219,162,220v4,1,8,-2,12,-1c172,220,170,220,167,220v1,,2,1,3,1c169,221,167,221,166,222v5,1,10,-1,14,-1c177,224,173,222,169,223v2,,4,,5,c172,224,169,224,167,225v4,1,8,-1,11,-1c175,225,172,225,170,226v2,,4,,7,c170,229,163,229,155,228v-3,-1,-7,-2,-10,-3c143,225,138,222,137,221v5,6,14,7,22,8c170,230,179,228,190,225v1,,3,2,6,3c200,230,225,252,257,244v17,-5,23,-11,22,-10c276,234,258,246,237,243xm213,221v2,-2,3,-4,5,-5c218,216,218,217,218,217v4,-2,9,-6,11,-11c230,206,230,206,230,206v-3,6,-9,10,-15,13c220,218,224,215,228,211v,,,,,-1c230,209,231,207,232,205v,,,,1,c230,213,222,218,213,221xm240,192v6,-1,11,-3,15,-6c249,188,243,191,237,192v1,,2,,3,c234,194,229,194,222,194v1,,1,,2,c229,193,232,193,237,191v-4,1,-8,2,-13,1c228,192,232,191,236,191v-2,-1,-6,,-10,c231,190,237,190,242,189v,,-1,,,c240,189,238,189,237,189v,,,,1,c237,189,235,189,232,189v3,-1,7,-1,9,-1c242,188,242,187,242,187v-3,,-7,1,-11,c233,187,233,186,234,187v,,,,,-1c234,186,234,187,235,187v2,-1,5,-1,7,-2c243,185,243,185,243,185v-3,1,-8,1,-11,1c237,184,241,184,245,183v-2,-1,-8,1,-11,1c237,182,242,184,245,181v-3,-1,-6,3,-9,1c240,180,247,180,253,179v-5,,-10,,-14,1c244,178,253,177,258,176v-6,,-15,2,-20,2c245,176,254,175,261,173v-6,1,-13,2,-20,3c242,174,244,174,246,174v,,,-1,,-1c253,172,259,171,264,169v-5,1,-12,3,-18,3c251,171,254,171,259,169v-4,,-8,1,-12,2c251,169,257,168,261,166v-3,,-8,2,-11,2c253,166,259,166,263,165v-3,,-8,1,-11,1c254,163,258,163,261,162v-1,,-4,,-6,1c255,163,255,163,255,162v4,-3,10,-2,15,-2c267,159,261,159,257,160v7,-3,13,-2,19,-3c270,157,265,157,259,158v4,-4,12,-2,17,-3c272,155,266,155,261,155v2,-3,9,-2,12,-2c276,153,279,153,283,153v-6,-1,-14,-1,-20,-1c263,152,263,152,263,151v1,1,2,1,2,c265,151,265,151,265,151v4,,6,,10,c272,150,267,150,264,150v,,1,-1,1,-1c278,148,289,152,297,158v-3,-1,-6,-1,-9,-1c291,157,294,158,297,159v-3,1,-8,2,-11,2c289,162,293,160,297,160v-3,2,-6,3,-9,5c291,164,294,162,297,161v-4,5,-10,9,-16,13c288,171,293,167,298,162v-3,4,-6,8,-9,12c288,175,285,177,284,179v,,,,,c278,183,270,186,264,189v,1,-1,2,-2,2c262,191,262,190,262,190v-2,1,-4,2,-6,2c257,191,259,191,259,190v1,,2,,2,-1c262,189,262,189,263,188v,,-1,,-1,c253,193,244,196,233,198v7,-1,13,-3,20,-5c253,193,253,193,253,193v1,,1,,1,-1c254,192,254,193,254,193v,,1,,,-1c255,192,255,192,256,192v,,,,,c255,193,254,194,253,193v-6,4,-14,5,-21,7c233,201,233,200,234,200v-1,1,-3,1,-4,1c230,200,232,201,232,199v,,,,,c231,199,231,200,231,200v,,-1,-1,-1,-1c229,200,228,200,227,199v1,,4,,6,-1c231,198,230,198,228,199v1,-1,2,-1,2,-1c230,198,230,198,230,198v,-1,1,,1,c231,197,233,198,233,197v-4,,-7,1,-10,c225,197,228,197,231,196v,,,,-1,c231,195,234,196,235,195v-5,1,-9,1,-14,1c228,195,235,194,240,193v,-1,,-1,,-1xm228,189v1,,1,-1,2,c229,189,228,189,228,189xm231,188v,1,-1,,-1,1c230,188,231,188,231,188xm230,187v,,1,,1,c231,187,230,187,230,187xm241,169v-2,5,-10,4,-14,3c229,170,233,171,236,170v1,,2,,4,-1c238,171,234,171,232,172v2,,7,-2,9,-3xm237,173v-1,,-3,1,-4,1c234,173,235,173,237,173xm236,174v7,-4,13,-10,17,-16c251,158,251,159,250,160v,,,,1,c248,162,244,163,241,164v,,,,,c241,164,242,164,242,163v1,,1,,1,1c244,163,245,163,246,163v-4,2,-9,3,-14,4c232,167,232,167,232,168v4,-1,10,-2,15,-4c247,164,246,165,245,165v-5,1,-11,4,-18,4c227,169,227,170,227,170v4,,7,-2,11,-2c240,167,242,168,244,167v-5,2,-11,3,-18,4c227,169,228,166,230,165v-1,-1,-1,,-2,c229,163,230,160,232,158v,,1,,1,-1c234,156,240,153,235,152v-4,3,-6,7,-11,9c225,159,227,158,228,157v,,,,,c226,158,225,159,223,161v1,-4,6,-7,9,-9c232,151,232,151,232,151v-4,3,-7,6,-9,9c222,157,225,155,227,153v2,-1,8,-7,3,-3c228,152,225,155,223,157v,-5,6,-7,8,-10c229,148,227,150,225,152v2,-4,7,-8,10,-12c235,139,235,139,235,139v-1,,-1,,-1,c232,140,230,142,228,142v1,-9,5,-16,13,-18c242,123,244,123,245,122v7,-2,16,-1,23,1c269,123,268,123,268,124v1,,1,,1,c269,132,267,143,261,151v-7,9,-14,20,-26,26c235,177,234,176,234,176v1,-1,2,-1,2,-2xm216,179v,-1,,-2,1,-3c223,173,221,161,229,160v-4,6,-5,16,-13,19xm224,176v,,,,,c224,176,223,176,223,176v1,,1,,1,xm220,180v,,,,,c220,181,220,181,220,181v,,,,,-1xm194,174v,,,1,1,1c195,175,195,174,195,174v,,-1,-1,-1,-1c194,171,194,171,194,169v1,1,1,2,1,3c195,172,196,172,196,172v,2,1,2,1,3c198,176,200,179,202,177v-1,-4,-6,-5,-6,-8c196,168,196,169,195,169v-1,-4,-3,-6,-4,-9c190,160,190,159,189,159v-1,,,1,-1,1c188,160,188,160,188,159v,,,,-1,c186,154,189,146,186,143v-2,-1,-4,-2,-5,-2c180,142,182,142,183,144v,-1,1,-1,2,c185,144,185,145,185,146v-4,-2,-10,-5,-8,-11c180,136,181,130,184,132v,1,,1,,1c184,133,184,133,185,133v1,2,2,4,2,8c187,141,187,141,187,141v,,1,,1,c188,143,189,144,190,145v,2,1,4,1,7c190,154,190,157,188,158v,1,,1,1,1c190,158,190,158,190,157v,,,,,c191,154,192,152,192,149v1,1,2,4,1,6c193,155,193,155,193,155v-4,5,6,-5,10,c203,156,203,157,204,157v,1,,1,,1c206,159,204,161,205,163v1,-3,1,-7,2,-9c208,154,208,154,208,154v,-1,,-1,,-1c208,153,208,153,208,152v-1,1,-1,1,-2,1c206,151,205,151,204,151v-1,,-1,,-2,c204,149,205,148,208,147v-2,-1,-4,2,-5,2c203,149,203,149,203,148v,,,,,c202,149,201,150,200,150v2,-3,6,-7,4,-12c206,138,206,135,205,134v,4,-3,6,-5,8c200,140,201,139,202,138v2,-3,1,-7,2,-10c203,127,203,128,202,128v,,,,,1c201,129,201,129,201,129v,,,,,1c200,129,200,129,200,130v,,,1,,1c200,131,200,130,201,130v-1,,-1,1,-1,1c200,131,198,132,197,134v-1,,-1,,,1c196,135,196,135,196,135v,1,,,-1,c195,135,195,135,195,135v,1,,1,1,2c196,137,196,136,196,136v1,,2,-1,2,-2c198,134,198,134,198,134v1,,1,-1,2,-1c199,134,198,135,198,136v-1,,-2,1,-3,2c195,137,194,137,194,137v,,,,-1,c194,137,194,137,194,138v-1,-1,-2,-1,-3,c191,137,191,137,191,137v-1,,-1,,-1,c190,138,190,139,190,140v2,,1,-1,1,-1c192,139,191,139,192,139v,,,,,c193,139,193,139,194,140v2,,2,3,3,5c198,144,198,144,198,144v3,1,4,-3,6,-5c203,142,202,145,201,148v-1,1,-2,2,-3,2c198,146,195,146,193,144v,,1,,1,c194,144,195,144,195,145v,,,,,c195,143,193,142,192,143v,-1,,-1,,-1c192,141,191,142,190,142v,-1,,-1,-1,-1c190,141,190,141,190,141v,-2,,-3,-1,-5c191,136,193,135,193,133v2,-2,3,-3,6,-3c203,126,203,122,206,118v2,-2,4,-4,6,-5c211,120,205,125,207,131v-1,4,2,11,-3,13c206,144,209,141,208,139v1,2,,4,-2,5c206,144,206,145,206,145v1,,1,,2,-1c208,144,207,145,207,145v,1,,1,,1c208,146,208,146,208,145v1,1,1,1,1,2c209,146,209,146,209,146v1,,1,,1,c211,146,211,145,211,145v-1,-1,-1,,-1,c210,145,210,145,210,144v,,-1,1,-1,1c209,144,210,144,209,143v1,,1,1,1,1c209,143,210,143,210,142v-1,1,-2,2,-2,2c207,144,208,143,208,143v,,,,,c209,142,210,141,210,139v,,,2,,3c211,142,210,141,211,141v,-1,,-3,,-4c219,137,222,128,228,123v,-1,3,-1,3,-2c233,121,235,119,236,120v-2,1,-5,4,-7,6c231,125,232,123,234,122v-5,10,-10,22,-17,29c217,153,216,155,215,157v,1,,2,-1,3c214,158,215,157,214,156v1,-2,2,-4,3,-5c217,150,218,150,218,149v-3,2,-3,5,-5,7c213,157,212,157,212,157v,,-2,-2,,-4c212,153,212,153,213,153v-1,1,-1,2,-2,2c213,155,214,153,215,153v-1,-2,-2,,-2,c212,152,215,152,214,151v2,-1,3,-2,4,-3c215,148,215,151,213,151v,-1,1,-3,2,-4c215,147,215,147,215,146v2,-1,4,-3,5,-5c221,141,222,139,223,138v1,-1,1,-2,2,-3c221,138,218,143,215,146v-2,,-2,1,-3,1c212,147,212,146,212,146v,1,-2,1,-2,2c210,148,210,148,210,148v-1,1,-2,3,-3,4c209,151,211,149,213,148v-1,3,-3,5,-3,8c209,158,210,161,211,163v,-2,-1,-4,,-6c213,160,212,164,211,166v-1,1,-1,,-1,c210,166,210,166,209,166v,1,1,,1,1c210,167,210,167,210,167v1,,,,1,c211,168,210,169,210,170v-1,-1,-2,-2,-3,-3c207,169,210,172,209,175v,,,,,c211,180,208,184,205,186v,-1,,-4,-1,-5c204,186,202,191,196,189v2,-5,-2,-10,-2,-15xm193,182v1,,,,1,1c194,182,194,182,194,182v,-2,-2,-3,-1,-5c194,177,193,178,194,178v,,,,-1,c194,180,194,182,195,182v1,3,1,6,-1,7c194,187,194,184,193,182xm192,191v-3,2,-4,7,-9,6c181,196,179,193,177,192v1,-1,2,-3,3,-4c180,186,182,184,182,183v,-1,,-1,,-1c180,184,180,186,178,188v,,,,,1c177,190,176,190,176,192v-1,-1,-2,-1,-3,-1c175,189,177,188,178,185v-2,2,-3,4,-6,5c172,190,172,190,171,190v,,,,,c171,190,171,190,170,190v2,-2,4,-3,5,-4c173,187,171,189,168,189v-1,-1,-2,-4,-2,-6c166,183,167,182,168,182v,-1,1,-2,1,-2c174,174,175,164,185,162v-1,3,1,6,,8c185,171,185,172,185,172v2,-3,,-7,2,-9c187,162,187,162,187,162v,,,,,1c187,163,187,163,188,163v,,,-1,,-1c188,162,188,163,189,163v-1,1,,2,,2c189,164,189,163,189,162v,,,,,-1c189,161,189,161,189,161v,,,,,c189,161,189,161,189,161v,10,4,20,3,29c192,191,192,191,192,191xm149,176v,-1,-1,-2,-1,-3c149,175,153,172,154,171v-1,4,-1,8,-3,10c150,180,149,178,149,176v,,,,,xm149,178v-1,,-1,,-1,c148,178,149,178,149,178xm151,120v,,,,1,c152,118,154,114,152,111v,-2,-1,-5,-2,-7c152,105,153,108,153,110v1,-2,-1,-4,-2,-6c153,104,153,106,154,108v1,-1,1,-1,1,-1c159,111,155,118,156,123v-1,4,1,8,2,11c158,134,158,135,158,135v-1,,-1,-2,-1,-3c157,132,156,132,156,132v,1,1,2,1,4c157,135,156,135,156,135v-1,-1,-1,-5,-1,-6c154,132,156,133,156,136v,1,,1,,1c156,137,156,137,156,137v-1,1,-1,1,-2,1c153,136,154,133,153,131v,2,,6,1,8c153,140,152,140,152,141v-1,-1,-1,-2,-1,-3c151,138,151,138,151,138v,-2,-1,-3,,-4c150,131,151,128,152,126v-1,,-1,,-1,-1c150,128,150,131,150,133v-1,1,1,4,,5c151,139,151,140,150,140v-1,-2,,-4,-1,-5c149,135,149,136,149,137v-1,-5,1,-12,2,-17xm150,119v,-4,,-10,-1,-15c148,103,148,103,148,102v,,,,1,c151,108,153,113,150,119xm162,73v-3,-5,-4,-12,-5,-18c158,61,161,67,162,73xm156,49v1,2,1,4,1,6c156,53,157,51,156,49xm161,81v1,-3,2,-8,4,-11c165,70,165,71,165,71v,,1,-2,,-2c166,68,167,66,168,65v,2,-2,6,-1,8c168,69,167,65,170,62v,1,-1,3,-1,5c170,67,169,67,170,67v-1,-2,1,-4,,-6c171,62,172,61,173,60v1,4,,8,1,12c176,70,173,67,174,64v,-1,,-2,,-3c174,61,174,60,175,60v,,,,-1,c174,60,175,60,175,60v,3,,4,1,6c177,65,175,62,176,60v4,1,4,6,4,9c181,76,180,84,181,92v,-5,-1,-9,1,-14c181,75,180,69,181,65v-1,-1,-1,-1,-1,-2c184,70,182,79,183,86v1,-7,,-14,,-19c185,69,184,73,184,76v,,,,,c185,76,185,75,184,75v1,-1,,-3,,-5c185,71,186,73,185,74v1,,1,,1,c186,78,186,81,186,84v1,2,,5,,7c188,88,187,84,187,81v-1,-2,,-4,-1,-7c188,77,188,82,188,85v,,,,,c188,85,188,84,188,84v,,,-1,,-2c189,82,188,79,188,78v,,,,,-1c190,80,189,86,189,90v,,1,,1,c190,88,190,85,190,82v1,3,2,7,2,11c192,97,193,104,190,107v,-2,1,-5,,-6c190,101,190,102,190,102v,,,,,-1c189,103,190,108,188,109v,-2,1,-4,1,-7c188,105,188,108,186,110v1,-5,2,-8,2,-13c188,97,188,97,188,97v,2,-1,7,-1,9c186,107,186,110,185,111v,-3,,-6,1,-9c186,102,186,102,186,102v-1,1,-1,3,-1,5c185,107,185,106,185,106v,,-1,,-1,c184,105,184,104,184,103v,,-1,,-1,c183,108,182,116,179,120v,,1,-1,1,-1c181,116,181,113,182,110v-1,-1,,,-1,c181,108,182,106,182,105v,,,,,-1c181,106,181,109,181,110v,1,,1,,1c181,112,181,113,180,114v,-1,1,-2,1,-3c179,115,179,119,177,122v1,-2,1,-3,1,-5c180,113,180,110,181,106v,,,-1,-1,-1c179,108,179,111,178,114v,-3,,-5,,-7c177,109,177,115,176,116v,-1,1,-2,,-4c176,112,176,112,177,112v-2,-4,,-7,-1,-12c176,103,176,105,176,108v-2,-1,-2,-4,-1,-5c174,102,175,99,174,98v,3,,6,,8c174,106,173,106,173,106v,-1,,-3,,-3c173,98,173,93,172,89v-1,5,2,13,-1,18c171,105,171,102,170,100v,4,1,10,-1,15c169,112,170,109,169,106v,,,,,c169,104,170,102,168,100v1,1,,2,1,3c169,107,169,111,168,116v-1,-3,,-6,-1,-10c167,109,167,111,166,114v,-3,1,-5,,-9c165,109,164,114,164,118v-1,-3,1,-7,,-10c165,101,165,94,164,87v,1,,1,,2c164,89,164,89,164,89v,10,,17,-1,25c163,114,163,114,163,114v,1,,3,-1,4c162,116,163,112,163,110v-2,,-1,2,-1,3c161,111,162,108,161,107v,,,,,c160,105,161,103,161,101v-1,,,,,c160,101,160,101,160,102v,4,-1,7,-1,11c158,103,159,92,160,82v1,,1,-1,1,-1xm200,97v3,5,-1,11,-2,15c199,111,200,109,200,107v1,1,,2,,3c200,109,200,110,200,110v,1,-1,3,-1,4c199,114,199,114,198,114v,1,,3,,4c199,116,199,113,200,111v-1,6,2,11,-1,15c200,125,199,124,200,124v-1,-1,,-2,,-2c200,121,200,119,199,119v-1,,,,-1,c199,121,199,124,198,127v,,,,-1,c197,126,198,125,198,124v-2,,-1,3,-2,4c196,128,196,128,196,128v,1,,1,-1,1c196,127,196,126,196,123v,,,,,c194,126,195,130,193,132v1,-4,2,-7,1,-11c194,125,194,129,191,131v1,,1,-2,1,-3c192,128,191,129,191,129v,-1,,-2,,-3c191,126,191,127,191,127v,-3,1,-6,2,-8c191,120,191,123,191,125v-2,-2,-1,-6,-3,-8c187,118,187,119,187,121v-1,,-1,,-1,-1c185,122,185,123,184,125v-1,-1,,-2,,-2c183,124,183,125,182,127v,-2,1,-4,2,-6c184,121,184,122,184,121v1,-2,3,-4,4,-7c185,118,181,122,180,128v,,,,,c179,129,178,131,177,132v,-2,1,-3,2,-5c179,127,179,127,179,127v,-2,2,-2,1,-4c182,121,183,119,184,117v2,-1,2,-4,4,-5c188,112,189,112,188,111v4,-4,9,-9,11,-15c199,96,199,96,199,96v1,1,-1,2,1,1xm203,103v,,,,-1,c201,96,206,90,212,88v-3,3,-6,8,-8,12c209,95,211,86,219,83v-4,5,-8,10,-11,16c211,94,215,90,217,85v2,-1,4,-3,6,-4c224,81,224,80,226,80v-4,4,-8,8,-10,12c220,88,223,83,227,80v1,,1,,1,c226,82,223,84,222,87v2,-2,4,-5,7,-6c227,85,225,89,223,94v3,-5,5,-10,8,-14c230,84,229,89,228,93v1,-3,2,-8,4,-12c238,87,235,99,237,108v-1,4,-1,10,-6,12c232,118,233,117,233,115v-7,8,-12,16,-22,20c215,132,219,129,223,125v-3,2,-5,4,-8,6c215,131,215,131,216,131v-2,,-4,3,-7,3c214,130,220,126,224,120v-5,5,-10,9,-15,12c213,126,220,123,223,117v-2,2,-4,4,-6,6c217,123,218,122,218,122v-3,2,-6,5,-9,7c213,125,218,122,221,116v-3,2,-5,5,-7,7c215,122,216,121,217,119v,,-1,,-1,c217,117,220,116,220,114v-3,3,-6,6,-10,9c213,120,216,118,218,114v,,-1,1,-1,1c218,114,219,112,220,111v-3,3,-6,6,-9,9c215,115,219,110,222,104v-3,3,-5,7,-9,10c213,114,214,113,213,113v3,-4,5,-7,7,-11c217,105,216,108,213,111v1,-4,3,-6,4,-9c215,104,213,108,212,111v-1,,-1,,-1,c211,110,212,109,213,108v-3,3,-4,5,-7,8c208,112,211,107,212,103v-3,3,-4,8,-6,12c205,115,205,116,204,117v1,-4,4,-9,6,-13c210,104,210,103,210,103v-3,4,-5,9,-8,13c203,112,206,109,207,105v-2,3,-2,6,-5,8c202,111,204,108,205,106v,-1,-1,,-1,1c203,107,203,110,201,111v,-2,1,-4,1,-6c203,105,203,104,203,103v,,,,,xm243,110v,-1,2,-1,2,-2c243,109,240,112,238,113v1,-3,5,-5,7,-8c243,106,241,108,239,109v1,-3,5,-4,7,-6c248,101,250,100,252,98v-5,2,-9,5,-13,9c242,102,248,99,253,96v-5,2,-10,6,-14,9c245,95,259,92,269,87v-11,4,-22,8,-31,15c241,97,247,96,252,92v-5,2,-10,5,-14,8c238,98,241,98,241,97v-1,,-2,1,-2,c248,90,262,86,274,82v9,-4,19,-2,15,9c287,93,287,97,286,99v,1,1,1,1,1c286,110,281,117,277,123v-2,2,-4,5,-6,7c270,126,274,125,275,122v-2,1,-3,3,-4,5c270,123,275,122,276,119v,,,,,c275,120,272,123,271,125v-1,-1,,-2,,-2c271,123,271,123,271,122v1,-1,2,-1,3,-3c273,120,272,121,271,122v-1,-1,-1,-1,-2,-1c271,119,274,117,275,115v-2,2,-4,4,-6,6c268,120,267,120,266,120v2,-1,4,-3,6,-5c273,114,276,114,276,112v-3,3,-7,5,-10,8c264,120,263,120,262,120v5,-3,10,-6,13,-10c276,110,276,109,276,108v-4,4,-9,9,-14,12c260,120,258,119,256,120v1,-2,2,-1,2,-3c257,118,255,120,253,119v1,-2,4,-3,5,-5c256,115,255,118,252,119v,-1,1,-1,1,-1c252,117,251,119,250,119v3,-3,6,-4,8,-7c254,115,251,118,247,120v3,-3,6,-5,8,-8c255,111,255,112,255,112v2,-2,4,-4,6,-6c257,108,255,111,252,114v,,,-1,1,c252,114,252,114,251,115v-1,2,-4,3,-7,5c245,119,247,118,248,117v-2,,-2,1,-3,2c246,117,249,115,251,113v-1,,-1,1,-2,1c251,112,253,111,254,109v-2,2,-5,4,-7,6c247,115,247,115,247,115v-2,3,-6,5,-9,7c240,120,243,118,246,116v,-1,-1,,-1,-1c247,114,248,113,249,112v-4,2,-7,5,-11,8c241,116,246,113,249,110v-3,1,-6,4,-9,6c242,114,245,112,247,109v-4,3,-7,5,-10,8c239,114,243,112,246,109v-1,,-2,1,-3,1xm290,93v1,-3,5,-4,7,-6c295,87,293,89,291,90v2,-5,11,-5,17,-6c300,87,294,91,289,97v-1,-1,,-2,1,-2c290,93,294,92,295,90v2,-1,3,-2,5,-3c296,88,293,91,290,93xm296,82v,,1,-1,2,-1c297,82,297,82,296,82xm280,121v,-1,1,-1,2,c282,121,281,121,280,121xm293,121v-6,,-10,3,-15,4c280,121,287,120,293,121xm269,134v,,1,,,c270,134,270,135,269,135v,,,,,-1xm252,119v,,,,-1,c251,119,252,119,252,119xm253,114v,,,,,c253,114,253,114,253,114xm209,126v1,-2,3,-3,5,-5c213,123,211,125,209,126xm202,113v,,,,,c202,113,202,114,201,114v,,1,,1,-1xm201,93v,,,-1,,-1c202,92,201,93,201,93xm189,133v-3,-2,-2,-9,-1,-13c188,120,188,120,188,120v,2,1,4,2,6c190,128,190,131,189,133xm188,138v,-1,,-1,,-1c188,137,188,137,188,137v,-1,,,1,-1c189,138,189,140,189,141v,,,,-1,c188,140,189,139,188,138xm188,139v,,,-1,,-1c188,138,188,139,188,139xm183,130v1,-3,1,-7,4,-9c185,124,184,127,183,130xm184,129v,-2,1,-2,1,-3c185,127,185,128,184,129xm179,132v,-2,1,-3,1,-4c181,129,179,130,179,132xm177,128v,-1,,-1,,-1c178,127,177,127,177,128xm173,170v-4,3,-11,-2,-14,2c158,170,160,166,163,167v-1,,,,,1c163,168,164,167,164,167v,1,-2,1,-2,2c165,169,168,167,172,167v1,,3,-1,4,-3c177,164,177,164,178,164v-1,2,-2,3,-4,4c174,169,173,169,173,170xm169,179v-1,,-2,1,-3,1c166,179,167,178,168,178v,,,-1,,-1c167,177,166,178,165,178v,,1,-1,1,-1c166,176,166,176,165,176v3,-1,5,-2,7,-4c171,174,170,177,169,178v,,,1,,1xm166,181v,,1,,1,c167,181,167,181,166,181v,,,,,c165,181,166,181,166,181xm165,175v,1,-1,1,-2,1c163,176,163,176,163,176v-1,,-2,-1,-4,-1c160,174,159,173,159,173v1,-1,3,-3,4,-2c165,171,167,173,170,172v,1,-1,,-1,1c167,173,165,175,163,175v1,1,1,,2,xm167,175v,,-1,,-1,-1c167,174,167,175,167,174v1,,,1,,1xm164,143v-1,1,-2,2,-3,3c160,146,161,146,161,146v-3,1,-2,5,-4,6c156,151,155,149,154,149v1,-5,6,-6,10,-6xm160,142v,,,,,-1c161,141,161,142,161,142v,,,,-1,xm158,152v2,-2,3,-5,5,-7c164,145,165,144,166,144v1,-4,5,-6,4,-10c169,135,169,136,170,136v-1,2,-3,4,-4,6c165,142,164,142,163,142v2,-2,-2,-2,-1,c162,142,162,142,161,142v1,-1,1,-2,,-3c160,139,161,140,160,140v,-1,,-2,-1,-1c159,140,160,140,159,141v,-1,-3,-3,-3,c157,141,158,141,158,141v,1,,,,c159,142,159,142,159,142v-3,2,-6,3,-6,7c147,149,150,141,154,140v,,,-1,1,-1c156,139,157,138,158,138v,,,1,1,c159,138,159,138,159,138v,-1,1,-1,1,-2c162,137,163,136,164,135v,,-1,,-1,c163,134,163,133,163,132v1,,,2,1,2c164,128,163,122,168,120v3,-3,3,-6,5,-9c172,110,173,109,173,108v1,-1,,,,1c174,109,174,108,174,108v2,2,1,6,-1,9c173,117,174,117,174,117v,,1,-1,1,-2c176,118,173,121,171,122v1,,2,-1,3,-2c174,121,174,123,172,123v-4,5,2,10,,15c172,140,170,142,169,143v,,-1,,-1,-1c169,142,170,141,171,140v-2,-1,-3,2,-4,3c171,145,167,151,164,152v1,-1,2,-1,2,-3c166,149,166,150,165,150v,1,-3,1,-2,3c163,153,162,153,162,153v,-1,2,-3,3,-4c163,149,161,150,161,148v-1,,-1,1,-1,1c160,150,161,150,161,150v,1,,1,-1,1c160,152,159,154,158,154v-1,-1,,-1,,-2xm157,137v,-1,,-1,,-1c157,136,157,136,157,137v,,,,,xm158,135v,,,1,,1c158,136,158,136,158,135xm161,135v,,,-1,,-1c161,134,161,134,161,135xm165,114v1,,1,,1,c166,115,166,116,165,117v,,,-2,1,-2c165,115,166,114,165,114xm166,113v1,,1,,1,c167,114,167,115,167,116v-1,-1,,-2,-1,-2c166,114,166,114,166,113xm177,153v-1,,-2,-2,-4,-2c173,153,178,154,180,156v,-1,,-1,,-1c180,156,180,156,180,156v-1,1,-1,3,,3c179,160,179,160,179,160v,-1,-2,-2,-2,-3c175,156,172,154,169,156v-1,-1,-3,-2,-4,-2c167,153,168,154,169,155v1,,,,1,c170,153,168,153,167,152v1,-1,3,-1,5,c172,151,171,151,171,150v-1,,-2,,-3,c169,148,171,146,169,144v1,-1,2,-2,3,-3c173,142,173,146,172,148v3,-2,6,,5,5xm179,154v,-1,-1,,-1,-1c178,152,178,152,178,150v,,1,1,1,1c179,152,180,153,179,154xm166,166v,,,-1,,-1c167,164,173,164,175,164v-3,4,-7,2,-10,3c165,166,165,166,166,166v,,,,,xm173,163v-3,-3,-6,1,-8,c164,163,164,163,164,163v,1,1,1,1,1c164,164,163,164,163,164v,,,,1,c163,163,163,163,163,162v3,,9,-3,12,c175,163,174,162,173,163xm162,159v1,-2,3,-1,4,c166,160,165,160,164,160v,,-1,,-2,-1xm170,158v-1,,-2,1,-3,1c167,158,166,158,167,157v1,-1,2,,3,c170,158,170,158,170,158xm171,156v,,1,,1,c172,156,171,157,171,157v,,,-1,,-1xm175,160v-1,,-1,,-1,-1c174,159,174,160,174,160v-1,-1,-1,-1,-2,-2c172,158,172,158,172,157v1,,1,,3,1c175,158,175,158,175,159v,1,-1,,,1xm161,153v-1,,-1,,-1,c160,152,161,151,162,150v1,,1,,1,c163,151,161,151,161,153xm159,156v2,-3,6,-2,8,c166,156,166,157,165,157v-1,-1,-3,,-3,1c161,158,159,158,159,156v,,1,,1,c160,156,159,156,159,156xm164,165v-3,-1,-8,,-10,4c153,169,152,172,150,172v1,-6,9,-10,14,-7xm178,163v,-1,,-1,,-2c179,161,180,160,181,161v,1,-1,1,-2,1c179,163,179,163,179,163v,,-1,,-1,xm180,158v,-1,1,-2,2,-2c182,156,182,157,183,157v,2,-2,2,-3,1xm183,155v,,,,,-1c184,154,184,154,184,154v1,1,1,2,,2c183,156,183,156,183,155xm184,152v,,,,,c184,151,184,151,183,150v1,,1,,2,c185,151,185,151,185,152v,,-1,,-1,xm184,148v-1,2,-2,,-4,c180,148,180,148,180,148v1,1,2,1,3,2c183,152,182,154,180,154v1,-7,-9,-11,-5,-18c175,142,180,145,185,147v,,,1,-1,1xm176,133v,-2,-1,-2,-1,-3c175,130,175,129,174,129v,1,1,3,1,4c175,135,174,135,173,136v,,,-1,1,-1c173,134,174,133,173,133v1,,,1,1,1c175,133,174,130,173,130v-1,,,,,1c171,129,171,126,173,124v,,,,1,c173,124,173,124,173,124v2,2,2,4,3,7c176,131,176,131,176,130v,1,,2,,3xm175,124v,,1,-1,2,-2c177,123,176,124,175,124xm160,131v,,,,,c161,130,160,129,160,127v1,2,3,4,2,7c162,134,162,134,161,133v,,,1,,1c161,133,161,132,160,132v,,,2,1,2c159,134,161,132,159,132v,,,,,1c158,131,159,127,158,125v1,2,2,4,2,6xm149,142v-1,,-1,-1,-1,-1c149,141,149,141,149,142xm158,157v-2,,-4,,-5,-1c153,153,150,151,148,149v5,,9,3,10,8xm148,141v,-1,-1,-1,,-1c148,140,148,141,148,141xm149,156v-1,-1,-2,-1,-3,c145,154,144,151,143,148v3,2,7,4,6,8xm145,147v-3,-5,-9,-7,-10,-12c134,134,134,133,134,131v1,2,2,4,4,6c143,137,147,141,147,147v-1,,-2,-1,-2,xm146,157v-1,,,1,,1c145,158,145,158,144,158v-3,-3,-4,-6,-3,-12c143,150,144,154,146,157xm145,162v,-1,,-1,1,-1c146,162,146,163,147,164v,1,-1,1,-1,2c145,166,144,165,143,165v-2,-2,-4,-3,-6,-6c139,161,143,159,145,162xm149,164v-4,-5,-2,-9,4,-7c153,157,153,157,153,158v3,,6,1,8,2c160,161,161,161,161,161v-1,,-1,1,-2,1c159,161,159,161,159,161v-1,,-2,1,-4,1c155,162,155,163,155,163v1,1,3,-1,4,c153,164,150,167,149,173v-1,-1,-3,-4,-2,-6c147,166,149,165,149,164xm162,166v-5,,-5,5,-4,9c158,175,157,175,157,175v,,-1,-1,-2,-1c155,175,155,175,155,175v1,1,2,2,2,3c157,178,157,178,157,178v,1,-1,1,-1,2c155,181,153,182,152,184v3,-4,1,-20,10,-18xm155,182v1,1,2,2,3,2c158,183,157,182,155,182v1,,1,,1,-1c160,185,161,185,157,181v,-1,1,-2,1,-3c159,178,159,179,159,179v,,,,,c159,179,158,179,158,179v1,2,3,2,3,3c160,182,159,180,158,180v,,-1,,-1,c158,182,161,183,161,185v,1,,,,c160,185,160,186,160,186v1,1,2,1,2,2c162,188,162,187,161,187v,,-1,,-1,-1c159,188,162,188,163,189v-5,,-6,-5,-8,-7c155,182,155,182,155,182xm158,176v2,1,6,1,6,4c164,182,164,186,166,188v,1,1,1,2,2c168,190,168,190,167,190v,,,,,1c168,191,169,191,170,190v1,1,1,2,2,2c170,192,169,192,168,191v,2,4,2,4,1c173,192,174,193,175,192v-3,2,-7,2,-9,c161,188,164,179,158,176xm192,177v-2,-5,,-9,-1,-14c192,164,192,165,193,166v1,4,,7,-1,11xm196,151v,,-1,-1,,-1c195,150,195,149,194,149v,-1,1,-1,1,-2c197,147,197,150,196,151xm200,153v-1,,-3,,-4,1c196,152,199,150,200,153xm195,150v-1,1,,2,-1,2c194,151,194,151,194,150v,,,,1,xm193,149v-1,-2,-2,-2,-2,-4c193,143,195,147,193,149xm201,153v1,-1,4,-1,3,1c203,155,203,153,202,153v,,,,-1,xm195,139v2,,5,-2,4,-4c199,135,200,135,200,135v,-1,1,-1,2,-2c202,136,199,141,195,139xm199,143v,,,,,c199,142,200,142,200,142v,,-1,,-1,1xm214,157v,,,,,1c214,158,214,158,213,157v,,1,,1,c214,157,214,157,214,157xm206,186v2,1,4,,4,-1c211,185,211,185,211,185v1,-1,2,-2,3,-4c214,186,209,191,203,189v1,-1,3,-2,3,-3xm208,185v3,-3,3,-8,2,-12c210,172,210,172,211,172v-1,-3,4,-8,2,-12c213,160,213,160,214,160v-1,1,-1,2,,2c215,162,215,161,215,161v-2,9,2,20,-7,24xm215,184v1,1,-1,2,-1,3c214,186,215,185,215,184xm216,164v,-2,1,-4,,-6c216,158,216,158,217,158v,-4,2,-8,5,-11c222,147,222,146,222,147v,-1,,-1,1,-1c223,146,223,145,223,145v1,-1,4,-1,7,-1c222,150,220,159,220,170v,2,-1,3,-2,4c218,173,219,171,219,169v-1,,-1,1,-1,2c217,171,218,173,216,173v1,,1,-2,1,-3c217,170,217,170,216,170v1,1,1,2,,3c216,169,214,167,216,164xm224,174v1,,1,-1,2,c225,174,225,174,224,174v,,,,,xm225,173v,,1,-1,2,-1c226,173,225,173,225,173xm225,172v1,,1,-1,2,-1c227,172,225,172,225,172xm229,159v,,1,-1,1,-1c230,159,230,159,229,159xm268,138v,-1,1,-1,1,-2c269,137,269,138,268,138xm312,158v-3,3,-8,3,-12,4c303,160,309,160,312,158xm302,160v,,1,,2,c303,160,303,160,302,160xm301,159v6,-2,12,-3,17,-7c312,154,306,157,299,158v8,-3,17,-5,23,-10c322,150,320,151,319,152v,,,1,,1c318,153,318,153,318,153v-4,4,-11,6,-17,6xm309,161v,,,,,c307,163,302,164,299,164v3,-1,7,-2,10,-3xm314,163v,1,1,1,1,2c312,165,310,165,307,166v2,-1,5,-2,7,-3xm307,163v-1,,-2,1,-3,1c305,163,306,163,307,163xm303,166v-2,1,-4,2,-7,2c298,167,306,164,303,166xm299,168v,1,-3,1,-5,2c295,168,298,169,299,168xm280,191v1,1,2,1,4,2c281,193,278,191,276,191v1,-1,2,,2,c276,190,272,189,269,188v10,1,20,7,30,5c301,194,303,194,305,195v-8,,-17,-1,-25,-4xm297,196v,,-1,,-1,-1c296,195,297,195,297,196xm283,196v-1,-1,-2,-1,-2,-1c281,195,282,195,283,196xm280,193v1,,2,,2,1c281,194,280,194,280,193xm280,196v-4,,-7,-1,-10,-2c274,195,277,195,280,196xm281,206v-1,1,-2,,-4,c277,206,277,206,277,207v-8,-2,-19,-4,-27,-7c260,201,272,206,281,206xm270,204v1,,1,,1,1c271,205,270,204,270,204xm222,208v1,,1,-1,1,-2c223,206,223,206,224,206v-1,1,-2,2,-2,3c222,209,222,210,221,210v,-1,1,-1,1,-2xm222,206v,,,1,,1c222,207,222,207,222,207v-1,,-1,,,-1xm221,204v,,,-1,,-1c223,203,225,204,227,202v3,1,6,-1,9,-1c232,203,227,204,221,204xm227,200v-2,1,-4,1,-6,1c222,200,225,200,227,200xm222,199v1,-1,4,-1,5,c225,199,224,199,222,199xm235,209v,-1,,-1,,-2c237,208,238,204,240,206v-2,1,-3,2,-5,3xm242,207v-3,1,-6,3,-9,4c235,209,239,208,242,207xm235,207v,-1,1,-2,1,-3c237,204,237,204,238,205v-1,,-2,1,-3,2xm246,210v-4,,-10,1,-13,3c236,211,242,206,246,210xm239,200v,,,,-1,c244,198,249,196,254,194v-4,3,-10,5,-15,6xm257,199v4,1,7,2,10,3c264,202,260,201,257,199xm221,210v2,-1,3,-2,4,-4c225,206,225,206,225,206v,1,,2,-1,3c223,210,223,211,221,212v,,,,,c222,212,222,212,222,212v2,-2,3,-5,6,-6c226,210,222,213,218,216v1,-2,3,-3,3,-6xm230,217v4,-4,15,-9,22,-5c243,213,236,214,230,217xm251,208v1,,2,1,4,1c255,209,254,209,254,210v1,,1,-1,1,-1c256,210,257,211,257,210v1,1,2,1,2,1c256,211,253,209,251,208xm261,211v2,,4,1,7,2c265,213,263,212,261,211xm274,215v,,,,,c275,215,276,216,277,216v,,-2,-1,-3,-1xm283,217v1,,2,,3,c285,217,284,217,283,217xm285,215v14,2,29,4,45,1c328,217,324,218,320,218v,,1,,1,c307,220,293,217,281,215v,,,1,,1c281,215,281,215,281,214v-2,,-4,,-6,-1c276,214,279,214,280,215v-2,-1,-4,-1,-7,-1c274,213,274,214,275,214v-7,-2,-14,-4,-20,-6c255,207,255,207,255,207v6,2,13,4,18,5c270,211,267,210,264,209v,,1,,2,c259,207,252,205,247,201v14,5,32,11,47,13c294,214,297,214,297,214v11,2,23,1,33,1c330,215,328,215,328,216v-1,,,-1,-1,-1c327,215,327,216,327,216v,,,,,-1c314,218,297,216,285,215xm323,214v1,,1,,1,c324,214,323,214,323,214xm331,215v,,1,-1,2,c332,214,331,215,331,215xm334,214v-2,,-3,,-5,c331,213,334,213,336,213v,,-1,,-2,1xm338,209v1,-1,2,-1,4,-2c341,208,339,209,338,209xm348,202v-9,1,-17,2,-25,2c329,205,337,204,344,204v-3,1,-9,1,-11,2c334,206,337,206,339,206v1,,2,-1,3,-1c339,207,333,206,330,207v,,1,,1,c330,208,329,207,329,207v3,1,6,,10,c332,208,327,210,320,209v,,-1,,-1,1c322,210,326,210,329,209v2,,5,,8,-1c337,209,336,209,336,209v1,,1,,2,c337,209,336,210,335,210v-5,2,-10,1,-16,2c325,212,330,212,337,211v-5,3,-13,2,-21,3c316,214,317,214,317,214v-10,,-21,,-30,-2c287,212,287,212,287,211v-12,-2,-24,-5,-35,-9c261,204,271,207,279,207v1,,3,,4,1c283,208,283,208,283,208v,,,,,c284,208,284,208,284,208v2,1,6,,8,1c289,209,286,209,284,209v6,1,10,2,15,1c297,210,294,210,292,209v6,,16,2,20,1c305,209,297,209,290,208v-3,,-6,-1,-9,-1c281,206,282,206,282,207v1,,,-1,,-1c283,207,286,207,287,207v1,,1,,1,c288,207,288,207,288,207v1,,,,,c296,207,304,208,312,208v-1,,-1,,-2,c310,208,311,208,310,208v-15,-1,-31,-1,-45,-8c280,204,296,204,311,206v,,,,,c308,204,304,205,300,204v,,1,,,c300,204,299,204,298,204v-1,1,-4,,-6,c292,204,292,203,292,203v-8,-2,-18,-1,-25,-5c277,200,284,202,296,202v-1,-1,-4,,-5,-1c283,200,275,199,268,196v16,4,32,6,48,5c313,200,309,201,305,200v3,-1,7,,10,c312,199,310,200,308,200v,-1,,-1,-1,-1c304,200,300,199,297,198v,,1,1,1,c298,198,297,199,297,199v,-1,,-1,,-1c293,197,287,196,283,194v9,4,25,3,33,5c312,197,303,197,297,195v5,1,10,1,16,1c321,200,334,202,344,201v-8,1,-17,1,-24,-1c327,204,339,202,348,202xm286,196v-2,,-2,-1,,xm295,199v1,,3,,5,1c299,200,296,200,295,199xm331,189v,-1,,-1,-1,-2c331,187,331,188,331,189xm330,189v-3,,-8,-2,-11,-3c323,187,327,190,331,190v,,1,1,1,1c328,191,323,190,320,188v,,,,,c323,190,329,192,333,192v,,1,1,1,1c329,193,324,192,320,191v4,2,10,3,15,3c337,195,340,197,342,199v-6,,-14,,-20,-2c328,200,335,199,343,199v,,,,,c343,199,344,200,344,200v-13,2,-24,-3,-36,-5c308,195,308,195,308,195v-3,-1,-9,-2,-12,-2c290,192,284,191,278,189v11,2,23,5,33,6c311,194,310,195,310,194v1,,1,,2,c312,195,313,195,313,195v-1,-1,-3,-1,-4,-2c309,194,310,194,310,194v,,-1,,-2,c308,193,309,194,309,194v,-1,-1,-1,-2,-1c307,194,308,193,308,193v,1,-1,,-2,c306,193,307,193,307,193v,,-1,,-1,c306,193,306,193,306,193v,,,,-1,c305,192,305,192,304,192v,1,1,1,1,1c304,193,302,192,301,192v,,1,,1,c297,191,292,190,287,188v,,,-1,,-1c286,187,284,187,283,186v8,1,16,5,23,5c306,191,307,191,308,191v,,1,,2,c300,189,291,187,281,184v10,,18,3,26,6c300,186,291,184,282,183v8,-1,14,3,21,4c297,185,292,183,284,181v10,-1,17,4,25,7c302,184,295,181,286,180v9,,16,5,24,6c303,183,296,180,288,178v10,1,18,6,25,9c307,183,299,180,291,178v7,,12,4,19,5c304,181,297,178,290,176v6,1,9,3,15,3c305,180,306,180,305,180v6,2,11,6,16,8c317,185,312,182,307,180v6,2,18,3,23,9xm279,187v4,,7,2,11,3c287,189,281,188,279,187xm361,146v-5,3,-11,4,-17,6c350,151,356,149,361,147v,,,,1,c356,151,351,156,344,157v7,-1,13,-5,18,-9c359,152,355,155,350,159v5,-2,9,-6,13,-11c359,156,352,161,344,165v6,-2,11,-6,15,-11c359,156,357,157,357,159v-11,7,-20,20,-35,23c321,182,321,182,320,182v1,,2,,2,c323,182,324,181,324,181v-2,-2,-4,3,-6,c320,181,321,181,322,180v-2,-1,-6,2,-7,c318,180,321,179,323,178v-4,,-8,2,-11,c312,177,314,179,315,178v-6,,-15,-2,-23,-4c292,174,292,174,292,174v3,,4,1,7,2c298,174,295,174,294,173v5,2,12,3,18,3c307,175,300,175,296,172v13,5,26,-1,37,-4c323,169,310,175,298,171v14,1,27,-3,38,-8c335,163,332,164,332,165v-10,2,-19,6,-31,5c301,169,302,170,302,169v10,1,20,-2,28,-5c322,165,313,168,304,168v7,-3,18,-2,24,-6c324,163,320,164,316,165v,-1,-1,-1,-1,-2c319,162,323,161,327,160v-5,,-11,2,-16,3c313,160,316,160,320,159v-2,,-4,,-6,1c316,157,322,158,324,156v-2,,-5,1,-8,1c319,154,325,155,329,153v-3,,-7,1,-10,2c322,151,328,151,332,150v-4,,-7,1,-9,1c324,148,331,149,334,148v-3,,-6,,-9,c325,145,329,146,332,146v-2,-1,-3,,-5,-1c336,143,350,148,361,146xm352,144v2,-2,4,-2,7,-4c358,142,356,145,352,144xm363,132v,,-1,,-1,c363,132,363,132,363,131v,,,1,,1c363,132,363,132,363,132xm339,130v,-3,5,-3,7,-5c345,126,341,126,339,127v1,-1,,,,-1c341,125,343,125,345,124v-2,-1,-5,2,-7,1c340,124,342,123,345,123v,1,,1,,1c350,124,356,125,362,126v-2,2,-6,3,-9,5c356,130,360,129,362,127v1,,1,,1,1c360,129,358,131,355,133v3,-1,6,-3,8,-4c361,132,357,133,354,136v3,-1,6,-4,9,-6c363,131,363,131,363,132v-3,2,-7,4,-10,6c357,137,359,134,362,134v-1,1,-2,2,-4,3c359,137,361,136,361,136v,1,-1,2,-1,3c356,141,352,144,348,144v4,-2,8,-4,12,-6c360,138,360,138,360,138v-6,2,-11,6,-18,5c346,142,351,141,355,138v-5,2,-11,6,-17,5c342,142,345,141,349,140v-5,,-10,2,-14,2c338,141,342,140,346,139v-5,1,-10,2,-15,3c336,140,340,139,345,137v-5,1,-9,3,-15,3c336,138,342,137,347,133v-5,2,-10,4,-15,6c336,136,341,135,346,132v-4,1,-8,3,-13,4c338,132,345,130,351,127v,,,,,c346,128,341,131,336,133v3,-4,9,-4,13,-7c346,127,342,128,339,130xm327,123v-8,,-15,1,-22,4c313,126,322,123,330,123v-5,1,-12,3,-16,4c321,127,328,122,333,125v-3,1,-7,1,-11,3c327,128,331,126,336,126v-7,3,-14,5,-21,7c322,132,327,130,333,128v-8,5,-19,9,-30,10c312,139,324,134,332,131v-6,4,-13,7,-20,9c317,139,322,137,326,135v-2,3,-7,6,-10,7c322,141,327,136,333,133v-5,4,-12,7,-17,11c321,142,326,139,330,136v-4,5,-10,8,-16,10c320,146,325,142,329,139v-4,6,-12,9,-19,12c316,150,321,146,326,144v-7,7,-18,11,-29,13c302,155,308,154,312,151v-5,2,-11,4,-17,4c299,154,304,153,308,151v-4,,-11,3,-15,2c299,153,305,151,309,149v-5,1,-12,4,-18,4c299,151,307,148,313,144v-8,2,-15,8,-24,7c297,148,306,147,314,143v-9,2,-20,7,-29,6c295,147,304,144,311,139v-8,4,-18,9,-29,9c290,145,297,142,305,140v-11,1,-21,9,-33,6c284,145,294,140,305,136v-12,2,-20,9,-33,9c283,142,293,138,303,135v-7,1,-14,4,-20,6c283,141,283,141,283,141v-5,2,-11,3,-16,4c282,138,300,133,317,129v-17,2,-32,9,-49,13c275,138,284,137,290,133v-7,2,-15,5,-21,7c277,134,289,132,298,127v-10,3,-20,7,-28,11c275,133,284,132,290,128v-6,1,-13,5,-19,7c276,131,283,128,291,126v-7,,-12,4,-18,6c277,126,286,125,294,123v-6,,-13,2,-18,4c282,123,291,121,298,121v-1,1,-3,1,-4,2c297,123,301,121,304,121v-2,2,-6,2,-8,3c301,124,305,121,311,123v-3,1,-6,1,-9,2c311,124,320,122,327,123xm318,121v-1,,-2,,-4,-1c318,119,321,116,324,114v-1,2,-4,4,-6,7xm311,120v7,-3,13,-8,18,-14c325,112,320,120,311,120xm333,84v-6,4,-13,7,-20,10c321,92,327,88,333,85v-6,5,-14,8,-20,13c320,95,326,91,332,87v-3,4,-9,7,-14,10c323,96,328,92,332,90v-5,5,-11,9,-16,13c322,100,329,95,334,89v-4,9,-13,15,-22,20c320,107,326,101,331,96v-6,8,-14,14,-24,19c317,111,325,105,331,97v-3,9,-12,14,-20,19c319,112,327,107,331,99v-5,10,-15,23,-28,20c304,118,306,118,306,117v-2,,-5,2,-8,2c301,118,305,116,308,114v-4,2,-8,4,-13,5c300,117,305,114,309,111v-7,2,-11,7,-20,8c294,117,298,115,302,113v-5,1,-9,4,-15,5c295,115,301,111,308,106v-8,4,-14,9,-23,11c291,114,296,111,301,107v-6,3,-11,7,-18,10c289,111,298,107,304,102v-6,3,-12,8,-18,11c293,108,301,103,309,97v-4,2,-7,4,-10,6c298,103,299,104,299,104v-5,2,-9,6,-14,8c291,106,299,101,307,97v-8,3,-14,8,-21,12c295,101,305,94,317,88v-12,5,-21,12,-30,19c293,97,304,92,316,87v-11,2,-21,10,-28,16c292,95,303,90,312,87v-10,2,-18,7,-24,14c295,86,312,81,333,84xm299,81v5,-4,10,-9,14,-13c310,72,305,78,299,81xm293,82v3,-2,8,-3,9,-6c307,73,310,68,314,64v-4,8,-12,14,-21,18xm292,81v8,-6,18,-13,23,-21c311,70,301,76,292,81xm278,64v-1,,-1,,-2,1c276,64,277,64,278,64xm283,62v-2,,-3,2,-5,2c282,61,287,60,291,60v,,-1,1,-2,1c291,62,292,60,293,60v1,,,,,c294,59,295,59,296,59v-2,1,-3,2,-4,3c294,62,295,61,297,60v,-1,,-1,,-1c298,59,299,58,300,58v-2,2,-4,3,-5,5c296,62,299,60,300,58v1,1,2,,2,-1c304,57,305,56,308,55v-4,4,-9,7,-14,9c301,62,304,57,312,54v-4,4,-8,7,-12,10c301,64,302,63,303,63v4,-3,7,-6,11,-9c310,59,305,64,300,68v5,-3,10,-8,15,-13c312,61,306,65,302,70v3,-1,6,-4,8,-7c312,61,313,59,315,57v-3,8,-11,15,-19,20c296,77,296,77,296,77v,-1,1,-1,2,-2c294,76,291,78,288,79v3,-2,7,-3,9,-5c298,74,298,74,299,73v-4,2,-9,4,-13,5c289,76,293,74,296,72v-4,2,-12,7,-17,6c286,76,291,72,296,68v-6,4,-13,8,-20,10c280,76,285,73,289,70v-6,3,-13,7,-19,11c276,74,285,69,293,64v-8,4,-15,9,-22,14c276,72,284,69,290,64v-6,3,-11,7,-18,10c277,68,284,66,290,62v-5,2,-11,6,-16,9c277,66,283,65,287,62v-4,2,-8,4,-13,6c275,65,280,64,283,62xm250,47v6,-4,12,-9,19,-12c267,41,263,47,260,53v4,-5,7,-12,10,-18c267,45,261,56,256,64v7,-7,10,-19,16,-27c269,43,267,51,265,57v3,-6,5,-13,7,-19c273,44,269,52,266,59v4,-5,4,-11,7,-17c271,53,268,61,263,69v5,-6,8,-16,11,-26c273,57,265,70,258,81v7,-9,12,-18,15,-29c273,53,273,54,274,55v-4,8,-7,17,-12,24c267,72,270,64,274,57v,6,-4,11,-7,17c270,71,272,65,274,61v,6,-5,11,-5,15c269,76,269,76,268,77v,4,-4,6,-7,7c261,83,263,81,264,80v-3,1,-5,5,-9,6c256,85,258,84,259,83v-3,1,-5,4,-8,5c253,85,255,83,257,81v-4,2,-7,7,-11,9c248,87,251,85,253,81v-4,5,-9,10,-14,14c245,87,251,81,256,73v-6,6,-11,14,-17,20c240,88,246,85,248,80v-3,3,-6,7,-10,11c244,81,252,71,257,59v-6,10,-11,21,-20,29c239,83,245,79,247,73v-3,5,-7,9,-11,13c235,84,239,83,239,81v3,-2,6,-6,8,-9c243,76,240,80,235,84v,-1,,-1,,-1c241,76,245,71,250,63v-5,7,-10,13,-15,19c234,82,234,81,234,81v4,-6,9,-10,12,-17c245,66,244,68,242,69v,1,1,,1,c240,72,237,77,234,79v1,-4,5,-7,7,-11c238,71,236,75,233,77v,,-1,,-1,-1c236,68,242,62,248,55v-3,3,-6,5,-7,8c237,66,234,72,230,76v3,-7,8,-13,13,-19c237,62,233,70,228,77v4,-9,8,-17,15,-23c240,56,238,58,236,60v,1,1,,1,1c232,65,230,72,226,78v1,-6,5,-12,8,-17c231,64,229,68,227,72v,-5,4,-9,6,-13c231,61,229,64,227,67v3,-10,12,-17,23,-20xm248,31v,4,-2,8,-4,13c246,41,247,39,248,36v1,3,,7,-1,10c245,46,243,47,242,47v2,-5,4,-11,5,-17c247,30,247,31,248,31xm236,10v-1,3,-2,6,-3,9c235,16,236,13,236,9v1,,1,-1,2,-1c238,15,236,20,234,27v2,-4,3,-9,4,-12c239,13,239,11,239,9v1,5,-1,11,-2,17c239,22,240,17,241,11v2,6,-3,14,-4,21c240,27,241,20,242,14v1,10,-5,22,-7,32c239,36,241,28,244,17v2,9,-4,18,-5,27c242,37,244,30,245,23v,8,-4,17,-6,25c242,41,244,34,246,26v,8,-3,20,-9,25c237,49,239,49,238,47v-2,2,-2,5,-4,6c235,52,236,50,236,48v-2,2,-3,6,-6,9c232,53,233,51,235,47v-3,4,-5,9,-8,13c227,59,227,59,227,59v3,-6,5,-12,7,-20c232,45,230,52,227,57v-1,-1,,-2,-1,-2c229,49,232,42,233,35v-2,6,-4,11,-7,17c228,46,230,40,231,33v-2,5,-3,12,-5,17c225,42,230,34,232,25v-3,6,-5,14,-7,20c224,35,229,26,232,17v-4,7,-7,15,-8,23c222,37,224,34,224,32v2,-9,4,-18,12,-22xm228,17v-2,5,-4,11,-6,17c222,28,225,22,228,16v,,,1,,1xm226,18v-2,5,-4,9,-5,14c220,31,220,31,220,31v2,-5,2,-10,6,-13xm223,20v-1,3,-3,6,-4,10c217,27,221,22,223,20xm218,25v,1,-1,2,-1,3c217,28,216,28,216,28v1,-1,1,-2,2,-3xm211,30v-2,6,-5,10,-8,15c203,45,204,46,204,45v2,-4,5,-8,7,-13c211,38,207,45,204,49v,1,-1,2,-1,3c207,45,210,39,213,32v,5,-1,10,-2,15c213,41,214,36,214,29v1,1,1,1,1,2c215,32,215,31,215,32v-1,6,-1,14,-2,21c215,45,216,36,215,30v1,,1,,2,1c216,39,216,46,215,54v2,-8,2,-16,2,-23c217,31,218,31,218,31v2,8,,18,-1,26c219,50,219,43,220,37v1,6,,16,-1,22c221,52,221,45,221,38v1,2,2,5,1,7c223,45,223,46,223,45v1,3,-1,4,,5c224,50,223,49,224,49v2,9,1,21,,30c223,78,224,77,223,76v-1,1,-1,2,-2,3c223,76,224,71,224,67v-1,4,-2,10,-5,13c220,76,222,72,222,68v,,1,,1,c223,67,222,67,222,67v-1,5,-3,11,-6,15c218,79,219,76,220,73v-1,1,-2,3,-3,4c219,74,219,71,220,68v,-1,,-1,,-2c218,73,217,79,213,84v1,-2,2,-4,2,-6c215,78,215,79,215,79v,-2,1,-3,1,-5c215,77,214,81,212,84v-1,,-1,1,-2,1c213,81,214,73,217,68v,,-1,,-1,c214,73,213,78,211,83v,,,-1,,c210,85,209,87,207,88v3,-5,5,-12,7,-18c214,70,214,70,214,70v-3,7,-5,15,-10,22c205,90,206,86,208,84v,,-1,-1,-1,-1c207,83,207,83,207,83v2,-3,2,-6,4,-10c211,73,211,73,211,72v-1,1,,1,-1,1c210,73,210,73,210,72v,,-1,1,-1,1c207,79,204,86,201,92v,-1,1,-2,1,-4c202,88,202,89,201,89v2,-3,3,-6,4,-9c205,79,205,80,205,79v,-2,1,-3,1,-5c204,78,202,84,200,89v,-2,2,-5,2,-8c200,84,199,88,198,92v,,-1,2,-2,3c198,89,199,82,200,75v-2,6,-4,13,-6,19c194,89,198,80,199,73v-2,6,-4,12,-6,17c193,84,198,77,199,70v-2,5,-5,11,-7,16c193,80,197,73,199,66v-3,5,-5,11,-7,16c191,77,196,71,197,65v-3,4,-4,10,-7,14c190,73,195,68,196,62v-2,5,-5,10,-7,15c190,69,195,62,197,54v-2,5,-5,13,-9,19c191,65,194,59,197,52v-3,6,-7,13,-10,20c188,69,190,65,192,62v,-2,1,-3,2,-5c191,61,189,66,186,71v1,-6,5,-10,7,-16c190,59,188,64,185,68v,,,,,c186,65,188,63,189,61v-2,1,-3,3,-4,5c186,59,191,52,197,48v2,-3,5,-6,7,-8c207,37,208,33,211,30xm205,88v,-2,1,-4,1,-5c207,84,205,86,205,88xm204,81v-1,1,,,,-1c205,81,204,81,204,81xm193,99v1,-4,3,-7,4,-11c197,88,197,88,197,88v-1,4,-2,7,-4,11xm198,85v,1,,1,,2c197,86,198,86,198,85xm204,34v,1,,2,-1,4c203,36,203,34,203,32v,,,,,c204,32,203,34,204,34xm194,12v1,1,1,1,2,2c196,16,197,19,197,21v,-1,,-4,,-5c199,17,198,20,199,22v1,-1,-1,-2,,-3c200,21,200,24,201,25v,1,,1,,1c201,28,202,30,203,32v,,-1,,-1,c203,34,201,37,202,39v,1,,1,,1c201,37,202,34,202,30v-2,3,,9,-2,11c200,37,201,31,200,27v,6,,12,-2,17c198,39,199,33,198,28v,5,,11,-2,17c197,38,198,30,196,23v1,6,1,16,-1,22c193,34,194,24,194,12xm189,9v1,2,1,5,2,7c191,15,190,12,191,10v1,,2,1,3,2c194,22,193,29,193,38v-2,-6,-1,-12,-2,-18c191,23,191,26,191,28v-2,-4,-2,-9,-2,-14c188,15,189,20,189,21v-3,-2,-1,-5,-2,-6c187,15,187,16,187,17v-3,-2,1,-5,2,-8xm164,12v1,1,,2,1,2c166,13,164,11,166,10v,1,,2,1,4c167,12,167,11,166,9v1,,2,-1,2,-1c169,10,168,12,169,14v,-3,-2,-7,1,-9c170,9,171,11,172,15,173,14,169,4,171,4v2,-1,3,11,5,12c175,12,173,7,172,3v4,6,6,13,8,20c179,17,176,10,174,5v1,,1,1,2,1c182,13,185,21,187,31v-1,-6,-2,-12,-5,-17c190,22,190,37,193,47v-1,1,-1,2,-2,3c191,44,190,36,189,31v,7,3,15,,21c188,48,189,41,187,37v,,,1,,1c187,39,187,38,187,37v,1,,3,,3c187,40,187,39,187,38v2,8,3,15,-2,21c185,54,187,46,186,41v,8,-1,15,-2,21c184,54,184,46,183,38v,7,1,17,-1,25c181,57,182,50,181,43v,,-1,,-1,c180,43,180,43,180,44v,5,1,11,1,15c181,60,181,60,181,61v-2,-6,-2,-16,-5,-23c177,44,179,53,179,60v-1,,-1,,-1,c177,55,176,49,175,44v,3,1,10,1,15c175,58,174,59,173,59v-1,1,-2,1,-3,1c169,55,168,49,167,43v-1,6,3,13,2,19c166,57,165,49,164,43v,6,1,14,4,20c167,63,167,64,166,65,163,50,162,34,165,20v-5,16,-3,31,1,45c166,66,165,66,165,66v-2,-6,-4,-15,-4,-23c160,52,162,59,164,68v,,,1,-1,1c161,60,159,50,159,41v-1,11,2,20,4,29c159,61,156,51,157,41v-2,9,,20,2,30c156,65,156,55,155,47v,7,1,13,2,19c149,48,159,30,164,12xm154,60v,,,1,,1c154,61,154,62,154,62v,,-1,-1,,-2xm153,52v1,3,,6,1,8c153,58,153,55,153,52xm133,6v2,4,2,8,2,13c136,15,135,9,134,6v,,1,,1,-1c136,10,138,15,138,20v1,-6,-1,-10,-3,-15c138,9,140,14,141,20v,-5,-2,-10,-4,-14c143,10,144,18,146,26v,-6,-2,-11,-4,-16c147,14,148,20,150,26v,-5,-2,-8,-4,-13c150,16,152,21,154,25v1,9,-2,22,-4,32c150,52,151,49,152,44v-1,3,-2,7,-3,9c150,46,151,39,150,32v,7,,16,-2,22c146,46,150,38,149,30v-1,6,-2,14,-3,21c143,45,147,37,146,29v-1,6,-1,12,-2,18c141,41,144,34,143,28v-1,5,-1,10,-1,16c139,39,141,31,139,25v1,5,,11,1,15c136,37,139,31,138,26v-1,4,-1,7,-1,12c134,37,136,32,135,29v,3,,5,,8c132,35,133,30,133,26v-1,3,-1,6,-1,9c130,34,131,30,130,28v,2,,4,,6c130,34,129,33,129,34v,-1,,-1,,-1c128,31,129,28,129,26v-1,2,-1,5,-1,7c127,33,127,32,126,32v,-11,6,-17,7,-26xm148,56v,-1,1,-1,1,-2c150,54,149,56,148,56xm118,51v,,,,1,c119,51,119,51,119,51v3,-4,-1,-10,2,-14c120,38,121,38,122,38v,,-1,-2,,-3c123,37,123,41,125,43v,-2,-1,-4,-1,-6c126,41,128,45,130,50v,-2,-2,-5,-3,-7c127,40,124,37,123,34v5,5,8,11,11,18c132,45,128,40,125,34v5,5,8,12,12,17c135,46,131,41,128,36v2,,2,3,4,4c134,41,136,46,138,49v,-2,-1,-4,-2,-5c136,43,135,42,134,41v,-1,-2,-2,-3,-3c142,43,144,56,151,65v,1,,2,,2c152,67,152,67,152,67v,-1,,-1,,-1c155,70,161,75,158,82v-1,-3,-2,-6,-3,-8c155,77,158,81,158,85v-1,-1,-1,-4,-2,-5c156,83,158,87,157,91v-1,-2,-1,-4,-1,-5c156,90,158,93,157,97v-1,,-1,,-1,c157,98,156,101,156,102v,-2,,-3,-1,-6c155,99,156,102,155,105v-1,-4,,-10,-3,-15c154,95,154,98,154,103v-1,-2,-1,-4,-1,-7c152,95,152,92,151,90v,5,2,7,1,12c151,102,150,102,150,101v,-1,,-1,-1,-2c149,94,147,88,145,82v1,6,4,12,4,19c149,101,148,101,148,101v,-2,-1,-4,-1,-6c147,94,147,94,146,94v,-4,-1,-7,-2,-11c144,87,146,91,146,95v2,4,1,10,3,14c149,109,149,109,149,109v1,2,,4,,6c149,115,149,115,149,115v-1,1,,2,,3c147,116,149,112,148,111v,-6,-3,-13,-4,-18c144,91,143,87,143,85v,3,1,8,1,11c147,102,147,109,148,116v-2,-4,-1,-8,-3,-11c146,109,146,112,147,115v-2,-2,-3,-4,-2,-7c144,108,144,107,144,107v,2,,3,,5c142,108,141,104,139,99v,2,1,4,1,6c138,102,135,100,134,97v,,,,,c132,96,131,93,130,91v,2,1,3,1,4c129,93,128,90,127,87v,2,1,3,1,4c125,91,120,79,122,78v-2,2,1,7,1,9c122,86,121,86,120,84v,,,1,,1c114,76,117,61,119,52v-1,-1,-1,-1,-1,-1xm100,41v-1,1,-1,,-1,c99,40,99,41,100,41xm96,38v,,,,,c96,39,97,38,97,39v-1,,,-1,-1,-1c96,38,96,38,96,38xm92,35v-1,,-1,,-2,-1c91,34,91,35,92,35xm70,29v3,3,6,8,9,10c76,36,74,31,70,28v4,1,7,6,10,9c77,33,75,30,71,27v2,-1,4,,5,1c91,33,101,44,110,54v2,3,6,4,5,7c115,61,115,61,116,61v-1,1,-1,3,,4c115,65,115,65,115,65v,-1,,,,c113,62,111,58,108,55v2,5,7,8,7,13c113,65,111,63,110,60v,4,6,8,4,13c110,66,107,58,102,53v,,,,,c106,61,112,68,114,77,110,68,106,60,101,52v,-1,,,1,c101,51,100,50,98,48v6,11,14,22,17,35c109,73,103,62,95,54v7,9,14,19,18,29c113,84,113,84,112,84,109,78,106,72,102,66v3,6,7,12,10,18c108,82,106,76,103,72v1,2,2,5,4,7c108,81,109,83,111,85v-2,-2,-3,-4,-4,-6c96,62,81,48,70,31v,-1,,-1,,-2xm109,87v-1,-2,-3,-3,-3,-5c107,83,109,85,109,87xm74,54v,-1,,,,c73,51,71,49,71,45v2,2,2,4,4,6c70,46,71,40,70,32v7,13,18,23,27,35c97,69,100,72,101,75,98,71,95,67,92,62v5,9,12,17,17,26c103,81,97,74,92,67v4,8,11,15,16,23c101,82,93,75,87,66v5,10,14,17,20,25c97,82,86,72,80,60v6,14,18,22,27,34c103,90,98,85,94,81v4,5,10,10,14,15c103,93,98,88,94,84v3,5,10,9,14,15c105,97,102,94,99,91,91,84,83,76,77,67v2,4,6,9,9,13c81,79,78,72,76,68v1,4,3,7,5,10c74,74,73,62,74,54xm105,98v-2,-1,-3,-4,-5,-5c102,94,103,96,105,98xm57,84v3,5,6,9,10,14c61,90,56,82,53,72v1,,1,1,1,1c57,75,60,79,63,81,60,78,56,75,54,71v5,3,9,7,14,10c64,78,60,75,56,71v5,2,8,4,12,6c65,75,60,73,57,70v22,7,39,20,51,37c106,105,103,102,100,100v2,1,4,4,6,5c106,107,110,108,109,111v-3,-4,-6,-8,-10,-12c102,104,108,108,110,115,103,106,97,96,86,91v11,6,18,16,25,27c106,112,102,106,97,101v7,9,14,17,20,26c109,119,103,109,94,102v9,9,17,19,25,29c118,131,117,129,116,129v-3,-5,-10,-10,-15,-15c104,117,108,121,112,124v1,3,5,6,7,9c113,128,108,123,103,117v5,7,12,13,18,19c110,128,100,117,90,107v,,,,,c99,117,109,128,120,136v,1,2,1,2,2c104,128,93,111,78,97v13,13,24,29,40,40c106,130,96,119,86,110v6,7,13,12,18,18c106,130,108,131,110,133v1,,3,1,4,2c113,134,112,134,110,133v,,,,,c103,129,97,122,91,117v1,3,5,5,7,7c101,127,104,130,108,133,100,130,94,122,88,117v3,4,8,9,13,13c92,125,85,117,78,111v1,2,3,3,5,5c83,116,83,116,83,116v3,3,6,7,10,10c86,123,82,117,77,112v4,4,7,10,13,13c82,122,76,114,70,107v4,7,10,13,16,18c79,123,76,117,71,113v3,4,7,8,12,12c80,126,79,123,77,122v,1,2,2,3,3c77,126,74,121,73,118,67,110,61,101,58,91v3,5,6,9,10,14c64,98,58,93,57,84xm126,148v,1,,1,,1c125,149,125,148,124,148v,1,1,2,1,2c125,150,125,150,124,150v,,-1,,-1,-1c122,150,122,150,122,150v1,2,6,3,7,6c128,155,126,154,124,153v2,2,5,3,6,6c128,157,126,155,123,154v,,1,,1,c123,154,122,153,121,153v3,3,8,6,11,9c128,159,123,157,120,154v-2,-1,-4,-4,-6,-3c120,155,124,158,130,162v-1,,-1,,-1,c129,163,131,163,130,164v-3,-3,-7,-6,-11,-9c119,155,119,155,119,155v2,3,5,4,8,6c129,164,134,168,137,171v-3,-2,-5,-4,-8,-6c129,165,129,165,128,165v,-1,-2,-1,-2,-2c124,163,123,161,121,161v5,3,9,7,12,11c131,171,129,167,127,167v-3,-3,-5,-5,-8,-6c122,163,125,166,128,169v-2,-1,-3,-2,-5,-3c123,165,121,164,119,163v,,,,,c120,165,121,165,122,166v-1,,-1,-1,-2,-1c121,166,123,167,124,168v-1,1,-2,-1,-3,-1c122,168,122,168,123,168v-2,,-3,-2,-5,-2c118,167,120,167,121,169v-4,-1,-6,-5,-10,-6c113,165,115,166,117,167v,1,,,-1,c116,167,116,168,116,168v,,,1,,1c114,168,113,166,111,165v2,3,8,5,9,9c115,172,111,168,107,165v4,4,8,6,12,10c117,174,115,173,113,171v4,4,9,7,12,10c120,177,115,174,110,170v3,3,7,6,11,9c121,179,121,179,120,179v2,2,3,3,5,4c127,185,130,185,131,187v-2,-1,-3,-2,-5,-3c126,186,129,186,130,188v-7,-3,-10,-8,-16,-11c99,166,85,151,77,133v1,,1,,1,c78,132,78,132,78,132v1,-8,14,-5,19,-2c106,137,122,136,126,148v-1,,-1,-1,-2,-1c124,148,125,149,126,148xm132,165v-1,-1,-1,-1,-1,-1c131,164,131,164,131,164v,,,,1,1xm134,193v-1,,-2,-1,-3,-2c134,194,138,195,141,197v-3,-1,-5,-2,-8,-3c133,193,134,194,134,193xm126,187v3,2,7,3,10,6c132,191,129,189,126,187xm97,176v,-1,,,,-1c96,175,95,175,94,175v,,,,,c93,175,92,175,92,174v-1,,-1,,-1,c91,174,91,174,92,174v,,1,1,2,1c94,175,94,175,94,175v,,,,,c99,175,103,176,107,177v-3,,-7,-1,-10,-1xm101,178v,,1,,1,-1c102,177,102,178,102,178v,,,,-1,xm101,170v-3,,-4,-1,-6,-1c97,168,99,169,101,170xm94,166v,-1,1,,1,c95,167,94,166,94,166xm96,166v,,,,1,c96,167,96,166,96,166xm101,171v-1,,-1,,-2,c100,171,101,171,101,171xm99,171v,,-1,,-1,c98,170,99,171,99,171xm103,174v-2,,-4,,-5,-1c99,173,102,173,103,174xm103,175v,,,,,c100,175,95,173,92,173v4,,8,1,11,2xm98,175v-1,-1,-1,-1,-2,-1c96,174,96,174,96,174v1,,2,,2,1xm108,176v,,,1,1,1c108,177,108,176,108,176xm111,179v-1,,-4,,-4,-1c108,178,109,178,111,179xm108,177v,1,-1,,-1,c108,177,108,177,108,177xm104,175v1,,2,,2,1c107,176,107,176,107,176v-1,,-2,,-3,-1xm105,178v,,1,,2,c106,178,106,178,106,178v,,-1,,-1,xm106,179v3,,5,1,8,2c110,181,107,180,103,179v,-1,2,,3,xm115,136v,,1,,1,c116,136,116,136,116,136v,,,,,1c116,137,116,136,115,136xm,92v,,1,-1,1,-1c1,90,,92,,92xm4,101v3,3,5,7,8,10c11,108,7,104,5,100v,,,,,-1c9,104,12,109,17,113,13,107,7,101,4,95v5,5,9,11,16,15c14,105,8,99,3,93v3,2,6,4,9,6c10,97,7,94,4,92v5,-2,13,2,18,2c18,93,12,92,8,91v18,,34,3,50,8c59,101,60,103,61,104v-4,-2,-9,-4,-13,-6c54,102,60,103,64,109v-5,-3,-11,-6,-16,-9c54,104,61,107,66,113,60,109,55,105,48,103v8,4,17,8,22,16c62,113,54,107,44,102v11,6,22,13,30,22c67,119,60,114,53,110v8,6,17,11,23,19c68,122,59,115,50,110v9,7,19,12,26,21c65,122,53,113,41,106v11,9,25,16,35,27c70,129,64,125,59,121v5,5,11,9,17,12c76,134,75,134,76,135,63,129,52,121,42,113v10,9,21,17,34,23c76,137,76,137,76,138,69,135,63,131,56,128v6,4,15,8,21,12c68,137,59,132,50,127v9,7,20,10,29,16c69,140,59,134,50,129v7,5,15,10,24,13c76,144,80,144,81,146,64,141,50,133,37,123v13,11,28,20,46,25c83,149,84,149,84,149,75,147,66,143,56,139v6,3,13,6,19,9c64,146,55,139,45,135v8,4,16,8,24,12c57,145,49,138,39,132v6,5,13,10,21,14c50,143,42,136,33,132v7,4,15,9,22,14c49,144,45,140,40,137v2,3,6,4,8,7c49,144,50,144,51,145v,,,,1,c51,145,51,145,51,145,31,136,12,121,4,101xm22,175v2,,3,2,5,2c25,175,20,175,19,171v3,2,7,4,11,5c26,174,20,173,17,169v,,,,1,c18,169,18,169,19,169v-1,,-2,-1,-3,-1c14,166,12,164,11,162v1,,2,,3,c13,162,12,162,10,161v,,,,,-1c11,161,12,161,13,161v-1,-1,-4,-1,-4,-2c11,159,12,159,13,159v,-1,-4,,-4,-2c13,158,20,161,26,159v-6,,-12,,-17,-3c11,156,13,157,15,157v-1,-1,-4,-1,-5,-1c11,154,14,155,15,155v3,,7,1,10,1c23,155,18,155,14,154v4,-1,9,1,12,1c24,154,20,154,18,154v2,-1,5,,8,c26,154,25,154,25,154v-1,,-2,-1,-4,-1c23,153,25,153,27,153v,,,,-1,c35,153,42,154,49,155v,-1,-2,,-2,-1c48,154,50,155,51,154v-2,-1,-4,,-7,-1c44,153,44,154,44,154v-8,-2,-17,-2,-24,-2c30,150,44,150,56,153v-8,-3,-16,-4,-23,-4c39,147,48,147,56,148v,,-1,,-1,c55,148,56,148,56,148v,,,,1,c58,149,62,149,63,149v1,,,,1,c71,149,80,150,85,153v1,1,5,2,6,4c89,157,86,156,84,156v4,1,9,1,9,5c90,160,88,159,85,158v,1,1,1,2,1c87,159,87,159,87,159v2,1,6,2,8,3c92,162,88,161,86,160v1,1,3,1,4,2c90,162,90,161,90,161v2,1,3,2,5,2c95,164,96,164,96,164v-5,-1,-9,-2,-14,-3c86,162,89,163,93,164v,,,,,c93,165,94,164,94,165v-3,,-5,-1,-8,-1c88,165,91,165,93,166v-1,-1,-2,-1,-2,c90,166,87,165,87,165v,,,,-1,c89,166,91,166,94,167v,1,,1,,1c92,168,90,168,88,168v-1,,-1,,-1,c84,167,80,166,78,166v4,2,10,2,14,4c92,170,93,170,93,170v-1,-1,-2,-1,-2,-1c93,169,94,170,96,170v-1,,-2,-1,-3,c93,170,94,170,95,170v,,,,,c95,171,96,171,96,171v-4,,-8,-2,-12,-2c86,170,87,170,89,170v,1,,1,,1c91,170,93,172,94,172v1,,1,-1,1,-1c96,171,96,172,97,171v,1,,1,,2c95,173,92,171,90,172v-2,,-4,-1,-6,-1c86,172,88,172,90,173v-1,,-3,-1,-5,-1c86,173,87,173,88,173v-1,1,-2,,-2,c86,174,88,174,90,174v,1,,1,,1c90,175,92,175,92,175v2,,4,2,7,2c99,177,99,177,99,177v-3,,-5,-1,-7,-1c95,178,99,177,103,179v-4,,-9,-2,-12,-2c96,179,103,179,109,181,98,180,88,178,78,176v5,1,8,2,13,3c91,180,90,178,89,179v1,1,2,1,3,1c92,181,90,180,90,181v2,1,7,,10,1c95,184,88,181,84,181v5,2,12,1,17,3c98,185,93,183,90,183v,,,,,1c92,184,94,185,97,185v-1,,-2,,-2,c94,185,93,185,92,185v-1,-1,-2,,-2,-1c89,186,92,185,93,186v-6,1,-12,-1,-17,-2c81,183,85,185,89,185v-7,-2,-14,-2,-20,-4c71,182,73,183,76,184v-3,,-8,-2,-11,-2c73,185,80,185,89,187v-7,1,-15,-3,-23,-3c72,186,79,187,86,188v-5,2,-11,-1,-18,-2c68,186,68,186,68,186v1,1,3,1,4,2c76,188,79,189,83,189v,1,-2,1,-2,1c76,189,72,189,67,187v4,2,9,3,14,3c76,192,70,189,65,188v4,2,9,3,13,4c72,193,66,189,59,189v5,2,13,3,18,3c76,194,73,195,72,196,53,192,35,186,22,175xm91,169v-1,,-2,,-2,-1c90,168,90,168,91,169xm105,184v,-1,-1,,-1,-1c103,184,102,183,102,183v1,,1,,2,c104,183,105,183,105,183v,1,1,,,1xm102,183v,,-2,,-2,-1c101,183,101,182,102,183xm99,180v,,-2,,-2,c98,180,98,180,99,180xm122,203v5,1,9,1,13,1c129,204,123,205,118,205v5,1,11,,16,c132,206,127,206,124,207v1,,2,-1,3,c125,207,122,207,120,207v4,1,8,1,12,c130,209,127,208,126,209v-1,-1,-3,,-4,1c120,209,117,210,115,209v5,2,13,1,18,1c129,213,122,212,116,213v6,,11,,16,-1c129,215,123,214,118,215v5,,10,,14,c129,217,123,215,119,216v1,1,2,,2,c120,217,118,216,116,217v4,1,8,,12,c126,218,123,218,121,218v3,,6,,9,c125,219,119,219,113,219v2,1,4,,6,1c119,220,118,220,118,220v5,,10,,14,c125,222,119,221,111,221v5,2,13,1,19,1c125,224,120,223,115,224v5,1,14,,19,c127,225,121,226,115,226v5,,14,2,20,c135,226,135,226,135,226v-5,2,-14,3,-21,3c120,230,128,229,135,228v,-1,,-1,,-1c135,227,136,228,136,228v-5,1,-7,2,-13,2c127,231,131,230,136,229v-34,7,-59,4,-75,-15c69,205,75,194,87,191v-1,1,-3,1,-4,3c88,192,93,190,98,189v-4,,-7,2,-10,2c98,186,112,186,124,188v-2,,-6,-1,-8,c119,188,124,187,126,189v-5,,-12,,-17,1c116,190,124,188,129,192v-5,,-11,-1,-16,c119,193,129,190,132,195v-7,-1,-15,-2,-21,-2c118,194,127,194,134,196v-8,,-16,,-23,c119,198,129,195,137,198v-7,,-15,,-21,1c123,199,130,198,139,199v-8,1,-15,,-21,1c122,200,126,200,129,200v-12,1,-24,,-34,2c112,201,127,201,142,202v-7,,-13,1,-20,1xm141,201v-1,,-4,,-5,-1c138,200,139,201,141,201xm135,200v-1,1,-2,1,-3,c133,201,134,200,135,200xm132,200v-1,1,-2,,-2,c130,200,131,200,132,200xm130,200v,1,-1,1,-1,c130,200,130,200,130,200xm179,224v1,,2,,3,c181,224,180,224,179,224xm195,224v,,-4,-1,-4,-1c174,216,160,205,144,196v-5,-3,-10,-9,-15,-13c129,182,128,180,126,179v-1,-2,-3,-4,-5,-6c121,173,121,173,121,172v2,,5,-2,7,c127,172,127,172,126,172v,1,1,1,2,1c128,173,127,173,128,173v,,,-1,,c128,173,128,172,128,172v1,,1,,1,c133,173,135,176,138,178v1,1,2,2,3,3c141,181,142,182,142,182v-1,,-1,,-2,c141,181,140,180,139,181v,1,2,2,3,2c143,184,143,184,143,185v-1,-1,-2,-2,-3,-3c140,182,140,182,139,182v2,2,3,3,5,4c144,186,145,186,145,186v,,,1,,1c145,187,145,187,145,187v-2,-1,-4,-2,-5,-4c140,183,139,183,139,183v1,2,2,2,3,3c145,188,148,189,150,191v-5,-6,-10,-13,-11,-21c136,164,132,158,128,152,124,133,113,119,110,99v-1,-2,,-4,-1,-6c110,92,110,91,111,90v1,-1,3,-2,4,-3c131,90,137,106,147,118v1,3,2,6,1,10c148,128,148,128,148,128v,3,-1,6,,8c148,136,147,136,147,136v,,,,,c147,137,148,138,148,139v,,,1,-1,c147,139,146,137,145,135v,,,1,-1,1c145,137,146,137,146,139v-1,-1,-1,-2,-2,-3c143,136,143,136,143,136v,1,,1,1,1c143,138,143,137,142,137v,,,,,c137,137,138,131,135,129v,,,,,c135,128,134,127,134,127v-1,,,1,,2c134,129,134,130,134,130v-2,-1,-1,-2,-3,-3c133,129,133,132,135,135v-1,3,3,5,4,7c139,144,140,144,140,145v-2,-1,-3,-4,-5,-5c136,142,138,145,140,147v,,,,,1c139,145,136,143,135,141v1,3,3,5,4,7c140,148,139,148,140,148v,1,,1,,1c137,147,135,144,133,141v,1,1,3,2,4c136,147,137,149,139,150v,,,,1,c140,150,140,151,140,151v-3,-2,-5,-5,-7,-7c133,145,134,147,136,148v,2,2,3,4,4c137,152,135,149,133,146v1,4,5,6,7,9c138,154,136,152,134,150v,,,1,,1c135,152,135,153,136,153v1,1,1,1,1,1c137,154,138,155,138,155v,,-1,-1,-1,-1c137,154,137,154,136,153v-1,,-1,-1,-2,-2c130,144,130,133,125,127v,,,1,1,1c125,128,125,128,125,128v,-1,-1,-2,-2,-3c124,126,124,126,125,127v-1,-2,-2,-4,-3,-6c122,121,122,121,122,121v,,,,,c122,121,122,121,122,121v-1,,-1,-1,-1,-2c121,121,123,123,123,125v-1,-2,-2,-6,-4,-8c119,117,119,118,120,118v-1,2,,4,1,4c121,123,121,123,121,123v9,9,8,25,15,34c136,157,136,157,135,157v1,3,3,5,5,7c139,164,140,165,140,165v,1,1,1,,1c141,166,141,166,141,166v,-1,-1,-1,,-1c143,165,144,167,146,167v,1,,2,,3c145,169,144,168,144,167v-1,,-1,,-1,c143,170,146,171,147,173v-1,,-2,-1,-3,-2c144,172,146,173,147,174v,,1,,1,1c146,175,146,174,145,173v,2,3,2,3,4c147,176,146,176,145,175v,,,,,c145,175,145,175,146,175v,1,-1,1,-1,1c143,173,142,170,141,167v,-1,,,,c142,172,144,177,148,179v,,1,,1,c151,182,150,184,149,186v2,,3,-2,5,-3c157,186,158,189,163,190v,1,2,1,3,3c167,195,174,196,176,193v2,,3,3,5,5c182,198,183,198,184,198v-1,1,-1,1,-1,1c183,199,183,200,183,200v1,,1,,1,c184,201,185,201,186,200v,,-1,-1,,-1c186,199,187,200,187,201v1,,1,-1,1,-1c188,200,186,199,186,198v3,3,8,5,11,2c197,200,197,200,197,200v-3,2,-8,,-10,-2c191,197,192,194,194,192v,,,,,c195,192,197,193,198,192v,-1,,-1,-1,-1c197,191,197,192,196,192v1,,1,-1,,-1c198,190,201,191,202,190v1,,4,,5,c205,192,203,193,201,194v2,,6,-2,8,-5c210,189,210,189,210,189v-2,2,-3,4,-6,5c204,194,205,194,205,194v3,-2,6,-5,9,-7c211,191,207,193,204,196v5,-2,9,-7,12,-11c214,191,208,194,204,197v,,,,,c199,203,193,202,187,203v1,,2,,2,1c189,204,189,204,190,204v,,,,,c192,204,195,205,197,203v2,-1,4,-2,5,-3c207,198,211,194,215,191v3,-5,7,-8,8,-12c224,179,224,178,225,177v1,-1,1,-4,3,-4c229,173,229,173,230,173v1,3,4,4,5,6c235,180,234,180,234,180v,,,1,1,1c225,188,216,198,205,204v-1,,-1,,-1,c197,207,189,206,183,208v8,1,19,-7,24,2c202,209,198,207,194,211v,-1,-2,,-3,c191,212,191,212,192,212v,,,,1,c182,216,173,210,164,205v,,,,,c166,206,167,207,168,208v6,6,20,8,29,4c197,212,197,212,196,212v1,-1,2,-1,2,-1c199,210,199,210,200,209v-1,1,-1,1,-2,2c198,211,197,211,197,212v,1,4,-1,5,-2c202,210,202,210,202,210v-1,1,-3,2,-5,3c199,214,202,211,204,210v-1,2,-3,4,-5,4c201,215,204,213,206,211v1,1,3,,3,-2c209,209,208,209,208,209v2,,2,-1,3,-2c210,207,209,208,208,208v,,,,,c209,207,210,207,211,206v,,-1,,-1,c210,206,210,206,210,206v-1,,-2,1,-3,1c207,206,209,206,210,205v-1,,-2,,-2,c208,205,208,205,209,205v,,-1,,-1,-1c210,204,212,202,213,201v1,-1,3,-3,4,-3c217,198,217,197,217,197v1,,1,,1,c218,198,216,199,216,201v1,-1,2,-3,3,-4c220,198,218,198,219,199v-1,2,-3,3,-4,5c217,203,218,200,220,199v-2,3,-5,5,-7,8c216,205,218,203,220,201v-1,2,-3,4,-5,6c216,207,217,205,218,205v,-1,1,-2,1,-2c220,203,220,203,220,203v-1,2,-2,2,-3,3c218,207,219,205,220,205v-1,2,-3,3,-4,5c218,209,219,207,220,207v,1,-2,2,-3,4c218,211,219,210,220,209v,2,-2,2,-3,4c218,213,219,211,220,211v-1,2,-2,2,-3,4c215,216,213,219,211,221v-1,-1,-3,,-2,1c205,225,200,224,195,224xm219,203v,-1,1,-1,1,-1c220,203,220,203,219,203xm208,205v,,-1,,-1,c207,205,207,204,208,205xe" fillcolor="#d43293 [3204]" stroked="f">
                          <v:path arrowok="t" o:connecttype="custom" o:connectlocs="1270410,311180;627643,808310;896093,717233;1122951,603386;869626,717233;862064,538873;710824,599591;722167,519899;862064,466770;733510,690668;563366,675489;642767,235283;703263,387078;616300,417437;669234,500924;839378,394668;1024646,462975;1092704,368103;695701,489540;593614,576822;627643,565437;673015,580617;620081,626155;604957,497129;586052,618566;725948,671694;816692,599591;1160761,629950;892312,762771;1035989,815899;1251505,785540;1191009,758976;1160761,732412;1191009,683079;1368715,478155;1187228,554053;1183447,356719;1051113,242872;983055,201129;869626,288411;850721,170770;839378,254257;744853,197334;714605,34154;665453,223898;525556,94872;586052,364309;362974,144205;328945,250462;393222,485745;457499,610976;476404,709643;393222,664104;287355,516104;94525,584412;362974,648925;306259,721027;434813,857643;457499,656514;506651,493335;552023,633745;771320,747592;805349,762771" o:connectangles="0,0,0,0,0,0,0,0,0,0,0,0,0,0,0,0,0,0,0,0,0,0,0,0,0,0,0,0,0,0,0,0,0,0,0,0,0,0,0,0,0,0,0,0,0,0,0,0,0,0,0,0,0,0,0,0,0,0,0,0,0,0,0"/>
                          <o:lock v:ext="edit" verticies="t"/>
                        </v:shape>
                        <v:shape id="Prostoročno 5" o:spid="_x0000_s1029" alt="Strok s semeni" style="position:absolute;left:4953;top:3810;width:3740;height:4025;visibility:visible;mso-wrap-style:square;v-text-anchor:top" coordsize="99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" path="m94,78c88,96,59,106,43,99,34,95,27,83,22,87v-2,2,-1,-3,-3,-4c18,81,14,81,13,77,9,67,5,63,4,60v,-3,13,4,12,-1c15,54,,30,2,29,3,28,18,47,23,39v4,-5,12,-4,11,-7c31,23,46,1,48,1v3,-1,,20,3,24c61,39,60,13,63,13v3,,1,15,4,15c75,28,87,4,90,6v3,2,-9,21,-4,30c89,42,99,59,94,78xe" stroked="f">
                          <v:path arrowok="t" o:connecttype="custom" o:connectlocs="355125,296245;162451,376004;83114,330428;71781,315236;49113,292447;15112,227881;60447,224083;7556,110143;86892,148123;128450,121537;181341,3798;192674,94950;238010,49374;253121,106345;340014,22788;324902,136729;355125,296245" o:connectangles="0,0,0,0,0,0,0,0,0,0,0,0,0,0,0,0,0"/>
                        </v:shape>
                      </v:group>
                      <v:shape id="Prostoročno 3" o:spid="_x0000_s1030" alt="Strok s semeni" style="position:absolute;left:4787;top:3435;width:4206;height:4572;visibility:visible;mso-wrap-style:square;v-text-anchor:top" coordsize="98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" path="m97,47v-1,2,-2,4,-3,5c94,54,92,57,91,59v1,1,,1,,2c90,60,91,58,90,57v2,-2,2,-4,4,-5c93,51,94,50,94,49v-2,3,-3,6,-6,9c89,58,88,58,88,59,87,58,86,56,87,54v1,,1,,1,c88,55,87,56,87,56v2,,3,-2,4,-2c90,52,89,54,88,54v,-2,3,-1,2,-2c92,51,93,50,94,48v-2,,-3,4,-5,4c89,50,90,49,91,47v,,,,,c92,46,92,45,93,45v,,,,,c93,45,92,45,92,45v,,-1,1,-1,1c89,46,89,47,88,47v,,,,,-1c87,47,86,47,85,48v,,,,1,1c84,50,83,51,82,53v3,-2,4,-4,7,-5c88,51,85,54,85,57v-1,3,,5,1,8c87,63,85,61,86,58v2,4,2,8,1,11c86,69,86,68,85,68v,,,1,,1c85,69,85,69,85,69v,,1,,1,1c86,70,86,69,86,69v,1,,3,-1,4c84,72,84,70,82,69v,3,3,6,2,9c84,79,85,78,85,79v1,5,-2,10,-6,12c79,89,80,86,79,86v,5,-3,10,-9,8c72,89,68,83,68,78v,,,,,c69,78,68,77,69,77v-1,,-1,,-1,-1c68,74,68,73,68,72v1,1,1,2,1,3c69,76,70,76,70,76v,1,1,1,1,2c72,79,74,83,76,80,75,77,70,75,70,71v,,-1,,-1,c68,68,66,65,64,62v-1,,-1,-1,-2,-1c61,61,62,62,61,62v,-1,1,-1,,-1c61,61,61,61,60,61,59,55,62,46,58,42,57,41,55,41,53,40v,1,1,2,2,3c56,43,56,43,57,43v,1,1,2,1,3c54,43,47,41,48,34v4,,5,-6,8,-3c56,31,56,31,57,32v,,,-1,,-1c59,34,60,36,60,40v,,,,,c60,41,61,41,61,41v,1,1,3,2,4c63,47,64,50,64,52v-1,3,-1,6,-3,8c61,60,61,60,62,60v1,,1,-1,1,-2c63,58,63,58,64,58v1,-3,1,-5,1,-9c66,51,67,54,66,56v,,1,,1,c63,62,73,51,77,56v1,1,1,2,2,2c79,59,79,59,79,59v2,1,,4,1,6c81,62,81,58,82,55v1,,1,,1,c83,54,83,54,83,54v,-1,,-1,,-1c82,54,82,54,81,54v,-2,-2,-2,-2,-3c78,52,78,51,77,52v2,-2,3,-4,6,-5c81,46,79,49,78,50v,-1,,-1,,-1c78,49,78,48,78,48v-1,1,-3,2,-4,3c77,47,81,42,79,37v2,,2,-3,1,-4c80,37,77,39,74,41v,-2,1,-3,3,-4c79,34,77,29,79,26v-1,-1,-2,,-3,c77,26,76,26,76,27v,,,,-1,c75,27,76,27,76,28v-1,-1,-2,-1,-2,1c74,29,75,29,75,29v,,,,,c75,29,75,29,75,29v-1,,-3,1,-4,3c70,32,69,33,71,34v-1,,-1,,-1,c70,34,69,34,69,34v,,,,,c69,35,69,35,70,36v,-1,,-1,,-1c71,35,72,34,72,33v,,,,1,c73,32,73,31,74,31v-1,2,-2,2,-2,4c71,35,70,36,69,37v,-1,-1,-1,-1,-1c67,36,67,36,67,36v,,,,,1c66,36,65,37,65,37v,-1,-1,-1,-1,-2c64,35,64,36,63,36v1,1,,3,1,4c65,40,64,38,65,38v,,,1,,1c66,39,66,38,66,38v,,1,,1,1c70,39,70,43,71,44v1,,1,,1,c76,45,77,40,79,38v-1,4,-2,7,-4,10c74,49,73,50,72,51v,-4,-4,-5,-5,-7c67,43,68,44,68,44v,,1,,,c69,44,69,44,69,44v,-2,-2,-3,-4,-2c65,42,66,42,66,42v-1,-1,-2,,-3,-1c63,41,63,40,63,40v,,,,,c63,39,63,37,63,35v1,,3,-1,4,-3c69,30,70,28,73,28v4,-4,5,-9,8,-14c84,13,85,10,88,9v-2,8,-8,14,-6,21c81,34,85,41,79,44v2,,5,-3,5,-6c85,41,83,43,81,44v,,,1,,1c82,45,82,44,83,44v,,-1,1,-1,1c82,46,82,46,82,46v1,,1,,1,-1c84,46,84,46,85,47v,,,-1,,-1c85,46,85,47,86,47v,-1,,-1,1,-2c86,45,86,45,86,44v,1,,1,,1c86,44,86,44,86,44v-1,,-1,1,-2,1c84,44,85,44,85,43v,,,,,c85,43,86,43,85,42v-1,,-1,2,-2,2c83,43,83,43,83,42v1,,1,1,1,1c84,42,85,41,85,39v,,,,,c83,34,83,29,85,24v-1,,-1,,-1,c84,24,84,24,85,24,86,18,88,12,88,6v,,,,,1c88,7,88,7,88,7v,,,,,c87,7,87,7,87,7v,,,,,c87,7,87,7,87,7v-3,2,-4,4,-6,5c78,19,75,26,68,28v-1,1,-1,2,-2,2c66,30,67,29,67,29v-1,,-1,,-2,c65,29,65,29,65,30v,-1,,-1,,-1c65,29,64,29,64,29v,-1,,-3,,-5c64,24,64,24,64,24v,,,1,,1c64,24,64,24,64,24v,-1,,-2,-1,-3c63,19,63,16,61,13v-1,2,-1,3,-2,5c59,18,59,18,59,18v-1,,-1,1,-2,2c57,20,57,20,57,21v1,-1,1,-2,2,-3c59,20,58,21,57,23v,1,,1,,2c58,24,58,24,58,23v,2,,3,-1,4c56,29,55,30,52,28v-1,1,-1,1,-1,2c51,29,51,29,51,28v,,,,,c50,29,49,30,49,31v,-2,1,-3,1,-4c48,26,47,24,47,22v,,,,,c47,22,47,22,47,22,46,18,47,12,48,7v,-2,,-4,,-5c48,1,48,1,48,1,47,2,47,3,47,3,46,3,46,1,46,v,,-1,,-1,c45,1,45,1,45,2v,,,,,c45,2,45,3,45,3v,,,,,c45,3,44,4,44,5v1,,1,-1,1,-2c47,6,47,11,45,14v,,,,,c46,13,46,12,47,12v,3,-3,6,-5,8c44,20,45,18,46,17v,1,-1,3,-3,4c38,26,45,32,43,37v,2,-2,4,-3,6c39,43,39,42,39,42v1,-1,2,-2,3,-3c40,38,39,42,37,42v5,3,1,9,-2,11c35,52,37,51,37,50v-1,,-1,,-1,c36,52,33,52,33,54v,,-1,,-1,c32,52,35,51,35,49v-2,1,-4,2,-5,c30,49,30,49,30,49v,1,,2,1,2c31,51,31,52,30,52v,1,-1,2,-3,3c27,54,28,54,27,53v2,-3,3,-6,6,-8c34,45,35,44,36,43v2,-3,6,-6,4,-10c40,33,40,35,40,35v-1,3,-2,5,-3,7c35,41,34,41,33,42v2,-3,-2,-3,-1,c32,42,32,42,31,42v1,-1,1,-3,,-4c30,38,30,39,30,39v,,-1,-1,-2,-1c28,39,29,39,29,41,28,39,25,37,26,40v,,1,,1,1c28,41,28,41,28,41v,,,1,,1c26,44,22,45,22,49v-7,,-3,-8,1,-9c23,39,23,38,24,38v1,,2,-1,3,-1c28,37,28,38,29,38v,-1,-1,-1,-1,-1c29,36,29,36,30,35v2,1,3,,4,-1c34,34,33,34,33,33v1,-1,,-1,1,-3c34,31,33,32,34,33v,-7,-1,-13,5,-16c42,14,43,11,45,7,44,6,44,6,44,5,40,15,27,19,33,31v,,-1,,-1,c34,35,28,36,23,38v,,,,,c22,39,21,39,21,40v,,-1,,-1,-1c20,39,20,39,20,39v,2,-1,5,-3,7c16,39,10,37,4,33,3,33,3,31,2,30v-1,,-1,,-2,c,31,1,32,1,33v,4,4,6,6,9c6,42,7,43,7,43v,1,,1,1,1c8,44,8,43,9,42,6,40,3,38,2,34,1,33,1,31,1,30v1,2,2,4,4,6c10,36,15,41,15,47v-1,,-1,-1,-2,c12,45,10,44,9,42,8,43,8,44,8,44v2,1,3,2,5,3c12,48,10,48,9,49v2,3,3,6,5,9c14,59,14,59,14,59v,1,,2,,3c12,61,9,60,7,60v-1,,-3,,-4,c4,63,5,64,7,66v,,,1,1,1c8,68,8,68,8,69v,,,-1,1,-1c8,68,8,68,8,67v2,,4,2,6,2c14,71,14,71,14,73,13,72,11,71,11,70v,,,-1,,-1c11,73,14,73,16,76v-2,,-3,-1,-4,-2c12,75,14,77,16,77v,1,,1,,1c15,78,14,77,13,76v,2,3,3,4,4c16,80,14,79,14,78v-1,,-1,,-1,c13,79,13,79,14,79v,,-1,,-1,c11,76,10,73,9,69v,,-1,,-1,c9,75,11,80,16,83v1,,1,,2,c20,86,18,88,18,91v2,,3,-2,5,-3c26,90,27,95,33,95v,1,2,2,3,3c38,101,45,102,47,98v3,1,4,4,6,6c55,104,55,105,56,105v,,,,,c57,105,58,105,59,105v,-1,,-1,,-1c59,104,59,104,59,104v1,,1,,1,c60,104,60,104,60,104v4,-2,5,-5,8,-7c68,97,68,97,68,98v1,,3,1,4,c72,97,72,96,72,96v-1,1,-1,1,-2,1c71,97,71,96,70,96v2,-1,5,,7,-1c77,95,78,95,78,95v1,,1,-1,2,-1c79,94,79,94,78,94v1,-1,3,-2,4,-3c83,91,85,91,86,89v,,,,,c87,89,87,89,88,88v2,-3,4,-8,4,-12c92,76,92,76,92,76v,-4,-2,-7,,-10c92,63,93,61,92,59v,,,,1,c94,56,95,51,98,48v,,,,-1,-1xm69,39v2,-1,5,-3,5,-5c74,34,74,34,74,34v1,-1,2,-2,2,-2c77,35,73,41,69,39xm74,43v-1,,-1,-1,-1,-1c73,42,74,42,74,41v,1,,1,,2xm79,55v-1,1,-2,-1,-3,-1c76,54,76,54,76,54v1,-2,4,-1,3,1xm75,54v-2,,-4,,-6,1c70,53,74,51,75,54xm69,47v2,1,2,4,1,5c70,51,69,51,70,51,69,50,69,49,68,49v,,1,-1,1,-2xm68,51v,1,1,2,,2c68,52,67,52,67,51v,,1,,1,xm66,49v,-1,-2,-2,-2,-4c67,43,69,47,66,49xm61,38v-1,,,,,-1c61,37,61,38,61,38xm62,41v,-1,,-1,-1,-1c61,39,62,38,61,37v,,,-1,,c61,36,61,36,61,36v,-1,1,,1,-1c62,37,62,39,62,41xm61,17v,,,,,c61,20,62,22,63,24v,2,,6,-1,8c59,29,60,22,61,17xm65,65v1,1,1,3,2,4c67,73,67,76,65,80v-2,-4,,-10,,-15xm44,73c40,76,32,70,29,75v-1,-3,,-7,4,-6c32,70,33,70,33,70v1,,1,-1,2,c34,71,33,70,32,71v3,1,7,-2,11,-1c44,69,46,68,47,67v2,,2,-1,3,c48,68,47,70,46,71v,1,-2,1,-2,2xm40,83v-1,,-3,1,-4,1c37,83,38,82,39,82v,-1,,-1,,-1c38,80,37,82,36,82v,-1,,-1,,-2c36,80,36,80,36,80v3,-1,5,-3,7,-5c42,77,41,81,40,82v-1,,,,,1xm36,85v,,1,,2,c37,85,37,85,37,85v,,-1,,-1,c36,85,36,85,36,85xm35,79v,,-1,,-2,1c33,79,33,80,33,79v-2,,-3,-1,-4,-1c29,77,29,77,29,76v1,-1,3,-3,4,-2c35,74,38,76,41,75v,1,-1,1,-1,1c38,77,36,78,33,79v1,,1,,2,xm38,78v,,-1,,-1,c37,78,38,78,38,78v,,,,,xm41,59v-1,1,-2,1,-4,2c38,60,37,60,37,59v1,-1,3,-1,4,-1c41,59,41,59,41,59xm47,64v-1,1,-2,,-2,1c41,62,37,66,35,65v-1,,-1,,-1,1c34,66,35,66,35,66v-1,,-2,1,-2,c33,66,33,66,34,66v-1,-1,,-1,-1,-2c37,64,43,60,47,64xm46,62v,,,-1,,-1c46,61,46,61,45,61v-1,,-1,-1,-2,-1c43,59,43,59,43,59v1,,2,-1,3,c47,60,47,60,47,61v,,-1,,-1,1xm42,58v,,,,,-1c42,57,43,57,44,57v-1,1,-2,1,-2,1xm36,68v,,,,1,c38,67,44,66,47,67v-3,3,-8,1,-12,3c35,69,36,69,36,68v,,,,,xm34,62v,,-1,-1,-2,-1c33,58,35,59,36,60v,1,-1,2,-2,2xm35,67v-4,-1,-10,,-11,5c22,72,21,75,19,75,20,69,29,64,35,67xm50,65v,-1,,-1,,-2c51,62,52,62,53,63v,,-1,1,-2,1c51,64,51,65,51,65v,,-1,,-1,xm52,59v,,1,-1,2,-2c54,58,54,59,55,59v,1,-2,2,-3,xm55,57v,-1,1,-1,1,-2c56,55,56,55,57,55v,1,,2,-1,2c56,57,55,57,55,57xm57,53v-1,,,,-1,c56,52,56,52,56,51v,,1,,1,c57,51,58,52,58,52v-1,1,-1,1,-1,1xm57,47v,1,,1,,2c55,50,54,48,52,48v,,,1,,1c53,49,54,50,55,50v,3,-1,5,-3,5c53,48,41,43,47,35v,6,5,10,10,12xm51,55v,-1,-1,,-2,-1c50,53,50,52,50,51v,,,,1,c51,52,52,54,51,55xm44,21v1,,1,,1,c45,22,45,22,44,22v2,2,3,4,4,7c48,29,48,29,48,29v,,,2,-1,2c47,30,46,29,47,28v-1,,-1,-1,-1,-1c45,29,46,31,47,32v-1,1,-1,2,-3,3c44,35,44,34,45,34v,-1,,-2,,-3c46,32,45,33,45,33v1,-2,,-4,-1,-5c44,28,44,28,44,29v-2,-2,-2,-6,,-8xm40,56v,,,,1,c41,54,38,54,37,53v2,-1,4,-1,6,c43,52,42,51,42,51v-1,,-2,,-3,c40,49,42,46,40,43v1,,2,-2,3,-3c45,42,45,46,43,48v3,-2,7,,6,6c47,53,46,52,44,52v1,2,5,3,8,5c52,57,52,56,52,56v,1,,1,,2c51,58,50,60,52,61v-1,,-1,,-2,c51,60,49,60,49,58,47,57,43,55,40,57,38,56,37,55,35,54v2,,4,1,5,2xm32,51v1,,1,,2,-1c33,51,31,52,30,54v,,,,-1,c30,53,31,52,32,51xm29,57v2,-3,7,-2,9,c37,57,36,58,35,59v-1,-1,-3,-1,-3,c31,59,29,59,29,58v,,,,,c30,57,29,57,29,57xm30,41v1,,,1,1,1c31,42,30,42,30,42v,-1,,-1,,-1xm35,43v-2,1,-3,2,-5,3c30,46,31,46,31,46v-3,1,-2,6,-5,7c25,52,25,50,23,49v1,-5,7,-6,12,-6xm27,59c26,58,23,58,22,57v,-3,-3,-6,-6,-8c22,50,27,52,27,59xm11,49v3,1,7,4,7,8c17,57,15,56,15,57,13,55,11,52,11,49xm11,67c9,65,6,63,4,60v3,3,7,1,9,3c13,63,14,63,14,63v1,1,1,3,2,3c15,67,14,68,14,69,13,68,12,67,11,67xm16,70v-1,-2,1,-3,1,-4c13,61,15,56,22,58v,1,,1,,1c25,59,28,60,31,62v-1,,,1,,1c30,63,30,64,29,63v,,,,,c27,63,26,64,24,64v,,,1,,1c26,66,27,64,28,65v-6,1,-9,5,-11,11c16,75,14,71,16,70xm16,81v1,1,1,1,1,1c17,82,16,82,16,81xm18,80v-1,,-1,,-1,c18,79,16,78,17,77v1,2,5,-1,6,-3c22,78,22,83,20,86,19,84,18,82,18,80xm20,88c24,84,22,66,32,68v-5,,-5,6,-4,10c27,78,27,78,27,79,26,78,26,77,25,78v,,,1,-1,1c25,80,26,80,27,81v,1,-1,1,-1,1c26,83,25,83,26,84v-2,1,-4,3,-6,4xm24,87v,,,,,-1c26,87,26,88,28,89,27,88,26,86,25,86v,,,,,-1c30,90,31,90,26,85v1,-1,1,-2,2,-3c28,82,29,83,29,83v,,,,-1,c28,83,28,83,28,83v,2,3,2,3,4c29,86,29,84,27,84v,,,,,c28,86,31,87,31,90v,,,,-1,c30,90,30,90,30,90v,1,2,1,2,2c32,92,31,92,31,92v,-1,-1,-1,-2,-1c29,93,32,93,33,94v-5,,-7,-5,-9,-7xm36,97c31,92,34,83,27,79v3,1,8,2,7,5c35,86,35,91,36,93v1,1,2,2,3,2c38,95,38,95,38,95v,,,1,,1c39,96,40,96,41,96v1,,1,1,2,1c41,98,40,97,38,97v1,1,5,2,6,c44,98,45,98,46,98v-3,2,-7,1,-10,-1xm56,103v-3,-1,-5,-4,-7,-6c50,96,51,94,52,93v,-2,2,-4,3,-6c55,86,54,86,54,86v-2,2,-2,5,-4,7c50,93,50,93,50,94v-1,1,-2,1,-3,3c46,97,45,97,44,96v2,-2,5,-4,6,-6c48,92,46,94,43,95v,,,,-1,c42,95,42,95,42,95v,,,,-1,c43,93,45,92,46,90v-2,1,-4,4,-7,4c37,92,36,90,36,87v1,,1,-1,3,-1c39,85,40,84,40,84,45,77,47,66,58,64v-2,3,1,6,,9c57,74,57,75,58,75v2,-3,-1,-8,2,-10c60,64,60,64,60,64v,,,,,1c60,65,60,65,61,65v,,-1,-1,,-2c61,64,61,65,62,65v-1,1,,2,,2c62,67,62,65,62,64v,-1,,-1,,-1c62,63,62,63,62,62v,1,,1,,1c62,63,62,63,62,63v1,11,5,22,3,32c65,96,65,96,65,97v-3,2,-4,7,-9,6xm67,94v,-2,,-5,,-8c67,86,67,87,67,87v1,,1,,1,c68,84,65,82,67,81v,,,,,1c67,82,67,82,67,82v1,1,,4,2,4c70,90,70,93,67,94xm90,58v,,,,,c90,58,90,59,90,59v,,-1,,-1,c89,58,90,59,90,58xm83,90v3,-4,4,-9,3,-14c86,76,86,76,86,75v,-4,5,-9,3,-13c89,61,89,62,90,62v-1,1,-1,2,,2c91,64,91,63,91,63v-2,9,3,22,-8,27xe" fillcolor="#fe9100 [3205]" stroked="f" strokeweight=".15pt">
                        <v:path arrowok="t" o:connecttype="custom" o:connectlocs="373411,243840;377703,204651;364827,300446;296154,335280;261817,265611;257525,174171;339074,252549;334782,213360;317614,126274;313322,143691;278985,169817;278985,182880;360535,165463;369119,195943;360535,104503;287569,126274;253233,78377;210312,134983;193144,8709;171683,187234;133055,222069;133055,165463;124470,165463;98718,165463;34337,191589;60089,256903;47213,300446;34337,300446;253233,452846;343367,409303;416332,204651;326198,235131;287569,222069;261817,156754;188852,317863;154515,365760;154515,370114;163099,339634;145931,287383;201728,265611;145931,269966;218896,283029;240357,230777;244649,204651;201728,121920;158807,230777;223188,265611;163099,248194;133055,200297;47213,291737;133055,274320;72965,348343;111594,357051;120178,361406;154515,422366;154515,422366;180267,413657;257525,278674;278985,422366;386287,252549" o:connectangles="0,0,0,0,0,0,0,0,0,0,0,0,0,0,0,0,0,0,0,0,0,0,0,0,0,0,0,0,0,0,0,0,0,0,0,0,0,0,0,0,0,0,0,0,0,0,0,0,0,0,0,0,0,0,0,0,0,0,0,0"/>
                        <o:lock v:ext="edit" aspectratio="t" verticies="t"/>
                      </v:shape>
                      <w10:anchorlock/>
                    </v:group>
                  </w:pict>
                </mc:Fallback>
              </mc:AlternateContent>
            </w:r>
          </w:p>
          <w:sdt>
            <w:sdtPr>
              <w:rPr>
                <w:noProof/>
              </w:rPr>
              <w:alias w:val="Vaše ime:"/>
              <w:tag w:val="Vaše ime:"/>
              <w:id w:val="-1432731558"/>
              <w:placeholder>
                <w:docPart w:val="557B906642314D30A24920A09A4E3677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 w:multiLine="1"/>
            </w:sdtPr>
            <w:sdtEndPr/>
            <w:sdtContent>
              <w:p w14:paraId="25729857" w14:textId="2A29519F" w:rsidR="00FD19EA" w:rsidRPr="00920D61" w:rsidRDefault="00FD19EA" w:rsidP="00FD19EA">
                <w:pPr>
                  <w:pStyle w:val="Ime"/>
                  <w:rPr>
                    <w:noProof/>
                  </w:rPr>
                </w:pPr>
                <w:r w:rsidRPr="00920D61">
                  <w:rPr>
                    <w:noProof/>
                    <w:lang w:bidi="sl-SI"/>
                  </w:rPr>
                  <w:t>Vaše ime</w:t>
                </w:r>
              </w:p>
            </w:sdtContent>
          </w:sdt>
          <w:p w14:paraId="73939F02" w14:textId="77777777" w:rsidR="00AF10EE" w:rsidRPr="00920D61" w:rsidRDefault="00D13C98" w:rsidP="00AF10EE">
            <w:pPr>
              <w:rPr>
                <w:noProof/>
              </w:rPr>
            </w:pPr>
            <w:sdt>
              <w:sdtPr>
                <w:rPr>
                  <w:noProof/>
                </w:rPr>
                <w:alias w:val="Naslov:"/>
                <w:tag w:val="Naslov:"/>
                <w:id w:val="309068180"/>
                <w:placeholder>
                  <w:docPart w:val="E4FE0DAE8E4548C4A5D5BCD3B7B60026"/>
                </w:placeholder>
                <w:showingPlcHdr/>
                <w:dataBinding w:prefixMappings="xmlns:ns0='http://schemas.microsoft.com/office/2006/coverPageProps' " w:xpath="/ns0:CoverPageProperties[1]/ns0:CompanyAddress[1]" w:storeItemID="{55AF091B-3C7A-41E3-B477-F2FDAA23CFDA}"/>
                <w15:appearance w15:val="hidden"/>
                <w:text w:multiLine="1"/>
              </w:sdtPr>
              <w:sdtEndPr/>
              <w:sdtContent>
                <w:r w:rsidR="00FD19EA" w:rsidRPr="00920D61">
                  <w:rPr>
                    <w:noProof/>
                    <w:lang w:bidi="sl-SI"/>
                  </w:rPr>
                  <w:t>Naslov</w:t>
                </w:r>
              </w:sdtContent>
            </w:sdt>
            <w:r w:rsidR="00AF10EE" w:rsidRPr="00920D61">
              <w:rPr>
                <w:noProof/>
                <w:lang w:bidi="sl-SI"/>
              </w:rPr>
              <w:t>,</w:t>
            </w:r>
          </w:p>
          <w:p w14:paraId="384B062A" w14:textId="454B449A" w:rsidR="00FD19EA" w:rsidRPr="00920D61" w:rsidRDefault="00D13C98" w:rsidP="00730835">
            <w:pPr>
              <w:pStyle w:val="Podatkizastik"/>
              <w:rPr>
                <w:noProof/>
              </w:rPr>
            </w:pPr>
            <w:sdt>
              <w:sdtPr>
                <w:rPr>
                  <w:noProof/>
                </w:rPr>
                <w:alias w:val="Poštna številka, mesto:"/>
                <w:tag w:val="Poštna številka, mesto:"/>
                <w:id w:val="189040536"/>
                <w:placeholder>
                  <w:docPart w:val="E4988B95C5C34031BF2D13ABF563213F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<w15:appearance w15:val="hidden"/>
                <w:text w:multiLine="1"/>
              </w:sdtPr>
              <w:sdtEndPr/>
              <w:sdtContent>
                <w:r w:rsidR="00AF10EE" w:rsidRPr="00920D61">
                  <w:rPr>
                    <w:noProof/>
                    <w:lang w:bidi="sl-SI"/>
                  </w:rPr>
                  <w:t>Poštna številka, mesto</w:t>
                </w:r>
              </w:sdtContent>
            </w:sdt>
          </w:p>
          <w:p w14:paraId="0C042168" w14:textId="77777777" w:rsidR="00730835" w:rsidRPr="00920D61" w:rsidRDefault="00D13C98" w:rsidP="00FD19EA">
            <w:pPr>
              <w:rPr>
                <w:noProof/>
              </w:rPr>
            </w:pPr>
            <w:sdt>
              <w:sdtPr>
                <w:rPr>
                  <w:noProof/>
                </w:rPr>
                <w:alias w:val="Telefon:"/>
                <w:tag w:val="Telefon:"/>
                <w:id w:val="-578591410"/>
                <w:placeholder>
                  <w:docPart w:val="F48D92DDB96A49A7909D6B3ABC0F1CFA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FD19EA" w:rsidRPr="00920D61">
                  <w:rPr>
                    <w:noProof/>
                    <w:lang w:bidi="sl-SI"/>
                  </w:rPr>
                  <w:t>Telefon</w:t>
                </w:r>
              </w:sdtContent>
            </w:sdt>
          </w:p>
          <w:p w14:paraId="773FCFE0" w14:textId="77777777" w:rsidR="00730835" w:rsidRPr="00920D61" w:rsidRDefault="00D13C98" w:rsidP="00FD19EA">
            <w:pPr>
              <w:rPr>
                <w:noProof/>
              </w:rPr>
            </w:pPr>
            <w:sdt>
              <w:sdtPr>
                <w:rPr>
                  <w:noProof/>
                </w:rPr>
                <w:alias w:val="E-poštni naslov:"/>
                <w:tag w:val="E-poštni naslov:"/>
                <w:id w:val="-1165392700"/>
                <w:placeholder>
                  <w:docPart w:val="AF9410C26C09453780B768487B59A318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FD19EA" w:rsidRPr="00920D61">
                  <w:rPr>
                    <w:noProof/>
                    <w:lang w:bidi="sl-SI"/>
                  </w:rPr>
                  <w:t>E-poštni naslov</w:t>
                </w:r>
              </w:sdtContent>
            </w:sdt>
          </w:p>
          <w:p w14:paraId="31385AD1" w14:textId="2725FBF6" w:rsidR="00FD19EA" w:rsidRPr="00920D61" w:rsidRDefault="00D13C98" w:rsidP="00730835">
            <w:pPr>
              <w:pStyle w:val="Podatkizastik"/>
              <w:rPr>
                <w:noProof/>
              </w:rPr>
            </w:pPr>
            <w:sdt>
              <w:sdtPr>
                <w:rPr>
                  <w:noProof/>
                </w:rPr>
                <w:alias w:val="Twitter:"/>
                <w:tag w:val="Twitter:"/>
                <w:id w:val="-1168940747"/>
                <w:placeholder>
                  <w:docPart w:val="77E51353D91F47C19E219C44B43FBAC9"/>
                </w:placeholder>
                <w:temporary/>
                <w:showingPlcHdr/>
                <w15:appearance w15:val="hidden"/>
              </w:sdtPr>
              <w:sdtEndPr/>
              <w:sdtContent>
                <w:r w:rsidR="00FD19EA" w:rsidRPr="00920D61">
                  <w:rPr>
                    <w:noProof/>
                    <w:lang w:bidi="sl-SI"/>
                  </w:rPr>
                  <w:t>@twitter</w:t>
                </w:r>
              </w:sdtContent>
            </w:sdt>
            <w:r w:rsidR="00FD19EA" w:rsidRPr="00920D61">
              <w:rPr>
                <w:noProof/>
                <w:lang w:bidi="sl-SI"/>
              </w:rPr>
              <w:t xml:space="preserve">: </w:t>
            </w:r>
            <w:sdt>
              <w:sdtPr>
                <w:rPr>
                  <w:noProof/>
                </w:rPr>
                <w:alias w:val="Ročica storitve Twitter:"/>
                <w:tag w:val="Ročica storitve Twitter:"/>
                <w:id w:val="-2052685807"/>
                <w:placeholder>
                  <w:docPart w:val="C05D9D02E0E647BAA7D93147C523D19E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r w:rsidR="00FD19EA" w:rsidRPr="00920D61">
                  <w:rPr>
                    <w:noProof/>
                    <w:lang w:bidi="sl-SI"/>
                  </w:rPr>
                  <w:t>Ročica storitve Twitter</w:t>
                </w:r>
              </w:sdtContent>
            </w:sdt>
          </w:p>
          <w:sdt>
            <w:sdtPr>
              <w:rPr>
                <w:noProof/>
              </w:rPr>
              <w:alias w:val="Spletni naslov:"/>
              <w:tag w:val="Spletni naslov:"/>
              <w:id w:val="1728567390"/>
              <w:placeholder>
                <w:docPart w:val="FA76F88FE5B542F3A5E270D9AF8E35B9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/>
            </w:sdtPr>
            <w:sdtEndPr/>
            <w:sdtContent>
              <w:p w14:paraId="4A36C453" w14:textId="5A00CA6F" w:rsidR="00FD19EA" w:rsidRPr="00920D61" w:rsidRDefault="00FD19EA" w:rsidP="00FD19EA">
                <w:pPr>
                  <w:rPr>
                    <w:noProof/>
                  </w:rPr>
                </w:pPr>
                <w:r w:rsidRPr="00920D61">
                  <w:rPr>
                    <w:noProof/>
                    <w:lang w:bidi="sl-SI"/>
                  </w:rPr>
                  <w:t>Spletni naslov</w:t>
                </w:r>
              </w:p>
            </w:sdtContent>
          </w:sdt>
        </w:tc>
        <w:tc>
          <w:tcPr>
            <w:tcW w:w="2995" w:type="dxa"/>
          </w:tcPr>
          <w:p w14:paraId="38887CD8" w14:textId="170FD56C" w:rsidR="00FD19EA" w:rsidRPr="00920D61" w:rsidRDefault="00242F54" w:rsidP="00FD19EA">
            <w:pPr>
              <w:pStyle w:val="Slika"/>
              <w:rPr>
                <w:noProof/>
              </w:rPr>
            </w:pPr>
            <w:r w:rsidRPr="00920D61">
              <w:rPr>
                <w:noProof/>
                <w:lang w:bidi="sl-SI"/>
              </w:rPr>
              <mc:AlternateContent>
                <mc:Choice Requires="wpg">
                  <w:drawing>
                    <wp:inline distT="0" distB="0" distL="0" distR="0" wp14:anchorId="557B4F8C" wp14:editId="28049926">
                      <wp:extent cx="914400" cy="621792"/>
                      <wp:effectExtent l="0" t="0" r="0" b="6985"/>
                      <wp:docPr id="25" name="Skupina 87" descr="Slika cvetlice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914400" cy="621792"/>
                                <a:chOff x="0" y="0"/>
                                <a:chExt cx="1406525" cy="956310"/>
                              </a:xfrm>
                            </wpg:grpSpPr>
                            <wpg:grpSp>
                              <wpg:cNvPr id="26" name="Skupina 26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0" y="0"/>
                                  <a:ext cx="1406525" cy="956310"/>
                                  <a:chOff x="0" y="0"/>
                                  <a:chExt cx="1406525" cy="956310"/>
                                </a:xfrm>
                              </wpg:grpSpPr>
                              <wps:wsp>
                                <wps:cNvPr id="27" name="Prostoročno 4" descr="Slika cvetlice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0" y="0"/>
                                    <a:ext cx="1406525" cy="956310"/>
                                  </a:xfrm>
                                  <a:custGeom>
                                    <a:avLst/>
                                    <a:gdLst>
                                      <a:gd name="T0" fmla="*/ 336 w 372"/>
                                      <a:gd name="T1" fmla="*/ 82 h 252"/>
                                      <a:gd name="T2" fmla="*/ 166 w 372"/>
                                      <a:gd name="T3" fmla="*/ 213 h 252"/>
                                      <a:gd name="T4" fmla="*/ 237 w 372"/>
                                      <a:gd name="T5" fmla="*/ 189 h 252"/>
                                      <a:gd name="T6" fmla="*/ 297 w 372"/>
                                      <a:gd name="T7" fmla="*/ 159 h 252"/>
                                      <a:gd name="T8" fmla="*/ 230 w 372"/>
                                      <a:gd name="T9" fmla="*/ 189 h 252"/>
                                      <a:gd name="T10" fmla="*/ 228 w 372"/>
                                      <a:gd name="T11" fmla="*/ 142 h 252"/>
                                      <a:gd name="T12" fmla="*/ 188 w 372"/>
                                      <a:gd name="T13" fmla="*/ 158 h 252"/>
                                      <a:gd name="T14" fmla="*/ 191 w 372"/>
                                      <a:gd name="T15" fmla="*/ 137 h 252"/>
                                      <a:gd name="T16" fmla="*/ 228 w 372"/>
                                      <a:gd name="T17" fmla="*/ 123 h 252"/>
                                      <a:gd name="T18" fmla="*/ 194 w 372"/>
                                      <a:gd name="T19" fmla="*/ 182 h 252"/>
                                      <a:gd name="T20" fmla="*/ 149 w 372"/>
                                      <a:gd name="T21" fmla="*/ 178 h 252"/>
                                      <a:gd name="T22" fmla="*/ 170 w 372"/>
                                      <a:gd name="T23" fmla="*/ 62 h 252"/>
                                      <a:gd name="T24" fmla="*/ 186 w 372"/>
                                      <a:gd name="T25" fmla="*/ 102 h 252"/>
                                      <a:gd name="T26" fmla="*/ 163 w 372"/>
                                      <a:gd name="T27" fmla="*/ 110 h 252"/>
                                      <a:gd name="T28" fmla="*/ 177 w 372"/>
                                      <a:gd name="T29" fmla="*/ 132 h 252"/>
                                      <a:gd name="T30" fmla="*/ 222 w 372"/>
                                      <a:gd name="T31" fmla="*/ 104 h 252"/>
                                      <a:gd name="T32" fmla="*/ 271 w 372"/>
                                      <a:gd name="T33" fmla="*/ 122 h 252"/>
                                      <a:gd name="T34" fmla="*/ 289 w 372"/>
                                      <a:gd name="T35" fmla="*/ 97 h 252"/>
                                      <a:gd name="T36" fmla="*/ 184 w 372"/>
                                      <a:gd name="T37" fmla="*/ 129 h 252"/>
                                      <a:gd name="T38" fmla="*/ 157 w 372"/>
                                      <a:gd name="T39" fmla="*/ 152 h 252"/>
                                      <a:gd name="T40" fmla="*/ 166 w 372"/>
                                      <a:gd name="T41" fmla="*/ 149 h 252"/>
                                      <a:gd name="T42" fmla="*/ 178 w 372"/>
                                      <a:gd name="T43" fmla="*/ 153 h 252"/>
                                      <a:gd name="T44" fmla="*/ 164 w 372"/>
                                      <a:gd name="T45" fmla="*/ 165 h 252"/>
                                      <a:gd name="T46" fmla="*/ 160 w 372"/>
                                      <a:gd name="T47" fmla="*/ 131 h 252"/>
                                      <a:gd name="T48" fmla="*/ 155 w 372"/>
                                      <a:gd name="T49" fmla="*/ 163 h 252"/>
                                      <a:gd name="T50" fmla="*/ 192 w 372"/>
                                      <a:gd name="T51" fmla="*/ 177 h 252"/>
                                      <a:gd name="T52" fmla="*/ 216 w 372"/>
                                      <a:gd name="T53" fmla="*/ 158 h 252"/>
                                      <a:gd name="T54" fmla="*/ 307 w 372"/>
                                      <a:gd name="T55" fmla="*/ 166 h 252"/>
                                      <a:gd name="T56" fmla="*/ 236 w 372"/>
                                      <a:gd name="T57" fmla="*/ 201 h 252"/>
                                      <a:gd name="T58" fmla="*/ 274 w 372"/>
                                      <a:gd name="T59" fmla="*/ 215 h 252"/>
                                      <a:gd name="T60" fmla="*/ 331 w 372"/>
                                      <a:gd name="T61" fmla="*/ 207 h 252"/>
                                      <a:gd name="T62" fmla="*/ 315 w 372"/>
                                      <a:gd name="T63" fmla="*/ 200 h 252"/>
                                      <a:gd name="T64" fmla="*/ 307 w 372"/>
                                      <a:gd name="T65" fmla="*/ 193 h 252"/>
                                      <a:gd name="T66" fmla="*/ 315 w 372"/>
                                      <a:gd name="T67" fmla="*/ 180 h 252"/>
                                      <a:gd name="T68" fmla="*/ 362 w 372"/>
                                      <a:gd name="T69" fmla="*/ 126 h 252"/>
                                      <a:gd name="T70" fmla="*/ 314 w 372"/>
                                      <a:gd name="T71" fmla="*/ 146 h 252"/>
                                      <a:gd name="T72" fmla="*/ 313 w 372"/>
                                      <a:gd name="T73" fmla="*/ 94 h 252"/>
                                      <a:gd name="T74" fmla="*/ 278 w 372"/>
                                      <a:gd name="T75" fmla="*/ 64 h 252"/>
                                      <a:gd name="T76" fmla="*/ 260 w 372"/>
                                      <a:gd name="T77" fmla="*/ 53 h 252"/>
                                      <a:gd name="T78" fmla="*/ 230 w 372"/>
                                      <a:gd name="T79" fmla="*/ 76 h 252"/>
                                      <a:gd name="T80" fmla="*/ 225 w 372"/>
                                      <a:gd name="T81" fmla="*/ 45 h 252"/>
                                      <a:gd name="T82" fmla="*/ 222 w 372"/>
                                      <a:gd name="T83" fmla="*/ 67 h 252"/>
                                      <a:gd name="T84" fmla="*/ 197 w 372"/>
                                      <a:gd name="T85" fmla="*/ 52 h 252"/>
                                      <a:gd name="T86" fmla="*/ 189 w 372"/>
                                      <a:gd name="T87" fmla="*/ 9 h 252"/>
                                      <a:gd name="T88" fmla="*/ 176 w 372"/>
                                      <a:gd name="T89" fmla="*/ 59 h 252"/>
                                      <a:gd name="T90" fmla="*/ 139 w 372"/>
                                      <a:gd name="T91" fmla="*/ 25 h 252"/>
                                      <a:gd name="T92" fmla="*/ 155 w 372"/>
                                      <a:gd name="T93" fmla="*/ 96 h 252"/>
                                      <a:gd name="T94" fmla="*/ 96 w 372"/>
                                      <a:gd name="T95" fmla="*/ 38 h 252"/>
                                      <a:gd name="T96" fmla="*/ 87 w 372"/>
                                      <a:gd name="T97" fmla="*/ 66 h 252"/>
                                      <a:gd name="T98" fmla="*/ 104 w 372"/>
                                      <a:gd name="T99" fmla="*/ 128 h 252"/>
                                      <a:gd name="T100" fmla="*/ 121 w 372"/>
                                      <a:gd name="T101" fmla="*/ 161 h 252"/>
                                      <a:gd name="T102" fmla="*/ 126 w 372"/>
                                      <a:gd name="T103" fmla="*/ 187 h 252"/>
                                      <a:gd name="T104" fmla="*/ 104 w 372"/>
                                      <a:gd name="T105" fmla="*/ 175 h 252"/>
                                      <a:gd name="T106" fmla="*/ 76 w 372"/>
                                      <a:gd name="T107" fmla="*/ 136 h 252"/>
                                      <a:gd name="T108" fmla="*/ 25 w 372"/>
                                      <a:gd name="T109" fmla="*/ 154 h 252"/>
                                      <a:gd name="T110" fmla="*/ 96 w 372"/>
                                      <a:gd name="T111" fmla="*/ 171 h 252"/>
                                      <a:gd name="T112" fmla="*/ 81 w 372"/>
                                      <a:gd name="T113" fmla="*/ 190 h 252"/>
                                      <a:gd name="T114" fmla="*/ 115 w 372"/>
                                      <a:gd name="T115" fmla="*/ 226 h 252"/>
                                      <a:gd name="T116" fmla="*/ 121 w 372"/>
                                      <a:gd name="T117" fmla="*/ 173 h 252"/>
                                      <a:gd name="T118" fmla="*/ 134 w 372"/>
                                      <a:gd name="T119" fmla="*/ 130 h 252"/>
                                      <a:gd name="T120" fmla="*/ 146 w 372"/>
                                      <a:gd name="T121" fmla="*/ 167 h 252"/>
                                      <a:gd name="T122" fmla="*/ 204 w 372"/>
                                      <a:gd name="T123" fmla="*/ 197 h 252"/>
                                      <a:gd name="T124" fmla="*/ 213 w 372"/>
                                      <a:gd name="T125" fmla="*/ 201 h 2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  <a:cxn ang="0">
                                        <a:pos x="T122" y="T123"/>
                                      </a:cxn>
                                      <a:cxn ang="0">
                                        <a:pos x="T124" y="T125"/>
                                      </a:cxn>
                                    </a:cxnLst>
                                    <a:rect l="0" t="0" r="r" b="b"/>
                                    <a:pathLst>
                                      <a:path w="372" h="252">
                                        <a:moveTo>
                                          <a:pt x="237" y="243"/>
                                        </a:moveTo>
                                        <a:cubicBezTo>
                                          <a:pt x="224" y="241"/>
                                          <a:pt x="212" y="234"/>
                                          <a:pt x="201" y="228"/>
                                        </a:cubicBezTo>
                                        <a:cubicBezTo>
                                          <a:pt x="208" y="231"/>
                                          <a:pt x="214" y="236"/>
                                          <a:pt x="222" y="236"/>
                                        </a:cubicBezTo>
                                        <a:cubicBezTo>
                                          <a:pt x="216" y="234"/>
                                          <a:pt x="209" y="232"/>
                                          <a:pt x="204" y="227"/>
                                        </a:cubicBezTo>
                                        <a:cubicBezTo>
                                          <a:pt x="211" y="230"/>
                                          <a:pt x="219" y="234"/>
                                          <a:pt x="226" y="235"/>
                                        </a:cubicBezTo>
                                        <a:cubicBezTo>
                                          <a:pt x="220" y="231"/>
                                          <a:pt x="212" y="230"/>
                                          <a:pt x="205" y="227"/>
                                        </a:cubicBezTo>
                                        <a:cubicBezTo>
                                          <a:pt x="216" y="229"/>
                                          <a:pt x="226" y="234"/>
                                          <a:pt x="237" y="235"/>
                                        </a:cubicBezTo>
                                        <a:cubicBezTo>
                                          <a:pt x="228" y="232"/>
                                          <a:pt x="217" y="231"/>
                                          <a:pt x="208" y="226"/>
                                        </a:cubicBezTo>
                                        <a:cubicBezTo>
                                          <a:pt x="216" y="227"/>
                                          <a:pt x="224" y="232"/>
                                          <a:pt x="232" y="232"/>
                                        </a:cubicBezTo>
                                        <a:cubicBezTo>
                                          <a:pt x="228" y="230"/>
                                          <a:pt x="223" y="230"/>
                                          <a:pt x="219" y="228"/>
                                        </a:cubicBezTo>
                                        <a:cubicBezTo>
                                          <a:pt x="229" y="229"/>
                                          <a:pt x="240" y="231"/>
                                          <a:pt x="251" y="232"/>
                                        </a:cubicBezTo>
                                        <a:cubicBezTo>
                                          <a:pt x="238" y="230"/>
                                          <a:pt x="225" y="230"/>
                                          <a:pt x="213" y="225"/>
                                        </a:cubicBezTo>
                                        <a:cubicBezTo>
                                          <a:pt x="221" y="224"/>
                                          <a:pt x="230" y="229"/>
                                          <a:pt x="239" y="228"/>
                                        </a:cubicBezTo>
                                        <a:cubicBezTo>
                                          <a:pt x="236" y="227"/>
                                          <a:pt x="234" y="227"/>
                                          <a:pt x="232" y="227"/>
                                        </a:cubicBezTo>
                                        <a:cubicBezTo>
                                          <a:pt x="232" y="227"/>
                                          <a:pt x="232" y="227"/>
                                          <a:pt x="233" y="227"/>
                                        </a:cubicBezTo>
                                        <a:cubicBezTo>
                                          <a:pt x="227" y="225"/>
                                          <a:pt x="221" y="226"/>
                                          <a:pt x="216" y="223"/>
                                        </a:cubicBezTo>
                                        <a:cubicBezTo>
                                          <a:pt x="222" y="224"/>
                                          <a:pt x="228" y="226"/>
                                          <a:pt x="235" y="225"/>
                                        </a:cubicBezTo>
                                        <a:cubicBezTo>
                                          <a:pt x="229" y="224"/>
                                          <a:pt x="223" y="224"/>
                                          <a:pt x="217" y="222"/>
                                        </a:cubicBezTo>
                                        <a:cubicBezTo>
                                          <a:pt x="225" y="221"/>
                                          <a:pt x="233" y="224"/>
                                          <a:pt x="240" y="221"/>
                                        </a:cubicBezTo>
                                        <a:cubicBezTo>
                                          <a:pt x="234" y="220"/>
                                          <a:pt x="229" y="222"/>
                                          <a:pt x="223" y="221"/>
                                        </a:cubicBezTo>
                                        <a:cubicBezTo>
                                          <a:pt x="227" y="220"/>
                                          <a:pt x="235" y="222"/>
                                          <a:pt x="237" y="217"/>
                                        </a:cubicBezTo>
                                        <a:cubicBezTo>
                                          <a:pt x="234" y="218"/>
                                          <a:pt x="230" y="219"/>
                                          <a:pt x="226" y="219"/>
                                        </a:cubicBezTo>
                                        <a:cubicBezTo>
                                          <a:pt x="234" y="215"/>
                                          <a:pt x="248" y="209"/>
                                          <a:pt x="257" y="215"/>
                                        </a:cubicBezTo>
                                        <a:cubicBezTo>
                                          <a:pt x="252" y="216"/>
                                          <a:pt x="246" y="215"/>
                                          <a:pt x="240" y="217"/>
                                        </a:cubicBezTo>
                                        <a:cubicBezTo>
                                          <a:pt x="252" y="217"/>
                                          <a:pt x="268" y="211"/>
                                          <a:pt x="279" y="220"/>
                                        </a:cubicBezTo>
                                        <a:cubicBezTo>
                                          <a:pt x="268" y="219"/>
                                          <a:pt x="257" y="216"/>
                                          <a:pt x="247" y="219"/>
                                        </a:cubicBezTo>
                                        <a:cubicBezTo>
                                          <a:pt x="257" y="220"/>
                                          <a:pt x="272" y="215"/>
                                          <a:pt x="281" y="223"/>
                                        </a:cubicBezTo>
                                        <a:cubicBezTo>
                                          <a:pt x="271" y="223"/>
                                          <a:pt x="261" y="220"/>
                                          <a:pt x="251" y="223"/>
                                        </a:cubicBezTo>
                                        <a:cubicBezTo>
                                          <a:pt x="261" y="223"/>
                                          <a:pt x="274" y="218"/>
                                          <a:pt x="282" y="227"/>
                                        </a:cubicBezTo>
                                        <a:cubicBezTo>
                                          <a:pt x="273" y="227"/>
                                          <a:pt x="264" y="224"/>
                                          <a:pt x="255" y="226"/>
                                        </a:cubicBezTo>
                                        <a:cubicBezTo>
                                          <a:pt x="264" y="227"/>
                                          <a:pt x="274" y="224"/>
                                          <a:pt x="283" y="229"/>
                                        </a:cubicBezTo>
                                        <a:cubicBezTo>
                                          <a:pt x="276" y="229"/>
                                          <a:pt x="270" y="227"/>
                                          <a:pt x="263" y="228"/>
                                        </a:cubicBezTo>
                                        <a:cubicBezTo>
                                          <a:pt x="270" y="230"/>
                                          <a:pt x="277" y="225"/>
                                          <a:pt x="283" y="230"/>
                                        </a:cubicBezTo>
                                        <a:cubicBezTo>
                                          <a:pt x="283" y="230"/>
                                          <a:pt x="281" y="233"/>
                                          <a:pt x="277" y="235"/>
                                        </a:cubicBezTo>
                                        <a:cubicBezTo>
                                          <a:pt x="286" y="234"/>
                                          <a:pt x="285" y="220"/>
                                          <a:pt x="280" y="217"/>
                                        </a:cubicBezTo>
                                        <a:cubicBezTo>
                                          <a:pt x="283" y="219"/>
                                          <a:pt x="288" y="218"/>
                                          <a:pt x="286" y="217"/>
                                        </a:cubicBezTo>
                                        <a:cubicBezTo>
                                          <a:pt x="299" y="219"/>
                                          <a:pt x="313" y="221"/>
                                          <a:pt x="325" y="218"/>
                                        </a:cubicBezTo>
                                        <a:cubicBezTo>
                                          <a:pt x="332" y="217"/>
                                          <a:pt x="343" y="214"/>
                                          <a:pt x="348" y="207"/>
                                        </a:cubicBezTo>
                                        <a:cubicBezTo>
                                          <a:pt x="351" y="203"/>
                                          <a:pt x="347" y="200"/>
                                          <a:pt x="344" y="197"/>
                                        </a:cubicBezTo>
                                        <a:cubicBezTo>
                                          <a:pt x="338" y="192"/>
                                          <a:pt x="332" y="188"/>
                                          <a:pt x="327" y="183"/>
                                        </a:cubicBezTo>
                                        <a:cubicBezTo>
                                          <a:pt x="337" y="180"/>
                                          <a:pt x="342" y="172"/>
                                          <a:pt x="349" y="167"/>
                                        </a:cubicBezTo>
                                        <a:cubicBezTo>
                                          <a:pt x="354" y="163"/>
                                          <a:pt x="372" y="149"/>
                                          <a:pt x="362" y="144"/>
                                        </a:cubicBezTo>
                                        <a:cubicBezTo>
                                          <a:pt x="362" y="144"/>
                                          <a:pt x="362" y="144"/>
                                          <a:pt x="362" y="145"/>
                                        </a:cubicBezTo>
                                        <a:cubicBezTo>
                                          <a:pt x="361" y="145"/>
                                          <a:pt x="361" y="145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1" y="144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0" y="144"/>
                                          <a:pt x="359" y="144"/>
                                        </a:cubicBezTo>
                                        <a:cubicBezTo>
                                          <a:pt x="359" y="144"/>
                                          <a:pt x="358" y="144"/>
                                          <a:pt x="358" y="144"/>
                                        </a:cubicBezTo>
                                        <a:cubicBezTo>
                                          <a:pt x="361" y="140"/>
                                          <a:pt x="366" y="132"/>
                                          <a:pt x="366" y="127"/>
                                        </a:cubicBezTo>
                                        <a:cubicBezTo>
                                          <a:pt x="366" y="124"/>
                                          <a:pt x="359" y="124"/>
                                          <a:pt x="356" y="124"/>
                                        </a:cubicBezTo>
                                        <a:cubicBezTo>
                                          <a:pt x="351" y="123"/>
                                          <a:pt x="345" y="121"/>
                                          <a:pt x="339" y="122"/>
                                        </a:cubicBezTo>
                                        <a:cubicBezTo>
                                          <a:pt x="333" y="122"/>
                                          <a:pt x="328" y="120"/>
                                          <a:pt x="321" y="121"/>
                                        </a:cubicBezTo>
                                        <a:cubicBezTo>
                                          <a:pt x="330" y="111"/>
                                          <a:pt x="336" y="96"/>
                                          <a:pt x="336" y="82"/>
                                        </a:cubicBezTo>
                                        <a:cubicBezTo>
                                          <a:pt x="329" y="80"/>
                                          <a:pt x="318" y="81"/>
                                          <a:pt x="309" y="81"/>
                                        </a:cubicBezTo>
                                        <a:cubicBezTo>
                                          <a:pt x="310" y="72"/>
                                          <a:pt x="323" y="63"/>
                                          <a:pt x="316" y="53"/>
                                        </a:cubicBezTo>
                                        <a:cubicBezTo>
                                          <a:pt x="314" y="51"/>
                                          <a:pt x="302" y="54"/>
                                          <a:pt x="299" y="55"/>
                                        </a:cubicBezTo>
                                        <a:cubicBezTo>
                                          <a:pt x="291" y="58"/>
                                          <a:pt x="281" y="59"/>
                                          <a:pt x="275" y="62"/>
                                        </a:cubicBezTo>
                                        <a:cubicBezTo>
                                          <a:pt x="276" y="61"/>
                                          <a:pt x="276" y="60"/>
                                          <a:pt x="276" y="58"/>
                                        </a:cubicBezTo>
                                        <a:cubicBezTo>
                                          <a:pt x="273" y="50"/>
                                          <a:pt x="281" y="36"/>
                                          <a:pt x="270" y="32"/>
                                        </a:cubicBezTo>
                                        <a:cubicBezTo>
                                          <a:pt x="262" y="34"/>
                                          <a:pt x="257" y="41"/>
                                          <a:pt x="249" y="45"/>
                                        </a:cubicBezTo>
                                        <a:cubicBezTo>
                                          <a:pt x="252" y="31"/>
                                          <a:pt x="248" y="17"/>
                                          <a:pt x="241" y="6"/>
                                        </a:cubicBezTo>
                                        <a:cubicBezTo>
                                          <a:pt x="236" y="3"/>
                                          <a:pt x="233" y="11"/>
                                          <a:pt x="230" y="13"/>
                                        </a:cubicBezTo>
                                        <a:cubicBezTo>
                                          <a:pt x="230" y="13"/>
                                          <a:pt x="230" y="13"/>
                                          <a:pt x="230" y="13"/>
                                        </a:cubicBezTo>
                                        <a:cubicBezTo>
                                          <a:pt x="223" y="16"/>
                                          <a:pt x="218" y="20"/>
                                          <a:pt x="214" y="26"/>
                                        </a:cubicBezTo>
                                        <a:cubicBezTo>
                                          <a:pt x="209" y="25"/>
                                          <a:pt x="207" y="29"/>
                                          <a:pt x="205" y="32"/>
                                        </a:cubicBezTo>
                                        <a:cubicBezTo>
                                          <a:pt x="202" y="24"/>
                                          <a:pt x="199" y="12"/>
                                          <a:pt x="193" y="6"/>
                                        </a:cubicBezTo>
                                        <a:cubicBezTo>
                                          <a:pt x="189" y="3"/>
                                          <a:pt x="187" y="10"/>
                                          <a:pt x="185" y="13"/>
                                        </a:cubicBezTo>
                                        <a:cubicBezTo>
                                          <a:pt x="180" y="10"/>
                                          <a:pt x="177" y="3"/>
                                          <a:pt x="172" y="1"/>
                                        </a:cubicBezTo>
                                        <a:cubicBezTo>
                                          <a:pt x="172" y="0"/>
                                          <a:pt x="172" y="0"/>
                                          <a:pt x="172" y="0"/>
                                        </a:cubicBezTo>
                                        <a:cubicBezTo>
                                          <a:pt x="171" y="0"/>
                                          <a:pt x="171" y="0"/>
                                          <a:pt x="171" y="1"/>
                                        </a:cubicBezTo>
                                        <a:cubicBezTo>
                                          <a:pt x="171" y="1"/>
                                          <a:pt x="171" y="0"/>
                                          <a:pt x="170" y="0"/>
                                        </a:cubicBezTo>
                                        <a:cubicBezTo>
                                          <a:pt x="163" y="7"/>
                                          <a:pt x="162" y="18"/>
                                          <a:pt x="157" y="26"/>
                                        </a:cubicBezTo>
                                        <a:cubicBezTo>
                                          <a:pt x="153" y="16"/>
                                          <a:pt x="143" y="7"/>
                                          <a:pt x="134" y="2"/>
                                        </a:cubicBezTo>
                                        <a:cubicBezTo>
                                          <a:pt x="130" y="11"/>
                                          <a:pt x="124" y="20"/>
                                          <a:pt x="123" y="32"/>
                                        </a:cubicBezTo>
                                        <a:cubicBezTo>
                                          <a:pt x="113" y="33"/>
                                          <a:pt x="120" y="49"/>
                                          <a:pt x="115" y="56"/>
                                        </a:cubicBezTo>
                                        <a:cubicBezTo>
                                          <a:pt x="102" y="44"/>
                                          <a:pt x="90" y="26"/>
                                          <a:pt x="68" y="24"/>
                                        </a:cubicBezTo>
                                        <a:cubicBezTo>
                                          <a:pt x="66" y="31"/>
                                          <a:pt x="69" y="40"/>
                                          <a:pt x="68" y="49"/>
                                        </a:cubicBezTo>
                                        <a:cubicBezTo>
                                          <a:pt x="73" y="56"/>
                                          <a:pt x="69" y="67"/>
                                          <a:pt x="74" y="75"/>
                                        </a:cubicBezTo>
                                        <a:cubicBezTo>
                                          <a:pt x="67" y="73"/>
                                          <a:pt x="58" y="65"/>
                                          <a:pt x="50" y="68"/>
                                        </a:cubicBezTo>
                                        <a:cubicBezTo>
                                          <a:pt x="52" y="77"/>
                                          <a:pt x="56" y="87"/>
                                          <a:pt x="57" y="96"/>
                                        </a:cubicBezTo>
                                        <a:cubicBezTo>
                                          <a:pt x="39" y="92"/>
                                          <a:pt x="20" y="87"/>
                                          <a:pt x="0" y="90"/>
                                        </a:cubicBezTo>
                                        <a:cubicBezTo>
                                          <a:pt x="0" y="90"/>
                                          <a:pt x="0" y="90"/>
                                          <a:pt x="1" y="90"/>
                                        </a:cubicBezTo>
                                        <a:cubicBezTo>
                                          <a:pt x="0" y="91"/>
                                          <a:pt x="0" y="92"/>
                                          <a:pt x="0" y="92"/>
                                        </a:cubicBezTo>
                                        <a:cubicBezTo>
                                          <a:pt x="4" y="118"/>
                                          <a:pt x="25" y="132"/>
                                          <a:pt x="42" y="145"/>
                                        </a:cubicBezTo>
                                        <a:cubicBezTo>
                                          <a:pt x="35" y="145"/>
                                          <a:pt x="12" y="151"/>
                                          <a:pt x="6" y="156"/>
                                        </a:cubicBezTo>
                                        <a:cubicBezTo>
                                          <a:pt x="8" y="163"/>
                                          <a:pt x="15" y="173"/>
                                          <a:pt x="23" y="179"/>
                                        </a:cubicBezTo>
                                        <a:cubicBezTo>
                                          <a:pt x="36" y="188"/>
                                          <a:pt x="57" y="196"/>
                                          <a:pt x="70" y="198"/>
                                        </a:cubicBezTo>
                                        <a:cubicBezTo>
                                          <a:pt x="72" y="198"/>
                                          <a:pt x="57" y="213"/>
                                          <a:pt x="56" y="214"/>
                                        </a:cubicBezTo>
                                        <a:cubicBezTo>
                                          <a:pt x="59" y="217"/>
                                          <a:pt x="65" y="222"/>
                                          <a:pt x="68" y="224"/>
                                        </a:cubicBezTo>
                                        <a:cubicBezTo>
                                          <a:pt x="80" y="233"/>
                                          <a:pt x="94" y="235"/>
                                          <a:pt x="102" y="235"/>
                                        </a:cubicBezTo>
                                        <a:cubicBezTo>
                                          <a:pt x="112" y="235"/>
                                          <a:pt x="141" y="232"/>
                                          <a:pt x="133" y="236"/>
                                        </a:cubicBezTo>
                                        <a:cubicBezTo>
                                          <a:pt x="131" y="238"/>
                                          <a:pt x="183" y="246"/>
                                          <a:pt x="191" y="225"/>
                                        </a:cubicBezTo>
                                        <a:cubicBezTo>
                                          <a:pt x="178" y="238"/>
                                          <a:pt x="142" y="237"/>
                                          <a:pt x="138" y="232"/>
                                        </a:cubicBezTo>
                                        <a:cubicBezTo>
                                          <a:pt x="140" y="233"/>
                                          <a:pt x="143" y="231"/>
                                          <a:pt x="146" y="232"/>
                                        </a:cubicBezTo>
                                        <a:cubicBezTo>
                                          <a:pt x="143" y="231"/>
                                          <a:pt x="140" y="230"/>
                                          <a:pt x="138" y="228"/>
                                        </a:cubicBezTo>
                                        <a:cubicBezTo>
                                          <a:pt x="140" y="229"/>
                                          <a:pt x="142" y="231"/>
                                          <a:pt x="144" y="231"/>
                                        </a:cubicBezTo>
                                        <a:cubicBezTo>
                                          <a:pt x="141" y="229"/>
                                          <a:pt x="137" y="228"/>
                                          <a:pt x="136" y="225"/>
                                        </a:cubicBezTo>
                                        <a:cubicBezTo>
                                          <a:pt x="138" y="226"/>
                                          <a:pt x="141" y="229"/>
                                          <a:pt x="143" y="230"/>
                                        </a:cubicBezTo>
                                        <a:cubicBezTo>
                                          <a:pt x="140" y="226"/>
                                          <a:pt x="132" y="222"/>
                                          <a:pt x="134" y="216"/>
                                        </a:cubicBezTo>
                                        <a:cubicBezTo>
                                          <a:pt x="134" y="216"/>
                                          <a:pt x="135" y="215"/>
                                          <a:pt x="134" y="215"/>
                                        </a:cubicBezTo>
                                        <a:cubicBezTo>
                                          <a:pt x="137" y="210"/>
                                          <a:pt x="140" y="206"/>
                                          <a:pt x="146" y="205"/>
                                        </a:cubicBezTo>
                                        <a:cubicBezTo>
                                          <a:pt x="153" y="204"/>
                                          <a:pt x="160" y="208"/>
                                          <a:pt x="167" y="212"/>
                                        </a:cubicBezTo>
                                        <a:cubicBezTo>
                                          <a:pt x="166" y="212"/>
                                          <a:pt x="166" y="212"/>
                                          <a:pt x="166" y="212"/>
                                        </a:cubicBezTo>
                                        <a:cubicBezTo>
                                          <a:pt x="166" y="212"/>
                                          <a:pt x="167" y="213"/>
                                          <a:pt x="168" y="213"/>
                                        </a:cubicBezTo>
                                        <a:cubicBezTo>
                                          <a:pt x="167" y="213"/>
                                          <a:pt x="167" y="213"/>
                                          <a:pt x="166" y="213"/>
                                        </a:cubicBezTo>
                                        <a:cubicBezTo>
                                          <a:pt x="167" y="213"/>
                                          <a:pt x="168" y="214"/>
                                          <a:pt x="168" y="214"/>
                                        </a:cubicBezTo>
                                        <a:cubicBezTo>
                                          <a:pt x="168" y="214"/>
                                          <a:pt x="167" y="215"/>
                                          <a:pt x="166" y="215"/>
                                        </a:cubicBezTo>
                                        <a:cubicBezTo>
                                          <a:pt x="167" y="215"/>
                                          <a:pt x="169" y="215"/>
                                          <a:pt x="170" y="216"/>
                                        </a:cubicBezTo>
                                        <a:cubicBezTo>
                                          <a:pt x="168" y="216"/>
                                          <a:pt x="166" y="216"/>
                                          <a:pt x="164" y="216"/>
                                        </a:cubicBezTo>
                                        <a:cubicBezTo>
                                          <a:pt x="167" y="216"/>
                                          <a:pt x="169" y="216"/>
                                          <a:pt x="171" y="217"/>
                                        </a:cubicBezTo>
                                        <a:cubicBezTo>
                                          <a:pt x="169" y="217"/>
                                          <a:pt x="167" y="217"/>
                                          <a:pt x="165" y="218"/>
                                        </a:cubicBezTo>
                                        <a:cubicBezTo>
                                          <a:pt x="168" y="218"/>
                                          <a:pt x="170" y="218"/>
                                          <a:pt x="173" y="218"/>
                                        </a:cubicBezTo>
                                        <a:cubicBezTo>
                                          <a:pt x="169" y="219"/>
                                          <a:pt x="165" y="219"/>
                                          <a:pt x="162" y="220"/>
                                        </a:cubicBezTo>
                                        <a:cubicBezTo>
                                          <a:pt x="166" y="221"/>
                                          <a:pt x="170" y="218"/>
                                          <a:pt x="174" y="219"/>
                                        </a:cubicBezTo>
                                        <a:cubicBezTo>
                                          <a:pt x="172" y="220"/>
                                          <a:pt x="170" y="220"/>
                                          <a:pt x="167" y="220"/>
                                        </a:cubicBezTo>
                                        <a:cubicBezTo>
                                          <a:pt x="168" y="220"/>
                                          <a:pt x="169" y="221"/>
                                          <a:pt x="170" y="221"/>
                                        </a:cubicBezTo>
                                        <a:cubicBezTo>
                                          <a:pt x="169" y="221"/>
                                          <a:pt x="167" y="221"/>
                                          <a:pt x="166" y="222"/>
                                        </a:cubicBezTo>
                                        <a:cubicBezTo>
                                          <a:pt x="171" y="223"/>
                                          <a:pt x="176" y="221"/>
                                          <a:pt x="180" y="221"/>
                                        </a:cubicBezTo>
                                        <a:cubicBezTo>
                                          <a:pt x="177" y="224"/>
                                          <a:pt x="173" y="222"/>
                                          <a:pt x="169" y="223"/>
                                        </a:cubicBezTo>
                                        <a:cubicBezTo>
                                          <a:pt x="171" y="223"/>
                                          <a:pt x="173" y="223"/>
                                          <a:pt x="174" y="223"/>
                                        </a:cubicBezTo>
                                        <a:cubicBezTo>
                                          <a:pt x="172" y="224"/>
                                          <a:pt x="169" y="224"/>
                                          <a:pt x="167" y="225"/>
                                        </a:cubicBezTo>
                                        <a:cubicBezTo>
                                          <a:pt x="171" y="226"/>
                                          <a:pt x="175" y="224"/>
                                          <a:pt x="178" y="224"/>
                                        </a:cubicBezTo>
                                        <a:cubicBezTo>
                                          <a:pt x="175" y="225"/>
                                          <a:pt x="172" y="225"/>
                                          <a:pt x="170" y="226"/>
                                        </a:cubicBezTo>
                                        <a:cubicBezTo>
                                          <a:pt x="172" y="226"/>
                                          <a:pt x="174" y="226"/>
                                          <a:pt x="177" y="226"/>
                                        </a:cubicBezTo>
                                        <a:cubicBezTo>
                                          <a:pt x="170" y="229"/>
                                          <a:pt x="163" y="229"/>
                                          <a:pt x="155" y="228"/>
                                        </a:cubicBezTo>
                                        <a:cubicBezTo>
                                          <a:pt x="152" y="227"/>
                                          <a:pt x="148" y="226"/>
                                          <a:pt x="145" y="225"/>
                                        </a:cubicBezTo>
                                        <a:cubicBezTo>
                                          <a:pt x="143" y="225"/>
                                          <a:pt x="138" y="222"/>
                                          <a:pt x="137" y="221"/>
                                        </a:cubicBezTo>
                                        <a:cubicBezTo>
                                          <a:pt x="142" y="227"/>
                                          <a:pt x="151" y="228"/>
                                          <a:pt x="159" y="229"/>
                                        </a:cubicBezTo>
                                        <a:cubicBezTo>
                                          <a:pt x="170" y="230"/>
                                          <a:pt x="179" y="228"/>
                                          <a:pt x="190" y="225"/>
                                        </a:cubicBezTo>
                                        <a:cubicBezTo>
                                          <a:pt x="191" y="225"/>
                                          <a:pt x="193" y="227"/>
                                          <a:pt x="196" y="228"/>
                                        </a:cubicBezTo>
                                        <a:cubicBezTo>
                                          <a:pt x="200" y="230"/>
                                          <a:pt x="225" y="252"/>
                                          <a:pt x="257" y="244"/>
                                        </a:cubicBezTo>
                                        <a:cubicBezTo>
                                          <a:pt x="274" y="239"/>
                                          <a:pt x="280" y="233"/>
                                          <a:pt x="279" y="234"/>
                                        </a:cubicBezTo>
                                        <a:cubicBezTo>
                                          <a:pt x="276" y="234"/>
                                          <a:pt x="258" y="246"/>
                                          <a:pt x="237" y="243"/>
                                        </a:cubicBezTo>
                                        <a:close/>
                                        <a:moveTo>
                                          <a:pt x="213" y="221"/>
                                        </a:moveTo>
                                        <a:cubicBezTo>
                                          <a:pt x="215" y="219"/>
                                          <a:pt x="216" y="217"/>
                                          <a:pt x="218" y="216"/>
                                        </a:cubicBezTo>
                                        <a:cubicBezTo>
                                          <a:pt x="218" y="216"/>
                                          <a:pt x="218" y="217"/>
                                          <a:pt x="218" y="217"/>
                                        </a:cubicBezTo>
                                        <a:cubicBezTo>
                                          <a:pt x="222" y="215"/>
                                          <a:pt x="227" y="211"/>
                                          <a:pt x="229" y="206"/>
                                        </a:cubicBezTo>
                                        <a:cubicBezTo>
                                          <a:pt x="230" y="206"/>
                                          <a:pt x="230" y="206"/>
                                          <a:pt x="230" y="206"/>
                                        </a:cubicBezTo>
                                        <a:cubicBezTo>
                                          <a:pt x="227" y="212"/>
                                          <a:pt x="221" y="216"/>
                                          <a:pt x="215" y="219"/>
                                        </a:cubicBezTo>
                                        <a:cubicBezTo>
                                          <a:pt x="220" y="218"/>
                                          <a:pt x="224" y="215"/>
                                          <a:pt x="228" y="211"/>
                                        </a:cubicBezTo>
                                        <a:cubicBezTo>
                                          <a:pt x="228" y="211"/>
                                          <a:pt x="228" y="211"/>
                                          <a:pt x="228" y="210"/>
                                        </a:cubicBezTo>
                                        <a:cubicBezTo>
                                          <a:pt x="230" y="209"/>
                                          <a:pt x="231" y="207"/>
                                          <a:pt x="232" y="205"/>
                                        </a:cubicBezTo>
                                        <a:cubicBezTo>
                                          <a:pt x="232" y="205"/>
                                          <a:pt x="232" y="205"/>
                                          <a:pt x="233" y="205"/>
                                        </a:cubicBezTo>
                                        <a:cubicBezTo>
                                          <a:pt x="230" y="213"/>
                                          <a:pt x="222" y="218"/>
                                          <a:pt x="213" y="221"/>
                                        </a:cubicBezTo>
                                        <a:close/>
                                        <a:moveTo>
                                          <a:pt x="240" y="192"/>
                                        </a:moveTo>
                                        <a:cubicBezTo>
                                          <a:pt x="246" y="191"/>
                                          <a:pt x="251" y="189"/>
                                          <a:pt x="255" y="186"/>
                                        </a:cubicBezTo>
                                        <a:cubicBezTo>
                                          <a:pt x="249" y="188"/>
                                          <a:pt x="243" y="191"/>
                                          <a:pt x="237" y="192"/>
                                        </a:cubicBezTo>
                                        <a:cubicBezTo>
                                          <a:pt x="238" y="192"/>
                                          <a:pt x="239" y="192"/>
                                          <a:pt x="240" y="192"/>
                                        </a:cubicBezTo>
                                        <a:cubicBezTo>
                                          <a:pt x="234" y="194"/>
                                          <a:pt x="229" y="194"/>
                                          <a:pt x="222" y="194"/>
                                        </a:cubicBezTo>
                                        <a:cubicBezTo>
                                          <a:pt x="223" y="194"/>
                                          <a:pt x="223" y="194"/>
                                          <a:pt x="224" y="194"/>
                                        </a:cubicBezTo>
                                        <a:cubicBezTo>
                                          <a:pt x="229" y="193"/>
                                          <a:pt x="232" y="193"/>
                                          <a:pt x="237" y="191"/>
                                        </a:cubicBezTo>
                                        <a:cubicBezTo>
                                          <a:pt x="233" y="192"/>
                                          <a:pt x="229" y="193"/>
                                          <a:pt x="224" y="192"/>
                                        </a:cubicBezTo>
                                        <a:cubicBezTo>
                                          <a:pt x="228" y="192"/>
                                          <a:pt x="232" y="191"/>
                                          <a:pt x="236" y="191"/>
                                        </a:cubicBezTo>
                                        <a:cubicBezTo>
                                          <a:pt x="234" y="190"/>
                                          <a:pt x="230" y="191"/>
                                          <a:pt x="226" y="191"/>
                                        </a:cubicBezTo>
                                        <a:cubicBezTo>
                                          <a:pt x="231" y="190"/>
                                          <a:pt x="237" y="190"/>
                                          <a:pt x="242" y="189"/>
                                        </a:cubicBezTo>
                                        <a:cubicBezTo>
                                          <a:pt x="242" y="189"/>
                                          <a:pt x="241" y="189"/>
                                          <a:pt x="242" y="189"/>
                                        </a:cubicBezTo>
                                        <a:cubicBezTo>
                                          <a:pt x="240" y="189"/>
                                          <a:pt x="238" y="189"/>
                                          <a:pt x="237" y="189"/>
                                        </a:cubicBezTo>
                                        <a:cubicBezTo>
                                          <a:pt x="237" y="189"/>
                                          <a:pt x="237" y="189"/>
                                          <a:pt x="238" y="189"/>
                                        </a:cubicBezTo>
                                        <a:cubicBezTo>
                                          <a:pt x="237" y="189"/>
                                          <a:pt x="235" y="189"/>
                                          <a:pt x="232" y="189"/>
                                        </a:cubicBezTo>
                                        <a:cubicBezTo>
                                          <a:pt x="235" y="188"/>
                                          <a:pt x="239" y="188"/>
                                          <a:pt x="241" y="188"/>
                                        </a:cubicBezTo>
                                        <a:cubicBezTo>
                                          <a:pt x="242" y="188"/>
                                          <a:pt x="242" y="187"/>
                                          <a:pt x="242" y="187"/>
                                        </a:cubicBezTo>
                                        <a:cubicBezTo>
                                          <a:pt x="239" y="187"/>
                                          <a:pt x="235" y="188"/>
                                          <a:pt x="231" y="187"/>
                                        </a:cubicBezTo>
                                        <a:cubicBezTo>
                                          <a:pt x="233" y="187"/>
                                          <a:pt x="233" y="186"/>
                                          <a:pt x="234" y="187"/>
                                        </a:cubicBezTo>
                                        <a:cubicBezTo>
                                          <a:pt x="234" y="187"/>
                                          <a:pt x="234" y="187"/>
                                          <a:pt x="234" y="186"/>
                                        </a:cubicBezTo>
                                        <a:cubicBezTo>
                                          <a:pt x="234" y="186"/>
                                          <a:pt x="234" y="187"/>
                                          <a:pt x="235" y="187"/>
                                        </a:cubicBezTo>
                                        <a:cubicBezTo>
                                          <a:pt x="237" y="186"/>
                                          <a:pt x="240" y="186"/>
                                          <a:pt x="242" y="185"/>
                                        </a:cubicBezTo>
                                        <a:cubicBezTo>
                                          <a:pt x="243" y="185"/>
                                          <a:pt x="243" y="185"/>
                                          <a:pt x="243" y="185"/>
                                        </a:cubicBezTo>
                                        <a:cubicBezTo>
                                          <a:pt x="240" y="186"/>
                                          <a:pt x="235" y="186"/>
                                          <a:pt x="232" y="186"/>
                                        </a:cubicBezTo>
                                        <a:cubicBezTo>
                                          <a:pt x="237" y="184"/>
                                          <a:pt x="241" y="184"/>
                                          <a:pt x="245" y="183"/>
                                        </a:cubicBezTo>
                                        <a:cubicBezTo>
                                          <a:pt x="243" y="182"/>
                                          <a:pt x="237" y="184"/>
                                          <a:pt x="234" y="184"/>
                                        </a:cubicBezTo>
                                        <a:cubicBezTo>
                                          <a:pt x="237" y="182"/>
                                          <a:pt x="242" y="184"/>
                                          <a:pt x="245" y="181"/>
                                        </a:cubicBezTo>
                                        <a:cubicBezTo>
                                          <a:pt x="242" y="180"/>
                                          <a:pt x="239" y="184"/>
                                          <a:pt x="236" y="182"/>
                                        </a:cubicBezTo>
                                        <a:cubicBezTo>
                                          <a:pt x="240" y="180"/>
                                          <a:pt x="247" y="180"/>
                                          <a:pt x="253" y="179"/>
                                        </a:cubicBezTo>
                                        <a:cubicBezTo>
                                          <a:pt x="248" y="179"/>
                                          <a:pt x="243" y="179"/>
                                          <a:pt x="239" y="180"/>
                                        </a:cubicBezTo>
                                        <a:cubicBezTo>
                                          <a:pt x="244" y="178"/>
                                          <a:pt x="253" y="177"/>
                                          <a:pt x="258" y="176"/>
                                        </a:cubicBezTo>
                                        <a:cubicBezTo>
                                          <a:pt x="252" y="176"/>
                                          <a:pt x="243" y="178"/>
                                          <a:pt x="238" y="178"/>
                                        </a:cubicBezTo>
                                        <a:cubicBezTo>
                                          <a:pt x="245" y="176"/>
                                          <a:pt x="254" y="175"/>
                                          <a:pt x="261" y="173"/>
                                        </a:cubicBezTo>
                                        <a:cubicBezTo>
                                          <a:pt x="255" y="174"/>
                                          <a:pt x="248" y="175"/>
                                          <a:pt x="241" y="176"/>
                                        </a:cubicBezTo>
                                        <a:cubicBezTo>
                                          <a:pt x="242" y="174"/>
                                          <a:pt x="244" y="174"/>
                                          <a:pt x="246" y="174"/>
                                        </a:cubicBezTo>
                                        <a:cubicBezTo>
                                          <a:pt x="246" y="174"/>
                                          <a:pt x="246" y="173"/>
                                          <a:pt x="246" y="173"/>
                                        </a:cubicBezTo>
                                        <a:cubicBezTo>
                                          <a:pt x="253" y="172"/>
                                          <a:pt x="259" y="171"/>
                                          <a:pt x="264" y="169"/>
                                        </a:cubicBezTo>
                                        <a:cubicBezTo>
                                          <a:pt x="259" y="170"/>
                                          <a:pt x="252" y="172"/>
                                          <a:pt x="246" y="172"/>
                                        </a:cubicBezTo>
                                        <a:cubicBezTo>
                                          <a:pt x="251" y="171"/>
                                          <a:pt x="254" y="171"/>
                                          <a:pt x="259" y="169"/>
                                        </a:cubicBezTo>
                                        <a:cubicBezTo>
                                          <a:pt x="255" y="169"/>
                                          <a:pt x="251" y="170"/>
                                          <a:pt x="247" y="171"/>
                                        </a:cubicBezTo>
                                        <a:cubicBezTo>
                                          <a:pt x="251" y="169"/>
                                          <a:pt x="257" y="168"/>
                                          <a:pt x="261" y="166"/>
                                        </a:cubicBezTo>
                                        <a:cubicBezTo>
                                          <a:pt x="258" y="166"/>
                                          <a:pt x="253" y="168"/>
                                          <a:pt x="250" y="168"/>
                                        </a:cubicBezTo>
                                        <a:cubicBezTo>
                                          <a:pt x="253" y="166"/>
                                          <a:pt x="259" y="166"/>
                                          <a:pt x="263" y="165"/>
                                        </a:cubicBezTo>
                                        <a:cubicBezTo>
                                          <a:pt x="260" y="165"/>
                                          <a:pt x="255" y="166"/>
                                          <a:pt x="252" y="166"/>
                                        </a:cubicBezTo>
                                        <a:cubicBezTo>
                                          <a:pt x="254" y="163"/>
                                          <a:pt x="258" y="163"/>
                                          <a:pt x="261" y="162"/>
                                        </a:cubicBezTo>
                                        <a:cubicBezTo>
                                          <a:pt x="260" y="162"/>
                                          <a:pt x="257" y="162"/>
                                          <a:pt x="255" y="163"/>
                                        </a:cubicBezTo>
                                        <a:cubicBezTo>
                                          <a:pt x="255" y="163"/>
                                          <a:pt x="255" y="163"/>
                                          <a:pt x="255" y="162"/>
                                        </a:cubicBezTo>
                                        <a:cubicBezTo>
                                          <a:pt x="259" y="159"/>
                                          <a:pt x="265" y="160"/>
                                          <a:pt x="270" y="160"/>
                                        </a:cubicBezTo>
                                        <a:cubicBezTo>
                                          <a:pt x="267" y="159"/>
                                          <a:pt x="261" y="159"/>
                                          <a:pt x="257" y="160"/>
                                        </a:cubicBezTo>
                                        <a:cubicBezTo>
                                          <a:pt x="264" y="157"/>
                                          <a:pt x="270" y="158"/>
                                          <a:pt x="276" y="157"/>
                                        </a:cubicBezTo>
                                        <a:cubicBezTo>
                                          <a:pt x="270" y="157"/>
                                          <a:pt x="265" y="157"/>
                                          <a:pt x="259" y="158"/>
                                        </a:cubicBezTo>
                                        <a:cubicBezTo>
                                          <a:pt x="263" y="154"/>
                                          <a:pt x="271" y="156"/>
                                          <a:pt x="276" y="155"/>
                                        </a:cubicBezTo>
                                        <a:cubicBezTo>
                                          <a:pt x="272" y="155"/>
                                          <a:pt x="266" y="155"/>
                                          <a:pt x="261" y="155"/>
                                        </a:cubicBezTo>
                                        <a:cubicBezTo>
                                          <a:pt x="263" y="152"/>
                                          <a:pt x="270" y="153"/>
                                          <a:pt x="273" y="153"/>
                                        </a:cubicBezTo>
                                        <a:cubicBezTo>
                                          <a:pt x="276" y="153"/>
                                          <a:pt x="279" y="153"/>
                                          <a:pt x="283" y="153"/>
                                        </a:cubicBezTo>
                                        <a:cubicBezTo>
                                          <a:pt x="277" y="152"/>
                                          <a:pt x="269" y="152"/>
                                          <a:pt x="263" y="152"/>
                                        </a:cubicBezTo>
                                        <a:cubicBezTo>
                                          <a:pt x="263" y="152"/>
                                          <a:pt x="263" y="152"/>
                                          <a:pt x="263" y="151"/>
                                        </a:cubicBezTo>
                                        <a:cubicBezTo>
                                          <a:pt x="264" y="152"/>
                                          <a:pt x="265" y="152"/>
                                          <a:pt x="265" y="151"/>
                                        </a:cubicBezTo>
                                        <a:cubicBezTo>
                                          <a:pt x="265" y="151"/>
                                          <a:pt x="265" y="151"/>
                                          <a:pt x="265" y="151"/>
                                        </a:cubicBezTo>
                                        <a:cubicBezTo>
                                          <a:pt x="269" y="151"/>
                                          <a:pt x="271" y="151"/>
                                          <a:pt x="275" y="151"/>
                                        </a:cubicBezTo>
                                        <a:cubicBezTo>
                                          <a:pt x="272" y="150"/>
                                          <a:pt x="267" y="150"/>
                                          <a:pt x="264" y="150"/>
                                        </a:cubicBezTo>
                                        <a:cubicBezTo>
                                          <a:pt x="264" y="150"/>
                                          <a:pt x="265" y="149"/>
                                          <a:pt x="265" y="149"/>
                                        </a:cubicBezTo>
                                        <a:cubicBezTo>
                                          <a:pt x="278" y="148"/>
                                          <a:pt x="289" y="152"/>
                                          <a:pt x="297" y="158"/>
                                        </a:cubicBezTo>
                                        <a:cubicBezTo>
                                          <a:pt x="294" y="157"/>
                                          <a:pt x="291" y="157"/>
                                          <a:pt x="288" y="157"/>
                                        </a:cubicBezTo>
                                        <a:cubicBezTo>
                                          <a:pt x="291" y="157"/>
                                          <a:pt x="294" y="158"/>
                                          <a:pt x="297" y="159"/>
                                        </a:cubicBezTo>
                                        <a:cubicBezTo>
                                          <a:pt x="294" y="160"/>
                                          <a:pt x="289" y="161"/>
                                          <a:pt x="286" y="161"/>
                                        </a:cubicBezTo>
                                        <a:cubicBezTo>
                                          <a:pt x="289" y="162"/>
                                          <a:pt x="293" y="160"/>
                                          <a:pt x="297" y="160"/>
                                        </a:cubicBezTo>
                                        <a:cubicBezTo>
                                          <a:pt x="294" y="162"/>
                                          <a:pt x="291" y="163"/>
                                          <a:pt x="288" y="165"/>
                                        </a:cubicBezTo>
                                        <a:cubicBezTo>
                                          <a:pt x="291" y="164"/>
                                          <a:pt x="294" y="162"/>
                                          <a:pt x="297" y="161"/>
                                        </a:cubicBezTo>
                                        <a:cubicBezTo>
                                          <a:pt x="293" y="166"/>
                                          <a:pt x="287" y="170"/>
                                          <a:pt x="281" y="174"/>
                                        </a:cubicBezTo>
                                        <a:cubicBezTo>
                                          <a:pt x="288" y="171"/>
                                          <a:pt x="293" y="167"/>
                                          <a:pt x="298" y="162"/>
                                        </a:cubicBezTo>
                                        <a:cubicBezTo>
                                          <a:pt x="295" y="166"/>
                                          <a:pt x="292" y="170"/>
                                          <a:pt x="289" y="174"/>
                                        </a:cubicBezTo>
                                        <a:cubicBezTo>
                                          <a:pt x="288" y="175"/>
                                          <a:pt x="285" y="177"/>
                                          <a:pt x="284" y="179"/>
                                        </a:cubicBezTo>
                                        <a:cubicBezTo>
                                          <a:pt x="284" y="179"/>
                                          <a:pt x="284" y="179"/>
                                          <a:pt x="284" y="179"/>
                                        </a:cubicBezTo>
                                        <a:cubicBezTo>
                                          <a:pt x="278" y="183"/>
                                          <a:pt x="270" y="186"/>
                                          <a:pt x="264" y="189"/>
                                        </a:cubicBezTo>
                                        <a:cubicBezTo>
                                          <a:pt x="264" y="190"/>
                                          <a:pt x="263" y="191"/>
                                          <a:pt x="262" y="191"/>
                                        </a:cubicBezTo>
                                        <a:cubicBezTo>
                                          <a:pt x="262" y="191"/>
                                          <a:pt x="262" y="190"/>
                                          <a:pt x="262" y="190"/>
                                        </a:cubicBezTo>
                                        <a:cubicBezTo>
                                          <a:pt x="260" y="191"/>
                                          <a:pt x="258" y="192"/>
                                          <a:pt x="256" y="192"/>
                                        </a:cubicBezTo>
                                        <a:cubicBezTo>
                                          <a:pt x="257" y="191"/>
                                          <a:pt x="259" y="191"/>
                                          <a:pt x="259" y="190"/>
                                        </a:cubicBezTo>
                                        <a:cubicBezTo>
                                          <a:pt x="260" y="190"/>
                                          <a:pt x="261" y="190"/>
                                          <a:pt x="261" y="189"/>
                                        </a:cubicBezTo>
                                        <a:cubicBezTo>
                                          <a:pt x="262" y="189"/>
                                          <a:pt x="262" y="189"/>
                                          <a:pt x="263" y="188"/>
                                        </a:cubicBezTo>
                                        <a:cubicBezTo>
                                          <a:pt x="263" y="188"/>
                                          <a:pt x="262" y="188"/>
                                          <a:pt x="262" y="188"/>
                                        </a:cubicBezTo>
                                        <a:cubicBezTo>
                                          <a:pt x="253" y="193"/>
                                          <a:pt x="244" y="196"/>
                                          <a:pt x="233" y="198"/>
                                        </a:cubicBezTo>
                                        <a:cubicBezTo>
                                          <a:pt x="240" y="197"/>
                                          <a:pt x="246" y="195"/>
                                          <a:pt x="253" y="193"/>
                                        </a:cubicBezTo>
                                        <a:cubicBezTo>
                                          <a:pt x="253" y="193"/>
                                          <a:pt x="253" y="193"/>
                                          <a:pt x="253" y="193"/>
                                        </a:cubicBezTo>
                                        <a:cubicBezTo>
                                          <a:pt x="254" y="193"/>
                                          <a:pt x="254" y="193"/>
                                          <a:pt x="254" y="192"/>
                                        </a:cubicBezTo>
                                        <a:cubicBezTo>
                                          <a:pt x="254" y="192"/>
                                          <a:pt x="254" y="193"/>
                                          <a:pt x="254" y="193"/>
                                        </a:cubicBezTo>
                                        <a:cubicBezTo>
                                          <a:pt x="254" y="193"/>
                                          <a:pt x="255" y="193"/>
                                          <a:pt x="254" y="192"/>
                                        </a:cubicBezTo>
                                        <a:cubicBezTo>
                                          <a:pt x="255" y="192"/>
                                          <a:pt x="255" y="192"/>
                                          <a:pt x="256" y="192"/>
                                        </a:cubicBezTo>
                                        <a:cubicBezTo>
                                          <a:pt x="256" y="192"/>
                                          <a:pt x="256" y="192"/>
                                          <a:pt x="256" y="192"/>
                                        </a:cubicBezTo>
                                        <a:cubicBezTo>
                                          <a:pt x="255" y="193"/>
                                          <a:pt x="254" y="194"/>
                                          <a:pt x="253" y="193"/>
                                        </a:cubicBezTo>
                                        <a:cubicBezTo>
                                          <a:pt x="247" y="197"/>
                                          <a:pt x="239" y="198"/>
                                          <a:pt x="232" y="200"/>
                                        </a:cubicBezTo>
                                        <a:cubicBezTo>
                                          <a:pt x="233" y="201"/>
                                          <a:pt x="233" y="200"/>
                                          <a:pt x="234" y="200"/>
                                        </a:cubicBezTo>
                                        <a:cubicBezTo>
                                          <a:pt x="233" y="201"/>
                                          <a:pt x="231" y="201"/>
                                          <a:pt x="230" y="201"/>
                                        </a:cubicBezTo>
                                        <a:cubicBezTo>
                                          <a:pt x="230" y="200"/>
                                          <a:pt x="232" y="201"/>
                                          <a:pt x="232" y="199"/>
                                        </a:cubicBezTo>
                                        <a:cubicBezTo>
                                          <a:pt x="232" y="199"/>
                                          <a:pt x="232" y="199"/>
                                          <a:pt x="232" y="199"/>
                                        </a:cubicBezTo>
                                        <a:cubicBezTo>
                                          <a:pt x="231" y="199"/>
                                          <a:pt x="231" y="200"/>
                                          <a:pt x="231" y="200"/>
                                        </a:cubicBezTo>
                                        <a:cubicBezTo>
                                          <a:pt x="231" y="200"/>
                                          <a:pt x="230" y="199"/>
                                          <a:pt x="230" y="199"/>
                                        </a:cubicBezTo>
                                        <a:cubicBezTo>
                                          <a:pt x="229" y="200"/>
                                          <a:pt x="228" y="200"/>
                                          <a:pt x="227" y="199"/>
                                        </a:cubicBezTo>
                                        <a:cubicBezTo>
                                          <a:pt x="228" y="199"/>
                                          <a:pt x="231" y="199"/>
                                          <a:pt x="233" y="198"/>
                                        </a:cubicBezTo>
                                        <a:cubicBezTo>
                                          <a:pt x="231" y="198"/>
                                          <a:pt x="230" y="198"/>
                                          <a:pt x="228" y="199"/>
                                        </a:cubicBezTo>
                                        <a:cubicBezTo>
                                          <a:pt x="229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7"/>
                                          <a:pt x="231" y="198"/>
                                          <a:pt x="231" y="198"/>
                                        </a:cubicBezTo>
                                        <a:cubicBezTo>
                                          <a:pt x="231" y="197"/>
                                          <a:pt x="233" y="198"/>
                                          <a:pt x="233" y="197"/>
                                        </a:cubicBezTo>
                                        <a:cubicBezTo>
                                          <a:pt x="229" y="197"/>
                                          <a:pt x="226" y="198"/>
                                          <a:pt x="223" y="197"/>
                                        </a:cubicBezTo>
                                        <a:cubicBezTo>
                                          <a:pt x="225" y="197"/>
                                          <a:pt x="228" y="197"/>
                                          <a:pt x="231" y="196"/>
                                        </a:cubicBezTo>
                                        <a:cubicBezTo>
                                          <a:pt x="231" y="196"/>
                                          <a:pt x="231" y="196"/>
                                          <a:pt x="230" y="196"/>
                                        </a:cubicBezTo>
                                        <a:cubicBezTo>
                                          <a:pt x="231" y="195"/>
                                          <a:pt x="234" y="196"/>
                                          <a:pt x="235" y="195"/>
                                        </a:cubicBezTo>
                                        <a:cubicBezTo>
                                          <a:pt x="230" y="196"/>
                                          <a:pt x="226" y="196"/>
                                          <a:pt x="221" y="196"/>
                                        </a:cubicBezTo>
                                        <a:cubicBezTo>
                                          <a:pt x="228" y="195"/>
                                          <a:pt x="235" y="194"/>
                                          <a:pt x="240" y="193"/>
                                        </a:cubicBezTo>
                                        <a:cubicBezTo>
                                          <a:pt x="240" y="192"/>
                                          <a:pt x="240" y="192"/>
                                          <a:pt x="240" y="192"/>
                                        </a:cubicBezTo>
                                        <a:close/>
                                        <a:moveTo>
                                          <a:pt x="228" y="189"/>
                                        </a:moveTo>
                                        <a:cubicBezTo>
                                          <a:pt x="229" y="189"/>
                                          <a:pt x="229" y="188"/>
                                          <a:pt x="230" y="189"/>
                                        </a:cubicBezTo>
                                        <a:cubicBezTo>
                                          <a:pt x="229" y="189"/>
                                          <a:pt x="228" y="189"/>
                                          <a:pt x="228" y="189"/>
                                        </a:cubicBezTo>
                                        <a:close/>
                                        <a:moveTo>
                                          <a:pt x="231" y="188"/>
                                        </a:moveTo>
                                        <a:cubicBezTo>
                                          <a:pt x="231" y="189"/>
                                          <a:pt x="230" y="188"/>
                                          <a:pt x="230" y="189"/>
                                        </a:cubicBezTo>
                                        <a:cubicBezTo>
                                          <a:pt x="230" y="188"/>
                                          <a:pt x="231" y="188"/>
                                          <a:pt x="231" y="188"/>
                                        </a:cubicBezTo>
                                        <a:close/>
                                        <a:moveTo>
                                          <a:pt x="230" y="187"/>
                                        </a:moveTo>
                                        <a:cubicBezTo>
                                          <a:pt x="230" y="187"/>
                                          <a:pt x="231" y="187"/>
                                          <a:pt x="231" y="187"/>
                                        </a:cubicBezTo>
                                        <a:cubicBezTo>
                                          <a:pt x="231" y="187"/>
                                          <a:pt x="230" y="187"/>
                                          <a:pt x="230" y="187"/>
                                        </a:cubicBezTo>
                                        <a:close/>
                                        <a:moveTo>
                                          <a:pt x="241" y="169"/>
                                        </a:moveTo>
                                        <a:cubicBezTo>
                                          <a:pt x="239" y="174"/>
                                          <a:pt x="231" y="173"/>
                                          <a:pt x="227" y="172"/>
                                        </a:cubicBezTo>
                                        <a:cubicBezTo>
                                          <a:pt x="229" y="170"/>
                                          <a:pt x="233" y="171"/>
                                          <a:pt x="236" y="170"/>
                                        </a:cubicBezTo>
                                        <a:cubicBezTo>
                                          <a:pt x="237" y="170"/>
                                          <a:pt x="238" y="170"/>
                                          <a:pt x="240" y="169"/>
                                        </a:cubicBezTo>
                                        <a:cubicBezTo>
                                          <a:pt x="238" y="171"/>
                                          <a:pt x="234" y="171"/>
                                          <a:pt x="232" y="172"/>
                                        </a:cubicBezTo>
                                        <a:cubicBezTo>
                                          <a:pt x="234" y="172"/>
                                          <a:pt x="239" y="170"/>
                                          <a:pt x="241" y="169"/>
                                        </a:cubicBezTo>
                                        <a:close/>
                                        <a:moveTo>
                                          <a:pt x="237" y="173"/>
                                        </a:moveTo>
                                        <a:cubicBezTo>
                                          <a:pt x="236" y="173"/>
                                          <a:pt x="234" y="174"/>
                                          <a:pt x="233" y="174"/>
                                        </a:cubicBezTo>
                                        <a:cubicBezTo>
                                          <a:pt x="234" y="173"/>
                                          <a:pt x="235" y="173"/>
                                          <a:pt x="237" y="173"/>
                                        </a:cubicBezTo>
                                        <a:close/>
                                        <a:moveTo>
                                          <a:pt x="236" y="174"/>
                                        </a:moveTo>
                                        <a:cubicBezTo>
                                          <a:pt x="243" y="170"/>
                                          <a:pt x="249" y="164"/>
                                          <a:pt x="253" y="158"/>
                                        </a:cubicBezTo>
                                        <a:cubicBezTo>
                                          <a:pt x="251" y="158"/>
                                          <a:pt x="251" y="159"/>
                                          <a:pt x="250" y="160"/>
                                        </a:cubicBezTo>
                                        <a:cubicBezTo>
                                          <a:pt x="250" y="160"/>
                                          <a:pt x="250" y="160"/>
                                          <a:pt x="251" y="160"/>
                                        </a:cubicBezTo>
                                        <a:cubicBezTo>
                                          <a:pt x="248" y="162"/>
                                          <a:pt x="244" y="163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1" y="164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2" y="164"/>
                                          <a:pt x="242" y="163"/>
                                        </a:cubicBezTo>
                                        <a:cubicBezTo>
                                          <a:pt x="243" y="163"/>
                                          <a:pt x="243" y="163"/>
                                          <a:pt x="243" y="164"/>
                                        </a:cubicBezTo>
                                        <a:cubicBezTo>
                                          <a:pt x="244" y="163"/>
                                          <a:pt x="245" y="163"/>
                                          <a:pt x="246" y="163"/>
                                        </a:cubicBezTo>
                                        <a:cubicBezTo>
                                          <a:pt x="242" y="165"/>
                                          <a:pt x="237" y="166"/>
                                          <a:pt x="232" y="167"/>
                                        </a:cubicBezTo>
                                        <a:cubicBezTo>
                                          <a:pt x="232" y="167"/>
                                          <a:pt x="232" y="167"/>
                                          <a:pt x="232" y="168"/>
                                        </a:cubicBezTo>
                                        <a:cubicBezTo>
                                          <a:pt x="236" y="167"/>
                                          <a:pt x="242" y="166"/>
                                          <a:pt x="247" y="164"/>
                                        </a:cubicBezTo>
                                        <a:cubicBezTo>
                                          <a:pt x="247" y="164"/>
                                          <a:pt x="246" y="165"/>
                                          <a:pt x="245" y="165"/>
                                        </a:cubicBezTo>
                                        <a:cubicBezTo>
                                          <a:pt x="240" y="166"/>
                                          <a:pt x="234" y="169"/>
                                          <a:pt x="227" y="169"/>
                                        </a:cubicBezTo>
                                        <a:cubicBezTo>
                                          <a:pt x="227" y="169"/>
                                          <a:pt x="227" y="170"/>
                                          <a:pt x="227" y="170"/>
                                        </a:cubicBezTo>
                                        <a:cubicBezTo>
                                          <a:pt x="231" y="170"/>
                                          <a:pt x="234" y="168"/>
                                          <a:pt x="238" y="168"/>
                                        </a:cubicBezTo>
                                        <a:cubicBezTo>
                                          <a:pt x="240" y="167"/>
                                          <a:pt x="242" y="168"/>
                                          <a:pt x="244" y="167"/>
                                        </a:cubicBezTo>
                                        <a:cubicBezTo>
                                          <a:pt x="239" y="169"/>
                                          <a:pt x="233" y="170"/>
                                          <a:pt x="226" y="171"/>
                                        </a:cubicBezTo>
                                        <a:cubicBezTo>
                                          <a:pt x="227" y="169"/>
                                          <a:pt x="228" y="166"/>
                                          <a:pt x="230" y="165"/>
                                        </a:cubicBezTo>
                                        <a:cubicBezTo>
                                          <a:pt x="229" y="164"/>
                                          <a:pt x="229" y="165"/>
                                          <a:pt x="228" y="165"/>
                                        </a:cubicBezTo>
                                        <a:cubicBezTo>
                                          <a:pt x="229" y="163"/>
                                          <a:pt x="230" y="160"/>
                                          <a:pt x="232" y="158"/>
                                        </a:cubicBezTo>
                                        <a:cubicBezTo>
                                          <a:pt x="232" y="158"/>
                                          <a:pt x="233" y="158"/>
                                          <a:pt x="233" y="157"/>
                                        </a:cubicBezTo>
                                        <a:cubicBezTo>
                                          <a:pt x="234" y="156"/>
                                          <a:pt x="240" y="153"/>
                                          <a:pt x="235" y="152"/>
                                        </a:cubicBezTo>
                                        <a:cubicBezTo>
                                          <a:pt x="231" y="155"/>
                                          <a:pt x="229" y="159"/>
                                          <a:pt x="224" y="161"/>
                                        </a:cubicBezTo>
                                        <a:cubicBezTo>
                                          <a:pt x="225" y="159"/>
                                          <a:pt x="227" y="158"/>
                                          <a:pt x="228" y="157"/>
                                        </a:cubicBezTo>
                                        <a:cubicBezTo>
                                          <a:pt x="228" y="157"/>
                                          <a:pt x="228" y="157"/>
                                          <a:pt x="228" y="157"/>
                                        </a:cubicBezTo>
                                        <a:cubicBezTo>
                                          <a:pt x="226" y="158"/>
                                          <a:pt x="225" y="159"/>
                                          <a:pt x="223" y="161"/>
                                        </a:cubicBezTo>
                                        <a:cubicBezTo>
                                          <a:pt x="224" y="157"/>
                                          <a:pt x="229" y="154"/>
                                          <a:pt x="232" y="152"/>
                                        </a:cubicBezTo>
                                        <a:cubicBezTo>
                                          <a:pt x="232" y="151"/>
                                          <a:pt x="232" y="151"/>
                                          <a:pt x="232" y="151"/>
                                        </a:cubicBezTo>
                                        <a:cubicBezTo>
                                          <a:pt x="228" y="154"/>
                                          <a:pt x="225" y="157"/>
                                          <a:pt x="223" y="160"/>
                                        </a:cubicBezTo>
                                        <a:cubicBezTo>
                                          <a:pt x="222" y="157"/>
                                          <a:pt x="225" y="155"/>
                                          <a:pt x="227" y="153"/>
                                        </a:cubicBezTo>
                                        <a:cubicBezTo>
                                          <a:pt x="229" y="152"/>
                                          <a:pt x="235" y="146"/>
                                          <a:pt x="230" y="150"/>
                                        </a:cubicBezTo>
                                        <a:cubicBezTo>
                                          <a:pt x="228" y="152"/>
                                          <a:pt x="225" y="155"/>
                                          <a:pt x="223" y="157"/>
                                        </a:cubicBezTo>
                                        <a:cubicBezTo>
                                          <a:pt x="223" y="152"/>
                                          <a:pt x="229" y="150"/>
                                          <a:pt x="231" y="147"/>
                                        </a:cubicBezTo>
                                        <a:cubicBezTo>
                                          <a:pt x="229" y="148"/>
                                          <a:pt x="227" y="150"/>
                                          <a:pt x="225" y="152"/>
                                        </a:cubicBezTo>
                                        <a:cubicBezTo>
                                          <a:pt x="227" y="148"/>
                                          <a:pt x="232" y="144"/>
                                          <a:pt x="235" y="140"/>
                                        </a:cubicBezTo>
                                        <a:cubicBezTo>
                                          <a:pt x="235" y="139"/>
                                          <a:pt x="235" y="139"/>
                                          <a:pt x="235" y="139"/>
                                        </a:cubicBezTo>
                                        <a:cubicBezTo>
                                          <a:pt x="234" y="139"/>
                                          <a:pt x="234" y="139"/>
                                          <a:pt x="234" y="139"/>
                                        </a:cubicBezTo>
                                        <a:cubicBezTo>
                                          <a:pt x="232" y="140"/>
                                          <a:pt x="230" y="142"/>
                                          <a:pt x="228" y="142"/>
                                        </a:cubicBezTo>
                                        <a:cubicBezTo>
                                          <a:pt x="229" y="133"/>
                                          <a:pt x="233" y="126"/>
                                          <a:pt x="241" y="124"/>
                                        </a:cubicBezTo>
                                        <a:cubicBezTo>
                                          <a:pt x="242" y="123"/>
                                          <a:pt x="244" y="123"/>
                                          <a:pt x="245" y="122"/>
                                        </a:cubicBezTo>
                                        <a:cubicBezTo>
                                          <a:pt x="252" y="120"/>
                                          <a:pt x="261" y="121"/>
                                          <a:pt x="268" y="123"/>
                                        </a:cubicBezTo>
                                        <a:cubicBezTo>
                                          <a:pt x="269" y="123"/>
                                          <a:pt x="268" y="123"/>
                                          <a:pt x="268" y="124"/>
                                        </a:cubicBezTo>
                                        <a:cubicBezTo>
                                          <a:pt x="269" y="124"/>
                                          <a:pt x="269" y="124"/>
                                          <a:pt x="269" y="124"/>
                                        </a:cubicBezTo>
                                        <a:cubicBezTo>
                                          <a:pt x="269" y="132"/>
                                          <a:pt x="267" y="143"/>
                                          <a:pt x="261" y="151"/>
                                        </a:cubicBezTo>
                                        <a:cubicBezTo>
                                          <a:pt x="254" y="160"/>
                                          <a:pt x="247" y="171"/>
                                          <a:pt x="235" y="177"/>
                                        </a:cubicBezTo>
                                        <a:cubicBezTo>
                                          <a:pt x="235" y="177"/>
                                          <a:pt x="234" y="176"/>
                                          <a:pt x="234" y="176"/>
                                        </a:cubicBezTo>
                                        <a:cubicBezTo>
                                          <a:pt x="235" y="175"/>
                                          <a:pt x="236" y="175"/>
                                          <a:pt x="236" y="174"/>
                                        </a:cubicBezTo>
                                        <a:close/>
                                        <a:moveTo>
                                          <a:pt x="216" y="179"/>
                                        </a:moveTo>
                                        <a:cubicBezTo>
                                          <a:pt x="216" y="178"/>
                                          <a:pt x="216" y="177"/>
                                          <a:pt x="217" y="176"/>
                                        </a:cubicBezTo>
                                        <a:cubicBezTo>
                                          <a:pt x="223" y="173"/>
                                          <a:pt x="221" y="161"/>
                                          <a:pt x="229" y="160"/>
                                        </a:cubicBezTo>
                                        <a:cubicBezTo>
                                          <a:pt x="225" y="166"/>
                                          <a:pt x="224" y="176"/>
                                          <a:pt x="216" y="179"/>
                                        </a:cubicBezTo>
                                        <a:close/>
                                        <a:moveTo>
                                          <a:pt x="224" y="176"/>
                                        </a:move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ubicBezTo>
                                          <a:pt x="224" y="176"/>
                                          <a:pt x="223" y="176"/>
                                          <a:pt x="223" y="176"/>
                                        </a:cubicBez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lose/>
                                        <a:moveTo>
                                          <a:pt x="220" y="180"/>
                                        </a:moveTo>
                                        <a:cubicBezTo>
                                          <a:pt x="220" y="180"/>
                                          <a:pt x="220" y="180"/>
                                          <a:pt x="220" y="180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1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0"/>
                                        </a:cubicBezTo>
                                        <a:close/>
                                        <a:moveTo>
                                          <a:pt x="194" y="174"/>
                                        </a:moveTo>
                                        <a:cubicBezTo>
                                          <a:pt x="194" y="174"/>
                                          <a:pt x="194" y="175"/>
                                          <a:pt x="195" y="175"/>
                                        </a:cubicBezTo>
                                        <a:cubicBezTo>
                                          <a:pt x="195" y="175"/>
                                          <a:pt x="195" y="174"/>
                                          <a:pt x="195" y="174"/>
                                        </a:cubicBezTo>
                                        <a:cubicBezTo>
                                          <a:pt x="195" y="174"/>
                                          <a:pt x="194" y="173"/>
                                          <a:pt x="194" y="173"/>
                                        </a:cubicBezTo>
                                        <a:cubicBezTo>
                                          <a:pt x="194" y="171"/>
                                          <a:pt x="194" y="171"/>
                                          <a:pt x="194" y="169"/>
                                        </a:cubicBezTo>
                                        <a:cubicBezTo>
                                          <a:pt x="195" y="170"/>
                                          <a:pt x="195" y="171"/>
                                          <a:pt x="195" y="172"/>
                                        </a:cubicBezTo>
                                        <a:cubicBezTo>
                                          <a:pt x="195" y="172"/>
                                          <a:pt x="196" y="172"/>
                                          <a:pt x="196" y="172"/>
                                        </a:cubicBezTo>
                                        <a:cubicBezTo>
                                          <a:pt x="196" y="174"/>
                                          <a:pt x="197" y="174"/>
                                          <a:pt x="197" y="175"/>
                                        </a:cubicBezTo>
                                        <a:cubicBezTo>
                                          <a:pt x="198" y="176"/>
                                          <a:pt x="200" y="179"/>
                                          <a:pt x="202" y="177"/>
                                        </a:cubicBezTo>
                                        <a:cubicBezTo>
                                          <a:pt x="201" y="173"/>
                                          <a:pt x="196" y="172"/>
                                          <a:pt x="196" y="169"/>
                                        </a:cubicBezTo>
                                        <a:cubicBezTo>
                                          <a:pt x="196" y="168"/>
                                          <a:pt x="196" y="169"/>
                                          <a:pt x="195" y="169"/>
                                        </a:cubicBezTo>
                                        <a:cubicBezTo>
                                          <a:pt x="194" y="165"/>
                                          <a:pt x="192" y="163"/>
                                          <a:pt x="191" y="160"/>
                                        </a:cubicBezTo>
                                        <a:cubicBezTo>
                                          <a:pt x="190" y="160"/>
                                          <a:pt x="190" y="159"/>
                                          <a:pt x="189" y="159"/>
                                        </a:cubicBezTo>
                                        <a:cubicBezTo>
                                          <a:pt x="188" y="159"/>
                                          <a:pt x="189" y="160"/>
                                          <a:pt x="188" y="160"/>
                                        </a:cubicBezTo>
                                        <a:cubicBezTo>
                                          <a:pt x="188" y="160"/>
                                          <a:pt x="188" y="160"/>
                                          <a:pt x="188" y="159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7" y="159"/>
                                        </a:cubicBezTo>
                                        <a:cubicBezTo>
                                          <a:pt x="186" y="154"/>
                                          <a:pt x="189" y="146"/>
                                          <a:pt x="186" y="143"/>
                                        </a:cubicBezTo>
                                        <a:cubicBezTo>
                                          <a:pt x="184" y="142"/>
                                          <a:pt x="182" y="141"/>
                                          <a:pt x="181" y="141"/>
                                        </a:cubicBezTo>
                                        <a:cubicBezTo>
                                          <a:pt x="180" y="142"/>
                                          <a:pt x="182" y="142"/>
                                          <a:pt x="183" y="144"/>
                                        </a:cubicBezTo>
                                        <a:cubicBezTo>
                                          <a:pt x="183" y="143"/>
                                          <a:pt x="184" y="143"/>
                                          <a:pt x="185" y="144"/>
                                        </a:cubicBezTo>
                                        <a:cubicBezTo>
                                          <a:pt x="185" y="144"/>
                                          <a:pt x="185" y="145"/>
                                          <a:pt x="185" y="146"/>
                                        </a:cubicBezTo>
                                        <a:cubicBezTo>
                                          <a:pt x="181" y="144"/>
                                          <a:pt x="175" y="141"/>
                                          <a:pt x="177" y="135"/>
                                        </a:cubicBezTo>
                                        <a:cubicBezTo>
                                          <a:pt x="180" y="136"/>
                                          <a:pt x="181" y="130"/>
                                          <a:pt x="184" y="132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4" y="133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5" y="133"/>
                                        </a:cubicBezTo>
                                        <a:cubicBezTo>
                                          <a:pt x="186" y="135"/>
                                          <a:pt x="187" y="137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7" y="141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8" y="141"/>
                                          <a:pt x="188" y="141"/>
                                        </a:cubicBezTo>
                                        <a:cubicBezTo>
                                          <a:pt x="188" y="143"/>
                                          <a:pt x="189" y="144"/>
                                          <a:pt x="190" y="145"/>
                                        </a:cubicBezTo>
                                        <a:cubicBezTo>
                                          <a:pt x="190" y="147"/>
                                          <a:pt x="191" y="149"/>
                                          <a:pt x="191" y="152"/>
                                        </a:cubicBezTo>
                                        <a:cubicBezTo>
                                          <a:pt x="190" y="154"/>
                                          <a:pt x="190" y="157"/>
                                          <a:pt x="188" y="158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9" y="159"/>
                                        </a:cubicBezTo>
                                        <a:cubicBezTo>
                                          <a:pt x="190" y="158"/>
                                          <a:pt x="190" y="158"/>
                                          <a:pt x="190" y="157"/>
                                        </a:cubicBezTo>
                                        <a:cubicBezTo>
                                          <a:pt x="190" y="157"/>
                                          <a:pt x="190" y="157"/>
                                          <a:pt x="190" y="157"/>
                                        </a:cubicBezTo>
                                        <a:cubicBezTo>
                                          <a:pt x="191" y="154"/>
                                          <a:pt x="192" y="152"/>
                                          <a:pt x="192" y="149"/>
                                        </a:cubicBezTo>
                                        <a:cubicBezTo>
                                          <a:pt x="193" y="150"/>
                                          <a:pt x="194" y="153"/>
                                          <a:pt x="193" y="155"/>
                                        </a:cubicBezTo>
                                        <a:cubicBezTo>
                                          <a:pt x="193" y="155"/>
                                          <a:pt x="193" y="155"/>
                                          <a:pt x="193" y="155"/>
                                        </a:cubicBezTo>
                                        <a:cubicBezTo>
                                          <a:pt x="189" y="160"/>
                                          <a:pt x="199" y="150"/>
                                          <a:pt x="203" y="155"/>
                                        </a:cubicBezTo>
                                        <a:cubicBezTo>
                                          <a:pt x="203" y="156"/>
                                          <a:pt x="203" y="157"/>
                                          <a:pt x="204" y="157"/>
                                        </a:cubicBezTo>
                                        <a:cubicBezTo>
                                          <a:pt x="204" y="158"/>
                                          <a:pt x="204" y="158"/>
                                          <a:pt x="204" y="158"/>
                                        </a:cubicBezTo>
                                        <a:cubicBezTo>
                                          <a:pt x="206" y="159"/>
                                          <a:pt x="204" y="161"/>
                                          <a:pt x="205" y="163"/>
                                        </a:cubicBezTo>
                                        <a:cubicBezTo>
                                          <a:pt x="206" y="160"/>
                                          <a:pt x="206" y="156"/>
                                          <a:pt x="207" y="154"/>
                                        </a:cubicBezTo>
                                        <a:cubicBezTo>
                                          <a:pt x="208" y="154"/>
                                          <a:pt x="208" y="154"/>
                                          <a:pt x="208" y="154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3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2"/>
                                        </a:cubicBezTo>
                                        <a:cubicBezTo>
                                          <a:pt x="207" y="153"/>
                                          <a:pt x="207" y="153"/>
                                          <a:pt x="206" y="153"/>
                                        </a:cubicBezTo>
                                        <a:cubicBezTo>
                                          <a:pt x="206" y="151"/>
                                          <a:pt x="205" y="151"/>
                                          <a:pt x="204" y="151"/>
                                        </a:cubicBezTo>
                                        <a:cubicBezTo>
                                          <a:pt x="203" y="151"/>
                                          <a:pt x="203" y="151"/>
                                          <a:pt x="202" y="151"/>
                                        </a:cubicBezTo>
                                        <a:cubicBezTo>
                                          <a:pt x="204" y="149"/>
                                          <a:pt x="205" y="148"/>
                                          <a:pt x="208" y="147"/>
                                        </a:cubicBezTo>
                                        <a:cubicBezTo>
                                          <a:pt x="206" y="146"/>
                                          <a:pt x="204" y="149"/>
                                          <a:pt x="203" y="149"/>
                                        </a:cubicBezTo>
                                        <a:cubicBezTo>
                                          <a:pt x="203" y="149"/>
                                          <a:pt x="203" y="149"/>
                                          <a:pt x="203" y="148"/>
                                        </a:cubicBezTo>
                                        <a:cubicBezTo>
                                          <a:pt x="203" y="148"/>
                                          <a:pt x="203" y="148"/>
                                          <a:pt x="203" y="148"/>
                                        </a:cubicBezTo>
                                        <a:cubicBezTo>
                                          <a:pt x="202" y="149"/>
                                          <a:pt x="201" y="150"/>
                                          <a:pt x="200" y="150"/>
                                        </a:cubicBezTo>
                                        <a:cubicBezTo>
                                          <a:pt x="202" y="147"/>
                                          <a:pt x="206" y="143"/>
                                          <a:pt x="204" y="138"/>
                                        </a:cubicBezTo>
                                        <a:cubicBezTo>
                                          <a:pt x="206" y="138"/>
                                          <a:pt x="206" y="135"/>
                                          <a:pt x="205" y="134"/>
                                        </a:cubicBezTo>
                                        <a:cubicBezTo>
                                          <a:pt x="205" y="138"/>
                                          <a:pt x="202" y="140"/>
                                          <a:pt x="200" y="142"/>
                                        </a:cubicBezTo>
                                        <a:cubicBezTo>
                                          <a:pt x="200" y="140"/>
                                          <a:pt x="201" y="139"/>
                                          <a:pt x="202" y="138"/>
                                        </a:cubicBezTo>
                                        <a:cubicBezTo>
                                          <a:pt x="204" y="135"/>
                                          <a:pt x="203" y="131"/>
                                          <a:pt x="204" y="128"/>
                                        </a:cubicBezTo>
                                        <a:cubicBezTo>
                                          <a:pt x="203" y="127"/>
                                          <a:pt x="203" y="128"/>
                                          <a:pt x="202" y="128"/>
                                        </a:cubicBezTo>
                                        <a:cubicBezTo>
                                          <a:pt x="202" y="128"/>
                                          <a:pt x="202" y="128"/>
                                          <a:pt x="202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30"/>
                                        </a:cubicBezTo>
                                        <a:cubicBezTo>
                                          <a:pt x="200" y="129"/>
                                          <a:pt x="200" y="129"/>
                                          <a:pt x="200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200" y="130"/>
                                          <a:pt x="201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198" y="132"/>
                                          <a:pt x="197" y="134"/>
                                        </a:cubicBezTo>
                                        <a:cubicBezTo>
                                          <a:pt x="196" y="134"/>
                                          <a:pt x="196" y="134"/>
                                          <a:pt x="197" y="135"/>
                                        </a:cubicBezTo>
                                        <a:cubicBezTo>
                                          <a:pt x="196" y="135"/>
                                          <a:pt x="196" y="135"/>
                                          <a:pt x="196" y="135"/>
                                        </a:cubicBezTo>
                                        <a:cubicBezTo>
                                          <a:pt x="196" y="136"/>
                                          <a:pt x="196" y="135"/>
                                          <a:pt x="195" y="135"/>
                                        </a:cubicBezTo>
                                        <a:cubicBezTo>
                                          <a:pt x="195" y="135"/>
                                          <a:pt x="195" y="135"/>
                                          <a:pt x="195" y="135"/>
                                        </a:cubicBezTo>
                                        <a:cubicBezTo>
                                          <a:pt x="195" y="136"/>
                                          <a:pt x="195" y="136"/>
                                          <a:pt x="196" y="137"/>
                                        </a:cubicBezTo>
                                        <a:cubicBezTo>
                                          <a:pt x="196" y="137"/>
                                          <a:pt x="196" y="136"/>
                                          <a:pt x="196" y="136"/>
                                        </a:cubicBezTo>
                                        <a:cubicBezTo>
                                          <a:pt x="197" y="136"/>
                                          <a:pt x="198" y="135"/>
                                          <a:pt x="198" y="134"/>
                                        </a:cubicBezTo>
                                        <a:cubicBezTo>
                                          <a:pt x="198" y="134"/>
                                          <a:pt x="198" y="134"/>
                                          <a:pt x="198" y="134"/>
                                        </a:cubicBezTo>
                                        <a:cubicBezTo>
                                          <a:pt x="199" y="134"/>
                                          <a:pt x="199" y="133"/>
                                          <a:pt x="200" y="133"/>
                                        </a:cubicBezTo>
                                        <a:cubicBezTo>
                                          <a:pt x="199" y="134"/>
                                          <a:pt x="198" y="135"/>
                                          <a:pt x="198" y="136"/>
                                        </a:cubicBezTo>
                                        <a:cubicBezTo>
                                          <a:pt x="197" y="136"/>
                                          <a:pt x="196" y="137"/>
                                          <a:pt x="195" y="138"/>
                                        </a:cubicBezTo>
                                        <a:cubicBezTo>
                                          <a:pt x="195" y="137"/>
                                          <a:pt x="194" y="137"/>
                                          <a:pt x="194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3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4" y="138"/>
                                        </a:cubicBezTo>
                                        <a:cubicBezTo>
                                          <a:pt x="193" y="137"/>
                                          <a:pt x="192" y="137"/>
                                          <a:pt x="191" y="138"/>
                                        </a:cubicBezTo>
                                        <a:cubicBezTo>
                                          <a:pt x="191" y="137"/>
                                          <a:pt x="191" y="137"/>
                                          <a:pt x="191" y="137"/>
                                        </a:cubicBezTo>
                                        <a:cubicBezTo>
                                          <a:pt x="190" y="137"/>
                                          <a:pt x="190" y="137"/>
                                          <a:pt x="190" y="137"/>
                                        </a:cubicBezTo>
                                        <a:cubicBezTo>
                                          <a:pt x="190" y="138"/>
                                          <a:pt x="190" y="139"/>
                                          <a:pt x="190" y="140"/>
                                        </a:cubicBezTo>
                                        <a:cubicBezTo>
                                          <a:pt x="192" y="140"/>
                                          <a:pt x="191" y="139"/>
                                          <a:pt x="191" y="139"/>
                                        </a:cubicBezTo>
                                        <a:cubicBezTo>
                                          <a:pt x="192" y="139"/>
                                          <a:pt x="191" y="139"/>
                                          <a:pt x="192" y="139"/>
                                        </a:cubicBezTo>
                                        <a:cubicBezTo>
                                          <a:pt x="192" y="139"/>
                                          <a:pt x="192" y="139"/>
                                          <a:pt x="192" y="139"/>
                                        </a:cubicBezTo>
                                        <a:cubicBezTo>
                                          <a:pt x="193" y="139"/>
                                          <a:pt x="193" y="139"/>
                                          <a:pt x="194" y="140"/>
                                        </a:cubicBezTo>
                                        <a:cubicBezTo>
                                          <a:pt x="196" y="140"/>
                                          <a:pt x="196" y="143"/>
                                          <a:pt x="197" y="145"/>
                                        </a:cubicBezTo>
                                        <a:cubicBezTo>
                                          <a:pt x="198" y="144"/>
                                          <a:pt x="198" y="144"/>
                                          <a:pt x="198" y="144"/>
                                        </a:cubicBezTo>
                                        <a:cubicBezTo>
                                          <a:pt x="201" y="145"/>
                                          <a:pt x="202" y="141"/>
                                          <a:pt x="204" y="139"/>
                                        </a:cubicBezTo>
                                        <a:cubicBezTo>
                                          <a:pt x="203" y="142"/>
                                          <a:pt x="202" y="145"/>
                                          <a:pt x="201" y="148"/>
                                        </a:cubicBezTo>
                                        <a:cubicBezTo>
                                          <a:pt x="200" y="149"/>
                                          <a:pt x="199" y="150"/>
                                          <a:pt x="198" y="150"/>
                                        </a:cubicBezTo>
                                        <a:cubicBezTo>
                                          <a:pt x="198" y="146"/>
                                          <a:pt x="195" y="146"/>
                                          <a:pt x="193" y="144"/>
                                        </a:cubicBezTo>
                                        <a:cubicBezTo>
                                          <a:pt x="193" y="144"/>
                                          <a:pt x="194" y="144"/>
                                          <a:pt x="194" y="144"/>
                                        </a:cubicBezTo>
                                        <a:cubicBezTo>
                                          <a:pt x="194" y="144"/>
                                          <a:pt x="195" y="144"/>
                                          <a:pt x="195" y="145"/>
                                        </a:cubicBezTo>
                                        <a:cubicBezTo>
                                          <a:pt x="195" y="145"/>
                                          <a:pt x="195" y="145"/>
                                          <a:pt x="195" y="145"/>
                                        </a:cubicBezTo>
                                        <a:cubicBezTo>
                                          <a:pt x="195" y="143"/>
                                          <a:pt x="193" y="142"/>
                                          <a:pt x="192" y="143"/>
                                        </a:cubicBezTo>
                                        <a:cubicBezTo>
                                          <a:pt x="192" y="142"/>
                                          <a:pt x="192" y="142"/>
                                          <a:pt x="192" y="142"/>
                                        </a:cubicBezTo>
                                        <a:cubicBezTo>
                                          <a:pt x="192" y="141"/>
                                          <a:pt x="191" y="142"/>
                                          <a:pt x="190" y="142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89" y="141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90" y="141"/>
                                        </a:cubicBezTo>
                                        <a:cubicBezTo>
                                          <a:pt x="190" y="139"/>
                                          <a:pt x="190" y="138"/>
                                          <a:pt x="189" y="136"/>
                                        </a:cubicBezTo>
                                        <a:cubicBezTo>
                                          <a:pt x="191" y="136"/>
                                          <a:pt x="193" y="135"/>
                                          <a:pt x="193" y="133"/>
                                        </a:cubicBezTo>
                                        <a:cubicBezTo>
                                          <a:pt x="195" y="131"/>
                                          <a:pt x="196" y="130"/>
                                          <a:pt x="199" y="130"/>
                                        </a:cubicBezTo>
                                        <a:cubicBezTo>
                                          <a:pt x="203" y="126"/>
                                          <a:pt x="203" y="122"/>
                                          <a:pt x="206" y="118"/>
                                        </a:cubicBezTo>
                                        <a:cubicBezTo>
                                          <a:pt x="208" y="116"/>
                                          <a:pt x="210" y="114"/>
                                          <a:pt x="212" y="113"/>
                                        </a:cubicBezTo>
                                        <a:cubicBezTo>
                                          <a:pt x="211" y="120"/>
                                          <a:pt x="205" y="125"/>
                                          <a:pt x="207" y="131"/>
                                        </a:cubicBezTo>
                                        <a:cubicBezTo>
                                          <a:pt x="206" y="135"/>
                                          <a:pt x="209" y="142"/>
                                          <a:pt x="204" y="144"/>
                                        </a:cubicBezTo>
                                        <a:cubicBezTo>
                                          <a:pt x="206" y="144"/>
                                          <a:pt x="209" y="141"/>
                                          <a:pt x="208" y="139"/>
                                        </a:cubicBezTo>
                                        <a:cubicBezTo>
                                          <a:pt x="209" y="141"/>
                                          <a:pt x="208" y="143"/>
                                          <a:pt x="206" y="144"/>
                                        </a:cubicBezTo>
                                        <a:cubicBezTo>
                                          <a:pt x="206" y="144"/>
                                          <a:pt x="206" y="145"/>
                                          <a:pt x="206" y="145"/>
                                        </a:cubicBezTo>
                                        <a:cubicBezTo>
                                          <a:pt x="207" y="145"/>
                                          <a:pt x="207" y="145"/>
                                          <a:pt x="208" y="144"/>
                                        </a:cubicBezTo>
                                        <a:cubicBezTo>
                                          <a:pt x="208" y="144"/>
                                          <a:pt x="207" y="145"/>
                                          <a:pt x="207" y="145"/>
                                        </a:cubicBezTo>
                                        <a:cubicBezTo>
                                          <a:pt x="207" y="146"/>
                                          <a:pt x="207" y="146"/>
                                          <a:pt x="207" y="146"/>
                                        </a:cubicBezTo>
                                        <a:cubicBezTo>
                                          <a:pt x="208" y="146"/>
                                          <a:pt x="208" y="146"/>
                                          <a:pt x="208" y="145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7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6"/>
                                        </a:cubicBezTo>
                                        <a:cubicBezTo>
                                          <a:pt x="210" y="146"/>
                                          <a:pt x="210" y="146"/>
                                          <a:pt x="210" y="146"/>
                                        </a:cubicBezTo>
                                        <a:cubicBezTo>
                                          <a:pt x="211" y="146"/>
                                          <a:pt x="211" y="145"/>
                                          <a:pt x="211" y="145"/>
                                        </a:cubicBezTo>
                                        <a:cubicBezTo>
                                          <a:pt x="210" y="144"/>
                                          <a:pt x="210" y="145"/>
                                          <a:pt x="210" y="145"/>
                                        </a:cubicBezTo>
                                        <a:cubicBezTo>
                                          <a:pt x="210" y="145"/>
                                          <a:pt x="210" y="145"/>
                                          <a:pt x="210" y="144"/>
                                        </a:cubicBezTo>
                                        <a:cubicBezTo>
                                          <a:pt x="210" y="144"/>
                                          <a:pt x="209" y="145"/>
                                          <a:pt x="209" y="145"/>
                                        </a:cubicBezTo>
                                        <a:cubicBezTo>
                                          <a:pt x="209" y="144"/>
                                          <a:pt x="210" y="144"/>
                                          <a:pt x="209" y="143"/>
                                        </a:cubicBezTo>
                                        <a:cubicBezTo>
                                          <a:pt x="210" y="143"/>
                                          <a:pt x="210" y="144"/>
                                          <a:pt x="210" y="144"/>
                                        </a:cubicBezTo>
                                        <a:cubicBezTo>
                                          <a:pt x="209" y="143"/>
                                          <a:pt x="210" y="143"/>
                                          <a:pt x="210" y="142"/>
                                        </a:cubicBezTo>
                                        <a:cubicBezTo>
                                          <a:pt x="209" y="143"/>
                                          <a:pt x="208" y="144"/>
                                          <a:pt x="208" y="144"/>
                                        </a:cubicBezTo>
                                        <a:cubicBezTo>
                                          <a:pt x="207" y="144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8" y="143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9" y="142"/>
                                          <a:pt x="210" y="141"/>
                                          <a:pt x="210" y="139"/>
                                        </a:cubicBezTo>
                                        <a:cubicBezTo>
                                          <a:pt x="210" y="139"/>
                                          <a:pt x="210" y="141"/>
                                          <a:pt x="210" y="142"/>
                                        </a:cubicBezTo>
                                        <a:cubicBezTo>
                                          <a:pt x="211" y="142"/>
                                          <a:pt x="210" y="141"/>
                                          <a:pt x="211" y="141"/>
                                        </a:cubicBezTo>
                                        <a:cubicBezTo>
                                          <a:pt x="211" y="140"/>
                                          <a:pt x="211" y="138"/>
                                          <a:pt x="211" y="137"/>
                                        </a:cubicBezTo>
                                        <a:cubicBezTo>
                                          <a:pt x="219" y="137"/>
                                          <a:pt x="222" y="128"/>
                                          <a:pt x="228" y="123"/>
                                        </a:cubicBezTo>
                                        <a:cubicBezTo>
                                          <a:pt x="228" y="122"/>
                                          <a:pt x="231" y="122"/>
                                          <a:pt x="231" y="121"/>
                                        </a:cubicBezTo>
                                        <a:cubicBezTo>
                                          <a:pt x="233" y="121"/>
                                          <a:pt x="235" y="119"/>
                                          <a:pt x="236" y="120"/>
                                        </a:cubicBezTo>
                                        <a:cubicBezTo>
                                          <a:pt x="234" y="121"/>
                                          <a:pt x="231" y="124"/>
                                          <a:pt x="229" y="126"/>
                                        </a:cubicBezTo>
                                        <a:cubicBezTo>
                                          <a:pt x="231" y="125"/>
                                          <a:pt x="232" y="123"/>
                                          <a:pt x="234" y="122"/>
                                        </a:cubicBezTo>
                                        <a:cubicBezTo>
                                          <a:pt x="229" y="132"/>
                                          <a:pt x="224" y="144"/>
                                          <a:pt x="217" y="151"/>
                                        </a:cubicBezTo>
                                        <a:cubicBezTo>
                                          <a:pt x="217" y="153"/>
                                          <a:pt x="216" y="155"/>
                                          <a:pt x="215" y="157"/>
                                        </a:cubicBezTo>
                                        <a:cubicBezTo>
                                          <a:pt x="215" y="158"/>
                                          <a:pt x="215" y="159"/>
                                          <a:pt x="214" y="160"/>
                                        </a:cubicBezTo>
                                        <a:cubicBezTo>
                                          <a:pt x="214" y="158"/>
                                          <a:pt x="215" y="157"/>
                                          <a:pt x="214" y="156"/>
                                        </a:cubicBezTo>
                                        <a:cubicBezTo>
                                          <a:pt x="215" y="154"/>
                                          <a:pt x="216" y="152"/>
                                          <a:pt x="217" y="151"/>
                                        </a:cubicBezTo>
                                        <a:cubicBezTo>
                                          <a:pt x="217" y="150"/>
                                          <a:pt x="218" y="150"/>
                                          <a:pt x="218" y="149"/>
                                        </a:cubicBezTo>
                                        <a:cubicBezTo>
                                          <a:pt x="215" y="151"/>
                                          <a:pt x="215" y="154"/>
                                          <a:pt x="213" y="156"/>
                                        </a:cubicBezTo>
                                        <a:cubicBezTo>
                                          <a:pt x="213" y="157"/>
                                          <a:pt x="212" y="157"/>
                                          <a:pt x="212" y="157"/>
                                        </a:cubicBezTo>
                                        <a:cubicBezTo>
                                          <a:pt x="212" y="157"/>
                                          <a:pt x="210" y="155"/>
                                          <a:pt x="212" y="153"/>
                                        </a:cubicBezTo>
                                        <a:cubicBezTo>
                                          <a:pt x="212" y="153"/>
                                          <a:pt x="212" y="153"/>
                                          <a:pt x="213" y="153"/>
                                        </a:cubicBezTo>
                                        <a:cubicBezTo>
                                          <a:pt x="212" y="154"/>
                                          <a:pt x="212" y="155"/>
                                          <a:pt x="211" y="155"/>
                                        </a:cubicBezTo>
                                        <a:cubicBezTo>
                                          <a:pt x="213" y="155"/>
                                          <a:pt x="214" y="153"/>
                                          <a:pt x="215" y="153"/>
                                        </a:cubicBezTo>
                                        <a:cubicBezTo>
                                          <a:pt x="214" y="151"/>
                                          <a:pt x="213" y="153"/>
                                          <a:pt x="213" y="153"/>
                                        </a:cubicBezTo>
                                        <a:cubicBezTo>
                                          <a:pt x="212" y="152"/>
                                          <a:pt x="215" y="152"/>
                                          <a:pt x="214" y="151"/>
                                        </a:cubicBezTo>
                                        <a:cubicBezTo>
                                          <a:pt x="216" y="150"/>
                                          <a:pt x="217" y="149"/>
                                          <a:pt x="218" y="148"/>
                                        </a:cubicBezTo>
                                        <a:cubicBezTo>
                                          <a:pt x="215" y="148"/>
                                          <a:pt x="215" y="151"/>
                                          <a:pt x="213" y="151"/>
                                        </a:cubicBezTo>
                                        <a:cubicBezTo>
                                          <a:pt x="213" y="150"/>
                                          <a:pt x="214" y="148"/>
                                          <a:pt x="215" y="147"/>
                                        </a:cubicBezTo>
                                        <a:cubicBezTo>
                                          <a:pt x="215" y="147"/>
                                          <a:pt x="215" y="147"/>
                                          <a:pt x="215" y="146"/>
                                        </a:cubicBezTo>
                                        <a:cubicBezTo>
                                          <a:pt x="217" y="145"/>
                                          <a:pt x="219" y="143"/>
                                          <a:pt x="220" y="141"/>
                                        </a:cubicBezTo>
                                        <a:cubicBezTo>
                                          <a:pt x="221" y="141"/>
                                          <a:pt x="222" y="139"/>
                                          <a:pt x="223" y="138"/>
                                        </a:cubicBezTo>
                                        <a:cubicBezTo>
                                          <a:pt x="224" y="137"/>
                                          <a:pt x="224" y="136"/>
                                          <a:pt x="225" y="135"/>
                                        </a:cubicBezTo>
                                        <a:cubicBezTo>
                                          <a:pt x="221" y="138"/>
                                          <a:pt x="218" y="143"/>
                                          <a:pt x="215" y="146"/>
                                        </a:cubicBezTo>
                                        <a:cubicBezTo>
                                          <a:pt x="213" y="146"/>
                                          <a:pt x="213" y="147"/>
                                          <a:pt x="212" y="147"/>
                                        </a:cubicBezTo>
                                        <a:cubicBezTo>
                                          <a:pt x="212" y="147"/>
                                          <a:pt x="212" y="146"/>
                                          <a:pt x="212" y="146"/>
                                        </a:cubicBezTo>
                                        <a:cubicBezTo>
                                          <a:pt x="212" y="147"/>
                                          <a:pt x="210" y="147"/>
                                          <a:pt x="210" y="148"/>
                                        </a:cubicBezTo>
                                        <a:cubicBezTo>
                                          <a:pt x="210" y="148"/>
                                          <a:pt x="210" y="148"/>
                                          <a:pt x="210" y="148"/>
                                        </a:cubicBezTo>
                                        <a:cubicBezTo>
                                          <a:pt x="209" y="149"/>
                                          <a:pt x="208" y="151"/>
                                          <a:pt x="207" y="152"/>
                                        </a:cubicBezTo>
                                        <a:cubicBezTo>
                                          <a:pt x="209" y="151"/>
                                          <a:pt x="211" y="149"/>
                                          <a:pt x="213" y="148"/>
                                        </a:cubicBezTo>
                                        <a:cubicBezTo>
                                          <a:pt x="212" y="151"/>
                                          <a:pt x="210" y="153"/>
                                          <a:pt x="210" y="156"/>
                                        </a:cubicBezTo>
                                        <a:cubicBezTo>
                                          <a:pt x="209" y="158"/>
                                          <a:pt x="210" y="161"/>
                                          <a:pt x="211" y="163"/>
                                        </a:cubicBezTo>
                                        <a:cubicBezTo>
                                          <a:pt x="211" y="161"/>
                                          <a:pt x="210" y="159"/>
                                          <a:pt x="211" y="157"/>
                                        </a:cubicBezTo>
                                        <a:cubicBezTo>
                                          <a:pt x="213" y="160"/>
                                          <a:pt x="212" y="164"/>
                                          <a:pt x="211" y="166"/>
                                        </a:cubicBezTo>
                                        <a:cubicBezTo>
                                          <a:pt x="210" y="167"/>
                                          <a:pt x="210" y="166"/>
                                          <a:pt x="210" y="166"/>
                                        </a:cubicBezTo>
                                        <a:cubicBezTo>
                                          <a:pt x="210" y="166"/>
                                          <a:pt x="210" y="166"/>
                                          <a:pt x="209" y="166"/>
                                        </a:cubicBezTo>
                                        <a:cubicBezTo>
                                          <a:pt x="209" y="167"/>
                                          <a:pt x="210" y="166"/>
                                          <a:pt x="210" y="167"/>
                                        </a:cubicBezTo>
                                        <a:cubicBezTo>
                                          <a:pt x="210" y="167"/>
                                          <a:pt x="210" y="167"/>
                                          <a:pt x="210" y="167"/>
                                        </a:cubicBezTo>
                                        <a:cubicBezTo>
                                          <a:pt x="211" y="167"/>
                                          <a:pt x="210" y="167"/>
                                          <a:pt x="211" y="167"/>
                                        </a:cubicBezTo>
                                        <a:cubicBezTo>
                                          <a:pt x="211" y="168"/>
                                          <a:pt x="210" y="169"/>
                                          <a:pt x="210" y="170"/>
                                        </a:cubicBezTo>
                                        <a:cubicBezTo>
                                          <a:pt x="209" y="169"/>
                                          <a:pt x="208" y="168"/>
                                          <a:pt x="207" y="167"/>
                                        </a:cubicBezTo>
                                        <a:cubicBezTo>
                                          <a:pt x="207" y="169"/>
                                          <a:pt x="210" y="172"/>
                                          <a:pt x="209" y="175"/>
                                        </a:cubicBezTo>
                                        <a:cubicBezTo>
                                          <a:pt x="209" y="175"/>
                                          <a:pt x="209" y="175"/>
                                          <a:pt x="209" y="175"/>
                                        </a:cubicBezTo>
                                        <a:cubicBezTo>
                                          <a:pt x="211" y="180"/>
                                          <a:pt x="208" y="184"/>
                                          <a:pt x="205" y="186"/>
                                        </a:cubicBezTo>
                                        <a:cubicBezTo>
                                          <a:pt x="205" y="185"/>
                                          <a:pt x="205" y="182"/>
                                          <a:pt x="204" y="181"/>
                                        </a:cubicBezTo>
                                        <a:cubicBezTo>
                                          <a:pt x="204" y="186"/>
                                          <a:pt x="202" y="191"/>
                                          <a:pt x="196" y="189"/>
                                        </a:cubicBezTo>
                                        <a:cubicBezTo>
                                          <a:pt x="198" y="184"/>
                                          <a:pt x="194" y="179"/>
                                          <a:pt x="194" y="174"/>
                                        </a:cubicBezTo>
                                        <a:close/>
                                        <a:moveTo>
                                          <a:pt x="193" y="182"/>
                                        </a:moveTo>
                                        <a:cubicBezTo>
                                          <a:pt x="194" y="182"/>
                                          <a:pt x="193" y="182"/>
                                          <a:pt x="194" y="183"/>
                                        </a:cubicBezTo>
                                        <a:cubicBezTo>
                                          <a:pt x="194" y="182"/>
                                          <a:pt x="194" y="182"/>
                                          <a:pt x="194" y="182"/>
                                        </a:cubicBezTo>
                                        <a:cubicBezTo>
                                          <a:pt x="194" y="180"/>
                                          <a:pt x="192" y="179"/>
                                          <a:pt x="193" y="177"/>
                                        </a:cubicBezTo>
                                        <a:cubicBezTo>
                                          <a:pt x="194" y="177"/>
                                          <a:pt x="193" y="178"/>
                                          <a:pt x="194" y="178"/>
                                        </a:cubicBezTo>
                                        <a:cubicBezTo>
                                          <a:pt x="194" y="178"/>
                                          <a:pt x="194" y="178"/>
                                          <a:pt x="193" y="178"/>
                                        </a:cubicBezTo>
                                        <a:cubicBezTo>
                                          <a:pt x="194" y="180"/>
                                          <a:pt x="194" y="182"/>
                                          <a:pt x="195" y="182"/>
                                        </a:cubicBezTo>
                                        <a:cubicBezTo>
                                          <a:pt x="196" y="185"/>
                                          <a:pt x="196" y="188"/>
                                          <a:pt x="194" y="189"/>
                                        </a:cubicBezTo>
                                        <a:cubicBezTo>
                                          <a:pt x="194" y="187"/>
                                          <a:pt x="194" y="184"/>
                                          <a:pt x="193" y="182"/>
                                        </a:cubicBezTo>
                                        <a:close/>
                                        <a:moveTo>
                                          <a:pt x="192" y="191"/>
                                        </a:moveTo>
                                        <a:cubicBezTo>
                                          <a:pt x="189" y="193"/>
                                          <a:pt x="188" y="198"/>
                                          <a:pt x="183" y="197"/>
                                        </a:cubicBezTo>
                                        <a:cubicBezTo>
                                          <a:pt x="181" y="196"/>
                                          <a:pt x="179" y="193"/>
                                          <a:pt x="177" y="192"/>
                                        </a:cubicBezTo>
                                        <a:cubicBezTo>
                                          <a:pt x="178" y="191"/>
                                          <a:pt x="179" y="189"/>
                                          <a:pt x="180" y="188"/>
                                        </a:cubicBezTo>
                                        <a:cubicBezTo>
                                          <a:pt x="180" y="186"/>
                                          <a:pt x="182" y="184"/>
                                          <a:pt x="182" y="183"/>
                                        </a:cubicBezTo>
                                        <a:cubicBezTo>
                                          <a:pt x="182" y="182"/>
                                          <a:pt x="182" y="182"/>
                                          <a:pt x="182" y="182"/>
                                        </a:cubicBezTo>
                                        <a:cubicBezTo>
                                          <a:pt x="180" y="184"/>
                                          <a:pt x="180" y="186"/>
                                          <a:pt x="178" y="188"/>
                                        </a:cubicBezTo>
                                        <a:cubicBezTo>
                                          <a:pt x="178" y="188"/>
                                          <a:pt x="178" y="188"/>
                                          <a:pt x="178" y="189"/>
                                        </a:cubicBezTo>
                                        <a:cubicBezTo>
                                          <a:pt x="177" y="190"/>
                                          <a:pt x="176" y="190"/>
                                          <a:pt x="176" y="192"/>
                                        </a:cubicBezTo>
                                        <a:cubicBezTo>
                                          <a:pt x="175" y="191"/>
                                          <a:pt x="174" y="191"/>
                                          <a:pt x="173" y="191"/>
                                        </a:cubicBezTo>
                                        <a:cubicBezTo>
                                          <a:pt x="175" y="189"/>
                                          <a:pt x="177" y="188"/>
                                          <a:pt x="178" y="185"/>
                                        </a:cubicBezTo>
                                        <a:cubicBezTo>
                                          <a:pt x="176" y="187"/>
                                          <a:pt x="175" y="189"/>
                                          <a:pt x="172" y="190"/>
                                        </a:cubicBezTo>
                                        <a:cubicBezTo>
                                          <a:pt x="172" y="190"/>
                                          <a:pt x="172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0" y="190"/>
                                        </a:cubicBezTo>
                                        <a:cubicBezTo>
                                          <a:pt x="172" y="188"/>
                                          <a:pt x="174" y="187"/>
                                          <a:pt x="175" y="186"/>
                                        </a:cubicBezTo>
                                        <a:cubicBezTo>
                                          <a:pt x="173" y="187"/>
                                          <a:pt x="171" y="189"/>
                                          <a:pt x="168" y="189"/>
                                        </a:cubicBezTo>
                                        <a:cubicBezTo>
                                          <a:pt x="167" y="188"/>
                                          <a:pt x="166" y="185"/>
                                          <a:pt x="166" y="183"/>
                                        </a:cubicBezTo>
                                        <a:cubicBezTo>
                                          <a:pt x="166" y="183"/>
                                          <a:pt x="167" y="182"/>
                                          <a:pt x="168" y="182"/>
                                        </a:cubicBezTo>
                                        <a:cubicBezTo>
                                          <a:pt x="168" y="181"/>
                                          <a:pt x="169" y="180"/>
                                          <a:pt x="169" y="180"/>
                                        </a:cubicBezTo>
                                        <a:cubicBezTo>
                                          <a:pt x="174" y="174"/>
                                          <a:pt x="175" y="164"/>
                                          <a:pt x="185" y="162"/>
                                        </a:cubicBezTo>
                                        <a:cubicBezTo>
                                          <a:pt x="184" y="165"/>
                                          <a:pt x="186" y="168"/>
                                          <a:pt x="185" y="170"/>
                                        </a:cubicBezTo>
                                        <a:cubicBezTo>
                                          <a:pt x="185" y="171"/>
                                          <a:pt x="185" y="172"/>
                                          <a:pt x="185" y="172"/>
                                        </a:cubicBezTo>
                                        <a:cubicBezTo>
                                          <a:pt x="187" y="169"/>
                                          <a:pt x="185" y="165"/>
                                          <a:pt x="187" y="163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2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3"/>
                                        </a:cubicBezTo>
                                        <a:cubicBezTo>
                                          <a:pt x="187" y="163"/>
                                          <a:pt x="187" y="163"/>
                                          <a:pt x="188" y="163"/>
                                        </a:cubicBezTo>
                                        <a:cubicBezTo>
                                          <a:pt x="188" y="163"/>
                                          <a:pt x="188" y="162"/>
                                          <a:pt x="188" y="162"/>
                                        </a:cubicBezTo>
                                        <a:cubicBezTo>
                                          <a:pt x="188" y="162"/>
                                          <a:pt x="188" y="163"/>
                                          <a:pt x="189" y="163"/>
                                        </a:cubicBezTo>
                                        <a:cubicBezTo>
                                          <a:pt x="188" y="164"/>
                                          <a:pt x="189" y="165"/>
                                          <a:pt x="189" y="165"/>
                                        </a:cubicBezTo>
                                        <a:cubicBezTo>
                                          <a:pt x="189" y="164"/>
                                          <a:pt x="189" y="163"/>
                                          <a:pt x="189" y="162"/>
                                        </a:cubicBezTo>
                                        <a:cubicBezTo>
                                          <a:pt x="189" y="162"/>
                                          <a:pt x="189" y="162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71"/>
                                          <a:pt x="193" y="181"/>
                                          <a:pt x="192" y="190"/>
                                        </a:cubicBezTo>
                                        <a:cubicBezTo>
                                          <a:pt x="192" y="191"/>
                                          <a:pt x="192" y="191"/>
                                          <a:pt x="192" y="191"/>
                                        </a:cubicBezTo>
                                        <a:close/>
                                        <a:moveTo>
                                          <a:pt x="149" y="176"/>
                                        </a:moveTo>
                                        <a:cubicBezTo>
                                          <a:pt x="149" y="175"/>
                                          <a:pt x="148" y="174"/>
                                          <a:pt x="148" y="173"/>
                                        </a:cubicBezTo>
                                        <a:cubicBezTo>
                                          <a:pt x="149" y="175"/>
                                          <a:pt x="153" y="172"/>
                                          <a:pt x="154" y="171"/>
                                        </a:cubicBezTo>
                                        <a:cubicBezTo>
                                          <a:pt x="153" y="175"/>
                                          <a:pt x="153" y="179"/>
                                          <a:pt x="151" y="181"/>
                                        </a:cubicBezTo>
                                        <a:cubicBezTo>
                                          <a:pt x="150" y="180"/>
                                          <a:pt x="149" y="178"/>
                                          <a:pt x="149" y="176"/>
                                        </a:cubicBezTo>
                                        <a:cubicBezTo>
                                          <a:pt x="149" y="176"/>
                                          <a:pt x="149" y="176"/>
                                          <a:pt x="149" y="176"/>
                                        </a:cubicBezTo>
                                        <a:close/>
                                        <a:moveTo>
                                          <a:pt x="149" y="178"/>
                                        </a:moveTo>
                                        <a:cubicBezTo>
                                          <a:pt x="148" y="178"/>
                                          <a:pt x="148" y="178"/>
                                          <a:pt x="148" y="178"/>
                                        </a:cubicBezTo>
                                        <a:cubicBezTo>
                                          <a:pt x="148" y="178"/>
                                          <a:pt x="149" y="178"/>
                                          <a:pt x="149" y="178"/>
                                        </a:cubicBezTo>
                                        <a:close/>
                                        <a:moveTo>
                                          <a:pt x="151" y="120"/>
                                        </a:moveTo>
                                        <a:cubicBezTo>
                                          <a:pt x="151" y="120"/>
                                          <a:pt x="151" y="120"/>
                                          <a:pt x="152" y="120"/>
                                        </a:cubicBezTo>
                                        <a:cubicBezTo>
                                          <a:pt x="152" y="118"/>
                                          <a:pt x="154" y="114"/>
                                          <a:pt x="152" y="111"/>
                                        </a:cubicBezTo>
                                        <a:cubicBezTo>
                                          <a:pt x="152" y="109"/>
                                          <a:pt x="151" y="106"/>
                                          <a:pt x="150" y="104"/>
                                        </a:cubicBezTo>
                                        <a:cubicBezTo>
                                          <a:pt x="152" y="105"/>
                                          <a:pt x="153" y="108"/>
                                          <a:pt x="153" y="110"/>
                                        </a:cubicBezTo>
                                        <a:cubicBezTo>
                                          <a:pt x="154" y="108"/>
                                          <a:pt x="152" y="106"/>
                                          <a:pt x="151" y="104"/>
                                        </a:cubicBezTo>
                                        <a:cubicBezTo>
                                          <a:pt x="153" y="104"/>
                                          <a:pt x="153" y="106"/>
                                          <a:pt x="154" y="108"/>
                                        </a:cubicBezTo>
                                        <a:cubicBezTo>
                                          <a:pt x="155" y="107"/>
                                          <a:pt x="155" y="107"/>
                                          <a:pt x="155" y="107"/>
                                        </a:cubicBezTo>
                                        <a:cubicBezTo>
                                          <a:pt x="159" y="111"/>
                                          <a:pt x="155" y="118"/>
                                          <a:pt x="156" y="123"/>
                                        </a:cubicBezTo>
                                        <a:cubicBezTo>
                                          <a:pt x="155" y="127"/>
                                          <a:pt x="157" y="131"/>
                                          <a:pt x="158" y="134"/>
                                        </a:cubicBezTo>
                                        <a:cubicBezTo>
                                          <a:pt x="158" y="134"/>
                                          <a:pt x="158" y="135"/>
                                          <a:pt x="158" y="135"/>
                                        </a:cubicBezTo>
                                        <a:cubicBezTo>
                                          <a:pt x="157" y="135"/>
                                          <a:pt x="157" y="133"/>
                                          <a:pt x="157" y="132"/>
                                        </a:cubicBezTo>
                                        <a:cubicBezTo>
                                          <a:pt x="157" y="132"/>
                                          <a:pt x="156" y="132"/>
                                          <a:pt x="156" y="132"/>
                                        </a:cubicBezTo>
                                        <a:cubicBezTo>
                                          <a:pt x="156" y="133"/>
                                          <a:pt x="157" y="134"/>
                                          <a:pt x="157" y="136"/>
                                        </a:cubicBezTo>
                                        <a:cubicBezTo>
                                          <a:pt x="157" y="135"/>
                                          <a:pt x="156" y="135"/>
                                          <a:pt x="156" y="135"/>
                                        </a:cubicBezTo>
                                        <a:cubicBezTo>
                                          <a:pt x="155" y="134"/>
                                          <a:pt x="155" y="130"/>
                                          <a:pt x="155" y="129"/>
                                        </a:cubicBezTo>
                                        <a:cubicBezTo>
                                          <a:pt x="154" y="132"/>
                                          <a:pt x="156" y="133"/>
                                          <a:pt x="156" y="136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5" y="138"/>
                                          <a:pt x="155" y="138"/>
                                          <a:pt x="154" y="138"/>
                                        </a:cubicBezTo>
                                        <a:cubicBezTo>
                                          <a:pt x="153" y="136"/>
                                          <a:pt x="154" y="133"/>
                                          <a:pt x="153" y="131"/>
                                        </a:cubicBezTo>
                                        <a:cubicBezTo>
                                          <a:pt x="153" y="133"/>
                                          <a:pt x="153" y="137"/>
                                          <a:pt x="154" y="139"/>
                                        </a:cubicBezTo>
                                        <a:cubicBezTo>
                                          <a:pt x="153" y="140"/>
                                          <a:pt x="152" y="140"/>
                                          <a:pt x="152" y="141"/>
                                        </a:cubicBezTo>
                                        <a:cubicBezTo>
                                          <a:pt x="151" y="140"/>
                                          <a:pt x="151" y="139"/>
                                          <a:pt x="151" y="138"/>
                                        </a:cubicBezTo>
                                        <a:cubicBezTo>
                                          <a:pt x="151" y="138"/>
                                          <a:pt x="151" y="138"/>
                                          <a:pt x="151" y="138"/>
                                        </a:cubicBezTo>
                                        <a:cubicBezTo>
                                          <a:pt x="151" y="136"/>
                                          <a:pt x="150" y="135"/>
                                          <a:pt x="151" y="134"/>
                                        </a:cubicBezTo>
                                        <a:cubicBezTo>
                                          <a:pt x="150" y="131"/>
                                          <a:pt x="151" y="128"/>
                                          <a:pt x="152" y="126"/>
                                        </a:cubicBezTo>
                                        <a:cubicBezTo>
                                          <a:pt x="151" y="126"/>
                                          <a:pt x="151" y="126"/>
                                          <a:pt x="151" y="125"/>
                                        </a:cubicBezTo>
                                        <a:cubicBezTo>
                                          <a:pt x="150" y="128"/>
                                          <a:pt x="150" y="131"/>
                                          <a:pt x="150" y="133"/>
                                        </a:cubicBezTo>
                                        <a:cubicBezTo>
                                          <a:pt x="149" y="134"/>
                                          <a:pt x="151" y="137"/>
                                          <a:pt x="150" y="138"/>
                                        </a:cubicBezTo>
                                        <a:cubicBezTo>
                                          <a:pt x="151" y="139"/>
                                          <a:pt x="151" y="140"/>
                                          <a:pt x="150" y="140"/>
                                        </a:cubicBezTo>
                                        <a:cubicBezTo>
                                          <a:pt x="149" y="138"/>
                                          <a:pt x="150" y="136"/>
                                          <a:pt x="149" y="135"/>
                                        </a:cubicBezTo>
                                        <a:cubicBezTo>
                                          <a:pt x="149" y="135"/>
                                          <a:pt x="149" y="136"/>
                                          <a:pt x="149" y="137"/>
                                        </a:cubicBezTo>
                                        <a:cubicBezTo>
                                          <a:pt x="148" y="132"/>
                                          <a:pt x="150" y="125"/>
                                          <a:pt x="151" y="120"/>
                                        </a:cubicBezTo>
                                        <a:close/>
                                        <a:moveTo>
                                          <a:pt x="150" y="119"/>
                                        </a:moveTo>
                                        <a:cubicBezTo>
                                          <a:pt x="150" y="115"/>
                                          <a:pt x="150" y="109"/>
                                          <a:pt x="149" y="104"/>
                                        </a:cubicBezTo>
                                        <a:cubicBezTo>
                                          <a:pt x="148" y="103"/>
                                          <a:pt x="148" y="103"/>
                                          <a:pt x="148" y="102"/>
                                        </a:cubicBezTo>
                                        <a:cubicBezTo>
                                          <a:pt x="148" y="102"/>
                                          <a:pt x="148" y="102"/>
                                          <a:pt x="149" y="102"/>
                                        </a:cubicBezTo>
                                        <a:cubicBezTo>
                                          <a:pt x="151" y="108"/>
                                          <a:pt x="153" y="113"/>
                                          <a:pt x="150" y="119"/>
                                        </a:cubicBezTo>
                                        <a:close/>
                                        <a:moveTo>
                                          <a:pt x="162" y="73"/>
                                        </a:moveTo>
                                        <a:cubicBezTo>
                                          <a:pt x="159" y="68"/>
                                          <a:pt x="158" y="61"/>
                                          <a:pt x="157" y="55"/>
                                        </a:cubicBezTo>
                                        <a:cubicBezTo>
                                          <a:pt x="158" y="61"/>
                                          <a:pt x="161" y="67"/>
                                          <a:pt x="162" y="73"/>
                                        </a:cubicBezTo>
                                        <a:close/>
                                        <a:moveTo>
                                          <a:pt x="156" y="49"/>
                                        </a:moveTo>
                                        <a:cubicBezTo>
                                          <a:pt x="157" y="51"/>
                                          <a:pt x="157" y="53"/>
                                          <a:pt x="157" y="55"/>
                                        </a:cubicBezTo>
                                        <a:cubicBezTo>
                                          <a:pt x="156" y="53"/>
                                          <a:pt x="157" y="51"/>
                                          <a:pt x="156" y="49"/>
                                        </a:cubicBezTo>
                                        <a:close/>
                                        <a:moveTo>
                                          <a:pt x="161" y="81"/>
                                        </a:moveTo>
                                        <a:cubicBezTo>
                                          <a:pt x="162" y="78"/>
                                          <a:pt x="163" y="73"/>
                                          <a:pt x="165" y="70"/>
                                        </a:cubicBezTo>
                                        <a:cubicBezTo>
                                          <a:pt x="165" y="70"/>
                                          <a:pt x="165" y="71"/>
                                          <a:pt x="165" y="71"/>
                                        </a:cubicBezTo>
                                        <a:cubicBezTo>
                                          <a:pt x="165" y="71"/>
                                          <a:pt x="166" y="69"/>
                                          <a:pt x="165" y="69"/>
                                        </a:cubicBezTo>
                                        <a:cubicBezTo>
                                          <a:pt x="166" y="68"/>
                                          <a:pt x="167" y="66"/>
                                          <a:pt x="168" y="65"/>
                                        </a:cubicBezTo>
                                        <a:cubicBezTo>
                                          <a:pt x="168" y="67"/>
                                          <a:pt x="166" y="71"/>
                                          <a:pt x="167" y="73"/>
                                        </a:cubicBezTo>
                                        <a:cubicBezTo>
                                          <a:pt x="168" y="69"/>
                                          <a:pt x="167" y="65"/>
                                          <a:pt x="170" y="62"/>
                                        </a:cubicBezTo>
                                        <a:cubicBezTo>
                                          <a:pt x="170" y="63"/>
                                          <a:pt x="169" y="65"/>
                                          <a:pt x="169" y="67"/>
                                        </a:cubicBezTo>
                                        <a:cubicBezTo>
                                          <a:pt x="170" y="67"/>
                                          <a:pt x="169" y="67"/>
                                          <a:pt x="170" y="67"/>
                                        </a:cubicBezTo>
                                        <a:cubicBezTo>
                                          <a:pt x="169" y="65"/>
                                          <a:pt x="171" y="63"/>
                                          <a:pt x="170" y="61"/>
                                        </a:cubicBezTo>
                                        <a:cubicBezTo>
                                          <a:pt x="171" y="62"/>
                                          <a:pt x="172" y="61"/>
                                          <a:pt x="173" y="60"/>
                                        </a:cubicBezTo>
                                        <a:cubicBezTo>
                                          <a:pt x="174" y="64"/>
                                          <a:pt x="173" y="68"/>
                                          <a:pt x="174" y="72"/>
                                        </a:cubicBezTo>
                                        <a:cubicBezTo>
                                          <a:pt x="176" y="70"/>
                                          <a:pt x="173" y="67"/>
                                          <a:pt x="174" y="64"/>
                                        </a:cubicBezTo>
                                        <a:cubicBezTo>
                                          <a:pt x="174" y="63"/>
                                          <a:pt x="174" y="62"/>
                                          <a:pt x="174" y="61"/>
                                        </a:cubicBezTo>
                                        <a:cubicBezTo>
                                          <a:pt x="174" y="61"/>
                                          <a:pt x="174" y="60"/>
                                          <a:pt x="175" y="60"/>
                                        </a:cubicBezTo>
                                        <a:cubicBezTo>
                                          <a:pt x="175" y="60"/>
                                          <a:pt x="175" y="60"/>
                                          <a:pt x="174" y="60"/>
                                        </a:cubicBezTo>
                                        <a:cubicBezTo>
                                          <a:pt x="174" y="60"/>
                                          <a:pt x="175" y="60"/>
                                          <a:pt x="175" y="60"/>
                                        </a:cubicBezTo>
                                        <a:cubicBezTo>
                                          <a:pt x="175" y="63"/>
                                          <a:pt x="175" y="64"/>
                                          <a:pt x="176" y="66"/>
                                        </a:cubicBezTo>
                                        <a:cubicBezTo>
                                          <a:pt x="177" y="65"/>
                                          <a:pt x="175" y="62"/>
                                          <a:pt x="176" y="60"/>
                                        </a:cubicBezTo>
                                        <a:cubicBezTo>
                                          <a:pt x="180" y="61"/>
                                          <a:pt x="180" y="66"/>
                                          <a:pt x="180" y="69"/>
                                        </a:cubicBezTo>
                                        <a:cubicBezTo>
                                          <a:pt x="181" y="76"/>
                                          <a:pt x="180" y="84"/>
                                          <a:pt x="181" y="92"/>
                                        </a:cubicBezTo>
                                        <a:cubicBezTo>
                                          <a:pt x="181" y="87"/>
                                          <a:pt x="180" y="83"/>
                                          <a:pt x="182" y="78"/>
                                        </a:cubicBezTo>
                                        <a:cubicBezTo>
                                          <a:pt x="181" y="75"/>
                                          <a:pt x="180" y="69"/>
                                          <a:pt x="181" y="65"/>
                                        </a:cubicBezTo>
                                        <a:cubicBezTo>
                                          <a:pt x="180" y="64"/>
                                          <a:pt x="180" y="64"/>
                                          <a:pt x="180" y="63"/>
                                        </a:cubicBezTo>
                                        <a:cubicBezTo>
                                          <a:pt x="184" y="70"/>
                                          <a:pt x="182" y="79"/>
                                          <a:pt x="183" y="86"/>
                                        </a:cubicBezTo>
                                        <a:cubicBezTo>
                                          <a:pt x="184" y="79"/>
                                          <a:pt x="183" y="72"/>
                                          <a:pt x="183" y="67"/>
                                        </a:cubicBezTo>
                                        <a:cubicBezTo>
                                          <a:pt x="185" y="69"/>
                                          <a:pt x="184" y="73"/>
                                          <a:pt x="184" y="76"/>
                                        </a:cubicBezTo>
                                        <a:cubicBezTo>
                                          <a:pt x="184" y="76"/>
                                          <a:pt x="184" y="76"/>
                                          <a:pt x="184" y="76"/>
                                        </a:cubicBezTo>
                                        <a:cubicBezTo>
                                          <a:pt x="185" y="76"/>
                                          <a:pt x="185" y="75"/>
                                          <a:pt x="184" y="75"/>
                                        </a:cubicBezTo>
                                        <a:cubicBezTo>
                                          <a:pt x="185" y="74"/>
                                          <a:pt x="184" y="72"/>
                                          <a:pt x="184" y="70"/>
                                        </a:cubicBezTo>
                                        <a:cubicBezTo>
                                          <a:pt x="185" y="71"/>
                                          <a:pt x="186" y="73"/>
                                          <a:pt x="185" y="74"/>
                                        </a:cubicBezTo>
                                        <a:cubicBezTo>
                                          <a:pt x="186" y="74"/>
                                          <a:pt x="186" y="74"/>
                                          <a:pt x="186" y="74"/>
                                        </a:cubicBezTo>
                                        <a:cubicBezTo>
                                          <a:pt x="186" y="78"/>
                                          <a:pt x="186" y="81"/>
                                          <a:pt x="186" y="84"/>
                                        </a:cubicBezTo>
                                        <a:cubicBezTo>
                                          <a:pt x="187" y="86"/>
                                          <a:pt x="186" y="89"/>
                                          <a:pt x="186" y="91"/>
                                        </a:cubicBezTo>
                                        <a:cubicBezTo>
                                          <a:pt x="188" y="88"/>
                                          <a:pt x="187" y="84"/>
                                          <a:pt x="187" y="81"/>
                                        </a:cubicBezTo>
                                        <a:cubicBezTo>
                                          <a:pt x="186" y="79"/>
                                          <a:pt x="187" y="77"/>
                                          <a:pt x="186" y="74"/>
                                        </a:cubicBezTo>
                                        <a:cubicBezTo>
                                          <a:pt x="188" y="77"/>
                                          <a:pt x="188" y="82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5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4"/>
                                          <a:pt x="188" y="84"/>
                                        </a:cubicBezTo>
                                        <a:cubicBezTo>
                                          <a:pt x="188" y="84"/>
                                          <a:pt x="188" y="83"/>
                                          <a:pt x="188" y="82"/>
                                        </a:cubicBezTo>
                                        <a:cubicBezTo>
                                          <a:pt x="189" y="82"/>
                                          <a:pt x="188" y="79"/>
                                          <a:pt x="188" y="78"/>
                                        </a:cubicBezTo>
                                        <a:cubicBezTo>
                                          <a:pt x="188" y="78"/>
                                          <a:pt x="188" y="78"/>
                                          <a:pt x="188" y="77"/>
                                        </a:cubicBezTo>
                                        <a:cubicBezTo>
                                          <a:pt x="190" y="80"/>
                                          <a:pt x="189" y="86"/>
                                          <a:pt x="189" y="90"/>
                                        </a:cubicBezTo>
                                        <a:cubicBezTo>
                                          <a:pt x="189" y="90"/>
                                          <a:pt x="190" y="90"/>
                                          <a:pt x="190" y="90"/>
                                        </a:cubicBezTo>
                                        <a:cubicBezTo>
                                          <a:pt x="190" y="88"/>
                                          <a:pt x="190" y="85"/>
                                          <a:pt x="190" y="82"/>
                                        </a:cubicBezTo>
                                        <a:cubicBezTo>
                                          <a:pt x="191" y="85"/>
                                          <a:pt x="192" y="89"/>
                                          <a:pt x="192" y="93"/>
                                        </a:cubicBezTo>
                                        <a:cubicBezTo>
                                          <a:pt x="192" y="97"/>
                                          <a:pt x="193" y="104"/>
                                          <a:pt x="190" y="107"/>
                                        </a:cubicBezTo>
                                        <a:cubicBezTo>
                                          <a:pt x="190" y="105"/>
                                          <a:pt x="191" y="102"/>
                                          <a:pt x="190" y="101"/>
                                        </a:cubicBezTo>
                                        <a:cubicBezTo>
                                          <a:pt x="190" y="101"/>
                                          <a:pt x="190" y="102"/>
                                          <a:pt x="190" y="102"/>
                                        </a:cubicBezTo>
                                        <a:cubicBezTo>
                                          <a:pt x="190" y="102"/>
                                          <a:pt x="190" y="102"/>
                                          <a:pt x="190" y="101"/>
                                        </a:cubicBezTo>
                                        <a:cubicBezTo>
                                          <a:pt x="189" y="103"/>
                                          <a:pt x="190" y="108"/>
                                          <a:pt x="188" y="109"/>
                                        </a:cubicBezTo>
                                        <a:cubicBezTo>
                                          <a:pt x="188" y="107"/>
                                          <a:pt x="189" y="105"/>
                                          <a:pt x="189" y="102"/>
                                        </a:cubicBezTo>
                                        <a:cubicBezTo>
                                          <a:pt x="188" y="105"/>
                                          <a:pt x="188" y="108"/>
                                          <a:pt x="186" y="110"/>
                                        </a:cubicBezTo>
                                        <a:cubicBezTo>
                                          <a:pt x="187" y="105"/>
                                          <a:pt x="188" y="102"/>
                                          <a:pt x="188" y="97"/>
                                        </a:cubicBezTo>
                                        <a:cubicBezTo>
                                          <a:pt x="188" y="97"/>
                                          <a:pt x="188" y="97"/>
                                          <a:pt x="188" y="97"/>
                                        </a:cubicBezTo>
                                        <a:cubicBezTo>
                                          <a:pt x="188" y="99"/>
                                          <a:pt x="187" y="104"/>
                                          <a:pt x="187" y="106"/>
                                        </a:cubicBezTo>
                                        <a:cubicBezTo>
                                          <a:pt x="186" y="107"/>
                                          <a:pt x="186" y="110"/>
                                          <a:pt x="185" y="111"/>
                                        </a:cubicBezTo>
                                        <a:cubicBezTo>
                                          <a:pt x="185" y="108"/>
                                          <a:pt x="185" y="105"/>
                                          <a:pt x="186" y="102"/>
                                        </a:cubicBezTo>
                                        <a:cubicBezTo>
                                          <a:pt x="186" y="102"/>
                                          <a:pt x="186" y="102"/>
                                          <a:pt x="186" y="102"/>
                                        </a:cubicBezTo>
                                        <a:cubicBezTo>
                                          <a:pt x="185" y="103"/>
                                          <a:pt x="185" y="105"/>
                                          <a:pt x="185" y="107"/>
                                        </a:cubicBezTo>
                                        <a:cubicBezTo>
                                          <a:pt x="185" y="107"/>
                                          <a:pt x="185" y="106"/>
                                          <a:pt x="185" y="106"/>
                                        </a:cubicBezTo>
                                        <a:cubicBezTo>
                                          <a:pt x="185" y="106"/>
                                          <a:pt x="184" y="106"/>
                                          <a:pt x="184" y="106"/>
                                        </a:cubicBezTo>
                                        <a:cubicBezTo>
                                          <a:pt x="184" y="105"/>
                                          <a:pt x="184" y="104"/>
                                          <a:pt x="184" y="103"/>
                                        </a:cubicBezTo>
                                        <a:cubicBezTo>
                                          <a:pt x="184" y="103"/>
                                          <a:pt x="183" y="103"/>
                                          <a:pt x="183" y="103"/>
                                        </a:cubicBezTo>
                                        <a:cubicBezTo>
                                          <a:pt x="183" y="108"/>
                                          <a:pt x="182" y="116"/>
                                          <a:pt x="179" y="120"/>
                                        </a:cubicBezTo>
                                        <a:cubicBezTo>
                                          <a:pt x="179" y="120"/>
                                          <a:pt x="180" y="119"/>
                                          <a:pt x="180" y="119"/>
                                        </a:cubicBezTo>
                                        <a:cubicBezTo>
                                          <a:pt x="181" y="116"/>
                                          <a:pt x="181" y="113"/>
                                          <a:pt x="182" y="110"/>
                                        </a:cubicBezTo>
                                        <a:cubicBezTo>
                                          <a:pt x="181" y="109"/>
                                          <a:pt x="182" y="110"/>
                                          <a:pt x="181" y="110"/>
                                        </a:cubicBezTo>
                                        <a:cubicBezTo>
                                          <a:pt x="181" y="108"/>
                                          <a:pt x="182" y="106"/>
                                          <a:pt x="182" y="105"/>
                                        </a:cubicBezTo>
                                        <a:cubicBezTo>
                                          <a:pt x="182" y="105"/>
                                          <a:pt x="182" y="105"/>
                                          <a:pt x="182" y="104"/>
                                        </a:cubicBezTo>
                                        <a:cubicBezTo>
                                          <a:pt x="181" y="106"/>
                                          <a:pt x="181" y="109"/>
                                          <a:pt x="181" y="110"/>
                                        </a:cubicBezTo>
                                        <a:cubicBezTo>
                                          <a:pt x="181" y="111"/>
                                          <a:pt x="181" y="111"/>
                                          <a:pt x="181" y="111"/>
                                        </a:cubicBezTo>
                                        <a:cubicBezTo>
                                          <a:pt x="181" y="112"/>
                                          <a:pt x="181" y="113"/>
                                          <a:pt x="180" y="114"/>
                                        </a:cubicBezTo>
                                        <a:cubicBezTo>
                                          <a:pt x="180" y="113"/>
                                          <a:pt x="181" y="112"/>
                                          <a:pt x="181" y="111"/>
                                        </a:cubicBezTo>
                                        <a:cubicBezTo>
                                          <a:pt x="179" y="115"/>
                                          <a:pt x="179" y="119"/>
                                          <a:pt x="177" y="122"/>
                                        </a:cubicBezTo>
                                        <a:cubicBezTo>
                                          <a:pt x="178" y="120"/>
                                          <a:pt x="178" y="119"/>
                                          <a:pt x="178" y="117"/>
                                        </a:cubicBezTo>
                                        <a:cubicBezTo>
                                          <a:pt x="180" y="113"/>
                                          <a:pt x="180" y="110"/>
                                          <a:pt x="181" y="106"/>
                                        </a:cubicBezTo>
                                        <a:cubicBezTo>
                                          <a:pt x="181" y="106"/>
                                          <a:pt x="181" y="105"/>
                                          <a:pt x="180" y="105"/>
                                        </a:cubicBezTo>
                                        <a:cubicBezTo>
                                          <a:pt x="179" y="108"/>
                                          <a:pt x="179" y="111"/>
                                          <a:pt x="178" y="114"/>
                                        </a:cubicBezTo>
                                        <a:cubicBezTo>
                                          <a:pt x="178" y="111"/>
                                          <a:pt x="178" y="109"/>
                                          <a:pt x="178" y="107"/>
                                        </a:cubicBezTo>
                                        <a:cubicBezTo>
                                          <a:pt x="177" y="109"/>
                                          <a:pt x="177" y="115"/>
                                          <a:pt x="176" y="116"/>
                                        </a:cubicBezTo>
                                        <a:cubicBezTo>
                                          <a:pt x="176" y="115"/>
                                          <a:pt x="177" y="114"/>
                                          <a:pt x="176" y="112"/>
                                        </a:cubicBezTo>
                                        <a:cubicBezTo>
                                          <a:pt x="176" y="112"/>
                                          <a:pt x="176" y="112"/>
                                          <a:pt x="177" y="112"/>
                                        </a:cubicBezTo>
                                        <a:cubicBezTo>
                                          <a:pt x="175" y="108"/>
                                          <a:pt x="177" y="105"/>
                                          <a:pt x="176" y="100"/>
                                        </a:cubicBezTo>
                                        <a:cubicBezTo>
                                          <a:pt x="176" y="103"/>
                                          <a:pt x="176" y="105"/>
                                          <a:pt x="176" y="108"/>
                                        </a:cubicBezTo>
                                        <a:cubicBezTo>
                                          <a:pt x="174" y="107"/>
                                          <a:pt x="174" y="104"/>
                                          <a:pt x="175" y="103"/>
                                        </a:cubicBezTo>
                                        <a:cubicBezTo>
                                          <a:pt x="174" y="102"/>
                                          <a:pt x="175" y="99"/>
                                          <a:pt x="174" y="98"/>
                                        </a:cubicBezTo>
                                        <a:cubicBezTo>
                                          <a:pt x="174" y="101"/>
                                          <a:pt x="174" y="104"/>
                                          <a:pt x="174" y="106"/>
                                        </a:cubicBezTo>
                                        <a:cubicBezTo>
                                          <a:pt x="174" y="106"/>
                                          <a:pt x="173" y="106"/>
                                          <a:pt x="173" y="106"/>
                                        </a:cubicBezTo>
                                        <a:cubicBezTo>
                                          <a:pt x="173" y="105"/>
                                          <a:pt x="173" y="103"/>
                                          <a:pt x="173" y="103"/>
                                        </a:cubicBezTo>
                                        <a:cubicBezTo>
                                          <a:pt x="173" y="98"/>
                                          <a:pt x="173" y="93"/>
                                          <a:pt x="172" y="89"/>
                                        </a:cubicBezTo>
                                        <a:cubicBezTo>
                                          <a:pt x="171" y="94"/>
                                          <a:pt x="174" y="102"/>
                                          <a:pt x="171" y="107"/>
                                        </a:cubicBezTo>
                                        <a:cubicBezTo>
                                          <a:pt x="171" y="105"/>
                                          <a:pt x="171" y="102"/>
                                          <a:pt x="170" y="100"/>
                                        </a:cubicBezTo>
                                        <a:cubicBezTo>
                                          <a:pt x="170" y="104"/>
                                          <a:pt x="171" y="110"/>
                                          <a:pt x="169" y="115"/>
                                        </a:cubicBezTo>
                                        <a:cubicBezTo>
                                          <a:pt x="169" y="112"/>
                                          <a:pt x="170" y="109"/>
                                          <a:pt x="169" y="106"/>
                                        </a:cubicBezTo>
                                        <a:cubicBezTo>
                                          <a:pt x="169" y="106"/>
                                          <a:pt x="169" y="106"/>
                                          <a:pt x="169" y="106"/>
                                        </a:cubicBezTo>
                                        <a:cubicBezTo>
                                          <a:pt x="169" y="104"/>
                                          <a:pt x="170" y="102"/>
                                          <a:pt x="168" y="100"/>
                                        </a:cubicBezTo>
                                        <a:cubicBezTo>
                                          <a:pt x="169" y="101"/>
                                          <a:pt x="168" y="102"/>
                                          <a:pt x="169" y="103"/>
                                        </a:cubicBezTo>
                                        <a:cubicBezTo>
                                          <a:pt x="169" y="107"/>
                                          <a:pt x="169" y="111"/>
                                          <a:pt x="168" y="116"/>
                                        </a:cubicBezTo>
                                        <a:cubicBezTo>
                                          <a:pt x="167" y="113"/>
                                          <a:pt x="168" y="110"/>
                                          <a:pt x="167" y="106"/>
                                        </a:cubicBezTo>
                                        <a:cubicBezTo>
                                          <a:pt x="167" y="109"/>
                                          <a:pt x="167" y="111"/>
                                          <a:pt x="166" y="114"/>
                                        </a:cubicBezTo>
                                        <a:cubicBezTo>
                                          <a:pt x="166" y="111"/>
                                          <a:pt x="167" y="109"/>
                                          <a:pt x="166" y="105"/>
                                        </a:cubicBezTo>
                                        <a:cubicBezTo>
                                          <a:pt x="165" y="109"/>
                                          <a:pt x="164" y="114"/>
                                          <a:pt x="164" y="118"/>
                                        </a:cubicBezTo>
                                        <a:cubicBezTo>
                                          <a:pt x="163" y="115"/>
                                          <a:pt x="165" y="111"/>
                                          <a:pt x="164" y="108"/>
                                        </a:cubicBezTo>
                                        <a:cubicBezTo>
                                          <a:pt x="165" y="101"/>
                                          <a:pt x="165" y="94"/>
                                          <a:pt x="164" y="87"/>
                                        </a:cubicBezTo>
                                        <a:cubicBezTo>
                                          <a:pt x="164" y="88"/>
                                          <a:pt x="164" y="88"/>
                                          <a:pt x="164" y="89"/>
                                        </a:cubicBezTo>
                                        <a:cubicBezTo>
                                          <a:pt x="164" y="89"/>
                                          <a:pt x="164" y="89"/>
                                          <a:pt x="164" y="89"/>
                                        </a:cubicBezTo>
                                        <a:cubicBezTo>
                                          <a:pt x="164" y="99"/>
                                          <a:pt x="164" y="106"/>
                                          <a:pt x="163" y="114"/>
                                        </a:cubicBezTo>
                                        <a:cubicBezTo>
                                          <a:pt x="163" y="114"/>
                                          <a:pt x="163" y="114"/>
                                          <a:pt x="163" y="114"/>
                                        </a:cubicBezTo>
                                        <a:cubicBezTo>
                                          <a:pt x="163" y="115"/>
                                          <a:pt x="163" y="117"/>
                                          <a:pt x="162" y="118"/>
                                        </a:cubicBezTo>
                                        <a:cubicBezTo>
                                          <a:pt x="162" y="116"/>
                                          <a:pt x="163" y="112"/>
                                          <a:pt x="163" y="110"/>
                                        </a:cubicBezTo>
                                        <a:cubicBezTo>
                                          <a:pt x="161" y="110"/>
                                          <a:pt x="162" y="112"/>
                                          <a:pt x="162" y="113"/>
                                        </a:cubicBezTo>
                                        <a:cubicBezTo>
                                          <a:pt x="161" y="111"/>
                                          <a:pt x="162" y="108"/>
                                          <a:pt x="161" y="107"/>
                                        </a:cubicBezTo>
                                        <a:cubicBezTo>
                                          <a:pt x="161" y="107"/>
                                          <a:pt x="161" y="107"/>
                                          <a:pt x="161" y="107"/>
                                        </a:cubicBezTo>
                                        <a:cubicBezTo>
                                          <a:pt x="160" y="105"/>
                                          <a:pt x="161" y="103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1" y="101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0" y="101"/>
                                          <a:pt x="160" y="102"/>
                                        </a:cubicBezTo>
                                        <a:cubicBezTo>
                                          <a:pt x="160" y="106"/>
                                          <a:pt x="159" y="109"/>
                                          <a:pt x="159" y="113"/>
                                        </a:cubicBezTo>
                                        <a:cubicBezTo>
                                          <a:pt x="158" y="103"/>
                                          <a:pt x="159" y="92"/>
                                          <a:pt x="160" y="82"/>
                                        </a:cubicBezTo>
                                        <a:cubicBezTo>
                                          <a:pt x="161" y="82"/>
                                          <a:pt x="161" y="81"/>
                                          <a:pt x="161" y="81"/>
                                        </a:cubicBezTo>
                                        <a:close/>
                                        <a:moveTo>
                                          <a:pt x="200" y="97"/>
                                        </a:moveTo>
                                        <a:cubicBezTo>
                                          <a:pt x="203" y="102"/>
                                          <a:pt x="199" y="108"/>
                                          <a:pt x="198" y="112"/>
                                        </a:cubicBezTo>
                                        <a:cubicBezTo>
                                          <a:pt x="199" y="111"/>
                                          <a:pt x="200" y="109"/>
                                          <a:pt x="200" y="107"/>
                                        </a:cubicBezTo>
                                        <a:cubicBezTo>
                                          <a:pt x="201" y="108"/>
                                          <a:pt x="200" y="109"/>
                                          <a:pt x="200" y="110"/>
                                        </a:cubicBezTo>
                                        <a:cubicBezTo>
                                          <a:pt x="200" y="109"/>
                                          <a:pt x="200" y="110"/>
                                          <a:pt x="200" y="110"/>
                                        </a:cubicBezTo>
                                        <a:cubicBezTo>
                                          <a:pt x="200" y="111"/>
                                          <a:pt x="199" y="113"/>
                                          <a:pt x="199" y="114"/>
                                        </a:cubicBezTo>
                                        <a:cubicBezTo>
                                          <a:pt x="199" y="114"/>
                                          <a:pt x="199" y="114"/>
                                          <a:pt x="198" y="114"/>
                                        </a:cubicBezTo>
                                        <a:cubicBezTo>
                                          <a:pt x="198" y="115"/>
                                          <a:pt x="198" y="117"/>
                                          <a:pt x="198" y="118"/>
                                        </a:cubicBezTo>
                                        <a:cubicBezTo>
                                          <a:pt x="199" y="116"/>
                                          <a:pt x="199" y="113"/>
                                          <a:pt x="200" y="111"/>
                                        </a:cubicBezTo>
                                        <a:cubicBezTo>
                                          <a:pt x="199" y="117"/>
                                          <a:pt x="202" y="122"/>
                                          <a:pt x="199" y="126"/>
                                        </a:cubicBezTo>
                                        <a:cubicBezTo>
                                          <a:pt x="200" y="125"/>
                                          <a:pt x="199" y="124"/>
                                          <a:pt x="200" y="124"/>
                                        </a:cubicBezTo>
                                        <a:cubicBezTo>
                                          <a:pt x="199" y="123"/>
                                          <a:pt x="200" y="122"/>
                                          <a:pt x="200" y="122"/>
                                        </a:cubicBezTo>
                                        <a:cubicBezTo>
                                          <a:pt x="200" y="121"/>
                                          <a:pt x="200" y="119"/>
                                          <a:pt x="199" y="119"/>
                                        </a:cubicBezTo>
                                        <a:cubicBezTo>
                                          <a:pt x="198" y="119"/>
                                          <a:pt x="199" y="119"/>
                                          <a:pt x="198" y="119"/>
                                        </a:cubicBezTo>
                                        <a:cubicBezTo>
                                          <a:pt x="199" y="121"/>
                                          <a:pt x="199" y="124"/>
                                          <a:pt x="198" y="127"/>
                                        </a:cubicBezTo>
                                        <a:cubicBezTo>
                                          <a:pt x="198" y="127"/>
                                          <a:pt x="198" y="127"/>
                                          <a:pt x="197" y="127"/>
                                        </a:cubicBezTo>
                                        <a:cubicBezTo>
                                          <a:pt x="197" y="126"/>
                                          <a:pt x="198" y="125"/>
                                          <a:pt x="198" y="124"/>
                                        </a:cubicBezTo>
                                        <a:cubicBezTo>
                                          <a:pt x="196" y="124"/>
                                          <a:pt x="197" y="127"/>
                                          <a:pt x="196" y="128"/>
                                        </a:cubicBezTo>
                                        <a:cubicBezTo>
                                          <a:pt x="196" y="128"/>
                                          <a:pt x="196" y="128"/>
                                          <a:pt x="196" y="128"/>
                                        </a:cubicBezTo>
                                        <a:cubicBezTo>
                                          <a:pt x="196" y="129"/>
                                          <a:pt x="196" y="129"/>
                                          <a:pt x="195" y="129"/>
                                        </a:cubicBezTo>
                                        <a:cubicBezTo>
                                          <a:pt x="196" y="127"/>
                                          <a:pt x="196" y="126"/>
                                          <a:pt x="196" y="123"/>
                                        </a:cubicBezTo>
                                        <a:cubicBezTo>
                                          <a:pt x="196" y="123"/>
                                          <a:pt x="196" y="123"/>
                                          <a:pt x="196" y="123"/>
                                        </a:cubicBezTo>
                                        <a:cubicBezTo>
                                          <a:pt x="194" y="126"/>
                                          <a:pt x="195" y="130"/>
                                          <a:pt x="193" y="132"/>
                                        </a:cubicBezTo>
                                        <a:cubicBezTo>
                                          <a:pt x="194" y="128"/>
                                          <a:pt x="195" y="125"/>
                                          <a:pt x="194" y="121"/>
                                        </a:cubicBezTo>
                                        <a:cubicBezTo>
                                          <a:pt x="194" y="125"/>
                                          <a:pt x="194" y="129"/>
                                          <a:pt x="191" y="131"/>
                                        </a:cubicBezTo>
                                        <a:cubicBezTo>
                                          <a:pt x="192" y="131"/>
                                          <a:pt x="192" y="129"/>
                                          <a:pt x="192" y="128"/>
                                        </a:cubicBezTo>
                                        <a:cubicBezTo>
                                          <a:pt x="192" y="128"/>
                                          <a:pt x="191" y="129"/>
                                          <a:pt x="191" y="129"/>
                                        </a:cubicBezTo>
                                        <a:cubicBezTo>
                                          <a:pt x="191" y="128"/>
                                          <a:pt x="191" y="127"/>
                                          <a:pt x="191" y="126"/>
                                        </a:cubicBezTo>
                                        <a:cubicBezTo>
                                          <a:pt x="191" y="126"/>
                                          <a:pt x="191" y="127"/>
                                          <a:pt x="191" y="127"/>
                                        </a:cubicBezTo>
                                        <a:cubicBezTo>
                                          <a:pt x="191" y="124"/>
                                          <a:pt x="192" y="121"/>
                                          <a:pt x="193" y="119"/>
                                        </a:cubicBezTo>
                                        <a:cubicBezTo>
                                          <a:pt x="191" y="120"/>
                                          <a:pt x="191" y="123"/>
                                          <a:pt x="191" y="125"/>
                                        </a:cubicBezTo>
                                        <a:cubicBezTo>
                                          <a:pt x="189" y="123"/>
                                          <a:pt x="190" y="119"/>
                                          <a:pt x="188" y="117"/>
                                        </a:cubicBezTo>
                                        <a:cubicBezTo>
                                          <a:pt x="187" y="118"/>
                                          <a:pt x="187" y="119"/>
                                          <a:pt x="187" y="121"/>
                                        </a:cubicBezTo>
                                        <a:cubicBezTo>
                                          <a:pt x="186" y="121"/>
                                          <a:pt x="186" y="121"/>
                                          <a:pt x="186" y="120"/>
                                        </a:cubicBezTo>
                                        <a:cubicBezTo>
                                          <a:pt x="185" y="122"/>
                                          <a:pt x="185" y="123"/>
                                          <a:pt x="184" y="125"/>
                                        </a:cubicBezTo>
                                        <a:cubicBezTo>
                                          <a:pt x="183" y="124"/>
                                          <a:pt x="184" y="123"/>
                                          <a:pt x="184" y="123"/>
                                        </a:cubicBezTo>
                                        <a:cubicBezTo>
                                          <a:pt x="183" y="124"/>
                                          <a:pt x="183" y="125"/>
                                          <a:pt x="182" y="127"/>
                                        </a:cubicBezTo>
                                        <a:cubicBezTo>
                                          <a:pt x="182" y="125"/>
                                          <a:pt x="183" y="123"/>
                                          <a:pt x="184" y="121"/>
                                        </a:cubicBezTo>
                                        <a:cubicBezTo>
                                          <a:pt x="184" y="121"/>
                                          <a:pt x="184" y="122"/>
                                          <a:pt x="184" y="121"/>
                                        </a:cubicBezTo>
                                        <a:cubicBezTo>
                                          <a:pt x="185" y="119"/>
                                          <a:pt x="187" y="117"/>
                                          <a:pt x="188" y="114"/>
                                        </a:cubicBezTo>
                                        <a:cubicBezTo>
                                          <a:pt x="185" y="118"/>
                                          <a:pt x="181" y="122"/>
                                          <a:pt x="180" y="128"/>
                                        </a:cubicBezTo>
                                        <a:cubicBezTo>
                                          <a:pt x="180" y="128"/>
                                          <a:pt x="180" y="128"/>
                                          <a:pt x="180" y="128"/>
                                        </a:cubicBezTo>
                                        <a:cubicBezTo>
                                          <a:pt x="179" y="129"/>
                                          <a:pt x="178" y="131"/>
                                          <a:pt x="177" y="132"/>
                                        </a:cubicBezTo>
                                        <a:cubicBezTo>
                                          <a:pt x="177" y="130"/>
                                          <a:pt x="178" y="129"/>
                                          <a:pt x="179" y="127"/>
                                        </a:cubicBezTo>
                                        <a:cubicBezTo>
                                          <a:pt x="179" y="127"/>
                                          <a:pt x="179" y="127"/>
                                          <a:pt x="179" y="127"/>
                                        </a:cubicBezTo>
                                        <a:cubicBezTo>
                                          <a:pt x="179" y="125"/>
                                          <a:pt x="181" y="125"/>
                                          <a:pt x="180" y="123"/>
                                        </a:cubicBezTo>
                                        <a:cubicBezTo>
                                          <a:pt x="182" y="121"/>
                                          <a:pt x="183" y="119"/>
                                          <a:pt x="184" y="117"/>
                                        </a:cubicBezTo>
                                        <a:cubicBezTo>
                                          <a:pt x="186" y="116"/>
                                          <a:pt x="186" y="113"/>
                                          <a:pt x="188" y="112"/>
                                        </a:cubicBezTo>
                                        <a:cubicBezTo>
                                          <a:pt x="188" y="112"/>
                                          <a:pt x="189" y="112"/>
                                          <a:pt x="188" y="111"/>
                                        </a:cubicBezTo>
                                        <a:cubicBezTo>
                                          <a:pt x="192" y="107"/>
                                          <a:pt x="197" y="102"/>
                                          <a:pt x="199" y="96"/>
                                        </a:cubicBezTo>
                                        <a:cubicBezTo>
                                          <a:pt x="199" y="96"/>
                                          <a:pt x="199" y="96"/>
                                          <a:pt x="199" y="96"/>
                                        </a:cubicBezTo>
                                        <a:cubicBezTo>
                                          <a:pt x="200" y="97"/>
                                          <a:pt x="198" y="98"/>
                                          <a:pt x="200" y="97"/>
                                        </a:cubicBezTo>
                                        <a:close/>
                                        <a:moveTo>
                                          <a:pt x="203" y="103"/>
                                        </a:moveTo>
                                        <a:cubicBezTo>
                                          <a:pt x="203" y="103"/>
                                          <a:pt x="203" y="103"/>
                                          <a:pt x="202" y="103"/>
                                        </a:cubicBezTo>
                                        <a:cubicBezTo>
                                          <a:pt x="201" y="96"/>
                                          <a:pt x="206" y="90"/>
                                          <a:pt x="212" y="88"/>
                                        </a:cubicBezTo>
                                        <a:cubicBezTo>
                                          <a:pt x="209" y="91"/>
                                          <a:pt x="206" y="96"/>
                                          <a:pt x="204" y="100"/>
                                        </a:cubicBezTo>
                                        <a:cubicBezTo>
                                          <a:pt x="209" y="95"/>
                                          <a:pt x="211" y="86"/>
                                          <a:pt x="219" y="83"/>
                                        </a:cubicBezTo>
                                        <a:cubicBezTo>
                                          <a:pt x="215" y="88"/>
                                          <a:pt x="211" y="93"/>
                                          <a:pt x="208" y="99"/>
                                        </a:cubicBezTo>
                                        <a:cubicBezTo>
                                          <a:pt x="211" y="94"/>
                                          <a:pt x="215" y="90"/>
                                          <a:pt x="217" y="85"/>
                                        </a:cubicBezTo>
                                        <a:cubicBezTo>
                                          <a:pt x="219" y="84"/>
                                          <a:pt x="221" y="82"/>
                                          <a:pt x="223" y="81"/>
                                        </a:cubicBezTo>
                                        <a:cubicBezTo>
                                          <a:pt x="224" y="81"/>
                                          <a:pt x="224" y="80"/>
                                          <a:pt x="226" y="80"/>
                                        </a:cubicBezTo>
                                        <a:cubicBezTo>
                                          <a:pt x="222" y="84"/>
                                          <a:pt x="218" y="88"/>
                                          <a:pt x="216" y="92"/>
                                        </a:cubicBezTo>
                                        <a:cubicBezTo>
                                          <a:pt x="220" y="88"/>
                                          <a:pt x="223" y="83"/>
                                          <a:pt x="227" y="80"/>
                                        </a:cubicBezTo>
                                        <a:cubicBezTo>
                                          <a:pt x="228" y="80"/>
                                          <a:pt x="228" y="80"/>
                                          <a:pt x="228" y="80"/>
                                        </a:cubicBezTo>
                                        <a:cubicBezTo>
                                          <a:pt x="226" y="82"/>
                                          <a:pt x="223" y="84"/>
                                          <a:pt x="222" y="87"/>
                                        </a:cubicBezTo>
                                        <a:cubicBezTo>
                                          <a:pt x="224" y="85"/>
                                          <a:pt x="226" y="82"/>
                                          <a:pt x="229" y="81"/>
                                        </a:cubicBezTo>
                                        <a:cubicBezTo>
                                          <a:pt x="227" y="85"/>
                                          <a:pt x="225" y="89"/>
                                          <a:pt x="223" y="94"/>
                                        </a:cubicBezTo>
                                        <a:cubicBezTo>
                                          <a:pt x="226" y="89"/>
                                          <a:pt x="228" y="84"/>
                                          <a:pt x="231" y="80"/>
                                        </a:cubicBezTo>
                                        <a:cubicBezTo>
                                          <a:pt x="230" y="84"/>
                                          <a:pt x="229" y="89"/>
                                          <a:pt x="228" y="93"/>
                                        </a:cubicBezTo>
                                        <a:cubicBezTo>
                                          <a:pt x="229" y="90"/>
                                          <a:pt x="230" y="85"/>
                                          <a:pt x="232" y="81"/>
                                        </a:cubicBezTo>
                                        <a:cubicBezTo>
                                          <a:pt x="238" y="87"/>
                                          <a:pt x="235" y="99"/>
                                          <a:pt x="237" y="108"/>
                                        </a:cubicBezTo>
                                        <a:cubicBezTo>
                                          <a:pt x="236" y="112"/>
                                          <a:pt x="236" y="118"/>
                                          <a:pt x="231" y="120"/>
                                        </a:cubicBezTo>
                                        <a:cubicBezTo>
                                          <a:pt x="232" y="118"/>
                                          <a:pt x="233" y="117"/>
                                          <a:pt x="233" y="115"/>
                                        </a:cubicBezTo>
                                        <a:cubicBezTo>
                                          <a:pt x="226" y="123"/>
                                          <a:pt x="221" y="131"/>
                                          <a:pt x="211" y="135"/>
                                        </a:cubicBezTo>
                                        <a:cubicBezTo>
                                          <a:pt x="215" y="132"/>
                                          <a:pt x="219" y="129"/>
                                          <a:pt x="223" y="125"/>
                                        </a:cubicBezTo>
                                        <a:cubicBezTo>
                                          <a:pt x="220" y="127"/>
                                          <a:pt x="218" y="129"/>
                                          <a:pt x="215" y="131"/>
                                        </a:cubicBezTo>
                                        <a:cubicBezTo>
                                          <a:pt x="215" y="131"/>
                                          <a:pt x="215" y="131"/>
                                          <a:pt x="216" y="131"/>
                                        </a:cubicBezTo>
                                        <a:cubicBezTo>
                                          <a:pt x="214" y="131"/>
                                          <a:pt x="212" y="134"/>
                                          <a:pt x="209" y="134"/>
                                        </a:cubicBezTo>
                                        <a:cubicBezTo>
                                          <a:pt x="214" y="130"/>
                                          <a:pt x="220" y="126"/>
                                          <a:pt x="224" y="120"/>
                                        </a:cubicBezTo>
                                        <a:cubicBezTo>
                                          <a:pt x="219" y="125"/>
                                          <a:pt x="214" y="129"/>
                                          <a:pt x="209" y="132"/>
                                        </a:cubicBezTo>
                                        <a:cubicBezTo>
                                          <a:pt x="213" y="126"/>
                                          <a:pt x="220" y="123"/>
                                          <a:pt x="223" y="117"/>
                                        </a:cubicBezTo>
                                        <a:cubicBezTo>
                                          <a:pt x="221" y="119"/>
                                          <a:pt x="219" y="121"/>
                                          <a:pt x="217" y="123"/>
                                        </a:cubicBezTo>
                                        <a:cubicBezTo>
                                          <a:pt x="217" y="123"/>
                                          <a:pt x="218" y="122"/>
                                          <a:pt x="218" y="122"/>
                                        </a:cubicBezTo>
                                        <a:cubicBezTo>
                                          <a:pt x="215" y="124"/>
                                          <a:pt x="212" y="127"/>
                                          <a:pt x="209" y="129"/>
                                        </a:cubicBezTo>
                                        <a:cubicBezTo>
                                          <a:pt x="213" y="125"/>
                                          <a:pt x="218" y="122"/>
                                          <a:pt x="221" y="116"/>
                                        </a:cubicBezTo>
                                        <a:cubicBezTo>
                                          <a:pt x="218" y="118"/>
                                          <a:pt x="216" y="121"/>
                                          <a:pt x="214" y="123"/>
                                        </a:cubicBezTo>
                                        <a:cubicBezTo>
                                          <a:pt x="215" y="122"/>
                                          <a:pt x="216" y="121"/>
                                          <a:pt x="217" y="119"/>
                                        </a:cubicBezTo>
                                        <a:cubicBezTo>
                                          <a:pt x="217" y="119"/>
                                          <a:pt x="216" y="119"/>
                                          <a:pt x="216" y="119"/>
                                        </a:cubicBezTo>
                                        <a:cubicBezTo>
                                          <a:pt x="217" y="117"/>
                                          <a:pt x="220" y="116"/>
                                          <a:pt x="220" y="114"/>
                                        </a:cubicBezTo>
                                        <a:cubicBezTo>
                                          <a:pt x="217" y="117"/>
                                          <a:pt x="214" y="120"/>
                                          <a:pt x="210" y="123"/>
                                        </a:cubicBezTo>
                                        <a:cubicBezTo>
                                          <a:pt x="213" y="120"/>
                                          <a:pt x="216" y="118"/>
                                          <a:pt x="218" y="114"/>
                                        </a:cubicBezTo>
                                        <a:cubicBezTo>
                                          <a:pt x="218" y="114"/>
                                          <a:pt x="217" y="115"/>
                                          <a:pt x="217" y="115"/>
                                        </a:cubicBezTo>
                                        <a:cubicBezTo>
                                          <a:pt x="218" y="114"/>
                                          <a:pt x="219" y="112"/>
                                          <a:pt x="220" y="111"/>
                                        </a:cubicBezTo>
                                        <a:cubicBezTo>
                                          <a:pt x="217" y="114"/>
                                          <a:pt x="214" y="117"/>
                                          <a:pt x="211" y="120"/>
                                        </a:cubicBezTo>
                                        <a:cubicBezTo>
                                          <a:pt x="215" y="115"/>
                                          <a:pt x="219" y="110"/>
                                          <a:pt x="222" y="104"/>
                                        </a:cubicBezTo>
                                        <a:cubicBezTo>
                                          <a:pt x="219" y="107"/>
                                          <a:pt x="217" y="111"/>
                                          <a:pt x="213" y="114"/>
                                        </a:cubicBezTo>
                                        <a:cubicBezTo>
                                          <a:pt x="213" y="114"/>
                                          <a:pt x="214" y="113"/>
                                          <a:pt x="213" y="113"/>
                                        </a:cubicBezTo>
                                        <a:cubicBezTo>
                                          <a:pt x="216" y="109"/>
                                          <a:pt x="218" y="106"/>
                                          <a:pt x="220" y="102"/>
                                        </a:cubicBezTo>
                                        <a:cubicBezTo>
                                          <a:pt x="217" y="105"/>
                                          <a:pt x="216" y="108"/>
                                          <a:pt x="213" y="111"/>
                                        </a:cubicBezTo>
                                        <a:cubicBezTo>
                                          <a:pt x="214" y="107"/>
                                          <a:pt x="216" y="105"/>
                                          <a:pt x="217" y="102"/>
                                        </a:cubicBezTo>
                                        <a:cubicBezTo>
                                          <a:pt x="215" y="104"/>
                                          <a:pt x="213" y="108"/>
                                          <a:pt x="212" y="111"/>
                                        </a:cubicBezTo>
                                        <a:cubicBezTo>
                                          <a:pt x="211" y="111"/>
                                          <a:pt x="211" y="111"/>
                                          <a:pt x="211" y="111"/>
                                        </a:cubicBezTo>
                                        <a:cubicBezTo>
                                          <a:pt x="211" y="110"/>
                                          <a:pt x="212" y="109"/>
                                          <a:pt x="213" y="108"/>
                                        </a:cubicBezTo>
                                        <a:cubicBezTo>
                                          <a:pt x="210" y="111"/>
                                          <a:pt x="209" y="113"/>
                                          <a:pt x="206" y="116"/>
                                        </a:cubicBezTo>
                                        <a:cubicBezTo>
                                          <a:pt x="208" y="112"/>
                                          <a:pt x="211" y="107"/>
                                          <a:pt x="212" y="103"/>
                                        </a:cubicBezTo>
                                        <a:cubicBezTo>
                                          <a:pt x="209" y="106"/>
                                          <a:pt x="208" y="111"/>
                                          <a:pt x="206" y="115"/>
                                        </a:cubicBezTo>
                                        <a:cubicBezTo>
                                          <a:pt x="205" y="115"/>
                                          <a:pt x="205" y="116"/>
                                          <a:pt x="204" y="117"/>
                                        </a:cubicBezTo>
                                        <a:cubicBezTo>
                                          <a:pt x="205" y="113"/>
                                          <a:pt x="208" y="108"/>
                                          <a:pt x="210" y="104"/>
                                        </a:cubicBezTo>
                                        <a:cubicBezTo>
                                          <a:pt x="210" y="104"/>
                                          <a:pt x="210" y="103"/>
                                          <a:pt x="210" y="103"/>
                                        </a:cubicBezTo>
                                        <a:cubicBezTo>
                                          <a:pt x="207" y="107"/>
                                          <a:pt x="205" y="112"/>
                                          <a:pt x="202" y="116"/>
                                        </a:cubicBezTo>
                                        <a:cubicBezTo>
                                          <a:pt x="203" y="112"/>
                                          <a:pt x="206" y="109"/>
                                          <a:pt x="207" y="105"/>
                                        </a:cubicBezTo>
                                        <a:cubicBezTo>
                                          <a:pt x="205" y="108"/>
                                          <a:pt x="205" y="111"/>
                                          <a:pt x="202" y="113"/>
                                        </a:cubicBezTo>
                                        <a:cubicBezTo>
                                          <a:pt x="202" y="111"/>
                                          <a:pt x="204" y="108"/>
                                          <a:pt x="205" y="106"/>
                                        </a:cubicBezTo>
                                        <a:cubicBezTo>
                                          <a:pt x="205" y="105"/>
                                          <a:pt x="204" y="106"/>
                                          <a:pt x="204" y="107"/>
                                        </a:cubicBezTo>
                                        <a:cubicBezTo>
                                          <a:pt x="203" y="107"/>
                                          <a:pt x="203" y="110"/>
                                          <a:pt x="201" y="111"/>
                                        </a:cubicBezTo>
                                        <a:cubicBezTo>
                                          <a:pt x="201" y="109"/>
                                          <a:pt x="202" y="107"/>
                                          <a:pt x="202" y="105"/>
                                        </a:cubicBezTo>
                                        <a:cubicBezTo>
                                          <a:pt x="203" y="105"/>
                                          <a:pt x="203" y="104"/>
                                          <a:pt x="203" y="103"/>
                                        </a:cubicBezTo>
                                        <a:cubicBezTo>
                                          <a:pt x="203" y="103"/>
                                          <a:pt x="203" y="103"/>
                                          <a:pt x="203" y="103"/>
                                        </a:cubicBezTo>
                                        <a:close/>
                                        <a:moveTo>
                                          <a:pt x="243" y="110"/>
                                        </a:moveTo>
                                        <a:cubicBezTo>
                                          <a:pt x="243" y="109"/>
                                          <a:pt x="245" y="109"/>
                                          <a:pt x="245" y="108"/>
                                        </a:cubicBezTo>
                                        <a:cubicBezTo>
                                          <a:pt x="243" y="109"/>
                                          <a:pt x="240" y="112"/>
                                          <a:pt x="238" y="113"/>
                                        </a:cubicBezTo>
                                        <a:cubicBezTo>
                                          <a:pt x="239" y="110"/>
                                          <a:pt x="243" y="108"/>
                                          <a:pt x="245" y="105"/>
                                        </a:cubicBezTo>
                                        <a:cubicBezTo>
                                          <a:pt x="243" y="106"/>
                                          <a:pt x="241" y="108"/>
                                          <a:pt x="239" y="109"/>
                                        </a:cubicBezTo>
                                        <a:cubicBezTo>
                                          <a:pt x="240" y="106"/>
                                          <a:pt x="244" y="105"/>
                                          <a:pt x="246" y="103"/>
                                        </a:cubicBezTo>
                                        <a:cubicBezTo>
                                          <a:pt x="248" y="101"/>
                                          <a:pt x="250" y="100"/>
                                          <a:pt x="252" y="98"/>
                                        </a:cubicBezTo>
                                        <a:cubicBezTo>
                                          <a:pt x="247" y="100"/>
                                          <a:pt x="243" y="103"/>
                                          <a:pt x="239" y="107"/>
                                        </a:cubicBezTo>
                                        <a:cubicBezTo>
                                          <a:pt x="242" y="102"/>
                                          <a:pt x="248" y="99"/>
                                          <a:pt x="253" y="96"/>
                                        </a:cubicBezTo>
                                        <a:cubicBezTo>
                                          <a:pt x="248" y="98"/>
                                          <a:pt x="243" y="102"/>
                                          <a:pt x="239" y="105"/>
                                        </a:cubicBezTo>
                                        <a:cubicBezTo>
                                          <a:pt x="245" y="95"/>
                                          <a:pt x="259" y="92"/>
                                          <a:pt x="269" y="87"/>
                                        </a:cubicBezTo>
                                        <a:cubicBezTo>
                                          <a:pt x="258" y="91"/>
                                          <a:pt x="247" y="95"/>
                                          <a:pt x="238" y="102"/>
                                        </a:cubicBezTo>
                                        <a:cubicBezTo>
                                          <a:pt x="241" y="97"/>
                                          <a:pt x="247" y="96"/>
                                          <a:pt x="252" y="92"/>
                                        </a:cubicBezTo>
                                        <a:cubicBezTo>
                                          <a:pt x="247" y="94"/>
                                          <a:pt x="242" y="97"/>
                                          <a:pt x="238" y="100"/>
                                        </a:cubicBezTo>
                                        <a:cubicBezTo>
                                          <a:pt x="238" y="98"/>
                                          <a:pt x="241" y="98"/>
                                          <a:pt x="241" y="97"/>
                                        </a:cubicBezTo>
                                        <a:cubicBezTo>
                                          <a:pt x="240" y="97"/>
                                          <a:pt x="239" y="98"/>
                                          <a:pt x="239" y="97"/>
                                        </a:cubicBezTo>
                                        <a:cubicBezTo>
                                          <a:pt x="248" y="90"/>
                                          <a:pt x="262" y="86"/>
                                          <a:pt x="274" y="82"/>
                                        </a:cubicBezTo>
                                        <a:cubicBezTo>
                                          <a:pt x="283" y="78"/>
                                          <a:pt x="293" y="80"/>
                                          <a:pt x="289" y="91"/>
                                        </a:cubicBezTo>
                                        <a:cubicBezTo>
                                          <a:pt x="287" y="93"/>
                                          <a:pt x="287" y="97"/>
                                          <a:pt x="286" y="99"/>
                                        </a:cubicBezTo>
                                        <a:cubicBezTo>
                                          <a:pt x="286" y="100"/>
                                          <a:pt x="287" y="100"/>
                                          <a:pt x="287" y="100"/>
                                        </a:cubicBezTo>
                                        <a:cubicBezTo>
                                          <a:pt x="286" y="110"/>
                                          <a:pt x="281" y="117"/>
                                          <a:pt x="277" y="123"/>
                                        </a:cubicBezTo>
                                        <a:cubicBezTo>
                                          <a:pt x="275" y="125"/>
                                          <a:pt x="273" y="128"/>
                                          <a:pt x="271" y="130"/>
                                        </a:cubicBezTo>
                                        <a:cubicBezTo>
                                          <a:pt x="270" y="126"/>
                                          <a:pt x="274" y="125"/>
                                          <a:pt x="275" y="122"/>
                                        </a:cubicBezTo>
                                        <a:cubicBezTo>
                                          <a:pt x="273" y="123"/>
                                          <a:pt x="272" y="125"/>
                                          <a:pt x="271" y="127"/>
                                        </a:cubicBezTo>
                                        <a:cubicBezTo>
                                          <a:pt x="270" y="123"/>
                                          <a:pt x="275" y="122"/>
                                          <a:pt x="276" y="119"/>
                                        </a:cubicBezTo>
                                        <a:cubicBezTo>
                                          <a:pt x="276" y="119"/>
                                          <a:pt x="276" y="119"/>
                                          <a:pt x="276" y="119"/>
                                        </a:cubicBezTo>
                                        <a:cubicBezTo>
                                          <a:pt x="275" y="120"/>
                                          <a:pt x="272" y="123"/>
                                          <a:pt x="271" y="125"/>
                                        </a:cubicBezTo>
                                        <a:cubicBezTo>
                                          <a:pt x="270" y="124"/>
                                          <a:pt x="271" y="123"/>
                                          <a:pt x="271" y="123"/>
                                        </a:cubicBezTo>
                                        <a:cubicBezTo>
                                          <a:pt x="271" y="123"/>
                                          <a:pt x="271" y="123"/>
                                          <a:pt x="271" y="122"/>
                                        </a:cubicBezTo>
                                        <a:cubicBezTo>
                                          <a:pt x="272" y="121"/>
                                          <a:pt x="273" y="121"/>
                                          <a:pt x="274" y="119"/>
                                        </a:cubicBezTo>
                                        <a:cubicBezTo>
                                          <a:pt x="273" y="120"/>
                                          <a:pt x="272" y="121"/>
                                          <a:pt x="271" y="122"/>
                                        </a:cubicBezTo>
                                        <a:cubicBezTo>
                                          <a:pt x="270" y="121"/>
                                          <a:pt x="270" y="121"/>
                                          <a:pt x="269" y="121"/>
                                        </a:cubicBezTo>
                                        <a:cubicBezTo>
                                          <a:pt x="271" y="119"/>
                                          <a:pt x="274" y="117"/>
                                          <a:pt x="275" y="115"/>
                                        </a:cubicBezTo>
                                        <a:cubicBezTo>
                                          <a:pt x="273" y="117"/>
                                          <a:pt x="271" y="119"/>
                                          <a:pt x="269" y="121"/>
                                        </a:cubicBezTo>
                                        <a:cubicBezTo>
                                          <a:pt x="268" y="120"/>
                                          <a:pt x="267" y="120"/>
                                          <a:pt x="266" y="120"/>
                                        </a:cubicBezTo>
                                        <a:cubicBezTo>
                                          <a:pt x="268" y="119"/>
                                          <a:pt x="270" y="117"/>
                                          <a:pt x="272" y="115"/>
                                        </a:cubicBezTo>
                                        <a:cubicBezTo>
                                          <a:pt x="273" y="114"/>
                                          <a:pt x="276" y="114"/>
                                          <a:pt x="276" y="112"/>
                                        </a:cubicBezTo>
                                        <a:cubicBezTo>
                                          <a:pt x="273" y="115"/>
                                          <a:pt x="269" y="117"/>
                                          <a:pt x="266" y="120"/>
                                        </a:cubicBezTo>
                                        <a:cubicBezTo>
                                          <a:pt x="264" y="120"/>
                                          <a:pt x="263" y="120"/>
                                          <a:pt x="262" y="120"/>
                                        </a:cubicBezTo>
                                        <a:cubicBezTo>
                                          <a:pt x="267" y="117"/>
                                          <a:pt x="272" y="114"/>
                                          <a:pt x="275" y="110"/>
                                        </a:cubicBezTo>
                                        <a:cubicBezTo>
                                          <a:pt x="276" y="110"/>
                                          <a:pt x="276" y="109"/>
                                          <a:pt x="276" y="108"/>
                                        </a:cubicBezTo>
                                        <a:cubicBezTo>
                                          <a:pt x="272" y="112"/>
                                          <a:pt x="267" y="117"/>
                                          <a:pt x="262" y="120"/>
                                        </a:cubicBezTo>
                                        <a:cubicBezTo>
                                          <a:pt x="260" y="120"/>
                                          <a:pt x="258" y="119"/>
                                          <a:pt x="256" y="120"/>
                                        </a:cubicBezTo>
                                        <a:cubicBezTo>
                                          <a:pt x="257" y="118"/>
                                          <a:pt x="258" y="119"/>
                                          <a:pt x="258" y="117"/>
                                        </a:cubicBezTo>
                                        <a:cubicBezTo>
                                          <a:pt x="257" y="118"/>
                                          <a:pt x="255" y="120"/>
                                          <a:pt x="253" y="119"/>
                                        </a:cubicBezTo>
                                        <a:cubicBezTo>
                                          <a:pt x="254" y="117"/>
                                          <a:pt x="257" y="116"/>
                                          <a:pt x="258" y="114"/>
                                        </a:cubicBezTo>
                                        <a:cubicBezTo>
                                          <a:pt x="256" y="115"/>
                                          <a:pt x="255" y="118"/>
                                          <a:pt x="252" y="119"/>
                                        </a:cubicBezTo>
                                        <a:cubicBezTo>
                                          <a:pt x="252" y="118"/>
                                          <a:pt x="253" y="118"/>
                                          <a:pt x="253" y="118"/>
                                        </a:cubicBezTo>
                                        <a:cubicBezTo>
                                          <a:pt x="252" y="117"/>
                                          <a:pt x="251" y="119"/>
                                          <a:pt x="250" y="119"/>
                                        </a:cubicBezTo>
                                        <a:cubicBezTo>
                                          <a:pt x="253" y="116"/>
                                          <a:pt x="256" y="115"/>
                                          <a:pt x="258" y="112"/>
                                        </a:cubicBezTo>
                                        <a:cubicBezTo>
                                          <a:pt x="254" y="115"/>
                                          <a:pt x="251" y="118"/>
                                          <a:pt x="247" y="120"/>
                                        </a:cubicBezTo>
                                        <a:cubicBezTo>
                                          <a:pt x="250" y="117"/>
                                          <a:pt x="253" y="115"/>
                                          <a:pt x="255" y="112"/>
                                        </a:cubicBezTo>
                                        <a:cubicBezTo>
                                          <a:pt x="255" y="111"/>
                                          <a:pt x="255" y="112"/>
                                          <a:pt x="255" y="112"/>
                                        </a:cubicBezTo>
                                        <a:cubicBezTo>
                                          <a:pt x="257" y="110"/>
                                          <a:pt x="259" y="108"/>
                                          <a:pt x="261" y="106"/>
                                        </a:cubicBezTo>
                                        <a:cubicBezTo>
                                          <a:pt x="257" y="108"/>
                                          <a:pt x="255" y="111"/>
                                          <a:pt x="252" y="114"/>
                                        </a:cubicBezTo>
                                        <a:cubicBezTo>
                                          <a:pt x="252" y="114"/>
                                          <a:pt x="252" y="113"/>
                                          <a:pt x="253" y="114"/>
                                        </a:cubicBezTo>
                                        <a:cubicBezTo>
                                          <a:pt x="252" y="114"/>
                                          <a:pt x="252" y="114"/>
                                          <a:pt x="251" y="115"/>
                                        </a:cubicBezTo>
                                        <a:cubicBezTo>
                                          <a:pt x="250" y="117"/>
                                          <a:pt x="247" y="118"/>
                                          <a:pt x="244" y="120"/>
                                        </a:cubicBezTo>
                                        <a:cubicBezTo>
                                          <a:pt x="245" y="119"/>
                                          <a:pt x="247" y="118"/>
                                          <a:pt x="248" y="117"/>
                                        </a:cubicBezTo>
                                        <a:cubicBezTo>
                                          <a:pt x="246" y="117"/>
                                          <a:pt x="246" y="118"/>
                                          <a:pt x="245" y="119"/>
                                        </a:cubicBezTo>
                                        <a:cubicBezTo>
                                          <a:pt x="246" y="117"/>
                                          <a:pt x="249" y="115"/>
                                          <a:pt x="251" y="113"/>
                                        </a:cubicBezTo>
                                        <a:cubicBezTo>
                                          <a:pt x="250" y="113"/>
                                          <a:pt x="250" y="114"/>
                                          <a:pt x="249" y="114"/>
                                        </a:cubicBezTo>
                                        <a:cubicBezTo>
                                          <a:pt x="251" y="112"/>
                                          <a:pt x="253" y="111"/>
                                          <a:pt x="254" y="109"/>
                                        </a:cubicBezTo>
                                        <a:cubicBezTo>
                                          <a:pt x="252" y="111"/>
                                          <a:pt x="249" y="113"/>
                                          <a:pt x="247" y="115"/>
                                        </a:cubicBezTo>
                                        <a:cubicBezTo>
                                          <a:pt x="247" y="115"/>
                                          <a:pt x="247" y="115"/>
                                          <a:pt x="247" y="115"/>
                                        </a:cubicBezTo>
                                        <a:cubicBezTo>
                                          <a:pt x="245" y="118"/>
                                          <a:pt x="241" y="120"/>
                                          <a:pt x="238" y="122"/>
                                        </a:cubicBezTo>
                                        <a:cubicBezTo>
                                          <a:pt x="240" y="120"/>
                                          <a:pt x="243" y="118"/>
                                          <a:pt x="246" y="116"/>
                                        </a:cubicBezTo>
                                        <a:cubicBezTo>
                                          <a:pt x="246" y="115"/>
                                          <a:pt x="245" y="116"/>
                                          <a:pt x="245" y="115"/>
                                        </a:cubicBezTo>
                                        <a:cubicBezTo>
                                          <a:pt x="247" y="114"/>
                                          <a:pt x="248" y="113"/>
                                          <a:pt x="249" y="112"/>
                                        </a:cubicBezTo>
                                        <a:cubicBezTo>
                                          <a:pt x="245" y="114"/>
                                          <a:pt x="242" y="117"/>
                                          <a:pt x="238" y="120"/>
                                        </a:cubicBezTo>
                                        <a:cubicBezTo>
                                          <a:pt x="241" y="116"/>
                                          <a:pt x="246" y="113"/>
                                          <a:pt x="249" y="110"/>
                                        </a:cubicBezTo>
                                        <a:cubicBezTo>
                                          <a:pt x="246" y="111"/>
                                          <a:pt x="243" y="114"/>
                                          <a:pt x="240" y="116"/>
                                        </a:cubicBezTo>
                                        <a:cubicBezTo>
                                          <a:pt x="242" y="114"/>
                                          <a:pt x="245" y="112"/>
                                          <a:pt x="247" y="109"/>
                                        </a:cubicBezTo>
                                        <a:cubicBezTo>
                                          <a:pt x="243" y="112"/>
                                          <a:pt x="240" y="114"/>
                                          <a:pt x="237" y="117"/>
                                        </a:cubicBezTo>
                                        <a:cubicBezTo>
                                          <a:pt x="239" y="114"/>
                                          <a:pt x="243" y="112"/>
                                          <a:pt x="246" y="109"/>
                                        </a:cubicBezTo>
                                        <a:cubicBezTo>
                                          <a:pt x="245" y="109"/>
                                          <a:pt x="244" y="110"/>
                                          <a:pt x="243" y="110"/>
                                        </a:cubicBezTo>
                                        <a:close/>
                                        <a:moveTo>
                                          <a:pt x="290" y="93"/>
                                        </a:moveTo>
                                        <a:cubicBezTo>
                                          <a:pt x="291" y="90"/>
                                          <a:pt x="295" y="89"/>
                                          <a:pt x="297" y="87"/>
                                        </a:cubicBezTo>
                                        <a:cubicBezTo>
                                          <a:pt x="295" y="87"/>
                                          <a:pt x="293" y="89"/>
                                          <a:pt x="291" y="90"/>
                                        </a:cubicBezTo>
                                        <a:cubicBezTo>
                                          <a:pt x="293" y="85"/>
                                          <a:pt x="302" y="85"/>
                                          <a:pt x="308" y="84"/>
                                        </a:cubicBezTo>
                                        <a:cubicBezTo>
                                          <a:pt x="300" y="87"/>
                                          <a:pt x="294" y="91"/>
                                          <a:pt x="289" y="97"/>
                                        </a:cubicBezTo>
                                        <a:cubicBezTo>
                                          <a:pt x="288" y="96"/>
                                          <a:pt x="289" y="95"/>
                                          <a:pt x="290" y="95"/>
                                        </a:cubicBezTo>
                                        <a:cubicBezTo>
                                          <a:pt x="290" y="93"/>
                                          <a:pt x="294" y="92"/>
                                          <a:pt x="295" y="90"/>
                                        </a:cubicBezTo>
                                        <a:cubicBezTo>
                                          <a:pt x="297" y="89"/>
                                          <a:pt x="298" y="88"/>
                                          <a:pt x="300" y="87"/>
                                        </a:cubicBezTo>
                                        <a:cubicBezTo>
                                          <a:pt x="296" y="88"/>
                                          <a:pt x="293" y="91"/>
                                          <a:pt x="290" y="93"/>
                                        </a:cubicBezTo>
                                        <a:close/>
                                        <a:moveTo>
                                          <a:pt x="296" y="82"/>
                                        </a:moveTo>
                                        <a:cubicBezTo>
                                          <a:pt x="296" y="82"/>
                                          <a:pt x="297" y="81"/>
                                          <a:pt x="298" y="81"/>
                                        </a:cubicBezTo>
                                        <a:cubicBezTo>
                                          <a:pt x="297" y="82"/>
                                          <a:pt x="297" y="82"/>
                                          <a:pt x="296" y="82"/>
                                        </a:cubicBezTo>
                                        <a:close/>
                                        <a:moveTo>
                                          <a:pt x="280" y="121"/>
                                        </a:moveTo>
                                        <a:cubicBezTo>
                                          <a:pt x="280" y="120"/>
                                          <a:pt x="281" y="120"/>
                                          <a:pt x="282" y="121"/>
                                        </a:cubicBezTo>
                                        <a:cubicBezTo>
                                          <a:pt x="282" y="121"/>
                                          <a:pt x="281" y="121"/>
                                          <a:pt x="280" y="121"/>
                                        </a:cubicBezTo>
                                        <a:close/>
                                        <a:moveTo>
                                          <a:pt x="293" y="121"/>
                                        </a:moveTo>
                                        <a:cubicBezTo>
                                          <a:pt x="287" y="121"/>
                                          <a:pt x="283" y="124"/>
                                          <a:pt x="278" y="125"/>
                                        </a:cubicBezTo>
                                        <a:cubicBezTo>
                                          <a:pt x="280" y="121"/>
                                          <a:pt x="287" y="120"/>
                                          <a:pt x="293" y="121"/>
                                        </a:cubicBezTo>
                                        <a:close/>
                                        <a:moveTo>
                                          <a:pt x="269" y="134"/>
                                        </a:moveTo>
                                        <a:cubicBezTo>
                                          <a:pt x="269" y="134"/>
                                          <a:pt x="270" y="134"/>
                                          <a:pt x="269" y="134"/>
                                        </a:cubicBezTo>
                                        <a:cubicBezTo>
                                          <a:pt x="270" y="134"/>
                                          <a:pt x="270" y="135"/>
                                          <a:pt x="269" y="135"/>
                                        </a:cubicBezTo>
                                        <a:cubicBezTo>
                                          <a:pt x="269" y="135"/>
                                          <a:pt x="269" y="135"/>
                                          <a:pt x="269" y="134"/>
                                        </a:cubicBezTo>
                                        <a:close/>
                                        <a:moveTo>
                                          <a:pt x="252" y="119"/>
                                        </a:moveTo>
                                        <a:cubicBezTo>
                                          <a:pt x="252" y="119"/>
                                          <a:pt x="252" y="119"/>
                                          <a:pt x="251" y="119"/>
                                        </a:cubicBezTo>
                                        <a:cubicBezTo>
                                          <a:pt x="251" y="119"/>
                                          <a:pt x="252" y="119"/>
                                          <a:pt x="252" y="119"/>
                                        </a:cubicBezTo>
                                        <a:close/>
                                        <a:moveTo>
                                          <a:pt x="253" y="114"/>
                                        </a:move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lose/>
                                        <a:moveTo>
                                          <a:pt x="209" y="126"/>
                                        </a:moveTo>
                                        <a:cubicBezTo>
                                          <a:pt x="210" y="124"/>
                                          <a:pt x="212" y="123"/>
                                          <a:pt x="214" y="121"/>
                                        </a:cubicBezTo>
                                        <a:cubicBezTo>
                                          <a:pt x="213" y="123"/>
                                          <a:pt x="211" y="125"/>
                                          <a:pt x="209" y="126"/>
                                        </a:cubicBezTo>
                                        <a:close/>
                                        <a:moveTo>
                                          <a:pt x="202" y="113"/>
                                        </a:moveTo>
                                        <a:cubicBezTo>
                                          <a:pt x="202" y="113"/>
                                          <a:pt x="202" y="113"/>
                                          <a:pt x="202" y="113"/>
                                        </a:cubicBezTo>
                                        <a:cubicBezTo>
                                          <a:pt x="202" y="113"/>
                                          <a:pt x="202" y="114"/>
                                          <a:pt x="201" y="114"/>
                                        </a:cubicBezTo>
                                        <a:cubicBezTo>
                                          <a:pt x="201" y="114"/>
                                          <a:pt x="202" y="114"/>
                                          <a:pt x="202" y="113"/>
                                        </a:cubicBezTo>
                                        <a:close/>
                                        <a:moveTo>
                                          <a:pt x="201" y="93"/>
                                        </a:moveTo>
                                        <a:cubicBezTo>
                                          <a:pt x="201" y="93"/>
                                          <a:pt x="201" y="92"/>
                                          <a:pt x="201" y="92"/>
                                        </a:cubicBezTo>
                                        <a:cubicBezTo>
                                          <a:pt x="202" y="92"/>
                                          <a:pt x="201" y="93"/>
                                          <a:pt x="201" y="93"/>
                                        </a:cubicBezTo>
                                        <a:close/>
                                        <a:moveTo>
                                          <a:pt x="189" y="133"/>
                                        </a:moveTo>
                                        <a:cubicBezTo>
                                          <a:pt x="186" y="131"/>
                                          <a:pt x="187" y="124"/>
                                          <a:pt x="188" y="120"/>
                                        </a:cubicBezTo>
                                        <a:cubicBezTo>
                                          <a:pt x="188" y="120"/>
                                          <a:pt x="188" y="120"/>
                                          <a:pt x="188" y="120"/>
                                        </a:cubicBezTo>
                                        <a:cubicBezTo>
                                          <a:pt x="188" y="122"/>
                                          <a:pt x="189" y="124"/>
                                          <a:pt x="190" y="126"/>
                                        </a:cubicBezTo>
                                        <a:cubicBezTo>
                                          <a:pt x="190" y="128"/>
                                          <a:pt x="190" y="131"/>
                                          <a:pt x="189" y="133"/>
                                        </a:cubicBezTo>
                                        <a:close/>
                                        <a:moveTo>
                                          <a:pt x="188" y="138"/>
                                        </a:move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6"/>
                                          <a:pt x="188" y="137"/>
                                          <a:pt x="189" y="136"/>
                                        </a:cubicBezTo>
                                        <a:cubicBezTo>
                                          <a:pt x="189" y="138"/>
                                          <a:pt x="189" y="140"/>
                                          <a:pt x="189" y="141"/>
                                        </a:cubicBezTo>
                                        <a:cubicBezTo>
                                          <a:pt x="189" y="141"/>
                                          <a:pt x="189" y="141"/>
                                          <a:pt x="188" y="141"/>
                                        </a:cubicBezTo>
                                        <a:cubicBezTo>
                                          <a:pt x="188" y="140"/>
                                          <a:pt x="189" y="139"/>
                                          <a:pt x="188" y="138"/>
                                        </a:cubicBezTo>
                                        <a:close/>
                                        <a:moveTo>
                                          <a:pt x="188" y="139"/>
                                        </a:moveTo>
                                        <a:cubicBezTo>
                                          <a:pt x="188" y="139"/>
                                          <a:pt x="188" y="138"/>
                                          <a:pt x="188" y="138"/>
                                        </a:cubicBezTo>
                                        <a:cubicBezTo>
                                          <a:pt x="188" y="138"/>
                                          <a:pt x="188" y="139"/>
                                          <a:pt x="188" y="139"/>
                                        </a:cubicBezTo>
                                        <a:close/>
                                        <a:moveTo>
                                          <a:pt x="183" y="130"/>
                                        </a:moveTo>
                                        <a:cubicBezTo>
                                          <a:pt x="184" y="127"/>
                                          <a:pt x="184" y="123"/>
                                          <a:pt x="187" y="121"/>
                                        </a:cubicBezTo>
                                        <a:cubicBezTo>
                                          <a:pt x="185" y="124"/>
                                          <a:pt x="184" y="127"/>
                                          <a:pt x="183" y="130"/>
                                        </a:cubicBezTo>
                                        <a:close/>
                                        <a:moveTo>
                                          <a:pt x="184" y="129"/>
                                        </a:moveTo>
                                        <a:cubicBezTo>
                                          <a:pt x="184" y="127"/>
                                          <a:pt x="185" y="127"/>
                                          <a:pt x="185" y="126"/>
                                        </a:cubicBezTo>
                                        <a:cubicBezTo>
                                          <a:pt x="185" y="127"/>
                                          <a:pt x="185" y="128"/>
                                          <a:pt x="184" y="129"/>
                                        </a:cubicBezTo>
                                        <a:close/>
                                        <a:moveTo>
                                          <a:pt x="179" y="132"/>
                                        </a:moveTo>
                                        <a:cubicBezTo>
                                          <a:pt x="179" y="130"/>
                                          <a:pt x="180" y="129"/>
                                          <a:pt x="180" y="128"/>
                                        </a:cubicBezTo>
                                        <a:cubicBezTo>
                                          <a:pt x="181" y="129"/>
                                          <a:pt x="179" y="130"/>
                                          <a:pt x="179" y="132"/>
                                        </a:cubicBezTo>
                                        <a:close/>
                                        <a:moveTo>
                                          <a:pt x="177" y="128"/>
                                        </a:moveTo>
                                        <a:cubicBezTo>
                                          <a:pt x="177" y="127"/>
                                          <a:pt x="177" y="127"/>
                                          <a:pt x="177" y="127"/>
                                        </a:cubicBezTo>
                                        <a:cubicBezTo>
                                          <a:pt x="178" y="127"/>
                                          <a:pt x="177" y="127"/>
                                          <a:pt x="177" y="128"/>
                                        </a:cubicBezTo>
                                        <a:close/>
                                        <a:moveTo>
                                          <a:pt x="173" y="170"/>
                                        </a:moveTo>
                                        <a:cubicBezTo>
                                          <a:pt x="169" y="173"/>
                                          <a:pt x="162" y="168"/>
                                          <a:pt x="159" y="172"/>
                                        </a:cubicBezTo>
                                        <a:cubicBezTo>
                                          <a:pt x="158" y="170"/>
                                          <a:pt x="160" y="166"/>
                                          <a:pt x="163" y="167"/>
                                        </a:cubicBezTo>
                                        <a:cubicBezTo>
                                          <a:pt x="162" y="167"/>
                                          <a:pt x="163" y="167"/>
                                          <a:pt x="163" y="168"/>
                                        </a:cubicBezTo>
                                        <a:cubicBezTo>
                                          <a:pt x="163" y="168"/>
                                          <a:pt x="164" y="167"/>
                                          <a:pt x="164" y="167"/>
                                        </a:cubicBezTo>
                                        <a:cubicBezTo>
                                          <a:pt x="164" y="168"/>
                                          <a:pt x="162" y="168"/>
                                          <a:pt x="162" y="169"/>
                                        </a:cubicBezTo>
                                        <a:cubicBezTo>
                                          <a:pt x="165" y="169"/>
                                          <a:pt x="168" y="167"/>
                                          <a:pt x="172" y="167"/>
                                        </a:cubicBezTo>
                                        <a:cubicBezTo>
                                          <a:pt x="173" y="167"/>
                                          <a:pt x="175" y="166"/>
                                          <a:pt x="176" y="164"/>
                                        </a:cubicBezTo>
                                        <a:cubicBezTo>
                                          <a:pt x="177" y="164"/>
                                          <a:pt x="177" y="164"/>
                                          <a:pt x="178" y="164"/>
                                        </a:cubicBezTo>
                                        <a:cubicBezTo>
                                          <a:pt x="177" y="166"/>
                                          <a:pt x="176" y="167"/>
                                          <a:pt x="174" y="168"/>
                                        </a:cubicBezTo>
                                        <a:cubicBezTo>
                                          <a:pt x="174" y="169"/>
                                          <a:pt x="173" y="169"/>
                                          <a:pt x="173" y="170"/>
                                        </a:cubicBezTo>
                                        <a:close/>
                                        <a:moveTo>
                                          <a:pt x="169" y="179"/>
                                        </a:moveTo>
                                        <a:cubicBezTo>
                                          <a:pt x="168" y="179"/>
                                          <a:pt x="167" y="180"/>
                                          <a:pt x="166" y="180"/>
                                        </a:cubicBezTo>
                                        <a:cubicBezTo>
                                          <a:pt x="166" y="179"/>
                                          <a:pt x="167" y="178"/>
                                          <a:pt x="168" y="178"/>
                                        </a:cubicBezTo>
                                        <a:cubicBezTo>
                                          <a:pt x="168" y="178"/>
                                          <a:pt x="168" y="177"/>
                                          <a:pt x="168" y="177"/>
                                        </a:cubicBezTo>
                                        <a:cubicBezTo>
                                          <a:pt x="167" y="177"/>
                                          <a:pt x="166" y="178"/>
                                          <a:pt x="165" y="178"/>
                                        </a:cubicBezTo>
                                        <a:cubicBezTo>
                                          <a:pt x="165" y="178"/>
                                          <a:pt x="166" y="177"/>
                                          <a:pt x="166" y="177"/>
                                        </a:cubicBezTo>
                                        <a:cubicBezTo>
                                          <a:pt x="166" y="176"/>
                                          <a:pt x="166" y="176"/>
                                          <a:pt x="165" y="176"/>
                                        </a:cubicBezTo>
                                        <a:cubicBezTo>
                                          <a:pt x="168" y="175"/>
                                          <a:pt x="170" y="174"/>
                                          <a:pt x="172" y="172"/>
                                        </a:cubicBezTo>
                                        <a:cubicBezTo>
                                          <a:pt x="171" y="174"/>
                                          <a:pt x="170" y="177"/>
                                          <a:pt x="169" y="178"/>
                                        </a:cubicBezTo>
                                        <a:cubicBezTo>
                                          <a:pt x="169" y="178"/>
                                          <a:pt x="169" y="179"/>
                                          <a:pt x="169" y="179"/>
                                        </a:cubicBezTo>
                                        <a:close/>
                                        <a:moveTo>
                                          <a:pt x="166" y="181"/>
                                        </a:moveTo>
                                        <a:cubicBezTo>
                                          <a:pt x="166" y="181"/>
                                          <a:pt x="167" y="181"/>
                                          <a:pt x="167" y="181"/>
                                        </a:cubicBezTo>
                                        <a:cubicBezTo>
                                          <a:pt x="167" y="181"/>
                                          <a:pt x="167" y="181"/>
                                          <a:pt x="166" y="181"/>
                                        </a:cubicBezTo>
                                        <a:cubicBezTo>
                                          <a:pt x="166" y="181"/>
                                          <a:pt x="166" y="181"/>
                                          <a:pt x="166" y="181"/>
                                        </a:cubicBezTo>
                                        <a:cubicBezTo>
                                          <a:pt x="165" y="181"/>
                                          <a:pt x="166" y="181"/>
                                          <a:pt x="166" y="181"/>
                                        </a:cubicBezTo>
                                        <a:close/>
                                        <a:moveTo>
                                          <a:pt x="165" y="175"/>
                                        </a:moveTo>
                                        <a:cubicBezTo>
                                          <a:pt x="165" y="176"/>
                                          <a:pt x="164" y="176"/>
                                          <a:pt x="163" y="176"/>
                                        </a:cubicBezTo>
                                        <a:cubicBezTo>
                                          <a:pt x="163" y="176"/>
                                          <a:pt x="163" y="176"/>
                                          <a:pt x="163" y="176"/>
                                        </a:cubicBezTo>
                                        <a:cubicBezTo>
                                          <a:pt x="162" y="176"/>
                                          <a:pt x="161" y="175"/>
                                          <a:pt x="159" y="175"/>
                                        </a:cubicBezTo>
                                        <a:cubicBezTo>
                                          <a:pt x="160" y="174"/>
                                          <a:pt x="159" y="173"/>
                                          <a:pt x="159" y="173"/>
                                        </a:cubicBezTo>
                                        <a:cubicBezTo>
                                          <a:pt x="160" y="172"/>
                                          <a:pt x="162" y="170"/>
                                          <a:pt x="163" y="171"/>
                                        </a:cubicBezTo>
                                        <a:cubicBezTo>
                                          <a:pt x="165" y="171"/>
                                          <a:pt x="167" y="173"/>
                                          <a:pt x="170" y="172"/>
                                        </a:cubicBezTo>
                                        <a:cubicBezTo>
                                          <a:pt x="170" y="173"/>
                                          <a:pt x="169" y="172"/>
                                          <a:pt x="169" y="173"/>
                                        </a:cubicBezTo>
                                        <a:cubicBezTo>
                                          <a:pt x="167" y="173"/>
                                          <a:pt x="165" y="175"/>
                                          <a:pt x="163" y="175"/>
                                        </a:cubicBezTo>
                                        <a:cubicBezTo>
                                          <a:pt x="164" y="176"/>
                                          <a:pt x="164" y="175"/>
                                          <a:pt x="165" y="175"/>
                                        </a:cubicBezTo>
                                        <a:close/>
                                        <a:moveTo>
                                          <a:pt x="167" y="175"/>
                                        </a:moveTo>
                                        <a:cubicBezTo>
                                          <a:pt x="167" y="175"/>
                                          <a:pt x="166" y="175"/>
                                          <a:pt x="166" y="174"/>
                                        </a:cubicBezTo>
                                        <a:cubicBezTo>
                                          <a:pt x="167" y="174"/>
                                          <a:pt x="167" y="175"/>
                                          <a:pt x="167" y="174"/>
                                        </a:cubicBezTo>
                                        <a:cubicBezTo>
                                          <a:pt x="168" y="174"/>
                                          <a:pt x="167" y="175"/>
                                          <a:pt x="167" y="175"/>
                                        </a:cubicBezTo>
                                        <a:close/>
                                        <a:moveTo>
                                          <a:pt x="164" y="143"/>
                                        </a:moveTo>
                                        <a:cubicBezTo>
                                          <a:pt x="163" y="144"/>
                                          <a:pt x="162" y="145"/>
                                          <a:pt x="161" y="146"/>
                                        </a:cubicBezTo>
                                        <a:cubicBezTo>
                                          <a:pt x="160" y="146"/>
                                          <a:pt x="161" y="146"/>
                                          <a:pt x="161" y="146"/>
                                        </a:cubicBezTo>
                                        <a:cubicBezTo>
                                          <a:pt x="158" y="147"/>
                                          <a:pt x="159" y="151"/>
                                          <a:pt x="157" y="152"/>
                                        </a:cubicBezTo>
                                        <a:cubicBezTo>
                                          <a:pt x="156" y="151"/>
                                          <a:pt x="155" y="149"/>
                                          <a:pt x="154" y="149"/>
                                        </a:cubicBezTo>
                                        <a:cubicBezTo>
                                          <a:pt x="155" y="144"/>
                                          <a:pt x="160" y="143"/>
                                          <a:pt x="164" y="143"/>
                                        </a:cubicBezTo>
                                        <a:close/>
                                        <a:moveTo>
                                          <a:pt x="160" y="142"/>
                                        </a:moveTo>
                                        <a:cubicBezTo>
                                          <a:pt x="160" y="142"/>
                                          <a:pt x="160" y="142"/>
                                          <a:pt x="160" y="141"/>
                                        </a:cubicBezTo>
                                        <a:cubicBezTo>
                                          <a:pt x="161" y="141"/>
                                          <a:pt x="161" y="142"/>
                                          <a:pt x="161" y="142"/>
                                        </a:cubicBezTo>
                                        <a:cubicBezTo>
                                          <a:pt x="161" y="142"/>
                                          <a:pt x="161" y="142"/>
                                          <a:pt x="160" y="142"/>
                                        </a:cubicBezTo>
                                        <a:close/>
                                        <a:moveTo>
                                          <a:pt x="158" y="152"/>
                                        </a:moveTo>
                                        <a:cubicBezTo>
                                          <a:pt x="160" y="150"/>
                                          <a:pt x="161" y="147"/>
                                          <a:pt x="163" y="145"/>
                                        </a:cubicBezTo>
                                        <a:cubicBezTo>
                                          <a:pt x="164" y="145"/>
                                          <a:pt x="165" y="144"/>
                                          <a:pt x="166" y="144"/>
                                        </a:cubicBezTo>
                                        <a:cubicBezTo>
                                          <a:pt x="167" y="140"/>
                                          <a:pt x="171" y="138"/>
                                          <a:pt x="170" y="134"/>
                                        </a:cubicBezTo>
                                        <a:cubicBezTo>
                                          <a:pt x="169" y="135"/>
                                          <a:pt x="169" y="136"/>
                                          <a:pt x="170" y="136"/>
                                        </a:cubicBezTo>
                                        <a:cubicBezTo>
                                          <a:pt x="169" y="138"/>
                                          <a:pt x="167" y="140"/>
                                          <a:pt x="166" y="142"/>
                                        </a:cubicBezTo>
                                        <a:cubicBezTo>
                                          <a:pt x="165" y="142"/>
                                          <a:pt x="164" y="142"/>
                                          <a:pt x="163" y="142"/>
                                        </a:cubicBezTo>
                                        <a:cubicBezTo>
                                          <a:pt x="165" y="140"/>
                                          <a:pt x="161" y="140"/>
                                          <a:pt x="162" y="142"/>
                                        </a:cubicBezTo>
                                        <a:cubicBezTo>
                                          <a:pt x="162" y="142"/>
                                          <a:pt x="162" y="142"/>
                                          <a:pt x="161" y="142"/>
                                        </a:cubicBezTo>
                                        <a:cubicBezTo>
                                          <a:pt x="162" y="141"/>
                                          <a:pt x="162" y="140"/>
                                          <a:pt x="161" y="139"/>
                                        </a:cubicBezTo>
                                        <a:cubicBezTo>
                                          <a:pt x="160" y="139"/>
                                          <a:pt x="161" y="140"/>
                                          <a:pt x="160" y="140"/>
                                        </a:cubicBezTo>
                                        <a:cubicBezTo>
                                          <a:pt x="160" y="139"/>
                                          <a:pt x="160" y="138"/>
                                          <a:pt x="159" y="139"/>
                                        </a:cubicBezTo>
                                        <a:cubicBezTo>
                                          <a:pt x="159" y="140"/>
                                          <a:pt x="160" y="140"/>
                                          <a:pt x="159" y="141"/>
                                        </a:cubicBezTo>
                                        <a:cubicBezTo>
                                          <a:pt x="159" y="140"/>
                                          <a:pt x="156" y="138"/>
                                          <a:pt x="156" y="141"/>
                                        </a:cubicBezTo>
                                        <a:cubicBezTo>
                                          <a:pt x="157" y="141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8" y="142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9" y="142"/>
                                          <a:pt x="159" y="142"/>
                                          <a:pt x="159" y="142"/>
                                        </a:cubicBezTo>
                                        <a:cubicBezTo>
                                          <a:pt x="156" y="144"/>
                                          <a:pt x="153" y="145"/>
                                          <a:pt x="153" y="149"/>
                                        </a:cubicBezTo>
                                        <a:cubicBezTo>
                                          <a:pt x="147" y="149"/>
                                          <a:pt x="150" y="141"/>
                                          <a:pt x="154" y="140"/>
                                        </a:cubicBezTo>
                                        <a:cubicBezTo>
                                          <a:pt x="154" y="140"/>
                                          <a:pt x="154" y="139"/>
                                          <a:pt x="155" y="139"/>
                                        </a:cubicBezTo>
                                        <a:cubicBezTo>
                                          <a:pt x="156" y="139"/>
                                          <a:pt x="157" y="138"/>
                                          <a:pt x="158" y="138"/>
                                        </a:cubicBezTo>
                                        <a:cubicBezTo>
                                          <a:pt x="158" y="138"/>
                                          <a:pt x="158" y="139"/>
                                          <a:pt x="159" y="138"/>
                                        </a:cubicBezTo>
                                        <a:cubicBezTo>
                                          <a:pt x="159" y="138"/>
                                          <a:pt x="159" y="138"/>
                                          <a:pt x="159" y="138"/>
                                        </a:cubicBezTo>
                                        <a:cubicBezTo>
                                          <a:pt x="159" y="137"/>
                                          <a:pt x="160" y="137"/>
                                          <a:pt x="160" y="136"/>
                                        </a:cubicBezTo>
                                        <a:cubicBezTo>
                                          <a:pt x="162" y="137"/>
                                          <a:pt x="163" y="136"/>
                                          <a:pt x="164" y="135"/>
                                        </a:cubicBezTo>
                                        <a:cubicBezTo>
                                          <a:pt x="164" y="135"/>
                                          <a:pt x="163" y="135"/>
                                          <a:pt x="163" y="135"/>
                                        </a:cubicBezTo>
                                        <a:cubicBezTo>
                                          <a:pt x="163" y="134"/>
                                          <a:pt x="163" y="133"/>
                                          <a:pt x="163" y="132"/>
                                        </a:cubicBezTo>
                                        <a:cubicBezTo>
                                          <a:pt x="164" y="132"/>
                                          <a:pt x="163" y="134"/>
                                          <a:pt x="164" y="134"/>
                                        </a:cubicBezTo>
                                        <a:cubicBezTo>
                                          <a:pt x="164" y="128"/>
                                          <a:pt x="163" y="122"/>
                                          <a:pt x="168" y="120"/>
                                        </a:cubicBezTo>
                                        <a:cubicBezTo>
                                          <a:pt x="171" y="117"/>
                                          <a:pt x="171" y="114"/>
                                          <a:pt x="173" y="111"/>
                                        </a:cubicBezTo>
                                        <a:cubicBezTo>
                                          <a:pt x="172" y="110"/>
                                          <a:pt x="173" y="109"/>
                                          <a:pt x="173" y="108"/>
                                        </a:cubicBezTo>
                                        <a:cubicBezTo>
                                          <a:pt x="174" y="107"/>
                                          <a:pt x="173" y="108"/>
                                          <a:pt x="173" y="109"/>
                                        </a:cubicBezTo>
                                        <a:cubicBezTo>
                                          <a:pt x="174" y="109"/>
                                          <a:pt x="174" y="108"/>
                                          <a:pt x="174" y="108"/>
                                        </a:cubicBezTo>
                                        <a:cubicBezTo>
                                          <a:pt x="176" y="110"/>
                                          <a:pt x="175" y="114"/>
                                          <a:pt x="173" y="117"/>
                                        </a:cubicBezTo>
                                        <a:cubicBezTo>
                                          <a:pt x="173" y="117"/>
                                          <a:pt x="174" y="117"/>
                                          <a:pt x="174" y="117"/>
                                        </a:cubicBezTo>
                                        <a:cubicBezTo>
                                          <a:pt x="174" y="117"/>
                                          <a:pt x="175" y="116"/>
                                          <a:pt x="175" y="115"/>
                                        </a:cubicBezTo>
                                        <a:cubicBezTo>
                                          <a:pt x="176" y="118"/>
                                          <a:pt x="173" y="121"/>
                                          <a:pt x="171" y="122"/>
                                        </a:cubicBezTo>
                                        <a:cubicBezTo>
                                          <a:pt x="172" y="122"/>
                                          <a:pt x="173" y="121"/>
                                          <a:pt x="174" y="120"/>
                                        </a:cubicBezTo>
                                        <a:cubicBezTo>
                                          <a:pt x="174" y="121"/>
                                          <a:pt x="174" y="123"/>
                                          <a:pt x="172" y="123"/>
                                        </a:cubicBezTo>
                                        <a:cubicBezTo>
                                          <a:pt x="168" y="128"/>
                                          <a:pt x="174" y="133"/>
                                          <a:pt x="172" y="138"/>
                                        </a:cubicBezTo>
                                        <a:cubicBezTo>
                                          <a:pt x="172" y="140"/>
                                          <a:pt x="170" y="142"/>
                                          <a:pt x="169" y="143"/>
                                        </a:cubicBezTo>
                                        <a:cubicBezTo>
                                          <a:pt x="169" y="143"/>
                                          <a:pt x="168" y="143"/>
                                          <a:pt x="168" y="142"/>
                                        </a:cubicBezTo>
                                        <a:cubicBezTo>
                                          <a:pt x="169" y="142"/>
                                          <a:pt x="170" y="141"/>
                                          <a:pt x="171" y="140"/>
                                        </a:cubicBezTo>
                                        <a:cubicBezTo>
                                          <a:pt x="169" y="139"/>
                                          <a:pt x="168" y="142"/>
                                          <a:pt x="167" y="143"/>
                                        </a:cubicBezTo>
                                        <a:cubicBezTo>
                                          <a:pt x="171" y="145"/>
                                          <a:pt x="167" y="151"/>
                                          <a:pt x="164" y="152"/>
                                        </a:cubicBezTo>
                                        <a:cubicBezTo>
                                          <a:pt x="165" y="151"/>
                                          <a:pt x="166" y="151"/>
                                          <a:pt x="166" y="149"/>
                                        </a:cubicBezTo>
                                        <a:cubicBezTo>
                                          <a:pt x="166" y="149"/>
                                          <a:pt x="166" y="150"/>
                                          <a:pt x="165" y="150"/>
                                        </a:cubicBezTo>
                                        <a:cubicBezTo>
                                          <a:pt x="165" y="151"/>
                                          <a:pt x="162" y="151"/>
                                          <a:pt x="163" y="153"/>
                                        </a:cubicBezTo>
                                        <a:cubicBezTo>
                                          <a:pt x="163" y="153"/>
                                          <a:pt x="162" y="153"/>
                                          <a:pt x="162" y="153"/>
                                        </a:cubicBezTo>
                                        <a:cubicBezTo>
                                          <a:pt x="162" y="152"/>
                                          <a:pt x="164" y="150"/>
                                          <a:pt x="165" y="149"/>
                                        </a:cubicBezTo>
                                        <a:cubicBezTo>
                                          <a:pt x="163" y="149"/>
                                          <a:pt x="161" y="150"/>
                                          <a:pt x="161" y="148"/>
                                        </a:cubicBezTo>
                                        <a:cubicBezTo>
                                          <a:pt x="160" y="148"/>
                                          <a:pt x="160" y="149"/>
                                          <a:pt x="160" y="149"/>
                                        </a:cubicBezTo>
                                        <a:cubicBezTo>
                                          <a:pt x="160" y="150"/>
                                          <a:pt x="161" y="150"/>
                                          <a:pt x="161" y="150"/>
                                        </a:cubicBezTo>
                                        <a:cubicBezTo>
                                          <a:pt x="161" y="151"/>
                                          <a:pt x="161" y="151"/>
                                          <a:pt x="160" y="151"/>
                                        </a:cubicBezTo>
                                        <a:cubicBezTo>
                                          <a:pt x="160" y="152"/>
                                          <a:pt x="159" y="154"/>
                                          <a:pt x="158" y="154"/>
                                        </a:cubicBezTo>
                                        <a:cubicBezTo>
                                          <a:pt x="157" y="153"/>
                                          <a:pt x="158" y="153"/>
                                          <a:pt x="158" y="152"/>
                                        </a:cubicBezTo>
                                        <a:close/>
                                        <a:moveTo>
                                          <a:pt x="157" y="137"/>
                                        </a:moveTo>
                                        <a:cubicBezTo>
                                          <a:pt x="157" y="136"/>
                                          <a:pt x="157" y="136"/>
                                          <a:pt x="157" y="136"/>
                                        </a:cubicBezTo>
                                        <a:cubicBezTo>
                                          <a:pt x="157" y="136"/>
                                          <a:pt x="157" y="136"/>
                                          <a:pt x="157" y="137"/>
                                        </a:cubicBezTo>
                                        <a:cubicBezTo>
                                          <a:pt x="157" y="137"/>
                                          <a:pt x="157" y="137"/>
                                          <a:pt x="157" y="137"/>
                                        </a:cubicBezTo>
                                        <a:close/>
                                        <a:moveTo>
                                          <a:pt x="158" y="135"/>
                                        </a:moveTo>
                                        <a:cubicBezTo>
                                          <a:pt x="158" y="135"/>
                                          <a:pt x="158" y="136"/>
                                          <a:pt x="158" y="136"/>
                                        </a:cubicBezTo>
                                        <a:cubicBezTo>
                                          <a:pt x="158" y="136"/>
                                          <a:pt x="158" y="136"/>
                                          <a:pt x="158" y="135"/>
                                        </a:cubicBezTo>
                                        <a:close/>
                                        <a:moveTo>
                                          <a:pt x="161" y="135"/>
                                        </a:moveTo>
                                        <a:cubicBezTo>
                                          <a:pt x="161" y="135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4"/>
                                          <a:pt x="161" y="134"/>
                                          <a:pt x="161" y="135"/>
                                        </a:cubicBezTo>
                                        <a:close/>
                                        <a:moveTo>
                                          <a:pt x="165" y="114"/>
                                        </a:moveTo>
                                        <a:cubicBezTo>
                                          <a:pt x="166" y="114"/>
                                          <a:pt x="166" y="114"/>
                                          <a:pt x="166" y="114"/>
                                        </a:cubicBezTo>
                                        <a:cubicBezTo>
                                          <a:pt x="166" y="115"/>
                                          <a:pt x="166" y="116"/>
                                          <a:pt x="165" y="117"/>
                                        </a:cubicBezTo>
                                        <a:cubicBezTo>
                                          <a:pt x="165" y="117"/>
                                          <a:pt x="165" y="115"/>
                                          <a:pt x="166" y="115"/>
                                        </a:cubicBezTo>
                                        <a:cubicBezTo>
                                          <a:pt x="165" y="115"/>
                                          <a:pt x="166" y="114"/>
                                          <a:pt x="165" y="114"/>
                                        </a:cubicBezTo>
                                        <a:close/>
                                        <a:moveTo>
                                          <a:pt x="166" y="113"/>
                                        </a:moveTo>
                                        <a:cubicBezTo>
                                          <a:pt x="167" y="113"/>
                                          <a:pt x="167" y="113"/>
                                          <a:pt x="167" y="113"/>
                                        </a:cubicBezTo>
                                        <a:cubicBezTo>
                                          <a:pt x="167" y="114"/>
                                          <a:pt x="167" y="115"/>
                                          <a:pt x="167" y="116"/>
                                        </a:cubicBezTo>
                                        <a:cubicBezTo>
                                          <a:pt x="166" y="115"/>
                                          <a:pt x="167" y="114"/>
                                          <a:pt x="166" y="114"/>
                                        </a:cubicBezTo>
                                        <a:cubicBezTo>
                                          <a:pt x="166" y="114"/>
                                          <a:pt x="166" y="114"/>
                                          <a:pt x="166" y="113"/>
                                        </a:cubicBezTo>
                                        <a:close/>
                                        <a:moveTo>
                                          <a:pt x="177" y="153"/>
                                        </a:moveTo>
                                        <a:cubicBezTo>
                                          <a:pt x="176" y="153"/>
                                          <a:pt x="175" y="151"/>
                                          <a:pt x="173" y="151"/>
                                        </a:cubicBezTo>
                                        <a:cubicBezTo>
                                          <a:pt x="173" y="153"/>
                                          <a:pt x="178" y="154"/>
                                          <a:pt x="180" y="156"/>
                                        </a:cubicBezTo>
                                        <a:cubicBezTo>
                                          <a:pt x="180" y="155"/>
                                          <a:pt x="180" y="155"/>
                                          <a:pt x="180" y="155"/>
                                        </a:cubicBezTo>
                                        <a:cubicBezTo>
                                          <a:pt x="180" y="156"/>
                                          <a:pt x="180" y="156"/>
                                          <a:pt x="180" y="156"/>
                                        </a:cubicBezTo>
                                        <a:cubicBezTo>
                                          <a:pt x="179" y="157"/>
                                          <a:pt x="179" y="159"/>
                                          <a:pt x="180" y="159"/>
                                        </a:cubicBezTo>
                                        <a:cubicBezTo>
                                          <a:pt x="179" y="160"/>
                                          <a:pt x="179" y="160"/>
                                          <a:pt x="179" y="160"/>
                                        </a:cubicBezTo>
                                        <a:cubicBezTo>
                                          <a:pt x="179" y="159"/>
                                          <a:pt x="177" y="158"/>
                                          <a:pt x="177" y="157"/>
                                        </a:cubicBezTo>
                                        <a:cubicBezTo>
                                          <a:pt x="175" y="156"/>
                                          <a:pt x="172" y="154"/>
                                          <a:pt x="169" y="156"/>
                                        </a:cubicBezTo>
                                        <a:cubicBezTo>
                                          <a:pt x="168" y="155"/>
                                          <a:pt x="166" y="154"/>
                                          <a:pt x="165" y="154"/>
                                        </a:cubicBezTo>
                                        <a:cubicBezTo>
                                          <a:pt x="167" y="153"/>
                                          <a:pt x="168" y="154"/>
                                          <a:pt x="169" y="155"/>
                                        </a:cubicBezTo>
                                        <a:cubicBezTo>
                                          <a:pt x="170" y="155"/>
                                          <a:pt x="169" y="155"/>
                                          <a:pt x="170" y="155"/>
                                        </a:cubicBezTo>
                                        <a:cubicBezTo>
                                          <a:pt x="170" y="153"/>
                                          <a:pt x="168" y="153"/>
                                          <a:pt x="167" y="152"/>
                                        </a:cubicBezTo>
                                        <a:cubicBezTo>
                                          <a:pt x="168" y="151"/>
                                          <a:pt x="170" y="151"/>
                                          <a:pt x="172" y="152"/>
                                        </a:cubicBezTo>
                                        <a:cubicBezTo>
                                          <a:pt x="172" y="151"/>
                                          <a:pt x="171" y="151"/>
                                          <a:pt x="171" y="150"/>
                                        </a:cubicBezTo>
                                        <a:cubicBezTo>
                                          <a:pt x="170" y="150"/>
                                          <a:pt x="169" y="150"/>
                                          <a:pt x="168" y="150"/>
                                        </a:cubicBezTo>
                                        <a:cubicBezTo>
                                          <a:pt x="169" y="148"/>
                                          <a:pt x="171" y="146"/>
                                          <a:pt x="169" y="144"/>
                                        </a:cubicBezTo>
                                        <a:cubicBezTo>
                                          <a:pt x="170" y="143"/>
                                          <a:pt x="171" y="142"/>
                                          <a:pt x="172" y="141"/>
                                        </a:cubicBezTo>
                                        <a:cubicBezTo>
                                          <a:pt x="173" y="142"/>
                                          <a:pt x="173" y="146"/>
                                          <a:pt x="172" y="148"/>
                                        </a:cubicBezTo>
                                        <a:cubicBezTo>
                                          <a:pt x="175" y="146"/>
                                          <a:pt x="178" y="148"/>
                                          <a:pt x="177" y="153"/>
                                        </a:cubicBezTo>
                                        <a:close/>
                                        <a:moveTo>
                                          <a:pt x="179" y="154"/>
                                        </a:moveTo>
                                        <a:cubicBezTo>
                                          <a:pt x="179" y="153"/>
                                          <a:pt x="178" y="154"/>
                                          <a:pt x="178" y="153"/>
                                        </a:cubicBezTo>
                                        <a:cubicBezTo>
                                          <a:pt x="178" y="152"/>
                                          <a:pt x="178" y="152"/>
                                          <a:pt x="178" y="150"/>
                                        </a:cubicBezTo>
                                        <a:cubicBezTo>
                                          <a:pt x="178" y="150"/>
                                          <a:pt x="179" y="151"/>
                                          <a:pt x="179" y="151"/>
                                        </a:cubicBezTo>
                                        <a:cubicBezTo>
                                          <a:pt x="179" y="152"/>
                                          <a:pt x="180" y="153"/>
                                          <a:pt x="179" y="154"/>
                                        </a:cubicBezTo>
                                        <a:close/>
                                        <a:moveTo>
                                          <a:pt x="166" y="166"/>
                                        </a:moveTo>
                                        <a:cubicBezTo>
                                          <a:pt x="166" y="166"/>
                                          <a:pt x="166" y="165"/>
                                          <a:pt x="166" y="165"/>
                                        </a:cubicBezTo>
                                        <a:cubicBezTo>
                                          <a:pt x="167" y="164"/>
                                          <a:pt x="173" y="164"/>
                                          <a:pt x="175" y="164"/>
                                        </a:cubicBezTo>
                                        <a:cubicBezTo>
                                          <a:pt x="172" y="168"/>
                                          <a:pt x="168" y="166"/>
                                          <a:pt x="165" y="167"/>
                                        </a:cubicBezTo>
                                        <a:cubicBezTo>
                                          <a:pt x="165" y="166"/>
                                          <a:pt x="165" y="166"/>
                                          <a:pt x="166" y="166"/>
                                        </a:cubicBezTo>
                                        <a:cubicBezTo>
                                          <a:pt x="166" y="166"/>
                                          <a:pt x="166" y="166"/>
                                          <a:pt x="166" y="166"/>
                                        </a:cubicBezTo>
                                        <a:close/>
                                        <a:moveTo>
                                          <a:pt x="173" y="163"/>
                                        </a:moveTo>
                                        <a:cubicBezTo>
                                          <a:pt x="170" y="160"/>
                                          <a:pt x="167" y="164"/>
                                          <a:pt x="165" y="163"/>
                                        </a:cubicBezTo>
                                        <a:cubicBezTo>
                                          <a:pt x="164" y="163"/>
                                          <a:pt x="164" y="163"/>
                                          <a:pt x="164" y="163"/>
                                        </a:cubicBezTo>
                                        <a:cubicBezTo>
                                          <a:pt x="164" y="164"/>
                                          <a:pt x="165" y="164"/>
                                          <a:pt x="165" y="164"/>
                                        </a:cubicBezTo>
                                        <a:cubicBezTo>
                                          <a:pt x="164" y="164"/>
                                          <a:pt x="163" y="164"/>
                                          <a:pt x="163" y="164"/>
                                        </a:cubicBezTo>
                                        <a:cubicBezTo>
                                          <a:pt x="163" y="164"/>
                                          <a:pt x="163" y="164"/>
                                          <a:pt x="164" y="164"/>
                                        </a:cubicBezTo>
                                        <a:cubicBezTo>
                                          <a:pt x="163" y="163"/>
                                          <a:pt x="163" y="163"/>
                                          <a:pt x="163" y="162"/>
                                        </a:cubicBezTo>
                                        <a:cubicBezTo>
                                          <a:pt x="166" y="162"/>
                                          <a:pt x="172" y="159"/>
                                          <a:pt x="175" y="162"/>
                                        </a:cubicBezTo>
                                        <a:cubicBezTo>
                                          <a:pt x="175" y="163"/>
                                          <a:pt x="174" y="162"/>
                                          <a:pt x="173" y="163"/>
                                        </a:cubicBezTo>
                                        <a:close/>
                                        <a:moveTo>
                                          <a:pt x="162" y="159"/>
                                        </a:moveTo>
                                        <a:cubicBezTo>
                                          <a:pt x="163" y="157"/>
                                          <a:pt x="165" y="158"/>
                                          <a:pt x="166" y="159"/>
                                        </a:cubicBezTo>
                                        <a:cubicBezTo>
                                          <a:pt x="166" y="160"/>
                                          <a:pt x="165" y="160"/>
                                          <a:pt x="164" y="160"/>
                                        </a:cubicBezTo>
                                        <a:cubicBezTo>
                                          <a:pt x="164" y="160"/>
                                          <a:pt x="163" y="160"/>
                                          <a:pt x="162" y="159"/>
                                        </a:cubicBezTo>
                                        <a:close/>
                                        <a:moveTo>
                                          <a:pt x="170" y="158"/>
                                        </a:moveTo>
                                        <a:cubicBezTo>
                                          <a:pt x="169" y="158"/>
                                          <a:pt x="168" y="159"/>
                                          <a:pt x="167" y="159"/>
                                        </a:cubicBezTo>
                                        <a:cubicBezTo>
                                          <a:pt x="167" y="158"/>
                                          <a:pt x="166" y="158"/>
                                          <a:pt x="167" y="157"/>
                                        </a:cubicBezTo>
                                        <a:cubicBezTo>
                                          <a:pt x="168" y="156"/>
                                          <a:pt x="169" y="157"/>
                                          <a:pt x="170" y="157"/>
                                        </a:cubicBezTo>
                                        <a:cubicBezTo>
                                          <a:pt x="170" y="158"/>
                                          <a:pt x="170" y="158"/>
                                          <a:pt x="170" y="158"/>
                                        </a:cubicBezTo>
                                        <a:close/>
                                        <a:moveTo>
                                          <a:pt x="171" y="156"/>
                                        </a:moveTo>
                                        <a:cubicBezTo>
                                          <a:pt x="171" y="156"/>
                                          <a:pt x="172" y="156"/>
                                          <a:pt x="172" y="156"/>
                                        </a:cubicBezTo>
                                        <a:cubicBezTo>
                                          <a:pt x="172" y="156"/>
                                          <a:pt x="171" y="157"/>
                                          <a:pt x="171" y="157"/>
                                        </a:cubicBezTo>
                                        <a:cubicBezTo>
                                          <a:pt x="171" y="157"/>
                                          <a:pt x="171" y="156"/>
                                          <a:pt x="171" y="156"/>
                                        </a:cubicBezTo>
                                        <a:close/>
                                        <a:moveTo>
                                          <a:pt x="175" y="160"/>
                                        </a:moveTo>
                                        <a:cubicBezTo>
                                          <a:pt x="174" y="160"/>
                                          <a:pt x="174" y="160"/>
                                          <a:pt x="174" y="159"/>
                                        </a:cubicBezTo>
                                        <a:cubicBezTo>
                                          <a:pt x="174" y="159"/>
                                          <a:pt x="174" y="160"/>
                                          <a:pt x="174" y="160"/>
                                        </a:cubicBezTo>
                                        <a:cubicBezTo>
                                          <a:pt x="173" y="159"/>
                                          <a:pt x="173" y="159"/>
                                          <a:pt x="172" y="158"/>
                                        </a:cubicBezTo>
                                        <a:cubicBezTo>
                                          <a:pt x="172" y="158"/>
                                          <a:pt x="172" y="158"/>
                                          <a:pt x="172" y="157"/>
                                        </a:cubicBezTo>
                                        <a:cubicBezTo>
                                          <a:pt x="173" y="157"/>
                                          <a:pt x="173" y="157"/>
                                          <a:pt x="175" y="158"/>
                                        </a:cubicBezTo>
                                        <a:cubicBezTo>
                                          <a:pt x="175" y="158"/>
                                          <a:pt x="175" y="158"/>
                                          <a:pt x="175" y="159"/>
                                        </a:cubicBezTo>
                                        <a:cubicBezTo>
                                          <a:pt x="175" y="160"/>
                                          <a:pt x="174" y="159"/>
                                          <a:pt x="175" y="160"/>
                                        </a:cubicBezTo>
                                        <a:close/>
                                        <a:moveTo>
                                          <a:pt x="161" y="153"/>
                                        </a:moveTo>
                                        <a:cubicBezTo>
                                          <a:pt x="160" y="153"/>
                                          <a:pt x="160" y="153"/>
                                          <a:pt x="160" y="153"/>
                                        </a:cubicBezTo>
                                        <a:cubicBezTo>
                                          <a:pt x="160" y="152"/>
                                          <a:pt x="161" y="151"/>
                                          <a:pt x="162" y="150"/>
                                        </a:cubicBezTo>
                                        <a:cubicBezTo>
                                          <a:pt x="163" y="150"/>
                                          <a:pt x="163" y="150"/>
                                          <a:pt x="163" y="150"/>
                                        </a:cubicBezTo>
                                        <a:cubicBezTo>
                                          <a:pt x="163" y="151"/>
                                          <a:pt x="161" y="151"/>
                                          <a:pt x="161" y="153"/>
                                        </a:cubicBezTo>
                                        <a:close/>
                                        <a:moveTo>
                                          <a:pt x="159" y="156"/>
                                        </a:moveTo>
                                        <a:cubicBezTo>
                                          <a:pt x="161" y="153"/>
                                          <a:pt x="165" y="154"/>
                                          <a:pt x="167" y="156"/>
                                        </a:cubicBezTo>
                                        <a:cubicBezTo>
                                          <a:pt x="166" y="156"/>
                                          <a:pt x="166" y="157"/>
                                          <a:pt x="165" y="157"/>
                                        </a:cubicBezTo>
                                        <a:cubicBezTo>
                                          <a:pt x="164" y="156"/>
                                          <a:pt x="162" y="157"/>
                                          <a:pt x="162" y="158"/>
                                        </a:cubicBezTo>
                                        <a:cubicBezTo>
                                          <a:pt x="161" y="158"/>
                                          <a:pt x="159" y="158"/>
                                          <a:pt x="159" y="156"/>
                                        </a:cubicBezTo>
                                        <a:cubicBezTo>
                                          <a:pt x="159" y="156"/>
                                          <a:pt x="160" y="156"/>
                                          <a:pt x="160" y="156"/>
                                        </a:cubicBezTo>
                                        <a:cubicBezTo>
                                          <a:pt x="160" y="156"/>
                                          <a:pt x="159" y="156"/>
                                          <a:pt x="159" y="156"/>
                                        </a:cubicBezTo>
                                        <a:close/>
                                        <a:moveTo>
                                          <a:pt x="164" y="165"/>
                                        </a:moveTo>
                                        <a:cubicBezTo>
                                          <a:pt x="161" y="164"/>
                                          <a:pt x="156" y="165"/>
                                          <a:pt x="154" y="169"/>
                                        </a:cubicBezTo>
                                        <a:cubicBezTo>
                                          <a:pt x="153" y="169"/>
                                          <a:pt x="152" y="172"/>
                                          <a:pt x="150" y="172"/>
                                        </a:cubicBezTo>
                                        <a:cubicBezTo>
                                          <a:pt x="151" y="166"/>
                                          <a:pt x="159" y="162"/>
                                          <a:pt x="164" y="165"/>
                                        </a:cubicBezTo>
                                        <a:close/>
                                        <a:moveTo>
                                          <a:pt x="178" y="163"/>
                                        </a:moveTo>
                                        <a:cubicBezTo>
                                          <a:pt x="178" y="162"/>
                                          <a:pt x="178" y="162"/>
                                          <a:pt x="178" y="161"/>
                                        </a:cubicBezTo>
                                        <a:cubicBezTo>
                                          <a:pt x="179" y="161"/>
                                          <a:pt x="180" y="160"/>
                                          <a:pt x="181" y="161"/>
                                        </a:cubicBezTo>
                                        <a:cubicBezTo>
                                          <a:pt x="181" y="162"/>
                                          <a:pt x="180" y="162"/>
                                          <a:pt x="179" y="162"/>
                                        </a:cubicBezTo>
                                        <a:cubicBezTo>
                                          <a:pt x="179" y="163"/>
                                          <a:pt x="179" y="163"/>
                                          <a:pt x="179" y="163"/>
                                        </a:cubicBezTo>
                                        <a:cubicBezTo>
                                          <a:pt x="179" y="163"/>
                                          <a:pt x="178" y="163"/>
                                          <a:pt x="178" y="163"/>
                                        </a:cubicBezTo>
                                        <a:close/>
                                        <a:moveTo>
                                          <a:pt x="180" y="158"/>
                                        </a:moveTo>
                                        <a:cubicBezTo>
                                          <a:pt x="180" y="157"/>
                                          <a:pt x="181" y="156"/>
                                          <a:pt x="182" y="156"/>
                                        </a:cubicBezTo>
                                        <a:cubicBezTo>
                                          <a:pt x="182" y="156"/>
                                          <a:pt x="182" y="157"/>
                                          <a:pt x="183" y="157"/>
                                        </a:cubicBezTo>
                                        <a:cubicBezTo>
                                          <a:pt x="183" y="159"/>
                                          <a:pt x="181" y="159"/>
                                          <a:pt x="180" y="158"/>
                                        </a:cubicBezTo>
                                        <a:close/>
                                        <a:moveTo>
                                          <a:pt x="183" y="155"/>
                                        </a:moveTo>
                                        <a:cubicBezTo>
                                          <a:pt x="183" y="155"/>
                                          <a:pt x="183" y="155"/>
                                          <a:pt x="183" y="154"/>
                                        </a:cubicBezTo>
                                        <a:cubicBezTo>
                                          <a:pt x="184" y="154"/>
                                          <a:pt x="184" y="154"/>
                                          <a:pt x="184" y="154"/>
                                        </a:cubicBezTo>
                                        <a:cubicBezTo>
                                          <a:pt x="185" y="155"/>
                                          <a:pt x="185" y="156"/>
                                          <a:pt x="184" y="156"/>
                                        </a:cubicBezTo>
                                        <a:cubicBezTo>
                                          <a:pt x="183" y="156"/>
                                          <a:pt x="183" y="156"/>
                                          <a:pt x="183" y="155"/>
                                        </a:cubicBezTo>
                                        <a:close/>
                                        <a:moveTo>
                                          <a:pt x="184" y="152"/>
                                        </a:moveTo>
                                        <a:cubicBezTo>
                                          <a:pt x="184" y="152"/>
                                          <a:pt x="184" y="152"/>
                                          <a:pt x="184" y="152"/>
                                        </a:cubicBezTo>
                                        <a:cubicBezTo>
                                          <a:pt x="184" y="151"/>
                                          <a:pt x="184" y="151"/>
                                          <a:pt x="183" y="150"/>
                                        </a:cubicBezTo>
                                        <a:cubicBezTo>
                                          <a:pt x="184" y="150"/>
                                          <a:pt x="184" y="150"/>
                                          <a:pt x="185" y="150"/>
                                        </a:cubicBezTo>
                                        <a:cubicBezTo>
                                          <a:pt x="185" y="151"/>
                                          <a:pt x="185" y="151"/>
                                          <a:pt x="185" y="152"/>
                                        </a:cubicBezTo>
                                        <a:cubicBezTo>
                                          <a:pt x="185" y="152"/>
                                          <a:pt x="184" y="152"/>
                                          <a:pt x="184" y="152"/>
                                        </a:cubicBezTo>
                                        <a:close/>
                                        <a:moveTo>
                                          <a:pt x="184" y="148"/>
                                        </a:moveTo>
                                        <a:cubicBezTo>
                                          <a:pt x="183" y="150"/>
                                          <a:pt x="182" y="148"/>
                                          <a:pt x="180" y="148"/>
                                        </a:cubicBezTo>
                                        <a:cubicBezTo>
                                          <a:pt x="180" y="148"/>
                                          <a:pt x="180" y="148"/>
                                          <a:pt x="180" y="148"/>
                                        </a:cubicBezTo>
                                        <a:cubicBezTo>
                                          <a:pt x="181" y="149"/>
                                          <a:pt x="182" y="149"/>
                                          <a:pt x="183" y="150"/>
                                        </a:cubicBezTo>
                                        <a:cubicBezTo>
                                          <a:pt x="183" y="152"/>
                                          <a:pt x="182" y="154"/>
                                          <a:pt x="180" y="154"/>
                                        </a:cubicBezTo>
                                        <a:cubicBezTo>
                                          <a:pt x="181" y="147"/>
                                          <a:pt x="171" y="143"/>
                                          <a:pt x="175" y="136"/>
                                        </a:cubicBezTo>
                                        <a:cubicBezTo>
                                          <a:pt x="175" y="142"/>
                                          <a:pt x="180" y="145"/>
                                          <a:pt x="185" y="147"/>
                                        </a:cubicBezTo>
                                        <a:cubicBezTo>
                                          <a:pt x="185" y="147"/>
                                          <a:pt x="185" y="148"/>
                                          <a:pt x="184" y="148"/>
                                        </a:cubicBezTo>
                                        <a:close/>
                                        <a:moveTo>
                                          <a:pt x="176" y="133"/>
                                        </a:moveTo>
                                        <a:cubicBezTo>
                                          <a:pt x="176" y="131"/>
                                          <a:pt x="175" y="131"/>
                                          <a:pt x="175" y="130"/>
                                        </a:cubicBezTo>
                                        <a:cubicBezTo>
                                          <a:pt x="175" y="130"/>
                                          <a:pt x="175" y="129"/>
                                          <a:pt x="174" y="129"/>
                                        </a:cubicBezTo>
                                        <a:cubicBezTo>
                                          <a:pt x="174" y="130"/>
                                          <a:pt x="175" y="132"/>
                                          <a:pt x="175" y="133"/>
                                        </a:cubicBezTo>
                                        <a:cubicBezTo>
                                          <a:pt x="175" y="135"/>
                                          <a:pt x="174" y="135"/>
                                          <a:pt x="173" y="136"/>
                                        </a:cubicBezTo>
                                        <a:cubicBezTo>
                                          <a:pt x="173" y="136"/>
                                          <a:pt x="173" y="135"/>
                                          <a:pt x="174" y="135"/>
                                        </a:cubicBezTo>
                                        <a:cubicBezTo>
                                          <a:pt x="173" y="134"/>
                                          <a:pt x="174" y="133"/>
                                          <a:pt x="173" y="133"/>
                                        </a:cubicBezTo>
                                        <a:cubicBezTo>
                                          <a:pt x="174" y="133"/>
                                          <a:pt x="173" y="134"/>
                                          <a:pt x="174" y="134"/>
                                        </a:cubicBezTo>
                                        <a:cubicBezTo>
                                          <a:pt x="175" y="133"/>
                                          <a:pt x="174" y="130"/>
                                          <a:pt x="173" y="130"/>
                                        </a:cubicBezTo>
                                        <a:cubicBezTo>
                                          <a:pt x="172" y="130"/>
                                          <a:pt x="173" y="130"/>
                                          <a:pt x="173" y="131"/>
                                        </a:cubicBezTo>
                                        <a:cubicBezTo>
                                          <a:pt x="171" y="129"/>
                                          <a:pt x="171" y="126"/>
                                          <a:pt x="173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4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3" y="124"/>
                                        </a:cubicBezTo>
                                        <a:cubicBezTo>
                                          <a:pt x="175" y="126"/>
                                          <a:pt x="175" y="128"/>
                                          <a:pt x="176" y="131"/>
                                        </a:cubicBezTo>
                                        <a:cubicBezTo>
                                          <a:pt x="176" y="131"/>
                                          <a:pt x="176" y="131"/>
                                          <a:pt x="176" y="130"/>
                                        </a:cubicBezTo>
                                        <a:cubicBezTo>
                                          <a:pt x="176" y="131"/>
                                          <a:pt x="176" y="132"/>
                                          <a:pt x="176" y="133"/>
                                        </a:cubicBezTo>
                                        <a:close/>
                                        <a:moveTo>
                                          <a:pt x="175" y="124"/>
                                        </a:moveTo>
                                        <a:cubicBezTo>
                                          <a:pt x="175" y="124"/>
                                          <a:pt x="176" y="123"/>
                                          <a:pt x="177" y="122"/>
                                        </a:cubicBezTo>
                                        <a:cubicBezTo>
                                          <a:pt x="177" y="123"/>
                                          <a:pt x="176" y="124"/>
                                          <a:pt x="175" y="124"/>
                                        </a:cubicBezTo>
                                        <a:close/>
                                        <a:moveTo>
                                          <a:pt x="160" y="131"/>
                                        </a:moveTo>
                                        <a:cubicBezTo>
                                          <a:pt x="160" y="131"/>
                                          <a:pt x="160" y="131"/>
                                          <a:pt x="160" y="131"/>
                                        </a:cubicBezTo>
                                        <a:cubicBezTo>
                                          <a:pt x="161" y="130"/>
                                          <a:pt x="160" y="129"/>
                                          <a:pt x="160" y="127"/>
                                        </a:cubicBezTo>
                                        <a:cubicBezTo>
                                          <a:pt x="161" y="129"/>
                                          <a:pt x="163" y="131"/>
                                          <a:pt x="162" y="134"/>
                                        </a:cubicBezTo>
                                        <a:cubicBezTo>
                                          <a:pt x="162" y="134"/>
                                          <a:pt x="162" y="134"/>
                                          <a:pt x="161" y="133"/>
                                        </a:cubicBezTo>
                                        <a:cubicBezTo>
                                          <a:pt x="161" y="133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3"/>
                                          <a:pt x="161" y="132"/>
                                          <a:pt x="160" y="132"/>
                                        </a:cubicBezTo>
                                        <a:cubicBezTo>
                                          <a:pt x="160" y="132"/>
                                          <a:pt x="160" y="134"/>
                                          <a:pt x="161" y="134"/>
                                        </a:cubicBezTo>
                                        <a:cubicBezTo>
                                          <a:pt x="159" y="134"/>
                                          <a:pt x="161" y="132"/>
                                          <a:pt x="159" y="132"/>
                                        </a:cubicBezTo>
                                        <a:cubicBezTo>
                                          <a:pt x="159" y="132"/>
                                          <a:pt x="159" y="132"/>
                                          <a:pt x="159" y="133"/>
                                        </a:cubicBezTo>
                                        <a:cubicBezTo>
                                          <a:pt x="158" y="131"/>
                                          <a:pt x="159" y="127"/>
                                          <a:pt x="158" y="125"/>
                                        </a:cubicBezTo>
                                        <a:cubicBezTo>
                                          <a:pt x="159" y="127"/>
                                          <a:pt x="160" y="129"/>
                                          <a:pt x="160" y="131"/>
                                        </a:cubicBezTo>
                                        <a:close/>
                                        <a:moveTo>
                                          <a:pt x="149" y="142"/>
                                        </a:moveTo>
                                        <a:cubicBezTo>
                                          <a:pt x="148" y="142"/>
                                          <a:pt x="148" y="141"/>
                                          <a:pt x="148" y="141"/>
                                        </a:cubicBezTo>
                                        <a:cubicBezTo>
                                          <a:pt x="149" y="141"/>
                                          <a:pt x="149" y="141"/>
                                          <a:pt x="149" y="142"/>
                                        </a:cubicBezTo>
                                        <a:close/>
                                        <a:moveTo>
                                          <a:pt x="158" y="157"/>
                                        </a:moveTo>
                                        <a:cubicBezTo>
                                          <a:pt x="156" y="157"/>
                                          <a:pt x="154" y="157"/>
                                          <a:pt x="153" y="156"/>
                                        </a:cubicBezTo>
                                        <a:cubicBezTo>
                                          <a:pt x="153" y="153"/>
                                          <a:pt x="150" y="151"/>
                                          <a:pt x="148" y="149"/>
                                        </a:cubicBezTo>
                                        <a:cubicBezTo>
                                          <a:pt x="153" y="149"/>
                                          <a:pt x="157" y="152"/>
                                          <a:pt x="158" y="157"/>
                                        </a:cubicBezTo>
                                        <a:close/>
                                        <a:moveTo>
                                          <a:pt x="148" y="141"/>
                                        </a:moveTo>
                                        <a:cubicBezTo>
                                          <a:pt x="148" y="140"/>
                                          <a:pt x="147" y="140"/>
                                          <a:pt x="148" y="140"/>
                                        </a:cubicBezTo>
                                        <a:cubicBezTo>
                                          <a:pt x="148" y="140"/>
                                          <a:pt x="148" y="141"/>
                                          <a:pt x="148" y="141"/>
                                        </a:cubicBezTo>
                                        <a:close/>
                                        <a:moveTo>
                                          <a:pt x="149" y="156"/>
                                        </a:moveTo>
                                        <a:cubicBezTo>
                                          <a:pt x="148" y="155"/>
                                          <a:pt x="147" y="155"/>
                                          <a:pt x="146" y="156"/>
                                        </a:cubicBezTo>
                                        <a:cubicBezTo>
                                          <a:pt x="145" y="154"/>
                                          <a:pt x="144" y="151"/>
                                          <a:pt x="143" y="148"/>
                                        </a:cubicBezTo>
                                        <a:cubicBezTo>
                                          <a:pt x="146" y="150"/>
                                          <a:pt x="150" y="152"/>
                                          <a:pt x="149" y="156"/>
                                        </a:cubicBezTo>
                                        <a:close/>
                                        <a:moveTo>
                                          <a:pt x="145" y="147"/>
                                        </a:moveTo>
                                        <a:cubicBezTo>
                                          <a:pt x="142" y="142"/>
                                          <a:pt x="136" y="140"/>
                                          <a:pt x="135" y="135"/>
                                        </a:cubicBezTo>
                                        <a:cubicBezTo>
                                          <a:pt x="134" y="134"/>
                                          <a:pt x="134" y="133"/>
                                          <a:pt x="134" y="131"/>
                                        </a:cubicBezTo>
                                        <a:cubicBezTo>
                                          <a:pt x="135" y="133"/>
                                          <a:pt x="136" y="135"/>
                                          <a:pt x="138" y="137"/>
                                        </a:cubicBezTo>
                                        <a:cubicBezTo>
                                          <a:pt x="143" y="137"/>
                                          <a:pt x="147" y="141"/>
                                          <a:pt x="147" y="147"/>
                                        </a:cubicBezTo>
                                        <a:cubicBezTo>
                                          <a:pt x="146" y="147"/>
                                          <a:pt x="145" y="146"/>
                                          <a:pt x="145" y="147"/>
                                        </a:cubicBezTo>
                                        <a:close/>
                                        <a:moveTo>
                                          <a:pt x="146" y="157"/>
                                        </a:moveTo>
                                        <a:cubicBezTo>
                                          <a:pt x="145" y="157"/>
                                          <a:pt x="146" y="158"/>
                                          <a:pt x="146" y="158"/>
                                        </a:cubicBezTo>
                                        <a:cubicBezTo>
                                          <a:pt x="145" y="158"/>
                                          <a:pt x="145" y="158"/>
                                          <a:pt x="144" y="158"/>
                                        </a:cubicBezTo>
                                        <a:cubicBezTo>
                                          <a:pt x="141" y="155"/>
                                          <a:pt x="140" y="152"/>
                                          <a:pt x="141" y="146"/>
                                        </a:cubicBezTo>
                                        <a:cubicBezTo>
                                          <a:pt x="143" y="150"/>
                                          <a:pt x="144" y="154"/>
                                          <a:pt x="146" y="157"/>
                                        </a:cubicBezTo>
                                        <a:close/>
                                        <a:moveTo>
                                          <a:pt x="145" y="162"/>
                                        </a:moveTo>
                                        <a:cubicBezTo>
                                          <a:pt x="145" y="161"/>
                                          <a:pt x="145" y="161"/>
                                          <a:pt x="146" y="161"/>
                                        </a:cubicBezTo>
                                        <a:cubicBezTo>
                                          <a:pt x="146" y="162"/>
                                          <a:pt x="146" y="163"/>
                                          <a:pt x="147" y="164"/>
                                        </a:cubicBezTo>
                                        <a:cubicBezTo>
                                          <a:pt x="147" y="165"/>
                                          <a:pt x="146" y="165"/>
                                          <a:pt x="146" y="166"/>
                                        </a:cubicBezTo>
                                        <a:cubicBezTo>
                                          <a:pt x="145" y="166"/>
                                          <a:pt x="144" y="165"/>
                                          <a:pt x="143" y="165"/>
                                        </a:cubicBezTo>
                                        <a:cubicBezTo>
                                          <a:pt x="141" y="163"/>
                                          <a:pt x="139" y="162"/>
                                          <a:pt x="137" y="159"/>
                                        </a:cubicBezTo>
                                        <a:cubicBezTo>
                                          <a:pt x="139" y="161"/>
                                          <a:pt x="143" y="159"/>
                                          <a:pt x="145" y="162"/>
                                        </a:cubicBezTo>
                                        <a:close/>
                                        <a:moveTo>
                                          <a:pt x="149" y="164"/>
                                        </a:moveTo>
                                        <a:cubicBezTo>
                                          <a:pt x="145" y="159"/>
                                          <a:pt x="147" y="155"/>
                                          <a:pt x="153" y="157"/>
                                        </a:cubicBezTo>
                                        <a:cubicBezTo>
                                          <a:pt x="153" y="157"/>
                                          <a:pt x="153" y="157"/>
                                          <a:pt x="153" y="158"/>
                                        </a:cubicBezTo>
                                        <a:cubicBezTo>
                                          <a:pt x="156" y="158"/>
                                          <a:pt x="159" y="159"/>
                                          <a:pt x="161" y="160"/>
                                        </a:cubicBezTo>
                                        <a:cubicBezTo>
                                          <a:pt x="160" y="161"/>
                                          <a:pt x="161" y="161"/>
                                          <a:pt x="161" y="161"/>
                                        </a:cubicBezTo>
                                        <a:cubicBezTo>
                                          <a:pt x="160" y="161"/>
                                          <a:pt x="160" y="162"/>
                                          <a:pt x="159" y="162"/>
                                        </a:cubicBezTo>
                                        <a:cubicBezTo>
                                          <a:pt x="159" y="161"/>
                                          <a:pt x="159" y="161"/>
                                          <a:pt x="159" y="161"/>
                                        </a:cubicBezTo>
                                        <a:cubicBezTo>
                                          <a:pt x="158" y="161"/>
                                          <a:pt x="157" y="162"/>
                                          <a:pt x="155" y="162"/>
                                        </a:cubicBezTo>
                                        <a:cubicBezTo>
                                          <a:pt x="155" y="162"/>
                                          <a:pt x="155" y="163"/>
                                          <a:pt x="155" y="163"/>
                                        </a:cubicBezTo>
                                        <a:cubicBezTo>
                                          <a:pt x="156" y="164"/>
                                          <a:pt x="158" y="162"/>
                                          <a:pt x="159" y="163"/>
                                        </a:cubicBezTo>
                                        <a:cubicBezTo>
                                          <a:pt x="153" y="164"/>
                                          <a:pt x="150" y="167"/>
                                          <a:pt x="149" y="173"/>
                                        </a:cubicBezTo>
                                        <a:cubicBezTo>
                                          <a:pt x="148" y="172"/>
                                          <a:pt x="146" y="169"/>
                                          <a:pt x="147" y="167"/>
                                        </a:cubicBezTo>
                                        <a:cubicBezTo>
                                          <a:pt x="147" y="166"/>
                                          <a:pt x="149" y="165"/>
                                          <a:pt x="149" y="164"/>
                                        </a:cubicBezTo>
                                        <a:close/>
                                        <a:moveTo>
                                          <a:pt x="162" y="166"/>
                                        </a:moveTo>
                                        <a:cubicBezTo>
                                          <a:pt x="157" y="166"/>
                                          <a:pt x="157" y="171"/>
                                          <a:pt x="158" y="175"/>
                                        </a:cubicBezTo>
                                        <a:cubicBezTo>
                                          <a:pt x="158" y="175"/>
                                          <a:pt x="157" y="175"/>
                                          <a:pt x="157" y="175"/>
                                        </a:cubicBezTo>
                                        <a:cubicBezTo>
                                          <a:pt x="157" y="175"/>
                                          <a:pt x="156" y="174"/>
                                          <a:pt x="155" y="174"/>
                                        </a:cubicBezTo>
                                        <a:cubicBezTo>
                                          <a:pt x="155" y="175"/>
                                          <a:pt x="155" y="175"/>
                                          <a:pt x="155" y="175"/>
                                        </a:cubicBezTo>
                                        <a:cubicBezTo>
                                          <a:pt x="156" y="176"/>
                                          <a:pt x="157" y="177"/>
                                          <a:pt x="157" y="178"/>
                                        </a:cubicBezTo>
                                        <a:cubicBezTo>
                                          <a:pt x="157" y="178"/>
                                          <a:pt x="157" y="178"/>
                                          <a:pt x="157" y="178"/>
                                        </a:cubicBezTo>
                                        <a:cubicBezTo>
                                          <a:pt x="157" y="179"/>
                                          <a:pt x="156" y="179"/>
                                          <a:pt x="156" y="180"/>
                                        </a:cubicBezTo>
                                        <a:cubicBezTo>
                                          <a:pt x="155" y="181"/>
                                          <a:pt x="153" y="182"/>
                                          <a:pt x="152" y="184"/>
                                        </a:cubicBezTo>
                                        <a:cubicBezTo>
                                          <a:pt x="155" y="180"/>
                                          <a:pt x="153" y="164"/>
                                          <a:pt x="162" y="166"/>
                                        </a:cubicBezTo>
                                        <a:close/>
                                        <a:moveTo>
                                          <a:pt x="155" y="182"/>
                                        </a:moveTo>
                                        <a:cubicBezTo>
                                          <a:pt x="156" y="183"/>
                                          <a:pt x="157" y="184"/>
                                          <a:pt x="158" y="184"/>
                                        </a:cubicBezTo>
                                        <a:cubicBezTo>
                                          <a:pt x="158" y="183"/>
                                          <a:pt x="157" y="182"/>
                                          <a:pt x="155" y="182"/>
                                        </a:cubicBezTo>
                                        <a:cubicBezTo>
                                          <a:pt x="156" y="182"/>
                                          <a:pt x="156" y="182"/>
                                          <a:pt x="156" y="181"/>
                                        </a:cubicBezTo>
                                        <a:cubicBezTo>
                                          <a:pt x="160" y="185"/>
                                          <a:pt x="161" y="185"/>
                                          <a:pt x="157" y="181"/>
                                        </a:cubicBezTo>
                                        <a:cubicBezTo>
                                          <a:pt x="157" y="180"/>
                                          <a:pt x="158" y="179"/>
                                          <a:pt x="158" y="178"/>
                                        </a:cubicBezTo>
                                        <a:cubicBezTo>
                                          <a:pt x="159" y="178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8" y="179"/>
                                          <a:pt x="158" y="179"/>
                                        </a:cubicBezTo>
                                        <a:cubicBezTo>
                                          <a:pt x="159" y="181"/>
                                          <a:pt x="161" y="181"/>
                                          <a:pt x="161" y="182"/>
                                        </a:cubicBezTo>
                                        <a:cubicBezTo>
                                          <a:pt x="160" y="182"/>
                                          <a:pt x="159" y="180"/>
                                          <a:pt x="158" y="180"/>
                                        </a:cubicBezTo>
                                        <a:cubicBezTo>
                                          <a:pt x="158" y="180"/>
                                          <a:pt x="157" y="180"/>
                                          <a:pt x="157" y="180"/>
                                        </a:cubicBezTo>
                                        <a:cubicBezTo>
                                          <a:pt x="158" y="182"/>
                                          <a:pt x="161" y="183"/>
                                          <a:pt x="161" y="185"/>
                                        </a:cubicBezTo>
                                        <a:cubicBezTo>
                                          <a:pt x="161" y="186"/>
                                          <a:pt x="161" y="185"/>
                                          <a:pt x="161" y="185"/>
                                        </a:cubicBezTo>
                                        <a:cubicBezTo>
                                          <a:pt x="160" y="185"/>
                                          <a:pt x="160" y="186"/>
                                          <a:pt x="160" y="186"/>
                                        </a:cubicBezTo>
                                        <a:cubicBezTo>
                                          <a:pt x="161" y="187"/>
                                          <a:pt x="162" y="187"/>
                                          <a:pt x="162" y="188"/>
                                        </a:cubicBezTo>
                                        <a:cubicBezTo>
                                          <a:pt x="162" y="188"/>
                                          <a:pt x="162" y="187"/>
                                          <a:pt x="161" y="187"/>
                                        </a:cubicBezTo>
                                        <a:cubicBezTo>
                                          <a:pt x="161" y="187"/>
                                          <a:pt x="160" y="187"/>
                                          <a:pt x="160" y="186"/>
                                        </a:cubicBezTo>
                                        <a:cubicBezTo>
                                          <a:pt x="159" y="188"/>
                                          <a:pt x="162" y="188"/>
                                          <a:pt x="163" y="189"/>
                                        </a:cubicBezTo>
                                        <a:cubicBezTo>
                                          <a:pt x="158" y="189"/>
                                          <a:pt x="157" y="184"/>
                                          <a:pt x="155" y="182"/>
                                        </a:cubicBezTo>
                                        <a:cubicBezTo>
                                          <a:pt x="155" y="182"/>
                                          <a:pt x="155" y="182"/>
                                          <a:pt x="155" y="182"/>
                                        </a:cubicBezTo>
                                        <a:close/>
                                        <a:moveTo>
                                          <a:pt x="158" y="176"/>
                                        </a:moveTo>
                                        <a:cubicBezTo>
                                          <a:pt x="160" y="177"/>
                                          <a:pt x="164" y="177"/>
                                          <a:pt x="164" y="180"/>
                                        </a:cubicBezTo>
                                        <a:cubicBezTo>
                                          <a:pt x="164" y="182"/>
                                          <a:pt x="164" y="186"/>
                                          <a:pt x="166" y="188"/>
                                        </a:cubicBezTo>
                                        <a:cubicBezTo>
                                          <a:pt x="166" y="189"/>
                                          <a:pt x="167" y="189"/>
                                          <a:pt x="168" y="190"/>
                                        </a:cubicBezTo>
                                        <a:cubicBezTo>
                                          <a:pt x="168" y="190"/>
                                          <a:pt x="168" y="190"/>
                                          <a:pt x="167" y="190"/>
                                        </a:cubicBezTo>
                                        <a:cubicBezTo>
                                          <a:pt x="167" y="190"/>
                                          <a:pt x="167" y="190"/>
                                          <a:pt x="167" y="191"/>
                                        </a:cubicBezTo>
                                        <a:cubicBezTo>
                                          <a:pt x="168" y="191"/>
                                          <a:pt x="169" y="191"/>
                                          <a:pt x="170" y="190"/>
                                        </a:cubicBezTo>
                                        <a:cubicBezTo>
                                          <a:pt x="171" y="191"/>
                                          <a:pt x="171" y="192"/>
                                          <a:pt x="172" y="192"/>
                                        </a:cubicBezTo>
                                        <a:cubicBezTo>
                                          <a:pt x="170" y="192"/>
                                          <a:pt x="169" y="192"/>
                                          <a:pt x="168" y="191"/>
                                        </a:cubicBezTo>
                                        <a:cubicBezTo>
                                          <a:pt x="168" y="193"/>
                                          <a:pt x="172" y="193"/>
                                          <a:pt x="172" y="192"/>
                                        </a:cubicBezTo>
                                        <a:cubicBezTo>
                                          <a:pt x="173" y="192"/>
                                          <a:pt x="174" y="193"/>
                                          <a:pt x="175" y="192"/>
                                        </a:cubicBezTo>
                                        <a:cubicBezTo>
                                          <a:pt x="172" y="194"/>
                                          <a:pt x="168" y="194"/>
                                          <a:pt x="166" y="192"/>
                                        </a:cubicBezTo>
                                        <a:cubicBezTo>
                                          <a:pt x="161" y="188"/>
                                          <a:pt x="164" y="179"/>
                                          <a:pt x="158" y="176"/>
                                        </a:cubicBezTo>
                                        <a:close/>
                                        <a:moveTo>
                                          <a:pt x="192" y="177"/>
                                        </a:moveTo>
                                        <a:cubicBezTo>
                                          <a:pt x="190" y="172"/>
                                          <a:pt x="192" y="168"/>
                                          <a:pt x="191" y="163"/>
                                        </a:cubicBezTo>
                                        <a:cubicBezTo>
                                          <a:pt x="192" y="164"/>
                                          <a:pt x="192" y="165"/>
                                          <a:pt x="193" y="166"/>
                                        </a:cubicBezTo>
                                        <a:cubicBezTo>
                                          <a:pt x="194" y="170"/>
                                          <a:pt x="193" y="173"/>
                                          <a:pt x="192" y="177"/>
                                        </a:cubicBezTo>
                                        <a:close/>
                                        <a:moveTo>
                                          <a:pt x="196" y="151"/>
                                        </a:moveTo>
                                        <a:cubicBezTo>
                                          <a:pt x="196" y="151"/>
                                          <a:pt x="195" y="150"/>
                                          <a:pt x="196" y="150"/>
                                        </a:cubicBezTo>
                                        <a:cubicBezTo>
                                          <a:pt x="195" y="150"/>
                                          <a:pt x="195" y="149"/>
                                          <a:pt x="194" y="149"/>
                                        </a:cubicBezTo>
                                        <a:cubicBezTo>
                                          <a:pt x="194" y="148"/>
                                          <a:pt x="195" y="148"/>
                                          <a:pt x="195" y="147"/>
                                        </a:cubicBezTo>
                                        <a:cubicBezTo>
                                          <a:pt x="197" y="147"/>
                                          <a:pt x="197" y="150"/>
                                          <a:pt x="196" y="151"/>
                                        </a:cubicBezTo>
                                        <a:close/>
                                        <a:moveTo>
                                          <a:pt x="200" y="153"/>
                                        </a:moveTo>
                                        <a:cubicBezTo>
                                          <a:pt x="199" y="153"/>
                                          <a:pt x="197" y="153"/>
                                          <a:pt x="196" y="154"/>
                                        </a:cubicBezTo>
                                        <a:cubicBezTo>
                                          <a:pt x="196" y="152"/>
                                          <a:pt x="199" y="150"/>
                                          <a:pt x="200" y="153"/>
                                        </a:cubicBezTo>
                                        <a:close/>
                                        <a:moveTo>
                                          <a:pt x="195" y="150"/>
                                        </a:moveTo>
                                        <a:cubicBezTo>
                                          <a:pt x="194" y="151"/>
                                          <a:pt x="195" y="152"/>
                                          <a:pt x="194" y="152"/>
                                        </a:cubicBezTo>
                                        <a:cubicBezTo>
                                          <a:pt x="194" y="151"/>
                                          <a:pt x="194" y="151"/>
                                          <a:pt x="194" y="150"/>
                                        </a:cubicBezTo>
                                        <a:cubicBezTo>
                                          <a:pt x="194" y="150"/>
                                          <a:pt x="194" y="150"/>
                                          <a:pt x="195" y="150"/>
                                        </a:cubicBezTo>
                                        <a:close/>
                                        <a:moveTo>
                                          <a:pt x="193" y="149"/>
                                        </a:moveTo>
                                        <a:cubicBezTo>
                                          <a:pt x="192" y="147"/>
                                          <a:pt x="191" y="147"/>
                                          <a:pt x="191" y="145"/>
                                        </a:cubicBezTo>
                                        <a:cubicBezTo>
                                          <a:pt x="193" y="143"/>
                                          <a:pt x="195" y="147"/>
                                          <a:pt x="193" y="149"/>
                                        </a:cubicBezTo>
                                        <a:close/>
                                        <a:moveTo>
                                          <a:pt x="201" y="153"/>
                                        </a:moveTo>
                                        <a:cubicBezTo>
                                          <a:pt x="202" y="152"/>
                                          <a:pt x="205" y="152"/>
                                          <a:pt x="204" y="154"/>
                                        </a:cubicBezTo>
                                        <a:cubicBezTo>
                                          <a:pt x="203" y="155"/>
                                          <a:pt x="203" y="153"/>
                                          <a:pt x="202" y="153"/>
                                        </a:cubicBezTo>
                                        <a:cubicBezTo>
                                          <a:pt x="202" y="153"/>
                                          <a:pt x="202" y="153"/>
                                          <a:pt x="201" y="153"/>
                                        </a:cubicBezTo>
                                        <a:close/>
                                        <a:moveTo>
                                          <a:pt x="195" y="139"/>
                                        </a:moveTo>
                                        <a:cubicBezTo>
                                          <a:pt x="197" y="139"/>
                                          <a:pt x="200" y="137"/>
                                          <a:pt x="199" y="135"/>
                                        </a:cubicBezTo>
                                        <a:cubicBezTo>
                                          <a:pt x="199" y="135"/>
                                          <a:pt x="200" y="135"/>
                                          <a:pt x="200" y="135"/>
                                        </a:cubicBezTo>
                                        <a:cubicBezTo>
                                          <a:pt x="200" y="134"/>
                                          <a:pt x="201" y="134"/>
                                          <a:pt x="202" y="133"/>
                                        </a:cubicBezTo>
                                        <a:cubicBezTo>
                                          <a:pt x="202" y="136"/>
                                          <a:pt x="199" y="141"/>
                                          <a:pt x="195" y="139"/>
                                        </a:cubicBezTo>
                                        <a:close/>
                                        <a:moveTo>
                                          <a:pt x="199" y="143"/>
                                        </a:moveTo>
                                        <a:cubicBezTo>
                                          <a:pt x="199" y="143"/>
                                          <a:pt x="199" y="143"/>
                                          <a:pt x="199" y="143"/>
                                        </a:cubicBezTo>
                                        <a:cubicBezTo>
                                          <a:pt x="199" y="142"/>
                                          <a:pt x="200" y="142"/>
                                          <a:pt x="200" y="142"/>
                                        </a:cubicBezTo>
                                        <a:cubicBezTo>
                                          <a:pt x="200" y="142"/>
                                          <a:pt x="199" y="142"/>
                                          <a:pt x="199" y="143"/>
                                        </a:cubicBezTo>
                                        <a:close/>
                                        <a:moveTo>
                                          <a:pt x="214" y="157"/>
                                        </a:moveTo>
                                        <a:cubicBezTo>
                                          <a:pt x="214" y="157"/>
                                          <a:pt x="214" y="157"/>
                                          <a:pt x="214" y="158"/>
                                        </a:cubicBezTo>
                                        <a:cubicBezTo>
                                          <a:pt x="214" y="158"/>
                                          <a:pt x="214" y="158"/>
                                          <a:pt x="213" y="157"/>
                                        </a:cubicBezTo>
                                        <a:cubicBezTo>
                                          <a:pt x="213" y="157"/>
                                          <a:pt x="214" y="157"/>
                                          <a:pt x="214" y="157"/>
                                        </a:cubicBezTo>
                                        <a:cubicBezTo>
                                          <a:pt x="214" y="157"/>
                                          <a:pt x="214" y="157"/>
                                          <a:pt x="214" y="157"/>
                                        </a:cubicBezTo>
                                        <a:close/>
                                        <a:moveTo>
                                          <a:pt x="206" y="186"/>
                                        </a:moveTo>
                                        <a:cubicBezTo>
                                          <a:pt x="208" y="187"/>
                                          <a:pt x="210" y="186"/>
                                          <a:pt x="210" y="185"/>
                                        </a:cubicBezTo>
                                        <a:cubicBezTo>
                                          <a:pt x="211" y="185"/>
                                          <a:pt x="211" y="185"/>
                                          <a:pt x="211" y="185"/>
                                        </a:cubicBezTo>
                                        <a:cubicBezTo>
                                          <a:pt x="212" y="184"/>
                                          <a:pt x="213" y="183"/>
                                          <a:pt x="214" y="181"/>
                                        </a:cubicBezTo>
                                        <a:cubicBezTo>
                                          <a:pt x="214" y="186"/>
                                          <a:pt x="209" y="191"/>
                                          <a:pt x="203" y="189"/>
                                        </a:cubicBezTo>
                                        <a:cubicBezTo>
                                          <a:pt x="204" y="188"/>
                                          <a:pt x="206" y="187"/>
                                          <a:pt x="206" y="186"/>
                                        </a:cubicBezTo>
                                        <a:close/>
                                        <a:moveTo>
                                          <a:pt x="208" y="185"/>
                                        </a:moveTo>
                                        <a:cubicBezTo>
                                          <a:pt x="211" y="182"/>
                                          <a:pt x="211" y="177"/>
                                          <a:pt x="210" y="173"/>
                                        </a:cubicBezTo>
                                        <a:cubicBezTo>
                                          <a:pt x="210" y="172"/>
                                          <a:pt x="210" y="172"/>
                                          <a:pt x="211" y="172"/>
                                        </a:cubicBezTo>
                                        <a:cubicBezTo>
                                          <a:pt x="210" y="169"/>
                                          <a:pt x="215" y="164"/>
                                          <a:pt x="213" y="160"/>
                                        </a:cubicBezTo>
                                        <a:cubicBezTo>
                                          <a:pt x="213" y="160"/>
                                          <a:pt x="213" y="160"/>
                                          <a:pt x="214" y="160"/>
                                        </a:cubicBezTo>
                                        <a:cubicBezTo>
                                          <a:pt x="213" y="161"/>
                                          <a:pt x="213" y="162"/>
                                          <a:pt x="214" y="162"/>
                                        </a:cubicBezTo>
                                        <a:cubicBezTo>
                                          <a:pt x="215" y="162"/>
                                          <a:pt x="215" y="161"/>
                                          <a:pt x="215" y="161"/>
                                        </a:cubicBezTo>
                                        <a:cubicBezTo>
                                          <a:pt x="213" y="170"/>
                                          <a:pt x="217" y="181"/>
                                          <a:pt x="208" y="185"/>
                                        </a:cubicBezTo>
                                        <a:close/>
                                        <a:moveTo>
                                          <a:pt x="215" y="184"/>
                                        </a:moveTo>
                                        <a:cubicBezTo>
                                          <a:pt x="216" y="185"/>
                                          <a:pt x="214" y="186"/>
                                          <a:pt x="214" y="187"/>
                                        </a:cubicBezTo>
                                        <a:cubicBezTo>
                                          <a:pt x="214" y="186"/>
                                          <a:pt x="215" y="185"/>
                                          <a:pt x="215" y="184"/>
                                        </a:cubicBezTo>
                                        <a:close/>
                                        <a:moveTo>
                                          <a:pt x="216" y="164"/>
                                        </a:moveTo>
                                        <a:cubicBezTo>
                                          <a:pt x="216" y="162"/>
                                          <a:pt x="217" y="160"/>
                                          <a:pt x="216" y="158"/>
                                        </a:cubicBezTo>
                                        <a:cubicBezTo>
                                          <a:pt x="216" y="158"/>
                                          <a:pt x="216" y="158"/>
                                          <a:pt x="217" y="158"/>
                                        </a:cubicBezTo>
                                        <a:cubicBezTo>
                                          <a:pt x="217" y="154"/>
                                          <a:pt x="219" y="150"/>
                                          <a:pt x="222" y="147"/>
                                        </a:cubicBezTo>
                                        <a:cubicBezTo>
                                          <a:pt x="222" y="147"/>
                                          <a:pt x="222" y="146"/>
                                          <a:pt x="222" y="147"/>
                                        </a:cubicBezTo>
                                        <a:cubicBezTo>
                                          <a:pt x="222" y="146"/>
                                          <a:pt x="222" y="146"/>
                                          <a:pt x="223" y="146"/>
                                        </a:cubicBezTo>
                                        <a:cubicBezTo>
                                          <a:pt x="223" y="146"/>
                                          <a:pt x="223" y="145"/>
                                          <a:pt x="223" y="145"/>
                                        </a:cubicBezTo>
                                        <a:cubicBezTo>
                                          <a:pt x="224" y="144"/>
                                          <a:pt x="227" y="144"/>
                                          <a:pt x="230" y="144"/>
                                        </a:cubicBezTo>
                                        <a:cubicBezTo>
                                          <a:pt x="222" y="150"/>
                                          <a:pt x="220" y="159"/>
                                          <a:pt x="220" y="170"/>
                                        </a:cubicBezTo>
                                        <a:cubicBezTo>
                                          <a:pt x="220" y="172"/>
                                          <a:pt x="219" y="173"/>
                                          <a:pt x="218" y="174"/>
                                        </a:cubicBezTo>
                                        <a:cubicBezTo>
                                          <a:pt x="218" y="173"/>
                                          <a:pt x="219" y="171"/>
                                          <a:pt x="219" y="169"/>
                                        </a:cubicBezTo>
                                        <a:cubicBezTo>
                                          <a:pt x="218" y="169"/>
                                          <a:pt x="218" y="170"/>
                                          <a:pt x="218" y="171"/>
                                        </a:cubicBezTo>
                                        <a:cubicBezTo>
                                          <a:pt x="217" y="171"/>
                                          <a:pt x="218" y="173"/>
                                          <a:pt x="216" y="173"/>
                                        </a:cubicBezTo>
                                        <a:cubicBezTo>
                                          <a:pt x="217" y="173"/>
                                          <a:pt x="217" y="171"/>
                                          <a:pt x="217" y="170"/>
                                        </a:cubicBezTo>
                                        <a:cubicBezTo>
                                          <a:pt x="217" y="170"/>
                                          <a:pt x="217" y="170"/>
                                          <a:pt x="216" y="170"/>
                                        </a:cubicBezTo>
                                        <a:cubicBezTo>
                                          <a:pt x="217" y="171"/>
                                          <a:pt x="217" y="172"/>
                                          <a:pt x="216" y="173"/>
                                        </a:cubicBezTo>
                                        <a:cubicBezTo>
                                          <a:pt x="216" y="169"/>
                                          <a:pt x="214" y="167"/>
                                          <a:pt x="216" y="164"/>
                                        </a:cubicBezTo>
                                        <a:close/>
                                        <a:moveTo>
                                          <a:pt x="224" y="174"/>
                                        </a:moveTo>
                                        <a:cubicBezTo>
                                          <a:pt x="225" y="174"/>
                                          <a:pt x="225" y="173"/>
                                          <a:pt x="226" y="174"/>
                                        </a:cubicBezTo>
                                        <a:cubicBezTo>
                                          <a:pt x="225" y="174"/>
                                          <a:pt x="225" y="174"/>
                                          <a:pt x="224" y="174"/>
                                        </a:cubicBezTo>
                                        <a:cubicBezTo>
                                          <a:pt x="224" y="174"/>
                                          <a:pt x="224" y="174"/>
                                          <a:pt x="224" y="174"/>
                                        </a:cubicBezTo>
                                        <a:close/>
                                        <a:moveTo>
                                          <a:pt x="225" y="173"/>
                                        </a:moveTo>
                                        <a:cubicBezTo>
                                          <a:pt x="225" y="173"/>
                                          <a:pt x="226" y="172"/>
                                          <a:pt x="227" y="172"/>
                                        </a:cubicBezTo>
                                        <a:cubicBezTo>
                                          <a:pt x="226" y="173"/>
                                          <a:pt x="225" y="173"/>
                                          <a:pt x="225" y="173"/>
                                        </a:cubicBezTo>
                                        <a:close/>
                                        <a:moveTo>
                                          <a:pt x="225" y="172"/>
                                        </a:moveTo>
                                        <a:cubicBezTo>
                                          <a:pt x="226" y="172"/>
                                          <a:pt x="226" y="171"/>
                                          <a:pt x="227" y="171"/>
                                        </a:cubicBezTo>
                                        <a:cubicBezTo>
                                          <a:pt x="227" y="172"/>
                                          <a:pt x="225" y="172"/>
                                          <a:pt x="225" y="172"/>
                                        </a:cubicBezTo>
                                        <a:close/>
                                        <a:moveTo>
                                          <a:pt x="229" y="159"/>
                                        </a:moveTo>
                                        <a:cubicBezTo>
                                          <a:pt x="229" y="159"/>
                                          <a:pt x="230" y="158"/>
                                          <a:pt x="230" y="158"/>
                                        </a:cubicBezTo>
                                        <a:cubicBezTo>
                                          <a:pt x="230" y="159"/>
                                          <a:pt x="230" y="159"/>
                                          <a:pt x="229" y="159"/>
                                        </a:cubicBezTo>
                                        <a:close/>
                                        <a:moveTo>
                                          <a:pt x="268" y="138"/>
                                        </a:moveTo>
                                        <a:cubicBezTo>
                                          <a:pt x="268" y="137"/>
                                          <a:pt x="269" y="137"/>
                                          <a:pt x="269" y="136"/>
                                        </a:cubicBezTo>
                                        <a:cubicBezTo>
                                          <a:pt x="269" y="137"/>
                                          <a:pt x="269" y="138"/>
                                          <a:pt x="268" y="138"/>
                                        </a:cubicBezTo>
                                        <a:close/>
                                        <a:moveTo>
                                          <a:pt x="312" y="158"/>
                                        </a:moveTo>
                                        <a:cubicBezTo>
                                          <a:pt x="309" y="161"/>
                                          <a:pt x="304" y="161"/>
                                          <a:pt x="300" y="162"/>
                                        </a:cubicBezTo>
                                        <a:cubicBezTo>
                                          <a:pt x="303" y="160"/>
                                          <a:pt x="309" y="160"/>
                                          <a:pt x="312" y="158"/>
                                        </a:cubicBezTo>
                                        <a:close/>
                                        <a:moveTo>
                                          <a:pt x="302" y="160"/>
                                        </a:moveTo>
                                        <a:cubicBezTo>
                                          <a:pt x="302" y="160"/>
                                          <a:pt x="303" y="160"/>
                                          <a:pt x="304" y="160"/>
                                        </a:cubicBezTo>
                                        <a:cubicBezTo>
                                          <a:pt x="303" y="160"/>
                                          <a:pt x="303" y="160"/>
                                          <a:pt x="302" y="160"/>
                                        </a:cubicBezTo>
                                        <a:close/>
                                        <a:moveTo>
                                          <a:pt x="301" y="159"/>
                                        </a:moveTo>
                                        <a:cubicBezTo>
                                          <a:pt x="307" y="157"/>
                                          <a:pt x="313" y="156"/>
                                          <a:pt x="318" y="152"/>
                                        </a:cubicBezTo>
                                        <a:cubicBezTo>
                                          <a:pt x="312" y="154"/>
                                          <a:pt x="306" y="157"/>
                                          <a:pt x="299" y="158"/>
                                        </a:cubicBezTo>
                                        <a:cubicBezTo>
                                          <a:pt x="307" y="155"/>
                                          <a:pt x="316" y="153"/>
                                          <a:pt x="322" y="148"/>
                                        </a:cubicBezTo>
                                        <a:cubicBezTo>
                                          <a:pt x="322" y="150"/>
                                          <a:pt x="320" y="151"/>
                                          <a:pt x="319" y="152"/>
                                        </a:cubicBezTo>
                                        <a:cubicBezTo>
                                          <a:pt x="319" y="152"/>
                                          <a:pt x="319" y="153"/>
                                          <a:pt x="319" y="153"/>
                                        </a:cubicBezTo>
                                        <a:cubicBezTo>
                                          <a:pt x="318" y="153"/>
                                          <a:pt x="318" y="153"/>
                                          <a:pt x="318" y="153"/>
                                        </a:cubicBezTo>
                                        <a:cubicBezTo>
                                          <a:pt x="314" y="157"/>
                                          <a:pt x="307" y="159"/>
                                          <a:pt x="301" y="159"/>
                                        </a:cubicBezTo>
                                        <a:close/>
                                        <a:moveTo>
                                          <a:pt x="309" y="161"/>
                                        </a:moveTo>
                                        <a:cubicBezTo>
                                          <a:pt x="309" y="161"/>
                                          <a:pt x="309" y="161"/>
                                          <a:pt x="309" y="161"/>
                                        </a:cubicBezTo>
                                        <a:cubicBezTo>
                                          <a:pt x="307" y="163"/>
                                          <a:pt x="302" y="164"/>
                                          <a:pt x="299" y="164"/>
                                        </a:cubicBezTo>
                                        <a:cubicBezTo>
                                          <a:pt x="302" y="163"/>
                                          <a:pt x="306" y="162"/>
                                          <a:pt x="309" y="161"/>
                                        </a:cubicBezTo>
                                        <a:close/>
                                        <a:moveTo>
                                          <a:pt x="314" y="163"/>
                                        </a:moveTo>
                                        <a:cubicBezTo>
                                          <a:pt x="314" y="164"/>
                                          <a:pt x="315" y="164"/>
                                          <a:pt x="315" y="165"/>
                                        </a:cubicBezTo>
                                        <a:cubicBezTo>
                                          <a:pt x="312" y="165"/>
                                          <a:pt x="310" y="165"/>
                                          <a:pt x="307" y="166"/>
                                        </a:cubicBezTo>
                                        <a:cubicBezTo>
                                          <a:pt x="309" y="165"/>
                                          <a:pt x="312" y="164"/>
                                          <a:pt x="314" y="163"/>
                                        </a:cubicBezTo>
                                        <a:close/>
                                        <a:moveTo>
                                          <a:pt x="307" y="163"/>
                                        </a:moveTo>
                                        <a:cubicBezTo>
                                          <a:pt x="306" y="163"/>
                                          <a:pt x="305" y="164"/>
                                          <a:pt x="304" y="164"/>
                                        </a:cubicBezTo>
                                        <a:cubicBezTo>
                                          <a:pt x="305" y="163"/>
                                          <a:pt x="306" y="163"/>
                                          <a:pt x="307" y="163"/>
                                        </a:cubicBezTo>
                                        <a:close/>
                                        <a:moveTo>
                                          <a:pt x="303" y="166"/>
                                        </a:moveTo>
                                        <a:cubicBezTo>
                                          <a:pt x="301" y="167"/>
                                          <a:pt x="299" y="168"/>
                                          <a:pt x="296" y="168"/>
                                        </a:cubicBezTo>
                                        <a:cubicBezTo>
                                          <a:pt x="298" y="167"/>
                                          <a:pt x="306" y="164"/>
                                          <a:pt x="303" y="166"/>
                                        </a:cubicBezTo>
                                        <a:close/>
                                        <a:moveTo>
                                          <a:pt x="299" y="168"/>
                                        </a:moveTo>
                                        <a:cubicBezTo>
                                          <a:pt x="299" y="169"/>
                                          <a:pt x="296" y="169"/>
                                          <a:pt x="294" y="170"/>
                                        </a:cubicBezTo>
                                        <a:cubicBezTo>
                                          <a:pt x="295" y="168"/>
                                          <a:pt x="298" y="169"/>
                                          <a:pt x="299" y="168"/>
                                        </a:cubicBezTo>
                                        <a:close/>
                                        <a:moveTo>
                                          <a:pt x="280" y="191"/>
                                        </a:moveTo>
                                        <a:cubicBezTo>
                                          <a:pt x="281" y="192"/>
                                          <a:pt x="282" y="192"/>
                                          <a:pt x="284" y="193"/>
                                        </a:cubicBezTo>
                                        <a:cubicBezTo>
                                          <a:pt x="281" y="193"/>
                                          <a:pt x="278" y="191"/>
                                          <a:pt x="276" y="191"/>
                                        </a:cubicBezTo>
                                        <a:cubicBezTo>
                                          <a:pt x="277" y="190"/>
                                          <a:pt x="278" y="191"/>
                                          <a:pt x="278" y="191"/>
                                        </a:cubicBezTo>
                                        <a:cubicBezTo>
                                          <a:pt x="276" y="190"/>
                                          <a:pt x="272" y="189"/>
                                          <a:pt x="269" y="188"/>
                                        </a:cubicBezTo>
                                        <a:cubicBezTo>
                                          <a:pt x="279" y="189"/>
                                          <a:pt x="289" y="195"/>
                                          <a:pt x="299" y="193"/>
                                        </a:cubicBezTo>
                                        <a:cubicBezTo>
                                          <a:pt x="301" y="194"/>
                                          <a:pt x="303" y="194"/>
                                          <a:pt x="305" y="195"/>
                                        </a:cubicBezTo>
                                        <a:cubicBezTo>
                                          <a:pt x="297" y="195"/>
                                          <a:pt x="288" y="194"/>
                                          <a:pt x="280" y="191"/>
                                        </a:cubicBezTo>
                                        <a:close/>
                                        <a:moveTo>
                                          <a:pt x="297" y="196"/>
                                        </a:moveTo>
                                        <a:cubicBezTo>
                                          <a:pt x="297" y="196"/>
                                          <a:pt x="296" y="196"/>
                                          <a:pt x="296" y="195"/>
                                        </a:cubicBezTo>
                                        <a:cubicBezTo>
                                          <a:pt x="296" y="195"/>
                                          <a:pt x="297" y="195"/>
                                          <a:pt x="297" y="196"/>
                                        </a:cubicBezTo>
                                        <a:close/>
                                        <a:moveTo>
                                          <a:pt x="283" y="196"/>
                                        </a:moveTo>
                                        <a:cubicBezTo>
                                          <a:pt x="282" y="195"/>
                                          <a:pt x="281" y="195"/>
                                          <a:pt x="281" y="195"/>
                                        </a:cubicBezTo>
                                        <a:cubicBezTo>
                                          <a:pt x="281" y="195"/>
                                          <a:pt x="282" y="195"/>
                                          <a:pt x="283" y="196"/>
                                        </a:cubicBezTo>
                                        <a:close/>
                                        <a:moveTo>
                                          <a:pt x="280" y="193"/>
                                        </a:moveTo>
                                        <a:cubicBezTo>
                                          <a:pt x="281" y="193"/>
                                          <a:pt x="282" y="193"/>
                                          <a:pt x="282" y="194"/>
                                        </a:cubicBezTo>
                                        <a:cubicBezTo>
                                          <a:pt x="281" y="194"/>
                                          <a:pt x="280" y="194"/>
                                          <a:pt x="280" y="193"/>
                                        </a:cubicBezTo>
                                        <a:close/>
                                        <a:moveTo>
                                          <a:pt x="280" y="196"/>
                                        </a:moveTo>
                                        <a:cubicBezTo>
                                          <a:pt x="276" y="196"/>
                                          <a:pt x="273" y="195"/>
                                          <a:pt x="270" y="194"/>
                                        </a:cubicBezTo>
                                        <a:cubicBezTo>
                                          <a:pt x="274" y="195"/>
                                          <a:pt x="277" y="195"/>
                                          <a:pt x="280" y="196"/>
                                        </a:cubicBezTo>
                                        <a:close/>
                                        <a:moveTo>
                                          <a:pt x="281" y="206"/>
                                        </a:moveTo>
                                        <a:cubicBezTo>
                                          <a:pt x="280" y="207"/>
                                          <a:pt x="279" y="206"/>
                                          <a:pt x="277" y="206"/>
                                        </a:cubicBezTo>
                                        <a:cubicBezTo>
                                          <a:pt x="277" y="206"/>
                                          <a:pt x="277" y="206"/>
                                          <a:pt x="277" y="207"/>
                                        </a:cubicBezTo>
                                        <a:cubicBezTo>
                                          <a:pt x="269" y="205"/>
                                          <a:pt x="258" y="203"/>
                                          <a:pt x="250" y="200"/>
                                        </a:cubicBezTo>
                                        <a:cubicBezTo>
                                          <a:pt x="260" y="201"/>
                                          <a:pt x="272" y="206"/>
                                          <a:pt x="281" y="206"/>
                                        </a:cubicBezTo>
                                        <a:close/>
                                        <a:moveTo>
                                          <a:pt x="270" y="204"/>
                                        </a:moveTo>
                                        <a:cubicBezTo>
                                          <a:pt x="271" y="204"/>
                                          <a:pt x="271" y="204"/>
                                          <a:pt x="271" y="205"/>
                                        </a:cubicBezTo>
                                        <a:cubicBezTo>
                                          <a:pt x="271" y="205"/>
                                          <a:pt x="270" y="204"/>
                                          <a:pt x="270" y="204"/>
                                        </a:cubicBezTo>
                                        <a:close/>
                                        <a:moveTo>
                                          <a:pt x="222" y="208"/>
                                        </a:moveTo>
                                        <a:cubicBezTo>
                                          <a:pt x="223" y="208"/>
                                          <a:pt x="223" y="207"/>
                                          <a:pt x="223" y="206"/>
                                        </a:cubicBezTo>
                                        <a:cubicBezTo>
                                          <a:pt x="223" y="206"/>
                                          <a:pt x="223" y="206"/>
                                          <a:pt x="224" y="206"/>
                                        </a:cubicBezTo>
                                        <a:cubicBezTo>
                                          <a:pt x="223" y="207"/>
                                          <a:pt x="222" y="208"/>
                                          <a:pt x="222" y="209"/>
                                        </a:cubicBezTo>
                                        <a:cubicBezTo>
                                          <a:pt x="222" y="209"/>
                                          <a:pt x="222" y="210"/>
                                          <a:pt x="221" y="210"/>
                                        </a:cubicBezTo>
                                        <a:cubicBezTo>
                                          <a:pt x="221" y="209"/>
                                          <a:pt x="222" y="209"/>
                                          <a:pt x="222" y="208"/>
                                        </a:cubicBezTo>
                                        <a:close/>
                                        <a:moveTo>
                                          <a:pt x="222" y="206"/>
                                        </a:moveTo>
                                        <a:cubicBezTo>
                                          <a:pt x="222" y="206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2" y="207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1" y="207"/>
                                          <a:pt x="221" y="207"/>
                                          <a:pt x="222" y="206"/>
                                        </a:cubicBezTo>
                                        <a:close/>
                                        <a:moveTo>
                                          <a:pt x="221" y="204"/>
                                        </a:moveTo>
                                        <a:cubicBezTo>
                                          <a:pt x="221" y="204"/>
                                          <a:pt x="221" y="203"/>
                                          <a:pt x="221" y="203"/>
                                        </a:cubicBezTo>
                                        <a:cubicBezTo>
                                          <a:pt x="223" y="203"/>
                                          <a:pt x="225" y="204"/>
                                          <a:pt x="227" y="202"/>
                                        </a:cubicBezTo>
                                        <a:cubicBezTo>
                                          <a:pt x="230" y="203"/>
                                          <a:pt x="233" y="201"/>
                                          <a:pt x="236" y="201"/>
                                        </a:cubicBezTo>
                                        <a:cubicBezTo>
                                          <a:pt x="232" y="203"/>
                                          <a:pt x="227" y="204"/>
                                          <a:pt x="221" y="204"/>
                                        </a:cubicBezTo>
                                        <a:close/>
                                        <a:moveTo>
                                          <a:pt x="227" y="200"/>
                                        </a:moveTo>
                                        <a:cubicBezTo>
                                          <a:pt x="225" y="201"/>
                                          <a:pt x="223" y="201"/>
                                          <a:pt x="221" y="201"/>
                                        </a:cubicBezTo>
                                        <a:cubicBezTo>
                                          <a:pt x="222" y="200"/>
                                          <a:pt x="225" y="200"/>
                                          <a:pt x="227" y="200"/>
                                        </a:cubicBezTo>
                                        <a:close/>
                                        <a:moveTo>
                                          <a:pt x="222" y="199"/>
                                        </a:moveTo>
                                        <a:cubicBezTo>
                                          <a:pt x="223" y="198"/>
                                          <a:pt x="226" y="198"/>
                                          <a:pt x="227" y="199"/>
                                        </a:cubicBezTo>
                                        <a:cubicBezTo>
                                          <a:pt x="225" y="199"/>
                                          <a:pt x="224" y="199"/>
                                          <a:pt x="222" y="199"/>
                                        </a:cubicBezTo>
                                        <a:close/>
                                        <a:moveTo>
                                          <a:pt x="235" y="209"/>
                                        </a:moveTo>
                                        <a:cubicBezTo>
                                          <a:pt x="235" y="208"/>
                                          <a:pt x="235" y="208"/>
                                          <a:pt x="235" y="207"/>
                                        </a:cubicBezTo>
                                        <a:cubicBezTo>
                                          <a:pt x="237" y="208"/>
                                          <a:pt x="238" y="204"/>
                                          <a:pt x="240" y="206"/>
                                        </a:cubicBezTo>
                                        <a:cubicBezTo>
                                          <a:pt x="238" y="207"/>
                                          <a:pt x="237" y="208"/>
                                          <a:pt x="235" y="209"/>
                                        </a:cubicBezTo>
                                        <a:close/>
                                        <a:moveTo>
                                          <a:pt x="242" y="207"/>
                                        </a:moveTo>
                                        <a:cubicBezTo>
                                          <a:pt x="239" y="208"/>
                                          <a:pt x="236" y="210"/>
                                          <a:pt x="233" y="211"/>
                                        </a:cubicBezTo>
                                        <a:cubicBezTo>
                                          <a:pt x="235" y="209"/>
                                          <a:pt x="239" y="208"/>
                                          <a:pt x="242" y="207"/>
                                        </a:cubicBezTo>
                                        <a:close/>
                                        <a:moveTo>
                                          <a:pt x="235" y="207"/>
                                        </a:moveTo>
                                        <a:cubicBezTo>
                                          <a:pt x="235" y="206"/>
                                          <a:pt x="236" y="205"/>
                                          <a:pt x="236" y="204"/>
                                        </a:cubicBezTo>
                                        <a:cubicBezTo>
                                          <a:pt x="237" y="204"/>
                                          <a:pt x="237" y="204"/>
                                          <a:pt x="238" y="205"/>
                                        </a:cubicBezTo>
                                        <a:cubicBezTo>
                                          <a:pt x="237" y="205"/>
                                          <a:pt x="236" y="206"/>
                                          <a:pt x="235" y="207"/>
                                        </a:cubicBezTo>
                                        <a:close/>
                                        <a:moveTo>
                                          <a:pt x="246" y="210"/>
                                        </a:moveTo>
                                        <a:cubicBezTo>
                                          <a:pt x="242" y="210"/>
                                          <a:pt x="236" y="211"/>
                                          <a:pt x="233" y="213"/>
                                        </a:cubicBezTo>
                                        <a:cubicBezTo>
                                          <a:pt x="236" y="211"/>
                                          <a:pt x="242" y="206"/>
                                          <a:pt x="246" y="210"/>
                                        </a:cubicBezTo>
                                        <a:close/>
                                        <a:moveTo>
                                          <a:pt x="239" y="200"/>
                                        </a:moveTo>
                                        <a:cubicBezTo>
                                          <a:pt x="239" y="200"/>
                                          <a:pt x="239" y="200"/>
                                          <a:pt x="238" y="200"/>
                                        </a:cubicBezTo>
                                        <a:cubicBezTo>
                                          <a:pt x="244" y="198"/>
                                          <a:pt x="249" y="196"/>
                                          <a:pt x="254" y="194"/>
                                        </a:cubicBezTo>
                                        <a:cubicBezTo>
                                          <a:pt x="250" y="197"/>
                                          <a:pt x="244" y="199"/>
                                          <a:pt x="239" y="200"/>
                                        </a:cubicBezTo>
                                        <a:close/>
                                        <a:moveTo>
                                          <a:pt x="257" y="199"/>
                                        </a:moveTo>
                                        <a:cubicBezTo>
                                          <a:pt x="261" y="200"/>
                                          <a:pt x="264" y="201"/>
                                          <a:pt x="267" y="202"/>
                                        </a:cubicBezTo>
                                        <a:cubicBezTo>
                                          <a:pt x="264" y="202"/>
                                          <a:pt x="260" y="201"/>
                                          <a:pt x="257" y="199"/>
                                        </a:cubicBezTo>
                                        <a:close/>
                                        <a:moveTo>
                                          <a:pt x="221" y="210"/>
                                        </a:moveTo>
                                        <a:cubicBezTo>
                                          <a:pt x="223" y="209"/>
                                          <a:pt x="224" y="208"/>
                                          <a:pt x="225" y="206"/>
                                        </a:cubicBezTo>
                                        <a:cubicBezTo>
                                          <a:pt x="225" y="206"/>
                                          <a:pt x="225" y="206"/>
                                          <a:pt x="225" y="206"/>
                                        </a:cubicBezTo>
                                        <a:cubicBezTo>
                                          <a:pt x="225" y="207"/>
                                          <a:pt x="225" y="208"/>
                                          <a:pt x="224" y="209"/>
                                        </a:cubicBezTo>
                                        <a:cubicBezTo>
                                          <a:pt x="223" y="210"/>
                                          <a:pt x="223" y="211"/>
                                          <a:pt x="221" y="212"/>
                                        </a:cubicBezTo>
                                        <a:cubicBezTo>
                                          <a:pt x="221" y="212"/>
                                          <a:pt x="221" y="212"/>
                                          <a:pt x="221" y="212"/>
                                        </a:cubicBezTo>
                                        <a:cubicBezTo>
                                          <a:pt x="222" y="212"/>
                                          <a:pt x="222" y="212"/>
                                          <a:pt x="222" y="212"/>
                                        </a:cubicBezTo>
                                        <a:cubicBezTo>
                                          <a:pt x="224" y="210"/>
                                          <a:pt x="225" y="207"/>
                                          <a:pt x="228" y="206"/>
                                        </a:cubicBezTo>
                                        <a:cubicBezTo>
                                          <a:pt x="226" y="210"/>
                                          <a:pt x="222" y="213"/>
                                          <a:pt x="218" y="216"/>
                                        </a:cubicBezTo>
                                        <a:cubicBezTo>
                                          <a:pt x="219" y="214"/>
                                          <a:pt x="221" y="213"/>
                                          <a:pt x="221" y="210"/>
                                        </a:cubicBezTo>
                                        <a:close/>
                                        <a:moveTo>
                                          <a:pt x="230" y="217"/>
                                        </a:moveTo>
                                        <a:cubicBezTo>
                                          <a:pt x="234" y="213"/>
                                          <a:pt x="245" y="208"/>
                                          <a:pt x="252" y="212"/>
                                        </a:cubicBezTo>
                                        <a:cubicBezTo>
                                          <a:pt x="243" y="213"/>
                                          <a:pt x="236" y="214"/>
                                          <a:pt x="230" y="217"/>
                                        </a:cubicBezTo>
                                        <a:close/>
                                        <a:moveTo>
                                          <a:pt x="251" y="208"/>
                                        </a:moveTo>
                                        <a:cubicBezTo>
                                          <a:pt x="252" y="208"/>
                                          <a:pt x="253" y="209"/>
                                          <a:pt x="255" y="209"/>
                                        </a:cubicBezTo>
                                        <a:cubicBezTo>
                                          <a:pt x="255" y="209"/>
                                          <a:pt x="254" y="209"/>
                                          <a:pt x="254" y="210"/>
                                        </a:cubicBezTo>
                                        <a:cubicBezTo>
                                          <a:pt x="255" y="210"/>
                                          <a:pt x="255" y="209"/>
                                          <a:pt x="255" y="209"/>
                                        </a:cubicBezTo>
                                        <a:cubicBezTo>
                                          <a:pt x="256" y="210"/>
                                          <a:pt x="257" y="211"/>
                                          <a:pt x="257" y="210"/>
                                        </a:cubicBezTo>
                                        <a:cubicBezTo>
                                          <a:pt x="258" y="211"/>
                                          <a:pt x="259" y="211"/>
                                          <a:pt x="259" y="211"/>
                                        </a:cubicBezTo>
                                        <a:cubicBezTo>
                                          <a:pt x="256" y="211"/>
                                          <a:pt x="253" y="209"/>
                                          <a:pt x="251" y="208"/>
                                        </a:cubicBezTo>
                                        <a:close/>
                                        <a:moveTo>
                                          <a:pt x="261" y="211"/>
                                        </a:moveTo>
                                        <a:cubicBezTo>
                                          <a:pt x="263" y="211"/>
                                          <a:pt x="265" y="212"/>
                                          <a:pt x="268" y="213"/>
                                        </a:cubicBezTo>
                                        <a:cubicBezTo>
                                          <a:pt x="265" y="213"/>
                                          <a:pt x="263" y="212"/>
                                          <a:pt x="261" y="211"/>
                                        </a:cubicBezTo>
                                        <a:close/>
                                        <a:moveTo>
                                          <a:pt x="274" y="215"/>
                                        </a:moveTo>
                                        <a:cubicBezTo>
                                          <a:pt x="274" y="215"/>
                                          <a:pt x="274" y="215"/>
                                          <a:pt x="274" y="215"/>
                                        </a:cubicBezTo>
                                        <a:cubicBezTo>
                                          <a:pt x="275" y="215"/>
                                          <a:pt x="276" y="216"/>
                                          <a:pt x="277" y="216"/>
                                        </a:cubicBezTo>
                                        <a:cubicBezTo>
                                          <a:pt x="277" y="216"/>
                                          <a:pt x="275" y="215"/>
                                          <a:pt x="274" y="215"/>
                                        </a:cubicBezTo>
                                        <a:close/>
                                        <a:moveTo>
                                          <a:pt x="283" y="217"/>
                                        </a:moveTo>
                                        <a:cubicBezTo>
                                          <a:pt x="284" y="217"/>
                                          <a:pt x="285" y="217"/>
                                          <a:pt x="286" y="217"/>
                                        </a:cubicBezTo>
                                        <a:cubicBezTo>
                                          <a:pt x="285" y="217"/>
                                          <a:pt x="284" y="217"/>
                                          <a:pt x="283" y="217"/>
                                        </a:cubicBezTo>
                                        <a:close/>
                                        <a:moveTo>
                                          <a:pt x="285" y="215"/>
                                        </a:moveTo>
                                        <a:cubicBezTo>
                                          <a:pt x="299" y="217"/>
                                          <a:pt x="314" y="219"/>
                                          <a:pt x="330" y="216"/>
                                        </a:cubicBezTo>
                                        <a:cubicBezTo>
                                          <a:pt x="328" y="217"/>
                                          <a:pt x="324" y="218"/>
                                          <a:pt x="320" y="218"/>
                                        </a:cubicBezTo>
                                        <a:cubicBezTo>
                                          <a:pt x="320" y="218"/>
                                          <a:pt x="321" y="218"/>
                                          <a:pt x="321" y="218"/>
                                        </a:cubicBezTo>
                                        <a:cubicBezTo>
                                          <a:pt x="307" y="220"/>
                                          <a:pt x="293" y="217"/>
                                          <a:pt x="281" y="215"/>
                                        </a:cubicBezTo>
                                        <a:cubicBezTo>
                                          <a:pt x="281" y="215"/>
                                          <a:pt x="281" y="216"/>
                                          <a:pt x="281" y="216"/>
                                        </a:cubicBezTo>
                                        <a:cubicBezTo>
                                          <a:pt x="281" y="215"/>
                                          <a:pt x="281" y="215"/>
                                          <a:pt x="281" y="214"/>
                                        </a:cubicBezTo>
                                        <a:cubicBezTo>
                                          <a:pt x="279" y="214"/>
                                          <a:pt x="277" y="214"/>
                                          <a:pt x="275" y="213"/>
                                        </a:cubicBezTo>
                                        <a:cubicBezTo>
                                          <a:pt x="276" y="214"/>
                                          <a:pt x="279" y="214"/>
                                          <a:pt x="280" y="215"/>
                                        </a:cubicBezTo>
                                        <a:cubicBezTo>
                                          <a:pt x="278" y="214"/>
                                          <a:pt x="276" y="214"/>
                                          <a:pt x="273" y="214"/>
                                        </a:cubicBezTo>
                                        <a:cubicBezTo>
                                          <a:pt x="274" y="213"/>
                                          <a:pt x="274" y="214"/>
                                          <a:pt x="275" y="214"/>
                                        </a:cubicBezTo>
                                        <a:cubicBezTo>
                                          <a:pt x="268" y="212"/>
                                          <a:pt x="261" y="210"/>
                                          <a:pt x="255" y="208"/>
                                        </a:cubicBezTo>
                                        <a:cubicBezTo>
                                          <a:pt x="255" y="207"/>
                                          <a:pt x="255" y="207"/>
                                          <a:pt x="255" y="207"/>
                                        </a:cubicBezTo>
                                        <a:cubicBezTo>
                                          <a:pt x="261" y="209"/>
                                          <a:pt x="268" y="211"/>
                                          <a:pt x="273" y="212"/>
                                        </a:cubicBezTo>
                                        <a:cubicBezTo>
                                          <a:pt x="270" y="211"/>
                                          <a:pt x="267" y="210"/>
                                          <a:pt x="264" y="209"/>
                                        </a:cubicBezTo>
                                        <a:cubicBezTo>
                                          <a:pt x="264" y="209"/>
                                          <a:pt x="265" y="209"/>
                                          <a:pt x="266" y="209"/>
                                        </a:cubicBezTo>
                                        <a:cubicBezTo>
                                          <a:pt x="259" y="207"/>
                                          <a:pt x="252" y="205"/>
                                          <a:pt x="247" y="201"/>
                                        </a:cubicBezTo>
                                        <a:cubicBezTo>
                                          <a:pt x="261" y="206"/>
                                          <a:pt x="279" y="212"/>
                                          <a:pt x="294" y="214"/>
                                        </a:cubicBezTo>
                                        <a:cubicBezTo>
                                          <a:pt x="294" y="214"/>
                                          <a:pt x="297" y="214"/>
                                          <a:pt x="297" y="214"/>
                                        </a:cubicBezTo>
                                        <a:cubicBezTo>
                                          <a:pt x="308" y="216"/>
                                          <a:pt x="320" y="215"/>
                                          <a:pt x="330" y="215"/>
                                        </a:cubicBezTo>
                                        <a:cubicBezTo>
                                          <a:pt x="330" y="215"/>
                                          <a:pt x="328" y="215"/>
                                          <a:pt x="328" y="216"/>
                                        </a:cubicBezTo>
                                        <a:cubicBezTo>
                                          <a:pt x="327" y="216"/>
                                          <a:pt x="328" y="215"/>
                                          <a:pt x="327" y="215"/>
                                        </a:cubicBezTo>
                                        <a:cubicBezTo>
                                          <a:pt x="327" y="215"/>
                                          <a:pt x="327" y="216"/>
                                          <a:pt x="327" y="216"/>
                                        </a:cubicBezTo>
                                        <a:cubicBezTo>
                                          <a:pt x="327" y="216"/>
                                          <a:pt x="327" y="216"/>
                                          <a:pt x="327" y="215"/>
                                        </a:cubicBezTo>
                                        <a:cubicBezTo>
                                          <a:pt x="314" y="218"/>
                                          <a:pt x="297" y="216"/>
                                          <a:pt x="285" y="215"/>
                                        </a:cubicBezTo>
                                        <a:close/>
                                        <a:moveTo>
                                          <a:pt x="323" y="214"/>
                                        </a:moveTo>
                                        <a:cubicBezTo>
                                          <a:pt x="324" y="214"/>
                                          <a:pt x="324" y="214"/>
                                          <a:pt x="324" y="214"/>
                                        </a:cubicBezTo>
                                        <a:cubicBezTo>
                                          <a:pt x="324" y="214"/>
                                          <a:pt x="323" y="214"/>
                                          <a:pt x="323" y="214"/>
                                        </a:cubicBezTo>
                                        <a:close/>
                                        <a:moveTo>
                                          <a:pt x="331" y="215"/>
                                        </a:moveTo>
                                        <a:cubicBezTo>
                                          <a:pt x="331" y="215"/>
                                          <a:pt x="332" y="214"/>
                                          <a:pt x="333" y="215"/>
                                        </a:cubicBezTo>
                                        <a:cubicBezTo>
                                          <a:pt x="332" y="214"/>
                                          <a:pt x="331" y="215"/>
                                          <a:pt x="331" y="215"/>
                                        </a:cubicBezTo>
                                        <a:close/>
                                        <a:moveTo>
                                          <a:pt x="334" y="214"/>
                                        </a:moveTo>
                                        <a:cubicBezTo>
                                          <a:pt x="332" y="214"/>
                                          <a:pt x="331" y="214"/>
                                          <a:pt x="329" y="214"/>
                                        </a:cubicBezTo>
                                        <a:cubicBezTo>
                                          <a:pt x="331" y="213"/>
                                          <a:pt x="334" y="213"/>
                                          <a:pt x="336" y="213"/>
                                        </a:cubicBezTo>
                                        <a:cubicBezTo>
                                          <a:pt x="336" y="213"/>
                                          <a:pt x="335" y="213"/>
                                          <a:pt x="334" y="214"/>
                                        </a:cubicBezTo>
                                        <a:close/>
                                        <a:moveTo>
                                          <a:pt x="338" y="209"/>
                                        </a:moveTo>
                                        <a:cubicBezTo>
                                          <a:pt x="339" y="208"/>
                                          <a:pt x="340" y="208"/>
                                          <a:pt x="342" y="207"/>
                                        </a:cubicBezTo>
                                        <a:cubicBezTo>
                                          <a:pt x="341" y="208"/>
                                          <a:pt x="339" y="209"/>
                                          <a:pt x="338" y="209"/>
                                        </a:cubicBezTo>
                                        <a:close/>
                                        <a:moveTo>
                                          <a:pt x="348" y="202"/>
                                        </a:moveTo>
                                        <a:cubicBezTo>
                                          <a:pt x="339" y="203"/>
                                          <a:pt x="331" y="204"/>
                                          <a:pt x="323" y="204"/>
                                        </a:cubicBezTo>
                                        <a:cubicBezTo>
                                          <a:pt x="329" y="205"/>
                                          <a:pt x="337" y="204"/>
                                          <a:pt x="344" y="204"/>
                                        </a:cubicBezTo>
                                        <a:cubicBezTo>
                                          <a:pt x="341" y="205"/>
                                          <a:pt x="335" y="205"/>
                                          <a:pt x="333" y="206"/>
                                        </a:cubicBezTo>
                                        <a:cubicBezTo>
                                          <a:pt x="334" y="206"/>
                                          <a:pt x="337" y="206"/>
                                          <a:pt x="339" y="206"/>
                                        </a:cubicBezTo>
                                        <a:cubicBezTo>
                                          <a:pt x="340" y="206"/>
                                          <a:pt x="341" y="205"/>
                                          <a:pt x="342" y="205"/>
                                        </a:cubicBezTo>
                                        <a:cubicBezTo>
                                          <a:pt x="339" y="207"/>
                                          <a:pt x="333" y="206"/>
                                          <a:pt x="330" y="207"/>
                                        </a:cubicBezTo>
                                        <a:cubicBezTo>
                                          <a:pt x="330" y="207"/>
                                          <a:pt x="331" y="207"/>
                                          <a:pt x="331" y="207"/>
                                        </a:cubicBezTo>
                                        <a:cubicBezTo>
                                          <a:pt x="330" y="208"/>
                                          <a:pt x="329" y="207"/>
                                          <a:pt x="329" y="207"/>
                                        </a:cubicBezTo>
                                        <a:cubicBezTo>
                                          <a:pt x="332" y="208"/>
                                          <a:pt x="335" y="207"/>
                                          <a:pt x="339" y="207"/>
                                        </a:cubicBezTo>
                                        <a:cubicBezTo>
                                          <a:pt x="332" y="208"/>
                                          <a:pt x="327" y="210"/>
                                          <a:pt x="320" y="209"/>
                                        </a:cubicBezTo>
                                        <a:cubicBezTo>
                                          <a:pt x="320" y="209"/>
                                          <a:pt x="319" y="209"/>
                                          <a:pt x="319" y="210"/>
                                        </a:cubicBezTo>
                                        <a:cubicBezTo>
                                          <a:pt x="322" y="210"/>
                                          <a:pt x="326" y="210"/>
                                          <a:pt x="329" y="209"/>
                                        </a:cubicBezTo>
                                        <a:cubicBezTo>
                                          <a:pt x="331" y="209"/>
                                          <a:pt x="334" y="209"/>
                                          <a:pt x="337" y="208"/>
                                        </a:cubicBezTo>
                                        <a:cubicBezTo>
                                          <a:pt x="337" y="209"/>
                                          <a:pt x="336" y="209"/>
                                          <a:pt x="336" y="209"/>
                                        </a:cubicBezTo>
                                        <a:cubicBezTo>
                                          <a:pt x="337" y="209"/>
                                          <a:pt x="337" y="209"/>
                                          <a:pt x="338" y="209"/>
                                        </a:cubicBezTo>
                                        <a:cubicBezTo>
                                          <a:pt x="337" y="209"/>
                                          <a:pt x="336" y="210"/>
                                          <a:pt x="335" y="210"/>
                                        </a:cubicBezTo>
                                        <a:cubicBezTo>
                                          <a:pt x="330" y="212"/>
                                          <a:pt x="325" y="211"/>
                                          <a:pt x="319" y="212"/>
                                        </a:cubicBezTo>
                                        <a:cubicBezTo>
                                          <a:pt x="325" y="212"/>
                                          <a:pt x="330" y="212"/>
                                          <a:pt x="337" y="211"/>
                                        </a:cubicBezTo>
                                        <a:cubicBezTo>
                                          <a:pt x="332" y="214"/>
                                          <a:pt x="324" y="213"/>
                                          <a:pt x="316" y="214"/>
                                        </a:cubicBezTo>
                                        <a:cubicBezTo>
                                          <a:pt x="316" y="214"/>
                                          <a:pt x="317" y="214"/>
                                          <a:pt x="317" y="214"/>
                                        </a:cubicBezTo>
                                        <a:cubicBezTo>
                                          <a:pt x="307" y="214"/>
                                          <a:pt x="296" y="214"/>
                                          <a:pt x="287" y="212"/>
                                        </a:cubicBezTo>
                                        <a:cubicBezTo>
                                          <a:pt x="287" y="212"/>
                                          <a:pt x="287" y="212"/>
                                          <a:pt x="287" y="211"/>
                                        </a:cubicBezTo>
                                        <a:cubicBezTo>
                                          <a:pt x="275" y="209"/>
                                          <a:pt x="263" y="206"/>
                                          <a:pt x="252" y="202"/>
                                        </a:cubicBezTo>
                                        <a:cubicBezTo>
                                          <a:pt x="261" y="204"/>
                                          <a:pt x="271" y="207"/>
                                          <a:pt x="279" y="207"/>
                                        </a:cubicBezTo>
                                        <a:cubicBezTo>
                                          <a:pt x="280" y="207"/>
                                          <a:pt x="282" y="207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4" y="208"/>
                                          <a:pt x="284" y="208"/>
                                          <a:pt x="284" y="208"/>
                                        </a:cubicBezTo>
                                        <a:cubicBezTo>
                                          <a:pt x="286" y="209"/>
                                          <a:pt x="290" y="208"/>
                                          <a:pt x="292" y="209"/>
                                        </a:cubicBezTo>
                                        <a:cubicBezTo>
                                          <a:pt x="289" y="209"/>
                                          <a:pt x="286" y="209"/>
                                          <a:pt x="284" y="209"/>
                                        </a:cubicBezTo>
                                        <a:cubicBezTo>
                                          <a:pt x="290" y="210"/>
                                          <a:pt x="294" y="211"/>
                                          <a:pt x="299" y="210"/>
                                        </a:cubicBezTo>
                                        <a:cubicBezTo>
                                          <a:pt x="297" y="210"/>
                                          <a:pt x="294" y="210"/>
                                          <a:pt x="292" y="209"/>
                                        </a:cubicBezTo>
                                        <a:cubicBezTo>
                                          <a:pt x="298" y="209"/>
                                          <a:pt x="308" y="211"/>
                                          <a:pt x="312" y="210"/>
                                        </a:cubicBezTo>
                                        <a:cubicBezTo>
                                          <a:pt x="305" y="209"/>
                                          <a:pt x="297" y="209"/>
                                          <a:pt x="290" y="208"/>
                                        </a:cubicBezTo>
                                        <a:cubicBezTo>
                                          <a:pt x="287" y="208"/>
                                          <a:pt x="284" y="207"/>
                                          <a:pt x="281" y="207"/>
                                        </a:cubicBezTo>
                                        <a:cubicBezTo>
                                          <a:pt x="281" y="206"/>
                                          <a:pt x="282" y="206"/>
                                          <a:pt x="282" y="207"/>
                                        </a:cubicBezTo>
                                        <a:cubicBezTo>
                                          <a:pt x="283" y="207"/>
                                          <a:pt x="282" y="206"/>
                                          <a:pt x="282" y="206"/>
                                        </a:cubicBezTo>
                                        <a:cubicBezTo>
                                          <a:pt x="283" y="207"/>
                                          <a:pt x="286" y="207"/>
                                          <a:pt x="287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9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96" y="207"/>
                                          <a:pt x="304" y="208"/>
                                          <a:pt x="312" y="208"/>
                                        </a:cubicBezTo>
                                        <a:cubicBezTo>
                                          <a:pt x="311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310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295" y="207"/>
                                          <a:pt x="279" y="207"/>
                                          <a:pt x="265" y="200"/>
                                        </a:cubicBezTo>
                                        <a:cubicBezTo>
                                          <a:pt x="280" y="204"/>
                                          <a:pt x="296" y="204"/>
                                          <a:pt x="311" y="206"/>
                                        </a:cubicBezTo>
                                        <a:cubicBezTo>
                                          <a:pt x="311" y="206"/>
                                          <a:pt x="311" y="206"/>
                                          <a:pt x="311" y="206"/>
                                        </a:cubicBezTo>
                                        <a:cubicBezTo>
                                          <a:pt x="308" y="204"/>
                                          <a:pt x="304" y="205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301" y="204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299" y="204"/>
                                          <a:pt x="298" y="204"/>
                                        </a:cubicBezTo>
                                        <a:cubicBezTo>
                                          <a:pt x="297" y="205"/>
                                          <a:pt x="294" y="204"/>
                                          <a:pt x="292" y="204"/>
                                        </a:cubicBezTo>
                                        <a:cubicBezTo>
                                          <a:pt x="292" y="204"/>
                                          <a:pt x="292" y="203"/>
                                          <a:pt x="292" y="203"/>
                                        </a:cubicBezTo>
                                        <a:cubicBezTo>
                                          <a:pt x="284" y="201"/>
                                          <a:pt x="274" y="202"/>
                                          <a:pt x="267" y="198"/>
                                        </a:cubicBezTo>
                                        <a:cubicBezTo>
                                          <a:pt x="277" y="200"/>
                                          <a:pt x="284" y="202"/>
                                          <a:pt x="296" y="202"/>
                                        </a:cubicBezTo>
                                        <a:cubicBezTo>
                                          <a:pt x="295" y="201"/>
                                          <a:pt x="292" y="202"/>
                                          <a:pt x="291" y="201"/>
                                        </a:cubicBezTo>
                                        <a:cubicBezTo>
                                          <a:pt x="283" y="200"/>
                                          <a:pt x="275" y="199"/>
                                          <a:pt x="268" y="196"/>
                                        </a:cubicBezTo>
                                        <a:cubicBezTo>
                                          <a:pt x="284" y="200"/>
                                          <a:pt x="300" y="202"/>
                                          <a:pt x="316" y="201"/>
                                        </a:cubicBezTo>
                                        <a:cubicBezTo>
                                          <a:pt x="313" y="200"/>
                                          <a:pt x="309" y="201"/>
                                          <a:pt x="305" y="200"/>
                                        </a:cubicBezTo>
                                        <a:cubicBezTo>
                                          <a:pt x="308" y="199"/>
                                          <a:pt x="312" y="200"/>
                                          <a:pt x="315" y="200"/>
                                        </a:cubicBezTo>
                                        <a:cubicBezTo>
                                          <a:pt x="312" y="199"/>
                                          <a:pt x="310" y="200"/>
                                          <a:pt x="308" y="200"/>
                                        </a:cubicBezTo>
                                        <a:cubicBezTo>
                                          <a:pt x="308" y="199"/>
                                          <a:pt x="308" y="199"/>
                                          <a:pt x="307" y="199"/>
                                        </a:cubicBezTo>
                                        <a:cubicBezTo>
                                          <a:pt x="304" y="200"/>
                                          <a:pt x="300" y="199"/>
                                          <a:pt x="297" y="198"/>
                                        </a:cubicBezTo>
                                        <a:cubicBezTo>
                                          <a:pt x="297" y="198"/>
                                          <a:pt x="298" y="199"/>
                                          <a:pt x="298" y="198"/>
                                        </a:cubicBezTo>
                                        <a:cubicBezTo>
                                          <a:pt x="298" y="198"/>
                                          <a:pt x="297" y="199"/>
                                          <a:pt x="297" y="199"/>
                                        </a:cubicBezTo>
                                        <a:cubicBezTo>
                                          <a:pt x="297" y="198"/>
                                          <a:pt x="297" y="198"/>
                                          <a:pt x="297" y="198"/>
                                        </a:cubicBezTo>
                                        <a:cubicBezTo>
                                          <a:pt x="293" y="197"/>
                                          <a:pt x="287" y="196"/>
                                          <a:pt x="283" y="194"/>
                                        </a:cubicBezTo>
                                        <a:cubicBezTo>
                                          <a:pt x="292" y="198"/>
                                          <a:pt x="308" y="197"/>
                                          <a:pt x="316" y="199"/>
                                        </a:cubicBezTo>
                                        <a:cubicBezTo>
                                          <a:pt x="312" y="197"/>
                                          <a:pt x="303" y="197"/>
                                          <a:pt x="297" y="195"/>
                                        </a:cubicBezTo>
                                        <a:cubicBezTo>
                                          <a:pt x="302" y="196"/>
                                          <a:pt x="307" y="196"/>
                                          <a:pt x="313" y="196"/>
                                        </a:cubicBezTo>
                                        <a:cubicBezTo>
                                          <a:pt x="321" y="200"/>
                                          <a:pt x="334" y="202"/>
                                          <a:pt x="344" y="201"/>
                                        </a:cubicBezTo>
                                        <a:cubicBezTo>
                                          <a:pt x="336" y="202"/>
                                          <a:pt x="327" y="202"/>
                                          <a:pt x="320" y="200"/>
                                        </a:cubicBezTo>
                                        <a:cubicBezTo>
                                          <a:pt x="327" y="204"/>
                                          <a:pt x="339" y="202"/>
                                          <a:pt x="348" y="202"/>
                                        </a:cubicBezTo>
                                        <a:close/>
                                        <a:moveTo>
                                          <a:pt x="286" y="196"/>
                                        </a:moveTo>
                                        <a:cubicBezTo>
                                          <a:pt x="284" y="196"/>
                                          <a:pt x="284" y="195"/>
                                          <a:pt x="286" y="196"/>
                                        </a:cubicBezTo>
                                        <a:close/>
                                        <a:moveTo>
                                          <a:pt x="295" y="199"/>
                                        </a:moveTo>
                                        <a:cubicBezTo>
                                          <a:pt x="296" y="199"/>
                                          <a:pt x="298" y="199"/>
                                          <a:pt x="300" y="200"/>
                                        </a:cubicBezTo>
                                        <a:cubicBezTo>
                                          <a:pt x="299" y="200"/>
                                          <a:pt x="296" y="200"/>
                                          <a:pt x="295" y="199"/>
                                        </a:cubicBezTo>
                                        <a:close/>
                                        <a:moveTo>
                                          <a:pt x="331" y="189"/>
                                        </a:moveTo>
                                        <a:cubicBezTo>
                                          <a:pt x="331" y="188"/>
                                          <a:pt x="331" y="188"/>
                                          <a:pt x="330" y="187"/>
                                        </a:cubicBezTo>
                                        <a:cubicBezTo>
                                          <a:pt x="331" y="187"/>
                                          <a:pt x="331" y="188"/>
                                          <a:pt x="331" y="189"/>
                                        </a:cubicBezTo>
                                        <a:close/>
                                        <a:moveTo>
                                          <a:pt x="330" y="189"/>
                                        </a:moveTo>
                                        <a:cubicBezTo>
                                          <a:pt x="327" y="189"/>
                                          <a:pt x="322" y="187"/>
                                          <a:pt x="319" y="186"/>
                                        </a:cubicBezTo>
                                        <a:cubicBezTo>
                                          <a:pt x="323" y="187"/>
                                          <a:pt x="327" y="190"/>
                                          <a:pt x="331" y="190"/>
                                        </a:cubicBezTo>
                                        <a:cubicBezTo>
                                          <a:pt x="331" y="190"/>
                                          <a:pt x="332" y="191"/>
                                          <a:pt x="332" y="191"/>
                                        </a:cubicBezTo>
                                        <a:cubicBezTo>
                                          <a:pt x="328" y="191"/>
                                          <a:pt x="323" y="190"/>
                                          <a:pt x="320" y="188"/>
                                        </a:cubicBezTo>
                                        <a:cubicBezTo>
                                          <a:pt x="320" y="188"/>
                                          <a:pt x="320" y="188"/>
                                          <a:pt x="320" y="188"/>
                                        </a:cubicBezTo>
                                        <a:cubicBezTo>
                                          <a:pt x="323" y="190"/>
                                          <a:pt x="329" y="192"/>
                                          <a:pt x="333" y="192"/>
                                        </a:cubicBezTo>
                                        <a:cubicBezTo>
                                          <a:pt x="333" y="192"/>
                                          <a:pt x="334" y="193"/>
                                          <a:pt x="334" y="193"/>
                                        </a:cubicBezTo>
                                        <a:cubicBezTo>
                                          <a:pt x="329" y="193"/>
                                          <a:pt x="324" y="192"/>
                                          <a:pt x="320" y="191"/>
                                        </a:cubicBezTo>
                                        <a:cubicBezTo>
                                          <a:pt x="324" y="193"/>
                                          <a:pt x="330" y="194"/>
                                          <a:pt x="335" y="194"/>
                                        </a:cubicBezTo>
                                        <a:cubicBezTo>
                                          <a:pt x="337" y="195"/>
                                          <a:pt x="340" y="197"/>
                                          <a:pt x="342" y="199"/>
                                        </a:cubicBezTo>
                                        <a:cubicBezTo>
                                          <a:pt x="336" y="199"/>
                                          <a:pt x="328" y="199"/>
                                          <a:pt x="322" y="197"/>
                                        </a:cubicBezTo>
                                        <a:cubicBezTo>
                                          <a:pt x="328" y="200"/>
                                          <a:pt x="335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3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4" y="200"/>
                                          <a:pt x="344" y="200"/>
                                        </a:cubicBezTo>
                                        <a:cubicBezTo>
                                          <a:pt x="331" y="202"/>
                                          <a:pt x="320" y="197"/>
                                          <a:pt x="308" y="195"/>
                                        </a:cubicBezTo>
                                        <a:cubicBezTo>
                                          <a:pt x="308" y="195"/>
                                          <a:pt x="308" y="195"/>
                                          <a:pt x="308" y="195"/>
                                        </a:cubicBezTo>
                                        <a:cubicBezTo>
                                          <a:pt x="305" y="194"/>
                                          <a:pt x="299" y="193"/>
                                          <a:pt x="296" y="193"/>
                                        </a:cubicBezTo>
                                        <a:cubicBezTo>
                                          <a:pt x="290" y="192"/>
                                          <a:pt x="284" y="191"/>
                                          <a:pt x="278" y="189"/>
                                        </a:cubicBezTo>
                                        <a:cubicBezTo>
                                          <a:pt x="289" y="191"/>
                                          <a:pt x="301" y="194"/>
                                          <a:pt x="311" y="195"/>
                                        </a:cubicBezTo>
                                        <a:cubicBezTo>
                                          <a:pt x="311" y="194"/>
                                          <a:pt x="310" y="195"/>
                                          <a:pt x="310" y="194"/>
                                        </a:cubicBezTo>
                                        <a:cubicBezTo>
                                          <a:pt x="311" y="194"/>
                                          <a:pt x="311" y="194"/>
                                          <a:pt x="312" y="194"/>
                                        </a:cubicBezTo>
                                        <a:cubicBezTo>
                                          <a:pt x="312" y="195"/>
                                          <a:pt x="313" y="195"/>
                                          <a:pt x="313" y="195"/>
                                        </a:cubicBezTo>
                                        <a:cubicBezTo>
                                          <a:pt x="312" y="194"/>
                                          <a:pt x="310" y="194"/>
                                          <a:pt x="309" y="193"/>
                                        </a:cubicBezTo>
                                        <a:cubicBezTo>
                                          <a:pt x="309" y="194"/>
                                          <a:pt x="310" y="194"/>
                                          <a:pt x="310" y="194"/>
                                        </a:cubicBezTo>
                                        <a:cubicBezTo>
                                          <a:pt x="310" y="194"/>
                                          <a:pt x="309" y="194"/>
                                          <a:pt x="308" y="194"/>
                                        </a:cubicBezTo>
                                        <a:cubicBezTo>
                                          <a:pt x="308" y="193"/>
                                          <a:pt x="309" y="194"/>
                                          <a:pt x="309" y="194"/>
                                        </a:cubicBezTo>
                                        <a:cubicBezTo>
                                          <a:pt x="309" y="193"/>
                                          <a:pt x="308" y="193"/>
                                          <a:pt x="307" y="193"/>
                                        </a:cubicBezTo>
                                        <a:cubicBezTo>
                                          <a:pt x="307" y="194"/>
                                          <a:pt x="308" y="193"/>
                                          <a:pt x="308" y="193"/>
                                        </a:cubicBezTo>
                                        <a:cubicBezTo>
                                          <a:pt x="308" y="194"/>
                                          <a:pt x="307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7" y="193"/>
                                          <a:pt x="307" y="193"/>
                                        </a:cubicBezTo>
                                        <a:cubicBezTo>
                                          <a:pt x="307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5" y="193"/>
                                        </a:cubicBezTo>
                                        <a:cubicBezTo>
                                          <a:pt x="305" y="192"/>
                                          <a:pt x="305" y="192"/>
                                          <a:pt x="304" y="192"/>
                                        </a:cubicBezTo>
                                        <a:cubicBezTo>
                                          <a:pt x="304" y="193"/>
                                          <a:pt x="305" y="193"/>
                                          <a:pt x="305" y="193"/>
                                        </a:cubicBezTo>
                                        <a:cubicBezTo>
                                          <a:pt x="304" y="193"/>
                                          <a:pt x="302" y="192"/>
                                          <a:pt x="301" y="192"/>
                                        </a:cubicBezTo>
                                        <a:cubicBezTo>
                                          <a:pt x="301" y="192"/>
                                          <a:pt x="302" y="192"/>
                                          <a:pt x="302" y="192"/>
                                        </a:cubicBezTo>
                                        <a:cubicBezTo>
                                          <a:pt x="297" y="191"/>
                                          <a:pt x="292" y="190"/>
                                          <a:pt x="287" y="188"/>
                                        </a:cubicBezTo>
                                        <a:cubicBezTo>
                                          <a:pt x="287" y="188"/>
                                          <a:pt x="287" y="187"/>
                                          <a:pt x="287" y="187"/>
                                        </a:cubicBezTo>
                                        <a:cubicBezTo>
                                          <a:pt x="286" y="187"/>
                                          <a:pt x="284" y="187"/>
                                          <a:pt x="283" y="186"/>
                                        </a:cubicBezTo>
                                        <a:cubicBezTo>
                                          <a:pt x="291" y="187"/>
                                          <a:pt x="299" y="191"/>
                                          <a:pt x="306" y="191"/>
                                        </a:cubicBezTo>
                                        <a:cubicBezTo>
                                          <a:pt x="306" y="191"/>
                                          <a:pt x="307" y="191"/>
                                          <a:pt x="308" y="191"/>
                                        </a:cubicBezTo>
                                        <a:cubicBezTo>
                                          <a:pt x="308" y="191"/>
                                          <a:pt x="309" y="191"/>
                                          <a:pt x="310" y="191"/>
                                        </a:cubicBezTo>
                                        <a:cubicBezTo>
                                          <a:pt x="300" y="189"/>
                                          <a:pt x="291" y="187"/>
                                          <a:pt x="281" y="184"/>
                                        </a:cubicBezTo>
                                        <a:cubicBezTo>
                                          <a:pt x="291" y="184"/>
                                          <a:pt x="299" y="187"/>
                                          <a:pt x="307" y="190"/>
                                        </a:cubicBezTo>
                                        <a:cubicBezTo>
                                          <a:pt x="300" y="186"/>
                                          <a:pt x="291" y="184"/>
                                          <a:pt x="282" y="183"/>
                                        </a:cubicBezTo>
                                        <a:cubicBezTo>
                                          <a:pt x="290" y="182"/>
                                          <a:pt x="296" y="186"/>
                                          <a:pt x="303" y="187"/>
                                        </a:cubicBezTo>
                                        <a:cubicBezTo>
                                          <a:pt x="297" y="185"/>
                                          <a:pt x="292" y="183"/>
                                          <a:pt x="284" y="181"/>
                                        </a:cubicBezTo>
                                        <a:cubicBezTo>
                                          <a:pt x="294" y="180"/>
                                          <a:pt x="301" y="185"/>
                                          <a:pt x="309" y="188"/>
                                        </a:cubicBezTo>
                                        <a:cubicBezTo>
                                          <a:pt x="302" y="184"/>
                                          <a:pt x="295" y="181"/>
                                          <a:pt x="286" y="180"/>
                                        </a:cubicBezTo>
                                        <a:cubicBezTo>
                                          <a:pt x="295" y="180"/>
                                          <a:pt x="302" y="185"/>
                                          <a:pt x="310" y="186"/>
                                        </a:cubicBezTo>
                                        <a:cubicBezTo>
                                          <a:pt x="303" y="183"/>
                                          <a:pt x="296" y="180"/>
                                          <a:pt x="288" y="178"/>
                                        </a:cubicBezTo>
                                        <a:cubicBezTo>
                                          <a:pt x="298" y="179"/>
                                          <a:pt x="306" y="184"/>
                                          <a:pt x="313" y="187"/>
                                        </a:cubicBezTo>
                                        <a:cubicBezTo>
                                          <a:pt x="307" y="183"/>
                                          <a:pt x="299" y="180"/>
                                          <a:pt x="291" y="178"/>
                                        </a:cubicBezTo>
                                        <a:cubicBezTo>
                                          <a:pt x="298" y="178"/>
                                          <a:pt x="303" y="182"/>
                                          <a:pt x="310" y="183"/>
                                        </a:cubicBezTo>
                                        <a:cubicBezTo>
                                          <a:pt x="304" y="181"/>
                                          <a:pt x="297" y="178"/>
                                          <a:pt x="290" y="176"/>
                                        </a:cubicBezTo>
                                        <a:cubicBezTo>
                                          <a:pt x="296" y="177"/>
                                          <a:pt x="299" y="179"/>
                                          <a:pt x="305" y="179"/>
                                        </a:cubicBezTo>
                                        <a:cubicBezTo>
                                          <a:pt x="305" y="180"/>
                                          <a:pt x="306" y="180"/>
                                          <a:pt x="305" y="180"/>
                                        </a:cubicBezTo>
                                        <a:cubicBezTo>
                                          <a:pt x="311" y="182"/>
                                          <a:pt x="316" y="186"/>
                                          <a:pt x="321" y="188"/>
                                        </a:cubicBezTo>
                                        <a:cubicBezTo>
                                          <a:pt x="317" y="185"/>
                                          <a:pt x="312" y="182"/>
                                          <a:pt x="307" y="180"/>
                                        </a:cubicBezTo>
                                        <a:cubicBezTo>
                                          <a:pt x="313" y="182"/>
                                          <a:pt x="325" y="183"/>
                                          <a:pt x="330" y="189"/>
                                        </a:cubicBezTo>
                                        <a:close/>
                                        <a:moveTo>
                                          <a:pt x="279" y="187"/>
                                        </a:moveTo>
                                        <a:cubicBezTo>
                                          <a:pt x="283" y="187"/>
                                          <a:pt x="286" y="189"/>
                                          <a:pt x="290" y="190"/>
                                        </a:cubicBezTo>
                                        <a:cubicBezTo>
                                          <a:pt x="287" y="189"/>
                                          <a:pt x="281" y="188"/>
                                          <a:pt x="279" y="187"/>
                                        </a:cubicBezTo>
                                        <a:close/>
                                        <a:moveTo>
                                          <a:pt x="361" y="146"/>
                                        </a:moveTo>
                                        <a:cubicBezTo>
                                          <a:pt x="356" y="149"/>
                                          <a:pt x="350" y="150"/>
                                          <a:pt x="344" y="152"/>
                                        </a:cubicBezTo>
                                        <a:cubicBezTo>
                                          <a:pt x="350" y="151"/>
                                          <a:pt x="356" y="149"/>
                                          <a:pt x="361" y="147"/>
                                        </a:cubicBezTo>
                                        <a:cubicBezTo>
                                          <a:pt x="361" y="147"/>
                                          <a:pt x="361" y="147"/>
                                          <a:pt x="362" y="147"/>
                                        </a:cubicBezTo>
                                        <a:cubicBezTo>
                                          <a:pt x="356" y="151"/>
                                          <a:pt x="351" y="156"/>
                                          <a:pt x="344" y="157"/>
                                        </a:cubicBezTo>
                                        <a:cubicBezTo>
                                          <a:pt x="351" y="156"/>
                                          <a:pt x="357" y="152"/>
                                          <a:pt x="362" y="148"/>
                                        </a:cubicBezTo>
                                        <a:cubicBezTo>
                                          <a:pt x="359" y="152"/>
                                          <a:pt x="355" y="155"/>
                                          <a:pt x="350" y="159"/>
                                        </a:cubicBezTo>
                                        <a:cubicBezTo>
                                          <a:pt x="355" y="157"/>
                                          <a:pt x="359" y="153"/>
                                          <a:pt x="363" y="148"/>
                                        </a:cubicBezTo>
                                        <a:cubicBezTo>
                                          <a:pt x="359" y="156"/>
                                          <a:pt x="352" y="161"/>
                                          <a:pt x="344" y="165"/>
                                        </a:cubicBezTo>
                                        <a:cubicBezTo>
                                          <a:pt x="350" y="163"/>
                                          <a:pt x="355" y="159"/>
                                          <a:pt x="359" y="154"/>
                                        </a:cubicBezTo>
                                        <a:cubicBezTo>
                                          <a:pt x="359" y="156"/>
                                          <a:pt x="357" y="157"/>
                                          <a:pt x="357" y="159"/>
                                        </a:cubicBezTo>
                                        <a:cubicBezTo>
                                          <a:pt x="346" y="166"/>
                                          <a:pt x="337" y="179"/>
                                          <a:pt x="322" y="182"/>
                                        </a:cubicBezTo>
                                        <a:cubicBezTo>
                                          <a:pt x="321" y="182"/>
                                          <a:pt x="321" y="182"/>
                                          <a:pt x="320" y="182"/>
                                        </a:cubicBezTo>
                                        <a:cubicBezTo>
                                          <a:pt x="321" y="182"/>
                                          <a:pt x="322" y="182"/>
                                          <a:pt x="322" y="182"/>
                                        </a:cubicBezTo>
                                        <a:cubicBezTo>
                                          <a:pt x="323" y="182"/>
                                          <a:pt x="324" y="181"/>
                                          <a:pt x="324" y="181"/>
                                        </a:cubicBezTo>
                                        <a:cubicBezTo>
                                          <a:pt x="322" y="179"/>
                                          <a:pt x="320" y="184"/>
                                          <a:pt x="318" y="181"/>
                                        </a:cubicBezTo>
                                        <a:cubicBezTo>
                                          <a:pt x="320" y="181"/>
                                          <a:pt x="321" y="181"/>
                                          <a:pt x="322" y="180"/>
                                        </a:cubicBezTo>
                                        <a:cubicBezTo>
                                          <a:pt x="320" y="179"/>
                                          <a:pt x="316" y="182"/>
                                          <a:pt x="315" y="180"/>
                                        </a:cubicBezTo>
                                        <a:cubicBezTo>
                                          <a:pt x="318" y="180"/>
                                          <a:pt x="321" y="179"/>
                                          <a:pt x="323" y="178"/>
                                        </a:cubicBezTo>
                                        <a:cubicBezTo>
                                          <a:pt x="319" y="178"/>
                                          <a:pt x="315" y="180"/>
                                          <a:pt x="312" y="178"/>
                                        </a:cubicBezTo>
                                        <a:cubicBezTo>
                                          <a:pt x="312" y="177"/>
                                          <a:pt x="314" y="179"/>
                                          <a:pt x="315" y="178"/>
                                        </a:cubicBezTo>
                                        <a:cubicBezTo>
                                          <a:pt x="309" y="178"/>
                                          <a:pt x="300" y="176"/>
                                          <a:pt x="292" y="174"/>
                                        </a:cubicBezTo>
                                        <a:cubicBezTo>
                                          <a:pt x="292" y="174"/>
                                          <a:pt x="292" y="174"/>
                                          <a:pt x="292" y="174"/>
                                        </a:cubicBezTo>
                                        <a:cubicBezTo>
                                          <a:pt x="295" y="174"/>
                                          <a:pt x="296" y="175"/>
                                          <a:pt x="299" y="176"/>
                                        </a:cubicBezTo>
                                        <a:cubicBezTo>
                                          <a:pt x="298" y="174"/>
                                          <a:pt x="295" y="174"/>
                                          <a:pt x="294" y="173"/>
                                        </a:cubicBezTo>
                                        <a:cubicBezTo>
                                          <a:pt x="299" y="175"/>
                                          <a:pt x="306" y="176"/>
                                          <a:pt x="312" y="176"/>
                                        </a:cubicBezTo>
                                        <a:cubicBezTo>
                                          <a:pt x="307" y="175"/>
                                          <a:pt x="300" y="175"/>
                                          <a:pt x="296" y="172"/>
                                        </a:cubicBezTo>
                                        <a:cubicBezTo>
                                          <a:pt x="309" y="177"/>
                                          <a:pt x="322" y="171"/>
                                          <a:pt x="333" y="168"/>
                                        </a:cubicBezTo>
                                        <a:cubicBezTo>
                                          <a:pt x="323" y="169"/>
                                          <a:pt x="310" y="175"/>
                                          <a:pt x="298" y="171"/>
                                        </a:cubicBezTo>
                                        <a:cubicBezTo>
                                          <a:pt x="312" y="172"/>
                                          <a:pt x="325" y="168"/>
                                          <a:pt x="336" y="163"/>
                                        </a:cubicBezTo>
                                        <a:cubicBezTo>
                                          <a:pt x="335" y="163"/>
                                          <a:pt x="332" y="164"/>
                                          <a:pt x="332" y="165"/>
                                        </a:cubicBezTo>
                                        <a:cubicBezTo>
                                          <a:pt x="322" y="167"/>
                                          <a:pt x="313" y="171"/>
                                          <a:pt x="301" y="170"/>
                                        </a:cubicBezTo>
                                        <a:cubicBezTo>
                                          <a:pt x="301" y="169"/>
                                          <a:pt x="302" y="170"/>
                                          <a:pt x="302" y="169"/>
                                        </a:cubicBezTo>
                                        <a:cubicBezTo>
                                          <a:pt x="312" y="170"/>
                                          <a:pt x="322" y="167"/>
                                          <a:pt x="330" y="164"/>
                                        </a:cubicBezTo>
                                        <a:cubicBezTo>
                                          <a:pt x="322" y="165"/>
                                          <a:pt x="313" y="168"/>
                                          <a:pt x="304" y="168"/>
                                        </a:cubicBezTo>
                                        <a:cubicBezTo>
                                          <a:pt x="311" y="165"/>
                                          <a:pt x="322" y="166"/>
                                          <a:pt x="328" y="162"/>
                                        </a:cubicBezTo>
                                        <a:cubicBezTo>
                                          <a:pt x="324" y="163"/>
                                          <a:pt x="320" y="164"/>
                                          <a:pt x="316" y="165"/>
                                        </a:cubicBezTo>
                                        <a:cubicBezTo>
                                          <a:pt x="316" y="164"/>
                                          <a:pt x="315" y="164"/>
                                          <a:pt x="315" y="163"/>
                                        </a:cubicBezTo>
                                        <a:cubicBezTo>
                                          <a:pt x="319" y="162"/>
                                          <a:pt x="323" y="161"/>
                                          <a:pt x="327" y="160"/>
                                        </a:cubicBezTo>
                                        <a:cubicBezTo>
                                          <a:pt x="322" y="160"/>
                                          <a:pt x="316" y="162"/>
                                          <a:pt x="311" y="163"/>
                                        </a:cubicBezTo>
                                        <a:cubicBezTo>
                                          <a:pt x="313" y="160"/>
                                          <a:pt x="316" y="160"/>
                                          <a:pt x="320" y="159"/>
                                        </a:cubicBezTo>
                                        <a:cubicBezTo>
                                          <a:pt x="318" y="159"/>
                                          <a:pt x="316" y="159"/>
                                          <a:pt x="314" y="160"/>
                                        </a:cubicBezTo>
                                        <a:cubicBezTo>
                                          <a:pt x="316" y="157"/>
                                          <a:pt x="322" y="158"/>
                                          <a:pt x="324" y="156"/>
                                        </a:cubicBezTo>
                                        <a:cubicBezTo>
                                          <a:pt x="322" y="156"/>
                                          <a:pt x="319" y="157"/>
                                          <a:pt x="316" y="157"/>
                                        </a:cubicBezTo>
                                        <a:cubicBezTo>
                                          <a:pt x="319" y="154"/>
                                          <a:pt x="325" y="155"/>
                                          <a:pt x="329" y="153"/>
                                        </a:cubicBezTo>
                                        <a:cubicBezTo>
                                          <a:pt x="326" y="153"/>
                                          <a:pt x="322" y="154"/>
                                          <a:pt x="319" y="155"/>
                                        </a:cubicBezTo>
                                        <a:cubicBezTo>
                                          <a:pt x="322" y="151"/>
                                          <a:pt x="328" y="151"/>
                                          <a:pt x="332" y="150"/>
                                        </a:cubicBezTo>
                                        <a:cubicBezTo>
                                          <a:pt x="328" y="150"/>
                                          <a:pt x="325" y="151"/>
                                          <a:pt x="323" y="151"/>
                                        </a:cubicBezTo>
                                        <a:cubicBezTo>
                                          <a:pt x="324" y="148"/>
                                          <a:pt x="331" y="149"/>
                                          <a:pt x="334" y="148"/>
                                        </a:cubicBezTo>
                                        <a:cubicBezTo>
                                          <a:pt x="331" y="148"/>
                                          <a:pt x="328" y="148"/>
                                          <a:pt x="325" y="148"/>
                                        </a:cubicBezTo>
                                        <a:cubicBezTo>
                                          <a:pt x="325" y="145"/>
                                          <a:pt x="329" y="146"/>
                                          <a:pt x="332" y="146"/>
                                        </a:cubicBezTo>
                                        <a:cubicBezTo>
                                          <a:pt x="330" y="145"/>
                                          <a:pt x="329" y="146"/>
                                          <a:pt x="327" y="145"/>
                                        </a:cubicBezTo>
                                        <a:cubicBezTo>
                                          <a:pt x="336" y="143"/>
                                          <a:pt x="350" y="148"/>
                                          <a:pt x="361" y="146"/>
                                        </a:cubicBezTo>
                                        <a:close/>
                                        <a:moveTo>
                                          <a:pt x="352" y="144"/>
                                        </a:moveTo>
                                        <a:cubicBezTo>
                                          <a:pt x="354" y="142"/>
                                          <a:pt x="356" y="142"/>
                                          <a:pt x="359" y="140"/>
                                        </a:cubicBezTo>
                                        <a:cubicBezTo>
                                          <a:pt x="358" y="142"/>
                                          <a:pt x="356" y="145"/>
                                          <a:pt x="352" y="144"/>
                                        </a:cubicBezTo>
                                        <a:close/>
                                        <a:moveTo>
                                          <a:pt x="363" y="132"/>
                                        </a:moveTo>
                                        <a:cubicBezTo>
                                          <a:pt x="363" y="132"/>
                                          <a:pt x="362" y="132"/>
                                          <a:pt x="362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1"/>
                                        </a:cubicBezTo>
                                        <a:cubicBezTo>
                                          <a:pt x="363" y="131"/>
                                          <a:pt x="363" y="132"/>
                                          <a:pt x="363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2"/>
                                        </a:cubicBezTo>
                                        <a:close/>
                                        <a:moveTo>
                                          <a:pt x="339" y="130"/>
                                        </a:moveTo>
                                        <a:cubicBezTo>
                                          <a:pt x="339" y="127"/>
                                          <a:pt x="344" y="127"/>
                                          <a:pt x="346" y="125"/>
                                        </a:cubicBezTo>
                                        <a:cubicBezTo>
                                          <a:pt x="345" y="126"/>
                                          <a:pt x="341" y="126"/>
                                          <a:pt x="339" y="127"/>
                                        </a:cubicBezTo>
                                        <a:cubicBezTo>
                                          <a:pt x="340" y="126"/>
                                          <a:pt x="339" y="127"/>
                                          <a:pt x="339" y="126"/>
                                        </a:cubicBezTo>
                                        <a:cubicBezTo>
                                          <a:pt x="341" y="125"/>
                                          <a:pt x="343" y="125"/>
                                          <a:pt x="345" y="124"/>
                                        </a:cubicBezTo>
                                        <a:cubicBezTo>
                                          <a:pt x="343" y="123"/>
                                          <a:pt x="340" y="126"/>
                                          <a:pt x="338" y="125"/>
                                        </a:cubicBezTo>
                                        <a:cubicBezTo>
                                          <a:pt x="340" y="124"/>
                                          <a:pt x="342" y="123"/>
                                          <a:pt x="345" y="123"/>
                                        </a:cubicBezTo>
                                        <a:cubicBezTo>
                                          <a:pt x="345" y="124"/>
                                          <a:pt x="345" y="124"/>
                                          <a:pt x="345" y="124"/>
                                        </a:cubicBezTo>
                                        <a:cubicBezTo>
                                          <a:pt x="350" y="124"/>
                                          <a:pt x="356" y="125"/>
                                          <a:pt x="362" y="126"/>
                                        </a:cubicBezTo>
                                        <a:cubicBezTo>
                                          <a:pt x="360" y="128"/>
                                          <a:pt x="356" y="129"/>
                                          <a:pt x="353" y="131"/>
                                        </a:cubicBezTo>
                                        <a:cubicBezTo>
                                          <a:pt x="356" y="130"/>
                                          <a:pt x="360" y="129"/>
                                          <a:pt x="362" y="127"/>
                                        </a:cubicBezTo>
                                        <a:cubicBezTo>
                                          <a:pt x="363" y="127"/>
                                          <a:pt x="363" y="127"/>
                                          <a:pt x="363" y="128"/>
                                        </a:cubicBezTo>
                                        <a:cubicBezTo>
                                          <a:pt x="360" y="129"/>
                                          <a:pt x="358" y="131"/>
                                          <a:pt x="355" y="133"/>
                                        </a:cubicBezTo>
                                        <a:cubicBezTo>
                                          <a:pt x="358" y="132"/>
                                          <a:pt x="361" y="130"/>
                                          <a:pt x="363" y="129"/>
                                        </a:cubicBezTo>
                                        <a:cubicBezTo>
                                          <a:pt x="361" y="132"/>
                                          <a:pt x="357" y="133"/>
                                          <a:pt x="354" y="136"/>
                                        </a:cubicBezTo>
                                        <a:cubicBezTo>
                                          <a:pt x="357" y="135"/>
                                          <a:pt x="360" y="132"/>
                                          <a:pt x="363" y="130"/>
                                        </a:cubicBezTo>
                                        <a:cubicBezTo>
                                          <a:pt x="363" y="131"/>
                                          <a:pt x="363" y="131"/>
                                          <a:pt x="363" y="132"/>
                                        </a:cubicBezTo>
                                        <a:cubicBezTo>
                                          <a:pt x="360" y="134"/>
                                          <a:pt x="356" y="136"/>
                                          <a:pt x="353" y="138"/>
                                        </a:cubicBezTo>
                                        <a:cubicBezTo>
                                          <a:pt x="357" y="137"/>
                                          <a:pt x="359" y="134"/>
                                          <a:pt x="362" y="134"/>
                                        </a:cubicBezTo>
                                        <a:cubicBezTo>
                                          <a:pt x="361" y="135"/>
                                          <a:pt x="360" y="136"/>
                                          <a:pt x="358" y="137"/>
                                        </a:cubicBezTo>
                                        <a:cubicBezTo>
                                          <a:pt x="359" y="137"/>
                                          <a:pt x="361" y="136"/>
                                          <a:pt x="361" y="136"/>
                                        </a:cubicBezTo>
                                        <a:cubicBezTo>
                                          <a:pt x="361" y="137"/>
                                          <a:pt x="360" y="138"/>
                                          <a:pt x="360" y="139"/>
                                        </a:cubicBezTo>
                                        <a:cubicBezTo>
                                          <a:pt x="356" y="141"/>
                                          <a:pt x="352" y="144"/>
                                          <a:pt x="348" y="144"/>
                                        </a:cubicBezTo>
                                        <a:cubicBezTo>
                                          <a:pt x="352" y="142"/>
                                          <a:pt x="356" y="140"/>
                                          <a:pt x="360" y="138"/>
                                        </a:cubicBezTo>
                                        <a:cubicBezTo>
                                          <a:pt x="360" y="138"/>
                                          <a:pt x="360" y="138"/>
                                          <a:pt x="360" y="138"/>
                                        </a:cubicBezTo>
                                        <a:cubicBezTo>
                                          <a:pt x="354" y="140"/>
                                          <a:pt x="349" y="144"/>
                                          <a:pt x="342" y="143"/>
                                        </a:cubicBezTo>
                                        <a:cubicBezTo>
                                          <a:pt x="346" y="142"/>
                                          <a:pt x="351" y="141"/>
                                          <a:pt x="355" y="138"/>
                                        </a:cubicBezTo>
                                        <a:cubicBezTo>
                                          <a:pt x="350" y="140"/>
                                          <a:pt x="344" y="144"/>
                                          <a:pt x="338" y="143"/>
                                        </a:cubicBezTo>
                                        <a:cubicBezTo>
                                          <a:pt x="342" y="142"/>
                                          <a:pt x="345" y="141"/>
                                          <a:pt x="349" y="140"/>
                                        </a:cubicBezTo>
                                        <a:cubicBezTo>
                                          <a:pt x="344" y="140"/>
                                          <a:pt x="339" y="142"/>
                                          <a:pt x="335" y="142"/>
                                        </a:cubicBezTo>
                                        <a:cubicBezTo>
                                          <a:pt x="338" y="141"/>
                                          <a:pt x="342" y="140"/>
                                          <a:pt x="346" y="139"/>
                                        </a:cubicBezTo>
                                        <a:cubicBezTo>
                                          <a:pt x="341" y="140"/>
                                          <a:pt x="336" y="141"/>
                                          <a:pt x="331" y="142"/>
                                        </a:cubicBezTo>
                                        <a:cubicBezTo>
                                          <a:pt x="336" y="140"/>
                                          <a:pt x="340" y="139"/>
                                          <a:pt x="345" y="137"/>
                                        </a:cubicBezTo>
                                        <a:cubicBezTo>
                                          <a:pt x="340" y="138"/>
                                          <a:pt x="336" y="140"/>
                                          <a:pt x="330" y="140"/>
                                        </a:cubicBezTo>
                                        <a:cubicBezTo>
                                          <a:pt x="336" y="138"/>
                                          <a:pt x="342" y="137"/>
                                          <a:pt x="347" y="133"/>
                                        </a:cubicBezTo>
                                        <a:cubicBezTo>
                                          <a:pt x="342" y="135"/>
                                          <a:pt x="337" y="137"/>
                                          <a:pt x="332" y="139"/>
                                        </a:cubicBezTo>
                                        <a:cubicBezTo>
                                          <a:pt x="336" y="136"/>
                                          <a:pt x="341" y="135"/>
                                          <a:pt x="346" y="132"/>
                                        </a:cubicBezTo>
                                        <a:cubicBezTo>
                                          <a:pt x="342" y="133"/>
                                          <a:pt x="338" y="135"/>
                                          <a:pt x="333" y="136"/>
                                        </a:cubicBezTo>
                                        <a:cubicBezTo>
                                          <a:pt x="338" y="132"/>
                                          <a:pt x="345" y="130"/>
                                          <a:pt x="351" y="127"/>
                                        </a:cubicBezTo>
                                        <a:cubicBezTo>
                                          <a:pt x="351" y="127"/>
                                          <a:pt x="351" y="127"/>
                                          <a:pt x="351" y="127"/>
                                        </a:cubicBezTo>
                                        <a:cubicBezTo>
                                          <a:pt x="346" y="128"/>
                                          <a:pt x="341" y="131"/>
                                          <a:pt x="336" y="133"/>
                                        </a:cubicBezTo>
                                        <a:cubicBezTo>
                                          <a:pt x="339" y="129"/>
                                          <a:pt x="345" y="129"/>
                                          <a:pt x="349" y="126"/>
                                        </a:cubicBezTo>
                                        <a:cubicBezTo>
                                          <a:pt x="346" y="127"/>
                                          <a:pt x="342" y="128"/>
                                          <a:pt x="339" y="130"/>
                                        </a:cubicBezTo>
                                        <a:close/>
                                        <a:moveTo>
                                          <a:pt x="327" y="123"/>
                                        </a:moveTo>
                                        <a:cubicBezTo>
                                          <a:pt x="319" y="123"/>
                                          <a:pt x="312" y="124"/>
                                          <a:pt x="305" y="127"/>
                                        </a:cubicBezTo>
                                        <a:cubicBezTo>
                                          <a:pt x="313" y="126"/>
                                          <a:pt x="322" y="123"/>
                                          <a:pt x="330" y="123"/>
                                        </a:cubicBezTo>
                                        <a:cubicBezTo>
                                          <a:pt x="325" y="124"/>
                                          <a:pt x="318" y="126"/>
                                          <a:pt x="314" y="127"/>
                                        </a:cubicBezTo>
                                        <a:cubicBezTo>
                                          <a:pt x="321" y="127"/>
                                          <a:pt x="328" y="122"/>
                                          <a:pt x="333" y="125"/>
                                        </a:cubicBezTo>
                                        <a:cubicBezTo>
                                          <a:pt x="330" y="126"/>
                                          <a:pt x="326" y="126"/>
                                          <a:pt x="322" y="128"/>
                                        </a:cubicBezTo>
                                        <a:cubicBezTo>
                                          <a:pt x="327" y="128"/>
                                          <a:pt x="331" y="126"/>
                                          <a:pt x="336" y="126"/>
                                        </a:cubicBezTo>
                                        <a:cubicBezTo>
                                          <a:pt x="329" y="129"/>
                                          <a:pt x="322" y="131"/>
                                          <a:pt x="315" y="133"/>
                                        </a:cubicBezTo>
                                        <a:cubicBezTo>
                                          <a:pt x="322" y="132"/>
                                          <a:pt x="327" y="130"/>
                                          <a:pt x="333" y="128"/>
                                        </a:cubicBezTo>
                                        <a:cubicBezTo>
                                          <a:pt x="325" y="133"/>
                                          <a:pt x="314" y="137"/>
                                          <a:pt x="303" y="138"/>
                                        </a:cubicBezTo>
                                        <a:cubicBezTo>
                                          <a:pt x="312" y="139"/>
                                          <a:pt x="324" y="134"/>
                                          <a:pt x="332" y="131"/>
                                        </a:cubicBezTo>
                                        <a:cubicBezTo>
                                          <a:pt x="326" y="135"/>
                                          <a:pt x="319" y="138"/>
                                          <a:pt x="312" y="140"/>
                                        </a:cubicBezTo>
                                        <a:cubicBezTo>
                                          <a:pt x="317" y="139"/>
                                          <a:pt x="322" y="137"/>
                                          <a:pt x="326" y="135"/>
                                        </a:cubicBezTo>
                                        <a:cubicBezTo>
                                          <a:pt x="324" y="138"/>
                                          <a:pt x="319" y="141"/>
                                          <a:pt x="316" y="142"/>
                                        </a:cubicBezTo>
                                        <a:cubicBezTo>
                                          <a:pt x="322" y="141"/>
                                          <a:pt x="327" y="136"/>
                                          <a:pt x="333" y="133"/>
                                        </a:cubicBezTo>
                                        <a:cubicBezTo>
                                          <a:pt x="328" y="137"/>
                                          <a:pt x="321" y="140"/>
                                          <a:pt x="316" y="144"/>
                                        </a:cubicBezTo>
                                        <a:cubicBezTo>
                                          <a:pt x="321" y="142"/>
                                          <a:pt x="326" y="139"/>
                                          <a:pt x="330" y="136"/>
                                        </a:cubicBezTo>
                                        <a:cubicBezTo>
                                          <a:pt x="326" y="141"/>
                                          <a:pt x="320" y="144"/>
                                          <a:pt x="314" y="146"/>
                                        </a:cubicBezTo>
                                        <a:cubicBezTo>
                                          <a:pt x="320" y="146"/>
                                          <a:pt x="325" y="142"/>
                                          <a:pt x="329" y="139"/>
                                        </a:cubicBezTo>
                                        <a:cubicBezTo>
                                          <a:pt x="325" y="145"/>
                                          <a:pt x="317" y="148"/>
                                          <a:pt x="310" y="151"/>
                                        </a:cubicBezTo>
                                        <a:cubicBezTo>
                                          <a:pt x="316" y="150"/>
                                          <a:pt x="321" y="146"/>
                                          <a:pt x="326" y="144"/>
                                        </a:cubicBezTo>
                                        <a:cubicBezTo>
                                          <a:pt x="319" y="151"/>
                                          <a:pt x="308" y="155"/>
                                          <a:pt x="297" y="157"/>
                                        </a:cubicBezTo>
                                        <a:cubicBezTo>
                                          <a:pt x="302" y="155"/>
                                          <a:pt x="308" y="154"/>
                                          <a:pt x="312" y="151"/>
                                        </a:cubicBezTo>
                                        <a:cubicBezTo>
                                          <a:pt x="307" y="153"/>
                                          <a:pt x="301" y="155"/>
                                          <a:pt x="295" y="155"/>
                                        </a:cubicBezTo>
                                        <a:cubicBezTo>
                                          <a:pt x="299" y="154"/>
                                          <a:pt x="304" y="153"/>
                                          <a:pt x="308" y="151"/>
                                        </a:cubicBezTo>
                                        <a:cubicBezTo>
                                          <a:pt x="304" y="151"/>
                                          <a:pt x="297" y="154"/>
                                          <a:pt x="293" y="153"/>
                                        </a:cubicBezTo>
                                        <a:cubicBezTo>
                                          <a:pt x="299" y="153"/>
                                          <a:pt x="305" y="151"/>
                                          <a:pt x="309" y="149"/>
                                        </a:cubicBezTo>
                                        <a:cubicBezTo>
                                          <a:pt x="304" y="150"/>
                                          <a:pt x="297" y="153"/>
                                          <a:pt x="291" y="153"/>
                                        </a:cubicBezTo>
                                        <a:cubicBezTo>
                                          <a:pt x="299" y="151"/>
                                          <a:pt x="307" y="148"/>
                                          <a:pt x="313" y="144"/>
                                        </a:cubicBezTo>
                                        <a:cubicBezTo>
                                          <a:pt x="305" y="146"/>
                                          <a:pt x="298" y="152"/>
                                          <a:pt x="289" y="151"/>
                                        </a:cubicBezTo>
                                        <a:cubicBezTo>
                                          <a:pt x="297" y="148"/>
                                          <a:pt x="306" y="147"/>
                                          <a:pt x="314" y="143"/>
                                        </a:cubicBezTo>
                                        <a:cubicBezTo>
                                          <a:pt x="305" y="145"/>
                                          <a:pt x="294" y="150"/>
                                          <a:pt x="285" y="149"/>
                                        </a:cubicBezTo>
                                        <a:cubicBezTo>
                                          <a:pt x="295" y="147"/>
                                          <a:pt x="304" y="144"/>
                                          <a:pt x="311" y="139"/>
                                        </a:cubicBezTo>
                                        <a:cubicBezTo>
                                          <a:pt x="303" y="143"/>
                                          <a:pt x="293" y="148"/>
                                          <a:pt x="282" y="148"/>
                                        </a:cubicBezTo>
                                        <a:cubicBezTo>
                                          <a:pt x="290" y="145"/>
                                          <a:pt x="297" y="142"/>
                                          <a:pt x="305" y="140"/>
                                        </a:cubicBezTo>
                                        <a:cubicBezTo>
                                          <a:pt x="294" y="141"/>
                                          <a:pt x="284" y="149"/>
                                          <a:pt x="272" y="146"/>
                                        </a:cubicBezTo>
                                        <a:cubicBezTo>
                                          <a:pt x="284" y="145"/>
                                          <a:pt x="294" y="140"/>
                                          <a:pt x="305" y="136"/>
                                        </a:cubicBezTo>
                                        <a:cubicBezTo>
                                          <a:pt x="293" y="138"/>
                                          <a:pt x="285" y="145"/>
                                          <a:pt x="272" y="145"/>
                                        </a:cubicBezTo>
                                        <a:cubicBezTo>
                                          <a:pt x="283" y="142"/>
                                          <a:pt x="293" y="138"/>
                                          <a:pt x="303" y="135"/>
                                        </a:cubicBezTo>
                                        <a:cubicBezTo>
                                          <a:pt x="296" y="136"/>
                                          <a:pt x="289" y="139"/>
                                          <a:pt x="283" y="141"/>
                                        </a:cubicBezTo>
                                        <a:cubicBezTo>
                                          <a:pt x="283" y="141"/>
                                          <a:pt x="283" y="141"/>
                                          <a:pt x="283" y="141"/>
                                        </a:cubicBezTo>
                                        <a:cubicBezTo>
                                          <a:pt x="278" y="143"/>
                                          <a:pt x="272" y="144"/>
                                          <a:pt x="267" y="145"/>
                                        </a:cubicBezTo>
                                        <a:cubicBezTo>
                                          <a:pt x="282" y="138"/>
                                          <a:pt x="300" y="133"/>
                                          <a:pt x="317" y="129"/>
                                        </a:cubicBezTo>
                                        <a:cubicBezTo>
                                          <a:pt x="300" y="131"/>
                                          <a:pt x="285" y="138"/>
                                          <a:pt x="268" y="142"/>
                                        </a:cubicBezTo>
                                        <a:cubicBezTo>
                                          <a:pt x="275" y="138"/>
                                          <a:pt x="284" y="137"/>
                                          <a:pt x="290" y="133"/>
                                        </a:cubicBezTo>
                                        <a:cubicBezTo>
                                          <a:pt x="283" y="135"/>
                                          <a:pt x="275" y="138"/>
                                          <a:pt x="269" y="140"/>
                                        </a:cubicBezTo>
                                        <a:cubicBezTo>
                                          <a:pt x="277" y="134"/>
                                          <a:pt x="289" y="132"/>
                                          <a:pt x="298" y="127"/>
                                        </a:cubicBezTo>
                                        <a:cubicBezTo>
                                          <a:pt x="288" y="130"/>
                                          <a:pt x="278" y="134"/>
                                          <a:pt x="270" y="138"/>
                                        </a:cubicBezTo>
                                        <a:cubicBezTo>
                                          <a:pt x="275" y="133"/>
                                          <a:pt x="284" y="132"/>
                                          <a:pt x="290" y="128"/>
                                        </a:cubicBezTo>
                                        <a:cubicBezTo>
                                          <a:pt x="284" y="129"/>
                                          <a:pt x="277" y="133"/>
                                          <a:pt x="271" y="135"/>
                                        </a:cubicBezTo>
                                        <a:cubicBezTo>
                                          <a:pt x="276" y="131"/>
                                          <a:pt x="283" y="128"/>
                                          <a:pt x="291" y="126"/>
                                        </a:cubicBezTo>
                                        <a:cubicBezTo>
                                          <a:pt x="284" y="126"/>
                                          <a:pt x="279" y="130"/>
                                          <a:pt x="273" y="132"/>
                                        </a:cubicBezTo>
                                        <a:cubicBezTo>
                                          <a:pt x="277" y="126"/>
                                          <a:pt x="286" y="125"/>
                                          <a:pt x="294" y="123"/>
                                        </a:cubicBezTo>
                                        <a:cubicBezTo>
                                          <a:pt x="288" y="123"/>
                                          <a:pt x="281" y="125"/>
                                          <a:pt x="276" y="127"/>
                                        </a:cubicBezTo>
                                        <a:cubicBezTo>
                                          <a:pt x="282" y="123"/>
                                          <a:pt x="291" y="121"/>
                                          <a:pt x="298" y="121"/>
                                        </a:cubicBezTo>
                                        <a:cubicBezTo>
                                          <a:pt x="297" y="122"/>
                                          <a:pt x="295" y="122"/>
                                          <a:pt x="294" y="123"/>
                                        </a:cubicBezTo>
                                        <a:cubicBezTo>
                                          <a:pt x="297" y="123"/>
                                          <a:pt x="301" y="121"/>
                                          <a:pt x="304" y="121"/>
                                        </a:cubicBezTo>
                                        <a:cubicBezTo>
                                          <a:pt x="302" y="123"/>
                                          <a:pt x="298" y="123"/>
                                          <a:pt x="296" y="124"/>
                                        </a:cubicBezTo>
                                        <a:cubicBezTo>
                                          <a:pt x="301" y="124"/>
                                          <a:pt x="305" y="121"/>
                                          <a:pt x="311" y="123"/>
                                        </a:cubicBezTo>
                                        <a:cubicBezTo>
                                          <a:pt x="308" y="124"/>
                                          <a:pt x="305" y="124"/>
                                          <a:pt x="302" y="125"/>
                                        </a:cubicBezTo>
                                        <a:cubicBezTo>
                                          <a:pt x="311" y="124"/>
                                          <a:pt x="320" y="122"/>
                                          <a:pt x="327" y="123"/>
                                        </a:cubicBezTo>
                                        <a:close/>
                                        <a:moveTo>
                                          <a:pt x="318" y="121"/>
                                        </a:moveTo>
                                        <a:cubicBezTo>
                                          <a:pt x="317" y="121"/>
                                          <a:pt x="316" y="121"/>
                                          <a:pt x="314" y="120"/>
                                        </a:cubicBezTo>
                                        <a:cubicBezTo>
                                          <a:pt x="318" y="119"/>
                                          <a:pt x="321" y="116"/>
                                          <a:pt x="324" y="114"/>
                                        </a:cubicBezTo>
                                        <a:cubicBezTo>
                                          <a:pt x="323" y="116"/>
                                          <a:pt x="320" y="118"/>
                                          <a:pt x="318" y="121"/>
                                        </a:cubicBezTo>
                                        <a:close/>
                                        <a:moveTo>
                                          <a:pt x="311" y="120"/>
                                        </a:moveTo>
                                        <a:cubicBezTo>
                                          <a:pt x="318" y="117"/>
                                          <a:pt x="324" y="112"/>
                                          <a:pt x="329" y="106"/>
                                        </a:cubicBezTo>
                                        <a:cubicBezTo>
                                          <a:pt x="325" y="112"/>
                                          <a:pt x="320" y="120"/>
                                          <a:pt x="311" y="120"/>
                                        </a:cubicBezTo>
                                        <a:close/>
                                        <a:moveTo>
                                          <a:pt x="333" y="84"/>
                                        </a:moveTo>
                                        <a:cubicBezTo>
                                          <a:pt x="327" y="88"/>
                                          <a:pt x="320" y="91"/>
                                          <a:pt x="313" y="94"/>
                                        </a:cubicBezTo>
                                        <a:cubicBezTo>
                                          <a:pt x="321" y="92"/>
                                          <a:pt x="327" y="88"/>
                                          <a:pt x="333" y="85"/>
                                        </a:cubicBezTo>
                                        <a:cubicBezTo>
                                          <a:pt x="327" y="90"/>
                                          <a:pt x="319" y="93"/>
                                          <a:pt x="313" y="98"/>
                                        </a:cubicBezTo>
                                        <a:cubicBezTo>
                                          <a:pt x="320" y="95"/>
                                          <a:pt x="326" y="91"/>
                                          <a:pt x="332" y="87"/>
                                        </a:cubicBezTo>
                                        <a:cubicBezTo>
                                          <a:pt x="329" y="91"/>
                                          <a:pt x="323" y="94"/>
                                          <a:pt x="318" y="97"/>
                                        </a:cubicBezTo>
                                        <a:cubicBezTo>
                                          <a:pt x="323" y="96"/>
                                          <a:pt x="328" y="92"/>
                                          <a:pt x="332" y="90"/>
                                        </a:cubicBezTo>
                                        <a:cubicBezTo>
                                          <a:pt x="327" y="95"/>
                                          <a:pt x="321" y="99"/>
                                          <a:pt x="316" y="103"/>
                                        </a:cubicBezTo>
                                        <a:cubicBezTo>
                                          <a:pt x="322" y="100"/>
                                          <a:pt x="329" y="95"/>
                                          <a:pt x="334" y="89"/>
                                        </a:cubicBezTo>
                                        <a:cubicBezTo>
                                          <a:pt x="330" y="98"/>
                                          <a:pt x="321" y="104"/>
                                          <a:pt x="312" y="109"/>
                                        </a:cubicBezTo>
                                        <a:cubicBezTo>
                                          <a:pt x="320" y="107"/>
                                          <a:pt x="326" y="101"/>
                                          <a:pt x="331" y="96"/>
                                        </a:cubicBezTo>
                                        <a:cubicBezTo>
                                          <a:pt x="325" y="104"/>
                                          <a:pt x="317" y="110"/>
                                          <a:pt x="307" y="115"/>
                                        </a:cubicBezTo>
                                        <a:cubicBezTo>
                                          <a:pt x="317" y="111"/>
                                          <a:pt x="325" y="105"/>
                                          <a:pt x="331" y="97"/>
                                        </a:cubicBezTo>
                                        <a:cubicBezTo>
                                          <a:pt x="328" y="106"/>
                                          <a:pt x="319" y="111"/>
                                          <a:pt x="311" y="116"/>
                                        </a:cubicBezTo>
                                        <a:cubicBezTo>
                                          <a:pt x="319" y="112"/>
                                          <a:pt x="327" y="107"/>
                                          <a:pt x="331" y="99"/>
                                        </a:cubicBezTo>
                                        <a:cubicBezTo>
                                          <a:pt x="326" y="109"/>
                                          <a:pt x="316" y="122"/>
                                          <a:pt x="303" y="119"/>
                                        </a:cubicBezTo>
                                        <a:cubicBezTo>
                                          <a:pt x="304" y="118"/>
                                          <a:pt x="306" y="118"/>
                                          <a:pt x="306" y="117"/>
                                        </a:cubicBezTo>
                                        <a:cubicBezTo>
                                          <a:pt x="304" y="117"/>
                                          <a:pt x="301" y="119"/>
                                          <a:pt x="298" y="119"/>
                                        </a:cubicBezTo>
                                        <a:cubicBezTo>
                                          <a:pt x="301" y="118"/>
                                          <a:pt x="305" y="116"/>
                                          <a:pt x="308" y="114"/>
                                        </a:cubicBezTo>
                                        <a:cubicBezTo>
                                          <a:pt x="304" y="116"/>
                                          <a:pt x="300" y="118"/>
                                          <a:pt x="295" y="119"/>
                                        </a:cubicBezTo>
                                        <a:cubicBezTo>
                                          <a:pt x="300" y="117"/>
                                          <a:pt x="305" y="114"/>
                                          <a:pt x="309" y="111"/>
                                        </a:cubicBezTo>
                                        <a:cubicBezTo>
                                          <a:pt x="302" y="113"/>
                                          <a:pt x="298" y="118"/>
                                          <a:pt x="289" y="119"/>
                                        </a:cubicBezTo>
                                        <a:cubicBezTo>
                                          <a:pt x="294" y="117"/>
                                          <a:pt x="298" y="115"/>
                                          <a:pt x="302" y="113"/>
                                        </a:cubicBezTo>
                                        <a:cubicBezTo>
                                          <a:pt x="297" y="114"/>
                                          <a:pt x="293" y="117"/>
                                          <a:pt x="287" y="118"/>
                                        </a:cubicBezTo>
                                        <a:cubicBezTo>
                                          <a:pt x="295" y="115"/>
                                          <a:pt x="301" y="111"/>
                                          <a:pt x="308" y="106"/>
                                        </a:cubicBezTo>
                                        <a:cubicBezTo>
                                          <a:pt x="300" y="110"/>
                                          <a:pt x="294" y="115"/>
                                          <a:pt x="285" y="117"/>
                                        </a:cubicBezTo>
                                        <a:cubicBezTo>
                                          <a:pt x="291" y="114"/>
                                          <a:pt x="296" y="111"/>
                                          <a:pt x="301" y="107"/>
                                        </a:cubicBezTo>
                                        <a:cubicBezTo>
                                          <a:pt x="295" y="110"/>
                                          <a:pt x="290" y="114"/>
                                          <a:pt x="283" y="117"/>
                                        </a:cubicBezTo>
                                        <a:cubicBezTo>
                                          <a:pt x="289" y="111"/>
                                          <a:pt x="298" y="107"/>
                                          <a:pt x="304" y="102"/>
                                        </a:cubicBezTo>
                                        <a:cubicBezTo>
                                          <a:pt x="298" y="105"/>
                                          <a:pt x="292" y="110"/>
                                          <a:pt x="286" y="113"/>
                                        </a:cubicBezTo>
                                        <a:cubicBezTo>
                                          <a:pt x="293" y="108"/>
                                          <a:pt x="301" y="103"/>
                                          <a:pt x="309" y="97"/>
                                        </a:cubicBezTo>
                                        <a:cubicBezTo>
                                          <a:pt x="305" y="99"/>
                                          <a:pt x="302" y="101"/>
                                          <a:pt x="299" y="103"/>
                                        </a:cubicBezTo>
                                        <a:cubicBezTo>
                                          <a:pt x="298" y="103"/>
                                          <a:pt x="299" y="104"/>
                                          <a:pt x="299" y="104"/>
                                        </a:cubicBezTo>
                                        <a:cubicBezTo>
                                          <a:pt x="294" y="106"/>
                                          <a:pt x="290" y="110"/>
                                          <a:pt x="285" y="112"/>
                                        </a:cubicBezTo>
                                        <a:cubicBezTo>
                                          <a:pt x="291" y="106"/>
                                          <a:pt x="299" y="101"/>
                                          <a:pt x="307" y="97"/>
                                        </a:cubicBezTo>
                                        <a:cubicBezTo>
                                          <a:pt x="299" y="100"/>
                                          <a:pt x="293" y="105"/>
                                          <a:pt x="286" y="109"/>
                                        </a:cubicBezTo>
                                        <a:cubicBezTo>
                                          <a:pt x="295" y="101"/>
                                          <a:pt x="305" y="94"/>
                                          <a:pt x="317" y="88"/>
                                        </a:cubicBezTo>
                                        <a:cubicBezTo>
                                          <a:pt x="305" y="93"/>
                                          <a:pt x="296" y="100"/>
                                          <a:pt x="287" y="107"/>
                                        </a:cubicBezTo>
                                        <a:cubicBezTo>
                                          <a:pt x="293" y="97"/>
                                          <a:pt x="304" y="92"/>
                                          <a:pt x="316" y="87"/>
                                        </a:cubicBezTo>
                                        <a:cubicBezTo>
                                          <a:pt x="305" y="89"/>
                                          <a:pt x="295" y="97"/>
                                          <a:pt x="288" y="103"/>
                                        </a:cubicBezTo>
                                        <a:cubicBezTo>
                                          <a:pt x="292" y="95"/>
                                          <a:pt x="303" y="90"/>
                                          <a:pt x="312" y="87"/>
                                        </a:cubicBezTo>
                                        <a:cubicBezTo>
                                          <a:pt x="302" y="89"/>
                                          <a:pt x="294" y="94"/>
                                          <a:pt x="288" y="101"/>
                                        </a:cubicBezTo>
                                        <a:cubicBezTo>
                                          <a:pt x="295" y="86"/>
                                          <a:pt x="312" y="81"/>
                                          <a:pt x="333" y="84"/>
                                        </a:cubicBezTo>
                                        <a:close/>
                                        <a:moveTo>
                                          <a:pt x="299" y="81"/>
                                        </a:moveTo>
                                        <a:cubicBezTo>
                                          <a:pt x="304" y="77"/>
                                          <a:pt x="309" y="72"/>
                                          <a:pt x="313" y="68"/>
                                        </a:cubicBezTo>
                                        <a:cubicBezTo>
                                          <a:pt x="310" y="72"/>
                                          <a:pt x="305" y="78"/>
                                          <a:pt x="299" y="81"/>
                                        </a:cubicBezTo>
                                        <a:close/>
                                        <a:moveTo>
                                          <a:pt x="293" y="82"/>
                                        </a:moveTo>
                                        <a:cubicBezTo>
                                          <a:pt x="296" y="80"/>
                                          <a:pt x="301" y="79"/>
                                          <a:pt x="302" y="76"/>
                                        </a:cubicBezTo>
                                        <a:cubicBezTo>
                                          <a:pt x="307" y="73"/>
                                          <a:pt x="310" y="68"/>
                                          <a:pt x="314" y="64"/>
                                        </a:cubicBezTo>
                                        <a:cubicBezTo>
                                          <a:pt x="310" y="72"/>
                                          <a:pt x="302" y="78"/>
                                          <a:pt x="293" y="82"/>
                                        </a:cubicBezTo>
                                        <a:close/>
                                        <a:moveTo>
                                          <a:pt x="292" y="81"/>
                                        </a:moveTo>
                                        <a:cubicBezTo>
                                          <a:pt x="300" y="75"/>
                                          <a:pt x="310" y="68"/>
                                          <a:pt x="315" y="60"/>
                                        </a:cubicBezTo>
                                        <a:cubicBezTo>
                                          <a:pt x="311" y="70"/>
                                          <a:pt x="301" y="76"/>
                                          <a:pt x="292" y="81"/>
                                        </a:cubicBezTo>
                                        <a:close/>
                                        <a:moveTo>
                                          <a:pt x="278" y="64"/>
                                        </a:moveTo>
                                        <a:cubicBezTo>
                                          <a:pt x="277" y="64"/>
                                          <a:pt x="277" y="64"/>
                                          <a:pt x="276" y="65"/>
                                        </a:cubicBezTo>
                                        <a:cubicBezTo>
                                          <a:pt x="276" y="64"/>
                                          <a:pt x="277" y="64"/>
                                          <a:pt x="278" y="64"/>
                                        </a:cubicBezTo>
                                        <a:close/>
                                        <a:moveTo>
                                          <a:pt x="283" y="62"/>
                                        </a:moveTo>
                                        <a:cubicBezTo>
                                          <a:pt x="281" y="62"/>
                                          <a:pt x="280" y="64"/>
                                          <a:pt x="278" y="64"/>
                                        </a:cubicBezTo>
                                        <a:cubicBezTo>
                                          <a:pt x="282" y="61"/>
                                          <a:pt x="287" y="60"/>
                                          <a:pt x="291" y="60"/>
                                        </a:cubicBezTo>
                                        <a:cubicBezTo>
                                          <a:pt x="291" y="60"/>
                                          <a:pt x="290" y="61"/>
                                          <a:pt x="289" y="61"/>
                                        </a:cubicBezTo>
                                        <a:cubicBezTo>
                                          <a:pt x="291" y="62"/>
                                          <a:pt x="292" y="60"/>
                                          <a:pt x="293" y="60"/>
                                        </a:cubicBezTo>
                                        <a:cubicBezTo>
                                          <a:pt x="294" y="60"/>
                                          <a:pt x="293" y="60"/>
                                          <a:pt x="293" y="60"/>
                                        </a:cubicBezTo>
                                        <a:cubicBezTo>
                                          <a:pt x="294" y="59"/>
                                          <a:pt x="295" y="59"/>
                                          <a:pt x="296" y="59"/>
                                        </a:cubicBezTo>
                                        <a:cubicBezTo>
                                          <a:pt x="294" y="60"/>
                                          <a:pt x="293" y="61"/>
                                          <a:pt x="292" y="62"/>
                                        </a:cubicBezTo>
                                        <a:cubicBezTo>
                                          <a:pt x="294" y="62"/>
                                          <a:pt x="295" y="61"/>
                                          <a:pt x="297" y="60"/>
                                        </a:cubicBezTo>
                                        <a:cubicBezTo>
                                          <a:pt x="297" y="59"/>
                                          <a:pt x="297" y="59"/>
                                          <a:pt x="297" y="59"/>
                                        </a:cubicBezTo>
                                        <a:cubicBezTo>
                                          <a:pt x="298" y="59"/>
                                          <a:pt x="299" y="58"/>
                                          <a:pt x="300" y="58"/>
                                        </a:cubicBezTo>
                                        <a:cubicBezTo>
                                          <a:pt x="298" y="60"/>
                                          <a:pt x="296" y="61"/>
                                          <a:pt x="295" y="63"/>
                                        </a:cubicBezTo>
                                        <a:cubicBezTo>
                                          <a:pt x="296" y="62"/>
                                          <a:pt x="299" y="60"/>
                                          <a:pt x="300" y="58"/>
                                        </a:cubicBezTo>
                                        <a:cubicBezTo>
                                          <a:pt x="301" y="59"/>
                                          <a:pt x="302" y="58"/>
                                          <a:pt x="302" y="57"/>
                                        </a:cubicBezTo>
                                        <a:cubicBezTo>
                                          <a:pt x="304" y="57"/>
                                          <a:pt x="305" y="56"/>
                                          <a:pt x="308" y="55"/>
                                        </a:cubicBezTo>
                                        <a:cubicBezTo>
                                          <a:pt x="304" y="59"/>
                                          <a:pt x="299" y="62"/>
                                          <a:pt x="294" y="64"/>
                                        </a:cubicBezTo>
                                        <a:cubicBezTo>
                                          <a:pt x="301" y="62"/>
                                          <a:pt x="304" y="57"/>
                                          <a:pt x="312" y="54"/>
                                        </a:cubicBezTo>
                                        <a:cubicBezTo>
                                          <a:pt x="308" y="58"/>
                                          <a:pt x="304" y="61"/>
                                          <a:pt x="300" y="64"/>
                                        </a:cubicBezTo>
                                        <a:cubicBezTo>
                                          <a:pt x="301" y="64"/>
                                          <a:pt x="302" y="63"/>
                                          <a:pt x="303" y="63"/>
                                        </a:cubicBezTo>
                                        <a:cubicBezTo>
                                          <a:pt x="307" y="60"/>
                                          <a:pt x="310" y="57"/>
                                          <a:pt x="314" y="54"/>
                                        </a:cubicBezTo>
                                        <a:cubicBezTo>
                                          <a:pt x="310" y="59"/>
                                          <a:pt x="305" y="64"/>
                                          <a:pt x="300" y="68"/>
                                        </a:cubicBezTo>
                                        <a:cubicBezTo>
                                          <a:pt x="305" y="65"/>
                                          <a:pt x="310" y="60"/>
                                          <a:pt x="315" y="55"/>
                                        </a:cubicBezTo>
                                        <a:cubicBezTo>
                                          <a:pt x="312" y="61"/>
                                          <a:pt x="306" y="65"/>
                                          <a:pt x="302" y="70"/>
                                        </a:cubicBezTo>
                                        <a:cubicBezTo>
                                          <a:pt x="305" y="69"/>
                                          <a:pt x="308" y="66"/>
                                          <a:pt x="310" y="63"/>
                                        </a:cubicBezTo>
                                        <a:cubicBezTo>
                                          <a:pt x="312" y="61"/>
                                          <a:pt x="313" y="59"/>
                                          <a:pt x="315" y="57"/>
                                        </a:cubicBezTo>
                                        <a:cubicBezTo>
                                          <a:pt x="312" y="65"/>
                                          <a:pt x="304" y="72"/>
                                          <a:pt x="296" y="77"/>
                                        </a:cubicBezTo>
                                        <a:cubicBezTo>
                                          <a:pt x="296" y="77"/>
                                          <a:pt x="296" y="77"/>
                                          <a:pt x="296" y="77"/>
                                        </a:cubicBezTo>
                                        <a:cubicBezTo>
                                          <a:pt x="296" y="76"/>
                                          <a:pt x="297" y="76"/>
                                          <a:pt x="298" y="75"/>
                                        </a:cubicBezTo>
                                        <a:cubicBezTo>
                                          <a:pt x="294" y="76"/>
                                          <a:pt x="291" y="78"/>
                                          <a:pt x="288" y="79"/>
                                        </a:cubicBezTo>
                                        <a:cubicBezTo>
                                          <a:pt x="291" y="77"/>
                                          <a:pt x="295" y="76"/>
                                          <a:pt x="297" y="74"/>
                                        </a:cubicBezTo>
                                        <a:cubicBezTo>
                                          <a:pt x="298" y="74"/>
                                          <a:pt x="298" y="74"/>
                                          <a:pt x="299" y="73"/>
                                        </a:cubicBezTo>
                                        <a:cubicBezTo>
                                          <a:pt x="295" y="75"/>
                                          <a:pt x="290" y="77"/>
                                          <a:pt x="286" y="78"/>
                                        </a:cubicBezTo>
                                        <a:cubicBezTo>
                                          <a:pt x="289" y="76"/>
                                          <a:pt x="293" y="74"/>
                                          <a:pt x="296" y="72"/>
                                        </a:cubicBezTo>
                                        <a:cubicBezTo>
                                          <a:pt x="292" y="74"/>
                                          <a:pt x="284" y="79"/>
                                          <a:pt x="279" y="78"/>
                                        </a:cubicBezTo>
                                        <a:cubicBezTo>
                                          <a:pt x="286" y="76"/>
                                          <a:pt x="291" y="72"/>
                                          <a:pt x="296" y="68"/>
                                        </a:cubicBezTo>
                                        <a:cubicBezTo>
                                          <a:pt x="290" y="72"/>
                                          <a:pt x="283" y="76"/>
                                          <a:pt x="276" y="78"/>
                                        </a:cubicBezTo>
                                        <a:cubicBezTo>
                                          <a:pt x="280" y="76"/>
                                          <a:pt x="285" y="73"/>
                                          <a:pt x="289" y="70"/>
                                        </a:cubicBezTo>
                                        <a:cubicBezTo>
                                          <a:pt x="283" y="73"/>
                                          <a:pt x="276" y="77"/>
                                          <a:pt x="270" y="81"/>
                                        </a:cubicBezTo>
                                        <a:cubicBezTo>
                                          <a:pt x="276" y="74"/>
                                          <a:pt x="285" y="69"/>
                                          <a:pt x="293" y="64"/>
                                        </a:cubicBezTo>
                                        <a:cubicBezTo>
                                          <a:pt x="285" y="68"/>
                                          <a:pt x="278" y="73"/>
                                          <a:pt x="271" y="78"/>
                                        </a:cubicBezTo>
                                        <a:cubicBezTo>
                                          <a:pt x="276" y="72"/>
                                          <a:pt x="284" y="69"/>
                                          <a:pt x="290" y="64"/>
                                        </a:cubicBezTo>
                                        <a:cubicBezTo>
                                          <a:pt x="284" y="67"/>
                                          <a:pt x="279" y="71"/>
                                          <a:pt x="272" y="74"/>
                                        </a:cubicBezTo>
                                        <a:cubicBezTo>
                                          <a:pt x="277" y="68"/>
                                          <a:pt x="284" y="66"/>
                                          <a:pt x="290" y="62"/>
                                        </a:cubicBezTo>
                                        <a:cubicBezTo>
                                          <a:pt x="285" y="64"/>
                                          <a:pt x="279" y="68"/>
                                          <a:pt x="274" y="71"/>
                                        </a:cubicBezTo>
                                        <a:cubicBezTo>
                                          <a:pt x="277" y="66"/>
                                          <a:pt x="283" y="65"/>
                                          <a:pt x="287" y="62"/>
                                        </a:cubicBezTo>
                                        <a:cubicBezTo>
                                          <a:pt x="283" y="64"/>
                                          <a:pt x="279" y="66"/>
                                          <a:pt x="274" y="68"/>
                                        </a:cubicBezTo>
                                        <a:cubicBezTo>
                                          <a:pt x="275" y="65"/>
                                          <a:pt x="280" y="64"/>
                                          <a:pt x="283" y="62"/>
                                        </a:cubicBezTo>
                                        <a:close/>
                                        <a:moveTo>
                                          <a:pt x="250" y="47"/>
                                        </a:moveTo>
                                        <a:cubicBezTo>
                                          <a:pt x="256" y="43"/>
                                          <a:pt x="262" y="38"/>
                                          <a:pt x="269" y="35"/>
                                        </a:cubicBezTo>
                                        <a:cubicBezTo>
                                          <a:pt x="267" y="41"/>
                                          <a:pt x="263" y="47"/>
                                          <a:pt x="260" y="53"/>
                                        </a:cubicBezTo>
                                        <a:cubicBezTo>
                                          <a:pt x="264" y="48"/>
                                          <a:pt x="267" y="41"/>
                                          <a:pt x="270" y="35"/>
                                        </a:cubicBezTo>
                                        <a:cubicBezTo>
                                          <a:pt x="267" y="45"/>
                                          <a:pt x="261" y="56"/>
                                          <a:pt x="256" y="64"/>
                                        </a:cubicBezTo>
                                        <a:cubicBezTo>
                                          <a:pt x="263" y="57"/>
                                          <a:pt x="266" y="45"/>
                                          <a:pt x="272" y="37"/>
                                        </a:cubicBezTo>
                                        <a:cubicBezTo>
                                          <a:pt x="269" y="43"/>
                                          <a:pt x="267" y="51"/>
                                          <a:pt x="265" y="57"/>
                                        </a:cubicBezTo>
                                        <a:cubicBezTo>
                                          <a:pt x="268" y="51"/>
                                          <a:pt x="270" y="44"/>
                                          <a:pt x="272" y="38"/>
                                        </a:cubicBezTo>
                                        <a:cubicBezTo>
                                          <a:pt x="273" y="44"/>
                                          <a:pt x="269" y="52"/>
                                          <a:pt x="266" y="59"/>
                                        </a:cubicBezTo>
                                        <a:cubicBezTo>
                                          <a:pt x="270" y="54"/>
                                          <a:pt x="270" y="48"/>
                                          <a:pt x="273" y="42"/>
                                        </a:cubicBezTo>
                                        <a:cubicBezTo>
                                          <a:pt x="271" y="53"/>
                                          <a:pt x="268" y="61"/>
                                          <a:pt x="263" y="69"/>
                                        </a:cubicBezTo>
                                        <a:cubicBezTo>
                                          <a:pt x="268" y="63"/>
                                          <a:pt x="271" y="53"/>
                                          <a:pt x="274" y="43"/>
                                        </a:cubicBezTo>
                                        <a:cubicBezTo>
                                          <a:pt x="273" y="57"/>
                                          <a:pt x="265" y="70"/>
                                          <a:pt x="258" y="81"/>
                                        </a:cubicBezTo>
                                        <a:cubicBezTo>
                                          <a:pt x="265" y="72"/>
                                          <a:pt x="270" y="63"/>
                                          <a:pt x="273" y="52"/>
                                        </a:cubicBezTo>
                                        <a:cubicBezTo>
                                          <a:pt x="273" y="53"/>
                                          <a:pt x="273" y="54"/>
                                          <a:pt x="274" y="55"/>
                                        </a:cubicBezTo>
                                        <a:cubicBezTo>
                                          <a:pt x="270" y="63"/>
                                          <a:pt x="267" y="72"/>
                                          <a:pt x="262" y="79"/>
                                        </a:cubicBezTo>
                                        <a:cubicBezTo>
                                          <a:pt x="267" y="72"/>
                                          <a:pt x="270" y="64"/>
                                          <a:pt x="274" y="57"/>
                                        </a:cubicBezTo>
                                        <a:cubicBezTo>
                                          <a:pt x="274" y="63"/>
                                          <a:pt x="270" y="68"/>
                                          <a:pt x="267" y="74"/>
                                        </a:cubicBezTo>
                                        <a:cubicBezTo>
                                          <a:pt x="270" y="71"/>
                                          <a:pt x="272" y="65"/>
                                          <a:pt x="274" y="61"/>
                                        </a:cubicBezTo>
                                        <a:cubicBezTo>
                                          <a:pt x="274" y="67"/>
                                          <a:pt x="269" y="72"/>
                                          <a:pt x="269" y="76"/>
                                        </a:cubicBezTo>
                                        <a:cubicBezTo>
                                          <a:pt x="269" y="76"/>
                                          <a:pt x="269" y="76"/>
                                          <a:pt x="268" y="77"/>
                                        </a:cubicBezTo>
                                        <a:cubicBezTo>
                                          <a:pt x="268" y="81"/>
                                          <a:pt x="264" y="83"/>
                                          <a:pt x="261" y="84"/>
                                        </a:cubicBezTo>
                                        <a:cubicBezTo>
                                          <a:pt x="261" y="83"/>
                                          <a:pt x="263" y="81"/>
                                          <a:pt x="264" y="80"/>
                                        </a:cubicBezTo>
                                        <a:cubicBezTo>
                                          <a:pt x="261" y="81"/>
                                          <a:pt x="259" y="85"/>
                                          <a:pt x="255" y="86"/>
                                        </a:cubicBezTo>
                                        <a:cubicBezTo>
                                          <a:pt x="256" y="85"/>
                                          <a:pt x="258" y="84"/>
                                          <a:pt x="259" y="83"/>
                                        </a:cubicBezTo>
                                        <a:cubicBezTo>
                                          <a:pt x="256" y="84"/>
                                          <a:pt x="254" y="87"/>
                                          <a:pt x="251" y="88"/>
                                        </a:cubicBezTo>
                                        <a:cubicBezTo>
                                          <a:pt x="253" y="85"/>
                                          <a:pt x="255" y="83"/>
                                          <a:pt x="257" y="81"/>
                                        </a:cubicBezTo>
                                        <a:cubicBezTo>
                                          <a:pt x="253" y="83"/>
                                          <a:pt x="250" y="88"/>
                                          <a:pt x="246" y="90"/>
                                        </a:cubicBezTo>
                                        <a:cubicBezTo>
                                          <a:pt x="248" y="87"/>
                                          <a:pt x="251" y="85"/>
                                          <a:pt x="253" y="81"/>
                                        </a:cubicBezTo>
                                        <a:cubicBezTo>
                                          <a:pt x="249" y="86"/>
                                          <a:pt x="244" y="91"/>
                                          <a:pt x="239" y="95"/>
                                        </a:cubicBezTo>
                                        <a:cubicBezTo>
                                          <a:pt x="245" y="87"/>
                                          <a:pt x="251" y="81"/>
                                          <a:pt x="256" y="73"/>
                                        </a:cubicBezTo>
                                        <a:cubicBezTo>
                                          <a:pt x="250" y="79"/>
                                          <a:pt x="245" y="87"/>
                                          <a:pt x="239" y="93"/>
                                        </a:cubicBezTo>
                                        <a:cubicBezTo>
                                          <a:pt x="240" y="88"/>
                                          <a:pt x="246" y="85"/>
                                          <a:pt x="248" y="80"/>
                                        </a:cubicBezTo>
                                        <a:cubicBezTo>
                                          <a:pt x="245" y="83"/>
                                          <a:pt x="242" y="87"/>
                                          <a:pt x="238" y="91"/>
                                        </a:cubicBezTo>
                                        <a:cubicBezTo>
                                          <a:pt x="244" y="81"/>
                                          <a:pt x="252" y="71"/>
                                          <a:pt x="257" y="59"/>
                                        </a:cubicBezTo>
                                        <a:cubicBezTo>
                                          <a:pt x="251" y="69"/>
                                          <a:pt x="246" y="80"/>
                                          <a:pt x="237" y="88"/>
                                        </a:cubicBezTo>
                                        <a:cubicBezTo>
                                          <a:pt x="239" y="83"/>
                                          <a:pt x="245" y="79"/>
                                          <a:pt x="247" y="73"/>
                                        </a:cubicBezTo>
                                        <a:cubicBezTo>
                                          <a:pt x="244" y="78"/>
                                          <a:pt x="240" y="82"/>
                                          <a:pt x="236" y="86"/>
                                        </a:cubicBezTo>
                                        <a:cubicBezTo>
                                          <a:pt x="235" y="84"/>
                                          <a:pt x="239" y="83"/>
                                          <a:pt x="239" y="81"/>
                                        </a:cubicBezTo>
                                        <a:cubicBezTo>
                                          <a:pt x="242" y="79"/>
                                          <a:pt x="245" y="75"/>
                                          <a:pt x="247" y="72"/>
                                        </a:cubicBezTo>
                                        <a:cubicBezTo>
                                          <a:pt x="243" y="76"/>
                                          <a:pt x="240" y="80"/>
                                          <a:pt x="235" y="84"/>
                                        </a:cubicBezTo>
                                        <a:cubicBezTo>
                                          <a:pt x="235" y="83"/>
                                          <a:pt x="235" y="83"/>
                                          <a:pt x="235" y="83"/>
                                        </a:cubicBezTo>
                                        <a:cubicBezTo>
                                          <a:pt x="241" y="76"/>
                                          <a:pt x="245" y="71"/>
                                          <a:pt x="250" y="63"/>
                                        </a:cubicBezTo>
                                        <a:cubicBezTo>
                                          <a:pt x="245" y="70"/>
                                          <a:pt x="240" y="76"/>
                                          <a:pt x="235" y="82"/>
                                        </a:cubicBezTo>
                                        <a:cubicBezTo>
                                          <a:pt x="234" y="82"/>
                                          <a:pt x="234" y="81"/>
                                          <a:pt x="234" y="81"/>
                                        </a:cubicBezTo>
                                        <a:cubicBezTo>
                                          <a:pt x="238" y="75"/>
                                          <a:pt x="243" y="71"/>
                                          <a:pt x="246" y="64"/>
                                        </a:cubicBezTo>
                                        <a:cubicBezTo>
                                          <a:pt x="245" y="66"/>
                                          <a:pt x="244" y="68"/>
                                          <a:pt x="242" y="69"/>
                                        </a:cubicBezTo>
                                        <a:cubicBezTo>
                                          <a:pt x="242" y="70"/>
                                          <a:pt x="243" y="69"/>
                                          <a:pt x="243" y="69"/>
                                        </a:cubicBezTo>
                                        <a:cubicBezTo>
                                          <a:pt x="240" y="72"/>
                                          <a:pt x="237" y="77"/>
                                          <a:pt x="234" y="79"/>
                                        </a:cubicBezTo>
                                        <a:cubicBezTo>
                                          <a:pt x="235" y="75"/>
                                          <a:pt x="239" y="72"/>
                                          <a:pt x="241" y="68"/>
                                        </a:cubicBezTo>
                                        <a:cubicBezTo>
                                          <a:pt x="238" y="71"/>
                                          <a:pt x="236" y="75"/>
                                          <a:pt x="233" y="77"/>
                                        </a:cubicBezTo>
                                        <a:cubicBezTo>
                                          <a:pt x="233" y="77"/>
                                          <a:pt x="232" y="77"/>
                                          <a:pt x="232" y="76"/>
                                        </a:cubicBezTo>
                                        <a:cubicBezTo>
                                          <a:pt x="236" y="68"/>
                                          <a:pt x="242" y="62"/>
                                          <a:pt x="248" y="55"/>
                                        </a:cubicBezTo>
                                        <a:cubicBezTo>
                                          <a:pt x="245" y="58"/>
                                          <a:pt x="242" y="60"/>
                                          <a:pt x="241" y="63"/>
                                        </a:cubicBezTo>
                                        <a:cubicBezTo>
                                          <a:pt x="237" y="66"/>
                                          <a:pt x="234" y="72"/>
                                          <a:pt x="230" y="76"/>
                                        </a:cubicBezTo>
                                        <a:cubicBezTo>
                                          <a:pt x="233" y="69"/>
                                          <a:pt x="238" y="63"/>
                                          <a:pt x="243" y="57"/>
                                        </a:cubicBezTo>
                                        <a:cubicBezTo>
                                          <a:pt x="237" y="62"/>
                                          <a:pt x="233" y="70"/>
                                          <a:pt x="228" y="77"/>
                                        </a:cubicBezTo>
                                        <a:cubicBezTo>
                                          <a:pt x="232" y="68"/>
                                          <a:pt x="236" y="60"/>
                                          <a:pt x="243" y="54"/>
                                        </a:cubicBezTo>
                                        <a:cubicBezTo>
                                          <a:pt x="240" y="56"/>
                                          <a:pt x="238" y="58"/>
                                          <a:pt x="236" y="60"/>
                                        </a:cubicBezTo>
                                        <a:cubicBezTo>
                                          <a:pt x="236" y="61"/>
                                          <a:pt x="237" y="60"/>
                                          <a:pt x="237" y="61"/>
                                        </a:cubicBezTo>
                                        <a:cubicBezTo>
                                          <a:pt x="232" y="65"/>
                                          <a:pt x="230" y="72"/>
                                          <a:pt x="226" y="78"/>
                                        </a:cubicBezTo>
                                        <a:cubicBezTo>
                                          <a:pt x="227" y="72"/>
                                          <a:pt x="231" y="66"/>
                                          <a:pt x="234" y="61"/>
                                        </a:cubicBezTo>
                                        <a:cubicBezTo>
                                          <a:pt x="231" y="64"/>
                                          <a:pt x="229" y="68"/>
                                          <a:pt x="227" y="72"/>
                                        </a:cubicBezTo>
                                        <a:cubicBezTo>
                                          <a:pt x="227" y="67"/>
                                          <a:pt x="231" y="63"/>
                                          <a:pt x="233" y="59"/>
                                        </a:cubicBezTo>
                                        <a:cubicBezTo>
                                          <a:pt x="231" y="61"/>
                                          <a:pt x="229" y="64"/>
                                          <a:pt x="227" y="67"/>
                                        </a:cubicBezTo>
                                        <a:cubicBezTo>
                                          <a:pt x="230" y="57"/>
                                          <a:pt x="239" y="50"/>
                                          <a:pt x="250" y="47"/>
                                        </a:cubicBezTo>
                                        <a:close/>
                                        <a:moveTo>
                                          <a:pt x="248" y="31"/>
                                        </a:moveTo>
                                        <a:cubicBezTo>
                                          <a:pt x="248" y="35"/>
                                          <a:pt x="246" y="39"/>
                                          <a:pt x="244" y="44"/>
                                        </a:cubicBezTo>
                                        <a:cubicBezTo>
                                          <a:pt x="246" y="41"/>
                                          <a:pt x="247" y="39"/>
                                          <a:pt x="248" y="36"/>
                                        </a:cubicBezTo>
                                        <a:cubicBezTo>
                                          <a:pt x="249" y="39"/>
                                          <a:pt x="248" y="43"/>
                                          <a:pt x="247" y="46"/>
                                        </a:cubicBezTo>
                                        <a:cubicBezTo>
                                          <a:pt x="245" y="46"/>
                                          <a:pt x="243" y="47"/>
                                          <a:pt x="242" y="47"/>
                                        </a:cubicBezTo>
                                        <a:cubicBezTo>
                                          <a:pt x="244" y="42"/>
                                          <a:pt x="246" y="36"/>
                                          <a:pt x="247" y="30"/>
                                        </a:cubicBezTo>
                                        <a:cubicBezTo>
                                          <a:pt x="247" y="30"/>
                                          <a:pt x="247" y="31"/>
                                          <a:pt x="248" y="31"/>
                                        </a:cubicBezTo>
                                        <a:close/>
                                        <a:moveTo>
                                          <a:pt x="236" y="10"/>
                                        </a:moveTo>
                                        <a:cubicBezTo>
                                          <a:pt x="235" y="13"/>
                                          <a:pt x="234" y="16"/>
                                          <a:pt x="233" y="19"/>
                                        </a:cubicBezTo>
                                        <a:cubicBezTo>
                                          <a:pt x="235" y="16"/>
                                          <a:pt x="236" y="13"/>
                                          <a:pt x="236" y="9"/>
                                        </a:cubicBezTo>
                                        <a:cubicBezTo>
                                          <a:pt x="237" y="9"/>
                                          <a:pt x="237" y="8"/>
                                          <a:pt x="238" y="8"/>
                                        </a:cubicBezTo>
                                        <a:cubicBezTo>
                                          <a:pt x="238" y="15"/>
                                          <a:pt x="236" y="20"/>
                                          <a:pt x="234" y="27"/>
                                        </a:cubicBezTo>
                                        <a:cubicBezTo>
                                          <a:pt x="236" y="23"/>
                                          <a:pt x="237" y="18"/>
                                          <a:pt x="238" y="15"/>
                                        </a:cubicBezTo>
                                        <a:cubicBezTo>
                                          <a:pt x="239" y="13"/>
                                          <a:pt x="239" y="11"/>
                                          <a:pt x="239" y="9"/>
                                        </a:cubicBezTo>
                                        <a:cubicBezTo>
                                          <a:pt x="240" y="14"/>
                                          <a:pt x="238" y="20"/>
                                          <a:pt x="237" y="26"/>
                                        </a:cubicBezTo>
                                        <a:cubicBezTo>
                                          <a:pt x="239" y="22"/>
                                          <a:pt x="240" y="17"/>
                                          <a:pt x="241" y="11"/>
                                        </a:cubicBezTo>
                                        <a:cubicBezTo>
                                          <a:pt x="243" y="17"/>
                                          <a:pt x="238" y="25"/>
                                          <a:pt x="237" y="32"/>
                                        </a:cubicBezTo>
                                        <a:cubicBezTo>
                                          <a:pt x="240" y="27"/>
                                          <a:pt x="241" y="20"/>
                                          <a:pt x="242" y="14"/>
                                        </a:cubicBezTo>
                                        <a:cubicBezTo>
                                          <a:pt x="243" y="24"/>
                                          <a:pt x="237" y="36"/>
                                          <a:pt x="235" y="46"/>
                                        </a:cubicBezTo>
                                        <a:cubicBezTo>
                                          <a:pt x="239" y="36"/>
                                          <a:pt x="241" y="28"/>
                                          <a:pt x="244" y="17"/>
                                        </a:cubicBezTo>
                                        <a:cubicBezTo>
                                          <a:pt x="246" y="26"/>
                                          <a:pt x="240" y="35"/>
                                          <a:pt x="239" y="44"/>
                                        </a:cubicBezTo>
                                        <a:cubicBezTo>
                                          <a:pt x="242" y="37"/>
                                          <a:pt x="244" y="30"/>
                                          <a:pt x="245" y="23"/>
                                        </a:cubicBezTo>
                                        <a:cubicBezTo>
                                          <a:pt x="245" y="31"/>
                                          <a:pt x="241" y="40"/>
                                          <a:pt x="239" y="48"/>
                                        </a:cubicBezTo>
                                        <a:cubicBezTo>
                                          <a:pt x="242" y="41"/>
                                          <a:pt x="244" y="34"/>
                                          <a:pt x="246" y="26"/>
                                        </a:cubicBezTo>
                                        <a:cubicBezTo>
                                          <a:pt x="246" y="34"/>
                                          <a:pt x="243" y="46"/>
                                          <a:pt x="237" y="51"/>
                                        </a:cubicBezTo>
                                        <a:cubicBezTo>
                                          <a:pt x="237" y="49"/>
                                          <a:pt x="239" y="49"/>
                                          <a:pt x="238" y="47"/>
                                        </a:cubicBezTo>
                                        <a:cubicBezTo>
                                          <a:pt x="236" y="49"/>
                                          <a:pt x="236" y="52"/>
                                          <a:pt x="234" y="53"/>
                                        </a:cubicBezTo>
                                        <a:cubicBezTo>
                                          <a:pt x="235" y="52"/>
                                          <a:pt x="236" y="50"/>
                                          <a:pt x="236" y="48"/>
                                        </a:cubicBezTo>
                                        <a:cubicBezTo>
                                          <a:pt x="234" y="50"/>
                                          <a:pt x="233" y="54"/>
                                          <a:pt x="230" y="57"/>
                                        </a:cubicBezTo>
                                        <a:cubicBezTo>
                                          <a:pt x="232" y="53"/>
                                          <a:pt x="233" y="51"/>
                                          <a:pt x="235" y="47"/>
                                        </a:cubicBezTo>
                                        <a:cubicBezTo>
                                          <a:pt x="232" y="51"/>
                                          <a:pt x="230" y="56"/>
                                          <a:pt x="227" y="60"/>
                                        </a:cubicBezTo>
                                        <a:cubicBezTo>
                                          <a:pt x="227" y="59"/>
                                          <a:pt x="227" y="59"/>
                                          <a:pt x="227" y="59"/>
                                        </a:cubicBezTo>
                                        <a:cubicBezTo>
                                          <a:pt x="230" y="53"/>
                                          <a:pt x="232" y="47"/>
                                          <a:pt x="234" y="39"/>
                                        </a:cubicBezTo>
                                        <a:cubicBezTo>
                                          <a:pt x="232" y="45"/>
                                          <a:pt x="230" y="52"/>
                                          <a:pt x="227" y="57"/>
                                        </a:cubicBezTo>
                                        <a:cubicBezTo>
                                          <a:pt x="226" y="56"/>
                                          <a:pt x="227" y="55"/>
                                          <a:pt x="226" y="55"/>
                                        </a:cubicBezTo>
                                        <a:cubicBezTo>
                                          <a:pt x="229" y="49"/>
                                          <a:pt x="232" y="42"/>
                                          <a:pt x="233" y="35"/>
                                        </a:cubicBezTo>
                                        <a:cubicBezTo>
                                          <a:pt x="231" y="41"/>
                                          <a:pt x="229" y="46"/>
                                          <a:pt x="226" y="52"/>
                                        </a:cubicBezTo>
                                        <a:cubicBezTo>
                                          <a:pt x="228" y="46"/>
                                          <a:pt x="230" y="40"/>
                                          <a:pt x="231" y="33"/>
                                        </a:cubicBezTo>
                                        <a:cubicBezTo>
                                          <a:pt x="229" y="38"/>
                                          <a:pt x="228" y="45"/>
                                          <a:pt x="226" y="50"/>
                                        </a:cubicBezTo>
                                        <a:cubicBezTo>
                                          <a:pt x="225" y="42"/>
                                          <a:pt x="230" y="34"/>
                                          <a:pt x="232" y="25"/>
                                        </a:cubicBezTo>
                                        <a:cubicBezTo>
                                          <a:pt x="229" y="31"/>
                                          <a:pt x="227" y="39"/>
                                          <a:pt x="225" y="45"/>
                                        </a:cubicBezTo>
                                        <a:cubicBezTo>
                                          <a:pt x="224" y="35"/>
                                          <a:pt x="229" y="26"/>
                                          <a:pt x="232" y="17"/>
                                        </a:cubicBezTo>
                                        <a:cubicBezTo>
                                          <a:pt x="228" y="24"/>
                                          <a:pt x="225" y="32"/>
                                          <a:pt x="224" y="40"/>
                                        </a:cubicBezTo>
                                        <a:cubicBezTo>
                                          <a:pt x="222" y="37"/>
                                          <a:pt x="224" y="34"/>
                                          <a:pt x="224" y="32"/>
                                        </a:cubicBezTo>
                                        <a:cubicBezTo>
                                          <a:pt x="226" y="23"/>
                                          <a:pt x="228" y="14"/>
                                          <a:pt x="236" y="10"/>
                                        </a:cubicBezTo>
                                        <a:close/>
                                        <a:moveTo>
                                          <a:pt x="228" y="17"/>
                                        </a:moveTo>
                                        <a:cubicBezTo>
                                          <a:pt x="226" y="22"/>
                                          <a:pt x="224" y="28"/>
                                          <a:pt x="222" y="34"/>
                                        </a:cubicBezTo>
                                        <a:cubicBezTo>
                                          <a:pt x="222" y="28"/>
                                          <a:pt x="225" y="22"/>
                                          <a:pt x="228" y="16"/>
                                        </a:cubicBezTo>
                                        <a:cubicBezTo>
                                          <a:pt x="228" y="16"/>
                                          <a:pt x="228" y="17"/>
                                          <a:pt x="228" y="17"/>
                                        </a:cubicBezTo>
                                        <a:close/>
                                        <a:moveTo>
                                          <a:pt x="226" y="18"/>
                                        </a:moveTo>
                                        <a:cubicBezTo>
                                          <a:pt x="224" y="23"/>
                                          <a:pt x="222" y="27"/>
                                          <a:pt x="221" y="32"/>
                                        </a:cubicBezTo>
                                        <a:cubicBezTo>
                                          <a:pt x="220" y="31"/>
                                          <a:pt x="220" y="31"/>
                                          <a:pt x="220" y="31"/>
                                        </a:cubicBezTo>
                                        <a:cubicBezTo>
                                          <a:pt x="222" y="26"/>
                                          <a:pt x="222" y="21"/>
                                          <a:pt x="226" y="18"/>
                                        </a:cubicBezTo>
                                        <a:close/>
                                        <a:moveTo>
                                          <a:pt x="223" y="20"/>
                                        </a:moveTo>
                                        <a:cubicBezTo>
                                          <a:pt x="222" y="23"/>
                                          <a:pt x="220" y="26"/>
                                          <a:pt x="219" y="30"/>
                                        </a:cubicBezTo>
                                        <a:cubicBezTo>
                                          <a:pt x="217" y="27"/>
                                          <a:pt x="221" y="22"/>
                                          <a:pt x="223" y="20"/>
                                        </a:cubicBezTo>
                                        <a:close/>
                                        <a:moveTo>
                                          <a:pt x="218" y="25"/>
                                        </a:moveTo>
                                        <a:cubicBezTo>
                                          <a:pt x="218" y="26"/>
                                          <a:pt x="217" y="27"/>
                                          <a:pt x="217" y="28"/>
                                        </a:cubicBezTo>
                                        <a:cubicBezTo>
                                          <a:pt x="217" y="28"/>
                                          <a:pt x="216" y="28"/>
                                          <a:pt x="216" y="28"/>
                                        </a:cubicBezTo>
                                        <a:cubicBezTo>
                                          <a:pt x="217" y="27"/>
                                          <a:pt x="217" y="26"/>
                                          <a:pt x="218" y="25"/>
                                        </a:cubicBezTo>
                                        <a:close/>
                                        <a:moveTo>
                                          <a:pt x="211" y="30"/>
                                        </a:moveTo>
                                        <a:cubicBezTo>
                                          <a:pt x="209" y="36"/>
                                          <a:pt x="206" y="40"/>
                                          <a:pt x="203" y="45"/>
                                        </a:cubicBezTo>
                                        <a:cubicBezTo>
                                          <a:pt x="203" y="45"/>
                                          <a:pt x="204" y="46"/>
                                          <a:pt x="204" y="45"/>
                                        </a:cubicBezTo>
                                        <a:cubicBezTo>
                                          <a:pt x="206" y="41"/>
                                          <a:pt x="209" y="37"/>
                                          <a:pt x="211" y="32"/>
                                        </a:cubicBezTo>
                                        <a:cubicBezTo>
                                          <a:pt x="211" y="38"/>
                                          <a:pt x="207" y="45"/>
                                          <a:pt x="204" y="49"/>
                                        </a:cubicBezTo>
                                        <a:cubicBezTo>
                                          <a:pt x="204" y="50"/>
                                          <a:pt x="203" y="51"/>
                                          <a:pt x="203" y="52"/>
                                        </a:cubicBezTo>
                                        <a:cubicBezTo>
                                          <a:pt x="207" y="45"/>
                                          <a:pt x="210" y="39"/>
                                          <a:pt x="213" y="32"/>
                                        </a:cubicBezTo>
                                        <a:cubicBezTo>
                                          <a:pt x="213" y="37"/>
                                          <a:pt x="212" y="42"/>
                                          <a:pt x="211" y="47"/>
                                        </a:cubicBezTo>
                                        <a:cubicBezTo>
                                          <a:pt x="213" y="41"/>
                                          <a:pt x="214" y="36"/>
                                          <a:pt x="214" y="29"/>
                                        </a:cubicBezTo>
                                        <a:cubicBezTo>
                                          <a:pt x="215" y="30"/>
                                          <a:pt x="215" y="30"/>
                                          <a:pt x="215" y="31"/>
                                        </a:cubicBezTo>
                                        <a:cubicBezTo>
                                          <a:pt x="215" y="32"/>
                                          <a:pt x="215" y="31"/>
                                          <a:pt x="215" y="32"/>
                                        </a:cubicBezTo>
                                        <a:cubicBezTo>
                                          <a:pt x="214" y="38"/>
                                          <a:pt x="214" y="46"/>
                                          <a:pt x="213" y="53"/>
                                        </a:cubicBezTo>
                                        <a:cubicBezTo>
                                          <a:pt x="215" y="45"/>
                                          <a:pt x="216" y="36"/>
                                          <a:pt x="215" y="30"/>
                                        </a:cubicBezTo>
                                        <a:cubicBezTo>
                                          <a:pt x="216" y="30"/>
                                          <a:pt x="216" y="30"/>
                                          <a:pt x="217" y="31"/>
                                        </a:cubicBezTo>
                                        <a:cubicBezTo>
                                          <a:pt x="216" y="39"/>
                                          <a:pt x="216" y="46"/>
                                          <a:pt x="215" y="54"/>
                                        </a:cubicBezTo>
                                        <a:cubicBezTo>
                                          <a:pt x="217" y="46"/>
                                          <a:pt x="217" y="38"/>
                                          <a:pt x="217" y="31"/>
                                        </a:cubicBezTo>
                                        <a:cubicBezTo>
                                          <a:pt x="217" y="31"/>
                                          <a:pt x="218" y="31"/>
                                          <a:pt x="218" y="31"/>
                                        </a:cubicBezTo>
                                        <a:cubicBezTo>
                                          <a:pt x="220" y="39"/>
                                          <a:pt x="218" y="49"/>
                                          <a:pt x="217" y="57"/>
                                        </a:cubicBezTo>
                                        <a:cubicBezTo>
                                          <a:pt x="219" y="50"/>
                                          <a:pt x="219" y="43"/>
                                          <a:pt x="220" y="37"/>
                                        </a:cubicBezTo>
                                        <a:cubicBezTo>
                                          <a:pt x="221" y="43"/>
                                          <a:pt x="220" y="53"/>
                                          <a:pt x="219" y="59"/>
                                        </a:cubicBezTo>
                                        <a:cubicBezTo>
                                          <a:pt x="221" y="52"/>
                                          <a:pt x="221" y="45"/>
                                          <a:pt x="221" y="38"/>
                                        </a:cubicBezTo>
                                        <a:cubicBezTo>
                                          <a:pt x="222" y="40"/>
                                          <a:pt x="223" y="43"/>
                                          <a:pt x="222" y="45"/>
                                        </a:cubicBezTo>
                                        <a:cubicBezTo>
                                          <a:pt x="223" y="45"/>
                                          <a:pt x="223" y="46"/>
                                          <a:pt x="223" y="45"/>
                                        </a:cubicBezTo>
                                        <a:cubicBezTo>
                                          <a:pt x="224" y="48"/>
                                          <a:pt x="222" y="49"/>
                                          <a:pt x="223" y="50"/>
                                        </a:cubicBezTo>
                                        <a:cubicBezTo>
                                          <a:pt x="224" y="50"/>
                                          <a:pt x="223" y="49"/>
                                          <a:pt x="224" y="49"/>
                                        </a:cubicBezTo>
                                        <a:cubicBezTo>
                                          <a:pt x="226" y="58"/>
                                          <a:pt x="225" y="70"/>
                                          <a:pt x="224" y="79"/>
                                        </a:cubicBezTo>
                                        <a:cubicBezTo>
                                          <a:pt x="223" y="78"/>
                                          <a:pt x="224" y="77"/>
                                          <a:pt x="223" y="76"/>
                                        </a:cubicBezTo>
                                        <a:cubicBezTo>
                                          <a:pt x="222" y="77"/>
                                          <a:pt x="222" y="78"/>
                                          <a:pt x="221" y="79"/>
                                        </a:cubicBezTo>
                                        <a:cubicBezTo>
                                          <a:pt x="223" y="76"/>
                                          <a:pt x="224" y="71"/>
                                          <a:pt x="224" y="67"/>
                                        </a:cubicBezTo>
                                        <a:cubicBezTo>
                                          <a:pt x="223" y="71"/>
                                          <a:pt x="222" y="77"/>
                                          <a:pt x="219" y="80"/>
                                        </a:cubicBezTo>
                                        <a:cubicBezTo>
                                          <a:pt x="220" y="76"/>
                                          <a:pt x="222" y="72"/>
                                          <a:pt x="222" y="68"/>
                                        </a:cubicBezTo>
                                        <a:cubicBezTo>
                                          <a:pt x="222" y="68"/>
                                          <a:pt x="223" y="68"/>
                                          <a:pt x="223" y="68"/>
                                        </a:cubicBezTo>
                                        <a:cubicBezTo>
                                          <a:pt x="223" y="67"/>
                                          <a:pt x="222" y="67"/>
                                          <a:pt x="222" y="67"/>
                                        </a:cubicBezTo>
                                        <a:cubicBezTo>
                                          <a:pt x="221" y="72"/>
                                          <a:pt x="219" y="78"/>
                                          <a:pt x="216" y="82"/>
                                        </a:cubicBezTo>
                                        <a:cubicBezTo>
                                          <a:pt x="218" y="79"/>
                                          <a:pt x="219" y="76"/>
                                          <a:pt x="220" y="73"/>
                                        </a:cubicBezTo>
                                        <a:cubicBezTo>
                                          <a:pt x="219" y="74"/>
                                          <a:pt x="218" y="76"/>
                                          <a:pt x="217" y="77"/>
                                        </a:cubicBezTo>
                                        <a:cubicBezTo>
                                          <a:pt x="219" y="74"/>
                                          <a:pt x="219" y="71"/>
                                          <a:pt x="220" y="68"/>
                                        </a:cubicBezTo>
                                        <a:cubicBezTo>
                                          <a:pt x="220" y="67"/>
                                          <a:pt x="220" y="67"/>
                                          <a:pt x="220" y="66"/>
                                        </a:cubicBezTo>
                                        <a:cubicBezTo>
                                          <a:pt x="218" y="73"/>
                                          <a:pt x="217" y="79"/>
                                          <a:pt x="213" y="84"/>
                                        </a:cubicBezTo>
                                        <a:cubicBezTo>
                                          <a:pt x="214" y="82"/>
                                          <a:pt x="215" y="80"/>
                                          <a:pt x="215" y="78"/>
                                        </a:cubicBezTo>
                                        <a:cubicBezTo>
                                          <a:pt x="215" y="78"/>
                                          <a:pt x="215" y="79"/>
                                          <a:pt x="215" y="79"/>
                                        </a:cubicBezTo>
                                        <a:cubicBezTo>
                                          <a:pt x="215" y="77"/>
                                          <a:pt x="216" y="76"/>
                                          <a:pt x="216" y="74"/>
                                        </a:cubicBezTo>
                                        <a:cubicBezTo>
                                          <a:pt x="215" y="77"/>
                                          <a:pt x="214" y="81"/>
                                          <a:pt x="212" y="84"/>
                                        </a:cubicBezTo>
                                        <a:cubicBezTo>
                                          <a:pt x="211" y="84"/>
                                          <a:pt x="211" y="85"/>
                                          <a:pt x="210" y="85"/>
                                        </a:cubicBezTo>
                                        <a:cubicBezTo>
                                          <a:pt x="213" y="81"/>
                                          <a:pt x="214" y="73"/>
                                          <a:pt x="217" y="68"/>
                                        </a:cubicBezTo>
                                        <a:cubicBezTo>
                                          <a:pt x="217" y="68"/>
                                          <a:pt x="216" y="68"/>
                                          <a:pt x="216" y="68"/>
                                        </a:cubicBezTo>
                                        <a:cubicBezTo>
                                          <a:pt x="214" y="73"/>
                                          <a:pt x="213" y="78"/>
                                          <a:pt x="211" y="83"/>
                                        </a:cubicBezTo>
                                        <a:cubicBezTo>
                                          <a:pt x="211" y="83"/>
                                          <a:pt x="211" y="82"/>
                                          <a:pt x="211" y="83"/>
                                        </a:cubicBezTo>
                                        <a:cubicBezTo>
                                          <a:pt x="210" y="85"/>
                                          <a:pt x="209" y="87"/>
                                          <a:pt x="207" y="88"/>
                                        </a:cubicBezTo>
                                        <a:cubicBezTo>
                                          <a:pt x="210" y="83"/>
                                          <a:pt x="212" y="76"/>
                                          <a:pt x="214" y="70"/>
                                        </a:cubicBezTo>
                                        <a:cubicBezTo>
                                          <a:pt x="214" y="70"/>
                                          <a:pt x="214" y="70"/>
                                          <a:pt x="214" y="70"/>
                                        </a:cubicBezTo>
                                        <a:cubicBezTo>
                                          <a:pt x="211" y="77"/>
                                          <a:pt x="209" y="85"/>
                                          <a:pt x="204" y="92"/>
                                        </a:cubicBezTo>
                                        <a:cubicBezTo>
                                          <a:pt x="205" y="90"/>
                                          <a:pt x="206" y="86"/>
                                          <a:pt x="208" y="84"/>
                                        </a:cubicBezTo>
                                        <a:cubicBezTo>
                                          <a:pt x="208" y="84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7" y="83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9" y="80"/>
                                          <a:pt x="209" y="77"/>
                                          <a:pt x="211" y="73"/>
                                        </a:cubicBezTo>
                                        <a:cubicBezTo>
                                          <a:pt x="211" y="73"/>
                                          <a:pt x="211" y="73"/>
                                          <a:pt x="211" y="72"/>
                                        </a:cubicBezTo>
                                        <a:cubicBezTo>
                                          <a:pt x="210" y="73"/>
                                          <a:pt x="211" y="73"/>
                                          <a:pt x="210" y="73"/>
                                        </a:cubicBezTo>
                                        <a:cubicBezTo>
                                          <a:pt x="210" y="73"/>
                                          <a:pt x="210" y="73"/>
                                          <a:pt x="210" y="72"/>
                                        </a:cubicBezTo>
                                        <a:cubicBezTo>
                                          <a:pt x="210" y="72"/>
                                          <a:pt x="209" y="73"/>
                                          <a:pt x="209" y="73"/>
                                        </a:cubicBezTo>
                                        <a:cubicBezTo>
                                          <a:pt x="207" y="79"/>
                                          <a:pt x="204" y="86"/>
                                          <a:pt x="201" y="92"/>
                                        </a:cubicBezTo>
                                        <a:cubicBezTo>
                                          <a:pt x="201" y="91"/>
                                          <a:pt x="202" y="90"/>
                                          <a:pt x="202" y="88"/>
                                        </a:cubicBezTo>
                                        <a:cubicBezTo>
                                          <a:pt x="202" y="88"/>
                                          <a:pt x="202" y="89"/>
                                          <a:pt x="201" y="89"/>
                                        </a:cubicBezTo>
                                        <a:cubicBezTo>
                                          <a:pt x="203" y="86"/>
                                          <a:pt x="204" y="83"/>
                                          <a:pt x="205" y="80"/>
                                        </a:cubicBezTo>
                                        <a:cubicBezTo>
                                          <a:pt x="205" y="79"/>
                                          <a:pt x="205" y="80"/>
                                          <a:pt x="205" y="79"/>
                                        </a:cubicBezTo>
                                        <a:cubicBezTo>
                                          <a:pt x="205" y="77"/>
                                          <a:pt x="206" y="76"/>
                                          <a:pt x="206" y="74"/>
                                        </a:cubicBezTo>
                                        <a:cubicBezTo>
                                          <a:pt x="204" y="78"/>
                                          <a:pt x="202" y="84"/>
                                          <a:pt x="200" y="89"/>
                                        </a:cubicBezTo>
                                        <a:cubicBezTo>
                                          <a:pt x="200" y="87"/>
                                          <a:pt x="202" y="84"/>
                                          <a:pt x="202" y="81"/>
                                        </a:cubicBezTo>
                                        <a:cubicBezTo>
                                          <a:pt x="200" y="84"/>
                                          <a:pt x="199" y="88"/>
                                          <a:pt x="198" y="92"/>
                                        </a:cubicBezTo>
                                        <a:cubicBezTo>
                                          <a:pt x="198" y="92"/>
                                          <a:pt x="197" y="94"/>
                                          <a:pt x="196" y="95"/>
                                        </a:cubicBezTo>
                                        <a:cubicBezTo>
                                          <a:pt x="198" y="89"/>
                                          <a:pt x="199" y="82"/>
                                          <a:pt x="200" y="75"/>
                                        </a:cubicBezTo>
                                        <a:cubicBezTo>
                                          <a:pt x="198" y="81"/>
                                          <a:pt x="196" y="88"/>
                                          <a:pt x="194" y="94"/>
                                        </a:cubicBezTo>
                                        <a:cubicBezTo>
                                          <a:pt x="194" y="89"/>
                                          <a:pt x="198" y="80"/>
                                          <a:pt x="199" y="73"/>
                                        </a:cubicBezTo>
                                        <a:cubicBezTo>
                                          <a:pt x="197" y="79"/>
                                          <a:pt x="195" y="85"/>
                                          <a:pt x="193" y="90"/>
                                        </a:cubicBezTo>
                                        <a:cubicBezTo>
                                          <a:pt x="193" y="84"/>
                                          <a:pt x="198" y="77"/>
                                          <a:pt x="199" y="70"/>
                                        </a:cubicBezTo>
                                        <a:cubicBezTo>
                                          <a:pt x="197" y="75"/>
                                          <a:pt x="194" y="81"/>
                                          <a:pt x="192" y="86"/>
                                        </a:cubicBezTo>
                                        <a:cubicBezTo>
                                          <a:pt x="193" y="80"/>
                                          <a:pt x="197" y="73"/>
                                          <a:pt x="199" y="66"/>
                                        </a:cubicBezTo>
                                        <a:cubicBezTo>
                                          <a:pt x="196" y="71"/>
                                          <a:pt x="194" y="77"/>
                                          <a:pt x="192" y="82"/>
                                        </a:cubicBezTo>
                                        <a:cubicBezTo>
                                          <a:pt x="191" y="77"/>
                                          <a:pt x="196" y="71"/>
                                          <a:pt x="197" y="65"/>
                                        </a:cubicBezTo>
                                        <a:cubicBezTo>
                                          <a:pt x="194" y="69"/>
                                          <a:pt x="193" y="75"/>
                                          <a:pt x="190" y="79"/>
                                        </a:cubicBezTo>
                                        <a:cubicBezTo>
                                          <a:pt x="190" y="73"/>
                                          <a:pt x="195" y="68"/>
                                          <a:pt x="196" y="62"/>
                                        </a:cubicBezTo>
                                        <a:cubicBezTo>
                                          <a:pt x="194" y="67"/>
                                          <a:pt x="191" y="72"/>
                                          <a:pt x="189" y="77"/>
                                        </a:cubicBezTo>
                                        <a:cubicBezTo>
                                          <a:pt x="190" y="69"/>
                                          <a:pt x="195" y="62"/>
                                          <a:pt x="197" y="54"/>
                                        </a:cubicBezTo>
                                        <a:cubicBezTo>
                                          <a:pt x="195" y="59"/>
                                          <a:pt x="192" y="67"/>
                                          <a:pt x="188" y="73"/>
                                        </a:cubicBezTo>
                                        <a:cubicBezTo>
                                          <a:pt x="191" y="65"/>
                                          <a:pt x="194" y="59"/>
                                          <a:pt x="197" y="52"/>
                                        </a:cubicBezTo>
                                        <a:cubicBezTo>
                                          <a:pt x="194" y="58"/>
                                          <a:pt x="190" y="65"/>
                                          <a:pt x="187" y="72"/>
                                        </a:cubicBezTo>
                                        <a:cubicBezTo>
                                          <a:pt x="188" y="69"/>
                                          <a:pt x="190" y="65"/>
                                          <a:pt x="192" y="62"/>
                                        </a:cubicBezTo>
                                        <a:cubicBezTo>
                                          <a:pt x="192" y="60"/>
                                          <a:pt x="193" y="59"/>
                                          <a:pt x="194" y="57"/>
                                        </a:cubicBezTo>
                                        <a:cubicBezTo>
                                          <a:pt x="191" y="61"/>
                                          <a:pt x="189" y="66"/>
                                          <a:pt x="186" y="71"/>
                                        </a:cubicBezTo>
                                        <a:cubicBezTo>
                                          <a:pt x="187" y="65"/>
                                          <a:pt x="191" y="61"/>
                                          <a:pt x="193" y="55"/>
                                        </a:cubicBezTo>
                                        <a:cubicBezTo>
                                          <a:pt x="190" y="59"/>
                                          <a:pt x="188" y="64"/>
                                          <a:pt x="185" y="68"/>
                                        </a:cubicBezTo>
                                        <a:cubicBezTo>
                                          <a:pt x="185" y="68"/>
                                          <a:pt x="185" y="68"/>
                                          <a:pt x="185" y="68"/>
                                        </a:cubicBezTo>
                                        <a:cubicBezTo>
                                          <a:pt x="186" y="65"/>
                                          <a:pt x="188" y="63"/>
                                          <a:pt x="189" y="61"/>
                                        </a:cubicBezTo>
                                        <a:cubicBezTo>
                                          <a:pt x="187" y="62"/>
                                          <a:pt x="186" y="64"/>
                                          <a:pt x="185" y="66"/>
                                        </a:cubicBezTo>
                                        <a:cubicBezTo>
                                          <a:pt x="186" y="59"/>
                                          <a:pt x="191" y="52"/>
                                          <a:pt x="197" y="48"/>
                                        </a:cubicBezTo>
                                        <a:cubicBezTo>
                                          <a:pt x="199" y="45"/>
                                          <a:pt x="202" y="42"/>
                                          <a:pt x="204" y="40"/>
                                        </a:cubicBezTo>
                                        <a:cubicBezTo>
                                          <a:pt x="207" y="37"/>
                                          <a:pt x="208" y="33"/>
                                          <a:pt x="211" y="30"/>
                                        </a:cubicBezTo>
                                        <a:close/>
                                        <a:moveTo>
                                          <a:pt x="205" y="88"/>
                                        </a:moveTo>
                                        <a:cubicBezTo>
                                          <a:pt x="205" y="86"/>
                                          <a:pt x="206" y="84"/>
                                          <a:pt x="206" y="83"/>
                                        </a:cubicBezTo>
                                        <a:cubicBezTo>
                                          <a:pt x="207" y="84"/>
                                          <a:pt x="205" y="86"/>
                                          <a:pt x="205" y="88"/>
                                        </a:cubicBezTo>
                                        <a:close/>
                                        <a:moveTo>
                                          <a:pt x="204" y="81"/>
                                        </a:moveTo>
                                        <a:cubicBezTo>
                                          <a:pt x="203" y="82"/>
                                          <a:pt x="204" y="81"/>
                                          <a:pt x="204" y="80"/>
                                        </a:cubicBezTo>
                                        <a:cubicBezTo>
                                          <a:pt x="205" y="81"/>
                                          <a:pt x="204" y="81"/>
                                          <a:pt x="204" y="81"/>
                                        </a:cubicBezTo>
                                        <a:close/>
                                        <a:moveTo>
                                          <a:pt x="193" y="99"/>
                                        </a:moveTo>
                                        <a:cubicBezTo>
                                          <a:pt x="194" y="95"/>
                                          <a:pt x="196" y="92"/>
                                          <a:pt x="197" y="88"/>
                                        </a:cubicBezTo>
                                        <a:cubicBezTo>
                                          <a:pt x="197" y="88"/>
                                          <a:pt x="197" y="88"/>
                                          <a:pt x="197" y="88"/>
                                        </a:cubicBezTo>
                                        <a:cubicBezTo>
                                          <a:pt x="196" y="92"/>
                                          <a:pt x="195" y="95"/>
                                          <a:pt x="193" y="99"/>
                                        </a:cubicBezTo>
                                        <a:close/>
                                        <a:moveTo>
                                          <a:pt x="198" y="85"/>
                                        </a:moveTo>
                                        <a:cubicBezTo>
                                          <a:pt x="198" y="86"/>
                                          <a:pt x="198" y="86"/>
                                          <a:pt x="198" y="87"/>
                                        </a:cubicBezTo>
                                        <a:cubicBezTo>
                                          <a:pt x="197" y="86"/>
                                          <a:pt x="198" y="86"/>
                                          <a:pt x="198" y="85"/>
                                        </a:cubicBezTo>
                                        <a:close/>
                                        <a:moveTo>
                                          <a:pt x="204" y="34"/>
                                        </a:moveTo>
                                        <a:cubicBezTo>
                                          <a:pt x="204" y="35"/>
                                          <a:pt x="204" y="36"/>
                                          <a:pt x="203" y="38"/>
                                        </a:cubicBezTo>
                                        <a:cubicBezTo>
                                          <a:pt x="203" y="36"/>
                                          <a:pt x="203" y="34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3" y="32"/>
                                          <a:pt x="203" y="32"/>
                                        </a:cubicBezTo>
                                        <a:cubicBezTo>
                                          <a:pt x="204" y="32"/>
                                          <a:pt x="203" y="34"/>
                                          <a:pt x="204" y="34"/>
                                        </a:cubicBezTo>
                                        <a:close/>
                                        <a:moveTo>
                                          <a:pt x="194" y="12"/>
                                        </a:moveTo>
                                        <a:cubicBezTo>
                                          <a:pt x="195" y="13"/>
                                          <a:pt x="195" y="13"/>
                                          <a:pt x="196" y="14"/>
                                        </a:cubicBezTo>
                                        <a:cubicBezTo>
                                          <a:pt x="196" y="16"/>
                                          <a:pt x="197" y="19"/>
                                          <a:pt x="197" y="21"/>
                                        </a:cubicBezTo>
                                        <a:cubicBezTo>
                                          <a:pt x="197" y="20"/>
                                          <a:pt x="197" y="17"/>
                                          <a:pt x="197" y="16"/>
                                        </a:cubicBezTo>
                                        <a:cubicBezTo>
                                          <a:pt x="199" y="17"/>
                                          <a:pt x="198" y="20"/>
                                          <a:pt x="199" y="22"/>
                                        </a:cubicBezTo>
                                        <a:cubicBezTo>
                                          <a:pt x="200" y="21"/>
                                          <a:pt x="198" y="20"/>
                                          <a:pt x="199" y="19"/>
                                        </a:cubicBezTo>
                                        <a:cubicBezTo>
                                          <a:pt x="200" y="21"/>
                                          <a:pt x="200" y="24"/>
                                          <a:pt x="201" y="25"/>
                                        </a:cubicBezTo>
                                        <a:cubicBezTo>
                                          <a:pt x="201" y="26"/>
                                          <a:pt x="201" y="26"/>
                                          <a:pt x="201" y="26"/>
                                        </a:cubicBezTo>
                                        <a:cubicBezTo>
                                          <a:pt x="201" y="28"/>
                                          <a:pt x="202" y="30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2" y="32"/>
                                          <a:pt x="202" y="32"/>
                                        </a:cubicBezTo>
                                        <a:cubicBezTo>
                                          <a:pt x="203" y="34"/>
                                          <a:pt x="201" y="37"/>
                                          <a:pt x="202" y="39"/>
                                        </a:cubicBezTo>
                                        <a:cubicBezTo>
                                          <a:pt x="202" y="40"/>
                                          <a:pt x="202" y="40"/>
                                          <a:pt x="202" y="40"/>
                                        </a:cubicBezTo>
                                        <a:cubicBezTo>
                                          <a:pt x="201" y="37"/>
                                          <a:pt x="202" y="34"/>
                                          <a:pt x="202" y="30"/>
                                        </a:cubicBezTo>
                                        <a:cubicBezTo>
                                          <a:pt x="200" y="33"/>
                                          <a:pt x="202" y="39"/>
                                          <a:pt x="200" y="41"/>
                                        </a:cubicBezTo>
                                        <a:cubicBezTo>
                                          <a:pt x="200" y="37"/>
                                          <a:pt x="201" y="31"/>
                                          <a:pt x="200" y="27"/>
                                        </a:cubicBezTo>
                                        <a:cubicBezTo>
                                          <a:pt x="200" y="33"/>
                                          <a:pt x="200" y="39"/>
                                          <a:pt x="198" y="44"/>
                                        </a:cubicBezTo>
                                        <a:cubicBezTo>
                                          <a:pt x="198" y="39"/>
                                          <a:pt x="199" y="33"/>
                                          <a:pt x="198" y="28"/>
                                        </a:cubicBezTo>
                                        <a:cubicBezTo>
                                          <a:pt x="198" y="33"/>
                                          <a:pt x="198" y="39"/>
                                          <a:pt x="196" y="45"/>
                                        </a:cubicBezTo>
                                        <a:cubicBezTo>
                                          <a:pt x="197" y="38"/>
                                          <a:pt x="198" y="30"/>
                                          <a:pt x="196" y="23"/>
                                        </a:cubicBezTo>
                                        <a:cubicBezTo>
                                          <a:pt x="197" y="29"/>
                                          <a:pt x="197" y="39"/>
                                          <a:pt x="195" y="45"/>
                                        </a:cubicBezTo>
                                        <a:cubicBezTo>
                                          <a:pt x="193" y="34"/>
                                          <a:pt x="194" y="24"/>
                                          <a:pt x="194" y="12"/>
                                        </a:cubicBezTo>
                                        <a:close/>
                                        <a:moveTo>
                                          <a:pt x="189" y="9"/>
                                        </a:moveTo>
                                        <a:cubicBezTo>
                                          <a:pt x="190" y="11"/>
                                          <a:pt x="190" y="14"/>
                                          <a:pt x="191" y="16"/>
                                        </a:cubicBezTo>
                                        <a:cubicBezTo>
                                          <a:pt x="191" y="15"/>
                                          <a:pt x="190" y="12"/>
                                          <a:pt x="191" y="10"/>
                                        </a:cubicBezTo>
                                        <a:cubicBezTo>
                                          <a:pt x="192" y="10"/>
                                          <a:pt x="193" y="11"/>
                                          <a:pt x="194" y="12"/>
                                        </a:cubicBezTo>
                                        <a:cubicBezTo>
                                          <a:pt x="194" y="22"/>
                                          <a:pt x="193" y="29"/>
                                          <a:pt x="193" y="38"/>
                                        </a:cubicBezTo>
                                        <a:cubicBezTo>
                                          <a:pt x="191" y="32"/>
                                          <a:pt x="192" y="26"/>
                                          <a:pt x="191" y="20"/>
                                        </a:cubicBezTo>
                                        <a:cubicBezTo>
                                          <a:pt x="191" y="23"/>
                                          <a:pt x="191" y="26"/>
                                          <a:pt x="191" y="28"/>
                                        </a:cubicBezTo>
                                        <a:cubicBezTo>
                                          <a:pt x="189" y="24"/>
                                          <a:pt x="189" y="19"/>
                                          <a:pt x="189" y="14"/>
                                        </a:cubicBezTo>
                                        <a:cubicBezTo>
                                          <a:pt x="188" y="15"/>
                                          <a:pt x="189" y="20"/>
                                          <a:pt x="189" y="21"/>
                                        </a:cubicBezTo>
                                        <a:cubicBezTo>
                                          <a:pt x="186" y="19"/>
                                          <a:pt x="188" y="16"/>
                                          <a:pt x="187" y="15"/>
                                        </a:cubicBezTo>
                                        <a:cubicBezTo>
                                          <a:pt x="187" y="15"/>
                                          <a:pt x="187" y="16"/>
                                          <a:pt x="187" y="17"/>
                                        </a:cubicBezTo>
                                        <a:cubicBezTo>
                                          <a:pt x="184" y="15"/>
                                          <a:pt x="188" y="12"/>
                                          <a:pt x="189" y="9"/>
                                        </a:cubicBezTo>
                                        <a:close/>
                                        <a:moveTo>
                                          <a:pt x="164" y="12"/>
                                        </a:moveTo>
                                        <a:cubicBezTo>
                                          <a:pt x="165" y="13"/>
                                          <a:pt x="164" y="14"/>
                                          <a:pt x="165" y="14"/>
                                        </a:cubicBezTo>
                                        <a:cubicBezTo>
                                          <a:pt x="166" y="13"/>
                                          <a:pt x="164" y="11"/>
                                          <a:pt x="166" y="10"/>
                                        </a:cubicBezTo>
                                        <a:cubicBezTo>
                                          <a:pt x="166" y="11"/>
                                          <a:pt x="166" y="12"/>
                                          <a:pt x="167" y="14"/>
                                        </a:cubicBezTo>
                                        <a:cubicBezTo>
                                          <a:pt x="167" y="12"/>
                                          <a:pt x="167" y="11"/>
                                          <a:pt x="166" y="9"/>
                                        </a:cubicBezTo>
                                        <a:cubicBezTo>
                                          <a:pt x="167" y="9"/>
                                          <a:pt x="168" y="8"/>
                                          <a:pt x="168" y="8"/>
                                        </a:cubicBezTo>
                                        <a:cubicBezTo>
                                          <a:pt x="169" y="10"/>
                                          <a:pt x="168" y="12"/>
                                          <a:pt x="169" y="14"/>
                                        </a:cubicBezTo>
                                        <a:cubicBezTo>
                                          <a:pt x="169" y="11"/>
                                          <a:pt x="167" y="7"/>
                                          <a:pt x="170" y="5"/>
                                        </a:cubicBezTo>
                                        <a:cubicBezTo>
                                          <a:pt x="170" y="9"/>
                                          <a:pt x="171" y="11"/>
                                          <a:pt x="172" y="15"/>
                                        </a:cubicBezTo>
                                        <a:cubicBezTo>
                                          <a:pt x="173" y="14"/>
                                          <a:pt x="169" y="4"/>
                                          <a:pt x="171" y="4"/>
                                        </a:cubicBezTo>
                                        <a:cubicBezTo>
                                          <a:pt x="173" y="3"/>
                                          <a:pt x="174" y="15"/>
                                          <a:pt x="176" y="16"/>
                                        </a:cubicBezTo>
                                        <a:cubicBezTo>
                                          <a:pt x="175" y="12"/>
                                          <a:pt x="173" y="7"/>
                                          <a:pt x="172" y="3"/>
                                        </a:cubicBezTo>
                                        <a:cubicBezTo>
                                          <a:pt x="176" y="9"/>
                                          <a:pt x="178" y="16"/>
                                          <a:pt x="180" y="23"/>
                                        </a:cubicBezTo>
                                        <a:cubicBezTo>
                                          <a:pt x="179" y="17"/>
                                          <a:pt x="176" y="10"/>
                                          <a:pt x="174" y="5"/>
                                        </a:cubicBezTo>
                                        <a:cubicBezTo>
                                          <a:pt x="175" y="5"/>
                                          <a:pt x="175" y="6"/>
                                          <a:pt x="176" y="6"/>
                                        </a:cubicBezTo>
                                        <a:cubicBezTo>
                                          <a:pt x="182" y="13"/>
                                          <a:pt x="185" y="21"/>
                                          <a:pt x="187" y="31"/>
                                        </a:cubicBezTo>
                                        <a:cubicBezTo>
                                          <a:pt x="186" y="25"/>
                                          <a:pt x="185" y="19"/>
                                          <a:pt x="182" y="14"/>
                                        </a:cubicBezTo>
                                        <a:cubicBezTo>
                                          <a:pt x="190" y="22"/>
                                          <a:pt x="190" y="37"/>
                                          <a:pt x="193" y="47"/>
                                        </a:cubicBezTo>
                                        <a:cubicBezTo>
                                          <a:pt x="192" y="48"/>
                                          <a:pt x="192" y="49"/>
                                          <a:pt x="191" y="50"/>
                                        </a:cubicBezTo>
                                        <a:cubicBezTo>
                                          <a:pt x="191" y="44"/>
                                          <a:pt x="190" y="36"/>
                                          <a:pt x="189" y="31"/>
                                        </a:cubicBezTo>
                                        <a:cubicBezTo>
                                          <a:pt x="189" y="38"/>
                                          <a:pt x="192" y="46"/>
                                          <a:pt x="189" y="52"/>
                                        </a:cubicBezTo>
                                        <a:cubicBezTo>
                                          <a:pt x="188" y="48"/>
                                          <a:pt x="189" y="41"/>
                                          <a:pt x="187" y="37"/>
                                        </a:cubicBezTo>
                                        <a:cubicBezTo>
                                          <a:pt x="187" y="37"/>
                                          <a:pt x="187" y="38"/>
                                          <a:pt x="187" y="38"/>
                                        </a:cubicBezTo>
                                        <a:cubicBezTo>
                                          <a:pt x="187" y="39"/>
                                          <a:pt x="187" y="38"/>
                                          <a:pt x="187" y="37"/>
                                        </a:cubicBezTo>
                                        <a:cubicBezTo>
                                          <a:pt x="187" y="38"/>
                                          <a:pt x="187" y="40"/>
                                          <a:pt x="187" y="40"/>
                                        </a:cubicBezTo>
                                        <a:cubicBezTo>
                                          <a:pt x="187" y="40"/>
                                          <a:pt x="187" y="39"/>
                                          <a:pt x="187" y="38"/>
                                        </a:cubicBezTo>
                                        <a:cubicBezTo>
                                          <a:pt x="189" y="46"/>
                                          <a:pt x="190" y="53"/>
                                          <a:pt x="185" y="59"/>
                                        </a:cubicBezTo>
                                        <a:cubicBezTo>
                                          <a:pt x="185" y="54"/>
                                          <a:pt x="187" y="46"/>
                                          <a:pt x="186" y="41"/>
                                        </a:cubicBezTo>
                                        <a:cubicBezTo>
                                          <a:pt x="186" y="49"/>
                                          <a:pt x="185" y="56"/>
                                          <a:pt x="184" y="62"/>
                                        </a:cubicBezTo>
                                        <a:cubicBezTo>
                                          <a:pt x="184" y="54"/>
                                          <a:pt x="184" y="46"/>
                                          <a:pt x="183" y="38"/>
                                        </a:cubicBezTo>
                                        <a:cubicBezTo>
                                          <a:pt x="183" y="45"/>
                                          <a:pt x="184" y="55"/>
                                          <a:pt x="182" y="63"/>
                                        </a:cubicBezTo>
                                        <a:cubicBezTo>
                                          <a:pt x="181" y="57"/>
                                          <a:pt x="182" y="50"/>
                                          <a:pt x="181" y="43"/>
                                        </a:cubicBezTo>
                                        <a:cubicBezTo>
                                          <a:pt x="181" y="43"/>
                                          <a:pt x="180" y="43"/>
                                          <a:pt x="180" y="43"/>
                                        </a:cubicBezTo>
                                        <a:cubicBezTo>
                                          <a:pt x="180" y="43"/>
                                          <a:pt x="180" y="43"/>
                                          <a:pt x="180" y="44"/>
                                        </a:cubicBezTo>
                                        <a:cubicBezTo>
                                          <a:pt x="180" y="49"/>
                                          <a:pt x="181" y="55"/>
                                          <a:pt x="181" y="59"/>
                                        </a:cubicBezTo>
                                        <a:cubicBezTo>
                                          <a:pt x="181" y="60"/>
                                          <a:pt x="181" y="60"/>
                                          <a:pt x="181" y="61"/>
                                        </a:cubicBezTo>
                                        <a:cubicBezTo>
                                          <a:pt x="179" y="55"/>
                                          <a:pt x="179" y="45"/>
                                          <a:pt x="176" y="38"/>
                                        </a:cubicBezTo>
                                        <a:cubicBezTo>
                                          <a:pt x="177" y="44"/>
                                          <a:pt x="179" y="53"/>
                                          <a:pt x="179" y="60"/>
                                        </a:cubicBezTo>
                                        <a:cubicBezTo>
                                          <a:pt x="178" y="60"/>
                                          <a:pt x="178" y="60"/>
                                          <a:pt x="178" y="60"/>
                                        </a:cubicBezTo>
                                        <a:cubicBezTo>
                                          <a:pt x="177" y="55"/>
                                          <a:pt x="176" y="49"/>
                                          <a:pt x="175" y="44"/>
                                        </a:cubicBezTo>
                                        <a:cubicBezTo>
                                          <a:pt x="175" y="47"/>
                                          <a:pt x="176" y="54"/>
                                          <a:pt x="176" y="59"/>
                                        </a:cubicBezTo>
                                        <a:cubicBezTo>
                                          <a:pt x="175" y="58"/>
                                          <a:pt x="174" y="59"/>
                                          <a:pt x="173" y="59"/>
                                        </a:cubicBezTo>
                                        <a:cubicBezTo>
                                          <a:pt x="172" y="60"/>
                                          <a:pt x="171" y="60"/>
                                          <a:pt x="170" y="60"/>
                                        </a:cubicBezTo>
                                        <a:cubicBezTo>
                                          <a:pt x="169" y="55"/>
                                          <a:pt x="168" y="49"/>
                                          <a:pt x="167" y="43"/>
                                        </a:cubicBezTo>
                                        <a:cubicBezTo>
                                          <a:pt x="166" y="49"/>
                                          <a:pt x="170" y="56"/>
                                          <a:pt x="169" y="62"/>
                                        </a:cubicBezTo>
                                        <a:cubicBezTo>
                                          <a:pt x="166" y="57"/>
                                          <a:pt x="165" y="49"/>
                                          <a:pt x="164" y="43"/>
                                        </a:cubicBezTo>
                                        <a:cubicBezTo>
                                          <a:pt x="164" y="49"/>
                                          <a:pt x="165" y="57"/>
                                          <a:pt x="168" y="63"/>
                                        </a:cubicBezTo>
                                        <a:cubicBezTo>
                                          <a:pt x="167" y="63"/>
                                          <a:pt x="167" y="64"/>
                                          <a:pt x="166" y="65"/>
                                        </a:cubicBezTo>
                                        <a:cubicBezTo>
                                          <a:pt x="163" y="50"/>
                                          <a:pt x="162" y="34"/>
                                          <a:pt x="165" y="20"/>
                                        </a:cubicBezTo>
                                        <a:cubicBezTo>
                                          <a:pt x="160" y="36"/>
                                          <a:pt x="162" y="51"/>
                                          <a:pt x="166" y="65"/>
                                        </a:cubicBezTo>
                                        <a:cubicBezTo>
                                          <a:pt x="166" y="66"/>
                                          <a:pt x="165" y="66"/>
                                          <a:pt x="165" y="66"/>
                                        </a:cubicBezTo>
                                        <a:cubicBezTo>
                                          <a:pt x="163" y="60"/>
                                          <a:pt x="161" y="51"/>
                                          <a:pt x="161" y="43"/>
                                        </a:cubicBezTo>
                                        <a:cubicBezTo>
                                          <a:pt x="160" y="52"/>
                                          <a:pt x="162" y="59"/>
                                          <a:pt x="164" y="68"/>
                                        </a:cubicBezTo>
                                        <a:cubicBezTo>
                                          <a:pt x="164" y="68"/>
                                          <a:pt x="164" y="69"/>
                                          <a:pt x="163" y="69"/>
                                        </a:cubicBezTo>
                                        <a:cubicBezTo>
                                          <a:pt x="161" y="60"/>
                                          <a:pt x="159" y="50"/>
                                          <a:pt x="159" y="41"/>
                                        </a:cubicBezTo>
                                        <a:cubicBezTo>
                                          <a:pt x="158" y="52"/>
                                          <a:pt x="161" y="61"/>
                                          <a:pt x="163" y="70"/>
                                        </a:cubicBezTo>
                                        <a:cubicBezTo>
                                          <a:pt x="159" y="61"/>
                                          <a:pt x="156" y="51"/>
                                          <a:pt x="157" y="41"/>
                                        </a:cubicBezTo>
                                        <a:cubicBezTo>
                                          <a:pt x="155" y="50"/>
                                          <a:pt x="157" y="61"/>
                                          <a:pt x="159" y="71"/>
                                        </a:cubicBezTo>
                                        <a:cubicBezTo>
                                          <a:pt x="156" y="65"/>
                                          <a:pt x="156" y="55"/>
                                          <a:pt x="155" y="47"/>
                                        </a:cubicBezTo>
                                        <a:cubicBezTo>
                                          <a:pt x="155" y="54"/>
                                          <a:pt x="156" y="60"/>
                                          <a:pt x="157" y="66"/>
                                        </a:cubicBezTo>
                                        <a:cubicBezTo>
                                          <a:pt x="149" y="48"/>
                                          <a:pt x="159" y="30"/>
                                          <a:pt x="164" y="12"/>
                                        </a:cubicBezTo>
                                        <a:close/>
                                        <a:moveTo>
                                          <a:pt x="154" y="60"/>
                                        </a:moveTo>
                                        <a:cubicBezTo>
                                          <a:pt x="154" y="60"/>
                                          <a:pt x="154" y="61"/>
                                          <a:pt x="154" y="61"/>
                                        </a:cubicBezTo>
                                        <a:cubicBezTo>
                                          <a:pt x="154" y="61"/>
                                          <a:pt x="154" y="62"/>
                                          <a:pt x="154" y="62"/>
                                        </a:cubicBezTo>
                                        <a:cubicBezTo>
                                          <a:pt x="154" y="62"/>
                                          <a:pt x="153" y="61"/>
                                          <a:pt x="154" y="60"/>
                                        </a:cubicBezTo>
                                        <a:close/>
                                        <a:moveTo>
                                          <a:pt x="153" y="52"/>
                                        </a:moveTo>
                                        <a:cubicBezTo>
                                          <a:pt x="154" y="55"/>
                                          <a:pt x="153" y="58"/>
                                          <a:pt x="154" y="60"/>
                                        </a:cubicBezTo>
                                        <a:cubicBezTo>
                                          <a:pt x="153" y="58"/>
                                          <a:pt x="153" y="55"/>
                                          <a:pt x="153" y="52"/>
                                        </a:cubicBezTo>
                                        <a:close/>
                                        <a:moveTo>
                                          <a:pt x="133" y="6"/>
                                        </a:moveTo>
                                        <a:cubicBezTo>
                                          <a:pt x="135" y="10"/>
                                          <a:pt x="135" y="14"/>
                                          <a:pt x="135" y="19"/>
                                        </a:cubicBezTo>
                                        <a:cubicBezTo>
                                          <a:pt x="136" y="15"/>
                                          <a:pt x="135" y="9"/>
                                          <a:pt x="134" y="6"/>
                                        </a:cubicBezTo>
                                        <a:cubicBezTo>
                                          <a:pt x="134" y="6"/>
                                          <a:pt x="135" y="6"/>
                                          <a:pt x="135" y="5"/>
                                        </a:cubicBezTo>
                                        <a:cubicBezTo>
                                          <a:pt x="136" y="10"/>
                                          <a:pt x="138" y="15"/>
                                          <a:pt x="138" y="20"/>
                                        </a:cubicBezTo>
                                        <a:cubicBezTo>
                                          <a:pt x="139" y="14"/>
                                          <a:pt x="137" y="10"/>
                                          <a:pt x="135" y="5"/>
                                        </a:cubicBezTo>
                                        <a:cubicBezTo>
                                          <a:pt x="138" y="9"/>
                                          <a:pt x="140" y="14"/>
                                          <a:pt x="141" y="20"/>
                                        </a:cubicBezTo>
                                        <a:cubicBezTo>
                                          <a:pt x="141" y="15"/>
                                          <a:pt x="139" y="10"/>
                                          <a:pt x="137" y="6"/>
                                        </a:cubicBezTo>
                                        <a:cubicBezTo>
                                          <a:pt x="143" y="10"/>
                                          <a:pt x="144" y="18"/>
                                          <a:pt x="146" y="26"/>
                                        </a:cubicBezTo>
                                        <a:cubicBezTo>
                                          <a:pt x="146" y="20"/>
                                          <a:pt x="144" y="15"/>
                                          <a:pt x="142" y="10"/>
                                        </a:cubicBezTo>
                                        <a:cubicBezTo>
                                          <a:pt x="147" y="14"/>
                                          <a:pt x="148" y="20"/>
                                          <a:pt x="150" y="26"/>
                                        </a:cubicBezTo>
                                        <a:cubicBezTo>
                                          <a:pt x="150" y="21"/>
                                          <a:pt x="148" y="18"/>
                                          <a:pt x="146" y="13"/>
                                        </a:cubicBezTo>
                                        <a:cubicBezTo>
                                          <a:pt x="150" y="16"/>
                                          <a:pt x="152" y="21"/>
                                          <a:pt x="154" y="25"/>
                                        </a:cubicBezTo>
                                        <a:cubicBezTo>
                                          <a:pt x="155" y="34"/>
                                          <a:pt x="152" y="47"/>
                                          <a:pt x="150" y="57"/>
                                        </a:cubicBezTo>
                                        <a:cubicBezTo>
                                          <a:pt x="150" y="52"/>
                                          <a:pt x="151" y="49"/>
                                          <a:pt x="152" y="44"/>
                                        </a:cubicBezTo>
                                        <a:cubicBezTo>
                                          <a:pt x="151" y="47"/>
                                          <a:pt x="150" y="51"/>
                                          <a:pt x="149" y="53"/>
                                        </a:cubicBezTo>
                                        <a:cubicBezTo>
                                          <a:pt x="150" y="46"/>
                                          <a:pt x="151" y="39"/>
                                          <a:pt x="150" y="32"/>
                                        </a:cubicBezTo>
                                        <a:cubicBezTo>
                                          <a:pt x="150" y="39"/>
                                          <a:pt x="150" y="48"/>
                                          <a:pt x="148" y="54"/>
                                        </a:cubicBezTo>
                                        <a:cubicBezTo>
                                          <a:pt x="146" y="46"/>
                                          <a:pt x="150" y="38"/>
                                          <a:pt x="149" y="30"/>
                                        </a:cubicBezTo>
                                        <a:cubicBezTo>
                                          <a:pt x="148" y="36"/>
                                          <a:pt x="147" y="44"/>
                                          <a:pt x="146" y="51"/>
                                        </a:cubicBezTo>
                                        <a:cubicBezTo>
                                          <a:pt x="143" y="45"/>
                                          <a:pt x="147" y="37"/>
                                          <a:pt x="146" y="29"/>
                                        </a:cubicBezTo>
                                        <a:cubicBezTo>
                                          <a:pt x="145" y="35"/>
                                          <a:pt x="145" y="41"/>
                                          <a:pt x="144" y="47"/>
                                        </a:cubicBezTo>
                                        <a:cubicBezTo>
                                          <a:pt x="141" y="41"/>
                                          <a:pt x="144" y="34"/>
                                          <a:pt x="143" y="28"/>
                                        </a:cubicBezTo>
                                        <a:cubicBezTo>
                                          <a:pt x="142" y="33"/>
                                          <a:pt x="142" y="38"/>
                                          <a:pt x="142" y="44"/>
                                        </a:cubicBezTo>
                                        <a:cubicBezTo>
                                          <a:pt x="139" y="39"/>
                                          <a:pt x="141" y="31"/>
                                          <a:pt x="139" y="25"/>
                                        </a:cubicBezTo>
                                        <a:cubicBezTo>
                                          <a:pt x="140" y="30"/>
                                          <a:pt x="139" y="36"/>
                                          <a:pt x="140" y="40"/>
                                        </a:cubicBezTo>
                                        <a:cubicBezTo>
                                          <a:pt x="136" y="37"/>
                                          <a:pt x="139" y="31"/>
                                          <a:pt x="138" y="26"/>
                                        </a:cubicBezTo>
                                        <a:cubicBezTo>
                                          <a:pt x="137" y="30"/>
                                          <a:pt x="137" y="33"/>
                                          <a:pt x="137" y="38"/>
                                        </a:cubicBezTo>
                                        <a:cubicBezTo>
                                          <a:pt x="134" y="37"/>
                                          <a:pt x="136" y="32"/>
                                          <a:pt x="135" y="29"/>
                                        </a:cubicBezTo>
                                        <a:cubicBezTo>
                                          <a:pt x="135" y="32"/>
                                          <a:pt x="135" y="34"/>
                                          <a:pt x="135" y="37"/>
                                        </a:cubicBezTo>
                                        <a:cubicBezTo>
                                          <a:pt x="132" y="35"/>
                                          <a:pt x="133" y="30"/>
                                          <a:pt x="133" y="26"/>
                                        </a:cubicBezTo>
                                        <a:cubicBezTo>
                                          <a:pt x="132" y="29"/>
                                          <a:pt x="132" y="32"/>
                                          <a:pt x="132" y="35"/>
                                        </a:cubicBezTo>
                                        <a:cubicBezTo>
                                          <a:pt x="130" y="34"/>
                                          <a:pt x="131" y="30"/>
                                          <a:pt x="130" y="28"/>
                                        </a:cubicBezTo>
                                        <a:cubicBezTo>
                                          <a:pt x="130" y="30"/>
                                          <a:pt x="130" y="32"/>
                                          <a:pt x="130" y="34"/>
                                        </a:cubicBezTo>
                                        <a:cubicBezTo>
                                          <a:pt x="130" y="34"/>
                                          <a:pt x="129" y="33"/>
                                          <a:pt x="129" y="34"/>
                                        </a:cubicBezTo>
                                        <a:cubicBezTo>
                                          <a:pt x="129" y="33"/>
                                          <a:pt x="129" y="33"/>
                                          <a:pt x="129" y="33"/>
                                        </a:cubicBezTo>
                                        <a:cubicBezTo>
                                          <a:pt x="128" y="31"/>
                                          <a:pt x="129" y="28"/>
                                          <a:pt x="129" y="26"/>
                                        </a:cubicBezTo>
                                        <a:cubicBezTo>
                                          <a:pt x="128" y="28"/>
                                          <a:pt x="128" y="31"/>
                                          <a:pt x="128" y="33"/>
                                        </a:cubicBezTo>
                                        <a:cubicBezTo>
                                          <a:pt x="127" y="33"/>
                                          <a:pt x="127" y="32"/>
                                          <a:pt x="126" y="32"/>
                                        </a:cubicBezTo>
                                        <a:cubicBezTo>
                                          <a:pt x="126" y="21"/>
                                          <a:pt x="132" y="15"/>
                                          <a:pt x="133" y="6"/>
                                        </a:cubicBezTo>
                                        <a:close/>
                                        <a:moveTo>
                                          <a:pt x="148" y="56"/>
                                        </a:moveTo>
                                        <a:cubicBezTo>
                                          <a:pt x="148" y="55"/>
                                          <a:pt x="149" y="55"/>
                                          <a:pt x="149" y="54"/>
                                        </a:cubicBezTo>
                                        <a:cubicBezTo>
                                          <a:pt x="150" y="54"/>
                                          <a:pt x="149" y="56"/>
                                          <a:pt x="148" y="56"/>
                                        </a:cubicBezTo>
                                        <a:close/>
                                        <a:moveTo>
                                          <a:pt x="118" y="51"/>
                                        </a:moveTo>
                                        <a:cubicBezTo>
                                          <a:pt x="118" y="51"/>
                                          <a:pt x="118" y="51"/>
                                          <a:pt x="119" y="51"/>
                                        </a:cubicBezTo>
                                        <a:cubicBezTo>
                                          <a:pt x="119" y="51"/>
                                          <a:pt x="119" y="51"/>
                                          <a:pt x="119" y="51"/>
                                        </a:cubicBezTo>
                                        <a:cubicBezTo>
                                          <a:pt x="122" y="47"/>
                                          <a:pt x="118" y="41"/>
                                          <a:pt x="121" y="37"/>
                                        </a:cubicBezTo>
                                        <a:cubicBezTo>
                                          <a:pt x="120" y="38"/>
                                          <a:pt x="121" y="38"/>
                                          <a:pt x="122" y="38"/>
                                        </a:cubicBezTo>
                                        <a:cubicBezTo>
                                          <a:pt x="122" y="38"/>
                                          <a:pt x="121" y="36"/>
                                          <a:pt x="122" y="35"/>
                                        </a:cubicBezTo>
                                        <a:cubicBezTo>
                                          <a:pt x="123" y="37"/>
                                          <a:pt x="123" y="41"/>
                                          <a:pt x="125" y="43"/>
                                        </a:cubicBezTo>
                                        <a:cubicBezTo>
                                          <a:pt x="125" y="41"/>
                                          <a:pt x="124" y="39"/>
                                          <a:pt x="124" y="37"/>
                                        </a:cubicBezTo>
                                        <a:cubicBezTo>
                                          <a:pt x="126" y="41"/>
                                          <a:pt x="128" y="45"/>
                                          <a:pt x="130" y="50"/>
                                        </a:cubicBezTo>
                                        <a:cubicBezTo>
                                          <a:pt x="130" y="48"/>
                                          <a:pt x="128" y="45"/>
                                          <a:pt x="127" y="43"/>
                                        </a:cubicBezTo>
                                        <a:cubicBezTo>
                                          <a:pt x="127" y="40"/>
                                          <a:pt x="124" y="37"/>
                                          <a:pt x="123" y="34"/>
                                        </a:cubicBezTo>
                                        <a:cubicBezTo>
                                          <a:pt x="128" y="39"/>
                                          <a:pt x="131" y="45"/>
                                          <a:pt x="134" y="52"/>
                                        </a:cubicBezTo>
                                        <a:cubicBezTo>
                                          <a:pt x="132" y="45"/>
                                          <a:pt x="128" y="40"/>
                                          <a:pt x="125" y="34"/>
                                        </a:cubicBezTo>
                                        <a:cubicBezTo>
                                          <a:pt x="130" y="39"/>
                                          <a:pt x="133" y="46"/>
                                          <a:pt x="137" y="51"/>
                                        </a:cubicBezTo>
                                        <a:cubicBezTo>
                                          <a:pt x="135" y="46"/>
                                          <a:pt x="131" y="41"/>
                                          <a:pt x="128" y="36"/>
                                        </a:cubicBezTo>
                                        <a:cubicBezTo>
                                          <a:pt x="130" y="36"/>
                                          <a:pt x="130" y="39"/>
                                          <a:pt x="132" y="40"/>
                                        </a:cubicBezTo>
                                        <a:cubicBezTo>
                                          <a:pt x="134" y="41"/>
                                          <a:pt x="136" y="46"/>
                                          <a:pt x="138" y="49"/>
                                        </a:cubicBezTo>
                                        <a:cubicBezTo>
                                          <a:pt x="138" y="47"/>
                                          <a:pt x="137" y="45"/>
                                          <a:pt x="136" y="44"/>
                                        </a:cubicBezTo>
                                        <a:cubicBezTo>
                                          <a:pt x="136" y="43"/>
                                          <a:pt x="135" y="42"/>
                                          <a:pt x="134" y="41"/>
                                        </a:cubicBezTo>
                                        <a:cubicBezTo>
                                          <a:pt x="134" y="40"/>
                                          <a:pt x="132" y="39"/>
                                          <a:pt x="131" y="38"/>
                                        </a:cubicBezTo>
                                        <a:cubicBezTo>
                                          <a:pt x="142" y="43"/>
                                          <a:pt x="144" y="56"/>
                                          <a:pt x="151" y="65"/>
                                        </a:cubicBezTo>
                                        <a:cubicBezTo>
                                          <a:pt x="151" y="66"/>
                                          <a:pt x="151" y="67"/>
                                          <a:pt x="151" y="67"/>
                                        </a:cubicBezTo>
                                        <a:cubicBezTo>
                                          <a:pt x="152" y="67"/>
                                          <a:pt x="152" y="67"/>
                                          <a:pt x="152" y="67"/>
                                        </a:cubicBezTo>
                                        <a:cubicBezTo>
                                          <a:pt x="152" y="66"/>
                                          <a:pt x="152" y="66"/>
                                          <a:pt x="152" y="66"/>
                                        </a:cubicBezTo>
                                        <a:cubicBezTo>
                                          <a:pt x="155" y="70"/>
                                          <a:pt x="161" y="75"/>
                                          <a:pt x="158" y="82"/>
                                        </a:cubicBezTo>
                                        <a:cubicBezTo>
                                          <a:pt x="157" y="79"/>
                                          <a:pt x="156" y="76"/>
                                          <a:pt x="155" y="74"/>
                                        </a:cubicBezTo>
                                        <a:cubicBezTo>
                                          <a:pt x="155" y="77"/>
                                          <a:pt x="158" y="81"/>
                                          <a:pt x="158" y="85"/>
                                        </a:cubicBezTo>
                                        <a:cubicBezTo>
                                          <a:pt x="157" y="84"/>
                                          <a:pt x="157" y="81"/>
                                          <a:pt x="156" y="80"/>
                                        </a:cubicBezTo>
                                        <a:cubicBezTo>
                                          <a:pt x="156" y="83"/>
                                          <a:pt x="158" y="87"/>
                                          <a:pt x="157" y="91"/>
                                        </a:cubicBezTo>
                                        <a:cubicBezTo>
                                          <a:pt x="156" y="89"/>
                                          <a:pt x="156" y="87"/>
                                          <a:pt x="156" y="86"/>
                                        </a:cubicBezTo>
                                        <a:cubicBezTo>
                                          <a:pt x="156" y="90"/>
                                          <a:pt x="158" y="93"/>
                                          <a:pt x="157" y="97"/>
                                        </a:cubicBezTo>
                                        <a:cubicBezTo>
                                          <a:pt x="156" y="97"/>
                                          <a:pt x="156" y="97"/>
                                          <a:pt x="156" y="97"/>
                                        </a:cubicBezTo>
                                        <a:cubicBezTo>
                                          <a:pt x="157" y="98"/>
                                          <a:pt x="156" y="101"/>
                                          <a:pt x="156" y="102"/>
                                        </a:cubicBezTo>
                                        <a:cubicBezTo>
                                          <a:pt x="156" y="100"/>
                                          <a:pt x="156" y="99"/>
                                          <a:pt x="155" y="96"/>
                                        </a:cubicBezTo>
                                        <a:cubicBezTo>
                                          <a:pt x="155" y="99"/>
                                          <a:pt x="156" y="102"/>
                                          <a:pt x="155" y="105"/>
                                        </a:cubicBezTo>
                                        <a:cubicBezTo>
                                          <a:pt x="154" y="101"/>
                                          <a:pt x="155" y="95"/>
                                          <a:pt x="152" y="90"/>
                                        </a:cubicBezTo>
                                        <a:cubicBezTo>
                                          <a:pt x="154" y="95"/>
                                          <a:pt x="154" y="98"/>
                                          <a:pt x="154" y="103"/>
                                        </a:cubicBezTo>
                                        <a:cubicBezTo>
                                          <a:pt x="153" y="101"/>
                                          <a:pt x="153" y="99"/>
                                          <a:pt x="153" y="96"/>
                                        </a:cubicBezTo>
                                        <a:cubicBezTo>
                                          <a:pt x="152" y="95"/>
                                          <a:pt x="152" y="92"/>
                                          <a:pt x="151" y="90"/>
                                        </a:cubicBezTo>
                                        <a:cubicBezTo>
                                          <a:pt x="151" y="95"/>
                                          <a:pt x="153" y="97"/>
                                          <a:pt x="152" y="102"/>
                                        </a:cubicBezTo>
                                        <a:cubicBezTo>
                                          <a:pt x="151" y="102"/>
                                          <a:pt x="150" y="102"/>
                                          <a:pt x="150" y="101"/>
                                        </a:cubicBezTo>
                                        <a:cubicBezTo>
                                          <a:pt x="150" y="100"/>
                                          <a:pt x="150" y="100"/>
                                          <a:pt x="149" y="99"/>
                                        </a:cubicBezTo>
                                        <a:cubicBezTo>
                                          <a:pt x="149" y="94"/>
                                          <a:pt x="147" y="88"/>
                                          <a:pt x="145" y="82"/>
                                        </a:cubicBezTo>
                                        <a:cubicBezTo>
                                          <a:pt x="146" y="88"/>
                                          <a:pt x="149" y="94"/>
                                          <a:pt x="149" y="101"/>
                                        </a:cubicBezTo>
                                        <a:cubicBezTo>
                                          <a:pt x="149" y="101"/>
                                          <a:pt x="148" y="101"/>
                                          <a:pt x="148" y="101"/>
                                        </a:cubicBezTo>
                                        <a:cubicBezTo>
                                          <a:pt x="148" y="99"/>
                                          <a:pt x="147" y="97"/>
                                          <a:pt x="147" y="95"/>
                                        </a:cubicBezTo>
                                        <a:cubicBezTo>
                                          <a:pt x="147" y="94"/>
                                          <a:pt x="147" y="94"/>
                                          <a:pt x="146" y="94"/>
                                        </a:cubicBezTo>
                                        <a:cubicBezTo>
                                          <a:pt x="146" y="90"/>
                                          <a:pt x="145" y="87"/>
                                          <a:pt x="144" y="83"/>
                                        </a:cubicBezTo>
                                        <a:cubicBezTo>
                                          <a:pt x="144" y="87"/>
                                          <a:pt x="146" y="91"/>
                                          <a:pt x="146" y="95"/>
                                        </a:cubicBezTo>
                                        <a:cubicBezTo>
                                          <a:pt x="148" y="99"/>
                                          <a:pt x="147" y="105"/>
                                          <a:pt x="149" y="109"/>
                                        </a:cubicBezTo>
                                        <a:cubicBezTo>
                                          <a:pt x="149" y="109"/>
                                          <a:pt x="149" y="109"/>
                                          <a:pt x="149" y="109"/>
                                        </a:cubicBezTo>
                                        <a:cubicBezTo>
                                          <a:pt x="150" y="111"/>
                                          <a:pt x="149" y="113"/>
                                          <a:pt x="149" y="115"/>
                                        </a:cubicBezTo>
                                        <a:cubicBezTo>
                                          <a:pt x="149" y="115"/>
                                          <a:pt x="149" y="115"/>
                                          <a:pt x="149" y="115"/>
                                        </a:cubicBezTo>
                                        <a:cubicBezTo>
                                          <a:pt x="148" y="116"/>
                                          <a:pt x="149" y="117"/>
                                          <a:pt x="149" y="118"/>
                                        </a:cubicBezTo>
                                        <a:cubicBezTo>
                                          <a:pt x="147" y="116"/>
                                          <a:pt x="149" y="112"/>
                                          <a:pt x="148" y="111"/>
                                        </a:cubicBezTo>
                                        <a:cubicBezTo>
                                          <a:pt x="148" y="105"/>
                                          <a:pt x="145" y="98"/>
                                          <a:pt x="144" y="93"/>
                                        </a:cubicBezTo>
                                        <a:cubicBezTo>
                                          <a:pt x="144" y="91"/>
                                          <a:pt x="143" y="87"/>
                                          <a:pt x="143" y="85"/>
                                        </a:cubicBezTo>
                                        <a:cubicBezTo>
                                          <a:pt x="143" y="88"/>
                                          <a:pt x="144" y="93"/>
                                          <a:pt x="144" y="96"/>
                                        </a:cubicBezTo>
                                        <a:cubicBezTo>
                                          <a:pt x="147" y="102"/>
                                          <a:pt x="147" y="109"/>
                                          <a:pt x="148" y="116"/>
                                        </a:cubicBezTo>
                                        <a:cubicBezTo>
                                          <a:pt x="146" y="112"/>
                                          <a:pt x="147" y="108"/>
                                          <a:pt x="145" y="105"/>
                                        </a:cubicBezTo>
                                        <a:cubicBezTo>
                                          <a:pt x="146" y="109"/>
                                          <a:pt x="146" y="112"/>
                                          <a:pt x="147" y="115"/>
                                        </a:cubicBezTo>
                                        <a:cubicBezTo>
                                          <a:pt x="145" y="113"/>
                                          <a:pt x="144" y="111"/>
                                          <a:pt x="145" y="108"/>
                                        </a:cubicBezTo>
                                        <a:cubicBezTo>
                                          <a:pt x="144" y="108"/>
                                          <a:pt x="144" y="107"/>
                                          <a:pt x="144" y="107"/>
                                        </a:cubicBezTo>
                                        <a:cubicBezTo>
                                          <a:pt x="144" y="109"/>
                                          <a:pt x="144" y="110"/>
                                          <a:pt x="144" y="112"/>
                                        </a:cubicBezTo>
                                        <a:cubicBezTo>
                                          <a:pt x="142" y="108"/>
                                          <a:pt x="141" y="104"/>
                                          <a:pt x="139" y="99"/>
                                        </a:cubicBezTo>
                                        <a:cubicBezTo>
                                          <a:pt x="139" y="101"/>
                                          <a:pt x="140" y="103"/>
                                          <a:pt x="140" y="105"/>
                                        </a:cubicBezTo>
                                        <a:cubicBezTo>
                                          <a:pt x="138" y="102"/>
                                          <a:pt x="135" y="100"/>
                                          <a:pt x="134" y="97"/>
                                        </a:cubicBezTo>
                                        <a:cubicBezTo>
                                          <a:pt x="134" y="97"/>
                                          <a:pt x="134" y="97"/>
                                          <a:pt x="134" y="97"/>
                                        </a:cubicBezTo>
                                        <a:cubicBezTo>
                                          <a:pt x="132" y="96"/>
                                          <a:pt x="131" y="93"/>
                                          <a:pt x="130" y="91"/>
                                        </a:cubicBezTo>
                                        <a:cubicBezTo>
                                          <a:pt x="130" y="93"/>
                                          <a:pt x="131" y="94"/>
                                          <a:pt x="131" y="95"/>
                                        </a:cubicBezTo>
                                        <a:cubicBezTo>
                                          <a:pt x="129" y="93"/>
                                          <a:pt x="128" y="90"/>
                                          <a:pt x="127" y="87"/>
                                        </a:cubicBezTo>
                                        <a:cubicBezTo>
                                          <a:pt x="127" y="89"/>
                                          <a:pt x="128" y="90"/>
                                          <a:pt x="128" y="91"/>
                                        </a:cubicBezTo>
                                        <a:cubicBezTo>
                                          <a:pt x="125" y="91"/>
                                          <a:pt x="120" y="79"/>
                                          <a:pt x="122" y="78"/>
                                        </a:cubicBezTo>
                                        <a:cubicBezTo>
                                          <a:pt x="120" y="80"/>
                                          <a:pt x="123" y="85"/>
                                          <a:pt x="123" y="87"/>
                                        </a:cubicBezTo>
                                        <a:cubicBezTo>
                                          <a:pt x="122" y="86"/>
                                          <a:pt x="121" y="86"/>
                                          <a:pt x="120" y="84"/>
                                        </a:cubicBezTo>
                                        <a:cubicBezTo>
                                          <a:pt x="120" y="84"/>
                                          <a:pt x="120" y="85"/>
                                          <a:pt x="120" y="85"/>
                                        </a:cubicBezTo>
                                        <a:cubicBezTo>
                                          <a:pt x="114" y="76"/>
                                          <a:pt x="117" y="61"/>
                                          <a:pt x="119" y="52"/>
                                        </a:cubicBezTo>
                                        <a:cubicBezTo>
                                          <a:pt x="118" y="51"/>
                                          <a:pt x="118" y="51"/>
                                          <a:pt x="118" y="51"/>
                                        </a:cubicBezTo>
                                        <a:close/>
                                        <a:moveTo>
                                          <a:pt x="100" y="41"/>
                                        </a:moveTo>
                                        <a:cubicBezTo>
                                          <a:pt x="99" y="42"/>
                                          <a:pt x="99" y="41"/>
                                          <a:pt x="99" y="41"/>
                                        </a:cubicBezTo>
                                        <a:cubicBezTo>
                                          <a:pt x="99" y="40"/>
                                          <a:pt x="99" y="41"/>
                                          <a:pt x="100" y="41"/>
                                        </a:cubicBezTo>
                                        <a:close/>
                                        <a:moveTo>
                                          <a:pt x="96" y="38"/>
                                        </a:move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7" y="39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6" y="38"/>
                                        </a:cubicBez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lose/>
                                        <a:moveTo>
                                          <a:pt x="92" y="35"/>
                                        </a:moveTo>
                                        <a:cubicBezTo>
                                          <a:pt x="91" y="35"/>
                                          <a:pt x="91" y="35"/>
                                          <a:pt x="90" y="34"/>
                                        </a:cubicBezTo>
                                        <a:cubicBezTo>
                                          <a:pt x="91" y="34"/>
                                          <a:pt x="91" y="35"/>
                                          <a:pt x="92" y="35"/>
                                        </a:cubicBezTo>
                                        <a:close/>
                                        <a:moveTo>
                                          <a:pt x="70" y="29"/>
                                        </a:moveTo>
                                        <a:cubicBezTo>
                                          <a:pt x="73" y="32"/>
                                          <a:pt x="76" y="37"/>
                                          <a:pt x="79" y="39"/>
                                        </a:cubicBezTo>
                                        <a:cubicBezTo>
                                          <a:pt x="76" y="36"/>
                                          <a:pt x="74" y="31"/>
                                          <a:pt x="70" y="28"/>
                                        </a:cubicBezTo>
                                        <a:cubicBezTo>
                                          <a:pt x="74" y="29"/>
                                          <a:pt x="77" y="34"/>
                                          <a:pt x="80" y="37"/>
                                        </a:cubicBezTo>
                                        <a:cubicBezTo>
                                          <a:pt x="77" y="33"/>
                                          <a:pt x="75" y="30"/>
                                          <a:pt x="71" y="27"/>
                                        </a:cubicBezTo>
                                        <a:cubicBezTo>
                                          <a:pt x="73" y="26"/>
                                          <a:pt x="75" y="27"/>
                                          <a:pt x="76" y="28"/>
                                        </a:cubicBezTo>
                                        <a:cubicBezTo>
                                          <a:pt x="91" y="33"/>
                                          <a:pt x="101" y="44"/>
                                          <a:pt x="110" y="54"/>
                                        </a:cubicBezTo>
                                        <a:cubicBezTo>
                                          <a:pt x="112" y="57"/>
                                          <a:pt x="116" y="58"/>
                                          <a:pt x="115" y="61"/>
                                        </a:cubicBezTo>
                                        <a:cubicBezTo>
                                          <a:pt x="115" y="61"/>
                                          <a:pt x="115" y="61"/>
                                          <a:pt x="116" y="61"/>
                                        </a:cubicBezTo>
                                        <a:cubicBezTo>
                                          <a:pt x="115" y="62"/>
                                          <a:pt x="115" y="64"/>
                                          <a:pt x="116" y="65"/>
                                        </a:cubicBezTo>
                                        <a:cubicBezTo>
                                          <a:pt x="115" y="65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5" y="64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3" y="62"/>
                                          <a:pt x="111" y="58"/>
                                          <a:pt x="108" y="55"/>
                                        </a:cubicBezTo>
                                        <a:cubicBezTo>
                                          <a:pt x="110" y="60"/>
                                          <a:pt x="115" y="63"/>
                                          <a:pt x="115" y="68"/>
                                        </a:cubicBezTo>
                                        <a:cubicBezTo>
                                          <a:pt x="113" y="65"/>
                                          <a:pt x="111" y="63"/>
                                          <a:pt x="110" y="60"/>
                                        </a:cubicBezTo>
                                        <a:cubicBezTo>
                                          <a:pt x="110" y="64"/>
                                          <a:pt x="116" y="68"/>
                                          <a:pt x="114" y="73"/>
                                        </a:cubicBezTo>
                                        <a:cubicBezTo>
                                          <a:pt x="110" y="66"/>
                                          <a:pt x="107" y="58"/>
                                          <a:pt x="102" y="53"/>
                                        </a:cubicBezTo>
                                        <a:cubicBezTo>
                                          <a:pt x="102" y="53"/>
                                          <a:pt x="102" y="53"/>
                                          <a:pt x="102" y="53"/>
                                        </a:cubicBezTo>
                                        <a:cubicBezTo>
                                          <a:pt x="106" y="61"/>
                                          <a:pt x="112" y="68"/>
                                          <a:pt x="114" y="77"/>
                                        </a:cubicBezTo>
                                        <a:cubicBezTo>
                                          <a:pt x="110" y="68"/>
                                          <a:pt x="106" y="60"/>
                                          <a:pt x="101" y="52"/>
                                        </a:cubicBezTo>
                                        <a:cubicBezTo>
                                          <a:pt x="101" y="51"/>
                                          <a:pt x="101" y="52"/>
                                          <a:pt x="102" y="52"/>
                                        </a:cubicBezTo>
                                        <a:cubicBezTo>
                                          <a:pt x="101" y="51"/>
                                          <a:pt x="100" y="50"/>
                                          <a:pt x="98" y="48"/>
                                        </a:cubicBezTo>
                                        <a:cubicBezTo>
                                          <a:pt x="104" y="59"/>
                                          <a:pt x="112" y="70"/>
                                          <a:pt x="115" y="83"/>
                                        </a:cubicBezTo>
                                        <a:cubicBezTo>
                                          <a:pt x="109" y="73"/>
                                          <a:pt x="103" y="62"/>
                                          <a:pt x="95" y="54"/>
                                        </a:cubicBezTo>
                                        <a:cubicBezTo>
                                          <a:pt x="102" y="63"/>
                                          <a:pt x="109" y="73"/>
                                          <a:pt x="113" y="83"/>
                                        </a:cubicBezTo>
                                        <a:cubicBezTo>
                                          <a:pt x="113" y="84"/>
                                          <a:pt x="113" y="84"/>
                                          <a:pt x="112" y="84"/>
                                        </a:cubicBezTo>
                                        <a:cubicBezTo>
                                          <a:pt x="109" y="78"/>
                                          <a:pt x="106" y="72"/>
                                          <a:pt x="102" y="66"/>
                                        </a:cubicBezTo>
                                        <a:cubicBezTo>
                                          <a:pt x="105" y="72"/>
                                          <a:pt x="109" y="78"/>
                                          <a:pt x="112" y="84"/>
                                        </a:cubicBezTo>
                                        <a:cubicBezTo>
                                          <a:pt x="108" y="82"/>
                                          <a:pt x="106" y="76"/>
                                          <a:pt x="103" y="72"/>
                                        </a:cubicBezTo>
                                        <a:cubicBezTo>
                                          <a:pt x="104" y="74"/>
                                          <a:pt x="105" y="77"/>
                                          <a:pt x="107" y="79"/>
                                        </a:cubicBezTo>
                                        <a:cubicBezTo>
                                          <a:pt x="108" y="81"/>
                                          <a:pt x="109" y="83"/>
                                          <a:pt x="111" y="85"/>
                                        </a:cubicBezTo>
                                        <a:cubicBezTo>
                                          <a:pt x="109" y="83"/>
                                          <a:pt x="108" y="81"/>
                                          <a:pt x="107" y="79"/>
                                        </a:cubicBezTo>
                                        <a:cubicBezTo>
                                          <a:pt x="96" y="62"/>
                                          <a:pt x="81" y="48"/>
                                          <a:pt x="70" y="31"/>
                                        </a:cubicBezTo>
                                        <a:cubicBezTo>
                                          <a:pt x="70" y="30"/>
                                          <a:pt x="70" y="30"/>
                                          <a:pt x="70" y="29"/>
                                        </a:cubicBezTo>
                                        <a:close/>
                                        <a:moveTo>
                                          <a:pt x="109" y="87"/>
                                        </a:moveTo>
                                        <a:cubicBezTo>
                                          <a:pt x="108" y="85"/>
                                          <a:pt x="106" y="84"/>
                                          <a:pt x="106" y="82"/>
                                        </a:cubicBezTo>
                                        <a:cubicBezTo>
                                          <a:pt x="107" y="83"/>
                                          <a:pt x="109" y="85"/>
                                          <a:pt x="109" y="87"/>
                                        </a:cubicBezTo>
                                        <a:close/>
                                        <a:moveTo>
                                          <a:pt x="74" y="54"/>
                                        </a:moveTo>
                                        <a:cubicBezTo>
                                          <a:pt x="74" y="53"/>
                                          <a:pt x="74" y="54"/>
                                          <a:pt x="74" y="54"/>
                                        </a:cubicBezTo>
                                        <a:cubicBezTo>
                                          <a:pt x="73" y="51"/>
                                          <a:pt x="71" y="49"/>
                                          <a:pt x="71" y="45"/>
                                        </a:cubicBezTo>
                                        <a:cubicBezTo>
                                          <a:pt x="73" y="47"/>
                                          <a:pt x="73" y="49"/>
                                          <a:pt x="75" y="51"/>
                                        </a:cubicBezTo>
                                        <a:cubicBezTo>
                                          <a:pt x="70" y="46"/>
                                          <a:pt x="71" y="40"/>
                                          <a:pt x="70" y="32"/>
                                        </a:cubicBezTo>
                                        <a:cubicBezTo>
                                          <a:pt x="77" y="45"/>
                                          <a:pt x="88" y="55"/>
                                          <a:pt x="97" y="67"/>
                                        </a:cubicBezTo>
                                        <a:cubicBezTo>
                                          <a:pt x="97" y="69"/>
                                          <a:pt x="100" y="72"/>
                                          <a:pt x="101" y="75"/>
                                        </a:cubicBezTo>
                                        <a:cubicBezTo>
                                          <a:pt x="98" y="71"/>
                                          <a:pt x="95" y="67"/>
                                          <a:pt x="92" y="62"/>
                                        </a:cubicBezTo>
                                        <a:cubicBezTo>
                                          <a:pt x="97" y="71"/>
                                          <a:pt x="104" y="79"/>
                                          <a:pt x="109" y="88"/>
                                        </a:cubicBezTo>
                                        <a:cubicBezTo>
                                          <a:pt x="103" y="81"/>
                                          <a:pt x="97" y="74"/>
                                          <a:pt x="92" y="67"/>
                                        </a:cubicBezTo>
                                        <a:cubicBezTo>
                                          <a:pt x="96" y="75"/>
                                          <a:pt x="103" y="82"/>
                                          <a:pt x="108" y="90"/>
                                        </a:cubicBezTo>
                                        <a:cubicBezTo>
                                          <a:pt x="101" y="82"/>
                                          <a:pt x="93" y="75"/>
                                          <a:pt x="87" y="66"/>
                                        </a:cubicBezTo>
                                        <a:cubicBezTo>
                                          <a:pt x="92" y="76"/>
                                          <a:pt x="101" y="83"/>
                                          <a:pt x="107" y="91"/>
                                        </a:cubicBezTo>
                                        <a:cubicBezTo>
                                          <a:pt x="97" y="82"/>
                                          <a:pt x="86" y="72"/>
                                          <a:pt x="80" y="60"/>
                                        </a:cubicBezTo>
                                        <a:cubicBezTo>
                                          <a:pt x="86" y="74"/>
                                          <a:pt x="98" y="82"/>
                                          <a:pt x="107" y="94"/>
                                        </a:cubicBezTo>
                                        <a:cubicBezTo>
                                          <a:pt x="103" y="90"/>
                                          <a:pt x="98" y="85"/>
                                          <a:pt x="94" y="81"/>
                                        </a:cubicBezTo>
                                        <a:cubicBezTo>
                                          <a:pt x="98" y="86"/>
                                          <a:pt x="104" y="91"/>
                                          <a:pt x="108" y="96"/>
                                        </a:cubicBezTo>
                                        <a:cubicBezTo>
                                          <a:pt x="103" y="93"/>
                                          <a:pt x="98" y="88"/>
                                          <a:pt x="94" y="84"/>
                                        </a:cubicBezTo>
                                        <a:cubicBezTo>
                                          <a:pt x="97" y="89"/>
                                          <a:pt x="104" y="93"/>
                                          <a:pt x="108" y="99"/>
                                        </a:cubicBezTo>
                                        <a:cubicBezTo>
                                          <a:pt x="105" y="97"/>
                                          <a:pt x="102" y="94"/>
                                          <a:pt x="99" y="91"/>
                                        </a:cubicBezTo>
                                        <a:cubicBezTo>
                                          <a:pt x="91" y="84"/>
                                          <a:pt x="83" y="76"/>
                                          <a:pt x="77" y="67"/>
                                        </a:cubicBezTo>
                                        <a:cubicBezTo>
                                          <a:pt x="79" y="71"/>
                                          <a:pt x="83" y="76"/>
                                          <a:pt x="86" y="80"/>
                                        </a:cubicBezTo>
                                        <a:cubicBezTo>
                                          <a:pt x="81" y="79"/>
                                          <a:pt x="78" y="72"/>
                                          <a:pt x="76" y="68"/>
                                        </a:cubicBezTo>
                                        <a:cubicBezTo>
                                          <a:pt x="77" y="72"/>
                                          <a:pt x="79" y="75"/>
                                          <a:pt x="81" y="78"/>
                                        </a:cubicBezTo>
                                        <a:cubicBezTo>
                                          <a:pt x="74" y="74"/>
                                          <a:pt x="73" y="62"/>
                                          <a:pt x="74" y="54"/>
                                        </a:cubicBezTo>
                                        <a:close/>
                                        <a:moveTo>
                                          <a:pt x="105" y="98"/>
                                        </a:moveTo>
                                        <a:cubicBezTo>
                                          <a:pt x="103" y="97"/>
                                          <a:pt x="102" y="94"/>
                                          <a:pt x="100" y="93"/>
                                        </a:cubicBezTo>
                                        <a:cubicBezTo>
                                          <a:pt x="102" y="94"/>
                                          <a:pt x="103" y="96"/>
                                          <a:pt x="105" y="98"/>
                                        </a:cubicBezTo>
                                        <a:close/>
                                        <a:moveTo>
                                          <a:pt x="57" y="84"/>
                                        </a:moveTo>
                                        <a:cubicBezTo>
                                          <a:pt x="60" y="89"/>
                                          <a:pt x="63" y="93"/>
                                          <a:pt x="67" y="98"/>
                                        </a:cubicBezTo>
                                        <a:cubicBezTo>
                                          <a:pt x="61" y="90"/>
                                          <a:pt x="56" y="82"/>
                                          <a:pt x="53" y="72"/>
                                        </a:cubicBezTo>
                                        <a:cubicBezTo>
                                          <a:pt x="54" y="72"/>
                                          <a:pt x="54" y="73"/>
                                          <a:pt x="54" y="73"/>
                                        </a:cubicBezTo>
                                        <a:cubicBezTo>
                                          <a:pt x="57" y="75"/>
                                          <a:pt x="60" y="79"/>
                                          <a:pt x="63" y="81"/>
                                        </a:cubicBezTo>
                                        <a:cubicBezTo>
                                          <a:pt x="60" y="78"/>
                                          <a:pt x="56" y="75"/>
                                          <a:pt x="54" y="71"/>
                                        </a:cubicBezTo>
                                        <a:cubicBezTo>
                                          <a:pt x="59" y="74"/>
                                          <a:pt x="63" y="78"/>
                                          <a:pt x="68" y="81"/>
                                        </a:cubicBezTo>
                                        <a:cubicBezTo>
                                          <a:pt x="64" y="78"/>
                                          <a:pt x="60" y="75"/>
                                          <a:pt x="56" y="71"/>
                                        </a:cubicBezTo>
                                        <a:cubicBezTo>
                                          <a:pt x="61" y="73"/>
                                          <a:pt x="64" y="75"/>
                                          <a:pt x="68" y="77"/>
                                        </a:cubicBezTo>
                                        <a:cubicBezTo>
                                          <a:pt x="65" y="75"/>
                                          <a:pt x="60" y="73"/>
                                          <a:pt x="57" y="70"/>
                                        </a:cubicBezTo>
                                        <a:cubicBezTo>
                                          <a:pt x="79" y="77"/>
                                          <a:pt x="96" y="90"/>
                                          <a:pt x="108" y="107"/>
                                        </a:cubicBezTo>
                                        <a:cubicBezTo>
                                          <a:pt x="106" y="105"/>
                                          <a:pt x="103" y="102"/>
                                          <a:pt x="100" y="100"/>
                                        </a:cubicBezTo>
                                        <a:cubicBezTo>
                                          <a:pt x="102" y="101"/>
                                          <a:pt x="104" y="104"/>
                                          <a:pt x="106" y="105"/>
                                        </a:cubicBezTo>
                                        <a:cubicBezTo>
                                          <a:pt x="106" y="107"/>
                                          <a:pt x="110" y="108"/>
                                          <a:pt x="109" y="111"/>
                                        </a:cubicBezTo>
                                        <a:cubicBezTo>
                                          <a:pt x="106" y="107"/>
                                          <a:pt x="103" y="103"/>
                                          <a:pt x="99" y="99"/>
                                        </a:cubicBezTo>
                                        <a:cubicBezTo>
                                          <a:pt x="102" y="104"/>
                                          <a:pt x="108" y="108"/>
                                          <a:pt x="110" y="115"/>
                                        </a:cubicBezTo>
                                        <a:cubicBezTo>
                                          <a:pt x="103" y="106"/>
                                          <a:pt x="97" y="96"/>
                                          <a:pt x="86" y="91"/>
                                        </a:cubicBezTo>
                                        <a:cubicBezTo>
                                          <a:pt x="97" y="97"/>
                                          <a:pt x="104" y="107"/>
                                          <a:pt x="111" y="118"/>
                                        </a:cubicBezTo>
                                        <a:cubicBezTo>
                                          <a:pt x="106" y="112"/>
                                          <a:pt x="102" y="106"/>
                                          <a:pt x="97" y="101"/>
                                        </a:cubicBezTo>
                                        <a:cubicBezTo>
                                          <a:pt x="104" y="110"/>
                                          <a:pt x="111" y="118"/>
                                          <a:pt x="117" y="127"/>
                                        </a:cubicBezTo>
                                        <a:cubicBezTo>
                                          <a:pt x="109" y="119"/>
                                          <a:pt x="103" y="109"/>
                                          <a:pt x="94" y="102"/>
                                        </a:cubicBezTo>
                                        <a:cubicBezTo>
                                          <a:pt x="103" y="111"/>
                                          <a:pt x="111" y="121"/>
                                          <a:pt x="119" y="131"/>
                                        </a:cubicBezTo>
                                        <a:cubicBezTo>
                                          <a:pt x="118" y="131"/>
                                          <a:pt x="117" y="129"/>
                                          <a:pt x="116" y="129"/>
                                        </a:cubicBezTo>
                                        <a:cubicBezTo>
                                          <a:pt x="113" y="124"/>
                                          <a:pt x="106" y="119"/>
                                          <a:pt x="101" y="114"/>
                                        </a:cubicBezTo>
                                        <a:cubicBezTo>
                                          <a:pt x="104" y="117"/>
                                          <a:pt x="108" y="121"/>
                                          <a:pt x="112" y="124"/>
                                        </a:cubicBezTo>
                                        <a:cubicBezTo>
                                          <a:pt x="113" y="127"/>
                                          <a:pt x="117" y="130"/>
                                          <a:pt x="119" y="133"/>
                                        </a:cubicBezTo>
                                        <a:cubicBezTo>
                                          <a:pt x="113" y="128"/>
                                          <a:pt x="108" y="123"/>
                                          <a:pt x="103" y="117"/>
                                        </a:cubicBezTo>
                                        <a:cubicBezTo>
                                          <a:pt x="108" y="124"/>
                                          <a:pt x="115" y="130"/>
                                          <a:pt x="121" y="136"/>
                                        </a:cubicBezTo>
                                        <a:cubicBezTo>
                                          <a:pt x="110" y="128"/>
                                          <a:pt x="100" y="117"/>
                                          <a:pt x="90" y="107"/>
                                        </a:cubicBezTo>
                                        <a:cubicBezTo>
                                          <a:pt x="90" y="107"/>
                                          <a:pt x="90" y="107"/>
                                          <a:pt x="90" y="107"/>
                                        </a:cubicBezTo>
                                        <a:cubicBezTo>
                                          <a:pt x="99" y="117"/>
                                          <a:pt x="109" y="128"/>
                                          <a:pt x="120" y="136"/>
                                        </a:cubicBezTo>
                                        <a:cubicBezTo>
                                          <a:pt x="120" y="137"/>
                                          <a:pt x="122" y="137"/>
                                          <a:pt x="122" y="138"/>
                                        </a:cubicBezTo>
                                        <a:cubicBezTo>
                                          <a:pt x="104" y="128"/>
                                          <a:pt x="93" y="111"/>
                                          <a:pt x="78" y="97"/>
                                        </a:cubicBezTo>
                                        <a:cubicBezTo>
                                          <a:pt x="91" y="110"/>
                                          <a:pt x="102" y="126"/>
                                          <a:pt x="118" y="137"/>
                                        </a:cubicBezTo>
                                        <a:cubicBezTo>
                                          <a:pt x="106" y="130"/>
                                          <a:pt x="96" y="119"/>
                                          <a:pt x="86" y="110"/>
                                        </a:cubicBezTo>
                                        <a:cubicBezTo>
                                          <a:pt x="92" y="117"/>
                                          <a:pt x="99" y="122"/>
                                          <a:pt x="104" y="128"/>
                                        </a:cubicBezTo>
                                        <a:cubicBezTo>
                                          <a:pt x="106" y="130"/>
                                          <a:pt x="108" y="131"/>
                                          <a:pt x="110" y="133"/>
                                        </a:cubicBezTo>
                                        <a:cubicBezTo>
                                          <a:pt x="111" y="133"/>
                                          <a:pt x="113" y="134"/>
                                          <a:pt x="114" y="135"/>
                                        </a:cubicBezTo>
                                        <a:cubicBezTo>
                                          <a:pt x="113" y="134"/>
                                          <a:pt x="112" y="134"/>
                                          <a:pt x="110" y="133"/>
                                        </a:cubicBezTo>
                                        <a:cubicBezTo>
                                          <a:pt x="110" y="133"/>
                                          <a:pt x="110" y="133"/>
                                          <a:pt x="110" y="133"/>
                                        </a:cubicBezTo>
                                        <a:cubicBezTo>
                                          <a:pt x="103" y="129"/>
                                          <a:pt x="97" y="122"/>
                                          <a:pt x="91" y="117"/>
                                        </a:cubicBezTo>
                                        <a:cubicBezTo>
                                          <a:pt x="92" y="120"/>
                                          <a:pt x="96" y="122"/>
                                          <a:pt x="98" y="124"/>
                                        </a:cubicBezTo>
                                        <a:cubicBezTo>
                                          <a:pt x="101" y="127"/>
                                          <a:pt x="104" y="130"/>
                                          <a:pt x="108" y="133"/>
                                        </a:cubicBezTo>
                                        <a:cubicBezTo>
                                          <a:pt x="100" y="130"/>
                                          <a:pt x="94" y="122"/>
                                          <a:pt x="88" y="117"/>
                                        </a:cubicBezTo>
                                        <a:cubicBezTo>
                                          <a:pt x="91" y="121"/>
                                          <a:pt x="96" y="126"/>
                                          <a:pt x="101" y="130"/>
                                        </a:cubicBezTo>
                                        <a:cubicBezTo>
                                          <a:pt x="92" y="125"/>
                                          <a:pt x="85" y="117"/>
                                          <a:pt x="78" y="111"/>
                                        </a:cubicBezTo>
                                        <a:cubicBezTo>
                                          <a:pt x="79" y="113"/>
                                          <a:pt x="81" y="114"/>
                                          <a:pt x="83" y="116"/>
                                        </a:cubicBezTo>
                                        <a:cubicBezTo>
                                          <a:pt x="83" y="116"/>
                                          <a:pt x="83" y="116"/>
                                          <a:pt x="83" y="116"/>
                                        </a:cubicBezTo>
                                        <a:cubicBezTo>
                                          <a:pt x="86" y="119"/>
                                          <a:pt x="89" y="123"/>
                                          <a:pt x="93" y="126"/>
                                        </a:cubicBezTo>
                                        <a:cubicBezTo>
                                          <a:pt x="86" y="123"/>
                                          <a:pt x="82" y="117"/>
                                          <a:pt x="77" y="112"/>
                                        </a:cubicBezTo>
                                        <a:cubicBezTo>
                                          <a:pt x="81" y="116"/>
                                          <a:pt x="84" y="122"/>
                                          <a:pt x="90" y="125"/>
                                        </a:cubicBezTo>
                                        <a:cubicBezTo>
                                          <a:pt x="82" y="122"/>
                                          <a:pt x="76" y="114"/>
                                          <a:pt x="70" y="107"/>
                                        </a:cubicBezTo>
                                        <a:cubicBezTo>
                                          <a:pt x="74" y="114"/>
                                          <a:pt x="80" y="120"/>
                                          <a:pt x="86" y="125"/>
                                        </a:cubicBezTo>
                                        <a:cubicBezTo>
                                          <a:pt x="79" y="123"/>
                                          <a:pt x="76" y="117"/>
                                          <a:pt x="71" y="113"/>
                                        </a:cubicBezTo>
                                        <a:cubicBezTo>
                                          <a:pt x="74" y="117"/>
                                          <a:pt x="78" y="121"/>
                                          <a:pt x="83" y="125"/>
                                        </a:cubicBezTo>
                                        <a:cubicBezTo>
                                          <a:pt x="80" y="126"/>
                                          <a:pt x="79" y="123"/>
                                          <a:pt x="77" y="122"/>
                                        </a:cubicBezTo>
                                        <a:cubicBezTo>
                                          <a:pt x="77" y="123"/>
                                          <a:pt x="79" y="124"/>
                                          <a:pt x="80" y="125"/>
                                        </a:cubicBezTo>
                                        <a:cubicBezTo>
                                          <a:pt x="77" y="126"/>
                                          <a:pt x="74" y="121"/>
                                          <a:pt x="73" y="118"/>
                                        </a:cubicBezTo>
                                        <a:cubicBezTo>
                                          <a:pt x="67" y="110"/>
                                          <a:pt x="61" y="101"/>
                                          <a:pt x="58" y="91"/>
                                        </a:cubicBezTo>
                                        <a:cubicBezTo>
                                          <a:pt x="61" y="96"/>
                                          <a:pt x="64" y="100"/>
                                          <a:pt x="68" y="105"/>
                                        </a:cubicBezTo>
                                        <a:cubicBezTo>
                                          <a:pt x="64" y="98"/>
                                          <a:pt x="58" y="93"/>
                                          <a:pt x="57" y="84"/>
                                        </a:cubicBezTo>
                                        <a:close/>
                                        <a:moveTo>
                                          <a:pt x="126" y="148"/>
                                        </a:moveTo>
                                        <a:cubicBezTo>
                                          <a:pt x="126" y="149"/>
                                          <a:pt x="126" y="149"/>
                                          <a:pt x="126" y="149"/>
                                        </a:cubicBezTo>
                                        <a:cubicBezTo>
                                          <a:pt x="125" y="149"/>
                                          <a:pt x="125" y="148"/>
                                          <a:pt x="124" y="148"/>
                                        </a:cubicBezTo>
                                        <a:cubicBezTo>
                                          <a:pt x="124" y="149"/>
                                          <a:pt x="125" y="150"/>
                                          <a:pt x="125" y="150"/>
                                        </a:cubicBezTo>
                                        <a:cubicBezTo>
                                          <a:pt x="125" y="150"/>
                                          <a:pt x="125" y="150"/>
                                          <a:pt x="124" y="150"/>
                                        </a:cubicBezTo>
                                        <a:cubicBezTo>
                                          <a:pt x="124" y="150"/>
                                          <a:pt x="123" y="150"/>
                                          <a:pt x="123" y="149"/>
                                        </a:cubicBezTo>
                                        <a:cubicBezTo>
                                          <a:pt x="122" y="150"/>
                                          <a:pt x="122" y="150"/>
                                          <a:pt x="122" y="150"/>
                                        </a:cubicBezTo>
                                        <a:cubicBezTo>
                                          <a:pt x="123" y="152"/>
                                          <a:pt x="128" y="153"/>
                                          <a:pt x="129" y="156"/>
                                        </a:cubicBezTo>
                                        <a:cubicBezTo>
                                          <a:pt x="128" y="155"/>
                                          <a:pt x="126" y="154"/>
                                          <a:pt x="124" y="153"/>
                                        </a:cubicBezTo>
                                        <a:cubicBezTo>
                                          <a:pt x="126" y="155"/>
                                          <a:pt x="129" y="156"/>
                                          <a:pt x="130" y="159"/>
                                        </a:cubicBezTo>
                                        <a:cubicBezTo>
                                          <a:pt x="128" y="157"/>
                                          <a:pt x="126" y="155"/>
                                          <a:pt x="123" y="154"/>
                                        </a:cubicBezTo>
                                        <a:cubicBezTo>
                                          <a:pt x="123" y="154"/>
                                          <a:pt x="124" y="154"/>
                                          <a:pt x="124" y="154"/>
                                        </a:cubicBezTo>
                                        <a:cubicBezTo>
                                          <a:pt x="123" y="154"/>
                                          <a:pt x="122" y="153"/>
                                          <a:pt x="121" y="153"/>
                                        </a:cubicBezTo>
                                        <a:cubicBezTo>
                                          <a:pt x="124" y="156"/>
                                          <a:pt x="129" y="159"/>
                                          <a:pt x="132" y="162"/>
                                        </a:cubicBezTo>
                                        <a:cubicBezTo>
                                          <a:pt x="128" y="159"/>
                                          <a:pt x="123" y="157"/>
                                          <a:pt x="120" y="154"/>
                                        </a:cubicBezTo>
                                        <a:cubicBezTo>
                                          <a:pt x="118" y="153"/>
                                          <a:pt x="116" y="150"/>
                                          <a:pt x="114" y="151"/>
                                        </a:cubicBezTo>
                                        <a:cubicBezTo>
                                          <a:pt x="120" y="155"/>
                                          <a:pt x="124" y="158"/>
                                          <a:pt x="130" y="162"/>
                                        </a:cubicBezTo>
                                        <a:cubicBezTo>
                                          <a:pt x="129" y="162"/>
                                          <a:pt x="129" y="162"/>
                                          <a:pt x="129" y="162"/>
                                        </a:cubicBezTo>
                                        <a:cubicBezTo>
                                          <a:pt x="129" y="163"/>
                                          <a:pt x="131" y="163"/>
                                          <a:pt x="130" y="164"/>
                                        </a:cubicBezTo>
                                        <a:cubicBezTo>
                                          <a:pt x="127" y="161"/>
                                          <a:pt x="123" y="158"/>
                                          <a:pt x="119" y="155"/>
                                        </a:cubicBezTo>
                                        <a:cubicBezTo>
                                          <a:pt x="119" y="155"/>
                                          <a:pt x="119" y="155"/>
                                          <a:pt x="119" y="155"/>
                                        </a:cubicBezTo>
                                        <a:cubicBezTo>
                                          <a:pt x="121" y="158"/>
                                          <a:pt x="124" y="159"/>
                                          <a:pt x="127" y="161"/>
                                        </a:cubicBezTo>
                                        <a:cubicBezTo>
                                          <a:pt x="129" y="164"/>
                                          <a:pt x="134" y="168"/>
                                          <a:pt x="137" y="171"/>
                                        </a:cubicBezTo>
                                        <a:cubicBezTo>
                                          <a:pt x="134" y="169"/>
                                          <a:pt x="132" y="167"/>
                                          <a:pt x="129" y="165"/>
                                        </a:cubicBezTo>
                                        <a:cubicBezTo>
                                          <a:pt x="129" y="165"/>
                                          <a:pt x="129" y="165"/>
                                          <a:pt x="128" y="165"/>
                                        </a:cubicBezTo>
                                        <a:cubicBezTo>
                                          <a:pt x="128" y="164"/>
                                          <a:pt x="126" y="164"/>
                                          <a:pt x="126" y="163"/>
                                        </a:cubicBezTo>
                                        <a:cubicBezTo>
                                          <a:pt x="124" y="163"/>
                                          <a:pt x="123" y="161"/>
                                          <a:pt x="121" y="161"/>
                                        </a:cubicBezTo>
                                        <a:cubicBezTo>
                                          <a:pt x="126" y="164"/>
                                          <a:pt x="130" y="168"/>
                                          <a:pt x="133" y="172"/>
                                        </a:cubicBezTo>
                                        <a:cubicBezTo>
                                          <a:pt x="131" y="171"/>
                                          <a:pt x="129" y="167"/>
                                          <a:pt x="127" y="167"/>
                                        </a:cubicBezTo>
                                        <a:cubicBezTo>
                                          <a:pt x="124" y="164"/>
                                          <a:pt x="122" y="162"/>
                                          <a:pt x="119" y="161"/>
                                        </a:cubicBezTo>
                                        <a:cubicBezTo>
                                          <a:pt x="122" y="163"/>
                                          <a:pt x="125" y="166"/>
                                          <a:pt x="128" y="169"/>
                                        </a:cubicBezTo>
                                        <a:cubicBezTo>
                                          <a:pt x="126" y="168"/>
                                          <a:pt x="125" y="167"/>
                                          <a:pt x="123" y="166"/>
                                        </a:cubicBezTo>
                                        <a:cubicBezTo>
                                          <a:pt x="123" y="165"/>
                                          <a:pt x="121" y="164"/>
                                          <a:pt x="119" y="163"/>
                                        </a:cubicBezTo>
                                        <a:cubicBezTo>
                                          <a:pt x="119" y="163"/>
                                          <a:pt x="119" y="163"/>
                                          <a:pt x="119" y="163"/>
                                        </a:cubicBezTo>
                                        <a:cubicBezTo>
                                          <a:pt x="120" y="165"/>
                                          <a:pt x="121" y="165"/>
                                          <a:pt x="122" y="166"/>
                                        </a:cubicBezTo>
                                        <a:cubicBezTo>
                                          <a:pt x="121" y="166"/>
                                          <a:pt x="121" y="165"/>
                                          <a:pt x="120" y="165"/>
                                        </a:cubicBezTo>
                                        <a:cubicBezTo>
                                          <a:pt x="121" y="166"/>
                                          <a:pt x="123" y="167"/>
                                          <a:pt x="124" y="168"/>
                                        </a:cubicBezTo>
                                        <a:cubicBezTo>
                                          <a:pt x="123" y="169"/>
                                          <a:pt x="122" y="167"/>
                                          <a:pt x="121" y="167"/>
                                        </a:cubicBezTo>
                                        <a:cubicBezTo>
                                          <a:pt x="122" y="168"/>
                                          <a:pt x="122" y="168"/>
                                          <a:pt x="123" y="168"/>
                                        </a:cubicBezTo>
                                        <a:cubicBezTo>
                                          <a:pt x="121" y="168"/>
                                          <a:pt x="120" y="166"/>
                                          <a:pt x="118" y="166"/>
                                        </a:cubicBezTo>
                                        <a:cubicBezTo>
                                          <a:pt x="118" y="167"/>
                                          <a:pt x="120" y="167"/>
                                          <a:pt x="121" y="169"/>
                                        </a:cubicBezTo>
                                        <a:cubicBezTo>
                                          <a:pt x="117" y="168"/>
                                          <a:pt x="115" y="164"/>
                                          <a:pt x="111" y="163"/>
                                        </a:cubicBezTo>
                                        <a:cubicBezTo>
                                          <a:pt x="113" y="165"/>
                                          <a:pt x="115" y="166"/>
                                          <a:pt x="117" y="167"/>
                                        </a:cubicBezTo>
                                        <a:cubicBezTo>
                                          <a:pt x="117" y="168"/>
                                          <a:pt x="117" y="167"/>
                                          <a:pt x="116" y="167"/>
                                        </a:cubicBezTo>
                                        <a:cubicBezTo>
                                          <a:pt x="116" y="167"/>
                                          <a:pt x="116" y="168"/>
                                          <a:pt x="116" y="168"/>
                                        </a:cubicBezTo>
                                        <a:cubicBezTo>
                                          <a:pt x="116" y="168"/>
                                          <a:pt x="116" y="169"/>
                                          <a:pt x="116" y="169"/>
                                        </a:cubicBezTo>
                                        <a:cubicBezTo>
                                          <a:pt x="114" y="168"/>
                                          <a:pt x="113" y="166"/>
                                          <a:pt x="111" y="165"/>
                                        </a:cubicBezTo>
                                        <a:cubicBezTo>
                                          <a:pt x="113" y="168"/>
                                          <a:pt x="119" y="170"/>
                                          <a:pt x="120" y="174"/>
                                        </a:cubicBezTo>
                                        <a:cubicBezTo>
                                          <a:pt x="115" y="172"/>
                                          <a:pt x="111" y="168"/>
                                          <a:pt x="107" y="165"/>
                                        </a:cubicBezTo>
                                        <a:cubicBezTo>
                                          <a:pt x="111" y="169"/>
                                          <a:pt x="115" y="171"/>
                                          <a:pt x="119" y="175"/>
                                        </a:cubicBezTo>
                                        <a:cubicBezTo>
                                          <a:pt x="117" y="174"/>
                                          <a:pt x="115" y="173"/>
                                          <a:pt x="113" y="171"/>
                                        </a:cubicBezTo>
                                        <a:cubicBezTo>
                                          <a:pt x="117" y="175"/>
                                          <a:pt x="122" y="178"/>
                                          <a:pt x="125" y="181"/>
                                        </a:cubicBezTo>
                                        <a:cubicBezTo>
                                          <a:pt x="120" y="177"/>
                                          <a:pt x="115" y="174"/>
                                          <a:pt x="110" y="170"/>
                                        </a:cubicBezTo>
                                        <a:cubicBezTo>
                                          <a:pt x="113" y="173"/>
                                          <a:pt x="117" y="176"/>
                                          <a:pt x="121" y="179"/>
                                        </a:cubicBezTo>
                                        <a:cubicBezTo>
                                          <a:pt x="121" y="179"/>
                                          <a:pt x="121" y="179"/>
                                          <a:pt x="120" y="179"/>
                                        </a:cubicBezTo>
                                        <a:cubicBezTo>
                                          <a:pt x="122" y="181"/>
                                          <a:pt x="123" y="182"/>
                                          <a:pt x="125" y="183"/>
                                        </a:cubicBezTo>
                                        <a:cubicBezTo>
                                          <a:pt x="127" y="185"/>
                                          <a:pt x="130" y="185"/>
                                          <a:pt x="131" y="187"/>
                                        </a:cubicBezTo>
                                        <a:cubicBezTo>
                                          <a:pt x="129" y="186"/>
                                          <a:pt x="128" y="185"/>
                                          <a:pt x="126" y="184"/>
                                        </a:cubicBezTo>
                                        <a:cubicBezTo>
                                          <a:pt x="126" y="186"/>
                                          <a:pt x="129" y="186"/>
                                          <a:pt x="130" y="188"/>
                                        </a:cubicBezTo>
                                        <a:cubicBezTo>
                                          <a:pt x="123" y="185"/>
                                          <a:pt x="120" y="180"/>
                                          <a:pt x="114" y="177"/>
                                        </a:cubicBezTo>
                                        <a:cubicBezTo>
                                          <a:pt x="99" y="166"/>
                                          <a:pt x="85" y="151"/>
                                          <a:pt x="77" y="133"/>
                                        </a:cubicBezTo>
                                        <a:cubicBezTo>
                                          <a:pt x="78" y="133"/>
                                          <a:pt x="78" y="133"/>
                                          <a:pt x="78" y="133"/>
                                        </a:cubicBezTo>
                                        <a:cubicBezTo>
                                          <a:pt x="78" y="132"/>
                                          <a:pt x="78" y="132"/>
                                          <a:pt x="78" y="132"/>
                                        </a:cubicBezTo>
                                        <a:cubicBezTo>
                                          <a:pt x="79" y="124"/>
                                          <a:pt x="92" y="127"/>
                                          <a:pt x="97" y="130"/>
                                        </a:cubicBezTo>
                                        <a:cubicBezTo>
                                          <a:pt x="106" y="137"/>
                                          <a:pt x="122" y="136"/>
                                          <a:pt x="126" y="148"/>
                                        </a:cubicBezTo>
                                        <a:cubicBezTo>
                                          <a:pt x="125" y="148"/>
                                          <a:pt x="125" y="147"/>
                                          <a:pt x="124" y="147"/>
                                        </a:cubicBezTo>
                                        <a:cubicBezTo>
                                          <a:pt x="124" y="148"/>
                                          <a:pt x="125" y="149"/>
                                          <a:pt x="126" y="148"/>
                                        </a:cubicBezTo>
                                        <a:close/>
                                        <a:moveTo>
                                          <a:pt x="132" y="165"/>
                                        </a:move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2" y="165"/>
                                        </a:cubicBezTo>
                                        <a:close/>
                                        <a:moveTo>
                                          <a:pt x="134" y="193"/>
                                        </a:moveTo>
                                        <a:cubicBezTo>
                                          <a:pt x="133" y="193"/>
                                          <a:pt x="132" y="192"/>
                                          <a:pt x="131" y="191"/>
                                        </a:cubicBezTo>
                                        <a:cubicBezTo>
                                          <a:pt x="134" y="194"/>
                                          <a:pt x="138" y="195"/>
                                          <a:pt x="141" y="197"/>
                                        </a:cubicBezTo>
                                        <a:cubicBezTo>
                                          <a:pt x="138" y="196"/>
                                          <a:pt x="136" y="195"/>
                                          <a:pt x="133" y="194"/>
                                        </a:cubicBezTo>
                                        <a:cubicBezTo>
                                          <a:pt x="133" y="193"/>
                                          <a:pt x="134" y="194"/>
                                          <a:pt x="134" y="193"/>
                                        </a:cubicBezTo>
                                        <a:close/>
                                        <a:moveTo>
                                          <a:pt x="126" y="187"/>
                                        </a:moveTo>
                                        <a:cubicBezTo>
                                          <a:pt x="129" y="189"/>
                                          <a:pt x="133" y="190"/>
                                          <a:pt x="136" y="193"/>
                                        </a:cubicBezTo>
                                        <a:cubicBezTo>
                                          <a:pt x="132" y="191"/>
                                          <a:pt x="129" y="189"/>
                                          <a:pt x="126" y="187"/>
                                        </a:cubicBezTo>
                                        <a:close/>
                                        <a:moveTo>
                                          <a:pt x="97" y="176"/>
                                        </a:moveTo>
                                        <a:cubicBezTo>
                                          <a:pt x="97" y="175"/>
                                          <a:pt x="97" y="176"/>
                                          <a:pt x="97" y="175"/>
                                        </a:cubicBezTo>
                                        <a:cubicBezTo>
                                          <a:pt x="96" y="175"/>
                                          <a:pt x="95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3" y="175"/>
                                          <a:pt x="92" y="175"/>
                                          <a:pt x="92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1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2" y="174"/>
                                        </a:cubicBezTo>
                                        <a:cubicBezTo>
                                          <a:pt x="92" y="174"/>
                                          <a:pt x="93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9" y="175"/>
                                          <a:pt x="103" y="176"/>
                                          <a:pt x="107" y="177"/>
                                        </a:cubicBezTo>
                                        <a:cubicBezTo>
                                          <a:pt x="104" y="177"/>
                                          <a:pt x="100" y="176"/>
                                          <a:pt x="97" y="176"/>
                                        </a:cubicBezTo>
                                        <a:close/>
                                        <a:moveTo>
                                          <a:pt x="101" y="178"/>
                                        </a:moveTo>
                                        <a:cubicBezTo>
                                          <a:pt x="101" y="178"/>
                                          <a:pt x="102" y="178"/>
                                          <a:pt x="102" y="177"/>
                                        </a:cubicBezTo>
                                        <a:cubicBezTo>
                                          <a:pt x="102" y="177"/>
                                          <a:pt x="102" y="178"/>
                                          <a:pt x="102" y="178"/>
                                        </a:cubicBezTo>
                                        <a:cubicBezTo>
                                          <a:pt x="102" y="178"/>
                                          <a:pt x="102" y="178"/>
                                          <a:pt x="101" y="178"/>
                                        </a:cubicBezTo>
                                        <a:close/>
                                        <a:moveTo>
                                          <a:pt x="101" y="170"/>
                                        </a:moveTo>
                                        <a:cubicBezTo>
                                          <a:pt x="98" y="170"/>
                                          <a:pt x="97" y="169"/>
                                          <a:pt x="95" y="169"/>
                                        </a:cubicBezTo>
                                        <a:cubicBezTo>
                                          <a:pt x="97" y="168"/>
                                          <a:pt x="99" y="169"/>
                                          <a:pt x="101" y="170"/>
                                        </a:cubicBezTo>
                                        <a:close/>
                                        <a:moveTo>
                                          <a:pt x="94" y="166"/>
                                        </a:moveTo>
                                        <a:cubicBezTo>
                                          <a:pt x="94" y="165"/>
                                          <a:pt x="95" y="166"/>
                                          <a:pt x="95" y="166"/>
                                        </a:cubicBezTo>
                                        <a:cubicBezTo>
                                          <a:pt x="95" y="167"/>
                                          <a:pt x="94" y="166"/>
                                          <a:pt x="94" y="166"/>
                                        </a:cubicBezTo>
                                        <a:close/>
                                        <a:moveTo>
                                          <a:pt x="96" y="166"/>
                                        </a:moveTo>
                                        <a:cubicBezTo>
                                          <a:pt x="96" y="166"/>
                                          <a:pt x="96" y="166"/>
                                          <a:pt x="97" y="166"/>
                                        </a:cubicBezTo>
                                        <a:cubicBezTo>
                                          <a:pt x="96" y="167"/>
                                          <a:pt x="96" y="166"/>
                                          <a:pt x="96" y="166"/>
                                        </a:cubicBezTo>
                                        <a:close/>
                                        <a:moveTo>
                                          <a:pt x="101" y="171"/>
                                        </a:moveTo>
                                        <a:cubicBezTo>
                                          <a:pt x="100" y="171"/>
                                          <a:pt x="100" y="171"/>
                                          <a:pt x="99" y="171"/>
                                        </a:cubicBezTo>
                                        <a:cubicBezTo>
                                          <a:pt x="100" y="171"/>
                                          <a:pt x="101" y="171"/>
                                          <a:pt x="101" y="171"/>
                                        </a:cubicBezTo>
                                        <a:close/>
                                        <a:moveTo>
                                          <a:pt x="99" y="171"/>
                                        </a:moveTo>
                                        <a:cubicBezTo>
                                          <a:pt x="99" y="171"/>
                                          <a:pt x="98" y="171"/>
                                          <a:pt x="98" y="171"/>
                                        </a:cubicBezTo>
                                        <a:cubicBezTo>
                                          <a:pt x="98" y="170"/>
                                          <a:pt x="99" y="171"/>
                                          <a:pt x="99" y="171"/>
                                        </a:cubicBezTo>
                                        <a:close/>
                                        <a:moveTo>
                                          <a:pt x="103" y="174"/>
                                        </a:moveTo>
                                        <a:cubicBezTo>
                                          <a:pt x="101" y="174"/>
                                          <a:pt x="99" y="174"/>
                                          <a:pt x="98" y="173"/>
                                        </a:cubicBezTo>
                                        <a:cubicBezTo>
                                          <a:pt x="99" y="173"/>
                                          <a:pt x="102" y="173"/>
                                          <a:pt x="103" y="174"/>
                                        </a:cubicBezTo>
                                        <a:close/>
                                        <a:moveTo>
                                          <a:pt x="103" y="175"/>
                                        </a:moveTo>
                                        <a:cubicBezTo>
                                          <a:pt x="103" y="175"/>
                                          <a:pt x="103" y="175"/>
                                          <a:pt x="103" y="175"/>
                                        </a:cubicBezTo>
                                        <a:cubicBezTo>
                                          <a:pt x="100" y="175"/>
                                          <a:pt x="95" y="173"/>
                                          <a:pt x="92" y="173"/>
                                        </a:cubicBezTo>
                                        <a:cubicBezTo>
                                          <a:pt x="96" y="173"/>
                                          <a:pt x="100" y="174"/>
                                          <a:pt x="103" y="175"/>
                                        </a:cubicBezTo>
                                        <a:close/>
                                        <a:moveTo>
                                          <a:pt x="98" y="175"/>
                                        </a:moveTo>
                                        <a:cubicBezTo>
                                          <a:pt x="97" y="174"/>
                                          <a:pt x="97" y="174"/>
                                          <a:pt x="96" y="174"/>
                                        </a:cubicBezTo>
                                        <a:cubicBezTo>
                                          <a:pt x="96" y="174"/>
                                          <a:pt x="96" y="174"/>
                                          <a:pt x="96" y="174"/>
                                        </a:cubicBezTo>
                                        <a:cubicBezTo>
                                          <a:pt x="97" y="174"/>
                                          <a:pt x="98" y="174"/>
                                          <a:pt x="98" y="175"/>
                                        </a:cubicBezTo>
                                        <a:close/>
                                        <a:moveTo>
                                          <a:pt x="108" y="176"/>
                                        </a:moveTo>
                                        <a:cubicBezTo>
                                          <a:pt x="108" y="176"/>
                                          <a:pt x="108" y="177"/>
                                          <a:pt x="109" y="177"/>
                                        </a:cubicBezTo>
                                        <a:cubicBezTo>
                                          <a:pt x="108" y="177"/>
                                          <a:pt x="108" y="176"/>
                                          <a:pt x="108" y="176"/>
                                        </a:cubicBezTo>
                                        <a:close/>
                                        <a:moveTo>
                                          <a:pt x="111" y="179"/>
                                        </a:moveTo>
                                        <a:cubicBezTo>
                                          <a:pt x="110" y="179"/>
                                          <a:pt x="107" y="179"/>
                                          <a:pt x="107" y="178"/>
                                        </a:cubicBezTo>
                                        <a:cubicBezTo>
                                          <a:pt x="108" y="178"/>
                                          <a:pt x="109" y="178"/>
                                          <a:pt x="111" y="179"/>
                                        </a:cubicBezTo>
                                        <a:close/>
                                        <a:moveTo>
                                          <a:pt x="108" y="177"/>
                                        </a:moveTo>
                                        <a:cubicBezTo>
                                          <a:pt x="108" y="178"/>
                                          <a:pt x="107" y="177"/>
                                          <a:pt x="107" y="177"/>
                                        </a:cubicBezTo>
                                        <a:cubicBezTo>
                                          <a:pt x="108" y="177"/>
                                          <a:pt x="108" y="177"/>
                                          <a:pt x="108" y="177"/>
                                        </a:cubicBezTo>
                                        <a:close/>
                                        <a:moveTo>
                                          <a:pt x="104" y="175"/>
                                        </a:moveTo>
                                        <a:cubicBezTo>
                                          <a:pt x="105" y="175"/>
                                          <a:pt x="106" y="175"/>
                                          <a:pt x="106" y="176"/>
                                        </a:cubicBezTo>
                                        <a:cubicBezTo>
                                          <a:pt x="107" y="176"/>
                                          <a:pt x="107" y="176"/>
                                          <a:pt x="107" y="176"/>
                                        </a:cubicBezTo>
                                        <a:cubicBezTo>
                                          <a:pt x="106" y="176"/>
                                          <a:pt x="105" y="176"/>
                                          <a:pt x="104" y="175"/>
                                        </a:cubicBezTo>
                                        <a:close/>
                                        <a:moveTo>
                                          <a:pt x="105" y="178"/>
                                        </a:moveTo>
                                        <a:cubicBezTo>
                                          <a:pt x="105" y="178"/>
                                          <a:pt x="106" y="178"/>
                                          <a:pt x="107" y="178"/>
                                        </a:cubicBezTo>
                                        <a:cubicBezTo>
                                          <a:pt x="106" y="178"/>
                                          <a:pt x="106" y="178"/>
                                          <a:pt x="106" y="178"/>
                                        </a:cubicBezTo>
                                        <a:cubicBezTo>
                                          <a:pt x="106" y="178"/>
                                          <a:pt x="105" y="178"/>
                                          <a:pt x="105" y="178"/>
                                        </a:cubicBezTo>
                                        <a:close/>
                                        <a:moveTo>
                                          <a:pt x="106" y="179"/>
                                        </a:moveTo>
                                        <a:cubicBezTo>
                                          <a:pt x="109" y="179"/>
                                          <a:pt x="111" y="180"/>
                                          <a:pt x="114" y="181"/>
                                        </a:cubicBezTo>
                                        <a:cubicBezTo>
                                          <a:pt x="110" y="181"/>
                                          <a:pt x="107" y="180"/>
                                          <a:pt x="103" y="179"/>
                                        </a:cubicBezTo>
                                        <a:cubicBezTo>
                                          <a:pt x="103" y="178"/>
                                          <a:pt x="105" y="179"/>
                                          <a:pt x="106" y="179"/>
                                        </a:cubicBezTo>
                                        <a:close/>
                                        <a:moveTo>
                                          <a:pt x="115" y="136"/>
                                        </a:moveTo>
                                        <a:cubicBezTo>
                                          <a:pt x="115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7"/>
                                        </a:cubicBezTo>
                                        <a:cubicBezTo>
                                          <a:pt x="116" y="137"/>
                                          <a:pt x="116" y="136"/>
                                          <a:pt x="115" y="136"/>
                                        </a:cubicBezTo>
                                        <a:close/>
                                        <a:moveTo>
                                          <a:pt x="0" y="92"/>
                                        </a:moveTo>
                                        <a:cubicBezTo>
                                          <a:pt x="0" y="92"/>
                                          <a:pt x="1" y="91"/>
                                          <a:pt x="1" y="91"/>
                                        </a:cubicBezTo>
                                        <a:cubicBezTo>
                                          <a:pt x="1" y="90"/>
                                          <a:pt x="0" y="92"/>
                                          <a:pt x="0" y="92"/>
                                        </a:cubicBezTo>
                                        <a:close/>
                                        <a:moveTo>
                                          <a:pt x="4" y="101"/>
                                        </a:moveTo>
                                        <a:cubicBezTo>
                                          <a:pt x="7" y="104"/>
                                          <a:pt x="9" y="108"/>
                                          <a:pt x="12" y="111"/>
                                        </a:cubicBezTo>
                                        <a:cubicBezTo>
                                          <a:pt x="11" y="108"/>
                                          <a:pt x="7" y="104"/>
                                          <a:pt x="5" y="100"/>
                                        </a:cubicBezTo>
                                        <a:cubicBezTo>
                                          <a:pt x="5" y="100"/>
                                          <a:pt x="5" y="100"/>
                                          <a:pt x="5" y="99"/>
                                        </a:cubicBezTo>
                                        <a:cubicBezTo>
                                          <a:pt x="9" y="104"/>
                                          <a:pt x="12" y="109"/>
                                          <a:pt x="17" y="113"/>
                                        </a:cubicBezTo>
                                        <a:cubicBezTo>
                                          <a:pt x="13" y="107"/>
                                          <a:pt x="7" y="101"/>
                                          <a:pt x="4" y="95"/>
                                        </a:cubicBezTo>
                                        <a:cubicBezTo>
                                          <a:pt x="9" y="100"/>
                                          <a:pt x="13" y="106"/>
                                          <a:pt x="20" y="110"/>
                                        </a:cubicBezTo>
                                        <a:cubicBezTo>
                                          <a:pt x="14" y="105"/>
                                          <a:pt x="8" y="99"/>
                                          <a:pt x="3" y="93"/>
                                        </a:cubicBezTo>
                                        <a:cubicBezTo>
                                          <a:pt x="6" y="95"/>
                                          <a:pt x="9" y="97"/>
                                          <a:pt x="12" y="99"/>
                                        </a:cubicBezTo>
                                        <a:cubicBezTo>
                                          <a:pt x="10" y="97"/>
                                          <a:pt x="7" y="94"/>
                                          <a:pt x="4" y="92"/>
                                        </a:cubicBezTo>
                                        <a:cubicBezTo>
                                          <a:pt x="9" y="90"/>
                                          <a:pt x="17" y="94"/>
                                          <a:pt x="22" y="94"/>
                                        </a:cubicBezTo>
                                        <a:cubicBezTo>
                                          <a:pt x="18" y="93"/>
                                          <a:pt x="12" y="92"/>
                                          <a:pt x="8" y="91"/>
                                        </a:cubicBezTo>
                                        <a:cubicBezTo>
                                          <a:pt x="26" y="91"/>
                                          <a:pt x="42" y="94"/>
                                          <a:pt x="58" y="99"/>
                                        </a:cubicBezTo>
                                        <a:cubicBezTo>
                                          <a:pt x="59" y="101"/>
                                          <a:pt x="60" y="103"/>
                                          <a:pt x="61" y="104"/>
                                        </a:cubicBezTo>
                                        <a:cubicBezTo>
                                          <a:pt x="57" y="102"/>
                                          <a:pt x="52" y="100"/>
                                          <a:pt x="48" y="98"/>
                                        </a:cubicBezTo>
                                        <a:cubicBezTo>
                                          <a:pt x="54" y="102"/>
                                          <a:pt x="60" y="103"/>
                                          <a:pt x="64" y="109"/>
                                        </a:cubicBezTo>
                                        <a:cubicBezTo>
                                          <a:pt x="59" y="106"/>
                                          <a:pt x="53" y="103"/>
                                          <a:pt x="48" y="100"/>
                                        </a:cubicBezTo>
                                        <a:cubicBezTo>
                                          <a:pt x="54" y="104"/>
                                          <a:pt x="61" y="107"/>
                                          <a:pt x="66" y="113"/>
                                        </a:cubicBezTo>
                                        <a:cubicBezTo>
                                          <a:pt x="60" y="109"/>
                                          <a:pt x="55" y="105"/>
                                          <a:pt x="48" y="103"/>
                                        </a:cubicBezTo>
                                        <a:cubicBezTo>
                                          <a:pt x="56" y="107"/>
                                          <a:pt x="65" y="111"/>
                                          <a:pt x="70" y="119"/>
                                        </a:cubicBezTo>
                                        <a:cubicBezTo>
                                          <a:pt x="62" y="113"/>
                                          <a:pt x="54" y="107"/>
                                          <a:pt x="44" y="102"/>
                                        </a:cubicBezTo>
                                        <a:cubicBezTo>
                                          <a:pt x="55" y="108"/>
                                          <a:pt x="66" y="115"/>
                                          <a:pt x="74" y="124"/>
                                        </a:cubicBezTo>
                                        <a:cubicBezTo>
                                          <a:pt x="67" y="119"/>
                                          <a:pt x="60" y="114"/>
                                          <a:pt x="53" y="110"/>
                                        </a:cubicBezTo>
                                        <a:cubicBezTo>
                                          <a:pt x="61" y="116"/>
                                          <a:pt x="70" y="121"/>
                                          <a:pt x="76" y="129"/>
                                        </a:cubicBezTo>
                                        <a:cubicBezTo>
                                          <a:pt x="68" y="122"/>
                                          <a:pt x="59" y="115"/>
                                          <a:pt x="50" y="110"/>
                                        </a:cubicBezTo>
                                        <a:cubicBezTo>
                                          <a:pt x="59" y="117"/>
                                          <a:pt x="69" y="122"/>
                                          <a:pt x="76" y="131"/>
                                        </a:cubicBezTo>
                                        <a:cubicBezTo>
                                          <a:pt x="65" y="122"/>
                                          <a:pt x="53" y="113"/>
                                          <a:pt x="41" y="106"/>
                                        </a:cubicBezTo>
                                        <a:cubicBezTo>
                                          <a:pt x="52" y="115"/>
                                          <a:pt x="66" y="122"/>
                                          <a:pt x="76" y="133"/>
                                        </a:cubicBezTo>
                                        <a:cubicBezTo>
                                          <a:pt x="70" y="129"/>
                                          <a:pt x="64" y="125"/>
                                          <a:pt x="59" y="121"/>
                                        </a:cubicBezTo>
                                        <a:cubicBezTo>
                                          <a:pt x="64" y="126"/>
                                          <a:pt x="70" y="130"/>
                                          <a:pt x="76" y="133"/>
                                        </a:cubicBezTo>
                                        <a:cubicBezTo>
                                          <a:pt x="76" y="134"/>
                                          <a:pt x="75" y="134"/>
                                          <a:pt x="76" y="135"/>
                                        </a:cubicBezTo>
                                        <a:cubicBezTo>
                                          <a:pt x="63" y="129"/>
                                          <a:pt x="52" y="121"/>
                                          <a:pt x="42" y="113"/>
                                        </a:cubicBezTo>
                                        <a:cubicBezTo>
                                          <a:pt x="52" y="122"/>
                                          <a:pt x="63" y="130"/>
                                          <a:pt x="76" y="136"/>
                                        </a:cubicBezTo>
                                        <a:cubicBezTo>
                                          <a:pt x="76" y="137"/>
                                          <a:pt x="76" y="137"/>
                                          <a:pt x="76" y="138"/>
                                        </a:cubicBezTo>
                                        <a:cubicBezTo>
                                          <a:pt x="69" y="135"/>
                                          <a:pt x="63" y="131"/>
                                          <a:pt x="56" y="128"/>
                                        </a:cubicBezTo>
                                        <a:cubicBezTo>
                                          <a:pt x="62" y="132"/>
                                          <a:pt x="71" y="136"/>
                                          <a:pt x="77" y="140"/>
                                        </a:cubicBezTo>
                                        <a:cubicBezTo>
                                          <a:pt x="68" y="137"/>
                                          <a:pt x="59" y="132"/>
                                          <a:pt x="50" y="127"/>
                                        </a:cubicBezTo>
                                        <a:cubicBezTo>
                                          <a:pt x="59" y="134"/>
                                          <a:pt x="70" y="137"/>
                                          <a:pt x="79" y="143"/>
                                        </a:cubicBezTo>
                                        <a:cubicBezTo>
                                          <a:pt x="69" y="140"/>
                                          <a:pt x="59" y="134"/>
                                          <a:pt x="50" y="129"/>
                                        </a:cubicBezTo>
                                        <a:cubicBezTo>
                                          <a:pt x="57" y="134"/>
                                          <a:pt x="65" y="139"/>
                                          <a:pt x="74" y="142"/>
                                        </a:cubicBezTo>
                                        <a:cubicBezTo>
                                          <a:pt x="76" y="144"/>
                                          <a:pt x="80" y="144"/>
                                          <a:pt x="81" y="146"/>
                                        </a:cubicBezTo>
                                        <a:cubicBezTo>
                                          <a:pt x="64" y="141"/>
                                          <a:pt x="50" y="133"/>
                                          <a:pt x="37" y="123"/>
                                        </a:cubicBezTo>
                                        <a:cubicBezTo>
                                          <a:pt x="50" y="134"/>
                                          <a:pt x="65" y="143"/>
                                          <a:pt x="83" y="148"/>
                                        </a:cubicBezTo>
                                        <a:cubicBezTo>
                                          <a:pt x="83" y="149"/>
                                          <a:pt x="84" y="149"/>
                                          <a:pt x="84" y="149"/>
                                        </a:cubicBezTo>
                                        <a:cubicBezTo>
                                          <a:pt x="75" y="147"/>
                                          <a:pt x="66" y="143"/>
                                          <a:pt x="56" y="139"/>
                                        </a:cubicBezTo>
                                        <a:cubicBezTo>
                                          <a:pt x="62" y="142"/>
                                          <a:pt x="69" y="145"/>
                                          <a:pt x="75" y="148"/>
                                        </a:cubicBezTo>
                                        <a:cubicBezTo>
                                          <a:pt x="64" y="146"/>
                                          <a:pt x="55" y="139"/>
                                          <a:pt x="45" y="135"/>
                                        </a:cubicBezTo>
                                        <a:cubicBezTo>
                                          <a:pt x="53" y="139"/>
                                          <a:pt x="61" y="143"/>
                                          <a:pt x="69" y="147"/>
                                        </a:cubicBezTo>
                                        <a:cubicBezTo>
                                          <a:pt x="57" y="145"/>
                                          <a:pt x="49" y="138"/>
                                          <a:pt x="39" y="132"/>
                                        </a:cubicBezTo>
                                        <a:cubicBezTo>
                                          <a:pt x="45" y="137"/>
                                          <a:pt x="52" y="142"/>
                                          <a:pt x="60" y="146"/>
                                        </a:cubicBezTo>
                                        <a:cubicBezTo>
                                          <a:pt x="50" y="143"/>
                                          <a:pt x="42" y="136"/>
                                          <a:pt x="33" y="132"/>
                                        </a:cubicBezTo>
                                        <a:cubicBezTo>
                                          <a:pt x="40" y="136"/>
                                          <a:pt x="48" y="141"/>
                                          <a:pt x="55" y="146"/>
                                        </a:cubicBezTo>
                                        <a:cubicBezTo>
                                          <a:pt x="49" y="144"/>
                                          <a:pt x="45" y="140"/>
                                          <a:pt x="40" y="137"/>
                                        </a:cubicBezTo>
                                        <a:cubicBezTo>
                                          <a:pt x="42" y="140"/>
                                          <a:pt x="46" y="141"/>
                                          <a:pt x="48" y="144"/>
                                        </a:cubicBezTo>
                                        <a:cubicBezTo>
                                          <a:pt x="49" y="144"/>
                                          <a:pt x="50" y="144"/>
                                          <a:pt x="51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2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1" y="145"/>
                                        </a:cubicBezTo>
                                        <a:cubicBezTo>
                                          <a:pt x="31" y="136"/>
                                          <a:pt x="12" y="121"/>
                                          <a:pt x="4" y="101"/>
                                        </a:cubicBezTo>
                                        <a:close/>
                                        <a:moveTo>
                                          <a:pt x="22" y="175"/>
                                        </a:moveTo>
                                        <a:cubicBezTo>
                                          <a:pt x="24" y="175"/>
                                          <a:pt x="25" y="177"/>
                                          <a:pt x="27" y="177"/>
                                        </a:cubicBezTo>
                                        <a:cubicBezTo>
                                          <a:pt x="25" y="175"/>
                                          <a:pt x="20" y="175"/>
                                          <a:pt x="19" y="171"/>
                                        </a:cubicBezTo>
                                        <a:cubicBezTo>
                                          <a:pt x="22" y="173"/>
                                          <a:pt x="26" y="175"/>
                                          <a:pt x="30" y="176"/>
                                        </a:cubicBezTo>
                                        <a:cubicBezTo>
                                          <a:pt x="26" y="174"/>
                                          <a:pt x="20" y="173"/>
                                          <a:pt x="17" y="169"/>
                                        </a:cubicBezTo>
                                        <a:cubicBezTo>
                                          <a:pt x="17" y="169"/>
                                          <a:pt x="17" y="169"/>
                                          <a:pt x="18" y="169"/>
                                        </a:cubicBezTo>
                                        <a:cubicBezTo>
                                          <a:pt x="18" y="169"/>
                                          <a:pt x="18" y="169"/>
                                          <a:pt x="19" y="169"/>
                                        </a:cubicBezTo>
                                        <a:cubicBezTo>
                                          <a:pt x="18" y="169"/>
                                          <a:pt x="17" y="168"/>
                                          <a:pt x="16" y="168"/>
                                        </a:cubicBezTo>
                                        <a:cubicBezTo>
                                          <a:pt x="14" y="166"/>
                                          <a:pt x="12" y="164"/>
                                          <a:pt x="11" y="162"/>
                                        </a:cubicBezTo>
                                        <a:cubicBezTo>
                                          <a:pt x="12" y="162"/>
                                          <a:pt x="13" y="162"/>
                                          <a:pt x="14" y="162"/>
                                        </a:cubicBezTo>
                                        <a:cubicBezTo>
                                          <a:pt x="13" y="162"/>
                                          <a:pt x="12" y="162"/>
                                          <a:pt x="10" y="161"/>
                                        </a:cubicBezTo>
                                        <a:cubicBezTo>
                                          <a:pt x="10" y="161"/>
                                          <a:pt x="10" y="161"/>
                                          <a:pt x="10" y="160"/>
                                        </a:cubicBezTo>
                                        <a:cubicBezTo>
                                          <a:pt x="11" y="161"/>
                                          <a:pt x="12" y="161"/>
                                          <a:pt x="13" y="161"/>
                                        </a:cubicBezTo>
                                        <a:cubicBezTo>
                                          <a:pt x="12" y="160"/>
                                          <a:pt x="9" y="160"/>
                                          <a:pt x="9" y="159"/>
                                        </a:cubicBezTo>
                                        <a:cubicBezTo>
                                          <a:pt x="11" y="159"/>
                                          <a:pt x="12" y="159"/>
                                          <a:pt x="13" y="159"/>
                                        </a:cubicBezTo>
                                        <a:cubicBezTo>
                                          <a:pt x="13" y="158"/>
                                          <a:pt x="9" y="159"/>
                                          <a:pt x="9" y="157"/>
                                        </a:cubicBezTo>
                                        <a:cubicBezTo>
                                          <a:pt x="13" y="158"/>
                                          <a:pt x="20" y="161"/>
                                          <a:pt x="26" y="159"/>
                                        </a:cubicBezTo>
                                        <a:cubicBezTo>
                                          <a:pt x="20" y="159"/>
                                          <a:pt x="14" y="159"/>
                                          <a:pt x="9" y="156"/>
                                        </a:cubicBezTo>
                                        <a:cubicBezTo>
                                          <a:pt x="11" y="156"/>
                                          <a:pt x="13" y="157"/>
                                          <a:pt x="15" y="157"/>
                                        </a:cubicBezTo>
                                        <a:cubicBezTo>
                                          <a:pt x="14" y="156"/>
                                          <a:pt x="11" y="156"/>
                                          <a:pt x="10" y="156"/>
                                        </a:cubicBezTo>
                                        <a:cubicBezTo>
                                          <a:pt x="11" y="154"/>
                                          <a:pt x="14" y="155"/>
                                          <a:pt x="15" y="155"/>
                                        </a:cubicBezTo>
                                        <a:cubicBezTo>
                                          <a:pt x="18" y="155"/>
                                          <a:pt x="22" y="156"/>
                                          <a:pt x="25" y="156"/>
                                        </a:cubicBezTo>
                                        <a:cubicBezTo>
                                          <a:pt x="23" y="155"/>
                                          <a:pt x="18" y="155"/>
                                          <a:pt x="14" y="154"/>
                                        </a:cubicBezTo>
                                        <a:cubicBezTo>
                                          <a:pt x="18" y="153"/>
                                          <a:pt x="23" y="155"/>
                                          <a:pt x="26" y="155"/>
                                        </a:cubicBezTo>
                                        <a:cubicBezTo>
                                          <a:pt x="24" y="154"/>
                                          <a:pt x="20" y="154"/>
                                          <a:pt x="18" y="154"/>
                                        </a:cubicBezTo>
                                        <a:cubicBezTo>
                                          <a:pt x="20" y="153"/>
                                          <a:pt x="23" y="154"/>
                                          <a:pt x="26" y="154"/>
                                        </a:cubicBezTo>
                                        <a:cubicBezTo>
                                          <a:pt x="26" y="154"/>
                                          <a:pt x="25" y="154"/>
                                          <a:pt x="25" y="154"/>
                                        </a:cubicBezTo>
                                        <a:cubicBezTo>
                                          <a:pt x="24" y="154"/>
                                          <a:pt x="23" y="153"/>
                                          <a:pt x="21" y="153"/>
                                        </a:cubicBezTo>
                                        <a:cubicBezTo>
                                          <a:pt x="23" y="153"/>
                                          <a:pt x="25" y="153"/>
                                          <a:pt x="27" y="153"/>
                                        </a:cubicBezTo>
                                        <a:cubicBezTo>
                                          <a:pt x="27" y="153"/>
                                          <a:pt x="27" y="153"/>
                                          <a:pt x="26" y="153"/>
                                        </a:cubicBezTo>
                                        <a:cubicBezTo>
                                          <a:pt x="35" y="153"/>
                                          <a:pt x="42" y="154"/>
                                          <a:pt x="49" y="155"/>
                                        </a:cubicBezTo>
                                        <a:cubicBezTo>
                                          <a:pt x="49" y="154"/>
                                          <a:pt x="47" y="155"/>
                                          <a:pt x="47" y="154"/>
                                        </a:cubicBezTo>
                                        <a:cubicBezTo>
                                          <a:pt x="48" y="154"/>
                                          <a:pt x="50" y="155"/>
                                          <a:pt x="51" y="154"/>
                                        </a:cubicBezTo>
                                        <a:cubicBezTo>
                                          <a:pt x="49" y="153"/>
                                          <a:pt x="47" y="154"/>
                                          <a:pt x="44" y="153"/>
                                        </a:cubicBezTo>
                                        <a:cubicBezTo>
                                          <a:pt x="44" y="153"/>
                                          <a:pt x="44" y="154"/>
                                          <a:pt x="44" y="154"/>
                                        </a:cubicBezTo>
                                        <a:cubicBezTo>
                                          <a:pt x="36" y="152"/>
                                          <a:pt x="27" y="152"/>
                                          <a:pt x="20" y="152"/>
                                        </a:cubicBezTo>
                                        <a:cubicBezTo>
                                          <a:pt x="30" y="150"/>
                                          <a:pt x="44" y="150"/>
                                          <a:pt x="56" y="153"/>
                                        </a:cubicBezTo>
                                        <a:cubicBezTo>
                                          <a:pt x="48" y="150"/>
                                          <a:pt x="40" y="149"/>
                                          <a:pt x="33" y="149"/>
                                        </a:cubicBezTo>
                                        <a:cubicBezTo>
                                          <a:pt x="39" y="147"/>
                                          <a:pt x="48" y="147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5" y="148"/>
                                          <a:pt x="55" y="148"/>
                                        </a:cubicBezTo>
                                        <a:cubicBezTo>
                                          <a:pt x="55" y="148"/>
                                          <a:pt x="56" y="148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6" y="148"/>
                                          <a:pt x="57" y="148"/>
                                        </a:cubicBezTo>
                                        <a:cubicBezTo>
                                          <a:pt x="58" y="149"/>
                                          <a:pt x="62" y="149"/>
                                          <a:pt x="63" y="149"/>
                                        </a:cubicBezTo>
                                        <a:cubicBezTo>
                                          <a:pt x="64" y="149"/>
                                          <a:pt x="63" y="149"/>
                                          <a:pt x="64" y="149"/>
                                        </a:cubicBezTo>
                                        <a:cubicBezTo>
                                          <a:pt x="71" y="149"/>
                                          <a:pt x="80" y="150"/>
                                          <a:pt x="85" y="153"/>
                                        </a:cubicBezTo>
                                        <a:cubicBezTo>
                                          <a:pt x="86" y="154"/>
                                          <a:pt x="90" y="155"/>
                                          <a:pt x="91" y="157"/>
                                        </a:cubicBezTo>
                                        <a:cubicBezTo>
                                          <a:pt x="89" y="157"/>
                                          <a:pt x="86" y="156"/>
                                          <a:pt x="84" y="156"/>
                                        </a:cubicBezTo>
                                        <a:cubicBezTo>
                                          <a:pt x="88" y="157"/>
                                          <a:pt x="93" y="157"/>
                                          <a:pt x="93" y="161"/>
                                        </a:cubicBezTo>
                                        <a:cubicBezTo>
                                          <a:pt x="90" y="160"/>
                                          <a:pt x="88" y="159"/>
                                          <a:pt x="85" y="158"/>
                                        </a:cubicBezTo>
                                        <a:cubicBezTo>
                                          <a:pt x="85" y="159"/>
                                          <a:pt x="86" y="159"/>
                                          <a:pt x="87" y="159"/>
                                        </a:cubicBezTo>
                                        <a:cubicBezTo>
                                          <a:pt x="87" y="159"/>
                                          <a:pt x="87" y="159"/>
                                          <a:pt x="87" y="159"/>
                                        </a:cubicBezTo>
                                        <a:cubicBezTo>
                                          <a:pt x="89" y="160"/>
                                          <a:pt x="93" y="161"/>
                                          <a:pt x="95" y="162"/>
                                        </a:cubicBezTo>
                                        <a:cubicBezTo>
                                          <a:pt x="92" y="162"/>
                                          <a:pt x="88" y="161"/>
                                          <a:pt x="86" y="160"/>
                                        </a:cubicBezTo>
                                        <a:cubicBezTo>
                                          <a:pt x="87" y="161"/>
                                          <a:pt x="89" y="161"/>
                                          <a:pt x="90" y="162"/>
                                        </a:cubicBezTo>
                                        <a:cubicBezTo>
                                          <a:pt x="90" y="162"/>
                                          <a:pt x="90" y="161"/>
                                          <a:pt x="90" y="161"/>
                                        </a:cubicBezTo>
                                        <a:cubicBezTo>
                                          <a:pt x="92" y="162"/>
                                          <a:pt x="93" y="163"/>
                                          <a:pt x="95" y="163"/>
                                        </a:cubicBezTo>
                                        <a:cubicBezTo>
                                          <a:pt x="95" y="164"/>
                                          <a:pt x="96" y="164"/>
                                          <a:pt x="96" y="164"/>
                                        </a:cubicBezTo>
                                        <a:cubicBezTo>
                                          <a:pt x="91" y="163"/>
                                          <a:pt x="87" y="162"/>
                                          <a:pt x="82" y="161"/>
                                        </a:cubicBezTo>
                                        <a:cubicBezTo>
                                          <a:pt x="86" y="162"/>
                                          <a:pt x="89" y="163"/>
                                          <a:pt x="93" y="164"/>
                                        </a:cubicBezTo>
                                        <a:cubicBezTo>
                                          <a:pt x="93" y="164"/>
                                          <a:pt x="93" y="164"/>
                                          <a:pt x="93" y="164"/>
                                        </a:cubicBezTo>
                                        <a:cubicBezTo>
                                          <a:pt x="93" y="165"/>
                                          <a:pt x="94" y="164"/>
                                          <a:pt x="94" y="165"/>
                                        </a:cubicBezTo>
                                        <a:cubicBezTo>
                                          <a:pt x="91" y="165"/>
                                          <a:pt x="89" y="164"/>
                                          <a:pt x="86" y="164"/>
                                        </a:cubicBezTo>
                                        <a:cubicBezTo>
                                          <a:pt x="88" y="165"/>
                                          <a:pt x="91" y="165"/>
                                          <a:pt x="93" y="166"/>
                                        </a:cubicBezTo>
                                        <a:cubicBezTo>
                                          <a:pt x="92" y="165"/>
                                          <a:pt x="91" y="165"/>
                                          <a:pt x="91" y="166"/>
                                        </a:cubicBezTo>
                                        <a:cubicBezTo>
                                          <a:pt x="90" y="166"/>
                                          <a:pt x="87" y="165"/>
                                          <a:pt x="87" y="165"/>
                                        </a:cubicBezTo>
                                        <a:cubicBezTo>
                                          <a:pt x="87" y="165"/>
                                          <a:pt x="87" y="165"/>
                                          <a:pt x="86" y="165"/>
                                        </a:cubicBezTo>
                                        <a:cubicBezTo>
                                          <a:pt x="89" y="166"/>
                                          <a:pt x="91" y="166"/>
                                          <a:pt x="94" y="167"/>
                                        </a:cubicBezTo>
                                        <a:cubicBezTo>
                                          <a:pt x="94" y="168"/>
                                          <a:pt x="94" y="168"/>
                                          <a:pt x="94" y="168"/>
                                        </a:cubicBezTo>
                                        <a:cubicBezTo>
                                          <a:pt x="92" y="168"/>
                                          <a:pt x="90" y="168"/>
                                          <a:pt x="88" y="168"/>
                                        </a:cubicBezTo>
                                        <a:cubicBezTo>
                                          <a:pt x="87" y="168"/>
                                          <a:pt x="87" y="168"/>
                                          <a:pt x="87" y="168"/>
                                        </a:cubicBezTo>
                                        <a:cubicBezTo>
                                          <a:pt x="84" y="167"/>
                                          <a:pt x="80" y="166"/>
                                          <a:pt x="78" y="166"/>
                                        </a:cubicBezTo>
                                        <a:cubicBezTo>
                                          <a:pt x="82" y="168"/>
                                          <a:pt x="88" y="168"/>
                                          <a:pt x="92" y="170"/>
                                        </a:cubicBezTo>
                                        <a:cubicBezTo>
                                          <a:pt x="92" y="170"/>
                                          <a:pt x="93" y="170"/>
                                          <a:pt x="93" y="170"/>
                                        </a:cubicBezTo>
                                        <a:cubicBezTo>
                                          <a:pt x="92" y="169"/>
                                          <a:pt x="91" y="169"/>
                                          <a:pt x="91" y="169"/>
                                        </a:cubicBezTo>
                                        <a:cubicBezTo>
                                          <a:pt x="93" y="169"/>
                                          <a:pt x="94" y="170"/>
                                          <a:pt x="96" y="170"/>
                                        </a:cubicBezTo>
                                        <a:cubicBezTo>
                                          <a:pt x="95" y="170"/>
                                          <a:pt x="94" y="169"/>
                                          <a:pt x="93" y="170"/>
                                        </a:cubicBezTo>
                                        <a:cubicBezTo>
                                          <a:pt x="93" y="170"/>
                                          <a:pt x="94" y="170"/>
                                          <a:pt x="95" y="170"/>
                                        </a:cubicBezTo>
                                        <a:cubicBezTo>
                                          <a:pt x="95" y="170"/>
                                          <a:pt x="95" y="170"/>
                                          <a:pt x="95" y="170"/>
                                        </a:cubicBezTo>
                                        <a:cubicBezTo>
                                          <a:pt x="95" y="171"/>
                                          <a:pt x="96" y="171"/>
                                          <a:pt x="96" y="171"/>
                                        </a:cubicBezTo>
                                        <a:cubicBezTo>
                                          <a:pt x="92" y="171"/>
                                          <a:pt x="88" y="169"/>
                                          <a:pt x="84" y="169"/>
                                        </a:cubicBezTo>
                                        <a:cubicBezTo>
                                          <a:pt x="86" y="170"/>
                                          <a:pt x="87" y="170"/>
                                          <a:pt x="89" y="170"/>
                                        </a:cubicBezTo>
                                        <a:cubicBezTo>
                                          <a:pt x="89" y="171"/>
                                          <a:pt x="89" y="171"/>
                                          <a:pt x="89" y="171"/>
                                        </a:cubicBezTo>
                                        <a:cubicBezTo>
                                          <a:pt x="91" y="170"/>
                                          <a:pt x="93" y="172"/>
                                          <a:pt x="94" y="172"/>
                                        </a:cubicBezTo>
                                        <a:cubicBezTo>
                                          <a:pt x="95" y="172"/>
                                          <a:pt x="95" y="171"/>
                                          <a:pt x="95" y="171"/>
                                        </a:cubicBezTo>
                                        <a:cubicBezTo>
                                          <a:pt x="96" y="171"/>
                                          <a:pt x="96" y="172"/>
                                          <a:pt x="97" y="171"/>
                                        </a:cubicBezTo>
                                        <a:cubicBezTo>
                                          <a:pt x="97" y="172"/>
                                          <a:pt x="97" y="172"/>
                                          <a:pt x="97" y="173"/>
                                        </a:cubicBezTo>
                                        <a:cubicBezTo>
                                          <a:pt x="95" y="173"/>
                                          <a:pt x="92" y="171"/>
                                          <a:pt x="90" y="172"/>
                                        </a:cubicBezTo>
                                        <a:cubicBezTo>
                                          <a:pt x="88" y="172"/>
                                          <a:pt x="86" y="171"/>
                                          <a:pt x="84" y="171"/>
                                        </a:cubicBezTo>
                                        <a:cubicBezTo>
                                          <a:pt x="86" y="172"/>
                                          <a:pt x="88" y="172"/>
                                          <a:pt x="90" y="173"/>
                                        </a:cubicBezTo>
                                        <a:cubicBezTo>
                                          <a:pt x="89" y="173"/>
                                          <a:pt x="87" y="172"/>
                                          <a:pt x="85" y="172"/>
                                        </a:cubicBezTo>
                                        <a:cubicBezTo>
                                          <a:pt x="86" y="173"/>
                                          <a:pt x="87" y="173"/>
                                          <a:pt x="88" y="173"/>
                                        </a:cubicBezTo>
                                        <a:cubicBezTo>
                                          <a:pt x="87" y="174"/>
                                          <a:pt x="86" y="173"/>
                                          <a:pt x="86" y="173"/>
                                        </a:cubicBezTo>
                                        <a:cubicBezTo>
                                          <a:pt x="86" y="174"/>
                                          <a:pt x="88" y="174"/>
                                          <a:pt x="90" y="174"/>
                                        </a:cubicBezTo>
                                        <a:cubicBezTo>
                                          <a:pt x="90" y="175"/>
                                          <a:pt x="90" y="175"/>
                                          <a:pt x="90" y="175"/>
                                        </a:cubicBezTo>
                                        <a:cubicBezTo>
                                          <a:pt x="90" y="175"/>
                                          <a:pt x="92" y="175"/>
                                          <a:pt x="92" y="175"/>
                                        </a:cubicBezTo>
                                        <a:cubicBezTo>
                                          <a:pt x="94" y="175"/>
                                          <a:pt x="96" y="177"/>
                                          <a:pt x="99" y="177"/>
                                        </a:cubicBezTo>
                                        <a:cubicBezTo>
                                          <a:pt x="99" y="177"/>
                                          <a:pt x="99" y="177"/>
                                          <a:pt x="99" y="177"/>
                                        </a:cubicBezTo>
                                        <a:cubicBezTo>
                                          <a:pt x="96" y="177"/>
                                          <a:pt x="94" y="176"/>
                                          <a:pt x="92" y="176"/>
                                        </a:cubicBezTo>
                                        <a:cubicBezTo>
                                          <a:pt x="95" y="178"/>
                                          <a:pt x="99" y="177"/>
                                          <a:pt x="103" y="179"/>
                                        </a:cubicBezTo>
                                        <a:cubicBezTo>
                                          <a:pt x="99" y="179"/>
                                          <a:pt x="94" y="177"/>
                                          <a:pt x="91" y="177"/>
                                        </a:cubicBezTo>
                                        <a:cubicBezTo>
                                          <a:pt x="96" y="179"/>
                                          <a:pt x="103" y="179"/>
                                          <a:pt x="109" y="181"/>
                                        </a:cubicBezTo>
                                        <a:cubicBezTo>
                                          <a:pt x="98" y="180"/>
                                          <a:pt x="88" y="178"/>
                                          <a:pt x="78" y="176"/>
                                        </a:cubicBezTo>
                                        <a:cubicBezTo>
                                          <a:pt x="83" y="177"/>
                                          <a:pt x="86" y="178"/>
                                          <a:pt x="91" y="179"/>
                                        </a:cubicBezTo>
                                        <a:cubicBezTo>
                                          <a:pt x="91" y="180"/>
                                          <a:pt x="90" y="178"/>
                                          <a:pt x="89" y="179"/>
                                        </a:cubicBezTo>
                                        <a:cubicBezTo>
                                          <a:pt x="90" y="180"/>
                                          <a:pt x="91" y="180"/>
                                          <a:pt x="92" y="180"/>
                                        </a:cubicBezTo>
                                        <a:cubicBezTo>
                                          <a:pt x="92" y="181"/>
                                          <a:pt x="90" y="180"/>
                                          <a:pt x="90" y="181"/>
                                        </a:cubicBezTo>
                                        <a:cubicBezTo>
                                          <a:pt x="92" y="182"/>
                                          <a:pt x="97" y="181"/>
                                          <a:pt x="100" y="182"/>
                                        </a:cubicBezTo>
                                        <a:cubicBezTo>
                                          <a:pt x="95" y="184"/>
                                          <a:pt x="88" y="181"/>
                                          <a:pt x="84" y="181"/>
                                        </a:cubicBezTo>
                                        <a:cubicBezTo>
                                          <a:pt x="89" y="183"/>
                                          <a:pt x="96" y="182"/>
                                          <a:pt x="101" y="184"/>
                                        </a:cubicBezTo>
                                        <a:cubicBezTo>
                                          <a:pt x="98" y="185"/>
                                          <a:pt x="93" y="183"/>
                                          <a:pt x="90" y="183"/>
                                        </a:cubicBezTo>
                                        <a:cubicBezTo>
                                          <a:pt x="90" y="183"/>
                                          <a:pt x="90" y="183"/>
                                          <a:pt x="90" y="184"/>
                                        </a:cubicBezTo>
                                        <a:cubicBezTo>
                                          <a:pt x="92" y="184"/>
                                          <a:pt x="94" y="185"/>
                                          <a:pt x="97" y="185"/>
                                        </a:cubicBezTo>
                                        <a:cubicBezTo>
                                          <a:pt x="96" y="185"/>
                                          <a:pt x="95" y="185"/>
                                          <a:pt x="95" y="185"/>
                                        </a:cubicBezTo>
                                        <a:cubicBezTo>
                                          <a:pt x="94" y="185"/>
                                          <a:pt x="93" y="185"/>
                                          <a:pt x="92" y="185"/>
                                        </a:cubicBezTo>
                                        <a:cubicBezTo>
                                          <a:pt x="91" y="184"/>
                                          <a:pt x="90" y="185"/>
                                          <a:pt x="90" y="184"/>
                                        </a:cubicBezTo>
                                        <a:cubicBezTo>
                                          <a:pt x="89" y="186"/>
                                          <a:pt x="92" y="185"/>
                                          <a:pt x="93" y="186"/>
                                        </a:cubicBezTo>
                                        <a:cubicBezTo>
                                          <a:pt x="87" y="187"/>
                                          <a:pt x="81" y="185"/>
                                          <a:pt x="76" y="184"/>
                                        </a:cubicBezTo>
                                        <a:cubicBezTo>
                                          <a:pt x="81" y="183"/>
                                          <a:pt x="85" y="185"/>
                                          <a:pt x="89" y="185"/>
                                        </a:cubicBezTo>
                                        <a:cubicBezTo>
                                          <a:pt x="82" y="183"/>
                                          <a:pt x="75" y="183"/>
                                          <a:pt x="69" y="181"/>
                                        </a:cubicBezTo>
                                        <a:cubicBezTo>
                                          <a:pt x="71" y="182"/>
                                          <a:pt x="73" y="183"/>
                                          <a:pt x="76" y="184"/>
                                        </a:cubicBezTo>
                                        <a:cubicBezTo>
                                          <a:pt x="73" y="184"/>
                                          <a:pt x="68" y="182"/>
                                          <a:pt x="65" y="182"/>
                                        </a:cubicBezTo>
                                        <a:cubicBezTo>
                                          <a:pt x="73" y="185"/>
                                          <a:pt x="80" y="185"/>
                                          <a:pt x="89" y="187"/>
                                        </a:cubicBezTo>
                                        <a:cubicBezTo>
                                          <a:pt x="82" y="188"/>
                                          <a:pt x="74" y="184"/>
                                          <a:pt x="66" y="184"/>
                                        </a:cubicBezTo>
                                        <a:cubicBezTo>
                                          <a:pt x="72" y="186"/>
                                          <a:pt x="79" y="187"/>
                                          <a:pt x="86" y="188"/>
                                        </a:cubicBezTo>
                                        <a:cubicBezTo>
                                          <a:pt x="81" y="190"/>
                                          <a:pt x="75" y="187"/>
                                          <a:pt x="68" y="186"/>
                                        </a:cubicBezTo>
                                        <a:cubicBezTo>
                                          <a:pt x="68" y="186"/>
                                          <a:pt x="68" y="186"/>
                                          <a:pt x="68" y="186"/>
                                        </a:cubicBezTo>
                                        <a:cubicBezTo>
                                          <a:pt x="69" y="187"/>
                                          <a:pt x="71" y="187"/>
                                          <a:pt x="72" y="188"/>
                                        </a:cubicBezTo>
                                        <a:cubicBezTo>
                                          <a:pt x="76" y="188"/>
                                          <a:pt x="79" y="189"/>
                                          <a:pt x="83" y="189"/>
                                        </a:cubicBezTo>
                                        <a:cubicBezTo>
                                          <a:pt x="83" y="190"/>
                                          <a:pt x="81" y="190"/>
                                          <a:pt x="81" y="190"/>
                                        </a:cubicBezTo>
                                        <a:cubicBezTo>
                                          <a:pt x="76" y="189"/>
                                          <a:pt x="72" y="189"/>
                                          <a:pt x="67" y="187"/>
                                        </a:cubicBezTo>
                                        <a:cubicBezTo>
                                          <a:pt x="71" y="189"/>
                                          <a:pt x="76" y="190"/>
                                          <a:pt x="81" y="190"/>
                                        </a:cubicBezTo>
                                        <a:cubicBezTo>
                                          <a:pt x="76" y="192"/>
                                          <a:pt x="70" y="189"/>
                                          <a:pt x="65" y="188"/>
                                        </a:cubicBezTo>
                                        <a:cubicBezTo>
                                          <a:pt x="69" y="190"/>
                                          <a:pt x="74" y="191"/>
                                          <a:pt x="78" y="192"/>
                                        </a:cubicBezTo>
                                        <a:cubicBezTo>
                                          <a:pt x="72" y="193"/>
                                          <a:pt x="66" y="189"/>
                                          <a:pt x="59" y="189"/>
                                        </a:cubicBezTo>
                                        <a:cubicBezTo>
                                          <a:pt x="64" y="191"/>
                                          <a:pt x="72" y="192"/>
                                          <a:pt x="77" y="192"/>
                                        </a:cubicBezTo>
                                        <a:cubicBezTo>
                                          <a:pt x="76" y="194"/>
                                          <a:pt x="73" y="195"/>
                                          <a:pt x="72" y="196"/>
                                        </a:cubicBezTo>
                                        <a:cubicBezTo>
                                          <a:pt x="53" y="192"/>
                                          <a:pt x="35" y="186"/>
                                          <a:pt x="22" y="175"/>
                                        </a:cubicBezTo>
                                        <a:close/>
                                        <a:moveTo>
                                          <a:pt x="91" y="169"/>
                                        </a:moveTo>
                                        <a:cubicBezTo>
                                          <a:pt x="90" y="169"/>
                                          <a:pt x="89" y="169"/>
                                          <a:pt x="89" y="168"/>
                                        </a:cubicBezTo>
                                        <a:cubicBezTo>
                                          <a:pt x="90" y="168"/>
                                          <a:pt x="90" y="168"/>
                                          <a:pt x="91" y="169"/>
                                        </a:cubicBezTo>
                                        <a:close/>
                                        <a:moveTo>
                                          <a:pt x="105" y="184"/>
                                        </a:moveTo>
                                        <a:cubicBezTo>
                                          <a:pt x="105" y="183"/>
                                          <a:pt x="104" y="184"/>
                                          <a:pt x="104" y="183"/>
                                        </a:cubicBezTo>
                                        <a:cubicBezTo>
                                          <a:pt x="103" y="184"/>
                                          <a:pt x="102" y="183"/>
                                          <a:pt x="102" y="183"/>
                                        </a:cubicBezTo>
                                        <a:cubicBezTo>
                                          <a:pt x="103" y="183"/>
                                          <a:pt x="103" y="183"/>
                                          <a:pt x="104" y="183"/>
                                        </a:cubicBezTo>
                                        <a:cubicBezTo>
                                          <a:pt x="104" y="183"/>
                                          <a:pt x="105" y="183"/>
                                          <a:pt x="105" y="183"/>
                                        </a:cubicBezTo>
                                        <a:cubicBezTo>
                                          <a:pt x="105" y="184"/>
                                          <a:pt x="106" y="183"/>
                                          <a:pt x="105" y="184"/>
                                        </a:cubicBezTo>
                                        <a:close/>
                                        <a:moveTo>
                                          <a:pt x="102" y="183"/>
                                        </a:moveTo>
                                        <a:cubicBezTo>
                                          <a:pt x="102" y="183"/>
                                          <a:pt x="100" y="183"/>
                                          <a:pt x="100" y="182"/>
                                        </a:cubicBezTo>
                                        <a:cubicBezTo>
                                          <a:pt x="101" y="183"/>
                                          <a:pt x="101" y="182"/>
                                          <a:pt x="102" y="183"/>
                                        </a:cubicBezTo>
                                        <a:close/>
                                        <a:moveTo>
                                          <a:pt x="99" y="180"/>
                                        </a:moveTo>
                                        <a:cubicBezTo>
                                          <a:pt x="99" y="180"/>
                                          <a:pt x="97" y="180"/>
                                          <a:pt x="97" y="180"/>
                                        </a:cubicBezTo>
                                        <a:cubicBezTo>
                                          <a:pt x="98" y="180"/>
                                          <a:pt x="98" y="180"/>
                                          <a:pt x="99" y="180"/>
                                        </a:cubicBezTo>
                                        <a:close/>
                                        <a:moveTo>
                                          <a:pt x="122" y="203"/>
                                        </a:moveTo>
                                        <a:cubicBezTo>
                                          <a:pt x="127" y="204"/>
                                          <a:pt x="131" y="204"/>
                                          <a:pt x="135" y="204"/>
                                        </a:cubicBezTo>
                                        <a:cubicBezTo>
                                          <a:pt x="129" y="204"/>
                                          <a:pt x="123" y="205"/>
                                          <a:pt x="118" y="205"/>
                                        </a:cubicBezTo>
                                        <a:cubicBezTo>
                                          <a:pt x="123" y="206"/>
                                          <a:pt x="129" y="205"/>
                                          <a:pt x="134" y="205"/>
                                        </a:cubicBezTo>
                                        <a:cubicBezTo>
                                          <a:pt x="132" y="206"/>
                                          <a:pt x="127" y="206"/>
                                          <a:pt x="124" y="207"/>
                                        </a:cubicBezTo>
                                        <a:cubicBezTo>
                                          <a:pt x="125" y="207"/>
                                          <a:pt x="126" y="206"/>
                                          <a:pt x="127" y="207"/>
                                        </a:cubicBezTo>
                                        <a:cubicBezTo>
                                          <a:pt x="125" y="207"/>
                                          <a:pt x="122" y="207"/>
                                          <a:pt x="120" y="207"/>
                                        </a:cubicBezTo>
                                        <a:cubicBezTo>
                                          <a:pt x="124" y="208"/>
                                          <a:pt x="128" y="208"/>
                                          <a:pt x="132" y="207"/>
                                        </a:cubicBezTo>
                                        <a:cubicBezTo>
                                          <a:pt x="130" y="209"/>
                                          <a:pt x="127" y="208"/>
                                          <a:pt x="126" y="209"/>
                                        </a:cubicBezTo>
                                        <a:cubicBezTo>
                                          <a:pt x="125" y="208"/>
                                          <a:pt x="123" y="209"/>
                                          <a:pt x="122" y="210"/>
                                        </a:cubicBezTo>
                                        <a:cubicBezTo>
                                          <a:pt x="120" y="209"/>
                                          <a:pt x="117" y="210"/>
                                          <a:pt x="115" y="209"/>
                                        </a:cubicBezTo>
                                        <a:cubicBezTo>
                                          <a:pt x="120" y="211"/>
                                          <a:pt x="128" y="210"/>
                                          <a:pt x="133" y="210"/>
                                        </a:cubicBezTo>
                                        <a:cubicBezTo>
                                          <a:pt x="129" y="213"/>
                                          <a:pt x="122" y="212"/>
                                          <a:pt x="116" y="213"/>
                                        </a:cubicBezTo>
                                        <a:cubicBezTo>
                                          <a:pt x="122" y="213"/>
                                          <a:pt x="127" y="213"/>
                                          <a:pt x="132" y="212"/>
                                        </a:cubicBezTo>
                                        <a:cubicBezTo>
                                          <a:pt x="129" y="215"/>
                                          <a:pt x="123" y="214"/>
                                          <a:pt x="118" y="215"/>
                                        </a:cubicBezTo>
                                        <a:cubicBezTo>
                                          <a:pt x="123" y="215"/>
                                          <a:pt x="128" y="215"/>
                                          <a:pt x="132" y="215"/>
                                        </a:cubicBezTo>
                                        <a:cubicBezTo>
                                          <a:pt x="129" y="217"/>
                                          <a:pt x="123" y="215"/>
                                          <a:pt x="119" y="216"/>
                                        </a:cubicBezTo>
                                        <a:cubicBezTo>
                                          <a:pt x="120" y="217"/>
                                          <a:pt x="121" y="216"/>
                                          <a:pt x="121" y="216"/>
                                        </a:cubicBezTo>
                                        <a:cubicBezTo>
                                          <a:pt x="120" y="217"/>
                                          <a:pt x="118" y="216"/>
                                          <a:pt x="116" y="217"/>
                                        </a:cubicBezTo>
                                        <a:cubicBezTo>
                                          <a:pt x="120" y="218"/>
                                          <a:pt x="124" y="217"/>
                                          <a:pt x="128" y="217"/>
                                        </a:cubicBezTo>
                                        <a:cubicBezTo>
                                          <a:pt x="126" y="218"/>
                                          <a:pt x="123" y="218"/>
                                          <a:pt x="121" y="218"/>
                                        </a:cubicBezTo>
                                        <a:cubicBezTo>
                                          <a:pt x="124" y="218"/>
                                          <a:pt x="127" y="218"/>
                                          <a:pt x="130" y="218"/>
                                        </a:cubicBezTo>
                                        <a:cubicBezTo>
                                          <a:pt x="125" y="219"/>
                                          <a:pt x="119" y="219"/>
                                          <a:pt x="113" y="219"/>
                                        </a:cubicBezTo>
                                        <a:cubicBezTo>
                                          <a:pt x="115" y="220"/>
                                          <a:pt x="117" y="219"/>
                                          <a:pt x="119" y="220"/>
                                        </a:cubicBezTo>
                                        <a:cubicBezTo>
                                          <a:pt x="119" y="220"/>
                                          <a:pt x="118" y="220"/>
                                          <a:pt x="118" y="220"/>
                                        </a:cubicBezTo>
                                        <a:cubicBezTo>
                                          <a:pt x="123" y="220"/>
                                          <a:pt x="128" y="220"/>
                                          <a:pt x="132" y="220"/>
                                        </a:cubicBezTo>
                                        <a:cubicBezTo>
                                          <a:pt x="125" y="222"/>
                                          <a:pt x="119" y="221"/>
                                          <a:pt x="111" y="221"/>
                                        </a:cubicBezTo>
                                        <a:cubicBezTo>
                                          <a:pt x="116" y="223"/>
                                          <a:pt x="124" y="222"/>
                                          <a:pt x="130" y="222"/>
                                        </a:cubicBezTo>
                                        <a:cubicBezTo>
                                          <a:pt x="125" y="224"/>
                                          <a:pt x="120" y="223"/>
                                          <a:pt x="115" y="224"/>
                                        </a:cubicBezTo>
                                        <a:cubicBezTo>
                                          <a:pt x="120" y="225"/>
                                          <a:pt x="129" y="224"/>
                                          <a:pt x="134" y="224"/>
                                        </a:cubicBezTo>
                                        <a:cubicBezTo>
                                          <a:pt x="127" y="225"/>
                                          <a:pt x="121" y="226"/>
                                          <a:pt x="115" y="226"/>
                                        </a:cubicBezTo>
                                        <a:cubicBezTo>
                                          <a:pt x="120" y="226"/>
                                          <a:pt x="129" y="228"/>
                                          <a:pt x="135" y="226"/>
                                        </a:cubicBezTo>
                                        <a:cubicBezTo>
                                          <a:pt x="135" y="226"/>
                                          <a:pt x="135" y="226"/>
                                          <a:pt x="135" y="226"/>
                                        </a:cubicBezTo>
                                        <a:cubicBezTo>
                                          <a:pt x="130" y="228"/>
                                          <a:pt x="121" y="229"/>
                                          <a:pt x="114" y="229"/>
                                        </a:cubicBezTo>
                                        <a:cubicBezTo>
                                          <a:pt x="120" y="230"/>
                                          <a:pt x="128" y="229"/>
                                          <a:pt x="135" y="228"/>
                                        </a:cubicBezTo>
                                        <a:cubicBezTo>
                                          <a:pt x="135" y="227"/>
                                          <a:pt x="135" y="227"/>
                                          <a:pt x="135" y="227"/>
                                        </a:cubicBezTo>
                                        <a:cubicBezTo>
                                          <a:pt x="135" y="227"/>
                                          <a:pt x="136" y="228"/>
                                          <a:pt x="136" y="228"/>
                                        </a:cubicBezTo>
                                        <a:cubicBezTo>
                                          <a:pt x="131" y="229"/>
                                          <a:pt x="129" y="230"/>
                                          <a:pt x="123" y="230"/>
                                        </a:cubicBezTo>
                                        <a:cubicBezTo>
                                          <a:pt x="127" y="231"/>
                                          <a:pt x="131" y="230"/>
                                          <a:pt x="136" y="229"/>
                                        </a:cubicBezTo>
                                        <a:cubicBezTo>
                                          <a:pt x="102" y="236"/>
                                          <a:pt x="77" y="233"/>
                                          <a:pt x="61" y="214"/>
                                        </a:cubicBezTo>
                                        <a:cubicBezTo>
                                          <a:pt x="69" y="205"/>
                                          <a:pt x="75" y="194"/>
                                          <a:pt x="87" y="191"/>
                                        </a:cubicBezTo>
                                        <a:cubicBezTo>
                                          <a:pt x="86" y="192"/>
                                          <a:pt x="84" y="192"/>
                                          <a:pt x="83" y="194"/>
                                        </a:cubicBezTo>
                                        <a:cubicBezTo>
                                          <a:pt x="88" y="192"/>
                                          <a:pt x="93" y="190"/>
                                          <a:pt x="98" y="189"/>
                                        </a:cubicBezTo>
                                        <a:cubicBezTo>
                                          <a:pt x="94" y="189"/>
                                          <a:pt x="91" y="191"/>
                                          <a:pt x="88" y="191"/>
                                        </a:cubicBezTo>
                                        <a:cubicBezTo>
                                          <a:pt x="98" y="186"/>
                                          <a:pt x="112" y="186"/>
                                          <a:pt x="124" y="188"/>
                                        </a:cubicBezTo>
                                        <a:cubicBezTo>
                                          <a:pt x="122" y="188"/>
                                          <a:pt x="118" y="187"/>
                                          <a:pt x="116" y="188"/>
                                        </a:cubicBezTo>
                                        <a:cubicBezTo>
                                          <a:pt x="119" y="188"/>
                                          <a:pt x="124" y="187"/>
                                          <a:pt x="126" y="189"/>
                                        </a:cubicBezTo>
                                        <a:cubicBezTo>
                                          <a:pt x="121" y="189"/>
                                          <a:pt x="114" y="189"/>
                                          <a:pt x="109" y="190"/>
                                        </a:cubicBezTo>
                                        <a:cubicBezTo>
                                          <a:pt x="116" y="190"/>
                                          <a:pt x="124" y="188"/>
                                          <a:pt x="129" y="192"/>
                                        </a:cubicBezTo>
                                        <a:cubicBezTo>
                                          <a:pt x="124" y="192"/>
                                          <a:pt x="118" y="191"/>
                                          <a:pt x="113" y="192"/>
                                        </a:cubicBezTo>
                                        <a:cubicBezTo>
                                          <a:pt x="119" y="193"/>
                                          <a:pt x="129" y="190"/>
                                          <a:pt x="132" y="195"/>
                                        </a:cubicBezTo>
                                        <a:cubicBezTo>
                                          <a:pt x="125" y="194"/>
                                          <a:pt x="117" y="193"/>
                                          <a:pt x="111" y="193"/>
                                        </a:cubicBezTo>
                                        <a:cubicBezTo>
                                          <a:pt x="118" y="194"/>
                                          <a:pt x="127" y="194"/>
                                          <a:pt x="134" y="196"/>
                                        </a:cubicBezTo>
                                        <a:cubicBezTo>
                                          <a:pt x="126" y="196"/>
                                          <a:pt x="118" y="196"/>
                                          <a:pt x="111" y="196"/>
                                        </a:cubicBezTo>
                                        <a:cubicBezTo>
                                          <a:pt x="119" y="198"/>
                                          <a:pt x="129" y="195"/>
                                          <a:pt x="137" y="198"/>
                                        </a:cubicBezTo>
                                        <a:cubicBezTo>
                                          <a:pt x="130" y="198"/>
                                          <a:pt x="122" y="198"/>
                                          <a:pt x="116" y="199"/>
                                        </a:cubicBezTo>
                                        <a:cubicBezTo>
                                          <a:pt x="123" y="199"/>
                                          <a:pt x="130" y="198"/>
                                          <a:pt x="139" y="199"/>
                                        </a:cubicBezTo>
                                        <a:cubicBezTo>
                                          <a:pt x="131" y="200"/>
                                          <a:pt x="124" y="199"/>
                                          <a:pt x="118" y="200"/>
                                        </a:cubicBezTo>
                                        <a:cubicBezTo>
                                          <a:pt x="122" y="200"/>
                                          <a:pt x="126" y="200"/>
                                          <a:pt x="129" y="200"/>
                                        </a:cubicBezTo>
                                        <a:cubicBezTo>
                                          <a:pt x="117" y="201"/>
                                          <a:pt x="105" y="200"/>
                                          <a:pt x="95" y="202"/>
                                        </a:cubicBezTo>
                                        <a:cubicBezTo>
                                          <a:pt x="112" y="201"/>
                                          <a:pt x="127" y="201"/>
                                          <a:pt x="142" y="202"/>
                                        </a:cubicBezTo>
                                        <a:cubicBezTo>
                                          <a:pt x="135" y="202"/>
                                          <a:pt x="129" y="203"/>
                                          <a:pt x="122" y="203"/>
                                        </a:cubicBezTo>
                                        <a:close/>
                                        <a:moveTo>
                                          <a:pt x="141" y="201"/>
                                        </a:moveTo>
                                        <a:cubicBezTo>
                                          <a:pt x="140" y="201"/>
                                          <a:pt x="137" y="201"/>
                                          <a:pt x="136" y="200"/>
                                        </a:cubicBezTo>
                                        <a:cubicBezTo>
                                          <a:pt x="138" y="200"/>
                                          <a:pt x="139" y="201"/>
                                          <a:pt x="141" y="201"/>
                                        </a:cubicBezTo>
                                        <a:close/>
                                        <a:moveTo>
                                          <a:pt x="135" y="200"/>
                                        </a:moveTo>
                                        <a:cubicBezTo>
                                          <a:pt x="134" y="201"/>
                                          <a:pt x="133" y="201"/>
                                          <a:pt x="132" y="200"/>
                                        </a:cubicBezTo>
                                        <a:cubicBezTo>
                                          <a:pt x="133" y="201"/>
                                          <a:pt x="134" y="200"/>
                                          <a:pt x="135" y="200"/>
                                        </a:cubicBezTo>
                                        <a:close/>
                                        <a:moveTo>
                                          <a:pt x="132" y="200"/>
                                        </a:moveTo>
                                        <a:cubicBezTo>
                                          <a:pt x="131" y="201"/>
                                          <a:pt x="130" y="200"/>
                                          <a:pt x="130" y="200"/>
                                        </a:cubicBezTo>
                                        <a:cubicBezTo>
                                          <a:pt x="130" y="200"/>
                                          <a:pt x="131" y="200"/>
                                          <a:pt x="132" y="200"/>
                                        </a:cubicBezTo>
                                        <a:close/>
                                        <a:moveTo>
                                          <a:pt x="130" y="200"/>
                                        </a:moveTo>
                                        <a:cubicBezTo>
                                          <a:pt x="130" y="201"/>
                                          <a:pt x="129" y="201"/>
                                          <a:pt x="129" y="200"/>
                                        </a:cubicBezTo>
                                        <a:cubicBezTo>
                                          <a:pt x="130" y="200"/>
                                          <a:pt x="130" y="200"/>
                                          <a:pt x="130" y="200"/>
                                        </a:cubicBezTo>
                                        <a:close/>
                                        <a:moveTo>
                                          <a:pt x="179" y="224"/>
                                        </a:moveTo>
                                        <a:cubicBezTo>
                                          <a:pt x="180" y="224"/>
                                          <a:pt x="181" y="224"/>
                                          <a:pt x="182" y="224"/>
                                        </a:cubicBezTo>
                                        <a:cubicBezTo>
                                          <a:pt x="181" y="224"/>
                                          <a:pt x="180" y="224"/>
                                          <a:pt x="179" y="224"/>
                                        </a:cubicBezTo>
                                        <a:close/>
                                        <a:moveTo>
                                          <a:pt x="195" y="224"/>
                                        </a:moveTo>
                                        <a:cubicBezTo>
                                          <a:pt x="195" y="224"/>
                                          <a:pt x="191" y="223"/>
                                          <a:pt x="191" y="223"/>
                                        </a:cubicBezTo>
                                        <a:cubicBezTo>
                                          <a:pt x="174" y="216"/>
                                          <a:pt x="160" y="205"/>
                                          <a:pt x="144" y="196"/>
                                        </a:cubicBezTo>
                                        <a:cubicBezTo>
                                          <a:pt x="139" y="193"/>
                                          <a:pt x="134" y="187"/>
                                          <a:pt x="129" y="183"/>
                                        </a:cubicBezTo>
                                        <a:cubicBezTo>
                                          <a:pt x="129" y="182"/>
                                          <a:pt x="128" y="180"/>
                                          <a:pt x="126" y="179"/>
                                        </a:cubicBezTo>
                                        <a:cubicBezTo>
                                          <a:pt x="125" y="177"/>
                                          <a:pt x="123" y="175"/>
                                          <a:pt x="121" y="173"/>
                                        </a:cubicBezTo>
                                        <a:cubicBezTo>
                                          <a:pt x="121" y="173"/>
                                          <a:pt x="121" y="173"/>
                                          <a:pt x="121" y="172"/>
                                        </a:cubicBezTo>
                                        <a:cubicBezTo>
                                          <a:pt x="123" y="172"/>
                                          <a:pt x="126" y="170"/>
                                          <a:pt x="128" y="172"/>
                                        </a:cubicBezTo>
                                        <a:cubicBezTo>
                                          <a:pt x="127" y="172"/>
                                          <a:pt x="127" y="172"/>
                                          <a:pt x="126" y="172"/>
                                        </a:cubicBezTo>
                                        <a:cubicBezTo>
                                          <a:pt x="126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2"/>
                                        </a:cubicBezTo>
                                        <a:cubicBezTo>
                                          <a:pt x="129" y="172"/>
                                          <a:pt x="129" y="172"/>
                                          <a:pt x="129" y="172"/>
                                        </a:cubicBezTo>
                                        <a:cubicBezTo>
                                          <a:pt x="133" y="173"/>
                                          <a:pt x="135" y="176"/>
                                          <a:pt x="138" y="178"/>
                                        </a:cubicBezTo>
                                        <a:cubicBezTo>
                                          <a:pt x="139" y="179"/>
                                          <a:pt x="140" y="180"/>
                                          <a:pt x="141" y="181"/>
                                        </a:cubicBezTo>
                                        <a:cubicBezTo>
                                          <a:pt x="141" y="181"/>
                                          <a:pt x="142" y="182"/>
                                          <a:pt x="142" y="182"/>
                                        </a:cubicBezTo>
                                        <a:cubicBezTo>
                                          <a:pt x="141" y="182"/>
                                          <a:pt x="141" y="182"/>
                                          <a:pt x="140" y="182"/>
                                        </a:cubicBezTo>
                                        <a:cubicBezTo>
                                          <a:pt x="141" y="181"/>
                                          <a:pt x="140" y="180"/>
                                          <a:pt x="139" y="181"/>
                                        </a:cubicBezTo>
                                        <a:cubicBezTo>
                                          <a:pt x="139" y="182"/>
                                          <a:pt x="141" y="183"/>
                                          <a:pt x="142" y="183"/>
                                        </a:cubicBezTo>
                                        <a:cubicBezTo>
                                          <a:pt x="143" y="184"/>
                                          <a:pt x="143" y="184"/>
                                          <a:pt x="143" y="185"/>
                                        </a:cubicBezTo>
                                        <a:cubicBezTo>
                                          <a:pt x="142" y="184"/>
                                          <a:pt x="141" y="183"/>
                                          <a:pt x="140" y="182"/>
                                        </a:cubicBezTo>
                                        <a:cubicBezTo>
                                          <a:pt x="140" y="182"/>
                                          <a:pt x="140" y="182"/>
                                          <a:pt x="139" y="182"/>
                                        </a:cubicBezTo>
                                        <a:cubicBezTo>
                                          <a:pt x="141" y="184"/>
                                          <a:pt x="142" y="185"/>
                                          <a:pt x="144" y="186"/>
                                        </a:cubicBezTo>
                                        <a:cubicBezTo>
                                          <a:pt x="144" y="186"/>
                                          <a:pt x="145" y="186"/>
                                          <a:pt x="145" y="186"/>
                                        </a:cubicBezTo>
                                        <a:cubicBezTo>
                                          <a:pt x="145" y="186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5" y="187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3" y="186"/>
                                          <a:pt x="141" y="185"/>
                                          <a:pt x="140" y="183"/>
                                        </a:cubicBezTo>
                                        <a:cubicBezTo>
                                          <a:pt x="140" y="183"/>
                                          <a:pt x="139" y="183"/>
                                          <a:pt x="139" y="183"/>
                                        </a:cubicBezTo>
                                        <a:cubicBezTo>
                                          <a:pt x="140" y="185"/>
                                          <a:pt x="141" y="185"/>
                                          <a:pt x="142" y="186"/>
                                        </a:cubicBezTo>
                                        <a:cubicBezTo>
                                          <a:pt x="145" y="188"/>
                                          <a:pt x="148" y="189"/>
                                          <a:pt x="150" y="191"/>
                                        </a:cubicBezTo>
                                        <a:cubicBezTo>
                                          <a:pt x="145" y="185"/>
                                          <a:pt x="140" y="178"/>
                                          <a:pt x="139" y="170"/>
                                        </a:cubicBezTo>
                                        <a:cubicBezTo>
                                          <a:pt x="136" y="164"/>
                                          <a:pt x="132" y="158"/>
                                          <a:pt x="128" y="152"/>
                                        </a:cubicBezTo>
                                        <a:cubicBezTo>
                                          <a:pt x="124" y="133"/>
                                          <a:pt x="113" y="119"/>
                                          <a:pt x="110" y="99"/>
                                        </a:cubicBezTo>
                                        <a:cubicBezTo>
                                          <a:pt x="109" y="97"/>
                                          <a:pt x="110" y="95"/>
                                          <a:pt x="109" y="93"/>
                                        </a:cubicBezTo>
                                        <a:cubicBezTo>
                                          <a:pt x="110" y="92"/>
                                          <a:pt x="110" y="91"/>
                                          <a:pt x="111" y="90"/>
                                        </a:cubicBezTo>
                                        <a:cubicBezTo>
                                          <a:pt x="112" y="89"/>
                                          <a:pt x="114" y="88"/>
                                          <a:pt x="115" y="87"/>
                                        </a:cubicBezTo>
                                        <a:cubicBezTo>
                                          <a:pt x="131" y="90"/>
                                          <a:pt x="137" y="106"/>
                                          <a:pt x="147" y="118"/>
                                        </a:cubicBezTo>
                                        <a:cubicBezTo>
                                          <a:pt x="148" y="121"/>
                                          <a:pt x="149" y="124"/>
                                          <a:pt x="148" y="128"/>
                                        </a:cubicBezTo>
                                        <a:cubicBezTo>
                                          <a:pt x="148" y="128"/>
                                          <a:pt x="148" y="128"/>
                                          <a:pt x="148" y="128"/>
                                        </a:cubicBezTo>
                                        <a:cubicBezTo>
                                          <a:pt x="148" y="131"/>
                                          <a:pt x="147" y="134"/>
                                          <a:pt x="148" y="136"/>
                                        </a:cubicBezTo>
                                        <a:cubicBezTo>
                                          <a:pt x="148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7"/>
                                          <a:pt x="148" y="138"/>
                                          <a:pt x="148" y="139"/>
                                        </a:cubicBezTo>
                                        <a:cubicBezTo>
                                          <a:pt x="148" y="139"/>
                                          <a:pt x="148" y="140"/>
                                          <a:pt x="147" y="139"/>
                                        </a:cubicBezTo>
                                        <a:cubicBezTo>
                                          <a:pt x="147" y="139"/>
                                          <a:pt x="146" y="137"/>
                                          <a:pt x="145" y="135"/>
                                        </a:cubicBezTo>
                                        <a:cubicBezTo>
                                          <a:pt x="145" y="135"/>
                                          <a:pt x="145" y="136"/>
                                          <a:pt x="144" y="136"/>
                                        </a:cubicBezTo>
                                        <a:cubicBezTo>
                                          <a:pt x="145" y="137"/>
                                          <a:pt x="146" y="137"/>
                                          <a:pt x="146" y="139"/>
                                        </a:cubicBezTo>
                                        <a:cubicBezTo>
                                          <a:pt x="145" y="138"/>
                                          <a:pt x="145" y="137"/>
                                          <a:pt x="144" y="136"/>
                                        </a:cubicBezTo>
                                        <a:cubicBezTo>
                                          <a:pt x="143" y="136"/>
                                          <a:pt x="143" y="136"/>
                                          <a:pt x="143" y="136"/>
                                        </a:cubicBezTo>
                                        <a:cubicBezTo>
                                          <a:pt x="143" y="137"/>
                                          <a:pt x="143" y="137"/>
                                          <a:pt x="144" y="137"/>
                                        </a:cubicBezTo>
                                        <a:cubicBezTo>
                                          <a:pt x="143" y="138"/>
                                          <a:pt x="143" y="137"/>
                                          <a:pt x="142" y="137"/>
                                        </a:cubicBezTo>
                                        <a:cubicBezTo>
                                          <a:pt x="142" y="137"/>
                                          <a:pt x="142" y="137"/>
                                          <a:pt x="142" y="137"/>
                                        </a:cubicBezTo>
                                        <a:cubicBezTo>
                                          <a:pt x="137" y="137"/>
                                          <a:pt x="138" y="131"/>
                                          <a:pt x="135" y="129"/>
                                        </a:cubicBezTo>
                                        <a:cubicBezTo>
                                          <a:pt x="135" y="129"/>
                                          <a:pt x="135" y="129"/>
                                          <a:pt x="135" y="129"/>
                                        </a:cubicBezTo>
                                        <a:cubicBezTo>
                                          <a:pt x="135" y="128"/>
                                          <a:pt x="134" y="127"/>
                                          <a:pt x="134" y="127"/>
                                        </a:cubicBezTo>
                                        <a:cubicBezTo>
                                          <a:pt x="133" y="127"/>
                                          <a:pt x="134" y="128"/>
                                          <a:pt x="134" y="129"/>
                                        </a:cubicBezTo>
                                        <a:cubicBezTo>
                                          <a:pt x="134" y="129"/>
                                          <a:pt x="134" y="130"/>
                                          <a:pt x="134" y="130"/>
                                        </a:cubicBezTo>
                                        <a:cubicBezTo>
                                          <a:pt x="132" y="129"/>
                                          <a:pt x="133" y="128"/>
                                          <a:pt x="131" y="127"/>
                                        </a:cubicBezTo>
                                        <a:cubicBezTo>
                                          <a:pt x="133" y="129"/>
                                          <a:pt x="133" y="132"/>
                                          <a:pt x="135" y="135"/>
                                        </a:cubicBezTo>
                                        <a:cubicBezTo>
                                          <a:pt x="134" y="138"/>
                                          <a:pt x="138" y="140"/>
                                          <a:pt x="139" y="142"/>
                                        </a:cubicBezTo>
                                        <a:cubicBezTo>
                                          <a:pt x="139" y="144"/>
                                          <a:pt x="140" y="144"/>
                                          <a:pt x="140" y="145"/>
                                        </a:cubicBezTo>
                                        <a:cubicBezTo>
                                          <a:pt x="138" y="144"/>
                                          <a:pt x="137" y="141"/>
                                          <a:pt x="135" y="140"/>
                                        </a:cubicBezTo>
                                        <a:cubicBezTo>
                                          <a:pt x="136" y="142"/>
                                          <a:pt x="138" y="145"/>
                                          <a:pt x="140" y="147"/>
                                        </a:cubicBezTo>
                                        <a:cubicBezTo>
                                          <a:pt x="140" y="147"/>
                                          <a:pt x="140" y="147"/>
                                          <a:pt x="140" y="148"/>
                                        </a:cubicBezTo>
                                        <a:cubicBezTo>
                                          <a:pt x="139" y="145"/>
                                          <a:pt x="136" y="143"/>
                                          <a:pt x="135" y="141"/>
                                        </a:cubicBezTo>
                                        <a:cubicBezTo>
                                          <a:pt x="136" y="144"/>
                                          <a:pt x="138" y="146"/>
                                          <a:pt x="139" y="148"/>
                                        </a:cubicBezTo>
                                        <a:cubicBezTo>
                                          <a:pt x="140" y="148"/>
                                          <a:pt x="139" y="148"/>
                                          <a:pt x="140" y="148"/>
                                        </a:cubicBezTo>
                                        <a:cubicBezTo>
                                          <a:pt x="140" y="149"/>
                                          <a:pt x="140" y="149"/>
                                          <a:pt x="140" y="149"/>
                                        </a:cubicBezTo>
                                        <a:cubicBezTo>
                                          <a:pt x="137" y="147"/>
                                          <a:pt x="135" y="144"/>
                                          <a:pt x="133" y="141"/>
                                        </a:cubicBezTo>
                                        <a:cubicBezTo>
                                          <a:pt x="133" y="142"/>
                                          <a:pt x="134" y="144"/>
                                          <a:pt x="135" y="145"/>
                                        </a:cubicBezTo>
                                        <a:cubicBezTo>
                                          <a:pt x="136" y="147"/>
                                          <a:pt x="137" y="149"/>
                                          <a:pt x="139" y="150"/>
                                        </a:cubicBezTo>
                                        <a:cubicBezTo>
                                          <a:pt x="139" y="150"/>
                                          <a:pt x="139" y="150"/>
                                          <a:pt x="140" y="150"/>
                                        </a:cubicBezTo>
                                        <a:cubicBezTo>
                                          <a:pt x="140" y="150"/>
                                          <a:pt x="140" y="151"/>
                                          <a:pt x="140" y="151"/>
                                        </a:cubicBezTo>
                                        <a:cubicBezTo>
                                          <a:pt x="137" y="149"/>
                                          <a:pt x="135" y="146"/>
                                          <a:pt x="133" y="144"/>
                                        </a:cubicBezTo>
                                        <a:cubicBezTo>
                                          <a:pt x="133" y="145"/>
                                          <a:pt x="134" y="147"/>
                                          <a:pt x="136" y="148"/>
                                        </a:cubicBezTo>
                                        <a:cubicBezTo>
                                          <a:pt x="136" y="150"/>
                                          <a:pt x="138" y="151"/>
                                          <a:pt x="140" y="152"/>
                                        </a:cubicBezTo>
                                        <a:cubicBezTo>
                                          <a:pt x="137" y="152"/>
                                          <a:pt x="135" y="149"/>
                                          <a:pt x="133" y="146"/>
                                        </a:cubicBezTo>
                                        <a:cubicBezTo>
                                          <a:pt x="134" y="150"/>
                                          <a:pt x="138" y="152"/>
                                          <a:pt x="140" y="155"/>
                                        </a:cubicBezTo>
                                        <a:cubicBezTo>
                                          <a:pt x="138" y="154"/>
                                          <a:pt x="136" y="152"/>
                                          <a:pt x="134" y="150"/>
                                        </a:cubicBezTo>
                                        <a:cubicBezTo>
                                          <a:pt x="134" y="150"/>
                                          <a:pt x="134" y="151"/>
                                          <a:pt x="134" y="151"/>
                                        </a:cubicBezTo>
                                        <a:cubicBezTo>
                                          <a:pt x="135" y="152"/>
                                          <a:pt x="135" y="153"/>
                                          <a:pt x="136" y="153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8" y="155"/>
                                          <a:pt x="138" y="155"/>
                                        </a:cubicBezTo>
                                        <a:cubicBezTo>
                                          <a:pt x="138" y="155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6" y="153"/>
                                        </a:cubicBezTo>
                                        <a:cubicBezTo>
                                          <a:pt x="135" y="153"/>
                                          <a:pt x="135" y="152"/>
                                          <a:pt x="134" y="151"/>
                                        </a:cubicBezTo>
                                        <a:cubicBezTo>
                                          <a:pt x="130" y="144"/>
                                          <a:pt x="130" y="133"/>
                                          <a:pt x="125" y="127"/>
                                        </a:cubicBezTo>
                                        <a:cubicBezTo>
                                          <a:pt x="125" y="127"/>
                                          <a:pt x="125" y="128"/>
                                          <a:pt x="126" y="128"/>
                                        </a:cubicBezTo>
                                        <a:cubicBezTo>
                                          <a:pt x="125" y="128"/>
                                          <a:pt x="125" y="128"/>
                                          <a:pt x="125" y="128"/>
                                        </a:cubicBezTo>
                                        <a:cubicBezTo>
                                          <a:pt x="125" y="127"/>
                                          <a:pt x="124" y="126"/>
                                          <a:pt x="123" y="125"/>
                                        </a:cubicBezTo>
                                        <a:cubicBezTo>
                                          <a:pt x="124" y="126"/>
                                          <a:pt x="124" y="126"/>
                                          <a:pt x="125" y="127"/>
                                        </a:cubicBezTo>
                                        <a:cubicBezTo>
                                          <a:pt x="124" y="125"/>
                                          <a:pt x="123" y="123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1" y="121"/>
                                          <a:pt x="121" y="120"/>
                                          <a:pt x="121" y="119"/>
                                        </a:cubicBezTo>
                                        <a:cubicBezTo>
                                          <a:pt x="121" y="121"/>
                                          <a:pt x="123" y="123"/>
                                          <a:pt x="123" y="125"/>
                                        </a:cubicBezTo>
                                        <a:cubicBezTo>
                                          <a:pt x="122" y="123"/>
                                          <a:pt x="121" y="119"/>
                                          <a:pt x="119" y="117"/>
                                        </a:cubicBezTo>
                                        <a:cubicBezTo>
                                          <a:pt x="119" y="117"/>
                                          <a:pt x="119" y="118"/>
                                          <a:pt x="120" y="118"/>
                                        </a:cubicBezTo>
                                        <a:cubicBezTo>
                                          <a:pt x="119" y="120"/>
                                          <a:pt x="120" y="122"/>
                                          <a:pt x="121" y="122"/>
                                        </a:cubicBezTo>
                                        <a:cubicBezTo>
                                          <a:pt x="121" y="123"/>
                                          <a:pt x="121" y="123"/>
                                          <a:pt x="121" y="123"/>
                                        </a:cubicBezTo>
                                        <a:cubicBezTo>
                                          <a:pt x="130" y="132"/>
                                          <a:pt x="129" y="148"/>
                                          <a:pt x="136" y="157"/>
                                        </a:cubicBezTo>
                                        <a:cubicBezTo>
                                          <a:pt x="136" y="157"/>
                                          <a:pt x="136" y="157"/>
                                          <a:pt x="135" y="157"/>
                                        </a:cubicBezTo>
                                        <a:cubicBezTo>
                                          <a:pt x="136" y="160"/>
                                          <a:pt x="138" y="162"/>
                                          <a:pt x="140" y="164"/>
                                        </a:cubicBezTo>
                                        <a:cubicBezTo>
                                          <a:pt x="139" y="164"/>
                                          <a:pt x="140" y="165"/>
                                          <a:pt x="140" y="165"/>
                                        </a:cubicBezTo>
                                        <a:cubicBezTo>
                                          <a:pt x="140" y="166"/>
                                          <a:pt x="141" y="166"/>
                                          <a:pt x="140" y="166"/>
                                        </a:cubicBezTo>
                                        <a:cubicBezTo>
                                          <a:pt x="141" y="166"/>
                                          <a:pt x="141" y="166"/>
                                          <a:pt x="141" y="166"/>
                                        </a:cubicBezTo>
                                        <a:cubicBezTo>
                                          <a:pt x="141" y="165"/>
                                          <a:pt x="140" y="165"/>
                                          <a:pt x="141" y="165"/>
                                        </a:cubicBezTo>
                                        <a:cubicBezTo>
                                          <a:pt x="143" y="165"/>
                                          <a:pt x="144" y="167"/>
                                          <a:pt x="146" y="167"/>
                                        </a:cubicBezTo>
                                        <a:cubicBezTo>
                                          <a:pt x="146" y="168"/>
                                          <a:pt x="146" y="169"/>
                                          <a:pt x="146" y="170"/>
                                        </a:cubicBezTo>
                                        <a:cubicBezTo>
                                          <a:pt x="145" y="169"/>
                                          <a:pt x="144" y="168"/>
                                          <a:pt x="144" y="167"/>
                                        </a:cubicBezTo>
                                        <a:cubicBezTo>
                                          <a:pt x="143" y="167"/>
                                          <a:pt x="143" y="167"/>
                                          <a:pt x="143" y="167"/>
                                        </a:cubicBezTo>
                                        <a:cubicBezTo>
                                          <a:pt x="143" y="170"/>
                                          <a:pt x="146" y="171"/>
                                          <a:pt x="147" y="173"/>
                                        </a:cubicBezTo>
                                        <a:cubicBezTo>
                                          <a:pt x="146" y="173"/>
                                          <a:pt x="145" y="172"/>
                                          <a:pt x="144" y="171"/>
                                        </a:cubicBezTo>
                                        <a:cubicBezTo>
                                          <a:pt x="144" y="172"/>
                                          <a:pt x="146" y="173"/>
                                          <a:pt x="147" y="174"/>
                                        </a:cubicBezTo>
                                        <a:cubicBezTo>
                                          <a:pt x="147" y="174"/>
                                          <a:pt x="148" y="174"/>
                                          <a:pt x="148" y="175"/>
                                        </a:cubicBezTo>
                                        <a:cubicBezTo>
                                          <a:pt x="146" y="175"/>
                                          <a:pt x="146" y="174"/>
                                          <a:pt x="145" y="173"/>
                                        </a:cubicBezTo>
                                        <a:cubicBezTo>
                                          <a:pt x="145" y="175"/>
                                          <a:pt x="148" y="175"/>
                                          <a:pt x="148" y="177"/>
                                        </a:cubicBezTo>
                                        <a:cubicBezTo>
                                          <a:pt x="147" y="176"/>
                                          <a:pt x="146" y="176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6" y="175"/>
                                        </a:cubicBezTo>
                                        <a:cubicBezTo>
                                          <a:pt x="146" y="176"/>
                                          <a:pt x="145" y="176"/>
                                          <a:pt x="145" y="176"/>
                                        </a:cubicBezTo>
                                        <a:cubicBezTo>
                                          <a:pt x="143" y="173"/>
                                          <a:pt x="142" y="170"/>
                                          <a:pt x="141" y="167"/>
                                        </a:cubicBezTo>
                                        <a:cubicBezTo>
                                          <a:pt x="141" y="166"/>
                                          <a:pt x="141" y="167"/>
                                          <a:pt x="141" y="167"/>
                                        </a:cubicBezTo>
                                        <a:cubicBezTo>
                                          <a:pt x="142" y="172"/>
                                          <a:pt x="144" y="177"/>
                                          <a:pt x="148" y="179"/>
                                        </a:cubicBezTo>
                                        <a:cubicBezTo>
                                          <a:pt x="148" y="179"/>
                                          <a:pt x="149" y="179"/>
                                          <a:pt x="149" y="179"/>
                                        </a:cubicBezTo>
                                        <a:cubicBezTo>
                                          <a:pt x="151" y="182"/>
                                          <a:pt x="150" y="184"/>
                                          <a:pt x="149" y="186"/>
                                        </a:cubicBezTo>
                                        <a:cubicBezTo>
                                          <a:pt x="151" y="186"/>
                                          <a:pt x="152" y="184"/>
                                          <a:pt x="154" y="183"/>
                                        </a:cubicBezTo>
                                        <a:cubicBezTo>
                                          <a:pt x="157" y="186"/>
                                          <a:pt x="158" y="189"/>
                                          <a:pt x="163" y="190"/>
                                        </a:cubicBezTo>
                                        <a:cubicBezTo>
                                          <a:pt x="163" y="191"/>
                                          <a:pt x="165" y="191"/>
                                          <a:pt x="166" y="193"/>
                                        </a:cubicBezTo>
                                        <a:cubicBezTo>
                                          <a:pt x="167" y="195"/>
                                          <a:pt x="174" y="196"/>
                                          <a:pt x="176" y="193"/>
                                        </a:cubicBezTo>
                                        <a:cubicBezTo>
                                          <a:pt x="178" y="193"/>
                                          <a:pt x="179" y="196"/>
                                          <a:pt x="181" y="198"/>
                                        </a:cubicBezTo>
                                        <a:cubicBezTo>
                                          <a:pt x="182" y="198"/>
                                          <a:pt x="183" y="198"/>
                                          <a:pt x="184" y="198"/>
                                        </a:cubicBezTo>
                                        <a:cubicBezTo>
                                          <a:pt x="183" y="199"/>
                                          <a:pt x="183" y="199"/>
                                          <a:pt x="183" y="199"/>
                                        </a:cubicBezTo>
                                        <a:cubicBezTo>
                                          <a:pt x="183" y="199"/>
                                          <a:pt x="183" y="200"/>
                                          <a:pt x="183" y="200"/>
                                        </a:cubicBezTo>
                                        <a:cubicBezTo>
                                          <a:pt x="184" y="200"/>
                                          <a:pt x="184" y="200"/>
                                          <a:pt x="184" y="200"/>
                                        </a:cubicBezTo>
                                        <a:cubicBezTo>
                                          <a:pt x="184" y="201"/>
                                          <a:pt x="185" y="201"/>
                                          <a:pt x="186" y="200"/>
                                        </a:cubicBezTo>
                                        <a:cubicBezTo>
                                          <a:pt x="186" y="200"/>
                                          <a:pt x="185" y="199"/>
                                          <a:pt x="186" y="199"/>
                                        </a:cubicBezTo>
                                        <a:cubicBezTo>
                                          <a:pt x="186" y="199"/>
                                          <a:pt x="187" y="200"/>
                                          <a:pt x="187" y="201"/>
                                        </a:cubicBezTo>
                                        <a:cubicBezTo>
                                          <a:pt x="188" y="201"/>
                                          <a:pt x="188" y="200"/>
                                          <a:pt x="188" y="200"/>
                                        </a:cubicBezTo>
                                        <a:cubicBezTo>
                                          <a:pt x="188" y="200"/>
                                          <a:pt x="186" y="199"/>
                                          <a:pt x="186" y="198"/>
                                        </a:cubicBezTo>
                                        <a:cubicBezTo>
                                          <a:pt x="189" y="201"/>
                                          <a:pt x="194" y="203"/>
                                          <a:pt x="197" y="200"/>
                                        </a:cubicBezTo>
                                        <a:cubicBezTo>
                                          <a:pt x="197" y="200"/>
                                          <a:pt x="197" y="200"/>
                                          <a:pt x="197" y="200"/>
                                        </a:cubicBezTo>
                                        <a:cubicBezTo>
                                          <a:pt x="194" y="202"/>
                                          <a:pt x="189" y="200"/>
                                          <a:pt x="187" y="198"/>
                                        </a:cubicBezTo>
                                        <a:cubicBezTo>
                                          <a:pt x="191" y="197"/>
                                          <a:pt x="192" y="194"/>
                                          <a:pt x="194" y="192"/>
                                        </a:cubicBezTo>
                                        <a:cubicBezTo>
                                          <a:pt x="194" y="192"/>
                                          <a:pt x="194" y="192"/>
                                          <a:pt x="194" y="192"/>
                                        </a:cubicBezTo>
                                        <a:cubicBezTo>
                                          <a:pt x="195" y="192"/>
                                          <a:pt x="197" y="193"/>
                                          <a:pt x="198" y="192"/>
                                        </a:cubicBezTo>
                                        <a:cubicBezTo>
                                          <a:pt x="198" y="191"/>
                                          <a:pt x="198" y="191"/>
                                          <a:pt x="197" y="191"/>
                                        </a:cubicBezTo>
                                        <a:cubicBezTo>
                                          <a:pt x="197" y="191"/>
                                          <a:pt x="197" y="192"/>
                                          <a:pt x="196" y="192"/>
                                        </a:cubicBezTo>
                                        <a:cubicBezTo>
                                          <a:pt x="197" y="192"/>
                                          <a:pt x="197" y="191"/>
                                          <a:pt x="196" y="191"/>
                                        </a:cubicBezTo>
                                        <a:cubicBezTo>
                                          <a:pt x="198" y="190"/>
                                          <a:pt x="201" y="191"/>
                                          <a:pt x="202" y="190"/>
                                        </a:cubicBezTo>
                                        <a:cubicBezTo>
                                          <a:pt x="203" y="190"/>
                                          <a:pt x="206" y="190"/>
                                          <a:pt x="207" y="190"/>
                                        </a:cubicBezTo>
                                        <a:cubicBezTo>
                                          <a:pt x="205" y="192"/>
                                          <a:pt x="203" y="193"/>
                                          <a:pt x="201" y="194"/>
                                        </a:cubicBezTo>
                                        <a:cubicBezTo>
                                          <a:pt x="203" y="194"/>
                                          <a:pt x="207" y="192"/>
                                          <a:pt x="209" y="189"/>
                                        </a:cubicBezTo>
                                        <a:cubicBezTo>
                                          <a:pt x="210" y="189"/>
                                          <a:pt x="210" y="189"/>
                                          <a:pt x="210" y="189"/>
                                        </a:cubicBezTo>
                                        <a:cubicBezTo>
                                          <a:pt x="208" y="191"/>
                                          <a:pt x="207" y="193"/>
                                          <a:pt x="204" y="194"/>
                                        </a:cubicBezTo>
                                        <a:cubicBezTo>
                                          <a:pt x="204" y="194"/>
                                          <a:pt x="205" y="194"/>
                                          <a:pt x="205" y="194"/>
                                        </a:cubicBezTo>
                                        <a:cubicBezTo>
                                          <a:pt x="208" y="192"/>
                                          <a:pt x="211" y="189"/>
                                          <a:pt x="214" y="187"/>
                                        </a:cubicBezTo>
                                        <a:cubicBezTo>
                                          <a:pt x="211" y="191"/>
                                          <a:pt x="207" y="193"/>
                                          <a:pt x="204" y="196"/>
                                        </a:cubicBezTo>
                                        <a:cubicBezTo>
                                          <a:pt x="209" y="194"/>
                                          <a:pt x="213" y="189"/>
                                          <a:pt x="216" y="185"/>
                                        </a:cubicBezTo>
                                        <a:cubicBezTo>
                                          <a:pt x="214" y="191"/>
                                          <a:pt x="208" y="194"/>
                                          <a:pt x="204" y="197"/>
                                        </a:cubicBezTo>
                                        <a:cubicBezTo>
                                          <a:pt x="204" y="197"/>
                                          <a:pt x="204" y="197"/>
                                          <a:pt x="204" y="197"/>
                                        </a:cubicBezTo>
                                        <a:cubicBezTo>
                                          <a:pt x="199" y="203"/>
                                          <a:pt x="193" y="202"/>
                                          <a:pt x="187" y="203"/>
                                        </a:cubicBezTo>
                                        <a:cubicBezTo>
                                          <a:pt x="188" y="203"/>
                                          <a:pt x="189" y="203"/>
                                          <a:pt x="189" y="204"/>
                                        </a:cubicBezTo>
                                        <a:cubicBezTo>
                                          <a:pt x="189" y="204"/>
                                          <a:pt x="189" y="204"/>
                                          <a:pt x="190" y="204"/>
                                        </a:cubicBezTo>
                                        <a:cubicBezTo>
                                          <a:pt x="190" y="204"/>
                                          <a:pt x="190" y="204"/>
                                          <a:pt x="190" y="204"/>
                                        </a:cubicBezTo>
                                        <a:cubicBezTo>
                                          <a:pt x="192" y="204"/>
                                          <a:pt x="195" y="205"/>
                                          <a:pt x="197" y="203"/>
                                        </a:cubicBezTo>
                                        <a:cubicBezTo>
                                          <a:pt x="199" y="202"/>
                                          <a:pt x="201" y="201"/>
                                          <a:pt x="202" y="200"/>
                                        </a:cubicBezTo>
                                        <a:cubicBezTo>
                                          <a:pt x="207" y="198"/>
                                          <a:pt x="211" y="194"/>
                                          <a:pt x="215" y="191"/>
                                        </a:cubicBezTo>
                                        <a:cubicBezTo>
                                          <a:pt x="218" y="186"/>
                                          <a:pt x="222" y="183"/>
                                          <a:pt x="223" y="179"/>
                                        </a:cubicBezTo>
                                        <a:cubicBezTo>
                                          <a:pt x="224" y="179"/>
                                          <a:pt x="224" y="178"/>
                                          <a:pt x="225" y="177"/>
                                        </a:cubicBezTo>
                                        <a:cubicBezTo>
                                          <a:pt x="226" y="176"/>
                                          <a:pt x="226" y="173"/>
                                          <a:pt x="228" y="173"/>
                                        </a:cubicBezTo>
                                        <a:cubicBezTo>
                                          <a:pt x="229" y="173"/>
                                          <a:pt x="229" y="173"/>
                                          <a:pt x="230" y="173"/>
                                        </a:cubicBezTo>
                                        <a:cubicBezTo>
                                          <a:pt x="231" y="176"/>
                                          <a:pt x="234" y="177"/>
                                          <a:pt x="235" y="179"/>
                                        </a:cubicBezTo>
                                        <a:cubicBezTo>
                                          <a:pt x="235" y="180"/>
                                          <a:pt x="234" y="180"/>
                                          <a:pt x="234" y="180"/>
                                        </a:cubicBezTo>
                                        <a:cubicBezTo>
                                          <a:pt x="234" y="180"/>
                                          <a:pt x="234" y="181"/>
                                          <a:pt x="235" y="181"/>
                                        </a:cubicBezTo>
                                        <a:cubicBezTo>
                                          <a:pt x="225" y="188"/>
                                          <a:pt x="216" y="198"/>
                                          <a:pt x="205" y="204"/>
                                        </a:cubicBezTo>
                                        <a:cubicBezTo>
                                          <a:pt x="204" y="204"/>
                                          <a:pt x="204" y="204"/>
                                          <a:pt x="204" y="204"/>
                                        </a:cubicBezTo>
                                        <a:cubicBezTo>
                                          <a:pt x="197" y="207"/>
                                          <a:pt x="189" y="206"/>
                                          <a:pt x="183" y="208"/>
                                        </a:cubicBezTo>
                                        <a:cubicBezTo>
                                          <a:pt x="191" y="209"/>
                                          <a:pt x="202" y="201"/>
                                          <a:pt x="207" y="210"/>
                                        </a:cubicBezTo>
                                        <a:cubicBezTo>
                                          <a:pt x="202" y="209"/>
                                          <a:pt x="198" y="207"/>
                                          <a:pt x="194" y="211"/>
                                        </a:cubicBezTo>
                                        <a:cubicBezTo>
                                          <a:pt x="194" y="210"/>
                                          <a:pt x="192" y="211"/>
                                          <a:pt x="191" y="211"/>
                                        </a:cubicBezTo>
                                        <a:cubicBezTo>
                                          <a:pt x="191" y="212"/>
                                          <a:pt x="191" y="212"/>
                                          <a:pt x="192" y="212"/>
                                        </a:cubicBezTo>
                                        <a:cubicBezTo>
                                          <a:pt x="192" y="212"/>
                                          <a:pt x="192" y="212"/>
                                          <a:pt x="193" y="212"/>
                                        </a:cubicBezTo>
                                        <a:cubicBezTo>
                                          <a:pt x="182" y="216"/>
                                          <a:pt x="173" y="210"/>
                                          <a:pt x="164" y="205"/>
                                        </a:cubicBezTo>
                                        <a:cubicBezTo>
                                          <a:pt x="164" y="205"/>
                                          <a:pt x="164" y="205"/>
                                          <a:pt x="164" y="205"/>
                                        </a:cubicBezTo>
                                        <a:cubicBezTo>
                                          <a:pt x="166" y="206"/>
                                          <a:pt x="167" y="207"/>
                                          <a:pt x="168" y="208"/>
                                        </a:cubicBezTo>
                                        <a:cubicBezTo>
                                          <a:pt x="174" y="214"/>
                                          <a:pt x="188" y="216"/>
                                          <a:pt x="197" y="212"/>
                                        </a:cubicBezTo>
                                        <a:cubicBezTo>
                                          <a:pt x="197" y="212"/>
                                          <a:pt x="197" y="212"/>
                                          <a:pt x="196" y="212"/>
                                        </a:cubicBezTo>
                                        <a:cubicBezTo>
                                          <a:pt x="197" y="211"/>
                                          <a:pt x="198" y="211"/>
                                          <a:pt x="198" y="211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200" y="209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198" y="211"/>
                                        </a:cubicBezTo>
                                        <a:cubicBezTo>
                                          <a:pt x="198" y="211"/>
                                          <a:pt x="197" y="211"/>
                                          <a:pt x="197" y="212"/>
                                        </a:cubicBezTo>
                                        <a:cubicBezTo>
                                          <a:pt x="197" y="213"/>
                                          <a:pt x="201" y="211"/>
                                          <a:pt x="202" y="210"/>
                                        </a:cubicBezTo>
                                        <a:cubicBezTo>
                                          <a:pt x="202" y="210"/>
                                          <a:pt x="202" y="210"/>
                                          <a:pt x="202" y="210"/>
                                        </a:cubicBezTo>
                                        <a:cubicBezTo>
                                          <a:pt x="201" y="211"/>
                                          <a:pt x="199" y="212"/>
                                          <a:pt x="197" y="213"/>
                                        </a:cubicBezTo>
                                        <a:cubicBezTo>
                                          <a:pt x="199" y="214"/>
                                          <a:pt x="202" y="211"/>
                                          <a:pt x="204" y="210"/>
                                        </a:cubicBezTo>
                                        <a:cubicBezTo>
                                          <a:pt x="203" y="212"/>
                                          <a:pt x="201" y="214"/>
                                          <a:pt x="199" y="214"/>
                                        </a:cubicBezTo>
                                        <a:cubicBezTo>
                                          <a:pt x="201" y="215"/>
                                          <a:pt x="204" y="213"/>
                                          <a:pt x="206" y="211"/>
                                        </a:cubicBezTo>
                                        <a:cubicBezTo>
                                          <a:pt x="207" y="212"/>
                                          <a:pt x="209" y="211"/>
                                          <a:pt x="209" y="209"/>
                                        </a:cubicBezTo>
                                        <a:cubicBezTo>
                                          <a:pt x="209" y="209"/>
                                          <a:pt x="208" y="209"/>
                                          <a:pt x="208" y="209"/>
                                        </a:cubicBezTo>
                                        <a:cubicBezTo>
                                          <a:pt x="210" y="209"/>
                                          <a:pt x="210" y="208"/>
                                          <a:pt x="211" y="207"/>
                                        </a:cubicBezTo>
                                        <a:cubicBezTo>
                                          <a:pt x="210" y="207"/>
                                          <a:pt x="209" y="208"/>
                                          <a:pt x="208" y="208"/>
                                        </a:cubicBezTo>
                                        <a:cubicBezTo>
                                          <a:pt x="208" y="208"/>
                                          <a:pt x="208" y="208"/>
                                          <a:pt x="208" y="208"/>
                                        </a:cubicBezTo>
                                        <a:cubicBezTo>
                                          <a:pt x="209" y="207"/>
                                          <a:pt x="210" y="207"/>
                                          <a:pt x="211" y="206"/>
                                        </a:cubicBezTo>
                                        <a:cubicBezTo>
                                          <a:pt x="211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10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09" y="206"/>
                                          <a:pt x="208" y="207"/>
                                          <a:pt x="207" y="207"/>
                                        </a:cubicBezTo>
                                        <a:cubicBezTo>
                                          <a:pt x="207" y="206"/>
                                          <a:pt x="209" y="206"/>
                                          <a:pt x="210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5"/>
                                        </a:cubicBezTo>
                                        <a:cubicBezTo>
                                          <a:pt x="208" y="205"/>
                                          <a:pt x="208" y="205"/>
                                          <a:pt x="209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4"/>
                                        </a:cubicBezTo>
                                        <a:cubicBezTo>
                                          <a:pt x="210" y="204"/>
                                          <a:pt x="212" y="202"/>
                                          <a:pt x="213" y="201"/>
                                        </a:cubicBezTo>
                                        <a:cubicBezTo>
                                          <a:pt x="214" y="200"/>
                                          <a:pt x="216" y="198"/>
                                          <a:pt x="217" y="198"/>
                                        </a:cubicBezTo>
                                        <a:cubicBezTo>
                                          <a:pt x="217" y="198"/>
                                          <a:pt x="217" y="197"/>
                                          <a:pt x="217" y="197"/>
                                        </a:cubicBezTo>
                                        <a:cubicBezTo>
                                          <a:pt x="218" y="197"/>
                                          <a:pt x="218" y="197"/>
                                          <a:pt x="218" y="197"/>
                                        </a:cubicBezTo>
                                        <a:cubicBezTo>
                                          <a:pt x="218" y="198"/>
                                          <a:pt x="216" y="199"/>
                                          <a:pt x="216" y="201"/>
                                        </a:cubicBezTo>
                                        <a:cubicBezTo>
                                          <a:pt x="217" y="200"/>
                                          <a:pt x="218" y="198"/>
                                          <a:pt x="219" y="197"/>
                                        </a:cubicBezTo>
                                        <a:cubicBezTo>
                                          <a:pt x="220" y="198"/>
                                          <a:pt x="218" y="198"/>
                                          <a:pt x="219" y="199"/>
                                        </a:cubicBezTo>
                                        <a:cubicBezTo>
                                          <a:pt x="218" y="201"/>
                                          <a:pt x="216" y="202"/>
                                          <a:pt x="215" y="204"/>
                                        </a:cubicBezTo>
                                        <a:cubicBezTo>
                                          <a:pt x="217" y="203"/>
                                          <a:pt x="218" y="200"/>
                                          <a:pt x="220" y="199"/>
                                        </a:cubicBezTo>
                                        <a:cubicBezTo>
                                          <a:pt x="218" y="202"/>
                                          <a:pt x="215" y="204"/>
                                          <a:pt x="213" y="207"/>
                                        </a:cubicBezTo>
                                        <a:cubicBezTo>
                                          <a:pt x="216" y="205"/>
                                          <a:pt x="218" y="203"/>
                                          <a:pt x="220" y="201"/>
                                        </a:cubicBezTo>
                                        <a:cubicBezTo>
                                          <a:pt x="219" y="203"/>
                                          <a:pt x="217" y="205"/>
                                          <a:pt x="215" y="207"/>
                                        </a:cubicBezTo>
                                        <a:cubicBezTo>
                                          <a:pt x="216" y="207"/>
                                          <a:pt x="217" y="205"/>
                                          <a:pt x="218" y="205"/>
                                        </a:cubicBezTo>
                                        <a:cubicBezTo>
                                          <a:pt x="218" y="204"/>
                                          <a:pt x="219" y="203"/>
                                          <a:pt x="219" y="203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20" y="203"/>
                                        </a:cubicBezTo>
                                        <a:cubicBezTo>
                                          <a:pt x="219" y="205"/>
                                          <a:pt x="218" y="205"/>
                                          <a:pt x="217" y="206"/>
                                        </a:cubicBezTo>
                                        <a:cubicBezTo>
                                          <a:pt x="218" y="207"/>
                                          <a:pt x="219" y="205"/>
                                          <a:pt x="220" y="205"/>
                                        </a:cubicBezTo>
                                        <a:cubicBezTo>
                                          <a:pt x="219" y="207"/>
                                          <a:pt x="217" y="208"/>
                                          <a:pt x="216" y="210"/>
                                        </a:cubicBezTo>
                                        <a:cubicBezTo>
                                          <a:pt x="218" y="209"/>
                                          <a:pt x="219" y="207"/>
                                          <a:pt x="220" y="207"/>
                                        </a:cubicBezTo>
                                        <a:cubicBezTo>
                                          <a:pt x="220" y="208"/>
                                          <a:pt x="218" y="209"/>
                                          <a:pt x="217" y="211"/>
                                        </a:cubicBezTo>
                                        <a:cubicBezTo>
                                          <a:pt x="218" y="211"/>
                                          <a:pt x="219" y="210"/>
                                          <a:pt x="220" y="209"/>
                                        </a:cubicBezTo>
                                        <a:cubicBezTo>
                                          <a:pt x="220" y="211"/>
                                          <a:pt x="218" y="211"/>
                                          <a:pt x="217" y="213"/>
                                        </a:cubicBezTo>
                                        <a:cubicBezTo>
                                          <a:pt x="218" y="213"/>
                                          <a:pt x="219" y="211"/>
                                          <a:pt x="220" y="211"/>
                                        </a:cubicBezTo>
                                        <a:cubicBezTo>
                                          <a:pt x="219" y="213"/>
                                          <a:pt x="218" y="213"/>
                                          <a:pt x="217" y="215"/>
                                        </a:cubicBezTo>
                                        <a:cubicBezTo>
                                          <a:pt x="215" y="216"/>
                                          <a:pt x="213" y="219"/>
                                          <a:pt x="211" y="221"/>
                                        </a:cubicBezTo>
                                        <a:cubicBezTo>
                                          <a:pt x="210" y="220"/>
                                          <a:pt x="208" y="221"/>
                                          <a:pt x="209" y="222"/>
                                        </a:cubicBezTo>
                                        <a:cubicBezTo>
                                          <a:pt x="205" y="225"/>
                                          <a:pt x="200" y="224"/>
                                          <a:pt x="195" y="224"/>
                                        </a:cubicBezTo>
                                        <a:close/>
                                        <a:moveTo>
                                          <a:pt x="219" y="203"/>
                                        </a:moveTo>
                                        <a:cubicBezTo>
                                          <a:pt x="219" y="202"/>
                                          <a:pt x="220" y="202"/>
                                          <a:pt x="220" y="202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19" y="203"/>
                                        </a:cubicBezTo>
                                        <a:close/>
                                        <a:moveTo>
                                          <a:pt x="208" y="205"/>
                                        </a:moveTo>
                                        <a:cubicBezTo>
                                          <a:pt x="208" y="205"/>
                                          <a:pt x="207" y="205"/>
                                          <a:pt x="207" y="205"/>
                                        </a:cubicBezTo>
                                        <a:cubicBezTo>
                                          <a:pt x="207" y="205"/>
                                          <a:pt x="207" y="204"/>
                                          <a:pt x="208" y="20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/>
                                  </a:solidFill>
                                  <a:ln>
                                    <a:noFill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8" name="Prostoročno 5" descr="Strok s semeni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5300" y="381000"/>
                                    <a:ext cx="374015" cy="402590"/>
                                  </a:xfrm>
                                  <a:custGeom>
                                    <a:avLst/>
                                    <a:gdLst>
                                      <a:gd name="T0" fmla="*/ 94 w 99"/>
                                      <a:gd name="T1" fmla="*/ 78 h 106"/>
                                      <a:gd name="T2" fmla="*/ 43 w 99"/>
                                      <a:gd name="T3" fmla="*/ 99 h 106"/>
                                      <a:gd name="T4" fmla="*/ 22 w 99"/>
                                      <a:gd name="T5" fmla="*/ 87 h 106"/>
                                      <a:gd name="T6" fmla="*/ 19 w 99"/>
                                      <a:gd name="T7" fmla="*/ 83 h 106"/>
                                      <a:gd name="T8" fmla="*/ 13 w 99"/>
                                      <a:gd name="T9" fmla="*/ 77 h 106"/>
                                      <a:gd name="T10" fmla="*/ 4 w 99"/>
                                      <a:gd name="T11" fmla="*/ 60 h 106"/>
                                      <a:gd name="T12" fmla="*/ 16 w 99"/>
                                      <a:gd name="T13" fmla="*/ 59 h 106"/>
                                      <a:gd name="T14" fmla="*/ 2 w 99"/>
                                      <a:gd name="T15" fmla="*/ 29 h 106"/>
                                      <a:gd name="T16" fmla="*/ 23 w 99"/>
                                      <a:gd name="T17" fmla="*/ 39 h 106"/>
                                      <a:gd name="T18" fmla="*/ 34 w 99"/>
                                      <a:gd name="T19" fmla="*/ 32 h 106"/>
                                      <a:gd name="T20" fmla="*/ 48 w 99"/>
                                      <a:gd name="T21" fmla="*/ 1 h 106"/>
                                      <a:gd name="T22" fmla="*/ 51 w 99"/>
                                      <a:gd name="T23" fmla="*/ 25 h 106"/>
                                      <a:gd name="T24" fmla="*/ 63 w 99"/>
                                      <a:gd name="T25" fmla="*/ 13 h 106"/>
                                      <a:gd name="T26" fmla="*/ 67 w 99"/>
                                      <a:gd name="T27" fmla="*/ 28 h 106"/>
                                      <a:gd name="T28" fmla="*/ 90 w 99"/>
                                      <a:gd name="T29" fmla="*/ 6 h 106"/>
                                      <a:gd name="T30" fmla="*/ 86 w 99"/>
                                      <a:gd name="T31" fmla="*/ 36 h 106"/>
                                      <a:gd name="T32" fmla="*/ 94 w 99"/>
                                      <a:gd name="T33" fmla="*/ 78 h 1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99" h="106">
                                        <a:moveTo>
                                          <a:pt x="94" y="78"/>
                                        </a:moveTo>
                                        <a:cubicBezTo>
                                          <a:pt x="88" y="96"/>
                                          <a:pt x="59" y="106"/>
                                          <a:pt x="43" y="99"/>
                                        </a:cubicBezTo>
                                        <a:cubicBezTo>
                                          <a:pt x="34" y="95"/>
                                          <a:pt x="27" y="83"/>
                                          <a:pt x="22" y="87"/>
                                        </a:cubicBezTo>
                                        <a:cubicBezTo>
                                          <a:pt x="20" y="89"/>
                                          <a:pt x="21" y="84"/>
                                          <a:pt x="19" y="83"/>
                                        </a:cubicBezTo>
                                        <a:cubicBezTo>
                                          <a:pt x="18" y="81"/>
                                          <a:pt x="14" y="81"/>
                                          <a:pt x="13" y="77"/>
                                        </a:cubicBezTo>
                                        <a:cubicBezTo>
                                          <a:pt x="9" y="67"/>
                                          <a:pt x="5" y="63"/>
                                          <a:pt x="4" y="60"/>
                                        </a:cubicBezTo>
                                        <a:cubicBezTo>
                                          <a:pt x="4" y="57"/>
                                          <a:pt x="17" y="64"/>
                                          <a:pt x="16" y="59"/>
                                        </a:cubicBezTo>
                                        <a:cubicBezTo>
                                          <a:pt x="15" y="54"/>
                                          <a:pt x="0" y="30"/>
                                          <a:pt x="2" y="29"/>
                                        </a:cubicBezTo>
                                        <a:cubicBezTo>
                                          <a:pt x="3" y="28"/>
                                          <a:pt x="18" y="47"/>
                                          <a:pt x="23" y="39"/>
                                        </a:cubicBezTo>
                                        <a:cubicBezTo>
                                          <a:pt x="27" y="34"/>
                                          <a:pt x="35" y="35"/>
                                          <a:pt x="34" y="32"/>
                                        </a:cubicBezTo>
                                        <a:cubicBezTo>
                                          <a:pt x="31" y="23"/>
                                          <a:pt x="46" y="1"/>
                                          <a:pt x="48" y="1"/>
                                        </a:cubicBezTo>
                                        <a:cubicBezTo>
                                          <a:pt x="51" y="0"/>
                                          <a:pt x="48" y="21"/>
                                          <a:pt x="51" y="25"/>
                                        </a:cubicBezTo>
                                        <a:cubicBezTo>
                                          <a:pt x="61" y="39"/>
                                          <a:pt x="60" y="13"/>
                                          <a:pt x="63" y="13"/>
                                        </a:cubicBezTo>
                                        <a:cubicBezTo>
                                          <a:pt x="66" y="13"/>
                                          <a:pt x="64" y="28"/>
                                          <a:pt x="67" y="28"/>
                                        </a:cubicBezTo>
                                        <a:cubicBezTo>
                                          <a:pt x="75" y="28"/>
                                          <a:pt x="87" y="4"/>
                                          <a:pt x="90" y="6"/>
                                        </a:cubicBezTo>
                                        <a:cubicBezTo>
                                          <a:pt x="93" y="8"/>
                                          <a:pt x="81" y="27"/>
                                          <a:pt x="86" y="36"/>
                                        </a:cubicBezTo>
                                        <a:cubicBezTo>
                                          <a:pt x="89" y="42"/>
                                          <a:pt x="99" y="59"/>
                                          <a:pt x="94" y="7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29" name="Prostoročno 3" descr="Strok s semeni"/>
                              <wps:cNvSpPr>
                                <a:spLocks noChangeAspect="1" noEditPoints="1"/>
                              </wps:cNvSpPr>
                              <wps:spPr bwMode="auto">
                                <a:xfrm>
                                  <a:off x="478731" y="343561"/>
                                  <a:ext cx="420624" cy="457200"/>
                                </a:xfrm>
                                <a:custGeom>
                                  <a:avLst/>
                                  <a:gdLst>
                                    <a:gd name="T0" fmla="*/ 87 w 98"/>
                                    <a:gd name="T1" fmla="*/ 56 h 105"/>
                                    <a:gd name="T2" fmla="*/ 88 w 98"/>
                                    <a:gd name="T3" fmla="*/ 47 h 105"/>
                                    <a:gd name="T4" fmla="*/ 85 w 98"/>
                                    <a:gd name="T5" fmla="*/ 69 h 105"/>
                                    <a:gd name="T6" fmla="*/ 69 w 98"/>
                                    <a:gd name="T7" fmla="*/ 77 h 105"/>
                                    <a:gd name="T8" fmla="*/ 61 w 98"/>
                                    <a:gd name="T9" fmla="*/ 61 h 105"/>
                                    <a:gd name="T10" fmla="*/ 60 w 98"/>
                                    <a:gd name="T11" fmla="*/ 40 h 105"/>
                                    <a:gd name="T12" fmla="*/ 79 w 98"/>
                                    <a:gd name="T13" fmla="*/ 58 h 105"/>
                                    <a:gd name="T14" fmla="*/ 78 w 98"/>
                                    <a:gd name="T15" fmla="*/ 49 h 105"/>
                                    <a:gd name="T16" fmla="*/ 74 w 98"/>
                                    <a:gd name="T17" fmla="*/ 29 h 105"/>
                                    <a:gd name="T18" fmla="*/ 73 w 98"/>
                                    <a:gd name="T19" fmla="*/ 33 h 105"/>
                                    <a:gd name="T20" fmla="*/ 65 w 98"/>
                                    <a:gd name="T21" fmla="*/ 39 h 105"/>
                                    <a:gd name="T22" fmla="*/ 65 w 98"/>
                                    <a:gd name="T23" fmla="*/ 42 h 105"/>
                                    <a:gd name="T24" fmla="*/ 84 w 98"/>
                                    <a:gd name="T25" fmla="*/ 38 h 105"/>
                                    <a:gd name="T26" fmla="*/ 86 w 98"/>
                                    <a:gd name="T27" fmla="*/ 45 h 105"/>
                                    <a:gd name="T28" fmla="*/ 84 w 98"/>
                                    <a:gd name="T29" fmla="*/ 24 h 105"/>
                                    <a:gd name="T30" fmla="*/ 67 w 98"/>
                                    <a:gd name="T31" fmla="*/ 29 h 105"/>
                                    <a:gd name="T32" fmla="*/ 59 w 98"/>
                                    <a:gd name="T33" fmla="*/ 18 h 105"/>
                                    <a:gd name="T34" fmla="*/ 49 w 98"/>
                                    <a:gd name="T35" fmla="*/ 31 h 105"/>
                                    <a:gd name="T36" fmla="*/ 45 w 98"/>
                                    <a:gd name="T37" fmla="*/ 2 h 105"/>
                                    <a:gd name="T38" fmla="*/ 40 w 98"/>
                                    <a:gd name="T39" fmla="*/ 43 h 105"/>
                                    <a:gd name="T40" fmla="*/ 31 w 98"/>
                                    <a:gd name="T41" fmla="*/ 51 h 105"/>
                                    <a:gd name="T42" fmla="*/ 31 w 98"/>
                                    <a:gd name="T43" fmla="*/ 38 h 105"/>
                                    <a:gd name="T44" fmla="*/ 29 w 98"/>
                                    <a:gd name="T45" fmla="*/ 38 h 105"/>
                                    <a:gd name="T46" fmla="*/ 23 w 98"/>
                                    <a:gd name="T47" fmla="*/ 38 h 105"/>
                                    <a:gd name="T48" fmla="*/ 8 w 98"/>
                                    <a:gd name="T49" fmla="*/ 44 h 105"/>
                                    <a:gd name="T50" fmla="*/ 14 w 98"/>
                                    <a:gd name="T51" fmla="*/ 59 h 105"/>
                                    <a:gd name="T52" fmla="*/ 11 w 98"/>
                                    <a:gd name="T53" fmla="*/ 69 h 105"/>
                                    <a:gd name="T54" fmla="*/ 8 w 98"/>
                                    <a:gd name="T55" fmla="*/ 69 h 105"/>
                                    <a:gd name="T56" fmla="*/ 59 w 98"/>
                                    <a:gd name="T57" fmla="*/ 104 h 105"/>
                                    <a:gd name="T58" fmla="*/ 80 w 98"/>
                                    <a:gd name="T59" fmla="*/ 94 h 105"/>
                                    <a:gd name="T60" fmla="*/ 97 w 98"/>
                                    <a:gd name="T61" fmla="*/ 47 h 105"/>
                                    <a:gd name="T62" fmla="*/ 76 w 98"/>
                                    <a:gd name="T63" fmla="*/ 54 h 105"/>
                                    <a:gd name="T64" fmla="*/ 67 w 98"/>
                                    <a:gd name="T65" fmla="*/ 51 h 105"/>
                                    <a:gd name="T66" fmla="*/ 61 w 98"/>
                                    <a:gd name="T67" fmla="*/ 36 h 105"/>
                                    <a:gd name="T68" fmla="*/ 44 w 98"/>
                                    <a:gd name="T69" fmla="*/ 73 h 105"/>
                                    <a:gd name="T70" fmla="*/ 36 w 98"/>
                                    <a:gd name="T71" fmla="*/ 84 h 105"/>
                                    <a:gd name="T72" fmla="*/ 36 w 98"/>
                                    <a:gd name="T73" fmla="*/ 85 h 105"/>
                                    <a:gd name="T74" fmla="*/ 38 w 98"/>
                                    <a:gd name="T75" fmla="*/ 78 h 105"/>
                                    <a:gd name="T76" fmla="*/ 34 w 98"/>
                                    <a:gd name="T77" fmla="*/ 66 h 105"/>
                                    <a:gd name="T78" fmla="*/ 47 w 98"/>
                                    <a:gd name="T79" fmla="*/ 61 h 105"/>
                                    <a:gd name="T80" fmla="*/ 34 w 98"/>
                                    <a:gd name="T81" fmla="*/ 62 h 105"/>
                                    <a:gd name="T82" fmla="*/ 51 w 98"/>
                                    <a:gd name="T83" fmla="*/ 65 h 105"/>
                                    <a:gd name="T84" fmla="*/ 56 w 98"/>
                                    <a:gd name="T85" fmla="*/ 53 h 105"/>
                                    <a:gd name="T86" fmla="*/ 57 w 98"/>
                                    <a:gd name="T87" fmla="*/ 47 h 105"/>
                                    <a:gd name="T88" fmla="*/ 47 w 98"/>
                                    <a:gd name="T89" fmla="*/ 28 h 105"/>
                                    <a:gd name="T90" fmla="*/ 37 w 98"/>
                                    <a:gd name="T91" fmla="*/ 53 h 105"/>
                                    <a:gd name="T92" fmla="*/ 52 w 98"/>
                                    <a:gd name="T93" fmla="*/ 61 h 105"/>
                                    <a:gd name="T94" fmla="*/ 38 w 98"/>
                                    <a:gd name="T95" fmla="*/ 57 h 105"/>
                                    <a:gd name="T96" fmla="*/ 31 w 98"/>
                                    <a:gd name="T97" fmla="*/ 46 h 105"/>
                                    <a:gd name="T98" fmla="*/ 11 w 98"/>
                                    <a:gd name="T99" fmla="*/ 67 h 105"/>
                                    <a:gd name="T100" fmla="*/ 31 w 98"/>
                                    <a:gd name="T101" fmla="*/ 63 h 105"/>
                                    <a:gd name="T102" fmla="*/ 17 w 98"/>
                                    <a:gd name="T103" fmla="*/ 80 h 105"/>
                                    <a:gd name="T104" fmla="*/ 26 w 98"/>
                                    <a:gd name="T105" fmla="*/ 82 h 105"/>
                                    <a:gd name="T106" fmla="*/ 28 w 98"/>
                                    <a:gd name="T107" fmla="*/ 83 h 105"/>
                                    <a:gd name="T108" fmla="*/ 36 w 98"/>
                                    <a:gd name="T109" fmla="*/ 97 h 105"/>
                                    <a:gd name="T110" fmla="*/ 36 w 98"/>
                                    <a:gd name="T111" fmla="*/ 97 h 105"/>
                                    <a:gd name="T112" fmla="*/ 42 w 98"/>
                                    <a:gd name="T113" fmla="*/ 95 h 105"/>
                                    <a:gd name="T114" fmla="*/ 60 w 98"/>
                                    <a:gd name="T115" fmla="*/ 64 h 105"/>
                                    <a:gd name="T116" fmla="*/ 65 w 98"/>
                                    <a:gd name="T117" fmla="*/ 97 h 105"/>
                                    <a:gd name="T118" fmla="*/ 90 w 98"/>
                                    <a:gd name="T119" fmla="*/ 58 h 10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98" h="105">
                                      <a:moveTo>
                                        <a:pt x="97" y="47"/>
                                      </a:moveTo>
                                      <a:cubicBezTo>
                                        <a:pt x="96" y="49"/>
                                        <a:pt x="95" y="51"/>
                                        <a:pt x="94" y="52"/>
                                      </a:cubicBezTo>
                                      <a:cubicBezTo>
                                        <a:pt x="94" y="54"/>
                                        <a:pt x="92" y="57"/>
                                        <a:pt x="91" y="59"/>
                                      </a:cubicBezTo>
                                      <a:cubicBezTo>
                                        <a:pt x="92" y="60"/>
                                        <a:pt x="91" y="60"/>
                                        <a:pt x="91" y="61"/>
                                      </a:cubicBezTo>
                                      <a:cubicBezTo>
                                        <a:pt x="90" y="60"/>
                                        <a:pt x="91" y="58"/>
                                        <a:pt x="90" y="57"/>
                                      </a:cubicBezTo>
                                      <a:cubicBezTo>
                                        <a:pt x="92" y="55"/>
                                        <a:pt x="92" y="53"/>
                                        <a:pt x="94" y="52"/>
                                      </a:cubicBezTo>
                                      <a:cubicBezTo>
                                        <a:pt x="93" y="51"/>
                                        <a:pt x="94" y="50"/>
                                        <a:pt x="94" y="49"/>
                                      </a:cubicBezTo>
                                      <a:cubicBezTo>
                                        <a:pt x="92" y="52"/>
                                        <a:pt x="91" y="55"/>
                                        <a:pt x="88" y="58"/>
                                      </a:cubicBezTo>
                                      <a:cubicBezTo>
                                        <a:pt x="89" y="58"/>
                                        <a:pt x="88" y="58"/>
                                        <a:pt x="88" y="59"/>
                                      </a:cubicBezTo>
                                      <a:cubicBezTo>
                                        <a:pt x="87" y="58"/>
                                        <a:pt x="86" y="56"/>
                                        <a:pt x="87" y="54"/>
                                      </a:cubicBezTo>
                                      <a:cubicBezTo>
                                        <a:pt x="88" y="54"/>
                                        <a:pt x="88" y="54"/>
                                        <a:pt x="88" y="54"/>
                                      </a:cubicBezTo>
                                      <a:cubicBezTo>
                                        <a:pt x="88" y="55"/>
                                        <a:pt x="87" y="56"/>
                                        <a:pt x="87" y="56"/>
                                      </a:cubicBezTo>
                                      <a:cubicBezTo>
                                        <a:pt x="89" y="56"/>
                                        <a:pt x="90" y="54"/>
                                        <a:pt x="91" y="54"/>
                                      </a:cubicBezTo>
                                      <a:cubicBezTo>
                                        <a:pt x="90" y="52"/>
                                        <a:pt x="89" y="54"/>
                                        <a:pt x="88" y="54"/>
                                      </a:cubicBezTo>
                                      <a:cubicBezTo>
                                        <a:pt x="88" y="52"/>
                                        <a:pt x="91" y="53"/>
                                        <a:pt x="90" y="52"/>
                                      </a:cubicBezTo>
                                      <a:cubicBezTo>
                                        <a:pt x="92" y="51"/>
                                        <a:pt x="93" y="50"/>
                                        <a:pt x="94" y="48"/>
                                      </a:cubicBezTo>
                                      <a:cubicBezTo>
                                        <a:pt x="92" y="48"/>
                                        <a:pt x="91" y="52"/>
                                        <a:pt x="89" y="52"/>
                                      </a:cubicBezTo>
                                      <a:cubicBezTo>
                                        <a:pt x="89" y="50"/>
                                        <a:pt x="90" y="49"/>
                                        <a:pt x="91" y="47"/>
                                      </a:cubicBezTo>
                                      <a:cubicBezTo>
                                        <a:pt x="91" y="47"/>
                                        <a:pt x="91" y="47"/>
                                        <a:pt x="91" y="47"/>
                                      </a:cubicBezTo>
                                      <a:cubicBezTo>
                                        <a:pt x="92" y="46"/>
                                        <a:pt x="92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3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2" y="45"/>
                                        <a:pt x="92" y="45"/>
                                      </a:cubicBezTo>
                                      <a:cubicBezTo>
                                        <a:pt x="92" y="45"/>
                                        <a:pt x="91" y="46"/>
                                        <a:pt x="91" y="46"/>
                                      </a:cubicBezTo>
                                      <a:cubicBezTo>
                                        <a:pt x="89" y="46"/>
                                        <a:pt x="89" y="47"/>
                                        <a:pt x="88" y="47"/>
                                      </a:cubicBezTo>
                                      <a:cubicBezTo>
                                        <a:pt x="88" y="47"/>
                                        <a:pt x="88" y="47"/>
                                        <a:pt x="88" y="46"/>
                                      </a:cubicBezTo>
                                      <a:cubicBezTo>
                                        <a:pt x="87" y="47"/>
                                        <a:pt x="86" y="47"/>
                                        <a:pt x="85" y="48"/>
                                      </a:cubicBezTo>
                                      <a:cubicBezTo>
                                        <a:pt x="85" y="48"/>
                                        <a:pt x="85" y="48"/>
                                        <a:pt x="86" y="49"/>
                                      </a:cubicBezTo>
                                      <a:cubicBezTo>
                                        <a:pt x="84" y="50"/>
                                        <a:pt x="83" y="51"/>
                                        <a:pt x="82" y="53"/>
                                      </a:cubicBezTo>
                                      <a:cubicBezTo>
                                        <a:pt x="85" y="51"/>
                                        <a:pt x="86" y="49"/>
                                        <a:pt x="89" y="48"/>
                                      </a:cubicBezTo>
                                      <a:cubicBezTo>
                                        <a:pt x="88" y="51"/>
                                        <a:pt x="85" y="54"/>
                                        <a:pt x="85" y="57"/>
                                      </a:cubicBezTo>
                                      <a:cubicBezTo>
                                        <a:pt x="84" y="60"/>
                                        <a:pt x="85" y="62"/>
                                        <a:pt x="86" y="65"/>
                                      </a:cubicBezTo>
                                      <a:cubicBezTo>
                                        <a:pt x="87" y="63"/>
                                        <a:pt x="85" y="61"/>
                                        <a:pt x="86" y="58"/>
                                      </a:cubicBezTo>
                                      <a:cubicBezTo>
                                        <a:pt x="88" y="62"/>
                                        <a:pt x="88" y="66"/>
                                        <a:pt x="87" y="69"/>
                                      </a:cubicBezTo>
                                      <a:cubicBezTo>
                                        <a:pt x="86" y="69"/>
                                        <a:pt x="86" y="68"/>
                                        <a:pt x="85" y="68"/>
                                      </a:cubicBezTo>
                                      <a:cubicBezTo>
                                        <a:pt x="85" y="68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6" y="69"/>
                                        <a:pt x="86" y="70"/>
                                      </a:cubicBezTo>
                                      <a:cubicBezTo>
                                        <a:pt x="86" y="70"/>
                                        <a:pt x="86" y="69"/>
                                        <a:pt x="86" y="69"/>
                                      </a:cubicBezTo>
                                      <a:cubicBezTo>
                                        <a:pt x="86" y="70"/>
                                        <a:pt x="86" y="72"/>
                                        <a:pt x="85" y="73"/>
                                      </a:cubicBezTo>
                                      <a:cubicBezTo>
                                        <a:pt x="84" y="72"/>
                                        <a:pt x="84" y="70"/>
                                        <a:pt x="82" y="69"/>
                                      </a:cubicBezTo>
                                      <a:cubicBezTo>
                                        <a:pt x="82" y="72"/>
                                        <a:pt x="85" y="75"/>
                                        <a:pt x="84" y="78"/>
                                      </a:cubicBezTo>
                                      <a:cubicBezTo>
                                        <a:pt x="84" y="79"/>
                                        <a:pt x="85" y="78"/>
                                        <a:pt x="85" y="79"/>
                                      </a:cubicBezTo>
                                      <a:cubicBezTo>
                                        <a:pt x="86" y="84"/>
                                        <a:pt x="83" y="89"/>
                                        <a:pt x="79" y="91"/>
                                      </a:cubicBezTo>
                                      <a:cubicBezTo>
                                        <a:pt x="79" y="89"/>
                                        <a:pt x="80" y="86"/>
                                        <a:pt x="79" y="86"/>
                                      </a:cubicBezTo>
                                      <a:cubicBezTo>
                                        <a:pt x="79" y="91"/>
                                        <a:pt x="76" y="96"/>
                                        <a:pt x="70" y="94"/>
                                      </a:cubicBezTo>
                                      <a:cubicBezTo>
                                        <a:pt x="72" y="89"/>
                                        <a:pt x="68" y="83"/>
                                        <a:pt x="68" y="78"/>
                                      </a:cubicBezTo>
                                      <a:cubicBezTo>
                                        <a:pt x="68" y="78"/>
                                        <a:pt x="68" y="78"/>
                                        <a:pt x="68" y="78"/>
                                      </a:cubicBezTo>
                                      <a:cubicBezTo>
                                        <a:pt x="69" y="78"/>
                                        <a:pt x="68" y="77"/>
                                        <a:pt x="69" y="77"/>
                                      </a:cubicBezTo>
                                      <a:cubicBezTo>
                                        <a:pt x="68" y="77"/>
                                        <a:pt x="68" y="77"/>
                                        <a:pt x="68" y="76"/>
                                      </a:cubicBezTo>
                                      <a:cubicBezTo>
                                        <a:pt x="68" y="74"/>
                                        <a:pt x="68" y="73"/>
                                        <a:pt x="68" y="72"/>
                                      </a:cubicBezTo>
                                      <a:cubicBezTo>
                                        <a:pt x="69" y="73"/>
                                        <a:pt x="69" y="74"/>
                                        <a:pt x="69" y="75"/>
                                      </a:cubicBezTo>
                                      <a:cubicBezTo>
                                        <a:pt x="69" y="76"/>
                                        <a:pt x="70" y="76"/>
                                        <a:pt x="70" y="76"/>
                                      </a:cubicBezTo>
                                      <a:cubicBezTo>
                                        <a:pt x="70" y="77"/>
                                        <a:pt x="71" y="77"/>
                                        <a:pt x="71" y="78"/>
                                      </a:cubicBezTo>
                                      <a:cubicBezTo>
                                        <a:pt x="72" y="79"/>
                                        <a:pt x="74" y="83"/>
                                        <a:pt x="76" y="80"/>
                                      </a:cubicBezTo>
                                      <a:cubicBezTo>
                                        <a:pt x="75" y="77"/>
                                        <a:pt x="70" y="75"/>
                                        <a:pt x="70" y="71"/>
                                      </a:cubicBezTo>
                                      <a:cubicBezTo>
                                        <a:pt x="70" y="71"/>
                                        <a:pt x="69" y="71"/>
                                        <a:pt x="69" y="71"/>
                                      </a:cubicBezTo>
                                      <a:cubicBezTo>
                                        <a:pt x="68" y="68"/>
                                        <a:pt x="66" y="65"/>
                                        <a:pt x="64" y="62"/>
                                      </a:cubicBezTo>
                                      <a:cubicBezTo>
                                        <a:pt x="63" y="62"/>
                                        <a:pt x="63" y="61"/>
                                        <a:pt x="62" y="61"/>
                                      </a:cubicBezTo>
                                      <a:cubicBezTo>
                                        <a:pt x="61" y="61"/>
                                        <a:pt x="62" y="62"/>
                                        <a:pt x="61" y="62"/>
                                      </a:cubicBezTo>
                                      <a:cubicBezTo>
                                        <a:pt x="61" y="61"/>
                                        <a:pt x="62" y="61"/>
                                        <a:pt x="61" y="61"/>
                                      </a:cubicBezTo>
                                      <a:cubicBezTo>
                                        <a:pt x="61" y="61"/>
                                        <a:pt x="61" y="61"/>
                                        <a:pt x="60" y="61"/>
                                      </a:cubicBezTo>
                                      <a:cubicBezTo>
                                        <a:pt x="59" y="55"/>
                                        <a:pt x="62" y="46"/>
                                        <a:pt x="58" y="42"/>
                                      </a:cubicBezTo>
                                      <a:cubicBezTo>
                                        <a:pt x="57" y="41"/>
                                        <a:pt x="55" y="41"/>
                                        <a:pt x="53" y="40"/>
                                      </a:cubicBezTo>
                                      <a:cubicBezTo>
                                        <a:pt x="53" y="41"/>
                                        <a:pt x="54" y="42"/>
                                        <a:pt x="55" y="43"/>
                                      </a:cubicBezTo>
                                      <a:cubicBezTo>
                                        <a:pt x="56" y="43"/>
                                        <a:pt x="56" y="43"/>
                                        <a:pt x="57" y="43"/>
                                      </a:cubicBezTo>
                                      <a:cubicBezTo>
                                        <a:pt x="57" y="44"/>
                                        <a:pt x="58" y="45"/>
                                        <a:pt x="58" y="46"/>
                                      </a:cubicBezTo>
                                      <a:cubicBezTo>
                                        <a:pt x="54" y="43"/>
                                        <a:pt x="47" y="41"/>
                                        <a:pt x="48" y="34"/>
                                      </a:cubicBezTo>
                                      <a:cubicBezTo>
                                        <a:pt x="52" y="34"/>
                                        <a:pt x="53" y="28"/>
                                        <a:pt x="56" y="31"/>
                                      </a:cubicBezTo>
                                      <a:cubicBezTo>
                                        <a:pt x="56" y="31"/>
                                        <a:pt x="56" y="31"/>
                                        <a:pt x="57" y="32"/>
                                      </a:cubicBezTo>
                                      <a:cubicBezTo>
                                        <a:pt x="57" y="32"/>
                                        <a:pt x="57" y="31"/>
                                        <a:pt x="57" y="31"/>
                                      </a:cubicBezTo>
                                      <a:cubicBezTo>
                                        <a:pt x="59" y="34"/>
                                        <a:pt x="60" y="36"/>
                                        <a:pt x="60" y="40"/>
                                      </a:cubicBezTo>
                                      <a:cubicBezTo>
                                        <a:pt x="60" y="40"/>
                                        <a:pt x="60" y="40"/>
                                        <a:pt x="60" y="40"/>
                                      </a:cubicBezTo>
                                      <a:cubicBezTo>
                                        <a:pt x="60" y="41"/>
                                        <a:pt x="61" y="41"/>
                                        <a:pt x="61" y="41"/>
                                      </a:cubicBezTo>
                                      <a:cubicBezTo>
                                        <a:pt x="61" y="42"/>
                                        <a:pt x="62" y="44"/>
                                        <a:pt x="63" y="45"/>
                                      </a:cubicBezTo>
                                      <a:cubicBezTo>
                                        <a:pt x="63" y="47"/>
                                        <a:pt x="64" y="50"/>
                                        <a:pt x="64" y="52"/>
                                      </a:cubicBezTo>
                                      <a:cubicBezTo>
                                        <a:pt x="63" y="55"/>
                                        <a:pt x="63" y="58"/>
                                        <a:pt x="61" y="60"/>
                                      </a:cubicBezTo>
                                      <a:cubicBezTo>
                                        <a:pt x="61" y="60"/>
                                        <a:pt x="61" y="60"/>
                                        <a:pt x="62" y="60"/>
                                      </a:cubicBezTo>
                                      <a:cubicBezTo>
                                        <a:pt x="63" y="60"/>
                                        <a:pt x="63" y="59"/>
                                        <a:pt x="63" y="58"/>
                                      </a:cubicBezTo>
                                      <a:cubicBezTo>
                                        <a:pt x="63" y="58"/>
                                        <a:pt x="63" y="58"/>
                                        <a:pt x="64" y="58"/>
                                      </a:cubicBezTo>
                                      <a:cubicBezTo>
                                        <a:pt x="65" y="55"/>
                                        <a:pt x="65" y="53"/>
                                        <a:pt x="65" y="49"/>
                                      </a:cubicBezTo>
                                      <a:cubicBezTo>
                                        <a:pt x="66" y="51"/>
                                        <a:pt x="67" y="54"/>
                                        <a:pt x="66" y="56"/>
                                      </a:cubicBezTo>
                                      <a:cubicBezTo>
                                        <a:pt x="66" y="56"/>
                                        <a:pt x="67" y="56"/>
                                        <a:pt x="67" y="56"/>
                                      </a:cubicBezTo>
                                      <a:cubicBezTo>
                                        <a:pt x="63" y="62"/>
                                        <a:pt x="73" y="51"/>
                                        <a:pt x="77" y="56"/>
                                      </a:cubicBezTo>
                                      <a:cubicBezTo>
                                        <a:pt x="78" y="57"/>
                                        <a:pt x="78" y="58"/>
                                        <a:pt x="79" y="58"/>
                                      </a:cubicBezTo>
                                      <a:cubicBezTo>
                                        <a:pt x="79" y="59"/>
                                        <a:pt x="79" y="59"/>
                                        <a:pt x="79" y="59"/>
                                      </a:cubicBezTo>
                                      <a:cubicBezTo>
                                        <a:pt x="81" y="60"/>
                                        <a:pt x="79" y="63"/>
                                        <a:pt x="80" y="65"/>
                                      </a:cubicBezTo>
                                      <a:cubicBezTo>
                                        <a:pt x="81" y="62"/>
                                        <a:pt x="81" y="58"/>
                                        <a:pt x="82" y="55"/>
                                      </a:cubicBezTo>
                                      <a:cubicBezTo>
                                        <a:pt x="83" y="55"/>
                                        <a:pt x="83" y="55"/>
                                        <a:pt x="83" y="55"/>
                                      </a:cubicBezTo>
                                      <a:cubicBezTo>
                                        <a:pt x="83" y="54"/>
                                        <a:pt x="83" y="54"/>
                                        <a:pt x="83" y="54"/>
                                      </a:cubicBezTo>
                                      <a:cubicBezTo>
                                        <a:pt x="83" y="53"/>
                                        <a:pt x="83" y="53"/>
                                        <a:pt x="83" y="53"/>
                                      </a:cubicBezTo>
                                      <a:cubicBezTo>
                                        <a:pt x="82" y="54"/>
                                        <a:pt x="82" y="54"/>
                                        <a:pt x="81" y="54"/>
                                      </a:cubicBezTo>
                                      <a:cubicBezTo>
                                        <a:pt x="81" y="52"/>
                                        <a:pt x="79" y="52"/>
                                        <a:pt x="79" y="51"/>
                                      </a:cubicBezTo>
                                      <a:cubicBezTo>
                                        <a:pt x="78" y="52"/>
                                        <a:pt x="78" y="51"/>
                                        <a:pt x="77" y="52"/>
                                      </a:cubicBezTo>
                                      <a:cubicBezTo>
                                        <a:pt x="79" y="50"/>
                                        <a:pt x="80" y="48"/>
                                        <a:pt x="83" y="47"/>
                                      </a:cubicBezTo>
                                      <a:cubicBezTo>
                                        <a:pt x="81" y="46"/>
                                        <a:pt x="79" y="49"/>
                                        <a:pt x="78" y="50"/>
                                      </a:cubicBezTo>
                                      <a:cubicBezTo>
                                        <a:pt x="78" y="49"/>
                                        <a:pt x="78" y="49"/>
                                        <a:pt x="78" y="49"/>
                                      </a:cubicBezTo>
                                      <a:cubicBezTo>
                                        <a:pt x="78" y="49"/>
                                        <a:pt x="78" y="48"/>
                                        <a:pt x="78" y="48"/>
                                      </a:cubicBezTo>
                                      <a:cubicBezTo>
                                        <a:pt x="77" y="49"/>
                                        <a:pt x="75" y="50"/>
                                        <a:pt x="74" y="51"/>
                                      </a:cubicBezTo>
                                      <a:cubicBezTo>
                                        <a:pt x="77" y="47"/>
                                        <a:pt x="81" y="42"/>
                                        <a:pt x="79" y="37"/>
                                      </a:cubicBezTo>
                                      <a:cubicBezTo>
                                        <a:pt x="81" y="37"/>
                                        <a:pt x="81" y="34"/>
                                        <a:pt x="80" y="33"/>
                                      </a:cubicBezTo>
                                      <a:cubicBezTo>
                                        <a:pt x="80" y="37"/>
                                        <a:pt x="77" y="39"/>
                                        <a:pt x="74" y="41"/>
                                      </a:cubicBezTo>
                                      <a:cubicBezTo>
                                        <a:pt x="74" y="39"/>
                                        <a:pt x="75" y="38"/>
                                        <a:pt x="77" y="37"/>
                                      </a:cubicBezTo>
                                      <a:cubicBezTo>
                                        <a:pt x="79" y="34"/>
                                        <a:pt x="77" y="29"/>
                                        <a:pt x="79" y="26"/>
                                      </a:cubicBezTo>
                                      <a:cubicBezTo>
                                        <a:pt x="78" y="25"/>
                                        <a:pt x="77" y="26"/>
                                        <a:pt x="76" y="26"/>
                                      </a:cubicBezTo>
                                      <a:cubicBezTo>
                                        <a:pt x="77" y="26"/>
                                        <a:pt x="76" y="26"/>
                                        <a:pt x="76" y="27"/>
                                      </a:cubicBezTo>
                                      <a:cubicBezTo>
                                        <a:pt x="76" y="27"/>
                                        <a:pt x="76" y="27"/>
                                        <a:pt x="75" y="27"/>
                                      </a:cubicBezTo>
                                      <a:cubicBezTo>
                                        <a:pt x="75" y="27"/>
                                        <a:pt x="76" y="27"/>
                                        <a:pt x="76" y="28"/>
                                      </a:cubicBezTo>
                                      <a:cubicBezTo>
                                        <a:pt x="75" y="27"/>
                                        <a:pt x="74" y="27"/>
                                        <a:pt x="74" y="29"/>
                                      </a:cubicBezTo>
                                      <a:cubicBezTo>
                                        <a:pt x="74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4" y="29"/>
                                        <a:pt x="72" y="30"/>
                                        <a:pt x="71" y="32"/>
                                      </a:cubicBezTo>
                                      <a:cubicBezTo>
                                        <a:pt x="70" y="32"/>
                                        <a:pt x="69" y="33"/>
                                        <a:pt x="71" y="34"/>
                                      </a:cubicBezTo>
                                      <a:cubicBezTo>
                                        <a:pt x="70" y="34"/>
                                        <a:pt x="70" y="34"/>
                                        <a:pt x="70" y="34"/>
                                      </a:cubicBezTo>
                                      <a:cubicBezTo>
                                        <a:pt x="70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5"/>
                                        <a:pt x="69" y="35"/>
                                        <a:pt x="70" y="36"/>
                                      </a:cubicBezTo>
                                      <a:cubicBezTo>
                                        <a:pt x="70" y="35"/>
                                        <a:pt x="70" y="35"/>
                                        <a:pt x="70" y="35"/>
                                      </a:cubicBezTo>
                                      <a:cubicBezTo>
                                        <a:pt x="71" y="35"/>
                                        <a:pt x="72" y="34"/>
                                        <a:pt x="72" y="33"/>
                                      </a:cubicBezTo>
                                      <a:cubicBezTo>
                                        <a:pt x="72" y="33"/>
                                        <a:pt x="72" y="33"/>
                                        <a:pt x="73" y="33"/>
                                      </a:cubicBezTo>
                                      <a:cubicBezTo>
                                        <a:pt x="73" y="32"/>
                                        <a:pt x="73" y="31"/>
                                        <a:pt x="74" y="31"/>
                                      </a:cubicBezTo>
                                      <a:cubicBezTo>
                                        <a:pt x="73" y="33"/>
                                        <a:pt x="72" y="33"/>
                                        <a:pt x="72" y="35"/>
                                      </a:cubicBezTo>
                                      <a:cubicBezTo>
                                        <a:pt x="71" y="35"/>
                                        <a:pt x="70" y="36"/>
                                        <a:pt x="69" y="37"/>
                                      </a:cubicBezTo>
                                      <a:cubicBezTo>
                                        <a:pt x="69" y="36"/>
                                        <a:pt x="68" y="36"/>
                                        <a:pt x="68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7"/>
                                      </a:cubicBezTo>
                                      <a:cubicBezTo>
                                        <a:pt x="66" y="36"/>
                                        <a:pt x="65" y="37"/>
                                        <a:pt x="65" y="37"/>
                                      </a:cubicBezTo>
                                      <a:cubicBezTo>
                                        <a:pt x="65" y="36"/>
                                        <a:pt x="64" y="36"/>
                                        <a:pt x="64" y="35"/>
                                      </a:cubicBezTo>
                                      <a:cubicBezTo>
                                        <a:pt x="64" y="35"/>
                                        <a:pt x="64" y="36"/>
                                        <a:pt x="63" y="36"/>
                                      </a:cubicBezTo>
                                      <a:cubicBezTo>
                                        <a:pt x="64" y="37"/>
                                        <a:pt x="63" y="39"/>
                                        <a:pt x="64" y="40"/>
                                      </a:cubicBezTo>
                                      <a:cubicBezTo>
                                        <a:pt x="65" y="40"/>
                                        <a:pt x="64" y="38"/>
                                        <a:pt x="65" y="38"/>
                                      </a:cubicBezTo>
                                      <a:cubicBezTo>
                                        <a:pt x="65" y="38"/>
                                        <a:pt x="65" y="39"/>
                                        <a:pt x="65" y="39"/>
                                      </a:cubicBezTo>
                                      <a:cubicBezTo>
                                        <a:pt x="66" y="39"/>
                                        <a:pt x="66" y="38"/>
                                        <a:pt x="66" y="38"/>
                                      </a:cubicBezTo>
                                      <a:cubicBezTo>
                                        <a:pt x="66" y="38"/>
                                        <a:pt x="67" y="38"/>
                                        <a:pt x="67" y="39"/>
                                      </a:cubicBezTo>
                                      <a:cubicBezTo>
                                        <a:pt x="70" y="39"/>
                                        <a:pt x="70" y="43"/>
                                        <a:pt x="71" y="44"/>
                                      </a:cubicBezTo>
                                      <a:cubicBezTo>
                                        <a:pt x="72" y="44"/>
                                        <a:pt x="72" y="44"/>
                                        <a:pt x="72" y="44"/>
                                      </a:cubicBezTo>
                                      <a:cubicBezTo>
                                        <a:pt x="76" y="45"/>
                                        <a:pt x="77" y="40"/>
                                        <a:pt x="79" y="38"/>
                                      </a:cubicBezTo>
                                      <a:cubicBezTo>
                                        <a:pt x="78" y="42"/>
                                        <a:pt x="77" y="45"/>
                                        <a:pt x="75" y="48"/>
                                      </a:cubicBezTo>
                                      <a:cubicBezTo>
                                        <a:pt x="74" y="49"/>
                                        <a:pt x="73" y="50"/>
                                        <a:pt x="72" y="51"/>
                                      </a:cubicBezTo>
                                      <a:cubicBezTo>
                                        <a:pt x="72" y="47"/>
                                        <a:pt x="68" y="46"/>
                                        <a:pt x="67" y="44"/>
                                      </a:cubicBezTo>
                                      <a:cubicBezTo>
                                        <a:pt x="67" y="43"/>
                                        <a:pt x="68" y="44"/>
                                        <a:pt x="68" y="44"/>
                                      </a:cubicBezTo>
                                      <a:cubicBezTo>
                                        <a:pt x="68" y="44"/>
                                        <a:pt x="69" y="44"/>
                                        <a:pt x="68" y="44"/>
                                      </a:cubicBezTo>
                                      <a:cubicBezTo>
                                        <a:pt x="69" y="44"/>
                                        <a:pt x="69" y="44"/>
                                        <a:pt x="69" y="44"/>
                                      </a:cubicBezTo>
                                      <a:cubicBezTo>
                                        <a:pt x="69" y="42"/>
                                        <a:pt x="67" y="41"/>
                                        <a:pt x="65" y="42"/>
                                      </a:cubicBezTo>
                                      <a:cubicBezTo>
                                        <a:pt x="65" y="42"/>
                                        <a:pt x="66" y="42"/>
                                        <a:pt x="66" y="42"/>
                                      </a:cubicBezTo>
                                      <a:cubicBezTo>
                                        <a:pt x="65" y="41"/>
                                        <a:pt x="64" y="42"/>
                                        <a:pt x="63" y="41"/>
                                      </a:cubicBezTo>
                                      <a:cubicBezTo>
                                        <a:pt x="63" y="41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40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39"/>
                                        <a:pt x="63" y="37"/>
                                        <a:pt x="63" y="35"/>
                                      </a:cubicBezTo>
                                      <a:cubicBezTo>
                                        <a:pt x="64" y="35"/>
                                        <a:pt x="66" y="34"/>
                                        <a:pt x="67" y="32"/>
                                      </a:cubicBezTo>
                                      <a:cubicBezTo>
                                        <a:pt x="69" y="30"/>
                                        <a:pt x="70" y="28"/>
                                        <a:pt x="73" y="28"/>
                                      </a:cubicBezTo>
                                      <a:cubicBezTo>
                                        <a:pt x="77" y="24"/>
                                        <a:pt x="78" y="19"/>
                                        <a:pt x="81" y="14"/>
                                      </a:cubicBezTo>
                                      <a:cubicBezTo>
                                        <a:pt x="84" y="13"/>
                                        <a:pt x="85" y="10"/>
                                        <a:pt x="88" y="9"/>
                                      </a:cubicBezTo>
                                      <a:cubicBezTo>
                                        <a:pt x="86" y="17"/>
                                        <a:pt x="80" y="23"/>
                                        <a:pt x="82" y="30"/>
                                      </a:cubicBezTo>
                                      <a:cubicBezTo>
                                        <a:pt x="81" y="34"/>
                                        <a:pt x="85" y="41"/>
                                        <a:pt x="79" y="44"/>
                                      </a:cubicBezTo>
                                      <a:cubicBezTo>
                                        <a:pt x="81" y="44"/>
                                        <a:pt x="84" y="41"/>
                                        <a:pt x="84" y="38"/>
                                      </a:cubicBezTo>
                                      <a:cubicBezTo>
                                        <a:pt x="85" y="41"/>
                                        <a:pt x="83" y="43"/>
                                        <a:pt x="81" y="44"/>
                                      </a:cubicBezTo>
                                      <a:cubicBezTo>
                                        <a:pt x="81" y="44"/>
                                        <a:pt x="81" y="45"/>
                                        <a:pt x="81" y="45"/>
                                      </a:cubicBezTo>
                                      <a:cubicBezTo>
                                        <a:pt x="82" y="45"/>
                                        <a:pt x="82" y="44"/>
                                        <a:pt x="83" y="44"/>
                                      </a:cubicBezTo>
                                      <a:cubicBezTo>
                                        <a:pt x="83" y="44"/>
                                        <a:pt x="82" y="45"/>
                                        <a:pt x="82" y="45"/>
                                      </a:cubicBezTo>
                                      <a:cubicBezTo>
                                        <a:pt x="82" y="46"/>
                                        <a:pt x="82" y="46"/>
                                        <a:pt x="82" y="46"/>
                                      </a:cubicBezTo>
                                      <a:cubicBezTo>
                                        <a:pt x="83" y="46"/>
                                        <a:pt x="83" y="46"/>
                                        <a:pt x="83" y="45"/>
                                      </a:cubicBezTo>
                                      <a:cubicBezTo>
                                        <a:pt x="84" y="46"/>
                                        <a:pt x="84" y="46"/>
                                        <a:pt x="85" y="47"/>
                                      </a:cubicBezTo>
                                      <a:cubicBezTo>
                                        <a:pt x="85" y="47"/>
                                        <a:pt x="85" y="46"/>
                                        <a:pt x="85" y="46"/>
                                      </a:cubicBezTo>
                                      <a:cubicBezTo>
                                        <a:pt x="85" y="46"/>
                                        <a:pt x="85" y="47"/>
                                        <a:pt x="86" y="47"/>
                                      </a:cubicBezTo>
                                      <a:cubicBezTo>
                                        <a:pt x="86" y="46"/>
                                        <a:pt x="86" y="46"/>
                                        <a:pt x="87" y="45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4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5"/>
                                      </a:cubicBezTo>
                                      <a:cubicBezTo>
                                        <a:pt x="86" y="44"/>
                                        <a:pt x="86" y="44"/>
                                        <a:pt x="86" y="44"/>
                                      </a:cubicBezTo>
                                      <a:cubicBezTo>
                                        <a:pt x="85" y="44"/>
                                        <a:pt x="85" y="45"/>
                                        <a:pt x="84" y="45"/>
                                      </a:cubicBezTo>
                                      <a:cubicBezTo>
                                        <a:pt x="84" y="44"/>
                                        <a:pt x="85" y="44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5" y="43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6" y="43"/>
                                        <a:pt x="85" y="42"/>
                                      </a:cubicBezTo>
                                      <a:cubicBezTo>
                                        <a:pt x="84" y="42"/>
                                        <a:pt x="84" y="44"/>
                                        <a:pt x="83" y="44"/>
                                      </a:cubicBezTo>
                                      <a:cubicBezTo>
                                        <a:pt x="83" y="43"/>
                                        <a:pt x="83" y="43"/>
                                        <a:pt x="83" y="42"/>
                                      </a:cubicBezTo>
                                      <a:cubicBezTo>
                                        <a:pt x="84" y="42"/>
                                        <a:pt x="84" y="43"/>
                                        <a:pt x="84" y="43"/>
                                      </a:cubicBezTo>
                                      <a:cubicBezTo>
                                        <a:pt x="84" y="42"/>
                                        <a:pt x="85" y="41"/>
                                        <a:pt x="85" y="39"/>
                                      </a:cubicBezTo>
                                      <a:cubicBezTo>
                                        <a:pt x="85" y="39"/>
                                        <a:pt x="85" y="39"/>
                                        <a:pt x="85" y="39"/>
                                      </a:cubicBezTo>
                                      <a:cubicBezTo>
                                        <a:pt x="83" y="34"/>
                                        <a:pt x="83" y="29"/>
                                        <a:pt x="85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4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5" y="24"/>
                                      </a:cubicBezTo>
                                      <a:cubicBezTo>
                                        <a:pt x="86" y="18"/>
                                        <a:pt x="88" y="12"/>
                                        <a:pt x="88" y="6"/>
                                      </a:cubicBezTo>
                                      <a:cubicBezTo>
                                        <a:pt x="88" y="6"/>
                                        <a:pt x="88" y="6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4" y="9"/>
                                        <a:pt x="83" y="11"/>
                                        <a:pt x="81" y="12"/>
                                      </a:cubicBezTo>
                                      <a:cubicBezTo>
                                        <a:pt x="78" y="19"/>
                                        <a:pt x="75" y="26"/>
                                        <a:pt x="68" y="28"/>
                                      </a:cubicBezTo>
                                      <a:cubicBezTo>
                                        <a:pt x="67" y="29"/>
                                        <a:pt x="67" y="30"/>
                                        <a:pt x="66" y="30"/>
                                      </a:cubicBezTo>
                                      <a:cubicBezTo>
                                        <a:pt x="66" y="30"/>
                                        <a:pt x="67" y="29"/>
                                        <a:pt x="67" y="29"/>
                                      </a:cubicBezTo>
                                      <a:cubicBezTo>
                                        <a:pt x="66" y="29"/>
                                        <a:pt x="66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30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4" y="29"/>
                                        <a:pt x="64" y="29"/>
                                      </a:cubicBezTo>
                                      <a:cubicBezTo>
                                        <a:pt x="64" y="28"/>
                                        <a:pt x="64" y="26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5"/>
                                        <a:pt x="64" y="25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3"/>
                                        <a:pt x="64" y="22"/>
                                        <a:pt x="63" y="21"/>
                                      </a:cubicBezTo>
                                      <a:cubicBezTo>
                                        <a:pt x="63" y="19"/>
                                        <a:pt x="63" y="16"/>
                                        <a:pt x="61" y="13"/>
                                      </a:cubicBezTo>
                                      <a:cubicBezTo>
                                        <a:pt x="60" y="15"/>
                                        <a:pt x="60" y="16"/>
                                        <a:pt x="59" y="18"/>
                                      </a:cubicBezTo>
                                      <a:cubicBezTo>
                                        <a:pt x="59" y="18"/>
                                        <a:pt x="59" y="18"/>
                                        <a:pt x="59" y="18"/>
                                      </a:cubicBezTo>
                                      <a:cubicBezTo>
                                        <a:pt x="58" y="18"/>
                                        <a:pt x="58" y="19"/>
                                        <a:pt x="57" y="20"/>
                                      </a:cubicBezTo>
                                      <a:cubicBezTo>
                                        <a:pt x="57" y="20"/>
                                        <a:pt x="57" y="20"/>
                                        <a:pt x="57" y="21"/>
                                      </a:cubicBezTo>
                                      <a:cubicBezTo>
                                        <a:pt x="58" y="20"/>
                                        <a:pt x="58" y="19"/>
                                        <a:pt x="59" y="18"/>
                                      </a:cubicBezTo>
                                      <a:cubicBezTo>
                                        <a:pt x="59" y="20"/>
                                        <a:pt x="58" y="21"/>
                                        <a:pt x="57" y="23"/>
                                      </a:cubicBezTo>
                                      <a:cubicBezTo>
                                        <a:pt x="57" y="24"/>
                                        <a:pt x="57" y="24"/>
                                        <a:pt x="57" y="25"/>
                                      </a:cubicBezTo>
                                      <a:cubicBezTo>
                                        <a:pt x="58" y="24"/>
                                        <a:pt x="58" y="24"/>
                                        <a:pt x="58" y="23"/>
                                      </a:cubicBezTo>
                                      <a:cubicBezTo>
                                        <a:pt x="58" y="25"/>
                                        <a:pt x="58" y="26"/>
                                        <a:pt x="57" y="27"/>
                                      </a:cubicBezTo>
                                      <a:cubicBezTo>
                                        <a:pt x="56" y="29"/>
                                        <a:pt x="55" y="30"/>
                                        <a:pt x="52" y="28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30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28"/>
                                      </a:cubicBezTo>
                                      <a:cubicBezTo>
                                        <a:pt x="51" y="28"/>
                                        <a:pt x="51" y="28"/>
                                        <a:pt x="51" y="28"/>
                                      </a:cubicBezTo>
                                      <a:cubicBezTo>
                                        <a:pt x="50" y="29"/>
                                        <a:pt x="49" y="30"/>
                                        <a:pt x="49" y="31"/>
                                      </a:cubicBezTo>
                                      <a:cubicBezTo>
                                        <a:pt x="49" y="29"/>
                                        <a:pt x="50" y="28"/>
                                        <a:pt x="50" y="27"/>
                                      </a:cubicBezTo>
                                      <a:cubicBezTo>
                                        <a:pt x="48" y="26"/>
                                        <a:pt x="47" y="24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6" y="18"/>
                                        <a:pt x="47" y="12"/>
                                        <a:pt x="48" y="7"/>
                                      </a:cubicBezTo>
                                      <a:cubicBezTo>
                                        <a:pt x="48" y="5"/>
                                        <a:pt x="48" y="3"/>
                                        <a:pt x="48" y="2"/>
                                      </a:cubicBezTo>
                                      <a:cubicBezTo>
                                        <a:pt x="48" y="1"/>
                                        <a:pt x="48" y="1"/>
                                        <a:pt x="48" y="1"/>
                                      </a:cubicBezTo>
                                      <a:cubicBezTo>
                                        <a:pt x="47" y="2"/>
                                        <a:pt x="47" y="3"/>
                                        <a:pt x="47" y="3"/>
                                      </a:cubicBezTo>
                                      <a:cubicBezTo>
                                        <a:pt x="46" y="3"/>
                                        <a:pt x="46" y="1"/>
                                        <a:pt x="46" y="0"/>
                                      </a:cubicBezTo>
                                      <a:cubicBezTo>
                                        <a:pt x="46" y="0"/>
                                        <a:pt x="45" y="0"/>
                                        <a:pt x="45" y="0"/>
                                      </a:cubicBezTo>
                                      <a:cubicBezTo>
                                        <a:pt x="45" y="1"/>
                                        <a:pt x="45" y="1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2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4" y="4"/>
                                        <a:pt x="44" y="5"/>
                                      </a:cubicBezTo>
                                      <a:cubicBezTo>
                                        <a:pt x="45" y="5"/>
                                        <a:pt x="45" y="4"/>
                                        <a:pt x="45" y="3"/>
                                      </a:cubicBezTo>
                                      <a:cubicBezTo>
                                        <a:pt x="47" y="6"/>
                                        <a:pt x="47" y="11"/>
                                        <a:pt x="45" y="14"/>
                                      </a:cubicBezTo>
                                      <a:cubicBezTo>
                                        <a:pt x="45" y="14"/>
                                        <a:pt x="45" y="14"/>
                                        <a:pt x="45" y="14"/>
                                      </a:cubicBezTo>
                                      <a:cubicBezTo>
                                        <a:pt x="46" y="13"/>
                                        <a:pt x="46" y="12"/>
                                        <a:pt x="47" y="12"/>
                                      </a:cubicBezTo>
                                      <a:cubicBezTo>
                                        <a:pt x="47" y="15"/>
                                        <a:pt x="44" y="18"/>
                                        <a:pt x="42" y="20"/>
                                      </a:cubicBezTo>
                                      <a:cubicBezTo>
                                        <a:pt x="44" y="20"/>
                                        <a:pt x="45" y="18"/>
                                        <a:pt x="46" y="17"/>
                                      </a:cubicBezTo>
                                      <a:cubicBezTo>
                                        <a:pt x="46" y="18"/>
                                        <a:pt x="45" y="20"/>
                                        <a:pt x="43" y="21"/>
                                      </a:cubicBezTo>
                                      <a:cubicBezTo>
                                        <a:pt x="38" y="26"/>
                                        <a:pt x="45" y="32"/>
                                        <a:pt x="43" y="37"/>
                                      </a:cubicBezTo>
                                      <a:cubicBezTo>
                                        <a:pt x="43" y="39"/>
                                        <a:pt x="41" y="41"/>
                                        <a:pt x="40" y="43"/>
                                      </a:cubicBezTo>
                                      <a:cubicBezTo>
                                        <a:pt x="39" y="43"/>
                                        <a:pt x="39" y="42"/>
                                        <a:pt x="39" y="42"/>
                                      </a:cubicBezTo>
                                      <a:cubicBezTo>
                                        <a:pt x="40" y="41"/>
                                        <a:pt x="41" y="40"/>
                                        <a:pt x="42" y="39"/>
                                      </a:cubicBezTo>
                                      <a:cubicBezTo>
                                        <a:pt x="40" y="38"/>
                                        <a:pt x="39" y="42"/>
                                        <a:pt x="37" y="42"/>
                                      </a:cubicBezTo>
                                      <a:cubicBezTo>
                                        <a:pt x="42" y="45"/>
                                        <a:pt x="38" y="51"/>
                                        <a:pt x="35" y="53"/>
                                      </a:cubicBezTo>
                                      <a:cubicBezTo>
                                        <a:pt x="35" y="52"/>
                                        <a:pt x="37" y="51"/>
                                        <a:pt x="37" y="50"/>
                                      </a:cubicBezTo>
                                      <a:cubicBezTo>
                                        <a:pt x="36" y="50"/>
                                        <a:pt x="36" y="50"/>
                                        <a:pt x="36" y="50"/>
                                      </a:cubicBezTo>
                                      <a:cubicBezTo>
                                        <a:pt x="36" y="52"/>
                                        <a:pt x="33" y="52"/>
                                        <a:pt x="33" y="54"/>
                                      </a:cubicBezTo>
                                      <a:cubicBezTo>
                                        <a:pt x="33" y="54"/>
                                        <a:pt x="32" y="54"/>
                                        <a:pt x="32" y="54"/>
                                      </a:cubicBezTo>
                                      <a:cubicBezTo>
                                        <a:pt x="32" y="52"/>
                                        <a:pt x="35" y="51"/>
                                        <a:pt x="35" y="49"/>
                                      </a:cubicBezTo>
                                      <a:cubicBezTo>
                                        <a:pt x="33" y="50"/>
                                        <a:pt x="31" y="51"/>
                                        <a:pt x="30" y="49"/>
                                      </a:cubicBezTo>
                                      <a:cubicBezTo>
                                        <a:pt x="30" y="49"/>
                                        <a:pt x="30" y="49"/>
                                        <a:pt x="30" y="49"/>
                                      </a:cubicBezTo>
                                      <a:cubicBezTo>
                                        <a:pt x="30" y="50"/>
                                        <a:pt x="30" y="51"/>
                                        <a:pt x="31" y="51"/>
                                      </a:cubicBezTo>
                                      <a:cubicBezTo>
                                        <a:pt x="31" y="51"/>
                                        <a:pt x="31" y="52"/>
                                        <a:pt x="30" y="52"/>
                                      </a:cubicBezTo>
                                      <a:cubicBezTo>
                                        <a:pt x="30" y="53"/>
                                        <a:pt x="29" y="54"/>
                                        <a:pt x="27" y="55"/>
                                      </a:cubicBezTo>
                                      <a:cubicBezTo>
                                        <a:pt x="27" y="54"/>
                                        <a:pt x="28" y="54"/>
                                        <a:pt x="27" y="53"/>
                                      </a:cubicBezTo>
                                      <a:cubicBezTo>
                                        <a:pt x="29" y="50"/>
                                        <a:pt x="30" y="47"/>
                                        <a:pt x="33" y="45"/>
                                      </a:cubicBezTo>
                                      <a:cubicBezTo>
                                        <a:pt x="34" y="45"/>
                                        <a:pt x="35" y="44"/>
                                        <a:pt x="36" y="43"/>
                                      </a:cubicBezTo>
                                      <a:cubicBezTo>
                                        <a:pt x="38" y="40"/>
                                        <a:pt x="42" y="37"/>
                                        <a:pt x="40" y="33"/>
                                      </a:cubicBezTo>
                                      <a:cubicBezTo>
                                        <a:pt x="40" y="33"/>
                                        <a:pt x="40" y="35"/>
                                        <a:pt x="40" y="35"/>
                                      </a:cubicBezTo>
                                      <a:cubicBezTo>
                                        <a:pt x="39" y="38"/>
                                        <a:pt x="38" y="40"/>
                                        <a:pt x="37" y="42"/>
                                      </a:cubicBezTo>
                                      <a:cubicBezTo>
                                        <a:pt x="35" y="41"/>
                                        <a:pt x="34" y="41"/>
                                        <a:pt x="33" y="42"/>
                                      </a:cubicBezTo>
                                      <a:cubicBezTo>
                                        <a:pt x="35" y="39"/>
                                        <a:pt x="31" y="39"/>
                                        <a:pt x="32" y="42"/>
                                      </a:cubicBezTo>
                                      <a:cubicBezTo>
                                        <a:pt x="32" y="42"/>
                                        <a:pt x="32" y="42"/>
                                        <a:pt x="31" y="42"/>
                                      </a:cubicBezTo>
                                      <a:cubicBezTo>
                                        <a:pt x="32" y="41"/>
                                        <a:pt x="32" y="39"/>
                                        <a:pt x="31" y="38"/>
                                      </a:cubicBezTo>
                                      <a:cubicBezTo>
                                        <a:pt x="30" y="38"/>
                                        <a:pt x="30" y="39"/>
                                        <a:pt x="30" y="39"/>
                                      </a:cubicBezTo>
                                      <a:cubicBezTo>
                                        <a:pt x="30" y="39"/>
                                        <a:pt x="29" y="38"/>
                                        <a:pt x="28" y="38"/>
                                      </a:cubicBezTo>
                                      <a:cubicBezTo>
                                        <a:pt x="28" y="39"/>
                                        <a:pt x="29" y="39"/>
                                        <a:pt x="29" y="41"/>
                                      </a:cubicBezTo>
                                      <a:cubicBezTo>
                                        <a:pt x="28" y="39"/>
                                        <a:pt x="25" y="37"/>
                                        <a:pt x="26" y="40"/>
                                      </a:cubicBezTo>
                                      <a:cubicBezTo>
                                        <a:pt x="26" y="40"/>
                                        <a:pt x="27" y="40"/>
                                        <a:pt x="27" y="41"/>
                                      </a:cubicBezTo>
                                      <a:cubicBezTo>
                                        <a:pt x="28" y="41"/>
                                        <a:pt x="28" y="41"/>
                                        <a:pt x="28" y="41"/>
                                      </a:cubicBezTo>
                                      <a:cubicBezTo>
                                        <a:pt x="28" y="41"/>
                                        <a:pt x="28" y="42"/>
                                        <a:pt x="28" y="42"/>
                                      </a:cubicBezTo>
                                      <a:cubicBezTo>
                                        <a:pt x="26" y="44"/>
                                        <a:pt x="22" y="45"/>
                                        <a:pt x="22" y="49"/>
                                      </a:cubicBezTo>
                                      <a:cubicBezTo>
                                        <a:pt x="15" y="49"/>
                                        <a:pt x="19" y="41"/>
                                        <a:pt x="23" y="40"/>
                                      </a:cubicBezTo>
                                      <a:cubicBezTo>
                                        <a:pt x="23" y="39"/>
                                        <a:pt x="23" y="38"/>
                                        <a:pt x="24" y="38"/>
                                      </a:cubicBezTo>
                                      <a:cubicBezTo>
                                        <a:pt x="25" y="38"/>
                                        <a:pt x="26" y="37"/>
                                        <a:pt x="27" y="37"/>
                                      </a:cubicBezTo>
                                      <a:cubicBezTo>
                                        <a:pt x="28" y="37"/>
                                        <a:pt x="28" y="38"/>
                                        <a:pt x="29" y="38"/>
                                      </a:cubicBezTo>
                                      <a:cubicBezTo>
                                        <a:pt x="29" y="37"/>
                                        <a:pt x="28" y="37"/>
                                        <a:pt x="28" y="37"/>
                                      </a:cubicBezTo>
                                      <a:cubicBezTo>
                                        <a:pt x="29" y="36"/>
                                        <a:pt x="29" y="36"/>
                                        <a:pt x="30" y="35"/>
                                      </a:cubicBezTo>
                                      <a:cubicBezTo>
                                        <a:pt x="32" y="36"/>
                                        <a:pt x="33" y="35"/>
                                        <a:pt x="34" y="34"/>
                                      </a:cubicBezTo>
                                      <a:cubicBezTo>
                                        <a:pt x="34" y="34"/>
                                        <a:pt x="33" y="34"/>
                                        <a:pt x="33" y="33"/>
                                      </a:cubicBezTo>
                                      <a:cubicBezTo>
                                        <a:pt x="34" y="32"/>
                                        <a:pt x="33" y="32"/>
                                        <a:pt x="34" y="30"/>
                                      </a:cubicBezTo>
                                      <a:cubicBezTo>
                                        <a:pt x="34" y="31"/>
                                        <a:pt x="33" y="32"/>
                                        <a:pt x="34" y="33"/>
                                      </a:cubicBezTo>
                                      <a:cubicBezTo>
                                        <a:pt x="34" y="26"/>
                                        <a:pt x="33" y="20"/>
                                        <a:pt x="39" y="17"/>
                                      </a:cubicBezTo>
                                      <a:cubicBezTo>
                                        <a:pt x="42" y="14"/>
                                        <a:pt x="43" y="11"/>
                                        <a:pt x="45" y="7"/>
                                      </a:cubicBezTo>
                                      <a:cubicBezTo>
                                        <a:pt x="44" y="6"/>
                                        <a:pt x="44" y="6"/>
                                        <a:pt x="44" y="5"/>
                                      </a:cubicBezTo>
                                      <a:cubicBezTo>
                                        <a:pt x="40" y="15"/>
                                        <a:pt x="27" y="19"/>
                                        <a:pt x="33" y="31"/>
                                      </a:cubicBezTo>
                                      <a:cubicBezTo>
                                        <a:pt x="33" y="31"/>
                                        <a:pt x="32" y="31"/>
                                        <a:pt x="32" y="31"/>
                                      </a:cubicBezTo>
                                      <a:cubicBezTo>
                                        <a:pt x="34" y="35"/>
                                        <a:pt x="28" y="36"/>
                                        <a:pt x="23" y="38"/>
                                      </a:cubicBezTo>
                                      <a:cubicBezTo>
                                        <a:pt x="23" y="38"/>
                                        <a:pt x="23" y="38"/>
                                        <a:pt x="23" y="38"/>
                                      </a:cubicBezTo>
                                      <a:cubicBezTo>
                                        <a:pt x="22" y="39"/>
                                        <a:pt x="21" y="39"/>
                                        <a:pt x="21" y="40"/>
                                      </a:cubicBezTo>
                                      <a:cubicBezTo>
                                        <a:pt x="21" y="40"/>
                                        <a:pt x="20" y="40"/>
                                        <a:pt x="20" y="39"/>
                                      </a:cubicBezTo>
                                      <a:cubicBezTo>
                                        <a:pt x="20" y="39"/>
                                        <a:pt x="20" y="39"/>
                                        <a:pt x="20" y="39"/>
                                      </a:cubicBezTo>
                                      <a:cubicBezTo>
                                        <a:pt x="20" y="41"/>
                                        <a:pt x="19" y="44"/>
                                        <a:pt x="17" y="46"/>
                                      </a:cubicBezTo>
                                      <a:cubicBezTo>
                                        <a:pt x="16" y="39"/>
                                        <a:pt x="10" y="37"/>
                                        <a:pt x="4" y="33"/>
                                      </a:cubicBezTo>
                                      <a:cubicBezTo>
                                        <a:pt x="3" y="33"/>
                                        <a:pt x="3" y="31"/>
                                        <a:pt x="2" y="30"/>
                                      </a:cubicBezTo>
                                      <a:cubicBezTo>
                                        <a:pt x="1" y="30"/>
                                        <a:pt x="1" y="30"/>
                                        <a:pt x="0" y="30"/>
                                      </a:cubicBezTo>
                                      <a:cubicBezTo>
                                        <a:pt x="0" y="31"/>
                                        <a:pt x="1" y="32"/>
                                        <a:pt x="1" y="33"/>
                                      </a:cubicBezTo>
                                      <a:cubicBezTo>
                                        <a:pt x="1" y="37"/>
                                        <a:pt x="5" y="39"/>
                                        <a:pt x="7" y="42"/>
                                      </a:cubicBezTo>
                                      <a:cubicBezTo>
                                        <a:pt x="6" y="42"/>
                                        <a:pt x="7" y="43"/>
                                        <a:pt x="7" y="43"/>
                                      </a:cubicBezTo>
                                      <a:cubicBezTo>
                                        <a:pt x="7" y="44"/>
                                        <a:pt x="7" y="44"/>
                                        <a:pt x="8" y="44"/>
                                      </a:cubicBezTo>
                                      <a:cubicBezTo>
                                        <a:pt x="8" y="44"/>
                                        <a:pt x="8" y="43"/>
                                        <a:pt x="9" y="42"/>
                                      </a:cubicBezTo>
                                      <a:cubicBezTo>
                                        <a:pt x="6" y="40"/>
                                        <a:pt x="3" y="38"/>
                                        <a:pt x="2" y="34"/>
                                      </a:cubicBezTo>
                                      <a:cubicBezTo>
                                        <a:pt x="1" y="33"/>
                                        <a:pt x="1" y="31"/>
                                        <a:pt x="1" y="30"/>
                                      </a:cubicBezTo>
                                      <a:cubicBezTo>
                                        <a:pt x="2" y="32"/>
                                        <a:pt x="3" y="34"/>
                                        <a:pt x="5" y="36"/>
                                      </a:cubicBezTo>
                                      <a:cubicBezTo>
                                        <a:pt x="10" y="36"/>
                                        <a:pt x="15" y="41"/>
                                        <a:pt x="15" y="47"/>
                                      </a:cubicBezTo>
                                      <a:cubicBezTo>
                                        <a:pt x="14" y="47"/>
                                        <a:pt x="14" y="46"/>
                                        <a:pt x="13" y="47"/>
                                      </a:cubicBezTo>
                                      <a:cubicBezTo>
                                        <a:pt x="12" y="45"/>
                                        <a:pt x="10" y="44"/>
                                        <a:pt x="9" y="42"/>
                                      </a:cubicBezTo>
                                      <a:cubicBezTo>
                                        <a:pt x="8" y="43"/>
                                        <a:pt x="8" y="44"/>
                                        <a:pt x="8" y="44"/>
                                      </a:cubicBezTo>
                                      <a:cubicBezTo>
                                        <a:pt x="10" y="45"/>
                                        <a:pt x="11" y="46"/>
                                        <a:pt x="13" y="47"/>
                                      </a:cubicBezTo>
                                      <a:cubicBezTo>
                                        <a:pt x="12" y="48"/>
                                        <a:pt x="10" y="48"/>
                                        <a:pt x="9" y="49"/>
                                      </a:cubicBezTo>
                                      <a:cubicBezTo>
                                        <a:pt x="11" y="52"/>
                                        <a:pt x="12" y="55"/>
                                        <a:pt x="14" y="58"/>
                                      </a:cubicBezTo>
                                      <a:cubicBezTo>
                                        <a:pt x="14" y="59"/>
                                        <a:pt x="14" y="59"/>
                                        <a:pt x="14" y="59"/>
                                      </a:cubicBezTo>
                                      <a:cubicBezTo>
                                        <a:pt x="14" y="60"/>
                                        <a:pt x="14" y="61"/>
                                        <a:pt x="14" y="62"/>
                                      </a:cubicBezTo>
                                      <a:cubicBezTo>
                                        <a:pt x="12" y="61"/>
                                        <a:pt x="9" y="60"/>
                                        <a:pt x="7" y="60"/>
                                      </a:cubicBezTo>
                                      <a:cubicBezTo>
                                        <a:pt x="6" y="60"/>
                                        <a:pt x="4" y="60"/>
                                        <a:pt x="3" y="60"/>
                                      </a:cubicBezTo>
                                      <a:cubicBezTo>
                                        <a:pt x="4" y="63"/>
                                        <a:pt x="5" y="64"/>
                                        <a:pt x="7" y="66"/>
                                      </a:cubicBezTo>
                                      <a:cubicBezTo>
                                        <a:pt x="7" y="66"/>
                                        <a:pt x="7" y="67"/>
                                        <a:pt x="8" y="67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9"/>
                                      </a:cubicBezTo>
                                      <a:cubicBezTo>
                                        <a:pt x="8" y="69"/>
                                        <a:pt x="8" y="68"/>
                                        <a:pt x="9" y="68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7"/>
                                      </a:cubicBezTo>
                                      <a:cubicBezTo>
                                        <a:pt x="10" y="67"/>
                                        <a:pt x="12" y="69"/>
                                        <a:pt x="14" y="69"/>
                                      </a:cubicBezTo>
                                      <a:cubicBezTo>
                                        <a:pt x="14" y="71"/>
                                        <a:pt x="14" y="71"/>
                                        <a:pt x="14" y="73"/>
                                      </a:cubicBezTo>
                                      <a:cubicBezTo>
                                        <a:pt x="13" y="72"/>
                                        <a:pt x="11" y="71"/>
                                        <a:pt x="11" y="70"/>
                                      </a:cubicBezTo>
                                      <a:cubicBezTo>
                                        <a:pt x="11" y="70"/>
                                        <a:pt x="11" y="69"/>
                                        <a:pt x="11" y="69"/>
                                      </a:cubicBezTo>
                                      <a:cubicBezTo>
                                        <a:pt x="11" y="73"/>
                                        <a:pt x="14" y="73"/>
                                        <a:pt x="16" y="76"/>
                                      </a:cubicBezTo>
                                      <a:cubicBezTo>
                                        <a:pt x="14" y="76"/>
                                        <a:pt x="13" y="75"/>
                                        <a:pt x="12" y="74"/>
                                      </a:cubicBezTo>
                                      <a:cubicBezTo>
                                        <a:pt x="12" y="75"/>
                                        <a:pt x="14" y="77"/>
                                        <a:pt x="16" y="77"/>
                                      </a:cubicBezTo>
                                      <a:cubicBezTo>
                                        <a:pt x="16" y="78"/>
                                        <a:pt x="16" y="78"/>
                                        <a:pt x="16" y="78"/>
                                      </a:cubicBezTo>
                                      <a:cubicBezTo>
                                        <a:pt x="15" y="78"/>
                                        <a:pt x="14" y="77"/>
                                        <a:pt x="13" y="76"/>
                                      </a:cubicBezTo>
                                      <a:cubicBezTo>
                                        <a:pt x="13" y="78"/>
                                        <a:pt x="16" y="79"/>
                                        <a:pt x="17" y="80"/>
                                      </a:cubicBezTo>
                                      <a:cubicBezTo>
                                        <a:pt x="16" y="80"/>
                                        <a:pt x="14" y="79"/>
                                        <a:pt x="14" y="78"/>
                                      </a:cubicBezTo>
                                      <a:cubicBezTo>
                                        <a:pt x="13" y="78"/>
                                        <a:pt x="13" y="78"/>
                                        <a:pt x="13" y="78"/>
                                      </a:cubicBezTo>
                                      <a:cubicBezTo>
                                        <a:pt x="13" y="79"/>
                                        <a:pt x="13" y="79"/>
                                        <a:pt x="14" y="79"/>
                                      </a:cubicBezTo>
                                      <a:cubicBezTo>
                                        <a:pt x="14" y="79"/>
                                        <a:pt x="13" y="79"/>
                                        <a:pt x="13" y="79"/>
                                      </a:cubicBezTo>
                                      <a:cubicBezTo>
                                        <a:pt x="11" y="76"/>
                                        <a:pt x="10" y="73"/>
                                        <a:pt x="9" y="69"/>
                                      </a:cubicBezTo>
                                      <a:cubicBezTo>
                                        <a:pt x="9" y="69"/>
                                        <a:pt x="8" y="69"/>
                                        <a:pt x="8" y="69"/>
                                      </a:cubicBezTo>
                                      <a:cubicBezTo>
                                        <a:pt x="9" y="75"/>
                                        <a:pt x="11" y="80"/>
                                        <a:pt x="16" y="83"/>
                                      </a:cubicBezTo>
                                      <a:cubicBezTo>
                                        <a:pt x="17" y="83"/>
                                        <a:pt x="17" y="83"/>
                                        <a:pt x="18" y="83"/>
                                      </a:cubicBezTo>
                                      <a:cubicBezTo>
                                        <a:pt x="20" y="86"/>
                                        <a:pt x="18" y="88"/>
                                        <a:pt x="18" y="91"/>
                                      </a:cubicBezTo>
                                      <a:cubicBezTo>
                                        <a:pt x="20" y="91"/>
                                        <a:pt x="21" y="89"/>
                                        <a:pt x="23" y="88"/>
                                      </a:cubicBezTo>
                                      <a:cubicBezTo>
                                        <a:pt x="26" y="90"/>
                                        <a:pt x="27" y="95"/>
                                        <a:pt x="33" y="95"/>
                                      </a:cubicBezTo>
                                      <a:cubicBezTo>
                                        <a:pt x="33" y="96"/>
                                        <a:pt x="35" y="97"/>
                                        <a:pt x="36" y="98"/>
                                      </a:cubicBezTo>
                                      <a:cubicBezTo>
                                        <a:pt x="38" y="101"/>
                                        <a:pt x="45" y="102"/>
                                        <a:pt x="47" y="98"/>
                                      </a:cubicBezTo>
                                      <a:cubicBezTo>
                                        <a:pt x="50" y="99"/>
                                        <a:pt x="51" y="102"/>
                                        <a:pt x="53" y="104"/>
                                      </a:cubicBezTo>
                                      <a:cubicBezTo>
                                        <a:pt x="55" y="104"/>
                                        <a:pt x="55" y="105"/>
                                        <a:pt x="56" y="105"/>
                                      </a:cubicBezTo>
                                      <a:cubicBezTo>
                                        <a:pt x="56" y="105"/>
                                        <a:pt x="56" y="105"/>
                                        <a:pt x="56" y="105"/>
                                      </a:cubicBezTo>
                                      <a:cubicBezTo>
                                        <a:pt x="57" y="105"/>
                                        <a:pt x="58" y="105"/>
                                        <a:pt x="59" y="105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4" y="102"/>
                                        <a:pt x="65" y="99"/>
                                        <a:pt x="68" y="97"/>
                                      </a:cubicBezTo>
                                      <a:cubicBezTo>
                                        <a:pt x="68" y="97"/>
                                        <a:pt x="68" y="97"/>
                                        <a:pt x="68" y="98"/>
                                      </a:cubicBezTo>
                                      <a:cubicBezTo>
                                        <a:pt x="69" y="98"/>
                                        <a:pt x="71" y="99"/>
                                        <a:pt x="72" y="98"/>
                                      </a:cubicBezTo>
                                      <a:cubicBezTo>
                                        <a:pt x="72" y="97"/>
                                        <a:pt x="72" y="96"/>
                                        <a:pt x="72" y="96"/>
                                      </a:cubicBezTo>
                                      <a:cubicBezTo>
                                        <a:pt x="71" y="97"/>
                                        <a:pt x="71" y="97"/>
                                        <a:pt x="70" y="97"/>
                                      </a:cubicBezTo>
                                      <a:cubicBezTo>
                                        <a:pt x="71" y="97"/>
                                        <a:pt x="71" y="96"/>
                                        <a:pt x="70" y="96"/>
                                      </a:cubicBezTo>
                                      <a:cubicBezTo>
                                        <a:pt x="72" y="95"/>
                                        <a:pt x="75" y="96"/>
                                        <a:pt x="77" y="95"/>
                                      </a:cubicBezTo>
                                      <a:cubicBezTo>
                                        <a:pt x="77" y="95"/>
                                        <a:pt x="78" y="95"/>
                                        <a:pt x="78" y="95"/>
                                      </a:cubicBezTo>
                                      <a:cubicBezTo>
                                        <a:pt x="79" y="95"/>
                                        <a:pt x="79" y="94"/>
                                        <a:pt x="80" y="94"/>
                                      </a:cubicBezTo>
                                      <a:cubicBezTo>
                                        <a:pt x="79" y="94"/>
                                        <a:pt x="79" y="94"/>
                                        <a:pt x="78" y="94"/>
                                      </a:cubicBezTo>
                                      <a:cubicBezTo>
                                        <a:pt x="79" y="93"/>
                                        <a:pt x="81" y="92"/>
                                        <a:pt x="82" y="91"/>
                                      </a:cubicBezTo>
                                      <a:cubicBezTo>
                                        <a:pt x="83" y="91"/>
                                        <a:pt x="85" y="91"/>
                                        <a:pt x="86" y="89"/>
                                      </a:cubicBezTo>
                                      <a:cubicBezTo>
                                        <a:pt x="86" y="89"/>
                                        <a:pt x="86" y="89"/>
                                        <a:pt x="86" y="89"/>
                                      </a:cubicBezTo>
                                      <a:cubicBezTo>
                                        <a:pt x="87" y="89"/>
                                        <a:pt x="87" y="89"/>
                                        <a:pt x="88" y="88"/>
                                      </a:cubicBezTo>
                                      <a:cubicBezTo>
                                        <a:pt x="90" y="85"/>
                                        <a:pt x="92" y="80"/>
                                        <a:pt x="92" y="76"/>
                                      </a:cubicBezTo>
                                      <a:cubicBezTo>
                                        <a:pt x="92" y="76"/>
                                        <a:pt x="92" y="76"/>
                                        <a:pt x="92" y="76"/>
                                      </a:cubicBezTo>
                                      <a:cubicBezTo>
                                        <a:pt x="92" y="72"/>
                                        <a:pt x="90" y="69"/>
                                        <a:pt x="92" y="66"/>
                                      </a:cubicBezTo>
                                      <a:cubicBezTo>
                                        <a:pt x="92" y="63"/>
                                        <a:pt x="93" y="61"/>
                                        <a:pt x="92" y="59"/>
                                      </a:cubicBezTo>
                                      <a:cubicBezTo>
                                        <a:pt x="92" y="59"/>
                                        <a:pt x="92" y="59"/>
                                        <a:pt x="93" y="59"/>
                                      </a:cubicBezTo>
                                      <a:cubicBezTo>
                                        <a:pt x="94" y="56"/>
                                        <a:pt x="95" y="51"/>
                                        <a:pt x="98" y="48"/>
                                      </a:cubicBezTo>
                                      <a:cubicBezTo>
                                        <a:pt x="98" y="48"/>
                                        <a:pt x="98" y="48"/>
                                        <a:pt x="97" y="47"/>
                                      </a:cubicBezTo>
                                      <a:close/>
                                      <a:moveTo>
                                        <a:pt x="69" y="39"/>
                                      </a:moveTo>
                                      <a:cubicBezTo>
                                        <a:pt x="71" y="38"/>
                                        <a:pt x="74" y="36"/>
                                        <a:pt x="74" y="34"/>
                                      </a:cubicBezTo>
                                      <a:cubicBezTo>
                                        <a:pt x="74" y="34"/>
                                        <a:pt x="74" y="34"/>
                                        <a:pt x="74" y="34"/>
                                      </a:cubicBezTo>
                                      <a:cubicBezTo>
                                        <a:pt x="75" y="33"/>
                                        <a:pt x="76" y="32"/>
                                        <a:pt x="76" y="32"/>
                                      </a:cubicBezTo>
                                      <a:cubicBezTo>
                                        <a:pt x="77" y="35"/>
                                        <a:pt x="73" y="41"/>
                                        <a:pt x="69" y="39"/>
                                      </a:cubicBezTo>
                                      <a:close/>
                                      <a:moveTo>
                                        <a:pt x="74" y="43"/>
                                      </a:moveTo>
                                      <a:cubicBezTo>
                                        <a:pt x="73" y="43"/>
                                        <a:pt x="73" y="42"/>
                                        <a:pt x="73" y="42"/>
                                      </a:cubicBezTo>
                                      <a:cubicBezTo>
                                        <a:pt x="73" y="42"/>
                                        <a:pt x="74" y="42"/>
                                        <a:pt x="74" y="41"/>
                                      </a:cubicBezTo>
                                      <a:cubicBezTo>
                                        <a:pt x="74" y="42"/>
                                        <a:pt x="74" y="42"/>
                                        <a:pt x="74" y="43"/>
                                      </a:cubicBezTo>
                                      <a:close/>
                                      <a:moveTo>
                                        <a:pt x="79" y="55"/>
                                      </a:moveTo>
                                      <a:cubicBezTo>
                                        <a:pt x="78" y="56"/>
                                        <a:pt x="77" y="54"/>
                                        <a:pt x="76" y="54"/>
                                      </a:cubicBezTo>
                                      <a:cubicBezTo>
                                        <a:pt x="76" y="54"/>
                                        <a:pt x="76" y="54"/>
                                        <a:pt x="76" y="54"/>
                                      </a:cubicBezTo>
                                      <a:cubicBezTo>
                                        <a:pt x="77" y="52"/>
                                        <a:pt x="80" y="53"/>
                                        <a:pt x="79" y="55"/>
                                      </a:cubicBezTo>
                                      <a:close/>
                                      <a:moveTo>
                                        <a:pt x="75" y="54"/>
                                      </a:moveTo>
                                      <a:cubicBezTo>
                                        <a:pt x="73" y="54"/>
                                        <a:pt x="71" y="54"/>
                                        <a:pt x="69" y="55"/>
                                      </a:cubicBezTo>
                                      <a:cubicBezTo>
                                        <a:pt x="70" y="53"/>
                                        <a:pt x="74" y="51"/>
                                        <a:pt x="75" y="54"/>
                                      </a:cubicBezTo>
                                      <a:close/>
                                      <a:moveTo>
                                        <a:pt x="69" y="47"/>
                                      </a:moveTo>
                                      <a:cubicBezTo>
                                        <a:pt x="71" y="48"/>
                                        <a:pt x="71" y="51"/>
                                        <a:pt x="70" y="52"/>
                                      </a:cubicBezTo>
                                      <a:cubicBezTo>
                                        <a:pt x="70" y="51"/>
                                        <a:pt x="69" y="51"/>
                                        <a:pt x="70" y="51"/>
                                      </a:cubicBezTo>
                                      <a:cubicBezTo>
                                        <a:pt x="69" y="50"/>
                                        <a:pt x="69" y="49"/>
                                        <a:pt x="68" y="49"/>
                                      </a:cubicBezTo>
                                      <a:cubicBezTo>
                                        <a:pt x="68" y="49"/>
                                        <a:pt x="69" y="48"/>
                                        <a:pt x="69" y="47"/>
                                      </a:cubicBezTo>
                                      <a:close/>
                                      <a:moveTo>
                                        <a:pt x="68" y="51"/>
                                      </a:moveTo>
                                      <a:cubicBezTo>
                                        <a:pt x="68" y="52"/>
                                        <a:pt x="69" y="53"/>
                                        <a:pt x="68" y="53"/>
                                      </a:cubicBezTo>
                                      <a:cubicBezTo>
                                        <a:pt x="68" y="52"/>
                                        <a:pt x="67" y="52"/>
                                        <a:pt x="67" y="51"/>
                                      </a:cubicBezTo>
                                      <a:cubicBezTo>
                                        <a:pt x="67" y="51"/>
                                        <a:pt x="68" y="51"/>
                                        <a:pt x="68" y="51"/>
                                      </a:cubicBezTo>
                                      <a:close/>
                                      <a:moveTo>
                                        <a:pt x="66" y="49"/>
                                      </a:moveTo>
                                      <a:cubicBezTo>
                                        <a:pt x="66" y="48"/>
                                        <a:pt x="64" y="47"/>
                                        <a:pt x="64" y="45"/>
                                      </a:cubicBezTo>
                                      <a:cubicBezTo>
                                        <a:pt x="67" y="43"/>
                                        <a:pt x="69" y="47"/>
                                        <a:pt x="66" y="49"/>
                                      </a:cubicBezTo>
                                      <a:close/>
                                      <a:moveTo>
                                        <a:pt x="61" y="38"/>
                                      </a:moveTo>
                                      <a:cubicBezTo>
                                        <a:pt x="60" y="38"/>
                                        <a:pt x="61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8"/>
                                        <a:pt x="61" y="38"/>
                                      </a:cubicBezTo>
                                      <a:close/>
                                      <a:moveTo>
                                        <a:pt x="62" y="41"/>
                                      </a:moveTo>
                                      <a:cubicBezTo>
                                        <a:pt x="62" y="40"/>
                                        <a:pt x="62" y="40"/>
                                        <a:pt x="61" y="40"/>
                                      </a:cubicBezTo>
                                      <a:cubicBezTo>
                                        <a:pt x="61" y="39"/>
                                        <a:pt x="62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6"/>
                                        <a:pt x="61" y="37"/>
                                      </a:cubicBezTo>
                                      <a:cubicBezTo>
                                        <a:pt x="61" y="36"/>
                                        <a:pt x="61" y="36"/>
                                        <a:pt x="61" y="36"/>
                                      </a:cubicBezTo>
                                      <a:cubicBezTo>
                                        <a:pt x="61" y="35"/>
                                        <a:pt x="62" y="36"/>
                                        <a:pt x="62" y="35"/>
                                      </a:cubicBezTo>
                                      <a:cubicBezTo>
                                        <a:pt x="62" y="37"/>
                                        <a:pt x="62" y="39"/>
                                        <a:pt x="62" y="41"/>
                                      </a:cubicBezTo>
                                      <a:close/>
                                      <a:moveTo>
                                        <a:pt x="61" y="17"/>
                                      </a:moveTo>
                                      <a:cubicBezTo>
                                        <a:pt x="61" y="17"/>
                                        <a:pt x="61" y="17"/>
                                        <a:pt x="61" y="17"/>
                                      </a:cubicBezTo>
                                      <a:cubicBezTo>
                                        <a:pt x="61" y="20"/>
                                        <a:pt x="62" y="22"/>
                                        <a:pt x="63" y="24"/>
                                      </a:cubicBezTo>
                                      <a:cubicBezTo>
                                        <a:pt x="63" y="26"/>
                                        <a:pt x="63" y="30"/>
                                        <a:pt x="62" y="32"/>
                                      </a:cubicBezTo>
                                      <a:cubicBezTo>
                                        <a:pt x="59" y="29"/>
                                        <a:pt x="60" y="22"/>
                                        <a:pt x="61" y="17"/>
                                      </a:cubicBezTo>
                                      <a:close/>
                                      <a:moveTo>
                                        <a:pt x="65" y="65"/>
                                      </a:moveTo>
                                      <a:cubicBezTo>
                                        <a:pt x="66" y="66"/>
                                        <a:pt x="66" y="68"/>
                                        <a:pt x="67" y="69"/>
                                      </a:cubicBezTo>
                                      <a:cubicBezTo>
                                        <a:pt x="67" y="73"/>
                                        <a:pt x="67" y="76"/>
                                        <a:pt x="65" y="80"/>
                                      </a:cubicBezTo>
                                      <a:cubicBezTo>
                                        <a:pt x="63" y="76"/>
                                        <a:pt x="65" y="70"/>
                                        <a:pt x="65" y="65"/>
                                      </a:cubicBezTo>
                                      <a:close/>
                                      <a:moveTo>
                                        <a:pt x="44" y="73"/>
                                      </a:moveTo>
                                      <a:cubicBezTo>
                                        <a:pt x="40" y="76"/>
                                        <a:pt x="32" y="70"/>
                                        <a:pt x="29" y="75"/>
                                      </a:cubicBezTo>
                                      <a:cubicBezTo>
                                        <a:pt x="28" y="72"/>
                                        <a:pt x="29" y="68"/>
                                        <a:pt x="33" y="69"/>
                                      </a:cubicBezTo>
                                      <a:cubicBezTo>
                                        <a:pt x="32" y="70"/>
                                        <a:pt x="33" y="70"/>
                                        <a:pt x="33" y="70"/>
                                      </a:cubicBezTo>
                                      <a:cubicBezTo>
                                        <a:pt x="34" y="70"/>
                                        <a:pt x="34" y="69"/>
                                        <a:pt x="35" y="70"/>
                                      </a:cubicBezTo>
                                      <a:cubicBezTo>
                                        <a:pt x="34" y="71"/>
                                        <a:pt x="33" y="70"/>
                                        <a:pt x="32" y="71"/>
                                      </a:cubicBezTo>
                                      <a:cubicBezTo>
                                        <a:pt x="35" y="72"/>
                                        <a:pt x="39" y="69"/>
                                        <a:pt x="43" y="70"/>
                                      </a:cubicBezTo>
                                      <a:cubicBezTo>
                                        <a:pt x="44" y="69"/>
                                        <a:pt x="46" y="68"/>
                                        <a:pt x="47" y="67"/>
                                      </a:cubicBezTo>
                                      <a:cubicBezTo>
                                        <a:pt x="49" y="67"/>
                                        <a:pt x="49" y="66"/>
                                        <a:pt x="50" y="67"/>
                                      </a:cubicBezTo>
                                      <a:cubicBezTo>
                                        <a:pt x="48" y="68"/>
                                        <a:pt x="47" y="70"/>
                                        <a:pt x="46" y="71"/>
                                      </a:cubicBezTo>
                                      <a:cubicBezTo>
                                        <a:pt x="46" y="72"/>
                                        <a:pt x="44" y="72"/>
                                        <a:pt x="44" y="73"/>
                                      </a:cubicBezTo>
                                      <a:close/>
                                      <a:moveTo>
                                        <a:pt x="40" y="83"/>
                                      </a:moveTo>
                                      <a:cubicBezTo>
                                        <a:pt x="39" y="83"/>
                                        <a:pt x="37" y="84"/>
                                        <a:pt x="36" y="84"/>
                                      </a:cubicBezTo>
                                      <a:cubicBezTo>
                                        <a:pt x="37" y="83"/>
                                        <a:pt x="38" y="82"/>
                                        <a:pt x="39" y="82"/>
                                      </a:cubicBezTo>
                                      <a:cubicBezTo>
                                        <a:pt x="39" y="81"/>
                                        <a:pt x="39" y="81"/>
                                        <a:pt x="39" y="81"/>
                                      </a:cubicBezTo>
                                      <a:cubicBezTo>
                                        <a:pt x="38" y="80"/>
                                        <a:pt x="37" y="82"/>
                                        <a:pt x="36" y="82"/>
                                      </a:cubicBezTo>
                                      <a:cubicBezTo>
                                        <a:pt x="36" y="81"/>
                                        <a:pt x="36" y="81"/>
                                        <a:pt x="36" y="80"/>
                                      </a:cubicBezTo>
                                      <a:cubicBezTo>
                                        <a:pt x="36" y="80"/>
                                        <a:pt x="36" y="80"/>
                                        <a:pt x="36" y="80"/>
                                      </a:cubicBezTo>
                                      <a:cubicBezTo>
                                        <a:pt x="39" y="79"/>
                                        <a:pt x="41" y="77"/>
                                        <a:pt x="43" y="75"/>
                                      </a:cubicBezTo>
                                      <a:cubicBezTo>
                                        <a:pt x="42" y="77"/>
                                        <a:pt x="41" y="81"/>
                                        <a:pt x="40" y="82"/>
                                      </a:cubicBezTo>
                                      <a:cubicBezTo>
                                        <a:pt x="39" y="82"/>
                                        <a:pt x="40" y="82"/>
                                        <a:pt x="40" y="83"/>
                                      </a:cubicBezTo>
                                      <a:close/>
                                      <a:moveTo>
                                        <a:pt x="36" y="85"/>
                                      </a:moveTo>
                                      <a:cubicBezTo>
                                        <a:pt x="36" y="85"/>
                                        <a:pt x="37" y="85"/>
                                        <a:pt x="38" y="85"/>
                                      </a:cubicBezTo>
                                      <a:cubicBezTo>
                                        <a:pt x="37" y="85"/>
                                        <a:pt x="37" y="85"/>
                                        <a:pt x="37" y="85"/>
                                      </a:cubicBezTo>
                                      <a:cubicBezTo>
                                        <a:pt x="37" y="85"/>
                                        <a:pt x="36" y="85"/>
                                        <a:pt x="36" y="85"/>
                                      </a:cubicBezTo>
                                      <a:cubicBezTo>
                                        <a:pt x="36" y="85"/>
                                        <a:pt x="36" y="85"/>
                                        <a:pt x="36" y="85"/>
                                      </a:cubicBezTo>
                                      <a:close/>
                                      <a:moveTo>
                                        <a:pt x="35" y="79"/>
                                      </a:moveTo>
                                      <a:cubicBezTo>
                                        <a:pt x="35" y="79"/>
                                        <a:pt x="34" y="79"/>
                                        <a:pt x="33" y="80"/>
                                      </a:cubicBezTo>
                                      <a:cubicBezTo>
                                        <a:pt x="33" y="79"/>
                                        <a:pt x="33" y="80"/>
                                        <a:pt x="33" y="79"/>
                                      </a:cubicBezTo>
                                      <a:cubicBezTo>
                                        <a:pt x="31" y="79"/>
                                        <a:pt x="30" y="78"/>
                                        <a:pt x="29" y="78"/>
                                      </a:cubicBezTo>
                                      <a:cubicBezTo>
                                        <a:pt x="29" y="77"/>
                                        <a:pt x="29" y="77"/>
                                        <a:pt x="29" y="76"/>
                                      </a:cubicBezTo>
                                      <a:cubicBezTo>
                                        <a:pt x="30" y="75"/>
                                        <a:pt x="32" y="73"/>
                                        <a:pt x="33" y="74"/>
                                      </a:cubicBezTo>
                                      <a:cubicBezTo>
                                        <a:pt x="35" y="74"/>
                                        <a:pt x="38" y="76"/>
                                        <a:pt x="41" y="75"/>
                                      </a:cubicBezTo>
                                      <a:cubicBezTo>
                                        <a:pt x="41" y="76"/>
                                        <a:pt x="40" y="76"/>
                                        <a:pt x="40" y="76"/>
                                      </a:cubicBezTo>
                                      <a:cubicBezTo>
                                        <a:pt x="38" y="77"/>
                                        <a:pt x="36" y="78"/>
                                        <a:pt x="33" y="79"/>
                                      </a:cubicBezTo>
                                      <a:cubicBezTo>
                                        <a:pt x="34" y="79"/>
                                        <a:pt x="34" y="79"/>
                                        <a:pt x="35" y="79"/>
                                      </a:cubicBezTo>
                                      <a:close/>
                                      <a:moveTo>
                                        <a:pt x="38" y="78"/>
                                      </a:moveTo>
                                      <a:cubicBezTo>
                                        <a:pt x="38" y="78"/>
                                        <a:pt x="37" y="78"/>
                                        <a:pt x="37" y="78"/>
                                      </a:cubicBezTo>
                                      <a:cubicBezTo>
                                        <a:pt x="37" y="78"/>
                                        <a:pt x="38" y="78"/>
                                        <a:pt x="38" y="78"/>
                                      </a:cubicBezTo>
                                      <a:cubicBezTo>
                                        <a:pt x="38" y="78"/>
                                        <a:pt x="38" y="78"/>
                                        <a:pt x="38" y="78"/>
                                      </a:cubicBezTo>
                                      <a:close/>
                                      <a:moveTo>
                                        <a:pt x="41" y="59"/>
                                      </a:moveTo>
                                      <a:cubicBezTo>
                                        <a:pt x="40" y="60"/>
                                        <a:pt x="39" y="60"/>
                                        <a:pt x="37" y="61"/>
                                      </a:cubicBezTo>
                                      <a:cubicBezTo>
                                        <a:pt x="38" y="60"/>
                                        <a:pt x="37" y="60"/>
                                        <a:pt x="37" y="59"/>
                                      </a:cubicBezTo>
                                      <a:cubicBezTo>
                                        <a:pt x="38" y="58"/>
                                        <a:pt x="40" y="58"/>
                                        <a:pt x="41" y="58"/>
                                      </a:cubicBezTo>
                                      <a:cubicBezTo>
                                        <a:pt x="41" y="59"/>
                                        <a:pt x="41" y="59"/>
                                        <a:pt x="41" y="59"/>
                                      </a:cubicBezTo>
                                      <a:close/>
                                      <a:moveTo>
                                        <a:pt x="47" y="64"/>
                                      </a:moveTo>
                                      <a:cubicBezTo>
                                        <a:pt x="46" y="65"/>
                                        <a:pt x="45" y="64"/>
                                        <a:pt x="45" y="65"/>
                                      </a:cubicBezTo>
                                      <a:cubicBezTo>
                                        <a:pt x="41" y="62"/>
                                        <a:pt x="37" y="66"/>
                                        <a:pt x="35" y="65"/>
                                      </a:cubicBezTo>
                                      <a:cubicBezTo>
                                        <a:pt x="34" y="65"/>
                                        <a:pt x="34" y="65"/>
                                        <a:pt x="34" y="66"/>
                                      </a:cubicBezTo>
                                      <a:cubicBezTo>
                                        <a:pt x="34" y="66"/>
                                        <a:pt x="35" y="66"/>
                                        <a:pt x="35" y="66"/>
                                      </a:cubicBezTo>
                                      <a:cubicBezTo>
                                        <a:pt x="34" y="66"/>
                                        <a:pt x="33" y="67"/>
                                        <a:pt x="33" y="66"/>
                                      </a:cubicBezTo>
                                      <a:cubicBezTo>
                                        <a:pt x="33" y="66"/>
                                        <a:pt x="33" y="66"/>
                                        <a:pt x="34" y="66"/>
                                      </a:cubicBezTo>
                                      <a:cubicBezTo>
                                        <a:pt x="33" y="65"/>
                                        <a:pt x="34" y="65"/>
                                        <a:pt x="33" y="64"/>
                                      </a:cubicBezTo>
                                      <a:cubicBezTo>
                                        <a:pt x="37" y="64"/>
                                        <a:pt x="43" y="60"/>
                                        <a:pt x="47" y="64"/>
                                      </a:cubicBezTo>
                                      <a:close/>
                                      <a:moveTo>
                                        <a:pt x="46" y="62"/>
                                      </a:moveTo>
                                      <a:cubicBezTo>
                                        <a:pt x="46" y="62"/>
                                        <a:pt x="46" y="61"/>
                                        <a:pt x="46" y="61"/>
                                      </a:cubicBezTo>
                                      <a:cubicBezTo>
                                        <a:pt x="46" y="61"/>
                                        <a:pt x="46" y="61"/>
                                        <a:pt x="45" y="61"/>
                                      </a:cubicBezTo>
                                      <a:cubicBezTo>
                                        <a:pt x="44" y="61"/>
                                        <a:pt x="44" y="60"/>
                                        <a:pt x="43" y="60"/>
                                      </a:cubicBezTo>
                                      <a:cubicBezTo>
                                        <a:pt x="43" y="59"/>
                                        <a:pt x="43" y="59"/>
                                        <a:pt x="43" y="59"/>
                                      </a:cubicBezTo>
                                      <a:cubicBezTo>
                                        <a:pt x="44" y="59"/>
                                        <a:pt x="45" y="58"/>
                                        <a:pt x="46" y="59"/>
                                      </a:cubicBezTo>
                                      <a:cubicBezTo>
                                        <a:pt x="47" y="60"/>
                                        <a:pt x="47" y="60"/>
                                        <a:pt x="47" y="61"/>
                                      </a:cubicBezTo>
                                      <a:cubicBezTo>
                                        <a:pt x="47" y="61"/>
                                        <a:pt x="46" y="61"/>
                                        <a:pt x="46" y="62"/>
                                      </a:cubicBezTo>
                                      <a:close/>
                                      <a:moveTo>
                                        <a:pt x="42" y="58"/>
                                      </a:moveTo>
                                      <a:cubicBezTo>
                                        <a:pt x="42" y="58"/>
                                        <a:pt x="42" y="58"/>
                                        <a:pt x="42" y="57"/>
                                      </a:cubicBezTo>
                                      <a:cubicBezTo>
                                        <a:pt x="42" y="57"/>
                                        <a:pt x="43" y="57"/>
                                        <a:pt x="44" y="57"/>
                                      </a:cubicBezTo>
                                      <a:cubicBezTo>
                                        <a:pt x="43" y="58"/>
                                        <a:pt x="42" y="58"/>
                                        <a:pt x="42" y="58"/>
                                      </a:cubicBezTo>
                                      <a:close/>
                                      <a:moveTo>
                                        <a:pt x="36" y="68"/>
                                      </a:moveTo>
                                      <a:cubicBezTo>
                                        <a:pt x="36" y="68"/>
                                        <a:pt x="36" y="68"/>
                                        <a:pt x="37" y="68"/>
                                      </a:cubicBezTo>
                                      <a:cubicBezTo>
                                        <a:pt x="38" y="67"/>
                                        <a:pt x="44" y="66"/>
                                        <a:pt x="47" y="67"/>
                                      </a:cubicBezTo>
                                      <a:cubicBezTo>
                                        <a:pt x="44" y="70"/>
                                        <a:pt x="39" y="68"/>
                                        <a:pt x="35" y="70"/>
                                      </a:cubicBezTo>
                                      <a:cubicBezTo>
                                        <a:pt x="35" y="69"/>
                                        <a:pt x="36" y="69"/>
                                        <a:pt x="36" y="68"/>
                                      </a:cubicBezTo>
                                      <a:cubicBezTo>
                                        <a:pt x="36" y="68"/>
                                        <a:pt x="36" y="68"/>
                                        <a:pt x="36" y="68"/>
                                      </a:cubicBezTo>
                                      <a:close/>
                                      <a:moveTo>
                                        <a:pt x="34" y="62"/>
                                      </a:moveTo>
                                      <a:cubicBezTo>
                                        <a:pt x="34" y="62"/>
                                        <a:pt x="33" y="61"/>
                                        <a:pt x="32" y="61"/>
                                      </a:cubicBezTo>
                                      <a:cubicBezTo>
                                        <a:pt x="33" y="58"/>
                                        <a:pt x="35" y="59"/>
                                        <a:pt x="36" y="60"/>
                                      </a:cubicBezTo>
                                      <a:cubicBezTo>
                                        <a:pt x="36" y="61"/>
                                        <a:pt x="35" y="62"/>
                                        <a:pt x="34" y="62"/>
                                      </a:cubicBezTo>
                                      <a:close/>
                                      <a:moveTo>
                                        <a:pt x="35" y="67"/>
                                      </a:moveTo>
                                      <a:cubicBezTo>
                                        <a:pt x="31" y="66"/>
                                        <a:pt x="25" y="67"/>
                                        <a:pt x="24" y="72"/>
                                      </a:cubicBezTo>
                                      <a:cubicBezTo>
                                        <a:pt x="22" y="72"/>
                                        <a:pt x="21" y="75"/>
                                        <a:pt x="19" y="75"/>
                                      </a:cubicBezTo>
                                      <a:cubicBezTo>
                                        <a:pt x="20" y="69"/>
                                        <a:pt x="29" y="64"/>
                                        <a:pt x="35" y="67"/>
                                      </a:cubicBezTo>
                                      <a:close/>
                                      <a:moveTo>
                                        <a:pt x="50" y="65"/>
                                      </a:moveTo>
                                      <a:cubicBezTo>
                                        <a:pt x="50" y="64"/>
                                        <a:pt x="50" y="64"/>
                                        <a:pt x="50" y="63"/>
                                      </a:cubicBezTo>
                                      <a:cubicBezTo>
                                        <a:pt x="51" y="62"/>
                                        <a:pt x="52" y="62"/>
                                        <a:pt x="53" y="63"/>
                                      </a:cubicBezTo>
                                      <a:cubicBezTo>
                                        <a:pt x="53" y="63"/>
                                        <a:pt x="52" y="64"/>
                                        <a:pt x="51" y="64"/>
                                      </a:cubicBezTo>
                                      <a:cubicBezTo>
                                        <a:pt x="51" y="64"/>
                                        <a:pt x="51" y="65"/>
                                        <a:pt x="51" y="65"/>
                                      </a:cubicBezTo>
                                      <a:cubicBezTo>
                                        <a:pt x="51" y="65"/>
                                        <a:pt x="50" y="65"/>
                                        <a:pt x="50" y="65"/>
                                      </a:cubicBezTo>
                                      <a:close/>
                                      <a:moveTo>
                                        <a:pt x="52" y="59"/>
                                      </a:moveTo>
                                      <a:cubicBezTo>
                                        <a:pt x="52" y="59"/>
                                        <a:pt x="53" y="58"/>
                                        <a:pt x="54" y="57"/>
                                      </a:cubicBezTo>
                                      <a:cubicBezTo>
                                        <a:pt x="54" y="58"/>
                                        <a:pt x="54" y="59"/>
                                        <a:pt x="55" y="59"/>
                                      </a:cubicBezTo>
                                      <a:cubicBezTo>
                                        <a:pt x="55" y="60"/>
                                        <a:pt x="53" y="61"/>
                                        <a:pt x="52" y="59"/>
                                      </a:cubicBezTo>
                                      <a:close/>
                                      <a:moveTo>
                                        <a:pt x="55" y="57"/>
                                      </a:moveTo>
                                      <a:cubicBezTo>
                                        <a:pt x="55" y="56"/>
                                        <a:pt x="56" y="56"/>
                                        <a:pt x="56" y="55"/>
                                      </a:cubicBezTo>
                                      <a:cubicBezTo>
                                        <a:pt x="56" y="55"/>
                                        <a:pt x="56" y="55"/>
                                        <a:pt x="57" y="55"/>
                                      </a:cubicBezTo>
                                      <a:cubicBezTo>
                                        <a:pt x="57" y="56"/>
                                        <a:pt x="57" y="57"/>
                                        <a:pt x="56" y="57"/>
                                      </a:cubicBezTo>
                                      <a:cubicBezTo>
                                        <a:pt x="56" y="57"/>
                                        <a:pt x="55" y="57"/>
                                        <a:pt x="55" y="57"/>
                                      </a:cubicBezTo>
                                      <a:close/>
                                      <a:moveTo>
                                        <a:pt x="57" y="53"/>
                                      </a:moveTo>
                                      <a:cubicBezTo>
                                        <a:pt x="56" y="53"/>
                                        <a:pt x="57" y="53"/>
                                        <a:pt x="56" y="53"/>
                                      </a:cubicBezTo>
                                      <a:cubicBezTo>
                                        <a:pt x="56" y="52"/>
                                        <a:pt x="56" y="52"/>
                                        <a:pt x="56" y="51"/>
                                      </a:cubicBezTo>
                                      <a:cubicBezTo>
                                        <a:pt x="56" y="51"/>
                                        <a:pt x="57" y="51"/>
                                        <a:pt x="57" y="51"/>
                                      </a:cubicBezTo>
                                      <a:cubicBezTo>
                                        <a:pt x="57" y="51"/>
                                        <a:pt x="58" y="52"/>
                                        <a:pt x="58" y="52"/>
                                      </a:cubicBezTo>
                                      <a:cubicBezTo>
                                        <a:pt x="57" y="53"/>
                                        <a:pt x="57" y="53"/>
                                        <a:pt x="57" y="53"/>
                                      </a:cubicBezTo>
                                      <a:close/>
                                      <a:moveTo>
                                        <a:pt x="57" y="47"/>
                                      </a:moveTo>
                                      <a:cubicBezTo>
                                        <a:pt x="57" y="48"/>
                                        <a:pt x="57" y="48"/>
                                        <a:pt x="57" y="49"/>
                                      </a:cubicBezTo>
                                      <a:cubicBezTo>
                                        <a:pt x="55" y="50"/>
                                        <a:pt x="54" y="48"/>
                                        <a:pt x="52" y="48"/>
                                      </a:cubicBezTo>
                                      <a:cubicBezTo>
                                        <a:pt x="52" y="48"/>
                                        <a:pt x="52" y="49"/>
                                        <a:pt x="52" y="49"/>
                                      </a:cubicBezTo>
                                      <a:cubicBezTo>
                                        <a:pt x="53" y="49"/>
                                        <a:pt x="54" y="50"/>
                                        <a:pt x="55" y="50"/>
                                      </a:cubicBezTo>
                                      <a:cubicBezTo>
                                        <a:pt x="55" y="53"/>
                                        <a:pt x="54" y="55"/>
                                        <a:pt x="52" y="55"/>
                                      </a:cubicBezTo>
                                      <a:cubicBezTo>
                                        <a:pt x="53" y="48"/>
                                        <a:pt x="41" y="43"/>
                                        <a:pt x="47" y="35"/>
                                      </a:cubicBezTo>
                                      <a:cubicBezTo>
                                        <a:pt x="47" y="41"/>
                                        <a:pt x="52" y="45"/>
                                        <a:pt x="57" y="47"/>
                                      </a:cubicBezTo>
                                      <a:close/>
                                      <a:moveTo>
                                        <a:pt x="51" y="55"/>
                                      </a:moveTo>
                                      <a:cubicBezTo>
                                        <a:pt x="51" y="54"/>
                                        <a:pt x="50" y="55"/>
                                        <a:pt x="49" y="54"/>
                                      </a:cubicBezTo>
                                      <a:cubicBezTo>
                                        <a:pt x="50" y="53"/>
                                        <a:pt x="50" y="52"/>
                                        <a:pt x="50" y="51"/>
                                      </a:cubicBezTo>
                                      <a:cubicBezTo>
                                        <a:pt x="50" y="51"/>
                                        <a:pt x="50" y="51"/>
                                        <a:pt x="51" y="51"/>
                                      </a:cubicBezTo>
                                      <a:cubicBezTo>
                                        <a:pt x="51" y="52"/>
                                        <a:pt x="52" y="54"/>
                                        <a:pt x="51" y="55"/>
                                      </a:cubicBezTo>
                                      <a:close/>
                                      <a:moveTo>
                                        <a:pt x="44" y="21"/>
                                      </a:moveTo>
                                      <a:cubicBezTo>
                                        <a:pt x="45" y="21"/>
                                        <a:pt x="45" y="21"/>
                                        <a:pt x="45" y="21"/>
                                      </a:cubicBezTo>
                                      <a:cubicBezTo>
                                        <a:pt x="45" y="22"/>
                                        <a:pt x="45" y="22"/>
                                        <a:pt x="44" y="22"/>
                                      </a:cubicBezTo>
                                      <a:cubicBezTo>
                                        <a:pt x="46" y="24"/>
                                        <a:pt x="47" y="26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29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31"/>
                                        <a:pt x="47" y="31"/>
                                      </a:cubicBezTo>
                                      <a:cubicBezTo>
                                        <a:pt x="47" y="30"/>
                                        <a:pt x="46" y="29"/>
                                        <a:pt x="47" y="28"/>
                                      </a:cubicBezTo>
                                      <a:cubicBezTo>
                                        <a:pt x="46" y="28"/>
                                        <a:pt x="46" y="27"/>
                                        <a:pt x="46" y="27"/>
                                      </a:cubicBezTo>
                                      <a:cubicBezTo>
                                        <a:pt x="45" y="29"/>
                                        <a:pt x="46" y="31"/>
                                        <a:pt x="47" y="32"/>
                                      </a:cubicBezTo>
                                      <a:cubicBezTo>
                                        <a:pt x="46" y="33"/>
                                        <a:pt x="46" y="34"/>
                                        <a:pt x="44" y="35"/>
                                      </a:cubicBezTo>
                                      <a:cubicBezTo>
                                        <a:pt x="44" y="35"/>
                                        <a:pt x="44" y="34"/>
                                        <a:pt x="45" y="34"/>
                                      </a:cubicBezTo>
                                      <a:cubicBezTo>
                                        <a:pt x="45" y="33"/>
                                        <a:pt x="45" y="32"/>
                                        <a:pt x="45" y="31"/>
                                      </a:cubicBezTo>
                                      <a:cubicBezTo>
                                        <a:pt x="46" y="32"/>
                                        <a:pt x="45" y="33"/>
                                        <a:pt x="45" y="33"/>
                                      </a:cubicBezTo>
                                      <a:cubicBezTo>
                                        <a:pt x="46" y="31"/>
                                        <a:pt x="45" y="29"/>
                                        <a:pt x="44" y="28"/>
                                      </a:cubicBezTo>
                                      <a:cubicBezTo>
                                        <a:pt x="44" y="28"/>
                                        <a:pt x="44" y="28"/>
                                        <a:pt x="44" y="29"/>
                                      </a:cubicBezTo>
                                      <a:cubicBezTo>
                                        <a:pt x="42" y="27"/>
                                        <a:pt x="42" y="23"/>
                                        <a:pt x="44" y="21"/>
                                      </a:cubicBezTo>
                                      <a:close/>
                                      <a:moveTo>
                                        <a:pt x="40" y="56"/>
                                      </a:moveTo>
                                      <a:cubicBezTo>
                                        <a:pt x="40" y="56"/>
                                        <a:pt x="40" y="56"/>
                                        <a:pt x="41" y="56"/>
                                      </a:cubicBezTo>
                                      <a:cubicBezTo>
                                        <a:pt x="41" y="54"/>
                                        <a:pt x="38" y="54"/>
                                        <a:pt x="37" y="53"/>
                                      </a:cubicBezTo>
                                      <a:cubicBezTo>
                                        <a:pt x="39" y="52"/>
                                        <a:pt x="41" y="52"/>
                                        <a:pt x="43" y="53"/>
                                      </a:cubicBezTo>
                                      <a:cubicBezTo>
                                        <a:pt x="43" y="52"/>
                                        <a:pt x="42" y="51"/>
                                        <a:pt x="42" y="51"/>
                                      </a:cubicBezTo>
                                      <a:cubicBezTo>
                                        <a:pt x="41" y="51"/>
                                        <a:pt x="40" y="51"/>
                                        <a:pt x="39" y="51"/>
                                      </a:cubicBezTo>
                                      <a:cubicBezTo>
                                        <a:pt x="40" y="49"/>
                                        <a:pt x="42" y="46"/>
                                        <a:pt x="40" y="43"/>
                                      </a:cubicBezTo>
                                      <a:cubicBezTo>
                                        <a:pt x="41" y="43"/>
                                        <a:pt x="42" y="41"/>
                                        <a:pt x="43" y="40"/>
                                      </a:cubicBezTo>
                                      <a:cubicBezTo>
                                        <a:pt x="45" y="42"/>
                                        <a:pt x="45" y="46"/>
                                        <a:pt x="43" y="48"/>
                                      </a:cubicBezTo>
                                      <a:cubicBezTo>
                                        <a:pt x="46" y="46"/>
                                        <a:pt x="50" y="48"/>
                                        <a:pt x="49" y="54"/>
                                      </a:cubicBezTo>
                                      <a:cubicBezTo>
                                        <a:pt x="47" y="53"/>
                                        <a:pt x="46" y="52"/>
                                        <a:pt x="44" y="52"/>
                                      </a:cubicBezTo>
                                      <a:cubicBezTo>
                                        <a:pt x="45" y="54"/>
                                        <a:pt x="49" y="55"/>
                                        <a:pt x="52" y="57"/>
                                      </a:cubicBezTo>
                                      <a:cubicBezTo>
                                        <a:pt x="52" y="57"/>
                                        <a:pt x="52" y="56"/>
                                        <a:pt x="52" y="56"/>
                                      </a:cubicBezTo>
                                      <a:cubicBezTo>
                                        <a:pt x="52" y="57"/>
                                        <a:pt x="52" y="57"/>
                                        <a:pt x="52" y="58"/>
                                      </a:cubicBezTo>
                                      <a:cubicBezTo>
                                        <a:pt x="51" y="58"/>
                                        <a:pt x="50" y="60"/>
                                        <a:pt x="52" y="61"/>
                                      </a:cubicBezTo>
                                      <a:cubicBezTo>
                                        <a:pt x="51" y="61"/>
                                        <a:pt x="51" y="61"/>
                                        <a:pt x="50" y="61"/>
                                      </a:cubicBezTo>
                                      <a:cubicBezTo>
                                        <a:pt x="51" y="60"/>
                                        <a:pt x="49" y="60"/>
                                        <a:pt x="49" y="58"/>
                                      </a:cubicBezTo>
                                      <a:cubicBezTo>
                                        <a:pt x="47" y="57"/>
                                        <a:pt x="43" y="55"/>
                                        <a:pt x="40" y="57"/>
                                      </a:cubicBezTo>
                                      <a:cubicBezTo>
                                        <a:pt x="38" y="56"/>
                                        <a:pt x="37" y="55"/>
                                        <a:pt x="35" y="54"/>
                                      </a:cubicBezTo>
                                      <a:cubicBezTo>
                                        <a:pt x="37" y="54"/>
                                        <a:pt x="39" y="55"/>
                                        <a:pt x="40" y="56"/>
                                      </a:cubicBezTo>
                                      <a:close/>
                                      <a:moveTo>
                                        <a:pt x="32" y="51"/>
                                      </a:moveTo>
                                      <a:cubicBezTo>
                                        <a:pt x="33" y="51"/>
                                        <a:pt x="33" y="51"/>
                                        <a:pt x="34" y="50"/>
                                      </a:cubicBezTo>
                                      <a:cubicBezTo>
                                        <a:pt x="33" y="51"/>
                                        <a:pt x="31" y="52"/>
                                        <a:pt x="30" y="54"/>
                                      </a:cubicBezTo>
                                      <a:cubicBezTo>
                                        <a:pt x="30" y="54"/>
                                        <a:pt x="30" y="54"/>
                                        <a:pt x="29" y="54"/>
                                      </a:cubicBezTo>
                                      <a:cubicBezTo>
                                        <a:pt x="30" y="53"/>
                                        <a:pt x="31" y="52"/>
                                        <a:pt x="32" y="51"/>
                                      </a:cubicBezTo>
                                      <a:close/>
                                      <a:moveTo>
                                        <a:pt x="29" y="57"/>
                                      </a:moveTo>
                                      <a:cubicBezTo>
                                        <a:pt x="31" y="54"/>
                                        <a:pt x="36" y="55"/>
                                        <a:pt x="38" y="57"/>
                                      </a:cubicBezTo>
                                      <a:cubicBezTo>
                                        <a:pt x="37" y="57"/>
                                        <a:pt x="36" y="58"/>
                                        <a:pt x="35" y="59"/>
                                      </a:cubicBezTo>
                                      <a:cubicBezTo>
                                        <a:pt x="34" y="58"/>
                                        <a:pt x="32" y="58"/>
                                        <a:pt x="32" y="59"/>
                                      </a:cubicBezTo>
                                      <a:cubicBezTo>
                                        <a:pt x="31" y="59"/>
                                        <a:pt x="29" y="59"/>
                                        <a:pt x="29" y="58"/>
                                      </a:cubicBezTo>
                                      <a:cubicBezTo>
                                        <a:pt x="29" y="58"/>
                                        <a:pt x="29" y="58"/>
                                        <a:pt x="29" y="58"/>
                                      </a:cubicBezTo>
                                      <a:cubicBezTo>
                                        <a:pt x="30" y="57"/>
                                        <a:pt x="29" y="57"/>
                                        <a:pt x="29" y="57"/>
                                      </a:cubicBezTo>
                                      <a:close/>
                                      <a:moveTo>
                                        <a:pt x="30" y="41"/>
                                      </a:moveTo>
                                      <a:cubicBezTo>
                                        <a:pt x="31" y="41"/>
                                        <a:pt x="30" y="42"/>
                                        <a:pt x="31" y="42"/>
                                      </a:cubicBezTo>
                                      <a:cubicBezTo>
                                        <a:pt x="31" y="42"/>
                                        <a:pt x="30" y="42"/>
                                        <a:pt x="30" y="42"/>
                                      </a:cubicBezTo>
                                      <a:cubicBezTo>
                                        <a:pt x="30" y="41"/>
                                        <a:pt x="30" y="41"/>
                                        <a:pt x="30" y="41"/>
                                      </a:cubicBezTo>
                                      <a:close/>
                                      <a:moveTo>
                                        <a:pt x="35" y="43"/>
                                      </a:moveTo>
                                      <a:cubicBezTo>
                                        <a:pt x="33" y="44"/>
                                        <a:pt x="32" y="45"/>
                                        <a:pt x="30" y="46"/>
                                      </a:cubicBezTo>
                                      <a:cubicBezTo>
                                        <a:pt x="30" y="46"/>
                                        <a:pt x="31" y="46"/>
                                        <a:pt x="31" y="46"/>
                                      </a:cubicBezTo>
                                      <a:cubicBezTo>
                                        <a:pt x="28" y="47"/>
                                        <a:pt x="29" y="52"/>
                                        <a:pt x="26" y="53"/>
                                      </a:cubicBezTo>
                                      <a:cubicBezTo>
                                        <a:pt x="25" y="52"/>
                                        <a:pt x="25" y="50"/>
                                        <a:pt x="23" y="49"/>
                                      </a:cubicBezTo>
                                      <a:cubicBezTo>
                                        <a:pt x="24" y="44"/>
                                        <a:pt x="30" y="43"/>
                                        <a:pt x="35" y="43"/>
                                      </a:cubicBezTo>
                                      <a:close/>
                                      <a:moveTo>
                                        <a:pt x="27" y="59"/>
                                      </a:moveTo>
                                      <a:cubicBezTo>
                                        <a:pt x="26" y="58"/>
                                        <a:pt x="23" y="58"/>
                                        <a:pt x="22" y="57"/>
                                      </a:cubicBezTo>
                                      <a:cubicBezTo>
                                        <a:pt x="22" y="54"/>
                                        <a:pt x="19" y="51"/>
                                        <a:pt x="16" y="49"/>
                                      </a:cubicBezTo>
                                      <a:cubicBezTo>
                                        <a:pt x="22" y="50"/>
                                        <a:pt x="27" y="52"/>
                                        <a:pt x="27" y="59"/>
                                      </a:cubicBezTo>
                                      <a:close/>
                                      <a:moveTo>
                                        <a:pt x="11" y="49"/>
                                      </a:moveTo>
                                      <a:cubicBezTo>
                                        <a:pt x="14" y="50"/>
                                        <a:pt x="18" y="53"/>
                                        <a:pt x="18" y="57"/>
                                      </a:cubicBezTo>
                                      <a:cubicBezTo>
                                        <a:pt x="17" y="57"/>
                                        <a:pt x="15" y="56"/>
                                        <a:pt x="15" y="57"/>
                                      </a:cubicBezTo>
                                      <a:cubicBezTo>
                                        <a:pt x="13" y="55"/>
                                        <a:pt x="11" y="52"/>
                                        <a:pt x="11" y="49"/>
                                      </a:cubicBezTo>
                                      <a:close/>
                                      <a:moveTo>
                                        <a:pt x="11" y="67"/>
                                      </a:moveTo>
                                      <a:cubicBezTo>
                                        <a:pt x="9" y="65"/>
                                        <a:pt x="6" y="63"/>
                                        <a:pt x="4" y="60"/>
                                      </a:cubicBezTo>
                                      <a:cubicBezTo>
                                        <a:pt x="7" y="63"/>
                                        <a:pt x="11" y="61"/>
                                        <a:pt x="13" y="63"/>
                                      </a:cubicBezTo>
                                      <a:cubicBezTo>
                                        <a:pt x="13" y="63"/>
                                        <a:pt x="14" y="63"/>
                                        <a:pt x="14" y="63"/>
                                      </a:cubicBezTo>
                                      <a:cubicBezTo>
                                        <a:pt x="15" y="64"/>
                                        <a:pt x="15" y="66"/>
                                        <a:pt x="16" y="66"/>
                                      </a:cubicBezTo>
                                      <a:cubicBezTo>
                                        <a:pt x="15" y="67"/>
                                        <a:pt x="14" y="68"/>
                                        <a:pt x="14" y="69"/>
                                      </a:cubicBezTo>
                                      <a:cubicBezTo>
                                        <a:pt x="13" y="68"/>
                                        <a:pt x="12" y="67"/>
                                        <a:pt x="11" y="67"/>
                                      </a:cubicBezTo>
                                      <a:close/>
                                      <a:moveTo>
                                        <a:pt x="16" y="70"/>
                                      </a:moveTo>
                                      <a:cubicBezTo>
                                        <a:pt x="15" y="68"/>
                                        <a:pt x="17" y="67"/>
                                        <a:pt x="17" y="66"/>
                                      </a:cubicBezTo>
                                      <a:cubicBezTo>
                                        <a:pt x="13" y="61"/>
                                        <a:pt x="15" y="56"/>
                                        <a:pt x="22" y="58"/>
                                      </a:cubicBezTo>
                                      <a:cubicBezTo>
                                        <a:pt x="22" y="59"/>
                                        <a:pt x="22" y="59"/>
                                        <a:pt x="22" y="59"/>
                                      </a:cubicBezTo>
                                      <a:cubicBezTo>
                                        <a:pt x="25" y="59"/>
                                        <a:pt x="28" y="60"/>
                                        <a:pt x="31" y="62"/>
                                      </a:cubicBezTo>
                                      <a:cubicBezTo>
                                        <a:pt x="30" y="62"/>
                                        <a:pt x="31" y="63"/>
                                        <a:pt x="31" y="63"/>
                                      </a:cubicBezTo>
                                      <a:cubicBezTo>
                                        <a:pt x="30" y="63"/>
                                        <a:pt x="30" y="64"/>
                                        <a:pt x="29" y="63"/>
                                      </a:cubicBezTo>
                                      <a:cubicBezTo>
                                        <a:pt x="29" y="63"/>
                                        <a:pt x="29" y="63"/>
                                        <a:pt x="29" y="63"/>
                                      </a:cubicBezTo>
                                      <a:cubicBezTo>
                                        <a:pt x="27" y="63"/>
                                        <a:pt x="26" y="64"/>
                                        <a:pt x="24" y="64"/>
                                      </a:cubicBezTo>
                                      <a:cubicBezTo>
                                        <a:pt x="24" y="64"/>
                                        <a:pt x="24" y="65"/>
                                        <a:pt x="24" y="65"/>
                                      </a:cubicBezTo>
                                      <a:cubicBezTo>
                                        <a:pt x="26" y="66"/>
                                        <a:pt x="27" y="64"/>
                                        <a:pt x="28" y="65"/>
                                      </a:cubicBezTo>
                                      <a:cubicBezTo>
                                        <a:pt x="22" y="66"/>
                                        <a:pt x="19" y="70"/>
                                        <a:pt x="17" y="76"/>
                                      </a:cubicBezTo>
                                      <a:cubicBezTo>
                                        <a:pt x="16" y="75"/>
                                        <a:pt x="14" y="71"/>
                                        <a:pt x="16" y="70"/>
                                      </a:cubicBezTo>
                                      <a:close/>
                                      <a:moveTo>
                                        <a:pt x="16" y="81"/>
                                      </a:moveTo>
                                      <a:cubicBezTo>
                                        <a:pt x="17" y="82"/>
                                        <a:pt x="17" y="82"/>
                                        <a:pt x="17" y="82"/>
                                      </a:cubicBezTo>
                                      <a:cubicBezTo>
                                        <a:pt x="17" y="82"/>
                                        <a:pt x="16" y="82"/>
                                        <a:pt x="16" y="81"/>
                                      </a:cubicBezTo>
                                      <a:close/>
                                      <a:moveTo>
                                        <a:pt x="18" y="80"/>
                                      </a:moveTo>
                                      <a:cubicBezTo>
                                        <a:pt x="17" y="80"/>
                                        <a:pt x="17" y="80"/>
                                        <a:pt x="17" y="80"/>
                                      </a:cubicBezTo>
                                      <a:cubicBezTo>
                                        <a:pt x="18" y="79"/>
                                        <a:pt x="16" y="78"/>
                                        <a:pt x="17" y="77"/>
                                      </a:cubicBezTo>
                                      <a:cubicBezTo>
                                        <a:pt x="18" y="79"/>
                                        <a:pt x="22" y="76"/>
                                        <a:pt x="23" y="74"/>
                                      </a:cubicBezTo>
                                      <a:cubicBezTo>
                                        <a:pt x="22" y="78"/>
                                        <a:pt x="22" y="83"/>
                                        <a:pt x="20" y="86"/>
                                      </a:cubicBezTo>
                                      <a:cubicBezTo>
                                        <a:pt x="19" y="84"/>
                                        <a:pt x="18" y="82"/>
                                        <a:pt x="18" y="80"/>
                                      </a:cubicBezTo>
                                      <a:close/>
                                      <a:moveTo>
                                        <a:pt x="20" y="88"/>
                                      </a:moveTo>
                                      <a:cubicBezTo>
                                        <a:pt x="24" y="84"/>
                                        <a:pt x="22" y="66"/>
                                        <a:pt x="32" y="68"/>
                                      </a:cubicBezTo>
                                      <a:cubicBezTo>
                                        <a:pt x="27" y="68"/>
                                        <a:pt x="27" y="74"/>
                                        <a:pt x="28" y="78"/>
                                      </a:cubicBezTo>
                                      <a:cubicBezTo>
                                        <a:pt x="27" y="78"/>
                                        <a:pt x="27" y="78"/>
                                        <a:pt x="27" y="79"/>
                                      </a:cubicBezTo>
                                      <a:cubicBezTo>
                                        <a:pt x="26" y="78"/>
                                        <a:pt x="26" y="77"/>
                                        <a:pt x="25" y="78"/>
                                      </a:cubicBezTo>
                                      <a:cubicBezTo>
                                        <a:pt x="25" y="78"/>
                                        <a:pt x="25" y="79"/>
                                        <a:pt x="24" y="79"/>
                                      </a:cubicBezTo>
                                      <a:cubicBezTo>
                                        <a:pt x="25" y="80"/>
                                        <a:pt x="26" y="80"/>
                                        <a:pt x="27" y="81"/>
                                      </a:cubicBezTo>
                                      <a:cubicBezTo>
                                        <a:pt x="27" y="82"/>
                                        <a:pt x="26" y="82"/>
                                        <a:pt x="26" y="82"/>
                                      </a:cubicBezTo>
                                      <a:cubicBezTo>
                                        <a:pt x="26" y="83"/>
                                        <a:pt x="25" y="83"/>
                                        <a:pt x="26" y="84"/>
                                      </a:cubicBezTo>
                                      <a:cubicBezTo>
                                        <a:pt x="24" y="85"/>
                                        <a:pt x="22" y="87"/>
                                        <a:pt x="20" y="88"/>
                                      </a:cubicBezTo>
                                      <a:close/>
                                      <a:moveTo>
                                        <a:pt x="24" y="87"/>
                                      </a:moveTo>
                                      <a:cubicBezTo>
                                        <a:pt x="24" y="87"/>
                                        <a:pt x="24" y="87"/>
                                        <a:pt x="24" y="86"/>
                                      </a:cubicBezTo>
                                      <a:cubicBezTo>
                                        <a:pt x="26" y="87"/>
                                        <a:pt x="26" y="88"/>
                                        <a:pt x="28" y="89"/>
                                      </a:cubicBezTo>
                                      <a:cubicBezTo>
                                        <a:pt x="27" y="88"/>
                                        <a:pt x="26" y="86"/>
                                        <a:pt x="25" y="86"/>
                                      </a:cubicBezTo>
                                      <a:cubicBezTo>
                                        <a:pt x="25" y="86"/>
                                        <a:pt x="25" y="86"/>
                                        <a:pt x="25" y="85"/>
                                      </a:cubicBezTo>
                                      <a:cubicBezTo>
                                        <a:pt x="30" y="90"/>
                                        <a:pt x="31" y="90"/>
                                        <a:pt x="26" y="85"/>
                                      </a:cubicBezTo>
                                      <a:cubicBezTo>
                                        <a:pt x="27" y="84"/>
                                        <a:pt x="27" y="83"/>
                                        <a:pt x="28" y="82"/>
                                      </a:cubicBezTo>
                                      <a:cubicBezTo>
                                        <a:pt x="28" y="82"/>
                                        <a:pt x="29" y="83"/>
                                        <a:pt x="29" y="83"/>
                                      </a:cubicBezTo>
                                      <a:cubicBezTo>
                                        <a:pt x="29" y="83"/>
                                        <a:pt x="29" y="83"/>
                                        <a:pt x="28" y="83"/>
                                      </a:cubicBezTo>
                                      <a:cubicBezTo>
                                        <a:pt x="28" y="83"/>
                                        <a:pt x="28" y="83"/>
                                        <a:pt x="28" y="83"/>
                                      </a:cubicBezTo>
                                      <a:cubicBezTo>
                                        <a:pt x="28" y="85"/>
                                        <a:pt x="31" y="85"/>
                                        <a:pt x="31" y="87"/>
                                      </a:cubicBezTo>
                                      <a:cubicBezTo>
                                        <a:pt x="29" y="86"/>
                                        <a:pt x="29" y="84"/>
                                        <a:pt x="27" y="84"/>
                                      </a:cubicBezTo>
                                      <a:cubicBezTo>
                                        <a:pt x="27" y="84"/>
                                        <a:pt x="27" y="84"/>
                                        <a:pt x="27" y="84"/>
                                      </a:cubicBezTo>
                                      <a:cubicBezTo>
                                        <a:pt x="28" y="86"/>
                                        <a:pt x="31" y="87"/>
                                        <a:pt x="31" y="90"/>
                                      </a:cubicBezTo>
                                      <a:cubicBezTo>
                                        <a:pt x="31" y="90"/>
                                        <a:pt x="31" y="90"/>
                                        <a:pt x="30" y="90"/>
                                      </a:cubicBezTo>
                                      <a:cubicBezTo>
                                        <a:pt x="30" y="90"/>
                                        <a:pt x="30" y="90"/>
                                        <a:pt x="30" y="90"/>
                                      </a:cubicBezTo>
                                      <a:cubicBezTo>
                                        <a:pt x="30" y="91"/>
                                        <a:pt x="32" y="91"/>
                                        <a:pt x="32" y="92"/>
                                      </a:cubicBezTo>
                                      <a:cubicBezTo>
                                        <a:pt x="32" y="92"/>
                                        <a:pt x="31" y="92"/>
                                        <a:pt x="31" y="92"/>
                                      </a:cubicBezTo>
                                      <a:cubicBezTo>
                                        <a:pt x="31" y="91"/>
                                        <a:pt x="30" y="91"/>
                                        <a:pt x="29" y="91"/>
                                      </a:cubicBezTo>
                                      <a:cubicBezTo>
                                        <a:pt x="29" y="93"/>
                                        <a:pt x="32" y="93"/>
                                        <a:pt x="33" y="94"/>
                                      </a:cubicBezTo>
                                      <a:cubicBezTo>
                                        <a:pt x="28" y="94"/>
                                        <a:pt x="26" y="89"/>
                                        <a:pt x="24" y="87"/>
                                      </a:cubicBezTo>
                                      <a:close/>
                                      <a:moveTo>
                                        <a:pt x="36" y="97"/>
                                      </a:moveTo>
                                      <a:cubicBezTo>
                                        <a:pt x="31" y="92"/>
                                        <a:pt x="34" y="83"/>
                                        <a:pt x="27" y="79"/>
                                      </a:cubicBezTo>
                                      <a:cubicBezTo>
                                        <a:pt x="30" y="80"/>
                                        <a:pt x="35" y="81"/>
                                        <a:pt x="34" y="84"/>
                                      </a:cubicBezTo>
                                      <a:cubicBezTo>
                                        <a:pt x="35" y="86"/>
                                        <a:pt x="35" y="91"/>
                                        <a:pt x="36" y="93"/>
                                      </a:cubicBezTo>
                                      <a:cubicBezTo>
                                        <a:pt x="37" y="94"/>
                                        <a:pt x="38" y="95"/>
                                        <a:pt x="39" y="95"/>
                                      </a:cubicBezTo>
                                      <a:cubicBezTo>
                                        <a:pt x="38" y="95"/>
                                        <a:pt x="38" y="95"/>
                                        <a:pt x="38" y="95"/>
                                      </a:cubicBezTo>
                                      <a:cubicBezTo>
                                        <a:pt x="38" y="95"/>
                                        <a:pt x="38" y="96"/>
                                        <a:pt x="38" y="96"/>
                                      </a:cubicBezTo>
                                      <a:cubicBezTo>
                                        <a:pt x="39" y="96"/>
                                        <a:pt x="40" y="96"/>
                                        <a:pt x="41" y="96"/>
                                      </a:cubicBezTo>
                                      <a:cubicBezTo>
                                        <a:pt x="42" y="96"/>
                                        <a:pt x="42" y="97"/>
                                        <a:pt x="43" y="97"/>
                                      </a:cubicBezTo>
                                      <a:cubicBezTo>
                                        <a:pt x="41" y="98"/>
                                        <a:pt x="40" y="97"/>
                                        <a:pt x="38" y="97"/>
                                      </a:cubicBezTo>
                                      <a:cubicBezTo>
                                        <a:pt x="39" y="98"/>
                                        <a:pt x="43" y="99"/>
                                        <a:pt x="44" y="97"/>
                                      </a:cubicBezTo>
                                      <a:cubicBezTo>
                                        <a:pt x="44" y="98"/>
                                        <a:pt x="45" y="98"/>
                                        <a:pt x="46" y="98"/>
                                      </a:cubicBezTo>
                                      <a:cubicBezTo>
                                        <a:pt x="43" y="100"/>
                                        <a:pt x="39" y="99"/>
                                        <a:pt x="36" y="97"/>
                                      </a:cubicBezTo>
                                      <a:close/>
                                      <a:moveTo>
                                        <a:pt x="56" y="103"/>
                                      </a:moveTo>
                                      <a:cubicBezTo>
                                        <a:pt x="53" y="102"/>
                                        <a:pt x="51" y="99"/>
                                        <a:pt x="49" y="97"/>
                                      </a:cubicBezTo>
                                      <a:cubicBezTo>
                                        <a:pt x="50" y="96"/>
                                        <a:pt x="51" y="94"/>
                                        <a:pt x="52" y="93"/>
                                      </a:cubicBezTo>
                                      <a:cubicBezTo>
                                        <a:pt x="52" y="91"/>
                                        <a:pt x="54" y="89"/>
                                        <a:pt x="55" y="87"/>
                                      </a:cubicBezTo>
                                      <a:cubicBezTo>
                                        <a:pt x="55" y="86"/>
                                        <a:pt x="54" y="86"/>
                                        <a:pt x="54" y="86"/>
                                      </a:cubicBezTo>
                                      <a:cubicBezTo>
                                        <a:pt x="52" y="88"/>
                                        <a:pt x="52" y="91"/>
                                        <a:pt x="50" y="93"/>
                                      </a:cubicBezTo>
                                      <a:cubicBezTo>
                                        <a:pt x="50" y="93"/>
                                        <a:pt x="50" y="93"/>
                                        <a:pt x="50" y="94"/>
                                      </a:cubicBezTo>
                                      <a:cubicBezTo>
                                        <a:pt x="49" y="95"/>
                                        <a:pt x="48" y="95"/>
                                        <a:pt x="47" y="97"/>
                                      </a:cubicBezTo>
                                      <a:cubicBezTo>
                                        <a:pt x="46" y="97"/>
                                        <a:pt x="45" y="97"/>
                                        <a:pt x="44" y="96"/>
                                      </a:cubicBezTo>
                                      <a:cubicBezTo>
                                        <a:pt x="46" y="94"/>
                                        <a:pt x="49" y="92"/>
                                        <a:pt x="50" y="90"/>
                                      </a:cubicBezTo>
                                      <a:cubicBezTo>
                                        <a:pt x="48" y="92"/>
                                        <a:pt x="46" y="94"/>
                                        <a:pt x="43" y="95"/>
                                      </a:cubicBezTo>
                                      <a:cubicBezTo>
                                        <a:pt x="43" y="95"/>
                                        <a:pt x="43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1" y="95"/>
                                      </a:cubicBezTo>
                                      <a:cubicBezTo>
                                        <a:pt x="43" y="93"/>
                                        <a:pt x="45" y="92"/>
                                        <a:pt x="46" y="90"/>
                                      </a:cubicBezTo>
                                      <a:cubicBezTo>
                                        <a:pt x="44" y="91"/>
                                        <a:pt x="42" y="94"/>
                                        <a:pt x="39" y="94"/>
                                      </a:cubicBezTo>
                                      <a:cubicBezTo>
                                        <a:pt x="37" y="92"/>
                                        <a:pt x="36" y="90"/>
                                        <a:pt x="36" y="87"/>
                                      </a:cubicBezTo>
                                      <a:cubicBezTo>
                                        <a:pt x="37" y="87"/>
                                        <a:pt x="37" y="86"/>
                                        <a:pt x="39" y="86"/>
                                      </a:cubicBezTo>
                                      <a:cubicBezTo>
                                        <a:pt x="39" y="85"/>
                                        <a:pt x="40" y="84"/>
                                        <a:pt x="40" y="84"/>
                                      </a:cubicBezTo>
                                      <a:cubicBezTo>
                                        <a:pt x="45" y="77"/>
                                        <a:pt x="47" y="66"/>
                                        <a:pt x="58" y="64"/>
                                      </a:cubicBezTo>
                                      <a:cubicBezTo>
                                        <a:pt x="56" y="67"/>
                                        <a:pt x="59" y="70"/>
                                        <a:pt x="58" y="73"/>
                                      </a:cubicBezTo>
                                      <a:cubicBezTo>
                                        <a:pt x="57" y="74"/>
                                        <a:pt x="57" y="75"/>
                                        <a:pt x="58" y="75"/>
                                      </a:cubicBezTo>
                                      <a:cubicBezTo>
                                        <a:pt x="60" y="72"/>
                                        <a:pt x="57" y="67"/>
                                        <a:pt x="60" y="65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4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5"/>
                                      </a:cubicBezTo>
                                      <a:cubicBezTo>
                                        <a:pt x="60" y="65"/>
                                        <a:pt x="60" y="65"/>
                                        <a:pt x="61" y="65"/>
                                      </a:cubicBezTo>
                                      <a:cubicBezTo>
                                        <a:pt x="61" y="65"/>
                                        <a:pt x="60" y="64"/>
                                        <a:pt x="61" y="63"/>
                                      </a:cubicBezTo>
                                      <a:cubicBezTo>
                                        <a:pt x="61" y="64"/>
                                        <a:pt x="61" y="65"/>
                                        <a:pt x="62" y="65"/>
                                      </a:cubicBezTo>
                                      <a:cubicBezTo>
                                        <a:pt x="61" y="66"/>
                                        <a:pt x="62" y="67"/>
                                        <a:pt x="62" y="67"/>
                                      </a:cubicBezTo>
                                      <a:cubicBezTo>
                                        <a:pt x="62" y="67"/>
                                        <a:pt x="62" y="65"/>
                                        <a:pt x="62" y="64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2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3" y="74"/>
                                        <a:pt x="67" y="85"/>
                                        <a:pt x="65" y="95"/>
                                      </a:cubicBezTo>
                                      <a:cubicBezTo>
                                        <a:pt x="65" y="96"/>
                                        <a:pt x="65" y="96"/>
                                        <a:pt x="65" y="97"/>
                                      </a:cubicBezTo>
                                      <a:cubicBezTo>
                                        <a:pt x="62" y="99"/>
                                        <a:pt x="61" y="104"/>
                                        <a:pt x="56" y="103"/>
                                      </a:cubicBezTo>
                                      <a:close/>
                                      <a:moveTo>
                                        <a:pt x="67" y="94"/>
                                      </a:moveTo>
                                      <a:cubicBezTo>
                                        <a:pt x="67" y="92"/>
                                        <a:pt x="67" y="89"/>
                                        <a:pt x="67" y="86"/>
                                      </a:cubicBezTo>
                                      <a:cubicBezTo>
                                        <a:pt x="67" y="86"/>
                                        <a:pt x="67" y="87"/>
                                        <a:pt x="67" y="87"/>
                                      </a:cubicBezTo>
                                      <a:cubicBezTo>
                                        <a:pt x="68" y="87"/>
                                        <a:pt x="68" y="87"/>
                                        <a:pt x="68" y="87"/>
                                      </a:cubicBezTo>
                                      <a:cubicBezTo>
                                        <a:pt x="68" y="84"/>
                                        <a:pt x="65" y="82"/>
                                        <a:pt x="67" y="81"/>
                                      </a:cubicBezTo>
                                      <a:cubicBezTo>
                                        <a:pt x="67" y="81"/>
                                        <a:pt x="67" y="81"/>
                                        <a:pt x="67" y="82"/>
                                      </a:cubicBezTo>
                                      <a:cubicBezTo>
                                        <a:pt x="67" y="82"/>
                                        <a:pt x="67" y="82"/>
                                        <a:pt x="67" y="82"/>
                                      </a:cubicBezTo>
                                      <a:cubicBezTo>
                                        <a:pt x="68" y="83"/>
                                        <a:pt x="67" y="86"/>
                                        <a:pt x="69" y="86"/>
                                      </a:cubicBezTo>
                                      <a:cubicBezTo>
                                        <a:pt x="70" y="90"/>
                                        <a:pt x="70" y="93"/>
                                        <a:pt x="67" y="94"/>
                                      </a:cubicBezTo>
                                      <a:close/>
                                      <a:moveTo>
                                        <a:pt x="90" y="58"/>
                                      </a:moveTo>
                                      <a:cubicBezTo>
                                        <a:pt x="90" y="58"/>
                                        <a:pt x="90" y="58"/>
                                        <a:pt x="90" y="58"/>
                                      </a:cubicBezTo>
                                      <a:cubicBezTo>
                                        <a:pt x="90" y="58"/>
                                        <a:pt x="90" y="59"/>
                                        <a:pt x="90" y="59"/>
                                      </a:cubicBezTo>
                                      <a:cubicBezTo>
                                        <a:pt x="90" y="59"/>
                                        <a:pt x="89" y="59"/>
                                        <a:pt x="89" y="59"/>
                                      </a:cubicBezTo>
                                      <a:cubicBezTo>
                                        <a:pt x="89" y="58"/>
                                        <a:pt x="90" y="59"/>
                                        <a:pt x="90" y="58"/>
                                      </a:cubicBezTo>
                                      <a:close/>
                                      <a:moveTo>
                                        <a:pt x="83" y="90"/>
                                      </a:moveTo>
                                      <a:cubicBezTo>
                                        <a:pt x="86" y="86"/>
                                        <a:pt x="87" y="81"/>
                                        <a:pt x="86" y="76"/>
                                      </a:cubicBezTo>
                                      <a:cubicBezTo>
                                        <a:pt x="86" y="76"/>
                                        <a:pt x="86" y="76"/>
                                        <a:pt x="86" y="75"/>
                                      </a:cubicBezTo>
                                      <a:cubicBezTo>
                                        <a:pt x="86" y="71"/>
                                        <a:pt x="91" y="66"/>
                                        <a:pt x="89" y="62"/>
                                      </a:cubicBezTo>
                                      <a:cubicBezTo>
                                        <a:pt x="89" y="61"/>
                                        <a:pt x="89" y="62"/>
                                        <a:pt x="90" y="62"/>
                                      </a:cubicBezTo>
                                      <a:cubicBezTo>
                                        <a:pt x="89" y="63"/>
                                        <a:pt x="89" y="64"/>
                                        <a:pt x="90" y="64"/>
                                      </a:cubicBezTo>
                                      <a:cubicBezTo>
                                        <a:pt x="91" y="64"/>
                                        <a:pt x="91" y="63"/>
                                        <a:pt x="91" y="63"/>
                                      </a:cubicBezTo>
                                      <a:cubicBezTo>
                                        <a:pt x="89" y="72"/>
                                        <a:pt x="94" y="85"/>
                                        <a:pt x="83" y="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1905"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74DF37C" id="Skupina 87" o:spid="_x0000_s1026" alt="Slika cvetlice" style="width:1in;height:48.95pt;mso-position-horizontal-relative:char;mso-position-vertical-relative:line" coordsize="14065,9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">
                      <o:lock v:ext="edit" aspectratio="t"/>
                      <v:group id="Skupina 26" o:spid="_x0000_s1027" style="position:absolute;width:14065;height:9563" coordsize="14065,9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        <o:lock v:ext="edit" aspectratio="t"/>
                        <v:shape id="Prostoročno 4" o:spid="_x0000_s1028" alt="Slika cvetlice" style="position:absolute;width:14065;height:9563;visibility:visible;mso-wrap-style:square;v-text-anchor:top" coordsize="372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" path="m237,243v-13,-2,-25,-9,-36,-15c208,231,214,236,222,236v-6,-2,-13,-4,-18,-9c211,230,219,234,226,235v-6,-4,-14,-5,-21,-8c216,229,226,234,237,235v-9,-3,-20,-4,-29,-9c216,227,224,232,232,232v-4,-2,-9,-2,-13,-4c229,229,240,231,251,232v-13,-2,-26,-2,-38,-7c221,224,230,229,239,228v-3,-1,-5,-1,-7,-1c232,227,232,227,233,227v-6,-2,-12,-1,-17,-4c222,224,228,226,235,225v-6,-1,-12,-1,-18,-3c225,221,233,224,240,221v-6,-1,-11,1,-17,c227,220,235,222,237,217v-3,1,-7,2,-11,2c234,215,248,209,257,215v-5,1,-11,,-17,2c252,217,268,211,279,220v-11,-1,-22,-4,-32,-1c257,220,272,215,281,223v-10,,-20,-3,-30,c261,223,274,218,282,227v-9,,-18,-3,-27,-1c264,227,274,224,283,229v-7,,-13,-2,-20,-1c270,230,277,225,283,230v,,-2,3,-6,5c286,234,285,220,280,217v3,2,8,1,6,c299,219,313,221,325,218v7,-1,18,-4,23,-11c351,203,347,200,344,197v-6,-5,-12,-9,-17,-14c337,180,342,172,349,167v5,-4,23,-18,13,-23c362,144,362,144,362,145v-1,,-1,,-1,-1c361,144,361,144,361,144v,,-1,,-2,c359,144,358,144,358,144v3,-4,8,-12,8,-17c366,124,359,124,356,124v-5,-1,-11,-3,-17,-2c333,122,328,120,321,121v9,-10,15,-25,15,-39c329,80,318,81,309,81v1,-9,14,-18,7,-28c314,51,302,54,299,55v-8,3,-18,4,-24,7c276,61,276,60,276,58v-3,-8,5,-22,-6,-26c262,34,257,41,249,45,252,31,248,17,241,6v-5,-3,-8,5,-11,7c230,13,230,13,230,13v-7,3,-12,7,-16,13c209,25,207,29,205,32,202,24,199,12,193,6v-4,-3,-6,4,-8,7c180,10,177,3,172,1v,-1,,-1,,-1c171,,171,,171,1v,,,-1,-1,-1c163,7,162,18,157,26,153,16,143,7,134,2v-4,9,-10,18,-11,30c113,33,120,49,115,56,102,44,90,26,68,24v-2,7,1,16,,25c73,56,69,67,74,75,67,73,58,65,50,68v2,9,6,19,7,28c39,92,20,87,,90v,,,,1,c,91,,92,,92v4,26,25,40,42,53c35,145,12,151,6,156v2,7,9,17,17,23c36,188,57,196,70,198v2,,-13,15,-14,16c59,217,65,222,68,224v12,9,26,11,34,11c112,235,141,232,133,236v-2,2,50,10,58,-11c178,238,142,237,138,232v2,1,5,-1,8,c143,231,140,230,138,228v2,1,4,3,6,3c141,229,137,228,136,225v2,1,5,4,7,5c140,226,132,222,134,216v,,1,-1,,-1c137,210,140,206,146,205v7,-1,14,3,21,7c166,212,166,212,166,212v,,1,1,2,1c167,213,167,213,166,213v1,,2,1,2,1c168,214,167,215,166,215v1,,3,,4,1c168,216,166,216,164,216v3,,5,,7,1c169,217,167,217,165,218v3,,5,,8,c169,219,165,219,162,220v4,1,8,-2,12,-1c172,220,170,220,167,220v1,,2,1,3,1c169,221,167,221,166,222v5,1,10,-1,14,-1c177,224,173,222,169,223v2,,4,,5,c172,224,169,224,167,225v4,1,8,-1,11,-1c175,225,172,225,170,226v2,,4,,7,c170,229,163,229,155,228v-3,-1,-7,-2,-10,-3c143,225,138,222,137,221v5,6,14,7,22,8c170,230,179,228,190,225v1,,3,2,6,3c200,230,225,252,257,244v17,-5,23,-11,22,-10c276,234,258,246,237,243xm213,221v2,-2,3,-4,5,-5c218,216,218,217,218,217v4,-2,9,-6,11,-11c230,206,230,206,230,206v-3,6,-9,10,-15,13c220,218,224,215,228,211v,,,,,-1c230,209,231,207,232,205v,,,,1,c230,213,222,218,213,221xm240,192v6,-1,11,-3,15,-6c249,188,243,191,237,192v1,,2,,3,c234,194,229,194,222,194v1,,1,,2,c229,193,232,193,237,191v-4,1,-8,2,-13,1c228,192,232,191,236,191v-2,-1,-6,,-10,c231,190,237,190,242,189v,,-1,,,c240,189,238,189,237,189v,,,,1,c237,189,235,189,232,189v3,-1,7,-1,9,-1c242,188,242,187,242,187v-3,,-7,1,-11,c233,187,233,186,234,187v,,,,,-1c234,186,234,187,235,187v2,-1,5,-1,7,-2c243,185,243,185,243,185v-3,1,-8,1,-11,1c237,184,241,184,245,183v-2,-1,-8,1,-11,1c237,182,242,184,245,181v-3,-1,-6,3,-9,1c240,180,247,180,253,179v-5,,-10,,-14,1c244,178,253,177,258,176v-6,,-15,2,-20,2c245,176,254,175,261,173v-6,1,-13,2,-20,3c242,174,244,174,246,174v,,,-1,,-1c253,172,259,171,264,169v-5,1,-12,3,-18,3c251,171,254,171,259,169v-4,,-8,1,-12,2c251,169,257,168,261,166v-3,,-8,2,-11,2c253,166,259,166,263,165v-3,,-8,1,-11,1c254,163,258,163,261,162v-1,,-4,,-6,1c255,163,255,163,255,162v4,-3,10,-2,15,-2c267,159,261,159,257,160v7,-3,13,-2,19,-3c270,157,265,157,259,158v4,-4,12,-2,17,-3c272,155,266,155,261,155v2,-3,9,-2,12,-2c276,153,279,153,283,153v-6,-1,-14,-1,-20,-1c263,152,263,152,263,151v1,1,2,1,2,c265,151,265,151,265,151v4,,6,,10,c272,150,267,150,264,150v,,1,-1,1,-1c278,148,289,152,297,158v-3,-1,-6,-1,-9,-1c291,157,294,158,297,159v-3,1,-8,2,-11,2c289,162,293,160,297,160v-3,2,-6,3,-9,5c291,164,294,162,297,161v-4,5,-10,9,-16,13c288,171,293,167,298,162v-3,4,-6,8,-9,12c288,175,285,177,284,179v,,,,,c278,183,270,186,264,189v,1,-1,2,-2,2c262,191,262,190,262,190v-2,1,-4,2,-6,2c257,191,259,191,259,190v1,,2,,2,-1c262,189,262,189,263,188v,,-1,,-1,c253,193,244,196,233,198v7,-1,13,-3,20,-5c253,193,253,193,253,193v1,,1,,1,-1c254,192,254,193,254,193v,,1,,,-1c255,192,255,192,256,192v,,,,,c255,193,254,194,253,193v-6,4,-14,5,-21,7c233,201,233,200,234,200v-1,1,-3,1,-4,1c230,200,232,201,232,199v,,,,,c231,199,231,200,231,200v,,-1,-1,-1,-1c229,200,228,200,227,199v1,,4,,6,-1c231,198,230,198,228,199v1,-1,2,-1,2,-1c230,198,230,198,230,198v,-1,1,,1,c231,197,233,198,233,197v-4,,-7,1,-10,c225,197,228,197,231,196v,,,,-1,c231,195,234,196,235,195v-5,1,-9,1,-14,1c228,195,235,194,240,193v,-1,,-1,,-1xm228,189v1,,1,-1,2,c229,189,228,189,228,189xm231,188v,1,-1,,-1,1c230,188,231,188,231,188xm230,187v,,1,,1,c231,187,230,187,230,187xm241,169v-2,5,-10,4,-14,3c229,170,233,171,236,170v1,,2,,4,-1c238,171,234,171,232,172v2,,7,-2,9,-3xm237,173v-1,,-3,1,-4,1c234,173,235,173,237,173xm236,174v7,-4,13,-10,17,-16c251,158,251,159,250,160v,,,,1,c248,162,244,163,241,164v,,,,,c241,164,242,164,242,163v1,,1,,1,1c244,163,245,163,246,163v-4,2,-9,3,-14,4c232,167,232,167,232,168v4,-1,10,-2,15,-4c247,164,246,165,245,165v-5,1,-11,4,-18,4c227,169,227,170,227,170v4,,7,-2,11,-2c240,167,242,168,244,167v-5,2,-11,3,-18,4c227,169,228,166,230,165v-1,-1,-1,,-2,c229,163,230,160,232,158v,,1,,1,-1c234,156,240,153,235,152v-4,3,-6,7,-11,9c225,159,227,158,228,157v,,,,,c226,158,225,159,223,161v1,-4,6,-7,9,-9c232,151,232,151,232,151v-4,3,-7,6,-9,9c222,157,225,155,227,153v2,-1,8,-7,3,-3c228,152,225,155,223,157v,-5,6,-7,8,-10c229,148,227,150,225,152v2,-4,7,-8,10,-12c235,139,235,139,235,139v-1,,-1,,-1,c232,140,230,142,228,142v1,-9,5,-16,13,-18c242,123,244,123,245,122v7,-2,16,-1,23,1c269,123,268,123,268,124v1,,1,,1,c269,132,267,143,261,151v-7,9,-14,20,-26,26c235,177,234,176,234,176v1,-1,2,-1,2,-2xm216,179v,-1,,-2,1,-3c223,173,221,161,229,160v-4,6,-5,16,-13,19xm224,176v,,,,,c224,176,223,176,223,176v1,,1,,1,xm220,180v,,,,,c220,181,220,181,220,181v,,,,,-1xm194,174v,,,1,1,1c195,175,195,174,195,174v,,-1,-1,-1,-1c194,171,194,171,194,169v1,1,1,2,1,3c195,172,196,172,196,172v,2,1,2,1,3c198,176,200,179,202,177v-1,-4,-6,-5,-6,-8c196,168,196,169,195,169v-1,-4,-3,-6,-4,-9c190,160,190,159,189,159v-1,,,1,-1,1c188,160,188,160,188,159v,,,,-1,c186,154,189,146,186,143v-2,-1,-4,-2,-5,-2c180,142,182,142,183,144v,-1,1,-1,2,c185,144,185,145,185,146v-4,-2,-10,-5,-8,-11c180,136,181,130,184,132v,1,,1,,1c184,133,184,133,185,133v1,2,2,4,2,8c187,141,187,141,187,141v,,1,,1,c188,143,189,144,190,145v,2,1,4,1,7c190,154,190,157,188,158v,1,,1,1,1c190,158,190,158,190,157v,,,,,c191,154,192,152,192,149v1,1,2,4,1,6c193,155,193,155,193,155v-4,5,6,-5,10,c203,156,203,157,204,157v,1,,1,,1c206,159,204,161,205,163v1,-3,1,-7,2,-9c208,154,208,154,208,154v,-1,,-1,,-1c208,153,208,153,208,152v-1,1,-1,1,-2,1c206,151,205,151,204,151v-1,,-1,,-2,c204,149,205,148,208,147v-2,-1,-4,2,-5,2c203,149,203,149,203,148v,,,,,c202,149,201,150,200,150v2,-3,6,-7,4,-12c206,138,206,135,205,134v,4,-3,6,-5,8c200,140,201,139,202,138v2,-3,1,-7,2,-10c203,127,203,128,202,128v,,,,,1c201,129,201,129,201,129v,,,,,1c200,129,200,129,200,130v,,,1,,1c200,131,200,130,201,130v-1,,-1,1,-1,1c200,131,198,132,197,134v-1,,-1,,,1c196,135,196,135,196,135v,1,,,-1,c195,135,195,135,195,135v,1,,1,1,2c196,137,196,136,196,136v1,,2,-1,2,-2c198,134,198,134,198,134v1,,1,-1,2,-1c199,134,198,135,198,136v-1,,-2,1,-3,2c195,137,194,137,194,137v,,,,-1,c194,137,194,137,194,138v-1,-1,-2,-1,-3,c191,137,191,137,191,137v-1,,-1,,-1,c190,138,190,139,190,140v2,,1,-1,1,-1c192,139,191,139,192,139v,,,,,c193,139,193,139,194,140v2,,2,3,3,5c198,144,198,144,198,144v3,1,4,-3,6,-5c203,142,202,145,201,148v-1,1,-2,2,-3,2c198,146,195,146,193,144v,,1,,1,c194,144,195,144,195,145v,,,,,c195,143,193,142,192,143v,-1,,-1,,-1c192,141,191,142,190,142v,-1,,-1,-1,-1c190,141,190,141,190,141v,-2,,-3,-1,-5c191,136,193,135,193,133v2,-2,3,-3,6,-3c203,126,203,122,206,118v2,-2,4,-4,6,-5c211,120,205,125,207,131v-1,4,2,11,-3,13c206,144,209,141,208,139v1,2,,4,-2,5c206,144,206,145,206,145v1,,1,,2,-1c208,144,207,145,207,145v,1,,1,,1c208,146,208,146,208,145v1,1,1,1,1,2c209,146,209,146,209,146v1,,1,,1,c211,146,211,145,211,145v-1,-1,-1,,-1,c210,145,210,145,210,144v,,-1,1,-1,1c209,144,210,144,209,143v1,,1,1,1,1c209,143,210,143,210,142v-1,1,-2,2,-2,2c207,144,208,143,208,143v,,,,,c209,142,210,141,210,139v,,,2,,3c211,142,210,141,211,141v,-1,,-3,,-4c219,137,222,128,228,123v,-1,3,-1,3,-2c233,121,235,119,236,120v-2,1,-5,4,-7,6c231,125,232,123,234,122v-5,10,-10,22,-17,29c217,153,216,155,215,157v,1,,2,-1,3c214,158,215,157,214,156v1,-2,2,-4,3,-5c217,150,218,150,218,149v-3,2,-3,5,-5,7c213,157,212,157,212,157v,,-2,-2,,-4c212,153,212,153,213,153v-1,1,-1,2,-2,2c213,155,214,153,215,153v-1,-2,-2,,-2,c212,152,215,152,214,151v2,-1,3,-2,4,-3c215,148,215,151,213,151v,-1,1,-3,2,-4c215,147,215,147,215,146v2,-1,4,-3,5,-5c221,141,222,139,223,138v1,-1,1,-2,2,-3c221,138,218,143,215,146v-2,,-2,1,-3,1c212,147,212,146,212,146v,1,-2,1,-2,2c210,148,210,148,210,148v-1,1,-2,3,-3,4c209,151,211,149,213,148v-1,3,-3,5,-3,8c209,158,210,161,211,163v,-2,-1,-4,,-6c213,160,212,164,211,166v-1,1,-1,,-1,c210,166,210,166,209,166v,1,1,,1,1c210,167,210,167,210,167v1,,,,1,c211,168,210,169,210,170v-1,-1,-2,-2,-3,-3c207,169,210,172,209,175v,,,,,c211,180,208,184,205,186v,-1,,-4,-1,-5c204,186,202,191,196,189v2,-5,-2,-10,-2,-15xm193,182v1,,,,1,1c194,182,194,182,194,182v,-2,-2,-3,-1,-5c194,177,193,178,194,178v,,,,-1,c194,180,194,182,195,182v1,3,1,6,-1,7c194,187,194,184,193,182xm192,191v-3,2,-4,7,-9,6c181,196,179,193,177,192v1,-1,2,-3,3,-4c180,186,182,184,182,183v,-1,,-1,,-1c180,184,180,186,178,188v,,,,,1c177,190,176,190,176,192v-1,-1,-2,-1,-3,-1c175,189,177,188,178,185v-2,2,-3,4,-6,5c172,190,172,190,171,190v,,,,,c171,190,171,190,170,190v2,-2,4,-3,5,-4c173,187,171,189,168,189v-1,-1,-2,-4,-2,-6c166,183,167,182,168,182v,-1,1,-2,1,-2c174,174,175,164,185,162v-1,3,1,6,,8c185,171,185,172,185,172v2,-3,,-7,2,-9c187,162,187,162,187,162v,,,,,1c187,163,187,163,188,163v,,,-1,,-1c188,162,188,163,189,163v-1,1,,2,,2c189,164,189,163,189,162v,,,,,-1c189,161,189,161,189,161v,,,,,c189,161,189,161,189,161v,10,4,20,3,29c192,191,192,191,192,191xm149,176v,-1,-1,-2,-1,-3c149,175,153,172,154,171v-1,4,-1,8,-3,10c150,180,149,178,149,176v,,,,,xm149,178v-1,,-1,,-1,c148,178,149,178,149,178xm151,120v,,,,1,c152,118,154,114,152,111v,-2,-1,-5,-2,-7c152,105,153,108,153,110v1,-2,-1,-4,-2,-6c153,104,153,106,154,108v1,-1,1,-1,1,-1c159,111,155,118,156,123v-1,4,1,8,2,11c158,134,158,135,158,135v-1,,-1,-2,-1,-3c157,132,156,132,156,132v,1,1,2,1,4c157,135,156,135,156,135v-1,-1,-1,-5,-1,-6c154,132,156,133,156,136v,1,,1,,1c156,137,156,137,156,137v-1,1,-1,1,-2,1c153,136,154,133,153,131v,2,,6,1,8c153,140,152,140,152,141v-1,-1,-1,-2,-1,-3c151,138,151,138,151,138v,-2,-1,-3,,-4c150,131,151,128,152,126v-1,,-1,,-1,-1c150,128,150,131,150,133v-1,1,1,4,,5c151,139,151,140,150,140v-1,-2,,-4,-1,-5c149,135,149,136,149,137v-1,-5,1,-12,2,-17xm150,119v,-4,,-10,-1,-15c148,103,148,103,148,102v,,,,1,c151,108,153,113,150,119xm162,73v-3,-5,-4,-12,-5,-18c158,61,161,67,162,73xm156,49v1,2,1,4,1,6c156,53,157,51,156,49xm161,81v1,-3,2,-8,4,-11c165,70,165,71,165,71v,,1,-2,,-2c166,68,167,66,168,65v,2,-2,6,-1,8c168,69,167,65,170,62v,1,-1,3,-1,5c170,67,169,67,170,67v-1,-2,1,-4,,-6c171,62,172,61,173,60v1,4,,8,1,12c176,70,173,67,174,64v,-1,,-2,,-3c174,61,174,60,175,60v,,,,-1,c174,60,175,60,175,60v,3,,4,1,6c177,65,175,62,176,60v4,1,4,6,4,9c181,76,180,84,181,92v,-5,-1,-9,1,-14c181,75,180,69,181,65v-1,-1,-1,-1,-1,-2c184,70,182,79,183,86v1,-7,,-14,,-19c185,69,184,73,184,76v,,,,,c185,76,185,75,184,75v1,-1,,-3,,-5c185,71,186,73,185,74v1,,1,,1,c186,78,186,81,186,84v1,2,,5,,7c188,88,187,84,187,81v-1,-2,,-4,-1,-7c188,77,188,82,188,85v,,,,,c188,85,188,84,188,84v,,,-1,,-2c189,82,188,79,188,78v,,,,,-1c190,80,189,86,189,90v,,1,,1,c190,88,190,85,190,82v1,3,2,7,2,11c192,97,193,104,190,107v,-2,1,-5,,-6c190,101,190,102,190,102v,,,,,-1c189,103,190,108,188,109v,-2,1,-4,1,-7c188,105,188,108,186,110v1,-5,2,-8,2,-13c188,97,188,97,188,97v,2,-1,7,-1,9c186,107,186,110,185,111v,-3,,-6,1,-9c186,102,186,102,186,102v-1,1,-1,3,-1,5c185,107,185,106,185,106v,,-1,,-1,c184,105,184,104,184,103v,,-1,,-1,c183,108,182,116,179,120v,,1,-1,1,-1c181,116,181,113,182,110v-1,-1,,,-1,c181,108,182,106,182,105v,,,,,-1c181,106,181,109,181,110v,1,,1,,1c181,112,181,113,180,114v,-1,1,-2,1,-3c179,115,179,119,177,122v1,-2,1,-3,1,-5c180,113,180,110,181,106v,,,-1,-1,-1c179,108,179,111,178,114v,-3,,-5,,-7c177,109,177,115,176,116v,-1,1,-2,,-4c176,112,176,112,177,112v-2,-4,,-7,-1,-12c176,103,176,105,176,108v-2,-1,-2,-4,-1,-5c174,102,175,99,174,98v,3,,6,,8c174,106,173,106,173,106v,-1,,-3,,-3c173,98,173,93,172,89v-1,5,2,13,-1,18c171,105,171,102,170,100v,4,1,10,-1,15c169,112,170,109,169,106v,,,,,c169,104,170,102,168,100v1,1,,2,1,3c169,107,169,111,168,116v-1,-3,,-6,-1,-10c167,109,167,111,166,114v,-3,1,-5,,-9c165,109,164,114,164,118v-1,-3,1,-7,,-10c165,101,165,94,164,87v,1,,1,,2c164,89,164,89,164,89v,10,,17,-1,25c163,114,163,114,163,114v,1,,3,-1,4c162,116,163,112,163,110v-2,,-1,2,-1,3c161,111,162,108,161,107v,,,,,c160,105,161,103,161,101v-1,,,,,c160,101,160,101,160,102v,4,-1,7,-1,11c158,103,159,92,160,82v1,,1,-1,1,-1xm200,97v3,5,-1,11,-2,15c199,111,200,109,200,107v1,1,,2,,3c200,109,200,110,200,110v,1,-1,3,-1,4c199,114,199,114,198,114v,1,,3,,4c199,116,199,113,200,111v-1,6,2,11,-1,15c200,125,199,124,200,124v-1,-1,,-2,,-2c200,121,200,119,199,119v-1,,,,-1,c199,121,199,124,198,127v,,,,-1,c197,126,198,125,198,124v-2,,-1,3,-2,4c196,128,196,128,196,128v,1,,1,-1,1c196,127,196,126,196,123v,,,,,c194,126,195,130,193,132v1,-4,2,-7,1,-11c194,125,194,129,191,131v1,,1,-2,1,-3c192,128,191,129,191,129v,-1,,-2,,-3c191,126,191,127,191,127v,-3,1,-6,2,-8c191,120,191,123,191,125v-2,-2,-1,-6,-3,-8c187,118,187,119,187,121v-1,,-1,,-1,-1c185,122,185,123,184,125v-1,-1,,-2,,-2c183,124,183,125,182,127v,-2,1,-4,2,-6c184,121,184,122,184,121v1,-2,3,-4,4,-7c185,118,181,122,180,128v,,,,,c179,129,178,131,177,132v,-2,1,-3,2,-5c179,127,179,127,179,127v,-2,2,-2,1,-4c182,121,183,119,184,117v2,-1,2,-4,4,-5c188,112,189,112,188,111v4,-4,9,-9,11,-15c199,96,199,96,199,96v1,1,-1,2,1,1xm203,103v,,,,-1,c201,96,206,90,212,88v-3,3,-6,8,-8,12c209,95,211,86,219,83v-4,5,-8,10,-11,16c211,94,215,90,217,85v2,-1,4,-3,6,-4c224,81,224,80,226,80v-4,4,-8,8,-10,12c220,88,223,83,227,80v1,,1,,1,c226,82,223,84,222,87v2,-2,4,-5,7,-6c227,85,225,89,223,94v3,-5,5,-10,8,-14c230,84,229,89,228,93v1,-3,2,-8,4,-12c238,87,235,99,237,108v-1,4,-1,10,-6,12c232,118,233,117,233,115v-7,8,-12,16,-22,20c215,132,219,129,223,125v-3,2,-5,4,-8,6c215,131,215,131,216,131v-2,,-4,3,-7,3c214,130,220,126,224,120v-5,5,-10,9,-15,12c213,126,220,123,223,117v-2,2,-4,4,-6,6c217,123,218,122,218,122v-3,2,-6,5,-9,7c213,125,218,122,221,116v-3,2,-5,5,-7,7c215,122,216,121,217,119v,,-1,,-1,c217,117,220,116,220,114v-3,3,-6,6,-10,9c213,120,216,118,218,114v,,-1,1,-1,1c218,114,219,112,220,111v-3,3,-6,6,-9,9c215,115,219,110,222,104v-3,3,-5,7,-9,10c213,114,214,113,213,113v3,-4,5,-7,7,-11c217,105,216,108,213,111v1,-4,3,-6,4,-9c215,104,213,108,212,111v-1,,-1,,-1,c211,110,212,109,213,108v-3,3,-4,5,-7,8c208,112,211,107,212,103v-3,3,-4,8,-6,12c205,115,205,116,204,117v1,-4,4,-9,6,-13c210,104,210,103,210,103v-3,4,-5,9,-8,13c203,112,206,109,207,105v-2,3,-2,6,-5,8c202,111,204,108,205,106v,-1,-1,,-1,1c203,107,203,110,201,111v,-2,1,-4,1,-6c203,105,203,104,203,103v,,,,,xm243,110v,-1,2,-1,2,-2c243,109,240,112,238,113v1,-3,5,-5,7,-8c243,106,241,108,239,109v1,-3,5,-4,7,-6c248,101,250,100,252,98v-5,2,-9,5,-13,9c242,102,248,99,253,96v-5,2,-10,6,-14,9c245,95,259,92,269,87v-11,4,-22,8,-31,15c241,97,247,96,252,92v-5,2,-10,5,-14,8c238,98,241,98,241,97v-1,,-2,1,-2,c248,90,262,86,274,82v9,-4,19,-2,15,9c287,93,287,97,286,99v,1,1,1,1,1c286,110,281,117,277,123v-2,2,-4,5,-6,7c270,126,274,125,275,122v-2,1,-3,3,-4,5c270,123,275,122,276,119v,,,,,c275,120,272,123,271,125v-1,-1,,-2,,-2c271,123,271,123,271,122v1,-1,2,-1,3,-3c273,120,272,121,271,122v-1,-1,-1,-1,-2,-1c271,119,274,117,275,115v-2,2,-4,4,-6,6c268,120,267,120,266,120v2,-1,4,-3,6,-5c273,114,276,114,276,112v-3,3,-7,5,-10,8c264,120,263,120,262,120v5,-3,10,-6,13,-10c276,110,276,109,276,108v-4,4,-9,9,-14,12c260,120,258,119,256,120v1,-2,2,-1,2,-3c257,118,255,120,253,119v1,-2,4,-3,5,-5c256,115,255,118,252,119v,-1,1,-1,1,-1c252,117,251,119,250,119v3,-3,6,-4,8,-7c254,115,251,118,247,120v3,-3,6,-5,8,-8c255,111,255,112,255,112v2,-2,4,-4,6,-6c257,108,255,111,252,114v,,,-1,1,c252,114,252,114,251,115v-1,2,-4,3,-7,5c245,119,247,118,248,117v-2,,-2,1,-3,2c246,117,249,115,251,113v-1,,-1,1,-2,1c251,112,253,111,254,109v-2,2,-5,4,-7,6c247,115,247,115,247,115v-2,3,-6,5,-9,7c240,120,243,118,246,116v,-1,-1,,-1,-1c247,114,248,113,249,112v-4,2,-7,5,-11,8c241,116,246,113,249,110v-3,1,-6,4,-9,6c242,114,245,112,247,109v-4,3,-7,5,-10,8c239,114,243,112,246,109v-1,,-2,1,-3,1xm290,93v1,-3,5,-4,7,-6c295,87,293,89,291,90v2,-5,11,-5,17,-6c300,87,294,91,289,97v-1,-1,,-2,1,-2c290,93,294,92,295,90v2,-1,3,-2,5,-3c296,88,293,91,290,93xm296,82v,,1,-1,2,-1c297,82,297,82,296,82xm280,121v,-1,1,-1,2,c282,121,281,121,280,121xm293,121v-6,,-10,3,-15,4c280,121,287,120,293,121xm269,134v,,1,,,c270,134,270,135,269,135v,,,,,-1xm252,119v,,,,-1,c251,119,252,119,252,119xm253,114v,,,,,c253,114,253,114,253,114xm209,126v1,-2,3,-3,5,-5c213,123,211,125,209,126xm202,113v,,,,,c202,113,202,114,201,114v,,1,,1,-1xm201,93v,,,-1,,-1c202,92,201,93,201,93xm189,133v-3,-2,-2,-9,-1,-13c188,120,188,120,188,120v,2,1,4,2,6c190,128,190,131,189,133xm188,138v,-1,,-1,,-1c188,137,188,137,188,137v,-1,,,1,-1c189,138,189,140,189,141v,,,,-1,c188,140,189,139,188,138xm188,139v,,,-1,,-1c188,138,188,139,188,139xm183,130v1,-3,1,-7,4,-9c185,124,184,127,183,130xm184,129v,-2,1,-2,1,-3c185,127,185,128,184,129xm179,132v,-2,1,-3,1,-4c181,129,179,130,179,132xm177,128v,-1,,-1,,-1c178,127,177,127,177,128xm173,170v-4,3,-11,-2,-14,2c158,170,160,166,163,167v-1,,,,,1c163,168,164,167,164,167v,1,-2,1,-2,2c165,169,168,167,172,167v1,,3,-1,4,-3c177,164,177,164,178,164v-1,2,-2,3,-4,4c174,169,173,169,173,170xm169,179v-1,,-2,1,-3,1c166,179,167,178,168,178v,,,-1,,-1c167,177,166,178,165,178v,,1,-1,1,-1c166,176,166,176,165,176v3,-1,5,-2,7,-4c171,174,170,177,169,178v,,,1,,1xm166,181v,,1,,1,c167,181,167,181,166,181v,,,,,c165,181,166,181,166,181xm165,175v,1,-1,1,-2,1c163,176,163,176,163,176v-1,,-2,-1,-4,-1c160,174,159,173,159,173v1,-1,3,-3,4,-2c165,171,167,173,170,172v,1,-1,,-1,1c167,173,165,175,163,175v1,1,1,,2,xm167,175v,,-1,,-1,-1c167,174,167,175,167,174v1,,,1,,1xm164,143v-1,1,-2,2,-3,3c160,146,161,146,161,146v-3,1,-2,5,-4,6c156,151,155,149,154,149v1,-5,6,-6,10,-6xm160,142v,,,,,-1c161,141,161,142,161,142v,,,,-1,xm158,152v2,-2,3,-5,5,-7c164,145,165,144,166,144v1,-4,5,-6,4,-10c169,135,169,136,170,136v-1,2,-3,4,-4,6c165,142,164,142,163,142v2,-2,-2,-2,-1,c162,142,162,142,161,142v1,-1,1,-2,,-3c160,139,161,140,160,140v,-1,,-2,-1,-1c159,140,160,140,159,141v,-1,-3,-3,-3,c157,141,158,141,158,141v,1,,,,c159,142,159,142,159,142v-3,2,-6,3,-6,7c147,149,150,141,154,140v,,,-1,1,-1c156,139,157,138,158,138v,,,1,1,c159,138,159,138,159,138v,-1,1,-1,1,-2c162,137,163,136,164,135v,,-1,,-1,c163,134,163,133,163,132v1,,,2,1,2c164,128,163,122,168,120v3,-3,3,-6,5,-9c172,110,173,109,173,108v1,-1,,,,1c174,109,174,108,174,108v2,2,1,6,-1,9c173,117,174,117,174,117v,,1,-1,1,-2c176,118,173,121,171,122v1,,2,-1,3,-2c174,121,174,123,172,123v-4,5,2,10,,15c172,140,170,142,169,143v,,-1,,-1,-1c169,142,170,141,171,140v-2,-1,-3,2,-4,3c171,145,167,151,164,152v1,-1,2,-1,2,-3c166,149,166,150,165,150v,1,-3,1,-2,3c163,153,162,153,162,153v,-1,2,-3,3,-4c163,149,161,150,161,148v-1,,-1,1,-1,1c160,150,161,150,161,150v,1,,1,-1,1c160,152,159,154,158,154v-1,-1,,-1,,-2xm157,137v,-1,,-1,,-1c157,136,157,136,157,137v,,,,,xm158,135v,,,1,,1c158,136,158,136,158,135xm161,135v,,,-1,,-1c161,134,161,134,161,135xm165,114v1,,1,,1,c166,115,166,116,165,117v,,,-2,1,-2c165,115,166,114,165,114xm166,113v1,,1,,1,c167,114,167,115,167,116v-1,-1,,-2,-1,-2c166,114,166,114,166,113xm177,153v-1,,-2,-2,-4,-2c173,153,178,154,180,156v,-1,,-1,,-1c180,156,180,156,180,156v-1,1,-1,3,,3c179,160,179,160,179,160v,-1,-2,-2,-2,-3c175,156,172,154,169,156v-1,-1,-3,-2,-4,-2c167,153,168,154,169,155v1,,,,1,c170,153,168,153,167,152v1,-1,3,-1,5,c172,151,171,151,171,150v-1,,-2,,-3,c169,148,171,146,169,144v1,-1,2,-2,3,-3c173,142,173,146,172,148v3,-2,6,,5,5xm179,154v,-1,-1,,-1,-1c178,152,178,152,178,150v,,1,1,1,1c179,152,180,153,179,154xm166,166v,,,-1,,-1c167,164,173,164,175,164v-3,4,-7,2,-10,3c165,166,165,166,166,166v,,,,,xm173,163v-3,-3,-6,1,-8,c164,163,164,163,164,163v,1,1,1,1,1c164,164,163,164,163,164v,,,,1,c163,163,163,163,163,162v3,,9,-3,12,c175,163,174,162,173,163xm162,159v1,-2,3,-1,4,c166,160,165,160,164,160v,,-1,,-2,-1xm170,158v-1,,-2,1,-3,1c167,158,166,158,167,157v1,-1,2,,3,c170,158,170,158,170,158xm171,156v,,1,,1,c172,156,171,157,171,157v,,,-1,,-1xm175,160v-1,,-1,,-1,-1c174,159,174,160,174,160v-1,-1,-1,-1,-2,-2c172,158,172,158,172,157v1,,1,,3,1c175,158,175,158,175,159v,1,-1,,,1xm161,153v-1,,-1,,-1,c160,152,161,151,162,150v1,,1,,1,c163,151,161,151,161,153xm159,156v2,-3,6,-2,8,c166,156,166,157,165,157v-1,-1,-3,,-3,1c161,158,159,158,159,156v,,1,,1,c160,156,159,156,159,156xm164,165v-3,-1,-8,,-10,4c153,169,152,172,150,172v1,-6,9,-10,14,-7xm178,163v,-1,,-1,,-2c179,161,180,160,181,161v,1,-1,1,-2,1c179,163,179,163,179,163v,,-1,,-1,xm180,158v,-1,1,-2,2,-2c182,156,182,157,183,157v,2,-2,2,-3,1xm183,155v,,,,,-1c184,154,184,154,184,154v1,1,1,2,,2c183,156,183,156,183,155xm184,152v,,,,,c184,151,184,151,183,150v1,,1,,2,c185,151,185,151,185,152v,,-1,,-1,xm184,148v-1,2,-2,,-4,c180,148,180,148,180,148v1,1,2,1,3,2c183,152,182,154,180,154v1,-7,-9,-11,-5,-18c175,142,180,145,185,147v,,,1,-1,1xm176,133v,-2,-1,-2,-1,-3c175,130,175,129,174,129v,1,1,3,1,4c175,135,174,135,173,136v,,,-1,1,-1c173,134,174,133,173,133v1,,,1,1,1c175,133,174,130,173,130v-1,,,,,1c171,129,171,126,173,124v,,,,1,c173,124,173,124,173,124v2,2,2,4,3,7c176,131,176,131,176,130v,1,,2,,3xm175,124v,,1,-1,2,-2c177,123,176,124,175,124xm160,131v,,,,,c161,130,160,129,160,127v1,2,3,4,2,7c162,134,162,134,161,133v,,,1,,1c161,133,161,132,160,132v,,,2,1,2c159,134,161,132,159,132v,,,,,1c158,131,159,127,158,125v1,2,2,4,2,6xm149,142v-1,,-1,-1,-1,-1c149,141,149,141,149,142xm158,157v-2,,-4,,-5,-1c153,153,150,151,148,149v5,,9,3,10,8xm148,141v,-1,-1,-1,,-1c148,140,148,141,148,141xm149,156v-1,-1,-2,-1,-3,c145,154,144,151,143,148v3,2,7,4,6,8xm145,147v-3,-5,-9,-7,-10,-12c134,134,134,133,134,131v1,2,2,4,4,6c143,137,147,141,147,147v-1,,-2,-1,-2,xm146,157v-1,,,1,,1c145,158,145,158,144,158v-3,-3,-4,-6,-3,-12c143,150,144,154,146,157xm145,162v,-1,,-1,1,-1c146,162,146,163,147,164v,1,-1,1,-1,2c145,166,144,165,143,165v-2,-2,-4,-3,-6,-6c139,161,143,159,145,162xm149,164v-4,-5,-2,-9,4,-7c153,157,153,157,153,158v3,,6,1,8,2c160,161,161,161,161,161v-1,,-1,1,-2,1c159,161,159,161,159,161v-1,,-2,1,-4,1c155,162,155,163,155,163v1,1,3,-1,4,c153,164,150,167,149,173v-1,-1,-3,-4,-2,-6c147,166,149,165,149,164xm162,166v-5,,-5,5,-4,9c158,175,157,175,157,175v,,-1,-1,-2,-1c155,175,155,175,155,175v1,1,2,2,2,3c157,178,157,178,157,178v,1,-1,1,-1,2c155,181,153,182,152,184v3,-4,1,-20,10,-18xm155,182v1,1,2,2,3,2c158,183,157,182,155,182v1,,1,,1,-1c160,185,161,185,157,181v,-1,1,-2,1,-3c159,178,159,179,159,179v,,,,,c159,179,158,179,158,179v1,2,3,2,3,3c160,182,159,180,158,180v,,-1,,-1,c158,182,161,183,161,185v,1,,,,c160,185,160,186,160,186v1,1,2,1,2,2c162,188,162,187,161,187v,,-1,,-1,-1c159,188,162,188,163,189v-5,,-6,-5,-8,-7c155,182,155,182,155,182xm158,176v2,1,6,1,6,4c164,182,164,186,166,188v,1,1,1,2,2c168,190,168,190,167,190v,,,,,1c168,191,169,191,170,190v1,1,1,2,2,2c170,192,169,192,168,191v,2,4,2,4,1c173,192,174,193,175,192v-3,2,-7,2,-9,c161,188,164,179,158,176xm192,177v-2,-5,,-9,-1,-14c192,164,192,165,193,166v1,4,,7,-1,11xm196,151v,,-1,-1,,-1c195,150,195,149,194,149v,-1,1,-1,1,-2c197,147,197,150,196,151xm200,153v-1,,-3,,-4,1c196,152,199,150,200,153xm195,150v-1,1,,2,-1,2c194,151,194,151,194,150v,,,,1,xm193,149v-1,-2,-2,-2,-2,-4c193,143,195,147,193,149xm201,153v1,-1,4,-1,3,1c203,155,203,153,202,153v,,,,-1,xm195,139v2,,5,-2,4,-4c199,135,200,135,200,135v,-1,1,-1,2,-2c202,136,199,141,195,139xm199,143v,,,,,c199,142,200,142,200,142v,,-1,,-1,1xm214,157v,,,,,1c214,158,214,158,213,157v,,1,,1,c214,157,214,157,214,157xm206,186v2,1,4,,4,-1c211,185,211,185,211,185v1,-1,2,-2,3,-4c214,186,209,191,203,189v1,-1,3,-2,3,-3xm208,185v3,-3,3,-8,2,-12c210,172,210,172,211,172v-1,-3,4,-8,2,-12c213,160,213,160,214,160v-1,1,-1,2,,2c215,162,215,161,215,161v-2,9,2,20,-7,24xm215,184v1,1,-1,2,-1,3c214,186,215,185,215,184xm216,164v,-2,1,-4,,-6c216,158,216,158,217,158v,-4,2,-8,5,-11c222,147,222,146,222,147v,-1,,-1,1,-1c223,146,223,145,223,145v1,-1,4,-1,7,-1c222,150,220,159,220,170v,2,-1,3,-2,4c218,173,219,171,219,169v-1,,-1,1,-1,2c217,171,218,173,216,173v1,,1,-2,1,-3c217,170,217,170,216,170v1,1,1,2,,3c216,169,214,167,216,164xm224,174v1,,1,-1,2,c225,174,225,174,224,174v,,,,,xm225,173v,,1,-1,2,-1c226,173,225,173,225,173xm225,172v1,,1,-1,2,-1c227,172,225,172,225,172xm229,159v,,1,-1,1,-1c230,159,230,159,229,159xm268,138v,-1,1,-1,1,-2c269,137,269,138,268,138xm312,158v-3,3,-8,3,-12,4c303,160,309,160,312,158xm302,160v,,1,,2,c303,160,303,160,302,160xm301,159v6,-2,12,-3,17,-7c312,154,306,157,299,158v8,-3,17,-5,23,-10c322,150,320,151,319,152v,,,1,,1c318,153,318,153,318,153v-4,4,-11,6,-17,6xm309,161v,,,,,c307,163,302,164,299,164v3,-1,7,-2,10,-3xm314,163v,1,1,1,1,2c312,165,310,165,307,166v2,-1,5,-2,7,-3xm307,163v-1,,-2,1,-3,1c305,163,306,163,307,163xm303,166v-2,1,-4,2,-7,2c298,167,306,164,303,166xm299,168v,1,-3,1,-5,2c295,168,298,169,299,168xm280,191v1,1,2,1,4,2c281,193,278,191,276,191v1,-1,2,,2,c276,190,272,189,269,188v10,1,20,7,30,5c301,194,303,194,305,195v-8,,-17,-1,-25,-4xm297,196v,,-1,,-1,-1c296,195,297,195,297,196xm283,196v-1,-1,-2,-1,-2,-1c281,195,282,195,283,196xm280,193v1,,2,,2,1c281,194,280,194,280,193xm280,196v-4,,-7,-1,-10,-2c274,195,277,195,280,196xm281,206v-1,1,-2,,-4,c277,206,277,206,277,207v-8,-2,-19,-4,-27,-7c260,201,272,206,281,206xm270,204v1,,1,,1,1c271,205,270,204,270,204xm222,208v1,,1,-1,1,-2c223,206,223,206,224,206v-1,1,-2,2,-2,3c222,209,222,210,221,210v,-1,1,-1,1,-2xm222,206v,,,1,,1c222,207,222,207,222,207v-1,,-1,,,-1xm221,204v,,,-1,,-1c223,203,225,204,227,202v3,1,6,-1,9,-1c232,203,227,204,221,204xm227,200v-2,1,-4,1,-6,1c222,200,225,200,227,200xm222,199v1,-1,4,-1,5,c225,199,224,199,222,199xm235,209v,-1,,-1,,-2c237,208,238,204,240,206v-2,1,-3,2,-5,3xm242,207v-3,1,-6,3,-9,4c235,209,239,208,242,207xm235,207v,-1,1,-2,1,-3c237,204,237,204,238,205v-1,,-2,1,-3,2xm246,210v-4,,-10,1,-13,3c236,211,242,206,246,210xm239,200v,,,,-1,c244,198,249,196,254,194v-4,3,-10,5,-15,6xm257,199v4,1,7,2,10,3c264,202,260,201,257,199xm221,210v2,-1,3,-2,4,-4c225,206,225,206,225,206v,1,,2,-1,3c223,210,223,211,221,212v,,,,,c222,212,222,212,222,212v2,-2,3,-5,6,-6c226,210,222,213,218,216v1,-2,3,-3,3,-6xm230,217v4,-4,15,-9,22,-5c243,213,236,214,230,217xm251,208v1,,2,1,4,1c255,209,254,209,254,210v1,,1,-1,1,-1c256,210,257,211,257,210v1,1,2,1,2,1c256,211,253,209,251,208xm261,211v2,,4,1,7,2c265,213,263,212,261,211xm274,215v,,,,,c275,215,276,216,277,216v,,-2,-1,-3,-1xm283,217v1,,2,,3,c285,217,284,217,283,217xm285,215v14,2,29,4,45,1c328,217,324,218,320,218v,,1,,1,c307,220,293,217,281,215v,,,1,,1c281,215,281,215,281,214v-2,,-4,,-6,-1c276,214,279,214,280,215v-2,-1,-4,-1,-7,-1c274,213,274,214,275,214v-7,-2,-14,-4,-20,-6c255,207,255,207,255,207v6,2,13,4,18,5c270,211,267,210,264,209v,,1,,2,c259,207,252,205,247,201v14,5,32,11,47,13c294,214,297,214,297,214v11,2,23,1,33,1c330,215,328,215,328,216v-1,,,-1,-1,-1c327,215,327,216,327,216v,,,,,-1c314,218,297,216,285,215xm323,214v1,,1,,1,c324,214,323,214,323,214xm331,215v,,1,-1,2,c332,214,331,215,331,215xm334,214v-2,,-3,,-5,c331,213,334,213,336,213v,,-1,,-2,1xm338,209v1,-1,2,-1,4,-2c341,208,339,209,338,209xm348,202v-9,1,-17,2,-25,2c329,205,337,204,344,204v-3,1,-9,1,-11,2c334,206,337,206,339,206v1,,2,-1,3,-1c339,207,333,206,330,207v,,1,,1,c330,208,329,207,329,207v3,1,6,,10,c332,208,327,210,320,209v,,-1,,-1,1c322,210,326,210,329,209v2,,5,,8,-1c337,209,336,209,336,209v1,,1,,2,c337,209,336,210,335,210v-5,2,-10,1,-16,2c325,212,330,212,337,211v-5,3,-13,2,-21,3c316,214,317,214,317,214v-10,,-21,,-30,-2c287,212,287,212,287,211v-12,-2,-24,-5,-35,-9c261,204,271,207,279,207v1,,3,,4,1c283,208,283,208,283,208v,,,,,c284,208,284,208,284,208v2,1,6,,8,1c289,209,286,209,284,209v6,1,10,2,15,1c297,210,294,210,292,209v6,,16,2,20,1c305,209,297,209,290,208v-3,,-6,-1,-9,-1c281,206,282,206,282,207v1,,,-1,,-1c283,207,286,207,287,207v1,,1,,1,c288,207,288,207,288,207v1,,,,,c296,207,304,208,312,208v-1,,-1,,-2,c310,208,311,208,310,208v-15,-1,-31,-1,-45,-8c280,204,296,204,311,206v,,,,,c308,204,304,205,300,204v,,1,,,c300,204,299,204,298,204v-1,1,-4,,-6,c292,204,292,203,292,203v-8,-2,-18,-1,-25,-5c277,200,284,202,296,202v-1,-1,-4,,-5,-1c283,200,275,199,268,196v16,4,32,6,48,5c313,200,309,201,305,200v3,-1,7,,10,c312,199,310,200,308,200v,-1,,-1,-1,-1c304,200,300,199,297,198v,,1,1,1,c298,198,297,199,297,199v,-1,,-1,,-1c293,197,287,196,283,194v9,4,25,3,33,5c312,197,303,197,297,195v5,1,10,1,16,1c321,200,334,202,344,201v-8,1,-17,1,-24,-1c327,204,339,202,348,202xm286,196v-2,,-2,-1,,xm295,199v1,,3,,5,1c299,200,296,200,295,199xm331,189v,-1,,-1,-1,-2c331,187,331,188,331,189xm330,189v-3,,-8,-2,-11,-3c323,187,327,190,331,190v,,1,1,1,1c328,191,323,190,320,188v,,,,,c323,190,329,192,333,192v,,1,1,1,1c329,193,324,192,320,191v4,2,10,3,15,3c337,195,340,197,342,199v-6,,-14,,-20,-2c328,200,335,199,343,199v,,,,,c343,199,344,200,344,200v-13,2,-24,-3,-36,-5c308,195,308,195,308,195v-3,-1,-9,-2,-12,-2c290,192,284,191,278,189v11,2,23,5,33,6c311,194,310,195,310,194v1,,1,,2,c312,195,313,195,313,195v-1,-1,-3,-1,-4,-2c309,194,310,194,310,194v,,-1,,-2,c308,193,309,194,309,194v,-1,-1,-1,-2,-1c307,194,308,193,308,193v,1,-1,,-2,c306,193,307,193,307,193v,,-1,,-1,c306,193,306,193,306,193v,,,,-1,c305,192,305,192,304,192v,1,1,1,1,1c304,193,302,192,301,192v,,1,,1,c297,191,292,190,287,188v,,,-1,,-1c286,187,284,187,283,186v8,1,16,5,23,5c306,191,307,191,308,191v,,1,,2,c300,189,291,187,281,184v10,,18,3,26,6c300,186,291,184,282,183v8,-1,14,3,21,4c297,185,292,183,284,181v10,-1,17,4,25,7c302,184,295,181,286,180v9,,16,5,24,6c303,183,296,180,288,178v10,1,18,6,25,9c307,183,299,180,291,178v7,,12,4,19,5c304,181,297,178,290,176v6,1,9,3,15,3c305,180,306,180,305,180v6,2,11,6,16,8c317,185,312,182,307,180v6,2,18,3,23,9xm279,187v4,,7,2,11,3c287,189,281,188,279,187xm361,146v-5,3,-11,4,-17,6c350,151,356,149,361,147v,,,,1,c356,151,351,156,344,157v7,-1,13,-5,18,-9c359,152,355,155,350,159v5,-2,9,-6,13,-11c359,156,352,161,344,165v6,-2,11,-6,15,-11c359,156,357,157,357,159v-11,7,-20,20,-35,23c321,182,321,182,320,182v1,,2,,2,c323,182,324,181,324,181v-2,-2,-4,3,-6,c320,181,321,181,322,180v-2,-1,-6,2,-7,c318,180,321,179,323,178v-4,,-8,2,-11,c312,177,314,179,315,178v-6,,-15,-2,-23,-4c292,174,292,174,292,174v3,,4,1,7,2c298,174,295,174,294,173v5,2,12,3,18,3c307,175,300,175,296,172v13,5,26,-1,37,-4c323,169,310,175,298,171v14,1,27,-3,38,-8c335,163,332,164,332,165v-10,2,-19,6,-31,5c301,169,302,170,302,169v10,1,20,-2,28,-5c322,165,313,168,304,168v7,-3,18,-2,24,-6c324,163,320,164,316,165v,-1,-1,-1,-1,-2c319,162,323,161,327,160v-5,,-11,2,-16,3c313,160,316,160,320,159v-2,,-4,,-6,1c316,157,322,158,324,156v-2,,-5,1,-8,1c319,154,325,155,329,153v-3,,-7,1,-10,2c322,151,328,151,332,150v-4,,-7,1,-9,1c324,148,331,149,334,148v-3,,-6,,-9,c325,145,329,146,332,146v-2,-1,-3,,-5,-1c336,143,350,148,361,146xm352,144v2,-2,4,-2,7,-4c358,142,356,145,352,144xm363,132v,,-1,,-1,c363,132,363,132,363,131v,,,1,,1c363,132,363,132,363,132xm339,130v,-3,5,-3,7,-5c345,126,341,126,339,127v1,-1,,,,-1c341,125,343,125,345,124v-2,-1,-5,2,-7,1c340,124,342,123,345,123v,1,,1,,1c350,124,356,125,362,126v-2,2,-6,3,-9,5c356,130,360,129,362,127v1,,1,,1,1c360,129,358,131,355,133v3,-1,6,-3,8,-4c361,132,357,133,354,136v3,-1,6,-4,9,-6c363,131,363,131,363,132v-3,2,-7,4,-10,6c357,137,359,134,362,134v-1,1,-2,2,-4,3c359,137,361,136,361,136v,1,-1,2,-1,3c356,141,352,144,348,144v4,-2,8,-4,12,-6c360,138,360,138,360,138v-6,2,-11,6,-18,5c346,142,351,141,355,138v-5,2,-11,6,-17,5c342,142,345,141,349,140v-5,,-10,2,-14,2c338,141,342,140,346,139v-5,1,-10,2,-15,3c336,140,340,139,345,137v-5,1,-9,3,-15,3c336,138,342,137,347,133v-5,2,-10,4,-15,6c336,136,341,135,346,132v-4,1,-8,3,-13,4c338,132,345,130,351,127v,,,,,c346,128,341,131,336,133v3,-4,9,-4,13,-7c346,127,342,128,339,130xm327,123v-8,,-15,1,-22,4c313,126,322,123,330,123v-5,1,-12,3,-16,4c321,127,328,122,333,125v-3,1,-7,1,-11,3c327,128,331,126,336,126v-7,3,-14,5,-21,7c322,132,327,130,333,128v-8,5,-19,9,-30,10c312,139,324,134,332,131v-6,4,-13,7,-20,9c317,139,322,137,326,135v-2,3,-7,6,-10,7c322,141,327,136,333,133v-5,4,-12,7,-17,11c321,142,326,139,330,136v-4,5,-10,8,-16,10c320,146,325,142,329,139v-4,6,-12,9,-19,12c316,150,321,146,326,144v-7,7,-18,11,-29,13c302,155,308,154,312,151v-5,2,-11,4,-17,4c299,154,304,153,308,151v-4,,-11,3,-15,2c299,153,305,151,309,149v-5,1,-12,4,-18,4c299,151,307,148,313,144v-8,2,-15,8,-24,7c297,148,306,147,314,143v-9,2,-20,7,-29,6c295,147,304,144,311,139v-8,4,-18,9,-29,9c290,145,297,142,305,140v-11,1,-21,9,-33,6c284,145,294,140,305,136v-12,2,-20,9,-33,9c283,142,293,138,303,135v-7,1,-14,4,-20,6c283,141,283,141,283,141v-5,2,-11,3,-16,4c282,138,300,133,317,129v-17,2,-32,9,-49,13c275,138,284,137,290,133v-7,2,-15,5,-21,7c277,134,289,132,298,127v-10,3,-20,7,-28,11c275,133,284,132,290,128v-6,1,-13,5,-19,7c276,131,283,128,291,126v-7,,-12,4,-18,6c277,126,286,125,294,123v-6,,-13,2,-18,4c282,123,291,121,298,121v-1,1,-3,1,-4,2c297,123,301,121,304,121v-2,2,-6,2,-8,3c301,124,305,121,311,123v-3,1,-6,1,-9,2c311,124,320,122,327,123xm318,121v-1,,-2,,-4,-1c318,119,321,116,324,114v-1,2,-4,4,-6,7xm311,120v7,-3,13,-8,18,-14c325,112,320,120,311,120xm333,84v-6,4,-13,7,-20,10c321,92,327,88,333,85v-6,5,-14,8,-20,13c320,95,326,91,332,87v-3,4,-9,7,-14,10c323,96,328,92,332,90v-5,5,-11,9,-16,13c322,100,329,95,334,89v-4,9,-13,15,-22,20c320,107,326,101,331,96v-6,8,-14,14,-24,19c317,111,325,105,331,97v-3,9,-12,14,-20,19c319,112,327,107,331,99v-5,10,-15,23,-28,20c304,118,306,118,306,117v-2,,-5,2,-8,2c301,118,305,116,308,114v-4,2,-8,4,-13,5c300,117,305,114,309,111v-7,2,-11,7,-20,8c294,117,298,115,302,113v-5,1,-9,4,-15,5c295,115,301,111,308,106v-8,4,-14,9,-23,11c291,114,296,111,301,107v-6,3,-11,7,-18,10c289,111,298,107,304,102v-6,3,-12,8,-18,11c293,108,301,103,309,97v-4,2,-7,4,-10,6c298,103,299,104,299,104v-5,2,-9,6,-14,8c291,106,299,101,307,97v-8,3,-14,8,-21,12c295,101,305,94,317,88v-12,5,-21,12,-30,19c293,97,304,92,316,87v-11,2,-21,10,-28,16c292,95,303,90,312,87v-10,2,-18,7,-24,14c295,86,312,81,333,84xm299,81v5,-4,10,-9,14,-13c310,72,305,78,299,81xm293,82v3,-2,8,-3,9,-6c307,73,310,68,314,64v-4,8,-12,14,-21,18xm292,81v8,-6,18,-13,23,-21c311,70,301,76,292,81xm278,64v-1,,-1,,-2,1c276,64,277,64,278,64xm283,62v-2,,-3,2,-5,2c282,61,287,60,291,60v,,-1,1,-2,1c291,62,292,60,293,60v1,,,,,c294,59,295,59,296,59v-2,1,-3,2,-4,3c294,62,295,61,297,60v,-1,,-1,,-1c298,59,299,58,300,58v-2,2,-4,3,-5,5c296,62,299,60,300,58v1,1,2,,2,-1c304,57,305,56,308,55v-4,4,-9,7,-14,9c301,62,304,57,312,54v-4,4,-8,7,-12,10c301,64,302,63,303,63v4,-3,7,-6,11,-9c310,59,305,64,300,68v5,-3,10,-8,15,-13c312,61,306,65,302,70v3,-1,6,-4,8,-7c312,61,313,59,315,57v-3,8,-11,15,-19,20c296,77,296,77,296,77v,-1,1,-1,2,-2c294,76,291,78,288,79v3,-2,7,-3,9,-5c298,74,298,74,299,73v-4,2,-9,4,-13,5c289,76,293,74,296,72v-4,2,-12,7,-17,6c286,76,291,72,296,68v-6,4,-13,8,-20,10c280,76,285,73,289,70v-6,3,-13,7,-19,11c276,74,285,69,293,64v-8,4,-15,9,-22,14c276,72,284,69,290,64v-6,3,-11,7,-18,10c277,68,284,66,290,62v-5,2,-11,6,-16,9c277,66,283,65,287,62v-4,2,-8,4,-13,6c275,65,280,64,283,62xm250,47v6,-4,12,-9,19,-12c267,41,263,47,260,53v4,-5,7,-12,10,-18c267,45,261,56,256,64v7,-7,10,-19,16,-27c269,43,267,51,265,57v3,-6,5,-13,7,-19c273,44,269,52,266,59v4,-5,4,-11,7,-17c271,53,268,61,263,69v5,-6,8,-16,11,-26c273,57,265,70,258,81v7,-9,12,-18,15,-29c273,53,273,54,274,55v-4,8,-7,17,-12,24c267,72,270,64,274,57v,6,-4,11,-7,17c270,71,272,65,274,61v,6,-5,11,-5,15c269,76,269,76,268,77v,4,-4,6,-7,7c261,83,263,81,264,80v-3,1,-5,5,-9,6c256,85,258,84,259,83v-3,1,-5,4,-8,5c253,85,255,83,257,81v-4,2,-7,7,-11,9c248,87,251,85,253,81v-4,5,-9,10,-14,14c245,87,251,81,256,73v-6,6,-11,14,-17,20c240,88,246,85,248,80v-3,3,-6,7,-10,11c244,81,252,71,257,59v-6,10,-11,21,-20,29c239,83,245,79,247,73v-3,5,-7,9,-11,13c235,84,239,83,239,81v3,-2,6,-6,8,-9c243,76,240,80,235,84v,-1,,-1,,-1c241,76,245,71,250,63v-5,7,-10,13,-15,19c234,82,234,81,234,81v4,-6,9,-10,12,-17c245,66,244,68,242,69v,1,1,,1,c240,72,237,77,234,79v1,-4,5,-7,7,-11c238,71,236,75,233,77v,,-1,,-1,-1c236,68,242,62,248,55v-3,3,-6,5,-7,8c237,66,234,72,230,76v3,-7,8,-13,13,-19c237,62,233,70,228,77v4,-9,8,-17,15,-23c240,56,238,58,236,60v,1,1,,1,1c232,65,230,72,226,78v1,-6,5,-12,8,-17c231,64,229,68,227,72v,-5,4,-9,6,-13c231,61,229,64,227,67v3,-10,12,-17,23,-20xm248,31v,4,-2,8,-4,13c246,41,247,39,248,36v1,3,,7,-1,10c245,46,243,47,242,47v2,-5,4,-11,5,-17c247,30,247,31,248,31xm236,10v-1,3,-2,6,-3,9c235,16,236,13,236,9v1,,1,-1,2,-1c238,15,236,20,234,27v2,-4,3,-9,4,-12c239,13,239,11,239,9v1,5,-1,11,-2,17c239,22,240,17,241,11v2,6,-3,14,-4,21c240,27,241,20,242,14v1,10,-5,22,-7,32c239,36,241,28,244,17v2,9,-4,18,-5,27c242,37,244,30,245,23v,8,-4,17,-6,25c242,41,244,34,246,26v,8,-3,20,-9,25c237,49,239,49,238,47v-2,2,-2,5,-4,6c235,52,236,50,236,48v-2,2,-3,6,-6,9c232,53,233,51,235,47v-3,4,-5,9,-8,13c227,59,227,59,227,59v3,-6,5,-12,7,-20c232,45,230,52,227,57v-1,-1,,-2,-1,-2c229,49,232,42,233,35v-2,6,-4,11,-7,17c228,46,230,40,231,33v-2,5,-3,12,-5,17c225,42,230,34,232,25v-3,6,-5,14,-7,20c224,35,229,26,232,17v-4,7,-7,15,-8,23c222,37,224,34,224,32v2,-9,4,-18,12,-22xm228,17v-2,5,-4,11,-6,17c222,28,225,22,228,16v,,,1,,1xm226,18v-2,5,-4,9,-5,14c220,31,220,31,220,31v2,-5,2,-10,6,-13xm223,20v-1,3,-3,6,-4,10c217,27,221,22,223,20xm218,25v,1,-1,2,-1,3c217,28,216,28,216,28v1,-1,1,-2,2,-3xm211,30v-2,6,-5,10,-8,15c203,45,204,46,204,45v2,-4,5,-8,7,-13c211,38,207,45,204,49v,1,-1,2,-1,3c207,45,210,39,213,32v,5,-1,10,-2,15c213,41,214,36,214,29v1,1,1,1,1,2c215,32,215,31,215,32v-1,6,-1,14,-2,21c215,45,216,36,215,30v1,,1,,2,1c216,39,216,46,215,54v2,-8,2,-16,2,-23c217,31,218,31,218,31v2,8,,18,-1,26c219,50,219,43,220,37v1,6,,16,-1,22c221,52,221,45,221,38v1,2,2,5,1,7c223,45,223,46,223,45v1,3,-1,4,,5c224,50,223,49,224,49v2,9,1,21,,30c223,78,224,77,223,76v-1,1,-1,2,-2,3c223,76,224,71,224,67v-1,4,-2,10,-5,13c220,76,222,72,222,68v,,1,,1,c223,67,222,67,222,67v-1,5,-3,11,-6,15c218,79,219,76,220,73v-1,1,-2,3,-3,4c219,74,219,71,220,68v,-1,,-1,,-2c218,73,217,79,213,84v1,-2,2,-4,2,-6c215,78,215,79,215,79v,-2,1,-3,1,-5c215,77,214,81,212,84v-1,,-1,1,-2,1c213,81,214,73,217,68v,,-1,,-1,c214,73,213,78,211,83v,,,-1,,c210,85,209,87,207,88v3,-5,5,-12,7,-18c214,70,214,70,214,70v-3,7,-5,15,-10,22c205,90,206,86,208,84v,,-1,-1,-1,-1c207,83,207,83,207,83v2,-3,2,-6,4,-10c211,73,211,73,211,72v-1,1,,1,-1,1c210,73,210,73,210,72v,,-1,1,-1,1c207,79,204,86,201,92v,-1,1,-2,1,-4c202,88,202,89,201,89v2,-3,3,-6,4,-9c205,79,205,80,205,79v,-2,1,-3,1,-5c204,78,202,84,200,89v,-2,2,-5,2,-8c200,84,199,88,198,92v,,-1,2,-2,3c198,89,199,82,200,75v-2,6,-4,13,-6,19c194,89,198,80,199,73v-2,6,-4,12,-6,17c193,84,198,77,199,70v-2,5,-5,11,-7,16c193,80,197,73,199,66v-3,5,-5,11,-7,16c191,77,196,71,197,65v-3,4,-4,10,-7,14c190,73,195,68,196,62v-2,5,-5,10,-7,15c190,69,195,62,197,54v-2,5,-5,13,-9,19c191,65,194,59,197,52v-3,6,-7,13,-10,20c188,69,190,65,192,62v,-2,1,-3,2,-5c191,61,189,66,186,71v1,-6,5,-10,7,-16c190,59,188,64,185,68v,,,,,c186,65,188,63,189,61v-2,1,-3,3,-4,5c186,59,191,52,197,48v2,-3,5,-6,7,-8c207,37,208,33,211,30xm205,88v,-2,1,-4,1,-5c207,84,205,86,205,88xm204,81v-1,1,,,,-1c205,81,204,81,204,81xm193,99v1,-4,3,-7,4,-11c197,88,197,88,197,88v-1,4,-2,7,-4,11xm198,85v,1,,1,,2c197,86,198,86,198,85xm204,34v,1,,2,-1,4c203,36,203,34,203,32v,,,,,c204,32,203,34,204,34xm194,12v1,1,1,1,2,2c196,16,197,19,197,21v,-1,,-4,,-5c199,17,198,20,199,22v1,-1,-1,-2,,-3c200,21,200,24,201,25v,1,,1,,1c201,28,202,30,203,32v,,-1,,-1,c203,34,201,37,202,39v,1,,1,,1c201,37,202,34,202,30v-2,3,,9,-2,11c200,37,201,31,200,27v,6,,12,-2,17c198,39,199,33,198,28v,5,,11,-2,17c197,38,198,30,196,23v1,6,1,16,-1,22c193,34,194,24,194,12xm189,9v1,2,1,5,2,7c191,15,190,12,191,10v1,,2,1,3,2c194,22,193,29,193,38v-2,-6,-1,-12,-2,-18c191,23,191,26,191,28v-2,-4,-2,-9,-2,-14c188,15,189,20,189,21v-3,-2,-1,-5,-2,-6c187,15,187,16,187,17v-3,-2,1,-5,2,-8xm164,12v1,1,,2,1,2c166,13,164,11,166,10v,1,,2,1,4c167,12,167,11,166,9v1,,2,-1,2,-1c169,10,168,12,169,14v,-3,-2,-7,1,-9c170,9,171,11,172,15,173,14,169,4,171,4v2,-1,3,11,5,12c175,12,173,7,172,3v4,6,6,13,8,20c179,17,176,10,174,5v1,,1,1,2,1c182,13,185,21,187,31v-1,-6,-2,-12,-5,-17c190,22,190,37,193,47v-1,1,-1,2,-2,3c191,44,190,36,189,31v,7,3,15,,21c188,48,189,41,187,37v,,,1,,1c187,39,187,38,187,37v,1,,3,,3c187,40,187,39,187,38v2,8,3,15,-2,21c185,54,187,46,186,41v,8,-1,15,-2,21c184,54,184,46,183,38v,7,1,17,-1,25c181,57,182,50,181,43v,,-1,,-1,c180,43,180,43,180,44v,5,1,11,1,15c181,60,181,60,181,61v-2,-6,-2,-16,-5,-23c177,44,179,53,179,60v-1,,-1,,-1,c177,55,176,49,175,44v,3,1,10,1,15c175,58,174,59,173,59v-1,1,-2,1,-3,1c169,55,168,49,167,43v-1,6,3,13,2,19c166,57,165,49,164,43v,6,1,14,4,20c167,63,167,64,166,65,163,50,162,34,165,20v-5,16,-3,31,1,45c166,66,165,66,165,66v-2,-6,-4,-15,-4,-23c160,52,162,59,164,68v,,,1,-1,1c161,60,159,50,159,41v-1,11,2,20,4,29c159,61,156,51,157,41v-2,9,,20,2,30c156,65,156,55,155,47v,7,1,13,2,19c149,48,159,30,164,12xm154,60v,,,1,,1c154,61,154,62,154,62v,,-1,-1,,-2xm153,52v1,3,,6,1,8c153,58,153,55,153,52xm133,6v2,4,2,8,2,13c136,15,135,9,134,6v,,1,,1,-1c136,10,138,15,138,20v1,-6,-1,-10,-3,-15c138,9,140,14,141,20v,-5,-2,-10,-4,-14c143,10,144,18,146,26v,-6,-2,-11,-4,-16c147,14,148,20,150,26v,-5,-2,-8,-4,-13c150,16,152,21,154,25v1,9,-2,22,-4,32c150,52,151,49,152,44v-1,3,-2,7,-3,9c150,46,151,39,150,32v,7,,16,-2,22c146,46,150,38,149,30v-1,6,-2,14,-3,21c143,45,147,37,146,29v-1,6,-1,12,-2,18c141,41,144,34,143,28v-1,5,-1,10,-1,16c139,39,141,31,139,25v1,5,,11,1,15c136,37,139,31,138,26v-1,4,-1,7,-1,12c134,37,136,32,135,29v,3,,5,,8c132,35,133,30,133,26v-1,3,-1,6,-1,9c130,34,131,30,130,28v,2,,4,,6c130,34,129,33,129,34v,-1,,-1,,-1c128,31,129,28,129,26v-1,2,-1,5,-1,7c127,33,127,32,126,32v,-11,6,-17,7,-26xm148,56v,-1,1,-1,1,-2c150,54,149,56,148,56xm118,51v,,,,1,c119,51,119,51,119,51v3,-4,-1,-10,2,-14c120,38,121,38,122,38v,,-1,-2,,-3c123,37,123,41,125,43v,-2,-1,-4,-1,-6c126,41,128,45,130,50v,-2,-2,-5,-3,-7c127,40,124,37,123,34v5,5,8,11,11,18c132,45,128,40,125,34v5,5,8,12,12,17c135,46,131,41,128,36v2,,2,3,4,4c134,41,136,46,138,49v,-2,-1,-4,-2,-5c136,43,135,42,134,41v,-1,-2,-2,-3,-3c142,43,144,56,151,65v,1,,2,,2c152,67,152,67,152,67v,-1,,-1,,-1c155,70,161,75,158,82v-1,-3,-2,-6,-3,-8c155,77,158,81,158,85v-1,-1,-1,-4,-2,-5c156,83,158,87,157,91v-1,-2,-1,-4,-1,-5c156,90,158,93,157,97v-1,,-1,,-1,c157,98,156,101,156,102v,-2,,-3,-1,-6c155,99,156,102,155,105v-1,-4,,-10,-3,-15c154,95,154,98,154,103v-1,-2,-1,-4,-1,-7c152,95,152,92,151,90v,5,2,7,1,12c151,102,150,102,150,101v,-1,,-1,-1,-2c149,94,147,88,145,82v1,6,4,12,4,19c149,101,148,101,148,101v,-2,-1,-4,-1,-6c147,94,147,94,146,94v,-4,-1,-7,-2,-11c144,87,146,91,146,95v2,4,1,10,3,14c149,109,149,109,149,109v1,2,,4,,6c149,115,149,115,149,115v-1,1,,2,,3c147,116,149,112,148,111v,-6,-3,-13,-4,-18c144,91,143,87,143,85v,3,1,8,1,11c147,102,147,109,148,116v-2,-4,-1,-8,-3,-11c146,109,146,112,147,115v-2,-2,-3,-4,-2,-7c144,108,144,107,144,107v,2,,3,,5c142,108,141,104,139,99v,2,1,4,1,6c138,102,135,100,134,97v,,,,,c132,96,131,93,130,91v,2,1,3,1,4c129,93,128,90,127,87v,2,1,3,1,4c125,91,120,79,122,78v-2,2,1,7,1,9c122,86,121,86,120,84v,,,1,,1c114,76,117,61,119,52v-1,-1,-1,-1,-1,-1xm100,41v-1,1,-1,,-1,c99,40,99,41,100,41xm96,38v,,,,,c96,39,97,38,97,39v-1,,,-1,-1,-1c96,38,96,38,96,38xm92,35v-1,,-1,,-2,-1c91,34,91,35,92,35xm70,29v3,3,6,8,9,10c76,36,74,31,70,28v4,1,7,6,10,9c77,33,75,30,71,27v2,-1,4,,5,1c91,33,101,44,110,54v2,3,6,4,5,7c115,61,115,61,116,61v-1,1,-1,3,,4c115,65,115,65,115,65v,-1,,,,c113,62,111,58,108,55v2,5,7,8,7,13c113,65,111,63,110,60v,4,6,8,4,13c110,66,107,58,102,53v,,,,,c106,61,112,68,114,77,110,68,106,60,101,52v,-1,,,1,c101,51,100,50,98,48v6,11,14,22,17,35c109,73,103,62,95,54v7,9,14,19,18,29c113,84,113,84,112,84,109,78,106,72,102,66v3,6,7,12,10,18c108,82,106,76,103,72v1,2,2,5,4,7c108,81,109,83,111,85v-2,-2,-3,-4,-4,-6c96,62,81,48,70,31v,-1,,-1,,-2xm109,87v-1,-2,-3,-3,-3,-5c107,83,109,85,109,87xm74,54v,-1,,,,c73,51,71,49,71,45v2,2,2,4,4,6c70,46,71,40,70,32v7,13,18,23,27,35c97,69,100,72,101,75,98,71,95,67,92,62v5,9,12,17,17,26c103,81,97,74,92,67v4,8,11,15,16,23c101,82,93,75,87,66v5,10,14,17,20,25c97,82,86,72,80,60v6,14,18,22,27,34c103,90,98,85,94,81v4,5,10,10,14,15c103,93,98,88,94,84v3,5,10,9,14,15c105,97,102,94,99,91,91,84,83,76,77,67v2,4,6,9,9,13c81,79,78,72,76,68v1,4,3,7,5,10c74,74,73,62,74,54xm105,98v-2,-1,-3,-4,-5,-5c102,94,103,96,105,98xm57,84v3,5,6,9,10,14c61,90,56,82,53,72v1,,1,1,1,1c57,75,60,79,63,81,60,78,56,75,54,71v5,3,9,7,14,10c64,78,60,75,56,71v5,2,8,4,12,6c65,75,60,73,57,70v22,7,39,20,51,37c106,105,103,102,100,100v2,1,4,4,6,5c106,107,110,108,109,111v-3,-4,-6,-8,-10,-12c102,104,108,108,110,115,103,106,97,96,86,91v11,6,18,16,25,27c106,112,102,106,97,101v7,9,14,17,20,26c109,119,103,109,94,102v9,9,17,19,25,29c118,131,117,129,116,129v-3,-5,-10,-10,-15,-15c104,117,108,121,112,124v1,3,5,6,7,9c113,128,108,123,103,117v5,7,12,13,18,19c110,128,100,117,90,107v,,,,,c99,117,109,128,120,136v,1,2,1,2,2c104,128,93,111,78,97v13,13,24,29,40,40c106,130,96,119,86,110v6,7,13,12,18,18c106,130,108,131,110,133v1,,3,1,4,2c113,134,112,134,110,133v,,,,,c103,129,97,122,91,117v1,3,5,5,7,7c101,127,104,130,108,133,100,130,94,122,88,117v3,4,8,9,13,13c92,125,85,117,78,111v1,2,3,3,5,5c83,116,83,116,83,116v3,3,6,7,10,10c86,123,82,117,77,112v4,4,7,10,13,13c82,122,76,114,70,107v4,7,10,13,16,18c79,123,76,117,71,113v3,4,7,8,12,12c80,126,79,123,77,122v,1,2,2,3,3c77,126,74,121,73,118,67,110,61,101,58,91v3,5,6,9,10,14c64,98,58,93,57,84xm126,148v,1,,1,,1c125,149,125,148,124,148v,1,1,2,1,2c125,150,125,150,124,150v,,-1,,-1,-1c122,150,122,150,122,150v1,2,6,3,7,6c128,155,126,154,124,153v2,2,5,3,6,6c128,157,126,155,123,154v,,1,,1,c123,154,122,153,121,153v3,3,8,6,11,9c128,159,123,157,120,154v-2,-1,-4,-4,-6,-3c120,155,124,158,130,162v-1,,-1,,-1,c129,163,131,163,130,164v-3,-3,-7,-6,-11,-9c119,155,119,155,119,155v2,3,5,4,8,6c129,164,134,168,137,171v-3,-2,-5,-4,-8,-6c129,165,129,165,128,165v,-1,-2,-1,-2,-2c124,163,123,161,121,161v5,3,9,7,12,11c131,171,129,167,127,167v-3,-3,-5,-5,-8,-6c122,163,125,166,128,169v-2,-1,-3,-2,-5,-3c123,165,121,164,119,163v,,,,,c120,165,121,165,122,166v-1,,-1,-1,-2,-1c121,166,123,167,124,168v-1,1,-2,-1,-3,-1c122,168,122,168,123,168v-2,,-3,-2,-5,-2c118,167,120,167,121,169v-4,-1,-6,-5,-10,-6c113,165,115,166,117,167v,1,,,-1,c116,167,116,168,116,168v,,,1,,1c114,168,113,166,111,165v2,3,8,5,9,9c115,172,111,168,107,165v4,4,8,6,12,10c117,174,115,173,113,171v4,4,9,7,12,10c120,177,115,174,110,170v3,3,7,6,11,9c121,179,121,179,120,179v2,2,3,3,5,4c127,185,130,185,131,187v-2,-1,-3,-2,-5,-3c126,186,129,186,130,188v-7,-3,-10,-8,-16,-11c99,166,85,151,77,133v1,,1,,1,c78,132,78,132,78,132v1,-8,14,-5,19,-2c106,137,122,136,126,148v-1,,-1,-1,-2,-1c124,148,125,149,126,148xm132,165v-1,-1,-1,-1,-1,-1c131,164,131,164,131,164v,,,,1,1xm134,193v-1,,-2,-1,-3,-2c134,194,138,195,141,197v-3,-1,-5,-2,-8,-3c133,193,134,194,134,193xm126,187v3,2,7,3,10,6c132,191,129,189,126,187xm97,176v,-1,,,,-1c96,175,95,175,94,175v,,,,,c93,175,92,175,92,174v-1,,-1,,-1,c91,174,91,174,92,174v,,1,1,2,1c94,175,94,175,94,175v,,,,,c99,175,103,176,107,177v-3,,-7,-1,-10,-1xm101,178v,,1,,1,-1c102,177,102,178,102,178v,,,,-1,xm101,170v-3,,-4,-1,-6,-1c97,168,99,169,101,170xm94,166v,-1,1,,1,c95,167,94,166,94,166xm96,166v,,,,1,c96,167,96,166,96,166xm101,171v-1,,-1,,-2,c100,171,101,171,101,171xm99,171v,,-1,,-1,c98,170,99,171,99,171xm103,174v-2,,-4,,-5,-1c99,173,102,173,103,174xm103,175v,,,,,c100,175,95,173,92,173v4,,8,1,11,2xm98,175v-1,-1,-1,-1,-2,-1c96,174,96,174,96,174v1,,2,,2,1xm108,176v,,,1,1,1c108,177,108,176,108,176xm111,179v-1,,-4,,-4,-1c108,178,109,178,111,179xm108,177v,1,-1,,-1,c108,177,108,177,108,177xm104,175v1,,2,,2,1c107,176,107,176,107,176v-1,,-2,,-3,-1xm105,178v,,1,,2,c106,178,106,178,106,178v,,-1,,-1,xm106,179v3,,5,1,8,2c110,181,107,180,103,179v,-1,2,,3,xm115,136v,,1,,1,c116,136,116,136,116,136v,,,,,1c116,137,116,136,115,136xm,92v,,1,-1,1,-1c1,90,,92,,92xm4,101v3,3,5,7,8,10c11,108,7,104,5,100v,,,,,-1c9,104,12,109,17,113,13,107,7,101,4,95v5,5,9,11,16,15c14,105,8,99,3,93v3,2,6,4,9,6c10,97,7,94,4,92v5,-2,13,2,18,2c18,93,12,92,8,91v18,,34,3,50,8c59,101,60,103,61,104v-4,-2,-9,-4,-13,-6c54,102,60,103,64,109v-5,-3,-11,-6,-16,-9c54,104,61,107,66,113,60,109,55,105,48,103v8,4,17,8,22,16c62,113,54,107,44,102v11,6,22,13,30,22c67,119,60,114,53,110v8,6,17,11,23,19c68,122,59,115,50,110v9,7,19,12,26,21c65,122,53,113,41,106v11,9,25,16,35,27c70,129,64,125,59,121v5,5,11,9,17,12c76,134,75,134,76,135,63,129,52,121,42,113v10,9,21,17,34,23c76,137,76,137,76,138,69,135,63,131,56,128v6,4,15,8,21,12c68,137,59,132,50,127v9,7,20,10,29,16c69,140,59,134,50,129v7,5,15,10,24,13c76,144,80,144,81,146,64,141,50,133,37,123v13,11,28,20,46,25c83,149,84,149,84,149,75,147,66,143,56,139v6,3,13,6,19,9c64,146,55,139,45,135v8,4,16,8,24,12c57,145,49,138,39,132v6,5,13,10,21,14c50,143,42,136,33,132v7,4,15,9,22,14c49,144,45,140,40,137v2,3,6,4,8,7c49,144,50,144,51,145v,,,,1,c51,145,51,145,51,145,31,136,12,121,4,101xm22,175v2,,3,2,5,2c25,175,20,175,19,171v3,2,7,4,11,5c26,174,20,173,17,169v,,,,1,c18,169,18,169,19,169v-1,,-2,-1,-3,-1c14,166,12,164,11,162v1,,2,,3,c13,162,12,162,10,161v,,,,,-1c11,161,12,161,13,161v-1,-1,-4,-1,-4,-2c11,159,12,159,13,159v,-1,-4,,-4,-2c13,158,20,161,26,159v-6,,-12,,-17,-3c11,156,13,157,15,157v-1,-1,-4,-1,-5,-1c11,154,14,155,15,155v3,,7,1,10,1c23,155,18,155,14,154v4,-1,9,1,12,1c24,154,20,154,18,154v2,-1,5,,8,c26,154,25,154,25,154v-1,,-2,-1,-4,-1c23,153,25,153,27,153v,,,,-1,c35,153,42,154,49,155v,-1,-2,,-2,-1c48,154,50,155,51,154v-2,-1,-4,,-7,-1c44,153,44,154,44,154v-8,-2,-17,-2,-24,-2c30,150,44,150,56,153v-8,-3,-16,-4,-23,-4c39,147,48,147,56,148v,,-1,,-1,c55,148,56,148,56,148v,,,,1,c58,149,62,149,63,149v1,,,,1,c71,149,80,150,85,153v1,1,5,2,6,4c89,157,86,156,84,156v4,1,9,1,9,5c90,160,88,159,85,158v,1,1,1,2,1c87,159,87,159,87,159v2,1,6,2,8,3c92,162,88,161,86,160v1,1,3,1,4,2c90,162,90,161,90,161v2,1,3,2,5,2c95,164,96,164,96,164v-5,-1,-9,-2,-14,-3c86,162,89,163,93,164v,,,,,c93,165,94,164,94,165v-3,,-5,-1,-8,-1c88,165,91,165,93,166v-1,-1,-2,-1,-2,c90,166,87,165,87,165v,,,,-1,c89,166,91,166,94,167v,1,,1,,1c92,168,90,168,88,168v-1,,-1,,-1,c84,167,80,166,78,166v4,2,10,2,14,4c92,170,93,170,93,170v-1,-1,-2,-1,-2,-1c93,169,94,170,96,170v-1,,-2,-1,-3,c93,170,94,170,95,170v,,,,,c95,171,96,171,96,171v-4,,-8,-2,-12,-2c86,170,87,170,89,170v,1,,1,,1c91,170,93,172,94,172v1,,1,-1,1,-1c96,171,96,172,97,171v,1,,1,,2c95,173,92,171,90,172v-2,,-4,-1,-6,-1c86,172,88,172,90,173v-1,,-3,-1,-5,-1c86,173,87,173,88,173v-1,1,-2,,-2,c86,174,88,174,90,174v,1,,1,,1c90,175,92,175,92,175v2,,4,2,7,2c99,177,99,177,99,177v-3,,-5,-1,-7,-1c95,178,99,177,103,179v-4,,-9,-2,-12,-2c96,179,103,179,109,181,98,180,88,178,78,176v5,1,8,2,13,3c91,180,90,178,89,179v1,1,2,1,3,1c92,181,90,180,90,181v2,1,7,,10,1c95,184,88,181,84,181v5,2,12,1,17,3c98,185,93,183,90,183v,,,,,1c92,184,94,185,97,185v-1,,-2,,-2,c94,185,93,185,92,185v-1,-1,-2,,-2,-1c89,186,92,185,93,186v-6,1,-12,-1,-17,-2c81,183,85,185,89,185v-7,-2,-14,-2,-20,-4c71,182,73,183,76,184v-3,,-8,-2,-11,-2c73,185,80,185,89,187v-7,1,-15,-3,-23,-3c72,186,79,187,86,188v-5,2,-11,-1,-18,-2c68,186,68,186,68,186v1,1,3,1,4,2c76,188,79,189,83,189v,1,-2,1,-2,1c76,189,72,189,67,187v4,2,9,3,14,3c76,192,70,189,65,188v4,2,9,3,13,4c72,193,66,189,59,189v5,2,13,3,18,3c76,194,73,195,72,196,53,192,35,186,22,175xm91,169v-1,,-2,,-2,-1c90,168,90,168,91,169xm105,184v,-1,-1,,-1,-1c103,184,102,183,102,183v1,,1,,2,c104,183,105,183,105,183v,1,1,,,1xm102,183v,,-2,,-2,-1c101,183,101,182,102,183xm99,180v,,-2,,-2,c98,180,98,180,99,180xm122,203v5,1,9,1,13,1c129,204,123,205,118,205v5,1,11,,16,c132,206,127,206,124,207v1,,2,-1,3,c125,207,122,207,120,207v4,1,8,1,12,c130,209,127,208,126,209v-1,-1,-3,,-4,1c120,209,117,210,115,209v5,2,13,1,18,1c129,213,122,212,116,213v6,,11,,16,-1c129,215,123,214,118,215v5,,10,,14,c129,217,123,215,119,216v1,1,2,,2,c120,217,118,216,116,217v4,1,8,,12,c126,218,123,218,121,218v3,,6,,9,c125,219,119,219,113,219v2,1,4,,6,1c119,220,118,220,118,220v5,,10,,14,c125,222,119,221,111,221v5,2,13,1,19,1c125,224,120,223,115,224v5,1,14,,19,c127,225,121,226,115,226v5,,14,2,20,c135,226,135,226,135,226v-5,2,-14,3,-21,3c120,230,128,229,135,228v,-1,,-1,,-1c135,227,136,228,136,228v-5,1,-7,2,-13,2c127,231,131,230,136,229v-34,7,-59,4,-75,-15c69,205,75,194,87,191v-1,1,-3,1,-4,3c88,192,93,190,98,189v-4,,-7,2,-10,2c98,186,112,186,124,188v-2,,-6,-1,-8,c119,188,124,187,126,189v-5,,-12,,-17,1c116,190,124,188,129,192v-5,,-11,-1,-16,c119,193,129,190,132,195v-7,-1,-15,-2,-21,-2c118,194,127,194,134,196v-8,,-16,,-23,c119,198,129,195,137,198v-7,,-15,,-21,1c123,199,130,198,139,199v-8,1,-15,,-21,1c122,200,126,200,129,200v-12,1,-24,,-34,2c112,201,127,201,142,202v-7,,-13,1,-20,1xm141,201v-1,,-4,,-5,-1c138,200,139,201,141,201xm135,200v-1,1,-2,1,-3,c133,201,134,200,135,200xm132,200v-1,1,-2,,-2,c130,200,131,200,132,200xm130,200v,1,-1,1,-1,c130,200,130,200,130,200xm179,224v1,,2,,3,c181,224,180,224,179,224xm195,224v,,-4,-1,-4,-1c174,216,160,205,144,196v-5,-3,-10,-9,-15,-13c129,182,128,180,126,179v-1,-2,-3,-4,-5,-6c121,173,121,173,121,172v2,,5,-2,7,c127,172,127,172,126,172v,1,1,1,2,1c128,173,127,173,128,173v,,,-1,,c128,173,128,172,128,172v1,,1,,1,c133,173,135,176,138,178v1,1,2,2,3,3c141,181,142,182,142,182v-1,,-1,,-2,c141,181,140,180,139,181v,1,2,2,3,2c143,184,143,184,143,185v-1,-1,-2,-2,-3,-3c140,182,140,182,139,182v2,2,3,3,5,4c144,186,145,186,145,186v,,,1,,1c145,187,145,187,145,187v-2,-1,-4,-2,-5,-4c140,183,139,183,139,183v1,2,2,2,3,3c145,188,148,189,150,191v-5,-6,-10,-13,-11,-21c136,164,132,158,128,152,124,133,113,119,110,99v-1,-2,,-4,-1,-6c110,92,110,91,111,90v1,-1,3,-2,4,-3c131,90,137,106,147,118v1,3,2,6,1,10c148,128,148,128,148,128v,3,-1,6,,8c148,136,147,136,147,136v,,,,,c147,137,148,138,148,139v,,,1,-1,c147,139,146,137,145,135v,,,1,-1,1c145,137,146,137,146,139v-1,-1,-1,-2,-2,-3c143,136,143,136,143,136v,1,,1,1,1c143,138,143,137,142,137v,,,,,c137,137,138,131,135,129v,,,,,c135,128,134,127,134,127v-1,,,1,,2c134,129,134,130,134,130v-2,-1,-1,-2,-3,-3c133,129,133,132,135,135v-1,3,3,5,4,7c139,144,140,144,140,145v-2,-1,-3,-4,-5,-5c136,142,138,145,140,147v,,,,,1c139,145,136,143,135,141v1,3,3,5,4,7c140,148,139,148,140,148v,1,,1,,1c137,147,135,144,133,141v,1,1,3,2,4c136,147,137,149,139,150v,,,,1,c140,150,140,151,140,151v-3,-2,-5,-5,-7,-7c133,145,134,147,136,148v,2,2,3,4,4c137,152,135,149,133,146v1,4,5,6,7,9c138,154,136,152,134,150v,,,1,,1c135,152,135,153,136,153v1,1,1,1,1,1c137,154,138,155,138,155v,,-1,-1,-1,-1c137,154,137,154,136,153v-1,,-1,-1,-2,-2c130,144,130,133,125,127v,,,1,1,1c125,128,125,128,125,128v,-1,-1,-2,-2,-3c124,126,124,126,125,127v-1,-2,-2,-4,-3,-6c122,121,122,121,122,121v,,,,,c122,121,122,121,122,121v-1,,-1,-1,-1,-2c121,121,123,123,123,125v-1,-2,-2,-6,-4,-8c119,117,119,118,120,118v-1,2,,4,1,4c121,123,121,123,121,123v9,9,8,25,15,34c136,157,136,157,135,157v1,3,3,5,5,7c139,164,140,165,140,165v,1,1,1,,1c141,166,141,166,141,166v,-1,-1,-1,,-1c143,165,144,167,146,167v,1,,2,,3c145,169,144,168,144,167v-1,,-1,,-1,c143,170,146,171,147,173v-1,,-2,-1,-3,-2c144,172,146,173,147,174v,,1,,1,1c146,175,146,174,145,173v,2,3,2,3,4c147,176,146,176,145,175v,,,,,c145,175,145,175,146,175v,1,-1,1,-1,1c143,173,142,170,141,167v,-1,,,,c142,172,144,177,148,179v,,1,,1,c151,182,150,184,149,186v2,,3,-2,5,-3c157,186,158,189,163,190v,1,2,1,3,3c167,195,174,196,176,193v2,,3,3,5,5c182,198,183,198,184,198v-1,1,-1,1,-1,1c183,199,183,200,183,200v1,,1,,1,c184,201,185,201,186,200v,,-1,-1,,-1c186,199,187,200,187,201v1,,1,-1,1,-1c188,200,186,199,186,198v3,3,8,5,11,2c197,200,197,200,197,200v-3,2,-8,,-10,-2c191,197,192,194,194,192v,,,,,c195,192,197,193,198,192v,-1,,-1,-1,-1c197,191,197,192,196,192v1,,1,-1,,-1c198,190,201,191,202,190v1,,4,,5,c205,192,203,193,201,194v2,,6,-2,8,-5c210,189,210,189,210,189v-2,2,-3,4,-6,5c204,194,205,194,205,194v3,-2,6,-5,9,-7c211,191,207,193,204,196v5,-2,9,-7,12,-11c214,191,208,194,204,197v,,,,,c199,203,193,202,187,203v1,,2,,2,1c189,204,189,204,190,204v,,,,,c192,204,195,205,197,203v2,-1,4,-2,5,-3c207,198,211,194,215,191v3,-5,7,-8,8,-12c224,179,224,178,225,177v1,-1,1,-4,3,-4c229,173,229,173,230,173v1,3,4,4,5,6c235,180,234,180,234,180v,,,1,1,1c225,188,216,198,205,204v-1,,-1,,-1,c197,207,189,206,183,208v8,1,19,-7,24,2c202,209,198,207,194,211v,-1,-2,,-3,c191,212,191,212,192,212v,,,,1,c182,216,173,210,164,205v,,,,,c166,206,167,207,168,208v6,6,20,8,29,4c197,212,197,212,196,212v1,-1,2,-1,2,-1c199,210,199,210,200,209v-1,1,-1,1,-2,2c198,211,197,211,197,212v,1,4,-1,5,-2c202,210,202,210,202,210v-1,1,-3,2,-5,3c199,214,202,211,204,210v-1,2,-3,4,-5,4c201,215,204,213,206,211v1,1,3,,3,-2c209,209,208,209,208,209v2,,2,-1,3,-2c210,207,209,208,208,208v,,,,,c209,207,210,207,211,206v,,-1,,-1,c210,206,210,206,210,206v-1,,-2,1,-3,1c207,206,209,206,210,205v-1,,-2,,-2,c208,205,208,205,209,205v,,-1,,-1,-1c210,204,212,202,213,201v1,-1,3,-3,4,-3c217,198,217,197,217,197v1,,1,,1,c218,198,216,199,216,201v1,-1,2,-3,3,-4c220,198,218,198,219,199v-1,2,-3,3,-4,5c217,203,218,200,220,199v-2,3,-5,5,-7,8c216,205,218,203,220,201v-1,2,-3,4,-5,6c216,207,217,205,218,205v,-1,1,-2,1,-2c220,203,220,203,220,203v-1,2,-2,2,-3,3c218,207,219,205,220,205v-1,2,-3,3,-4,5c218,209,219,207,220,207v,1,-2,2,-3,4c218,211,219,210,220,209v,2,-2,2,-3,4c218,213,219,211,220,211v-1,2,-2,2,-3,4c215,216,213,219,211,221v-1,-1,-3,,-2,1c205,225,200,224,195,224xm219,203v,-1,1,-1,1,-1c220,203,220,203,219,203xm208,205v,,-1,,-1,c207,205,207,204,208,205xe" fillcolor="#d43293 [3204]" stroked="f">
                          <v:path arrowok="t" o:connecttype="custom" o:connectlocs="1270410,311180;627643,808310;896093,717233;1122951,603386;869626,717233;862064,538873;710824,599591;722167,519899;862064,466770;733510,690668;563366,675489;642767,235283;703263,387078;616300,417437;669234,500924;839378,394668;1024646,462975;1092704,368103;695701,489540;593614,576822;627643,565437;673015,580617;620081,626155;604957,497129;586052,618566;725948,671694;816692,599591;1160761,629950;892312,762771;1035989,815899;1251505,785540;1191009,758976;1160761,732412;1191009,683079;1368715,478155;1187228,554053;1183447,356719;1051113,242872;983055,201129;869626,288411;850721,170770;839378,254257;744853,197334;714605,34154;665453,223898;525556,94872;586052,364309;362974,144205;328945,250462;393222,485745;457499,610976;476404,709643;393222,664104;287355,516104;94525,584412;362974,648925;306259,721027;434813,857643;457499,656514;506651,493335;552023,633745;771320,747592;805349,762771" o:connectangles="0,0,0,0,0,0,0,0,0,0,0,0,0,0,0,0,0,0,0,0,0,0,0,0,0,0,0,0,0,0,0,0,0,0,0,0,0,0,0,0,0,0,0,0,0,0,0,0,0,0,0,0,0,0,0,0,0,0,0,0,0,0,0"/>
                          <o:lock v:ext="edit" verticies="t"/>
                        </v:shape>
                        <v:shape id="Prostoročno 5" o:spid="_x0000_s1029" alt="Strok s semeni" style="position:absolute;left:4953;top:3810;width:3740;height:4025;visibility:visible;mso-wrap-style:square;v-text-anchor:top" coordsize="99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" path="m94,78c88,96,59,106,43,99,34,95,27,83,22,87v-2,2,-1,-3,-3,-4c18,81,14,81,13,77,9,67,5,63,4,60v,-3,13,4,12,-1c15,54,,30,2,29,3,28,18,47,23,39v4,-5,12,-4,11,-7c31,23,46,1,48,1v3,-1,,20,3,24c61,39,60,13,63,13v3,,1,15,4,15c75,28,87,4,90,6v3,2,-9,21,-4,30c89,42,99,59,94,78xe" stroked="f">
                          <v:path arrowok="t" o:connecttype="custom" o:connectlocs="355125,296245;162451,376004;83114,330428;71781,315236;49113,292447;15112,227881;60447,224083;7556,110143;86892,148123;128450,121537;181341,3798;192674,94950;238010,49374;253121,106345;340014,22788;324902,136729;355125,296245" o:connectangles="0,0,0,0,0,0,0,0,0,0,0,0,0,0,0,0,0"/>
                        </v:shape>
                      </v:group>
                      <v:shape id="Prostoročno 3" o:spid="_x0000_s1030" alt="Strok s semeni" style="position:absolute;left:4787;top:3435;width:4206;height:4572;visibility:visible;mso-wrap-style:square;v-text-anchor:top" coordsize="98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" path="m97,47v-1,2,-2,4,-3,5c94,54,92,57,91,59v1,1,,1,,2c90,60,91,58,90,57v2,-2,2,-4,4,-5c93,51,94,50,94,49v-2,3,-3,6,-6,9c89,58,88,58,88,59,87,58,86,56,87,54v1,,1,,1,c88,55,87,56,87,56v2,,3,-2,4,-2c90,52,89,54,88,54v,-2,3,-1,2,-2c92,51,93,50,94,48v-2,,-3,4,-5,4c89,50,90,49,91,47v,,,,,c92,46,92,45,93,45v,,,,,c93,45,92,45,92,45v,,-1,1,-1,1c89,46,89,47,88,47v,,,,,-1c87,47,86,47,85,48v,,,,1,1c84,50,83,51,82,53v3,-2,4,-4,7,-5c88,51,85,54,85,57v-1,3,,5,1,8c87,63,85,61,86,58v2,4,2,8,1,11c86,69,86,68,85,68v,,,1,,1c85,69,85,69,85,69v,,1,,1,1c86,70,86,69,86,69v,1,,3,-1,4c84,72,84,70,82,69v,3,3,6,2,9c84,79,85,78,85,79v1,5,-2,10,-6,12c79,89,80,86,79,86v,5,-3,10,-9,8c72,89,68,83,68,78v,,,,,c69,78,68,77,69,77v-1,,-1,,-1,-1c68,74,68,73,68,72v1,1,1,2,1,3c69,76,70,76,70,76v,1,1,1,1,2c72,79,74,83,76,80,75,77,70,75,70,71v,,-1,,-1,c68,68,66,65,64,62v-1,,-1,-1,-2,-1c61,61,62,62,61,62v,-1,1,-1,,-1c61,61,61,61,60,61,59,55,62,46,58,42,57,41,55,41,53,40v,1,1,2,2,3c56,43,56,43,57,43v,1,1,2,1,3c54,43,47,41,48,34v4,,5,-6,8,-3c56,31,56,31,57,32v,,,-1,,-1c59,34,60,36,60,40v,,,,,c60,41,61,41,61,41v,1,1,3,2,4c63,47,64,50,64,52v-1,3,-1,6,-3,8c61,60,61,60,62,60v1,,1,-1,1,-2c63,58,63,58,64,58v1,-3,1,-5,1,-9c66,51,67,54,66,56v,,1,,1,c63,62,73,51,77,56v1,1,1,2,2,2c79,59,79,59,79,59v2,1,,4,1,6c81,62,81,58,82,55v1,,1,,1,c83,54,83,54,83,54v,-1,,-1,,-1c82,54,82,54,81,54v,-2,-2,-2,-2,-3c78,52,78,51,77,52v2,-2,3,-4,6,-5c81,46,79,49,78,50v,-1,,-1,,-1c78,49,78,48,78,48v-1,1,-3,2,-4,3c77,47,81,42,79,37v2,,2,-3,1,-4c80,37,77,39,74,41v,-2,1,-3,3,-4c79,34,77,29,79,26v-1,-1,-2,,-3,c77,26,76,26,76,27v,,,,-1,c75,27,76,27,76,28v-1,-1,-2,-1,-2,1c74,29,75,29,75,29v,,,,,c75,29,75,29,75,29v-1,,-3,1,-4,3c70,32,69,33,71,34v-1,,-1,,-1,c70,34,69,34,69,34v,,,,,c69,35,69,35,70,36v,-1,,-1,,-1c71,35,72,34,72,33v,,,,1,c73,32,73,31,74,31v-1,2,-2,2,-2,4c71,35,70,36,69,37v,-1,-1,-1,-1,-1c67,36,67,36,67,36v,,,,,1c66,36,65,37,65,37v,-1,-1,-1,-1,-2c64,35,64,36,63,36v1,1,,3,1,4c65,40,64,38,65,38v,,,1,,1c66,39,66,38,66,38v,,1,,1,1c70,39,70,43,71,44v1,,1,,1,c76,45,77,40,79,38v-1,4,-2,7,-4,10c74,49,73,50,72,51v,-4,-4,-5,-5,-7c67,43,68,44,68,44v,,1,,,c69,44,69,44,69,44v,-2,-2,-3,-4,-2c65,42,66,42,66,42v-1,-1,-2,,-3,-1c63,41,63,40,63,40v,,,,,c63,39,63,37,63,35v1,,3,-1,4,-3c69,30,70,28,73,28v4,-4,5,-9,8,-14c84,13,85,10,88,9v-2,8,-8,14,-6,21c81,34,85,41,79,44v2,,5,-3,5,-6c85,41,83,43,81,44v,,,1,,1c82,45,82,44,83,44v,,-1,1,-1,1c82,46,82,46,82,46v1,,1,,1,-1c84,46,84,46,85,47v,,,-1,,-1c85,46,85,47,86,47v,-1,,-1,1,-2c86,45,86,45,86,44v,1,,1,,1c86,44,86,44,86,44v-1,,-1,1,-2,1c84,44,85,44,85,43v,,,,,c85,43,86,43,85,42v-1,,-1,2,-2,2c83,43,83,43,83,42v1,,1,1,1,1c84,42,85,41,85,39v,,,,,c83,34,83,29,85,24v-1,,-1,,-1,c84,24,84,24,85,24,86,18,88,12,88,6v,,,,,1c88,7,88,7,88,7v,,,,,c87,7,87,7,87,7v,,,,,c87,7,87,7,87,7v-3,2,-4,4,-6,5c78,19,75,26,68,28v-1,1,-1,2,-2,2c66,30,67,29,67,29v-1,,-1,,-2,c65,29,65,29,65,30v,-1,,-1,,-1c65,29,64,29,64,29v,-1,,-3,,-5c64,24,64,24,64,24v,,,1,,1c64,24,64,24,64,24v,-1,,-2,-1,-3c63,19,63,16,61,13v-1,2,-1,3,-2,5c59,18,59,18,59,18v-1,,-1,1,-2,2c57,20,57,20,57,21v1,-1,1,-2,2,-3c59,20,58,21,57,23v,1,,1,,2c58,24,58,24,58,23v,2,,3,-1,4c56,29,55,30,52,28v-1,1,-1,1,-1,2c51,29,51,29,51,28v,,,,,c50,29,49,30,49,31v,-2,1,-3,1,-4c48,26,47,24,47,22v,,,,,c47,22,47,22,47,22,46,18,47,12,48,7v,-2,,-4,,-5c48,1,48,1,48,1,47,2,47,3,47,3,46,3,46,1,46,v,,-1,,-1,c45,1,45,1,45,2v,,,,,c45,2,45,3,45,3v,,,,,c45,3,44,4,44,5v1,,1,-1,1,-2c47,6,47,11,45,14v,,,,,c46,13,46,12,47,12v,3,-3,6,-5,8c44,20,45,18,46,17v,1,-1,3,-3,4c38,26,45,32,43,37v,2,-2,4,-3,6c39,43,39,42,39,42v1,-1,2,-2,3,-3c40,38,39,42,37,42v5,3,1,9,-2,11c35,52,37,51,37,50v-1,,-1,,-1,c36,52,33,52,33,54v,,-1,,-1,c32,52,35,51,35,49v-2,1,-4,2,-5,c30,49,30,49,30,49v,1,,2,1,2c31,51,31,52,30,52v,1,-1,2,-3,3c27,54,28,54,27,53v2,-3,3,-6,6,-8c34,45,35,44,36,43v2,-3,6,-6,4,-10c40,33,40,35,40,35v-1,3,-2,5,-3,7c35,41,34,41,33,42v2,-3,-2,-3,-1,c32,42,32,42,31,42v1,-1,1,-3,,-4c30,38,30,39,30,39v,,-1,-1,-2,-1c28,39,29,39,29,41,28,39,25,37,26,40v,,1,,1,1c28,41,28,41,28,41v,,,1,,1c26,44,22,45,22,49v-7,,-3,-8,1,-9c23,39,23,38,24,38v1,,2,-1,3,-1c28,37,28,38,29,38v,-1,-1,-1,-1,-1c29,36,29,36,30,35v2,1,3,,4,-1c34,34,33,34,33,33v1,-1,,-1,1,-3c34,31,33,32,34,33v,-7,-1,-13,5,-16c42,14,43,11,45,7,44,6,44,6,44,5,40,15,27,19,33,31v,,-1,,-1,c34,35,28,36,23,38v,,,,,c22,39,21,39,21,40v,,-1,,-1,-1c20,39,20,39,20,39v,2,-1,5,-3,7c16,39,10,37,4,33,3,33,3,31,2,30v-1,,-1,,-2,c,31,1,32,1,33v,4,4,6,6,9c6,42,7,43,7,43v,1,,1,1,1c8,44,8,43,9,42,6,40,3,38,2,34,1,33,1,31,1,30v1,2,2,4,4,6c10,36,15,41,15,47v-1,,-1,-1,-2,c12,45,10,44,9,42,8,43,8,44,8,44v2,1,3,2,5,3c12,48,10,48,9,49v2,3,3,6,5,9c14,59,14,59,14,59v,1,,2,,3c12,61,9,60,7,60v-1,,-3,,-4,c4,63,5,64,7,66v,,,1,1,1c8,68,8,68,8,69v,,,-1,1,-1c8,68,8,68,8,67v2,,4,2,6,2c14,71,14,71,14,73,13,72,11,71,11,70v,,,-1,,-1c11,73,14,73,16,76v-2,,-3,-1,-4,-2c12,75,14,77,16,77v,1,,1,,1c15,78,14,77,13,76v,2,3,3,4,4c16,80,14,79,14,78v-1,,-1,,-1,c13,79,13,79,14,79v,,-1,,-1,c11,76,10,73,9,69v,,-1,,-1,c9,75,11,80,16,83v1,,1,,2,c20,86,18,88,18,91v2,,3,-2,5,-3c26,90,27,95,33,95v,1,2,2,3,3c38,101,45,102,47,98v3,1,4,4,6,6c55,104,55,105,56,105v,,,,,c57,105,58,105,59,105v,-1,,-1,,-1c59,104,59,104,59,104v1,,1,,1,c60,104,60,104,60,104v4,-2,5,-5,8,-7c68,97,68,97,68,98v1,,3,1,4,c72,97,72,96,72,96v-1,1,-1,1,-2,1c71,97,71,96,70,96v2,-1,5,,7,-1c77,95,78,95,78,95v1,,1,-1,2,-1c79,94,79,94,78,94v1,-1,3,-2,4,-3c83,91,85,91,86,89v,,,,,c87,89,87,89,88,88v2,-3,4,-8,4,-12c92,76,92,76,92,76v,-4,-2,-7,,-10c92,63,93,61,92,59v,,,,1,c94,56,95,51,98,48v,,,,-1,-1xm69,39v2,-1,5,-3,5,-5c74,34,74,34,74,34v1,-1,2,-2,2,-2c77,35,73,41,69,39xm74,43v-1,,-1,-1,-1,-1c73,42,74,42,74,41v,1,,1,,2xm79,55v-1,1,-2,-1,-3,-1c76,54,76,54,76,54v1,-2,4,-1,3,1xm75,54v-2,,-4,,-6,1c70,53,74,51,75,54xm69,47v2,1,2,4,1,5c70,51,69,51,70,51,69,50,69,49,68,49v,,1,-1,1,-2xm68,51v,1,1,2,,2c68,52,67,52,67,51v,,1,,1,xm66,49v,-1,-2,-2,-2,-4c67,43,69,47,66,49xm61,38v-1,,,,,-1c61,37,61,38,61,38xm62,41v,-1,,-1,-1,-1c61,39,62,38,61,37v,,,-1,,c61,36,61,36,61,36v,-1,1,,1,-1c62,37,62,39,62,41xm61,17v,,,,,c61,20,62,22,63,24v,2,,6,-1,8c59,29,60,22,61,17xm65,65v1,1,1,3,2,4c67,73,67,76,65,80v-2,-4,,-10,,-15xm44,73c40,76,32,70,29,75v-1,-3,,-7,4,-6c32,70,33,70,33,70v1,,1,-1,2,c34,71,33,70,32,71v3,1,7,-2,11,-1c44,69,46,68,47,67v2,,2,-1,3,c48,68,47,70,46,71v,1,-2,1,-2,2xm40,83v-1,,-3,1,-4,1c37,83,38,82,39,82v,-1,,-1,,-1c38,80,37,82,36,82v,-1,,-1,,-2c36,80,36,80,36,80v3,-1,5,-3,7,-5c42,77,41,81,40,82v-1,,,,,1xm36,85v,,1,,2,c37,85,37,85,37,85v,,-1,,-1,c36,85,36,85,36,85xm35,79v,,-1,,-2,1c33,79,33,80,33,79v-2,,-3,-1,-4,-1c29,77,29,77,29,76v1,-1,3,-3,4,-2c35,74,38,76,41,75v,1,-1,1,-1,1c38,77,36,78,33,79v1,,1,,2,xm38,78v,,-1,,-1,c37,78,38,78,38,78v,,,,,xm41,59v-1,1,-2,1,-4,2c38,60,37,60,37,59v1,-1,3,-1,4,-1c41,59,41,59,41,59xm47,64v-1,1,-2,,-2,1c41,62,37,66,35,65v-1,,-1,,-1,1c34,66,35,66,35,66v-1,,-2,1,-2,c33,66,33,66,34,66v-1,-1,,-1,-1,-2c37,64,43,60,47,64xm46,62v,,,-1,,-1c46,61,46,61,45,61v-1,,-1,-1,-2,-1c43,59,43,59,43,59v1,,2,-1,3,c47,60,47,60,47,61v,,-1,,-1,1xm42,58v,,,,,-1c42,57,43,57,44,57v-1,1,-2,1,-2,1xm36,68v,,,,1,c38,67,44,66,47,67v-3,3,-8,1,-12,3c35,69,36,69,36,68v,,,,,xm34,62v,,-1,-1,-2,-1c33,58,35,59,36,60v,1,-1,2,-2,2xm35,67v-4,-1,-10,,-11,5c22,72,21,75,19,75,20,69,29,64,35,67xm50,65v,-1,,-1,,-2c51,62,52,62,53,63v,,-1,1,-2,1c51,64,51,65,51,65v,,-1,,-1,xm52,59v,,1,-1,2,-2c54,58,54,59,55,59v,1,-2,2,-3,xm55,57v,-1,1,-1,1,-2c56,55,56,55,57,55v,1,,2,-1,2c56,57,55,57,55,57xm57,53v-1,,,,-1,c56,52,56,52,56,51v,,1,,1,c57,51,58,52,58,52v-1,1,-1,1,-1,1xm57,47v,1,,1,,2c55,50,54,48,52,48v,,,1,,1c53,49,54,50,55,50v,3,-1,5,-3,5c53,48,41,43,47,35v,6,5,10,10,12xm51,55v,-1,-1,,-2,-1c50,53,50,52,50,51v,,,,1,c51,52,52,54,51,55xm44,21v1,,1,,1,c45,22,45,22,44,22v2,2,3,4,4,7c48,29,48,29,48,29v,,,2,-1,2c47,30,46,29,47,28v-1,,-1,-1,-1,-1c45,29,46,31,47,32v-1,1,-1,2,-3,3c44,35,44,34,45,34v,-1,,-2,,-3c46,32,45,33,45,33v1,-2,,-4,-1,-5c44,28,44,28,44,29v-2,-2,-2,-6,,-8xm40,56v,,,,1,c41,54,38,54,37,53v2,-1,4,-1,6,c43,52,42,51,42,51v-1,,-2,,-3,c40,49,42,46,40,43v1,,2,-2,3,-3c45,42,45,46,43,48v3,-2,7,,6,6c47,53,46,52,44,52v1,2,5,3,8,5c52,57,52,56,52,56v,1,,1,,2c51,58,50,60,52,61v-1,,-1,,-2,c51,60,49,60,49,58,47,57,43,55,40,57,38,56,37,55,35,54v2,,4,1,5,2xm32,51v1,,1,,2,-1c33,51,31,52,30,54v,,,,-1,c30,53,31,52,32,51xm29,57v2,-3,7,-2,9,c37,57,36,58,35,59v-1,-1,-3,-1,-3,c31,59,29,59,29,58v,,,,,c30,57,29,57,29,57xm30,41v1,,,1,1,1c31,42,30,42,30,42v,-1,,-1,,-1xm35,43v-2,1,-3,2,-5,3c30,46,31,46,31,46v-3,1,-2,6,-5,7c25,52,25,50,23,49v1,-5,7,-6,12,-6xm27,59c26,58,23,58,22,57v,-3,-3,-6,-6,-8c22,50,27,52,27,59xm11,49v3,1,7,4,7,8c17,57,15,56,15,57,13,55,11,52,11,49xm11,67c9,65,6,63,4,60v3,3,7,1,9,3c13,63,14,63,14,63v1,1,1,3,2,3c15,67,14,68,14,69,13,68,12,67,11,67xm16,70v-1,-2,1,-3,1,-4c13,61,15,56,22,58v,1,,1,,1c25,59,28,60,31,62v-1,,,1,,1c30,63,30,64,29,63v,,,,,c27,63,26,64,24,64v,,,1,,1c26,66,27,64,28,65v-6,1,-9,5,-11,11c16,75,14,71,16,70xm16,81v1,1,1,1,1,1c17,82,16,82,16,81xm18,80v-1,,-1,,-1,c18,79,16,78,17,77v1,2,5,-1,6,-3c22,78,22,83,20,86,19,84,18,82,18,80xm20,88c24,84,22,66,32,68v-5,,-5,6,-4,10c27,78,27,78,27,79,26,78,26,77,25,78v,,,1,-1,1c25,80,26,80,27,81v,1,-1,1,-1,1c26,83,25,83,26,84v-2,1,-4,3,-6,4xm24,87v,,,,,-1c26,87,26,88,28,89,27,88,26,86,25,86v,,,,,-1c30,90,31,90,26,85v1,-1,1,-2,2,-3c28,82,29,83,29,83v,,,,-1,c28,83,28,83,28,83v,2,3,2,3,4c29,86,29,84,27,84v,,,,,c28,86,31,87,31,90v,,,,-1,c30,90,30,90,30,90v,1,2,1,2,2c32,92,31,92,31,92v,-1,-1,-1,-2,-1c29,93,32,93,33,94v-5,,-7,-5,-9,-7xm36,97c31,92,34,83,27,79v3,1,8,2,7,5c35,86,35,91,36,93v1,1,2,2,3,2c38,95,38,95,38,95v,,,1,,1c39,96,40,96,41,96v1,,1,1,2,1c41,98,40,97,38,97v1,1,5,2,6,c44,98,45,98,46,98v-3,2,-7,1,-10,-1xm56,103v-3,-1,-5,-4,-7,-6c50,96,51,94,52,93v,-2,2,-4,3,-6c55,86,54,86,54,86v-2,2,-2,5,-4,7c50,93,50,93,50,94v-1,1,-2,1,-3,3c46,97,45,97,44,96v2,-2,5,-4,6,-6c48,92,46,94,43,95v,,,,-1,c42,95,42,95,42,95v,,,,-1,c43,93,45,92,46,90v-2,1,-4,4,-7,4c37,92,36,90,36,87v1,,1,-1,3,-1c39,85,40,84,40,84,45,77,47,66,58,64v-2,3,1,6,,9c57,74,57,75,58,75v2,-3,-1,-8,2,-10c60,64,60,64,60,64v,,,,,1c60,65,60,65,61,65v,,-1,-1,,-2c61,64,61,65,62,65v-1,1,,2,,2c62,67,62,65,62,64v,-1,,-1,,-1c62,63,62,63,62,62v,1,,1,,1c62,63,62,63,62,63v1,11,5,22,3,32c65,96,65,96,65,97v-3,2,-4,7,-9,6xm67,94v,-2,,-5,,-8c67,86,67,87,67,87v1,,1,,1,c68,84,65,82,67,81v,,,,,1c67,82,67,82,67,82v1,1,,4,2,4c70,90,70,93,67,94xm90,58v,,,,,c90,58,90,59,90,59v,,-1,,-1,c89,58,90,59,90,58xm83,90v3,-4,4,-9,3,-14c86,76,86,76,86,75v,-4,5,-9,3,-13c89,61,89,62,90,62v-1,1,-1,2,,2c91,64,91,63,91,63v-2,9,3,22,-8,27xe" fillcolor="#fe9100 [3205]" stroked="f" strokeweight=".15pt">
                        <v:path arrowok="t" o:connecttype="custom" o:connectlocs="373411,243840;377703,204651;364827,300446;296154,335280;261817,265611;257525,174171;339074,252549;334782,213360;317614,126274;313322,143691;278985,169817;278985,182880;360535,165463;369119,195943;360535,104503;287569,126274;253233,78377;210312,134983;193144,8709;171683,187234;133055,222069;133055,165463;124470,165463;98718,165463;34337,191589;60089,256903;47213,300446;34337,300446;253233,452846;343367,409303;416332,204651;326198,235131;287569,222069;261817,156754;188852,317863;154515,365760;154515,370114;163099,339634;145931,287383;201728,265611;145931,269966;218896,283029;240357,230777;244649,204651;201728,121920;158807,230777;223188,265611;163099,248194;133055,200297;47213,291737;133055,274320;72965,348343;111594,357051;120178,361406;154515,422366;154515,422366;180267,413657;257525,278674;278985,422366;386287,252549" o:connectangles="0,0,0,0,0,0,0,0,0,0,0,0,0,0,0,0,0,0,0,0,0,0,0,0,0,0,0,0,0,0,0,0,0,0,0,0,0,0,0,0,0,0,0,0,0,0,0,0,0,0,0,0,0,0,0,0,0,0,0,0"/>
                        <o:lock v:ext="edit" aspectratio="t" verticies="t"/>
                      </v:shape>
                      <w10:anchorlock/>
                    </v:group>
                  </w:pict>
                </mc:Fallback>
              </mc:AlternateContent>
            </w:r>
          </w:p>
          <w:sdt>
            <w:sdtPr>
              <w:rPr>
                <w:noProof/>
              </w:rPr>
              <w:alias w:val="Vaše ime:"/>
              <w:tag w:val="Vaše ime:"/>
              <w:id w:val="1509091566"/>
              <w:placeholder>
                <w:docPart w:val="B8455C5067454B5FACAFE8858AC2DF0B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 w:multiLine="1"/>
            </w:sdtPr>
            <w:sdtEndPr/>
            <w:sdtContent>
              <w:p w14:paraId="672A2F07" w14:textId="1FC56AE7" w:rsidR="00FD19EA" w:rsidRPr="00920D61" w:rsidRDefault="00FD19EA" w:rsidP="00FD19EA">
                <w:pPr>
                  <w:pStyle w:val="Ime"/>
                  <w:rPr>
                    <w:noProof/>
                  </w:rPr>
                </w:pPr>
                <w:r w:rsidRPr="00920D61">
                  <w:rPr>
                    <w:noProof/>
                    <w:lang w:bidi="sl-SI"/>
                  </w:rPr>
                  <w:t>Vaše ime</w:t>
                </w:r>
              </w:p>
            </w:sdtContent>
          </w:sdt>
          <w:p w14:paraId="55E02D4D" w14:textId="77777777" w:rsidR="00AF10EE" w:rsidRPr="00920D61" w:rsidRDefault="00D13C98" w:rsidP="00AF10EE">
            <w:pPr>
              <w:rPr>
                <w:noProof/>
              </w:rPr>
            </w:pPr>
            <w:sdt>
              <w:sdtPr>
                <w:rPr>
                  <w:noProof/>
                </w:rPr>
                <w:alias w:val="Naslov:"/>
                <w:tag w:val="Naslov:"/>
                <w:id w:val="1861008378"/>
                <w:placeholder>
                  <w:docPart w:val="35487FCE1E91420BAA229650C10CBAE2"/>
                </w:placeholder>
                <w:showingPlcHdr/>
                <w:dataBinding w:prefixMappings="xmlns:ns0='http://schemas.microsoft.com/office/2006/coverPageProps' " w:xpath="/ns0:CoverPageProperties[1]/ns0:CompanyAddress[1]" w:storeItemID="{55AF091B-3C7A-41E3-B477-F2FDAA23CFDA}"/>
                <w15:appearance w15:val="hidden"/>
                <w:text w:multiLine="1"/>
              </w:sdtPr>
              <w:sdtEndPr/>
              <w:sdtContent>
                <w:r w:rsidR="00FD19EA" w:rsidRPr="00920D61">
                  <w:rPr>
                    <w:noProof/>
                    <w:lang w:bidi="sl-SI"/>
                  </w:rPr>
                  <w:t>Naslov</w:t>
                </w:r>
              </w:sdtContent>
            </w:sdt>
            <w:r w:rsidR="00AF10EE" w:rsidRPr="00920D61">
              <w:rPr>
                <w:noProof/>
                <w:lang w:bidi="sl-SI"/>
              </w:rPr>
              <w:t>,</w:t>
            </w:r>
          </w:p>
          <w:p w14:paraId="391AB4E5" w14:textId="1436D6E4" w:rsidR="00AF10EE" w:rsidRPr="00920D61" w:rsidRDefault="00D13C98" w:rsidP="00730835">
            <w:pPr>
              <w:pStyle w:val="Podatkizastik"/>
              <w:rPr>
                <w:noProof/>
              </w:rPr>
            </w:pPr>
            <w:sdt>
              <w:sdtPr>
                <w:rPr>
                  <w:noProof/>
                </w:rPr>
                <w:alias w:val="Poštna številka, mesto:"/>
                <w:tag w:val="Poštna številka, mesto:"/>
                <w:id w:val="43026930"/>
                <w:placeholder>
                  <w:docPart w:val="6C1E1D8475E24C5ABADFE934C597554A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<w15:appearance w15:val="hidden"/>
                <w:text w:multiLine="1"/>
              </w:sdtPr>
              <w:sdtEndPr/>
              <w:sdtContent>
                <w:r w:rsidR="00AF10EE" w:rsidRPr="00920D61">
                  <w:rPr>
                    <w:noProof/>
                    <w:lang w:bidi="sl-SI"/>
                  </w:rPr>
                  <w:t>Poštna številka, mesto</w:t>
                </w:r>
              </w:sdtContent>
            </w:sdt>
          </w:p>
          <w:p w14:paraId="568F1E07" w14:textId="77777777" w:rsidR="00730835" w:rsidRPr="00920D61" w:rsidRDefault="00D13C98" w:rsidP="00FD19EA">
            <w:pPr>
              <w:rPr>
                <w:noProof/>
              </w:rPr>
            </w:pPr>
            <w:sdt>
              <w:sdtPr>
                <w:rPr>
                  <w:noProof/>
                </w:rPr>
                <w:alias w:val="Telefon:"/>
                <w:tag w:val="Telefon:"/>
                <w:id w:val="-976213283"/>
                <w:placeholder>
                  <w:docPart w:val="8029D1E7D60141488FFC77D072C0394E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FD19EA" w:rsidRPr="00920D61">
                  <w:rPr>
                    <w:noProof/>
                    <w:lang w:bidi="sl-SI"/>
                  </w:rPr>
                  <w:t>Telefon</w:t>
                </w:r>
              </w:sdtContent>
            </w:sdt>
          </w:p>
          <w:p w14:paraId="267B6C78" w14:textId="77777777" w:rsidR="00730835" w:rsidRPr="00920D61" w:rsidRDefault="00D13C98" w:rsidP="00FD19EA">
            <w:pPr>
              <w:rPr>
                <w:noProof/>
              </w:rPr>
            </w:pPr>
            <w:sdt>
              <w:sdtPr>
                <w:rPr>
                  <w:noProof/>
                </w:rPr>
                <w:alias w:val="E-poštni naslov:"/>
                <w:tag w:val="E-poštni naslov:"/>
                <w:id w:val="-1531560516"/>
                <w:placeholder>
                  <w:docPart w:val="49ADD01B51CB456191F7BF47858DE0ED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FD19EA" w:rsidRPr="00920D61">
                  <w:rPr>
                    <w:noProof/>
                    <w:lang w:bidi="sl-SI"/>
                  </w:rPr>
                  <w:t>E-poštni naslov</w:t>
                </w:r>
              </w:sdtContent>
            </w:sdt>
          </w:p>
          <w:p w14:paraId="386DF020" w14:textId="7ACD0666" w:rsidR="00FD19EA" w:rsidRPr="00920D61" w:rsidRDefault="00D13C98" w:rsidP="00730835">
            <w:pPr>
              <w:pStyle w:val="Podatkizastik"/>
              <w:rPr>
                <w:noProof/>
              </w:rPr>
            </w:pPr>
            <w:sdt>
              <w:sdtPr>
                <w:rPr>
                  <w:noProof/>
                </w:rPr>
                <w:alias w:val="Twitter:"/>
                <w:tag w:val="Twitter:"/>
                <w:id w:val="-1503742548"/>
                <w:placeholder>
                  <w:docPart w:val="B9C18112AC904B14A5972922A564AC87"/>
                </w:placeholder>
                <w:temporary/>
                <w:showingPlcHdr/>
                <w15:appearance w15:val="hidden"/>
              </w:sdtPr>
              <w:sdtEndPr/>
              <w:sdtContent>
                <w:r w:rsidR="00FD19EA" w:rsidRPr="00920D61">
                  <w:rPr>
                    <w:noProof/>
                    <w:lang w:bidi="sl-SI"/>
                  </w:rPr>
                  <w:t>@twitter</w:t>
                </w:r>
              </w:sdtContent>
            </w:sdt>
            <w:r w:rsidR="00FD19EA" w:rsidRPr="00920D61">
              <w:rPr>
                <w:noProof/>
                <w:lang w:bidi="sl-SI"/>
              </w:rPr>
              <w:t xml:space="preserve">: </w:t>
            </w:r>
            <w:sdt>
              <w:sdtPr>
                <w:rPr>
                  <w:noProof/>
                </w:rPr>
                <w:alias w:val="Ročica storitve Twitter:"/>
                <w:tag w:val="Ročica storitve Twitter:"/>
                <w:id w:val="-489864045"/>
                <w:placeholder>
                  <w:docPart w:val="D9B1929B615647EC840C4EDB803A5A63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r w:rsidR="00FD19EA" w:rsidRPr="00920D61">
                  <w:rPr>
                    <w:noProof/>
                    <w:lang w:bidi="sl-SI"/>
                  </w:rPr>
                  <w:t>Ročica storitve Twitter</w:t>
                </w:r>
              </w:sdtContent>
            </w:sdt>
          </w:p>
          <w:sdt>
            <w:sdtPr>
              <w:rPr>
                <w:noProof/>
              </w:rPr>
              <w:alias w:val="Spletni naslov:"/>
              <w:tag w:val="Spletni naslov:"/>
              <w:id w:val="219416865"/>
              <w:placeholder>
                <w:docPart w:val="8ADC6666B005476585D8CDF5481DCD5C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/>
            </w:sdtPr>
            <w:sdtEndPr/>
            <w:sdtContent>
              <w:p w14:paraId="7C218F67" w14:textId="6CA1BA90" w:rsidR="00FD19EA" w:rsidRPr="00920D61" w:rsidRDefault="00FD19EA" w:rsidP="00FD19EA">
                <w:pPr>
                  <w:rPr>
                    <w:noProof/>
                  </w:rPr>
                </w:pPr>
                <w:r w:rsidRPr="00920D61">
                  <w:rPr>
                    <w:noProof/>
                    <w:lang w:bidi="sl-SI"/>
                  </w:rPr>
                  <w:t>Spletni naslov</w:t>
                </w:r>
              </w:p>
            </w:sdtContent>
          </w:sdt>
        </w:tc>
        <w:tc>
          <w:tcPr>
            <w:tcW w:w="2995" w:type="dxa"/>
          </w:tcPr>
          <w:p w14:paraId="184F1054" w14:textId="2E973E45" w:rsidR="00FD19EA" w:rsidRPr="00920D61" w:rsidRDefault="00242F54" w:rsidP="00FD19EA">
            <w:pPr>
              <w:pStyle w:val="Slika"/>
              <w:rPr>
                <w:noProof/>
              </w:rPr>
            </w:pPr>
            <w:r w:rsidRPr="00920D61">
              <w:rPr>
                <w:noProof/>
                <w:lang w:bidi="sl-SI"/>
              </w:rPr>
              <mc:AlternateContent>
                <mc:Choice Requires="wpg">
                  <w:drawing>
                    <wp:inline distT="0" distB="0" distL="0" distR="0" wp14:anchorId="7B3C9C74" wp14:editId="4A365863">
                      <wp:extent cx="914400" cy="621792"/>
                      <wp:effectExtent l="0" t="0" r="0" b="6985"/>
                      <wp:docPr id="30" name="Skupina 87" descr="Slika cvetlice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914400" cy="621792"/>
                                <a:chOff x="0" y="0"/>
                                <a:chExt cx="1406525" cy="956310"/>
                              </a:xfrm>
                            </wpg:grpSpPr>
                            <wpg:grpSp>
                              <wpg:cNvPr id="31" name="Skupina 31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0" y="0"/>
                                  <a:ext cx="1406525" cy="956310"/>
                                  <a:chOff x="0" y="0"/>
                                  <a:chExt cx="1406525" cy="956310"/>
                                </a:xfrm>
                              </wpg:grpSpPr>
                              <wps:wsp>
                                <wps:cNvPr id="64" name="Prostoročno 4" descr="Slika cvetlice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0" y="0"/>
                                    <a:ext cx="1406525" cy="956310"/>
                                  </a:xfrm>
                                  <a:custGeom>
                                    <a:avLst/>
                                    <a:gdLst>
                                      <a:gd name="T0" fmla="*/ 336 w 372"/>
                                      <a:gd name="T1" fmla="*/ 82 h 252"/>
                                      <a:gd name="T2" fmla="*/ 166 w 372"/>
                                      <a:gd name="T3" fmla="*/ 213 h 252"/>
                                      <a:gd name="T4" fmla="*/ 237 w 372"/>
                                      <a:gd name="T5" fmla="*/ 189 h 252"/>
                                      <a:gd name="T6" fmla="*/ 297 w 372"/>
                                      <a:gd name="T7" fmla="*/ 159 h 252"/>
                                      <a:gd name="T8" fmla="*/ 230 w 372"/>
                                      <a:gd name="T9" fmla="*/ 189 h 252"/>
                                      <a:gd name="T10" fmla="*/ 228 w 372"/>
                                      <a:gd name="T11" fmla="*/ 142 h 252"/>
                                      <a:gd name="T12" fmla="*/ 188 w 372"/>
                                      <a:gd name="T13" fmla="*/ 158 h 252"/>
                                      <a:gd name="T14" fmla="*/ 191 w 372"/>
                                      <a:gd name="T15" fmla="*/ 137 h 252"/>
                                      <a:gd name="T16" fmla="*/ 228 w 372"/>
                                      <a:gd name="T17" fmla="*/ 123 h 252"/>
                                      <a:gd name="T18" fmla="*/ 194 w 372"/>
                                      <a:gd name="T19" fmla="*/ 182 h 252"/>
                                      <a:gd name="T20" fmla="*/ 149 w 372"/>
                                      <a:gd name="T21" fmla="*/ 178 h 252"/>
                                      <a:gd name="T22" fmla="*/ 170 w 372"/>
                                      <a:gd name="T23" fmla="*/ 62 h 252"/>
                                      <a:gd name="T24" fmla="*/ 186 w 372"/>
                                      <a:gd name="T25" fmla="*/ 102 h 252"/>
                                      <a:gd name="T26" fmla="*/ 163 w 372"/>
                                      <a:gd name="T27" fmla="*/ 110 h 252"/>
                                      <a:gd name="T28" fmla="*/ 177 w 372"/>
                                      <a:gd name="T29" fmla="*/ 132 h 252"/>
                                      <a:gd name="T30" fmla="*/ 222 w 372"/>
                                      <a:gd name="T31" fmla="*/ 104 h 252"/>
                                      <a:gd name="T32" fmla="*/ 271 w 372"/>
                                      <a:gd name="T33" fmla="*/ 122 h 252"/>
                                      <a:gd name="T34" fmla="*/ 289 w 372"/>
                                      <a:gd name="T35" fmla="*/ 97 h 252"/>
                                      <a:gd name="T36" fmla="*/ 184 w 372"/>
                                      <a:gd name="T37" fmla="*/ 129 h 252"/>
                                      <a:gd name="T38" fmla="*/ 157 w 372"/>
                                      <a:gd name="T39" fmla="*/ 152 h 252"/>
                                      <a:gd name="T40" fmla="*/ 166 w 372"/>
                                      <a:gd name="T41" fmla="*/ 149 h 252"/>
                                      <a:gd name="T42" fmla="*/ 178 w 372"/>
                                      <a:gd name="T43" fmla="*/ 153 h 252"/>
                                      <a:gd name="T44" fmla="*/ 164 w 372"/>
                                      <a:gd name="T45" fmla="*/ 165 h 252"/>
                                      <a:gd name="T46" fmla="*/ 160 w 372"/>
                                      <a:gd name="T47" fmla="*/ 131 h 252"/>
                                      <a:gd name="T48" fmla="*/ 155 w 372"/>
                                      <a:gd name="T49" fmla="*/ 163 h 252"/>
                                      <a:gd name="T50" fmla="*/ 192 w 372"/>
                                      <a:gd name="T51" fmla="*/ 177 h 252"/>
                                      <a:gd name="T52" fmla="*/ 216 w 372"/>
                                      <a:gd name="T53" fmla="*/ 158 h 252"/>
                                      <a:gd name="T54" fmla="*/ 307 w 372"/>
                                      <a:gd name="T55" fmla="*/ 166 h 252"/>
                                      <a:gd name="T56" fmla="*/ 236 w 372"/>
                                      <a:gd name="T57" fmla="*/ 201 h 252"/>
                                      <a:gd name="T58" fmla="*/ 274 w 372"/>
                                      <a:gd name="T59" fmla="*/ 215 h 252"/>
                                      <a:gd name="T60" fmla="*/ 331 w 372"/>
                                      <a:gd name="T61" fmla="*/ 207 h 252"/>
                                      <a:gd name="T62" fmla="*/ 315 w 372"/>
                                      <a:gd name="T63" fmla="*/ 200 h 252"/>
                                      <a:gd name="T64" fmla="*/ 307 w 372"/>
                                      <a:gd name="T65" fmla="*/ 193 h 252"/>
                                      <a:gd name="T66" fmla="*/ 315 w 372"/>
                                      <a:gd name="T67" fmla="*/ 180 h 252"/>
                                      <a:gd name="T68" fmla="*/ 362 w 372"/>
                                      <a:gd name="T69" fmla="*/ 126 h 252"/>
                                      <a:gd name="T70" fmla="*/ 314 w 372"/>
                                      <a:gd name="T71" fmla="*/ 146 h 252"/>
                                      <a:gd name="T72" fmla="*/ 313 w 372"/>
                                      <a:gd name="T73" fmla="*/ 94 h 252"/>
                                      <a:gd name="T74" fmla="*/ 278 w 372"/>
                                      <a:gd name="T75" fmla="*/ 64 h 252"/>
                                      <a:gd name="T76" fmla="*/ 260 w 372"/>
                                      <a:gd name="T77" fmla="*/ 53 h 252"/>
                                      <a:gd name="T78" fmla="*/ 230 w 372"/>
                                      <a:gd name="T79" fmla="*/ 76 h 252"/>
                                      <a:gd name="T80" fmla="*/ 225 w 372"/>
                                      <a:gd name="T81" fmla="*/ 45 h 252"/>
                                      <a:gd name="T82" fmla="*/ 222 w 372"/>
                                      <a:gd name="T83" fmla="*/ 67 h 252"/>
                                      <a:gd name="T84" fmla="*/ 197 w 372"/>
                                      <a:gd name="T85" fmla="*/ 52 h 252"/>
                                      <a:gd name="T86" fmla="*/ 189 w 372"/>
                                      <a:gd name="T87" fmla="*/ 9 h 252"/>
                                      <a:gd name="T88" fmla="*/ 176 w 372"/>
                                      <a:gd name="T89" fmla="*/ 59 h 252"/>
                                      <a:gd name="T90" fmla="*/ 139 w 372"/>
                                      <a:gd name="T91" fmla="*/ 25 h 252"/>
                                      <a:gd name="T92" fmla="*/ 155 w 372"/>
                                      <a:gd name="T93" fmla="*/ 96 h 252"/>
                                      <a:gd name="T94" fmla="*/ 96 w 372"/>
                                      <a:gd name="T95" fmla="*/ 38 h 252"/>
                                      <a:gd name="T96" fmla="*/ 87 w 372"/>
                                      <a:gd name="T97" fmla="*/ 66 h 252"/>
                                      <a:gd name="T98" fmla="*/ 104 w 372"/>
                                      <a:gd name="T99" fmla="*/ 128 h 252"/>
                                      <a:gd name="T100" fmla="*/ 121 w 372"/>
                                      <a:gd name="T101" fmla="*/ 161 h 252"/>
                                      <a:gd name="T102" fmla="*/ 126 w 372"/>
                                      <a:gd name="T103" fmla="*/ 187 h 252"/>
                                      <a:gd name="T104" fmla="*/ 104 w 372"/>
                                      <a:gd name="T105" fmla="*/ 175 h 252"/>
                                      <a:gd name="T106" fmla="*/ 76 w 372"/>
                                      <a:gd name="T107" fmla="*/ 136 h 252"/>
                                      <a:gd name="T108" fmla="*/ 25 w 372"/>
                                      <a:gd name="T109" fmla="*/ 154 h 252"/>
                                      <a:gd name="T110" fmla="*/ 96 w 372"/>
                                      <a:gd name="T111" fmla="*/ 171 h 252"/>
                                      <a:gd name="T112" fmla="*/ 81 w 372"/>
                                      <a:gd name="T113" fmla="*/ 190 h 252"/>
                                      <a:gd name="T114" fmla="*/ 115 w 372"/>
                                      <a:gd name="T115" fmla="*/ 226 h 252"/>
                                      <a:gd name="T116" fmla="*/ 121 w 372"/>
                                      <a:gd name="T117" fmla="*/ 173 h 252"/>
                                      <a:gd name="T118" fmla="*/ 134 w 372"/>
                                      <a:gd name="T119" fmla="*/ 130 h 252"/>
                                      <a:gd name="T120" fmla="*/ 146 w 372"/>
                                      <a:gd name="T121" fmla="*/ 167 h 252"/>
                                      <a:gd name="T122" fmla="*/ 204 w 372"/>
                                      <a:gd name="T123" fmla="*/ 197 h 252"/>
                                      <a:gd name="T124" fmla="*/ 213 w 372"/>
                                      <a:gd name="T125" fmla="*/ 201 h 2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  <a:cxn ang="0">
                                        <a:pos x="T122" y="T123"/>
                                      </a:cxn>
                                      <a:cxn ang="0">
                                        <a:pos x="T124" y="T125"/>
                                      </a:cxn>
                                    </a:cxnLst>
                                    <a:rect l="0" t="0" r="r" b="b"/>
                                    <a:pathLst>
                                      <a:path w="372" h="252">
                                        <a:moveTo>
                                          <a:pt x="237" y="243"/>
                                        </a:moveTo>
                                        <a:cubicBezTo>
                                          <a:pt x="224" y="241"/>
                                          <a:pt x="212" y="234"/>
                                          <a:pt x="201" y="228"/>
                                        </a:cubicBezTo>
                                        <a:cubicBezTo>
                                          <a:pt x="208" y="231"/>
                                          <a:pt x="214" y="236"/>
                                          <a:pt x="222" y="236"/>
                                        </a:cubicBezTo>
                                        <a:cubicBezTo>
                                          <a:pt x="216" y="234"/>
                                          <a:pt x="209" y="232"/>
                                          <a:pt x="204" y="227"/>
                                        </a:cubicBezTo>
                                        <a:cubicBezTo>
                                          <a:pt x="211" y="230"/>
                                          <a:pt x="219" y="234"/>
                                          <a:pt x="226" y="235"/>
                                        </a:cubicBezTo>
                                        <a:cubicBezTo>
                                          <a:pt x="220" y="231"/>
                                          <a:pt x="212" y="230"/>
                                          <a:pt x="205" y="227"/>
                                        </a:cubicBezTo>
                                        <a:cubicBezTo>
                                          <a:pt x="216" y="229"/>
                                          <a:pt x="226" y="234"/>
                                          <a:pt x="237" y="235"/>
                                        </a:cubicBezTo>
                                        <a:cubicBezTo>
                                          <a:pt x="228" y="232"/>
                                          <a:pt x="217" y="231"/>
                                          <a:pt x="208" y="226"/>
                                        </a:cubicBezTo>
                                        <a:cubicBezTo>
                                          <a:pt x="216" y="227"/>
                                          <a:pt x="224" y="232"/>
                                          <a:pt x="232" y="232"/>
                                        </a:cubicBezTo>
                                        <a:cubicBezTo>
                                          <a:pt x="228" y="230"/>
                                          <a:pt x="223" y="230"/>
                                          <a:pt x="219" y="228"/>
                                        </a:cubicBezTo>
                                        <a:cubicBezTo>
                                          <a:pt x="229" y="229"/>
                                          <a:pt x="240" y="231"/>
                                          <a:pt x="251" y="232"/>
                                        </a:cubicBezTo>
                                        <a:cubicBezTo>
                                          <a:pt x="238" y="230"/>
                                          <a:pt x="225" y="230"/>
                                          <a:pt x="213" y="225"/>
                                        </a:cubicBezTo>
                                        <a:cubicBezTo>
                                          <a:pt x="221" y="224"/>
                                          <a:pt x="230" y="229"/>
                                          <a:pt x="239" y="228"/>
                                        </a:cubicBezTo>
                                        <a:cubicBezTo>
                                          <a:pt x="236" y="227"/>
                                          <a:pt x="234" y="227"/>
                                          <a:pt x="232" y="227"/>
                                        </a:cubicBezTo>
                                        <a:cubicBezTo>
                                          <a:pt x="232" y="227"/>
                                          <a:pt x="232" y="227"/>
                                          <a:pt x="233" y="227"/>
                                        </a:cubicBezTo>
                                        <a:cubicBezTo>
                                          <a:pt x="227" y="225"/>
                                          <a:pt x="221" y="226"/>
                                          <a:pt x="216" y="223"/>
                                        </a:cubicBezTo>
                                        <a:cubicBezTo>
                                          <a:pt x="222" y="224"/>
                                          <a:pt x="228" y="226"/>
                                          <a:pt x="235" y="225"/>
                                        </a:cubicBezTo>
                                        <a:cubicBezTo>
                                          <a:pt x="229" y="224"/>
                                          <a:pt x="223" y="224"/>
                                          <a:pt x="217" y="222"/>
                                        </a:cubicBezTo>
                                        <a:cubicBezTo>
                                          <a:pt x="225" y="221"/>
                                          <a:pt x="233" y="224"/>
                                          <a:pt x="240" y="221"/>
                                        </a:cubicBezTo>
                                        <a:cubicBezTo>
                                          <a:pt x="234" y="220"/>
                                          <a:pt x="229" y="222"/>
                                          <a:pt x="223" y="221"/>
                                        </a:cubicBezTo>
                                        <a:cubicBezTo>
                                          <a:pt x="227" y="220"/>
                                          <a:pt x="235" y="222"/>
                                          <a:pt x="237" y="217"/>
                                        </a:cubicBezTo>
                                        <a:cubicBezTo>
                                          <a:pt x="234" y="218"/>
                                          <a:pt x="230" y="219"/>
                                          <a:pt x="226" y="219"/>
                                        </a:cubicBezTo>
                                        <a:cubicBezTo>
                                          <a:pt x="234" y="215"/>
                                          <a:pt x="248" y="209"/>
                                          <a:pt x="257" y="215"/>
                                        </a:cubicBezTo>
                                        <a:cubicBezTo>
                                          <a:pt x="252" y="216"/>
                                          <a:pt x="246" y="215"/>
                                          <a:pt x="240" y="217"/>
                                        </a:cubicBezTo>
                                        <a:cubicBezTo>
                                          <a:pt x="252" y="217"/>
                                          <a:pt x="268" y="211"/>
                                          <a:pt x="279" y="220"/>
                                        </a:cubicBezTo>
                                        <a:cubicBezTo>
                                          <a:pt x="268" y="219"/>
                                          <a:pt x="257" y="216"/>
                                          <a:pt x="247" y="219"/>
                                        </a:cubicBezTo>
                                        <a:cubicBezTo>
                                          <a:pt x="257" y="220"/>
                                          <a:pt x="272" y="215"/>
                                          <a:pt x="281" y="223"/>
                                        </a:cubicBezTo>
                                        <a:cubicBezTo>
                                          <a:pt x="271" y="223"/>
                                          <a:pt x="261" y="220"/>
                                          <a:pt x="251" y="223"/>
                                        </a:cubicBezTo>
                                        <a:cubicBezTo>
                                          <a:pt x="261" y="223"/>
                                          <a:pt x="274" y="218"/>
                                          <a:pt x="282" y="227"/>
                                        </a:cubicBezTo>
                                        <a:cubicBezTo>
                                          <a:pt x="273" y="227"/>
                                          <a:pt x="264" y="224"/>
                                          <a:pt x="255" y="226"/>
                                        </a:cubicBezTo>
                                        <a:cubicBezTo>
                                          <a:pt x="264" y="227"/>
                                          <a:pt x="274" y="224"/>
                                          <a:pt x="283" y="229"/>
                                        </a:cubicBezTo>
                                        <a:cubicBezTo>
                                          <a:pt x="276" y="229"/>
                                          <a:pt x="270" y="227"/>
                                          <a:pt x="263" y="228"/>
                                        </a:cubicBezTo>
                                        <a:cubicBezTo>
                                          <a:pt x="270" y="230"/>
                                          <a:pt x="277" y="225"/>
                                          <a:pt x="283" y="230"/>
                                        </a:cubicBezTo>
                                        <a:cubicBezTo>
                                          <a:pt x="283" y="230"/>
                                          <a:pt x="281" y="233"/>
                                          <a:pt x="277" y="235"/>
                                        </a:cubicBezTo>
                                        <a:cubicBezTo>
                                          <a:pt x="286" y="234"/>
                                          <a:pt x="285" y="220"/>
                                          <a:pt x="280" y="217"/>
                                        </a:cubicBezTo>
                                        <a:cubicBezTo>
                                          <a:pt x="283" y="219"/>
                                          <a:pt x="288" y="218"/>
                                          <a:pt x="286" y="217"/>
                                        </a:cubicBezTo>
                                        <a:cubicBezTo>
                                          <a:pt x="299" y="219"/>
                                          <a:pt x="313" y="221"/>
                                          <a:pt x="325" y="218"/>
                                        </a:cubicBezTo>
                                        <a:cubicBezTo>
                                          <a:pt x="332" y="217"/>
                                          <a:pt x="343" y="214"/>
                                          <a:pt x="348" y="207"/>
                                        </a:cubicBezTo>
                                        <a:cubicBezTo>
                                          <a:pt x="351" y="203"/>
                                          <a:pt x="347" y="200"/>
                                          <a:pt x="344" y="197"/>
                                        </a:cubicBezTo>
                                        <a:cubicBezTo>
                                          <a:pt x="338" y="192"/>
                                          <a:pt x="332" y="188"/>
                                          <a:pt x="327" y="183"/>
                                        </a:cubicBezTo>
                                        <a:cubicBezTo>
                                          <a:pt x="337" y="180"/>
                                          <a:pt x="342" y="172"/>
                                          <a:pt x="349" y="167"/>
                                        </a:cubicBezTo>
                                        <a:cubicBezTo>
                                          <a:pt x="354" y="163"/>
                                          <a:pt x="372" y="149"/>
                                          <a:pt x="362" y="144"/>
                                        </a:cubicBezTo>
                                        <a:cubicBezTo>
                                          <a:pt x="362" y="144"/>
                                          <a:pt x="362" y="144"/>
                                          <a:pt x="362" y="145"/>
                                        </a:cubicBezTo>
                                        <a:cubicBezTo>
                                          <a:pt x="361" y="145"/>
                                          <a:pt x="361" y="145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1" y="144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0" y="144"/>
                                          <a:pt x="359" y="144"/>
                                        </a:cubicBezTo>
                                        <a:cubicBezTo>
                                          <a:pt x="359" y="144"/>
                                          <a:pt x="358" y="144"/>
                                          <a:pt x="358" y="144"/>
                                        </a:cubicBezTo>
                                        <a:cubicBezTo>
                                          <a:pt x="361" y="140"/>
                                          <a:pt x="366" y="132"/>
                                          <a:pt x="366" y="127"/>
                                        </a:cubicBezTo>
                                        <a:cubicBezTo>
                                          <a:pt x="366" y="124"/>
                                          <a:pt x="359" y="124"/>
                                          <a:pt x="356" y="124"/>
                                        </a:cubicBezTo>
                                        <a:cubicBezTo>
                                          <a:pt x="351" y="123"/>
                                          <a:pt x="345" y="121"/>
                                          <a:pt x="339" y="122"/>
                                        </a:cubicBezTo>
                                        <a:cubicBezTo>
                                          <a:pt x="333" y="122"/>
                                          <a:pt x="328" y="120"/>
                                          <a:pt x="321" y="121"/>
                                        </a:cubicBezTo>
                                        <a:cubicBezTo>
                                          <a:pt x="330" y="111"/>
                                          <a:pt x="336" y="96"/>
                                          <a:pt x="336" y="82"/>
                                        </a:cubicBezTo>
                                        <a:cubicBezTo>
                                          <a:pt x="329" y="80"/>
                                          <a:pt x="318" y="81"/>
                                          <a:pt x="309" y="81"/>
                                        </a:cubicBezTo>
                                        <a:cubicBezTo>
                                          <a:pt x="310" y="72"/>
                                          <a:pt x="323" y="63"/>
                                          <a:pt x="316" y="53"/>
                                        </a:cubicBezTo>
                                        <a:cubicBezTo>
                                          <a:pt x="314" y="51"/>
                                          <a:pt x="302" y="54"/>
                                          <a:pt x="299" y="55"/>
                                        </a:cubicBezTo>
                                        <a:cubicBezTo>
                                          <a:pt x="291" y="58"/>
                                          <a:pt x="281" y="59"/>
                                          <a:pt x="275" y="62"/>
                                        </a:cubicBezTo>
                                        <a:cubicBezTo>
                                          <a:pt x="276" y="61"/>
                                          <a:pt x="276" y="60"/>
                                          <a:pt x="276" y="58"/>
                                        </a:cubicBezTo>
                                        <a:cubicBezTo>
                                          <a:pt x="273" y="50"/>
                                          <a:pt x="281" y="36"/>
                                          <a:pt x="270" y="32"/>
                                        </a:cubicBezTo>
                                        <a:cubicBezTo>
                                          <a:pt x="262" y="34"/>
                                          <a:pt x="257" y="41"/>
                                          <a:pt x="249" y="45"/>
                                        </a:cubicBezTo>
                                        <a:cubicBezTo>
                                          <a:pt x="252" y="31"/>
                                          <a:pt x="248" y="17"/>
                                          <a:pt x="241" y="6"/>
                                        </a:cubicBezTo>
                                        <a:cubicBezTo>
                                          <a:pt x="236" y="3"/>
                                          <a:pt x="233" y="11"/>
                                          <a:pt x="230" y="13"/>
                                        </a:cubicBezTo>
                                        <a:cubicBezTo>
                                          <a:pt x="230" y="13"/>
                                          <a:pt x="230" y="13"/>
                                          <a:pt x="230" y="13"/>
                                        </a:cubicBezTo>
                                        <a:cubicBezTo>
                                          <a:pt x="223" y="16"/>
                                          <a:pt x="218" y="20"/>
                                          <a:pt x="214" y="26"/>
                                        </a:cubicBezTo>
                                        <a:cubicBezTo>
                                          <a:pt x="209" y="25"/>
                                          <a:pt x="207" y="29"/>
                                          <a:pt x="205" y="32"/>
                                        </a:cubicBezTo>
                                        <a:cubicBezTo>
                                          <a:pt x="202" y="24"/>
                                          <a:pt x="199" y="12"/>
                                          <a:pt x="193" y="6"/>
                                        </a:cubicBezTo>
                                        <a:cubicBezTo>
                                          <a:pt x="189" y="3"/>
                                          <a:pt x="187" y="10"/>
                                          <a:pt x="185" y="13"/>
                                        </a:cubicBezTo>
                                        <a:cubicBezTo>
                                          <a:pt x="180" y="10"/>
                                          <a:pt x="177" y="3"/>
                                          <a:pt x="172" y="1"/>
                                        </a:cubicBezTo>
                                        <a:cubicBezTo>
                                          <a:pt x="172" y="0"/>
                                          <a:pt x="172" y="0"/>
                                          <a:pt x="172" y="0"/>
                                        </a:cubicBezTo>
                                        <a:cubicBezTo>
                                          <a:pt x="171" y="0"/>
                                          <a:pt x="171" y="0"/>
                                          <a:pt x="171" y="1"/>
                                        </a:cubicBezTo>
                                        <a:cubicBezTo>
                                          <a:pt x="171" y="1"/>
                                          <a:pt x="171" y="0"/>
                                          <a:pt x="170" y="0"/>
                                        </a:cubicBezTo>
                                        <a:cubicBezTo>
                                          <a:pt x="163" y="7"/>
                                          <a:pt x="162" y="18"/>
                                          <a:pt x="157" y="26"/>
                                        </a:cubicBezTo>
                                        <a:cubicBezTo>
                                          <a:pt x="153" y="16"/>
                                          <a:pt x="143" y="7"/>
                                          <a:pt x="134" y="2"/>
                                        </a:cubicBezTo>
                                        <a:cubicBezTo>
                                          <a:pt x="130" y="11"/>
                                          <a:pt x="124" y="20"/>
                                          <a:pt x="123" y="32"/>
                                        </a:cubicBezTo>
                                        <a:cubicBezTo>
                                          <a:pt x="113" y="33"/>
                                          <a:pt x="120" y="49"/>
                                          <a:pt x="115" y="56"/>
                                        </a:cubicBezTo>
                                        <a:cubicBezTo>
                                          <a:pt x="102" y="44"/>
                                          <a:pt x="90" y="26"/>
                                          <a:pt x="68" y="24"/>
                                        </a:cubicBezTo>
                                        <a:cubicBezTo>
                                          <a:pt x="66" y="31"/>
                                          <a:pt x="69" y="40"/>
                                          <a:pt x="68" y="49"/>
                                        </a:cubicBezTo>
                                        <a:cubicBezTo>
                                          <a:pt x="73" y="56"/>
                                          <a:pt x="69" y="67"/>
                                          <a:pt x="74" y="75"/>
                                        </a:cubicBezTo>
                                        <a:cubicBezTo>
                                          <a:pt x="67" y="73"/>
                                          <a:pt x="58" y="65"/>
                                          <a:pt x="50" y="68"/>
                                        </a:cubicBezTo>
                                        <a:cubicBezTo>
                                          <a:pt x="52" y="77"/>
                                          <a:pt x="56" y="87"/>
                                          <a:pt x="57" y="96"/>
                                        </a:cubicBezTo>
                                        <a:cubicBezTo>
                                          <a:pt x="39" y="92"/>
                                          <a:pt x="20" y="87"/>
                                          <a:pt x="0" y="90"/>
                                        </a:cubicBezTo>
                                        <a:cubicBezTo>
                                          <a:pt x="0" y="90"/>
                                          <a:pt x="0" y="90"/>
                                          <a:pt x="1" y="90"/>
                                        </a:cubicBezTo>
                                        <a:cubicBezTo>
                                          <a:pt x="0" y="91"/>
                                          <a:pt x="0" y="92"/>
                                          <a:pt x="0" y="92"/>
                                        </a:cubicBezTo>
                                        <a:cubicBezTo>
                                          <a:pt x="4" y="118"/>
                                          <a:pt x="25" y="132"/>
                                          <a:pt x="42" y="145"/>
                                        </a:cubicBezTo>
                                        <a:cubicBezTo>
                                          <a:pt x="35" y="145"/>
                                          <a:pt x="12" y="151"/>
                                          <a:pt x="6" y="156"/>
                                        </a:cubicBezTo>
                                        <a:cubicBezTo>
                                          <a:pt x="8" y="163"/>
                                          <a:pt x="15" y="173"/>
                                          <a:pt x="23" y="179"/>
                                        </a:cubicBezTo>
                                        <a:cubicBezTo>
                                          <a:pt x="36" y="188"/>
                                          <a:pt x="57" y="196"/>
                                          <a:pt x="70" y="198"/>
                                        </a:cubicBezTo>
                                        <a:cubicBezTo>
                                          <a:pt x="72" y="198"/>
                                          <a:pt x="57" y="213"/>
                                          <a:pt x="56" y="214"/>
                                        </a:cubicBezTo>
                                        <a:cubicBezTo>
                                          <a:pt x="59" y="217"/>
                                          <a:pt x="65" y="222"/>
                                          <a:pt x="68" y="224"/>
                                        </a:cubicBezTo>
                                        <a:cubicBezTo>
                                          <a:pt x="80" y="233"/>
                                          <a:pt x="94" y="235"/>
                                          <a:pt x="102" y="235"/>
                                        </a:cubicBezTo>
                                        <a:cubicBezTo>
                                          <a:pt x="112" y="235"/>
                                          <a:pt x="141" y="232"/>
                                          <a:pt x="133" y="236"/>
                                        </a:cubicBezTo>
                                        <a:cubicBezTo>
                                          <a:pt x="131" y="238"/>
                                          <a:pt x="183" y="246"/>
                                          <a:pt x="191" y="225"/>
                                        </a:cubicBezTo>
                                        <a:cubicBezTo>
                                          <a:pt x="178" y="238"/>
                                          <a:pt x="142" y="237"/>
                                          <a:pt x="138" y="232"/>
                                        </a:cubicBezTo>
                                        <a:cubicBezTo>
                                          <a:pt x="140" y="233"/>
                                          <a:pt x="143" y="231"/>
                                          <a:pt x="146" y="232"/>
                                        </a:cubicBezTo>
                                        <a:cubicBezTo>
                                          <a:pt x="143" y="231"/>
                                          <a:pt x="140" y="230"/>
                                          <a:pt x="138" y="228"/>
                                        </a:cubicBezTo>
                                        <a:cubicBezTo>
                                          <a:pt x="140" y="229"/>
                                          <a:pt x="142" y="231"/>
                                          <a:pt x="144" y="231"/>
                                        </a:cubicBezTo>
                                        <a:cubicBezTo>
                                          <a:pt x="141" y="229"/>
                                          <a:pt x="137" y="228"/>
                                          <a:pt x="136" y="225"/>
                                        </a:cubicBezTo>
                                        <a:cubicBezTo>
                                          <a:pt x="138" y="226"/>
                                          <a:pt x="141" y="229"/>
                                          <a:pt x="143" y="230"/>
                                        </a:cubicBezTo>
                                        <a:cubicBezTo>
                                          <a:pt x="140" y="226"/>
                                          <a:pt x="132" y="222"/>
                                          <a:pt x="134" y="216"/>
                                        </a:cubicBezTo>
                                        <a:cubicBezTo>
                                          <a:pt x="134" y="216"/>
                                          <a:pt x="135" y="215"/>
                                          <a:pt x="134" y="215"/>
                                        </a:cubicBezTo>
                                        <a:cubicBezTo>
                                          <a:pt x="137" y="210"/>
                                          <a:pt x="140" y="206"/>
                                          <a:pt x="146" y="205"/>
                                        </a:cubicBezTo>
                                        <a:cubicBezTo>
                                          <a:pt x="153" y="204"/>
                                          <a:pt x="160" y="208"/>
                                          <a:pt x="167" y="212"/>
                                        </a:cubicBezTo>
                                        <a:cubicBezTo>
                                          <a:pt x="166" y="212"/>
                                          <a:pt x="166" y="212"/>
                                          <a:pt x="166" y="212"/>
                                        </a:cubicBezTo>
                                        <a:cubicBezTo>
                                          <a:pt x="166" y="212"/>
                                          <a:pt x="167" y="213"/>
                                          <a:pt x="168" y="213"/>
                                        </a:cubicBezTo>
                                        <a:cubicBezTo>
                                          <a:pt x="167" y="213"/>
                                          <a:pt x="167" y="213"/>
                                          <a:pt x="166" y="213"/>
                                        </a:cubicBezTo>
                                        <a:cubicBezTo>
                                          <a:pt x="167" y="213"/>
                                          <a:pt x="168" y="214"/>
                                          <a:pt x="168" y="214"/>
                                        </a:cubicBezTo>
                                        <a:cubicBezTo>
                                          <a:pt x="168" y="214"/>
                                          <a:pt x="167" y="215"/>
                                          <a:pt x="166" y="215"/>
                                        </a:cubicBezTo>
                                        <a:cubicBezTo>
                                          <a:pt x="167" y="215"/>
                                          <a:pt x="169" y="215"/>
                                          <a:pt x="170" y="216"/>
                                        </a:cubicBezTo>
                                        <a:cubicBezTo>
                                          <a:pt x="168" y="216"/>
                                          <a:pt x="166" y="216"/>
                                          <a:pt x="164" y="216"/>
                                        </a:cubicBezTo>
                                        <a:cubicBezTo>
                                          <a:pt x="167" y="216"/>
                                          <a:pt x="169" y="216"/>
                                          <a:pt x="171" y="217"/>
                                        </a:cubicBezTo>
                                        <a:cubicBezTo>
                                          <a:pt x="169" y="217"/>
                                          <a:pt x="167" y="217"/>
                                          <a:pt x="165" y="218"/>
                                        </a:cubicBezTo>
                                        <a:cubicBezTo>
                                          <a:pt x="168" y="218"/>
                                          <a:pt x="170" y="218"/>
                                          <a:pt x="173" y="218"/>
                                        </a:cubicBezTo>
                                        <a:cubicBezTo>
                                          <a:pt x="169" y="219"/>
                                          <a:pt x="165" y="219"/>
                                          <a:pt x="162" y="220"/>
                                        </a:cubicBezTo>
                                        <a:cubicBezTo>
                                          <a:pt x="166" y="221"/>
                                          <a:pt x="170" y="218"/>
                                          <a:pt x="174" y="219"/>
                                        </a:cubicBezTo>
                                        <a:cubicBezTo>
                                          <a:pt x="172" y="220"/>
                                          <a:pt x="170" y="220"/>
                                          <a:pt x="167" y="220"/>
                                        </a:cubicBezTo>
                                        <a:cubicBezTo>
                                          <a:pt x="168" y="220"/>
                                          <a:pt x="169" y="221"/>
                                          <a:pt x="170" y="221"/>
                                        </a:cubicBezTo>
                                        <a:cubicBezTo>
                                          <a:pt x="169" y="221"/>
                                          <a:pt x="167" y="221"/>
                                          <a:pt x="166" y="222"/>
                                        </a:cubicBezTo>
                                        <a:cubicBezTo>
                                          <a:pt x="171" y="223"/>
                                          <a:pt x="176" y="221"/>
                                          <a:pt x="180" y="221"/>
                                        </a:cubicBezTo>
                                        <a:cubicBezTo>
                                          <a:pt x="177" y="224"/>
                                          <a:pt x="173" y="222"/>
                                          <a:pt x="169" y="223"/>
                                        </a:cubicBezTo>
                                        <a:cubicBezTo>
                                          <a:pt x="171" y="223"/>
                                          <a:pt x="173" y="223"/>
                                          <a:pt x="174" y="223"/>
                                        </a:cubicBezTo>
                                        <a:cubicBezTo>
                                          <a:pt x="172" y="224"/>
                                          <a:pt x="169" y="224"/>
                                          <a:pt x="167" y="225"/>
                                        </a:cubicBezTo>
                                        <a:cubicBezTo>
                                          <a:pt x="171" y="226"/>
                                          <a:pt x="175" y="224"/>
                                          <a:pt x="178" y="224"/>
                                        </a:cubicBezTo>
                                        <a:cubicBezTo>
                                          <a:pt x="175" y="225"/>
                                          <a:pt x="172" y="225"/>
                                          <a:pt x="170" y="226"/>
                                        </a:cubicBezTo>
                                        <a:cubicBezTo>
                                          <a:pt x="172" y="226"/>
                                          <a:pt x="174" y="226"/>
                                          <a:pt x="177" y="226"/>
                                        </a:cubicBezTo>
                                        <a:cubicBezTo>
                                          <a:pt x="170" y="229"/>
                                          <a:pt x="163" y="229"/>
                                          <a:pt x="155" y="228"/>
                                        </a:cubicBezTo>
                                        <a:cubicBezTo>
                                          <a:pt x="152" y="227"/>
                                          <a:pt x="148" y="226"/>
                                          <a:pt x="145" y="225"/>
                                        </a:cubicBezTo>
                                        <a:cubicBezTo>
                                          <a:pt x="143" y="225"/>
                                          <a:pt x="138" y="222"/>
                                          <a:pt x="137" y="221"/>
                                        </a:cubicBezTo>
                                        <a:cubicBezTo>
                                          <a:pt x="142" y="227"/>
                                          <a:pt x="151" y="228"/>
                                          <a:pt x="159" y="229"/>
                                        </a:cubicBezTo>
                                        <a:cubicBezTo>
                                          <a:pt x="170" y="230"/>
                                          <a:pt x="179" y="228"/>
                                          <a:pt x="190" y="225"/>
                                        </a:cubicBezTo>
                                        <a:cubicBezTo>
                                          <a:pt x="191" y="225"/>
                                          <a:pt x="193" y="227"/>
                                          <a:pt x="196" y="228"/>
                                        </a:cubicBezTo>
                                        <a:cubicBezTo>
                                          <a:pt x="200" y="230"/>
                                          <a:pt x="225" y="252"/>
                                          <a:pt x="257" y="244"/>
                                        </a:cubicBezTo>
                                        <a:cubicBezTo>
                                          <a:pt x="274" y="239"/>
                                          <a:pt x="280" y="233"/>
                                          <a:pt x="279" y="234"/>
                                        </a:cubicBezTo>
                                        <a:cubicBezTo>
                                          <a:pt x="276" y="234"/>
                                          <a:pt x="258" y="246"/>
                                          <a:pt x="237" y="243"/>
                                        </a:cubicBezTo>
                                        <a:close/>
                                        <a:moveTo>
                                          <a:pt x="213" y="221"/>
                                        </a:moveTo>
                                        <a:cubicBezTo>
                                          <a:pt x="215" y="219"/>
                                          <a:pt x="216" y="217"/>
                                          <a:pt x="218" y="216"/>
                                        </a:cubicBezTo>
                                        <a:cubicBezTo>
                                          <a:pt x="218" y="216"/>
                                          <a:pt x="218" y="217"/>
                                          <a:pt x="218" y="217"/>
                                        </a:cubicBezTo>
                                        <a:cubicBezTo>
                                          <a:pt x="222" y="215"/>
                                          <a:pt x="227" y="211"/>
                                          <a:pt x="229" y="206"/>
                                        </a:cubicBezTo>
                                        <a:cubicBezTo>
                                          <a:pt x="230" y="206"/>
                                          <a:pt x="230" y="206"/>
                                          <a:pt x="230" y="206"/>
                                        </a:cubicBezTo>
                                        <a:cubicBezTo>
                                          <a:pt x="227" y="212"/>
                                          <a:pt x="221" y="216"/>
                                          <a:pt x="215" y="219"/>
                                        </a:cubicBezTo>
                                        <a:cubicBezTo>
                                          <a:pt x="220" y="218"/>
                                          <a:pt x="224" y="215"/>
                                          <a:pt x="228" y="211"/>
                                        </a:cubicBezTo>
                                        <a:cubicBezTo>
                                          <a:pt x="228" y="211"/>
                                          <a:pt x="228" y="211"/>
                                          <a:pt x="228" y="210"/>
                                        </a:cubicBezTo>
                                        <a:cubicBezTo>
                                          <a:pt x="230" y="209"/>
                                          <a:pt x="231" y="207"/>
                                          <a:pt x="232" y="205"/>
                                        </a:cubicBezTo>
                                        <a:cubicBezTo>
                                          <a:pt x="232" y="205"/>
                                          <a:pt x="232" y="205"/>
                                          <a:pt x="233" y="205"/>
                                        </a:cubicBezTo>
                                        <a:cubicBezTo>
                                          <a:pt x="230" y="213"/>
                                          <a:pt x="222" y="218"/>
                                          <a:pt x="213" y="221"/>
                                        </a:cubicBezTo>
                                        <a:close/>
                                        <a:moveTo>
                                          <a:pt x="240" y="192"/>
                                        </a:moveTo>
                                        <a:cubicBezTo>
                                          <a:pt x="246" y="191"/>
                                          <a:pt x="251" y="189"/>
                                          <a:pt x="255" y="186"/>
                                        </a:cubicBezTo>
                                        <a:cubicBezTo>
                                          <a:pt x="249" y="188"/>
                                          <a:pt x="243" y="191"/>
                                          <a:pt x="237" y="192"/>
                                        </a:cubicBezTo>
                                        <a:cubicBezTo>
                                          <a:pt x="238" y="192"/>
                                          <a:pt x="239" y="192"/>
                                          <a:pt x="240" y="192"/>
                                        </a:cubicBezTo>
                                        <a:cubicBezTo>
                                          <a:pt x="234" y="194"/>
                                          <a:pt x="229" y="194"/>
                                          <a:pt x="222" y="194"/>
                                        </a:cubicBezTo>
                                        <a:cubicBezTo>
                                          <a:pt x="223" y="194"/>
                                          <a:pt x="223" y="194"/>
                                          <a:pt x="224" y="194"/>
                                        </a:cubicBezTo>
                                        <a:cubicBezTo>
                                          <a:pt x="229" y="193"/>
                                          <a:pt x="232" y="193"/>
                                          <a:pt x="237" y="191"/>
                                        </a:cubicBezTo>
                                        <a:cubicBezTo>
                                          <a:pt x="233" y="192"/>
                                          <a:pt x="229" y="193"/>
                                          <a:pt x="224" y="192"/>
                                        </a:cubicBezTo>
                                        <a:cubicBezTo>
                                          <a:pt x="228" y="192"/>
                                          <a:pt x="232" y="191"/>
                                          <a:pt x="236" y="191"/>
                                        </a:cubicBezTo>
                                        <a:cubicBezTo>
                                          <a:pt x="234" y="190"/>
                                          <a:pt x="230" y="191"/>
                                          <a:pt x="226" y="191"/>
                                        </a:cubicBezTo>
                                        <a:cubicBezTo>
                                          <a:pt x="231" y="190"/>
                                          <a:pt x="237" y="190"/>
                                          <a:pt x="242" y="189"/>
                                        </a:cubicBezTo>
                                        <a:cubicBezTo>
                                          <a:pt x="242" y="189"/>
                                          <a:pt x="241" y="189"/>
                                          <a:pt x="242" y="189"/>
                                        </a:cubicBezTo>
                                        <a:cubicBezTo>
                                          <a:pt x="240" y="189"/>
                                          <a:pt x="238" y="189"/>
                                          <a:pt x="237" y="189"/>
                                        </a:cubicBezTo>
                                        <a:cubicBezTo>
                                          <a:pt x="237" y="189"/>
                                          <a:pt x="237" y="189"/>
                                          <a:pt x="238" y="189"/>
                                        </a:cubicBezTo>
                                        <a:cubicBezTo>
                                          <a:pt x="237" y="189"/>
                                          <a:pt x="235" y="189"/>
                                          <a:pt x="232" y="189"/>
                                        </a:cubicBezTo>
                                        <a:cubicBezTo>
                                          <a:pt x="235" y="188"/>
                                          <a:pt x="239" y="188"/>
                                          <a:pt x="241" y="188"/>
                                        </a:cubicBezTo>
                                        <a:cubicBezTo>
                                          <a:pt x="242" y="188"/>
                                          <a:pt x="242" y="187"/>
                                          <a:pt x="242" y="187"/>
                                        </a:cubicBezTo>
                                        <a:cubicBezTo>
                                          <a:pt x="239" y="187"/>
                                          <a:pt x="235" y="188"/>
                                          <a:pt x="231" y="187"/>
                                        </a:cubicBezTo>
                                        <a:cubicBezTo>
                                          <a:pt x="233" y="187"/>
                                          <a:pt x="233" y="186"/>
                                          <a:pt x="234" y="187"/>
                                        </a:cubicBezTo>
                                        <a:cubicBezTo>
                                          <a:pt x="234" y="187"/>
                                          <a:pt x="234" y="187"/>
                                          <a:pt x="234" y="186"/>
                                        </a:cubicBezTo>
                                        <a:cubicBezTo>
                                          <a:pt x="234" y="186"/>
                                          <a:pt x="234" y="187"/>
                                          <a:pt x="235" y="187"/>
                                        </a:cubicBezTo>
                                        <a:cubicBezTo>
                                          <a:pt x="237" y="186"/>
                                          <a:pt x="240" y="186"/>
                                          <a:pt x="242" y="185"/>
                                        </a:cubicBezTo>
                                        <a:cubicBezTo>
                                          <a:pt x="243" y="185"/>
                                          <a:pt x="243" y="185"/>
                                          <a:pt x="243" y="185"/>
                                        </a:cubicBezTo>
                                        <a:cubicBezTo>
                                          <a:pt x="240" y="186"/>
                                          <a:pt x="235" y="186"/>
                                          <a:pt x="232" y="186"/>
                                        </a:cubicBezTo>
                                        <a:cubicBezTo>
                                          <a:pt x="237" y="184"/>
                                          <a:pt x="241" y="184"/>
                                          <a:pt x="245" y="183"/>
                                        </a:cubicBezTo>
                                        <a:cubicBezTo>
                                          <a:pt x="243" y="182"/>
                                          <a:pt x="237" y="184"/>
                                          <a:pt x="234" y="184"/>
                                        </a:cubicBezTo>
                                        <a:cubicBezTo>
                                          <a:pt x="237" y="182"/>
                                          <a:pt x="242" y="184"/>
                                          <a:pt x="245" y="181"/>
                                        </a:cubicBezTo>
                                        <a:cubicBezTo>
                                          <a:pt x="242" y="180"/>
                                          <a:pt x="239" y="184"/>
                                          <a:pt x="236" y="182"/>
                                        </a:cubicBezTo>
                                        <a:cubicBezTo>
                                          <a:pt x="240" y="180"/>
                                          <a:pt x="247" y="180"/>
                                          <a:pt x="253" y="179"/>
                                        </a:cubicBezTo>
                                        <a:cubicBezTo>
                                          <a:pt x="248" y="179"/>
                                          <a:pt x="243" y="179"/>
                                          <a:pt x="239" y="180"/>
                                        </a:cubicBezTo>
                                        <a:cubicBezTo>
                                          <a:pt x="244" y="178"/>
                                          <a:pt x="253" y="177"/>
                                          <a:pt x="258" y="176"/>
                                        </a:cubicBezTo>
                                        <a:cubicBezTo>
                                          <a:pt x="252" y="176"/>
                                          <a:pt x="243" y="178"/>
                                          <a:pt x="238" y="178"/>
                                        </a:cubicBezTo>
                                        <a:cubicBezTo>
                                          <a:pt x="245" y="176"/>
                                          <a:pt x="254" y="175"/>
                                          <a:pt x="261" y="173"/>
                                        </a:cubicBezTo>
                                        <a:cubicBezTo>
                                          <a:pt x="255" y="174"/>
                                          <a:pt x="248" y="175"/>
                                          <a:pt x="241" y="176"/>
                                        </a:cubicBezTo>
                                        <a:cubicBezTo>
                                          <a:pt x="242" y="174"/>
                                          <a:pt x="244" y="174"/>
                                          <a:pt x="246" y="174"/>
                                        </a:cubicBezTo>
                                        <a:cubicBezTo>
                                          <a:pt x="246" y="174"/>
                                          <a:pt x="246" y="173"/>
                                          <a:pt x="246" y="173"/>
                                        </a:cubicBezTo>
                                        <a:cubicBezTo>
                                          <a:pt x="253" y="172"/>
                                          <a:pt x="259" y="171"/>
                                          <a:pt x="264" y="169"/>
                                        </a:cubicBezTo>
                                        <a:cubicBezTo>
                                          <a:pt x="259" y="170"/>
                                          <a:pt x="252" y="172"/>
                                          <a:pt x="246" y="172"/>
                                        </a:cubicBezTo>
                                        <a:cubicBezTo>
                                          <a:pt x="251" y="171"/>
                                          <a:pt x="254" y="171"/>
                                          <a:pt x="259" y="169"/>
                                        </a:cubicBezTo>
                                        <a:cubicBezTo>
                                          <a:pt x="255" y="169"/>
                                          <a:pt x="251" y="170"/>
                                          <a:pt x="247" y="171"/>
                                        </a:cubicBezTo>
                                        <a:cubicBezTo>
                                          <a:pt x="251" y="169"/>
                                          <a:pt x="257" y="168"/>
                                          <a:pt x="261" y="166"/>
                                        </a:cubicBezTo>
                                        <a:cubicBezTo>
                                          <a:pt x="258" y="166"/>
                                          <a:pt x="253" y="168"/>
                                          <a:pt x="250" y="168"/>
                                        </a:cubicBezTo>
                                        <a:cubicBezTo>
                                          <a:pt x="253" y="166"/>
                                          <a:pt x="259" y="166"/>
                                          <a:pt x="263" y="165"/>
                                        </a:cubicBezTo>
                                        <a:cubicBezTo>
                                          <a:pt x="260" y="165"/>
                                          <a:pt x="255" y="166"/>
                                          <a:pt x="252" y="166"/>
                                        </a:cubicBezTo>
                                        <a:cubicBezTo>
                                          <a:pt x="254" y="163"/>
                                          <a:pt x="258" y="163"/>
                                          <a:pt x="261" y="162"/>
                                        </a:cubicBezTo>
                                        <a:cubicBezTo>
                                          <a:pt x="260" y="162"/>
                                          <a:pt x="257" y="162"/>
                                          <a:pt x="255" y="163"/>
                                        </a:cubicBezTo>
                                        <a:cubicBezTo>
                                          <a:pt x="255" y="163"/>
                                          <a:pt x="255" y="163"/>
                                          <a:pt x="255" y="162"/>
                                        </a:cubicBezTo>
                                        <a:cubicBezTo>
                                          <a:pt x="259" y="159"/>
                                          <a:pt x="265" y="160"/>
                                          <a:pt x="270" y="160"/>
                                        </a:cubicBezTo>
                                        <a:cubicBezTo>
                                          <a:pt x="267" y="159"/>
                                          <a:pt x="261" y="159"/>
                                          <a:pt x="257" y="160"/>
                                        </a:cubicBezTo>
                                        <a:cubicBezTo>
                                          <a:pt x="264" y="157"/>
                                          <a:pt x="270" y="158"/>
                                          <a:pt x="276" y="157"/>
                                        </a:cubicBezTo>
                                        <a:cubicBezTo>
                                          <a:pt x="270" y="157"/>
                                          <a:pt x="265" y="157"/>
                                          <a:pt x="259" y="158"/>
                                        </a:cubicBezTo>
                                        <a:cubicBezTo>
                                          <a:pt x="263" y="154"/>
                                          <a:pt x="271" y="156"/>
                                          <a:pt x="276" y="155"/>
                                        </a:cubicBezTo>
                                        <a:cubicBezTo>
                                          <a:pt x="272" y="155"/>
                                          <a:pt x="266" y="155"/>
                                          <a:pt x="261" y="155"/>
                                        </a:cubicBezTo>
                                        <a:cubicBezTo>
                                          <a:pt x="263" y="152"/>
                                          <a:pt x="270" y="153"/>
                                          <a:pt x="273" y="153"/>
                                        </a:cubicBezTo>
                                        <a:cubicBezTo>
                                          <a:pt x="276" y="153"/>
                                          <a:pt x="279" y="153"/>
                                          <a:pt x="283" y="153"/>
                                        </a:cubicBezTo>
                                        <a:cubicBezTo>
                                          <a:pt x="277" y="152"/>
                                          <a:pt x="269" y="152"/>
                                          <a:pt x="263" y="152"/>
                                        </a:cubicBezTo>
                                        <a:cubicBezTo>
                                          <a:pt x="263" y="152"/>
                                          <a:pt x="263" y="152"/>
                                          <a:pt x="263" y="151"/>
                                        </a:cubicBezTo>
                                        <a:cubicBezTo>
                                          <a:pt x="264" y="152"/>
                                          <a:pt x="265" y="152"/>
                                          <a:pt x="265" y="151"/>
                                        </a:cubicBezTo>
                                        <a:cubicBezTo>
                                          <a:pt x="265" y="151"/>
                                          <a:pt x="265" y="151"/>
                                          <a:pt x="265" y="151"/>
                                        </a:cubicBezTo>
                                        <a:cubicBezTo>
                                          <a:pt x="269" y="151"/>
                                          <a:pt x="271" y="151"/>
                                          <a:pt x="275" y="151"/>
                                        </a:cubicBezTo>
                                        <a:cubicBezTo>
                                          <a:pt x="272" y="150"/>
                                          <a:pt x="267" y="150"/>
                                          <a:pt x="264" y="150"/>
                                        </a:cubicBezTo>
                                        <a:cubicBezTo>
                                          <a:pt x="264" y="150"/>
                                          <a:pt x="265" y="149"/>
                                          <a:pt x="265" y="149"/>
                                        </a:cubicBezTo>
                                        <a:cubicBezTo>
                                          <a:pt x="278" y="148"/>
                                          <a:pt x="289" y="152"/>
                                          <a:pt x="297" y="158"/>
                                        </a:cubicBezTo>
                                        <a:cubicBezTo>
                                          <a:pt x="294" y="157"/>
                                          <a:pt x="291" y="157"/>
                                          <a:pt x="288" y="157"/>
                                        </a:cubicBezTo>
                                        <a:cubicBezTo>
                                          <a:pt x="291" y="157"/>
                                          <a:pt x="294" y="158"/>
                                          <a:pt x="297" y="159"/>
                                        </a:cubicBezTo>
                                        <a:cubicBezTo>
                                          <a:pt x="294" y="160"/>
                                          <a:pt x="289" y="161"/>
                                          <a:pt x="286" y="161"/>
                                        </a:cubicBezTo>
                                        <a:cubicBezTo>
                                          <a:pt x="289" y="162"/>
                                          <a:pt x="293" y="160"/>
                                          <a:pt x="297" y="160"/>
                                        </a:cubicBezTo>
                                        <a:cubicBezTo>
                                          <a:pt x="294" y="162"/>
                                          <a:pt x="291" y="163"/>
                                          <a:pt x="288" y="165"/>
                                        </a:cubicBezTo>
                                        <a:cubicBezTo>
                                          <a:pt x="291" y="164"/>
                                          <a:pt x="294" y="162"/>
                                          <a:pt x="297" y="161"/>
                                        </a:cubicBezTo>
                                        <a:cubicBezTo>
                                          <a:pt x="293" y="166"/>
                                          <a:pt x="287" y="170"/>
                                          <a:pt x="281" y="174"/>
                                        </a:cubicBezTo>
                                        <a:cubicBezTo>
                                          <a:pt x="288" y="171"/>
                                          <a:pt x="293" y="167"/>
                                          <a:pt x="298" y="162"/>
                                        </a:cubicBezTo>
                                        <a:cubicBezTo>
                                          <a:pt x="295" y="166"/>
                                          <a:pt x="292" y="170"/>
                                          <a:pt x="289" y="174"/>
                                        </a:cubicBezTo>
                                        <a:cubicBezTo>
                                          <a:pt x="288" y="175"/>
                                          <a:pt x="285" y="177"/>
                                          <a:pt x="284" y="179"/>
                                        </a:cubicBezTo>
                                        <a:cubicBezTo>
                                          <a:pt x="284" y="179"/>
                                          <a:pt x="284" y="179"/>
                                          <a:pt x="284" y="179"/>
                                        </a:cubicBezTo>
                                        <a:cubicBezTo>
                                          <a:pt x="278" y="183"/>
                                          <a:pt x="270" y="186"/>
                                          <a:pt x="264" y="189"/>
                                        </a:cubicBezTo>
                                        <a:cubicBezTo>
                                          <a:pt x="264" y="190"/>
                                          <a:pt x="263" y="191"/>
                                          <a:pt x="262" y="191"/>
                                        </a:cubicBezTo>
                                        <a:cubicBezTo>
                                          <a:pt x="262" y="191"/>
                                          <a:pt x="262" y="190"/>
                                          <a:pt x="262" y="190"/>
                                        </a:cubicBezTo>
                                        <a:cubicBezTo>
                                          <a:pt x="260" y="191"/>
                                          <a:pt x="258" y="192"/>
                                          <a:pt x="256" y="192"/>
                                        </a:cubicBezTo>
                                        <a:cubicBezTo>
                                          <a:pt x="257" y="191"/>
                                          <a:pt x="259" y="191"/>
                                          <a:pt x="259" y="190"/>
                                        </a:cubicBezTo>
                                        <a:cubicBezTo>
                                          <a:pt x="260" y="190"/>
                                          <a:pt x="261" y="190"/>
                                          <a:pt x="261" y="189"/>
                                        </a:cubicBezTo>
                                        <a:cubicBezTo>
                                          <a:pt x="262" y="189"/>
                                          <a:pt x="262" y="189"/>
                                          <a:pt x="263" y="188"/>
                                        </a:cubicBezTo>
                                        <a:cubicBezTo>
                                          <a:pt x="263" y="188"/>
                                          <a:pt x="262" y="188"/>
                                          <a:pt x="262" y="188"/>
                                        </a:cubicBezTo>
                                        <a:cubicBezTo>
                                          <a:pt x="253" y="193"/>
                                          <a:pt x="244" y="196"/>
                                          <a:pt x="233" y="198"/>
                                        </a:cubicBezTo>
                                        <a:cubicBezTo>
                                          <a:pt x="240" y="197"/>
                                          <a:pt x="246" y="195"/>
                                          <a:pt x="253" y="193"/>
                                        </a:cubicBezTo>
                                        <a:cubicBezTo>
                                          <a:pt x="253" y="193"/>
                                          <a:pt x="253" y="193"/>
                                          <a:pt x="253" y="193"/>
                                        </a:cubicBezTo>
                                        <a:cubicBezTo>
                                          <a:pt x="254" y="193"/>
                                          <a:pt x="254" y="193"/>
                                          <a:pt x="254" y="192"/>
                                        </a:cubicBezTo>
                                        <a:cubicBezTo>
                                          <a:pt x="254" y="192"/>
                                          <a:pt x="254" y="193"/>
                                          <a:pt x="254" y="193"/>
                                        </a:cubicBezTo>
                                        <a:cubicBezTo>
                                          <a:pt x="254" y="193"/>
                                          <a:pt x="255" y="193"/>
                                          <a:pt x="254" y="192"/>
                                        </a:cubicBezTo>
                                        <a:cubicBezTo>
                                          <a:pt x="255" y="192"/>
                                          <a:pt x="255" y="192"/>
                                          <a:pt x="256" y="192"/>
                                        </a:cubicBezTo>
                                        <a:cubicBezTo>
                                          <a:pt x="256" y="192"/>
                                          <a:pt x="256" y="192"/>
                                          <a:pt x="256" y="192"/>
                                        </a:cubicBezTo>
                                        <a:cubicBezTo>
                                          <a:pt x="255" y="193"/>
                                          <a:pt x="254" y="194"/>
                                          <a:pt x="253" y="193"/>
                                        </a:cubicBezTo>
                                        <a:cubicBezTo>
                                          <a:pt x="247" y="197"/>
                                          <a:pt x="239" y="198"/>
                                          <a:pt x="232" y="200"/>
                                        </a:cubicBezTo>
                                        <a:cubicBezTo>
                                          <a:pt x="233" y="201"/>
                                          <a:pt x="233" y="200"/>
                                          <a:pt x="234" y="200"/>
                                        </a:cubicBezTo>
                                        <a:cubicBezTo>
                                          <a:pt x="233" y="201"/>
                                          <a:pt x="231" y="201"/>
                                          <a:pt x="230" y="201"/>
                                        </a:cubicBezTo>
                                        <a:cubicBezTo>
                                          <a:pt x="230" y="200"/>
                                          <a:pt x="232" y="201"/>
                                          <a:pt x="232" y="199"/>
                                        </a:cubicBezTo>
                                        <a:cubicBezTo>
                                          <a:pt x="232" y="199"/>
                                          <a:pt x="232" y="199"/>
                                          <a:pt x="232" y="199"/>
                                        </a:cubicBezTo>
                                        <a:cubicBezTo>
                                          <a:pt x="231" y="199"/>
                                          <a:pt x="231" y="200"/>
                                          <a:pt x="231" y="200"/>
                                        </a:cubicBezTo>
                                        <a:cubicBezTo>
                                          <a:pt x="231" y="200"/>
                                          <a:pt x="230" y="199"/>
                                          <a:pt x="230" y="199"/>
                                        </a:cubicBezTo>
                                        <a:cubicBezTo>
                                          <a:pt x="229" y="200"/>
                                          <a:pt x="228" y="200"/>
                                          <a:pt x="227" y="199"/>
                                        </a:cubicBezTo>
                                        <a:cubicBezTo>
                                          <a:pt x="228" y="199"/>
                                          <a:pt x="231" y="199"/>
                                          <a:pt x="233" y="198"/>
                                        </a:cubicBezTo>
                                        <a:cubicBezTo>
                                          <a:pt x="231" y="198"/>
                                          <a:pt x="230" y="198"/>
                                          <a:pt x="228" y="199"/>
                                        </a:cubicBezTo>
                                        <a:cubicBezTo>
                                          <a:pt x="229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7"/>
                                          <a:pt x="231" y="198"/>
                                          <a:pt x="231" y="198"/>
                                        </a:cubicBezTo>
                                        <a:cubicBezTo>
                                          <a:pt x="231" y="197"/>
                                          <a:pt x="233" y="198"/>
                                          <a:pt x="233" y="197"/>
                                        </a:cubicBezTo>
                                        <a:cubicBezTo>
                                          <a:pt x="229" y="197"/>
                                          <a:pt x="226" y="198"/>
                                          <a:pt x="223" y="197"/>
                                        </a:cubicBezTo>
                                        <a:cubicBezTo>
                                          <a:pt x="225" y="197"/>
                                          <a:pt x="228" y="197"/>
                                          <a:pt x="231" y="196"/>
                                        </a:cubicBezTo>
                                        <a:cubicBezTo>
                                          <a:pt x="231" y="196"/>
                                          <a:pt x="231" y="196"/>
                                          <a:pt x="230" y="196"/>
                                        </a:cubicBezTo>
                                        <a:cubicBezTo>
                                          <a:pt x="231" y="195"/>
                                          <a:pt x="234" y="196"/>
                                          <a:pt x="235" y="195"/>
                                        </a:cubicBezTo>
                                        <a:cubicBezTo>
                                          <a:pt x="230" y="196"/>
                                          <a:pt x="226" y="196"/>
                                          <a:pt x="221" y="196"/>
                                        </a:cubicBezTo>
                                        <a:cubicBezTo>
                                          <a:pt x="228" y="195"/>
                                          <a:pt x="235" y="194"/>
                                          <a:pt x="240" y="193"/>
                                        </a:cubicBezTo>
                                        <a:cubicBezTo>
                                          <a:pt x="240" y="192"/>
                                          <a:pt x="240" y="192"/>
                                          <a:pt x="240" y="192"/>
                                        </a:cubicBezTo>
                                        <a:close/>
                                        <a:moveTo>
                                          <a:pt x="228" y="189"/>
                                        </a:moveTo>
                                        <a:cubicBezTo>
                                          <a:pt x="229" y="189"/>
                                          <a:pt x="229" y="188"/>
                                          <a:pt x="230" y="189"/>
                                        </a:cubicBezTo>
                                        <a:cubicBezTo>
                                          <a:pt x="229" y="189"/>
                                          <a:pt x="228" y="189"/>
                                          <a:pt x="228" y="189"/>
                                        </a:cubicBezTo>
                                        <a:close/>
                                        <a:moveTo>
                                          <a:pt x="231" y="188"/>
                                        </a:moveTo>
                                        <a:cubicBezTo>
                                          <a:pt x="231" y="189"/>
                                          <a:pt x="230" y="188"/>
                                          <a:pt x="230" y="189"/>
                                        </a:cubicBezTo>
                                        <a:cubicBezTo>
                                          <a:pt x="230" y="188"/>
                                          <a:pt x="231" y="188"/>
                                          <a:pt x="231" y="188"/>
                                        </a:cubicBezTo>
                                        <a:close/>
                                        <a:moveTo>
                                          <a:pt x="230" y="187"/>
                                        </a:moveTo>
                                        <a:cubicBezTo>
                                          <a:pt x="230" y="187"/>
                                          <a:pt x="231" y="187"/>
                                          <a:pt x="231" y="187"/>
                                        </a:cubicBezTo>
                                        <a:cubicBezTo>
                                          <a:pt x="231" y="187"/>
                                          <a:pt x="230" y="187"/>
                                          <a:pt x="230" y="187"/>
                                        </a:cubicBezTo>
                                        <a:close/>
                                        <a:moveTo>
                                          <a:pt x="241" y="169"/>
                                        </a:moveTo>
                                        <a:cubicBezTo>
                                          <a:pt x="239" y="174"/>
                                          <a:pt x="231" y="173"/>
                                          <a:pt x="227" y="172"/>
                                        </a:cubicBezTo>
                                        <a:cubicBezTo>
                                          <a:pt x="229" y="170"/>
                                          <a:pt x="233" y="171"/>
                                          <a:pt x="236" y="170"/>
                                        </a:cubicBezTo>
                                        <a:cubicBezTo>
                                          <a:pt x="237" y="170"/>
                                          <a:pt x="238" y="170"/>
                                          <a:pt x="240" y="169"/>
                                        </a:cubicBezTo>
                                        <a:cubicBezTo>
                                          <a:pt x="238" y="171"/>
                                          <a:pt x="234" y="171"/>
                                          <a:pt x="232" y="172"/>
                                        </a:cubicBezTo>
                                        <a:cubicBezTo>
                                          <a:pt x="234" y="172"/>
                                          <a:pt x="239" y="170"/>
                                          <a:pt x="241" y="169"/>
                                        </a:cubicBezTo>
                                        <a:close/>
                                        <a:moveTo>
                                          <a:pt x="237" y="173"/>
                                        </a:moveTo>
                                        <a:cubicBezTo>
                                          <a:pt x="236" y="173"/>
                                          <a:pt x="234" y="174"/>
                                          <a:pt x="233" y="174"/>
                                        </a:cubicBezTo>
                                        <a:cubicBezTo>
                                          <a:pt x="234" y="173"/>
                                          <a:pt x="235" y="173"/>
                                          <a:pt x="237" y="173"/>
                                        </a:cubicBezTo>
                                        <a:close/>
                                        <a:moveTo>
                                          <a:pt x="236" y="174"/>
                                        </a:moveTo>
                                        <a:cubicBezTo>
                                          <a:pt x="243" y="170"/>
                                          <a:pt x="249" y="164"/>
                                          <a:pt x="253" y="158"/>
                                        </a:cubicBezTo>
                                        <a:cubicBezTo>
                                          <a:pt x="251" y="158"/>
                                          <a:pt x="251" y="159"/>
                                          <a:pt x="250" y="160"/>
                                        </a:cubicBezTo>
                                        <a:cubicBezTo>
                                          <a:pt x="250" y="160"/>
                                          <a:pt x="250" y="160"/>
                                          <a:pt x="251" y="160"/>
                                        </a:cubicBezTo>
                                        <a:cubicBezTo>
                                          <a:pt x="248" y="162"/>
                                          <a:pt x="244" y="163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1" y="164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2" y="164"/>
                                          <a:pt x="242" y="163"/>
                                        </a:cubicBezTo>
                                        <a:cubicBezTo>
                                          <a:pt x="243" y="163"/>
                                          <a:pt x="243" y="163"/>
                                          <a:pt x="243" y="164"/>
                                        </a:cubicBezTo>
                                        <a:cubicBezTo>
                                          <a:pt x="244" y="163"/>
                                          <a:pt x="245" y="163"/>
                                          <a:pt x="246" y="163"/>
                                        </a:cubicBezTo>
                                        <a:cubicBezTo>
                                          <a:pt x="242" y="165"/>
                                          <a:pt x="237" y="166"/>
                                          <a:pt x="232" y="167"/>
                                        </a:cubicBezTo>
                                        <a:cubicBezTo>
                                          <a:pt x="232" y="167"/>
                                          <a:pt x="232" y="167"/>
                                          <a:pt x="232" y="168"/>
                                        </a:cubicBezTo>
                                        <a:cubicBezTo>
                                          <a:pt x="236" y="167"/>
                                          <a:pt x="242" y="166"/>
                                          <a:pt x="247" y="164"/>
                                        </a:cubicBezTo>
                                        <a:cubicBezTo>
                                          <a:pt x="247" y="164"/>
                                          <a:pt x="246" y="165"/>
                                          <a:pt x="245" y="165"/>
                                        </a:cubicBezTo>
                                        <a:cubicBezTo>
                                          <a:pt x="240" y="166"/>
                                          <a:pt x="234" y="169"/>
                                          <a:pt x="227" y="169"/>
                                        </a:cubicBezTo>
                                        <a:cubicBezTo>
                                          <a:pt x="227" y="169"/>
                                          <a:pt x="227" y="170"/>
                                          <a:pt x="227" y="170"/>
                                        </a:cubicBezTo>
                                        <a:cubicBezTo>
                                          <a:pt x="231" y="170"/>
                                          <a:pt x="234" y="168"/>
                                          <a:pt x="238" y="168"/>
                                        </a:cubicBezTo>
                                        <a:cubicBezTo>
                                          <a:pt x="240" y="167"/>
                                          <a:pt x="242" y="168"/>
                                          <a:pt x="244" y="167"/>
                                        </a:cubicBezTo>
                                        <a:cubicBezTo>
                                          <a:pt x="239" y="169"/>
                                          <a:pt x="233" y="170"/>
                                          <a:pt x="226" y="171"/>
                                        </a:cubicBezTo>
                                        <a:cubicBezTo>
                                          <a:pt x="227" y="169"/>
                                          <a:pt x="228" y="166"/>
                                          <a:pt x="230" y="165"/>
                                        </a:cubicBezTo>
                                        <a:cubicBezTo>
                                          <a:pt x="229" y="164"/>
                                          <a:pt x="229" y="165"/>
                                          <a:pt x="228" y="165"/>
                                        </a:cubicBezTo>
                                        <a:cubicBezTo>
                                          <a:pt x="229" y="163"/>
                                          <a:pt x="230" y="160"/>
                                          <a:pt x="232" y="158"/>
                                        </a:cubicBezTo>
                                        <a:cubicBezTo>
                                          <a:pt x="232" y="158"/>
                                          <a:pt x="233" y="158"/>
                                          <a:pt x="233" y="157"/>
                                        </a:cubicBezTo>
                                        <a:cubicBezTo>
                                          <a:pt x="234" y="156"/>
                                          <a:pt x="240" y="153"/>
                                          <a:pt x="235" y="152"/>
                                        </a:cubicBezTo>
                                        <a:cubicBezTo>
                                          <a:pt x="231" y="155"/>
                                          <a:pt x="229" y="159"/>
                                          <a:pt x="224" y="161"/>
                                        </a:cubicBezTo>
                                        <a:cubicBezTo>
                                          <a:pt x="225" y="159"/>
                                          <a:pt x="227" y="158"/>
                                          <a:pt x="228" y="157"/>
                                        </a:cubicBezTo>
                                        <a:cubicBezTo>
                                          <a:pt x="228" y="157"/>
                                          <a:pt x="228" y="157"/>
                                          <a:pt x="228" y="157"/>
                                        </a:cubicBezTo>
                                        <a:cubicBezTo>
                                          <a:pt x="226" y="158"/>
                                          <a:pt x="225" y="159"/>
                                          <a:pt x="223" y="161"/>
                                        </a:cubicBezTo>
                                        <a:cubicBezTo>
                                          <a:pt x="224" y="157"/>
                                          <a:pt x="229" y="154"/>
                                          <a:pt x="232" y="152"/>
                                        </a:cubicBezTo>
                                        <a:cubicBezTo>
                                          <a:pt x="232" y="151"/>
                                          <a:pt x="232" y="151"/>
                                          <a:pt x="232" y="151"/>
                                        </a:cubicBezTo>
                                        <a:cubicBezTo>
                                          <a:pt x="228" y="154"/>
                                          <a:pt x="225" y="157"/>
                                          <a:pt x="223" y="160"/>
                                        </a:cubicBezTo>
                                        <a:cubicBezTo>
                                          <a:pt x="222" y="157"/>
                                          <a:pt x="225" y="155"/>
                                          <a:pt x="227" y="153"/>
                                        </a:cubicBezTo>
                                        <a:cubicBezTo>
                                          <a:pt x="229" y="152"/>
                                          <a:pt x="235" y="146"/>
                                          <a:pt x="230" y="150"/>
                                        </a:cubicBezTo>
                                        <a:cubicBezTo>
                                          <a:pt x="228" y="152"/>
                                          <a:pt x="225" y="155"/>
                                          <a:pt x="223" y="157"/>
                                        </a:cubicBezTo>
                                        <a:cubicBezTo>
                                          <a:pt x="223" y="152"/>
                                          <a:pt x="229" y="150"/>
                                          <a:pt x="231" y="147"/>
                                        </a:cubicBezTo>
                                        <a:cubicBezTo>
                                          <a:pt x="229" y="148"/>
                                          <a:pt x="227" y="150"/>
                                          <a:pt x="225" y="152"/>
                                        </a:cubicBezTo>
                                        <a:cubicBezTo>
                                          <a:pt x="227" y="148"/>
                                          <a:pt x="232" y="144"/>
                                          <a:pt x="235" y="140"/>
                                        </a:cubicBezTo>
                                        <a:cubicBezTo>
                                          <a:pt x="235" y="139"/>
                                          <a:pt x="235" y="139"/>
                                          <a:pt x="235" y="139"/>
                                        </a:cubicBezTo>
                                        <a:cubicBezTo>
                                          <a:pt x="234" y="139"/>
                                          <a:pt x="234" y="139"/>
                                          <a:pt x="234" y="139"/>
                                        </a:cubicBezTo>
                                        <a:cubicBezTo>
                                          <a:pt x="232" y="140"/>
                                          <a:pt x="230" y="142"/>
                                          <a:pt x="228" y="142"/>
                                        </a:cubicBezTo>
                                        <a:cubicBezTo>
                                          <a:pt x="229" y="133"/>
                                          <a:pt x="233" y="126"/>
                                          <a:pt x="241" y="124"/>
                                        </a:cubicBezTo>
                                        <a:cubicBezTo>
                                          <a:pt x="242" y="123"/>
                                          <a:pt x="244" y="123"/>
                                          <a:pt x="245" y="122"/>
                                        </a:cubicBezTo>
                                        <a:cubicBezTo>
                                          <a:pt x="252" y="120"/>
                                          <a:pt x="261" y="121"/>
                                          <a:pt x="268" y="123"/>
                                        </a:cubicBezTo>
                                        <a:cubicBezTo>
                                          <a:pt x="269" y="123"/>
                                          <a:pt x="268" y="123"/>
                                          <a:pt x="268" y="124"/>
                                        </a:cubicBezTo>
                                        <a:cubicBezTo>
                                          <a:pt x="269" y="124"/>
                                          <a:pt x="269" y="124"/>
                                          <a:pt x="269" y="124"/>
                                        </a:cubicBezTo>
                                        <a:cubicBezTo>
                                          <a:pt x="269" y="132"/>
                                          <a:pt x="267" y="143"/>
                                          <a:pt x="261" y="151"/>
                                        </a:cubicBezTo>
                                        <a:cubicBezTo>
                                          <a:pt x="254" y="160"/>
                                          <a:pt x="247" y="171"/>
                                          <a:pt x="235" y="177"/>
                                        </a:cubicBezTo>
                                        <a:cubicBezTo>
                                          <a:pt x="235" y="177"/>
                                          <a:pt x="234" y="176"/>
                                          <a:pt x="234" y="176"/>
                                        </a:cubicBezTo>
                                        <a:cubicBezTo>
                                          <a:pt x="235" y="175"/>
                                          <a:pt x="236" y="175"/>
                                          <a:pt x="236" y="174"/>
                                        </a:cubicBezTo>
                                        <a:close/>
                                        <a:moveTo>
                                          <a:pt x="216" y="179"/>
                                        </a:moveTo>
                                        <a:cubicBezTo>
                                          <a:pt x="216" y="178"/>
                                          <a:pt x="216" y="177"/>
                                          <a:pt x="217" y="176"/>
                                        </a:cubicBezTo>
                                        <a:cubicBezTo>
                                          <a:pt x="223" y="173"/>
                                          <a:pt x="221" y="161"/>
                                          <a:pt x="229" y="160"/>
                                        </a:cubicBezTo>
                                        <a:cubicBezTo>
                                          <a:pt x="225" y="166"/>
                                          <a:pt x="224" y="176"/>
                                          <a:pt x="216" y="179"/>
                                        </a:cubicBezTo>
                                        <a:close/>
                                        <a:moveTo>
                                          <a:pt x="224" y="176"/>
                                        </a:move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ubicBezTo>
                                          <a:pt x="224" y="176"/>
                                          <a:pt x="223" y="176"/>
                                          <a:pt x="223" y="176"/>
                                        </a:cubicBez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lose/>
                                        <a:moveTo>
                                          <a:pt x="220" y="180"/>
                                        </a:moveTo>
                                        <a:cubicBezTo>
                                          <a:pt x="220" y="180"/>
                                          <a:pt x="220" y="180"/>
                                          <a:pt x="220" y="180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1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0"/>
                                        </a:cubicBezTo>
                                        <a:close/>
                                        <a:moveTo>
                                          <a:pt x="194" y="174"/>
                                        </a:moveTo>
                                        <a:cubicBezTo>
                                          <a:pt x="194" y="174"/>
                                          <a:pt x="194" y="175"/>
                                          <a:pt x="195" y="175"/>
                                        </a:cubicBezTo>
                                        <a:cubicBezTo>
                                          <a:pt x="195" y="175"/>
                                          <a:pt x="195" y="174"/>
                                          <a:pt x="195" y="174"/>
                                        </a:cubicBezTo>
                                        <a:cubicBezTo>
                                          <a:pt x="195" y="174"/>
                                          <a:pt x="194" y="173"/>
                                          <a:pt x="194" y="173"/>
                                        </a:cubicBezTo>
                                        <a:cubicBezTo>
                                          <a:pt x="194" y="171"/>
                                          <a:pt x="194" y="171"/>
                                          <a:pt x="194" y="169"/>
                                        </a:cubicBezTo>
                                        <a:cubicBezTo>
                                          <a:pt x="195" y="170"/>
                                          <a:pt x="195" y="171"/>
                                          <a:pt x="195" y="172"/>
                                        </a:cubicBezTo>
                                        <a:cubicBezTo>
                                          <a:pt x="195" y="172"/>
                                          <a:pt x="196" y="172"/>
                                          <a:pt x="196" y="172"/>
                                        </a:cubicBezTo>
                                        <a:cubicBezTo>
                                          <a:pt x="196" y="174"/>
                                          <a:pt x="197" y="174"/>
                                          <a:pt x="197" y="175"/>
                                        </a:cubicBezTo>
                                        <a:cubicBezTo>
                                          <a:pt x="198" y="176"/>
                                          <a:pt x="200" y="179"/>
                                          <a:pt x="202" y="177"/>
                                        </a:cubicBezTo>
                                        <a:cubicBezTo>
                                          <a:pt x="201" y="173"/>
                                          <a:pt x="196" y="172"/>
                                          <a:pt x="196" y="169"/>
                                        </a:cubicBezTo>
                                        <a:cubicBezTo>
                                          <a:pt x="196" y="168"/>
                                          <a:pt x="196" y="169"/>
                                          <a:pt x="195" y="169"/>
                                        </a:cubicBezTo>
                                        <a:cubicBezTo>
                                          <a:pt x="194" y="165"/>
                                          <a:pt x="192" y="163"/>
                                          <a:pt x="191" y="160"/>
                                        </a:cubicBezTo>
                                        <a:cubicBezTo>
                                          <a:pt x="190" y="160"/>
                                          <a:pt x="190" y="159"/>
                                          <a:pt x="189" y="159"/>
                                        </a:cubicBezTo>
                                        <a:cubicBezTo>
                                          <a:pt x="188" y="159"/>
                                          <a:pt x="189" y="160"/>
                                          <a:pt x="188" y="160"/>
                                        </a:cubicBezTo>
                                        <a:cubicBezTo>
                                          <a:pt x="188" y="160"/>
                                          <a:pt x="188" y="160"/>
                                          <a:pt x="188" y="159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7" y="159"/>
                                        </a:cubicBezTo>
                                        <a:cubicBezTo>
                                          <a:pt x="186" y="154"/>
                                          <a:pt x="189" y="146"/>
                                          <a:pt x="186" y="143"/>
                                        </a:cubicBezTo>
                                        <a:cubicBezTo>
                                          <a:pt x="184" y="142"/>
                                          <a:pt x="182" y="141"/>
                                          <a:pt x="181" y="141"/>
                                        </a:cubicBezTo>
                                        <a:cubicBezTo>
                                          <a:pt x="180" y="142"/>
                                          <a:pt x="182" y="142"/>
                                          <a:pt x="183" y="144"/>
                                        </a:cubicBezTo>
                                        <a:cubicBezTo>
                                          <a:pt x="183" y="143"/>
                                          <a:pt x="184" y="143"/>
                                          <a:pt x="185" y="144"/>
                                        </a:cubicBezTo>
                                        <a:cubicBezTo>
                                          <a:pt x="185" y="144"/>
                                          <a:pt x="185" y="145"/>
                                          <a:pt x="185" y="146"/>
                                        </a:cubicBezTo>
                                        <a:cubicBezTo>
                                          <a:pt x="181" y="144"/>
                                          <a:pt x="175" y="141"/>
                                          <a:pt x="177" y="135"/>
                                        </a:cubicBezTo>
                                        <a:cubicBezTo>
                                          <a:pt x="180" y="136"/>
                                          <a:pt x="181" y="130"/>
                                          <a:pt x="184" y="132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4" y="133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5" y="133"/>
                                        </a:cubicBezTo>
                                        <a:cubicBezTo>
                                          <a:pt x="186" y="135"/>
                                          <a:pt x="187" y="137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7" y="141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8" y="141"/>
                                          <a:pt x="188" y="141"/>
                                        </a:cubicBezTo>
                                        <a:cubicBezTo>
                                          <a:pt x="188" y="143"/>
                                          <a:pt x="189" y="144"/>
                                          <a:pt x="190" y="145"/>
                                        </a:cubicBezTo>
                                        <a:cubicBezTo>
                                          <a:pt x="190" y="147"/>
                                          <a:pt x="191" y="149"/>
                                          <a:pt x="191" y="152"/>
                                        </a:cubicBezTo>
                                        <a:cubicBezTo>
                                          <a:pt x="190" y="154"/>
                                          <a:pt x="190" y="157"/>
                                          <a:pt x="188" y="158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9" y="159"/>
                                        </a:cubicBezTo>
                                        <a:cubicBezTo>
                                          <a:pt x="190" y="158"/>
                                          <a:pt x="190" y="158"/>
                                          <a:pt x="190" y="157"/>
                                        </a:cubicBezTo>
                                        <a:cubicBezTo>
                                          <a:pt x="190" y="157"/>
                                          <a:pt x="190" y="157"/>
                                          <a:pt x="190" y="157"/>
                                        </a:cubicBezTo>
                                        <a:cubicBezTo>
                                          <a:pt x="191" y="154"/>
                                          <a:pt x="192" y="152"/>
                                          <a:pt x="192" y="149"/>
                                        </a:cubicBezTo>
                                        <a:cubicBezTo>
                                          <a:pt x="193" y="150"/>
                                          <a:pt x="194" y="153"/>
                                          <a:pt x="193" y="155"/>
                                        </a:cubicBezTo>
                                        <a:cubicBezTo>
                                          <a:pt x="193" y="155"/>
                                          <a:pt x="193" y="155"/>
                                          <a:pt x="193" y="155"/>
                                        </a:cubicBezTo>
                                        <a:cubicBezTo>
                                          <a:pt x="189" y="160"/>
                                          <a:pt x="199" y="150"/>
                                          <a:pt x="203" y="155"/>
                                        </a:cubicBezTo>
                                        <a:cubicBezTo>
                                          <a:pt x="203" y="156"/>
                                          <a:pt x="203" y="157"/>
                                          <a:pt x="204" y="157"/>
                                        </a:cubicBezTo>
                                        <a:cubicBezTo>
                                          <a:pt x="204" y="158"/>
                                          <a:pt x="204" y="158"/>
                                          <a:pt x="204" y="158"/>
                                        </a:cubicBezTo>
                                        <a:cubicBezTo>
                                          <a:pt x="206" y="159"/>
                                          <a:pt x="204" y="161"/>
                                          <a:pt x="205" y="163"/>
                                        </a:cubicBezTo>
                                        <a:cubicBezTo>
                                          <a:pt x="206" y="160"/>
                                          <a:pt x="206" y="156"/>
                                          <a:pt x="207" y="154"/>
                                        </a:cubicBezTo>
                                        <a:cubicBezTo>
                                          <a:pt x="208" y="154"/>
                                          <a:pt x="208" y="154"/>
                                          <a:pt x="208" y="154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3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2"/>
                                        </a:cubicBezTo>
                                        <a:cubicBezTo>
                                          <a:pt x="207" y="153"/>
                                          <a:pt x="207" y="153"/>
                                          <a:pt x="206" y="153"/>
                                        </a:cubicBezTo>
                                        <a:cubicBezTo>
                                          <a:pt x="206" y="151"/>
                                          <a:pt x="205" y="151"/>
                                          <a:pt x="204" y="151"/>
                                        </a:cubicBezTo>
                                        <a:cubicBezTo>
                                          <a:pt x="203" y="151"/>
                                          <a:pt x="203" y="151"/>
                                          <a:pt x="202" y="151"/>
                                        </a:cubicBezTo>
                                        <a:cubicBezTo>
                                          <a:pt x="204" y="149"/>
                                          <a:pt x="205" y="148"/>
                                          <a:pt x="208" y="147"/>
                                        </a:cubicBezTo>
                                        <a:cubicBezTo>
                                          <a:pt x="206" y="146"/>
                                          <a:pt x="204" y="149"/>
                                          <a:pt x="203" y="149"/>
                                        </a:cubicBezTo>
                                        <a:cubicBezTo>
                                          <a:pt x="203" y="149"/>
                                          <a:pt x="203" y="149"/>
                                          <a:pt x="203" y="148"/>
                                        </a:cubicBezTo>
                                        <a:cubicBezTo>
                                          <a:pt x="203" y="148"/>
                                          <a:pt x="203" y="148"/>
                                          <a:pt x="203" y="148"/>
                                        </a:cubicBezTo>
                                        <a:cubicBezTo>
                                          <a:pt x="202" y="149"/>
                                          <a:pt x="201" y="150"/>
                                          <a:pt x="200" y="150"/>
                                        </a:cubicBezTo>
                                        <a:cubicBezTo>
                                          <a:pt x="202" y="147"/>
                                          <a:pt x="206" y="143"/>
                                          <a:pt x="204" y="138"/>
                                        </a:cubicBezTo>
                                        <a:cubicBezTo>
                                          <a:pt x="206" y="138"/>
                                          <a:pt x="206" y="135"/>
                                          <a:pt x="205" y="134"/>
                                        </a:cubicBezTo>
                                        <a:cubicBezTo>
                                          <a:pt x="205" y="138"/>
                                          <a:pt x="202" y="140"/>
                                          <a:pt x="200" y="142"/>
                                        </a:cubicBezTo>
                                        <a:cubicBezTo>
                                          <a:pt x="200" y="140"/>
                                          <a:pt x="201" y="139"/>
                                          <a:pt x="202" y="138"/>
                                        </a:cubicBezTo>
                                        <a:cubicBezTo>
                                          <a:pt x="204" y="135"/>
                                          <a:pt x="203" y="131"/>
                                          <a:pt x="204" y="128"/>
                                        </a:cubicBezTo>
                                        <a:cubicBezTo>
                                          <a:pt x="203" y="127"/>
                                          <a:pt x="203" y="128"/>
                                          <a:pt x="202" y="128"/>
                                        </a:cubicBezTo>
                                        <a:cubicBezTo>
                                          <a:pt x="202" y="128"/>
                                          <a:pt x="202" y="128"/>
                                          <a:pt x="202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30"/>
                                        </a:cubicBezTo>
                                        <a:cubicBezTo>
                                          <a:pt x="200" y="129"/>
                                          <a:pt x="200" y="129"/>
                                          <a:pt x="200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200" y="130"/>
                                          <a:pt x="201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198" y="132"/>
                                          <a:pt x="197" y="134"/>
                                        </a:cubicBezTo>
                                        <a:cubicBezTo>
                                          <a:pt x="196" y="134"/>
                                          <a:pt x="196" y="134"/>
                                          <a:pt x="197" y="135"/>
                                        </a:cubicBezTo>
                                        <a:cubicBezTo>
                                          <a:pt x="196" y="135"/>
                                          <a:pt x="196" y="135"/>
                                          <a:pt x="196" y="135"/>
                                        </a:cubicBezTo>
                                        <a:cubicBezTo>
                                          <a:pt x="196" y="136"/>
                                          <a:pt x="196" y="135"/>
                                          <a:pt x="195" y="135"/>
                                        </a:cubicBezTo>
                                        <a:cubicBezTo>
                                          <a:pt x="195" y="135"/>
                                          <a:pt x="195" y="135"/>
                                          <a:pt x="195" y="135"/>
                                        </a:cubicBezTo>
                                        <a:cubicBezTo>
                                          <a:pt x="195" y="136"/>
                                          <a:pt x="195" y="136"/>
                                          <a:pt x="196" y="137"/>
                                        </a:cubicBezTo>
                                        <a:cubicBezTo>
                                          <a:pt x="196" y="137"/>
                                          <a:pt x="196" y="136"/>
                                          <a:pt x="196" y="136"/>
                                        </a:cubicBezTo>
                                        <a:cubicBezTo>
                                          <a:pt x="197" y="136"/>
                                          <a:pt x="198" y="135"/>
                                          <a:pt x="198" y="134"/>
                                        </a:cubicBezTo>
                                        <a:cubicBezTo>
                                          <a:pt x="198" y="134"/>
                                          <a:pt x="198" y="134"/>
                                          <a:pt x="198" y="134"/>
                                        </a:cubicBezTo>
                                        <a:cubicBezTo>
                                          <a:pt x="199" y="134"/>
                                          <a:pt x="199" y="133"/>
                                          <a:pt x="200" y="133"/>
                                        </a:cubicBezTo>
                                        <a:cubicBezTo>
                                          <a:pt x="199" y="134"/>
                                          <a:pt x="198" y="135"/>
                                          <a:pt x="198" y="136"/>
                                        </a:cubicBezTo>
                                        <a:cubicBezTo>
                                          <a:pt x="197" y="136"/>
                                          <a:pt x="196" y="137"/>
                                          <a:pt x="195" y="138"/>
                                        </a:cubicBezTo>
                                        <a:cubicBezTo>
                                          <a:pt x="195" y="137"/>
                                          <a:pt x="194" y="137"/>
                                          <a:pt x="194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3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4" y="138"/>
                                        </a:cubicBezTo>
                                        <a:cubicBezTo>
                                          <a:pt x="193" y="137"/>
                                          <a:pt x="192" y="137"/>
                                          <a:pt x="191" y="138"/>
                                        </a:cubicBezTo>
                                        <a:cubicBezTo>
                                          <a:pt x="191" y="137"/>
                                          <a:pt x="191" y="137"/>
                                          <a:pt x="191" y="137"/>
                                        </a:cubicBezTo>
                                        <a:cubicBezTo>
                                          <a:pt x="190" y="137"/>
                                          <a:pt x="190" y="137"/>
                                          <a:pt x="190" y="137"/>
                                        </a:cubicBezTo>
                                        <a:cubicBezTo>
                                          <a:pt x="190" y="138"/>
                                          <a:pt x="190" y="139"/>
                                          <a:pt x="190" y="140"/>
                                        </a:cubicBezTo>
                                        <a:cubicBezTo>
                                          <a:pt x="192" y="140"/>
                                          <a:pt x="191" y="139"/>
                                          <a:pt x="191" y="139"/>
                                        </a:cubicBezTo>
                                        <a:cubicBezTo>
                                          <a:pt x="192" y="139"/>
                                          <a:pt x="191" y="139"/>
                                          <a:pt x="192" y="139"/>
                                        </a:cubicBezTo>
                                        <a:cubicBezTo>
                                          <a:pt x="192" y="139"/>
                                          <a:pt x="192" y="139"/>
                                          <a:pt x="192" y="139"/>
                                        </a:cubicBezTo>
                                        <a:cubicBezTo>
                                          <a:pt x="193" y="139"/>
                                          <a:pt x="193" y="139"/>
                                          <a:pt x="194" y="140"/>
                                        </a:cubicBezTo>
                                        <a:cubicBezTo>
                                          <a:pt x="196" y="140"/>
                                          <a:pt x="196" y="143"/>
                                          <a:pt x="197" y="145"/>
                                        </a:cubicBezTo>
                                        <a:cubicBezTo>
                                          <a:pt x="198" y="144"/>
                                          <a:pt x="198" y="144"/>
                                          <a:pt x="198" y="144"/>
                                        </a:cubicBezTo>
                                        <a:cubicBezTo>
                                          <a:pt x="201" y="145"/>
                                          <a:pt x="202" y="141"/>
                                          <a:pt x="204" y="139"/>
                                        </a:cubicBezTo>
                                        <a:cubicBezTo>
                                          <a:pt x="203" y="142"/>
                                          <a:pt x="202" y="145"/>
                                          <a:pt x="201" y="148"/>
                                        </a:cubicBezTo>
                                        <a:cubicBezTo>
                                          <a:pt x="200" y="149"/>
                                          <a:pt x="199" y="150"/>
                                          <a:pt x="198" y="150"/>
                                        </a:cubicBezTo>
                                        <a:cubicBezTo>
                                          <a:pt x="198" y="146"/>
                                          <a:pt x="195" y="146"/>
                                          <a:pt x="193" y="144"/>
                                        </a:cubicBezTo>
                                        <a:cubicBezTo>
                                          <a:pt x="193" y="144"/>
                                          <a:pt x="194" y="144"/>
                                          <a:pt x="194" y="144"/>
                                        </a:cubicBezTo>
                                        <a:cubicBezTo>
                                          <a:pt x="194" y="144"/>
                                          <a:pt x="195" y="144"/>
                                          <a:pt x="195" y="145"/>
                                        </a:cubicBezTo>
                                        <a:cubicBezTo>
                                          <a:pt x="195" y="145"/>
                                          <a:pt x="195" y="145"/>
                                          <a:pt x="195" y="145"/>
                                        </a:cubicBezTo>
                                        <a:cubicBezTo>
                                          <a:pt x="195" y="143"/>
                                          <a:pt x="193" y="142"/>
                                          <a:pt x="192" y="143"/>
                                        </a:cubicBezTo>
                                        <a:cubicBezTo>
                                          <a:pt x="192" y="142"/>
                                          <a:pt x="192" y="142"/>
                                          <a:pt x="192" y="142"/>
                                        </a:cubicBezTo>
                                        <a:cubicBezTo>
                                          <a:pt x="192" y="141"/>
                                          <a:pt x="191" y="142"/>
                                          <a:pt x="190" y="142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89" y="141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90" y="141"/>
                                        </a:cubicBezTo>
                                        <a:cubicBezTo>
                                          <a:pt x="190" y="139"/>
                                          <a:pt x="190" y="138"/>
                                          <a:pt x="189" y="136"/>
                                        </a:cubicBezTo>
                                        <a:cubicBezTo>
                                          <a:pt x="191" y="136"/>
                                          <a:pt x="193" y="135"/>
                                          <a:pt x="193" y="133"/>
                                        </a:cubicBezTo>
                                        <a:cubicBezTo>
                                          <a:pt x="195" y="131"/>
                                          <a:pt x="196" y="130"/>
                                          <a:pt x="199" y="130"/>
                                        </a:cubicBezTo>
                                        <a:cubicBezTo>
                                          <a:pt x="203" y="126"/>
                                          <a:pt x="203" y="122"/>
                                          <a:pt x="206" y="118"/>
                                        </a:cubicBezTo>
                                        <a:cubicBezTo>
                                          <a:pt x="208" y="116"/>
                                          <a:pt x="210" y="114"/>
                                          <a:pt x="212" y="113"/>
                                        </a:cubicBezTo>
                                        <a:cubicBezTo>
                                          <a:pt x="211" y="120"/>
                                          <a:pt x="205" y="125"/>
                                          <a:pt x="207" y="131"/>
                                        </a:cubicBezTo>
                                        <a:cubicBezTo>
                                          <a:pt x="206" y="135"/>
                                          <a:pt x="209" y="142"/>
                                          <a:pt x="204" y="144"/>
                                        </a:cubicBezTo>
                                        <a:cubicBezTo>
                                          <a:pt x="206" y="144"/>
                                          <a:pt x="209" y="141"/>
                                          <a:pt x="208" y="139"/>
                                        </a:cubicBezTo>
                                        <a:cubicBezTo>
                                          <a:pt x="209" y="141"/>
                                          <a:pt x="208" y="143"/>
                                          <a:pt x="206" y="144"/>
                                        </a:cubicBezTo>
                                        <a:cubicBezTo>
                                          <a:pt x="206" y="144"/>
                                          <a:pt x="206" y="145"/>
                                          <a:pt x="206" y="145"/>
                                        </a:cubicBezTo>
                                        <a:cubicBezTo>
                                          <a:pt x="207" y="145"/>
                                          <a:pt x="207" y="145"/>
                                          <a:pt x="208" y="144"/>
                                        </a:cubicBezTo>
                                        <a:cubicBezTo>
                                          <a:pt x="208" y="144"/>
                                          <a:pt x="207" y="145"/>
                                          <a:pt x="207" y="145"/>
                                        </a:cubicBezTo>
                                        <a:cubicBezTo>
                                          <a:pt x="207" y="146"/>
                                          <a:pt x="207" y="146"/>
                                          <a:pt x="207" y="146"/>
                                        </a:cubicBezTo>
                                        <a:cubicBezTo>
                                          <a:pt x="208" y="146"/>
                                          <a:pt x="208" y="146"/>
                                          <a:pt x="208" y="145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7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6"/>
                                        </a:cubicBezTo>
                                        <a:cubicBezTo>
                                          <a:pt x="210" y="146"/>
                                          <a:pt x="210" y="146"/>
                                          <a:pt x="210" y="146"/>
                                        </a:cubicBezTo>
                                        <a:cubicBezTo>
                                          <a:pt x="211" y="146"/>
                                          <a:pt x="211" y="145"/>
                                          <a:pt x="211" y="145"/>
                                        </a:cubicBezTo>
                                        <a:cubicBezTo>
                                          <a:pt x="210" y="144"/>
                                          <a:pt x="210" y="145"/>
                                          <a:pt x="210" y="145"/>
                                        </a:cubicBezTo>
                                        <a:cubicBezTo>
                                          <a:pt x="210" y="145"/>
                                          <a:pt x="210" y="145"/>
                                          <a:pt x="210" y="144"/>
                                        </a:cubicBezTo>
                                        <a:cubicBezTo>
                                          <a:pt x="210" y="144"/>
                                          <a:pt x="209" y="145"/>
                                          <a:pt x="209" y="145"/>
                                        </a:cubicBezTo>
                                        <a:cubicBezTo>
                                          <a:pt x="209" y="144"/>
                                          <a:pt x="210" y="144"/>
                                          <a:pt x="209" y="143"/>
                                        </a:cubicBezTo>
                                        <a:cubicBezTo>
                                          <a:pt x="210" y="143"/>
                                          <a:pt x="210" y="144"/>
                                          <a:pt x="210" y="144"/>
                                        </a:cubicBezTo>
                                        <a:cubicBezTo>
                                          <a:pt x="209" y="143"/>
                                          <a:pt x="210" y="143"/>
                                          <a:pt x="210" y="142"/>
                                        </a:cubicBezTo>
                                        <a:cubicBezTo>
                                          <a:pt x="209" y="143"/>
                                          <a:pt x="208" y="144"/>
                                          <a:pt x="208" y="144"/>
                                        </a:cubicBezTo>
                                        <a:cubicBezTo>
                                          <a:pt x="207" y="144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8" y="143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9" y="142"/>
                                          <a:pt x="210" y="141"/>
                                          <a:pt x="210" y="139"/>
                                        </a:cubicBezTo>
                                        <a:cubicBezTo>
                                          <a:pt x="210" y="139"/>
                                          <a:pt x="210" y="141"/>
                                          <a:pt x="210" y="142"/>
                                        </a:cubicBezTo>
                                        <a:cubicBezTo>
                                          <a:pt x="211" y="142"/>
                                          <a:pt x="210" y="141"/>
                                          <a:pt x="211" y="141"/>
                                        </a:cubicBezTo>
                                        <a:cubicBezTo>
                                          <a:pt x="211" y="140"/>
                                          <a:pt x="211" y="138"/>
                                          <a:pt x="211" y="137"/>
                                        </a:cubicBezTo>
                                        <a:cubicBezTo>
                                          <a:pt x="219" y="137"/>
                                          <a:pt x="222" y="128"/>
                                          <a:pt x="228" y="123"/>
                                        </a:cubicBezTo>
                                        <a:cubicBezTo>
                                          <a:pt x="228" y="122"/>
                                          <a:pt x="231" y="122"/>
                                          <a:pt x="231" y="121"/>
                                        </a:cubicBezTo>
                                        <a:cubicBezTo>
                                          <a:pt x="233" y="121"/>
                                          <a:pt x="235" y="119"/>
                                          <a:pt x="236" y="120"/>
                                        </a:cubicBezTo>
                                        <a:cubicBezTo>
                                          <a:pt x="234" y="121"/>
                                          <a:pt x="231" y="124"/>
                                          <a:pt x="229" y="126"/>
                                        </a:cubicBezTo>
                                        <a:cubicBezTo>
                                          <a:pt x="231" y="125"/>
                                          <a:pt x="232" y="123"/>
                                          <a:pt x="234" y="122"/>
                                        </a:cubicBezTo>
                                        <a:cubicBezTo>
                                          <a:pt x="229" y="132"/>
                                          <a:pt x="224" y="144"/>
                                          <a:pt x="217" y="151"/>
                                        </a:cubicBezTo>
                                        <a:cubicBezTo>
                                          <a:pt x="217" y="153"/>
                                          <a:pt x="216" y="155"/>
                                          <a:pt x="215" y="157"/>
                                        </a:cubicBezTo>
                                        <a:cubicBezTo>
                                          <a:pt x="215" y="158"/>
                                          <a:pt x="215" y="159"/>
                                          <a:pt x="214" y="160"/>
                                        </a:cubicBezTo>
                                        <a:cubicBezTo>
                                          <a:pt x="214" y="158"/>
                                          <a:pt x="215" y="157"/>
                                          <a:pt x="214" y="156"/>
                                        </a:cubicBezTo>
                                        <a:cubicBezTo>
                                          <a:pt x="215" y="154"/>
                                          <a:pt x="216" y="152"/>
                                          <a:pt x="217" y="151"/>
                                        </a:cubicBezTo>
                                        <a:cubicBezTo>
                                          <a:pt x="217" y="150"/>
                                          <a:pt x="218" y="150"/>
                                          <a:pt x="218" y="149"/>
                                        </a:cubicBezTo>
                                        <a:cubicBezTo>
                                          <a:pt x="215" y="151"/>
                                          <a:pt x="215" y="154"/>
                                          <a:pt x="213" y="156"/>
                                        </a:cubicBezTo>
                                        <a:cubicBezTo>
                                          <a:pt x="213" y="157"/>
                                          <a:pt x="212" y="157"/>
                                          <a:pt x="212" y="157"/>
                                        </a:cubicBezTo>
                                        <a:cubicBezTo>
                                          <a:pt x="212" y="157"/>
                                          <a:pt x="210" y="155"/>
                                          <a:pt x="212" y="153"/>
                                        </a:cubicBezTo>
                                        <a:cubicBezTo>
                                          <a:pt x="212" y="153"/>
                                          <a:pt x="212" y="153"/>
                                          <a:pt x="213" y="153"/>
                                        </a:cubicBezTo>
                                        <a:cubicBezTo>
                                          <a:pt x="212" y="154"/>
                                          <a:pt x="212" y="155"/>
                                          <a:pt x="211" y="155"/>
                                        </a:cubicBezTo>
                                        <a:cubicBezTo>
                                          <a:pt x="213" y="155"/>
                                          <a:pt x="214" y="153"/>
                                          <a:pt x="215" y="153"/>
                                        </a:cubicBezTo>
                                        <a:cubicBezTo>
                                          <a:pt x="214" y="151"/>
                                          <a:pt x="213" y="153"/>
                                          <a:pt x="213" y="153"/>
                                        </a:cubicBezTo>
                                        <a:cubicBezTo>
                                          <a:pt x="212" y="152"/>
                                          <a:pt x="215" y="152"/>
                                          <a:pt x="214" y="151"/>
                                        </a:cubicBezTo>
                                        <a:cubicBezTo>
                                          <a:pt x="216" y="150"/>
                                          <a:pt x="217" y="149"/>
                                          <a:pt x="218" y="148"/>
                                        </a:cubicBezTo>
                                        <a:cubicBezTo>
                                          <a:pt x="215" y="148"/>
                                          <a:pt x="215" y="151"/>
                                          <a:pt x="213" y="151"/>
                                        </a:cubicBezTo>
                                        <a:cubicBezTo>
                                          <a:pt x="213" y="150"/>
                                          <a:pt x="214" y="148"/>
                                          <a:pt x="215" y="147"/>
                                        </a:cubicBezTo>
                                        <a:cubicBezTo>
                                          <a:pt x="215" y="147"/>
                                          <a:pt x="215" y="147"/>
                                          <a:pt x="215" y="146"/>
                                        </a:cubicBezTo>
                                        <a:cubicBezTo>
                                          <a:pt x="217" y="145"/>
                                          <a:pt x="219" y="143"/>
                                          <a:pt x="220" y="141"/>
                                        </a:cubicBezTo>
                                        <a:cubicBezTo>
                                          <a:pt x="221" y="141"/>
                                          <a:pt x="222" y="139"/>
                                          <a:pt x="223" y="138"/>
                                        </a:cubicBezTo>
                                        <a:cubicBezTo>
                                          <a:pt x="224" y="137"/>
                                          <a:pt x="224" y="136"/>
                                          <a:pt x="225" y="135"/>
                                        </a:cubicBezTo>
                                        <a:cubicBezTo>
                                          <a:pt x="221" y="138"/>
                                          <a:pt x="218" y="143"/>
                                          <a:pt x="215" y="146"/>
                                        </a:cubicBezTo>
                                        <a:cubicBezTo>
                                          <a:pt x="213" y="146"/>
                                          <a:pt x="213" y="147"/>
                                          <a:pt x="212" y="147"/>
                                        </a:cubicBezTo>
                                        <a:cubicBezTo>
                                          <a:pt x="212" y="147"/>
                                          <a:pt x="212" y="146"/>
                                          <a:pt x="212" y="146"/>
                                        </a:cubicBezTo>
                                        <a:cubicBezTo>
                                          <a:pt x="212" y="147"/>
                                          <a:pt x="210" y="147"/>
                                          <a:pt x="210" y="148"/>
                                        </a:cubicBezTo>
                                        <a:cubicBezTo>
                                          <a:pt x="210" y="148"/>
                                          <a:pt x="210" y="148"/>
                                          <a:pt x="210" y="148"/>
                                        </a:cubicBezTo>
                                        <a:cubicBezTo>
                                          <a:pt x="209" y="149"/>
                                          <a:pt x="208" y="151"/>
                                          <a:pt x="207" y="152"/>
                                        </a:cubicBezTo>
                                        <a:cubicBezTo>
                                          <a:pt x="209" y="151"/>
                                          <a:pt x="211" y="149"/>
                                          <a:pt x="213" y="148"/>
                                        </a:cubicBezTo>
                                        <a:cubicBezTo>
                                          <a:pt x="212" y="151"/>
                                          <a:pt x="210" y="153"/>
                                          <a:pt x="210" y="156"/>
                                        </a:cubicBezTo>
                                        <a:cubicBezTo>
                                          <a:pt x="209" y="158"/>
                                          <a:pt x="210" y="161"/>
                                          <a:pt x="211" y="163"/>
                                        </a:cubicBezTo>
                                        <a:cubicBezTo>
                                          <a:pt x="211" y="161"/>
                                          <a:pt x="210" y="159"/>
                                          <a:pt x="211" y="157"/>
                                        </a:cubicBezTo>
                                        <a:cubicBezTo>
                                          <a:pt x="213" y="160"/>
                                          <a:pt x="212" y="164"/>
                                          <a:pt x="211" y="166"/>
                                        </a:cubicBezTo>
                                        <a:cubicBezTo>
                                          <a:pt x="210" y="167"/>
                                          <a:pt x="210" y="166"/>
                                          <a:pt x="210" y="166"/>
                                        </a:cubicBezTo>
                                        <a:cubicBezTo>
                                          <a:pt x="210" y="166"/>
                                          <a:pt x="210" y="166"/>
                                          <a:pt x="209" y="166"/>
                                        </a:cubicBezTo>
                                        <a:cubicBezTo>
                                          <a:pt x="209" y="167"/>
                                          <a:pt x="210" y="166"/>
                                          <a:pt x="210" y="167"/>
                                        </a:cubicBezTo>
                                        <a:cubicBezTo>
                                          <a:pt x="210" y="167"/>
                                          <a:pt x="210" y="167"/>
                                          <a:pt x="210" y="167"/>
                                        </a:cubicBezTo>
                                        <a:cubicBezTo>
                                          <a:pt x="211" y="167"/>
                                          <a:pt x="210" y="167"/>
                                          <a:pt x="211" y="167"/>
                                        </a:cubicBezTo>
                                        <a:cubicBezTo>
                                          <a:pt x="211" y="168"/>
                                          <a:pt x="210" y="169"/>
                                          <a:pt x="210" y="170"/>
                                        </a:cubicBezTo>
                                        <a:cubicBezTo>
                                          <a:pt x="209" y="169"/>
                                          <a:pt x="208" y="168"/>
                                          <a:pt x="207" y="167"/>
                                        </a:cubicBezTo>
                                        <a:cubicBezTo>
                                          <a:pt x="207" y="169"/>
                                          <a:pt x="210" y="172"/>
                                          <a:pt x="209" y="175"/>
                                        </a:cubicBezTo>
                                        <a:cubicBezTo>
                                          <a:pt x="209" y="175"/>
                                          <a:pt x="209" y="175"/>
                                          <a:pt x="209" y="175"/>
                                        </a:cubicBezTo>
                                        <a:cubicBezTo>
                                          <a:pt x="211" y="180"/>
                                          <a:pt x="208" y="184"/>
                                          <a:pt x="205" y="186"/>
                                        </a:cubicBezTo>
                                        <a:cubicBezTo>
                                          <a:pt x="205" y="185"/>
                                          <a:pt x="205" y="182"/>
                                          <a:pt x="204" y="181"/>
                                        </a:cubicBezTo>
                                        <a:cubicBezTo>
                                          <a:pt x="204" y="186"/>
                                          <a:pt x="202" y="191"/>
                                          <a:pt x="196" y="189"/>
                                        </a:cubicBezTo>
                                        <a:cubicBezTo>
                                          <a:pt x="198" y="184"/>
                                          <a:pt x="194" y="179"/>
                                          <a:pt x="194" y="174"/>
                                        </a:cubicBezTo>
                                        <a:close/>
                                        <a:moveTo>
                                          <a:pt x="193" y="182"/>
                                        </a:moveTo>
                                        <a:cubicBezTo>
                                          <a:pt x="194" y="182"/>
                                          <a:pt x="193" y="182"/>
                                          <a:pt x="194" y="183"/>
                                        </a:cubicBezTo>
                                        <a:cubicBezTo>
                                          <a:pt x="194" y="182"/>
                                          <a:pt x="194" y="182"/>
                                          <a:pt x="194" y="182"/>
                                        </a:cubicBezTo>
                                        <a:cubicBezTo>
                                          <a:pt x="194" y="180"/>
                                          <a:pt x="192" y="179"/>
                                          <a:pt x="193" y="177"/>
                                        </a:cubicBezTo>
                                        <a:cubicBezTo>
                                          <a:pt x="194" y="177"/>
                                          <a:pt x="193" y="178"/>
                                          <a:pt x="194" y="178"/>
                                        </a:cubicBezTo>
                                        <a:cubicBezTo>
                                          <a:pt x="194" y="178"/>
                                          <a:pt x="194" y="178"/>
                                          <a:pt x="193" y="178"/>
                                        </a:cubicBezTo>
                                        <a:cubicBezTo>
                                          <a:pt x="194" y="180"/>
                                          <a:pt x="194" y="182"/>
                                          <a:pt x="195" y="182"/>
                                        </a:cubicBezTo>
                                        <a:cubicBezTo>
                                          <a:pt x="196" y="185"/>
                                          <a:pt x="196" y="188"/>
                                          <a:pt x="194" y="189"/>
                                        </a:cubicBezTo>
                                        <a:cubicBezTo>
                                          <a:pt x="194" y="187"/>
                                          <a:pt x="194" y="184"/>
                                          <a:pt x="193" y="182"/>
                                        </a:cubicBezTo>
                                        <a:close/>
                                        <a:moveTo>
                                          <a:pt x="192" y="191"/>
                                        </a:moveTo>
                                        <a:cubicBezTo>
                                          <a:pt x="189" y="193"/>
                                          <a:pt x="188" y="198"/>
                                          <a:pt x="183" y="197"/>
                                        </a:cubicBezTo>
                                        <a:cubicBezTo>
                                          <a:pt x="181" y="196"/>
                                          <a:pt x="179" y="193"/>
                                          <a:pt x="177" y="192"/>
                                        </a:cubicBezTo>
                                        <a:cubicBezTo>
                                          <a:pt x="178" y="191"/>
                                          <a:pt x="179" y="189"/>
                                          <a:pt x="180" y="188"/>
                                        </a:cubicBezTo>
                                        <a:cubicBezTo>
                                          <a:pt x="180" y="186"/>
                                          <a:pt x="182" y="184"/>
                                          <a:pt x="182" y="183"/>
                                        </a:cubicBezTo>
                                        <a:cubicBezTo>
                                          <a:pt x="182" y="182"/>
                                          <a:pt x="182" y="182"/>
                                          <a:pt x="182" y="182"/>
                                        </a:cubicBezTo>
                                        <a:cubicBezTo>
                                          <a:pt x="180" y="184"/>
                                          <a:pt x="180" y="186"/>
                                          <a:pt x="178" y="188"/>
                                        </a:cubicBezTo>
                                        <a:cubicBezTo>
                                          <a:pt x="178" y="188"/>
                                          <a:pt x="178" y="188"/>
                                          <a:pt x="178" y="189"/>
                                        </a:cubicBezTo>
                                        <a:cubicBezTo>
                                          <a:pt x="177" y="190"/>
                                          <a:pt x="176" y="190"/>
                                          <a:pt x="176" y="192"/>
                                        </a:cubicBezTo>
                                        <a:cubicBezTo>
                                          <a:pt x="175" y="191"/>
                                          <a:pt x="174" y="191"/>
                                          <a:pt x="173" y="191"/>
                                        </a:cubicBezTo>
                                        <a:cubicBezTo>
                                          <a:pt x="175" y="189"/>
                                          <a:pt x="177" y="188"/>
                                          <a:pt x="178" y="185"/>
                                        </a:cubicBezTo>
                                        <a:cubicBezTo>
                                          <a:pt x="176" y="187"/>
                                          <a:pt x="175" y="189"/>
                                          <a:pt x="172" y="190"/>
                                        </a:cubicBezTo>
                                        <a:cubicBezTo>
                                          <a:pt x="172" y="190"/>
                                          <a:pt x="172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0" y="190"/>
                                        </a:cubicBezTo>
                                        <a:cubicBezTo>
                                          <a:pt x="172" y="188"/>
                                          <a:pt x="174" y="187"/>
                                          <a:pt x="175" y="186"/>
                                        </a:cubicBezTo>
                                        <a:cubicBezTo>
                                          <a:pt x="173" y="187"/>
                                          <a:pt x="171" y="189"/>
                                          <a:pt x="168" y="189"/>
                                        </a:cubicBezTo>
                                        <a:cubicBezTo>
                                          <a:pt x="167" y="188"/>
                                          <a:pt x="166" y="185"/>
                                          <a:pt x="166" y="183"/>
                                        </a:cubicBezTo>
                                        <a:cubicBezTo>
                                          <a:pt x="166" y="183"/>
                                          <a:pt x="167" y="182"/>
                                          <a:pt x="168" y="182"/>
                                        </a:cubicBezTo>
                                        <a:cubicBezTo>
                                          <a:pt x="168" y="181"/>
                                          <a:pt x="169" y="180"/>
                                          <a:pt x="169" y="180"/>
                                        </a:cubicBezTo>
                                        <a:cubicBezTo>
                                          <a:pt x="174" y="174"/>
                                          <a:pt x="175" y="164"/>
                                          <a:pt x="185" y="162"/>
                                        </a:cubicBezTo>
                                        <a:cubicBezTo>
                                          <a:pt x="184" y="165"/>
                                          <a:pt x="186" y="168"/>
                                          <a:pt x="185" y="170"/>
                                        </a:cubicBezTo>
                                        <a:cubicBezTo>
                                          <a:pt x="185" y="171"/>
                                          <a:pt x="185" y="172"/>
                                          <a:pt x="185" y="172"/>
                                        </a:cubicBezTo>
                                        <a:cubicBezTo>
                                          <a:pt x="187" y="169"/>
                                          <a:pt x="185" y="165"/>
                                          <a:pt x="187" y="163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2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3"/>
                                        </a:cubicBezTo>
                                        <a:cubicBezTo>
                                          <a:pt x="187" y="163"/>
                                          <a:pt x="187" y="163"/>
                                          <a:pt x="188" y="163"/>
                                        </a:cubicBezTo>
                                        <a:cubicBezTo>
                                          <a:pt x="188" y="163"/>
                                          <a:pt x="188" y="162"/>
                                          <a:pt x="188" y="162"/>
                                        </a:cubicBezTo>
                                        <a:cubicBezTo>
                                          <a:pt x="188" y="162"/>
                                          <a:pt x="188" y="163"/>
                                          <a:pt x="189" y="163"/>
                                        </a:cubicBezTo>
                                        <a:cubicBezTo>
                                          <a:pt x="188" y="164"/>
                                          <a:pt x="189" y="165"/>
                                          <a:pt x="189" y="165"/>
                                        </a:cubicBezTo>
                                        <a:cubicBezTo>
                                          <a:pt x="189" y="164"/>
                                          <a:pt x="189" y="163"/>
                                          <a:pt x="189" y="162"/>
                                        </a:cubicBezTo>
                                        <a:cubicBezTo>
                                          <a:pt x="189" y="162"/>
                                          <a:pt x="189" y="162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71"/>
                                          <a:pt x="193" y="181"/>
                                          <a:pt x="192" y="190"/>
                                        </a:cubicBezTo>
                                        <a:cubicBezTo>
                                          <a:pt x="192" y="191"/>
                                          <a:pt x="192" y="191"/>
                                          <a:pt x="192" y="191"/>
                                        </a:cubicBezTo>
                                        <a:close/>
                                        <a:moveTo>
                                          <a:pt x="149" y="176"/>
                                        </a:moveTo>
                                        <a:cubicBezTo>
                                          <a:pt x="149" y="175"/>
                                          <a:pt x="148" y="174"/>
                                          <a:pt x="148" y="173"/>
                                        </a:cubicBezTo>
                                        <a:cubicBezTo>
                                          <a:pt x="149" y="175"/>
                                          <a:pt x="153" y="172"/>
                                          <a:pt x="154" y="171"/>
                                        </a:cubicBezTo>
                                        <a:cubicBezTo>
                                          <a:pt x="153" y="175"/>
                                          <a:pt x="153" y="179"/>
                                          <a:pt x="151" y="181"/>
                                        </a:cubicBezTo>
                                        <a:cubicBezTo>
                                          <a:pt x="150" y="180"/>
                                          <a:pt x="149" y="178"/>
                                          <a:pt x="149" y="176"/>
                                        </a:cubicBezTo>
                                        <a:cubicBezTo>
                                          <a:pt x="149" y="176"/>
                                          <a:pt x="149" y="176"/>
                                          <a:pt x="149" y="176"/>
                                        </a:cubicBezTo>
                                        <a:close/>
                                        <a:moveTo>
                                          <a:pt x="149" y="178"/>
                                        </a:moveTo>
                                        <a:cubicBezTo>
                                          <a:pt x="148" y="178"/>
                                          <a:pt x="148" y="178"/>
                                          <a:pt x="148" y="178"/>
                                        </a:cubicBezTo>
                                        <a:cubicBezTo>
                                          <a:pt x="148" y="178"/>
                                          <a:pt x="149" y="178"/>
                                          <a:pt x="149" y="178"/>
                                        </a:cubicBezTo>
                                        <a:close/>
                                        <a:moveTo>
                                          <a:pt x="151" y="120"/>
                                        </a:moveTo>
                                        <a:cubicBezTo>
                                          <a:pt x="151" y="120"/>
                                          <a:pt x="151" y="120"/>
                                          <a:pt x="152" y="120"/>
                                        </a:cubicBezTo>
                                        <a:cubicBezTo>
                                          <a:pt x="152" y="118"/>
                                          <a:pt x="154" y="114"/>
                                          <a:pt x="152" y="111"/>
                                        </a:cubicBezTo>
                                        <a:cubicBezTo>
                                          <a:pt x="152" y="109"/>
                                          <a:pt x="151" y="106"/>
                                          <a:pt x="150" y="104"/>
                                        </a:cubicBezTo>
                                        <a:cubicBezTo>
                                          <a:pt x="152" y="105"/>
                                          <a:pt x="153" y="108"/>
                                          <a:pt x="153" y="110"/>
                                        </a:cubicBezTo>
                                        <a:cubicBezTo>
                                          <a:pt x="154" y="108"/>
                                          <a:pt x="152" y="106"/>
                                          <a:pt x="151" y="104"/>
                                        </a:cubicBezTo>
                                        <a:cubicBezTo>
                                          <a:pt x="153" y="104"/>
                                          <a:pt x="153" y="106"/>
                                          <a:pt x="154" y="108"/>
                                        </a:cubicBezTo>
                                        <a:cubicBezTo>
                                          <a:pt x="155" y="107"/>
                                          <a:pt x="155" y="107"/>
                                          <a:pt x="155" y="107"/>
                                        </a:cubicBezTo>
                                        <a:cubicBezTo>
                                          <a:pt x="159" y="111"/>
                                          <a:pt x="155" y="118"/>
                                          <a:pt x="156" y="123"/>
                                        </a:cubicBezTo>
                                        <a:cubicBezTo>
                                          <a:pt x="155" y="127"/>
                                          <a:pt x="157" y="131"/>
                                          <a:pt x="158" y="134"/>
                                        </a:cubicBezTo>
                                        <a:cubicBezTo>
                                          <a:pt x="158" y="134"/>
                                          <a:pt x="158" y="135"/>
                                          <a:pt x="158" y="135"/>
                                        </a:cubicBezTo>
                                        <a:cubicBezTo>
                                          <a:pt x="157" y="135"/>
                                          <a:pt x="157" y="133"/>
                                          <a:pt x="157" y="132"/>
                                        </a:cubicBezTo>
                                        <a:cubicBezTo>
                                          <a:pt x="157" y="132"/>
                                          <a:pt x="156" y="132"/>
                                          <a:pt x="156" y="132"/>
                                        </a:cubicBezTo>
                                        <a:cubicBezTo>
                                          <a:pt x="156" y="133"/>
                                          <a:pt x="157" y="134"/>
                                          <a:pt x="157" y="136"/>
                                        </a:cubicBezTo>
                                        <a:cubicBezTo>
                                          <a:pt x="157" y="135"/>
                                          <a:pt x="156" y="135"/>
                                          <a:pt x="156" y="135"/>
                                        </a:cubicBezTo>
                                        <a:cubicBezTo>
                                          <a:pt x="155" y="134"/>
                                          <a:pt x="155" y="130"/>
                                          <a:pt x="155" y="129"/>
                                        </a:cubicBezTo>
                                        <a:cubicBezTo>
                                          <a:pt x="154" y="132"/>
                                          <a:pt x="156" y="133"/>
                                          <a:pt x="156" y="136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5" y="138"/>
                                          <a:pt x="155" y="138"/>
                                          <a:pt x="154" y="138"/>
                                        </a:cubicBezTo>
                                        <a:cubicBezTo>
                                          <a:pt x="153" y="136"/>
                                          <a:pt x="154" y="133"/>
                                          <a:pt x="153" y="131"/>
                                        </a:cubicBezTo>
                                        <a:cubicBezTo>
                                          <a:pt x="153" y="133"/>
                                          <a:pt x="153" y="137"/>
                                          <a:pt x="154" y="139"/>
                                        </a:cubicBezTo>
                                        <a:cubicBezTo>
                                          <a:pt x="153" y="140"/>
                                          <a:pt x="152" y="140"/>
                                          <a:pt x="152" y="141"/>
                                        </a:cubicBezTo>
                                        <a:cubicBezTo>
                                          <a:pt x="151" y="140"/>
                                          <a:pt x="151" y="139"/>
                                          <a:pt x="151" y="138"/>
                                        </a:cubicBezTo>
                                        <a:cubicBezTo>
                                          <a:pt x="151" y="138"/>
                                          <a:pt x="151" y="138"/>
                                          <a:pt x="151" y="138"/>
                                        </a:cubicBezTo>
                                        <a:cubicBezTo>
                                          <a:pt x="151" y="136"/>
                                          <a:pt x="150" y="135"/>
                                          <a:pt x="151" y="134"/>
                                        </a:cubicBezTo>
                                        <a:cubicBezTo>
                                          <a:pt x="150" y="131"/>
                                          <a:pt x="151" y="128"/>
                                          <a:pt x="152" y="126"/>
                                        </a:cubicBezTo>
                                        <a:cubicBezTo>
                                          <a:pt x="151" y="126"/>
                                          <a:pt x="151" y="126"/>
                                          <a:pt x="151" y="125"/>
                                        </a:cubicBezTo>
                                        <a:cubicBezTo>
                                          <a:pt x="150" y="128"/>
                                          <a:pt x="150" y="131"/>
                                          <a:pt x="150" y="133"/>
                                        </a:cubicBezTo>
                                        <a:cubicBezTo>
                                          <a:pt x="149" y="134"/>
                                          <a:pt x="151" y="137"/>
                                          <a:pt x="150" y="138"/>
                                        </a:cubicBezTo>
                                        <a:cubicBezTo>
                                          <a:pt x="151" y="139"/>
                                          <a:pt x="151" y="140"/>
                                          <a:pt x="150" y="140"/>
                                        </a:cubicBezTo>
                                        <a:cubicBezTo>
                                          <a:pt x="149" y="138"/>
                                          <a:pt x="150" y="136"/>
                                          <a:pt x="149" y="135"/>
                                        </a:cubicBezTo>
                                        <a:cubicBezTo>
                                          <a:pt x="149" y="135"/>
                                          <a:pt x="149" y="136"/>
                                          <a:pt x="149" y="137"/>
                                        </a:cubicBezTo>
                                        <a:cubicBezTo>
                                          <a:pt x="148" y="132"/>
                                          <a:pt x="150" y="125"/>
                                          <a:pt x="151" y="120"/>
                                        </a:cubicBezTo>
                                        <a:close/>
                                        <a:moveTo>
                                          <a:pt x="150" y="119"/>
                                        </a:moveTo>
                                        <a:cubicBezTo>
                                          <a:pt x="150" y="115"/>
                                          <a:pt x="150" y="109"/>
                                          <a:pt x="149" y="104"/>
                                        </a:cubicBezTo>
                                        <a:cubicBezTo>
                                          <a:pt x="148" y="103"/>
                                          <a:pt x="148" y="103"/>
                                          <a:pt x="148" y="102"/>
                                        </a:cubicBezTo>
                                        <a:cubicBezTo>
                                          <a:pt x="148" y="102"/>
                                          <a:pt x="148" y="102"/>
                                          <a:pt x="149" y="102"/>
                                        </a:cubicBezTo>
                                        <a:cubicBezTo>
                                          <a:pt x="151" y="108"/>
                                          <a:pt x="153" y="113"/>
                                          <a:pt x="150" y="119"/>
                                        </a:cubicBezTo>
                                        <a:close/>
                                        <a:moveTo>
                                          <a:pt x="162" y="73"/>
                                        </a:moveTo>
                                        <a:cubicBezTo>
                                          <a:pt x="159" y="68"/>
                                          <a:pt x="158" y="61"/>
                                          <a:pt x="157" y="55"/>
                                        </a:cubicBezTo>
                                        <a:cubicBezTo>
                                          <a:pt x="158" y="61"/>
                                          <a:pt x="161" y="67"/>
                                          <a:pt x="162" y="73"/>
                                        </a:cubicBezTo>
                                        <a:close/>
                                        <a:moveTo>
                                          <a:pt x="156" y="49"/>
                                        </a:moveTo>
                                        <a:cubicBezTo>
                                          <a:pt x="157" y="51"/>
                                          <a:pt x="157" y="53"/>
                                          <a:pt x="157" y="55"/>
                                        </a:cubicBezTo>
                                        <a:cubicBezTo>
                                          <a:pt x="156" y="53"/>
                                          <a:pt x="157" y="51"/>
                                          <a:pt x="156" y="49"/>
                                        </a:cubicBezTo>
                                        <a:close/>
                                        <a:moveTo>
                                          <a:pt x="161" y="81"/>
                                        </a:moveTo>
                                        <a:cubicBezTo>
                                          <a:pt x="162" y="78"/>
                                          <a:pt x="163" y="73"/>
                                          <a:pt x="165" y="70"/>
                                        </a:cubicBezTo>
                                        <a:cubicBezTo>
                                          <a:pt x="165" y="70"/>
                                          <a:pt x="165" y="71"/>
                                          <a:pt x="165" y="71"/>
                                        </a:cubicBezTo>
                                        <a:cubicBezTo>
                                          <a:pt x="165" y="71"/>
                                          <a:pt x="166" y="69"/>
                                          <a:pt x="165" y="69"/>
                                        </a:cubicBezTo>
                                        <a:cubicBezTo>
                                          <a:pt x="166" y="68"/>
                                          <a:pt x="167" y="66"/>
                                          <a:pt x="168" y="65"/>
                                        </a:cubicBezTo>
                                        <a:cubicBezTo>
                                          <a:pt x="168" y="67"/>
                                          <a:pt x="166" y="71"/>
                                          <a:pt x="167" y="73"/>
                                        </a:cubicBezTo>
                                        <a:cubicBezTo>
                                          <a:pt x="168" y="69"/>
                                          <a:pt x="167" y="65"/>
                                          <a:pt x="170" y="62"/>
                                        </a:cubicBezTo>
                                        <a:cubicBezTo>
                                          <a:pt x="170" y="63"/>
                                          <a:pt x="169" y="65"/>
                                          <a:pt x="169" y="67"/>
                                        </a:cubicBezTo>
                                        <a:cubicBezTo>
                                          <a:pt x="170" y="67"/>
                                          <a:pt x="169" y="67"/>
                                          <a:pt x="170" y="67"/>
                                        </a:cubicBezTo>
                                        <a:cubicBezTo>
                                          <a:pt x="169" y="65"/>
                                          <a:pt x="171" y="63"/>
                                          <a:pt x="170" y="61"/>
                                        </a:cubicBezTo>
                                        <a:cubicBezTo>
                                          <a:pt x="171" y="62"/>
                                          <a:pt x="172" y="61"/>
                                          <a:pt x="173" y="60"/>
                                        </a:cubicBezTo>
                                        <a:cubicBezTo>
                                          <a:pt x="174" y="64"/>
                                          <a:pt x="173" y="68"/>
                                          <a:pt x="174" y="72"/>
                                        </a:cubicBezTo>
                                        <a:cubicBezTo>
                                          <a:pt x="176" y="70"/>
                                          <a:pt x="173" y="67"/>
                                          <a:pt x="174" y="64"/>
                                        </a:cubicBezTo>
                                        <a:cubicBezTo>
                                          <a:pt x="174" y="63"/>
                                          <a:pt x="174" y="62"/>
                                          <a:pt x="174" y="61"/>
                                        </a:cubicBezTo>
                                        <a:cubicBezTo>
                                          <a:pt x="174" y="61"/>
                                          <a:pt x="174" y="60"/>
                                          <a:pt x="175" y="60"/>
                                        </a:cubicBezTo>
                                        <a:cubicBezTo>
                                          <a:pt x="175" y="60"/>
                                          <a:pt x="175" y="60"/>
                                          <a:pt x="174" y="60"/>
                                        </a:cubicBezTo>
                                        <a:cubicBezTo>
                                          <a:pt x="174" y="60"/>
                                          <a:pt x="175" y="60"/>
                                          <a:pt x="175" y="60"/>
                                        </a:cubicBezTo>
                                        <a:cubicBezTo>
                                          <a:pt x="175" y="63"/>
                                          <a:pt x="175" y="64"/>
                                          <a:pt x="176" y="66"/>
                                        </a:cubicBezTo>
                                        <a:cubicBezTo>
                                          <a:pt x="177" y="65"/>
                                          <a:pt x="175" y="62"/>
                                          <a:pt x="176" y="60"/>
                                        </a:cubicBezTo>
                                        <a:cubicBezTo>
                                          <a:pt x="180" y="61"/>
                                          <a:pt x="180" y="66"/>
                                          <a:pt x="180" y="69"/>
                                        </a:cubicBezTo>
                                        <a:cubicBezTo>
                                          <a:pt x="181" y="76"/>
                                          <a:pt x="180" y="84"/>
                                          <a:pt x="181" y="92"/>
                                        </a:cubicBezTo>
                                        <a:cubicBezTo>
                                          <a:pt x="181" y="87"/>
                                          <a:pt x="180" y="83"/>
                                          <a:pt x="182" y="78"/>
                                        </a:cubicBezTo>
                                        <a:cubicBezTo>
                                          <a:pt x="181" y="75"/>
                                          <a:pt x="180" y="69"/>
                                          <a:pt x="181" y="65"/>
                                        </a:cubicBezTo>
                                        <a:cubicBezTo>
                                          <a:pt x="180" y="64"/>
                                          <a:pt x="180" y="64"/>
                                          <a:pt x="180" y="63"/>
                                        </a:cubicBezTo>
                                        <a:cubicBezTo>
                                          <a:pt x="184" y="70"/>
                                          <a:pt x="182" y="79"/>
                                          <a:pt x="183" y="86"/>
                                        </a:cubicBezTo>
                                        <a:cubicBezTo>
                                          <a:pt x="184" y="79"/>
                                          <a:pt x="183" y="72"/>
                                          <a:pt x="183" y="67"/>
                                        </a:cubicBezTo>
                                        <a:cubicBezTo>
                                          <a:pt x="185" y="69"/>
                                          <a:pt x="184" y="73"/>
                                          <a:pt x="184" y="76"/>
                                        </a:cubicBezTo>
                                        <a:cubicBezTo>
                                          <a:pt x="184" y="76"/>
                                          <a:pt x="184" y="76"/>
                                          <a:pt x="184" y="76"/>
                                        </a:cubicBezTo>
                                        <a:cubicBezTo>
                                          <a:pt x="185" y="76"/>
                                          <a:pt x="185" y="75"/>
                                          <a:pt x="184" y="75"/>
                                        </a:cubicBezTo>
                                        <a:cubicBezTo>
                                          <a:pt x="185" y="74"/>
                                          <a:pt x="184" y="72"/>
                                          <a:pt x="184" y="70"/>
                                        </a:cubicBezTo>
                                        <a:cubicBezTo>
                                          <a:pt x="185" y="71"/>
                                          <a:pt x="186" y="73"/>
                                          <a:pt x="185" y="74"/>
                                        </a:cubicBezTo>
                                        <a:cubicBezTo>
                                          <a:pt x="186" y="74"/>
                                          <a:pt x="186" y="74"/>
                                          <a:pt x="186" y="74"/>
                                        </a:cubicBezTo>
                                        <a:cubicBezTo>
                                          <a:pt x="186" y="78"/>
                                          <a:pt x="186" y="81"/>
                                          <a:pt x="186" y="84"/>
                                        </a:cubicBezTo>
                                        <a:cubicBezTo>
                                          <a:pt x="187" y="86"/>
                                          <a:pt x="186" y="89"/>
                                          <a:pt x="186" y="91"/>
                                        </a:cubicBezTo>
                                        <a:cubicBezTo>
                                          <a:pt x="188" y="88"/>
                                          <a:pt x="187" y="84"/>
                                          <a:pt x="187" y="81"/>
                                        </a:cubicBezTo>
                                        <a:cubicBezTo>
                                          <a:pt x="186" y="79"/>
                                          <a:pt x="187" y="77"/>
                                          <a:pt x="186" y="74"/>
                                        </a:cubicBezTo>
                                        <a:cubicBezTo>
                                          <a:pt x="188" y="77"/>
                                          <a:pt x="188" y="82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5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4"/>
                                          <a:pt x="188" y="84"/>
                                        </a:cubicBezTo>
                                        <a:cubicBezTo>
                                          <a:pt x="188" y="84"/>
                                          <a:pt x="188" y="83"/>
                                          <a:pt x="188" y="82"/>
                                        </a:cubicBezTo>
                                        <a:cubicBezTo>
                                          <a:pt x="189" y="82"/>
                                          <a:pt x="188" y="79"/>
                                          <a:pt x="188" y="78"/>
                                        </a:cubicBezTo>
                                        <a:cubicBezTo>
                                          <a:pt x="188" y="78"/>
                                          <a:pt x="188" y="78"/>
                                          <a:pt x="188" y="77"/>
                                        </a:cubicBezTo>
                                        <a:cubicBezTo>
                                          <a:pt x="190" y="80"/>
                                          <a:pt x="189" y="86"/>
                                          <a:pt x="189" y="90"/>
                                        </a:cubicBezTo>
                                        <a:cubicBezTo>
                                          <a:pt x="189" y="90"/>
                                          <a:pt x="190" y="90"/>
                                          <a:pt x="190" y="90"/>
                                        </a:cubicBezTo>
                                        <a:cubicBezTo>
                                          <a:pt x="190" y="88"/>
                                          <a:pt x="190" y="85"/>
                                          <a:pt x="190" y="82"/>
                                        </a:cubicBezTo>
                                        <a:cubicBezTo>
                                          <a:pt x="191" y="85"/>
                                          <a:pt x="192" y="89"/>
                                          <a:pt x="192" y="93"/>
                                        </a:cubicBezTo>
                                        <a:cubicBezTo>
                                          <a:pt x="192" y="97"/>
                                          <a:pt x="193" y="104"/>
                                          <a:pt x="190" y="107"/>
                                        </a:cubicBezTo>
                                        <a:cubicBezTo>
                                          <a:pt x="190" y="105"/>
                                          <a:pt x="191" y="102"/>
                                          <a:pt x="190" y="101"/>
                                        </a:cubicBezTo>
                                        <a:cubicBezTo>
                                          <a:pt x="190" y="101"/>
                                          <a:pt x="190" y="102"/>
                                          <a:pt x="190" y="102"/>
                                        </a:cubicBezTo>
                                        <a:cubicBezTo>
                                          <a:pt x="190" y="102"/>
                                          <a:pt x="190" y="102"/>
                                          <a:pt x="190" y="101"/>
                                        </a:cubicBezTo>
                                        <a:cubicBezTo>
                                          <a:pt x="189" y="103"/>
                                          <a:pt x="190" y="108"/>
                                          <a:pt x="188" y="109"/>
                                        </a:cubicBezTo>
                                        <a:cubicBezTo>
                                          <a:pt x="188" y="107"/>
                                          <a:pt x="189" y="105"/>
                                          <a:pt x="189" y="102"/>
                                        </a:cubicBezTo>
                                        <a:cubicBezTo>
                                          <a:pt x="188" y="105"/>
                                          <a:pt x="188" y="108"/>
                                          <a:pt x="186" y="110"/>
                                        </a:cubicBezTo>
                                        <a:cubicBezTo>
                                          <a:pt x="187" y="105"/>
                                          <a:pt x="188" y="102"/>
                                          <a:pt x="188" y="97"/>
                                        </a:cubicBezTo>
                                        <a:cubicBezTo>
                                          <a:pt x="188" y="97"/>
                                          <a:pt x="188" y="97"/>
                                          <a:pt x="188" y="97"/>
                                        </a:cubicBezTo>
                                        <a:cubicBezTo>
                                          <a:pt x="188" y="99"/>
                                          <a:pt x="187" y="104"/>
                                          <a:pt x="187" y="106"/>
                                        </a:cubicBezTo>
                                        <a:cubicBezTo>
                                          <a:pt x="186" y="107"/>
                                          <a:pt x="186" y="110"/>
                                          <a:pt x="185" y="111"/>
                                        </a:cubicBezTo>
                                        <a:cubicBezTo>
                                          <a:pt x="185" y="108"/>
                                          <a:pt x="185" y="105"/>
                                          <a:pt x="186" y="102"/>
                                        </a:cubicBezTo>
                                        <a:cubicBezTo>
                                          <a:pt x="186" y="102"/>
                                          <a:pt x="186" y="102"/>
                                          <a:pt x="186" y="102"/>
                                        </a:cubicBezTo>
                                        <a:cubicBezTo>
                                          <a:pt x="185" y="103"/>
                                          <a:pt x="185" y="105"/>
                                          <a:pt x="185" y="107"/>
                                        </a:cubicBezTo>
                                        <a:cubicBezTo>
                                          <a:pt x="185" y="107"/>
                                          <a:pt x="185" y="106"/>
                                          <a:pt x="185" y="106"/>
                                        </a:cubicBezTo>
                                        <a:cubicBezTo>
                                          <a:pt x="185" y="106"/>
                                          <a:pt x="184" y="106"/>
                                          <a:pt x="184" y="106"/>
                                        </a:cubicBezTo>
                                        <a:cubicBezTo>
                                          <a:pt x="184" y="105"/>
                                          <a:pt x="184" y="104"/>
                                          <a:pt x="184" y="103"/>
                                        </a:cubicBezTo>
                                        <a:cubicBezTo>
                                          <a:pt x="184" y="103"/>
                                          <a:pt x="183" y="103"/>
                                          <a:pt x="183" y="103"/>
                                        </a:cubicBezTo>
                                        <a:cubicBezTo>
                                          <a:pt x="183" y="108"/>
                                          <a:pt x="182" y="116"/>
                                          <a:pt x="179" y="120"/>
                                        </a:cubicBezTo>
                                        <a:cubicBezTo>
                                          <a:pt x="179" y="120"/>
                                          <a:pt x="180" y="119"/>
                                          <a:pt x="180" y="119"/>
                                        </a:cubicBezTo>
                                        <a:cubicBezTo>
                                          <a:pt x="181" y="116"/>
                                          <a:pt x="181" y="113"/>
                                          <a:pt x="182" y="110"/>
                                        </a:cubicBezTo>
                                        <a:cubicBezTo>
                                          <a:pt x="181" y="109"/>
                                          <a:pt x="182" y="110"/>
                                          <a:pt x="181" y="110"/>
                                        </a:cubicBezTo>
                                        <a:cubicBezTo>
                                          <a:pt x="181" y="108"/>
                                          <a:pt x="182" y="106"/>
                                          <a:pt x="182" y="105"/>
                                        </a:cubicBezTo>
                                        <a:cubicBezTo>
                                          <a:pt x="182" y="105"/>
                                          <a:pt x="182" y="105"/>
                                          <a:pt x="182" y="104"/>
                                        </a:cubicBezTo>
                                        <a:cubicBezTo>
                                          <a:pt x="181" y="106"/>
                                          <a:pt x="181" y="109"/>
                                          <a:pt x="181" y="110"/>
                                        </a:cubicBezTo>
                                        <a:cubicBezTo>
                                          <a:pt x="181" y="111"/>
                                          <a:pt x="181" y="111"/>
                                          <a:pt x="181" y="111"/>
                                        </a:cubicBezTo>
                                        <a:cubicBezTo>
                                          <a:pt x="181" y="112"/>
                                          <a:pt x="181" y="113"/>
                                          <a:pt x="180" y="114"/>
                                        </a:cubicBezTo>
                                        <a:cubicBezTo>
                                          <a:pt x="180" y="113"/>
                                          <a:pt x="181" y="112"/>
                                          <a:pt x="181" y="111"/>
                                        </a:cubicBezTo>
                                        <a:cubicBezTo>
                                          <a:pt x="179" y="115"/>
                                          <a:pt x="179" y="119"/>
                                          <a:pt x="177" y="122"/>
                                        </a:cubicBezTo>
                                        <a:cubicBezTo>
                                          <a:pt x="178" y="120"/>
                                          <a:pt x="178" y="119"/>
                                          <a:pt x="178" y="117"/>
                                        </a:cubicBezTo>
                                        <a:cubicBezTo>
                                          <a:pt x="180" y="113"/>
                                          <a:pt x="180" y="110"/>
                                          <a:pt x="181" y="106"/>
                                        </a:cubicBezTo>
                                        <a:cubicBezTo>
                                          <a:pt x="181" y="106"/>
                                          <a:pt x="181" y="105"/>
                                          <a:pt x="180" y="105"/>
                                        </a:cubicBezTo>
                                        <a:cubicBezTo>
                                          <a:pt x="179" y="108"/>
                                          <a:pt x="179" y="111"/>
                                          <a:pt x="178" y="114"/>
                                        </a:cubicBezTo>
                                        <a:cubicBezTo>
                                          <a:pt x="178" y="111"/>
                                          <a:pt x="178" y="109"/>
                                          <a:pt x="178" y="107"/>
                                        </a:cubicBezTo>
                                        <a:cubicBezTo>
                                          <a:pt x="177" y="109"/>
                                          <a:pt x="177" y="115"/>
                                          <a:pt x="176" y="116"/>
                                        </a:cubicBezTo>
                                        <a:cubicBezTo>
                                          <a:pt x="176" y="115"/>
                                          <a:pt x="177" y="114"/>
                                          <a:pt x="176" y="112"/>
                                        </a:cubicBezTo>
                                        <a:cubicBezTo>
                                          <a:pt x="176" y="112"/>
                                          <a:pt x="176" y="112"/>
                                          <a:pt x="177" y="112"/>
                                        </a:cubicBezTo>
                                        <a:cubicBezTo>
                                          <a:pt x="175" y="108"/>
                                          <a:pt x="177" y="105"/>
                                          <a:pt x="176" y="100"/>
                                        </a:cubicBezTo>
                                        <a:cubicBezTo>
                                          <a:pt x="176" y="103"/>
                                          <a:pt x="176" y="105"/>
                                          <a:pt x="176" y="108"/>
                                        </a:cubicBezTo>
                                        <a:cubicBezTo>
                                          <a:pt x="174" y="107"/>
                                          <a:pt x="174" y="104"/>
                                          <a:pt x="175" y="103"/>
                                        </a:cubicBezTo>
                                        <a:cubicBezTo>
                                          <a:pt x="174" y="102"/>
                                          <a:pt x="175" y="99"/>
                                          <a:pt x="174" y="98"/>
                                        </a:cubicBezTo>
                                        <a:cubicBezTo>
                                          <a:pt x="174" y="101"/>
                                          <a:pt x="174" y="104"/>
                                          <a:pt x="174" y="106"/>
                                        </a:cubicBezTo>
                                        <a:cubicBezTo>
                                          <a:pt x="174" y="106"/>
                                          <a:pt x="173" y="106"/>
                                          <a:pt x="173" y="106"/>
                                        </a:cubicBezTo>
                                        <a:cubicBezTo>
                                          <a:pt x="173" y="105"/>
                                          <a:pt x="173" y="103"/>
                                          <a:pt x="173" y="103"/>
                                        </a:cubicBezTo>
                                        <a:cubicBezTo>
                                          <a:pt x="173" y="98"/>
                                          <a:pt x="173" y="93"/>
                                          <a:pt x="172" y="89"/>
                                        </a:cubicBezTo>
                                        <a:cubicBezTo>
                                          <a:pt x="171" y="94"/>
                                          <a:pt x="174" y="102"/>
                                          <a:pt x="171" y="107"/>
                                        </a:cubicBezTo>
                                        <a:cubicBezTo>
                                          <a:pt x="171" y="105"/>
                                          <a:pt x="171" y="102"/>
                                          <a:pt x="170" y="100"/>
                                        </a:cubicBezTo>
                                        <a:cubicBezTo>
                                          <a:pt x="170" y="104"/>
                                          <a:pt x="171" y="110"/>
                                          <a:pt x="169" y="115"/>
                                        </a:cubicBezTo>
                                        <a:cubicBezTo>
                                          <a:pt x="169" y="112"/>
                                          <a:pt x="170" y="109"/>
                                          <a:pt x="169" y="106"/>
                                        </a:cubicBezTo>
                                        <a:cubicBezTo>
                                          <a:pt x="169" y="106"/>
                                          <a:pt x="169" y="106"/>
                                          <a:pt x="169" y="106"/>
                                        </a:cubicBezTo>
                                        <a:cubicBezTo>
                                          <a:pt x="169" y="104"/>
                                          <a:pt x="170" y="102"/>
                                          <a:pt x="168" y="100"/>
                                        </a:cubicBezTo>
                                        <a:cubicBezTo>
                                          <a:pt x="169" y="101"/>
                                          <a:pt x="168" y="102"/>
                                          <a:pt x="169" y="103"/>
                                        </a:cubicBezTo>
                                        <a:cubicBezTo>
                                          <a:pt x="169" y="107"/>
                                          <a:pt x="169" y="111"/>
                                          <a:pt x="168" y="116"/>
                                        </a:cubicBezTo>
                                        <a:cubicBezTo>
                                          <a:pt x="167" y="113"/>
                                          <a:pt x="168" y="110"/>
                                          <a:pt x="167" y="106"/>
                                        </a:cubicBezTo>
                                        <a:cubicBezTo>
                                          <a:pt x="167" y="109"/>
                                          <a:pt x="167" y="111"/>
                                          <a:pt x="166" y="114"/>
                                        </a:cubicBezTo>
                                        <a:cubicBezTo>
                                          <a:pt x="166" y="111"/>
                                          <a:pt x="167" y="109"/>
                                          <a:pt x="166" y="105"/>
                                        </a:cubicBezTo>
                                        <a:cubicBezTo>
                                          <a:pt x="165" y="109"/>
                                          <a:pt x="164" y="114"/>
                                          <a:pt x="164" y="118"/>
                                        </a:cubicBezTo>
                                        <a:cubicBezTo>
                                          <a:pt x="163" y="115"/>
                                          <a:pt x="165" y="111"/>
                                          <a:pt x="164" y="108"/>
                                        </a:cubicBezTo>
                                        <a:cubicBezTo>
                                          <a:pt x="165" y="101"/>
                                          <a:pt x="165" y="94"/>
                                          <a:pt x="164" y="87"/>
                                        </a:cubicBezTo>
                                        <a:cubicBezTo>
                                          <a:pt x="164" y="88"/>
                                          <a:pt x="164" y="88"/>
                                          <a:pt x="164" y="89"/>
                                        </a:cubicBezTo>
                                        <a:cubicBezTo>
                                          <a:pt x="164" y="89"/>
                                          <a:pt x="164" y="89"/>
                                          <a:pt x="164" y="89"/>
                                        </a:cubicBezTo>
                                        <a:cubicBezTo>
                                          <a:pt x="164" y="99"/>
                                          <a:pt x="164" y="106"/>
                                          <a:pt x="163" y="114"/>
                                        </a:cubicBezTo>
                                        <a:cubicBezTo>
                                          <a:pt x="163" y="114"/>
                                          <a:pt x="163" y="114"/>
                                          <a:pt x="163" y="114"/>
                                        </a:cubicBezTo>
                                        <a:cubicBezTo>
                                          <a:pt x="163" y="115"/>
                                          <a:pt x="163" y="117"/>
                                          <a:pt x="162" y="118"/>
                                        </a:cubicBezTo>
                                        <a:cubicBezTo>
                                          <a:pt x="162" y="116"/>
                                          <a:pt x="163" y="112"/>
                                          <a:pt x="163" y="110"/>
                                        </a:cubicBezTo>
                                        <a:cubicBezTo>
                                          <a:pt x="161" y="110"/>
                                          <a:pt x="162" y="112"/>
                                          <a:pt x="162" y="113"/>
                                        </a:cubicBezTo>
                                        <a:cubicBezTo>
                                          <a:pt x="161" y="111"/>
                                          <a:pt x="162" y="108"/>
                                          <a:pt x="161" y="107"/>
                                        </a:cubicBezTo>
                                        <a:cubicBezTo>
                                          <a:pt x="161" y="107"/>
                                          <a:pt x="161" y="107"/>
                                          <a:pt x="161" y="107"/>
                                        </a:cubicBezTo>
                                        <a:cubicBezTo>
                                          <a:pt x="160" y="105"/>
                                          <a:pt x="161" y="103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1" y="101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0" y="101"/>
                                          <a:pt x="160" y="102"/>
                                        </a:cubicBezTo>
                                        <a:cubicBezTo>
                                          <a:pt x="160" y="106"/>
                                          <a:pt x="159" y="109"/>
                                          <a:pt x="159" y="113"/>
                                        </a:cubicBezTo>
                                        <a:cubicBezTo>
                                          <a:pt x="158" y="103"/>
                                          <a:pt x="159" y="92"/>
                                          <a:pt x="160" y="82"/>
                                        </a:cubicBezTo>
                                        <a:cubicBezTo>
                                          <a:pt x="161" y="82"/>
                                          <a:pt x="161" y="81"/>
                                          <a:pt x="161" y="81"/>
                                        </a:cubicBezTo>
                                        <a:close/>
                                        <a:moveTo>
                                          <a:pt x="200" y="97"/>
                                        </a:moveTo>
                                        <a:cubicBezTo>
                                          <a:pt x="203" y="102"/>
                                          <a:pt x="199" y="108"/>
                                          <a:pt x="198" y="112"/>
                                        </a:cubicBezTo>
                                        <a:cubicBezTo>
                                          <a:pt x="199" y="111"/>
                                          <a:pt x="200" y="109"/>
                                          <a:pt x="200" y="107"/>
                                        </a:cubicBezTo>
                                        <a:cubicBezTo>
                                          <a:pt x="201" y="108"/>
                                          <a:pt x="200" y="109"/>
                                          <a:pt x="200" y="110"/>
                                        </a:cubicBezTo>
                                        <a:cubicBezTo>
                                          <a:pt x="200" y="109"/>
                                          <a:pt x="200" y="110"/>
                                          <a:pt x="200" y="110"/>
                                        </a:cubicBezTo>
                                        <a:cubicBezTo>
                                          <a:pt x="200" y="111"/>
                                          <a:pt x="199" y="113"/>
                                          <a:pt x="199" y="114"/>
                                        </a:cubicBezTo>
                                        <a:cubicBezTo>
                                          <a:pt x="199" y="114"/>
                                          <a:pt x="199" y="114"/>
                                          <a:pt x="198" y="114"/>
                                        </a:cubicBezTo>
                                        <a:cubicBezTo>
                                          <a:pt x="198" y="115"/>
                                          <a:pt x="198" y="117"/>
                                          <a:pt x="198" y="118"/>
                                        </a:cubicBezTo>
                                        <a:cubicBezTo>
                                          <a:pt x="199" y="116"/>
                                          <a:pt x="199" y="113"/>
                                          <a:pt x="200" y="111"/>
                                        </a:cubicBezTo>
                                        <a:cubicBezTo>
                                          <a:pt x="199" y="117"/>
                                          <a:pt x="202" y="122"/>
                                          <a:pt x="199" y="126"/>
                                        </a:cubicBezTo>
                                        <a:cubicBezTo>
                                          <a:pt x="200" y="125"/>
                                          <a:pt x="199" y="124"/>
                                          <a:pt x="200" y="124"/>
                                        </a:cubicBezTo>
                                        <a:cubicBezTo>
                                          <a:pt x="199" y="123"/>
                                          <a:pt x="200" y="122"/>
                                          <a:pt x="200" y="122"/>
                                        </a:cubicBezTo>
                                        <a:cubicBezTo>
                                          <a:pt x="200" y="121"/>
                                          <a:pt x="200" y="119"/>
                                          <a:pt x="199" y="119"/>
                                        </a:cubicBezTo>
                                        <a:cubicBezTo>
                                          <a:pt x="198" y="119"/>
                                          <a:pt x="199" y="119"/>
                                          <a:pt x="198" y="119"/>
                                        </a:cubicBezTo>
                                        <a:cubicBezTo>
                                          <a:pt x="199" y="121"/>
                                          <a:pt x="199" y="124"/>
                                          <a:pt x="198" y="127"/>
                                        </a:cubicBezTo>
                                        <a:cubicBezTo>
                                          <a:pt x="198" y="127"/>
                                          <a:pt x="198" y="127"/>
                                          <a:pt x="197" y="127"/>
                                        </a:cubicBezTo>
                                        <a:cubicBezTo>
                                          <a:pt x="197" y="126"/>
                                          <a:pt x="198" y="125"/>
                                          <a:pt x="198" y="124"/>
                                        </a:cubicBezTo>
                                        <a:cubicBezTo>
                                          <a:pt x="196" y="124"/>
                                          <a:pt x="197" y="127"/>
                                          <a:pt x="196" y="128"/>
                                        </a:cubicBezTo>
                                        <a:cubicBezTo>
                                          <a:pt x="196" y="128"/>
                                          <a:pt x="196" y="128"/>
                                          <a:pt x="196" y="128"/>
                                        </a:cubicBezTo>
                                        <a:cubicBezTo>
                                          <a:pt x="196" y="129"/>
                                          <a:pt x="196" y="129"/>
                                          <a:pt x="195" y="129"/>
                                        </a:cubicBezTo>
                                        <a:cubicBezTo>
                                          <a:pt x="196" y="127"/>
                                          <a:pt x="196" y="126"/>
                                          <a:pt x="196" y="123"/>
                                        </a:cubicBezTo>
                                        <a:cubicBezTo>
                                          <a:pt x="196" y="123"/>
                                          <a:pt x="196" y="123"/>
                                          <a:pt x="196" y="123"/>
                                        </a:cubicBezTo>
                                        <a:cubicBezTo>
                                          <a:pt x="194" y="126"/>
                                          <a:pt x="195" y="130"/>
                                          <a:pt x="193" y="132"/>
                                        </a:cubicBezTo>
                                        <a:cubicBezTo>
                                          <a:pt x="194" y="128"/>
                                          <a:pt x="195" y="125"/>
                                          <a:pt x="194" y="121"/>
                                        </a:cubicBezTo>
                                        <a:cubicBezTo>
                                          <a:pt x="194" y="125"/>
                                          <a:pt x="194" y="129"/>
                                          <a:pt x="191" y="131"/>
                                        </a:cubicBezTo>
                                        <a:cubicBezTo>
                                          <a:pt x="192" y="131"/>
                                          <a:pt x="192" y="129"/>
                                          <a:pt x="192" y="128"/>
                                        </a:cubicBezTo>
                                        <a:cubicBezTo>
                                          <a:pt x="192" y="128"/>
                                          <a:pt x="191" y="129"/>
                                          <a:pt x="191" y="129"/>
                                        </a:cubicBezTo>
                                        <a:cubicBezTo>
                                          <a:pt x="191" y="128"/>
                                          <a:pt x="191" y="127"/>
                                          <a:pt x="191" y="126"/>
                                        </a:cubicBezTo>
                                        <a:cubicBezTo>
                                          <a:pt x="191" y="126"/>
                                          <a:pt x="191" y="127"/>
                                          <a:pt x="191" y="127"/>
                                        </a:cubicBezTo>
                                        <a:cubicBezTo>
                                          <a:pt x="191" y="124"/>
                                          <a:pt x="192" y="121"/>
                                          <a:pt x="193" y="119"/>
                                        </a:cubicBezTo>
                                        <a:cubicBezTo>
                                          <a:pt x="191" y="120"/>
                                          <a:pt x="191" y="123"/>
                                          <a:pt x="191" y="125"/>
                                        </a:cubicBezTo>
                                        <a:cubicBezTo>
                                          <a:pt x="189" y="123"/>
                                          <a:pt x="190" y="119"/>
                                          <a:pt x="188" y="117"/>
                                        </a:cubicBezTo>
                                        <a:cubicBezTo>
                                          <a:pt x="187" y="118"/>
                                          <a:pt x="187" y="119"/>
                                          <a:pt x="187" y="121"/>
                                        </a:cubicBezTo>
                                        <a:cubicBezTo>
                                          <a:pt x="186" y="121"/>
                                          <a:pt x="186" y="121"/>
                                          <a:pt x="186" y="120"/>
                                        </a:cubicBezTo>
                                        <a:cubicBezTo>
                                          <a:pt x="185" y="122"/>
                                          <a:pt x="185" y="123"/>
                                          <a:pt x="184" y="125"/>
                                        </a:cubicBezTo>
                                        <a:cubicBezTo>
                                          <a:pt x="183" y="124"/>
                                          <a:pt x="184" y="123"/>
                                          <a:pt x="184" y="123"/>
                                        </a:cubicBezTo>
                                        <a:cubicBezTo>
                                          <a:pt x="183" y="124"/>
                                          <a:pt x="183" y="125"/>
                                          <a:pt x="182" y="127"/>
                                        </a:cubicBezTo>
                                        <a:cubicBezTo>
                                          <a:pt x="182" y="125"/>
                                          <a:pt x="183" y="123"/>
                                          <a:pt x="184" y="121"/>
                                        </a:cubicBezTo>
                                        <a:cubicBezTo>
                                          <a:pt x="184" y="121"/>
                                          <a:pt x="184" y="122"/>
                                          <a:pt x="184" y="121"/>
                                        </a:cubicBezTo>
                                        <a:cubicBezTo>
                                          <a:pt x="185" y="119"/>
                                          <a:pt x="187" y="117"/>
                                          <a:pt x="188" y="114"/>
                                        </a:cubicBezTo>
                                        <a:cubicBezTo>
                                          <a:pt x="185" y="118"/>
                                          <a:pt x="181" y="122"/>
                                          <a:pt x="180" y="128"/>
                                        </a:cubicBezTo>
                                        <a:cubicBezTo>
                                          <a:pt x="180" y="128"/>
                                          <a:pt x="180" y="128"/>
                                          <a:pt x="180" y="128"/>
                                        </a:cubicBezTo>
                                        <a:cubicBezTo>
                                          <a:pt x="179" y="129"/>
                                          <a:pt x="178" y="131"/>
                                          <a:pt x="177" y="132"/>
                                        </a:cubicBezTo>
                                        <a:cubicBezTo>
                                          <a:pt x="177" y="130"/>
                                          <a:pt x="178" y="129"/>
                                          <a:pt x="179" y="127"/>
                                        </a:cubicBezTo>
                                        <a:cubicBezTo>
                                          <a:pt x="179" y="127"/>
                                          <a:pt x="179" y="127"/>
                                          <a:pt x="179" y="127"/>
                                        </a:cubicBezTo>
                                        <a:cubicBezTo>
                                          <a:pt x="179" y="125"/>
                                          <a:pt x="181" y="125"/>
                                          <a:pt x="180" y="123"/>
                                        </a:cubicBezTo>
                                        <a:cubicBezTo>
                                          <a:pt x="182" y="121"/>
                                          <a:pt x="183" y="119"/>
                                          <a:pt x="184" y="117"/>
                                        </a:cubicBezTo>
                                        <a:cubicBezTo>
                                          <a:pt x="186" y="116"/>
                                          <a:pt x="186" y="113"/>
                                          <a:pt x="188" y="112"/>
                                        </a:cubicBezTo>
                                        <a:cubicBezTo>
                                          <a:pt x="188" y="112"/>
                                          <a:pt x="189" y="112"/>
                                          <a:pt x="188" y="111"/>
                                        </a:cubicBezTo>
                                        <a:cubicBezTo>
                                          <a:pt x="192" y="107"/>
                                          <a:pt x="197" y="102"/>
                                          <a:pt x="199" y="96"/>
                                        </a:cubicBezTo>
                                        <a:cubicBezTo>
                                          <a:pt x="199" y="96"/>
                                          <a:pt x="199" y="96"/>
                                          <a:pt x="199" y="96"/>
                                        </a:cubicBezTo>
                                        <a:cubicBezTo>
                                          <a:pt x="200" y="97"/>
                                          <a:pt x="198" y="98"/>
                                          <a:pt x="200" y="97"/>
                                        </a:cubicBezTo>
                                        <a:close/>
                                        <a:moveTo>
                                          <a:pt x="203" y="103"/>
                                        </a:moveTo>
                                        <a:cubicBezTo>
                                          <a:pt x="203" y="103"/>
                                          <a:pt x="203" y="103"/>
                                          <a:pt x="202" y="103"/>
                                        </a:cubicBezTo>
                                        <a:cubicBezTo>
                                          <a:pt x="201" y="96"/>
                                          <a:pt x="206" y="90"/>
                                          <a:pt x="212" y="88"/>
                                        </a:cubicBezTo>
                                        <a:cubicBezTo>
                                          <a:pt x="209" y="91"/>
                                          <a:pt x="206" y="96"/>
                                          <a:pt x="204" y="100"/>
                                        </a:cubicBezTo>
                                        <a:cubicBezTo>
                                          <a:pt x="209" y="95"/>
                                          <a:pt x="211" y="86"/>
                                          <a:pt x="219" y="83"/>
                                        </a:cubicBezTo>
                                        <a:cubicBezTo>
                                          <a:pt x="215" y="88"/>
                                          <a:pt x="211" y="93"/>
                                          <a:pt x="208" y="99"/>
                                        </a:cubicBezTo>
                                        <a:cubicBezTo>
                                          <a:pt x="211" y="94"/>
                                          <a:pt x="215" y="90"/>
                                          <a:pt x="217" y="85"/>
                                        </a:cubicBezTo>
                                        <a:cubicBezTo>
                                          <a:pt x="219" y="84"/>
                                          <a:pt x="221" y="82"/>
                                          <a:pt x="223" y="81"/>
                                        </a:cubicBezTo>
                                        <a:cubicBezTo>
                                          <a:pt x="224" y="81"/>
                                          <a:pt x="224" y="80"/>
                                          <a:pt x="226" y="80"/>
                                        </a:cubicBezTo>
                                        <a:cubicBezTo>
                                          <a:pt x="222" y="84"/>
                                          <a:pt x="218" y="88"/>
                                          <a:pt x="216" y="92"/>
                                        </a:cubicBezTo>
                                        <a:cubicBezTo>
                                          <a:pt x="220" y="88"/>
                                          <a:pt x="223" y="83"/>
                                          <a:pt x="227" y="80"/>
                                        </a:cubicBezTo>
                                        <a:cubicBezTo>
                                          <a:pt x="228" y="80"/>
                                          <a:pt x="228" y="80"/>
                                          <a:pt x="228" y="80"/>
                                        </a:cubicBezTo>
                                        <a:cubicBezTo>
                                          <a:pt x="226" y="82"/>
                                          <a:pt x="223" y="84"/>
                                          <a:pt x="222" y="87"/>
                                        </a:cubicBezTo>
                                        <a:cubicBezTo>
                                          <a:pt x="224" y="85"/>
                                          <a:pt x="226" y="82"/>
                                          <a:pt x="229" y="81"/>
                                        </a:cubicBezTo>
                                        <a:cubicBezTo>
                                          <a:pt x="227" y="85"/>
                                          <a:pt x="225" y="89"/>
                                          <a:pt x="223" y="94"/>
                                        </a:cubicBezTo>
                                        <a:cubicBezTo>
                                          <a:pt x="226" y="89"/>
                                          <a:pt x="228" y="84"/>
                                          <a:pt x="231" y="80"/>
                                        </a:cubicBezTo>
                                        <a:cubicBezTo>
                                          <a:pt x="230" y="84"/>
                                          <a:pt x="229" y="89"/>
                                          <a:pt x="228" y="93"/>
                                        </a:cubicBezTo>
                                        <a:cubicBezTo>
                                          <a:pt x="229" y="90"/>
                                          <a:pt x="230" y="85"/>
                                          <a:pt x="232" y="81"/>
                                        </a:cubicBezTo>
                                        <a:cubicBezTo>
                                          <a:pt x="238" y="87"/>
                                          <a:pt x="235" y="99"/>
                                          <a:pt x="237" y="108"/>
                                        </a:cubicBezTo>
                                        <a:cubicBezTo>
                                          <a:pt x="236" y="112"/>
                                          <a:pt x="236" y="118"/>
                                          <a:pt x="231" y="120"/>
                                        </a:cubicBezTo>
                                        <a:cubicBezTo>
                                          <a:pt x="232" y="118"/>
                                          <a:pt x="233" y="117"/>
                                          <a:pt x="233" y="115"/>
                                        </a:cubicBezTo>
                                        <a:cubicBezTo>
                                          <a:pt x="226" y="123"/>
                                          <a:pt x="221" y="131"/>
                                          <a:pt x="211" y="135"/>
                                        </a:cubicBezTo>
                                        <a:cubicBezTo>
                                          <a:pt x="215" y="132"/>
                                          <a:pt x="219" y="129"/>
                                          <a:pt x="223" y="125"/>
                                        </a:cubicBezTo>
                                        <a:cubicBezTo>
                                          <a:pt x="220" y="127"/>
                                          <a:pt x="218" y="129"/>
                                          <a:pt x="215" y="131"/>
                                        </a:cubicBezTo>
                                        <a:cubicBezTo>
                                          <a:pt x="215" y="131"/>
                                          <a:pt x="215" y="131"/>
                                          <a:pt x="216" y="131"/>
                                        </a:cubicBezTo>
                                        <a:cubicBezTo>
                                          <a:pt x="214" y="131"/>
                                          <a:pt x="212" y="134"/>
                                          <a:pt x="209" y="134"/>
                                        </a:cubicBezTo>
                                        <a:cubicBezTo>
                                          <a:pt x="214" y="130"/>
                                          <a:pt x="220" y="126"/>
                                          <a:pt x="224" y="120"/>
                                        </a:cubicBezTo>
                                        <a:cubicBezTo>
                                          <a:pt x="219" y="125"/>
                                          <a:pt x="214" y="129"/>
                                          <a:pt x="209" y="132"/>
                                        </a:cubicBezTo>
                                        <a:cubicBezTo>
                                          <a:pt x="213" y="126"/>
                                          <a:pt x="220" y="123"/>
                                          <a:pt x="223" y="117"/>
                                        </a:cubicBezTo>
                                        <a:cubicBezTo>
                                          <a:pt x="221" y="119"/>
                                          <a:pt x="219" y="121"/>
                                          <a:pt x="217" y="123"/>
                                        </a:cubicBezTo>
                                        <a:cubicBezTo>
                                          <a:pt x="217" y="123"/>
                                          <a:pt x="218" y="122"/>
                                          <a:pt x="218" y="122"/>
                                        </a:cubicBezTo>
                                        <a:cubicBezTo>
                                          <a:pt x="215" y="124"/>
                                          <a:pt x="212" y="127"/>
                                          <a:pt x="209" y="129"/>
                                        </a:cubicBezTo>
                                        <a:cubicBezTo>
                                          <a:pt x="213" y="125"/>
                                          <a:pt x="218" y="122"/>
                                          <a:pt x="221" y="116"/>
                                        </a:cubicBezTo>
                                        <a:cubicBezTo>
                                          <a:pt x="218" y="118"/>
                                          <a:pt x="216" y="121"/>
                                          <a:pt x="214" y="123"/>
                                        </a:cubicBezTo>
                                        <a:cubicBezTo>
                                          <a:pt x="215" y="122"/>
                                          <a:pt x="216" y="121"/>
                                          <a:pt x="217" y="119"/>
                                        </a:cubicBezTo>
                                        <a:cubicBezTo>
                                          <a:pt x="217" y="119"/>
                                          <a:pt x="216" y="119"/>
                                          <a:pt x="216" y="119"/>
                                        </a:cubicBezTo>
                                        <a:cubicBezTo>
                                          <a:pt x="217" y="117"/>
                                          <a:pt x="220" y="116"/>
                                          <a:pt x="220" y="114"/>
                                        </a:cubicBezTo>
                                        <a:cubicBezTo>
                                          <a:pt x="217" y="117"/>
                                          <a:pt x="214" y="120"/>
                                          <a:pt x="210" y="123"/>
                                        </a:cubicBezTo>
                                        <a:cubicBezTo>
                                          <a:pt x="213" y="120"/>
                                          <a:pt x="216" y="118"/>
                                          <a:pt x="218" y="114"/>
                                        </a:cubicBezTo>
                                        <a:cubicBezTo>
                                          <a:pt x="218" y="114"/>
                                          <a:pt x="217" y="115"/>
                                          <a:pt x="217" y="115"/>
                                        </a:cubicBezTo>
                                        <a:cubicBezTo>
                                          <a:pt x="218" y="114"/>
                                          <a:pt x="219" y="112"/>
                                          <a:pt x="220" y="111"/>
                                        </a:cubicBezTo>
                                        <a:cubicBezTo>
                                          <a:pt x="217" y="114"/>
                                          <a:pt x="214" y="117"/>
                                          <a:pt x="211" y="120"/>
                                        </a:cubicBezTo>
                                        <a:cubicBezTo>
                                          <a:pt x="215" y="115"/>
                                          <a:pt x="219" y="110"/>
                                          <a:pt x="222" y="104"/>
                                        </a:cubicBezTo>
                                        <a:cubicBezTo>
                                          <a:pt x="219" y="107"/>
                                          <a:pt x="217" y="111"/>
                                          <a:pt x="213" y="114"/>
                                        </a:cubicBezTo>
                                        <a:cubicBezTo>
                                          <a:pt x="213" y="114"/>
                                          <a:pt x="214" y="113"/>
                                          <a:pt x="213" y="113"/>
                                        </a:cubicBezTo>
                                        <a:cubicBezTo>
                                          <a:pt x="216" y="109"/>
                                          <a:pt x="218" y="106"/>
                                          <a:pt x="220" y="102"/>
                                        </a:cubicBezTo>
                                        <a:cubicBezTo>
                                          <a:pt x="217" y="105"/>
                                          <a:pt x="216" y="108"/>
                                          <a:pt x="213" y="111"/>
                                        </a:cubicBezTo>
                                        <a:cubicBezTo>
                                          <a:pt x="214" y="107"/>
                                          <a:pt x="216" y="105"/>
                                          <a:pt x="217" y="102"/>
                                        </a:cubicBezTo>
                                        <a:cubicBezTo>
                                          <a:pt x="215" y="104"/>
                                          <a:pt x="213" y="108"/>
                                          <a:pt x="212" y="111"/>
                                        </a:cubicBezTo>
                                        <a:cubicBezTo>
                                          <a:pt x="211" y="111"/>
                                          <a:pt x="211" y="111"/>
                                          <a:pt x="211" y="111"/>
                                        </a:cubicBezTo>
                                        <a:cubicBezTo>
                                          <a:pt x="211" y="110"/>
                                          <a:pt x="212" y="109"/>
                                          <a:pt x="213" y="108"/>
                                        </a:cubicBezTo>
                                        <a:cubicBezTo>
                                          <a:pt x="210" y="111"/>
                                          <a:pt x="209" y="113"/>
                                          <a:pt x="206" y="116"/>
                                        </a:cubicBezTo>
                                        <a:cubicBezTo>
                                          <a:pt x="208" y="112"/>
                                          <a:pt x="211" y="107"/>
                                          <a:pt x="212" y="103"/>
                                        </a:cubicBezTo>
                                        <a:cubicBezTo>
                                          <a:pt x="209" y="106"/>
                                          <a:pt x="208" y="111"/>
                                          <a:pt x="206" y="115"/>
                                        </a:cubicBezTo>
                                        <a:cubicBezTo>
                                          <a:pt x="205" y="115"/>
                                          <a:pt x="205" y="116"/>
                                          <a:pt x="204" y="117"/>
                                        </a:cubicBezTo>
                                        <a:cubicBezTo>
                                          <a:pt x="205" y="113"/>
                                          <a:pt x="208" y="108"/>
                                          <a:pt x="210" y="104"/>
                                        </a:cubicBezTo>
                                        <a:cubicBezTo>
                                          <a:pt x="210" y="104"/>
                                          <a:pt x="210" y="103"/>
                                          <a:pt x="210" y="103"/>
                                        </a:cubicBezTo>
                                        <a:cubicBezTo>
                                          <a:pt x="207" y="107"/>
                                          <a:pt x="205" y="112"/>
                                          <a:pt x="202" y="116"/>
                                        </a:cubicBezTo>
                                        <a:cubicBezTo>
                                          <a:pt x="203" y="112"/>
                                          <a:pt x="206" y="109"/>
                                          <a:pt x="207" y="105"/>
                                        </a:cubicBezTo>
                                        <a:cubicBezTo>
                                          <a:pt x="205" y="108"/>
                                          <a:pt x="205" y="111"/>
                                          <a:pt x="202" y="113"/>
                                        </a:cubicBezTo>
                                        <a:cubicBezTo>
                                          <a:pt x="202" y="111"/>
                                          <a:pt x="204" y="108"/>
                                          <a:pt x="205" y="106"/>
                                        </a:cubicBezTo>
                                        <a:cubicBezTo>
                                          <a:pt x="205" y="105"/>
                                          <a:pt x="204" y="106"/>
                                          <a:pt x="204" y="107"/>
                                        </a:cubicBezTo>
                                        <a:cubicBezTo>
                                          <a:pt x="203" y="107"/>
                                          <a:pt x="203" y="110"/>
                                          <a:pt x="201" y="111"/>
                                        </a:cubicBezTo>
                                        <a:cubicBezTo>
                                          <a:pt x="201" y="109"/>
                                          <a:pt x="202" y="107"/>
                                          <a:pt x="202" y="105"/>
                                        </a:cubicBezTo>
                                        <a:cubicBezTo>
                                          <a:pt x="203" y="105"/>
                                          <a:pt x="203" y="104"/>
                                          <a:pt x="203" y="103"/>
                                        </a:cubicBezTo>
                                        <a:cubicBezTo>
                                          <a:pt x="203" y="103"/>
                                          <a:pt x="203" y="103"/>
                                          <a:pt x="203" y="103"/>
                                        </a:cubicBezTo>
                                        <a:close/>
                                        <a:moveTo>
                                          <a:pt x="243" y="110"/>
                                        </a:moveTo>
                                        <a:cubicBezTo>
                                          <a:pt x="243" y="109"/>
                                          <a:pt x="245" y="109"/>
                                          <a:pt x="245" y="108"/>
                                        </a:cubicBezTo>
                                        <a:cubicBezTo>
                                          <a:pt x="243" y="109"/>
                                          <a:pt x="240" y="112"/>
                                          <a:pt x="238" y="113"/>
                                        </a:cubicBezTo>
                                        <a:cubicBezTo>
                                          <a:pt x="239" y="110"/>
                                          <a:pt x="243" y="108"/>
                                          <a:pt x="245" y="105"/>
                                        </a:cubicBezTo>
                                        <a:cubicBezTo>
                                          <a:pt x="243" y="106"/>
                                          <a:pt x="241" y="108"/>
                                          <a:pt x="239" y="109"/>
                                        </a:cubicBezTo>
                                        <a:cubicBezTo>
                                          <a:pt x="240" y="106"/>
                                          <a:pt x="244" y="105"/>
                                          <a:pt x="246" y="103"/>
                                        </a:cubicBezTo>
                                        <a:cubicBezTo>
                                          <a:pt x="248" y="101"/>
                                          <a:pt x="250" y="100"/>
                                          <a:pt x="252" y="98"/>
                                        </a:cubicBezTo>
                                        <a:cubicBezTo>
                                          <a:pt x="247" y="100"/>
                                          <a:pt x="243" y="103"/>
                                          <a:pt x="239" y="107"/>
                                        </a:cubicBezTo>
                                        <a:cubicBezTo>
                                          <a:pt x="242" y="102"/>
                                          <a:pt x="248" y="99"/>
                                          <a:pt x="253" y="96"/>
                                        </a:cubicBezTo>
                                        <a:cubicBezTo>
                                          <a:pt x="248" y="98"/>
                                          <a:pt x="243" y="102"/>
                                          <a:pt x="239" y="105"/>
                                        </a:cubicBezTo>
                                        <a:cubicBezTo>
                                          <a:pt x="245" y="95"/>
                                          <a:pt x="259" y="92"/>
                                          <a:pt x="269" y="87"/>
                                        </a:cubicBezTo>
                                        <a:cubicBezTo>
                                          <a:pt x="258" y="91"/>
                                          <a:pt x="247" y="95"/>
                                          <a:pt x="238" y="102"/>
                                        </a:cubicBezTo>
                                        <a:cubicBezTo>
                                          <a:pt x="241" y="97"/>
                                          <a:pt x="247" y="96"/>
                                          <a:pt x="252" y="92"/>
                                        </a:cubicBezTo>
                                        <a:cubicBezTo>
                                          <a:pt x="247" y="94"/>
                                          <a:pt x="242" y="97"/>
                                          <a:pt x="238" y="100"/>
                                        </a:cubicBezTo>
                                        <a:cubicBezTo>
                                          <a:pt x="238" y="98"/>
                                          <a:pt x="241" y="98"/>
                                          <a:pt x="241" y="97"/>
                                        </a:cubicBezTo>
                                        <a:cubicBezTo>
                                          <a:pt x="240" y="97"/>
                                          <a:pt x="239" y="98"/>
                                          <a:pt x="239" y="97"/>
                                        </a:cubicBezTo>
                                        <a:cubicBezTo>
                                          <a:pt x="248" y="90"/>
                                          <a:pt x="262" y="86"/>
                                          <a:pt x="274" y="82"/>
                                        </a:cubicBezTo>
                                        <a:cubicBezTo>
                                          <a:pt x="283" y="78"/>
                                          <a:pt x="293" y="80"/>
                                          <a:pt x="289" y="91"/>
                                        </a:cubicBezTo>
                                        <a:cubicBezTo>
                                          <a:pt x="287" y="93"/>
                                          <a:pt x="287" y="97"/>
                                          <a:pt x="286" y="99"/>
                                        </a:cubicBezTo>
                                        <a:cubicBezTo>
                                          <a:pt x="286" y="100"/>
                                          <a:pt x="287" y="100"/>
                                          <a:pt x="287" y="100"/>
                                        </a:cubicBezTo>
                                        <a:cubicBezTo>
                                          <a:pt x="286" y="110"/>
                                          <a:pt x="281" y="117"/>
                                          <a:pt x="277" y="123"/>
                                        </a:cubicBezTo>
                                        <a:cubicBezTo>
                                          <a:pt x="275" y="125"/>
                                          <a:pt x="273" y="128"/>
                                          <a:pt x="271" y="130"/>
                                        </a:cubicBezTo>
                                        <a:cubicBezTo>
                                          <a:pt x="270" y="126"/>
                                          <a:pt x="274" y="125"/>
                                          <a:pt x="275" y="122"/>
                                        </a:cubicBezTo>
                                        <a:cubicBezTo>
                                          <a:pt x="273" y="123"/>
                                          <a:pt x="272" y="125"/>
                                          <a:pt x="271" y="127"/>
                                        </a:cubicBezTo>
                                        <a:cubicBezTo>
                                          <a:pt x="270" y="123"/>
                                          <a:pt x="275" y="122"/>
                                          <a:pt x="276" y="119"/>
                                        </a:cubicBezTo>
                                        <a:cubicBezTo>
                                          <a:pt x="276" y="119"/>
                                          <a:pt x="276" y="119"/>
                                          <a:pt x="276" y="119"/>
                                        </a:cubicBezTo>
                                        <a:cubicBezTo>
                                          <a:pt x="275" y="120"/>
                                          <a:pt x="272" y="123"/>
                                          <a:pt x="271" y="125"/>
                                        </a:cubicBezTo>
                                        <a:cubicBezTo>
                                          <a:pt x="270" y="124"/>
                                          <a:pt x="271" y="123"/>
                                          <a:pt x="271" y="123"/>
                                        </a:cubicBezTo>
                                        <a:cubicBezTo>
                                          <a:pt x="271" y="123"/>
                                          <a:pt x="271" y="123"/>
                                          <a:pt x="271" y="122"/>
                                        </a:cubicBezTo>
                                        <a:cubicBezTo>
                                          <a:pt x="272" y="121"/>
                                          <a:pt x="273" y="121"/>
                                          <a:pt x="274" y="119"/>
                                        </a:cubicBezTo>
                                        <a:cubicBezTo>
                                          <a:pt x="273" y="120"/>
                                          <a:pt x="272" y="121"/>
                                          <a:pt x="271" y="122"/>
                                        </a:cubicBezTo>
                                        <a:cubicBezTo>
                                          <a:pt x="270" y="121"/>
                                          <a:pt x="270" y="121"/>
                                          <a:pt x="269" y="121"/>
                                        </a:cubicBezTo>
                                        <a:cubicBezTo>
                                          <a:pt x="271" y="119"/>
                                          <a:pt x="274" y="117"/>
                                          <a:pt x="275" y="115"/>
                                        </a:cubicBezTo>
                                        <a:cubicBezTo>
                                          <a:pt x="273" y="117"/>
                                          <a:pt x="271" y="119"/>
                                          <a:pt x="269" y="121"/>
                                        </a:cubicBezTo>
                                        <a:cubicBezTo>
                                          <a:pt x="268" y="120"/>
                                          <a:pt x="267" y="120"/>
                                          <a:pt x="266" y="120"/>
                                        </a:cubicBezTo>
                                        <a:cubicBezTo>
                                          <a:pt x="268" y="119"/>
                                          <a:pt x="270" y="117"/>
                                          <a:pt x="272" y="115"/>
                                        </a:cubicBezTo>
                                        <a:cubicBezTo>
                                          <a:pt x="273" y="114"/>
                                          <a:pt x="276" y="114"/>
                                          <a:pt x="276" y="112"/>
                                        </a:cubicBezTo>
                                        <a:cubicBezTo>
                                          <a:pt x="273" y="115"/>
                                          <a:pt x="269" y="117"/>
                                          <a:pt x="266" y="120"/>
                                        </a:cubicBezTo>
                                        <a:cubicBezTo>
                                          <a:pt x="264" y="120"/>
                                          <a:pt x="263" y="120"/>
                                          <a:pt x="262" y="120"/>
                                        </a:cubicBezTo>
                                        <a:cubicBezTo>
                                          <a:pt x="267" y="117"/>
                                          <a:pt x="272" y="114"/>
                                          <a:pt x="275" y="110"/>
                                        </a:cubicBezTo>
                                        <a:cubicBezTo>
                                          <a:pt x="276" y="110"/>
                                          <a:pt x="276" y="109"/>
                                          <a:pt x="276" y="108"/>
                                        </a:cubicBezTo>
                                        <a:cubicBezTo>
                                          <a:pt x="272" y="112"/>
                                          <a:pt x="267" y="117"/>
                                          <a:pt x="262" y="120"/>
                                        </a:cubicBezTo>
                                        <a:cubicBezTo>
                                          <a:pt x="260" y="120"/>
                                          <a:pt x="258" y="119"/>
                                          <a:pt x="256" y="120"/>
                                        </a:cubicBezTo>
                                        <a:cubicBezTo>
                                          <a:pt x="257" y="118"/>
                                          <a:pt x="258" y="119"/>
                                          <a:pt x="258" y="117"/>
                                        </a:cubicBezTo>
                                        <a:cubicBezTo>
                                          <a:pt x="257" y="118"/>
                                          <a:pt x="255" y="120"/>
                                          <a:pt x="253" y="119"/>
                                        </a:cubicBezTo>
                                        <a:cubicBezTo>
                                          <a:pt x="254" y="117"/>
                                          <a:pt x="257" y="116"/>
                                          <a:pt x="258" y="114"/>
                                        </a:cubicBezTo>
                                        <a:cubicBezTo>
                                          <a:pt x="256" y="115"/>
                                          <a:pt x="255" y="118"/>
                                          <a:pt x="252" y="119"/>
                                        </a:cubicBezTo>
                                        <a:cubicBezTo>
                                          <a:pt x="252" y="118"/>
                                          <a:pt x="253" y="118"/>
                                          <a:pt x="253" y="118"/>
                                        </a:cubicBezTo>
                                        <a:cubicBezTo>
                                          <a:pt x="252" y="117"/>
                                          <a:pt x="251" y="119"/>
                                          <a:pt x="250" y="119"/>
                                        </a:cubicBezTo>
                                        <a:cubicBezTo>
                                          <a:pt x="253" y="116"/>
                                          <a:pt x="256" y="115"/>
                                          <a:pt x="258" y="112"/>
                                        </a:cubicBezTo>
                                        <a:cubicBezTo>
                                          <a:pt x="254" y="115"/>
                                          <a:pt x="251" y="118"/>
                                          <a:pt x="247" y="120"/>
                                        </a:cubicBezTo>
                                        <a:cubicBezTo>
                                          <a:pt x="250" y="117"/>
                                          <a:pt x="253" y="115"/>
                                          <a:pt x="255" y="112"/>
                                        </a:cubicBezTo>
                                        <a:cubicBezTo>
                                          <a:pt x="255" y="111"/>
                                          <a:pt x="255" y="112"/>
                                          <a:pt x="255" y="112"/>
                                        </a:cubicBezTo>
                                        <a:cubicBezTo>
                                          <a:pt x="257" y="110"/>
                                          <a:pt x="259" y="108"/>
                                          <a:pt x="261" y="106"/>
                                        </a:cubicBezTo>
                                        <a:cubicBezTo>
                                          <a:pt x="257" y="108"/>
                                          <a:pt x="255" y="111"/>
                                          <a:pt x="252" y="114"/>
                                        </a:cubicBezTo>
                                        <a:cubicBezTo>
                                          <a:pt x="252" y="114"/>
                                          <a:pt x="252" y="113"/>
                                          <a:pt x="253" y="114"/>
                                        </a:cubicBezTo>
                                        <a:cubicBezTo>
                                          <a:pt x="252" y="114"/>
                                          <a:pt x="252" y="114"/>
                                          <a:pt x="251" y="115"/>
                                        </a:cubicBezTo>
                                        <a:cubicBezTo>
                                          <a:pt x="250" y="117"/>
                                          <a:pt x="247" y="118"/>
                                          <a:pt x="244" y="120"/>
                                        </a:cubicBezTo>
                                        <a:cubicBezTo>
                                          <a:pt x="245" y="119"/>
                                          <a:pt x="247" y="118"/>
                                          <a:pt x="248" y="117"/>
                                        </a:cubicBezTo>
                                        <a:cubicBezTo>
                                          <a:pt x="246" y="117"/>
                                          <a:pt x="246" y="118"/>
                                          <a:pt x="245" y="119"/>
                                        </a:cubicBezTo>
                                        <a:cubicBezTo>
                                          <a:pt x="246" y="117"/>
                                          <a:pt x="249" y="115"/>
                                          <a:pt x="251" y="113"/>
                                        </a:cubicBezTo>
                                        <a:cubicBezTo>
                                          <a:pt x="250" y="113"/>
                                          <a:pt x="250" y="114"/>
                                          <a:pt x="249" y="114"/>
                                        </a:cubicBezTo>
                                        <a:cubicBezTo>
                                          <a:pt x="251" y="112"/>
                                          <a:pt x="253" y="111"/>
                                          <a:pt x="254" y="109"/>
                                        </a:cubicBezTo>
                                        <a:cubicBezTo>
                                          <a:pt x="252" y="111"/>
                                          <a:pt x="249" y="113"/>
                                          <a:pt x="247" y="115"/>
                                        </a:cubicBezTo>
                                        <a:cubicBezTo>
                                          <a:pt x="247" y="115"/>
                                          <a:pt x="247" y="115"/>
                                          <a:pt x="247" y="115"/>
                                        </a:cubicBezTo>
                                        <a:cubicBezTo>
                                          <a:pt x="245" y="118"/>
                                          <a:pt x="241" y="120"/>
                                          <a:pt x="238" y="122"/>
                                        </a:cubicBezTo>
                                        <a:cubicBezTo>
                                          <a:pt x="240" y="120"/>
                                          <a:pt x="243" y="118"/>
                                          <a:pt x="246" y="116"/>
                                        </a:cubicBezTo>
                                        <a:cubicBezTo>
                                          <a:pt x="246" y="115"/>
                                          <a:pt x="245" y="116"/>
                                          <a:pt x="245" y="115"/>
                                        </a:cubicBezTo>
                                        <a:cubicBezTo>
                                          <a:pt x="247" y="114"/>
                                          <a:pt x="248" y="113"/>
                                          <a:pt x="249" y="112"/>
                                        </a:cubicBezTo>
                                        <a:cubicBezTo>
                                          <a:pt x="245" y="114"/>
                                          <a:pt x="242" y="117"/>
                                          <a:pt x="238" y="120"/>
                                        </a:cubicBezTo>
                                        <a:cubicBezTo>
                                          <a:pt x="241" y="116"/>
                                          <a:pt x="246" y="113"/>
                                          <a:pt x="249" y="110"/>
                                        </a:cubicBezTo>
                                        <a:cubicBezTo>
                                          <a:pt x="246" y="111"/>
                                          <a:pt x="243" y="114"/>
                                          <a:pt x="240" y="116"/>
                                        </a:cubicBezTo>
                                        <a:cubicBezTo>
                                          <a:pt x="242" y="114"/>
                                          <a:pt x="245" y="112"/>
                                          <a:pt x="247" y="109"/>
                                        </a:cubicBezTo>
                                        <a:cubicBezTo>
                                          <a:pt x="243" y="112"/>
                                          <a:pt x="240" y="114"/>
                                          <a:pt x="237" y="117"/>
                                        </a:cubicBezTo>
                                        <a:cubicBezTo>
                                          <a:pt x="239" y="114"/>
                                          <a:pt x="243" y="112"/>
                                          <a:pt x="246" y="109"/>
                                        </a:cubicBezTo>
                                        <a:cubicBezTo>
                                          <a:pt x="245" y="109"/>
                                          <a:pt x="244" y="110"/>
                                          <a:pt x="243" y="110"/>
                                        </a:cubicBezTo>
                                        <a:close/>
                                        <a:moveTo>
                                          <a:pt x="290" y="93"/>
                                        </a:moveTo>
                                        <a:cubicBezTo>
                                          <a:pt x="291" y="90"/>
                                          <a:pt x="295" y="89"/>
                                          <a:pt x="297" y="87"/>
                                        </a:cubicBezTo>
                                        <a:cubicBezTo>
                                          <a:pt x="295" y="87"/>
                                          <a:pt x="293" y="89"/>
                                          <a:pt x="291" y="90"/>
                                        </a:cubicBezTo>
                                        <a:cubicBezTo>
                                          <a:pt x="293" y="85"/>
                                          <a:pt x="302" y="85"/>
                                          <a:pt x="308" y="84"/>
                                        </a:cubicBezTo>
                                        <a:cubicBezTo>
                                          <a:pt x="300" y="87"/>
                                          <a:pt x="294" y="91"/>
                                          <a:pt x="289" y="97"/>
                                        </a:cubicBezTo>
                                        <a:cubicBezTo>
                                          <a:pt x="288" y="96"/>
                                          <a:pt x="289" y="95"/>
                                          <a:pt x="290" y="95"/>
                                        </a:cubicBezTo>
                                        <a:cubicBezTo>
                                          <a:pt x="290" y="93"/>
                                          <a:pt x="294" y="92"/>
                                          <a:pt x="295" y="90"/>
                                        </a:cubicBezTo>
                                        <a:cubicBezTo>
                                          <a:pt x="297" y="89"/>
                                          <a:pt x="298" y="88"/>
                                          <a:pt x="300" y="87"/>
                                        </a:cubicBezTo>
                                        <a:cubicBezTo>
                                          <a:pt x="296" y="88"/>
                                          <a:pt x="293" y="91"/>
                                          <a:pt x="290" y="93"/>
                                        </a:cubicBezTo>
                                        <a:close/>
                                        <a:moveTo>
                                          <a:pt x="296" y="82"/>
                                        </a:moveTo>
                                        <a:cubicBezTo>
                                          <a:pt x="296" y="82"/>
                                          <a:pt x="297" y="81"/>
                                          <a:pt x="298" y="81"/>
                                        </a:cubicBezTo>
                                        <a:cubicBezTo>
                                          <a:pt x="297" y="82"/>
                                          <a:pt x="297" y="82"/>
                                          <a:pt x="296" y="82"/>
                                        </a:cubicBezTo>
                                        <a:close/>
                                        <a:moveTo>
                                          <a:pt x="280" y="121"/>
                                        </a:moveTo>
                                        <a:cubicBezTo>
                                          <a:pt x="280" y="120"/>
                                          <a:pt x="281" y="120"/>
                                          <a:pt x="282" y="121"/>
                                        </a:cubicBezTo>
                                        <a:cubicBezTo>
                                          <a:pt x="282" y="121"/>
                                          <a:pt x="281" y="121"/>
                                          <a:pt x="280" y="121"/>
                                        </a:cubicBezTo>
                                        <a:close/>
                                        <a:moveTo>
                                          <a:pt x="293" y="121"/>
                                        </a:moveTo>
                                        <a:cubicBezTo>
                                          <a:pt x="287" y="121"/>
                                          <a:pt x="283" y="124"/>
                                          <a:pt x="278" y="125"/>
                                        </a:cubicBezTo>
                                        <a:cubicBezTo>
                                          <a:pt x="280" y="121"/>
                                          <a:pt x="287" y="120"/>
                                          <a:pt x="293" y="121"/>
                                        </a:cubicBezTo>
                                        <a:close/>
                                        <a:moveTo>
                                          <a:pt x="269" y="134"/>
                                        </a:moveTo>
                                        <a:cubicBezTo>
                                          <a:pt x="269" y="134"/>
                                          <a:pt x="270" y="134"/>
                                          <a:pt x="269" y="134"/>
                                        </a:cubicBezTo>
                                        <a:cubicBezTo>
                                          <a:pt x="270" y="134"/>
                                          <a:pt x="270" y="135"/>
                                          <a:pt x="269" y="135"/>
                                        </a:cubicBezTo>
                                        <a:cubicBezTo>
                                          <a:pt x="269" y="135"/>
                                          <a:pt x="269" y="135"/>
                                          <a:pt x="269" y="134"/>
                                        </a:cubicBezTo>
                                        <a:close/>
                                        <a:moveTo>
                                          <a:pt x="252" y="119"/>
                                        </a:moveTo>
                                        <a:cubicBezTo>
                                          <a:pt x="252" y="119"/>
                                          <a:pt x="252" y="119"/>
                                          <a:pt x="251" y="119"/>
                                        </a:cubicBezTo>
                                        <a:cubicBezTo>
                                          <a:pt x="251" y="119"/>
                                          <a:pt x="252" y="119"/>
                                          <a:pt x="252" y="119"/>
                                        </a:cubicBezTo>
                                        <a:close/>
                                        <a:moveTo>
                                          <a:pt x="253" y="114"/>
                                        </a:move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lose/>
                                        <a:moveTo>
                                          <a:pt x="209" y="126"/>
                                        </a:moveTo>
                                        <a:cubicBezTo>
                                          <a:pt x="210" y="124"/>
                                          <a:pt x="212" y="123"/>
                                          <a:pt x="214" y="121"/>
                                        </a:cubicBezTo>
                                        <a:cubicBezTo>
                                          <a:pt x="213" y="123"/>
                                          <a:pt x="211" y="125"/>
                                          <a:pt x="209" y="126"/>
                                        </a:cubicBezTo>
                                        <a:close/>
                                        <a:moveTo>
                                          <a:pt x="202" y="113"/>
                                        </a:moveTo>
                                        <a:cubicBezTo>
                                          <a:pt x="202" y="113"/>
                                          <a:pt x="202" y="113"/>
                                          <a:pt x="202" y="113"/>
                                        </a:cubicBezTo>
                                        <a:cubicBezTo>
                                          <a:pt x="202" y="113"/>
                                          <a:pt x="202" y="114"/>
                                          <a:pt x="201" y="114"/>
                                        </a:cubicBezTo>
                                        <a:cubicBezTo>
                                          <a:pt x="201" y="114"/>
                                          <a:pt x="202" y="114"/>
                                          <a:pt x="202" y="113"/>
                                        </a:cubicBezTo>
                                        <a:close/>
                                        <a:moveTo>
                                          <a:pt x="201" y="93"/>
                                        </a:moveTo>
                                        <a:cubicBezTo>
                                          <a:pt x="201" y="93"/>
                                          <a:pt x="201" y="92"/>
                                          <a:pt x="201" y="92"/>
                                        </a:cubicBezTo>
                                        <a:cubicBezTo>
                                          <a:pt x="202" y="92"/>
                                          <a:pt x="201" y="93"/>
                                          <a:pt x="201" y="93"/>
                                        </a:cubicBezTo>
                                        <a:close/>
                                        <a:moveTo>
                                          <a:pt x="189" y="133"/>
                                        </a:moveTo>
                                        <a:cubicBezTo>
                                          <a:pt x="186" y="131"/>
                                          <a:pt x="187" y="124"/>
                                          <a:pt x="188" y="120"/>
                                        </a:cubicBezTo>
                                        <a:cubicBezTo>
                                          <a:pt x="188" y="120"/>
                                          <a:pt x="188" y="120"/>
                                          <a:pt x="188" y="120"/>
                                        </a:cubicBezTo>
                                        <a:cubicBezTo>
                                          <a:pt x="188" y="122"/>
                                          <a:pt x="189" y="124"/>
                                          <a:pt x="190" y="126"/>
                                        </a:cubicBezTo>
                                        <a:cubicBezTo>
                                          <a:pt x="190" y="128"/>
                                          <a:pt x="190" y="131"/>
                                          <a:pt x="189" y="133"/>
                                        </a:cubicBezTo>
                                        <a:close/>
                                        <a:moveTo>
                                          <a:pt x="188" y="138"/>
                                        </a:move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6"/>
                                          <a:pt x="188" y="137"/>
                                          <a:pt x="189" y="136"/>
                                        </a:cubicBezTo>
                                        <a:cubicBezTo>
                                          <a:pt x="189" y="138"/>
                                          <a:pt x="189" y="140"/>
                                          <a:pt x="189" y="141"/>
                                        </a:cubicBezTo>
                                        <a:cubicBezTo>
                                          <a:pt x="189" y="141"/>
                                          <a:pt x="189" y="141"/>
                                          <a:pt x="188" y="141"/>
                                        </a:cubicBezTo>
                                        <a:cubicBezTo>
                                          <a:pt x="188" y="140"/>
                                          <a:pt x="189" y="139"/>
                                          <a:pt x="188" y="138"/>
                                        </a:cubicBezTo>
                                        <a:close/>
                                        <a:moveTo>
                                          <a:pt x="188" y="139"/>
                                        </a:moveTo>
                                        <a:cubicBezTo>
                                          <a:pt x="188" y="139"/>
                                          <a:pt x="188" y="138"/>
                                          <a:pt x="188" y="138"/>
                                        </a:cubicBezTo>
                                        <a:cubicBezTo>
                                          <a:pt x="188" y="138"/>
                                          <a:pt x="188" y="139"/>
                                          <a:pt x="188" y="139"/>
                                        </a:cubicBezTo>
                                        <a:close/>
                                        <a:moveTo>
                                          <a:pt x="183" y="130"/>
                                        </a:moveTo>
                                        <a:cubicBezTo>
                                          <a:pt x="184" y="127"/>
                                          <a:pt x="184" y="123"/>
                                          <a:pt x="187" y="121"/>
                                        </a:cubicBezTo>
                                        <a:cubicBezTo>
                                          <a:pt x="185" y="124"/>
                                          <a:pt x="184" y="127"/>
                                          <a:pt x="183" y="130"/>
                                        </a:cubicBezTo>
                                        <a:close/>
                                        <a:moveTo>
                                          <a:pt x="184" y="129"/>
                                        </a:moveTo>
                                        <a:cubicBezTo>
                                          <a:pt x="184" y="127"/>
                                          <a:pt x="185" y="127"/>
                                          <a:pt x="185" y="126"/>
                                        </a:cubicBezTo>
                                        <a:cubicBezTo>
                                          <a:pt x="185" y="127"/>
                                          <a:pt x="185" y="128"/>
                                          <a:pt x="184" y="129"/>
                                        </a:cubicBezTo>
                                        <a:close/>
                                        <a:moveTo>
                                          <a:pt x="179" y="132"/>
                                        </a:moveTo>
                                        <a:cubicBezTo>
                                          <a:pt x="179" y="130"/>
                                          <a:pt x="180" y="129"/>
                                          <a:pt x="180" y="128"/>
                                        </a:cubicBezTo>
                                        <a:cubicBezTo>
                                          <a:pt x="181" y="129"/>
                                          <a:pt x="179" y="130"/>
                                          <a:pt x="179" y="132"/>
                                        </a:cubicBezTo>
                                        <a:close/>
                                        <a:moveTo>
                                          <a:pt x="177" y="128"/>
                                        </a:moveTo>
                                        <a:cubicBezTo>
                                          <a:pt x="177" y="127"/>
                                          <a:pt x="177" y="127"/>
                                          <a:pt x="177" y="127"/>
                                        </a:cubicBezTo>
                                        <a:cubicBezTo>
                                          <a:pt x="178" y="127"/>
                                          <a:pt x="177" y="127"/>
                                          <a:pt x="177" y="128"/>
                                        </a:cubicBezTo>
                                        <a:close/>
                                        <a:moveTo>
                                          <a:pt x="173" y="170"/>
                                        </a:moveTo>
                                        <a:cubicBezTo>
                                          <a:pt x="169" y="173"/>
                                          <a:pt x="162" y="168"/>
                                          <a:pt x="159" y="172"/>
                                        </a:cubicBezTo>
                                        <a:cubicBezTo>
                                          <a:pt x="158" y="170"/>
                                          <a:pt x="160" y="166"/>
                                          <a:pt x="163" y="167"/>
                                        </a:cubicBezTo>
                                        <a:cubicBezTo>
                                          <a:pt x="162" y="167"/>
                                          <a:pt x="163" y="167"/>
                                          <a:pt x="163" y="168"/>
                                        </a:cubicBezTo>
                                        <a:cubicBezTo>
                                          <a:pt x="163" y="168"/>
                                          <a:pt x="164" y="167"/>
                                          <a:pt x="164" y="167"/>
                                        </a:cubicBezTo>
                                        <a:cubicBezTo>
                                          <a:pt x="164" y="168"/>
                                          <a:pt x="162" y="168"/>
                                          <a:pt x="162" y="169"/>
                                        </a:cubicBezTo>
                                        <a:cubicBezTo>
                                          <a:pt x="165" y="169"/>
                                          <a:pt x="168" y="167"/>
                                          <a:pt x="172" y="167"/>
                                        </a:cubicBezTo>
                                        <a:cubicBezTo>
                                          <a:pt x="173" y="167"/>
                                          <a:pt x="175" y="166"/>
                                          <a:pt x="176" y="164"/>
                                        </a:cubicBezTo>
                                        <a:cubicBezTo>
                                          <a:pt x="177" y="164"/>
                                          <a:pt x="177" y="164"/>
                                          <a:pt x="178" y="164"/>
                                        </a:cubicBezTo>
                                        <a:cubicBezTo>
                                          <a:pt x="177" y="166"/>
                                          <a:pt x="176" y="167"/>
                                          <a:pt x="174" y="168"/>
                                        </a:cubicBezTo>
                                        <a:cubicBezTo>
                                          <a:pt x="174" y="169"/>
                                          <a:pt x="173" y="169"/>
                                          <a:pt x="173" y="170"/>
                                        </a:cubicBezTo>
                                        <a:close/>
                                        <a:moveTo>
                                          <a:pt x="169" y="179"/>
                                        </a:moveTo>
                                        <a:cubicBezTo>
                                          <a:pt x="168" y="179"/>
                                          <a:pt x="167" y="180"/>
                                          <a:pt x="166" y="180"/>
                                        </a:cubicBezTo>
                                        <a:cubicBezTo>
                                          <a:pt x="166" y="179"/>
                                          <a:pt x="167" y="178"/>
                                          <a:pt x="168" y="178"/>
                                        </a:cubicBezTo>
                                        <a:cubicBezTo>
                                          <a:pt x="168" y="178"/>
                                          <a:pt x="168" y="177"/>
                                          <a:pt x="168" y="177"/>
                                        </a:cubicBezTo>
                                        <a:cubicBezTo>
                                          <a:pt x="167" y="177"/>
                                          <a:pt x="166" y="178"/>
                                          <a:pt x="165" y="178"/>
                                        </a:cubicBezTo>
                                        <a:cubicBezTo>
                                          <a:pt x="165" y="178"/>
                                          <a:pt x="166" y="177"/>
                                          <a:pt x="166" y="177"/>
                                        </a:cubicBezTo>
                                        <a:cubicBezTo>
                                          <a:pt x="166" y="176"/>
                                          <a:pt x="166" y="176"/>
                                          <a:pt x="165" y="176"/>
                                        </a:cubicBezTo>
                                        <a:cubicBezTo>
                                          <a:pt x="168" y="175"/>
                                          <a:pt x="170" y="174"/>
                                          <a:pt x="172" y="172"/>
                                        </a:cubicBezTo>
                                        <a:cubicBezTo>
                                          <a:pt x="171" y="174"/>
                                          <a:pt x="170" y="177"/>
                                          <a:pt x="169" y="178"/>
                                        </a:cubicBezTo>
                                        <a:cubicBezTo>
                                          <a:pt x="169" y="178"/>
                                          <a:pt x="169" y="179"/>
                                          <a:pt x="169" y="179"/>
                                        </a:cubicBezTo>
                                        <a:close/>
                                        <a:moveTo>
                                          <a:pt x="166" y="181"/>
                                        </a:moveTo>
                                        <a:cubicBezTo>
                                          <a:pt x="166" y="181"/>
                                          <a:pt x="167" y="181"/>
                                          <a:pt x="167" y="181"/>
                                        </a:cubicBezTo>
                                        <a:cubicBezTo>
                                          <a:pt x="167" y="181"/>
                                          <a:pt x="167" y="181"/>
                                          <a:pt x="166" y="181"/>
                                        </a:cubicBezTo>
                                        <a:cubicBezTo>
                                          <a:pt x="166" y="181"/>
                                          <a:pt x="166" y="181"/>
                                          <a:pt x="166" y="181"/>
                                        </a:cubicBezTo>
                                        <a:cubicBezTo>
                                          <a:pt x="165" y="181"/>
                                          <a:pt x="166" y="181"/>
                                          <a:pt x="166" y="181"/>
                                        </a:cubicBezTo>
                                        <a:close/>
                                        <a:moveTo>
                                          <a:pt x="165" y="175"/>
                                        </a:moveTo>
                                        <a:cubicBezTo>
                                          <a:pt x="165" y="176"/>
                                          <a:pt x="164" y="176"/>
                                          <a:pt x="163" y="176"/>
                                        </a:cubicBezTo>
                                        <a:cubicBezTo>
                                          <a:pt x="163" y="176"/>
                                          <a:pt x="163" y="176"/>
                                          <a:pt x="163" y="176"/>
                                        </a:cubicBezTo>
                                        <a:cubicBezTo>
                                          <a:pt x="162" y="176"/>
                                          <a:pt x="161" y="175"/>
                                          <a:pt x="159" y="175"/>
                                        </a:cubicBezTo>
                                        <a:cubicBezTo>
                                          <a:pt x="160" y="174"/>
                                          <a:pt x="159" y="173"/>
                                          <a:pt x="159" y="173"/>
                                        </a:cubicBezTo>
                                        <a:cubicBezTo>
                                          <a:pt x="160" y="172"/>
                                          <a:pt x="162" y="170"/>
                                          <a:pt x="163" y="171"/>
                                        </a:cubicBezTo>
                                        <a:cubicBezTo>
                                          <a:pt x="165" y="171"/>
                                          <a:pt x="167" y="173"/>
                                          <a:pt x="170" y="172"/>
                                        </a:cubicBezTo>
                                        <a:cubicBezTo>
                                          <a:pt x="170" y="173"/>
                                          <a:pt x="169" y="172"/>
                                          <a:pt x="169" y="173"/>
                                        </a:cubicBezTo>
                                        <a:cubicBezTo>
                                          <a:pt x="167" y="173"/>
                                          <a:pt x="165" y="175"/>
                                          <a:pt x="163" y="175"/>
                                        </a:cubicBezTo>
                                        <a:cubicBezTo>
                                          <a:pt x="164" y="176"/>
                                          <a:pt x="164" y="175"/>
                                          <a:pt x="165" y="175"/>
                                        </a:cubicBezTo>
                                        <a:close/>
                                        <a:moveTo>
                                          <a:pt x="167" y="175"/>
                                        </a:moveTo>
                                        <a:cubicBezTo>
                                          <a:pt x="167" y="175"/>
                                          <a:pt x="166" y="175"/>
                                          <a:pt x="166" y="174"/>
                                        </a:cubicBezTo>
                                        <a:cubicBezTo>
                                          <a:pt x="167" y="174"/>
                                          <a:pt x="167" y="175"/>
                                          <a:pt x="167" y="174"/>
                                        </a:cubicBezTo>
                                        <a:cubicBezTo>
                                          <a:pt x="168" y="174"/>
                                          <a:pt x="167" y="175"/>
                                          <a:pt x="167" y="175"/>
                                        </a:cubicBezTo>
                                        <a:close/>
                                        <a:moveTo>
                                          <a:pt x="164" y="143"/>
                                        </a:moveTo>
                                        <a:cubicBezTo>
                                          <a:pt x="163" y="144"/>
                                          <a:pt x="162" y="145"/>
                                          <a:pt x="161" y="146"/>
                                        </a:cubicBezTo>
                                        <a:cubicBezTo>
                                          <a:pt x="160" y="146"/>
                                          <a:pt x="161" y="146"/>
                                          <a:pt x="161" y="146"/>
                                        </a:cubicBezTo>
                                        <a:cubicBezTo>
                                          <a:pt x="158" y="147"/>
                                          <a:pt x="159" y="151"/>
                                          <a:pt x="157" y="152"/>
                                        </a:cubicBezTo>
                                        <a:cubicBezTo>
                                          <a:pt x="156" y="151"/>
                                          <a:pt x="155" y="149"/>
                                          <a:pt x="154" y="149"/>
                                        </a:cubicBezTo>
                                        <a:cubicBezTo>
                                          <a:pt x="155" y="144"/>
                                          <a:pt x="160" y="143"/>
                                          <a:pt x="164" y="143"/>
                                        </a:cubicBezTo>
                                        <a:close/>
                                        <a:moveTo>
                                          <a:pt x="160" y="142"/>
                                        </a:moveTo>
                                        <a:cubicBezTo>
                                          <a:pt x="160" y="142"/>
                                          <a:pt x="160" y="142"/>
                                          <a:pt x="160" y="141"/>
                                        </a:cubicBezTo>
                                        <a:cubicBezTo>
                                          <a:pt x="161" y="141"/>
                                          <a:pt x="161" y="142"/>
                                          <a:pt x="161" y="142"/>
                                        </a:cubicBezTo>
                                        <a:cubicBezTo>
                                          <a:pt x="161" y="142"/>
                                          <a:pt x="161" y="142"/>
                                          <a:pt x="160" y="142"/>
                                        </a:cubicBezTo>
                                        <a:close/>
                                        <a:moveTo>
                                          <a:pt x="158" y="152"/>
                                        </a:moveTo>
                                        <a:cubicBezTo>
                                          <a:pt x="160" y="150"/>
                                          <a:pt x="161" y="147"/>
                                          <a:pt x="163" y="145"/>
                                        </a:cubicBezTo>
                                        <a:cubicBezTo>
                                          <a:pt x="164" y="145"/>
                                          <a:pt x="165" y="144"/>
                                          <a:pt x="166" y="144"/>
                                        </a:cubicBezTo>
                                        <a:cubicBezTo>
                                          <a:pt x="167" y="140"/>
                                          <a:pt x="171" y="138"/>
                                          <a:pt x="170" y="134"/>
                                        </a:cubicBezTo>
                                        <a:cubicBezTo>
                                          <a:pt x="169" y="135"/>
                                          <a:pt x="169" y="136"/>
                                          <a:pt x="170" y="136"/>
                                        </a:cubicBezTo>
                                        <a:cubicBezTo>
                                          <a:pt x="169" y="138"/>
                                          <a:pt x="167" y="140"/>
                                          <a:pt x="166" y="142"/>
                                        </a:cubicBezTo>
                                        <a:cubicBezTo>
                                          <a:pt x="165" y="142"/>
                                          <a:pt x="164" y="142"/>
                                          <a:pt x="163" y="142"/>
                                        </a:cubicBezTo>
                                        <a:cubicBezTo>
                                          <a:pt x="165" y="140"/>
                                          <a:pt x="161" y="140"/>
                                          <a:pt x="162" y="142"/>
                                        </a:cubicBezTo>
                                        <a:cubicBezTo>
                                          <a:pt x="162" y="142"/>
                                          <a:pt x="162" y="142"/>
                                          <a:pt x="161" y="142"/>
                                        </a:cubicBezTo>
                                        <a:cubicBezTo>
                                          <a:pt x="162" y="141"/>
                                          <a:pt x="162" y="140"/>
                                          <a:pt x="161" y="139"/>
                                        </a:cubicBezTo>
                                        <a:cubicBezTo>
                                          <a:pt x="160" y="139"/>
                                          <a:pt x="161" y="140"/>
                                          <a:pt x="160" y="140"/>
                                        </a:cubicBezTo>
                                        <a:cubicBezTo>
                                          <a:pt x="160" y="139"/>
                                          <a:pt x="160" y="138"/>
                                          <a:pt x="159" y="139"/>
                                        </a:cubicBezTo>
                                        <a:cubicBezTo>
                                          <a:pt x="159" y="140"/>
                                          <a:pt x="160" y="140"/>
                                          <a:pt x="159" y="141"/>
                                        </a:cubicBezTo>
                                        <a:cubicBezTo>
                                          <a:pt x="159" y="140"/>
                                          <a:pt x="156" y="138"/>
                                          <a:pt x="156" y="141"/>
                                        </a:cubicBezTo>
                                        <a:cubicBezTo>
                                          <a:pt x="157" y="141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8" y="142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9" y="142"/>
                                          <a:pt x="159" y="142"/>
                                          <a:pt x="159" y="142"/>
                                        </a:cubicBezTo>
                                        <a:cubicBezTo>
                                          <a:pt x="156" y="144"/>
                                          <a:pt x="153" y="145"/>
                                          <a:pt x="153" y="149"/>
                                        </a:cubicBezTo>
                                        <a:cubicBezTo>
                                          <a:pt x="147" y="149"/>
                                          <a:pt x="150" y="141"/>
                                          <a:pt x="154" y="140"/>
                                        </a:cubicBezTo>
                                        <a:cubicBezTo>
                                          <a:pt x="154" y="140"/>
                                          <a:pt x="154" y="139"/>
                                          <a:pt x="155" y="139"/>
                                        </a:cubicBezTo>
                                        <a:cubicBezTo>
                                          <a:pt x="156" y="139"/>
                                          <a:pt x="157" y="138"/>
                                          <a:pt x="158" y="138"/>
                                        </a:cubicBezTo>
                                        <a:cubicBezTo>
                                          <a:pt x="158" y="138"/>
                                          <a:pt x="158" y="139"/>
                                          <a:pt x="159" y="138"/>
                                        </a:cubicBezTo>
                                        <a:cubicBezTo>
                                          <a:pt x="159" y="138"/>
                                          <a:pt x="159" y="138"/>
                                          <a:pt x="159" y="138"/>
                                        </a:cubicBezTo>
                                        <a:cubicBezTo>
                                          <a:pt x="159" y="137"/>
                                          <a:pt x="160" y="137"/>
                                          <a:pt x="160" y="136"/>
                                        </a:cubicBezTo>
                                        <a:cubicBezTo>
                                          <a:pt x="162" y="137"/>
                                          <a:pt x="163" y="136"/>
                                          <a:pt x="164" y="135"/>
                                        </a:cubicBezTo>
                                        <a:cubicBezTo>
                                          <a:pt x="164" y="135"/>
                                          <a:pt x="163" y="135"/>
                                          <a:pt x="163" y="135"/>
                                        </a:cubicBezTo>
                                        <a:cubicBezTo>
                                          <a:pt x="163" y="134"/>
                                          <a:pt x="163" y="133"/>
                                          <a:pt x="163" y="132"/>
                                        </a:cubicBezTo>
                                        <a:cubicBezTo>
                                          <a:pt x="164" y="132"/>
                                          <a:pt x="163" y="134"/>
                                          <a:pt x="164" y="134"/>
                                        </a:cubicBezTo>
                                        <a:cubicBezTo>
                                          <a:pt x="164" y="128"/>
                                          <a:pt x="163" y="122"/>
                                          <a:pt x="168" y="120"/>
                                        </a:cubicBezTo>
                                        <a:cubicBezTo>
                                          <a:pt x="171" y="117"/>
                                          <a:pt x="171" y="114"/>
                                          <a:pt x="173" y="111"/>
                                        </a:cubicBezTo>
                                        <a:cubicBezTo>
                                          <a:pt x="172" y="110"/>
                                          <a:pt x="173" y="109"/>
                                          <a:pt x="173" y="108"/>
                                        </a:cubicBezTo>
                                        <a:cubicBezTo>
                                          <a:pt x="174" y="107"/>
                                          <a:pt x="173" y="108"/>
                                          <a:pt x="173" y="109"/>
                                        </a:cubicBezTo>
                                        <a:cubicBezTo>
                                          <a:pt x="174" y="109"/>
                                          <a:pt x="174" y="108"/>
                                          <a:pt x="174" y="108"/>
                                        </a:cubicBezTo>
                                        <a:cubicBezTo>
                                          <a:pt x="176" y="110"/>
                                          <a:pt x="175" y="114"/>
                                          <a:pt x="173" y="117"/>
                                        </a:cubicBezTo>
                                        <a:cubicBezTo>
                                          <a:pt x="173" y="117"/>
                                          <a:pt x="174" y="117"/>
                                          <a:pt x="174" y="117"/>
                                        </a:cubicBezTo>
                                        <a:cubicBezTo>
                                          <a:pt x="174" y="117"/>
                                          <a:pt x="175" y="116"/>
                                          <a:pt x="175" y="115"/>
                                        </a:cubicBezTo>
                                        <a:cubicBezTo>
                                          <a:pt x="176" y="118"/>
                                          <a:pt x="173" y="121"/>
                                          <a:pt x="171" y="122"/>
                                        </a:cubicBezTo>
                                        <a:cubicBezTo>
                                          <a:pt x="172" y="122"/>
                                          <a:pt x="173" y="121"/>
                                          <a:pt x="174" y="120"/>
                                        </a:cubicBezTo>
                                        <a:cubicBezTo>
                                          <a:pt x="174" y="121"/>
                                          <a:pt x="174" y="123"/>
                                          <a:pt x="172" y="123"/>
                                        </a:cubicBezTo>
                                        <a:cubicBezTo>
                                          <a:pt x="168" y="128"/>
                                          <a:pt x="174" y="133"/>
                                          <a:pt x="172" y="138"/>
                                        </a:cubicBezTo>
                                        <a:cubicBezTo>
                                          <a:pt x="172" y="140"/>
                                          <a:pt x="170" y="142"/>
                                          <a:pt x="169" y="143"/>
                                        </a:cubicBezTo>
                                        <a:cubicBezTo>
                                          <a:pt x="169" y="143"/>
                                          <a:pt x="168" y="143"/>
                                          <a:pt x="168" y="142"/>
                                        </a:cubicBezTo>
                                        <a:cubicBezTo>
                                          <a:pt x="169" y="142"/>
                                          <a:pt x="170" y="141"/>
                                          <a:pt x="171" y="140"/>
                                        </a:cubicBezTo>
                                        <a:cubicBezTo>
                                          <a:pt x="169" y="139"/>
                                          <a:pt x="168" y="142"/>
                                          <a:pt x="167" y="143"/>
                                        </a:cubicBezTo>
                                        <a:cubicBezTo>
                                          <a:pt x="171" y="145"/>
                                          <a:pt x="167" y="151"/>
                                          <a:pt x="164" y="152"/>
                                        </a:cubicBezTo>
                                        <a:cubicBezTo>
                                          <a:pt x="165" y="151"/>
                                          <a:pt x="166" y="151"/>
                                          <a:pt x="166" y="149"/>
                                        </a:cubicBezTo>
                                        <a:cubicBezTo>
                                          <a:pt x="166" y="149"/>
                                          <a:pt x="166" y="150"/>
                                          <a:pt x="165" y="150"/>
                                        </a:cubicBezTo>
                                        <a:cubicBezTo>
                                          <a:pt x="165" y="151"/>
                                          <a:pt x="162" y="151"/>
                                          <a:pt x="163" y="153"/>
                                        </a:cubicBezTo>
                                        <a:cubicBezTo>
                                          <a:pt x="163" y="153"/>
                                          <a:pt x="162" y="153"/>
                                          <a:pt x="162" y="153"/>
                                        </a:cubicBezTo>
                                        <a:cubicBezTo>
                                          <a:pt x="162" y="152"/>
                                          <a:pt x="164" y="150"/>
                                          <a:pt x="165" y="149"/>
                                        </a:cubicBezTo>
                                        <a:cubicBezTo>
                                          <a:pt x="163" y="149"/>
                                          <a:pt x="161" y="150"/>
                                          <a:pt x="161" y="148"/>
                                        </a:cubicBezTo>
                                        <a:cubicBezTo>
                                          <a:pt x="160" y="148"/>
                                          <a:pt x="160" y="149"/>
                                          <a:pt x="160" y="149"/>
                                        </a:cubicBezTo>
                                        <a:cubicBezTo>
                                          <a:pt x="160" y="150"/>
                                          <a:pt x="161" y="150"/>
                                          <a:pt x="161" y="150"/>
                                        </a:cubicBezTo>
                                        <a:cubicBezTo>
                                          <a:pt x="161" y="151"/>
                                          <a:pt x="161" y="151"/>
                                          <a:pt x="160" y="151"/>
                                        </a:cubicBezTo>
                                        <a:cubicBezTo>
                                          <a:pt x="160" y="152"/>
                                          <a:pt x="159" y="154"/>
                                          <a:pt x="158" y="154"/>
                                        </a:cubicBezTo>
                                        <a:cubicBezTo>
                                          <a:pt x="157" y="153"/>
                                          <a:pt x="158" y="153"/>
                                          <a:pt x="158" y="152"/>
                                        </a:cubicBezTo>
                                        <a:close/>
                                        <a:moveTo>
                                          <a:pt x="157" y="137"/>
                                        </a:moveTo>
                                        <a:cubicBezTo>
                                          <a:pt x="157" y="136"/>
                                          <a:pt x="157" y="136"/>
                                          <a:pt x="157" y="136"/>
                                        </a:cubicBezTo>
                                        <a:cubicBezTo>
                                          <a:pt x="157" y="136"/>
                                          <a:pt x="157" y="136"/>
                                          <a:pt x="157" y="137"/>
                                        </a:cubicBezTo>
                                        <a:cubicBezTo>
                                          <a:pt x="157" y="137"/>
                                          <a:pt x="157" y="137"/>
                                          <a:pt x="157" y="137"/>
                                        </a:cubicBezTo>
                                        <a:close/>
                                        <a:moveTo>
                                          <a:pt x="158" y="135"/>
                                        </a:moveTo>
                                        <a:cubicBezTo>
                                          <a:pt x="158" y="135"/>
                                          <a:pt x="158" y="136"/>
                                          <a:pt x="158" y="136"/>
                                        </a:cubicBezTo>
                                        <a:cubicBezTo>
                                          <a:pt x="158" y="136"/>
                                          <a:pt x="158" y="136"/>
                                          <a:pt x="158" y="135"/>
                                        </a:cubicBezTo>
                                        <a:close/>
                                        <a:moveTo>
                                          <a:pt x="161" y="135"/>
                                        </a:moveTo>
                                        <a:cubicBezTo>
                                          <a:pt x="161" y="135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4"/>
                                          <a:pt x="161" y="134"/>
                                          <a:pt x="161" y="135"/>
                                        </a:cubicBezTo>
                                        <a:close/>
                                        <a:moveTo>
                                          <a:pt x="165" y="114"/>
                                        </a:moveTo>
                                        <a:cubicBezTo>
                                          <a:pt x="166" y="114"/>
                                          <a:pt x="166" y="114"/>
                                          <a:pt x="166" y="114"/>
                                        </a:cubicBezTo>
                                        <a:cubicBezTo>
                                          <a:pt x="166" y="115"/>
                                          <a:pt x="166" y="116"/>
                                          <a:pt x="165" y="117"/>
                                        </a:cubicBezTo>
                                        <a:cubicBezTo>
                                          <a:pt x="165" y="117"/>
                                          <a:pt x="165" y="115"/>
                                          <a:pt x="166" y="115"/>
                                        </a:cubicBezTo>
                                        <a:cubicBezTo>
                                          <a:pt x="165" y="115"/>
                                          <a:pt x="166" y="114"/>
                                          <a:pt x="165" y="114"/>
                                        </a:cubicBezTo>
                                        <a:close/>
                                        <a:moveTo>
                                          <a:pt x="166" y="113"/>
                                        </a:moveTo>
                                        <a:cubicBezTo>
                                          <a:pt x="167" y="113"/>
                                          <a:pt x="167" y="113"/>
                                          <a:pt x="167" y="113"/>
                                        </a:cubicBezTo>
                                        <a:cubicBezTo>
                                          <a:pt x="167" y="114"/>
                                          <a:pt x="167" y="115"/>
                                          <a:pt x="167" y="116"/>
                                        </a:cubicBezTo>
                                        <a:cubicBezTo>
                                          <a:pt x="166" y="115"/>
                                          <a:pt x="167" y="114"/>
                                          <a:pt x="166" y="114"/>
                                        </a:cubicBezTo>
                                        <a:cubicBezTo>
                                          <a:pt x="166" y="114"/>
                                          <a:pt x="166" y="114"/>
                                          <a:pt x="166" y="113"/>
                                        </a:cubicBezTo>
                                        <a:close/>
                                        <a:moveTo>
                                          <a:pt x="177" y="153"/>
                                        </a:moveTo>
                                        <a:cubicBezTo>
                                          <a:pt x="176" y="153"/>
                                          <a:pt x="175" y="151"/>
                                          <a:pt x="173" y="151"/>
                                        </a:cubicBezTo>
                                        <a:cubicBezTo>
                                          <a:pt x="173" y="153"/>
                                          <a:pt x="178" y="154"/>
                                          <a:pt x="180" y="156"/>
                                        </a:cubicBezTo>
                                        <a:cubicBezTo>
                                          <a:pt x="180" y="155"/>
                                          <a:pt x="180" y="155"/>
                                          <a:pt x="180" y="155"/>
                                        </a:cubicBezTo>
                                        <a:cubicBezTo>
                                          <a:pt x="180" y="156"/>
                                          <a:pt x="180" y="156"/>
                                          <a:pt x="180" y="156"/>
                                        </a:cubicBezTo>
                                        <a:cubicBezTo>
                                          <a:pt x="179" y="157"/>
                                          <a:pt x="179" y="159"/>
                                          <a:pt x="180" y="159"/>
                                        </a:cubicBezTo>
                                        <a:cubicBezTo>
                                          <a:pt x="179" y="160"/>
                                          <a:pt x="179" y="160"/>
                                          <a:pt x="179" y="160"/>
                                        </a:cubicBezTo>
                                        <a:cubicBezTo>
                                          <a:pt x="179" y="159"/>
                                          <a:pt x="177" y="158"/>
                                          <a:pt x="177" y="157"/>
                                        </a:cubicBezTo>
                                        <a:cubicBezTo>
                                          <a:pt x="175" y="156"/>
                                          <a:pt x="172" y="154"/>
                                          <a:pt x="169" y="156"/>
                                        </a:cubicBezTo>
                                        <a:cubicBezTo>
                                          <a:pt x="168" y="155"/>
                                          <a:pt x="166" y="154"/>
                                          <a:pt x="165" y="154"/>
                                        </a:cubicBezTo>
                                        <a:cubicBezTo>
                                          <a:pt x="167" y="153"/>
                                          <a:pt x="168" y="154"/>
                                          <a:pt x="169" y="155"/>
                                        </a:cubicBezTo>
                                        <a:cubicBezTo>
                                          <a:pt x="170" y="155"/>
                                          <a:pt x="169" y="155"/>
                                          <a:pt x="170" y="155"/>
                                        </a:cubicBezTo>
                                        <a:cubicBezTo>
                                          <a:pt x="170" y="153"/>
                                          <a:pt x="168" y="153"/>
                                          <a:pt x="167" y="152"/>
                                        </a:cubicBezTo>
                                        <a:cubicBezTo>
                                          <a:pt x="168" y="151"/>
                                          <a:pt x="170" y="151"/>
                                          <a:pt x="172" y="152"/>
                                        </a:cubicBezTo>
                                        <a:cubicBezTo>
                                          <a:pt x="172" y="151"/>
                                          <a:pt x="171" y="151"/>
                                          <a:pt x="171" y="150"/>
                                        </a:cubicBezTo>
                                        <a:cubicBezTo>
                                          <a:pt x="170" y="150"/>
                                          <a:pt x="169" y="150"/>
                                          <a:pt x="168" y="150"/>
                                        </a:cubicBezTo>
                                        <a:cubicBezTo>
                                          <a:pt x="169" y="148"/>
                                          <a:pt x="171" y="146"/>
                                          <a:pt x="169" y="144"/>
                                        </a:cubicBezTo>
                                        <a:cubicBezTo>
                                          <a:pt x="170" y="143"/>
                                          <a:pt x="171" y="142"/>
                                          <a:pt x="172" y="141"/>
                                        </a:cubicBezTo>
                                        <a:cubicBezTo>
                                          <a:pt x="173" y="142"/>
                                          <a:pt x="173" y="146"/>
                                          <a:pt x="172" y="148"/>
                                        </a:cubicBezTo>
                                        <a:cubicBezTo>
                                          <a:pt x="175" y="146"/>
                                          <a:pt x="178" y="148"/>
                                          <a:pt x="177" y="153"/>
                                        </a:cubicBezTo>
                                        <a:close/>
                                        <a:moveTo>
                                          <a:pt x="179" y="154"/>
                                        </a:moveTo>
                                        <a:cubicBezTo>
                                          <a:pt x="179" y="153"/>
                                          <a:pt x="178" y="154"/>
                                          <a:pt x="178" y="153"/>
                                        </a:cubicBezTo>
                                        <a:cubicBezTo>
                                          <a:pt x="178" y="152"/>
                                          <a:pt x="178" y="152"/>
                                          <a:pt x="178" y="150"/>
                                        </a:cubicBezTo>
                                        <a:cubicBezTo>
                                          <a:pt x="178" y="150"/>
                                          <a:pt x="179" y="151"/>
                                          <a:pt x="179" y="151"/>
                                        </a:cubicBezTo>
                                        <a:cubicBezTo>
                                          <a:pt x="179" y="152"/>
                                          <a:pt x="180" y="153"/>
                                          <a:pt x="179" y="154"/>
                                        </a:cubicBezTo>
                                        <a:close/>
                                        <a:moveTo>
                                          <a:pt x="166" y="166"/>
                                        </a:moveTo>
                                        <a:cubicBezTo>
                                          <a:pt x="166" y="166"/>
                                          <a:pt x="166" y="165"/>
                                          <a:pt x="166" y="165"/>
                                        </a:cubicBezTo>
                                        <a:cubicBezTo>
                                          <a:pt x="167" y="164"/>
                                          <a:pt x="173" y="164"/>
                                          <a:pt x="175" y="164"/>
                                        </a:cubicBezTo>
                                        <a:cubicBezTo>
                                          <a:pt x="172" y="168"/>
                                          <a:pt x="168" y="166"/>
                                          <a:pt x="165" y="167"/>
                                        </a:cubicBezTo>
                                        <a:cubicBezTo>
                                          <a:pt x="165" y="166"/>
                                          <a:pt x="165" y="166"/>
                                          <a:pt x="166" y="166"/>
                                        </a:cubicBezTo>
                                        <a:cubicBezTo>
                                          <a:pt x="166" y="166"/>
                                          <a:pt x="166" y="166"/>
                                          <a:pt x="166" y="166"/>
                                        </a:cubicBezTo>
                                        <a:close/>
                                        <a:moveTo>
                                          <a:pt x="173" y="163"/>
                                        </a:moveTo>
                                        <a:cubicBezTo>
                                          <a:pt x="170" y="160"/>
                                          <a:pt x="167" y="164"/>
                                          <a:pt x="165" y="163"/>
                                        </a:cubicBezTo>
                                        <a:cubicBezTo>
                                          <a:pt x="164" y="163"/>
                                          <a:pt x="164" y="163"/>
                                          <a:pt x="164" y="163"/>
                                        </a:cubicBezTo>
                                        <a:cubicBezTo>
                                          <a:pt x="164" y="164"/>
                                          <a:pt x="165" y="164"/>
                                          <a:pt x="165" y="164"/>
                                        </a:cubicBezTo>
                                        <a:cubicBezTo>
                                          <a:pt x="164" y="164"/>
                                          <a:pt x="163" y="164"/>
                                          <a:pt x="163" y="164"/>
                                        </a:cubicBezTo>
                                        <a:cubicBezTo>
                                          <a:pt x="163" y="164"/>
                                          <a:pt x="163" y="164"/>
                                          <a:pt x="164" y="164"/>
                                        </a:cubicBezTo>
                                        <a:cubicBezTo>
                                          <a:pt x="163" y="163"/>
                                          <a:pt x="163" y="163"/>
                                          <a:pt x="163" y="162"/>
                                        </a:cubicBezTo>
                                        <a:cubicBezTo>
                                          <a:pt x="166" y="162"/>
                                          <a:pt x="172" y="159"/>
                                          <a:pt x="175" y="162"/>
                                        </a:cubicBezTo>
                                        <a:cubicBezTo>
                                          <a:pt x="175" y="163"/>
                                          <a:pt x="174" y="162"/>
                                          <a:pt x="173" y="163"/>
                                        </a:cubicBezTo>
                                        <a:close/>
                                        <a:moveTo>
                                          <a:pt x="162" y="159"/>
                                        </a:moveTo>
                                        <a:cubicBezTo>
                                          <a:pt x="163" y="157"/>
                                          <a:pt x="165" y="158"/>
                                          <a:pt x="166" y="159"/>
                                        </a:cubicBezTo>
                                        <a:cubicBezTo>
                                          <a:pt x="166" y="160"/>
                                          <a:pt x="165" y="160"/>
                                          <a:pt x="164" y="160"/>
                                        </a:cubicBezTo>
                                        <a:cubicBezTo>
                                          <a:pt x="164" y="160"/>
                                          <a:pt x="163" y="160"/>
                                          <a:pt x="162" y="159"/>
                                        </a:cubicBezTo>
                                        <a:close/>
                                        <a:moveTo>
                                          <a:pt x="170" y="158"/>
                                        </a:moveTo>
                                        <a:cubicBezTo>
                                          <a:pt x="169" y="158"/>
                                          <a:pt x="168" y="159"/>
                                          <a:pt x="167" y="159"/>
                                        </a:cubicBezTo>
                                        <a:cubicBezTo>
                                          <a:pt x="167" y="158"/>
                                          <a:pt x="166" y="158"/>
                                          <a:pt x="167" y="157"/>
                                        </a:cubicBezTo>
                                        <a:cubicBezTo>
                                          <a:pt x="168" y="156"/>
                                          <a:pt x="169" y="157"/>
                                          <a:pt x="170" y="157"/>
                                        </a:cubicBezTo>
                                        <a:cubicBezTo>
                                          <a:pt x="170" y="158"/>
                                          <a:pt x="170" y="158"/>
                                          <a:pt x="170" y="158"/>
                                        </a:cubicBezTo>
                                        <a:close/>
                                        <a:moveTo>
                                          <a:pt x="171" y="156"/>
                                        </a:moveTo>
                                        <a:cubicBezTo>
                                          <a:pt x="171" y="156"/>
                                          <a:pt x="172" y="156"/>
                                          <a:pt x="172" y="156"/>
                                        </a:cubicBezTo>
                                        <a:cubicBezTo>
                                          <a:pt x="172" y="156"/>
                                          <a:pt x="171" y="157"/>
                                          <a:pt x="171" y="157"/>
                                        </a:cubicBezTo>
                                        <a:cubicBezTo>
                                          <a:pt x="171" y="157"/>
                                          <a:pt x="171" y="156"/>
                                          <a:pt x="171" y="156"/>
                                        </a:cubicBezTo>
                                        <a:close/>
                                        <a:moveTo>
                                          <a:pt x="175" y="160"/>
                                        </a:moveTo>
                                        <a:cubicBezTo>
                                          <a:pt x="174" y="160"/>
                                          <a:pt x="174" y="160"/>
                                          <a:pt x="174" y="159"/>
                                        </a:cubicBezTo>
                                        <a:cubicBezTo>
                                          <a:pt x="174" y="159"/>
                                          <a:pt x="174" y="160"/>
                                          <a:pt x="174" y="160"/>
                                        </a:cubicBezTo>
                                        <a:cubicBezTo>
                                          <a:pt x="173" y="159"/>
                                          <a:pt x="173" y="159"/>
                                          <a:pt x="172" y="158"/>
                                        </a:cubicBezTo>
                                        <a:cubicBezTo>
                                          <a:pt x="172" y="158"/>
                                          <a:pt x="172" y="158"/>
                                          <a:pt x="172" y="157"/>
                                        </a:cubicBezTo>
                                        <a:cubicBezTo>
                                          <a:pt x="173" y="157"/>
                                          <a:pt x="173" y="157"/>
                                          <a:pt x="175" y="158"/>
                                        </a:cubicBezTo>
                                        <a:cubicBezTo>
                                          <a:pt x="175" y="158"/>
                                          <a:pt x="175" y="158"/>
                                          <a:pt x="175" y="159"/>
                                        </a:cubicBezTo>
                                        <a:cubicBezTo>
                                          <a:pt x="175" y="160"/>
                                          <a:pt x="174" y="159"/>
                                          <a:pt x="175" y="160"/>
                                        </a:cubicBezTo>
                                        <a:close/>
                                        <a:moveTo>
                                          <a:pt x="161" y="153"/>
                                        </a:moveTo>
                                        <a:cubicBezTo>
                                          <a:pt x="160" y="153"/>
                                          <a:pt x="160" y="153"/>
                                          <a:pt x="160" y="153"/>
                                        </a:cubicBezTo>
                                        <a:cubicBezTo>
                                          <a:pt x="160" y="152"/>
                                          <a:pt x="161" y="151"/>
                                          <a:pt x="162" y="150"/>
                                        </a:cubicBezTo>
                                        <a:cubicBezTo>
                                          <a:pt x="163" y="150"/>
                                          <a:pt x="163" y="150"/>
                                          <a:pt x="163" y="150"/>
                                        </a:cubicBezTo>
                                        <a:cubicBezTo>
                                          <a:pt x="163" y="151"/>
                                          <a:pt x="161" y="151"/>
                                          <a:pt x="161" y="153"/>
                                        </a:cubicBezTo>
                                        <a:close/>
                                        <a:moveTo>
                                          <a:pt x="159" y="156"/>
                                        </a:moveTo>
                                        <a:cubicBezTo>
                                          <a:pt x="161" y="153"/>
                                          <a:pt x="165" y="154"/>
                                          <a:pt x="167" y="156"/>
                                        </a:cubicBezTo>
                                        <a:cubicBezTo>
                                          <a:pt x="166" y="156"/>
                                          <a:pt x="166" y="157"/>
                                          <a:pt x="165" y="157"/>
                                        </a:cubicBezTo>
                                        <a:cubicBezTo>
                                          <a:pt x="164" y="156"/>
                                          <a:pt x="162" y="157"/>
                                          <a:pt x="162" y="158"/>
                                        </a:cubicBezTo>
                                        <a:cubicBezTo>
                                          <a:pt x="161" y="158"/>
                                          <a:pt x="159" y="158"/>
                                          <a:pt x="159" y="156"/>
                                        </a:cubicBezTo>
                                        <a:cubicBezTo>
                                          <a:pt x="159" y="156"/>
                                          <a:pt x="160" y="156"/>
                                          <a:pt x="160" y="156"/>
                                        </a:cubicBezTo>
                                        <a:cubicBezTo>
                                          <a:pt x="160" y="156"/>
                                          <a:pt x="159" y="156"/>
                                          <a:pt x="159" y="156"/>
                                        </a:cubicBezTo>
                                        <a:close/>
                                        <a:moveTo>
                                          <a:pt x="164" y="165"/>
                                        </a:moveTo>
                                        <a:cubicBezTo>
                                          <a:pt x="161" y="164"/>
                                          <a:pt x="156" y="165"/>
                                          <a:pt x="154" y="169"/>
                                        </a:cubicBezTo>
                                        <a:cubicBezTo>
                                          <a:pt x="153" y="169"/>
                                          <a:pt x="152" y="172"/>
                                          <a:pt x="150" y="172"/>
                                        </a:cubicBezTo>
                                        <a:cubicBezTo>
                                          <a:pt x="151" y="166"/>
                                          <a:pt x="159" y="162"/>
                                          <a:pt x="164" y="165"/>
                                        </a:cubicBezTo>
                                        <a:close/>
                                        <a:moveTo>
                                          <a:pt x="178" y="163"/>
                                        </a:moveTo>
                                        <a:cubicBezTo>
                                          <a:pt x="178" y="162"/>
                                          <a:pt x="178" y="162"/>
                                          <a:pt x="178" y="161"/>
                                        </a:cubicBezTo>
                                        <a:cubicBezTo>
                                          <a:pt x="179" y="161"/>
                                          <a:pt x="180" y="160"/>
                                          <a:pt x="181" y="161"/>
                                        </a:cubicBezTo>
                                        <a:cubicBezTo>
                                          <a:pt x="181" y="162"/>
                                          <a:pt x="180" y="162"/>
                                          <a:pt x="179" y="162"/>
                                        </a:cubicBezTo>
                                        <a:cubicBezTo>
                                          <a:pt x="179" y="163"/>
                                          <a:pt x="179" y="163"/>
                                          <a:pt x="179" y="163"/>
                                        </a:cubicBezTo>
                                        <a:cubicBezTo>
                                          <a:pt x="179" y="163"/>
                                          <a:pt x="178" y="163"/>
                                          <a:pt x="178" y="163"/>
                                        </a:cubicBezTo>
                                        <a:close/>
                                        <a:moveTo>
                                          <a:pt x="180" y="158"/>
                                        </a:moveTo>
                                        <a:cubicBezTo>
                                          <a:pt x="180" y="157"/>
                                          <a:pt x="181" y="156"/>
                                          <a:pt x="182" y="156"/>
                                        </a:cubicBezTo>
                                        <a:cubicBezTo>
                                          <a:pt x="182" y="156"/>
                                          <a:pt x="182" y="157"/>
                                          <a:pt x="183" y="157"/>
                                        </a:cubicBezTo>
                                        <a:cubicBezTo>
                                          <a:pt x="183" y="159"/>
                                          <a:pt x="181" y="159"/>
                                          <a:pt x="180" y="158"/>
                                        </a:cubicBezTo>
                                        <a:close/>
                                        <a:moveTo>
                                          <a:pt x="183" y="155"/>
                                        </a:moveTo>
                                        <a:cubicBezTo>
                                          <a:pt x="183" y="155"/>
                                          <a:pt x="183" y="155"/>
                                          <a:pt x="183" y="154"/>
                                        </a:cubicBezTo>
                                        <a:cubicBezTo>
                                          <a:pt x="184" y="154"/>
                                          <a:pt x="184" y="154"/>
                                          <a:pt x="184" y="154"/>
                                        </a:cubicBezTo>
                                        <a:cubicBezTo>
                                          <a:pt x="185" y="155"/>
                                          <a:pt x="185" y="156"/>
                                          <a:pt x="184" y="156"/>
                                        </a:cubicBezTo>
                                        <a:cubicBezTo>
                                          <a:pt x="183" y="156"/>
                                          <a:pt x="183" y="156"/>
                                          <a:pt x="183" y="155"/>
                                        </a:cubicBezTo>
                                        <a:close/>
                                        <a:moveTo>
                                          <a:pt x="184" y="152"/>
                                        </a:moveTo>
                                        <a:cubicBezTo>
                                          <a:pt x="184" y="152"/>
                                          <a:pt x="184" y="152"/>
                                          <a:pt x="184" y="152"/>
                                        </a:cubicBezTo>
                                        <a:cubicBezTo>
                                          <a:pt x="184" y="151"/>
                                          <a:pt x="184" y="151"/>
                                          <a:pt x="183" y="150"/>
                                        </a:cubicBezTo>
                                        <a:cubicBezTo>
                                          <a:pt x="184" y="150"/>
                                          <a:pt x="184" y="150"/>
                                          <a:pt x="185" y="150"/>
                                        </a:cubicBezTo>
                                        <a:cubicBezTo>
                                          <a:pt x="185" y="151"/>
                                          <a:pt x="185" y="151"/>
                                          <a:pt x="185" y="152"/>
                                        </a:cubicBezTo>
                                        <a:cubicBezTo>
                                          <a:pt x="185" y="152"/>
                                          <a:pt x="184" y="152"/>
                                          <a:pt x="184" y="152"/>
                                        </a:cubicBezTo>
                                        <a:close/>
                                        <a:moveTo>
                                          <a:pt x="184" y="148"/>
                                        </a:moveTo>
                                        <a:cubicBezTo>
                                          <a:pt x="183" y="150"/>
                                          <a:pt x="182" y="148"/>
                                          <a:pt x="180" y="148"/>
                                        </a:cubicBezTo>
                                        <a:cubicBezTo>
                                          <a:pt x="180" y="148"/>
                                          <a:pt x="180" y="148"/>
                                          <a:pt x="180" y="148"/>
                                        </a:cubicBezTo>
                                        <a:cubicBezTo>
                                          <a:pt x="181" y="149"/>
                                          <a:pt x="182" y="149"/>
                                          <a:pt x="183" y="150"/>
                                        </a:cubicBezTo>
                                        <a:cubicBezTo>
                                          <a:pt x="183" y="152"/>
                                          <a:pt x="182" y="154"/>
                                          <a:pt x="180" y="154"/>
                                        </a:cubicBezTo>
                                        <a:cubicBezTo>
                                          <a:pt x="181" y="147"/>
                                          <a:pt x="171" y="143"/>
                                          <a:pt x="175" y="136"/>
                                        </a:cubicBezTo>
                                        <a:cubicBezTo>
                                          <a:pt x="175" y="142"/>
                                          <a:pt x="180" y="145"/>
                                          <a:pt x="185" y="147"/>
                                        </a:cubicBezTo>
                                        <a:cubicBezTo>
                                          <a:pt x="185" y="147"/>
                                          <a:pt x="185" y="148"/>
                                          <a:pt x="184" y="148"/>
                                        </a:cubicBezTo>
                                        <a:close/>
                                        <a:moveTo>
                                          <a:pt x="176" y="133"/>
                                        </a:moveTo>
                                        <a:cubicBezTo>
                                          <a:pt x="176" y="131"/>
                                          <a:pt x="175" y="131"/>
                                          <a:pt x="175" y="130"/>
                                        </a:cubicBezTo>
                                        <a:cubicBezTo>
                                          <a:pt x="175" y="130"/>
                                          <a:pt x="175" y="129"/>
                                          <a:pt x="174" y="129"/>
                                        </a:cubicBezTo>
                                        <a:cubicBezTo>
                                          <a:pt x="174" y="130"/>
                                          <a:pt x="175" y="132"/>
                                          <a:pt x="175" y="133"/>
                                        </a:cubicBezTo>
                                        <a:cubicBezTo>
                                          <a:pt x="175" y="135"/>
                                          <a:pt x="174" y="135"/>
                                          <a:pt x="173" y="136"/>
                                        </a:cubicBezTo>
                                        <a:cubicBezTo>
                                          <a:pt x="173" y="136"/>
                                          <a:pt x="173" y="135"/>
                                          <a:pt x="174" y="135"/>
                                        </a:cubicBezTo>
                                        <a:cubicBezTo>
                                          <a:pt x="173" y="134"/>
                                          <a:pt x="174" y="133"/>
                                          <a:pt x="173" y="133"/>
                                        </a:cubicBezTo>
                                        <a:cubicBezTo>
                                          <a:pt x="174" y="133"/>
                                          <a:pt x="173" y="134"/>
                                          <a:pt x="174" y="134"/>
                                        </a:cubicBezTo>
                                        <a:cubicBezTo>
                                          <a:pt x="175" y="133"/>
                                          <a:pt x="174" y="130"/>
                                          <a:pt x="173" y="130"/>
                                        </a:cubicBezTo>
                                        <a:cubicBezTo>
                                          <a:pt x="172" y="130"/>
                                          <a:pt x="173" y="130"/>
                                          <a:pt x="173" y="131"/>
                                        </a:cubicBezTo>
                                        <a:cubicBezTo>
                                          <a:pt x="171" y="129"/>
                                          <a:pt x="171" y="126"/>
                                          <a:pt x="173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4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3" y="124"/>
                                        </a:cubicBezTo>
                                        <a:cubicBezTo>
                                          <a:pt x="175" y="126"/>
                                          <a:pt x="175" y="128"/>
                                          <a:pt x="176" y="131"/>
                                        </a:cubicBezTo>
                                        <a:cubicBezTo>
                                          <a:pt x="176" y="131"/>
                                          <a:pt x="176" y="131"/>
                                          <a:pt x="176" y="130"/>
                                        </a:cubicBezTo>
                                        <a:cubicBezTo>
                                          <a:pt x="176" y="131"/>
                                          <a:pt x="176" y="132"/>
                                          <a:pt x="176" y="133"/>
                                        </a:cubicBezTo>
                                        <a:close/>
                                        <a:moveTo>
                                          <a:pt x="175" y="124"/>
                                        </a:moveTo>
                                        <a:cubicBezTo>
                                          <a:pt x="175" y="124"/>
                                          <a:pt x="176" y="123"/>
                                          <a:pt x="177" y="122"/>
                                        </a:cubicBezTo>
                                        <a:cubicBezTo>
                                          <a:pt x="177" y="123"/>
                                          <a:pt x="176" y="124"/>
                                          <a:pt x="175" y="124"/>
                                        </a:cubicBezTo>
                                        <a:close/>
                                        <a:moveTo>
                                          <a:pt x="160" y="131"/>
                                        </a:moveTo>
                                        <a:cubicBezTo>
                                          <a:pt x="160" y="131"/>
                                          <a:pt x="160" y="131"/>
                                          <a:pt x="160" y="131"/>
                                        </a:cubicBezTo>
                                        <a:cubicBezTo>
                                          <a:pt x="161" y="130"/>
                                          <a:pt x="160" y="129"/>
                                          <a:pt x="160" y="127"/>
                                        </a:cubicBezTo>
                                        <a:cubicBezTo>
                                          <a:pt x="161" y="129"/>
                                          <a:pt x="163" y="131"/>
                                          <a:pt x="162" y="134"/>
                                        </a:cubicBezTo>
                                        <a:cubicBezTo>
                                          <a:pt x="162" y="134"/>
                                          <a:pt x="162" y="134"/>
                                          <a:pt x="161" y="133"/>
                                        </a:cubicBezTo>
                                        <a:cubicBezTo>
                                          <a:pt x="161" y="133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3"/>
                                          <a:pt x="161" y="132"/>
                                          <a:pt x="160" y="132"/>
                                        </a:cubicBezTo>
                                        <a:cubicBezTo>
                                          <a:pt x="160" y="132"/>
                                          <a:pt x="160" y="134"/>
                                          <a:pt x="161" y="134"/>
                                        </a:cubicBezTo>
                                        <a:cubicBezTo>
                                          <a:pt x="159" y="134"/>
                                          <a:pt x="161" y="132"/>
                                          <a:pt x="159" y="132"/>
                                        </a:cubicBezTo>
                                        <a:cubicBezTo>
                                          <a:pt x="159" y="132"/>
                                          <a:pt x="159" y="132"/>
                                          <a:pt x="159" y="133"/>
                                        </a:cubicBezTo>
                                        <a:cubicBezTo>
                                          <a:pt x="158" y="131"/>
                                          <a:pt x="159" y="127"/>
                                          <a:pt x="158" y="125"/>
                                        </a:cubicBezTo>
                                        <a:cubicBezTo>
                                          <a:pt x="159" y="127"/>
                                          <a:pt x="160" y="129"/>
                                          <a:pt x="160" y="131"/>
                                        </a:cubicBezTo>
                                        <a:close/>
                                        <a:moveTo>
                                          <a:pt x="149" y="142"/>
                                        </a:moveTo>
                                        <a:cubicBezTo>
                                          <a:pt x="148" y="142"/>
                                          <a:pt x="148" y="141"/>
                                          <a:pt x="148" y="141"/>
                                        </a:cubicBezTo>
                                        <a:cubicBezTo>
                                          <a:pt x="149" y="141"/>
                                          <a:pt x="149" y="141"/>
                                          <a:pt x="149" y="142"/>
                                        </a:cubicBezTo>
                                        <a:close/>
                                        <a:moveTo>
                                          <a:pt x="158" y="157"/>
                                        </a:moveTo>
                                        <a:cubicBezTo>
                                          <a:pt x="156" y="157"/>
                                          <a:pt x="154" y="157"/>
                                          <a:pt x="153" y="156"/>
                                        </a:cubicBezTo>
                                        <a:cubicBezTo>
                                          <a:pt x="153" y="153"/>
                                          <a:pt x="150" y="151"/>
                                          <a:pt x="148" y="149"/>
                                        </a:cubicBezTo>
                                        <a:cubicBezTo>
                                          <a:pt x="153" y="149"/>
                                          <a:pt x="157" y="152"/>
                                          <a:pt x="158" y="157"/>
                                        </a:cubicBezTo>
                                        <a:close/>
                                        <a:moveTo>
                                          <a:pt x="148" y="141"/>
                                        </a:moveTo>
                                        <a:cubicBezTo>
                                          <a:pt x="148" y="140"/>
                                          <a:pt x="147" y="140"/>
                                          <a:pt x="148" y="140"/>
                                        </a:cubicBezTo>
                                        <a:cubicBezTo>
                                          <a:pt x="148" y="140"/>
                                          <a:pt x="148" y="141"/>
                                          <a:pt x="148" y="141"/>
                                        </a:cubicBezTo>
                                        <a:close/>
                                        <a:moveTo>
                                          <a:pt x="149" y="156"/>
                                        </a:moveTo>
                                        <a:cubicBezTo>
                                          <a:pt x="148" y="155"/>
                                          <a:pt x="147" y="155"/>
                                          <a:pt x="146" y="156"/>
                                        </a:cubicBezTo>
                                        <a:cubicBezTo>
                                          <a:pt x="145" y="154"/>
                                          <a:pt x="144" y="151"/>
                                          <a:pt x="143" y="148"/>
                                        </a:cubicBezTo>
                                        <a:cubicBezTo>
                                          <a:pt x="146" y="150"/>
                                          <a:pt x="150" y="152"/>
                                          <a:pt x="149" y="156"/>
                                        </a:cubicBezTo>
                                        <a:close/>
                                        <a:moveTo>
                                          <a:pt x="145" y="147"/>
                                        </a:moveTo>
                                        <a:cubicBezTo>
                                          <a:pt x="142" y="142"/>
                                          <a:pt x="136" y="140"/>
                                          <a:pt x="135" y="135"/>
                                        </a:cubicBezTo>
                                        <a:cubicBezTo>
                                          <a:pt x="134" y="134"/>
                                          <a:pt x="134" y="133"/>
                                          <a:pt x="134" y="131"/>
                                        </a:cubicBezTo>
                                        <a:cubicBezTo>
                                          <a:pt x="135" y="133"/>
                                          <a:pt x="136" y="135"/>
                                          <a:pt x="138" y="137"/>
                                        </a:cubicBezTo>
                                        <a:cubicBezTo>
                                          <a:pt x="143" y="137"/>
                                          <a:pt x="147" y="141"/>
                                          <a:pt x="147" y="147"/>
                                        </a:cubicBezTo>
                                        <a:cubicBezTo>
                                          <a:pt x="146" y="147"/>
                                          <a:pt x="145" y="146"/>
                                          <a:pt x="145" y="147"/>
                                        </a:cubicBezTo>
                                        <a:close/>
                                        <a:moveTo>
                                          <a:pt x="146" y="157"/>
                                        </a:moveTo>
                                        <a:cubicBezTo>
                                          <a:pt x="145" y="157"/>
                                          <a:pt x="146" y="158"/>
                                          <a:pt x="146" y="158"/>
                                        </a:cubicBezTo>
                                        <a:cubicBezTo>
                                          <a:pt x="145" y="158"/>
                                          <a:pt x="145" y="158"/>
                                          <a:pt x="144" y="158"/>
                                        </a:cubicBezTo>
                                        <a:cubicBezTo>
                                          <a:pt x="141" y="155"/>
                                          <a:pt x="140" y="152"/>
                                          <a:pt x="141" y="146"/>
                                        </a:cubicBezTo>
                                        <a:cubicBezTo>
                                          <a:pt x="143" y="150"/>
                                          <a:pt x="144" y="154"/>
                                          <a:pt x="146" y="157"/>
                                        </a:cubicBezTo>
                                        <a:close/>
                                        <a:moveTo>
                                          <a:pt x="145" y="162"/>
                                        </a:moveTo>
                                        <a:cubicBezTo>
                                          <a:pt x="145" y="161"/>
                                          <a:pt x="145" y="161"/>
                                          <a:pt x="146" y="161"/>
                                        </a:cubicBezTo>
                                        <a:cubicBezTo>
                                          <a:pt x="146" y="162"/>
                                          <a:pt x="146" y="163"/>
                                          <a:pt x="147" y="164"/>
                                        </a:cubicBezTo>
                                        <a:cubicBezTo>
                                          <a:pt x="147" y="165"/>
                                          <a:pt x="146" y="165"/>
                                          <a:pt x="146" y="166"/>
                                        </a:cubicBezTo>
                                        <a:cubicBezTo>
                                          <a:pt x="145" y="166"/>
                                          <a:pt x="144" y="165"/>
                                          <a:pt x="143" y="165"/>
                                        </a:cubicBezTo>
                                        <a:cubicBezTo>
                                          <a:pt x="141" y="163"/>
                                          <a:pt x="139" y="162"/>
                                          <a:pt x="137" y="159"/>
                                        </a:cubicBezTo>
                                        <a:cubicBezTo>
                                          <a:pt x="139" y="161"/>
                                          <a:pt x="143" y="159"/>
                                          <a:pt x="145" y="162"/>
                                        </a:cubicBezTo>
                                        <a:close/>
                                        <a:moveTo>
                                          <a:pt x="149" y="164"/>
                                        </a:moveTo>
                                        <a:cubicBezTo>
                                          <a:pt x="145" y="159"/>
                                          <a:pt x="147" y="155"/>
                                          <a:pt x="153" y="157"/>
                                        </a:cubicBezTo>
                                        <a:cubicBezTo>
                                          <a:pt x="153" y="157"/>
                                          <a:pt x="153" y="157"/>
                                          <a:pt x="153" y="158"/>
                                        </a:cubicBezTo>
                                        <a:cubicBezTo>
                                          <a:pt x="156" y="158"/>
                                          <a:pt x="159" y="159"/>
                                          <a:pt x="161" y="160"/>
                                        </a:cubicBezTo>
                                        <a:cubicBezTo>
                                          <a:pt x="160" y="161"/>
                                          <a:pt x="161" y="161"/>
                                          <a:pt x="161" y="161"/>
                                        </a:cubicBezTo>
                                        <a:cubicBezTo>
                                          <a:pt x="160" y="161"/>
                                          <a:pt x="160" y="162"/>
                                          <a:pt x="159" y="162"/>
                                        </a:cubicBezTo>
                                        <a:cubicBezTo>
                                          <a:pt x="159" y="161"/>
                                          <a:pt x="159" y="161"/>
                                          <a:pt x="159" y="161"/>
                                        </a:cubicBezTo>
                                        <a:cubicBezTo>
                                          <a:pt x="158" y="161"/>
                                          <a:pt x="157" y="162"/>
                                          <a:pt x="155" y="162"/>
                                        </a:cubicBezTo>
                                        <a:cubicBezTo>
                                          <a:pt x="155" y="162"/>
                                          <a:pt x="155" y="163"/>
                                          <a:pt x="155" y="163"/>
                                        </a:cubicBezTo>
                                        <a:cubicBezTo>
                                          <a:pt x="156" y="164"/>
                                          <a:pt x="158" y="162"/>
                                          <a:pt x="159" y="163"/>
                                        </a:cubicBezTo>
                                        <a:cubicBezTo>
                                          <a:pt x="153" y="164"/>
                                          <a:pt x="150" y="167"/>
                                          <a:pt x="149" y="173"/>
                                        </a:cubicBezTo>
                                        <a:cubicBezTo>
                                          <a:pt x="148" y="172"/>
                                          <a:pt x="146" y="169"/>
                                          <a:pt x="147" y="167"/>
                                        </a:cubicBezTo>
                                        <a:cubicBezTo>
                                          <a:pt x="147" y="166"/>
                                          <a:pt x="149" y="165"/>
                                          <a:pt x="149" y="164"/>
                                        </a:cubicBezTo>
                                        <a:close/>
                                        <a:moveTo>
                                          <a:pt x="162" y="166"/>
                                        </a:moveTo>
                                        <a:cubicBezTo>
                                          <a:pt x="157" y="166"/>
                                          <a:pt x="157" y="171"/>
                                          <a:pt x="158" y="175"/>
                                        </a:cubicBezTo>
                                        <a:cubicBezTo>
                                          <a:pt x="158" y="175"/>
                                          <a:pt x="157" y="175"/>
                                          <a:pt x="157" y="175"/>
                                        </a:cubicBezTo>
                                        <a:cubicBezTo>
                                          <a:pt x="157" y="175"/>
                                          <a:pt x="156" y="174"/>
                                          <a:pt x="155" y="174"/>
                                        </a:cubicBezTo>
                                        <a:cubicBezTo>
                                          <a:pt x="155" y="175"/>
                                          <a:pt x="155" y="175"/>
                                          <a:pt x="155" y="175"/>
                                        </a:cubicBezTo>
                                        <a:cubicBezTo>
                                          <a:pt x="156" y="176"/>
                                          <a:pt x="157" y="177"/>
                                          <a:pt x="157" y="178"/>
                                        </a:cubicBezTo>
                                        <a:cubicBezTo>
                                          <a:pt x="157" y="178"/>
                                          <a:pt x="157" y="178"/>
                                          <a:pt x="157" y="178"/>
                                        </a:cubicBezTo>
                                        <a:cubicBezTo>
                                          <a:pt x="157" y="179"/>
                                          <a:pt x="156" y="179"/>
                                          <a:pt x="156" y="180"/>
                                        </a:cubicBezTo>
                                        <a:cubicBezTo>
                                          <a:pt x="155" y="181"/>
                                          <a:pt x="153" y="182"/>
                                          <a:pt x="152" y="184"/>
                                        </a:cubicBezTo>
                                        <a:cubicBezTo>
                                          <a:pt x="155" y="180"/>
                                          <a:pt x="153" y="164"/>
                                          <a:pt x="162" y="166"/>
                                        </a:cubicBezTo>
                                        <a:close/>
                                        <a:moveTo>
                                          <a:pt x="155" y="182"/>
                                        </a:moveTo>
                                        <a:cubicBezTo>
                                          <a:pt x="156" y="183"/>
                                          <a:pt x="157" y="184"/>
                                          <a:pt x="158" y="184"/>
                                        </a:cubicBezTo>
                                        <a:cubicBezTo>
                                          <a:pt x="158" y="183"/>
                                          <a:pt x="157" y="182"/>
                                          <a:pt x="155" y="182"/>
                                        </a:cubicBezTo>
                                        <a:cubicBezTo>
                                          <a:pt x="156" y="182"/>
                                          <a:pt x="156" y="182"/>
                                          <a:pt x="156" y="181"/>
                                        </a:cubicBezTo>
                                        <a:cubicBezTo>
                                          <a:pt x="160" y="185"/>
                                          <a:pt x="161" y="185"/>
                                          <a:pt x="157" y="181"/>
                                        </a:cubicBezTo>
                                        <a:cubicBezTo>
                                          <a:pt x="157" y="180"/>
                                          <a:pt x="158" y="179"/>
                                          <a:pt x="158" y="178"/>
                                        </a:cubicBezTo>
                                        <a:cubicBezTo>
                                          <a:pt x="159" y="178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8" y="179"/>
                                          <a:pt x="158" y="179"/>
                                        </a:cubicBezTo>
                                        <a:cubicBezTo>
                                          <a:pt x="159" y="181"/>
                                          <a:pt x="161" y="181"/>
                                          <a:pt x="161" y="182"/>
                                        </a:cubicBezTo>
                                        <a:cubicBezTo>
                                          <a:pt x="160" y="182"/>
                                          <a:pt x="159" y="180"/>
                                          <a:pt x="158" y="180"/>
                                        </a:cubicBezTo>
                                        <a:cubicBezTo>
                                          <a:pt x="158" y="180"/>
                                          <a:pt x="157" y="180"/>
                                          <a:pt x="157" y="180"/>
                                        </a:cubicBezTo>
                                        <a:cubicBezTo>
                                          <a:pt x="158" y="182"/>
                                          <a:pt x="161" y="183"/>
                                          <a:pt x="161" y="185"/>
                                        </a:cubicBezTo>
                                        <a:cubicBezTo>
                                          <a:pt x="161" y="186"/>
                                          <a:pt x="161" y="185"/>
                                          <a:pt x="161" y="185"/>
                                        </a:cubicBezTo>
                                        <a:cubicBezTo>
                                          <a:pt x="160" y="185"/>
                                          <a:pt x="160" y="186"/>
                                          <a:pt x="160" y="186"/>
                                        </a:cubicBezTo>
                                        <a:cubicBezTo>
                                          <a:pt x="161" y="187"/>
                                          <a:pt x="162" y="187"/>
                                          <a:pt x="162" y="188"/>
                                        </a:cubicBezTo>
                                        <a:cubicBezTo>
                                          <a:pt x="162" y="188"/>
                                          <a:pt x="162" y="187"/>
                                          <a:pt x="161" y="187"/>
                                        </a:cubicBezTo>
                                        <a:cubicBezTo>
                                          <a:pt x="161" y="187"/>
                                          <a:pt x="160" y="187"/>
                                          <a:pt x="160" y="186"/>
                                        </a:cubicBezTo>
                                        <a:cubicBezTo>
                                          <a:pt x="159" y="188"/>
                                          <a:pt x="162" y="188"/>
                                          <a:pt x="163" y="189"/>
                                        </a:cubicBezTo>
                                        <a:cubicBezTo>
                                          <a:pt x="158" y="189"/>
                                          <a:pt x="157" y="184"/>
                                          <a:pt x="155" y="182"/>
                                        </a:cubicBezTo>
                                        <a:cubicBezTo>
                                          <a:pt x="155" y="182"/>
                                          <a:pt x="155" y="182"/>
                                          <a:pt x="155" y="182"/>
                                        </a:cubicBezTo>
                                        <a:close/>
                                        <a:moveTo>
                                          <a:pt x="158" y="176"/>
                                        </a:moveTo>
                                        <a:cubicBezTo>
                                          <a:pt x="160" y="177"/>
                                          <a:pt x="164" y="177"/>
                                          <a:pt x="164" y="180"/>
                                        </a:cubicBezTo>
                                        <a:cubicBezTo>
                                          <a:pt x="164" y="182"/>
                                          <a:pt x="164" y="186"/>
                                          <a:pt x="166" y="188"/>
                                        </a:cubicBezTo>
                                        <a:cubicBezTo>
                                          <a:pt x="166" y="189"/>
                                          <a:pt x="167" y="189"/>
                                          <a:pt x="168" y="190"/>
                                        </a:cubicBezTo>
                                        <a:cubicBezTo>
                                          <a:pt x="168" y="190"/>
                                          <a:pt x="168" y="190"/>
                                          <a:pt x="167" y="190"/>
                                        </a:cubicBezTo>
                                        <a:cubicBezTo>
                                          <a:pt x="167" y="190"/>
                                          <a:pt x="167" y="190"/>
                                          <a:pt x="167" y="191"/>
                                        </a:cubicBezTo>
                                        <a:cubicBezTo>
                                          <a:pt x="168" y="191"/>
                                          <a:pt x="169" y="191"/>
                                          <a:pt x="170" y="190"/>
                                        </a:cubicBezTo>
                                        <a:cubicBezTo>
                                          <a:pt x="171" y="191"/>
                                          <a:pt x="171" y="192"/>
                                          <a:pt x="172" y="192"/>
                                        </a:cubicBezTo>
                                        <a:cubicBezTo>
                                          <a:pt x="170" y="192"/>
                                          <a:pt x="169" y="192"/>
                                          <a:pt x="168" y="191"/>
                                        </a:cubicBezTo>
                                        <a:cubicBezTo>
                                          <a:pt x="168" y="193"/>
                                          <a:pt x="172" y="193"/>
                                          <a:pt x="172" y="192"/>
                                        </a:cubicBezTo>
                                        <a:cubicBezTo>
                                          <a:pt x="173" y="192"/>
                                          <a:pt x="174" y="193"/>
                                          <a:pt x="175" y="192"/>
                                        </a:cubicBezTo>
                                        <a:cubicBezTo>
                                          <a:pt x="172" y="194"/>
                                          <a:pt x="168" y="194"/>
                                          <a:pt x="166" y="192"/>
                                        </a:cubicBezTo>
                                        <a:cubicBezTo>
                                          <a:pt x="161" y="188"/>
                                          <a:pt x="164" y="179"/>
                                          <a:pt x="158" y="176"/>
                                        </a:cubicBezTo>
                                        <a:close/>
                                        <a:moveTo>
                                          <a:pt x="192" y="177"/>
                                        </a:moveTo>
                                        <a:cubicBezTo>
                                          <a:pt x="190" y="172"/>
                                          <a:pt x="192" y="168"/>
                                          <a:pt x="191" y="163"/>
                                        </a:cubicBezTo>
                                        <a:cubicBezTo>
                                          <a:pt x="192" y="164"/>
                                          <a:pt x="192" y="165"/>
                                          <a:pt x="193" y="166"/>
                                        </a:cubicBezTo>
                                        <a:cubicBezTo>
                                          <a:pt x="194" y="170"/>
                                          <a:pt x="193" y="173"/>
                                          <a:pt x="192" y="177"/>
                                        </a:cubicBezTo>
                                        <a:close/>
                                        <a:moveTo>
                                          <a:pt x="196" y="151"/>
                                        </a:moveTo>
                                        <a:cubicBezTo>
                                          <a:pt x="196" y="151"/>
                                          <a:pt x="195" y="150"/>
                                          <a:pt x="196" y="150"/>
                                        </a:cubicBezTo>
                                        <a:cubicBezTo>
                                          <a:pt x="195" y="150"/>
                                          <a:pt x="195" y="149"/>
                                          <a:pt x="194" y="149"/>
                                        </a:cubicBezTo>
                                        <a:cubicBezTo>
                                          <a:pt x="194" y="148"/>
                                          <a:pt x="195" y="148"/>
                                          <a:pt x="195" y="147"/>
                                        </a:cubicBezTo>
                                        <a:cubicBezTo>
                                          <a:pt x="197" y="147"/>
                                          <a:pt x="197" y="150"/>
                                          <a:pt x="196" y="151"/>
                                        </a:cubicBezTo>
                                        <a:close/>
                                        <a:moveTo>
                                          <a:pt x="200" y="153"/>
                                        </a:moveTo>
                                        <a:cubicBezTo>
                                          <a:pt x="199" y="153"/>
                                          <a:pt x="197" y="153"/>
                                          <a:pt x="196" y="154"/>
                                        </a:cubicBezTo>
                                        <a:cubicBezTo>
                                          <a:pt x="196" y="152"/>
                                          <a:pt x="199" y="150"/>
                                          <a:pt x="200" y="153"/>
                                        </a:cubicBezTo>
                                        <a:close/>
                                        <a:moveTo>
                                          <a:pt x="195" y="150"/>
                                        </a:moveTo>
                                        <a:cubicBezTo>
                                          <a:pt x="194" y="151"/>
                                          <a:pt x="195" y="152"/>
                                          <a:pt x="194" y="152"/>
                                        </a:cubicBezTo>
                                        <a:cubicBezTo>
                                          <a:pt x="194" y="151"/>
                                          <a:pt x="194" y="151"/>
                                          <a:pt x="194" y="150"/>
                                        </a:cubicBezTo>
                                        <a:cubicBezTo>
                                          <a:pt x="194" y="150"/>
                                          <a:pt x="194" y="150"/>
                                          <a:pt x="195" y="150"/>
                                        </a:cubicBezTo>
                                        <a:close/>
                                        <a:moveTo>
                                          <a:pt x="193" y="149"/>
                                        </a:moveTo>
                                        <a:cubicBezTo>
                                          <a:pt x="192" y="147"/>
                                          <a:pt x="191" y="147"/>
                                          <a:pt x="191" y="145"/>
                                        </a:cubicBezTo>
                                        <a:cubicBezTo>
                                          <a:pt x="193" y="143"/>
                                          <a:pt x="195" y="147"/>
                                          <a:pt x="193" y="149"/>
                                        </a:cubicBezTo>
                                        <a:close/>
                                        <a:moveTo>
                                          <a:pt x="201" y="153"/>
                                        </a:moveTo>
                                        <a:cubicBezTo>
                                          <a:pt x="202" y="152"/>
                                          <a:pt x="205" y="152"/>
                                          <a:pt x="204" y="154"/>
                                        </a:cubicBezTo>
                                        <a:cubicBezTo>
                                          <a:pt x="203" y="155"/>
                                          <a:pt x="203" y="153"/>
                                          <a:pt x="202" y="153"/>
                                        </a:cubicBezTo>
                                        <a:cubicBezTo>
                                          <a:pt x="202" y="153"/>
                                          <a:pt x="202" y="153"/>
                                          <a:pt x="201" y="153"/>
                                        </a:cubicBezTo>
                                        <a:close/>
                                        <a:moveTo>
                                          <a:pt x="195" y="139"/>
                                        </a:moveTo>
                                        <a:cubicBezTo>
                                          <a:pt x="197" y="139"/>
                                          <a:pt x="200" y="137"/>
                                          <a:pt x="199" y="135"/>
                                        </a:cubicBezTo>
                                        <a:cubicBezTo>
                                          <a:pt x="199" y="135"/>
                                          <a:pt x="200" y="135"/>
                                          <a:pt x="200" y="135"/>
                                        </a:cubicBezTo>
                                        <a:cubicBezTo>
                                          <a:pt x="200" y="134"/>
                                          <a:pt x="201" y="134"/>
                                          <a:pt x="202" y="133"/>
                                        </a:cubicBezTo>
                                        <a:cubicBezTo>
                                          <a:pt x="202" y="136"/>
                                          <a:pt x="199" y="141"/>
                                          <a:pt x="195" y="139"/>
                                        </a:cubicBezTo>
                                        <a:close/>
                                        <a:moveTo>
                                          <a:pt x="199" y="143"/>
                                        </a:moveTo>
                                        <a:cubicBezTo>
                                          <a:pt x="199" y="143"/>
                                          <a:pt x="199" y="143"/>
                                          <a:pt x="199" y="143"/>
                                        </a:cubicBezTo>
                                        <a:cubicBezTo>
                                          <a:pt x="199" y="142"/>
                                          <a:pt x="200" y="142"/>
                                          <a:pt x="200" y="142"/>
                                        </a:cubicBezTo>
                                        <a:cubicBezTo>
                                          <a:pt x="200" y="142"/>
                                          <a:pt x="199" y="142"/>
                                          <a:pt x="199" y="143"/>
                                        </a:cubicBezTo>
                                        <a:close/>
                                        <a:moveTo>
                                          <a:pt x="214" y="157"/>
                                        </a:moveTo>
                                        <a:cubicBezTo>
                                          <a:pt x="214" y="157"/>
                                          <a:pt x="214" y="157"/>
                                          <a:pt x="214" y="158"/>
                                        </a:cubicBezTo>
                                        <a:cubicBezTo>
                                          <a:pt x="214" y="158"/>
                                          <a:pt x="214" y="158"/>
                                          <a:pt x="213" y="157"/>
                                        </a:cubicBezTo>
                                        <a:cubicBezTo>
                                          <a:pt x="213" y="157"/>
                                          <a:pt x="214" y="157"/>
                                          <a:pt x="214" y="157"/>
                                        </a:cubicBezTo>
                                        <a:cubicBezTo>
                                          <a:pt x="214" y="157"/>
                                          <a:pt x="214" y="157"/>
                                          <a:pt x="214" y="157"/>
                                        </a:cubicBezTo>
                                        <a:close/>
                                        <a:moveTo>
                                          <a:pt x="206" y="186"/>
                                        </a:moveTo>
                                        <a:cubicBezTo>
                                          <a:pt x="208" y="187"/>
                                          <a:pt x="210" y="186"/>
                                          <a:pt x="210" y="185"/>
                                        </a:cubicBezTo>
                                        <a:cubicBezTo>
                                          <a:pt x="211" y="185"/>
                                          <a:pt x="211" y="185"/>
                                          <a:pt x="211" y="185"/>
                                        </a:cubicBezTo>
                                        <a:cubicBezTo>
                                          <a:pt x="212" y="184"/>
                                          <a:pt x="213" y="183"/>
                                          <a:pt x="214" y="181"/>
                                        </a:cubicBezTo>
                                        <a:cubicBezTo>
                                          <a:pt x="214" y="186"/>
                                          <a:pt x="209" y="191"/>
                                          <a:pt x="203" y="189"/>
                                        </a:cubicBezTo>
                                        <a:cubicBezTo>
                                          <a:pt x="204" y="188"/>
                                          <a:pt x="206" y="187"/>
                                          <a:pt x="206" y="186"/>
                                        </a:cubicBezTo>
                                        <a:close/>
                                        <a:moveTo>
                                          <a:pt x="208" y="185"/>
                                        </a:moveTo>
                                        <a:cubicBezTo>
                                          <a:pt x="211" y="182"/>
                                          <a:pt x="211" y="177"/>
                                          <a:pt x="210" y="173"/>
                                        </a:cubicBezTo>
                                        <a:cubicBezTo>
                                          <a:pt x="210" y="172"/>
                                          <a:pt x="210" y="172"/>
                                          <a:pt x="211" y="172"/>
                                        </a:cubicBezTo>
                                        <a:cubicBezTo>
                                          <a:pt x="210" y="169"/>
                                          <a:pt x="215" y="164"/>
                                          <a:pt x="213" y="160"/>
                                        </a:cubicBezTo>
                                        <a:cubicBezTo>
                                          <a:pt x="213" y="160"/>
                                          <a:pt x="213" y="160"/>
                                          <a:pt x="214" y="160"/>
                                        </a:cubicBezTo>
                                        <a:cubicBezTo>
                                          <a:pt x="213" y="161"/>
                                          <a:pt x="213" y="162"/>
                                          <a:pt x="214" y="162"/>
                                        </a:cubicBezTo>
                                        <a:cubicBezTo>
                                          <a:pt x="215" y="162"/>
                                          <a:pt x="215" y="161"/>
                                          <a:pt x="215" y="161"/>
                                        </a:cubicBezTo>
                                        <a:cubicBezTo>
                                          <a:pt x="213" y="170"/>
                                          <a:pt x="217" y="181"/>
                                          <a:pt x="208" y="185"/>
                                        </a:cubicBezTo>
                                        <a:close/>
                                        <a:moveTo>
                                          <a:pt x="215" y="184"/>
                                        </a:moveTo>
                                        <a:cubicBezTo>
                                          <a:pt x="216" y="185"/>
                                          <a:pt x="214" y="186"/>
                                          <a:pt x="214" y="187"/>
                                        </a:cubicBezTo>
                                        <a:cubicBezTo>
                                          <a:pt x="214" y="186"/>
                                          <a:pt x="215" y="185"/>
                                          <a:pt x="215" y="184"/>
                                        </a:cubicBezTo>
                                        <a:close/>
                                        <a:moveTo>
                                          <a:pt x="216" y="164"/>
                                        </a:moveTo>
                                        <a:cubicBezTo>
                                          <a:pt x="216" y="162"/>
                                          <a:pt x="217" y="160"/>
                                          <a:pt x="216" y="158"/>
                                        </a:cubicBezTo>
                                        <a:cubicBezTo>
                                          <a:pt x="216" y="158"/>
                                          <a:pt x="216" y="158"/>
                                          <a:pt x="217" y="158"/>
                                        </a:cubicBezTo>
                                        <a:cubicBezTo>
                                          <a:pt x="217" y="154"/>
                                          <a:pt x="219" y="150"/>
                                          <a:pt x="222" y="147"/>
                                        </a:cubicBezTo>
                                        <a:cubicBezTo>
                                          <a:pt x="222" y="147"/>
                                          <a:pt x="222" y="146"/>
                                          <a:pt x="222" y="147"/>
                                        </a:cubicBezTo>
                                        <a:cubicBezTo>
                                          <a:pt x="222" y="146"/>
                                          <a:pt x="222" y="146"/>
                                          <a:pt x="223" y="146"/>
                                        </a:cubicBezTo>
                                        <a:cubicBezTo>
                                          <a:pt x="223" y="146"/>
                                          <a:pt x="223" y="145"/>
                                          <a:pt x="223" y="145"/>
                                        </a:cubicBezTo>
                                        <a:cubicBezTo>
                                          <a:pt x="224" y="144"/>
                                          <a:pt x="227" y="144"/>
                                          <a:pt x="230" y="144"/>
                                        </a:cubicBezTo>
                                        <a:cubicBezTo>
                                          <a:pt x="222" y="150"/>
                                          <a:pt x="220" y="159"/>
                                          <a:pt x="220" y="170"/>
                                        </a:cubicBezTo>
                                        <a:cubicBezTo>
                                          <a:pt x="220" y="172"/>
                                          <a:pt x="219" y="173"/>
                                          <a:pt x="218" y="174"/>
                                        </a:cubicBezTo>
                                        <a:cubicBezTo>
                                          <a:pt x="218" y="173"/>
                                          <a:pt x="219" y="171"/>
                                          <a:pt x="219" y="169"/>
                                        </a:cubicBezTo>
                                        <a:cubicBezTo>
                                          <a:pt x="218" y="169"/>
                                          <a:pt x="218" y="170"/>
                                          <a:pt x="218" y="171"/>
                                        </a:cubicBezTo>
                                        <a:cubicBezTo>
                                          <a:pt x="217" y="171"/>
                                          <a:pt x="218" y="173"/>
                                          <a:pt x="216" y="173"/>
                                        </a:cubicBezTo>
                                        <a:cubicBezTo>
                                          <a:pt x="217" y="173"/>
                                          <a:pt x="217" y="171"/>
                                          <a:pt x="217" y="170"/>
                                        </a:cubicBezTo>
                                        <a:cubicBezTo>
                                          <a:pt x="217" y="170"/>
                                          <a:pt x="217" y="170"/>
                                          <a:pt x="216" y="170"/>
                                        </a:cubicBezTo>
                                        <a:cubicBezTo>
                                          <a:pt x="217" y="171"/>
                                          <a:pt x="217" y="172"/>
                                          <a:pt x="216" y="173"/>
                                        </a:cubicBezTo>
                                        <a:cubicBezTo>
                                          <a:pt x="216" y="169"/>
                                          <a:pt x="214" y="167"/>
                                          <a:pt x="216" y="164"/>
                                        </a:cubicBezTo>
                                        <a:close/>
                                        <a:moveTo>
                                          <a:pt x="224" y="174"/>
                                        </a:moveTo>
                                        <a:cubicBezTo>
                                          <a:pt x="225" y="174"/>
                                          <a:pt x="225" y="173"/>
                                          <a:pt x="226" y="174"/>
                                        </a:cubicBezTo>
                                        <a:cubicBezTo>
                                          <a:pt x="225" y="174"/>
                                          <a:pt x="225" y="174"/>
                                          <a:pt x="224" y="174"/>
                                        </a:cubicBezTo>
                                        <a:cubicBezTo>
                                          <a:pt x="224" y="174"/>
                                          <a:pt x="224" y="174"/>
                                          <a:pt x="224" y="174"/>
                                        </a:cubicBezTo>
                                        <a:close/>
                                        <a:moveTo>
                                          <a:pt x="225" y="173"/>
                                        </a:moveTo>
                                        <a:cubicBezTo>
                                          <a:pt x="225" y="173"/>
                                          <a:pt x="226" y="172"/>
                                          <a:pt x="227" y="172"/>
                                        </a:cubicBezTo>
                                        <a:cubicBezTo>
                                          <a:pt x="226" y="173"/>
                                          <a:pt x="225" y="173"/>
                                          <a:pt x="225" y="173"/>
                                        </a:cubicBezTo>
                                        <a:close/>
                                        <a:moveTo>
                                          <a:pt x="225" y="172"/>
                                        </a:moveTo>
                                        <a:cubicBezTo>
                                          <a:pt x="226" y="172"/>
                                          <a:pt x="226" y="171"/>
                                          <a:pt x="227" y="171"/>
                                        </a:cubicBezTo>
                                        <a:cubicBezTo>
                                          <a:pt x="227" y="172"/>
                                          <a:pt x="225" y="172"/>
                                          <a:pt x="225" y="172"/>
                                        </a:cubicBezTo>
                                        <a:close/>
                                        <a:moveTo>
                                          <a:pt x="229" y="159"/>
                                        </a:moveTo>
                                        <a:cubicBezTo>
                                          <a:pt x="229" y="159"/>
                                          <a:pt x="230" y="158"/>
                                          <a:pt x="230" y="158"/>
                                        </a:cubicBezTo>
                                        <a:cubicBezTo>
                                          <a:pt x="230" y="159"/>
                                          <a:pt x="230" y="159"/>
                                          <a:pt x="229" y="159"/>
                                        </a:cubicBezTo>
                                        <a:close/>
                                        <a:moveTo>
                                          <a:pt x="268" y="138"/>
                                        </a:moveTo>
                                        <a:cubicBezTo>
                                          <a:pt x="268" y="137"/>
                                          <a:pt x="269" y="137"/>
                                          <a:pt x="269" y="136"/>
                                        </a:cubicBezTo>
                                        <a:cubicBezTo>
                                          <a:pt x="269" y="137"/>
                                          <a:pt x="269" y="138"/>
                                          <a:pt x="268" y="138"/>
                                        </a:cubicBezTo>
                                        <a:close/>
                                        <a:moveTo>
                                          <a:pt x="312" y="158"/>
                                        </a:moveTo>
                                        <a:cubicBezTo>
                                          <a:pt x="309" y="161"/>
                                          <a:pt x="304" y="161"/>
                                          <a:pt x="300" y="162"/>
                                        </a:cubicBezTo>
                                        <a:cubicBezTo>
                                          <a:pt x="303" y="160"/>
                                          <a:pt x="309" y="160"/>
                                          <a:pt x="312" y="158"/>
                                        </a:cubicBezTo>
                                        <a:close/>
                                        <a:moveTo>
                                          <a:pt x="302" y="160"/>
                                        </a:moveTo>
                                        <a:cubicBezTo>
                                          <a:pt x="302" y="160"/>
                                          <a:pt x="303" y="160"/>
                                          <a:pt x="304" y="160"/>
                                        </a:cubicBezTo>
                                        <a:cubicBezTo>
                                          <a:pt x="303" y="160"/>
                                          <a:pt x="303" y="160"/>
                                          <a:pt x="302" y="160"/>
                                        </a:cubicBezTo>
                                        <a:close/>
                                        <a:moveTo>
                                          <a:pt x="301" y="159"/>
                                        </a:moveTo>
                                        <a:cubicBezTo>
                                          <a:pt x="307" y="157"/>
                                          <a:pt x="313" y="156"/>
                                          <a:pt x="318" y="152"/>
                                        </a:cubicBezTo>
                                        <a:cubicBezTo>
                                          <a:pt x="312" y="154"/>
                                          <a:pt x="306" y="157"/>
                                          <a:pt x="299" y="158"/>
                                        </a:cubicBezTo>
                                        <a:cubicBezTo>
                                          <a:pt x="307" y="155"/>
                                          <a:pt x="316" y="153"/>
                                          <a:pt x="322" y="148"/>
                                        </a:cubicBezTo>
                                        <a:cubicBezTo>
                                          <a:pt x="322" y="150"/>
                                          <a:pt x="320" y="151"/>
                                          <a:pt x="319" y="152"/>
                                        </a:cubicBezTo>
                                        <a:cubicBezTo>
                                          <a:pt x="319" y="152"/>
                                          <a:pt x="319" y="153"/>
                                          <a:pt x="319" y="153"/>
                                        </a:cubicBezTo>
                                        <a:cubicBezTo>
                                          <a:pt x="318" y="153"/>
                                          <a:pt x="318" y="153"/>
                                          <a:pt x="318" y="153"/>
                                        </a:cubicBezTo>
                                        <a:cubicBezTo>
                                          <a:pt x="314" y="157"/>
                                          <a:pt x="307" y="159"/>
                                          <a:pt x="301" y="159"/>
                                        </a:cubicBezTo>
                                        <a:close/>
                                        <a:moveTo>
                                          <a:pt x="309" y="161"/>
                                        </a:moveTo>
                                        <a:cubicBezTo>
                                          <a:pt x="309" y="161"/>
                                          <a:pt x="309" y="161"/>
                                          <a:pt x="309" y="161"/>
                                        </a:cubicBezTo>
                                        <a:cubicBezTo>
                                          <a:pt x="307" y="163"/>
                                          <a:pt x="302" y="164"/>
                                          <a:pt x="299" y="164"/>
                                        </a:cubicBezTo>
                                        <a:cubicBezTo>
                                          <a:pt x="302" y="163"/>
                                          <a:pt x="306" y="162"/>
                                          <a:pt x="309" y="161"/>
                                        </a:cubicBezTo>
                                        <a:close/>
                                        <a:moveTo>
                                          <a:pt x="314" y="163"/>
                                        </a:moveTo>
                                        <a:cubicBezTo>
                                          <a:pt x="314" y="164"/>
                                          <a:pt x="315" y="164"/>
                                          <a:pt x="315" y="165"/>
                                        </a:cubicBezTo>
                                        <a:cubicBezTo>
                                          <a:pt x="312" y="165"/>
                                          <a:pt x="310" y="165"/>
                                          <a:pt x="307" y="166"/>
                                        </a:cubicBezTo>
                                        <a:cubicBezTo>
                                          <a:pt x="309" y="165"/>
                                          <a:pt x="312" y="164"/>
                                          <a:pt x="314" y="163"/>
                                        </a:cubicBezTo>
                                        <a:close/>
                                        <a:moveTo>
                                          <a:pt x="307" y="163"/>
                                        </a:moveTo>
                                        <a:cubicBezTo>
                                          <a:pt x="306" y="163"/>
                                          <a:pt x="305" y="164"/>
                                          <a:pt x="304" y="164"/>
                                        </a:cubicBezTo>
                                        <a:cubicBezTo>
                                          <a:pt x="305" y="163"/>
                                          <a:pt x="306" y="163"/>
                                          <a:pt x="307" y="163"/>
                                        </a:cubicBezTo>
                                        <a:close/>
                                        <a:moveTo>
                                          <a:pt x="303" y="166"/>
                                        </a:moveTo>
                                        <a:cubicBezTo>
                                          <a:pt x="301" y="167"/>
                                          <a:pt x="299" y="168"/>
                                          <a:pt x="296" y="168"/>
                                        </a:cubicBezTo>
                                        <a:cubicBezTo>
                                          <a:pt x="298" y="167"/>
                                          <a:pt x="306" y="164"/>
                                          <a:pt x="303" y="166"/>
                                        </a:cubicBezTo>
                                        <a:close/>
                                        <a:moveTo>
                                          <a:pt x="299" y="168"/>
                                        </a:moveTo>
                                        <a:cubicBezTo>
                                          <a:pt x="299" y="169"/>
                                          <a:pt x="296" y="169"/>
                                          <a:pt x="294" y="170"/>
                                        </a:cubicBezTo>
                                        <a:cubicBezTo>
                                          <a:pt x="295" y="168"/>
                                          <a:pt x="298" y="169"/>
                                          <a:pt x="299" y="168"/>
                                        </a:cubicBezTo>
                                        <a:close/>
                                        <a:moveTo>
                                          <a:pt x="280" y="191"/>
                                        </a:moveTo>
                                        <a:cubicBezTo>
                                          <a:pt x="281" y="192"/>
                                          <a:pt x="282" y="192"/>
                                          <a:pt x="284" y="193"/>
                                        </a:cubicBezTo>
                                        <a:cubicBezTo>
                                          <a:pt x="281" y="193"/>
                                          <a:pt x="278" y="191"/>
                                          <a:pt x="276" y="191"/>
                                        </a:cubicBezTo>
                                        <a:cubicBezTo>
                                          <a:pt x="277" y="190"/>
                                          <a:pt x="278" y="191"/>
                                          <a:pt x="278" y="191"/>
                                        </a:cubicBezTo>
                                        <a:cubicBezTo>
                                          <a:pt x="276" y="190"/>
                                          <a:pt x="272" y="189"/>
                                          <a:pt x="269" y="188"/>
                                        </a:cubicBezTo>
                                        <a:cubicBezTo>
                                          <a:pt x="279" y="189"/>
                                          <a:pt x="289" y="195"/>
                                          <a:pt x="299" y="193"/>
                                        </a:cubicBezTo>
                                        <a:cubicBezTo>
                                          <a:pt x="301" y="194"/>
                                          <a:pt x="303" y="194"/>
                                          <a:pt x="305" y="195"/>
                                        </a:cubicBezTo>
                                        <a:cubicBezTo>
                                          <a:pt x="297" y="195"/>
                                          <a:pt x="288" y="194"/>
                                          <a:pt x="280" y="191"/>
                                        </a:cubicBezTo>
                                        <a:close/>
                                        <a:moveTo>
                                          <a:pt x="297" y="196"/>
                                        </a:moveTo>
                                        <a:cubicBezTo>
                                          <a:pt x="297" y="196"/>
                                          <a:pt x="296" y="196"/>
                                          <a:pt x="296" y="195"/>
                                        </a:cubicBezTo>
                                        <a:cubicBezTo>
                                          <a:pt x="296" y="195"/>
                                          <a:pt x="297" y="195"/>
                                          <a:pt x="297" y="196"/>
                                        </a:cubicBezTo>
                                        <a:close/>
                                        <a:moveTo>
                                          <a:pt x="283" y="196"/>
                                        </a:moveTo>
                                        <a:cubicBezTo>
                                          <a:pt x="282" y="195"/>
                                          <a:pt x="281" y="195"/>
                                          <a:pt x="281" y="195"/>
                                        </a:cubicBezTo>
                                        <a:cubicBezTo>
                                          <a:pt x="281" y="195"/>
                                          <a:pt x="282" y="195"/>
                                          <a:pt x="283" y="196"/>
                                        </a:cubicBezTo>
                                        <a:close/>
                                        <a:moveTo>
                                          <a:pt x="280" y="193"/>
                                        </a:moveTo>
                                        <a:cubicBezTo>
                                          <a:pt x="281" y="193"/>
                                          <a:pt x="282" y="193"/>
                                          <a:pt x="282" y="194"/>
                                        </a:cubicBezTo>
                                        <a:cubicBezTo>
                                          <a:pt x="281" y="194"/>
                                          <a:pt x="280" y="194"/>
                                          <a:pt x="280" y="193"/>
                                        </a:cubicBezTo>
                                        <a:close/>
                                        <a:moveTo>
                                          <a:pt x="280" y="196"/>
                                        </a:moveTo>
                                        <a:cubicBezTo>
                                          <a:pt x="276" y="196"/>
                                          <a:pt x="273" y="195"/>
                                          <a:pt x="270" y="194"/>
                                        </a:cubicBezTo>
                                        <a:cubicBezTo>
                                          <a:pt x="274" y="195"/>
                                          <a:pt x="277" y="195"/>
                                          <a:pt x="280" y="196"/>
                                        </a:cubicBezTo>
                                        <a:close/>
                                        <a:moveTo>
                                          <a:pt x="281" y="206"/>
                                        </a:moveTo>
                                        <a:cubicBezTo>
                                          <a:pt x="280" y="207"/>
                                          <a:pt x="279" y="206"/>
                                          <a:pt x="277" y="206"/>
                                        </a:cubicBezTo>
                                        <a:cubicBezTo>
                                          <a:pt x="277" y="206"/>
                                          <a:pt x="277" y="206"/>
                                          <a:pt x="277" y="207"/>
                                        </a:cubicBezTo>
                                        <a:cubicBezTo>
                                          <a:pt x="269" y="205"/>
                                          <a:pt x="258" y="203"/>
                                          <a:pt x="250" y="200"/>
                                        </a:cubicBezTo>
                                        <a:cubicBezTo>
                                          <a:pt x="260" y="201"/>
                                          <a:pt x="272" y="206"/>
                                          <a:pt x="281" y="206"/>
                                        </a:cubicBezTo>
                                        <a:close/>
                                        <a:moveTo>
                                          <a:pt x="270" y="204"/>
                                        </a:moveTo>
                                        <a:cubicBezTo>
                                          <a:pt x="271" y="204"/>
                                          <a:pt x="271" y="204"/>
                                          <a:pt x="271" y="205"/>
                                        </a:cubicBezTo>
                                        <a:cubicBezTo>
                                          <a:pt x="271" y="205"/>
                                          <a:pt x="270" y="204"/>
                                          <a:pt x="270" y="204"/>
                                        </a:cubicBezTo>
                                        <a:close/>
                                        <a:moveTo>
                                          <a:pt x="222" y="208"/>
                                        </a:moveTo>
                                        <a:cubicBezTo>
                                          <a:pt x="223" y="208"/>
                                          <a:pt x="223" y="207"/>
                                          <a:pt x="223" y="206"/>
                                        </a:cubicBezTo>
                                        <a:cubicBezTo>
                                          <a:pt x="223" y="206"/>
                                          <a:pt x="223" y="206"/>
                                          <a:pt x="224" y="206"/>
                                        </a:cubicBezTo>
                                        <a:cubicBezTo>
                                          <a:pt x="223" y="207"/>
                                          <a:pt x="222" y="208"/>
                                          <a:pt x="222" y="209"/>
                                        </a:cubicBezTo>
                                        <a:cubicBezTo>
                                          <a:pt x="222" y="209"/>
                                          <a:pt x="222" y="210"/>
                                          <a:pt x="221" y="210"/>
                                        </a:cubicBezTo>
                                        <a:cubicBezTo>
                                          <a:pt x="221" y="209"/>
                                          <a:pt x="222" y="209"/>
                                          <a:pt x="222" y="208"/>
                                        </a:cubicBezTo>
                                        <a:close/>
                                        <a:moveTo>
                                          <a:pt x="222" y="206"/>
                                        </a:moveTo>
                                        <a:cubicBezTo>
                                          <a:pt x="222" y="206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2" y="207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1" y="207"/>
                                          <a:pt x="221" y="207"/>
                                          <a:pt x="222" y="206"/>
                                        </a:cubicBezTo>
                                        <a:close/>
                                        <a:moveTo>
                                          <a:pt x="221" y="204"/>
                                        </a:moveTo>
                                        <a:cubicBezTo>
                                          <a:pt x="221" y="204"/>
                                          <a:pt x="221" y="203"/>
                                          <a:pt x="221" y="203"/>
                                        </a:cubicBezTo>
                                        <a:cubicBezTo>
                                          <a:pt x="223" y="203"/>
                                          <a:pt x="225" y="204"/>
                                          <a:pt x="227" y="202"/>
                                        </a:cubicBezTo>
                                        <a:cubicBezTo>
                                          <a:pt x="230" y="203"/>
                                          <a:pt x="233" y="201"/>
                                          <a:pt x="236" y="201"/>
                                        </a:cubicBezTo>
                                        <a:cubicBezTo>
                                          <a:pt x="232" y="203"/>
                                          <a:pt x="227" y="204"/>
                                          <a:pt x="221" y="204"/>
                                        </a:cubicBezTo>
                                        <a:close/>
                                        <a:moveTo>
                                          <a:pt x="227" y="200"/>
                                        </a:moveTo>
                                        <a:cubicBezTo>
                                          <a:pt x="225" y="201"/>
                                          <a:pt x="223" y="201"/>
                                          <a:pt x="221" y="201"/>
                                        </a:cubicBezTo>
                                        <a:cubicBezTo>
                                          <a:pt x="222" y="200"/>
                                          <a:pt x="225" y="200"/>
                                          <a:pt x="227" y="200"/>
                                        </a:cubicBezTo>
                                        <a:close/>
                                        <a:moveTo>
                                          <a:pt x="222" y="199"/>
                                        </a:moveTo>
                                        <a:cubicBezTo>
                                          <a:pt x="223" y="198"/>
                                          <a:pt x="226" y="198"/>
                                          <a:pt x="227" y="199"/>
                                        </a:cubicBezTo>
                                        <a:cubicBezTo>
                                          <a:pt x="225" y="199"/>
                                          <a:pt x="224" y="199"/>
                                          <a:pt x="222" y="199"/>
                                        </a:cubicBezTo>
                                        <a:close/>
                                        <a:moveTo>
                                          <a:pt x="235" y="209"/>
                                        </a:moveTo>
                                        <a:cubicBezTo>
                                          <a:pt x="235" y="208"/>
                                          <a:pt x="235" y="208"/>
                                          <a:pt x="235" y="207"/>
                                        </a:cubicBezTo>
                                        <a:cubicBezTo>
                                          <a:pt x="237" y="208"/>
                                          <a:pt x="238" y="204"/>
                                          <a:pt x="240" y="206"/>
                                        </a:cubicBezTo>
                                        <a:cubicBezTo>
                                          <a:pt x="238" y="207"/>
                                          <a:pt x="237" y="208"/>
                                          <a:pt x="235" y="209"/>
                                        </a:cubicBezTo>
                                        <a:close/>
                                        <a:moveTo>
                                          <a:pt x="242" y="207"/>
                                        </a:moveTo>
                                        <a:cubicBezTo>
                                          <a:pt x="239" y="208"/>
                                          <a:pt x="236" y="210"/>
                                          <a:pt x="233" y="211"/>
                                        </a:cubicBezTo>
                                        <a:cubicBezTo>
                                          <a:pt x="235" y="209"/>
                                          <a:pt x="239" y="208"/>
                                          <a:pt x="242" y="207"/>
                                        </a:cubicBezTo>
                                        <a:close/>
                                        <a:moveTo>
                                          <a:pt x="235" y="207"/>
                                        </a:moveTo>
                                        <a:cubicBezTo>
                                          <a:pt x="235" y="206"/>
                                          <a:pt x="236" y="205"/>
                                          <a:pt x="236" y="204"/>
                                        </a:cubicBezTo>
                                        <a:cubicBezTo>
                                          <a:pt x="237" y="204"/>
                                          <a:pt x="237" y="204"/>
                                          <a:pt x="238" y="205"/>
                                        </a:cubicBezTo>
                                        <a:cubicBezTo>
                                          <a:pt x="237" y="205"/>
                                          <a:pt x="236" y="206"/>
                                          <a:pt x="235" y="207"/>
                                        </a:cubicBezTo>
                                        <a:close/>
                                        <a:moveTo>
                                          <a:pt x="246" y="210"/>
                                        </a:moveTo>
                                        <a:cubicBezTo>
                                          <a:pt x="242" y="210"/>
                                          <a:pt x="236" y="211"/>
                                          <a:pt x="233" y="213"/>
                                        </a:cubicBezTo>
                                        <a:cubicBezTo>
                                          <a:pt x="236" y="211"/>
                                          <a:pt x="242" y="206"/>
                                          <a:pt x="246" y="210"/>
                                        </a:cubicBezTo>
                                        <a:close/>
                                        <a:moveTo>
                                          <a:pt x="239" y="200"/>
                                        </a:moveTo>
                                        <a:cubicBezTo>
                                          <a:pt x="239" y="200"/>
                                          <a:pt x="239" y="200"/>
                                          <a:pt x="238" y="200"/>
                                        </a:cubicBezTo>
                                        <a:cubicBezTo>
                                          <a:pt x="244" y="198"/>
                                          <a:pt x="249" y="196"/>
                                          <a:pt x="254" y="194"/>
                                        </a:cubicBezTo>
                                        <a:cubicBezTo>
                                          <a:pt x="250" y="197"/>
                                          <a:pt x="244" y="199"/>
                                          <a:pt x="239" y="200"/>
                                        </a:cubicBezTo>
                                        <a:close/>
                                        <a:moveTo>
                                          <a:pt x="257" y="199"/>
                                        </a:moveTo>
                                        <a:cubicBezTo>
                                          <a:pt x="261" y="200"/>
                                          <a:pt x="264" y="201"/>
                                          <a:pt x="267" y="202"/>
                                        </a:cubicBezTo>
                                        <a:cubicBezTo>
                                          <a:pt x="264" y="202"/>
                                          <a:pt x="260" y="201"/>
                                          <a:pt x="257" y="199"/>
                                        </a:cubicBezTo>
                                        <a:close/>
                                        <a:moveTo>
                                          <a:pt x="221" y="210"/>
                                        </a:moveTo>
                                        <a:cubicBezTo>
                                          <a:pt x="223" y="209"/>
                                          <a:pt x="224" y="208"/>
                                          <a:pt x="225" y="206"/>
                                        </a:cubicBezTo>
                                        <a:cubicBezTo>
                                          <a:pt x="225" y="206"/>
                                          <a:pt x="225" y="206"/>
                                          <a:pt x="225" y="206"/>
                                        </a:cubicBezTo>
                                        <a:cubicBezTo>
                                          <a:pt x="225" y="207"/>
                                          <a:pt x="225" y="208"/>
                                          <a:pt x="224" y="209"/>
                                        </a:cubicBezTo>
                                        <a:cubicBezTo>
                                          <a:pt x="223" y="210"/>
                                          <a:pt x="223" y="211"/>
                                          <a:pt x="221" y="212"/>
                                        </a:cubicBezTo>
                                        <a:cubicBezTo>
                                          <a:pt x="221" y="212"/>
                                          <a:pt x="221" y="212"/>
                                          <a:pt x="221" y="212"/>
                                        </a:cubicBezTo>
                                        <a:cubicBezTo>
                                          <a:pt x="222" y="212"/>
                                          <a:pt x="222" y="212"/>
                                          <a:pt x="222" y="212"/>
                                        </a:cubicBezTo>
                                        <a:cubicBezTo>
                                          <a:pt x="224" y="210"/>
                                          <a:pt x="225" y="207"/>
                                          <a:pt x="228" y="206"/>
                                        </a:cubicBezTo>
                                        <a:cubicBezTo>
                                          <a:pt x="226" y="210"/>
                                          <a:pt x="222" y="213"/>
                                          <a:pt x="218" y="216"/>
                                        </a:cubicBezTo>
                                        <a:cubicBezTo>
                                          <a:pt x="219" y="214"/>
                                          <a:pt x="221" y="213"/>
                                          <a:pt x="221" y="210"/>
                                        </a:cubicBezTo>
                                        <a:close/>
                                        <a:moveTo>
                                          <a:pt x="230" y="217"/>
                                        </a:moveTo>
                                        <a:cubicBezTo>
                                          <a:pt x="234" y="213"/>
                                          <a:pt x="245" y="208"/>
                                          <a:pt x="252" y="212"/>
                                        </a:cubicBezTo>
                                        <a:cubicBezTo>
                                          <a:pt x="243" y="213"/>
                                          <a:pt x="236" y="214"/>
                                          <a:pt x="230" y="217"/>
                                        </a:cubicBezTo>
                                        <a:close/>
                                        <a:moveTo>
                                          <a:pt x="251" y="208"/>
                                        </a:moveTo>
                                        <a:cubicBezTo>
                                          <a:pt x="252" y="208"/>
                                          <a:pt x="253" y="209"/>
                                          <a:pt x="255" y="209"/>
                                        </a:cubicBezTo>
                                        <a:cubicBezTo>
                                          <a:pt x="255" y="209"/>
                                          <a:pt x="254" y="209"/>
                                          <a:pt x="254" y="210"/>
                                        </a:cubicBezTo>
                                        <a:cubicBezTo>
                                          <a:pt x="255" y="210"/>
                                          <a:pt x="255" y="209"/>
                                          <a:pt x="255" y="209"/>
                                        </a:cubicBezTo>
                                        <a:cubicBezTo>
                                          <a:pt x="256" y="210"/>
                                          <a:pt x="257" y="211"/>
                                          <a:pt x="257" y="210"/>
                                        </a:cubicBezTo>
                                        <a:cubicBezTo>
                                          <a:pt x="258" y="211"/>
                                          <a:pt x="259" y="211"/>
                                          <a:pt x="259" y="211"/>
                                        </a:cubicBezTo>
                                        <a:cubicBezTo>
                                          <a:pt x="256" y="211"/>
                                          <a:pt x="253" y="209"/>
                                          <a:pt x="251" y="208"/>
                                        </a:cubicBezTo>
                                        <a:close/>
                                        <a:moveTo>
                                          <a:pt x="261" y="211"/>
                                        </a:moveTo>
                                        <a:cubicBezTo>
                                          <a:pt x="263" y="211"/>
                                          <a:pt x="265" y="212"/>
                                          <a:pt x="268" y="213"/>
                                        </a:cubicBezTo>
                                        <a:cubicBezTo>
                                          <a:pt x="265" y="213"/>
                                          <a:pt x="263" y="212"/>
                                          <a:pt x="261" y="211"/>
                                        </a:cubicBezTo>
                                        <a:close/>
                                        <a:moveTo>
                                          <a:pt x="274" y="215"/>
                                        </a:moveTo>
                                        <a:cubicBezTo>
                                          <a:pt x="274" y="215"/>
                                          <a:pt x="274" y="215"/>
                                          <a:pt x="274" y="215"/>
                                        </a:cubicBezTo>
                                        <a:cubicBezTo>
                                          <a:pt x="275" y="215"/>
                                          <a:pt x="276" y="216"/>
                                          <a:pt x="277" y="216"/>
                                        </a:cubicBezTo>
                                        <a:cubicBezTo>
                                          <a:pt x="277" y="216"/>
                                          <a:pt x="275" y="215"/>
                                          <a:pt x="274" y="215"/>
                                        </a:cubicBezTo>
                                        <a:close/>
                                        <a:moveTo>
                                          <a:pt x="283" y="217"/>
                                        </a:moveTo>
                                        <a:cubicBezTo>
                                          <a:pt x="284" y="217"/>
                                          <a:pt x="285" y="217"/>
                                          <a:pt x="286" y="217"/>
                                        </a:cubicBezTo>
                                        <a:cubicBezTo>
                                          <a:pt x="285" y="217"/>
                                          <a:pt x="284" y="217"/>
                                          <a:pt x="283" y="217"/>
                                        </a:cubicBezTo>
                                        <a:close/>
                                        <a:moveTo>
                                          <a:pt x="285" y="215"/>
                                        </a:moveTo>
                                        <a:cubicBezTo>
                                          <a:pt x="299" y="217"/>
                                          <a:pt x="314" y="219"/>
                                          <a:pt x="330" y="216"/>
                                        </a:cubicBezTo>
                                        <a:cubicBezTo>
                                          <a:pt x="328" y="217"/>
                                          <a:pt x="324" y="218"/>
                                          <a:pt x="320" y="218"/>
                                        </a:cubicBezTo>
                                        <a:cubicBezTo>
                                          <a:pt x="320" y="218"/>
                                          <a:pt x="321" y="218"/>
                                          <a:pt x="321" y="218"/>
                                        </a:cubicBezTo>
                                        <a:cubicBezTo>
                                          <a:pt x="307" y="220"/>
                                          <a:pt x="293" y="217"/>
                                          <a:pt x="281" y="215"/>
                                        </a:cubicBezTo>
                                        <a:cubicBezTo>
                                          <a:pt x="281" y="215"/>
                                          <a:pt x="281" y="216"/>
                                          <a:pt x="281" y="216"/>
                                        </a:cubicBezTo>
                                        <a:cubicBezTo>
                                          <a:pt x="281" y="215"/>
                                          <a:pt x="281" y="215"/>
                                          <a:pt x="281" y="214"/>
                                        </a:cubicBezTo>
                                        <a:cubicBezTo>
                                          <a:pt x="279" y="214"/>
                                          <a:pt x="277" y="214"/>
                                          <a:pt x="275" y="213"/>
                                        </a:cubicBezTo>
                                        <a:cubicBezTo>
                                          <a:pt x="276" y="214"/>
                                          <a:pt x="279" y="214"/>
                                          <a:pt x="280" y="215"/>
                                        </a:cubicBezTo>
                                        <a:cubicBezTo>
                                          <a:pt x="278" y="214"/>
                                          <a:pt x="276" y="214"/>
                                          <a:pt x="273" y="214"/>
                                        </a:cubicBezTo>
                                        <a:cubicBezTo>
                                          <a:pt x="274" y="213"/>
                                          <a:pt x="274" y="214"/>
                                          <a:pt x="275" y="214"/>
                                        </a:cubicBezTo>
                                        <a:cubicBezTo>
                                          <a:pt x="268" y="212"/>
                                          <a:pt x="261" y="210"/>
                                          <a:pt x="255" y="208"/>
                                        </a:cubicBezTo>
                                        <a:cubicBezTo>
                                          <a:pt x="255" y="207"/>
                                          <a:pt x="255" y="207"/>
                                          <a:pt x="255" y="207"/>
                                        </a:cubicBezTo>
                                        <a:cubicBezTo>
                                          <a:pt x="261" y="209"/>
                                          <a:pt x="268" y="211"/>
                                          <a:pt x="273" y="212"/>
                                        </a:cubicBezTo>
                                        <a:cubicBezTo>
                                          <a:pt x="270" y="211"/>
                                          <a:pt x="267" y="210"/>
                                          <a:pt x="264" y="209"/>
                                        </a:cubicBezTo>
                                        <a:cubicBezTo>
                                          <a:pt x="264" y="209"/>
                                          <a:pt x="265" y="209"/>
                                          <a:pt x="266" y="209"/>
                                        </a:cubicBezTo>
                                        <a:cubicBezTo>
                                          <a:pt x="259" y="207"/>
                                          <a:pt x="252" y="205"/>
                                          <a:pt x="247" y="201"/>
                                        </a:cubicBezTo>
                                        <a:cubicBezTo>
                                          <a:pt x="261" y="206"/>
                                          <a:pt x="279" y="212"/>
                                          <a:pt x="294" y="214"/>
                                        </a:cubicBezTo>
                                        <a:cubicBezTo>
                                          <a:pt x="294" y="214"/>
                                          <a:pt x="297" y="214"/>
                                          <a:pt x="297" y="214"/>
                                        </a:cubicBezTo>
                                        <a:cubicBezTo>
                                          <a:pt x="308" y="216"/>
                                          <a:pt x="320" y="215"/>
                                          <a:pt x="330" y="215"/>
                                        </a:cubicBezTo>
                                        <a:cubicBezTo>
                                          <a:pt x="330" y="215"/>
                                          <a:pt x="328" y="215"/>
                                          <a:pt x="328" y="216"/>
                                        </a:cubicBezTo>
                                        <a:cubicBezTo>
                                          <a:pt x="327" y="216"/>
                                          <a:pt x="328" y="215"/>
                                          <a:pt x="327" y="215"/>
                                        </a:cubicBezTo>
                                        <a:cubicBezTo>
                                          <a:pt x="327" y="215"/>
                                          <a:pt x="327" y="216"/>
                                          <a:pt x="327" y="216"/>
                                        </a:cubicBezTo>
                                        <a:cubicBezTo>
                                          <a:pt x="327" y="216"/>
                                          <a:pt x="327" y="216"/>
                                          <a:pt x="327" y="215"/>
                                        </a:cubicBezTo>
                                        <a:cubicBezTo>
                                          <a:pt x="314" y="218"/>
                                          <a:pt x="297" y="216"/>
                                          <a:pt x="285" y="215"/>
                                        </a:cubicBezTo>
                                        <a:close/>
                                        <a:moveTo>
                                          <a:pt x="323" y="214"/>
                                        </a:moveTo>
                                        <a:cubicBezTo>
                                          <a:pt x="324" y="214"/>
                                          <a:pt x="324" y="214"/>
                                          <a:pt x="324" y="214"/>
                                        </a:cubicBezTo>
                                        <a:cubicBezTo>
                                          <a:pt x="324" y="214"/>
                                          <a:pt x="323" y="214"/>
                                          <a:pt x="323" y="214"/>
                                        </a:cubicBezTo>
                                        <a:close/>
                                        <a:moveTo>
                                          <a:pt x="331" y="215"/>
                                        </a:moveTo>
                                        <a:cubicBezTo>
                                          <a:pt x="331" y="215"/>
                                          <a:pt x="332" y="214"/>
                                          <a:pt x="333" y="215"/>
                                        </a:cubicBezTo>
                                        <a:cubicBezTo>
                                          <a:pt x="332" y="214"/>
                                          <a:pt x="331" y="215"/>
                                          <a:pt x="331" y="215"/>
                                        </a:cubicBezTo>
                                        <a:close/>
                                        <a:moveTo>
                                          <a:pt x="334" y="214"/>
                                        </a:moveTo>
                                        <a:cubicBezTo>
                                          <a:pt x="332" y="214"/>
                                          <a:pt x="331" y="214"/>
                                          <a:pt x="329" y="214"/>
                                        </a:cubicBezTo>
                                        <a:cubicBezTo>
                                          <a:pt x="331" y="213"/>
                                          <a:pt x="334" y="213"/>
                                          <a:pt x="336" y="213"/>
                                        </a:cubicBezTo>
                                        <a:cubicBezTo>
                                          <a:pt x="336" y="213"/>
                                          <a:pt x="335" y="213"/>
                                          <a:pt x="334" y="214"/>
                                        </a:cubicBezTo>
                                        <a:close/>
                                        <a:moveTo>
                                          <a:pt x="338" y="209"/>
                                        </a:moveTo>
                                        <a:cubicBezTo>
                                          <a:pt x="339" y="208"/>
                                          <a:pt x="340" y="208"/>
                                          <a:pt x="342" y="207"/>
                                        </a:cubicBezTo>
                                        <a:cubicBezTo>
                                          <a:pt x="341" y="208"/>
                                          <a:pt x="339" y="209"/>
                                          <a:pt x="338" y="209"/>
                                        </a:cubicBezTo>
                                        <a:close/>
                                        <a:moveTo>
                                          <a:pt x="348" y="202"/>
                                        </a:moveTo>
                                        <a:cubicBezTo>
                                          <a:pt x="339" y="203"/>
                                          <a:pt x="331" y="204"/>
                                          <a:pt x="323" y="204"/>
                                        </a:cubicBezTo>
                                        <a:cubicBezTo>
                                          <a:pt x="329" y="205"/>
                                          <a:pt x="337" y="204"/>
                                          <a:pt x="344" y="204"/>
                                        </a:cubicBezTo>
                                        <a:cubicBezTo>
                                          <a:pt x="341" y="205"/>
                                          <a:pt x="335" y="205"/>
                                          <a:pt x="333" y="206"/>
                                        </a:cubicBezTo>
                                        <a:cubicBezTo>
                                          <a:pt x="334" y="206"/>
                                          <a:pt x="337" y="206"/>
                                          <a:pt x="339" y="206"/>
                                        </a:cubicBezTo>
                                        <a:cubicBezTo>
                                          <a:pt x="340" y="206"/>
                                          <a:pt x="341" y="205"/>
                                          <a:pt x="342" y="205"/>
                                        </a:cubicBezTo>
                                        <a:cubicBezTo>
                                          <a:pt x="339" y="207"/>
                                          <a:pt x="333" y="206"/>
                                          <a:pt x="330" y="207"/>
                                        </a:cubicBezTo>
                                        <a:cubicBezTo>
                                          <a:pt x="330" y="207"/>
                                          <a:pt x="331" y="207"/>
                                          <a:pt x="331" y="207"/>
                                        </a:cubicBezTo>
                                        <a:cubicBezTo>
                                          <a:pt x="330" y="208"/>
                                          <a:pt x="329" y="207"/>
                                          <a:pt x="329" y="207"/>
                                        </a:cubicBezTo>
                                        <a:cubicBezTo>
                                          <a:pt x="332" y="208"/>
                                          <a:pt x="335" y="207"/>
                                          <a:pt x="339" y="207"/>
                                        </a:cubicBezTo>
                                        <a:cubicBezTo>
                                          <a:pt x="332" y="208"/>
                                          <a:pt x="327" y="210"/>
                                          <a:pt x="320" y="209"/>
                                        </a:cubicBezTo>
                                        <a:cubicBezTo>
                                          <a:pt x="320" y="209"/>
                                          <a:pt x="319" y="209"/>
                                          <a:pt x="319" y="210"/>
                                        </a:cubicBezTo>
                                        <a:cubicBezTo>
                                          <a:pt x="322" y="210"/>
                                          <a:pt x="326" y="210"/>
                                          <a:pt x="329" y="209"/>
                                        </a:cubicBezTo>
                                        <a:cubicBezTo>
                                          <a:pt x="331" y="209"/>
                                          <a:pt x="334" y="209"/>
                                          <a:pt x="337" y="208"/>
                                        </a:cubicBezTo>
                                        <a:cubicBezTo>
                                          <a:pt x="337" y="209"/>
                                          <a:pt x="336" y="209"/>
                                          <a:pt x="336" y="209"/>
                                        </a:cubicBezTo>
                                        <a:cubicBezTo>
                                          <a:pt x="337" y="209"/>
                                          <a:pt x="337" y="209"/>
                                          <a:pt x="338" y="209"/>
                                        </a:cubicBezTo>
                                        <a:cubicBezTo>
                                          <a:pt x="337" y="209"/>
                                          <a:pt x="336" y="210"/>
                                          <a:pt x="335" y="210"/>
                                        </a:cubicBezTo>
                                        <a:cubicBezTo>
                                          <a:pt x="330" y="212"/>
                                          <a:pt x="325" y="211"/>
                                          <a:pt x="319" y="212"/>
                                        </a:cubicBezTo>
                                        <a:cubicBezTo>
                                          <a:pt x="325" y="212"/>
                                          <a:pt x="330" y="212"/>
                                          <a:pt x="337" y="211"/>
                                        </a:cubicBezTo>
                                        <a:cubicBezTo>
                                          <a:pt x="332" y="214"/>
                                          <a:pt x="324" y="213"/>
                                          <a:pt x="316" y="214"/>
                                        </a:cubicBezTo>
                                        <a:cubicBezTo>
                                          <a:pt x="316" y="214"/>
                                          <a:pt x="317" y="214"/>
                                          <a:pt x="317" y="214"/>
                                        </a:cubicBezTo>
                                        <a:cubicBezTo>
                                          <a:pt x="307" y="214"/>
                                          <a:pt x="296" y="214"/>
                                          <a:pt x="287" y="212"/>
                                        </a:cubicBezTo>
                                        <a:cubicBezTo>
                                          <a:pt x="287" y="212"/>
                                          <a:pt x="287" y="212"/>
                                          <a:pt x="287" y="211"/>
                                        </a:cubicBezTo>
                                        <a:cubicBezTo>
                                          <a:pt x="275" y="209"/>
                                          <a:pt x="263" y="206"/>
                                          <a:pt x="252" y="202"/>
                                        </a:cubicBezTo>
                                        <a:cubicBezTo>
                                          <a:pt x="261" y="204"/>
                                          <a:pt x="271" y="207"/>
                                          <a:pt x="279" y="207"/>
                                        </a:cubicBezTo>
                                        <a:cubicBezTo>
                                          <a:pt x="280" y="207"/>
                                          <a:pt x="282" y="207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4" y="208"/>
                                          <a:pt x="284" y="208"/>
                                          <a:pt x="284" y="208"/>
                                        </a:cubicBezTo>
                                        <a:cubicBezTo>
                                          <a:pt x="286" y="209"/>
                                          <a:pt x="290" y="208"/>
                                          <a:pt x="292" y="209"/>
                                        </a:cubicBezTo>
                                        <a:cubicBezTo>
                                          <a:pt x="289" y="209"/>
                                          <a:pt x="286" y="209"/>
                                          <a:pt x="284" y="209"/>
                                        </a:cubicBezTo>
                                        <a:cubicBezTo>
                                          <a:pt x="290" y="210"/>
                                          <a:pt x="294" y="211"/>
                                          <a:pt x="299" y="210"/>
                                        </a:cubicBezTo>
                                        <a:cubicBezTo>
                                          <a:pt x="297" y="210"/>
                                          <a:pt x="294" y="210"/>
                                          <a:pt x="292" y="209"/>
                                        </a:cubicBezTo>
                                        <a:cubicBezTo>
                                          <a:pt x="298" y="209"/>
                                          <a:pt x="308" y="211"/>
                                          <a:pt x="312" y="210"/>
                                        </a:cubicBezTo>
                                        <a:cubicBezTo>
                                          <a:pt x="305" y="209"/>
                                          <a:pt x="297" y="209"/>
                                          <a:pt x="290" y="208"/>
                                        </a:cubicBezTo>
                                        <a:cubicBezTo>
                                          <a:pt x="287" y="208"/>
                                          <a:pt x="284" y="207"/>
                                          <a:pt x="281" y="207"/>
                                        </a:cubicBezTo>
                                        <a:cubicBezTo>
                                          <a:pt x="281" y="206"/>
                                          <a:pt x="282" y="206"/>
                                          <a:pt x="282" y="207"/>
                                        </a:cubicBezTo>
                                        <a:cubicBezTo>
                                          <a:pt x="283" y="207"/>
                                          <a:pt x="282" y="206"/>
                                          <a:pt x="282" y="206"/>
                                        </a:cubicBezTo>
                                        <a:cubicBezTo>
                                          <a:pt x="283" y="207"/>
                                          <a:pt x="286" y="207"/>
                                          <a:pt x="287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9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96" y="207"/>
                                          <a:pt x="304" y="208"/>
                                          <a:pt x="312" y="208"/>
                                        </a:cubicBezTo>
                                        <a:cubicBezTo>
                                          <a:pt x="311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310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295" y="207"/>
                                          <a:pt x="279" y="207"/>
                                          <a:pt x="265" y="200"/>
                                        </a:cubicBezTo>
                                        <a:cubicBezTo>
                                          <a:pt x="280" y="204"/>
                                          <a:pt x="296" y="204"/>
                                          <a:pt x="311" y="206"/>
                                        </a:cubicBezTo>
                                        <a:cubicBezTo>
                                          <a:pt x="311" y="206"/>
                                          <a:pt x="311" y="206"/>
                                          <a:pt x="311" y="206"/>
                                        </a:cubicBezTo>
                                        <a:cubicBezTo>
                                          <a:pt x="308" y="204"/>
                                          <a:pt x="304" y="205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301" y="204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299" y="204"/>
                                          <a:pt x="298" y="204"/>
                                        </a:cubicBezTo>
                                        <a:cubicBezTo>
                                          <a:pt x="297" y="205"/>
                                          <a:pt x="294" y="204"/>
                                          <a:pt x="292" y="204"/>
                                        </a:cubicBezTo>
                                        <a:cubicBezTo>
                                          <a:pt x="292" y="204"/>
                                          <a:pt x="292" y="203"/>
                                          <a:pt x="292" y="203"/>
                                        </a:cubicBezTo>
                                        <a:cubicBezTo>
                                          <a:pt x="284" y="201"/>
                                          <a:pt x="274" y="202"/>
                                          <a:pt x="267" y="198"/>
                                        </a:cubicBezTo>
                                        <a:cubicBezTo>
                                          <a:pt x="277" y="200"/>
                                          <a:pt x="284" y="202"/>
                                          <a:pt x="296" y="202"/>
                                        </a:cubicBezTo>
                                        <a:cubicBezTo>
                                          <a:pt x="295" y="201"/>
                                          <a:pt x="292" y="202"/>
                                          <a:pt x="291" y="201"/>
                                        </a:cubicBezTo>
                                        <a:cubicBezTo>
                                          <a:pt x="283" y="200"/>
                                          <a:pt x="275" y="199"/>
                                          <a:pt x="268" y="196"/>
                                        </a:cubicBezTo>
                                        <a:cubicBezTo>
                                          <a:pt x="284" y="200"/>
                                          <a:pt x="300" y="202"/>
                                          <a:pt x="316" y="201"/>
                                        </a:cubicBezTo>
                                        <a:cubicBezTo>
                                          <a:pt x="313" y="200"/>
                                          <a:pt x="309" y="201"/>
                                          <a:pt x="305" y="200"/>
                                        </a:cubicBezTo>
                                        <a:cubicBezTo>
                                          <a:pt x="308" y="199"/>
                                          <a:pt x="312" y="200"/>
                                          <a:pt x="315" y="200"/>
                                        </a:cubicBezTo>
                                        <a:cubicBezTo>
                                          <a:pt x="312" y="199"/>
                                          <a:pt x="310" y="200"/>
                                          <a:pt x="308" y="200"/>
                                        </a:cubicBezTo>
                                        <a:cubicBezTo>
                                          <a:pt x="308" y="199"/>
                                          <a:pt x="308" y="199"/>
                                          <a:pt x="307" y="199"/>
                                        </a:cubicBezTo>
                                        <a:cubicBezTo>
                                          <a:pt x="304" y="200"/>
                                          <a:pt x="300" y="199"/>
                                          <a:pt x="297" y="198"/>
                                        </a:cubicBezTo>
                                        <a:cubicBezTo>
                                          <a:pt x="297" y="198"/>
                                          <a:pt x="298" y="199"/>
                                          <a:pt x="298" y="198"/>
                                        </a:cubicBezTo>
                                        <a:cubicBezTo>
                                          <a:pt x="298" y="198"/>
                                          <a:pt x="297" y="199"/>
                                          <a:pt x="297" y="199"/>
                                        </a:cubicBezTo>
                                        <a:cubicBezTo>
                                          <a:pt x="297" y="198"/>
                                          <a:pt x="297" y="198"/>
                                          <a:pt x="297" y="198"/>
                                        </a:cubicBezTo>
                                        <a:cubicBezTo>
                                          <a:pt x="293" y="197"/>
                                          <a:pt x="287" y="196"/>
                                          <a:pt x="283" y="194"/>
                                        </a:cubicBezTo>
                                        <a:cubicBezTo>
                                          <a:pt x="292" y="198"/>
                                          <a:pt x="308" y="197"/>
                                          <a:pt x="316" y="199"/>
                                        </a:cubicBezTo>
                                        <a:cubicBezTo>
                                          <a:pt x="312" y="197"/>
                                          <a:pt x="303" y="197"/>
                                          <a:pt x="297" y="195"/>
                                        </a:cubicBezTo>
                                        <a:cubicBezTo>
                                          <a:pt x="302" y="196"/>
                                          <a:pt x="307" y="196"/>
                                          <a:pt x="313" y="196"/>
                                        </a:cubicBezTo>
                                        <a:cubicBezTo>
                                          <a:pt x="321" y="200"/>
                                          <a:pt x="334" y="202"/>
                                          <a:pt x="344" y="201"/>
                                        </a:cubicBezTo>
                                        <a:cubicBezTo>
                                          <a:pt x="336" y="202"/>
                                          <a:pt x="327" y="202"/>
                                          <a:pt x="320" y="200"/>
                                        </a:cubicBezTo>
                                        <a:cubicBezTo>
                                          <a:pt x="327" y="204"/>
                                          <a:pt x="339" y="202"/>
                                          <a:pt x="348" y="202"/>
                                        </a:cubicBezTo>
                                        <a:close/>
                                        <a:moveTo>
                                          <a:pt x="286" y="196"/>
                                        </a:moveTo>
                                        <a:cubicBezTo>
                                          <a:pt x="284" y="196"/>
                                          <a:pt x="284" y="195"/>
                                          <a:pt x="286" y="196"/>
                                        </a:cubicBezTo>
                                        <a:close/>
                                        <a:moveTo>
                                          <a:pt x="295" y="199"/>
                                        </a:moveTo>
                                        <a:cubicBezTo>
                                          <a:pt x="296" y="199"/>
                                          <a:pt x="298" y="199"/>
                                          <a:pt x="300" y="200"/>
                                        </a:cubicBezTo>
                                        <a:cubicBezTo>
                                          <a:pt x="299" y="200"/>
                                          <a:pt x="296" y="200"/>
                                          <a:pt x="295" y="199"/>
                                        </a:cubicBezTo>
                                        <a:close/>
                                        <a:moveTo>
                                          <a:pt x="331" y="189"/>
                                        </a:moveTo>
                                        <a:cubicBezTo>
                                          <a:pt x="331" y="188"/>
                                          <a:pt x="331" y="188"/>
                                          <a:pt x="330" y="187"/>
                                        </a:cubicBezTo>
                                        <a:cubicBezTo>
                                          <a:pt x="331" y="187"/>
                                          <a:pt x="331" y="188"/>
                                          <a:pt x="331" y="189"/>
                                        </a:cubicBezTo>
                                        <a:close/>
                                        <a:moveTo>
                                          <a:pt x="330" y="189"/>
                                        </a:moveTo>
                                        <a:cubicBezTo>
                                          <a:pt x="327" y="189"/>
                                          <a:pt x="322" y="187"/>
                                          <a:pt x="319" y="186"/>
                                        </a:cubicBezTo>
                                        <a:cubicBezTo>
                                          <a:pt x="323" y="187"/>
                                          <a:pt x="327" y="190"/>
                                          <a:pt x="331" y="190"/>
                                        </a:cubicBezTo>
                                        <a:cubicBezTo>
                                          <a:pt x="331" y="190"/>
                                          <a:pt x="332" y="191"/>
                                          <a:pt x="332" y="191"/>
                                        </a:cubicBezTo>
                                        <a:cubicBezTo>
                                          <a:pt x="328" y="191"/>
                                          <a:pt x="323" y="190"/>
                                          <a:pt x="320" y="188"/>
                                        </a:cubicBezTo>
                                        <a:cubicBezTo>
                                          <a:pt x="320" y="188"/>
                                          <a:pt x="320" y="188"/>
                                          <a:pt x="320" y="188"/>
                                        </a:cubicBezTo>
                                        <a:cubicBezTo>
                                          <a:pt x="323" y="190"/>
                                          <a:pt x="329" y="192"/>
                                          <a:pt x="333" y="192"/>
                                        </a:cubicBezTo>
                                        <a:cubicBezTo>
                                          <a:pt x="333" y="192"/>
                                          <a:pt x="334" y="193"/>
                                          <a:pt x="334" y="193"/>
                                        </a:cubicBezTo>
                                        <a:cubicBezTo>
                                          <a:pt x="329" y="193"/>
                                          <a:pt x="324" y="192"/>
                                          <a:pt x="320" y="191"/>
                                        </a:cubicBezTo>
                                        <a:cubicBezTo>
                                          <a:pt x="324" y="193"/>
                                          <a:pt x="330" y="194"/>
                                          <a:pt x="335" y="194"/>
                                        </a:cubicBezTo>
                                        <a:cubicBezTo>
                                          <a:pt x="337" y="195"/>
                                          <a:pt x="340" y="197"/>
                                          <a:pt x="342" y="199"/>
                                        </a:cubicBezTo>
                                        <a:cubicBezTo>
                                          <a:pt x="336" y="199"/>
                                          <a:pt x="328" y="199"/>
                                          <a:pt x="322" y="197"/>
                                        </a:cubicBezTo>
                                        <a:cubicBezTo>
                                          <a:pt x="328" y="200"/>
                                          <a:pt x="335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3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4" y="200"/>
                                          <a:pt x="344" y="200"/>
                                        </a:cubicBezTo>
                                        <a:cubicBezTo>
                                          <a:pt x="331" y="202"/>
                                          <a:pt x="320" y="197"/>
                                          <a:pt x="308" y="195"/>
                                        </a:cubicBezTo>
                                        <a:cubicBezTo>
                                          <a:pt x="308" y="195"/>
                                          <a:pt x="308" y="195"/>
                                          <a:pt x="308" y="195"/>
                                        </a:cubicBezTo>
                                        <a:cubicBezTo>
                                          <a:pt x="305" y="194"/>
                                          <a:pt x="299" y="193"/>
                                          <a:pt x="296" y="193"/>
                                        </a:cubicBezTo>
                                        <a:cubicBezTo>
                                          <a:pt x="290" y="192"/>
                                          <a:pt x="284" y="191"/>
                                          <a:pt x="278" y="189"/>
                                        </a:cubicBezTo>
                                        <a:cubicBezTo>
                                          <a:pt x="289" y="191"/>
                                          <a:pt x="301" y="194"/>
                                          <a:pt x="311" y="195"/>
                                        </a:cubicBezTo>
                                        <a:cubicBezTo>
                                          <a:pt x="311" y="194"/>
                                          <a:pt x="310" y="195"/>
                                          <a:pt x="310" y="194"/>
                                        </a:cubicBezTo>
                                        <a:cubicBezTo>
                                          <a:pt x="311" y="194"/>
                                          <a:pt x="311" y="194"/>
                                          <a:pt x="312" y="194"/>
                                        </a:cubicBezTo>
                                        <a:cubicBezTo>
                                          <a:pt x="312" y="195"/>
                                          <a:pt x="313" y="195"/>
                                          <a:pt x="313" y="195"/>
                                        </a:cubicBezTo>
                                        <a:cubicBezTo>
                                          <a:pt x="312" y="194"/>
                                          <a:pt x="310" y="194"/>
                                          <a:pt x="309" y="193"/>
                                        </a:cubicBezTo>
                                        <a:cubicBezTo>
                                          <a:pt x="309" y="194"/>
                                          <a:pt x="310" y="194"/>
                                          <a:pt x="310" y="194"/>
                                        </a:cubicBezTo>
                                        <a:cubicBezTo>
                                          <a:pt x="310" y="194"/>
                                          <a:pt x="309" y="194"/>
                                          <a:pt x="308" y="194"/>
                                        </a:cubicBezTo>
                                        <a:cubicBezTo>
                                          <a:pt x="308" y="193"/>
                                          <a:pt x="309" y="194"/>
                                          <a:pt x="309" y="194"/>
                                        </a:cubicBezTo>
                                        <a:cubicBezTo>
                                          <a:pt x="309" y="193"/>
                                          <a:pt x="308" y="193"/>
                                          <a:pt x="307" y="193"/>
                                        </a:cubicBezTo>
                                        <a:cubicBezTo>
                                          <a:pt x="307" y="194"/>
                                          <a:pt x="308" y="193"/>
                                          <a:pt x="308" y="193"/>
                                        </a:cubicBezTo>
                                        <a:cubicBezTo>
                                          <a:pt x="308" y="194"/>
                                          <a:pt x="307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7" y="193"/>
                                          <a:pt x="307" y="193"/>
                                        </a:cubicBezTo>
                                        <a:cubicBezTo>
                                          <a:pt x="307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5" y="193"/>
                                        </a:cubicBezTo>
                                        <a:cubicBezTo>
                                          <a:pt x="305" y="192"/>
                                          <a:pt x="305" y="192"/>
                                          <a:pt x="304" y="192"/>
                                        </a:cubicBezTo>
                                        <a:cubicBezTo>
                                          <a:pt x="304" y="193"/>
                                          <a:pt x="305" y="193"/>
                                          <a:pt x="305" y="193"/>
                                        </a:cubicBezTo>
                                        <a:cubicBezTo>
                                          <a:pt x="304" y="193"/>
                                          <a:pt x="302" y="192"/>
                                          <a:pt x="301" y="192"/>
                                        </a:cubicBezTo>
                                        <a:cubicBezTo>
                                          <a:pt x="301" y="192"/>
                                          <a:pt x="302" y="192"/>
                                          <a:pt x="302" y="192"/>
                                        </a:cubicBezTo>
                                        <a:cubicBezTo>
                                          <a:pt x="297" y="191"/>
                                          <a:pt x="292" y="190"/>
                                          <a:pt x="287" y="188"/>
                                        </a:cubicBezTo>
                                        <a:cubicBezTo>
                                          <a:pt x="287" y="188"/>
                                          <a:pt x="287" y="187"/>
                                          <a:pt x="287" y="187"/>
                                        </a:cubicBezTo>
                                        <a:cubicBezTo>
                                          <a:pt x="286" y="187"/>
                                          <a:pt x="284" y="187"/>
                                          <a:pt x="283" y="186"/>
                                        </a:cubicBezTo>
                                        <a:cubicBezTo>
                                          <a:pt x="291" y="187"/>
                                          <a:pt x="299" y="191"/>
                                          <a:pt x="306" y="191"/>
                                        </a:cubicBezTo>
                                        <a:cubicBezTo>
                                          <a:pt x="306" y="191"/>
                                          <a:pt x="307" y="191"/>
                                          <a:pt x="308" y="191"/>
                                        </a:cubicBezTo>
                                        <a:cubicBezTo>
                                          <a:pt x="308" y="191"/>
                                          <a:pt x="309" y="191"/>
                                          <a:pt x="310" y="191"/>
                                        </a:cubicBezTo>
                                        <a:cubicBezTo>
                                          <a:pt x="300" y="189"/>
                                          <a:pt x="291" y="187"/>
                                          <a:pt x="281" y="184"/>
                                        </a:cubicBezTo>
                                        <a:cubicBezTo>
                                          <a:pt x="291" y="184"/>
                                          <a:pt x="299" y="187"/>
                                          <a:pt x="307" y="190"/>
                                        </a:cubicBezTo>
                                        <a:cubicBezTo>
                                          <a:pt x="300" y="186"/>
                                          <a:pt x="291" y="184"/>
                                          <a:pt x="282" y="183"/>
                                        </a:cubicBezTo>
                                        <a:cubicBezTo>
                                          <a:pt x="290" y="182"/>
                                          <a:pt x="296" y="186"/>
                                          <a:pt x="303" y="187"/>
                                        </a:cubicBezTo>
                                        <a:cubicBezTo>
                                          <a:pt x="297" y="185"/>
                                          <a:pt x="292" y="183"/>
                                          <a:pt x="284" y="181"/>
                                        </a:cubicBezTo>
                                        <a:cubicBezTo>
                                          <a:pt x="294" y="180"/>
                                          <a:pt x="301" y="185"/>
                                          <a:pt x="309" y="188"/>
                                        </a:cubicBezTo>
                                        <a:cubicBezTo>
                                          <a:pt x="302" y="184"/>
                                          <a:pt x="295" y="181"/>
                                          <a:pt x="286" y="180"/>
                                        </a:cubicBezTo>
                                        <a:cubicBezTo>
                                          <a:pt x="295" y="180"/>
                                          <a:pt x="302" y="185"/>
                                          <a:pt x="310" y="186"/>
                                        </a:cubicBezTo>
                                        <a:cubicBezTo>
                                          <a:pt x="303" y="183"/>
                                          <a:pt x="296" y="180"/>
                                          <a:pt x="288" y="178"/>
                                        </a:cubicBezTo>
                                        <a:cubicBezTo>
                                          <a:pt x="298" y="179"/>
                                          <a:pt x="306" y="184"/>
                                          <a:pt x="313" y="187"/>
                                        </a:cubicBezTo>
                                        <a:cubicBezTo>
                                          <a:pt x="307" y="183"/>
                                          <a:pt x="299" y="180"/>
                                          <a:pt x="291" y="178"/>
                                        </a:cubicBezTo>
                                        <a:cubicBezTo>
                                          <a:pt x="298" y="178"/>
                                          <a:pt x="303" y="182"/>
                                          <a:pt x="310" y="183"/>
                                        </a:cubicBezTo>
                                        <a:cubicBezTo>
                                          <a:pt x="304" y="181"/>
                                          <a:pt x="297" y="178"/>
                                          <a:pt x="290" y="176"/>
                                        </a:cubicBezTo>
                                        <a:cubicBezTo>
                                          <a:pt x="296" y="177"/>
                                          <a:pt x="299" y="179"/>
                                          <a:pt x="305" y="179"/>
                                        </a:cubicBezTo>
                                        <a:cubicBezTo>
                                          <a:pt x="305" y="180"/>
                                          <a:pt x="306" y="180"/>
                                          <a:pt x="305" y="180"/>
                                        </a:cubicBezTo>
                                        <a:cubicBezTo>
                                          <a:pt x="311" y="182"/>
                                          <a:pt x="316" y="186"/>
                                          <a:pt x="321" y="188"/>
                                        </a:cubicBezTo>
                                        <a:cubicBezTo>
                                          <a:pt x="317" y="185"/>
                                          <a:pt x="312" y="182"/>
                                          <a:pt x="307" y="180"/>
                                        </a:cubicBezTo>
                                        <a:cubicBezTo>
                                          <a:pt x="313" y="182"/>
                                          <a:pt x="325" y="183"/>
                                          <a:pt x="330" y="189"/>
                                        </a:cubicBezTo>
                                        <a:close/>
                                        <a:moveTo>
                                          <a:pt x="279" y="187"/>
                                        </a:moveTo>
                                        <a:cubicBezTo>
                                          <a:pt x="283" y="187"/>
                                          <a:pt x="286" y="189"/>
                                          <a:pt x="290" y="190"/>
                                        </a:cubicBezTo>
                                        <a:cubicBezTo>
                                          <a:pt x="287" y="189"/>
                                          <a:pt x="281" y="188"/>
                                          <a:pt x="279" y="187"/>
                                        </a:cubicBezTo>
                                        <a:close/>
                                        <a:moveTo>
                                          <a:pt x="361" y="146"/>
                                        </a:moveTo>
                                        <a:cubicBezTo>
                                          <a:pt x="356" y="149"/>
                                          <a:pt x="350" y="150"/>
                                          <a:pt x="344" y="152"/>
                                        </a:cubicBezTo>
                                        <a:cubicBezTo>
                                          <a:pt x="350" y="151"/>
                                          <a:pt x="356" y="149"/>
                                          <a:pt x="361" y="147"/>
                                        </a:cubicBezTo>
                                        <a:cubicBezTo>
                                          <a:pt x="361" y="147"/>
                                          <a:pt x="361" y="147"/>
                                          <a:pt x="362" y="147"/>
                                        </a:cubicBezTo>
                                        <a:cubicBezTo>
                                          <a:pt x="356" y="151"/>
                                          <a:pt x="351" y="156"/>
                                          <a:pt x="344" y="157"/>
                                        </a:cubicBezTo>
                                        <a:cubicBezTo>
                                          <a:pt x="351" y="156"/>
                                          <a:pt x="357" y="152"/>
                                          <a:pt x="362" y="148"/>
                                        </a:cubicBezTo>
                                        <a:cubicBezTo>
                                          <a:pt x="359" y="152"/>
                                          <a:pt x="355" y="155"/>
                                          <a:pt x="350" y="159"/>
                                        </a:cubicBezTo>
                                        <a:cubicBezTo>
                                          <a:pt x="355" y="157"/>
                                          <a:pt x="359" y="153"/>
                                          <a:pt x="363" y="148"/>
                                        </a:cubicBezTo>
                                        <a:cubicBezTo>
                                          <a:pt x="359" y="156"/>
                                          <a:pt x="352" y="161"/>
                                          <a:pt x="344" y="165"/>
                                        </a:cubicBezTo>
                                        <a:cubicBezTo>
                                          <a:pt x="350" y="163"/>
                                          <a:pt x="355" y="159"/>
                                          <a:pt x="359" y="154"/>
                                        </a:cubicBezTo>
                                        <a:cubicBezTo>
                                          <a:pt x="359" y="156"/>
                                          <a:pt x="357" y="157"/>
                                          <a:pt x="357" y="159"/>
                                        </a:cubicBezTo>
                                        <a:cubicBezTo>
                                          <a:pt x="346" y="166"/>
                                          <a:pt x="337" y="179"/>
                                          <a:pt x="322" y="182"/>
                                        </a:cubicBezTo>
                                        <a:cubicBezTo>
                                          <a:pt x="321" y="182"/>
                                          <a:pt x="321" y="182"/>
                                          <a:pt x="320" y="182"/>
                                        </a:cubicBezTo>
                                        <a:cubicBezTo>
                                          <a:pt x="321" y="182"/>
                                          <a:pt x="322" y="182"/>
                                          <a:pt x="322" y="182"/>
                                        </a:cubicBezTo>
                                        <a:cubicBezTo>
                                          <a:pt x="323" y="182"/>
                                          <a:pt x="324" y="181"/>
                                          <a:pt x="324" y="181"/>
                                        </a:cubicBezTo>
                                        <a:cubicBezTo>
                                          <a:pt x="322" y="179"/>
                                          <a:pt x="320" y="184"/>
                                          <a:pt x="318" y="181"/>
                                        </a:cubicBezTo>
                                        <a:cubicBezTo>
                                          <a:pt x="320" y="181"/>
                                          <a:pt x="321" y="181"/>
                                          <a:pt x="322" y="180"/>
                                        </a:cubicBezTo>
                                        <a:cubicBezTo>
                                          <a:pt x="320" y="179"/>
                                          <a:pt x="316" y="182"/>
                                          <a:pt x="315" y="180"/>
                                        </a:cubicBezTo>
                                        <a:cubicBezTo>
                                          <a:pt x="318" y="180"/>
                                          <a:pt x="321" y="179"/>
                                          <a:pt x="323" y="178"/>
                                        </a:cubicBezTo>
                                        <a:cubicBezTo>
                                          <a:pt x="319" y="178"/>
                                          <a:pt x="315" y="180"/>
                                          <a:pt x="312" y="178"/>
                                        </a:cubicBezTo>
                                        <a:cubicBezTo>
                                          <a:pt x="312" y="177"/>
                                          <a:pt x="314" y="179"/>
                                          <a:pt x="315" y="178"/>
                                        </a:cubicBezTo>
                                        <a:cubicBezTo>
                                          <a:pt x="309" y="178"/>
                                          <a:pt x="300" y="176"/>
                                          <a:pt x="292" y="174"/>
                                        </a:cubicBezTo>
                                        <a:cubicBezTo>
                                          <a:pt x="292" y="174"/>
                                          <a:pt x="292" y="174"/>
                                          <a:pt x="292" y="174"/>
                                        </a:cubicBezTo>
                                        <a:cubicBezTo>
                                          <a:pt x="295" y="174"/>
                                          <a:pt x="296" y="175"/>
                                          <a:pt x="299" y="176"/>
                                        </a:cubicBezTo>
                                        <a:cubicBezTo>
                                          <a:pt x="298" y="174"/>
                                          <a:pt x="295" y="174"/>
                                          <a:pt x="294" y="173"/>
                                        </a:cubicBezTo>
                                        <a:cubicBezTo>
                                          <a:pt x="299" y="175"/>
                                          <a:pt x="306" y="176"/>
                                          <a:pt x="312" y="176"/>
                                        </a:cubicBezTo>
                                        <a:cubicBezTo>
                                          <a:pt x="307" y="175"/>
                                          <a:pt x="300" y="175"/>
                                          <a:pt x="296" y="172"/>
                                        </a:cubicBezTo>
                                        <a:cubicBezTo>
                                          <a:pt x="309" y="177"/>
                                          <a:pt x="322" y="171"/>
                                          <a:pt x="333" y="168"/>
                                        </a:cubicBezTo>
                                        <a:cubicBezTo>
                                          <a:pt x="323" y="169"/>
                                          <a:pt x="310" y="175"/>
                                          <a:pt x="298" y="171"/>
                                        </a:cubicBezTo>
                                        <a:cubicBezTo>
                                          <a:pt x="312" y="172"/>
                                          <a:pt x="325" y="168"/>
                                          <a:pt x="336" y="163"/>
                                        </a:cubicBezTo>
                                        <a:cubicBezTo>
                                          <a:pt x="335" y="163"/>
                                          <a:pt x="332" y="164"/>
                                          <a:pt x="332" y="165"/>
                                        </a:cubicBezTo>
                                        <a:cubicBezTo>
                                          <a:pt x="322" y="167"/>
                                          <a:pt x="313" y="171"/>
                                          <a:pt x="301" y="170"/>
                                        </a:cubicBezTo>
                                        <a:cubicBezTo>
                                          <a:pt x="301" y="169"/>
                                          <a:pt x="302" y="170"/>
                                          <a:pt x="302" y="169"/>
                                        </a:cubicBezTo>
                                        <a:cubicBezTo>
                                          <a:pt x="312" y="170"/>
                                          <a:pt x="322" y="167"/>
                                          <a:pt x="330" y="164"/>
                                        </a:cubicBezTo>
                                        <a:cubicBezTo>
                                          <a:pt x="322" y="165"/>
                                          <a:pt x="313" y="168"/>
                                          <a:pt x="304" y="168"/>
                                        </a:cubicBezTo>
                                        <a:cubicBezTo>
                                          <a:pt x="311" y="165"/>
                                          <a:pt x="322" y="166"/>
                                          <a:pt x="328" y="162"/>
                                        </a:cubicBezTo>
                                        <a:cubicBezTo>
                                          <a:pt x="324" y="163"/>
                                          <a:pt x="320" y="164"/>
                                          <a:pt x="316" y="165"/>
                                        </a:cubicBezTo>
                                        <a:cubicBezTo>
                                          <a:pt x="316" y="164"/>
                                          <a:pt x="315" y="164"/>
                                          <a:pt x="315" y="163"/>
                                        </a:cubicBezTo>
                                        <a:cubicBezTo>
                                          <a:pt x="319" y="162"/>
                                          <a:pt x="323" y="161"/>
                                          <a:pt x="327" y="160"/>
                                        </a:cubicBezTo>
                                        <a:cubicBezTo>
                                          <a:pt x="322" y="160"/>
                                          <a:pt x="316" y="162"/>
                                          <a:pt x="311" y="163"/>
                                        </a:cubicBezTo>
                                        <a:cubicBezTo>
                                          <a:pt x="313" y="160"/>
                                          <a:pt x="316" y="160"/>
                                          <a:pt x="320" y="159"/>
                                        </a:cubicBezTo>
                                        <a:cubicBezTo>
                                          <a:pt x="318" y="159"/>
                                          <a:pt x="316" y="159"/>
                                          <a:pt x="314" y="160"/>
                                        </a:cubicBezTo>
                                        <a:cubicBezTo>
                                          <a:pt x="316" y="157"/>
                                          <a:pt x="322" y="158"/>
                                          <a:pt x="324" y="156"/>
                                        </a:cubicBezTo>
                                        <a:cubicBezTo>
                                          <a:pt x="322" y="156"/>
                                          <a:pt x="319" y="157"/>
                                          <a:pt x="316" y="157"/>
                                        </a:cubicBezTo>
                                        <a:cubicBezTo>
                                          <a:pt x="319" y="154"/>
                                          <a:pt x="325" y="155"/>
                                          <a:pt x="329" y="153"/>
                                        </a:cubicBezTo>
                                        <a:cubicBezTo>
                                          <a:pt x="326" y="153"/>
                                          <a:pt x="322" y="154"/>
                                          <a:pt x="319" y="155"/>
                                        </a:cubicBezTo>
                                        <a:cubicBezTo>
                                          <a:pt x="322" y="151"/>
                                          <a:pt x="328" y="151"/>
                                          <a:pt x="332" y="150"/>
                                        </a:cubicBezTo>
                                        <a:cubicBezTo>
                                          <a:pt x="328" y="150"/>
                                          <a:pt x="325" y="151"/>
                                          <a:pt x="323" y="151"/>
                                        </a:cubicBezTo>
                                        <a:cubicBezTo>
                                          <a:pt x="324" y="148"/>
                                          <a:pt x="331" y="149"/>
                                          <a:pt x="334" y="148"/>
                                        </a:cubicBezTo>
                                        <a:cubicBezTo>
                                          <a:pt x="331" y="148"/>
                                          <a:pt x="328" y="148"/>
                                          <a:pt x="325" y="148"/>
                                        </a:cubicBezTo>
                                        <a:cubicBezTo>
                                          <a:pt x="325" y="145"/>
                                          <a:pt x="329" y="146"/>
                                          <a:pt x="332" y="146"/>
                                        </a:cubicBezTo>
                                        <a:cubicBezTo>
                                          <a:pt x="330" y="145"/>
                                          <a:pt x="329" y="146"/>
                                          <a:pt x="327" y="145"/>
                                        </a:cubicBezTo>
                                        <a:cubicBezTo>
                                          <a:pt x="336" y="143"/>
                                          <a:pt x="350" y="148"/>
                                          <a:pt x="361" y="146"/>
                                        </a:cubicBezTo>
                                        <a:close/>
                                        <a:moveTo>
                                          <a:pt x="352" y="144"/>
                                        </a:moveTo>
                                        <a:cubicBezTo>
                                          <a:pt x="354" y="142"/>
                                          <a:pt x="356" y="142"/>
                                          <a:pt x="359" y="140"/>
                                        </a:cubicBezTo>
                                        <a:cubicBezTo>
                                          <a:pt x="358" y="142"/>
                                          <a:pt x="356" y="145"/>
                                          <a:pt x="352" y="144"/>
                                        </a:cubicBezTo>
                                        <a:close/>
                                        <a:moveTo>
                                          <a:pt x="363" y="132"/>
                                        </a:moveTo>
                                        <a:cubicBezTo>
                                          <a:pt x="363" y="132"/>
                                          <a:pt x="362" y="132"/>
                                          <a:pt x="362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1"/>
                                        </a:cubicBezTo>
                                        <a:cubicBezTo>
                                          <a:pt x="363" y="131"/>
                                          <a:pt x="363" y="132"/>
                                          <a:pt x="363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2"/>
                                        </a:cubicBezTo>
                                        <a:close/>
                                        <a:moveTo>
                                          <a:pt x="339" y="130"/>
                                        </a:moveTo>
                                        <a:cubicBezTo>
                                          <a:pt x="339" y="127"/>
                                          <a:pt x="344" y="127"/>
                                          <a:pt x="346" y="125"/>
                                        </a:cubicBezTo>
                                        <a:cubicBezTo>
                                          <a:pt x="345" y="126"/>
                                          <a:pt x="341" y="126"/>
                                          <a:pt x="339" y="127"/>
                                        </a:cubicBezTo>
                                        <a:cubicBezTo>
                                          <a:pt x="340" y="126"/>
                                          <a:pt x="339" y="127"/>
                                          <a:pt x="339" y="126"/>
                                        </a:cubicBezTo>
                                        <a:cubicBezTo>
                                          <a:pt x="341" y="125"/>
                                          <a:pt x="343" y="125"/>
                                          <a:pt x="345" y="124"/>
                                        </a:cubicBezTo>
                                        <a:cubicBezTo>
                                          <a:pt x="343" y="123"/>
                                          <a:pt x="340" y="126"/>
                                          <a:pt x="338" y="125"/>
                                        </a:cubicBezTo>
                                        <a:cubicBezTo>
                                          <a:pt x="340" y="124"/>
                                          <a:pt x="342" y="123"/>
                                          <a:pt x="345" y="123"/>
                                        </a:cubicBezTo>
                                        <a:cubicBezTo>
                                          <a:pt x="345" y="124"/>
                                          <a:pt x="345" y="124"/>
                                          <a:pt x="345" y="124"/>
                                        </a:cubicBezTo>
                                        <a:cubicBezTo>
                                          <a:pt x="350" y="124"/>
                                          <a:pt x="356" y="125"/>
                                          <a:pt x="362" y="126"/>
                                        </a:cubicBezTo>
                                        <a:cubicBezTo>
                                          <a:pt x="360" y="128"/>
                                          <a:pt x="356" y="129"/>
                                          <a:pt x="353" y="131"/>
                                        </a:cubicBezTo>
                                        <a:cubicBezTo>
                                          <a:pt x="356" y="130"/>
                                          <a:pt x="360" y="129"/>
                                          <a:pt x="362" y="127"/>
                                        </a:cubicBezTo>
                                        <a:cubicBezTo>
                                          <a:pt x="363" y="127"/>
                                          <a:pt x="363" y="127"/>
                                          <a:pt x="363" y="128"/>
                                        </a:cubicBezTo>
                                        <a:cubicBezTo>
                                          <a:pt x="360" y="129"/>
                                          <a:pt x="358" y="131"/>
                                          <a:pt x="355" y="133"/>
                                        </a:cubicBezTo>
                                        <a:cubicBezTo>
                                          <a:pt x="358" y="132"/>
                                          <a:pt x="361" y="130"/>
                                          <a:pt x="363" y="129"/>
                                        </a:cubicBezTo>
                                        <a:cubicBezTo>
                                          <a:pt x="361" y="132"/>
                                          <a:pt x="357" y="133"/>
                                          <a:pt x="354" y="136"/>
                                        </a:cubicBezTo>
                                        <a:cubicBezTo>
                                          <a:pt x="357" y="135"/>
                                          <a:pt x="360" y="132"/>
                                          <a:pt x="363" y="130"/>
                                        </a:cubicBezTo>
                                        <a:cubicBezTo>
                                          <a:pt x="363" y="131"/>
                                          <a:pt x="363" y="131"/>
                                          <a:pt x="363" y="132"/>
                                        </a:cubicBezTo>
                                        <a:cubicBezTo>
                                          <a:pt x="360" y="134"/>
                                          <a:pt x="356" y="136"/>
                                          <a:pt x="353" y="138"/>
                                        </a:cubicBezTo>
                                        <a:cubicBezTo>
                                          <a:pt x="357" y="137"/>
                                          <a:pt x="359" y="134"/>
                                          <a:pt x="362" y="134"/>
                                        </a:cubicBezTo>
                                        <a:cubicBezTo>
                                          <a:pt x="361" y="135"/>
                                          <a:pt x="360" y="136"/>
                                          <a:pt x="358" y="137"/>
                                        </a:cubicBezTo>
                                        <a:cubicBezTo>
                                          <a:pt x="359" y="137"/>
                                          <a:pt x="361" y="136"/>
                                          <a:pt x="361" y="136"/>
                                        </a:cubicBezTo>
                                        <a:cubicBezTo>
                                          <a:pt x="361" y="137"/>
                                          <a:pt x="360" y="138"/>
                                          <a:pt x="360" y="139"/>
                                        </a:cubicBezTo>
                                        <a:cubicBezTo>
                                          <a:pt x="356" y="141"/>
                                          <a:pt x="352" y="144"/>
                                          <a:pt x="348" y="144"/>
                                        </a:cubicBezTo>
                                        <a:cubicBezTo>
                                          <a:pt x="352" y="142"/>
                                          <a:pt x="356" y="140"/>
                                          <a:pt x="360" y="138"/>
                                        </a:cubicBezTo>
                                        <a:cubicBezTo>
                                          <a:pt x="360" y="138"/>
                                          <a:pt x="360" y="138"/>
                                          <a:pt x="360" y="138"/>
                                        </a:cubicBezTo>
                                        <a:cubicBezTo>
                                          <a:pt x="354" y="140"/>
                                          <a:pt x="349" y="144"/>
                                          <a:pt x="342" y="143"/>
                                        </a:cubicBezTo>
                                        <a:cubicBezTo>
                                          <a:pt x="346" y="142"/>
                                          <a:pt x="351" y="141"/>
                                          <a:pt x="355" y="138"/>
                                        </a:cubicBezTo>
                                        <a:cubicBezTo>
                                          <a:pt x="350" y="140"/>
                                          <a:pt x="344" y="144"/>
                                          <a:pt x="338" y="143"/>
                                        </a:cubicBezTo>
                                        <a:cubicBezTo>
                                          <a:pt x="342" y="142"/>
                                          <a:pt x="345" y="141"/>
                                          <a:pt x="349" y="140"/>
                                        </a:cubicBezTo>
                                        <a:cubicBezTo>
                                          <a:pt x="344" y="140"/>
                                          <a:pt x="339" y="142"/>
                                          <a:pt x="335" y="142"/>
                                        </a:cubicBezTo>
                                        <a:cubicBezTo>
                                          <a:pt x="338" y="141"/>
                                          <a:pt x="342" y="140"/>
                                          <a:pt x="346" y="139"/>
                                        </a:cubicBezTo>
                                        <a:cubicBezTo>
                                          <a:pt x="341" y="140"/>
                                          <a:pt x="336" y="141"/>
                                          <a:pt x="331" y="142"/>
                                        </a:cubicBezTo>
                                        <a:cubicBezTo>
                                          <a:pt x="336" y="140"/>
                                          <a:pt x="340" y="139"/>
                                          <a:pt x="345" y="137"/>
                                        </a:cubicBezTo>
                                        <a:cubicBezTo>
                                          <a:pt x="340" y="138"/>
                                          <a:pt x="336" y="140"/>
                                          <a:pt x="330" y="140"/>
                                        </a:cubicBezTo>
                                        <a:cubicBezTo>
                                          <a:pt x="336" y="138"/>
                                          <a:pt x="342" y="137"/>
                                          <a:pt x="347" y="133"/>
                                        </a:cubicBezTo>
                                        <a:cubicBezTo>
                                          <a:pt x="342" y="135"/>
                                          <a:pt x="337" y="137"/>
                                          <a:pt x="332" y="139"/>
                                        </a:cubicBezTo>
                                        <a:cubicBezTo>
                                          <a:pt x="336" y="136"/>
                                          <a:pt x="341" y="135"/>
                                          <a:pt x="346" y="132"/>
                                        </a:cubicBezTo>
                                        <a:cubicBezTo>
                                          <a:pt x="342" y="133"/>
                                          <a:pt x="338" y="135"/>
                                          <a:pt x="333" y="136"/>
                                        </a:cubicBezTo>
                                        <a:cubicBezTo>
                                          <a:pt x="338" y="132"/>
                                          <a:pt x="345" y="130"/>
                                          <a:pt x="351" y="127"/>
                                        </a:cubicBezTo>
                                        <a:cubicBezTo>
                                          <a:pt x="351" y="127"/>
                                          <a:pt x="351" y="127"/>
                                          <a:pt x="351" y="127"/>
                                        </a:cubicBezTo>
                                        <a:cubicBezTo>
                                          <a:pt x="346" y="128"/>
                                          <a:pt x="341" y="131"/>
                                          <a:pt x="336" y="133"/>
                                        </a:cubicBezTo>
                                        <a:cubicBezTo>
                                          <a:pt x="339" y="129"/>
                                          <a:pt x="345" y="129"/>
                                          <a:pt x="349" y="126"/>
                                        </a:cubicBezTo>
                                        <a:cubicBezTo>
                                          <a:pt x="346" y="127"/>
                                          <a:pt x="342" y="128"/>
                                          <a:pt x="339" y="130"/>
                                        </a:cubicBezTo>
                                        <a:close/>
                                        <a:moveTo>
                                          <a:pt x="327" y="123"/>
                                        </a:moveTo>
                                        <a:cubicBezTo>
                                          <a:pt x="319" y="123"/>
                                          <a:pt x="312" y="124"/>
                                          <a:pt x="305" y="127"/>
                                        </a:cubicBezTo>
                                        <a:cubicBezTo>
                                          <a:pt x="313" y="126"/>
                                          <a:pt x="322" y="123"/>
                                          <a:pt x="330" y="123"/>
                                        </a:cubicBezTo>
                                        <a:cubicBezTo>
                                          <a:pt x="325" y="124"/>
                                          <a:pt x="318" y="126"/>
                                          <a:pt x="314" y="127"/>
                                        </a:cubicBezTo>
                                        <a:cubicBezTo>
                                          <a:pt x="321" y="127"/>
                                          <a:pt x="328" y="122"/>
                                          <a:pt x="333" y="125"/>
                                        </a:cubicBezTo>
                                        <a:cubicBezTo>
                                          <a:pt x="330" y="126"/>
                                          <a:pt x="326" y="126"/>
                                          <a:pt x="322" y="128"/>
                                        </a:cubicBezTo>
                                        <a:cubicBezTo>
                                          <a:pt x="327" y="128"/>
                                          <a:pt x="331" y="126"/>
                                          <a:pt x="336" y="126"/>
                                        </a:cubicBezTo>
                                        <a:cubicBezTo>
                                          <a:pt x="329" y="129"/>
                                          <a:pt x="322" y="131"/>
                                          <a:pt x="315" y="133"/>
                                        </a:cubicBezTo>
                                        <a:cubicBezTo>
                                          <a:pt x="322" y="132"/>
                                          <a:pt x="327" y="130"/>
                                          <a:pt x="333" y="128"/>
                                        </a:cubicBezTo>
                                        <a:cubicBezTo>
                                          <a:pt x="325" y="133"/>
                                          <a:pt x="314" y="137"/>
                                          <a:pt x="303" y="138"/>
                                        </a:cubicBezTo>
                                        <a:cubicBezTo>
                                          <a:pt x="312" y="139"/>
                                          <a:pt x="324" y="134"/>
                                          <a:pt x="332" y="131"/>
                                        </a:cubicBezTo>
                                        <a:cubicBezTo>
                                          <a:pt x="326" y="135"/>
                                          <a:pt x="319" y="138"/>
                                          <a:pt x="312" y="140"/>
                                        </a:cubicBezTo>
                                        <a:cubicBezTo>
                                          <a:pt x="317" y="139"/>
                                          <a:pt x="322" y="137"/>
                                          <a:pt x="326" y="135"/>
                                        </a:cubicBezTo>
                                        <a:cubicBezTo>
                                          <a:pt x="324" y="138"/>
                                          <a:pt x="319" y="141"/>
                                          <a:pt x="316" y="142"/>
                                        </a:cubicBezTo>
                                        <a:cubicBezTo>
                                          <a:pt x="322" y="141"/>
                                          <a:pt x="327" y="136"/>
                                          <a:pt x="333" y="133"/>
                                        </a:cubicBezTo>
                                        <a:cubicBezTo>
                                          <a:pt x="328" y="137"/>
                                          <a:pt x="321" y="140"/>
                                          <a:pt x="316" y="144"/>
                                        </a:cubicBezTo>
                                        <a:cubicBezTo>
                                          <a:pt x="321" y="142"/>
                                          <a:pt x="326" y="139"/>
                                          <a:pt x="330" y="136"/>
                                        </a:cubicBezTo>
                                        <a:cubicBezTo>
                                          <a:pt x="326" y="141"/>
                                          <a:pt x="320" y="144"/>
                                          <a:pt x="314" y="146"/>
                                        </a:cubicBezTo>
                                        <a:cubicBezTo>
                                          <a:pt x="320" y="146"/>
                                          <a:pt x="325" y="142"/>
                                          <a:pt x="329" y="139"/>
                                        </a:cubicBezTo>
                                        <a:cubicBezTo>
                                          <a:pt x="325" y="145"/>
                                          <a:pt x="317" y="148"/>
                                          <a:pt x="310" y="151"/>
                                        </a:cubicBezTo>
                                        <a:cubicBezTo>
                                          <a:pt x="316" y="150"/>
                                          <a:pt x="321" y="146"/>
                                          <a:pt x="326" y="144"/>
                                        </a:cubicBezTo>
                                        <a:cubicBezTo>
                                          <a:pt x="319" y="151"/>
                                          <a:pt x="308" y="155"/>
                                          <a:pt x="297" y="157"/>
                                        </a:cubicBezTo>
                                        <a:cubicBezTo>
                                          <a:pt x="302" y="155"/>
                                          <a:pt x="308" y="154"/>
                                          <a:pt x="312" y="151"/>
                                        </a:cubicBezTo>
                                        <a:cubicBezTo>
                                          <a:pt x="307" y="153"/>
                                          <a:pt x="301" y="155"/>
                                          <a:pt x="295" y="155"/>
                                        </a:cubicBezTo>
                                        <a:cubicBezTo>
                                          <a:pt x="299" y="154"/>
                                          <a:pt x="304" y="153"/>
                                          <a:pt x="308" y="151"/>
                                        </a:cubicBezTo>
                                        <a:cubicBezTo>
                                          <a:pt x="304" y="151"/>
                                          <a:pt x="297" y="154"/>
                                          <a:pt x="293" y="153"/>
                                        </a:cubicBezTo>
                                        <a:cubicBezTo>
                                          <a:pt x="299" y="153"/>
                                          <a:pt x="305" y="151"/>
                                          <a:pt x="309" y="149"/>
                                        </a:cubicBezTo>
                                        <a:cubicBezTo>
                                          <a:pt x="304" y="150"/>
                                          <a:pt x="297" y="153"/>
                                          <a:pt x="291" y="153"/>
                                        </a:cubicBezTo>
                                        <a:cubicBezTo>
                                          <a:pt x="299" y="151"/>
                                          <a:pt x="307" y="148"/>
                                          <a:pt x="313" y="144"/>
                                        </a:cubicBezTo>
                                        <a:cubicBezTo>
                                          <a:pt x="305" y="146"/>
                                          <a:pt x="298" y="152"/>
                                          <a:pt x="289" y="151"/>
                                        </a:cubicBezTo>
                                        <a:cubicBezTo>
                                          <a:pt x="297" y="148"/>
                                          <a:pt x="306" y="147"/>
                                          <a:pt x="314" y="143"/>
                                        </a:cubicBezTo>
                                        <a:cubicBezTo>
                                          <a:pt x="305" y="145"/>
                                          <a:pt x="294" y="150"/>
                                          <a:pt x="285" y="149"/>
                                        </a:cubicBezTo>
                                        <a:cubicBezTo>
                                          <a:pt x="295" y="147"/>
                                          <a:pt x="304" y="144"/>
                                          <a:pt x="311" y="139"/>
                                        </a:cubicBezTo>
                                        <a:cubicBezTo>
                                          <a:pt x="303" y="143"/>
                                          <a:pt x="293" y="148"/>
                                          <a:pt x="282" y="148"/>
                                        </a:cubicBezTo>
                                        <a:cubicBezTo>
                                          <a:pt x="290" y="145"/>
                                          <a:pt x="297" y="142"/>
                                          <a:pt x="305" y="140"/>
                                        </a:cubicBezTo>
                                        <a:cubicBezTo>
                                          <a:pt x="294" y="141"/>
                                          <a:pt x="284" y="149"/>
                                          <a:pt x="272" y="146"/>
                                        </a:cubicBezTo>
                                        <a:cubicBezTo>
                                          <a:pt x="284" y="145"/>
                                          <a:pt x="294" y="140"/>
                                          <a:pt x="305" y="136"/>
                                        </a:cubicBezTo>
                                        <a:cubicBezTo>
                                          <a:pt x="293" y="138"/>
                                          <a:pt x="285" y="145"/>
                                          <a:pt x="272" y="145"/>
                                        </a:cubicBezTo>
                                        <a:cubicBezTo>
                                          <a:pt x="283" y="142"/>
                                          <a:pt x="293" y="138"/>
                                          <a:pt x="303" y="135"/>
                                        </a:cubicBezTo>
                                        <a:cubicBezTo>
                                          <a:pt x="296" y="136"/>
                                          <a:pt x="289" y="139"/>
                                          <a:pt x="283" y="141"/>
                                        </a:cubicBezTo>
                                        <a:cubicBezTo>
                                          <a:pt x="283" y="141"/>
                                          <a:pt x="283" y="141"/>
                                          <a:pt x="283" y="141"/>
                                        </a:cubicBezTo>
                                        <a:cubicBezTo>
                                          <a:pt x="278" y="143"/>
                                          <a:pt x="272" y="144"/>
                                          <a:pt x="267" y="145"/>
                                        </a:cubicBezTo>
                                        <a:cubicBezTo>
                                          <a:pt x="282" y="138"/>
                                          <a:pt x="300" y="133"/>
                                          <a:pt x="317" y="129"/>
                                        </a:cubicBezTo>
                                        <a:cubicBezTo>
                                          <a:pt x="300" y="131"/>
                                          <a:pt x="285" y="138"/>
                                          <a:pt x="268" y="142"/>
                                        </a:cubicBezTo>
                                        <a:cubicBezTo>
                                          <a:pt x="275" y="138"/>
                                          <a:pt x="284" y="137"/>
                                          <a:pt x="290" y="133"/>
                                        </a:cubicBezTo>
                                        <a:cubicBezTo>
                                          <a:pt x="283" y="135"/>
                                          <a:pt x="275" y="138"/>
                                          <a:pt x="269" y="140"/>
                                        </a:cubicBezTo>
                                        <a:cubicBezTo>
                                          <a:pt x="277" y="134"/>
                                          <a:pt x="289" y="132"/>
                                          <a:pt x="298" y="127"/>
                                        </a:cubicBezTo>
                                        <a:cubicBezTo>
                                          <a:pt x="288" y="130"/>
                                          <a:pt x="278" y="134"/>
                                          <a:pt x="270" y="138"/>
                                        </a:cubicBezTo>
                                        <a:cubicBezTo>
                                          <a:pt x="275" y="133"/>
                                          <a:pt x="284" y="132"/>
                                          <a:pt x="290" y="128"/>
                                        </a:cubicBezTo>
                                        <a:cubicBezTo>
                                          <a:pt x="284" y="129"/>
                                          <a:pt x="277" y="133"/>
                                          <a:pt x="271" y="135"/>
                                        </a:cubicBezTo>
                                        <a:cubicBezTo>
                                          <a:pt x="276" y="131"/>
                                          <a:pt x="283" y="128"/>
                                          <a:pt x="291" y="126"/>
                                        </a:cubicBezTo>
                                        <a:cubicBezTo>
                                          <a:pt x="284" y="126"/>
                                          <a:pt x="279" y="130"/>
                                          <a:pt x="273" y="132"/>
                                        </a:cubicBezTo>
                                        <a:cubicBezTo>
                                          <a:pt x="277" y="126"/>
                                          <a:pt x="286" y="125"/>
                                          <a:pt x="294" y="123"/>
                                        </a:cubicBezTo>
                                        <a:cubicBezTo>
                                          <a:pt x="288" y="123"/>
                                          <a:pt x="281" y="125"/>
                                          <a:pt x="276" y="127"/>
                                        </a:cubicBezTo>
                                        <a:cubicBezTo>
                                          <a:pt x="282" y="123"/>
                                          <a:pt x="291" y="121"/>
                                          <a:pt x="298" y="121"/>
                                        </a:cubicBezTo>
                                        <a:cubicBezTo>
                                          <a:pt x="297" y="122"/>
                                          <a:pt x="295" y="122"/>
                                          <a:pt x="294" y="123"/>
                                        </a:cubicBezTo>
                                        <a:cubicBezTo>
                                          <a:pt x="297" y="123"/>
                                          <a:pt x="301" y="121"/>
                                          <a:pt x="304" y="121"/>
                                        </a:cubicBezTo>
                                        <a:cubicBezTo>
                                          <a:pt x="302" y="123"/>
                                          <a:pt x="298" y="123"/>
                                          <a:pt x="296" y="124"/>
                                        </a:cubicBezTo>
                                        <a:cubicBezTo>
                                          <a:pt x="301" y="124"/>
                                          <a:pt x="305" y="121"/>
                                          <a:pt x="311" y="123"/>
                                        </a:cubicBezTo>
                                        <a:cubicBezTo>
                                          <a:pt x="308" y="124"/>
                                          <a:pt x="305" y="124"/>
                                          <a:pt x="302" y="125"/>
                                        </a:cubicBezTo>
                                        <a:cubicBezTo>
                                          <a:pt x="311" y="124"/>
                                          <a:pt x="320" y="122"/>
                                          <a:pt x="327" y="123"/>
                                        </a:cubicBezTo>
                                        <a:close/>
                                        <a:moveTo>
                                          <a:pt x="318" y="121"/>
                                        </a:moveTo>
                                        <a:cubicBezTo>
                                          <a:pt x="317" y="121"/>
                                          <a:pt x="316" y="121"/>
                                          <a:pt x="314" y="120"/>
                                        </a:cubicBezTo>
                                        <a:cubicBezTo>
                                          <a:pt x="318" y="119"/>
                                          <a:pt x="321" y="116"/>
                                          <a:pt x="324" y="114"/>
                                        </a:cubicBezTo>
                                        <a:cubicBezTo>
                                          <a:pt x="323" y="116"/>
                                          <a:pt x="320" y="118"/>
                                          <a:pt x="318" y="121"/>
                                        </a:cubicBezTo>
                                        <a:close/>
                                        <a:moveTo>
                                          <a:pt x="311" y="120"/>
                                        </a:moveTo>
                                        <a:cubicBezTo>
                                          <a:pt x="318" y="117"/>
                                          <a:pt x="324" y="112"/>
                                          <a:pt x="329" y="106"/>
                                        </a:cubicBezTo>
                                        <a:cubicBezTo>
                                          <a:pt x="325" y="112"/>
                                          <a:pt x="320" y="120"/>
                                          <a:pt x="311" y="120"/>
                                        </a:cubicBezTo>
                                        <a:close/>
                                        <a:moveTo>
                                          <a:pt x="333" y="84"/>
                                        </a:moveTo>
                                        <a:cubicBezTo>
                                          <a:pt x="327" y="88"/>
                                          <a:pt x="320" y="91"/>
                                          <a:pt x="313" y="94"/>
                                        </a:cubicBezTo>
                                        <a:cubicBezTo>
                                          <a:pt x="321" y="92"/>
                                          <a:pt x="327" y="88"/>
                                          <a:pt x="333" y="85"/>
                                        </a:cubicBezTo>
                                        <a:cubicBezTo>
                                          <a:pt x="327" y="90"/>
                                          <a:pt x="319" y="93"/>
                                          <a:pt x="313" y="98"/>
                                        </a:cubicBezTo>
                                        <a:cubicBezTo>
                                          <a:pt x="320" y="95"/>
                                          <a:pt x="326" y="91"/>
                                          <a:pt x="332" y="87"/>
                                        </a:cubicBezTo>
                                        <a:cubicBezTo>
                                          <a:pt x="329" y="91"/>
                                          <a:pt x="323" y="94"/>
                                          <a:pt x="318" y="97"/>
                                        </a:cubicBezTo>
                                        <a:cubicBezTo>
                                          <a:pt x="323" y="96"/>
                                          <a:pt x="328" y="92"/>
                                          <a:pt x="332" y="90"/>
                                        </a:cubicBezTo>
                                        <a:cubicBezTo>
                                          <a:pt x="327" y="95"/>
                                          <a:pt x="321" y="99"/>
                                          <a:pt x="316" y="103"/>
                                        </a:cubicBezTo>
                                        <a:cubicBezTo>
                                          <a:pt x="322" y="100"/>
                                          <a:pt x="329" y="95"/>
                                          <a:pt x="334" y="89"/>
                                        </a:cubicBezTo>
                                        <a:cubicBezTo>
                                          <a:pt x="330" y="98"/>
                                          <a:pt x="321" y="104"/>
                                          <a:pt x="312" y="109"/>
                                        </a:cubicBezTo>
                                        <a:cubicBezTo>
                                          <a:pt x="320" y="107"/>
                                          <a:pt x="326" y="101"/>
                                          <a:pt x="331" y="96"/>
                                        </a:cubicBezTo>
                                        <a:cubicBezTo>
                                          <a:pt x="325" y="104"/>
                                          <a:pt x="317" y="110"/>
                                          <a:pt x="307" y="115"/>
                                        </a:cubicBezTo>
                                        <a:cubicBezTo>
                                          <a:pt x="317" y="111"/>
                                          <a:pt x="325" y="105"/>
                                          <a:pt x="331" y="97"/>
                                        </a:cubicBezTo>
                                        <a:cubicBezTo>
                                          <a:pt x="328" y="106"/>
                                          <a:pt x="319" y="111"/>
                                          <a:pt x="311" y="116"/>
                                        </a:cubicBezTo>
                                        <a:cubicBezTo>
                                          <a:pt x="319" y="112"/>
                                          <a:pt x="327" y="107"/>
                                          <a:pt x="331" y="99"/>
                                        </a:cubicBezTo>
                                        <a:cubicBezTo>
                                          <a:pt x="326" y="109"/>
                                          <a:pt x="316" y="122"/>
                                          <a:pt x="303" y="119"/>
                                        </a:cubicBezTo>
                                        <a:cubicBezTo>
                                          <a:pt x="304" y="118"/>
                                          <a:pt x="306" y="118"/>
                                          <a:pt x="306" y="117"/>
                                        </a:cubicBezTo>
                                        <a:cubicBezTo>
                                          <a:pt x="304" y="117"/>
                                          <a:pt x="301" y="119"/>
                                          <a:pt x="298" y="119"/>
                                        </a:cubicBezTo>
                                        <a:cubicBezTo>
                                          <a:pt x="301" y="118"/>
                                          <a:pt x="305" y="116"/>
                                          <a:pt x="308" y="114"/>
                                        </a:cubicBezTo>
                                        <a:cubicBezTo>
                                          <a:pt x="304" y="116"/>
                                          <a:pt x="300" y="118"/>
                                          <a:pt x="295" y="119"/>
                                        </a:cubicBezTo>
                                        <a:cubicBezTo>
                                          <a:pt x="300" y="117"/>
                                          <a:pt x="305" y="114"/>
                                          <a:pt x="309" y="111"/>
                                        </a:cubicBezTo>
                                        <a:cubicBezTo>
                                          <a:pt x="302" y="113"/>
                                          <a:pt x="298" y="118"/>
                                          <a:pt x="289" y="119"/>
                                        </a:cubicBezTo>
                                        <a:cubicBezTo>
                                          <a:pt x="294" y="117"/>
                                          <a:pt x="298" y="115"/>
                                          <a:pt x="302" y="113"/>
                                        </a:cubicBezTo>
                                        <a:cubicBezTo>
                                          <a:pt x="297" y="114"/>
                                          <a:pt x="293" y="117"/>
                                          <a:pt x="287" y="118"/>
                                        </a:cubicBezTo>
                                        <a:cubicBezTo>
                                          <a:pt x="295" y="115"/>
                                          <a:pt x="301" y="111"/>
                                          <a:pt x="308" y="106"/>
                                        </a:cubicBezTo>
                                        <a:cubicBezTo>
                                          <a:pt x="300" y="110"/>
                                          <a:pt x="294" y="115"/>
                                          <a:pt x="285" y="117"/>
                                        </a:cubicBezTo>
                                        <a:cubicBezTo>
                                          <a:pt x="291" y="114"/>
                                          <a:pt x="296" y="111"/>
                                          <a:pt x="301" y="107"/>
                                        </a:cubicBezTo>
                                        <a:cubicBezTo>
                                          <a:pt x="295" y="110"/>
                                          <a:pt x="290" y="114"/>
                                          <a:pt x="283" y="117"/>
                                        </a:cubicBezTo>
                                        <a:cubicBezTo>
                                          <a:pt x="289" y="111"/>
                                          <a:pt x="298" y="107"/>
                                          <a:pt x="304" y="102"/>
                                        </a:cubicBezTo>
                                        <a:cubicBezTo>
                                          <a:pt x="298" y="105"/>
                                          <a:pt x="292" y="110"/>
                                          <a:pt x="286" y="113"/>
                                        </a:cubicBezTo>
                                        <a:cubicBezTo>
                                          <a:pt x="293" y="108"/>
                                          <a:pt x="301" y="103"/>
                                          <a:pt x="309" y="97"/>
                                        </a:cubicBezTo>
                                        <a:cubicBezTo>
                                          <a:pt x="305" y="99"/>
                                          <a:pt x="302" y="101"/>
                                          <a:pt x="299" y="103"/>
                                        </a:cubicBezTo>
                                        <a:cubicBezTo>
                                          <a:pt x="298" y="103"/>
                                          <a:pt x="299" y="104"/>
                                          <a:pt x="299" y="104"/>
                                        </a:cubicBezTo>
                                        <a:cubicBezTo>
                                          <a:pt x="294" y="106"/>
                                          <a:pt x="290" y="110"/>
                                          <a:pt x="285" y="112"/>
                                        </a:cubicBezTo>
                                        <a:cubicBezTo>
                                          <a:pt x="291" y="106"/>
                                          <a:pt x="299" y="101"/>
                                          <a:pt x="307" y="97"/>
                                        </a:cubicBezTo>
                                        <a:cubicBezTo>
                                          <a:pt x="299" y="100"/>
                                          <a:pt x="293" y="105"/>
                                          <a:pt x="286" y="109"/>
                                        </a:cubicBezTo>
                                        <a:cubicBezTo>
                                          <a:pt x="295" y="101"/>
                                          <a:pt x="305" y="94"/>
                                          <a:pt x="317" y="88"/>
                                        </a:cubicBezTo>
                                        <a:cubicBezTo>
                                          <a:pt x="305" y="93"/>
                                          <a:pt x="296" y="100"/>
                                          <a:pt x="287" y="107"/>
                                        </a:cubicBezTo>
                                        <a:cubicBezTo>
                                          <a:pt x="293" y="97"/>
                                          <a:pt x="304" y="92"/>
                                          <a:pt x="316" y="87"/>
                                        </a:cubicBezTo>
                                        <a:cubicBezTo>
                                          <a:pt x="305" y="89"/>
                                          <a:pt x="295" y="97"/>
                                          <a:pt x="288" y="103"/>
                                        </a:cubicBezTo>
                                        <a:cubicBezTo>
                                          <a:pt x="292" y="95"/>
                                          <a:pt x="303" y="90"/>
                                          <a:pt x="312" y="87"/>
                                        </a:cubicBezTo>
                                        <a:cubicBezTo>
                                          <a:pt x="302" y="89"/>
                                          <a:pt x="294" y="94"/>
                                          <a:pt x="288" y="101"/>
                                        </a:cubicBezTo>
                                        <a:cubicBezTo>
                                          <a:pt x="295" y="86"/>
                                          <a:pt x="312" y="81"/>
                                          <a:pt x="333" y="84"/>
                                        </a:cubicBezTo>
                                        <a:close/>
                                        <a:moveTo>
                                          <a:pt x="299" y="81"/>
                                        </a:moveTo>
                                        <a:cubicBezTo>
                                          <a:pt x="304" y="77"/>
                                          <a:pt x="309" y="72"/>
                                          <a:pt x="313" y="68"/>
                                        </a:cubicBezTo>
                                        <a:cubicBezTo>
                                          <a:pt x="310" y="72"/>
                                          <a:pt x="305" y="78"/>
                                          <a:pt x="299" y="81"/>
                                        </a:cubicBezTo>
                                        <a:close/>
                                        <a:moveTo>
                                          <a:pt x="293" y="82"/>
                                        </a:moveTo>
                                        <a:cubicBezTo>
                                          <a:pt x="296" y="80"/>
                                          <a:pt x="301" y="79"/>
                                          <a:pt x="302" y="76"/>
                                        </a:cubicBezTo>
                                        <a:cubicBezTo>
                                          <a:pt x="307" y="73"/>
                                          <a:pt x="310" y="68"/>
                                          <a:pt x="314" y="64"/>
                                        </a:cubicBezTo>
                                        <a:cubicBezTo>
                                          <a:pt x="310" y="72"/>
                                          <a:pt x="302" y="78"/>
                                          <a:pt x="293" y="82"/>
                                        </a:cubicBezTo>
                                        <a:close/>
                                        <a:moveTo>
                                          <a:pt x="292" y="81"/>
                                        </a:moveTo>
                                        <a:cubicBezTo>
                                          <a:pt x="300" y="75"/>
                                          <a:pt x="310" y="68"/>
                                          <a:pt x="315" y="60"/>
                                        </a:cubicBezTo>
                                        <a:cubicBezTo>
                                          <a:pt x="311" y="70"/>
                                          <a:pt x="301" y="76"/>
                                          <a:pt x="292" y="81"/>
                                        </a:cubicBezTo>
                                        <a:close/>
                                        <a:moveTo>
                                          <a:pt x="278" y="64"/>
                                        </a:moveTo>
                                        <a:cubicBezTo>
                                          <a:pt x="277" y="64"/>
                                          <a:pt x="277" y="64"/>
                                          <a:pt x="276" y="65"/>
                                        </a:cubicBezTo>
                                        <a:cubicBezTo>
                                          <a:pt x="276" y="64"/>
                                          <a:pt x="277" y="64"/>
                                          <a:pt x="278" y="64"/>
                                        </a:cubicBezTo>
                                        <a:close/>
                                        <a:moveTo>
                                          <a:pt x="283" y="62"/>
                                        </a:moveTo>
                                        <a:cubicBezTo>
                                          <a:pt x="281" y="62"/>
                                          <a:pt x="280" y="64"/>
                                          <a:pt x="278" y="64"/>
                                        </a:cubicBezTo>
                                        <a:cubicBezTo>
                                          <a:pt x="282" y="61"/>
                                          <a:pt x="287" y="60"/>
                                          <a:pt x="291" y="60"/>
                                        </a:cubicBezTo>
                                        <a:cubicBezTo>
                                          <a:pt x="291" y="60"/>
                                          <a:pt x="290" y="61"/>
                                          <a:pt x="289" y="61"/>
                                        </a:cubicBezTo>
                                        <a:cubicBezTo>
                                          <a:pt x="291" y="62"/>
                                          <a:pt x="292" y="60"/>
                                          <a:pt x="293" y="60"/>
                                        </a:cubicBezTo>
                                        <a:cubicBezTo>
                                          <a:pt x="294" y="60"/>
                                          <a:pt x="293" y="60"/>
                                          <a:pt x="293" y="60"/>
                                        </a:cubicBezTo>
                                        <a:cubicBezTo>
                                          <a:pt x="294" y="59"/>
                                          <a:pt x="295" y="59"/>
                                          <a:pt x="296" y="59"/>
                                        </a:cubicBezTo>
                                        <a:cubicBezTo>
                                          <a:pt x="294" y="60"/>
                                          <a:pt x="293" y="61"/>
                                          <a:pt x="292" y="62"/>
                                        </a:cubicBezTo>
                                        <a:cubicBezTo>
                                          <a:pt x="294" y="62"/>
                                          <a:pt x="295" y="61"/>
                                          <a:pt x="297" y="60"/>
                                        </a:cubicBezTo>
                                        <a:cubicBezTo>
                                          <a:pt x="297" y="59"/>
                                          <a:pt x="297" y="59"/>
                                          <a:pt x="297" y="59"/>
                                        </a:cubicBezTo>
                                        <a:cubicBezTo>
                                          <a:pt x="298" y="59"/>
                                          <a:pt x="299" y="58"/>
                                          <a:pt x="300" y="58"/>
                                        </a:cubicBezTo>
                                        <a:cubicBezTo>
                                          <a:pt x="298" y="60"/>
                                          <a:pt x="296" y="61"/>
                                          <a:pt x="295" y="63"/>
                                        </a:cubicBezTo>
                                        <a:cubicBezTo>
                                          <a:pt x="296" y="62"/>
                                          <a:pt x="299" y="60"/>
                                          <a:pt x="300" y="58"/>
                                        </a:cubicBezTo>
                                        <a:cubicBezTo>
                                          <a:pt x="301" y="59"/>
                                          <a:pt x="302" y="58"/>
                                          <a:pt x="302" y="57"/>
                                        </a:cubicBezTo>
                                        <a:cubicBezTo>
                                          <a:pt x="304" y="57"/>
                                          <a:pt x="305" y="56"/>
                                          <a:pt x="308" y="55"/>
                                        </a:cubicBezTo>
                                        <a:cubicBezTo>
                                          <a:pt x="304" y="59"/>
                                          <a:pt x="299" y="62"/>
                                          <a:pt x="294" y="64"/>
                                        </a:cubicBezTo>
                                        <a:cubicBezTo>
                                          <a:pt x="301" y="62"/>
                                          <a:pt x="304" y="57"/>
                                          <a:pt x="312" y="54"/>
                                        </a:cubicBezTo>
                                        <a:cubicBezTo>
                                          <a:pt x="308" y="58"/>
                                          <a:pt x="304" y="61"/>
                                          <a:pt x="300" y="64"/>
                                        </a:cubicBezTo>
                                        <a:cubicBezTo>
                                          <a:pt x="301" y="64"/>
                                          <a:pt x="302" y="63"/>
                                          <a:pt x="303" y="63"/>
                                        </a:cubicBezTo>
                                        <a:cubicBezTo>
                                          <a:pt x="307" y="60"/>
                                          <a:pt x="310" y="57"/>
                                          <a:pt x="314" y="54"/>
                                        </a:cubicBezTo>
                                        <a:cubicBezTo>
                                          <a:pt x="310" y="59"/>
                                          <a:pt x="305" y="64"/>
                                          <a:pt x="300" y="68"/>
                                        </a:cubicBezTo>
                                        <a:cubicBezTo>
                                          <a:pt x="305" y="65"/>
                                          <a:pt x="310" y="60"/>
                                          <a:pt x="315" y="55"/>
                                        </a:cubicBezTo>
                                        <a:cubicBezTo>
                                          <a:pt x="312" y="61"/>
                                          <a:pt x="306" y="65"/>
                                          <a:pt x="302" y="70"/>
                                        </a:cubicBezTo>
                                        <a:cubicBezTo>
                                          <a:pt x="305" y="69"/>
                                          <a:pt x="308" y="66"/>
                                          <a:pt x="310" y="63"/>
                                        </a:cubicBezTo>
                                        <a:cubicBezTo>
                                          <a:pt x="312" y="61"/>
                                          <a:pt x="313" y="59"/>
                                          <a:pt x="315" y="57"/>
                                        </a:cubicBezTo>
                                        <a:cubicBezTo>
                                          <a:pt x="312" y="65"/>
                                          <a:pt x="304" y="72"/>
                                          <a:pt x="296" y="77"/>
                                        </a:cubicBezTo>
                                        <a:cubicBezTo>
                                          <a:pt x="296" y="77"/>
                                          <a:pt x="296" y="77"/>
                                          <a:pt x="296" y="77"/>
                                        </a:cubicBezTo>
                                        <a:cubicBezTo>
                                          <a:pt x="296" y="76"/>
                                          <a:pt x="297" y="76"/>
                                          <a:pt x="298" y="75"/>
                                        </a:cubicBezTo>
                                        <a:cubicBezTo>
                                          <a:pt x="294" y="76"/>
                                          <a:pt x="291" y="78"/>
                                          <a:pt x="288" y="79"/>
                                        </a:cubicBezTo>
                                        <a:cubicBezTo>
                                          <a:pt x="291" y="77"/>
                                          <a:pt x="295" y="76"/>
                                          <a:pt x="297" y="74"/>
                                        </a:cubicBezTo>
                                        <a:cubicBezTo>
                                          <a:pt x="298" y="74"/>
                                          <a:pt x="298" y="74"/>
                                          <a:pt x="299" y="73"/>
                                        </a:cubicBezTo>
                                        <a:cubicBezTo>
                                          <a:pt x="295" y="75"/>
                                          <a:pt x="290" y="77"/>
                                          <a:pt x="286" y="78"/>
                                        </a:cubicBezTo>
                                        <a:cubicBezTo>
                                          <a:pt x="289" y="76"/>
                                          <a:pt x="293" y="74"/>
                                          <a:pt x="296" y="72"/>
                                        </a:cubicBezTo>
                                        <a:cubicBezTo>
                                          <a:pt x="292" y="74"/>
                                          <a:pt x="284" y="79"/>
                                          <a:pt x="279" y="78"/>
                                        </a:cubicBezTo>
                                        <a:cubicBezTo>
                                          <a:pt x="286" y="76"/>
                                          <a:pt x="291" y="72"/>
                                          <a:pt x="296" y="68"/>
                                        </a:cubicBezTo>
                                        <a:cubicBezTo>
                                          <a:pt x="290" y="72"/>
                                          <a:pt x="283" y="76"/>
                                          <a:pt x="276" y="78"/>
                                        </a:cubicBezTo>
                                        <a:cubicBezTo>
                                          <a:pt x="280" y="76"/>
                                          <a:pt x="285" y="73"/>
                                          <a:pt x="289" y="70"/>
                                        </a:cubicBezTo>
                                        <a:cubicBezTo>
                                          <a:pt x="283" y="73"/>
                                          <a:pt x="276" y="77"/>
                                          <a:pt x="270" y="81"/>
                                        </a:cubicBezTo>
                                        <a:cubicBezTo>
                                          <a:pt x="276" y="74"/>
                                          <a:pt x="285" y="69"/>
                                          <a:pt x="293" y="64"/>
                                        </a:cubicBezTo>
                                        <a:cubicBezTo>
                                          <a:pt x="285" y="68"/>
                                          <a:pt x="278" y="73"/>
                                          <a:pt x="271" y="78"/>
                                        </a:cubicBezTo>
                                        <a:cubicBezTo>
                                          <a:pt x="276" y="72"/>
                                          <a:pt x="284" y="69"/>
                                          <a:pt x="290" y="64"/>
                                        </a:cubicBezTo>
                                        <a:cubicBezTo>
                                          <a:pt x="284" y="67"/>
                                          <a:pt x="279" y="71"/>
                                          <a:pt x="272" y="74"/>
                                        </a:cubicBezTo>
                                        <a:cubicBezTo>
                                          <a:pt x="277" y="68"/>
                                          <a:pt x="284" y="66"/>
                                          <a:pt x="290" y="62"/>
                                        </a:cubicBezTo>
                                        <a:cubicBezTo>
                                          <a:pt x="285" y="64"/>
                                          <a:pt x="279" y="68"/>
                                          <a:pt x="274" y="71"/>
                                        </a:cubicBezTo>
                                        <a:cubicBezTo>
                                          <a:pt x="277" y="66"/>
                                          <a:pt x="283" y="65"/>
                                          <a:pt x="287" y="62"/>
                                        </a:cubicBezTo>
                                        <a:cubicBezTo>
                                          <a:pt x="283" y="64"/>
                                          <a:pt x="279" y="66"/>
                                          <a:pt x="274" y="68"/>
                                        </a:cubicBezTo>
                                        <a:cubicBezTo>
                                          <a:pt x="275" y="65"/>
                                          <a:pt x="280" y="64"/>
                                          <a:pt x="283" y="62"/>
                                        </a:cubicBezTo>
                                        <a:close/>
                                        <a:moveTo>
                                          <a:pt x="250" y="47"/>
                                        </a:moveTo>
                                        <a:cubicBezTo>
                                          <a:pt x="256" y="43"/>
                                          <a:pt x="262" y="38"/>
                                          <a:pt x="269" y="35"/>
                                        </a:cubicBezTo>
                                        <a:cubicBezTo>
                                          <a:pt x="267" y="41"/>
                                          <a:pt x="263" y="47"/>
                                          <a:pt x="260" y="53"/>
                                        </a:cubicBezTo>
                                        <a:cubicBezTo>
                                          <a:pt x="264" y="48"/>
                                          <a:pt x="267" y="41"/>
                                          <a:pt x="270" y="35"/>
                                        </a:cubicBezTo>
                                        <a:cubicBezTo>
                                          <a:pt x="267" y="45"/>
                                          <a:pt x="261" y="56"/>
                                          <a:pt x="256" y="64"/>
                                        </a:cubicBezTo>
                                        <a:cubicBezTo>
                                          <a:pt x="263" y="57"/>
                                          <a:pt x="266" y="45"/>
                                          <a:pt x="272" y="37"/>
                                        </a:cubicBezTo>
                                        <a:cubicBezTo>
                                          <a:pt x="269" y="43"/>
                                          <a:pt x="267" y="51"/>
                                          <a:pt x="265" y="57"/>
                                        </a:cubicBezTo>
                                        <a:cubicBezTo>
                                          <a:pt x="268" y="51"/>
                                          <a:pt x="270" y="44"/>
                                          <a:pt x="272" y="38"/>
                                        </a:cubicBezTo>
                                        <a:cubicBezTo>
                                          <a:pt x="273" y="44"/>
                                          <a:pt x="269" y="52"/>
                                          <a:pt x="266" y="59"/>
                                        </a:cubicBezTo>
                                        <a:cubicBezTo>
                                          <a:pt x="270" y="54"/>
                                          <a:pt x="270" y="48"/>
                                          <a:pt x="273" y="42"/>
                                        </a:cubicBezTo>
                                        <a:cubicBezTo>
                                          <a:pt x="271" y="53"/>
                                          <a:pt x="268" y="61"/>
                                          <a:pt x="263" y="69"/>
                                        </a:cubicBezTo>
                                        <a:cubicBezTo>
                                          <a:pt x="268" y="63"/>
                                          <a:pt x="271" y="53"/>
                                          <a:pt x="274" y="43"/>
                                        </a:cubicBezTo>
                                        <a:cubicBezTo>
                                          <a:pt x="273" y="57"/>
                                          <a:pt x="265" y="70"/>
                                          <a:pt x="258" y="81"/>
                                        </a:cubicBezTo>
                                        <a:cubicBezTo>
                                          <a:pt x="265" y="72"/>
                                          <a:pt x="270" y="63"/>
                                          <a:pt x="273" y="52"/>
                                        </a:cubicBezTo>
                                        <a:cubicBezTo>
                                          <a:pt x="273" y="53"/>
                                          <a:pt x="273" y="54"/>
                                          <a:pt x="274" y="55"/>
                                        </a:cubicBezTo>
                                        <a:cubicBezTo>
                                          <a:pt x="270" y="63"/>
                                          <a:pt x="267" y="72"/>
                                          <a:pt x="262" y="79"/>
                                        </a:cubicBezTo>
                                        <a:cubicBezTo>
                                          <a:pt x="267" y="72"/>
                                          <a:pt x="270" y="64"/>
                                          <a:pt x="274" y="57"/>
                                        </a:cubicBezTo>
                                        <a:cubicBezTo>
                                          <a:pt x="274" y="63"/>
                                          <a:pt x="270" y="68"/>
                                          <a:pt x="267" y="74"/>
                                        </a:cubicBezTo>
                                        <a:cubicBezTo>
                                          <a:pt x="270" y="71"/>
                                          <a:pt x="272" y="65"/>
                                          <a:pt x="274" y="61"/>
                                        </a:cubicBezTo>
                                        <a:cubicBezTo>
                                          <a:pt x="274" y="67"/>
                                          <a:pt x="269" y="72"/>
                                          <a:pt x="269" y="76"/>
                                        </a:cubicBezTo>
                                        <a:cubicBezTo>
                                          <a:pt x="269" y="76"/>
                                          <a:pt x="269" y="76"/>
                                          <a:pt x="268" y="77"/>
                                        </a:cubicBezTo>
                                        <a:cubicBezTo>
                                          <a:pt x="268" y="81"/>
                                          <a:pt x="264" y="83"/>
                                          <a:pt x="261" y="84"/>
                                        </a:cubicBezTo>
                                        <a:cubicBezTo>
                                          <a:pt x="261" y="83"/>
                                          <a:pt x="263" y="81"/>
                                          <a:pt x="264" y="80"/>
                                        </a:cubicBezTo>
                                        <a:cubicBezTo>
                                          <a:pt x="261" y="81"/>
                                          <a:pt x="259" y="85"/>
                                          <a:pt x="255" y="86"/>
                                        </a:cubicBezTo>
                                        <a:cubicBezTo>
                                          <a:pt x="256" y="85"/>
                                          <a:pt x="258" y="84"/>
                                          <a:pt x="259" y="83"/>
                                        </a:cubicBezTo>
                                        <a:cubicBezTo>
                                          <a:pt x="256" y="84"/>
                                          <a:pt x="254" y="87"/>
                                          <a:pt x="251" y="88"/>
                                        </a:cubicBezTo>
                                        <a:cubicBezTo>
                                          <a:pt x="253" y="85"/>
                                          <a:pt x="255" y="83"/>
                                          <a:pt x="257" y="81"/>
                                        </a:cubicBezTo>
                                        <a:cubicBezTo>
                                          <a:pt x="253" y="83"/>
                                          <a:pt x="250" y="88"/>
                                          <a:pt x="246" y="90"/>
                                        </a:cubicBezTo>
                                        <a:cubicBezTo>
                                          <a:pt x="248" y="87"/>
                                          <a:pt x="251" y="85"/>
                                          <a:pt x="253" y="81"/>
                                        </a:cubicBezTo>
                                        <a:cubicBezTo>
                                          <a:pt x="249" y="86"/>
                                          <a:pt x="244" y="91"/>
                                          <a:pt x="239" y="95"/>
                                        </a:cubicBezTo>
                                        <a:cubicBezTo>
                                          <a:pt x="245" y="87"/>
                                          <a:pt x="251" y="81"/>
                                          <a:pt x="256" y="73"/>
                                        </a:cubicBezTo>
                                        <a:cubicBezTo>
                                          <a:pt x="250" y="79"/>
                                          <a:pt x="245" y="87"/>
                                          <a:pt x="239" y="93"/>
                                        </a:cubicBezTo>
                                        <a:cubicBezTo>
                                          <a:pt x="240" y="88"/>
                                          <a:pt x="246" y="85"/>
                                          <a:pt x="248" y="80"/>
                                        </a:cubicBezTo>
                                        <a:cubicBezTo>
                                          <a:pt x="245" y="83"/>
                                          <a:pt x="242" y="87"/>
                                          <a:pt x="238" y="91"/>
                                        </a:cubicBezTo>
                                        <a:cubicBezTo>
                                          <a:pt x="244" y="81"/>
                                          <a:pt x="252" y="71"/>
                                          <a:pt x="257" y="59"/>
                                        </a:cubicBezTo>
                                        <a:cubicBezTo>
                                          <a:pt x="251" y="69"/>
                                          <a:pt x="246" y="80"/>
                                          <a:pt x="237" y="88"/>
                                        </a:cubicBezTo>
                                        <a:cubicBezTo>
                                          <a:pt x="239" y="83"/>
                                          <a:pt x="245" y="79"/>
                                          <a:pt x="247" y="73"/>
                                        </a:cubicBezTo>
                                        <a:cubicBezTo>
                                          <a:pt x="244" y="78"/>
                                          <a:pt x="240" y="82"/>
                                          <a:pt x="236" y="86"/>
                                        </a:cubicBezTo>
                                        <a:cubicBezTo>
                                          <a:pt x="235" y="84"/>
                                          <a:pt x="239" y="83"/>
                                          <a:pt x="239" y="81"/>
                                        </a:cubicBezTo>
                                        <a:cubicBezTo>
                                          <a:pt x="242" y="79"/>
                                          <a:pt x="245" y="75"/>
                                          <a:pt x="247" y="72"/>
                                        </a:cubicBezTo>
                                        <a:cubicBezTo>
                                          <a:pt x="243" y="76"/>
                                          <a:pt x="240" y="80"/>
                                          <a:pt x="235" y="84"/>
                                        </a:cubicBezTo>
                                        <a:cubicBezTo>
                                          <a:pt x="235" y="83"/>
                                          <a:pt x="235" y="83"/>
                                          <a:pt x="235" y="83"/>
                                        </a:cubicBezTo>
                                        <a:cubicBezTo>
                                          <a:pt x="241" y="76"/>
                                          <a:pt x="245" y="71"/>
                                          <a:pt x="250" y="63"/>
                                        </a:cubicBezTo>
                                        <a:cubicBezTo>
                                          <a:pt x="245" y="70"/>
                                          <a:pt x="240" y="76"/>
                                          <a:pt x="235" y="82"/>
                                        </a:cubicBezTo>
                                        <a:cubicBezTo>
                                          <a:pt x="234" y="82"/>
                                          <a:pt x="234" y="81"/>
                                          <a:pt x="234" y="81"/>
                                        </a:cubicBezTo>
                                        <a:cubicBezTo>
                                          <a:pt x="238" y="75"/>
                                          <a:pt x="243" y="71"/>
                                          <a:pt x="246" y="64"/>
                                        </a:cubicBezTo>
                                        <a:cubicBezTo>
                                          <a:pt x="245" y="66"/>
                                          <a:pt x="244" y="68"/>
                                          <a:pt x="242" y="69"/>
                                        </a:cubicBezTo>
                                        <a:cubicBezTo>
                                          <a:pt x="242" y="70"/>
                                          <a:pt x="243" y="69"/>
                                          <a:pt x="243" y="69"/>
                                        </a:cubicBezTo>
                                        <a:cubicBezTo>
                                          <a:pt x="240" y="72"/>
                                          <a:pt x="237" y="77"/>
                                          <a:pt x="234" y="79"/>
                                        </a:cubicBezTo>
                                        <a:cubicBezTo>
                                          <a:pt x="235" y="75"/>
                                          <a:pt x="239" y="72"/>
                                          <a:pt x="241" y="68"/>
                                        </a:cubicBezTo>
                                        <a:cubicBezTo>
                                          <a:pt x="238" y="71"/>
                                          <a:pt x="236" y="75"/>
                                          <a:pt x="233" y="77"/>
                                        </a:cubicBezTo>
                                        <a:cubicBezTo>
                                          <a:pt x="233" y="77"/>
                                          <a:pt x="232" y="77"/>
                                          <a:pt x="232" y="76"/>
                                        </a:cubicBezTo>
                                        <a:cubicBezTo>
                                          <a:pt x="236" y="68"/>
                                          <a:pt x="242" y="62"/>
                                          <a:pt x="248" y="55"/>
                                        </a:cubicBezTo>
                                        <a:cubicBezTo>
                                          <a:pt x="245" y="58"/>
                                          <a:pt x="242" y="60"/>
                                          <a:pt x="241" y="63"/>
                                        </a:cubicBezTo>
                                        <a:cubicBezTo>
                                          <a:pt x="237" y="66"/>
                                          <a:pt x="234" y="72"/>
                                          <a:pt x="230" y="76"/>
                                        </a:cubicBezTo>
                                        <a:cubicBezTo>
                                          <a:pt x="233" y="69"/>
                                          <a:pt x="238" y="63"/>
                                          <a:pt x="243" y="57"/>
                                        </a:cubicBezTo>
                                        <a:cubicBezTo>
                                          <a:pt x="237" y="62"/>
                                          <a:pt x="233" y="70"/>
                                          <a:pt x="228" y="77"/>
                                        </a:cubicBezTo>
                                        <a:cubicBezTo>
                                          <a:pt x="232" y="68"/>
                                          <a:pt x="236" y="60"/>
                                          <a:pt x="243" y="54"/>
                                        </a:cubicBezTo>
                                        <a:cubicBezTo>
                                          <a:pt x="240" y="56"/>
                                          <a:pt x="238" y="58"/>
                                          <a:pt x="236" y="60"/>
                                        </a:cubicBezTo>
                                        <a:cubicBezTo>
                                          <a:pt x="236" y="61"/>
                                          <a:pt x="237" y="60"/>
                                          <a:pt x="237" y="61"/>
                                        </a:cubicBezTo>
                                        <a:cubicBezTo>
                                          <a:pt x="232" y="65"/>
                                          <a:pt x="230" y="72"/>
                                          <a:pt x="226" y="78"/>
                                        </a:cubicBezTo>
                                        <a:cubicBezTo>
                                          <a:pt x="227" y="72"/>
                                          <a:pt x="231" y="66"/>
                                          <a:pt x="234" y="61"/>
                                        </a:cubicBezTo>
                                        <a:cubicBezTo>
                                          <a:pt x="231" y="64"/>
                                          <a:pt x="229" y="68"/>
                                          <a:pt x="227" y="72"/>
                                        </a:cubicBezTo>
                                        <a:cubicBezTo>
                                          <a:pt x="227" y="67"/>
                                          <a:pt x="231" y="63"/>
                                          <a:pt x="233" y="59"/>
                                        </a:cubicBezTo>
                                        <a:cubicBezTo>
                                          <a:pt x="231" y="61"/>
                                          <a:pt x="229" y="64"/>
                                          <a:pt x="227" y="67"/>
                                        </a:cubicBezTo>
                                        <a:cubicBezTo>
                                          <a:pt x="230" y="57"/>
                                          <a:pt x="239" y="50"/>
                                          <a:pt x="250" y="47"/>
                                        </a:cubicBezTo>
                                        <a:close/>
                                        <a:moveTo>
                                          <a:pt x="248" y="31"/>
                                        </a:moveTo>
                                        <a:cubicBezTo>
                                          <a:pt x="248" y="35"/>
                                          <a:pt x="246" y="39"/>
                                          <a:pt x="244" y="44"/>
                                        </a:cubicBezTo>
                                        <a:cubicBezTo>
                                          <a:pt x="246" y="41"/>
                                          <a:pt x="247" y="39"/>
                                          <a:pt x="248" y="36"/>
                                        </a:cubicBezTo>
                                        <a:cubicBezTo>
                                          <a:pt x="249" y="39"/>
                                          <a:pt x="248" y="43"/>
                                          <a:pt x="247" y="46"/>
                                        </a:cubicBezTo>
                                        <a:cubicBezTo>
                                          <a:pt x="245" y="46"/>
                                          <a:pt x="243" y="47"/>
                                          <a:pt x="242" y="47"/>
                                        </a:cubicBezTo>
                                        <a:cubicBezTo>
                                          <a:pt x="244" y="42"/>
                                          <a:pt x="246" y="36"/>
                                          <a:pt x="247" y="30"/>
                                        </a:cubicBezTo>
                                        <a:cubicBezTo>
                                          <a:pt x="247" y="30"/>
                                          <a:pt x="247" y="31"/>
                                          <a:pt x="248" y="31"/>
                                        </a:cubicBezTo>
                                        <a:close/>
                                        <a:moveTo>
                                          <a:pt x="236" y="10"/>
                                        </a:moveTo>
                                        <a:cubicBezTo>
                                          <a:pt x="235" y="13"/>
                                          <a:pt x="234" y="16"/>
                                          <a:pt x="233" y="19"/>
                                        </a:cubicBezTo>
                                        <a:cubicBezTo>
                                          <a:pt x="235" y="16"/>
                                          <a:pt x="236" y="13"/>
                                          <a:pt x="236" y="9"/>
                                        </a:cubicBezTo>
                                        <a:cubicBezTo>
                                          <a:pt x="237" y="9"/>
                                          <a:pt x="237" y="8"/>
                                          <a:pt x="238" y="8"/>
                                        </a:cubicBezTo>
                                        <a:cubicBezTo>
                                          <a:pt x="238" y="15"/>
                                          <a:pt x="236" y="20"/>
                                          <a:pt x="234" y="27"/>
                                        </a:cubicBezTo>
                                        <a:cubicBezTo>
                                          <a:pt x="236" y="23"/>
                                          <a:pt x="237" y="18"/>
                                          <a:pt x="238" y="15"/>
                                        </a:cubicBezTo>
                                        <a:cubicBezTo>
                                          <a:pt x="239" y="13"/>
                                          <a:pt x="239" y="11"/>
                                          <a:pt x="239" y="9"/>
                                        </a:cubicBezTo>
                                        <a:cubicBezTo>
                                          <a:pt x="240" y="14"/>
                                          <a:pt x="238" y="20"/>
                                          <a:pt x="237" y="26"/>
                                        </a:cubicBezTo>
                                        <a:cubicBezTo>
                                          <a:pt x="239" y="22"/>
                                          <a:pt x="240" y="17"/>
                                          <a:pt x="241" y="11"/>
                                        </a:cubicBezTo>
                                        <a:cubicBezTo>
                                          <a:pt x="243" y="17"/>
                                          <a:pt x="238" y="25"/>
                                          <a:pt x="237" y="32"/>
                                        </a:cubicBezTo>
                                        <a:cubicBezTo>
                                          <a:pt x="240" y="27"/>
                                          <a:pt x="241" y="20"/>
                                          <a:pt x="242" y="14"/>
                                        </a:cubicBezTo>
                                        <a:cubicBezTo>
                                          <a:pt x="243" y="24"/>
                                          <a:pt x="237" y="36"/>
                                          <a:pt x="235" y="46"/>
                                        </a:cubicBezTo>
                                        <a:cubicBezTo>
                                          <a:pt x="239" y="36"/>
                                          <a:pt x="241" y="28"/>
                                          <a:pt x="244" y="17"/>
                                        </a:cubicBezTo>
                                        <a:cubicBezTo>
                                          <a:pt x="246" y="26"/>
                                          <a:pt x="240" y="35"/>
                                          <a:pt x="239" y="44"/>
                                        </a:cubicBezTo>
                                        <a:cubicBezTo>
                                          <a:pt x="242" y="37"/>
                                          <a:pt x="244" y="30"/>
                                          <a:pt x="245" y="23"/>
                                        </a:cubicBezTo>
                                        <a:cubicBezTo>
                                          <a:pt x="245" y="31"/>
                                          <a:pt x="241" y="40"/>
                                          <a:pt x="239" y="48"/>
                                        </a:cubicBezTo>
                                        <a:cubicBezTo>
                                          <a:pt x="242" y="41"/>
                                          <a:pt x="244" y="34"/>
                                          <a:pt x="246" y="26"/>
                                        </a:cubicBezTo>
                                        <a:cubicBezTo>
                                          <a:pt x="246" y="34"/>
                                          <a:pt x="243" y="46"/>
                                          <a:pt x="237" y="51"/>
                                        </a:cubicBezTo>
                                        <a:cubicBezTo>
                                          <a:pt x="237" y="49"/>
                                          <a:pt x="239" y="49"/>
                                          <a:pt x="238" y="47"/>
                                        </a:cubicBezTo>
                                        <a:cubicBezTo>
                                          <a:pt x="236" y="49"/>
                                          <a:pt x="236" y="52"/>
                                          <a:pt x="234" y="53"/>
                                        </a:cubicBezTo>
                                        <a:cubicBezTo>
                                          <a:pt x="235" y="52"/>
                                          <a:pt x="236" y="50"/>
                                          <a:pt x="236" y="48"/>
                                        </a:cubicBezTo>
                                        <a:cubicBezTo>
                                          <a:pt x="234" y="50"/>
                                          <a:pt x="233" y="54"/>
                                          <a:pt x="230" y="57"/>
                                        </a:cubicBezTo>
                                        <a:cubicBezTo>
                                          <a:pt x="232" y="53"/>
                                          <a:pt x="233" y="51"/>
                                          <a:pt x="235" y="47"/>
                                        </a:cubicBezTo>
                                        <a:cubicBezTo>
                                          <a:pt x="232" y="51"/>
                                          <a:pt x="230" y="56"/>
                                          <a:pt x="227" y="60"/>
                                        </a:cubicBezTo>
                                        <a:cubicBezTo>
                                          <a:pt x="227" y="59"/>
                                          <a:pt x="227" y="59"/>
                                          <a:pt x="227" y="59"/>
                                        </a:cubicBezTo>
                                        <a:cubicBezTo>
                                          <a:pt x="230" y="53"/>
                                          <a:pt x="232" y="47"/>
                                          <a:pt x="234" y="39"/>
                                        </a:cubicBezTo>
                                        <a:cubicBezTo>
                                          <a:pt x="232" y="45"/>
                                          <a:pt x="230" y="52"/>
                                          <a:pt x="227" y="57"/>
                                        </a:cubicBezTo>
                                        <a:cubicBezTo>
                                          <a:pt x="226" y="56"/>
                                          <a:pt x="227" y="55"/>
                                          <a:pt x="226" y="55"/>
                                        </a:cubicBezTo>
                                        <a:cubicBezTo>
                                          <a:pt x="229" y="49"/>
                                          <a:pt x="232" y="42"/>
                                          <a:pt x="233" y="35"/>
                                        </a:cubicBezTo>
                                        <a:cubicBezTo>
                                          <a:pt x="231" y="41"/>
                                          <a:pt x="229" y="46"/>
                                          <a:pt x="226" y="52"/>
                                        </a:cubicBezTo>
                                        <a:cubicBezTo>
                                          <a:pt x="228" y="46"/>
                                          <a:pt x="230" y="40"/>
                                          <a:pt x="231" y="33"/>
                                        </a:cubicBezTo>
                                        <a:cubicBezTo>
                                          <a:pt x="229" y="38"/>
                                          <a:pt x="228" y="45"/>
                                          <a:pt x="226" y="50"/>
                                        </a:cubicBezTo>
                                        <a:cubicBezTo>
                                          <a:pt x="225" y="42"/>
                                          <a:pt x="230" y="34"/>
                                          <a:pt x="232" y="25"/>
                                        </a:cubicBezTo>
                                        <a:cubicBezTo>
                                          <a:pt x="229" y="31"/>
                                          <a:pt x="227" y="39"/>
                                          <a:pt x="225" y="45"/>
                                        </a:cubicBezTo>
                                        <a:cubicBezTo>
                                          <a:pt x="224" y="35"/>
                                          <a:pt x="229" y="26"/>
                                          <a:pt x="232" y="17"/>
                                        </a:cubicBezTo>
                                        <a:cubicBezTo>
                                          <a:pt x="228" y="24"/>
                                          <a:pt x="225" y="32"/>
                                          <a:pt x="224" y="40"/>
                                        </a:cubicBezTo>
                                        <a:cubicBezTo>
                                          <a:pt x="222" y="37"/>
                                          <a:pt x="224" y="34"/>
                                          <a:pt x="224" y="32"/>
                                        </a:cubicBezTo>
                                        <a:cubicBezTo>
                                          <a:pt x="226" y="23"/>
                                          <a:pt x="228" y="14"/>
                                          <a:pt x="236" y="10"/>
                                        </a:cubicBezTo>
                                        <a:close/>
                                        <a:moveTo>
                                          <a:pt x="228" y="17"/>
                                        </a:moveTo>
                                        <a:cubicBezTo>
                                          <a:pt x="226" y="22"/>
                                          <a:pt x="224" y="28"/>
                                          <a:pt x="222" y="34"/>
                                        </a:cubicBezTo>
                                        <a:cubicBezTo>
                                          <a:pt x="222" y="28"/>
                                          <a:pt x="225" y="22"/>
                                          <a:pt x="228" y="16"/>
                                        </a:cubicBezTo>
                                        <a:cubicBezTo>
                                          <a:pt x="228" y="16"/>
                                          <a:pt x="228" y="17"/>
                                          <a:pt x="228" y="17"/>
                                        </a:cubicBezTo>
                                        <a:close/>
                                        <a:moveTo>
                                          <a:pt x="226" y="18"/>
                                        </a:moveTo>
                                        <a:cubicBezTo>
                                          <a:pt x="224" y="23"/>
                                          <a:pt x="222" y="27"/>
                                          <a:pt x="221" y="32"/>
                                        </a:cubicBezTo>
                                        <a:cubicBezTo>
                                          <a:pt x="220" y="31"/>
                                          <a:pt x="220" y="31"/>
                                          <a:pt x="220" y="31"/>
                                        </a:cubicBezTo>
                                        <a:cubicBezTo>
                                          <a:pt x="222" y="26"/>
                                          <a:pt x="222" y="21"/>
                                          <a:pt x="226" y="18"/>
                                        </a:cubicBezTo>
                                        <a:close/>
                                        <a:moveTo>
                                          <a:pt x="223" y="20"/>
                                        </a:moveTo>
                                        <a:cubicBezTo>
                                          <a:pt x="222" y="23"/>
                                          <a:pt x="220" y="26"/>
                                          <a:pt x="219" y="30"/>
                                        </a:cubicBezTo>
                                        <a:cubicBezTo>
                                          <a:pt x="217" y="27"/>
                                          <a:pt x="221" y="22"/>
                                          <a:pt x="223" y="20"/>
                                        </a:cubicBezTo>
                                        <a:close/>
                                        <a:moveTo>
                                          <a:pt x="218" y="25"/>
                                        </a:moveTo>
                                        <a:cubicBezTo>
                                          <a:pt x="218" y="26"/>
                                          <a:pt x="217" y="27"/>
                                          <a:pt x="217" y="28"/>
                                        </a:cubicBezTo>
                                        <a:cubicBezTo>
                                          <a:pt x="217" y="28"/>
                                          <a:pt x="216" y="28"/>
                                          <a:pt x="216" y="28"/>
                                        </a:cubicBezTo>
                                        <a:cubicBezTo>
                                          <a:pt x="217" y="27"/>
                                          <a:pt x="217" y="26"/>
                                          <a:pt x="218" y="25"/>
                                        </a:cubicBezTo>
                                        <a:close/>
                                        <a:moveTo>
                                          <a:pt x="211" y="30"/>
                                        </a:moveTo>
                                        <a:cubicBezTo>
                                          <a:pt x="209" y="36"/>
                                          <a:pt x="206" y="40"/>
                                          <a:pt x="203" y="45"/>
                                        </a:cubicBezTo>
                                        <a:cubicBezTo>
                                          <a:pt x="203" y="45"/>
                                          <a:pt x="204" y="46"/>
                                          <a:pt x="204" y="45"/>
                                        </a:cubicBezTo>
                                        <a:cubicBezTo>
                                          <a:pt x="206" y="41"/>
                                          <a:pt x="209" y="37"/>
                                          <a:pt x="211" y="32"/>
                                        </a:cubicBezTo>
                                        <a:cubicBezTo>
                                          <a:pt x="211" y="38"/>
                                          <a:pt x="207" y="45"/>
                                          <a:pt x="204" y="49"/>
                                        </a:cubicBezTo>
                                        <a:cubicBezTo>
                                          <a:pt x="204" y="50"/>
                                          <a:pt x="203" y="51"/>
                                          <a:pt x="203" y="52"/>
                                        </a:cubicBezTo>
                                        <a:cubicBezTo>
                                          <a:pt x="207" y="45"/>
                                          <a:pt x="210" y="39"/>
                                          <a:pt x="213" y="32"/>
                                        </a:cubicBezTo>
                                        <a:cubicBezTo>
                                          <a:pt x="213" y="37"/>
                                          <a:pt x="212" y="42"/>
                                          <a:pt x="211" y="47"/>
                                        </a:cubicBezTo>
                                        <a:cubicBezTo>
                                          <a:pt x="213" y="41"/>
                                          <a:pt x="214" y="36"/>
                                          <a:pt x="214" y="29"/>
                                        </a:cubicBezTo>
                                        <a:cubicBezTo>
                                          <a:pt x="215" y="30"/>
                                          <a:pt x="215" y="30"/>
                                          <a:pt x="215" y="31"/>
                                        </a:cubicBezTo>
                                        <a:cubicBezTo>
                                          <a:pt x="215" y="32"/>
                                          <a:pt x="215" y="31"/>
                                          <a:pt x="215" y="32"/>
                                        </a:cubicBezTo>
                                        <a:cubicBezTo>
                                          <a:pt x="214" y="38"/>
                                          <a:pt x="214" y="46"/>
                                          <a:pt x="213" y="53"/>
                                        </a:cubicBezTo>
                                        <a:cubicBezTo>
                                          <a:pt x="215" y="45"/>
                                          <a:pt x="216" y="36"/>
                                          <a:pt x="215" y="30"/>
                                        </a:cubicBezTo>
                                        <a:cubicBezTo>
                                          <a:pt x="216" y="30"/>
                                          <a:pt x="216" y="30"/>
                                          <a:pt x="217" y="31"/>
                                        </a:cubicBezTo>
                                        <a:cubicBezTo>
                                          <a:pt x="216" y="39"/>
                                          <a:pt x="216" y="46"/>
                                          <a:pt x="215" y="54"/>
                                        </a:cubicBezTo>
                                        <a:cubicBezTo>
                                          <a:pt x="217" y="46"/>
                                          <a:pt x="217" y="38"/>
                                          <a:pt x="217" y="31"/>
                                        </a:cubicBezTo>
                                        <a:cubicBezTo>
                                          <a:pt x="217" y="31"/>
                                          <a:pt x="218" y="31"/>
                                          <a:pt x="218" y="31"/>
                                        </a:cubicBezTo>
                                        <a:cubicBezTo>
                                          <a:pt x="220" y="39"/>
                                          <a:pt x="218" y="49"/>
                                          <a:pt x="217" y="57"/>
                                        </a:cubicBezTo>
                                        <a:cubicBezTo>
                                          <a:pt x="219" y="50"/>
                                          <a:pt x="219" y="43"/>
                                          <a:pt x="220" y="37"/>
                                        </a:cubicBezTo>
                                        <a:cubicBezTo>
                                          <a:pt x="221" y="43"/>
                                          <a:pt x="220" y="53"/>
                                          <a:pt x="219" y="59"/>
                                        </a:cubicBezTo>
                                        <a:cubicBezTo>
                                          <a:pt x="221" y="52"/>
                                          <a:pt x="221" y="45"/>
                                          <a:pt x="221" y="38"/>
                                        </a:cubicBezTo>
                                        <a:cubicBezTo>
                                          <a:pt x="222" y="40"/>
                                          <a:pt x="223" y="43"/>
                                          <a:pt x="222" y="45"/>
                                        </a:cubicBezTo>
                                        <a:cubicBezTo>
                                          <a:pt x="223" y="45"/>
                                          <a:pt x="223" y="46"/>
                                          <a:pt x="223" y="45"/>
                                        </a:cubicBezTo>
                                        <a:cubicBezTo>
                                          <a:pt x="224" y="48"/>
                                          <a:pt x="222" y="49"/>
                                          <a:pt x="223" y="50"/>
                                        </a:cubicBezTo>
                                        <a:cubicBezTo>
                                          <a:pt x="224" y="50"/>
                                          <a:pt x="223" y="49"/>
                                          <a:pt x="224" y="49"/>
                                        </a:cubicBezTo>
                                        <a:cubicBezTo>
                                          <a:pt x="226" y="58"/>
                                          <a:pt x="225" y="70"/>
                                          <a:pt x="224" y="79"/>
                                        </a:cubicBezTo>
                                        <a:cubicBezTo>
                                          <a:pt x="223" y="78"/>
                                          <a:pt x="224" y="77"/>
                                          <a:pt x="223" y="76"/>
                                        </a:cubicBezTo>
                                        <a:cubicBezTo>
                                          <a:pt x="222" y="77"/>
                                          <a:pt x="222" y="78"/>
                                          <a:pt x="221" y="79"/>
                                        </a:cubicBezTo>
                                        <a:cubicBezTo>
                                          <a:pt x="223" y="76"/>
                                          <a:pt x="224" y="71"/>
                                          <a:pt x="224" y="67"/>
                                        </a:cubicBezTo>
                                        <a:cubicBezTo>
                                          <a:pt x="223" y="71"/>
                                          <a:pt x="222" y="77"/>
                                          <a:pt x="219" y="80"/>
                                        </a:cubicBezTo>
                                        <a:cubicBezTo>
                                          <a:pt x="220" y="76"/>
                                          <a:pt x="222" y="72"/>
                                          <a:pt x="222" y="68"/>
                                        </a:cubicBezTo>
                                        <a:cubicBezTo>
                                          <a:pt x="222" y="68"/>
                                          <a:pt x="223" y="68"/>
                                          <a:pt x="223" y="68"/>
                                        </a:cubicBezTo>
                                        <a:cubicBezTo>
                                          <a:pt x="223" y="67"/>
                                          <a:pt x="222" y="67"/>
                                          <a:pt x="222" y="67"/>
                                        </a:cubicBezTo>
                                        <a:cubicBezTo>
                                          <a:pt x="221" y="72"/>
                                          <a:pt x="219" y="78"/>
                                          <a:pt x="216" y="82"/>
                                        </a:cubicBezTo>
                                        <a:cubicBezTo>
                                          <a:pt x="218" y="79"/>
                                          <a:pt x="219" y="76"/>
                                          <a:pt x="220" y="73"/>
                                        </a:cubicBezTo>
                                        <a:cubicBezTo>
                                          <a:pt x="219" y="74"/>
                                          <a:pt x="218" y="76"/>
                                          <a:pt x="217" y="77"/>
                                        </a:cubicBezTo>
                                        <a:cubicBezTo>
                                          <a:pt x="219" y="74"/>
                                          <a:pt x="219" y="71"/>
                                          <a:pt x="220" y="68"/>
                                        </a:cubicBezTo>
                                        <a:cubicBezTo>
                                          <a:pt x="220" y="67"/>
                                          <a:pt x="220" y="67"/>
                                          <a:pt x="220" y="66"/>
                                        </a:cubicBezTo>
                                        <a:cubicBezTo>
                                          <a:pt x="218" y="73"/>
                                          <a:pt x="217" y="79"/>
                                          <a:pt x="213" y="84"/>
                                        </a:cubicBezTo>
                                        <a:cubicBezTo>
                                          <a:pt x="214" y="82"/>
                                          <a:pt x="215" y="80"/>
                                          <a:pt x="215" y="78"/>
                                        </a:cubicBezTo>
                                        <a:cubicBezTo>
                                          <a:pt x="215" y="78"/>
                                          <a:pt x="215" y="79"/>
                                          <a:pt x="215" y="79"/>
                                        </a:cubicBezTo>
                                        <a:cubicBezTo>
                                          <a:pt x="215" y="77"/>
                                          <a:pt x="216" y="76"/>
                                          <a:pt x="216" y="74"/>
                                        </a:cubicBezTo>
                                        <a:cubicBezTo>
                                          <a:pt x="215" y="77"/>
                                          <a:pt x="214" y="81"/>
                                          <a:pt x="212" y="84"/>
                                        </a:cubicBezTo>
                                        <a:cubicBezTo>
                                          <a:pt x="211" y="84"/>
                                          <a:pt x="211" y="85"/>
                                          <a:pt x="210" y="85"/>
                                        </a:cubicBezTo>
                                        <a:cubicBezTo>
                                          <a:pt x="213" y="81"/>
                                          <a:pt x="214" y="73"/>
                                          <a:pt x="217" y="68"/>
                                        </a:cubicBezTo>
                                        <a:cubicBezTo>
                                          <a:pt x="217" y="68"/>
                                          <a:pt x="216" y="68"/>
                                          <a:pt x="216" y="68"/>
                                        </a:cubicBezTo>
                                        <a:cubicBezTo>
                                          <a:pt x="214" y="73"/>
                                          <a:pt x="213" y="78"/>
                                          <a:pt x="211" y="83"/>
                                        </a:cubicBezTo>
                                        <a:cubicBezTo>
                                          <a:pt x="211" y="83"/>
                                          <a:pt x="211" y="82"/>
                                          <a:pt x="211" y="83"/>
                                        </a:cubicBezTo>
                                        <a:cubicBezTo>
                                          <a:pt x="210" y="85"/>
                                          <a:pt x="209" y="87"/>
                                          <a:pt x="207" y="88"/>
                                        </a:cubicBezTo>
                                        <a:cubicBezTo>
                                          <a:pt x="210" y="83"/>
                                          <a:pt x="212" y="76"/>
                                          <a:pt x="214" y="70"/>
                                        </a:cubicBezTo>
                                        <a:cubicBezTo>
                                          <a:pt x="214" y="70"/>
                                          <a:pt x="214" y="70"/>
                                          <a:pt x="214" y="70"/>
                                        </a:cubicBezTo>
                                        <a:cubicBezTo>
                                          <a:pt x="211" y="77"/>
                                          <a:pt x="209" y="85"/>
                                          <a:pt x="204" y="92"/>
                                        </a:cubicBezTo>
                                        <a:cubicBezTo>
                                          <a:pt x="205" y="90"/>
                                          <a:pt x="206" y="86"/>
                                          <a:pt x="208" y="84"/>
                                        </a:cubicBezTo>
                                        <a:cubicBezTo>
                                          <a:pt x="208" y="84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7" y="83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9" y="80"/>
                                          <a:pt x="209" y="77"/>
                                          <a:pt x="211" y="73"/>
                                        </a:cubicBezTo>
                                        <a:cubicBezTo>
                                          <a:pt x="211" y="73"/>
                                          <a:pt x="211" y="73"/>
                                          <a:pt x="211" y="72"/>
                                        </a:cubicBezTo>
                                        <a:cubicBezTo>
                                          <a:pt x="210" y="73"/>
                                          <a:pt x="211" y="73"/>
                                          <a:pt x="210" y="73"/>
                                        </a:cubicBezTo>
                                        <a:cubicBezTo>
                                          <a:pt x="210" y="73"/>
                                          <a:pt x="210" y="73"/>
                                          <a:pt x="210" y="72"/>
                                        </a:cubicBezTo>
                                        <a:cubicBezTo>
                                          <a:pt x="210" y="72"/>
                                          <a:pt x="209" y="73"/>
                                          <a:pt x="209" y="73"/>
                                        </a:cubicBezTo>
                                        <a:cubicBezTo>
                                          <a:pt x="207" y="79"/>
                                          <a:pt x="204" y="86"/>
                                          <a:pt x="201" y="92"/>
                                        </a:cubicBezTo>
                                        <a:cubicBezTo>
                                          <a:pt x="201" y="91"/>
                                          <a:pt x="202" y="90"/>
                                          <a:pt x="202" y="88"/>
                                        </a:cubicBezTo>
                                        <a:cubicBezTo>
                                          <a:pt x="202" y="88"/>
                                          <a:pt x="202" y="89"/>
                                          <a:pt x="201" y="89"/>
                                        </a:cubicBezTo>
                                        <a:cubicBezTo>
                                          <a:pt x="203" y="86"/>
                                          <a:pt x="204" y="83"/>
                                          <a:pt x="205" y="80"/>
                                        </a:cubicBezTo>
                                        <a:cubicBezTo>
                                          <a:pt x="205" y="79"/>
                                          <a:pt x="205" y="80"/>
                                          <a:pt x="205" y="79"/>
                                        </a:cubicBezTo>
                                        <a:cubicBezTo>
                                          <a:pt x="205" y="77"/>
                                          <a:pt x="206" y="76"/>
                                          <a:pt x="206" y="74"/>
                                        </a:cubicBezTo>
                                        <a:cubicBezTo>
                                          <a:pt x="204" y="78"/>
                                          <a:pt x="202" y="84"/>
                                          <a:pt x="200" y="89"/>
                                        </a:cubicBezTo>
                                        <a:cubicBezTo>
                                          <a:pt x="200" y="87"/>
                                          <a:pt x="202" y="84"/>
                                          <a:pt x="202" y="81"/>
                                        </a:cubicBezTo>
                                        <a:cubicBezTo>
                                          <a:pt x="200" y="84"/>
                                          <a:pt x="199" y="88"/>
                                          <a:pt x="198" y="92"/>
                                        </a:cubicBezTo>
                                        <a:cubicBezTo>
                                          <a:pt x="198" y="92"/>
                                          <a:pt x="197" y="94"/>
                                          <a:pt x="196" y="95"/>
                                        </a:cubicBezTo>
                                        <a:cubicBezTo>
                                          <a:pt x="198" y="89"/>
                                          <a:pt x="199" y="82"/>
                                          <a:pt x="200" y="75"/>
                                        </a:cubicBezTo>
                                        <a:cubicBezTo>
                                          <a:pt x="198" y="81"/>
                                          <a:pt x="196" y="88"/>
                                          <a:pt x="194" y="94"/>
                                        </a:cubicBezTo>
                                        <a:cubicBezTo>
                                          <a:pt x="194" y="89"/>
                                          <a:pt x="198" y="80"/>
                                          <a:pt x="199" y="73"/>
                                        </a:cubicBezTo>
                                        <a:cubicBezTo>
                                          <a:pt x="197" y="79"/>
                                          <a:pt x="195" y="85"/>
                                          <a:pt x="193" y="90"/>
                                        </a:cubicBezTo>
                                        <a:cubicBezTo>
                                          <a:pt x="193" y="84"/>
                                          <a:pt x="198" y="77"/>
                                          <a:pt x="199" y="70"/>
                                        </a:cubicBezTo>
                                        <a:cubicBezTo>
                                          <a:pt x="197" y="75"/>
                                          <a:pt x="194" y="81"/>
                                          <a:pt x="192" y="86"/>
                                        </a:cubicBezTo>
                                        <a:cubicBezTo>
                                          <a:pt x="193" y="80"/>
                                          <a:pt x="197" y="73"/>
                                          <a:pt x="199" y="66"/>
                                        </a:cubicBezTo>
                                        <a:cubicBezTo>
                                          <a:pt x="196" y="71"/>
                                          <a:pt x="194" y="77"/>
                                          <a:pt x="192" y="82"/>
                                        </a:cubicBezTo>
                                        <a:cubicBezTo>
                                          <a:pt x="191" y="77"/>
                                          <a:pt x="196" y="71"/>
                                          <a:pt x="197" y="65"/>
                                        </a:cubicBezTo>
                                        <a:cubicBezTo>
                                          <a:pt x="194" y="69"/>
                                          <a:pt x="193" y="75"/>
                                          <a:pt x="190" y="79"/>
                                        </a:cubicBezTo>
                                        <a:cubicBezTo>
                                          <a:pt x="190" y="73"/>
                                          <a:pt x="195" y="68"/>
                                          <a:pt x="196" y="62"/>
                                        </a:cubicBezTo>
                                        <a:cubicBezTo>
                                          <a:pt x="194" y="67"/>
                                          <a:pt x="191" y="72"/>
                                          <a:pt x="189" y="77"/>
                                        </a:cubicBezTo>
                                        <a:cubicBezTo>
                                          <a:pt x="190" y="69"/>
                                          <a:pt x="195" y="62"/>
                                          <a:pt x="197" y="54"/>
                                        </a:cubicBezTo>
                                        <a:cubicBezTo>
                                          <a:pt x="195" y="59"/>
                                          <a:pt x="192" y="67"/>
                                          <a:pt x="188" y="73"/>
                                        </a:cubicBezTo>
                                        <a:cubicBezTo>
                                          <a:pt x="191" y="65"/>
                                          <a:pt x="194" y="59"/>
                                          <a:pt x="197" y="52"/>
                                        </a:cubicBezTo>
                                        <a:cubicBezTo>
                                          <a:pt x="194" y="58"/>
                                          <a:pt x="190" y="65"/>
                                          <a:pt x="187" y="72"/>
                                        </a:cubicBezTo>
                                        <a:cubicBezTo>
                                          <a:pt x="188" y="69"/>
                                          <a:pt x="190" y="65"/>
                                          <a:pt x="192" y="62"/>
                                        </a:cubicBezTo>
                                        <a:cubicBezTo>
                                          <a:pt x="192" y="60"/>
                                          <a:pt x="193" y="59"/>
                                          <a:pt x="194" y="57"/>
                                        </a:cubicBezTo>
                                        <a:cubicBezTo>
                                          <a:pt x="191" y="61"/>
                                          <a:pt x="189" y="66"/>
                                          <a:pt x="186" y="71"/>
                                        </a:cubicBezTo>
                                        <a:cubicBezTo>
                                          <a:pt x="187" y="65"/>
                                          <a:pt x="191" y="61"/>
                                          <a:pt x="193" y="55"/>
                                        </a:cubicBezTo>
                                        <a:cubicBezTo>
                                          <a:pt x="190" y="59"/>
                                          <a:pt x="188" y="64"/>
                                          <a:pt x="185" y="68"/>
                                        </a:cubicBezTo>
                                        <a:cubicBezTo>
                                          <a:pt x="185" y="68"/>
                                          <a:pt x="185" y="68"/>
                                          <a:pt x="185" y="68"/>
                                        </a:cubicBezTo>
                                        <a:cubicBezTo>
                                          <a:pt x="186" y="65"/>
                                          <a:pt x="188" y="63"/>
                                          <a:pt x="189" y="61"/>
                                        </a:cubicBezTo>
                                        <a:cubicBezTo>
                                          <a:pt x="187" y="62"/>
                                          <a:pt x="186" y="64"/>
                                          <a:pt x="185" y="66"/>
                                        </a:cubicBezTo>
                                        <a:cubicBezTo>
                                          <a:pt x="186" y="59"/>
                                          <a:pt x="191" y="52"/>
                                          <a:pt x="197" y="48"/>
                                        </a:cubicBezTo>
                                        <a:cubicBezTo>
                                          <a:pt x="199" y="45"/>
                                          <a:pt x="202" y="42"/>
                                          <a:pt x="204" y="40"/>
                                        </a:cubicBezTo>
                                        <a:cubicBezTo>
                                          <a:pt x="207" y="37"/>
                                          <a:pt x="208" y="33"/>
                                          <a:pt x="211" y="30"/>
                                        </a:cubicBezTo>
                                        <a:close/>
                                        <a:moveTo>
                                          <a:pt x="205" y="88"/>
                                        </a:moveTo>
                                        <a:cubicBezTo>
                                          <a:pt x="205" y="86"/>
                                          <a:pt x="206" y="84"/>
                                          <a:pt x="206" y="83"/>
                                        </a:cubicBezTo>
                                        <a:cubicBezTo>
                                          <a:pt x="207" y="84"/>
                                          <a:pt x="205" y="86"/>
                                          <a:pt x="205" y="88"/>
                                        </a:cubicBezTo>
                                        <a:close/>
                                        <a:moveTo>
                                          <a:pt x="204" y="81"/>
                                        </a:moveTo>
                                        <a:cubicBezTo>
                                          <a:pt x="203" y="82"/>
                                          <a:pt x="204" y="81"/>
                                          <a:pt x="204" y="80"/>
                                        </a:cubicBezTo>
                                        <a:cubicBezTo>
                                          <a:pt x="205" y="81"/>
                                          <a:pt x="204" y="81"/>
                                          <a:pt x="204" y="81"/>
                                        </a:cubicBezTo>
                                        <a:close/>
                                        <a:moveTo>
                                          <a:pt x="193" y="99"/>
                                        </a:moveTo>
                                        <a:cubicBezTo>
                                          <a:pt x="194" y="95"/>
                                          <a:pt x="196" y="92"/>
                                          <a:pt x="197" y="88"/>
                                        </a:cubicBezTo>
                                        <a:cubicBezTo>
                                          <a:pt x="197" y="88"/>
                                          <a:pt x="197" y="88"/>
                                          <a:pt x="197" y="88"/>
                                        </a:cubicBezTo>
                                        <a:cubicBezTo>
                                          <a:pt x="196" y="92"/>
                                          <a:pt x="195" y="95"/>
                                          <a:pt x="193" y="99"/>
                                        </a:cubicBezTo>
                                        <a:close/>
                                        <a:moveTo>
                                          <a:pt x="198" y="85"/>
                                        </a:moveTo>
                                        <a:cubicBezTo>
                                          <a:pt x="198" y="86"/>
                                          <a:pt x="198" y="86"/>
                                          <a:pt x="198" y="87"/>
                                        </a:cubicBezTo>
                                        <a:cubicBezTo>
                                          <a:pt x="197" y="86"/>
                                          <a:pt x="198" y="86"/>
                                          <a:pt x="198" y="85"/>
                                        </a:cubicBezTo>
                                        <a:close/>
                                        <a:moveTo>
                                          <a:pt x="204" y="34"/>
                                        </a:moveTo>
                                        <a:cubicBezTo>
                                          <a:pt x="204" y="35"/>
                                          <a:pt x="204" y="36"/>
                                          <a:pt x="203" y="38"/>
                                        </a:cubicBezTo>
                                        <a:cubicBezTo>
                                          <a:pt x="203" y="36"/>
                                          <a:pt x="203" y="34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3" y="32"/>
                                          <a:pt x="203" y="32"/>
                                        </a:cubicBezTo>
                                        <a:cubicBezTo>
                                          <a:pt x="204" y="32"/>
                                          <a:pt x="203" y="34"/>
                                          <a:pt x="204" y="34"/>
                                        </a:cubicBezTo>
                                        <a:close/>
                                        <a:moveTo>
                                          <a:pt x="194" y="12"/>
                                        </a:moveTo>
                                        <a:cubicBezTo>
                                          <a:pt x="195" y="13"/>
                                          <a:pt x="195" y="13"/>
                                          <a:pt x="196" y="14"/>
                                        </a:cubicBezTo>
                                        <a:cubicBezTo>
                                          <a:pt x="196" y="16"/>
                                          <a:pt x="197" y="19"/>
                                          <a:pt x="197" y="21"/>
                                        </a:cubicBezTo>
                                        <a:cubicBezTo>
                                          <a:pt x="197" y="20"/>
                                          <a:pt x="197" y="17"/>
                                          <a:pt x="197" y="16"/>
                                        </a:cubicBezTo>
                                        <a:cubicBezTo>
                                          <a:pt x="199" y="17"/>
                                          <a:pt x="198" y="20"/>
                                          <a:pt x="199" y="22"/>
                                        </a:cubicBezTo>
                                        <a:cubicBezTo>
                                          <a:pt x="200" y="21"/>
                                          <a:pt x="198" y="20"/>
                                          <a:pt x="199" y="19"/>
                                        </a:cubicBezTo>
                                        <a:cubicBezTo>
                                          <a:pt x="200" y="21"/>
                                          <a:pt x="200" y="24"/>
                                          <a:pt x="201" y="25"/>
                                        </a:cubicBezTo>
                                        <a:cubicBezTo>
                                          <a:pt x="201" y="26"/>
                                          <a:pt x="201" y="26"/>
                                          <a:pt x="201" y="26"/>
                                        </a:cubicBezTo>
                                        <a:cubicBezTo>
                                          <a:pt x="201" y="28"/>
                                          <a:pt x="202" y="30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2" y="32"/>
                                          <a:pt x="202" y="32"/>
                                        </a:cubicBezTo>
                                        <a:cubicBezTo>
                                          <a:pt x="203" y="34"/>
                                          <a:pt x="201" y="37"/>
                                          <a:pt x="202" y="39"/>
                                        </a:cubicBezTo>
                                        <a:cubicBezTo>
                                          <a:pt x="202" y="40"/>
                                          <a:pt x="202" y="40"/>
                                          <a:pt x="202" y="40"/>
                                        </a:cubicBezTo>
                                        <a:cubicBezTo>
                                          <a:pt x="201" y="37"/>
                                          <a:pt x="202" y="34"/>
                                          <a:pt x="202" y="30"/>
                                        </a:cubicBezTo>
                                        <a:cubicBezTo>
                                          <a:pt x="200" y="33"/>
                                          <a:pt x="202" y="39"/>
                                          <a:pt x="200" y="41"/>
                                        </a:cubicBezTo>
                                        <a:cubicBezTo>
                                          <a:pt x="200" y="37"/>
                                          <a:pt x="201" y="31"/>
                                          <a:pt x="200" y="27"/>
                                        </a:cubicBezTo>
                                        <a:cubicBezTo>
                                          <a:pt x="200" y="33"/>
                                          <a:pt x="200" y="39"/>
                                          <a:pt x="198" y="44"/>
                                        </a:cubicBezTo>
                                        <a:cubicBezTo>
                                          <a:pt x="198" y="39"/>
                                          <a:pt x="199" y="33"/>
                                          <a:pt x="198" y="28"/>
                                        </a:cubicBezTo>
                                        <a:cubicBezTo>
                                          <a:pt x="198" y="33"/>
                                          <a:pt x="198" y="39"/>
                                          <a:pt x="196" y="45"/>
                                        </a:cubicBezTo>
                                        <a:cubicBezTo>
                                          <a:pt x="197" y="38"/>
                                          <a:pt x="198" y="30"/>
                                          <a:pt x="196" y="23"/>
                                        </a:cubicBezTo>
                                        <a:cubicBezTo>
                                          <a:pt x="197" y="29"/>
                                          <a:pt x="197" y="39"/>
                                          <a:pt x="195" y="45"/>
                                        </a:cubicBezTo>
                                        <a:cubicBezTo>
                                          <a:pt x="193" y="34"/>
                                          <a:pt x="194" y="24"/>
                                          <a:pt x="194" y="12"/>
                                        </a:cubicBezTo>
                                        <a:close/>
                                        <a:moveTo>
                                          <a:pt x="189" y="9"/>
                                        </a:moveTo>
                                        <a:cubicBezTo>
                                          <a:pt x="190" y="11"/>
                                          <a:pt x="190" y="14"/>
                                          <a:pt x="191" y="16"/>
                                        </a:cubicBezTo>
                                        <a:cubicBezTo>
                                          <a:pt x="191" y="15"/>
                                          <a:pt x="190" y="12"/>
                                          <a:pt x="191" y="10"/>
                                        </a:cubicBezTo>
                                        <a:cubicBezTo>
                                          <a:pt x="192" y="10"/>
                                          <a:pt x="193" y="11"/>
                                          <a:pt x="194" y="12"/>
                                        </a:cubicBezTo>
                                        <a:cubicBezTo>
                                          <a:pt x="194" y="22"/>
                                          <a:pt x="193" y="29"/>
                                          <a:pt x="193" y="38"/>
                                        </a:cubicBezTo>
                                        <a:cubicBezTo>
                                          <a:pt x="191" y="32"/>
                                          <a:pt x="192" y="26"/>
                                          <a:pt x="191" y="20"/>
                                        </a:cubicBezTo>
                                        <a:cubicBezTo>
                                          <a:pt x="191" y="23"/>
                                          <a:pt x="191" y="26"/>
                                          <a:pt x="191" y="28"/>
                                        </a:cubicBezTo>
                                        <a:cubicBezTo>
                                          <a:pt x="189" y="24"/>
                                          <a:pt x="189" y="19"/>
                                          <a:pt x="189" y="14"/>
                                        </a:cubicBezTo>
                                        <a:cubicBezTo>
                                          <a:pt x="188" y="15"/>
                                          <a:pt x="189" y="20"/>
                                          <a:pt x="189" y="21"/>
                                        </a:cubicBezTo>
                                        <a:cubicBezTo>
                                          <a:pt x="186" y="19"/>
                                          <a:pt x="188" y="16"/>
                                          <a:pt x="187" y="15"/>
                                        </a:cubicBezTo>
                                        <a:cubicBezTo>
                                          <a:pt x="187" y="15"/>
                                          <a:pt x="187" y="16"/>
                                          <a:pt x="187" y="17"/>
                                        </a:cubicBezTo>
                                        <a:cubicBezTo>
                                          <a:pt x="184" y="15"/>
                                          <a:pt x="188" y="12"/>
                                          <a:pt x="189" y="9"/>
                                        </a:cubicBezTo>
                                        <a:close/>
                                        <a:moveTo>
                                          <a:pt x="164" y="12"/>
                                        </a:moveTo>
                                        <a:cubicBezTo>
                                          <a:pt x="165" y="13"/>
                                          <a:pt x="164" y="14"/>
                                          <a:pt x="165" y="14"/>
                                        </a:cubicBezTo>
                                        <a:cubicBezTo>
                                          <a:pt x="166" y="13"/>
                                          <a:pt x="164" y="11"/>
                                          <a:pt x="166" y="10"/>
                                        </a:cubicBezTo>
                                        <a:cubicBezTo>
                                          <a:pt x="166" y="11"/>
                                          <a:pt x="166" y="12"/>
                                          <a:pt x="167" y="14"/>
                                        </a:cubicBezTo>
                                        <a:cubicBezTo>
                                          <a:pt x="167" y="12"/>
                                          <a:pt x="167" y="11"/>
                                          <a:pt x="166" y="9"/>
                                        </a:cubicBezTo>
                                        <a:cubicBezTo>
                                          <a:pt x="167" y="9"/>
                                          <a:pt x="168" y="8"/>
                                          <a:pt x="168" y="8"/>
                                        </a:cubicBezTo>
                                        <a:cubicBezTo>
                                          <a:pt x="169" y="10"/>
                                          <a:pt x="168" y="12"/>
                                          <a:pt x="169" y="14"/>
                                        </a:cubicBezTo>
                                        <a:cubicBezTo>
                                          <a:pt x="169" y="11"/>
                                          <a:pt x="167" y="7"/>
                                          <a:pt x="170" y="5"/>
                                        </a:cubicBezTo>
                                        <a:cubicBezTo>
                                          <a:pt x="170" y="9"/>
                                          <a:pt x="171" y="11"/>
                                          <a:pt x="172" y="15"/>
                                        </a:cubicBezTo>
                                        <a:cubicBezTo>
                                          <a:pt x="173" y="14"/>
                                          <a:pt x="169" y="4"/>
                                          <a:pt x="171" y="4"/>
                                        </a:cubicBezTo>
                                        <a:cubicBezTo>
                                          <a:pt x="173" y="3"/>
                                          <a:pt x="174" y="15"/>
                                          <a:pt x="176" y="16"/>
                                        </a:cubicBezTo>
                                        <a:cubicBezTo>
                                          <a:pt x="175" y="12"/>
                                          <a:pt x="173" y="7"/>
                                          <a:pt x="172" y="3"/>
                                        </a:cubicBezTo>
                                        <a:cubicBezTo>
                                          <a:pt x="176" y="9"/>
                                          <a:pt x="178" y="16"/>
                                          <a:pt x="180" y="23"/>
                                        </a:cubicBezTo>
                                        <a:cubicBezTo>
                                          <a:pt x="179" y="17"/>
                                          <a:pt x="176" y="10"/>
                                          <a:pt x="174" y="5"/>
                                        </a:cubicBezTo>
                                        <a:cubicBezTo>
                                          <a:pt x="175" y="5"/>
                                          <a:pt x="175" y="6"/>
                                          <a:pt x="176" y="6"/>
                                        </a:cubicBezTo>
                                        <a:cubicBezTo>
                                          <a:pt x="182" y="13"/>
                                          <a:pt x="185" y="21"/>
                                          <a:pt x="187" y="31"/>
                                        </a:cubicBezTo>
                                        <a:cubicBezTo>
                                          <a:pt x="186" y="25"/>
                                          <a:pt x="185" y="19"/>
                                          <a:pt x="182" y="14"/>
                                        </a:cubicBezTo>
                                        <a:cubicBezTo>
                                          <a:pt x="190" y="22"/>
                                          <a:pt x="190" y="37"/>
                                          <a:pt x="193" y="47"/>
                                        </a:cubicBezTo>
                                        <a:cubicBezTo>
                                          <a:pt x="192" y="48"/>
                                          <a:pt x="192" y="49"/>
                                          <a:pt x="191" y="50"/>
                                        </a:cubicBezTo>
                                        <a:cubicBezTo>
                                          <a:pt x="191" y="44"/>
                                          <a:pt x="190" y="36"/>
                                          <a:pt x="189" y="31"/>
                                        </a:cubicBezTo>
                                        <a:cubicBezTo>
                                          <a:pt x="189" y="38"/>
                                          <a:pt x="192" y="46"/>
                                          <a:pt x="189" y="52"/>
                                        </a:cubicBezTo>
                                        <a:cubicBezTo>
                                          <a:pt x="188" y="48"/>
                                          <a:pt x="189" y="41"/>
                                          <a:pt x="187" y="37"/>
                                        </a:cubicBezTo>
                                        <a:cubicBezTo>
                                          <a:pt x="187" y="37"/>
                                          <a:pt x="187" y="38"/>
                                          <a:pt x="187" y="38"/>
                                        </a:cubicBezTo>
                                        <a:cubicBezTo>
                                          <a:pt x="187" y="39"/>
                                          <a:pt x="187" y="38"/>
                                          <a:pt x="187" y="37"/>
                                        </a:cubicBezTo>
                                        <a:cubicBezTo>
                                          <a:pt x="187" y="38"/>
                                          <a:pt x="187" y="40"/>
                                          <a:pt x="187" y="40"/>
                                        </a:cubicBezTo>
                                        <a:cubicBezTo>
                                          <a:pt x="187" y="40"/>
                                          <a:pt x="187" y="39"/>
                                          <a:pt x="187" y="38"/>
                                        </a:cubicBezTo>
                                        <a:cubicBezTo>
                                          <a:pt x="189" y="46"/>
                                          <a:pt x="190" y="53"/>
                                          <a:pt x="185" y="59"/>
                                        </a:cubicBezTo>
                                        <a:cubicBezTo>
                                          <a:pt x="185" y="54"/>
                                          <a:pt x="187" y="46"/>
                                          <a:pt x="186" y="41"/>
                                        </a:cubicBezTo>
                                        <a:cubicBezTo>
                                          <a:pt x="186" y="49"/>
                                          <a:pt x="185" y="56"/>
                                          <a:pt x="184" y="62"/>
                                        </a:cubicBezTo>
                                        <a:cubicBezTo>
                                          <a:pt x="184" y="54"/>
                                          <a:pt x="184" y="46"/>
                                          <a:pt x="183" y="38"/>
                                        </a:cubicBezTo>
                                        <a:cubicBezTo>
                                          <a:pt x="183" y="45"/>
                                          <a:pt x="184" y="55"/>
                                          <a:pt x="182" y="63"/>
                                        </a:cubicBezTo>
                                        <a:cubicBezTo>
                                          <a:pt x="181" y="57"/>
                                          <a:pt x="182" y="50"/>
                                          <a:pt x="181" y="43"/>
                                        </a:cubicBezTo>
                                        <a:cubicBezTo>
                                          <a:pt x="181" y="43"/>
                                          <a:pt x="180" y="43"/>
                                          <a:pt x="180" y="43"/>
                                        </a:cubicBezTo>
                                        <a:cubicBezTo>
                                          <a:pt x="180" y="43"/>
                                          <a:pt x="180" y="43"/>
                                          <a:pt x="180" y="44"/>
                                        </a:cubicBezTo>
                                        <a:cubicBezTo>
                                          <a:pt x="180" y="49"/>
                                          <a:pt x="181" y="55"/>
                                          <a:pt x="181" y="59"/>
                                        </a:cubicBezTo>
                                        <a:cubicBezTo>
                                          <a:pt x="181" y="60"/>
                                          <a:pt x="181" y="60"/>
                                          <a:pt x="181" y="61"/>
                                        </a:cubicBezTo>
                                        <a:cubicBezTo>
                                          <a:pt x="179" y="55"/>
                                          <a:pt x="179" y="45"/>
                                          <a:pt x="176" y="38"/>
                                        </a:cubicBezTo>
                                        <a:cubicBezTo>
                                          <a:pt x="177" y="44"/>
                                          <a:pt x="179" y="53"/>
                                          <a:pt x="179" y="60"/>
                                        </a:cubicBezTo>
                                        <a:cubicBezTo>
                                          <a:pt x="178" y="60"/>
                                          <a:pt x="178" y="60"/>
                                          <a:pt x="178" y="60"/>
                                        </a:cubicBezTo>
                                        <a:cubicBezTo>
                                          <a:pt x="177" y="55"/>
                                          <a:pt x="176" y="49"/>
                                          <a:pt x="175" y="44"/>
                                        </a:cubicBezTo>
                                        <a:cubicBezTo>
                                          <a:pt x="175" y="47"/>
                                          <a:pt x="176" y="54"/>
                                          <a:pt x="176" y="59"/>
                                        </a:cubicBezTo>
                                        <a:cubicBezTo>
                                          <a:pt x="175" y="58"/>
                                          <a:pt x="174" y="59"/>
                                          <a:pt x="173" y="59"/>
                                        </a:cubicBezTo>
                                        <a:cubicBezTo>
                                          <a:pt x="172" y="60"/>
                                          <a:pt x="171" y="60"/>
                                          <a:pt x="170" y="60"/>
                                        </a:cubicBezTo>
                                        <a:cubicBezTo>
                                          <a:pt x="169" y="55"/>
                                          <a:pt x="168" y="49"/>
                                          <a:pt x="167" y="43"/>
                                        </a:cubicBezTo>
                                        <a:cubicBezTo>
                                          <a:pt x="166" y="49"/>
                                          <a:pt x="170" y="56"/>
                                          <a:pt x="169" y="62"/>
                                        </a:cubicBezTo>
                                        <a:cubicBezTo>
                                          <a:pt x="166" y="57"/>
                                          <a:pt x="165" y="49"/>
                                          <a:pt x="164" y="43"/>
                                        </a:cubicBezTo>
                                        <a:cubicBezTo>
                                          <a:pt x="164" y="49"/>
                                          <a:pt x="165" y="57"/>
                                          <a:pt x="168" y="63"/>
                                        </a:cubicBezTo>
                                        <a:cubicBezTo>
                                          <a:pt x="167" y="63"/>
                                          <a:pt x="167" y="64"/>
                                          <a:pt x="166" y="65"/>
                                        </a:cubicBezTo>
                                        <a:cubicBezTo>
                                          <a:pt x="163" y="50"/>
                                          <a:pt x="162" y="34"/>
                                          <a:pt x="165" y="20"/>
                                        </a:cubicBezTo>
                                        <a:cubicBezTo>
                                          <a:pt x="160" y="36"/>
                                          <a:pt x="162" y="51"/>
                                          <a:pt x="166" y="65"/>
                                        </a:cubicBezTo>
                                        <a:cubicBezTo>
                                          <a:pt x="166" y="66"/>
                                          <a:pt x="165" y="66"/>
                                          <a:pt x="165" y="66"/>
                                        </a:cubicBezTo>
                                        <a:cubicBezTo>
                                          <a:pt x="163" y="60"/>
                                          <a:pt x="161" y="51"/>
                                          <a:pt x="161" y="43"/>
                                        </a:cubicBezTo>
                                        <a:cubicBezTo>
                                          <a:pt x="160" y="52"/>
                                          <a:pt x="162" y="59"/>
                                          <a:pt x="164" y="68"/>
                                        </a:cubicBezTo>
                                        <a:cubicBezTo>
                                          <a:pt x="164" y="68"/>
                                          <a:pt x="164" y="69"/>
                                          <a:pt x="163" y="69"/>
                                        </a:cubicBezTo>
                                        <a:cubicBezTo>
                                          <a:pt x="161" y="60"/>
                                          <a:pt x="159" y="50"/>
                                          <a:pt x="159" y="41"/>
                                        </a:cubicBezTo>
                                        <a:cubicBezTo>
                                          <a:pt x="158" y="52"/>
                                          <a:pt x="161" y="61"/>
                                          <a:pt x="163" y="70"/>
                                        </a:cubicBezTo>
                                        <a:cubicBezTo>
                                          <a:pt x="159" y="61"/>
                                          <a:pt x="156" y="51"/>
                                          <a:pt x="157" y="41"/>
                                        </a:cubicBezTo>
                                        <a:cubicBezTo>
                                          <a:pt x="155" y="50"/>
                                          <a:pt x="157" y="61"/>
                                          <a:pt x="159" y="71"/>
                                        </a:cubicBezTo>
                                        <a:cubicBezTo>
                                          <a:pt x="156" y="65"/>
                                          <a:pt x="156" y="55"/>
                                          <a:pt x="155" y="47"/>
                                        </a:cubicBezTo>
                                        <a:cubicBezTo>
                                          <a:pt x="155" y="54"/>
                                          <a:pt x="156" y="60"/>
                                          <a:pt x="157" y="66"/>
                                        </a:cubicBezTo>
                                        <a:cubicBezTo>
                                          <a:pt x="149" y="48"/>
                                          <a:pt x="159" y="30"/>
                                          <a:pt x="164" y="12"/>
                                        </a:cubicBezTo>
                                        <a:close/>
                                        <a:moveTo>
                                          <a:pt x="154" y="60"/>
                                        </a:moveTo>
                                        <a:cubicBezTo>
                                          <a:pt x="154" y="60"/>
                                          <a:pt x="154" y="61"/>
                                          <a:pt x="154" y="61"/>
                                        </a:cubicBezTo>
                                        <a:cubicBezTo>
                                          <a:pt x="154" y="61"/>
                                          <a:pt x="154" y="62"/>
                                          <a:pt x="154" y="62"/>
                                        </a:cubicBezTo>
                                        <a:cubicBezTo>
                                          <a:pt x="154" y="62"/>
                                          <a:pt x="153" y="61"/>
                                          <a:pt x="154" y="60"/>
                                        </a:cubicBezTo>
                                        <a:close/>
                                        <a:moveTo>
                                          <a:pt x="153" y="52"/>
                                        </a:moveTo>
                                        <a:cubicBezTo>
                                          <a:pt x="154" y="55"/>
                                          <a:pt x="153" y="58"/>
                                          <a:pt x="154" y="60"/>
                                        </a:cubicBezTo>
                                        <a:cubicBezTo>
                                          <a:pt x="153" y="58"/>
                                          <a:pt x="153" y="55"/>
                                          <a:pt x="153" y="52"/>
                                        </a:cubicBezTo>
                                        <a:close/>
                                        <a:moveTo>
                                          <a:pt x="133" y="6"/>
                                        </a:moveTo>
                                        <a:cubicBezTo>
                                          <a:pt x="135" y="10"/>
                                          <a:pt x="135" y="14"/>
                                          <a:pt x="135" y="19"/>
                                        </a:cubicBezTo>
                                        <a:cubicBezTo>
                                          <a:pt x="136" y="15"/>
                                          <a:pt x="135" y="9"/>
                                          <a:pt x="134" y="6"/>
                                        </a:cubicBezTo>
                                        <a:cubicBezTo>
                                          <a:pt x="134" y="6"/>
                                          <a:pt x="135" y="6"/>
                                          <a:pt x="135" y="5"/>
                                        </a:cubicBezTo>
                                        <a:cubicBezTo>
                                          <a:pt x="136" y="10"/>
                                          <a:pt x="138" y="15"/>
                                          <a:pt x="138" y="20"/>
                                        </a:cubicBezTo>
                                        <a:cubicBezTo>
                                          <a:pt x="139" y="14"/>
                                          <a:pt x="137" y="10"/>
                                          <a:pt x="135" y="5"/>
                                        </a:cubicBezTo>
                                        <a:cubicBezTo>
                                          <a:pt x="138" y="9"/>
                                          <a:pt x="140" y="14"/>
                                          <a:pt x="141" y="20"/>
                                        </a:cubicBezTo>
                                        <a:cubicBezTo>
                                          <a:pt x="141" y="15"/>
                                          <a:pt x="139" y="10"/>
                                          <a:pt x="137" y="6"/>
                                        </a:cubicBezTo>
                                        <a:cubicBezTo>
                                          <a:pt x="143" y="10"/>
                                          <a:pt x="144" y="18"/>
                                          <a:pt x="146" y="26"/>
                                        </a:cubicBezTo>
                                        <a:cubicBezTo>
                                          <a:pt x="146" y="20"/>
                                          <a:pt x="144" y="15"/>
                                          <a:pt x="142" y="10"/>
                                        </a:cubicBezTo>
                                        <a:cubicBezTo>
                                          <a:pt x="147" y="14"/>
                                          <a:pt x="148" y="20"/>
                                          <a:pt x="150" y="26"/>
                                        </a:cubicBezTo>
                                        <a:cubicBezTo>
                                          <a:pt x="150" y="21"/>
                                          <a:pt x="148" y="18"/>
                                          <a:pt x="146" y="13"/>
                                        </a:cubicBezTo>
                                        <a:cubicBezTo>
                                          <a:pt x="150" y="16"/>
                                          <a:pt x="152" y="21"/>
                                          <a:pt x="154" y="25"/>
                                        </a:cubicBezTo>
                                        <a:cubicBezTo>
                                          <a:pt x="155" y="34"/>
                                          <a:pt x="152" y="47"/>
                                          <a:pt x="150" y="57"/>
                                        </a:cubicBezTo>
                                        <a:cubicBezTo>
                                          <a:pt x="150" y="52"/>
                                          <a:pt x="151" y="49"/>
                                          <a:pt x="152" y="44"/>
                                        </a:cubicBezTo>
                                        <a:cubicBezTo>
                                          <a:pt x="151" y="47"/>
                                          <a:pt x="150" y="51"/>
                                          <a:pt x="149" y="53"/>
                                        </a:cubicBezTo>
                                        <a:cubicBezTo>
                                          <a:pt x="150" y="46"/>
                                          <a:pt x="151" y="39"/>
                                          <a:pt x="150" y="32"/>
                                        </a:cubicBezTo>
                                        <a:cubicBezTo>
                                          <a:pt x="150" y="39"/>
                                          <a:pt x="150" y="48"/>
                                          <a:pt x="148" y="54"/>
                                        </a:cubicBezTo>
                                        <a:cubicBezTo>
                                          <a:pt x="146" y="46"/>
                                          <a:pt x="150" y="38"/>
                                          <a:pt x="149" y="30"/>
                                        </a:cubicBezTo>
                                        <a:cubicBezTo>
                                          <a:pt x="148" y="36"/>
                                          <a:pt x="147" y="44"/>
                                          <a:pt x="146" y="51"/>
                                        </a:cubicBezTo>
                                        <a:cubicBezTo>
                                          <a:pt x="143" y="45"/>
                                          <a:pt x="147" y="37"/>
                                          <a:pt x="146" y="29"/>
                                        </a:cubicBezTo>
                                        <a:cubicBezTo>
                                          <a:pt x="145" y="35"/>
                                          <a:pt x="145" y="41"/>
                                          <a:pt x="144" y="47"/>
                                        </a:cubicBezTo>
                                        <a:cubicBezTo>
                                          <a:pt x="141" y="41"/>
                                          <a:pt x="144" y="34"/>
                                          <a:pt x="143" y="28"/>
                                        </a:cubicBezTo>
                                        <a:cubicBezTo>
                                          <a:pt x="142" y="33"/>
                                          <a:pt x="142" y="38"/>
                                          <a:pt x="142" y="44"/>
                                        </a:cubicBezTo>
                                        <a:cubicBezTo>
                                          <a:pt x="139" y="39"/>
                                          <a:pt x="141" y="31"/>
                                          <a:pt x="139" y="25"/>
                                        </a:cubicBezTo>
                                        <a:cubicBezTo>
                                          <a:pt x="140" y="30"/>
                                          <a:pt x="139" y="36"/>
                                          <a:pt x="140" y="40"/>
                                        </a:cubicBezTo>
                                        <a:cubicBezTo>
                                          <a:pt x="136" y="37"/>
                                          <a:pt x="139" y="31"/>
                                          <a:pt x="138" y="26"/>
                                        </a:cubicBezTo>
                                        <a:cubicBezTo>
                                          <a:pt x="137" y="30"/>
                                          <a:pt x="137" y="33"/>
                                          <a:pt x="137" y="38"/>
                                        </a:cubicBezTo>
                                        <a:cubicBezTo>
                                          <a:pt x="134" y="37"/>
                                          <a:pt x="136" y="32"/>
                                          <a:pt x="135" y="29"/>
                                        </a:cubicBezTo>
                                        <a:cubicBezTo>
                                          <a:pt x="135" y="32"/>
                                          <a:pt x="135" y="34"/>
                                          <a:pt x="135" y="37"/>
                                        </a:cubicBezTo>
                                        <a:cubicBezTo>
                                          <a:pt x="132" y="35"/>
                                          <a:pt x="133" y="30"/>
                                          <a:pt x="133" y="26"/>
                                        </a:cubicBezTo>
                                        <a:cubicBezTo>
                                          <a:pt x="132" y="29"/>
                                          <a:pt x="132" y="32"/>
                                          <a:pt x="132" y="35"/>
                                        </a:cubicBezTo>
                                        <a:cubicBezTo>
                                          <a:pt x="130" y="34"/>
                                          <a:pt x="131" y="30"/>
                                          <a:pt x="130" y="28"/>
                                        </a:cubicBezTo>
                                        <a:cubicBezTo>
                                          <a:pt x="130" y="30"/>
                                          <a:pt x="130" y="32"/>
                                          <a:pt x="130" y="34"/>
                                        </a:cubicBezTo>
                                        <a:cubicBezTo>
                                          <a:pt x="130" y="34"/>
                                          <a:pt x="129" y="33"/>
                                          <a:pt x="129" y="34"/>
                                        </a:cubicBezTo>
                                        <a:cubicBezTo>
                                          <a:pt x="129" y="33"/>
                                          <a:pt x="129" y="33"/>
                                          <a:pt x="129" y="33"/>
                                        </a:cubicBezTo>
                                        <a:cubicBezTo>
                                          <a:pt x="128" y="31"/>
                                          <a:pt x="129" y="28"/>
                                          <a:pt x="129" y="26"/>
                                        </a:cubicBezTo>
                                        <a:cubicBezTo>
                                          <a:pt x="128" y="28"/>
                                          <a:pt x="128" y="31"/>
                                          <a:pt x="128" y="33"/>
                                        </a:cubicBezTo>
                                        <a:cubicBezTo>
                                          <a:pt x="127" y="33"/>
                                          <a:pt x="127" y="32"/>
                                          <a:pt x="126" y="32"/>
                                        </a:cubicBezTo>
                                        <a:cubicBezTo>
                                          <a:pt x="126" y="21"/>
                                          <a:pt x="132" y="15"/>
                                          <a:pt x="133" y="6"/>
                                        </a:cubicBezTo>
                                        <a:close/>
                                        <a:moveTo>
                                          <a:pt x="148" y="56"/>
                                        </a:moveTo>
                                        <a:cubicBezTo>
                                          <a:pt x="148" y="55"/>
                                          <a:pt x="149" y="55"/>
                                          <a:pt x="149" y="54"/>
                                        </a:cubicBezTo>
                                        <a:cubicBezTo>
                                          <a:pt x="150" y="54"/>
                                          <a:pt x="149" y="56"/>
                                          <a:pt x="148" y="56"/>
                                        </a:cubicBezTo>
                                        <a:close/>
                                        <a:moveTo>
                                          <a:pt x="118" y="51"/>
                                        </a:moveTo>
                                        <a:cubicBezTo>
                                          <a:pt x="118" y="51"/>
                                          <a:pt x="118" y="51"/>
                                          <a:pt x="119" y="51"/>
                                        </a:cubicBezTo>
                                        <a:cubicBezTo>
                                          <a:pt x="119" y="51"/>
                                          <a:pt x="119" y="51"/>
                                          <a:pt x="119" y="51"/>
                                        </a:cubicBezTo>
                                        <a:cubicBezTo>
                                          <a:pt x="122" y="47"/>
                                          <a:pt x="118" y="41"/>
                                          <a:pt x="121" y="37"/>
                                        </a:cubicBezTo>
                                        <a:cubicBezTo>
                                          <a:pt x="120" y="38"/>
                                          <a:pt x="121" y="38"/>
                                          <a:pt x="122" y="38"/>
                                        </a:cubicBezTo>
                                        <a:cubicBezTo>
                                          <a:pt x="122" y="38"/>
                                          <a:pt x="121" y="36"/>
                                          <a:pt x="122" y="35"/>
                                        </a:cubicBezTo>
                                        <a:cubicBezTo>
                                          <a:pt x="123" y="37"/>
                                          <a:pt x="123" y="41"/>
                                          <a:pt x="125" y="43"/>
                                        </a:cubicBezTo>
                                        <a:cubicBezTo>
                                          <a:pt x="125" y="41"/>
                                          <a:pt x="124" y="39"/>
                                          <a:pt x="124" y="37"/>
                                        </a:cubicBezTo>
                                        <a:cubicBezTo>
                                          <a:pt x="126" y="41"/>
                                          <a:pt x="128" y="45"/>
                                          <a:pt x="130" y="50"/>
                                        </a:cubicBezTo>
                                        <a:cubicBezTo>
                                          <a:pt x="130" y="48"/>
                                          <a:pt x="128" y="45"/>
                                          <a:pt x="127" y="43"/>
                                        </a:cubicBezTo>
                                        <a:cubicBezTo>
                                          <a:pt x="127" y="40"/>
                                          <a:pt x="124" y="37"/>
                                          <a:pt x="123" y="34"/>
                                        </a:cubicBezTo>
                                        <a:cubicBezTo>
                                          <a:pt x="128" y="39"/>
                                          <a:pt x="131" y="45"/>
                                          <a:pt x="134" y="52"/>
                                        </a:cubicBezTo>
                                        <a:cubicBezTo>
                                          <a:pt x="132" y="45"/>
                                          <a:pt x="128" y="40"/>
                                          <a:pt x="125" y="34"/>
                                        </a:cubicBezTo>
                                        <a:cubicBezTo>
                                          <a:pt x="130" y="39"/>
                                          <a:pt x="133" y="46"/>
                                          <a:pt x="137" y="51"/>
                                        </a:cubicBezTo>
                                        <a:cubicBezTo>
                                          <a:pt x="135" y="46"/>
                                          <a:pt x="131" y="41"/>
                                          <a:pt x="128" y="36"/>
                                        </a:cubicBezTo>
                                        <a:cubicBezTo>
                                          <a:pt x="130" y="36"/>
                                          <a:pt x="130" y="39"/>
                                          <a:pt x="132" y="40"/>
                                        </a:cubicBezTo>
                                        <a:cubicBezTo>
                                          <a:pt x="134" y="41"/>
                                          <a:pt x="136" y="46"/>
                                          <a:pt x="138" y="49"/>
                                        </a:cubicBezTo>
                                        <a:cubicBezTo>
                                          <a:pt x="138" y="47"/>
                                          <a:pt x="137" y="45"/>
                                          <a:pt x="136" y="44"/>
                                        </a:cubicBezTo>
                                        <a:cubicBezTo>
                                          <a:pt x="136" y="43"/>
                                          <a:pt x="135" y="42"/>
                                          <a:pt x="134" y="41"/>
                                        </a:cubicBezTo>
                                        <a:cubicBezTo>
                                          <a:pt x="134" y="40"/>
                                          <a:pt x="132" y="39"/>
                                          <a:pt x="131" y="38"/>
                                        </a:cubicBezTo>
                                        <a:cubicBezTo>
                                          <a:pt x="142" y="43"/>
                                          <a:pt x="144" y="56"/>
                                          <a:pt x="151" y="65"/>
                                        </a:cubicBezTo>
                                        <a:cubicBezTo>
                                          <a:pt x="151" y="66"/>
                                          <a:pt x="151" y="67"/>
                                          <a:pt x="151" y="67"/>
                                        </a:cubicBezTo>
                                        <a:cubicBezTo>
                                          <a:pt x="152" y="67"/>
                                          <a:pt x="152" y="67"/>
                                          <a:pt x="152" y="67"/>
                                        </a:cubicBezTo>
                                        <a:cubicBezTo>
                                          <a:pt x="152" y="66"/>
                                          <a:pt x="152" y="66"/>
                                          <a:pt x="152" y="66"/>
                                        </a:cubicBezTo>
                                        <a:cubicBezTo>
                                          <a:pt x="155" y="70"/>
                                          <a:pt x="161" y="75"/>
                                          <a:pt x="158" y="82"/>
                                        </a:cubicBezTo>
                                        <a:cubicBezTo>
                                          <a:pt x="157" y="79"/>
                                          <a:pt x="156" y="76"/>
                                          <a:pt x="155" y="74"/>
                                        </a:cubicBezTo>
                                        <a:cubicBezTo>
                                          <a:pt x="155" y="77"/>
                                          <a:pt x="158" y="81"/>
                                          <a:pt x="158" y="85"/>
                                        </a:cubicBezTo>
                                        <a:cubicBezTo>
                                          <a:pt x="157" y="84"/>
                                          <a:pt x="157" y="81"/>
                                          <a:pt x="156" y="80"/>
                                        </a:cubicBezTo>
                                        <a:cubicBezTo>
                                          <a:pt x="156" y="83"/>
                                          <a:pt x="158" y="87"/>
                                          <a:pt x="157" y="91"/>
                                        </a:cubicBezTo>
                                        <a:cubicBezTo>
                                          <a:pt x="156" y="89"/>
                                          <a:pt x="156" y="87"/>
                                          <a:pt x="156" y="86"/>
                                        </a:cubicBezTo>
                                        <a:cubicBezTo>
                                          <a:pt x="156" y="90"/>
                                          <a:pt x="158" y="93"/>
                                          <a:pt x="157" y="97"/>
                                        </a:cubicBezTo>
                                        <a:cubicBezTo>
                                          <a:pt x="156" y="97"/>
                                          <a:pt x="156" y="97"/>
                                          <a:pt x="156" y="97"/>
                                        </a:cubicBezTo>
                                        <a:cubicBezTo>
                                          <a:pt x="157" y="98"/>
                                          <a:pt x="156" y="101"/>
                                          <a:pt x="156" y="102"/>
                                        </a:cubicBezTo>
                                        <a:cubicBezTo>
                                          <a:pt x="156" y="100"/>
                                          <a:pt x="156" y="99"/>
                                          <a:pt x="155" y="96"/>
                                        </a:cubicBezTo>
                                        <a:cubicBezTo>
                                          <a:pt x="155" y="99"/>
                                          <a:pt x="156" y="102"/>
                                          <a:pt x="155" y="105"/>
                                        </a:cubicBezTo>
                                        <a:cubicBezTo>
                                          <a:pt x="154" y="101"/>
                                          <a:pt x="155" y="95"/>
                                          <a:pt x="152" y="90"/>
                                        </a:cubicBezTo>
                                        <a:cubicBezTo>
                                          <a:pt x="154" y="95"/>
                                          <a:pt x="154" y="98"/>
                                          <a:pt x="154" y="103"/>
                                        </a:cubicBezTo>
                                        <a:cubicBezTo>
                                          <a:pt x="153" y="101"/>
                                          <a:pt x="153" y="99"/>
                                          <a:pt x="153" y="96"/>
                                        </a:cubicBezTo>
                                        <a:cubicBezTo>
                                          <a:pt x="152" y="95"/>
                                          <a:pt x="152" y="92"/>
                                          <a:pt x="151" y="90"/>
                                        </a:cubicBezTo>
                                        <a:cubicBezTo>
                                          <a:pt x="151" y="95"/>
                                          <a:pt x="153" y="97"/>
                                          <a:pt x="152" y="102"/>
                                        </a:cubicBezTo>
                                        <a:cubicBezTo>
                                          <a:pt x="151" y="102"/>
                                          <a:pt x="150" y="102"/>
                                          <a:pt x="150" y="101"/>
                                        </a:cubicBezTo>
                                        <a:cubicBezTo>
                                          <a:pt x="150" y="100"/>
                                          <a:pt x="150" y="100"/>
                                          <a:pt x="149" y="99"/>
                                        </a:cubicBezTo>
                                        <a:cubicBezTo>
                                          <a:pt x="149" y="94"/>
                                          <a:pt x="147" y="88"/>
                                          <a:pt x="145" y="82"/>
                                        </a:cubicBezTo>
                                        <a:cubicBezTo>
                                          <a:pt x="146" y="88"/>
                                          <a:pt x="149" y="94"/>
                                          <a:pt x="149" y="101"/>
                                        </a:cubicBezTo>
                                        <a:cubicBezTo>
                                          <a:pt x="149" y="101"/>
                                          <a:pt x="148" y="101"/>
                                          <a:pt x="148" y="101"/>
                                        </a:cubicBezTo>
                                        <a:cubicBezTo>
                                          <a:pt x="148" y="99"/>
                                          <a:pt x="147" y="97"/>
                                          <a:pt x="147" y="95"/>
                                        </a:cubicBezTo>
                                        <a:cubicBezTo>
                                          <a:pt x="147" y="94"/>
                                          <a:pt x="147" y="94"/>
                                          <a:pt x="146" y="94"/>
                                        </a:cubicBezTo>
                                        <a:cubicBezTo>
                                          <a:pt x="146" y="90"/>
                                          <a:pt x="145" y="87"/>
                                          <a:pt x="144" y="83"/>
                                        </a:cubicBezTo>
                                        <a:cubicBezTo>
                                          <a:pt x="144" y="87"/>
                                          <a:pt x="146" y="91"/>
                                          <a:pt x="146" y="95"/>
                                        </a:cubicBezTo>
                                        <a:cubicBezTo>
                                          <a:pt x="148" y="99"/>
                                          <a:pt x="147" y="105"/>
                                          <a:pt x="149" y="109"/>
                                        </a:cubicBezTo>
                                        <a:cubicBezTo>
                                          <a:pt x="149" y="109"/>
                                          <a:pt x="149" y="109"/>
                                          <a:pt x="149" y="109"/>
                                        </a:cubicBezTo>
                                        <a:cubicBezTo>
                                          <a:pt x="150" y="111"/>
                                          <a:pt x="149" y="113"/>
                                          <a:pt x="149" y="115"/>
                                        </a:cubicBezTo>
                                        <a:cubicBezTo>
                                          <a:pt x="149" y="115"/>
                                          <a:pt x="149" y="115"/>
                                          <a:pt x="149" y="115"/>
                                        </a:cubicBezTo>
                                        <a:cubicBezTo>
                                          <a:pt x="148" y="116"/>
                                          <a:pt x="149" y="117"/>
                                          <a:pt x="149" y="118"/>
                                        </a:cubicBezTo>
                                        <a:cubicBezTo>
                                          <a:pt x="147" y="116"/>
                                          <a:pt x="149" y="112"/>
                                          <a:pt x="148" y="111"/>
                                        </a:cubicBezTo>
                                        <a:cubicBezTo>
                                          <a:pt x="148" y="105"/>
                                          <a:pt x="145" y="98"/>
                                          <a:pt x="144" y="93"/>
                                        </a:cubicBezTo>
                                        <a:cubicBezTo>
                                          <a:pt x="144" y="91"/>
                                          <a:pt x="143" y="87"/>
                                          <a:pt x="143" y="85"/>
                                        </a:cubicBezTo>
                                        <a:cubicBezTo>
                                          <a:pt x="143" y="88"/>
                                          <a:pt x="144" y="93"/>
                                          <a:pt x="144" y="96"/>
                                        </a:cubicBezTo>
                                        <a:cubicBezTo>
                                          <a:pt x="147" y="102"/>
                                          <a:pt x="147" y="109"/>
                                          <a:pt x="148" y="116"/>
                                        </a:cubicBezTo>
                                        <a:cubicBezTo>
                                          <a:pt x="146" y="112"/>
                                          <a:pt x="147" y="108"/>
                                          <a:pt x="145" y="105"/>
                                        </a:cubicBezTo>
                                        <a:cubicBezTo>
                                          <a:pt x="146" y="109"/>
                                          <a:pt x="146" y="112"/>
                                          <a:pt x="147" y="115"/>
                                        </a:cubicBezTo>
                                        <a:cubicBezTo>
                                          <a:pt x="145" y="113"/>
                                          <a:pt x="144" y="111"/>
                                          <a:pt x="145" y="108"/>
                                        </a:cubicBezTo>
                                        <a:cubicBezTo>
                                          <a:pt x="144" y="108"/>
                                          <a:pt x="144" y="107"/>
                                          <a:pt x="144" y="107"/>
                                        </a:cubicBezTo>
                                        <a:cubicBezTo>
                                          <a:pt x="144" y="109"/>
                                          <a:pt x="144" y="110"/>
                                          <a:pt x="144" y="112"/>
                                        </a:cubicBezTo>
                                        <a:cubicBezTo>
                                          <a:pt x="142" y="108"/>
                                          <a:pt x="141" y="104"/>
                                          <a:pt x="139" y="99"/>
                                        </a:cubicBezTo>
                                        <a:cubicBezTo>
                                          <a:pt x="139" y="101"/>
                                          <a:pt x="140" y="103"/>
                                          <a:pt x="140" y="105"/>
                                        </a:cubicBezTo>
                                        <a:cubicBezTo>
                                          <a:pt x="138" y="102"/>
                                          <a:pt x="135" y="100"/>
                                          <a:pt x="134" y="97"/>
                                        </a:cubicBezTo>
                                        <a:cubicBezTo>
                                          <a:pt x="134" y="97"/>
                                          <a:pt x="134" y="97"/>
                                          <a:pt x="134" y="97"/>
                                        </a:cubicBezTo>
                                        <a:cubicBezTo>
                                          <a:pt x="132" y="96"/>
                                          <a:pt x="131" y="93"/>
                                          <a:pt x="130" y="91"/>
                                        </a:cubicBezTo>
                                        <a:cubicBezTo>
                                          <a:pt x="130" y="93"/>
                                          <a:pt x="131" y="94"/>
                                          <a:pt x="131" y="95"/>
                                        </a:cubicBezTo>
                                        <a:cubicBezTo>
                                          <a:pt x="129" y="93"/>
                                          <a:pt x="128" y="90"/>
                                          <a:pt x="127" y="87"/>
                                        </a:cubicBezTo>
                                        <a:cubicBezTo>
                                          <a:pt x="127" y="89"/>
                                          <a:pt x="128" y="90"/>
                                          <a:pt x="128" y="91"/>
                                        </a:cubicBezTo>
                                        <a:cubicBezTo>
                                          <a:pt x="125" y="91"/>
                                          <a:pt x="120" y="79"/>
                                          <a:pt x="122" y="78"/>
                                        </a:cubicBezTo>
                                        <a:cubicBezTo>
                                          <a:pt x="120" y="80"/>
                                          <a:pt x="123" y="85"/>
                                          <a:pt x="123" y="87"/>
                                        </a:cubicBezTo>
                                        <a:cubicBezTo>
                                          <a:pt x="122" y="86"/>
                                          <a:pt x="121" y="86"/>
                                          <a:pt x="120" y="84"/>
                                        </a:cubicBezTo>
                                        <a:cubicBezTo>
                                          <a:pt x="120" y="84"/>
                                          <a:pt x="120" y="85"/>
                                          <a:pt x="120" y="85"/>
                                        </a:cubicBezTo>
                                        <a:cubicBezTo>
                                          <a:pt x="114" y="76"/>
                                          <a:pt x="117" y="61"/>
                                          <a:pt x="119" y="52"/>
                                        </a:cubicBezTo>
                                        <a:cubicBezTo>
                                          <a:pt x="118" y="51"/>
                                          <a:pt x="118" y="51"/>
                                          <a:pt x="118" y="51"/>
                                        </a:cubicBezTo>
                                        <a:close/>
                                        <a:moveTo>
                                          <a:pt x="100" y="41"/>
                                        </a:moveTo>
                                        <a:cubicBezTo>
                                          <a:pt x="99" y="42"/>
                                          <a:pt x="99" y="41"/>
                                          <a:pt x="99" y="41"/>
                                        </a:cubicBezTo>
                                        <a:cubicBezTo>
                                          <a:pt x="99" y="40"/>
                                          <a:pt x="99" y="41"/>
                                          <a:pt x="100" y="41"/>
                                        </a:cubicBezTo>
                                        <a:close/>
                                        <a:moveTo>
                                          <a:pt x="96" y="38"/>
                                        </a:move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7" y="39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6" y="38"/>
                                        </a:cubicBez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lose/>
                                        <a:moveTo>
                                          <a:pt x="92" y="35"/>
                                        </a:moveTo>
                                        <a:cubicBezTo>
                                          <a:pt x="91" y="35"/>
                                          <a:pt x="91" y="35"/>
                                          <a:pt x="90" y="34"/>
                                        </a:cubicBezTo>
                                        <a:cubicBezTo>
                                          <a:pt x="91" y="34"/>
                                          <a:pt x="91" y="35"/>
                                          <a:pt x="92" y="35"/>
                                        </a:cubicBezTo>
                                        <a:close/>
                                        <a:moveTo>
                                          <a:pt x="70" y="29"/>
                                        </a:moveTo>
                                        <a:cubicBezTo>
                                          <a:pt x="73" y="32"/>
                                          <a:pt x="76" y="37"/>
                                          <a:pt x="79" y="39"/>
                                        </a:cubicBezTo>
                                        <a:cubicBezTo>
                                          <a:pt x="76" y="36"/>
                                          <a:pt x="74" y="31"/>
                                          <a:pt x="70" y="28"/>
                                        </a:cubicBezTo>
                                        <a:cubicBezTo>
                                          <a:pt x="74" y="29"/>
                                          <a:pt x="77" y="34"/>
                                          <a:pt x="80" y="37"/>
                                        </a:cubicBezTo>
                                        <a:cubicBezTo>
                                          <a:pt x="77" y="33"/>
                                          <a:pt x="75" y="30"/>
                                          <a:pt x="71" y="27"/>
                                        </a:cubicBezTo>
                                        <a:cubicBezTo>
                                          <a:pt x="73" y="26"/>
                                          <a:pt x="75" y="27"/>
                                          <a:pt x="76" y="28"/>
                                        </a:cubicBezTo>
                                        <a:cubicBezTo>
                                          <a:pt x="91" y="33"/>
                                          <a:pt x="101" y="44"/>
                                          <a:pt x="110" y="54"/>
                                        </a:cubicBezTo>
                                        <a:cubicBezTo>
                                          <a:pt x="112" y="57"/>
                                          <a:pt x="116" y="58"/>
                                          <a:pt x="115" y="61"/>
                                        </a:cubicBezTo>
                                        <a:cubicBezTo>
                                          <a:pt x="115" y="61"/>
                                          <a:pt x="115" y="61"/>
                                          <a:pt x="116" y="61"/>
                                        </a:cubicBezTo>
                                        <a:cubicBezTo>
                                          <a:pt x="115" y="62"/>
                                          <a:pt x="115" y="64"/>
                                          <a:pt x="116" y="65"/>
                                        </a:cubicBezTo>
                                        <a:cubicBezTo>
                                          <a:pt x="115" y="65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5" y="64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3" y="62"/>
                                          <a:pt x="111" y="58"/>
                                          <a:pt x="108" y="55"/>
                                        </a:cubicBezTo>
                                        <a:cubicBezTo>
                                          <a:pt x="110" y="60"/>
                                          <a:pt x="115" y="63"/>
                                          <a:pt x="115" y="68"/>
                                        </a:cubicBezTo>
                                        <a:cubicBezTo>
                                          <a:pt x="113" y="65"/>
                                          <a:pt x="111" y="63"/>
                                          <a:pt x="110" y="60"/>
                                        </a:cubicBezTo>
                                        <a:cubicBezTo>
                                          <a:pt x="110" y="64"/>
                                          <a:pt x="116" y="68"/>
                                          <a:pt x="114" y="73"/>
                                        </a:cubicBezTo>
                                        <a:cubicBezTo>
                                          <a:pt x="110" y="66"/>
                                          <a:pt x="107" y="58"/>
                                          <a:pt x="102" y="53"/>
                                        </a:cubicBezTo>
                                        <a:cubicBezTo>
                                          <a:pt x="102" y="53"/>
                                          <a:pt x="102" y="53"/>
                                          <a:pt x="102" y="53"/>
                                        </a:cubicBezTo>
                                        <a:cubicBezTo>
                                          <a:pt x="106" y="61"/>
                                          <a:pt x="112" y="68"/>
                                          <a:pt x="114" y="77"/>
                                        </a:cubicBezTo>
                                        <a:cubicBezTo>
                                          <a:pt x="110" y="68"/>
                                          <a:pt x="106" y="60"/>
                                          <a:pt x="101" y="52"/>
                                        </a:cubicBezTo>
                                        <a:cubicBezTo>
                                          <a:pt x="101" y="51"/>
                                          <a:pt x="101" y="52"/>
                                          <a:pt x="102" y="52"/>
                                        </a:cubicBezTo>
                                        <a:cubicBezTo>
                                          <a:pt x="101" y="51"/>
                                          <a:pt x="100" y="50"/>
                                          <a:pt x="98" y="48"/>
                                        </a:cubicBezTo>
                                        <a:cubicBezTo>
                                          <a:pt x="104" y="59"/>
                                          <a:pt x="112" y="70"/>
                                          <a:pt x="115" y="83"/>
                                        </a:cubicBezTo>
                                        <a:cubicBezTo>
                                          <a:pt x="109" y="73"/>
                                          <a:pt x="103" y="62"/>
                                          <a:pt x="95" y="54"/>
                                        </a:cubicBezTo>
                                        <a:cubicBezTo>
                                          <a:pt x="102" y="63"/>
                                          <a:pt x="109" y="73"/>
                                          <a:pt x="113" y="83"/>
                                        </a:cubicBezTo>
                                        <a:cubicBezTo>
                                          <a:pt x="113" y="84"/>
                                          <a:pt x="113" y="84"/>
                                          <a:pt x="112" y="84"/>
                                        </a:cubicBezTo>
                                        <a:cubicBezTo>
                                          <a:pt x="109" y="78"/>
                                          <a:pt x="106" y="72"/>
                                          <a:pt x="102" y="66"/>
                                        </a:cubicBezTo>
                                        <a:cubicBezTo>
                                          <a:pt x="105" y="72"/>
                                          <a:pt x="109" y="78"/>
                                          <a:pt x="112" y="84"/>
                                        </a:cubicBezTo>
                                        <a:cubicBezTo>
                                          <a:pt x="108" y="82"/>
                                          <a:pt x="106" y="76"/>
                                          <a:pt x="103" y="72"/>
                                        </a:cubicBezTo>
                                        <a:cubicBezTo>
                                          <a:pt x="104" y="74"/>
                                          <a:pt x="105" y="77"/>
                                          <a:pt x="107" y="79"/>
                                        </a:cubicBezTo>
                                        <a:cubicBezTo>
                                          <a:pt x="108" y="81"/>
                                          <a:pt x="109" y="83"/>
                                          <a:pt x="111" y="85"/>
                                        </a:cubicBezTo>
                                        <a:cubicBezTo>
                                          <a:pt x="109" y="83"/>
                                          <a:pt x="108" y="81"/>
                                          <a:pt x="107" y="79"/>
                                        </a:cubicBezTo>
                                        <a:cubicBezTo>
                                          <a:pt x="96" y="62"/>
                                          <a:pt x="81" y="48"/>
                                          <a:pt x="70" y="31"/>
                                        </a:cubicBezTo>
                                        <a:cubicBezTo>
                                          <a:pt x="70" y="30"/>
                                          <a:pt x="70" y="30"/>
                                          <a:pt x="70" y="29"/>
                                        </a:cubicBezTo>
                                        <a:close/>
                                        <a:moveTo>
                                          <a:pt x="109" y="87"/>
                                        </a:moveTo>
                                        <a:cubicBezTo>
                                          <a:pt x="108" y="85"/>
                                          <a:pt x="106" y="84"/>
                                          <a:pt x="106" y="82"/>
                                        </a:cubicBezTo>
                                        <a:cubicBezTo>
                                          <a:pt x="107" y="83"/>
                                          <a:pt x="109" y="85"/>
                                          <a:pt x="109" y="87"/>
                                        </a:cubicBezTo>
                                        <a:close/>
                                        <a:moveTo>
                                          <a:pt x="74" y="54"/>
                                        </a:moveTo>
                                        <a:cubicBezTo>
                                          <a:pt x="74" y="53"/>
                                          <a:pt x="74" y="54"/>
                                          <a:pt x="74" y="54"/>
                                        </a:cubicBezTo>
                                        <a:cubicBezTo>
                                          <a:pt x="73" y="51"/>
                                          <a:pt x="71" y="49"/>
                                          <a:pt x="71" y="45"/>
                                        </a:cubicBezTo>
                                        <a:cubicBezTo>
                                          <a:pt x="73" y="47"/>
                                          <a:pt x="73" y="49"/>
                                          <a:pt x="75" y="51"/>
                                        </a:cubicBezTo>
                                        <a:cubicBezTo>
                                          <a:pt x="70" y="46"/>
                                          <a:pt x="71" y="40"/>
                                          <a:pt x="70" y="32"/>
                                        </a:cubicBezTo>
                                        <a:cubicBezTo>
                                          <a:pt x="77" y="45"/>
                                          <a:pt x="88" y="55"/>
                                          <a:pt x="97" y="67"/>
                                        </a:cubicBezTo>
                                        <a:cubicBezTo>
                                          <a:pt x="97" y="69"/>
                                          <a:pt x="100" y="72"/>
                                          <a:pt x="101" y="75"/>
                                        </a:cubicBezTo>
                                        <a:cubicBezTo>
                                          <a:pt x="98" y="71"/>
                                          <a:pt x="95" y="67"/>
                                          <a:pt x="92" y="62"/>
                                        </a:cubicBezTo>
                                        <a:cubicBezTo>
                                          <a:pt x="97" y="71"/>
                                          <a:pt x="104" y="79"/>
                                          <a:pt x="109" y="88"/>
                                        </a:cubicBezTo>
                                        <a:cubicBezTo>
                                          <a:pt x="103" y="81"/>
                                          <a:pt x="97" y="74"/>
                                          <a:pt x="92" y="67"/>
                                        </a:cubicBezTo>
                                        <a:cubicBezTo>
                                          <a:pt x="96" y="75"/>
                                          <a:pt x="103" y="82"/>
                                          <a:pt x="108" y="90"/>
                                        </a:cubicBezTo>
                                        <a:cubicBezTo>
                                          <a:pt x="101" y="82"/>
                                          <a:pt x="93" y="75"/>
                                          <a:pt x="87" y="66"/>
                                        </a:cubicBezTo>
                                        <a:cubicBezTo>
                                          <a:pt x="92" y="76"/>
                                          <a:pt x="101" y="83"/>
                                          <a:pt x="107" y="91"/>
                                        </a:cubicBezTo>
                                        <a:cubicBezTo>
                                          <a:pt x="97" y="82"/>
                                          <a:pt x="86" y="72"/>
                                          <a:pt x="80" y="60"/>
                                        </a:cubicBezTo>
                                        <a:cubicBezTo>
                                          <a:pt x="86" y="74"/>
                                          <a:pt x="98" y="82"/>
                                          <a:pt x="107" y="94"/>
                                        </a:cubicBezTo>
                                        <a:cubicBezTo>
                                          <a:pt x="103" y="90"/>
                                          <a:pt x="98" y="85"/>
                                          <a:pt x="94" y="81"/>
                                        </a:cubicBezTo>
                                        <a:cubicBezTo>
                                          <a:pt x="98" y="86"/>
                                          <a:pt x="104" y="91"/>
                                          <a:pt x="108" y="96"/>
                                        </a:cubicBezTo>
                                        <a:cubicBezTo>
                                          <a:pt x="103" y="93"/>
                                          <a:pt x="98" y="88"/>
                                          <a:pt x="94" y="84"/>
                                        </a:cubicBezTo>
                                        <a:cubicBezTo>
                                          <a:pt x="97" y="89"/>
                                          <a:pt x="104" y="93"/>
                                          <a:pt x="108" y="99"/>
                                        </a:cubicBezTo>
                                        <a:cubicBezTo>
                                          <a:pt x="105" y="97"/>
                                          <a:pt x="102" y="94"/>
                                          <a:pt x="99" y="91"/>
                                        </a:cubicBezTo>
                                        <a:cubicBezTo>
                                          <a:pt x="91" y="84"/>
                                          <a:pt x="83" y="76"/>
                                          <a:pt x="77" y="67"/>
                                        </a:cubicBezTo>
                                        <a:cubicBezTo>
                                          <a:pt x="79" y="71"/>
                                          <a:pt x="83" y="76"/>
                                          <a:pt x="86" y="80"/>
                                        </a:cubicBezTo>
                                        <a:cubicBezTo>
                                          <a:pt x="81" y="79"/>
                                          <a:pt x="78" y="72"/>
                                          <a:pt x="76" y="68"/>
                                        </a:cubicBezTo>
                                        <a:cubicBezTo>
                                          <a:pt x="77" y="72"/>
                                          <a:pt x="79" y="75"/>
                                          <a:pt x="81" y="78"/>
                                        </a:cubicBezTo>
                                        <a:cubicBezTo>
                                          <a:pt x="74" y="74"/>
                                          <a:pt x="73" y="62"/>
                                          <a:pt x="74" y="54"/>
                                        </a:cubicBezTo>
                                        <a:close/>
                                        <a:moveTo>
                                          <a:pt x="105" y="98"/>
                                        </a:moveTo>
                                        <a:cubicBezTo>
                                          <a:pt x="103" y="97"/>
                                          <a:pt x="102" y="94"/>
                                          <a:pt x="100" y="93"/>
                                        </a:cubicBezTo>
                                        <a:cubicBezTo>
                                          <a:pt x="102" y="94"/>
                                          <a:pt x="103" y="96"/>
                                          <a:pt x="105" y="98"/>
                                        </a:cubicBezTo>
                                        <a:close/>
                                        <a:moveTo>
                                          <a:pt x="57" y="84"/>
                                        </a:moveTo>
                                        <a:cubicBezTo>
                                          <a:pt x="60" y="89"/>
                                          <a:pt x="63" y="93"/>
                                          <a:pt x="67" y="98"/>
                                        </a:cubicBezTo>
                                        <a:cubicBezTo>
                                          <a:pt x="61" y="90"/>
                                          <a:pt x="56" y="82"/>
                                          <a:pt x="53" y="72"/>
                                        </a:cubicBezTo>
                                        <a:cubicBezTo>
                                          <a:pt x="54" y="72"/>
                                          <a:pt x="54" y="73"/>
                                          <a:pt x="54" y="73"/>
                                        </a:cubicBezTo>
                                        <a:cubicBezTo>
                                          <a:pt x="57" y="75"/>
                                          <a:pt x="60" y="79"/>
                                          <a:pt x="63" y="81"/>
                                        </a:cubicBezTo>
                                        <a:cubicBezTo>
                                          <a:pt x="60" y="78"/>
                                          <a:pt x="56" y="75"/>
                                          <a:pt x="54" y="71"/>
                                        </a:cubicBezTo>
                                        <a:cubicBezTo>
                                          <a:pt x="59" y="74"/>
                                          <a:pt x="63" y="78"/>
                                          <a:pt x="68" y="81"/>
                                        </a:cubicBezTo>
                                        <a:cubicBezTo>
                                          <a:pt x="64" y="78"/>
                                          <a:pt x="60" y="75"/>
                                          <a:pt x="56" y="71"/>
                                        </a:cubicBezTo>
                                        <a:cubicBezTo>
                                          <a:pt x="61" y="73"/>
                                          <a:pt x="64" y="75"/>
                                          <a:pt x="68" y="77"/>
                                        </a:cubicBezTo>
                                        <a:cubicBezTo>
                                          <a:pt x="65" y="75"/>
                                          <a:pt x="60" y="73"/>
                                          <a:pt x="57" y="70"/>
                                        </a:cubicBezTo>
                                        <a:cubicBezTo>
                                          <a:pt x="79" y="77"/>
                                          <a:pt x="96" y="90"/>
                                          <a:pt x="108" y="107"/>
                                        </a:cubicBezTo>
                                        <a:cubicBezTo>
                                          <a:pt x="106" y="105"/>
                                          <a:pt x="103" y="102"/>
                                          <a:pt x="100" y="100"/>
                                        </a:cubicBezTo>
                                        <a:cubicBezTo>
                                          <a:pt x="102" y="101"/>
                                          <a:pt x="104" y="104"/>
                                          <a:pt x="106" y="105"/>
                                        </a:cubicBezTo>
                                        <a:cubicBezTo>
                                          <a:pt x="106" y="107"/>
                                          <a:pt x="110" y="108"/>
                                          <a:pt x="109" y="111"/>
                                        </a:cubicBezTo>
                                        <a:cubicBezTo>
                                          <a:pt x="106" y="107"/>
                                          <a:pt x="103" y="103"/>
                                          <a:pt x="99" y="99"/>
                                        </a:cubicBezTo>
                                        <a:cubicBezTo>
                                          <a:pt x="102" y="104"/>
                                          <a:pt x="108" y="108"/>
                                          <a:pt x="110" y="115"/>
                                        </a:cubicBezTo>
                                        <a:cubicBezTo>
                                          <a:pt x="103" y="106"/>
                                          <a:pt x="97" y="96"/>
                                          <a:pt x="86" y="91"/>
                                        </a:cubicBezTo>
                                        <a:cubicBezTo>
                                          <a:pt x="97" y="97"/>
                                          <a:pt x="104" y="107"/>
                                          <a:pt x="111" y="118"/>
                                        </a:cubicBezTo>
                                        <a:cubicBezTo>
                                          <a:pt x="106" y="112"/>
                                          <a:pt x="102" y="106"/>
                                          <a:pt x="97" y="101"/>
                                        </a:cubicBezTo>
                                        <a:cubicBezTo>
                                          <a:pt x="104" y="110"/>
                                          <a:pt x="111" y="118"/>
                                          <a:pt x="117" y="127"/>
                                        </a:cubicBezTo>
                                        <a:cubicBezTo>
                                          <a:pt x="109" y="119"/>
                                          <a:pt x="103" y="109"/>
                                          <a:pt x="94" y="102"/>
                                        </a:cubicBezTo>
                                        <a:cubicBezTo>
                                          <a:pt x="103" y="111"/>
                                          <a:pt x="111" y="121"/>
                                          <a:pt x="119" y="131"/>
                                        </a:cubicBezTo>
                                        <a:cubicBezTo>
                                          <a:pt x="118" y="131"/>
                                          <a:pt x="117" y="129"/>
                                          <a:pt x="116" y="129"/>
                                        </a:cubicBezTo>
                                        <a:cubicBezTo>
                                          <a:pt x="113" y="124"/>
                                          <a:pt x="106" y="119"/>
                                          <a:pt x="101" y="114"/>
                                        </a:cubicBezTo>
                                        <a:cubicBezTo>
                                          <a:pt x="104" y="117"/>
                                          <a:pt x="108" y="121"/>
                                          <a:pt x="112" y="124"/>
                                        </a:cubicBezTo>
                                        <a:cubicBezTo>
                                          <a:pt x="113" y="127"/>
                                          <a:pt x="117" y="130"/>
                                          <a:pt x="119" y="133"/>
                                        </a:cubicBezTo>
                                        <a:cubicBezTo>
                                          <a:pt x="113" y="128"/>
                                          <a:pt x="108" y="123"/>
                                          <a:pt x="103" y="117"/>
                                        </a:cubicBezTo>
                                        <a:cubicBezTo>
                                          <a:pt x="108" y="124"/>
                                          <a:pt x="115" y="130"/>
                                          <a:pt x="121" y="136"/>
                                        </a:cubicBezTo>
                                        <a:cubicBezTo>
                                          <a:pt x="110" y="128"/>
                                          <a:pt x="100" y="117"/>
                                          <a:pt x="90" y="107"/>
                                        </a:cubicBezTo>
                                        <a:cubicBezTo>
                                          <a:pt x="90" y="107"/>
                                          <a:pt x="90" y="107"/>
                                          <a:pt x="90" y="107"/>
                                        </a:cubicBezTo>
                                        <a:cubicBezTo>
                                          <a:pt x="99" y="117"/>
                                          <a:pt x="109" y="128"/>
                                          <a:pt x="120" y="136"/>
                                        </a:cubicBezTo>
                                        <a:cubicBezTo>
                                          <a:pt x="120" y="137"/>
                                          <a:pt x="122" y="137"/>
                                          <a:pt x="122" y="138"/>
                                        </a:cubicBezTo>
                                        <a:cubicBezTo>
                                          <a:pt x="104" y="128"/>
                                          <a:pt x="93" y="111"/>
                                          <a:pt x="78" y="97"/>
                                        </a:cubicBezTo>
                                        <a:cubicBezTo>
                                          <a:pt x="91" y="110"/>
                                          <a:pt x="102" y="126"/>
                                          <a:pt x="118" y="137"/>
                                        </a:cubicBezTo>
                                        <a:cubicBezTo>
                                          <a:pt x="106" y="130"/>
                                          <a:pt x="96" y="119"/>
                                          <a:pt x="86" y="110"/>
                                        </a:cubicBezTo>
                                        <a:cubicBezTo>
                                          <a:pt x="92" y="117"/>
                                          <a:pt x="99" y="122"/>
                                          <a:pt x="104" y="128"/>
                                        </a:cubicBezTo>
                                        <a:cubicBezTo>
                                          <a:pt x="106" y="130"/>
                                          <a:pt x="108" y="131"/>
                                          <a:pt x="110" y="133"/>
                                        </a:cubicBezTo>
                                        <a:cubicBezTo>
                                          <a:pt x="111" y="133"/>
                                          <a:pt x="113" y="134"/>
                                          <a:pt x="114" y="135"/>
                                        </a:cubicBezTo>
                                        <a:cubicBezTo>
                                          <a:pt x="113" y="134"/>
                                          <a:pt x="112" y="134"/>
                                          <a:pt x="110" y="133"/>
                                        </a:cubicBezTo>
                                        <a:cubicBezTo>
                                          <a:pt x="110" y="133"/>
                                          <a:pt x="110" y="133"/>
                                          <a:pt x="110" y="133"/>
                                        </a:cubicBezTo>
                                        <a:cubicBezTo>
                                          <a:pt x="103" y="129"/>
                                          <a:pt x="97" y="122"/>
                                          <a:pt x="91" y="117"/>
                                        </a:cubicBezTo>
                                        <a:cubicBezTo>
                                          <a:pt x="92" y="120"/>
                                          <a:pt x="96" y="122"/>
                                          <a:pt x="98" y="124"/>
                                        </a:cubicBezTo>
                                        <a:cubicBezTo>
                                          <a:pt x="101" y="127"/>
                                          <a:pt x="104" y="130"/>
                                          <a:pt x="108" y="133"/>
                                        </a:cubicBezTo>
                                        <a:cubicBezTo>
                                          <a:pt x="100" y="130"/>
                                          <a:pt x="94" y="122"/>
                                          <a:pt x="88" y="117"/>
                                        </a:cubicBezTo>
                                        <a:cubicBezTo>
                                          <a:pt x="91" y="121"/>
                                          <a:pt x="96" y="126"/>
                                          <a:pt x="101" y="130"/>
                                        </a:cubicBezTo>
                                        <a:cubicBezTo>
                                          <a:pt x="92" y="125"/>
                                          <a:pt x="85" y="117"/>
                                          <a:pt x="78" y="111"/>
                                        </a:cubicBezTo>
                                        <a:cubicBezTo>
                                          <a:pt x="79" y="113"/>
                                          <a:pt x="81" y="114"/>
                                          <a:pt x="83" y="116"/>
                                        </a:cubicBezTo>
                                        <a:cubicBezTo>
                                          <a:pt x="83" y="116"/>
                                          <a:pt x="83" y="116"/>
                                          <a:pt x="83" y="116"/>
                                        </a:cubicBezTo>
                                        <a:cubicBezTo>
                                          <a:pt x="86" y="119"/>
                                          <a:pt x="89" y="123"/>
                                          <a:pt x="93" y="126"/>
                                        </a:cubicBezTo>
                                        <a:cubicBezTo>
                                          <a:pt x="86" y="123"/>
                                          <a:pt x="82" y="117"/>
                                          <a:pt x="77" y="112"/>
                                        </a:cubicBezTo>
                                        <a:cubicBezTo>
                                          <a:pt x="81" y="116"/>
                                          <a:pt x="84" y="122"/>
                                          <a:pt x="90" y="125"/>
                                        </a:cubicBezTo>
                                        <a:cubicBezTo>
                                          <a:pt x="82" y="122"/>
                                          <a:pt x="76" y="114"/>
                                          <a:pt x="70" y="107"/>
                                        </a:cubicBezTo>
                                        <a:cubicBezTo>
                                          <a:pt x="74" y="114"/>
                                          <a:pt x="80" y="120"/>
                                          <a:pt x="86" y="125"/>
                                        </a:cubicBezTo>
                                        <a:cubicBezTo>
                                          <a:pt x="79" y="123"/>
                                          <a:pt x="76" y="117"/>
                                          <a:pt x="71" y="113"/>
                                        </a:cubicBezTo>
                                        <a:cubicBezTo>
                                          <a:pt x="74" y="117"/>
                                          <a:pt x="78" y="121"/>
                                          <a:pt x="83" y="125"/>
                                        </a:cubicBezTo>
                                        <a:cubicBezTo>
                                          <a:pt x="80" y="126"/>
                                          <a:pt x="79" y="123"/>
                                          <a:pt x="77" y="122"/>
                                        </a:cubicBezTo>
                                        <a:cubicBezTo>
                                          <a:pt x="77" y="123"/>
                                          <a:pt x="79" y="124"/>
                                          <a:pt x="80" y="125"/>
                                        </a:cubicBezTo>
                                        <a:cubicBezTo>
                                          <a:pt x="77" y="126"/>
                                          <a:pt x="74" y="121"/>
                                          <a:pt x="73" y="118"/>
                                        </a:cubicBezTo>
                                        <a:cubicBezTo>
                                          <a:pt x="67" y="110"/>
                                          <a:pt x="61" y="101"/>
                                          <a:pt x="58" y="91"/>
                                        </a:cubicBezTo>
                                        <a:cubicBezTo>
                                          <a:pt x="61" y="96"/>
                                          <a:pt x="64" y="100"/>
                                          <a:pt x="68" y="105"/>
                                        </a:cubicBezTo>
                                        <a:cubicBezTo>
                                          <a:pt x="64" y="98"/>
                                          <a:pt x="58" y="93"/>
                                          <a:pt x="57" y="84"/>
                                        </a:cubicBezTo>
                                        <a:close/>
                                        <a:moveTo>
                                          <a:pt x="126" y="148"/>
                                        </a:moveTo>
                                        <a:cubicBezTo>
                                          <a:pt x="126" y="149"/>
                                          <a:pt x="126" y="149"/>
                                          <a:pt x="126" y="149"/>
                                        </a:cubicBezTo>
                                        <a:cubicBezTo>
                                          <a:pt x="125" y="149"/>
                                          <a:pt x="125" y="148"/>
                                          <a:pt x="124" y="148"/>
                                        </a:cubicBezTo>
                                        <a:cubicBezTo>
                                          <a:pt x="124" y="149"/>
                                          <a:pt x="125" y="150"/>
                                          <a:pt x="125" y="150"/>
                                        </a:cubicBezTo>
                                        <a:cubicBezTo>
                                          <a:pt x="125" y="150"/>
                                          <a:pt x="125" y="150"/>
                                          <a:pt x="124" y="150"/>
                                        </a:cubicBezTo>
                                        <a:cubicBezTo>
                                          <a:pt x="124" y="150"/>
                                          <a:pt x="123" y="150"/>
                                          <a:pt x="123" y="149"/>
                                        </a:cubicBezTo>
                                        <a:cubicBezTo>
                                          <a:pt x="122" y="150"/>
                                          <a:pt x="122" y="150"/>
                                          <a:pt x="122" y="150"/>
                                        </a:cubicBezTo>
                                        <a:cubicBezTo>
                                          <a:pt x="123" y="152"/>
                                          <a:pt x="128" y="153"/>
                                          <a:pt x="129" y="156"/>
                                        </a:cubicBezTo>
                                        <a:cubicBezTo>
                                          <a:pt x="128" y="155"/>
                                          <a:pt x="126" y="154"/>
                                          <a:pt x="124" y="153"/>
                                        </a:cubicBezTo>
                                        <a:cubicBezTo>
                                          <a:pt x="126" y="155"/>
                                          <a:pt x="129" y="156"/>
                                          <a:pt x="130" y="159"/>
                                        </a:cubicBezTo>
                                        <a:cubicBezTo>
                                          <a:pt x="128" y="157"/>
                                          <a:pt x="126" y="155"/>
                                          <a:pt x="123" y="154"/>
                                        </a:cubicBezTo>
                                        <a:cubicBezTo>
                                          <a:pt x="123" y="154"/>
                                          <a:pt x="124" y="154"/>
                                          <a:pt x="124" y="154"/>
                                        </a:cubicBezTo>
                                        <a:cubicBezTo>
                                          <a:pt x="123" y="154"/>
                                          <a:pt x="122" y="153"/>
                                          <a:pt x="121" y="153"/>
                                        </a:cubicBezTo>
                                        <a:cubicBezTo>
                                          <a:pt x="124" y="156"/>
                                          <a:pt x="129" y="159"/>
                                          <a:pt x="132" y="162"/>
                                        </a:cubicBezTo>
                                        <a:cubicBezTo>
                                          <a:pt x="128" y="159"/>
                                          <a:pt x="123" y="157"/>
                                          <a:pt x="120" y="154"/>
                                        </a:cubicBezTo>
                                        <a:cubicBezTo>
                                          <a:pt x="118" y="153"/>
                                          <a:pt x="116" y="150"/>
                                          <a:pt x="114" y="151"/>
                                        </a:cubicBezTo>
                                        <a:cubicBezTo>
                                          <a:pt x="120" y="155"/>
                                          <a:pt x="124" y="158"/>
                                          <a:pt x="130" y="162"/>
                                        </a:cubicBezTo>
                                        <a:cubicBezTo>
                                          <a:pt x="129" y="162"/>
                                          <a:pt x="129" y="162"/>
                                          <a:pt x="129" y="162"/>
                                        </a:cubicBezTo>
                                        <a:cubicBezTo>
                                          <a:pt x="129" y="163"/>
                                          <a:pt x="131" y="163"/>
                                          <a:pt x="130" y="164"/>
                                        </a:cubicBezTo>
                                        <a:cubicBezTo>
                                          <a:pt x="127" y="161"/>
                                          <a:pt x="123" y="158"/>
                                          <a:pt x="119" y="155"/>
                                        </a:cubicBezTo>
                                        <a:cubicBezTo>
                                          <a:pt x="119" y="155"/>
                                          <a:pt x="119" y="155"/>
                                          <a:pt x="119" y="155"/>
                                        </a:cubicBezTo>
                                        <a:cubicBezTo>
                                          <a:pt x="121" y="158"/>
                                          <a:pt x="124" y="159"/>
                                          <a:pt x="127" y="161"/>
                                        </a:cubicBezTo>
                                        <a:cubicBezTo>
                                          <a:pt x="129" y="164"/>
                                          <a:pt x="134" y="168"/>
                                          <a:pt x="137" y="171"/>
                                        </a:cubicBezTo>
                                        <a:cubicBezTo>
                                          <a:pt x="134" y="169"/>
                                          <a:pt x="132" y="167"/>
                                          <a:pt x="129" y="165"/>
                                        </a:cubicBezTo>
                                        <a:cubicBezTo>
                                          <a:pt x="129" y="165"/>
                                          <a:pt x="129" y="165"/>
                                          <a:pt x="128" y="165"/>
                                        </a:cubicBezTo>
                                        <a:cubicBezTo>
                                          <a:pt x="128" y="164"/>
                                          <a:pt x="126" y="164"/>
                                          <a:pt x="126" y="163"/>
                                        </a:cubicBezTo>
                                        <a:cubicBezTo>
                                          <a:pt x="124" y="163"/>
                                          <a:pt x="123" y="161"/>
                                          <a:pt x="121" y="161"/>
                                        </a:cubicBezTo>
                                        <a:cubicBezTo>
                                          <a:pt x="126" y="164"/>
                                          <a:pt x="130" y="168"/>
                                          <a:pt x="133" y="172"/>
                                        </a:cubicBezTo>
                                        <a:cubicBezTo>
                                          <a:pt x="131" y="171"/>
                                          <a:pt x="129" y="167"/>
                                          <a:pt x="127" y="167"/>
                                        </a:cubicBezTo>
                                        <a:cubicBezTo>
                                          <a:pt x="124" y="164"/>
                                          <a:pt x="122" y="162"/>
                                          <a:pt x="119" y="161"/>
                                        </a:cubicBezTo>
                                        <a:cubicBezTo>
                                          <a:pt x="122" y="163"/>
                                          <a:pt x="125" y="166"/>
                                          <a:pt x="128" y="169"/>
                                        </a:cubicBezTo>
                                        <a:cubicBezTo>
                                          <a:pt x="126" y="168"/>
                                          <a:pt x="125" y="167"/>
                                          <a:pt x="123" y="166"/>
                                        </a:cubicBezTo>
                                        <a:cubicBezTo>
                                          <a:pt x="123" y="165"/>
                                          <a:pt x="121" y="164"/>
                                          <a:pt x="119" y="163"/>
                                        </a:cubicBezTo>
                                        <a:cubicBezTo>
                                          <a:pt x="119" y="163"/>
                                          <a:pt x="119" y="163"/>
                                          <a:pt x="119" y="163"/>
                                        </a:cubicBezTo>
                                        <a:cubicBezTo>
                                          <a:pt x="120" y="165"/>
                                          <a:pt x="121" y="165"/>
                                          <a:pt x="122" y="166"/>
                                        </a:cubicBezTo>
                                        <a:cubicBezTo>
                                          <a:pt x="121" y="166"/>
                                          <a:pt x="121" y="165"/>
                                          <a:pt x="120" y="165"/>
                                        </a:cubicBezTo>
                                        <a:cubicBezTo>
                                          <a:pt x="121" y="166"/>
                                          <a:pt x="123" y="167"/>
                                          <a:pt x="124" y="168"/>
                                        </a:cubicBezTo>
                                        <a:cubicBezTo>
                                          <a:pt x="123" y="169"/>
                                          <a:pt x="122" y="167"/>
                                          <a:pt x="121" y="167"/>
                                        </a:cubicBezTo>
                                        <a:cubicBezTo>
                                          <a:pt x="122" y="168"/>
                                          <a:pt x="122" y="168"/>
                                          <a:pt x="123" y="168"/>
                                        </a:cubicBezTo>
                                        <a:cubicBezTo>
                                          <a:pt x="121" y="168"/>
                                          <a:pt x="120" y="166"/>
                                          <a:pt x="118" y="166"/>
                                        </a:cubicBezTo>
                                        <a:cubicBezTo>
                                          <a:pt x="118" y="167"/>
                                          <a:pt x="120" y="167"/>
                                          <a:pt x="121" y="169"/>
                                        </a:cubicBezTo>
                                        <a:cubicBezTo>
                                          <a:pt x="117" y="168"/>
                                          <a:pt x="115" y="164"/>
                                          <a:pt x="111" y="163"/>
                                        </a:cubicBezTo>
                                        <a:cubicBezTo>
                                          <a:pt x="113" y="165"/>
                                          <a:pt x="115" y="166"/>
                                          <a:pt x="117" y="167"/>
                                        </a:cubicBezTo>
                                        <a:cubicBezTo>
                                          <a:pt x="117" y="168"/>
                                          <a:pt x="117" y="167"/>
                                          <a:pt x="116" y="167"/>
                                        </a:cubicBezTo>
                                        <a:cubicBezTo>
                                          <a:pt x="116" y="167"/>
                                          <a:pt x="116" y="168"/>
                                          <a:pt x="116" y="168"/>
                                        </a:cubicBezTo>
                                        <a:cubicBezTo>
                                          <a:pt x="116" y="168"/>
                                          <a:pt x="116" y="169"/>
                                          <a:pt x="116" y="169"/>
                                        </a:cubicBezTo>
                                        <a:cubicBezTo>
                                          <a:pt x="114" y="168"/>
                                          <a:pt x="113" y="166"/>
                                          <a:pt x="111" y="165"/>
                                        </a:cubicBezTo>
                                        <a:cubicBezTo>
                                          <a:pt x="113" y="168"/>
                                          <a:pt x="119" y="170"/>
                                          <a:pt x="120" y="174"/>
                                        </a:cubicBezTo>
                                        <a:cubicBezTo>
                                          <a:pt x="115" y="172"/>
                                          <a:pt x="111" y="168"/>
                                          <a:pt x="107" y="165"/>
                                        </a:cubicBezTo>
                                        <a:cubicBezTo>
                                          <a:pt x="111" y="169"/>
                                          <a:pt x="115" y="171"/>
                                          <a:pt x="119" y="175"/>
                                        </a:cubicBezTo>
                                        <a:cubicBezTo>
                                          <a:pt x="117" y="174"/>
                                          <a:pt x="115" y="173"/>
                                          <a:pt x="113" y="171"/>
                                        </a:cubicBezTo>
                                        <a:cubicBezTo>
                                          <a:pt x="117" y="175"/>
                                          <a:pt x="122" y="178"/>
                                          <a:pt x="125" y="181"/>
                                        </a:cubicBezTo>
                                        <a:cubicBezTo>
                                          <a:pt x="120" y="177"/>
                                          <a:pt x="115" y="174"/>
                                          <a:pt x="110" y="170"/>
                                        </a:cubicBezTo>
                                        <a:cubicBezTo>
                                          <a:pt x="113" y="173"/>
                                          <a:pt x="117" y="176"/>
                                          <a:pt x="121" y="179"/>
                                        </a:cubicBezTo>
                                        <a:cubicBezTo>
                                          <a:pt x="121" y="179"/>
                                          <a:pt x="121" y="179"/>
                                          <a:pt x="120" y="179"/>
                                        </a:cubicBezTo>
                                        <a:cubicBezTo>
                                          <a:pt x="122" y="181"/>
                                          <a:pt x="123" y="182"/>
                                          <a:pt x="125" y="183"/>
                                        </a:cubicBezTo>
                                        <a:cubicBezTo>
                                          <a:pt x="127" y="185"/>
                                          <a:pt x="130" y="185"/>
                                          <a:pt x="131" y="187"/>
                                        </a:cubicBezTo>
                                        <a:cubicBezTo>
                                          <a:pt x="129" y="186"/>
                                          <a:pt x="128" y="185"/>
                                          <a:pt x="126" y="184"/>
                                        </a:cubicBezTo>
                                        <a:cubicBezTo>
                                          <a:pt x="126" y="186"/>
                                          <a:pt x="129" y="186"/>
                                          <a:pt x="130" y="188"/>
                                        </a:cubicBezTo>
                                        <a:cubicBezTo>
                                          <a:pt x="123" y="185"/>
                                          <a:pt x="120" y="180"/>
                                          <a:pt x="114" y="177"/>
                                        </a:cubicBezTo>
                                        <a:cubicBezTo>
                                          <a:pt x="99" y="166"/>
                                          <a:pt x="85" y="151"/>
                                          <a:pt x="77" y="133"/>
                                        </a:cubicBezTo>
                                        <a:cubicBezTo>
                                          <a:pt x="78" y="133"/>
                                          <a:pt x="78" y="133"/>
                                          <a:pt x="78" y="133"/>
                                        </a:cubicBezTo>
                                        <a:cubicBezTo>
                                          <a:pt x="78" y="132"/>
                                          <a:pt x="78" y="132"/>
                                          <a:pt x="78" y="132"/>
                                        </a:cubicBezTo>
                                        <a:cubicBezTo>
                                          <a:pt x="79" y="124"/>
                                          <a:pt x="92" y="127"/>
                                          <a:pt x="97" y="130"/>
                                        </a:cubicBezTo>
                                        <a:cubicBezTo>
                                          <a:pt x="106" y="137"/>
                                          <a:pt x="122" y="136"/>
                                          <a:pt x="126" y="148"/>
                                        </a:cubicBezTo>
                                        <a:cubicBezTo>
                                          <a:pt x="125" y="148"/>
                                          <a:pt x="125" y="147"/>
                                          <a:pt x="124" y="147"/>
                                        </a:cubicBezTo>
                                        <a:cubicBezTo>
                                          <a:pt x="124" y="148"/>
                                          <a:pt x="125" y="149"/>
                                          <a:pt x="126" y="148"/>
                                        </a:cubicBezTo>
                                        <a:close/>
                                        <a:moveTo>
                                          <a:pt x="132" y="165"/>
                                        </a:move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2" y="165"/>
                                        </a:cubicBezTo>
                                        <a:close/>
                                        <a:moveTo>
                                          <a:pt x="134" y="193"/>
                                        </a:moveTo>
                                        <a:cubicBezTo>
                                          <a:pt x="133" y="193"/>
                                          <a:pt x="132" y="192"/>
                                          <a:pt x="131" y="191"/>
                                        </a:cubicBezTo>
                                        <a:cubicBezTo>
                                          <a:pt x="134" y="194"/>
                                          <a:pt x="138" y="195"/>
                                          <a:pt x="141" y="197"/>
                                        </a:cubicBezTo>
                                        <a:cubicBezTo>
                                          <a:pt x="138" y="196"/>
                                          <a:pt x="136" y="195"/>
                                          <a:pt x="133" y="194"/>
                                        </a:cubicBezTo>
                                        <a:cubicBezTo>
                                          <a:pt x="133" y="193"/>
                                          <a:pt x="134" y="194"/>
                                          <a:pt x="134" y="193"/>
                                        </a:cubicBezTo>
                                        <a:close/>
                                        <a:moveTo>
                                          <a:pt x="126" y="187"/>
                                        </a:moveTo>
                                        <a:cubicBezTo>
                                          <a:pt x="129" y="189"/>
                                          <a:pt x="133" y="190"/>
                                          <a:pt x="136" y="193"/>
                                        </a:cubicBezTo>
                                        <a:cubicBezTo>
                                          <a:pt x="132" y="191"/>
                                          <a:pt x="129" y="189"/>
                                          <a:pt x="126" y="187"/>
                                        </a:cubicBezTo>
                                        <a:close/>
                                        <a:moveTo>
                                          <a:pt x="97" y="176"/>
                                        </a:moveTo>
                                        <a:cubicBezTo>
                                          <a:pt x="97" y="175"/>
                                          <a:pt x="97" y="176"/>
                                          <a:pt x="97" y="175"/>
                                        </a:cubicBezTo>
                                        <a:cubicBezTo>
                                          <a:pt x="96" y="175"/>
                                          <a:pt x="95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3" y="175"/>
                                          <a:pt x="92" y="175"/>
                                          <a:pt x="92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1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2" y="174"/>
                                        </a:cubicBezTo>
                                        <a:cubicBezTo>
                                          <a:pt x="92" y="174"/>
                                          <a:pt x="93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9" y="175"/>
                                          <a:pt x="103" y="176"/>
                                          <a:pt x="107" y="177"/>
                                        </a:cubicBezTo>
                                        <a:cubicBezTo>
                                          <a:pt x="104" y="177"/>
                                          <a:pt x="100" y="176"/>
                                          <a:pt x="97" y="176"/>
                                        </a:cubicBezTo>
                                        <a:close/>
                                        <a:moveTo>
                                          <a:pt x="101" y="178"/>
                                        </a:moveTo>
                                        <a:cubicBezTo>
                                          <a:pt x="101" y="178"/>
                                          <a:pt x="102" y="178"/>
                                          <a:pt x="102" y="177"/>
                                        </a:cubicBezTo>
                                        <a:cubicBezTo>
                                          <a:pt x="102" y="177"/>
                                          <a:pt x="102" y="178"/>
                                          <a:pt x="102" y="178"/>
                                        </a:cubicBezTo>
                                        <a:cubicBezTo>
                                          <a:pt x="102" y="178"/>
                                          <a:pt x="102" y="178"/>
                                          <a:pt x="101" y="178"/>
                                        </a:cubicBezTo>
                                        <a:close/>
                                        <a:moveTo>
                                          <a:pt x="101" y="170"/>
                                        </a:moveTo>
                                        <a:cubicBezTo>
                                          <a:pt x="98" y="170"/>
                                          <a:pt x="97" y="169"/>
                                          <a:pt x="95" y="169"/>
                                        </a:cubicBezTo>
                                        <a:cubicBezTo>
                                          <a:pt x="97" y="168"/>
                                          <a:pt x="99" y="169"/>
                                          <a:pt x="101" y="170"/>
                                        </a:cubicBezTo>
                                        <a:close/>
                                        <a:moveTo>
                                          <a:pt x="94" y="166"/>
                                        </a:moveTo>
                                        <a:cubicBezTo>
                                          <a:pt x="94" y="165"/>
                                          <a:pt x="95" y="166"/>
                                          <a:pt x="95" y="166"/>
                                        </a:cubicBezTo>
                                        <a:cubicBezTo>
                                          <a:pt x="95" y="167"/>
                                          <a:pt x="94" y="166"/>
                                          <a:pt x="94" y="166"/>
                                        </a:cubicBezTo>
                                        <a:close/>
                                        <a:moveTo>
                                          <a:pt x="96" y="166"/>
                                        </a:moveTo>
                                        <a:cubicBezTo>
                                          <a:pt x="96" y="166"/>
                                          <a:pt x="96" y="166"/>
                                          <a:pt x="97" y="166"/>
                                        </a:cubicBezTo>
                                        <a:cubicBezTo>
                                          <a:pt x="96" y="167"/>
                                          <a:pt x="96" y="166"/>
                                          <a:pt x="96" y="166"/>
                                        </a:cubicBezTo>
                                        <a:close/>
                                        <a:moveTo>
                                          <a:pt x="101" y="171"/>
                                        </a:moveTo>
                                        <a:cubicBezTo>
                                          <a:pt x="100" y="171"/>
                                          <a:pt x="100" y="171"/>
                                          <a:pt x="99" y="171"/>
                                        </a:cubicBezTo>
                                        <a:cubicBezTo>
                                          <a:pt x="100" y="171"/>
                                          <a:pt x="101" y="171"/>
                                          <a:pt x="101" y="171"/>
                                        </a:cubicBezTo>
                                        <a:close/>
                                        <a:moveTo>
                                          <a:pt x="99" y="171"/>
                                        </a:moveTo>
                                        <a:cubicBezTo>
                                          <a:pt x="99" y="171"/>
                                          <a:pt x="98" y="171"/>
                                          <a:pt x="98" y="171"/>
                                        </a:cubicBezTo>
                                        <a:cubicBezTo>
                                          <a:pt x="98" y="170"/>
                                          <a:pt x="99" y="171"/>
                                          <a:pt x="99" y="171"/>
                                        </a:cubicBezTo>
                                        <a:close/>
                                        <a:moveTo>
                                          <a:pt x="103" y="174"/>
                                        </a:moveTo>
                                        <a:cubicBezTo>
                                          <a:pt x="101" y="174"/>
                                          <a:pt x="99" y="174"/>
                                          <a:pt x="98" y="173"/>
                                        </a:cubicBezTo>
                                        <a:cubicBezTo>
                                          <a:pt x="99" y="173"/>
                                          <a:pt x="102" y="173"/>
                                          <a:pt x="103" y="174"/>
                                        </a:cubicBezTo>
                                        <a:close/>
                                        <a:moveTo>
                                          <a:pt x="103" y="175"/>
                                        </a:moveTo>
                                        <a:cubicBezTo>
                                          <a:pt x="103" y="175"/>
                                          <a:pt x="103" y="175"/>
                                          <a:pt x="103" y="175"/>
                                        </a:cubicBezTo>
                                        <a:cubicBezTo>
                                          <a:pt x="100" y="175"/>
                                          <a:pt x="95" y="173"/>
                                          <a:pt x="92" y="173"/>
                                        </a:cubicBezTo>
                                        <a:cubicBezTo>
                                          <a:pt x="96" y="173"/>
                                          <a:pt x="100" y="174"/>
                                          <a:pt x="103" y="175"/>
                                        </a:cubicBezTo>
                                        <a:close/>
                                        <a:moveTo>
                                          <a:pt x="98" y="175"/>
                                        </a:moveTo>
                                        <a:cubicBezTo>
                                          <a:pt x="97" y="174"/>
                                          <a:pt x="97" y="174"/>
                                          <a:pt x="96" y="174"/>
                                        </a:cubicBezTo>
                                        <a:cubicBezTo>
                                          <a:pt x="96" y="174"/>
                                          <a:pt x="96" y="174"/>
                                          <a:pt x="96" y="174"/>
                                        </a:cubicBezTo>
                                        <a:cubicBezTo>
                                          <a:pt x="97" y="174"/>
                                          <a:pt x="98" y="174"/>
                                          <a:pt x="98" y="175"/>
                                        </a:cubicBezTo>
                                        <a:close/>
                                        <a:moveTo>
                                          <a:pt x="108" y="176"/>
                                        </a:moveTo>
                                        <a:cubicBezTo>
                                          <a:pt x="108" y="176"/>
                                          <a:pt x="108" y="177"/>
                                          <a:pt x="109" y="177"/>
                                        </a:cubicBezTo>
                                        <a:cubicBezTo>
                                          <a:pt x="108" y="177"/>
                                          <a:pt x="108" y="176"/>
                                          <a:pt x="108" y="176"/>
                                        </a:cubicBezTo>
                                        <a:close/>
                                        <a:moveTo>
                                          <a:pt x="111" y="179"/>
                                        </a:moveTo>
                                        <a:cubicBezTo>
                                          <a:pt x="110" y="179"/>
                                          <a:pt x="107" y="179"/>
                                          <a:pt x="107" y="178"/>
                                        </a:cubicBezTo>
                                        <a:cubicBezTo>
                                          <a:pt x="108" y="178"/>
                                          <a:pt x="109" y="178"/>
                                          <a:pt x="111" y="179"/>
                                        </a:cubicBezTo>
                                        <a:close/>
                                        <a:moveTo>
                                          <a:pt x="108" y="177"/>
                                        </a:moveTo>
                                        <a:cubicBezTo>
                                          <a:pt x="108" y="178"/>
                                          <a:pt x="107" y="177"/>
                                          <a:pt x="107" y="177"/>
                                        </a:cubicBezTo>
                                        <a:cubicBezTo>
                                          <a:pt x="108" y="177"/>
                                          <a:pt x="108" y="177"/>
                                          <a:pt x="108" y="177"/>
                                        </a:cubicBezTo>
                                        <a:close/>
                                        <a:moveTo>
                                          <a:pt x="104" y="175"/>
                                        </a:moveTo>
                                        <a:cubicBezTo>
                                          <a:pt x="105" y="175"/>
                                          <a:pt x="106" y="175"/>
                                          <a:pt x="106" y="176"/>
                                        </a:cubicBezTo>
                                        <a:cubicBezTo>
                                          <a:pt x="107" y="176"/>
                                          <a:pt x="107" y="176"/>
                                          <a:pt x="107" y="176"/>
                                        </a:cubicBezTo>
                                        <a:cubicBezTo>
                                          <a:pt x="106" y="176"/>
                                          <a:pt x="105" y="176"/>
                                          <a:pt x="104" y="175"/>
                                        </a:cubicBezTo>
                                        <a:close/>
                                        <a:moveTo>
                                          <a:pt x="105" y="178"/>
                                        </a:moveTo>
                                        <a:cubicBezTo>
                                          <a:pt x="105" y="178"/>
                                          <a:pt x="106" y="178"/>
                                          <a:pt x="107" y="178"/>
                                        </a:cubicBezTo>
                                        <a:cubicBezTo>
                                          <a:pt x="106" y="178"/>
                                          <a:pt x="106" y="178"/>
                                          <a:pt x="106" y="178"/>
                                        </a:cubicBezTo>
                                        <a:cubicBezTo>
                                          <a:pt x="106" y="178"/>
                                          <a:pt x="105" y="178"/>
                                          <a:pt x="105" y="178"/>
                                        </a:cubicBezTo>
                                        <a:close/>
                                        <a:moveTo>
                                          <a:pt x="106" y="179"/>
                                        </a:moveTo>
                                        <a:cubicBezTo>
                                          <a:pt x="109" y="179"/>
                                          <a:pt x="111" y="180"/>
                                          <a:pt x="114" y="181"/>
                                        </a:cubicBezTo>
                                        <a:cubicBezTo>
                                          <a:pt x="110" y="181"/>
                                          <a:pt x="107" y="180"/>
                                          <a:pt x="103" y="179"/>
                                        </a:cubicBezTo>
                                        <a:cubicBezTo>
                                          <a:pt x="103" y="178"/>
                                          <a:pt x="105" y="179"/>
                                          <a:pt x="106" y="179"/>
                                        </a:cubicBezTo>
                                        <a:close/>
                                        <a:moveTo>
                                          <a:pt x="115" y="136"/>
                                        </a:moveTo>
                                        <a:cubicBezTo>
                                          <a:pt x="115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7"/>
                                        </a:cubicBezTo>
                                        <a:cubicBezTo>
                                          <a:pt x="116" y="137"/>
                                          <a:pt x="116" y="136"/>
                                          <a:pt x="115" y="136"/>
                                        </a:cubicBezTo>
                                        <a:close/>
                                        <a:moveTo>
                                          <a:pt x="0" y="92"/>
                                        </a:moveTo>
                                        <a:cubicBezTo>
                                          <a:pt x="0" y="92"/>
                                          <a:pt x="1" y="91"/>
                                          <a:pt x="1" y="91"/>
                                        </a:cubicBezTo>
                                        <a:cubicBezTo>
                                          <a:pt x="1" y="90"/>
                                          <a:pt x="0" y="92"/>
                                          <a:pt x="0" y="92"/>
                                        </a:cubicBezTo>
                                        <a:close/>
                                        <a:moveTo>
                                          <a:pt x="4" y="101"/>
                                        </a:moveTo>
                                        <a:cubicBezTo>
                                          <a:pt x="7" y="104"/>
                                          <a:pt x="9" y="108"/>
                                          <a:pt x="12" y="111"/>
                                        </a:cubicBezTo>
                                        <a:cubicBezTo>
                                          <a:pt x="11" y="108"/>
                                          <a:pt x="7" y="104"/>
                                          <a:pt x="5" y="100"/>
                                        </a:cubicBezTo>
                                        <a:cubicBezTo>
                                          <a:pt x="5" y="100"/>
                                          <a:pt x="5" y="100"/>
                                          <a:pt x="5" y="99"/>
                                        </a:cubicBezTo>
                                        <a:cubicBezTo>
                                          <a:pt x="9" y="104"/>
                                          <a:pt x="12" y="109"/>
                                          <a:pt x="17" y="113"/>
                                        </a:cubicBezTo>
                                        <a:cubicBezTo>
                                          <a:pt x="13" y="107"/>
                                          <a:pt x="7" y="101"/>
                                          <a:pt x="4" y="95"/>
                                        </a:cubicBezTo>
                                        <a:cubicBezTo>
                                          <a:pt x="9" y="100"/>
                                          <a:pt x="13" y="106"/>
                                          <a:pt x="20" y="110"/>
                                        </a:cubicBezTo>
                                        <a:cubicBezTo>
                                          <a:pt x="14" y="105"/>
                                          <a:pt x="8" y="99"/>
                                          <a:pt x="3" y="93"/>
                                        </a:cubicBezTo>
                                        <a:cubicBezTo>
                                          <a:pt x="6" y="95"/>
                                          <a:pt x="9" y="97"/>
                                          <a:pt x="12" y="99"/>
                                        </a:cubicBezTo>
                                        <a:cubicBezTo>
                                          <a:pt x="10" y="97"/>
                                          <a:pt x="7" y="94"/>
                                          <a:pt x="4" y="92"/>
                                        </a:cubicBezTo>
                                        <a:cubicBezTo>
                                          <a:pt x="9" y="90"/>
                                          <a:pt x="17" y="94"/>
                                          <a:pt x="22" y="94"/>
                                        </a:cubicBezTo>
                                        <a:cubicBezTo>
                                          <a:pt x="18" y="93"/>
                                          <a:pt x="12" y="92"/>
                                          <a:pt x="8" y="91"/>
                                        </a:cubicBezTo>
                                        <a:cubicBezTo>
                                          <a:pt x="26" y="91"/>
                                          <a:pt x="42" y="94"/>
                                          <a:pt x="58" y="99"/>
                                        </a:cubicBezTo>
                                        <a:cubicBezTo>
                                          <a:pt x="59" y="101"/>
                                          <a:pt x="60" y="103"/>
                                          <a:pt x="61" y="104"/>
                                        </a:cubicBezTo>
                                        <a:cubicBezTo>
                                          <a:pt x="57" y="102"/>
                                          <a:pt x="52" y="100"/>
                                          <a:pt x="48" y="98"/>
                                        </a:cubicBezTo>
                                        <a:cubicBezTo>
                                          <a:pt x="54" y="102"/>
                                          <a:pt x="60" y="103"/>
                                          <a:pt x="64" y="109"/>
                                        </a:cubicBezTo>
                                        <a:cubicBezTo>
                                          <a:pt x="59" y="106"/>
                                          <a:pt x="53" y="103"/>
                                          <a:pt x="48" y="100"/>
                                        </a:cubicBezTo>
                                        <a:cubicBezTo>
                                          <a:pt x="54" y="104"/>
                                          <a:pt x="61" y="107"/>
                                          <a:pt x="66" y="113"/>
                                        </a:cubicBezTo>
                                        <a:cubicBezTo>
                                          <a:pt x="60" y="109"/>
                                          <a:pt x="55" y="105"/>
                                          <a:pt x="48" y="103"/>
                                        </a:cubicBezTo>
                                        <a:cubicBezTo>
                                          <a:pt x="56" y="107"/>
                                          <a:pt x="65" y="111"/>
                                          <a:pt x="70" y="119"/>
                                        </a:cubicBezTo>
                                        <a:cubicBezTo>
                                          <a:pt x="62" y="113"/>
                                          <a:pt x="54" y="107"/>
                                          <a:pt x="44" y="102"/>
                                        </a:cubicBezTo>
                                        <a:cubicBezTo>
                                          <a:pt x="55" y="108"/>
                                          <a:pt x="66" y="115"/>
                                          <a:pt x="74" y="124"/>
                                        </a:cubicBezTo>
                                        <a:cubicBezTo>
                                          <a:pt x="67" y="119"/>
                                          <a:pt x="60" y="114"/>
                                          <a:pt x="53" y="110"/>
                                        </a:cubicBezTo>
                                        <a:cubicBezTo>
                                          <a:pt x="61" y="116"/>
                                          <a:pt x="70" y="121"/>
                                          <a:pt x="76" y="129"/>
                                        </a:cubicBezTo>
                                        <a:cubicBezTo>
                                          <a:pt x="68" y="122"/>
                                          <a:pt x="59" y="115"/>
                                          <a:pt x="50" y="110"/>
                                        </a:cubicBezTo>
                                        <a:cubicBezTo>
                                          <a:pt x="59" y="117"/>
                                          <a:pt x="69" y="122"/>
                                          <a:pt x="76" y="131"/>
                                        </a:cubicBezTo>
                                        <a:cubicBezTo>
                                          <a:pt x="65" y="122"/>
                                          <a:pt x="53" y="113"/>
                                          <a:pt x="41" y="106"/>
                                        </a:cubicBezTo>
                                        <a:cubicBezTo>
                                          <a:pt x="52" y="115"/>
                                          <a:pt x="66" y="122"/>
                                          <a:pt x="76" y="133"/>
                                        </a:cubicBezTo>
                                        <a:cubicBezTo>
                                          <a:pt x="70" y="129"/>
                                          <a:pt x="64" y="125"/>
                                          <a:pt x="59" y="121"/>
                                        </a:cubicBezTo>
                                        <a:cubicBezTo>
                                          <a:pt x="64" y="126"/>
                                          <a:pt x="70" y="130"/>
                                          <a:pt x="76" y="133"/>
                                        </a:cubicBezTo>
                                        <a:cubicBezTo>
                                          <a:pt x="76" y="134"/>
                                          <a:pt x="75" y="134"/>
                                          <a:pt x="76" y="135"/>
                                        </a:cubicBezTo>
                                        <a:cubicBezTo>
                                          <a:pt x="63" y="129"/>
                                          <a:pt x="52" y="121"/>
                                          <a:pt x="42" y="113"/>
                                        </a:cubicBezTo>
                                        <a:cubicBezTo>
                                          <a:pt x="52" y="122"/>
                                          <a:pt x="63" y="130"/>
                                          <a:pt x="76" y="136"/>
                                        </a:cubicBezTo>
                                        <a:cubicBezTo>
                                          <a:pt x="76" y="137"/>
                                          <a:pt x="76" y="137"/>
                                          <a:pt x="76" y="138"/>
                                        </a:cubicBezTo>
                                        <a:cubicBezTo>
                                          <a:pt x="69" y="135"/>
                                          <a:pt x="63" y="131"/>
                                          <a:pt x="56" y="128"/>
                                        </a:cubicBezTo>
                                        <a:cubicBezTo>
                                          <a:pt x="62" y="132"/>
                                          <a:pt x="71" y="136"/>
                                          <a:pt x="77" y="140"/>
                                        </a:cubicBezTo>
                                        <a:cubicBezTo>
                                          <a:pt x="68" y="137"/>
                                          <a:pt x="59" y="132"/>
                                          <a:pt x="50" y="127"/>
                                        </a:cubicBezTo>
                                        <a:cubicBezTo>
                                          <a:pt x="59" y="134"/>
                                          <a:pt x="70" y="137"/>
                                          <a:pt x="79" y="143"/>
                                        </a:cubicBezTo>
                                        <a:cubicBezTo>
                                          <a:pt x="69" y="140"/>
                                          <a:pt x="59" y="134"/>
                                          <a:pt x="50" y="129"/>
                                        </a:cubicBezTo>
                                        <a:cubicBezTo>
                                          <a:pt x="57" y="134"/>
                                          <a:pt x="65" y="139"/>
                                          <a:pt x="74" y="142"/>
                                        </a:cubicBezTo>
                                        <a:cubicBezTo>
                                          <a:pt x="76" y="144"/>
                                          <a:pt x="80" y="144"/>
                                          <a:pt x="81" y="146"/>
                                        </a:cubicBezTo>
                                        <a:cubicBezTo>
                                          <a:pt x="64" y="141"/>
                                          <a:pt x="50" y="133"/>
                                          <a:pt x="37" y="123"/>
                                        </a:cubicBezTo>
                                        <a:cubicBezTo>
                                          <a:pt x="50" y="134"/>
                                          <a:pt x="65" y="143"/>
                                          <a:pt x="83" y="148"/>
                                        </a:cubicBezTo>
                                        <a:cubicBezTo>
                                          <a:pt x="83" y="149"/>
                                          <a:pt x="84" y="149"/>
                                          <a:pt x="84" y="149"/>
                                        </a:cubicBezTo>
                                        <a:cubicBezTo>
                                          <a:pt x="75" y="147"/>
                                          <a:pt x="66" y="143"/>
                                          <a:pt x="56" y="139"/>
                                        </a:cubicBezTo>
                                        <a:cubicBezTo>
                                          <a:pt x="62" y="142"/>
                                          <a:pt x="69" y="145"/>
                                          <a:pt x="75" y="148"/>
                                        </a:cubicBezTo>
                                        <a:cubicBezTo>
                                          <a:pt x="64" y="146"/>
                                          <a:pt x="55" y="139"/>
                                          <a:pt x="45" y="135"/>
                                        </a:cubicBezTo>
                                        <a:cubicBezTo>
                                          <a:pt x="53" y="139"/>
                                          <a:pt x="61" y="143"/>
                                          <a:pt x="69" y="147"/>
                                        </a:cubicBezTo>
                                        <a:cubicBezTo>
                                          <a:pt x="57" y="145"/>
                                          <a:pt x="49" y="138"/>
                                          <a:pt x="39" y="132"/>
                                        </a:cubicBezTo>
                                        <a:cubicBezTo>
                                          <a:pt x="45" y="137"/>
                                          <a:pt x="52" y="142"/>
                                          <a:pt x="60" y="146"/>
                                        </a:cubicBezTo>
                                        <a:cubicBezTo>
                                          <a:pt x="50" y="143"/>
                                          <a:pt x="42" y="136"/>
                                          <a:pt x="33" y="132"/>
                                        </a:cubicBezTo>
                                        <a:cubicBezTo>
                                          <a:pt x="40" y="136"/>
                                          <a:pt x="48" y="141"/>
                                          <a:pt x="55" y="146"/>
                                        </a:cubicBezTo>
                                        <a:cubicBezTo>
                                          <a:pt x="49" y="144"/>
                                          <a:pt x="45" y="140"/>
                                          <a:pt x="40" y="137"/>
                                        </a:cubicBezTo>
                                        <a:cubicBezTo>
                                          <a:pt x="42" y="140"/>
                                          <a:pt x="46" y="141"/>
                                          <a:pt x="48" y="144"/>
                                        </a:cubicBezTo>
                                        <a:cubicBezTo>
                                          <a:pt x="49" y="144"/>
                                          <a:pt x="50" y="144"/>
                                          <a:pt x="51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2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1" y="145"/>
                                        </a:cubicBezTo>
                                        <a:cubicBezTo>
                                          <a:pt x="31" y="136"/>
                                          <a:pt x="12" y="121"/>
                                          <a:pt x="4" y="101"/>
                                        </a:cubicBezTo>
                                        <a:close/>
                                        <a:moveTo>
                                          <a:pt x="22" y="175"/>
                                        </a:moveTo>
                                        <a:cubicBezTo>
                                          <a:pt x="24" y="175"/>
                                          <a:pt x="25" y="177"/>
                                          <a:pt x="27" y="177"/>
                                        </a:cubicBezTo>
                                        <a:cubicBezTo>
                                          <a:pt x="25" y="175"/>
                                          <a:pt x="20" y="175"/>
                                          <a:pt x="19" y="171"/>
                                        </a:cubicBezTo>
                                        <a:cubicBezTo>
                                          <a:pt x="22" y="173"/>
                                          <a:pt x="26" y="175"/>
                                          <a:pt x="30" y="176"/>
                                        </a:cubicBezTo>
                                        <a:cubicBezTo>
                                          <a:pt x="26" y="174"/>
                                          <a:pt x="20" y="173"/>
                                          <a:pt x="17" y="169"/>
                                        </a:cubicBezTo>
                                        <a:cubicBezTo>
                                          <a:pt x="17" y="169"/>
                                          <a:pt x="17" y="169"/>
                                          <a:pt x="18" y="169"/>
                                        </a:cubicBezTo>
                                        <a:cubicBezTo>
                                          <a:pt x="18" y="169"/>
                                          <a:pt x="18" y="169"/>
                                          <a:pt x="19" y="169"/>
                                        </a:cubicBezTo>
                                        <a:cubicBezTo>
                                          <a:pt x="18" y="169"/>
                                          <a:pt x="17" y="168"/>
                                          <a:pt x="16" y="168"/>
                                        </a:cubicBezTo>
                                        <a:cubicBezTo>
                                          <a:pt x="14" y="166"/>
                                          <a:pt x="12" y="164"/>
                                          <a:pt x="11" y="162"/>
                                        </a:cubicBezTo>
                                        <a:cubicBezTo>
                                          <a:pt x="12" y="162"/>
                                          <a:pt x="13" y="162"/>
                                          <a:pt x="14" y="162"/>
                                        </a:cubicBezTo>
                                        <a:cubicBezTo>
                                          <a:pt x="13" y="162"/>
                                          <a:pt x="12" y="162"/>
                                          <a:pt x="10" y="161"/>
                                        </a:cubicBezTo>
                                        <a:cubicBezTo>
                                          <a:pt x="10" y="161"/>
                                          <a:pt x="10" y="161"/>
                                          <a:pt x="10" y="160"/>
                                        </a:cubicBezTo>
                                        <a:cubicBezTo>
                                          <a:pt x="11" y="161"/>
                                          <a:pt x="12" y="161"/>
                                          <a:pt x="13" y="161"/>
                                        </a:cubicBezTo>
                                        <a:cubicBezTo>
                                          <a:pt x="12" y="160"/>
                                          <a:pt x="9" y="160"/>
                                          <a:pt x="9" y="159"/>
                                        </a:cubicBezTo>
                                        <a:cubicBezTo>
                                          <a:pt x="11" y="159"/>
                                          <a:pt x="12" y="159"/>
                                          <a:pt x="13" y="159"/>
                                        </a:cubicBezTo>
                                        <a:cubicBezTo>
                                          <a:pt x="13" y="158"/>
                                          <a:pt x="9" y="159"/>
                                          <a:pt x="9" y="157"/>
                                        </a:cubicBezTo>
                                        <a:cubicBezTo>
                                          <a:pt x="13" y="158"/>
                                          <a:pt x="20" y="161"/>
                                          <a:pt x="26" y="159"/>
                                        </a:cubicBezTo>
                                        <a:cubicBezTo>
                                          <a:pt x="20" y="159"/>
                                          <a:pt x="14" y="159"/>
                                          <a:pt x="9" y="156"/>
                                        </a:cubicBezTo>
                                        <a:cubicBezTo>
                                          <a:pt x="11" y="156"/>
                                          <a:pt x="13" y="157"/>
                                          <a:pt x="15" y="157"/>
                                        </a:cubicBezTo>
                                        <a:cubicBezTo>
                                          <a:pt x="14" y="156"/>
                                          <a:pt x="11" y="156"/>
                                          <a:pt x="10" y="156"/>
                                        </a:cubicBezTo>
                                        <a:cubicBezTo>
                                          <a:pt x="11" y="154"/>
                                          <a:pt x="14" y="155"/>
                                          <a:pt x="15" y="155"/>
                                        </a:cubicBezTo>
                                        <a:cubicBezTo>
                                          <a:pt x="18" y="155"/>
                                          <a:pt x="22" y="156"/>
                                          <a:pt x="25" y="156"/>
                                        </a:cubicBezTo>
                                        <a:cubicBezTo>
                                          <a:pt x="23" y="155"/>
                                          <a:pt x="18" y="155"/>
                                          <a:pt x="14" y="154"/>
                                        </a:cubicBezTo>
                                        <a:cubicBezTo>
                                          <a:pt x="18" y="153"/>
                                          <a:pt x="23" y="155"/>
                                          <a:pt x="26" y="155"/>
                                        </a:cubicBezTo>
                                        <a:cubicBezTo>
                                          <a:pt x="24" y="154"/>
                                          <a:pt x="20" y="154"/>
                                          <a:pt x="18" y="154"/>
                                        </a:cubicBezTo>
                                        <a:cubicBezTo>
                                          <a:pt x="20" y="153"/>
                                          <a:pt x="23" y="154"/>
                                          <a:pt x="26" y="154"/>
                                        </a:cubicBezTo>
                                        <a:cubicBezTo>
                                          <a:pt x="26" y="154"/>
                                          <a:pt x="25" y="154"/>
                                          <a:pt x="25" y="154"/>
                                        </a:cubicBezTo>
                                        <a:cubicBezTo>
                                          <a:pt x="24" y="154"/>
                                          <a:pt x="23" y="153"/>
                                          <a:pt x="21" y="153"/>
                                        </a:cubicBezTo>
                                        <a:cubicBezTo>
                                          <a:pt x="23" y="153"/>
                                          <a:pt x="25" y="153"/>
                                          <a:pt x="27" y="153"/>
                                        </a:cubicBezTo>
                                        <a:cubicBezTo>
                                          <a:pt x="27" y="153"/>
                                          <a:pt x="27" y="153"/>
                                          <a:pt x="26" y="153"/>
                                        </a:cubicBezTo>
                                        <a:cubicBezTo>
                                          <a:pt x="35" y="153"/>
                                          <a:pt x="42" y="154"/>
                                          <a:pt x="49" y="155"/>
                                        </a:cubicBezTo>
                                        <a:cubicBezTo>
                                          <a:pt x="49" y="154"/>
                                          <a:pt x="47" y="155"/>
                                          <a:pt x="47" y="154"/>
                                        </a:cubicBezTo>
                                        <a:cubicBezTo>
                                          <a:pt x="48" y="154"/>
                                          <a:pt x="50" y="155"/>
                                          <a:pt x="51" y="154"/>
                                        </a:cubicBezTo>
                                        <a:cubicBezTo>
                                          <a:pt x="49" y="153"/>
                                          <a:pt x="47" y="154"/>
                                          <a:pt x="44" y="153"/>
                                        </a:cubicBezTo>
                                        <a:cubicBezTo>
                                          <a:pt x="44" y="153"/>
                                          <a:pt x="44" y="154"/>
                                          <a:pt x="44" y="154"/>
                                        </a:cubicBezTo>
                                        <a:cubicBezTo>
                                          <a:pt x="36" y="152"/>
                                          <a:pt x="27" y="152"/>
                                          <a:pt x="20" y="152"/>
                                        </a:cubicBezTo>
                                        <a:cubicBezTo>
                                          <a:pt x="30" y="150"/>
                                          <a:pt x="44" y="150"/>
                                          <a:pt x="56" y="153"/>
                                        </a:cubicBezTo>
                                        <a:cubicBezTo>
                                          <a:pt x="48" y="150"/>
                                          <a:pt x="40" y="149"/>
                                          <a:pt x="33" y="149"/>
                                        </a:cubicBezTo>
                                        <a:cubicBezTo>
                                          <a:pt x="39" y="147"/>
                                          <a:pt x="48" y="147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5" y="148"/>
                                          <a:pt x="55" y="148"/>
                                        </a:cubicBezTo>
                                        <a:cubicBezTo>
                                          <a:pt x="55" y="148"/>
                                          <a:pt x="56" y="148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6" y="148"/>
                                          <a:pt x="57" y="148"/>
                                        </a:cubicBezTo>
                                        <a:cubicBezTo>
                                          <a:pt x="58" y="149"/>
                                          <a:pt x="62" y="149"/>
                                          <a:pt x="63" y="149"/>
                                        </a:cubicBezTo>
                                        <a:cubicBezTo>
                                          <a:pt x="64" y="149"/>
                                          <a:pt x="63" y="149"/>
                                          <a:pt x="64" y="149"/>
                                        </a:cubicBezTo>
                                        <a:cubicBezTo>
                                          <a:pt x="71" y="149"/>
                                          <a:pt x="80" y="150"/>
                                          <a:pt x="85" y="153"/>
                                        </a:cubicBezTo>
                                        <a:cubicBezTo>
                                          <a:pt x="86" y="154"/>
                                          <a:pt x="90" y="155"/>
                                          <a:pt x="91" y="157"/>
                                        </a:cubicBezTo>
                                        <a:cubicBezTo>
                                          <a:pt x="89" y="157"/>
                                          <a:pt x="86" y="156"/>
                                          <a:pt x="84" y="156"/>
                                        </a:cubicBezTo>
                                        <a:cubicBezTo>
                                          <a:pt x="88" y="157"/>
                                          <a:pt x="93" y="157"/>
                                          <a:pt x="93" y="161"/>
                                        </a:cubicBezTo>
                                        <a:cubicBezTo>
                                          <a:pt x="90" y="160"/>
                                          <a:pt x="88" y="159"/>
                                          <a:pt x="85" y="158"/>
                                        </a:cubicBezTo>
                                        <a:cubicBezTo>
                                          <a:pt x="85" y="159"/>
                                          <a:pt x="86" y="159"/>
                                          <a:pt x="87" y="159"/>
                                        </a:cubicBezTo>
                                        <a:cubicBezTo>
                                          <a:pt x="87" y="159"/>
                                          <a:pt x="87" y="159"/>
                                          <a:pt x="87" y="159"/>
                                        </a:cubicBezTo>
                                        <a:cubicBezTo>
                                          <a:pt x="89" y="160"/>
                                          <a:pt x="93" y="161"/>
                                          <a:pt x="95" y="162"/>
                                        </a:cubicBezTo>
                                        <a:cubicBezTo>
                                          <a:pt x="92" y="162"/>
                                          <a:pt x="88" y="161"/>
                                          <a:pt x="86" y="160"/>
                                        </a:cubicBezTo>
                                        <a:cubicBezTo>
                                          <a:pt x="87" y="161"/>
                                          <a:pt x="89" y="161"/>
                                          <a:pt x="90" y="162"/>
                                        </a:cubicBezTo>
                                        <a:cubicBezTo>
                                          <a:pt x="90" y="162"/>
                                          <a:pt x="90" y="161"/>
                                          <a:pt x="90" y="161"/>
                                        </a:cubicBezTo>
                                        <a:cubicBezTo>
                                          <a:pt x="92" y="162"/>
                                          <a:pt x="93" y="163"/>
                                          <a:pt x="95" y="163"/>
                                        </a:cubicBezTo>
                                        <a:cubicBezTo>
                                          <a:pt x="95" y="164"/>
                                          <a:pt x="96" y="164"/>
                                          <a:pt x="96" y="164"/>
                                        </a:cubicBezTo>
                                        <a:cubicBezTo>
                                          <a:pt x="91" y="163"/>
                                          <a:pt x="87" y="162"/>
                                          <a:pt x="82" y="161"/>
                                        </a:cubicBezTo>
                                        <a:cubicBezTo>
                                          <a:pt x="86" y="162"/>
                                          <a:pt x="89" y="163"/>
                                          <a:pt x="93" y="164"/>
                                        </a:cubicBezTo>
                                        <a:cubicBezTo>
                                          <a:pt x="93" y="164"/>
                                          <a:pt x="93" y="164"/>
                                          <a:pt x="93" y="164"/>
                                        </a:cubicBezTo>
                                        <a:cubicBezTo>
                                          <a:pt x="93" y="165"/>
                                          <a:pt x="94" y="164"/>
                                          <a:pt x="94" y="165"/>
                                        </a:cubicBezTo>
                                        <a:cubicBezTo>
                                          <a:pt x="91" y="165"/>
                                          <a:pt x="89" y="164"/>
                                          <a:pt x="86" y="164"/>
                                        </a:cubicBezTo>
                                        <a:cubicBezTo>
                                          <a:pt x="88" y="165"/>
                                          <a:pt x="91" y="165"/>
                                          <a:pt x="93" y="166"/>
                                        </a:cubicBezTo>
                                        <a:cubicBezTo>
                                          <a:pt x="92" y="165"/>
                                          <a:pt x="91" y="165"/>
                                          <a:pt x="91" y="166"/>
                                        </a:cubicBezTo>
                                        <a:cubicBezTo>
                                          <a:pt x="90" y="166"/>
                                          <a:pt x="87" y="165"/>
                                          <a:pt x="87" y="165"/>
                                        </a:cubicBezTo>
                                        <a:cubicBezTo>
                                          <a:pt x="87" y="165"/>
                                          <a:pt x="87" y="165"/>
                                          <a:pt x="86" y="165"/>
                                        </a:cubicBezTo>
                                        <a:cubicBezTo>
                                          <a:pt x="89" y="166"/>
                                          <a:pt x="91" y="166"/>
                                          <a:pt x="94" y="167"/>
                                        </a:cubicBezTo>
                                        <a:cubicBezTo>
                                          <a:pt x="94" y="168"/>
                                          <a:pt x="94" y="168"/>
                                          <a:pt x="94" y="168"/>
                                        </a:cubicBezTo>
                                        <a:cubicBezTo>
                                          <a:pt x="92" y="168"/>
                                          <a:pt x="90" y="168"/>
                                          <a:pt x="88" y="168"/>
                                        </a:cubicBezTo>
                                        <a:cubicBezTo>
                                          <a:pt x="87" y="168"/>
                                          <a:pt x="87" y="168"/>
                                          <a:pt x="87" y="168"/>
                                        </a:cubicBezTo>
                                        <a:cubicBezTo>
                                          <a:pt x="84" y="167"/>
                                          <a:pt x="80" y="166"/>
                                          <a:pt x="78" y="166"/>
                                        </a:cubicBezTo>
                                        <a:cubicBezTo>
                                          <a:pt x="82" y="168"/>
                                          <a:pt x="88" y="168"/>
                                          <a:pt x="92" y="170"/>
                                        </a:cubicBezTo>
                                        <a:cubicBezTo>
                                          <a:pt x="92" y="170"/>
                                          <a:pt x="93" y="170"/>
                                          <a:pt x="93" y="170"/>
                                        </a:cubicBezTo>
                                        <a:cubicBezTo>
                                          <a:pt x="92" y="169"/>
                                          <a:pt x="91" y="169"/>
                                          <a:pt x="91" y="169"/>
                                        </a:cubicBezTo>
                                        <a:cubicBezTo>
                                          <a:pt x="93" y="169"/>
                                          <a:pt x="94" y="170"/>
                                          <a:pt x="96" y="170"/>
                                        </a:cubicBezTo>
                                        <a:cubicBezTo>
                                          <a:pt x="95" y="170"/>
                                          <a:pt x="94" y="169"/>
                                          <a:pt x="93" y="170"/>
                                        </a:cubicBezTo>
                                        <a:cubicBezTo>
                                          <a:pt x="93" y="170"/>
                                          <a:pt x="94" y="170"/>
                                          <a:pt x="95" y="170"/>
                                        </a:cubicBezTo>
                                        <a:cubicBezTo>
                                          <a:pt x="95" y="170"/>
                                          <a:pt x="95" y="170"/>
                                          <a:pt x="95" y="170"/>
                                        </a:cubicBezTo>
                                        <a:cubicBezTo>
                                          <a:pt x="95" y="171"/>
                                          <a:pt x="96" y="171"/>
                                          <a:pt x="96" y="171"/>
                                        </a:cubicBezTo>
                                        <a:cubicBezTo>
                                          <a:pt x="92" y="171"/>
                                          <a:pt x="88" y="169"/>
                                          <a:pt x="84" y="169"/>
                                        </a:cubicBezTo>
                                        <a:cubicBezTo>
                                          <a:pt x="86" y="170"/>
                                          <a:pt x="87" y="170"/>
                                          <a:pt x="89" y="170"/>
                                        </a:cubicBezTo>
                                        <a:cubicBezTo>
                                          <a:pt x="89" y="171"/>
                                          <a:pt x="89" y="171"/>
                                          <a:pt x="89" y="171"/>
                                        </a:cubicBezTo>
                                        <a:cubicBezTo>
                                          <a:pt x="91" y="170"/>
                                          <a:pt x="93" y="172"/>
                                          <a:pt x="94" y="172"/>
                                        </a:cubicBezTo>
                                        <a:cubicBezTo>
                                          <a:pt x="95" y="172"/>
                                          <a:pt x="95" y="171"/>
                                          <a:pt x="95" y="171"/>
                                        </a:cubicBezTo>
                                        <a:cubicBezTo>
                                          <a:pt x="96" y="171"/>
                                          <a:pt x="96" y="172"/>
                                          <a:pt x="97" y="171"/>
                                        </a:cubicBezTo>
                                        <a:cubicBezTo>
                                          <a:pt x="97" y="172"/>
                                          <a:pt x="97" y="172"/>
                                          <a:pt x="97" y="173"/>
                                        </a:cubicBezTo>
                                        <a:cubicBezTo>
                                          <a:pt x="95" y="173"/>
                                          <a:pt x="92" y="171"/>
                                          <a:pt x="90" y="172"/>
                                        </a:cubicBezTo>
                                        <a:cubicBezTo>
                                          <a:pt x="88" y="172"/>
                                          <a:pt x="86" y="171"/>
                                          <a:pt x="84" y="171"/>
                                        </a:cubicBezTo>
                                        <a:cubicBezTo>
                                          <a:pt x="86" y="172"/>
                                          <a:pt x="88" y="172"/>
                                          <a:pt x="90" y="173"/>
                                        </a:cubicBezTo>
                                        <a:cubicBezTo>
                                          <a:pt x="89" y="173"/>
                                          <a:pt x="87" y="172"/>
                                          <a:pt x="85" y="172"/>
                                        </a:cubicBezTo>
                                        <a:cubicBezTo>
                                          <a:pt x="86" y="173"/>
                                          <a:pt x="87" y="173"/>
                                          <a:pt x="88" y="173"/>
                                        </a:cubicBezTo>
                                        <a:cubicBezTo>
                                          <a:pt x="87" y="174"/>
                                          <a:pt x="86" y="173"/>
                                          <a:pt x="86" y="173"/>
                                        </a:cubicBezTo>
                                        <a:cubicBezTo>
                                          <a:pt x="86" y="174"/>
                                          <a:pt x="88" y="174"/>
                                          <a:pt x="90" y="174"/>
                                        </a:cubicBezTo>
                                        <a:cubicBezTo>
                                          <a:pt x="90" y="175"/>
                                          <a:pt x="90" y="175"/>
                                          <a:pt x="90" y="175"/>
                                        </a:cubicBezTo>
                                        <a:cubicBezTo>
                                          <a:pt x="90" y="175"/>
                                          <a:pt x="92" y="175"/>
                                          <a:pt x="92" y="175"/>
                                        </a:cubicBezTo>
                                        <a:cubicBezTo>
                                          <a:pt x="94" y="175"/>
                                          <a:pt x="96" y="177"/>
                                          <a:pt x="99" y="177"/>
                                        </a:cubicBezTo>
                                        <a:cubicBezTo>
                                          <a:pt x="99" y="177"/>
                                          <a:pt x="99" y="177"/>
                                          <a:pt x="99" y="177"/>
                                        </a:cubicBezTo>
                                        <a:cubicBezTo>
                                          <a:pt x="96" y="177"/>
                                          <a:pt x="94" y="176"/>
                                          <a:pt x="92" y="176"/>
                                        </a:cubicBezTo>
                                        <a:cubicBezTo>
                                          <a:pt x="95" y="178"/>
                                          <a:pt x="99" y="177"/>
                                          <a:pt x="103" y="179"/>
                                        </a:cubicBezTo>
                                        <a:cubicBezTo>
                                          <a:pt x="99" y="179"/>
                                          <a:pt x="94" y="177"/>
                                          <a:pt x="91" y="177"/>
                                        </a:cubicBezTo>
                                        <a:cubicBezTo>
                                          <a:pt x="96" y="179"/>
                                          <a:pt x="103" y="179"/>
                                          <a:pt x="109" y="181"/>
                                        </a:cubicBezTo>
                                        <a:cubicBezTo>
                                          <a:pt x="98" y="180"/>
                                          <a:pt x="88" y="178"/>
                                          <a:pt x="78" y="176"/>
                                        </a:cubicBezTo>
                                        <a:cubicBezTo>
                                          <a:pt x="83" y="177"/>
                                          <a:pt x="86" y="178"/>
                                          <a:pt x="91" y="179"/>
                                        </a:cubicBezTo>
                                        <a:cubicBezTo>
                                          <a:pt x="91" y="180"/>
                                          <a:pt x="90" y="178"/>
                                          <a:pt x="89" y="179"/>
                                        </a:cubicBezTo>
                                        <a:cubicBezTo>
                                          <a:pt x="90" y="180"/>
                                          <a:pt x="91" y="180"/>
                                          <a:pt x="92" y="180"/>
                                        </a:cubicBezTo>
                                        <a:cubicBezTo>
                                          <a:pt x="92" y="181"/>
                                          <a:pt x="90" y="180"/>
                                          <a:pt x="90" y="181"/>
                                        </a:cubicBezTo>
                                        <a:cubicBezTo>
                                          <a:pt x="92" y="182"/>
                                          <a:pt x="97" y="181"/>
                                          <a:pt x="100" y="182"/>
                                        </a:cubicBezTo>
                                        <a:cubicBezTo>
                                          <a:pt x="95" y="184"/>
                                          <a:pt x="88" y="181"/>
                                          <a:pt x="84" y="181"/>
                                        </a:cubicBezTo>
                                        <a:cubicBezTo>
                                          <a:pt x="89" y="183"/>
                                          <a:pt x="96" y="182"/>
                                          <a:pt x="101" y="184"/>
                                        </a:cubicBezTo>
                                        <a:cubicBezTo>
                                          <a:pt x="98" y="185"/>
                                          <a:pt x="93" y="183"/>
                                          <a:pt x="90" y="183"/>
                                        </a:cubicBezTo>
                                        <a:cubicBezTo>
                                          <a:pt x="90" y="183"/>
                                          <a:pt x="90" y="183"/>
                                          <a:pt x="90" y="184"/>
                                        </a:cubicBezTo>
                                        <a:cubicBezTo>
                                          <a:pt x="92" y="184"/>
                                          <a:pt x="94" y="185"/>
                                          <a:pt x="97" y="185"/>
                                        </a:cubicBezTo>
                                        <a:cubicBezTo>
                                          <a:pt x="96" y="185"/>
                                          <a:pt x="95" y="185"/>
                                          <a:pt x="95" y="185"/>
                                        </a:cubicBezTo>
                                        <a:cubicBezTo>
                                          <a:pt x="94" y="185"/>
                                          <a:pt x="93" y="185"/>
                                          <a:pt x="92" y="185"/>
                                        </a:cubicBezTo>
                                        <a:cubicBezTo>
                                          <a:pt x="91" y="184"/>
                                          <a:pt x="90" y="185"/>
                                          <a:pt x="90" y="184"/>
                                        </a:cubicBezTo>
                                        <a:cubicBezTo>
                                          <a:pt x="89" y="186"/>
                                          <a:pt x="92" y="185"/>
                                          <a:pt x="93" y="186"/>
                                        </a:cubicBezTo>
                                        <a:cubicBezTo>
                                          <a:pt x="87" y="187"/>
                                          <a:pt x="81" y="185"/>
                                          <a:pt x="76" y="184"/>
                                        </a:cubicBezTo>
                                        <a:cubicBezTo>
                                          <a:pt x="81" y="183"/>
                                          <a:pt x="85" y="185"/>
                                          <a:pt x="89" y="185"/>
                                        </a:cubicBezTo>
                                        <a:cubicBezTo>
                                          <a:pt x="82" y="183"/>
                                          <a:pt x="75" y="183"/>
                                          <a:pt x="69" y="181"/>
                                        </a:cubicBezTo>
                                        <a:cubicBezTo>
                                          <a:pt x="71" y="182"/>
                                          <a:pt x="73" y="183"/>
                                          <a:pt x="76" y="184"/>
                                        </a:cubicBezTo>
                                        <a:cubicBezTo>
                                          <a:pt x="73" y="184"/>
                                          <a:pt x="68" y="182"/>
                                          <a:pt x="65" y="182"/>
                                        </a:cubicBezTo>
                                        <a:cubicBezTo>
                                          <a:pt x="73" y="185"/>
                                          <a:pt x="80" y="185"/>
                                          <a:pt x="89" y="187"/>
                                        </a:cubicBezTo>
                                        <a:cubicBezTo>
                                          <a:pt x="82" y="188"/>
                                          <a:pt x="74" y="184"/>
                                          <a:pt x="66" y="184"/>
                                        </a:cubicBezTo>
                                        <a:cubicBezTo>
                                          <a:pt x="72" y="186"/>
                                          <a:pt x="79" y="187"/>
                                          <a:pt x="86" y="188"/>
                                        </a:cubicBezTo>
                                        <a:cubicBezTo>
                                          <a:pt x="81" y="190"/>
                                          <a:pt x="75" y="187"/>
                                          <a:pt x="68" y="186"/>
                                        </a:cubicBezTo>
                                        <a:cubicBezTo>
                                          <a:pt x="68" y="186"/>
                                          <a:pt x="68" y="186"/>
                                          <a:pt x="68" y="186"/>
                                        </a:cubicBezTo>
                                        <a:cubicBezTo>
                                          <a:pt x="69" y="187"/>
                                          <a:pt x="71" y="187"/>
                                          <a:pt x="72" y="188"/>
                                        </a:cubicBezTo>
                                        <a:cubicBezTo>
                                          <a:pt x="76" y="188"/>
                                          <a:pt x="79" y="189"/>
                                          <a:pt x="83" y="189"/>
                                        </a:cubicBezTo>
                                        <a:cubicBezTo>
                                          <a:pt x="83" y="190"/>
                                          <a:pt x="81" y="190"/>
                                          <a:pt x="81" y="190"/>
                                        </a:cubicBezTo>
                                        <a:cubicBezTo>
                                          <a:pt x="76" y="189"/>
                                          <a:pt x="72" y="189"/>
                                          <a:pt x="67" y="187"/>
                                        </a:cubicBezTo>
                                        <a:cubicBezTo>
                                          <a:pt x="71" y="189"/>
                                          <a:pt x="76" y="190"/>
                                          <a:pt x="81" y="190"/>
                                        </a:cubicBezTo>
                                        <a:cubicBezTo>
                                          <a:pt x="76" y="192"/>
                                          <a:pt x="70" y="189"/>
                                          <a:pt x="65" y="188"/>
                                        </a:cubicBezTo>
                                        <a:cubicBezTo>
                                          <a:pt x="69" y="190"/>
                                          <a:pt x="74" y="191"/>
                                          <a:pt x="78" y="192"/>
                                        </a:cubicBezTo>
                                        <a:cubicBezTo>
                                          <a:pt x="72" y="193"/>
                                          <a:pt x="66" y="189"/>
                                          <a:pt x="59" y="189"/>
                                        </a:cubicBezTo>
                                        <a:cubicBezTo>
                                          <a:pt x="64" y="191"/>
                                          <a:pt x="72" y="192"/>
                                          <a:pt x="77" y="192"/>
                                        </a:cubicBezTo>
                                        <a:cubicBezTo>
                                          <a:pt x="76" y="194"/>
                                          <a:pt x="73" y="195"/>
                                          <a:pt x="72" y="196"/>
                                        </a:cubicBezTo>
                                        <a:cubicBezTo>
                                          <a:pt x="53" y="192"/>
                                          <a:pt x="35" y="186"/>
                                          <a:pt x="22" y="175"/>
                                        </a:cubicBezTo>
                                        <a:close/>
                                        <a:moveTo>
                                          <a:pt x="91" y="169"/>
                                        </a:moveTo>
                                        <a:cubicBezTo>
                                          <a:pt x="90" y="169"/>
                                          <a:pt x="89" y="169"/>
                                          <a:pt x="89" y="168"/>
                                        </a:cubicBezTo>
                                        <a:cubicBezTo>
                                          <a:pt x="90" y="168"/>
                                          <a:pt x="90" y="168"/>
                                          <a:pt x="91" y="169"/>
                                        </a:cubicBezTo>
                                        <a:close/>
                                        <a:moveTo>
                                          <a:pt x="105" y="184"/>
                                        </a:moveTo>
                                        <a:cubicBezTo>
                                          <a:pt x="105" y="183"/>
                                          <a:pt x="104" y="184"/>
                                          <a:pt x="104" y="183"/>
                                        </a:cubicBezTo>
                                        <a:cubicBezTo>
                                          <a:pt x="103" y="184"/>
                                          <a:pt x="102" y="183"/>
                                          <a:pt x="102" y="183"/>
                                        </a:cubicBezTo>
                                        <a:cubicBezTo>
                                          <a:pt x="103" y="183"/>
                                          <a:pt x="103" y="183"/>
                                          <a:pt x="104" y="183"/>
                                        </a:cubicBezTo>
                                        <a:cubicBezTo>
                                          <a:pt x="104" y="183"/>
                                          <a:pt x="105" y="183"/>
                                          <a:pt x="105" y="183"/>
                                        </a:cubicBezTo>
                                        <a:cubicBezTo>
                                          <a:pt x="105" y="184"/>
                                          <a:pt x="106" y="183"/>
                                          <a:pt x="105" y="184"/>
                                        </a:cubicBezTo>
                                        <a:close/>
                                        <a:moveTo>
                                          <a:pt x="102" y="183"/>
                                        </a:moveTo>
                                        <a:cubicBezTo>
                                          <a:pt x="102" y="183"/>
                                          <a:pt x="100" y="183"/>
                                          <a:pt x="100" y="182"/>
                                        </a:cubicBezTo>
                                        <a:cubicBezTo>
                                          <a:pt x="101" y="183"/>
                                          <a:pt x="101" y="182"/>
                                          <a:pt x="102" y="183"/>
                                        </a:cubicBezTo>
                                        <a:close/>
                                        <a:moveTo>
                                          <a:pt x="99" y="180"/>
                                        </a:moveTo>
                                        <a:cubicBezTo>
                                          <a:pt x="99" y="180"/>
                                          <a:pt x="97" y="180"/>
                                          <a:pt x="97" y="180"/>
                                        </a:cubicBezTo>
                                        <a:cubicBezTo>
                                          <a:pt x="98" y="180"/>
                                          <a:pt x="98" y="180"/>
                                          <a:pt x="99" y="180"/>
                                        </a:cubicBezTo>
                                        <a:close/>
                                        <a:moveTo>
                                          <a:pt x="122" y="203"/>
                                        </a:moveTo>
                                        <a:cubicBezTo>
                                          <a:pt x="127" y="204"/>
                                          <a:pt x="131" y="204"/>
                                          <a:pt x="135" y="204"/>
                                        </a:cubicBezTo>
                                        <a:cubicBezTo>
                                          <a:pt x="129" y="204"/>
                                          <a:pt x="123" y="205"/>
                                          <a:pt x="118" y="205"/>
                                        </a:cubicBezTo>
                                        <a:cubicBezTo>
                                          <a:pt x="123" y="206"/>
                                          <a:pt x="129" y="205"/>
                                          <a:pt x="134" y="205"/>
                                        </a:cubicBezTo>
                                        <a:cubicBezTo>
                                          <a:pt x="132" y="206"/>
                                          <a:pt x="127" y="206"/>
                                          <a:pt x="124" y="207"/>
                                        </a:cubicBezTo>
                                        <a:cubicBezTo>
                                          <a:pt x="125" y="207"/>
                                          <a:pt x="126" y="206"/>
                                          <a:pt x="127" y="207"/>
                                        </a:cubicBezTo>
                                        <a:cubicBezTo>
                                          <a:pt x="125" y="207"/>
                                          <a:pt x="122" y="207"/>
                                          <a:pt x="120" y="207"/>
                                        </a:cubicBezTo>
                                        <a:cubicBezTo>
                                          <a:pt x="124" y="208"/>
                                          <a:pt x="128" y="208"/>
                                          <a:pt x="132" y="207"/>
                                        </a:cubicBezTo>
                                        <a:cubicBezTo>
                                          <a:pt x="130" y="209"/>
                                          <a:pt x="127" y="208"/>
                                          <a:pt x="126" y="209"/>
                                        </a:cubicBezTo>
                                        <a:cubicBezTo>
                                          <a:pt x="125" y="208"/>
                                          <a:pt x="123" y="209"/>
                                          <a:pt x="122" y="210"/>
                                        </a:cubicBezTo>
                                        <a:cubicBezTo>
                                          <a:pt x="120" y="209"/>
                                          <a:pt x="117" y="210"/>
                                          <a:pt x="115" y="209"/>
                                        </a:cubicBezTo>
                                        <a:cubicBezTo>
                                          <a:pt x="120" y="211"/>
                                          <a:pt x="128" y="210"/>
                                          <a:pt x="133" y="210"/>
                                        </a:cubicBezTo>
                                        <a:cubicBezTo>
                                          <a:pt x="129" y="213"/>
                                          <a:pt x="122" y="212"/>
                                          <a:pt x="116" y="213"/>
                                        </a:cubicBezTo>
                                        <a:cubicBezTo>
                                          <a:pt x="122" y="213"/>
                                          <a:pt x="127" y="213"/>
                                          <a:pt x="132" y="212"/>
                                        </a:cubicBezTo>
                                        <a:cubicBezTo>
                                          <a:pt x="129" y="215"/>
                                          <a:pt x="123" y="214"/>
                                          <a:pt x="118" y="215"/>
                                        </a:cubicBezTo>
                                        <a:cubicBezTo>
                                          <a:pt x="123" y="215"/>
                                          <a:pt x="128" y="215"/>
                                          <a:pt x="132" y="215"/>
                                        </a:cubicBezTo>
                                        <a:cubicBezTo>
                                          <a:pt x="129" y="217"/>
                                          <a:pt x="123" y="215"/>
                                          <a:pt x="119" y="216"/>
                                        </a:cubicBezTo>
                                        <a:cubicBezTo>
                                          <a:pt x="120" y="217"/>
                                          <a:pt x="121" y="216"/>
                                          <a:pt x="121" y="216"/>
                                        </a:cubicBezTo>
                                        <a:cubicBezTo>
                                          <a:pt x="120" y="217"/>
                                          <a:pt x="118" y="216"/>
                                          <a:pt x="116" y="217"/>
                                        </a:cubicBezTo>
                                        <a:cubicBezTo>
                                          <a:pt x="120" y="218"/>
                                          <a:pt x="124" y="217"/>
                                          <a:pt x="128" y="217"/>
                                        </a:cubicBezTo>
                                        <a:cubicBezTo>
                                          <a:pt x="126" y="218"/>
                                          <a:pt x="123" y="218"/>
                                          <a:pt x="121" y="218"/>
                                        </a:cubicBezTo>
                                        <a:cubicBezTo>
                                          <a:pt x="124" y="218"/>
                                          <a:pt x="127" y="218"/>
                                          <a:pt x="130" y="218"/>
                                        </a:cubicBezTo>
                                        <a:cubicBezTo>
                                          <a:pt x="125" y="219"/>
                                          <a:pt x="119" y="219"/>
                                          <a:pt x="113" y="219"/>
                                        </a:cubicBezTo>
                                        <a:cubicBezTo>
                                          <a:pt x="115" y="220"/>
                                          <a:pt x="117" y="219"/>
                                          <a:pt x="119" y="220"/>
                                        </a:cubicBezTo>
                                        <a:cubicBezTo>
                                          <a:pt x="119" y="220"/>
                                          <a:pt x="118" y="220"/>
                                          <a:pt x="118" y="220"/>
                                        </a:cubicBezTo>
                                        <a:cubicBezTo>
                                          <a:pt x="123" y="220"/>
                                          <a:pt x="128" y="220"/>
                                          <a:pt x="132" y="220"/>
                                        </a:cubicBezTo>
                                        <a:cubicBezTo>
                                          <a:pt x="125" y="222"/>
                                          <a:pt x="119" y="221"/>
                                          <a:pt x="111" y="221"/>
                                        </a:cubicBezTo>
                                        <a:cubicBezTo>
                                          <a:pt x="116" y="223"/>
                                          <a:pt x="124" y="222"/>
                                          <a:pt x="130" y="222"/>
                                        </a:cubicBezTo>
                                        <a:cubicBezTo>
                                          <a:pt x="125" y="224"/>
                                          <a:pt x="120" y="223"/>
                                          <a:pt x="115" y="224"/>
                                        </a:cubicBezTo>
                                        <a:cubicBezTo>
                                          <a:pt x="120" y="225"/>
                                          <a:pt x="129" y="224"/>
                                          <a:pt x="134" y="224"/>
                                        </a:cubicBezTo>
                                        <a:cubicBezTo>
                                          <a:pt x="127" y="225"/>
                                          <a:pt x="121" y="226"/>
                                          <a:pt x="115" y="226"/>
                                        </a:cubicBezTo>
                                        <a:cubicBezTo>
                                          <a:pt x="120" y="226"/>
                                          <a:pt x="129" y="228"/>
                                          <a:pt x="135" y="226"/>
                                        </a:cubicBezTo>
                                        <a:cubicBezTo>
                                          <a:pt x="135" y="226"/>
                                          <a:pt x="135" y="226"/>
                                          <a:pt x="135" y="226"/>
                                        </a:cubicBezTo>
                                        <a:cubicBezTo>
                                          <a:pt x="130" y="228"/>
                                          <a:pt x="121" y="229"/>
                                          <a:pt x="114" y="229"/>
                                        </a:cubicBezTo>
                                        <a:cubicBezTo>
                                          <a:pt x="120" y="230"/>
                                          <a:pt x="128" y="229"/>
                                          <a:pt x="135" y="228"/>
                                        </a:cubicBezTo>
                                        <a:cubicBezTo>
                                          <a:pt x="135" y="227"/>
                                          <a:pt x="135" y="227"/>
                                          <a:pt x="135" y="227"/>
                                        </a:cubicBezTo>
                                        <a:cubicBezTo>
                                          <a:pt x="135" y="227"/>
                                          <a:pt x="136" y="228"/>
                                          <a:pt x="136" y="228"/>
                                        </a:cubicBezTo>
                                        <a:cubicBezTo>
                                          <a:pt x="131" y="229"/>
                                          <a:pt x="129" y="230"/>
                                          <a:pt x="123" y="230"/>
                                        </a:cubicBezTo>
                                        <a:cubicBezTo>
                                          <a:pt x="127" y="231"/>
                                          <a:pt x="131" y="230"/>
                                          <a:pt x="136" y="229"/>
                                        </a:cubicBezTo>
                                        <a:cubicBezTo>
                                          <a:pt x="102" y="236"/>
                                          <a:pt x="77" y="233"/>
                                          <a:pt x="61" y="214"/>
                                        </a:cubicBezTo>
                                        <a:cubicBezTo>
                                          <a:pt x="69" y="205"/>
                                          <a:pt x="75" y="194"/>
                                          <a:pt x="87" y="191"/>
                                        </a:cubicBezTo>
                                        <a:cubicBezTo>
                                          <a:pt x="86" y="192"/>
                                          <a:pt x="84" y="192"/>
                                          <a:pt x="83" y="194"/>
                                        </a:cubicBezTo>
                                        <a:cubicBezTo>
                                          <a:pt x="88" y="192"/>
                                          <a:pt x="93" y="190"/>
                                          <a:pt x="98" y="189"/>
                                        </a:cubicBezTo>
                                        <a:cubicBezTo>
                                          <a:pt x="94" y="189"/>
                                          <a:pt x="91" y="191"/>
                                          <a:pt x="88" y="191"/>
                                        </a:cubicBezTo>
                                        <a:cubicBezTo>
                                          <a:pt x="98" y="186"/>
                                          <a:pt x="112" y="186"/>
                                          <a:pt x="124" y="188"/>
                                        </a:cubicBezTo>
                                        <a:cubicBezTo>
                                          <a:pt x="122" y="188"/>
                                          <a:pt x="118" y="187"/>
                                          <a:pt x="116" y="188"/>
                                        </a:cubicBezTo>
                                        <a:cubicBezTo>
                                          <a:pt x="119" y="188"/>
                                          <a:pt x="124" y="187"/>
                                          <a:pt x="126" y="189"/>
                                        </a:cubicBezTo>
                                        <a:cubicBezTo>
                                          <a:pt x="121" y="189"/>
                                          <a:pt x="114" y="189"/>
                                          <a:pt x="109" y="190"/>
                                        </a:cubicBezTo>
                                        <a:cubicBezTo>
                                          <a:pt x="116" y="190"/>
                                          <a:pt x="124" y="188"/>
                                          <a:pt x="129" y="192"/>
                                        </a:cubicBezTo>
                                        <a:cubicBezTo>
                                          <a:pt x="124" y="192"/>
                                          <a:pt x="118" y="191"/>
                                          <a:pt x="113" y="192"/>
                                        </a:cubicBezTo>
                                        <a:cubicBezTo>
                                          <a:pt x="119" y="193"/>
                                          <a:pt x="129" y="190"/>
                                          <a:pt x="132" y="195"/>
                                        </a:cubicBezTo>
                                        <a:cubicBezTo>
                                          <a:pt x="125" y="194"/>
                                          <a:pt x="117" y="193"/>
                                          <a:pt x="111" y="193"/>
                                        </a:cubicBezTo>
                                        <a:cubicBezTo>
                                          <a:pt x="118" y="194"/>
                                          <a:pt x="127" y="194"/>
                                          <a:pt x="134" y="196"/>
                                        </a:cubicBezTo>
                                        <a:cubicBezTo>
                                          <a:pt x="126" y="196"/>
                                          <a:pt x="118" y="196"/>
                                          <a:pt x="111" y="196"/>
                                        </a:cubicBezTo>
                                        <a:cubicBezTo>
                                          <a:pt x="119" y="198"/>
                                          <a:pt x="129" y="195"/>
                                          <a:pt x="137" y="198"/>
                                        </a:cubicBezTo>
                                        <a:cubicBezTo>
                                          <a:pt x="130" y="198"/>
                                          <a:pt x="122" y="198"/>
                                          <a:pt x="116" y="199"/>
                                        </a:cubicBezTo>
                                        <a:cubicBezTo>
                                          <a:pt x="123" y="199"/>
                                          <a:pt x="130" y="198"/>
                                          <a:pt x="139" y="199"/>
                                        </a:cubicBezTo>
                                        <a:cubicBezTo>
                                          <a:pt x="131" y="200"/>
                                          <a:pt x="124" y="199"/>
                                          <a:pt x="118" y="200"/>
                                        </a:cubicBezTo>
                                        <a:cubicBezTo>
                                          <a:pt x="122" y="200"/>
                                          <a:pt x="126" y="200"/>
                                          <a:pt x="129" y="200"/>
                                        </a:cubicBezTo>
                                        <a:cubicBezTo>
                                          <a:pt x="117" y="201"/>
                                          <a:pt x="105" y="200"/>
                                          <a:pt x="95" y="202"/>
                                        </a:cubicBezTo>
                                        <a:cubicBezTo>
                                          <a:pt x="112" y="201"/>
                                          <a:pt x="127" y="201"/>
                                          <a:pt x="142" y="202"/>
                                        </a:cubicBezTo>
                                        <a:cubicBezTo>
                                          <a:pt x="135" y="202"/>
                                          <a:pt x="129" y="203"/>
                                          <a:pt x="122" y="203"/>
                                        </a:cubicBezTo>
                                        <a:close/>
                                        <a:moveTo>
                                          <a:pt x="141" y="201"/>
                                        </a:moveTo>
                                        <a:cubicBezTo>
                                          <a:pt x="140" y="201"/>
                                          <a:pt x="137" y="201"/>
                                          <a:pt x="136" y="200"/>
                                        </a:cubicBezTo>
                                        <a:cubicBezTo>
                                          <a:pt x="138" y="200"/>
                                          <a:pt x="139" y="201"/>
                                          <a:pt x="141" y="201"/>
                                        </a:cubicBezTo>
                                        <a:close/>
                                        <a:moveTo>
                                          <a:pt x="135" y="200"/>
                                        </a:moveTo>
                                        <a:cubicBezTo>
                                          <a:pt x="134" y="201"/>
                                          <a:pt x="133" y="201"/>
                                          <a:pt x="132" y="200"/>
                                        </a:cubicBezTo>
                                        <a:cubicBezTo>
                                          <a:pt x="133" y="201"/>
                                          <a:pt x="134" y="200"/>
                                          <a:pt x="135" y="200"/>
                                        </a:cubicBezTo>
                                        <a:close/>
                                        <a:moveTo>
                                          <a:pt x="132" y="200"/>
                                        </a:moveTo>
                                        <a:cubicBezTo>
                                          <a:pt x="131" y="201"/>
                                          <a:pt x="130" y="200"/>
                                          <a:pt x="130" y="200"/>
                                        </a:cubicBezTo>
                                        <a:cubicBezTo>
                                          <a:pt x="130" y="200"/>
                                          <a:pt x="131" y="200"/>
                                          <a:pt x="132" y="200"/>
                                        </a:cubicBezTo>
                                        <a:close/>
                                        <a:moveTo>
                                          <a:pt x="130" y="200"/>
                                        </a:moveTo>
                                        <a:cubicBezTo>
                                          <a:pt x="130" y="201"/>
                                          <a:pt x="129" y="201"/>
                                          <a:pt x="129" y="200"/>
                                        </a:cubicBezTo>
                                        <a:cubicBezTo>
                                          <a:pt x="130" y="200"/>
                                          <a:pt x="130" y="200"/>
                                          <a:pt x="130" y="200"/>
                                        </a:cubicBezTo>
                                        <a:close/>
                                        <a:moveTo>
                                          <a:pt x="179" y="224"/>
                                        </a:moveTo>
                                        <a:cubicBezTo>
                                          <a:pt x="180" y="224"/>
                                          <a:pt x="181" y="224"/>
                                          <a:pt x="182" y="224"/>
                                        </a:cubicBezTo>
                                        <a:cubicBezTo>
                                          <a:pt x="181" y="224"/>
                                          <a:pt x="180" y="224"/>
                                          <a:pt x="179" y="224"/>
                                        </a:cubicBezTo>
                                        <a:close/>
                                        <a:moveTo>
                                          <a:pt x="195" y="224"/>
                                        </a:moveTo>
                                        <a:cubicBezTo>
                                          <a:pt x="195" y="224"/>
                                          <a:pt x="191" y="223"/>
                                          <a:pt x="191" y="223"/>
                                        </a:cubicBezTo>
                                        <a:cubicBezTo>
                                          <a:pt x="174" y="216"/>
                                          <a:pt x="160" y="205"/>
                                          <a:pt x="144" y="196"/>
                                        </a:cubicBezTo>
                                        <a:cubicBezTo>
                                          <a:pt x="139" y="193"/>
                                          <a:pt x="134" y="187"/>
                                          <a:pt x="129" y="183"/>
                                        </a:cubicBezTo>
                                        <a:cubicBezTo>
                                          <a:pt x="129" y="182"/>
                                          <a:pt x="128" y="180"/>
                                          <a:pt x="126" y="179"/>
                                        </a:cubicBezTo>
                                        <a:cubicBezTo>
                                          <a:pt x="125" y="177"/>
                                          <a:pt x="123" y="175"/>
                                          <a:pt x="121" y="173"/>
                                        </a:cubicBezTo>
                                        <a:cubicBezTo>
                                          <a:pt x="121" y="173"/>
                                          <a:pt x="121" y="173"/>
                                          <a:pt x="121" y="172"/>
                                        </a:cubicBezTo>
                                        <a:cubicBezTo>
                                          <a:pt x="123" y="172"/>
                                          <a:pt x="126" y="170"/>
                                          <a:pt x="128" y="172"/>
                                        </a:cubicBezTo>
                                        <a:cubicBezTo>
                                          <a:pt x="127" y="172"/>
                                          <a:pt x="127" y="172"/>
                                          <a:pt x="126" y="172"/>
                                        </a:cubicBezTo>
                                        <a:cubicBezTo>
                                          <a:pt x="126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2"/>
                                        </a:cubicBezTo>
                                        <a:cubicBezTo>
                                          <a:pt x="129" y="172"/>
                                          <a:pt x="129" y="172"/>
                                          <a:pt x="129" y="172"/>
                                        </a:cubicBezTo>
                                        <a:cubicBezTo>
                                          <a:pt x="133" y="173"/>
                                          <a:pt x="135" y="176"/>
                                          <a:pt x="138" y="178"/>
                                        </a:cubicBezTo>
                                        <a:cubicBezTo>
                                          <a:pt x="139" y="179"/>
                                          <a:pt x="140" y="180"/>
                                          <a:pt x="141" y="181"/>
                                        </a:cubicBezTo>
                                        <a:cubicBezTo>
                                          <a:pt x="141" y="181"/>
                                          <a:pt x="142" y="182"/>
                                          <a:pt x="142" y="182"/>
                                        </a:cubicBezTo>
                                        <a:cubicBezTo>
                                          <a:pt x="141" y="182"/>
                                          <a:pt x="141" y="182"/>
                                          <a:pt x="140" y="182"/>
                                        </a:cubicBezTo>
                                        <a:cubicBezTo>
                                          <a:pt x="141" y="181"/>
                                          <a:pt x="140" y="180"/>
                                          <a:pt x="139" y="181"/>
                                        </a:cubicBezTo>
                                        <a:cubicBezTo>
                                          <a:pt x="139" y="182"/>
                                          <a:pt x="141" y="183"/>
                                          <a:pt x="142" y="183"/>
                                        </a:cubicBezTo>
                                        <a:cubicBezTo>
                                          <a:pt x="143" y="184"/>
                                          <a:pt x="143" y="184"/>
                                          <a:pt x="143" y="185"/>
                                        </a:cubicBezTo>
                                        <a:cubicBezTo>
                                          <a:pt x="142" y="184"/>
                                          <a:pt x="141" y="183"/>
                                          <a:pt x="140" y="182"/>
                                        </a:cubicBezTo>
                                        <a:cubicBezTo>
                                          <a:pt x="140" y="182"/>
                                          <a:pt x="140" y="182"/>
                                          <a:pt x="139" y="182"/>
                                        </a:cubicBezTo>
                                        <a:cubicBezTo>
                                          <a:pt x="141" y="184"/>
                                          <a:pt x="142" y="185"/>
                                          <a:pt x="144" y="186"/>
                                        </a:cubicBezTo>
                                        <a:cubicBezTo>
                                          <a:pt x="144" y="186"/>
                                          <a:pt x="145" y="186"/>
                                          <a:pt x="145" y="186"/>
                                        </a:cubicBezTo>
                                        <a:cubicBezTo>
                                          <a:pt x="145" y="186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5" y="187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3" y="186"/>
                                          <a:pt x="141" y="185"/>
                                          <a:pt x="140" y="183"/>
                                        </a:cubicBezTo>
                                        <a:cubicBezTo>
                                          <a:pt x="140" y="183"/>
                                          <a:pt x="139" y="183"/>
                                          <a:pt x="139" y="183"/>
                                        </a:cubicBezTo>
                                        <a:cubicBezTo>
                                          <a:pt x="140" y="185"/>
                                          <a:pt x="141" y="185"/>
                                          <a:pt x="142" y="186"/>
                                        </a:cubicBezTo>
                                        <a:cubicBezTo>
                                          <a:pt x="145" y="188"/>
                                          <a:pt x="148" y="189"/>
                                          <a:pt x="150" y="191"/>
                                        </a:cubicBezTo>
                                        <a:cubicBezTo>
                                          <a:pt x="145" y="185"/>
                                          <a:pt x="140" y="178"/>
                                          <a:pt x="139" y="170"/>
                                        </a:cubicBezTo>
                                        <a:cubicBezTo>
                                          <a:pt x="136" y="164"/>
                                          <a:pt x="132" y="158"/>
                                          <a:pt x="128" y="152"/>
                                        </a:cubicBezTo>
                                        <a:cubicBezTo>
                                          <a:pt x="124" y="133"/>
                                          <a:pt x="113" y="119"/>
                                          <a:pt x="110" y="99"/>
                                        </a:cubicBezTo>
                                        <a:cubicBezTo>
                                          <a:pt x="109" y="97"/>
                                          <a:pt x="110" y="95"/>
                                          <a:pt x="109" y="93"/>
                                        </a:cubicBezTo>
                                        <a:cubicBezTo>
                                          <a:pt x="110" y="92"/>
                                          <a:pt x="110" y="91"/>
                                          <a:pt x="111" y="90"/>
                                        </a:cubicBezTo>
                                        <a:cubicBezTo>
                                          <a:pt x="112" y="89"/>
                                          <a:pt x="114" y="88"/>
                                          <a:pt x="115" y="87"/>
                                        </a:cubicBezTo>
                                        <a:cubicBezTo>
                                          <a:pt x="131" y="90"/>
                                          <a:pt x="137" y="106"/>
                                          <a:pt x="147" y="118"/>
                                        </a:cubicBezTo>
                                        <a:cubicBezTo>
                                          <a:pt x="148" y="121"/>
                                          <a:pt x="149" y="124"/>
                                          <a:pt x="148" y="128"/>
                                        </a:cubicBezTo>
                                        <a:cubicBezTo>
                                          <a:pt x="148" y="128"/>
                                          <a:pt x="148" y="128"/>
                                          <a:pt x="148" y="128"/>
                                        </a:cubicBezTo>
                                        <a:cubicBezTo>
                                          <a:pt x="148" y="131"/>
                                          <a:pt x="147" y="134"/>
                                          <a:pt x="148" y="136"/>
                                        </a:cubicBezTo>
                                        <a:cubicBezTo>
                                          <a:pt x="148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7"/>
                                          <a:pt x="148" y="138"/>
                                          <a:pt x="148" y="139"/>
                                        </a:cubicBezTo>
                                        <a:cubicBezTo>
                                          <a:pt x="148" y="139"/>
                                          <a:pt x="148" y="140"/>
                                          <a:pt x="147" y="139"/>
                                        </a:cubicBezTo>
                                        <a:cubicBezTo>
                                          <a:pt x="147" y="139"/>
                                          <a:pt x="146" y="137"/>
                                          <a:pt x="145" y="135"/>
                                        </a:cubicBezTo>
                                        <a:cubicBezTo>
                                          <a:pt x="145" y="135"/>
                                          <a:pt x="145" y="136"/>
                                          <a:pt x="144" y="136"/>
                                        </a:cubicBezTo>
                                        <a:cubicBezTo>
                                          <a:pt x="145" y="137"/>
                                          <a:pt x="146" y="137"/>
                                          <a:pt x="146" y="139"/>
                                        </a:cubicBezTo>
                                        <a:cubicBezTo>
                                          <a:pt x="145" y="138"/>
                                          <a:pt x="145" y="137"/>
                                          <a:pt x="144" y="136"/>
                                        </a:cubicBezTo>
                                        <a:cubicBezTo>
                                          <a:pt x="143" y="136"/>
                                          <a:pt x="143" y="136"/>
                                          <a:pt x="143" y="136"/>
                                        </a:cubicBezTo>
                                        <a:cubicBezTo>
                                          <a:pt x="143" y="137"/>
                                          <a:pt x="143" y="137"/>
                                          <a:pt x="144" y="137"/>
                                        </a:cubicBezTo>
                                        <a:cubicBezTo>
                                          <a:pt x="143" y="138"/>
                                          <a:pt x="143" y="137"/>
                                          <a:pt x="142" y="137"/>
                                        </a:cubicBezTo>
                                        <a:cubicBezTo>
                                          <a:pt x="142" y="137"/>
                                          <a:pt x="142" y="137"/>
                                          <a:pt x="142" y="137"/>
                                        </a:cubicBezTo>
                                        <a:cubicBezTo>
                                          <a:pt x="137" y="137"/>
                                          <a:pt x="138" y="131"/>
                                          <a:pt x="135" y="129"/>
                                        </a:cubicBezTo>
                                        <a:cubicBezTo>
                                          <a:pt x="135" y="129"/>
                                          <a:pt x="135" y="129"/>
                                          <a:pt x="135" y="129"/>
                                        </a:cubicBezTo>
                                        <a:cubicBezTo>
                                          <a:pt x="135" y="128"/>
                                          <a:pt x="134" y="127"/>
                                          <a:pt x="134" y="127"/>
                                        </a:cubicBezTo>
                                        <a:cubicBezTo>
                                          <a:pt x="133" y="127"/>
                                          <a:pt x="134" y="128"/>
                                          <a:pt x="134" y="129"/>
                                        </a:cubicBezTo>
                                        <a:cubicBezTo>
                                          <a:pt x="134" y="129"/>
                                          <a:pt x="134" y="130"/>
                                          <a:pt x="134" y="130"/>
                                        </a:cubicBezTo>
                                        <a:cubicBezTo>
                                          <a:pt x="132" y="129"/>
                                          <a:pt x="133" y="128"/>
                                          <a:pt x="131" y="127"/>
                                        </a:cubicBezTo>
                                        <a:cubicBezTo>
                                          <a:pt x="133" y="129"/>
                                          <a:pt x="133" y="132"/>
                                          <a:pt x="135" y="135"/>
                                        </a:cubicBezTo>
                                        <a:cubicBezTo>
                                          <a:pt x="134" y="138"/>
                                          <a:pt x="138" y="140"/>
                                          <a:pt x="139" y="142"/>
                                        </a:cubicBezTo>
                                        <a:cubicBezTo>
                                          <a:pt x="139" y="144"/>
                                          <a:pt x="140" y="144"/>
                                          <a:pt x="140" y="145"/>
                                        </a:cubicBezTo>
                                        <a:cubicBezTo>
                                          <a:pt x="138" y="144"/>
                                          <a:pt x="137" y="141"/>
                                          <a:pt x="135" y="140"/>
                                        </a:cubicBezTo>
                                        <a:cubicBezTo>
                                          <a:pt x="136" y="142"/>
                                          <a:pt x="138" y="145"/>
                                          <a:pt x="140" y="147"/>
                                        </a:cubicBezTo>
                                        <a:cubicBezTo>
                                          <a:pt x="140" y="147"/>
                                          <a:pt x="140" y="147"/>
                                          <a:pt x="140" y="148"/>
                                        </a:cubicBezTo>
                                        <a:cubicBezTo>
                                          <a:pt x="139" y="145"/>
                                          <a:pt x="136" y="143"/>
                                          <a:pt x="135" y="141"/>
                                        </a:cubicBezTo>
                                        <a:cubicBezTo>
                                          <a:pt x="136" y="144"/>
                                          <a:pt x="138" y="146"/>
                                          <a:pt x="139" y="148"/>
                                        </a:cubicBezTo>
                                        <a:cubicBezTo>
                                          <a:pt x="140" y="148"/>
                                          <a:pt x="139" y="148"/>
                                          <a:pt x="140" y="148"/>
                                        </a:cubicBezTo>
                                        <a:cubicBezTo>
                                          <a:pt x="140" y="149"/>
                                          <a:pt x="140" y="149"/>
                                          <a:pt x="140" y="149"/>
                                        </a:cubicBezTo>
                                        <a:cubicBezTo>
                                          <a:pt x="137" y="147"/>
                                          <a:pt x="135" y="144"/>
                                          <a:pt x="133" y="141"/>
                                        </a:cubicBezTo>
                                        <a:cubicBezTo>
                                          <a:pt x="133" y="142"/>
                                          <a:pt x="134" y="144"/>
                                          <a:pt x="135" y="145"/>
                                        </a:cubicBezTo>
                                        <a:cubicBezTo>
                                          <a:pt x="136" y="147"/>
                                          <a:pt x="137" y="149"/>
                                          <a:pt x="139" y="150"/>
                                        </a:cubicBezTo>
                                        <a:cubicBezTo>
                                          <a:pt x="139" y="150"/>
                                          <a:pt x="139" y="150"/>
                                          <a:pt x="140" y="150"/>
                                        </a:cubicBezTo>
                                        <a:cubicBezTo>
                                          <a:pt x="140" y="150"/>
                                          <a:pt x="140" y="151"/>
                                          <a:pt x="140" y="151"/>
                                        </a:cubicBezTo>
                                        <a:cubicBezTo>
                                          <a:pt x="137" y="149"/>
                                          <a:pt x="135" y="146"/>
                                          <a:pt x="133" y="144"/>
                                        </a:cubicBezTo>
                                        <a:cubicBezTo>
                                          <a:pt x="133" y="145"/>
                                          <a:pt x="134" y="147"/>
                                          <a:pt x="136" y="148"/>
                                        </a:cubicBezTo>
                                        <a:cubicBezTo>
                                          <a:pt x="136" y="150"/>
                                          <a:pt x="138" y="151"/>
                                          <a:pt x="140" y="152"/>
                                        </a:cubicBezTo>
                                        <a:cubicBezTo>
                                          <a:pt x="137" y="152"/>
                                          <a:pt x="135" y="149"/>
                                          <a:pt x="133" y="146"/>
                                        </a:cubicBezTo>
                                        <a:cubicBezTo>
                                          <a:pt x="134" y="150"/>
                                          <a:pt x="138" y="152"/>
                                          <a:pt x="140" y="155"/>
                                        </a:cubicBezTo>
                                        <a:cubicBezTo>
                                          <a:pt x="138" y="154"/>
                                          <a:pt x="136" y="152"/>
                                          <a:pt x="134" y="150"/>
                                        </a:cubicBezTo>
                                        <a:cubicBezTo>
                                          <a:pt x="134" y="150"/>
                                          <a:pt x="134" y="151"/>
                                          <a:pt x="134" y="151"/>
                                        </a:cubicBezTo>
                                        <a:cubicBezTo>
                                          <a:pt x="135" y="152"/>
                                          <a:pt x="135" y="153"/>
                                          <a:pt x="136" y="153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8" y="155"/>
                                          <a:pt x="138" y="155"/>
                                        </a:cubicBezTo>
                                        <a:cubicBezTo>
                                          <a:pt x="138" y="155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6" y="153"/>
                                        </a:cubicBezTo>
                                        <a:cubicBezTo>
                                          <a:pt x="135" y="153"/>
                                          <a:pt x="135" y="152"/>
                                          <a:pt x="134" y="151"/>
                                        </a:cubicBezTo>
                                        <a:cubicBezTo>
                                          <a:pt x="130" y="144"/>
                                          <a:pt x="130" y="133"/>
                                          <a:pt x="125" y="127"/>
                                        </a:cubicBezTo>
                                        <a:cubicBezTo>
                                          <a:pt x="125" y="127"/>
                                          <a:pt x="125" y="128"/>
                                          <a:pt x="126" y="128"/>
                                        </a:cubicBezTo>
                                        <a:cubicBezTo>
                                          <a:pt x="125" y="128"/>
                                          <a:pt x="125" y="128"/>
                                          <a:pt x="125" y="128"/>
                                        </a:cubicBezTo>
                                        <a:cubicBezTo>
                                          <a:pt x="125" y="127"/>
                                          <a:pt x="124" y="126"/>
                                          <a:pt x="123" y="125"/>
                                        </a:cubicBezTo>
                                        <a:cubicBezTo>
                                          <a:pt x="124" y="126"/>
                                          <a:pt x="124" y="126"/>
                                          <a:pt x="125" y="127"/>
                                        </a:cubicBezTo>
                                        <a:cubicBezTo>
                                          <a:pt x="124" y="125"/>
                                          <a:pt x="123" y="123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1" y="121"/>
                                          <a:pt x="121" y="120"/>
                                          <a:pt x="121" y="119"/>
                                        </a:cubicBezTo>
                                        <a:cubicBezTo>
                                          <a:pt x="121" y="121"/>
                                          <a:pt x="123" y="123"/>
                                          <a:pt x="123" y="125"/>
                                        </a:cubicBezTo>
                                        <a:cubicBezTo>
                                          <a:pt x="122" y="123"/>
                                          <a:pt x="121" y="119"/>
                                          <a:pt x="119" y="117"/>
                                        </a:cubicBezTo>
                                        <a:cubicBezTo>
                                          <a:pt x="119" y="117"/>
                                          <a:pt x="119" y="118"/>
                                          <a:pt x="120" y="118"/>
                                        </a:cubicBezTo>
                                        <a:cubicBezTo>
                                          <a:pt x="119" y="120"/>
                                          <a:pt x="120" y="122"/>
                                          <a:pt x="121" y="122"/>
                                        </a:cubicBezTo>
                                        <a:cubicBezTo>
                                          <a:pt x="121" y="123"/>
                                          <a:pt x="121" y="123"/>
                                          <a:pt x="121" y="123"/>
                                        </a:cubicBezTo>
                                        <a:cubicBezTo>
                                          <a:pt x="130" y="132"/>
                                          <a:pt x="129" y="148"/>
                                          <a:pt x="136" y="157"/>
                                        </a:cubicBezTo>
                                        <a:cubicBezTo>
                                          <a:pt x="136" y="157"/>
                                          <a:pt x="136" y="157"/>
                                          <a:pt x="135" y="157"/>
                                        </a:cubicBezTo>
                                        <a:cubicBezTo>
                                          <a:pt x="136" y="160"/>
                                          <a:pt x="138" y="162"/>
                                          <a:pt x="140" y="164"/>
                                        </a:cubicBezTo>
                                        <a:cubicBezTo>
                                          <a:pt x="139" y="164"/>
                                          <a:pt x="140" y="165"/>
                                          <a:pt x="140" y="165"/>
                                        </a:cubicBezTo>
                                        <a:cubicBezTo>
                                          <a:pt x="140" y="166"/>
                                          <a:pt x="141" y="166"/>
                                          <a:pt x="140" y="166"/>
                                        </a:cubicBezTo>
                                        <a:cubicBezTo>
                                          <a:pt x="141" y="166"/>
                                          <a:pt x="141" y="166"/>
                                          <a:pt x="141" y="166"/>
                                        </a:cubicBezTo>
                                        <a:cubicBezTo>
                                          <a:pt x="141" y="165"/>
                                          <a:pt x="140" y="165"/>
                                          <a:pt x="141" y="165"/>
                                        </a:cubicBezTo>
                                        <a:cubicBezTo>
                                          <a:pt x="143" y="165"/>
                                          <a:pt x="144" y="167"/>
                                          <a:pt x="146" y="167"/>
                                        </a:cubicBezTo>
                                        <a:cubicBezTo>
                                          <a:pt x="146" y="168"/>
                                          <a:pt x="146" y="169"/>
                                          <a:pt x="146" y="170"/>
                                        </a:cubicBezTo>
                                        <a:cubicBezTo>
                                          <a:pt x="145" y="169"/>
                                          <a:pt x="144" y="168"/>
                                          <a:pt x="144" y="167"/>
                                        </a:cubicBezTo>
                                        <a:cubicBezTo>
                                          <a:pt x="143" y="167"/>
                                          <a:pt x="143" y="167"/>
                                          <a:pt x="143" y="167"/>
                                        </a:cubicBezTo>
                                        <a:cubicBezTo>
                                          <a:pt x="143" y="170"/>
                                          <a:pt x="146" y="171"/>
                                          <a:pt x="147" y="173"/>
                                        </a:cubicBezTo>
                                        <a:cubicBezTo>
                                          <a:pt x="146" y="173"/>
                                          <a:pt x="145" y="172"/>
                                          <a:pt x="144" y="171"/>
                                        </a:cubicBezTo>
                                        <a:cubicBezTo>
                                          <a:pt x="144" y="172"/>
                                          <a:pt x="146" y="173"/>
                                          <a:pt x="147" y="174"/>
                                        </a:cubicBezTo>
                                        <a:cubicBezTo>
                                          <a:pt x="147" y="174"/>
                                          <a:pt x="148" y="174"/>
                                          <a:pt x="148" y="175"/>
                                        </a:cubicBezTo>
                                        <a:cubicBezTo>
                                          <a:pt x="146" y="175"/>
                                          <a:pt x="146" y="174"/>
                                          <a:pt x="145" y="173"/>
                                        </a:cubicBezTo>
                                        <a:cubicBezTo>
                                          <a:pt x="145" y="175"/>
                                          <a:pt x="148" y="175"/>
                                          <a:pt x="148" y="177"/>
                                        </a:cubicBezTo>
                                        <a:cubicBezTo>
                                          <a:pt x="147" y="176"/>
                                          <a:pt x="146" y="176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6" y="175"/>
                                        </a:cubicBezTo>
                                        <a:cubicBezTo>
                                          <a:pt x="146" y="176"/>
                                          <a:pt x="145" y="176"/>
                                          <a:pt x="145" y="176"/>
                                        </a:cubicBezTo>
                                        <a:cubicBezTo>
                                          <a:pt x="143" y="173"/>
                                          <a:pt x="142" y="170"/>
                                          <a:pt x="141" y="167"/>
                                        </a:cubicBezTo>
                                        <a:cubicBezTo>
                                          <a:pt x="141" y="166"/>
                                          <a:pt x="141" y="167"/>
                                          <a:pt x="141" y="167"/>
                                        </a:cubicBezTo>
                                        <a:cubicBezTo>
                                          <a:pt x="142" y="172"/>
                                          <a:pt x="144" y="177"/>
                                          <a:pt x="148" y="179"/>
                                        </a:cubicBezTo>
                                        <a:cubicBezTo>
                                          <a:pt x="148" y="179"/>
                                          <a:pt x="149" y="179"/>
                                          <a:pt x="149" y="179"/>
                                        </a:cubicBezTo>
                                        <a:cubicBezTo>
                                          <a:pt x="151" y="182"/>
                                          <a:pt x="150" y="184"/>
                                          <a:pt x="149" y="186"/>
                                        </a:cubicBezTo>
                                        <a:cubicBezTo>
                                          <a:pt x="151" y="186"/>
                                          <a:pt x="152" y="184"/>
                                          <a:pt x="154" y="183"/>
                                        </a:cubicBezTo>
                                        <a:cubicBezTo>
                                          <a:pt x="157" y="186"/>
                                          <a:pt x="158" y="189"/>
                                          <a:pt x="163" y="190"/>
                                        </a:cubicBezTo>
                                        <a:cubicBezTo>
                                          <a:pt x="163" y="191"/>
                                          <a:pt x="165" y="191"/>
                                          <a:pt x="166" y="193"/>
                                        </a:cubicBezTo>
                                        <a:cubicBezTo>
                                          <a:pt x="167" y="195"/>
                                          <a:pt x="174" y="196"/>
                                          <a:pt x="176" y="193"/>
                                        </a:cubicBezTo>
                                        <a:cubicBezTo>
                                          <a:pt x="178" y="193"/>
                                          <a:pt x="179" y="196"/>
                                          <a:pt x="181" y="198"/>
                                        </a:cubicBezTo>
                                        <a:cubicBezTo>
                                          <a:pt x="182" y="198"/>
                                          <a:pt x="183" y="198"/>
                                          <a:pt x="184" y="198"/>
                                        </a:cubicBezTo>
                                        <a:cubicBezTo>
                                          <a:pt x="183" y="199"/>
                                          <a:pt x="183" y="199"/>
                                          <a:pt x="183" y="199"/>
                                        </a:cubicBezTo>
                                        <a:cubicBezTo>
                                          <a:pt x="183" y="199"/>
                                          <a:pt x="183" y="200"/>
                                          <a:pt x="183" y="200"/>
                                        </a:cubicBezTo>
                                        <a:cubicBezTo>
                                          <a:pt x="184" y="200"/>
                                          <a:pt x="184" y="200"/>
                                          <a:pt x="184" y="200"/>
                                        </a:cubicBezTo>
                                        <a:cubicBezTo>
                                          <a:pt x="184" y="201"/>
                                          <a:pt x="185" y="201"/>
                                          <a:pt x="186" y="200"/>
                                        </a:cubicBezTo>
                                        <a:cubicBezTo>
                                          <a:pt x="186" y="200"/>
                                          <a:pt x="185" y="199"/>
                                          <a:pt x="186" y="199"/>
                                        </a:cubicBezTo>
                                        <a:cubicBezTo>
                                          <a:pt x="186" y="199"/>
                                          <a:pt x="187" y="200"/>
                                          <a:pt x="187" y="201"/>
                                        </a:cubicBezTo>
                                        <a:cubicBezTo>
                                          <a:pt x="188" y="201"/>
                                          <a:pt x="188" y="200"/>
                                          <a:pt x="188" y="200"/>
                                        </a:cubicBezTo>
                                        <a:cubicBezTo>
                                          <a:pt x="188" y="200"/>
                                          <a:pt x="186" y="199"/>
                                          <a:pt x="186" y="198"/>
                                        </a:cubicBezTo>
                                        <a:cubicBezTo>
                                          <a:pt x="189" y="201"/>
                                          <a:pt x="194" y="203"/>
                                          <a:pt x="197" y="200"/>
                                        </a:cubicBezTo>
                                        <a:cubicBezTo>
                                          <a:pt x="197" y="200"/>
                                          <a:pt x="197" y="200"/>
                                          <a:pt x="197" y="200"/>
                                        </a:cubicBezTo>
                                        <a:cubicBezTo>
                                          <a:pt x="194" y="202"/>
                                          <a:pt x="189" y="200"/>
                                          <a:pt x="187" y="198"/>
                                        </a:cubicBezTo>
                                        <a:cubicBezTo>
                                          <a:pt x="191" y="197"/>
                                          <a:pt x="192" y="194"/>
                                          <a:pt x="194" y="192"/>
                                        </a:cubicBezTo>
                                        <a:cubicBezTo>
                                          <a:pt x="194" y="192"/>
                                          <a:pt x="194" y="192"/>
                                          <a:pt x="194" y="192"/>
                                        </a:cubicBezTo>
                                        <a:cubicBezTo>
                                          <a:pt x="195" y="192"/>
                                          <a:pt x="197" y="193"/>
                                          <a:pt x="198" y="192"/>
                                        </a:cubicBezTo>
                                        <a:cubicBezTo>
                                          <a:pt x="198" y="191"/>
                                          <a:pt x="198" y="191"/>
                                          <a:pt x="197" y="191"/>
                                        </a:cubicBezTo>
                                        <a:cubicBezTo>
                                          <a:pt x="197" y="191"/>
                                          <a:pt x="197" y="192"/>
                                          <a:pt x="196" y="192"/>
                                        </a:cubicBezTo>
                                        <a:cubicBezTo>
                                          <a:pt x="197" y="192"/>
                                          <a:pt x="197" y="191"/>
                                          <a:pt x="196" y="191"/>
                                        </a:cubicBezTo>
                                        <a:cubicBezTo>
                                          <a:pt x="198" y="190"/>
                                          <a:pt x="201" y="191"/>
                                          <a:pt x="202" y="190"/>
                                        </a:cubicBezTo>
                                        <a:cubicBezTo>
                                          <a:pt x="203" y="190"/>
                                          <a:pt x="206" y="190"/>
                                          <a:pt x="207" y="190"/>
                                        </a:cubicBezTo>
                                        <a:cubicBezTo>
                                          <a:pt x="205" y="192"/>
                                          <a:pt x="203" y="193"/>
                                          <a:pt x="201" y="194"/>
                                        </a:cubicBezTo>
                                        <a:cubicBezTo>
                                          <a:pt x="203" y="194"/>
                                          <a:pt x="207" y="192"/>
                                          <a:pt x="209" y="189"/>
                                        </a:cubicBezTo>
                                        <a:cubicBezTo>
                                          <a:pt x="210" y="189"/>
                                          <a:pt x="210" y="189"/>
                                          <a:pt x="210" y="189"/>
                                        </a:cubicBezTo>
                                        <a:cubicBezTo>
                                          <a:pt x="208" y="191"/>
                                          <a:pt x="207" y="193"/>
                                          <a:pt x="204" y="194"/>
                                        </a:cubicBezTo>
                                        <a:cubicBezTo>
                                          <a:pt x="204" y="194"/>
                                          <a:pt x="205" y="194"/>
                                          <a:pt x="205" y="194"/>
                                        </a:cubicBezTo>
                                        <a:cubicBezTo>
                                          <a:pt x="208" y="192"/>
                                          <a:pt x="211" y="189"/>
                                          <a:pt x="214" y="187"/>
                                        </a:cubicBezTo>
                                        <a:cubicBezTo>
                                          <a:pt x="211" y="191"/>
                                          <a:pt x="207" y="193"/>
                                          <a:pt x="204" y="196"/>
                                        </a:cubicBezTo>
                                        <a:cubicBezTo>
                                          <a:pt x="209" y="194"/>
                                          <a:pt x="213" y="189"/>
                                          <a:pt x="216" y="185"/>
                                        </a:cubicBezTo>
                                        <a:cubicBezTo>
                                          <a:pt x="214" y="191"/>
                                          <a:pt x="208" y="194"/>
                                          <a:pt x="204" y="197"/>
                                        </a:cubicBezTo>
                                        <a:cubicBezTo>
                                          <a:pt x="204" y="197"/>
                                          <a:pt x="204" y="197"/>
                                          <a:pt x="204" y="197"/>
                                        </a:cubicBezTo>
                                        <a:cubicBezTo>
                                          <a:pt x="199" y="203"/>
                                          <a:pt x="193" y="202"/>
                                          <a:pt x="187" y="203"/>
                                        </a:cubicBezTo>
                                        <a:cubicBezTo>
                                          <a:pt x="188" y="203"/>
                                          <a:pt x="189" y="203"/>
                                          <a:pt x="189" y="204"/>
                                        </a:cubicBezTo>
                                        <a:cubicBezTo>
                                          <a:pt x="189" y="204"/>
                                          <a:pt x="189" y="204"/>
                                          <a:pt x="190" y="204"/>
                                        </a:cubicBezTo>
                                        <a:cubicBezTo>
                                          <a:pt x="190" y="204"/>
                                          <a:pt x="190" y="204"/>
                                          <a:pt x="190" y="204"/>
                                        </a:cubicBezTo>
                                        <a:cubicBezTo>
                                          <a:pt x="192" y="204"/>
                                          <a:pt x="195" y="205"/>
                                          <a:pt x="197" y="203"/>
                                        </a:cubicBezTo>
                                        <a:cubicBezTo>
                                          <a:pt x="199" y="202"/>
                                          <a:pt x="201" y="201"/>
                                          <a:pt x="202" y="200"/>
                                        </a:cubicBezTo>
                                        <a:cubicBezTo>
                                          <a:pt x="207" y="198"/>
                                          <a:pt x="211" y="194"/>
                                          <a:pt x="215" y="191"/>
                                        </a:cubicBezTo>
                                        <a:cubicBezTo>
                                          <a:pt x="218" y="186"/>
                                          <a:pt x="222" y="183"/>
                                          <a:pt x="223" y="179"/>
                                        </a:cubicBezTo>
                                        <a:cubicBezTo>
                                          <a:pt x="224" y="179"/>
                                          <a:pt x="224" y="178"/>
                                          <a:pt x="225" y="177"/>
                                        </a:cubicBezTo>
                                        <a:cubicBezTo>
                                          <a:pt x="226" y="176"/>
                                          <a:pt x="226" y="173"/>
                                          <a:pt x="228" y="173"/>
                                        </a:cubicBezTo>
                                        <a:cubicBezTo>
                                          <a:pt x="229" y="173"/>
                                          <a:pt x="229" y="173"/>
                                          <a:pt x="230" y="173"/>
                                        </a:cubicBezTo>
                                        <a:cubicBezTo>
                                          <a:pt x="231" y="176"/>
                                          <a:pt x="234" y="177"/>
                                          <a:pt x="235" y="179"/>
                                        </a:cubicBezTo>
                                        <a:cubicBezTo>
                                          <a:pt x="235" y="180"/>
                                          <a:pt x="234" y="180"/>
                                          <a:pt x="234" y="180"/>
                                        </a:cubicBezTo>
                                        <a:cubicBezTo>
                                          <a:pt x="234" y="180"/>
                                          <a:pt x="234" y="181"/>
                                          <a:pt x="235" y="181"/>
                                        </a:cubicBezTo>
                                        <a:cubicBezTo>
                                          <a:pt x="225" y="188"/>
                                          <a:pt x="216" y="198"/>
                                          <a:pt x="205" y="204"/>
                                        </a:cubicBezTo>
                                        <a:cubicBezTo>
                                          <a:pt x="204" y="204"/>
                                          <a:pt x="204" y="204"/>
                                          <a:pt x="204" y="204"/>
                                        </a:cubicBezTo>
                                        <a:cubicBezTo>
                                          <a:pt x="197" y="207"/>
                                          <a:pt x="189" y="206"/>
                                          <a:pt x="183" y="208"/>
                                        </a:cubicBezTo>
                                        <a:cubicBezTo>
                                          <a:pt x="191" y="209"/>
                                          <a:pt x="202" y="201"/>
                                          <a:pt x="207" y="210"/>
                                        </a:cubicBezTo>
                                        <a:cubicBezTo>
                                          <a:pt x="202" y="209"/>
                                          <a:pt x="198" y="207"/>
                                          <a:pt x="194" y="211"/>
                                        </a:cubicBezTo>
                                        <a:cubicBezTo>
                                          <a:pt x="194" y="210"/>
                                          <a:pt x="192" y="211"/>
                                          <a:pt x="191" y="211"/>
                                        </a:cubicBezTo>
                                        <a:cubicBezTo>
                                          <a:pt x="191" y="212"/>
                                          <a:pt x="191" y="212"/>
                                          <a:pt x="192" y="212"/>
                                        </a:cubicBezTo>
                                        <a:cubicBezTo>
                                          <a:pt x="192" y="212"/>
                                          <a:pt x="192" y="212"/>
                                          <a:pt x="193" y="212"/>
                                        </a:cubicBezTo>
                                        <a:cubicBezTo>
                                          <a:pt x="182" y="216"/>
                                          <a:pt x="173" y="210"/>
                                          <a:pt x="164" y="205"/>
                                        </a:cubicBezTo>
                                        <a:cubicBezTo>
                                          <a:pt x="164" y="205"/>
                                          <a:pt x="164" y="205"/>
                                          <a:pt x="164" y="205"/>
                                        </a:cubicBezTo>
                                        <a:cubicBezTo>
                                          <a:pt x="166" y="206"/>
                                          <a:pt x="167" y="207"/>
                                          <a:pt x="168" y="208"/>
                                        </a:cubicBezTo>
                                        <a:cubicBezTo>
                                          <a:pt x="174" y="214"/>
                                          <a:pt x="188" y="216"/>
                                          <a:pt x="197" y="212"/>
                                        </a:cubicBezTo>
                                        <a:cubicBezTo>
                                          <a:pt x="197" y="212"/>
                                          <a:pt x="197" y="212"/>
                                          <a:pt x="196" y="212"/>
                                        </a:cubicBezTo>
                                        <a:cubicBezTo>
                                          <a:pt x="197" y="211"/>
                                          <a:pt x="198" y="211"/>
                                          <a:pt x="198" y="211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200" y="209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198" y="211"/>
                                        </a:cubicBezTo>
                                        <a:cubicBezTo>
                                          <a:pt x="198" y="211"/>
                                          <a:pt x="197" y="211"/>
                                          <a:pt x="197" y="212"/>
                                        </a:cubicBezTo>
                                        <a:cubicBezTo>
                                          <a:pt x="197" y="213"/>
                                          <a:pt x="201" y="211"/>
                                          <a:pt x="202" y="210"/>
                                        </a:cubicBezTo>
                                        <a:cubicBezTo>
                                          <a:pt x="202" y="210"/>
                                          <a:pt x="202" y="210"/>
                                          <a:pt x="202" y="210"/>
                                        </a:cubicBezTo>
                                        <a:cubicBezTo>
                                          <a:pt x="201" y="211"/>
                                          <a:pt x="199" y="212"/>
                                          <a:pt x="197" y="213"/>
                                        </a:cubicBezTo>
                                        <a:cubicBezTo>
                                          <a:pt x="199" y="214"/>
                                          <a:pt x="202" y="211"/>
                                          <a:pt x="204" y="210"/>
                                        </a:cubicBezTo>
                                        <a:cubicBezTo>
                                          <a:pt x="203" y="212"/>
                                          <a:pt x="201" y="214"/>
                                          <a:pt x="199" y="214"/>
                                        </a:cubicBezTo>
                                        <a:cubicBezTo>
                                          <a:pt x="201" y="215"/>
                                          <a:pt x="204" y="213"/>
                                          <a:pt x="206" y="211"/>
                                        </a:cubicBezTo>
                                        <a:cubicBezTo>
                                          <a:pt x="207" y="212"/>
                                          <a:pt x="209" y="211"/>
                                          <a:pt x="209" y="209"/>
                                        </a:cubicBezTo>
                                        <a:cubicBezTo>
                                          <a:pt x="209" y="209"/>
                                          <a:pt x="208" y="209"/>
                                          <a:pt x="208" y="209"/>
                                        </a:cubicBezTo>
                                        <a:cubicBezTo>
                                          <a:pt x="210" y="209"/>
                                          <a:pt x="210" y="208"/>
                                          <a:pt x="211" y="207"/>
                                        </a:cubicBezTo>
                                        <a:cubicBezTo>
                                          <a:pt x="210" y="207"/>
                                          <a:pt x="209" y="208"/>
                                          <a:pt x="208" y="208"/>
                                        </a:cubicBezTo>
                                        <a:cubicBezTo>
                                          <a:pt x="208" y="208"/>
                                          <a:pt x="208" y="208"/>
                                          <a:pt x="208" y="208"/>
                                        </a:cubicBezTo>
                                        <a:cubicBezTo>
                                          <a:pt x="209" y="207"/>
                                          <a:pt x="210" y="207"/>
                                          <a:pt x="211" y="206"/>
                                        </a:cubicBezTo>
                                        <a:cubicBezTo>
                                          <a:pt x="211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10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09" y="206"/>
                                          <a:pt x="208" y="207"/>
                                          <a:pt x="207" y="207"/>
                                        </a:cubicBezTo>
                                        <a:cubicBezTo>
                                          <a:pt x="207" y="206"/>
                                          <a:pt x="209" y="206"/>
                                          <a:pt x="210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5"/>
                                        </a:cubicBezTo>
                                        <a:cubicBezTo>
                                          <a:pt x="208" y="205"/>
                                          <a:pt x="208" y="205"/>
                                          <a:pt x="209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4"/>
                                        </a:cubicBezTo>
                                        <a:cubicBezTo>
                                          <a:pt x="210" y="204"/>
                                          <a:pt x="212" y="202"/>
                                          <a:pt x="213" y="201"/>
                                        </a:cubicBezTo>
                                        <a:cubicBezTo>
                                          <a:pt x="214" y="200"/>
                                          <a:pt x="216" y="198"/>
                                          <a:pt x="217" y="198"/>
                                        </a:cubicBezTo>
                                        <a:cubicBezTo>
                                          <a:pt x="217" y="198"/>
                                          <a:pt x="217" y="197"/>
                                          <a:pt x="217" y="197"/>
                                        </a:cubicBezTo>
                                        <a:cubicBezTo>
                                          <a:pt x="218" y="197"/>
                                          <a:pt x="218" y="197"/>
                                          <a:pt x="218" y="197"/>
                                        </a:cubicBezTo>
                                        <a:cubicBezTo>
                                          <a:pt x="218" y="198"/>
                                          <a:pt x="216" y="199"/>
                                          <a:pt x="216" y="201"/>
                                        </a:cubicBezTo>
                                        <a:cubicBezTo>
                                          <a:pt x="217" y="200"/>
                                          <a:pt x="218" y="198"/>
                                          <a:pt x="219" y="197"/>
                                        </a:cubicBezTo>
                                        <a:cubicBezTo>
                                          <a:pt x="220" y="198"/>
                                          <a:pt x="218" y="198"/>
                                          <a:pt x="219" y="199"/>
                                        </a:cubicBezTo>
                                        <a:cubicBezTo>
                                          <a:pt x="218" y="201"/>
                                          <a:pt x="216" y="202"/>
                                          <a:pt x="215" y="204"/>
                                        </a:cubicBezTo>
                                        <a:cubicBezTo>
                                          <a:pt x="217" y="203"/>
                                          <a:pt x="218" y="200"/>
                                          <a:pt x="220" y="199"/>
                                        </a:cubicBezTo>
                                        <a:cubicBezTo>
                                          <a:pt x="218" y="202"/>
                                          <a:pt x="215" y="204"/>
                                          <a:pt x="213" y="207"/>
                                        </a:cubicBezTo>
                                        <a:cubicBezTo>
                                          <a:pt x="216" y="205"/>
                                          <a:pt x="218" y="203"/>
                                          <a:pt x="220" y="201"/>
                                        </a:cubicBezTo>
                                        <a:cubicBezTo>
                                          <a:pt x="219" y="203"/>
                                          <a:pt x="217" y="205"/>
                                          <a:pt x="215" y="207"/>
                                        </a:cubicBezTo>
                                        <a:cubicBezTo>
                                          <a:pt x="216" y="207"/>
                                          <a:pt x="217" y="205"/>
                                          <a:pt x="218" y="205"/>
                                        </a:cubicBezTo>
                                        <a:cubicBezTo>
                                          <a:pt x="218" y="204"/>
                                          <a:pt x="219" y="203"/>
                                          <a:pt x="219" y="203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20" y="203"/>
                                        </a:cubicBezTo>
                                        <a:cubicBezTo>
                                          <a:pt x="219" y="205"/>
                                          <a:pt x="218" y="205"/>
                                          <a:pt x="217" y="206"/>
                                        </a:cubicBezTo>
                                        <a:cubicBezTo>
                                          <a:pt x="218" y="207"/>
                                          <a:pt x="219" y="205"/>
                                          <a:pt x="220" y="205"/>
                                        </a:cubicBezTo>
                                        <a:cubicBezTo>
                                          <a:pt x="219" y="207"/>
                                          <a:pt x="217" y="208"/>
                                          <a:pt x="216" y="210"/>
                                        </a:cubicBezTo>
                                        <a:cubicBezTo>
                                          <a:pt x="218" y="209"/>
                                          <a:pt x="219" y="207"/>
                                          <a:pt x="220" y="207"/>
                                        </a:cubicBezTo>
                                        <a:cubicBezTo>
                                          <a:pt x="220" y="208"/>
                                          <a:pt x="218" y="209"/>
                                          <a:pt x="217" y="211"/>
                                        </a:cubicBezTo>
                                        <a:cubicBezTo>
                                          <a:pt x="218" y="211"/>
                                          <a:pt x="219" y="210"/>
                                          <a:pt x="220" y="209"/>
                                        </a:cubicBezTo>
                                        <a:cubicBezTo>
                                          <a:pt x="220" y="211"/>
                                          <a:pt x="218" y="211"/>
                                          <a:pt x="217" y="213"/>
                                        </a:cubicBezTo>
                                        <a:cubicBezTo>
                                          <a:pt x="218" y="213"/>
                                          <a:pt x="219" y="211"/>
                                          <a:pt x="220" y="211"/>
                                        </a:cubicBezTo>
                                        <a:cubicBezTo>
                                          <a:pt x="219" y="213"/>
                                          <a:pt x="218" y="213"/>
                                          <a:pt x="217" y="215"/>
                                        </a:cubicBezTo>
                                        <a:cubicBezTo>
                                          <a:pt x="215" y="216"/>
                                          <a:pt x="213" y="219"/>
                                          <a:pt x="211" y="221"/>
                                        </a:cubicBezTo>
                                        <a:cubicBezTo>
                                          <a:pt x="210" y="220"/>
                                          <a:pt x="208" y="221"/>
                                          <a:pt x="209" y="222"/>
                                        </a:cubicBezTo>
                                        <a:cubicBezTo>
                                          <a:pt x="205" y="225"/>
                                          <a:pt x="200" y="224"/>
                                          <a:pt x="195" y="224"/>
                                        </a:cubicBezTo>
                                        <a:close/>
                                        <a:moveTo>
                                          <a:pt x="219" y="203"/>
                                        </a:moveTo>
                                        <a:cubicBezTo>
                                          <a:pt x="219" y="202"/>
                                          <a:pt x="220" y="202"/>
                                          <a:pt x="220" y="202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19" y="203"/>
                                        </a:cubicBezTo>
                                        <a:close/>
                                        <a:moveTo>
                                          <a:pt x="208" y="205"/>
                                        </a:moveTo>
                                        <a:cubicBezTo>
                                          <a:pt x="208" y="205"/>
                                          <a:pt x="207" y="205"/>
                                          <a:pt x="207" y="205"/>
                                        </a:cubicBezTo>
                                        <a:cubicBezTo>
                                          <a:pt x="207" y="205"/>
                                          <a:pt x="207" y="204"/>
                                          <a:pt x="208" y="20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/>
                                  </a:solidFill>
                                  <a:ln>
                                    <a:noFill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65" name="Prostoročno 5" descr="Strok s semeni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5300" y="381000"/>
                                    <a:ext cx="374015" cy="402590"/>
                                  </a:xfrm>
                                  <a:custGeom>
                                    <a:avLst/>
                                    <a:gdLst>
                                      <a:gd name="T0" fmla="*/ 94 w 99"/>
                                      <a:gd name="T1" fmla="*/ 78 h 106"/>
                                      <a:gd name="T2" fmla="*/ 43 w 99"/>
                                      <a:gd name="T3" fmla="*/ 99 h 106"/>
                                      <a:gd name="T4" fmla="*/ 22 w 99"/>
                                      <a:gd name="T5" fmla="*/ 87 h 106"/>
                                      <a:gd name="T6" fmla="*/ 19 w 99"/>
                                      <a:gd name="T7" fmla="*/ 83 h 106"/>
                                      <a:gd name="T8" fmla="*/ 13 w 99"/>
                                      <a:gd name="T9" fmla="*/ 77 h 106"/>
                                      <a:gd name="T10" fmla="*/ 4 w 99"/>
                                      <a:gd name="T11" fmla="*/ 60 h 106"/>
                                      <a:gd name="T12" fmla="*/ 16 w 99"/>
                                      <a:gd name="T13" fmla="*/ 59 h 106"/>
                                      <a:gd name="T14" fmla="*/ 2 w 99"/>
                                      <a:gd name="T15" fmla="*/ 29 h 106"/>
                                      <a:gd name="T16" fmla="*/ 23 w 99"/>
                                      <a:gd name="T17" fmla="*/ 39 h 106"/>
                                      <a:gd name="T18" fmla="*/ 34 w 99"/>
                                      <a:gd name="T19" fmla="*/ 32 h 106"/>
                                      <a:gd name="T20" fmla="*/ 48 w 99"/>
                                      <a:gd name="T21" fmla="*/ 1 h 106"/>
                                      <a:gd name="T22" fmla="*/ 51 w 99"/>
                                      <a:gd name="T23" fmla="*/ 25 h 106"/>
                                      <a:gd name="T24" fmla="*/ 63 w 99"/>
                                      <a:gd name="T25" fmla="*/ 13 h 106"/>
                                      <a:gd name="T26" fmla="*/ 67 w 99"/>
                                      <a:gd name="T27" fmla="*/ 28 h 106"/>
                                      <a:gd name="T28" fmla="*/ 90 w 99"/>
                                      <a:gd name="T29" fmla="*/ 6 h 106"/>
                                      <a:gd name="T30" fmla="*/ 86 w 99"/>
                                      <a:gd name="T31" fmla="*/ 36 h 106"/>
                                      <a:gd name="T32" fmla="*/ 94 w 99"/>
                                      <a:gd name="T33" fmla="*/ 78 h 1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99" h="106">
                                        <a:moveTo>
                                          <a:pt x="94" y="78"/>
                                        </a:moveTo>
                                        <a:cubicBezTo>
                                          <a:pt x="88" y="96"/>
                                          <a:pt x="59" y="106"/>
                                          <a:pt x="43" y="99"/>
                                        </a:cubicBezTo>
                                        <a:cubicBezTo>
                                          <a:pt x="34" y="95"/>
                                          <a:pt x="27" y="83"/>
                                          <a:pt x="22" y="87"/>
                                        </a:cubicBezTo>
                                        <a:cubicBezTo>
                                          <a:pt x="20" y="89"/>
                                          <a:pt x="21" y="84"/>
                                          <a:pt x="19" y="83"/>
                                        </a:cubicBezTo>
                                        <a:cubicBezTo>
                                          <a:pt x="18" y="81"/>
                                          <a:pt x="14" y="81"/>
                                          <a:pt x="13" y="77"/>
                                        </a:cubicBezTo>
                                        <a:cubicBezTo>
                                          <a:pt x="9" y="67"/>
                                          <a:pt x="5" y="63"/>
                                          <a:pt x="4" y="60"/>
                                        </a:cubicBezTo>
                                        <a:cubicBezTo>
                                          <a:pt x="4" y="57"/>
                                          <a:pt x="17" y="64"/>
                                          <a:pt x="16" y="59"/>
                                        </a:cubicBezTo>
                                        <a:cubicBezTo>
                                          <a:pt x="15" y="54"/>
                                          <a:pt x="0" y="30"/>
                                          <a:pt x="2" y="29"/>
                                        </a:cubicBezTo>
                                        <a:cubicBezTo>
                                          <a:pt x="3" y="28"/>
                                          <a:pt x="18" y="47"/>
                                          <a:pt x="23" y="39"/>
                                        </a:cubicBezTo>
                                        <a:cubicBezTo>
                                          <a:pt x="27" y="34"/>
                                          <a:pt x="35" y="35"/>
                                          <a:pt x="34" y="32"/>
                                        </a:cubicBezTo>
                                        <a:cubicBezTo>
                                          <a:pt x="31" y="23"/>
                                          <a:pt x="46" y="1"/>
                                          <a:pt x="48" y="1"/>
                                        </a:cubicBezTo>
                                        <a:cubicBezTo>
                                          <a:pt x="51" y="0"/>
                                          <a:pt x="48" y="21"/>
                                          <a:pt x="51" y="25"/>
                                        </a:cubicBezTo>
                                        <a:cubicBezTo>
                                          <a:pt x="61" y="39"/>
                                          <a:pt x="60" y="13"/>
                                          <a:pt x="63" y="13"/>
                                        </a:cubicBezTo>
                                        <a:cubicBezTo>
                                          <a:pt x="66" y="13"/>
                                          <a:pt x="64" y="28"/>
                                          <a:pt x="67" y="28"/>
                                        </a:cubicBezTo>
                                        <a:cubicBezTo>
                                          <a:pt x="75" y="28"/>
                                          <a:pt x="87" y="4"/>
                                          <a:pt x="90" y="6"/>
                                        </a:cubicBezTo>
                                        <a:cubicBezTo>
                                          <a:pt x="93" y="8"/>
                                          <a:pt x="81" y="27"/>
                                          <a:pt x="86" y="36"/>
                                        </a:cubicBezTo>
                                        <a:cubicBezTo>
                                          <a:pt x="89" y="42"/>
                                          <a:pt x="99" y="59"/>
                                          <a:pt x="94" y="7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66" name="Prostoročno 3" descr="Strok s semeni"/>
                              <wps:cNvSpPr>
                                <a:spLocks noChangeAspect="1" noEditPoints="1"/>
                              </wps:cNvSpPr>
                              <wps:spPr bwMode="auto">
                                <a:xfrm>
                                  <a:off x="478731" y="343561"/>
                                  <a:ext cx="420624" cy="457200"/>
                                </a:xfrm>
                                <a:custGeom>
                                  <a:avLst/>
                                  <a:gdLst>
                                    <a:gd name="T0" fmla="*/ 87 w 98"/>
                                    <a:gd name="T1" fmla="*/ 56 h 105"/>
                                    <a:gd name="T2" fmla="*/ 88 w 98"/>
                                    <a:gd name="T3" fmla="*/ 47 h 105"/>
                                    <a:gd name="T4" fmla="*/ 85 w 98"/>
                                    <a:gd name="T5" fmla="*/ 69 h 105"/>
                                    <a:gd name="T6" fmla="*/ 69 w 98"/>
                                    <a:gd name="T7" fmla="*/ 77 h 105"/>
                                    <a:gd name="T8" fmla="*/ 61 w 98"/>
                                    <a:gd name="T9" fmla="*/ 61 h 105"/>
                                    <a:gd name="T10" fmla="*/ 60 w 98"/>
                                    <a:gd name="T11" fmla="*/ 40 h 105"/>
                                    <a:gd name="T12" fmla="*/ 79 w 98"/>
                                    <a:gd name="T13" fmla="*/ 58 h 105"/>
                                    <a:gd name="T14" fmla="*/ 78 w 98"/>
                                    <a:gd name="T15" fmla="*/ 49 h 105"/>
                                    <a:gd name="T16" fmla="*/ 74 w 98"/>
                                    <a:gd name="T17" fmla="*/ 29 h 105"/>
                                    <a:gd name="T18" fmla="*/ 73 w 98"/>
                                    <a:gd name="T19" fmla="*/ 33 h 105"/>
                                    <a:gd name="T20" fmla="*/ 65 w 98"/>
                                    <a:gd name="T21" fmla="*/ 39 h 105"/>
                                    <a:gd name="T22" fmla="*/ 65 w 98"/>
                                    <a:gd name="T23" fmla="*/ 42 h 105"/>
                                    <a:gd name="T24" fmla="*/ 84 w 98"/>
                                    <a:gd name="T25" fmla="*/ 38 h 105"/>
                                    <a:gd name="T26" fmla="*/ 86 w 98"/>
                                    <a:gd name="T27" fmla="*/ 45 h 105"/>
                                    <a:gd name="T28" fmla="*/ 84 w 98"/>
                                    <a:gd name="T29" fmla="*/ 24 h 105"/>
                                    <a:gd name="T30" fmla="*/ 67 w 98"/>
                                    <a:gd name="T31" fmla="*/ 29 h 105"/>
                                    <a:gd name="T32" fmla="*/ 59 w 98"/>
                                    <a:gd name="T33" fmla="*/ 18 h 105"/>
                                    <a:gd name="T34" fmla="*/ 49 w 98"/>
                                    <a:gd name="T35" fmla="*/ 31 h 105"/>
                                    <a:gd name="T36" fmla="*/ 45 w 98"/>
                                    <a:gd name="T37" fmla="*/ 2 h 105"/>
                                    <a:gd name="T38" fmla="*/ 40 w 98"/>
                                    <a:gd name="T39" fmla="*/ 43 h 105"/>
                                    <a:gd name="T40" fmla="*/ 31 w 98"/>
                                    <a:gd name="T41" fmla="*/ 51 h 105"/>
                                    <a:gd name="T42" fmla="*/ 31 w 98"/>
                                    <a:gd name="T43" fmla="*/ 38 h 105"/>
                                    <a:gd name="T44" fmla="*/ 29 w 98"/>
                                    <a:gd name="T45" fmla="*/ 38 h 105"/>
                                    <a:gd name="T46" fmla="*/ 23 w 98"/>
                                    <a:gd name="T47" fmla="*/ 38 h 105"/>
                                    <a:gd name="T48" fmla="*/ 8 w 98"/>
                                    <a:gd name="T49" fmla="*/ 44 h 105"/>
                                    <a:gd name="T50" fmla="*/ 14 w 98"/>
                                    <a:gd name="T51" fmla="*/ 59 h 105"/>
                                    <a:gd name="T52" fmla="*/ 11 w 98"/>
                                    <a:gd name="T53" fmla="*/ 69 h 105"/>
                                    <a:gd name="T54" fmla="*/ 8 w 98"/>
                                    <a:gd name="T55" fmla="*/ 69 h 105"/>
                                    <a:gd name="T56" fmla="*/ 59 w 98"/>
                                    <a:gd name="T57" fmla="*/ 104 h 105"/>
                                    <a:gd name="T58" fmla="*/ 80 w 98"/>
                                    <a:gd name="T59" fmla="*/ 94 h 105"/>
                                    <a:gd name="T60" fmla="*/ 97 w 98"/>
                                    <a:gd name="T61" fmla="*/ 47 h 105"/>
                                    <a:gd name="T62" fmla="*/ 76 w 98"/>
                                    <a:gd name="T63" fmla="*/ 54 h 105"/>
                                    <a:gd name="T64" fmla="*/ 67 w 98"/>
                                    <a:gd name="T65" fmla="*/ 51 h 105"/>
                                    <a:gd name="T66" fmla="*/ 61 w 98"/>
                                    <a:gd name="T67" fmla="*/ 36 h 105"/>
                                    <a:gd name="T68" fmla="*/ 44 w 98"/>
                                    <a:gd name="T69" fmla="*/ 73 h 105"/>
                                    <a:gd name="T70" fmla="*/ 36 w 98"/>
                                    <a:gd name="T71" fmla="*/ 84 h 105"/>
                                    <a:gd name="T72" fmla="*/ 36 w 98"/>
                                    <a:gd name="T73" fmla="*/ 85 h 105"/>
                                    <a:gd name="T74" fmla="*/ 38 w 98"/>
                                    <a:gd name="T75" fmla="*/ 78 h 105"/>
                                    <a:gd name="T76" fmla="*/ 34 w 98"/>
                                    <a:gd name="T77" fmla="*/ 66 h 105"/>
                                    <a:gd name="T78" fmla="*/ 47 w 98"/>
                                    <a:gd name="T79" fmla="*/ 61 h 105"/>
                                    <a:gd name="T80" fmla="*/ 34 w 98"/>
                                    <a:gd name="T81" fmla="*/ 62 h 105"/>
                                    <a:gd name="T82" fmla="*/ 51 w 98"/>
                                    <a:gd name="T83" fmla="*/ 65 h 105"/>
                                    <a:gd name="T84" fmla="*/ 56 w 98"/>
                                    <a:gd name="T85" fmla="*/ 53 h 105"/>
                                    <a:gd name="T86" fmla="*/ 57 w 98"/>
                                    <a:gd name="T87" fmla="*/ 47 h 105"/>
                                    <a:gd name="T88" fmla="*/ 47 w 98"/>
                                    <a:gd name="T89" fmla="*/ 28 h 105"/>
                                    <a:gd name="T90" fmla="*/ 37 w 98"/>
                                    <a:gd name="T91" fmla="*/ 53 h 105"/>
                                    <a:gd name="T92" fmla="*/ 52 w 98"/>
                                    <a:gd name="T93" fmla="*/ 61 h 105"/>
                                    <a:gd name="T94" fmla="*/ 38 w 98"/>
                                    <a:gd name="T95" fmla="*/ 57 h 105"/>
                                    <a:gd name="T96" fmla="*/ 31 w 98"/>
                                    <a:gd name="T97" fmla="*/ 46 h 105"/>
                                    <a:gd name="T98" fmla="*/ 11 w 98"/>
                                    <a:gd name="T99" fmla="*/ 67 h 105"/>
                                    <a:gd name="T100" fmla="*/ 31 w 98"/>
                                    <a:gd name="T101" fmla="*/ 63 h 105"/>
                                    <a:gd name="T102" fmla="*/ 17 w 98"/>
                                    <a:gd name="T103" fmla="*/ 80 h 105"/>
                                    <a:gd name="T104" fmla="*/ 26 w 98"/>
                                    <a:gd name="T105" fmla="*/ 82 h 105"/>
                                    <a:gd name="T106" fmla="*/ 28 w 98"/>
                                    <a:gd name="T107" fmla="*/ 83 h 105"/>
                                    <a:gd name="T108" fmla="*/ 36 w 98"/>
                                    <a:gd name="T109" fmla="*/ 97 h 105"/>
                                    <a:gd name="T110" fmla="*/ 36 w 98"/>
                                    <a:gd name="T111" fmla="*/ 97 h 105"/>
                                    <a:gd name="T112" fmla="*/ 42 w 98"/>
                                    <a:gd name="T113" fmla="*/ 95 h 105"/>
                                    <a:gd name="T114" fmla="*/ 60 w 98"/>
                                    <a:gd name="T115" fmla="*/ 64 h 105"/>
                                    <a:gd name="T116" fmla="*/ 65 w 98"/>
                                    <a:gd name="T117" fmla="*/ 97 h 105"/>
                                    <a:gd name="T118" fmla="*/ 90 w 98"/>
                                    <a:gd name="T119" fmla="*/ 58 h 10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98" h="105">
                                      <a:moveTo>
                                        <a:pt x="97" y="47"/>
                                      </a:moveTo>
                                      <a:cubicBezTo>
                                        <a:pt x="96" y="49"/>
                                        <a:pt x="95" y="51"/>
                                        <a:pt x="94" y="52"/>
                                      </a:cubicBezTo>
                                      <a:cubicBezTo>
                                        <a:pt x="94" y="54"/>
                                        <a:pt x="92" y="57"/>
                                        <a:pt x="91" y="59"/>
                                      </a:cubicBezTo>
                                      <a:cubicBezTo>
                                        <a:pt x="92" y="60"/>
                                        <a:pt x="91" y="60"/>
                                        <a:pt x="91" y="61"/>
                                      </a:cubicBezTo>
                                      <a:cubicBezTo>
                                        <a:pt x="90" y="60"/>
                                        <a:pt x="91" y="58"/>
                                        <a:pt x="90" y="57"/>
                                      </a:cubicBezTo>
                                      <a:cubicBezTo>
                                        <a:pt x="92" y="55"/>
                                        <a:pt x="92" y="53"/>
                                        <a:pt x="94" y="52"/>
                                      </a:cubicBezTo>
                                      <a:cubicBezTo>
                                        <a:pt x="93" y="51"/>
                                        <a:pt x="94" y="50"/>
                                        <a:pt x="94" y="49"/>
                                      </a:cubicBezTo>
                                      <a:cubicBezTo>
                                        <a:pt x="92" y="52"/>
                                        <a:pt x="91" y="55"/>
                                        <a:pt x="88" y="58"/>
                                      </a:cubicBezTo>
                                      <a:cubicBezTo>
                                        <a:pt x="89" y="58"/>
                                        <a:pt x="88" y="58"/>
                                        <a:pt x="88" y="59"/>
                                      </a:cubicBezTo>
                                      <a:cubicBezTo>
                                        <a:pt x="87" y="58"/>
                                        <a:pt x="86" y="56"/>
                                        <a:pt x="87" y="54"/>
                                      </a:cubicBezTo>
                                      <a:cubicBezTo>
                                        <a:pt x="88" y="54"/>
                                        <a:pt x="88" y="54"/>
                                        <a:pt x="88" y="54"/>
                                      </a:cubicBezTo>
                                      <a:cubicBezTo>
                                        <a:pt x="88" y="55"/>
                                        <a:pt x="87" y="56"/>
                                        <a:pt x="87" y="56"/>
                                      </a:cubicBezTo>
                                      <a:cubicBezTo>
                                        <a:pt x="89" y="56"/>
                                        <a:pt x="90" y="54"/>
                                        <a:pt x="91" y="54"/>
                                      </a:cubicBezTo>
                                      <a:cubicBezTo>
                                        <a:pt x="90" y="52"/>
                                        <a:pt x="89" y="54"/>
                                        <a:pt x="88" y="54"/>
                                      </a:cubicBezTo>
                                      <a:cubicBezTo>
                                        <a:pt x="88" y="52"/>
                                        <a:pt x="91" y="53"/>
                                        <a:pt x="90" y="52"/>
                                      </a:cubicBezTo>
                                      <a:cubicBezTo>
                                        <a:pt x="92" y="51"/>
                                        <a:pt x="93" y="50"/>
                                        <a:pt x="94" y="48"/>
                                      </a:cubicBezTo>
                                      <a:cubicBezTo>
                                        <a:pt x="92" y="48"/>
                                        <a:pt x="91" y="52"/>
                                        <a:pt x="89" y="52"/>
                                      </a:cubicBezTo>
                                      <a:cubicBezTo>
                                        <a:pt x="89" y="50"/>
                                        <a:pt x="90" y="49"/>
                                        <a:pt x="91" y="47"/>
                                      </a:cubicBezTo>
                                      <a:cubicBezTo>
                                        <a:pt x="91" y="47"/>
                                        <a:pt x="91" y="47"/>
                                        <a:pt x="91" y="47"/>
                                      </a:cubicBezTo>
                                      <a:cubicBezTo>
                                        <a:pt x="92" y="46"/>
                                        <a:pt x="92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3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2" y="45"/>
                                        <a:pt x="92" y="45"/>
                                      </a:cubicBezTo>
                                      <a:cubicBezTo>
                                        <a:pt x="92" y="45"/>
                                        <a:pt x="91" y="46"/>
                                        <a:pt x="91" y="46"/>
                                      </a:cubicBezTo>
                                      <a:cubicBezTo>
                                        <a:pt x="89" y="46"/>
                                        <a:pt x="89" y="47"/>
                                        <a:pt x="88" y="47"/>
                                      </a:cubicBezTo>
                                      <a:cubicBezTo>
                                        <a:pt x="88" y="47"/>
                                        <a:pt x="88" y="47"/>
                                        <a:pt x="88" y="46"/>
                                      </a:cubicBezTo>
                                      <a:cubicBezTo>
                                        <a:pt x="87" y="47"/>
                                        <a:pt x="86" y="47"/>
                                        <a:pt x="85" y="48"/>
                                      </a:cubicBezTo>
                                      <a:cubicBezTo>
                                        <a:pt x="85" y="48"/>
                                        <a:pt x="85" y="48"/>
                                        <a:pt x="86" y="49"/>
                                      </a:cubicBezTo>
                                      <a:cubicBezTo>
                                        <a:pt x="84" y="50"/>
                                        <a:pt x="83" y="51"/>
                                        <a:pt x="82" y="53"/>
                                      </a:cubicBezTo>
                                      <a:cubicBezTo>
                                        <a:pt x="85" y="51"/>
                                        <a:pt x="86" y="49"/>
                                        <a:pt x="89" y="48"/>
                                      </a:cubicBezTo>
                                      <a:cubicBezTo>
                                        <a:pt x="88" y="51"/>
                                        <a:pt x="85" y="54"/>
                                        <a:pt x="85" y="57"/>
                                      </a:cubicBezTo>
                                      <a:cubicBezTo>
                                        <a:pt x="84" y="60"/>
                                        <a:pt x="85" y="62"/>
                                        <a:pt x="86" y="65"/>
                                      </a:cubicBezTo>
                                      <a:cubicBezTo>
                                        <a:pt x="87" y="63"/>
                                        <a:pt x="85" y="61"/>
                                        <a:pt x="86" y="58"/>
                                      </a:cubicBezTo>
                                      <a:cubicBezTo>
                                        <a:pt x="88" y="62"/>
                                        <a:pt x="88" y="66"/>
                                        <a:pt x="87" y="69"/>
                                      </a:cubicBezTo>
                                      <a:cubicBezTo>
                                        <a:pt x="86" y="69"/>
                                        <a:pt x="86" y="68"/>
                                        <a:pt x="85" y="68"/>
                                      </a:cubicBezTo>
                                      <a:cubicBezTo>
                                        <a:pt x="85" y="68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6" y="69"/>
                                        <a:pt x="86" y="70"/>
                                      </a:cubicBezTo>
                                      <a:cubicBezTo>
                                        <a:pt x="86" y="70"/>
                                        <a:pt x="86" y="69"/>
                                        <a:pt x="86" y="69"/>
                                      </a:cubicBezTo>
                                      <a:cubicBezTo>
                                        <a:pt x="86" y="70"/>
                                        <a:pt x="86" y="72"/>
                                        <a:pt x="85" y="73"/>
                                      </a:cubicBezTo>
                                      <a:cubicBezTo>
                                        <a:pt x="84" y="72"/>
                                        <a:pt x="84" y="70"/>
                                        <a:pt x="82" y="69"/>
                                      </a:cubicBezTo>
                                      <a:cubicBezTo>
                                        <a:pt x="82" y="72"/>
                                        <a:pt x="85" y="75"/>
                                        <a:pt x="84" y="78"/>
                                      </a:cubicBezTo>
                                      <a:cubicBezTo>
                                        <a:pt x="84" y="79"/>
                                        <a:pt x="85" y="78"/>
                                        <a:pt x="85" y="79"/>
                                      </a:cubicBezTo>
                                      <a:cubicBezTo>
                                        <a:pt x="86" y="84"/>
                                        <a:pt x="83" y="89"/>
                                        <a:pt x="79" y="91"/>
                                      </a:cubicBezTo>
                                      <a:cubicBezTo>
                                        <a:pt x="79" y="89"/>
                                        <a:pt x="80" y="86"/>
                                        <a:pt x="79" y="86"/>
                                      </a:cubicBezTo>
                                      <a:cubicBezTo>
                                        <a:pt x="79" y="91"/>
                                        <a:pt x="76" y="96"/>
                                        <a:pt x="70" y="94"/>
                                      </a:cubicBezTo>
                                      <a:cubicBezTo>
                                        <a:pt x="72" y="89"/>
                                        <a:pt x="68" y="83"/>
                                        <a:pt x="68" y="78"/>
                                      </a:cubicBezTo>
                                      <a:cubicBezTo>
                                        <a:pt x="68" y="78"/>
                                        <a:pt x="68" y="78"/>
                                        <a:pt x="68" y="78"/>
                                      </a:cubicBezTo>
                                      <a:cubicBezTo>
                                        <a:pt x="69" y="78"/>
                                        <a:pt x="68" y="77"/>
                                        <a:pt x="69" y="77"/>
                                      </a:cubicBezTo>
                                      <a:cubicBezTo>
                                        <a:pt x="68" y="77"/>
                                        <a:pt x="68" y="77"/>
                                        <a:pt x="68" y="76"/>
                                      </a:cubicBezTo>
                                      <a:cubicBezTo>
                                        <a:pt x="68" y="74"/>
                                        <a:pt x="68" y="73"/>
                                        <a:pt x="68" y="72"/>
                                      </a:cubicBezTo>
                                      <a:cubicBezTo>
                                        <a:pt x="69" y="73"/>
                                        <a:pt x="69" y="74"/>
                                        <a:pt x="69" y="75"/>
                                      </a:cubicBezTo>
                                      <a:cubicBezTo>
                                        <a:pt x="69" y="76"/>
                                        <a:pt x="70" y="76"/>
                                        <a:pt x="70" y="76"/>
                                      </a:cubicBezTo>
                                      <a:cubicBezTo>
                                        <a:pt x="70" y="77"/>
                                        <a:pt x="71" y="77"/>
                                        <a:pt x="71" y="78"/>
                                      </a:cubicBezTo>
                                      <a:cubicBezTo>
                                        <a:pt x="72" y="79"/>
                                        <a:pt x="74" y="83"/>
                                        <a:pt x="76" y="80"/>
                                      </a:cubicBezTo>
                                      <a:cubicBezTo>
                                        <a:pt x="75" y="77"/>
                                        <a:pt x="70" y="75"/>
                                        <a:pt x="70" y="71"/>
                                      </a:cubicBezTo>
                                      <a:cubicBezTo>
                                        <a:pt x="70" y="71"/>
                                        <a:pt x="69" y="71"/>
                                        <a:pt x="69" y="71"/>
                                      </a:cubicBezTo>
                                      <a:cubicBezTo>
                                        <a:pt x="68" y="68"/>
                                        <a:pt x="66" y="65"/>
                                        <a:pt x="64" y="62"/>
                                      </a:cubicBezTo>
                                      <a:cubicBezTo>
                                        <a:pt x="63" y="62"/>
                                        <a:pt x="63" y="61"/>
                                        <a:pt x="62" y="61"/>
                                      </a:cubicBezTo>
                                      <a:cubicBezTo>
                                        <a:pt x="61" y="61"/>
                                        <a:pt x="62" y="62"/>
                                        <a:pt x="61" y="62"/>
                                      </a:cubicBezTo>
                                      <a:cubicBezTo>
                                        <a:pt x="61" y="61"/>
                                        <a:pt x="62" y="61"/>
                                        <a:pt x="61" y="61"/>
                                      </a:cubicBezTo>
                                      <a:cubicBezTo>
                                        <a:pt x="61" y="61"/>
                                        <a:pt x="61" y="61"/>
                                        <a:pt x="60" y="61"/>
                                      </a:cubicBezTo>
                                      <a:cubicBezTo>
                                        <a:pt x="59" y="55"/>
                                        <a:pt x="62" y="46"/>
                                        <a:pt x="58" y="42"/>
                                      </a:cubicBezTo>
                                      <a:cubicBezTo>
                                        <a:pt x="57" y="41"/>
                                        <a:pt x="55" y="41"/>
                                        <a:pt x="53" y="40"/>
                                      </a:cubicBezTo>
                                      <a:cubicBezTo>
                                        <a:pt x="53" y="41"/>
                                        <a:pt x="54" y="42"/>
                                        <a:pt x="55" y="43"/>
                                      </a:cubicBezTo>
                                      <a:cubicBezTo>
                                        <a:pt x="56" y="43"/>
                                        <a:pt x="56" y="43"/>
                                        <a:pt x="57" y="43"/>
                                      </a:cubicBezTo>
                                      <a:cubicBezTo>
                                        <a:pt x="57" y="44"/>
                                        <a:pt x="58" y="45"/>
                                        <a:pt x="58" y="46"/>
                                      </a:cubicBezTo>
                                      <a:cubicBezTo>
                                        <a:pt x="54" y="43"/>
                                        <a:pt x="47" y="41"/>
                                        <a:pt x="48" y="34"/>
                                      </a:cubicBezTo>
                                      <a:cubicBezTo>
                                        <a:pt x="52" y="34"/>
                                        <a:pt x="53" y="28"/>
                                        <a:pt x="56" y="31"/>
                                      </a:cubicBezTo>
                                      <a:cubicBezTo>
                                        <a:pt x="56" y="31"/>
                                        <a:pt x="56" y="31"/>
                                        <a:pt x="57" y="32"/>
                                      </a:cubicBezTo>
                                      <a:cubicBezTo>
                                        <a:pt x="57" y="32"/>
                                        <a:pt x="57" y="31"/>
                                        <a:pt x="57" y="31"/>
                                      </a:cubicBezTo>
                                      <a:cubicBezTo>
                                        <a:pt x="59" y="34"/>
                                        <a:pt x="60" y="36"/>
                                        <a:pt x="60" y="40"/>
                                      </a:cubicBezTo>
                                      <a:cubicBezTo>
                                        <a:pt x="60" y="40"/>
                                        <a:pt x="60" y="40"/>
                                        <a:pt x="60" y="40"/>
                                      </a:cubicBezTo>
                                      <a:cubicBezTo>
                                        <a:pt x="60" y="41"/>
                                        <a:pt x="61" y="41"/>
                                        <a:pt x="61" y="41"/>
                                      </a:cubicBezTo>
                                      <a:cubicBezTo>
                                        <a:pt x="61" y="42"/>
                                        <a:pt x="62" y="44"/>
                                        <a:pt x="63" y="45"/>
                                      </a:cubicBezTo>
                                      <a:cubicBezTo>
                                        <a:pt x="63" y="47"/>
                                        <a:pt x="64" y="50"/>
                                        <a:pt x="64" y="52"/>
                                      </a:cubicBezTo>
                                      <a:cubicBezTo>
                                        <a:pt x="63" y="55"/>
                                        <a:pt x="63" y="58"/>
                                        <a:pt x="61" y="60"/>
                                      </a:cubicBezTo>
                                      <a:cubicBezTo>
                                        <a:pt x="61" y="60"/>
                                        <a:pt x="61" y="60"/>
                                        <a:pt x="62" y="60"/>
                                      </a:cubicBezTo>
                                      <a:cubicBezTo>
                                        <a:pt x="63" y="60"/>
                                        <a:pt x="63" y="59"/>
                                        <a:pt x="63" y="58"/>
                                      </a:cubicBezTo>
                                      <a:cubicBezTo>
                                        <a:pt x="63" y="58"/>
                                        <a:pt x="63" y="58"/>
                                        <a:pt x="64" y="58"/>
                                      </a:cubicBezTo>
                                      <a:cubicBezTo>
                                        <a:pt x="65" y="55"/>
                                        <a:pt x="65" y="53"/>
                                        <a:pt x="65" y="49"/>
                                      </a:cubicBezTo>
                                      <a:cubicBezTo>
                                        <a:pt x="66" y="51"/>
                                        <a:pt x="67" y="54"/>
                                        <a:pt x="66" y="56"/>
                                      </a:cubicBezTo>
                                      <a:cubicBezTo>
                                        <a:pt x="66" y="56"/>
                                        <a:pt x="67" y="56"/>
                                        <a:pt x="67" y="56"/>
                                      </a:cubicBezTo>
                                      <a:cubicBezTo>
                                        <a:pt x="63" y="62"/>
                                        <a:pt x="73" y="51"/>
                                        <a:pt x="77" y="56"/>
                                      </a:cubicBezTo>
                                      <a:cubicBezTo>
                                        <a:pt x="78" y="57"/>
                                        <a:pt x="78" y="58"/>
                                        <a:pt x="79" y="58"/>
                                      </a:cubicBezTo>
                                      <a:cubicBezTo>
                                        <a:pt x="79" y="59"/>
                                        <a:pt x="79" y="59"/>
                                        <a:pt x="79" y="59"/>
                                      </a:cubicBezTo>
                                      <a:cubicBezTo>
                                        <a:pt x="81" y="60"/>
                                        <a:pt x="79" y="63"/>
                                        <a:pt x="80" y="65"/>
                                      </a:cubicBezTo>
                                      <a:cubicBezTo>
                                        <a:pt x="81" y="62"/>
                                        <a:pt x="81" y="58"/>
                                        <a:pt x="82" y="55"/>
                                      </a:cubicBezTo>
                                      <a:cubicBezTo>
                                        <a:pt x="83" y="55"/>
                                        <a:pt x="83" y="55"/>
                                        <a:pt x="83" y="55"/>
                                      </a:cubicBezTo>
                                      <a:cubicBezTo>
                                        <a:pt x="83" y="54"/>
                                        <a:pt x="83" y="54"/>
                                        <a:pt x="83" y="54"/>
                                      </a:cubicBezTo>
                                      <a:cubicBezTo>
                                        <a:pt x="83" y="53"/>
                                        <a:pt x="83" y="53"/>
                                        <a:pt x="83" y="53"/>
                                      </a:cubicBezTo>
                                      <a:cubicBezTo>
                                        <a:pt x="82" y="54"/>
                                        <a:pt x="82" y="54"/>
                                        <a:pt x="81" y="54"/>
                                      </a:cubicBezTo>
                                      <a:cubicBezTo>
                                        <a:pt x="81" y="52"/>
                                        <a:pt x="79" y="52"/>
                                        <a:pt x="79" y="51"/>
                                      </a:cubicBezTo>
                                      <a:cubicBezTo>
                                        <a:pt x="78" y="52"/>
                                        <a:pt x="78" y="51"/>
                                        <a:pt x="77" y="52"/>
                                      </a:cubicBezTo>
                                      <a:cubicBezTo>
                                        <a:pt x="79" y="50"/>
                                        <a:pt x="80" y="48"/>
                                        <a:pt x="83" y="47"/>
                                      </a:cubicBezTo>
                                      <a:cubicBezTo>
                                        <a:pt x="81" y="46"/>
                                        <a:pt x="79" y="49"/>
                                        <a:pt x="78" y="50"/>
                                      </a:cubicBezTo>
                                      <a:cubicBezTo>
                                        <a:pt x="78" y="49"/>
                                        <a:pt x="78" y="49"/>
                                        <a:pt x="78" y="49"/>
                                      </a:cubicBezTo>
                                      <a:cubicBezTo>
                                        <a:pt x="78" y="49"/>
                                        <a:pt x="78" y="48"/>
                                        <a:pt x="78" y="48"/>
                                      </a:cubicBezTo>
                                      <a:cubicBezTo>
                                        <a:pt x="77" y="49"/>
                                        <a:pt x="75" y="50"/>
                                        <a:pt x="74" y="51"/>
                                      </a:cubicBezTo>
                                      <a:cubicBezTo>
                                        <a:pt x="77" y="47"/>
                                        <a:pt x="81" y="42"/>
                                        <a:pt x="79" y="37"/>
                                      </a:cubicBezTo>
                                      <a:cubicBezTo>
                                        <a:pt x="81" y="37"/>
                                        <a:pt x="81" y="34"/>
                                        <a:pt x="80" y="33"/>
                                      </a:cubicBezTo>
                                      <a:cubicBezTo>
                                        <a:pt x="80" y="37"/>
                                        <a:pt x="77" y="39"/>
                                        <a:pt x="74" y="41"/>
                                      </a:cubicBezTo>
                                      <a:cubicBezTo>
                                        <a:pt x="74" y="39"/>
                                        <a:pt x="75" y="38"/>
                                        <a:pt x="77" y="37"/>
                                      </a:cubicBezTo>
                                      <a:cubicBezTo>
                                        <a:pt x="79" y="34"/>
                                        <a:pt x="77" y="29"/>
                                        <a:pt x="79" y="26"/>
                                      </a:cubicBezTo>
                                      <a:cubicBezTo>
                                        <a:pt x="78" y="25"/>
                                        <a:pt x="77" y="26"/>
                                        <a:pt x="76" y="26"/>
                                      </a:cubicBezTo>
                                      <a:cubicBezTo>
                                        <a:pt x="77" y="26"/>
                                        <a:pt x="76" y="26"/>
                                        <a:pt x="76" y="27"/>
                                      </a:cubicBezTo>
                                      <a:cubicBezTo>
                                        <a:pt x="76" y="27"/>
                                        <a:pt x="76" y="27"/>
                                        <a:pt x="75" y="27"/>
                                      </a:cubicBezTo>
                                      <a:cubicBezTo>
                                        <a:pt x="75" y="27"/>
                                        <a:pt x="76" y="27"/>
                                        <a:pt x="76" y="28"/>
                                      </a:cubicBezTo>
                                      <a:cubicBezTo>
                                        <a:pt x="75" y="27"/>
                                        <a:pt x="74" y="27"/>
                                        <a:pt x="74" y="29"/>
                                      </a:cubicBezTo>
                                      <a:cubicBezTo>
                                        <a:pt x="74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4" y="29"/>
                                        <a:pt x="72" y="30"/>
                                        <a:pt x="71" y="32"/>
                                      </a:cubicBezTo>
                                      <a:cubicBezTo>
                                        <a:pt x="70" y="32"/>
                                        <a:pt x="69" y="33"/>
                                        <a:pt x="71" y="34"/>
                                      </a:cubicBezTo>
                                      <a:cubicBezTo>
                                        <a:pt x="70" y="34"/>
                                        <a:pt x="70" y="34"/>
                                        <a:pt x="70" y="34"/>
                                      </a:cubicBezTo>
                                      <a:cubicBezTo>
                                        <a:pt x="70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5"/>
                                        <a:pt x="69" y="35"/>
                                        <a:pt x="70" y="36"/>
                                      </a:cubicBezTo>
                                      <a:cubicBezTo>
                                        <a:pt x="70" y="35"/>
                                        <a:pt x="70" y="35"/>
                                        <a:pt x="70" y="35"/>
                                      </a:cubicBezTo>
                                      <a:cubicBezTo>
                                        <a:pt x="71" y="35"/>
                                        <a:pt x="72" y="34"/>
                                        <a:pt x="72" y="33"/>
                                      </a:cubicBezTo>
                                      <a:cubicBezTo>
                                        <a:pt x="72" y="33"/>
                                        <a:pt x="72" y="33"/>
                                        <a:pt x="73" y="33"/>
                                      </a:cubicBezTo>
                                      <a:cubicBezTo>
                                        <a:pt x="73" y="32"/>
                                        <a:pt x="73" y="31"/>
                                        <a:pt x="74" y="31"/>
                                      </a:cubicBezTo>
                                      <a:cubicBezTo>
                                        <a:pt x="73" y="33"/>
                                        <a:pt x="72" y="33"/>
                                        <a:pt x="72" y="35"/>
                                      </a:cubicBezTo>
                                      <a:cubicBezTo>
                                        <a:pt x="71" y="35"/>
                                        <a:pt x="70" y="36"/>
                                        <a:pt x="69" y="37"/>
                                      </a:cubicBezTo>
                                      <a:cubicBezTo>
                                        <a:pt x="69" y="36"/>
                                        <a:pt x="68" y="36"/>
                                        <a:pt x="68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7"/>
                                      </a:cubicBezTo>
                                      <a:cubicBezTo>
                                        <a:pt x="66" y="36"/>
                                        <a:pt x="65" y="37"/>
                                        <a:pt x="65" y="37"/>
                                      </a:cubicBezTo>
                                      <a:cubicBezTo>
                                        <a:pt x="65" y="36"/>
                                        <a:pt x="64" y="36"/>
                                        <a:pt x="64" y="35"/>
                                      </a:cubicBezTo>
                                      <a:cubicBezTo>
                                        <a:pt x="64" y="35"/>
                                        <a:pt x="64" y="36"/>
                                        <a:pt x="63" y="36"/>
                                      </a:cubicBezTo>
                                      <a:cubicBezTo>
                                        <a:pt x="64" y="37"/>
                                        <a:pt x="63" y="39"/>
                                        <a:pt x="64" y="40"/>
                                      </a:cubicBezTo>
                                      <a:cubicBezTo>
                                        <a:pt x="65" y="40"/>
                                        <a:pt x="64" y="38"/>
                                        <a:pt x="65" y="38"/>
                                      </a:cubicBezTo>
                                      <a:cubicBezTo>
                                        <a:pt x="65" y="38"/>
                                        <a:pt x="65" y="39"/>
                                        <a:pt x="65" y="39"/>
                                      </a:cubicBezTo>
                                      <a:cubicBezTo>
                                        <a:pt x="66" y="39"/>
                                        <a:pt x="66" y="38"/>
                                        <a:pt x="66" y="38"/>
                                      </a:cubicBezTo>
                                      <a:cubicBezTo>
                                        <a:pt x="66" y="38"/>
                                        <a:pt x="67" y="38"/>
                                        <a:pt x="67" y="39"/>
                                      </a:cubicBezTo>
                                      <a:cubicBezTo>
                                        <a:pt x="70" y="39"/>
                                        <a:pt x="70" y="43"/>
                                        <a:pt x="71" y="44"/>
                                      </a:cubicBezTo>
                                      <a:cubicBezTo>
                                        <a:pt x="72" y="44"/>
                                        <a:pt x="72" y="44"/>
                                        <a:pt x="72" y="44"/>
                                      </a:cubicBezTo>
                                      <a:cubicBezTo>
                                        <a:pt x="76" y="45"/>
                                        <a:pt x="77" y="40"/>
                                        <a:pt x="79" y="38"/>
                                      </a:cubicBezTo>
                                      <a:cubicBezTo>
                                        <a:pt x="78" y="42"/>
                                        <a:pt x="77" y="45"/>
                                        <a:pt x="75" y="48"/>
                                      </a:cubicBezTo>
                                      <a:cubicBezTo>
                                        <a:pt x="74" y="49"/>
                                        <a:pt x="73" y="50"/>
                                        <a:pt x="72" y="51"/>
                                      </a:cubicBezTo>
                                      <a:cubicBezTo>
                                        <a:pt x="72" y="47"/>
                                        <a:pt x="68" y="46"/>
                                        <a:pt x="67" y="44"/>
                                      </a:cubicBezTo>
                                      <a:cubicBezTo>
                                        <a:pt x="67" y="43"/>
                                        <a:pt x="68" y="44"/>
                                        <a:pt x="68" y="44"/>
                                      </a:cubicBezTo>
                                      <a:cubicBezTo>
                                        <a:pt x="68" y="44"/>
                                        <a:pt x="69" y="44"/>
                                        <a:pt x="68" y="44"/>
                                      </a:cubicBezTo>
                                      <a:cubicBezTo>
                                        <a:pt x="69" y="44"/>
                                        <a:pt x="69" y="44"/>
                                        <a:pt x="69" y="44"/>
                                      </a:cubicBezTo>
                                      <a:cubicBezTo>
                                        <a:pt x="69" y="42"/>
                                        <a:pt x="67" y="41"/>
                                        <a:pt x="65" y="42"/>
                                      </a:cubicBezTo>
                                      <a:cubicBezTo>
                                        <a:pt x="65" y="42"/>
                                        <a:pt x="66" y="42"/>
                                        <a:pt x="66" y="42"/>
                                      </a:cubicBezTo>
                                      <a:cubicBezTo>
                                        <a:pt x="65" y="41"/>
                                        <a:pt x="64" y="42"/>
                                        <a:pt x="63" y="41"/>
                                      </a:cubicBezTo>
                                      <a:cubicBezTo>
                                        <a:pt x="63" y="41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40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39"/>
                                        <a:pt x="63" y="37"/>
                                        <a:pt x="63" y="35"/>
                                      </a:cubicBezTo>
                                      <a:cubicBezTo>
                                        <a:pt x="64" y="35"/>
                                        <a:pt x="66" y="34"/>
                                        <a:pt x="67" y="32"/>
                                      </a:cubicBezTo>
                                      <a:cubicBezTo>
                                        <a:pt x="69" y="30"/>
                                        <a:pt x="70" y="28"/>
                                        <a:pt x="73" y="28"/>
                                      </a:cubicBezTo>
                                      <a:cubicBezTo>
                                        <a:pt x="77" y="24"/>
                                        <a:pt x="78" y="19"/>
                                        <a:pt x="81" y="14"/>
                                      </a:cubicBezTo>
                                      <a:cubicBezTo>
                                        <a:pt x="84" y="13"/>
                                        <a:pt x="85" y="10"/>
                                        <a:pt x="88" y="9"/>
                                      </a:cubicBezTo>
                                      <a:cubicBezTo>
                                        <a:pt x="86" y="17"/>
                                        <a:pt x="80" y="23"/>
                                        <a:pt x="82" y="30"/>
                                      </a:cubicBezTo>
                                      <a:cubicBezTo>
                                        <a:pt x="81" y="34"/>
                                        <a:pt x="85" y="41"/>
                                        <a:pt x="79" y="44"/>
                                      </a:cubicBezTo>
                                      <a:cubicBezTo>
                                        <a:pt x="81" y="44"/>
                                        <a:pt x="84" y="41"/>
                                        <a:pt x="84" y="38"/>
                                      </a:cubicBezTo>
                                      <a:cubicBezTo>
                                        <a:pt x="85" y="41"/>
                                        <a:pt x="83" y="43"/>
                                        <a:pt x="81" y="44"/>
                                      </a:cubicBezTo>
                                      <a:cubicBezTo>
                                        <a:pt x="81" y="44"/>
                                        <a:pt x="81" y="45"/>
                                        <a:pt x="81" y="45"/>
                                      </a:cubicBezTo>
                                      <a:cubicBezTo>
                                        <a:pt x="82" y="45"/>
                                        <a:pt x="82" y="44"/>
                                        <a:pt x="83" y="44"/>
                                      </a:cubicBezTo>
                                      <a:cubicBezTo>
                                        <a:pt x="83" y="44"/>
                                        <a:pt x="82" y="45"/>
                                        <a:pt x="82" y="45"/>
                                      </a:cubicBezTo>
                                      <a:cubicBezTo>
                                        <a:pt x="82" y="46"/>
                                        <a:pt x="82" y="46"/>
                                        <a:pt x="82" y="46"/>
                                      </a:cubicBezTo>
                                      <a:cubicBezTo>
                                        <a:pt x="83" y="46"/>
                                        <a:pt x="83" y="46"/>
                                        <a:pt x="83" y="45"/>
                                      </a:cubicBezTo>
                                      <a:cubicBezTo>
                                        <a:pt x="84" y="46"/>
                                        <a:pt x="84" y="46"/>
                                        <a:pt x="85" y="47"/>
                                      </a:cubicBezTo>
                                      <a:cubicBezTo>
                                        <a:pt x="85" y="47"/>
                                        <a:pt x="85" y="46"/>
                                        <a:pt x="85" y="46"/>
                                      </a:cubicBezTo>
                                      <a:cubicBezTo>
                                        <a:pt x="85" y="46"/>
                                        <a:pt x="85" y="47"/>
                                        <a:pt x="86" y="47"/>
                                      </a:cubicBezTo>
                                      <a:cubicBezTo>
                                        <a:pt x="86" y="46"/>
                                        <a:pt x="86" y="46"/>
                                        <a:pt x="87" y="45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4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5"/>
                                      </a:cubicBezTo>
                                      <a:cubicBezTo>
                                        <a:pt x="86" y="44"/>
                                        <a:pt x="86" y="44"/>
                                        <a:pt x="86" y="44"/>
                                      </a:cubicBezTo>
                                      <a:cubicBezTo>
                                        <a:pt x="85" y="44"/>
                                        <a:pt x="85" y="45"/>
                                        <a:pt x="84" y="45"/>
                                      </a:cubicBezTo>
                                      <a:cubicBezTo>
                                        <a:pt x="84" y="44"/>
                                        <a:pt x="85" y="44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5" y="43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6" y="43"/>
                                        <a:pt x="85" y="42"/>
                                      </a:cubicBezTo>
                                      <a:cubicBezTo>
                                        <a:pt x="84" y="42"/>
                                        <a:pt x="84" y="44"/>
                                        <a:pt x="83" y="44"/>
                                      </a:cubicBezTo>
                                      <a:cubicBezTo>
                                        <a:pt x="83" y="43"/>
                                        <a:pt x="83" y="43"/>
                                        <a:pt x="83" y="42"/>
                                      </a:cubicBezTo>
                                      <a:cubicBezTo>
                                        <a:pt x="84" y="42"/>
                                        <a:pt x="84" y="43"/>
                                        <a:pt x="84" y="43"/>
                                      </a:cubicBezTo>
                                      <a:cubicBezTo>
                                        <a:pt x="84" y="42"/>
                                        <a:pt x="85" y="41"/>
                                        <a:pt x="85" y="39"/>
                                      </a:cubicBezTo>
                                      <a:cubicBezTo>
                                        <a:pt x="85" y="39"/>
                                        <a:pt x="85" y="39"/>
                                        <a:pt x="85" y="39"/>
                                      </a:cubicBezTo>
                                      <a:cubicBezTo>
                                        <a:pt x="83" y="34"/>
                                        <a:pt x="83" y="29"/>
                                        <a:pt x="85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4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5" y="24"/>
                                      </a:cubicBezTo>
                                      <a:cubicBezTo>
                                        <a:pt x="86" y="18"/>
                                        <a:pt x="88" y="12"/>
                                        <a:pt x="88" y="6"/>
                                      </a:cubicBezTo>
                                      <a:cubicBezTo>
                                        <a:pt x="88" y="6"/>
                                        <a:pt x="88" y="6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4" y="9"/>
                                        <a:pt x="83" y="11"/>
                                        <a:pt x="81" y="12"/>
                                      </a:cubicBezTo>
                                      <a:cubicBezTo>
                                        <a:pt x="78" y="19"/>
                                        <a:pt x="75" y="26"/>
                                        <a:pt x="68" y="28"/>
                                      </a:cubicBezTo>
                                      <a:cubicBezTo>
                                        <a:pt x="67" y="29"/>
                                        <a:pt x="67" y="30"/>
                                        <a:pt x="66" y="30"/>
                                      </a:cubicBezTo>
                                      <a:cubicBezTo>
                                        <a:pt x="66" y="30"/>
                                        <a:pt x="67" y="29"/>
                                        <a:pt x="67" y="29"/>
                                      </a:cubicBezTo>
                                      <a:cubicBezTo>
                                        <a:pt x="66" y="29"/>
                                        <a:pt x="66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30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4" y="29"/>
                                        <a:pt x="64" y="29"/>
                                      </a:cubicBezTo>
                                      <a:cubicBezTo>
                                        <a:pt x="64" y="28"/>
                                        <a:pt x="64" y="26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5"/>
                                        <a:pt x="64" y="25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3"/>
                                        <a:pt x="64" y="22"/>
                                        <a:pt x="63" y="21"/>
                                      </a:cubicBezTo>
                                      <a:cubicBezTo>
                                        <a:pt x="63" y="19"/>
                                        <a:pt x="63" y="16"/>
                                        <a:pt x="61" y="13"/>
                                      </a:cubicBezTo>
                                      <a:cubicBezTo>
                                        <a:pt x="60" y="15"/>
                                        <a:pt x="60" y="16"/>
                                        <a:pt x="59" y="18"/>
                                      </a:cubicBezTo>
                                      <a:cubicBezTo>
                                        <a:pt x="59" y="18"/>
                                        <a:pt x="59" y="18"/>
                                        <a:pt x="59" y="18"/>
                                      </a:cubicBezTo>
                                      <a:cubicBezTo>
                                        <a:pt x="58" y="18"/>
                                        <a:pt x="58" y="19"/>
                                        <a:pt x="57" y="20"/>
                                      </a:cubicBezTo>
                                      <a:cubicBezTo>
                                        <a:pt x="57" y="20"/>
                                        <a:pt x="57" y="20"/>
                                        <a:pt x="57" y="21"/>
                                      </a:cubicBezTo>
                                      <a:cubicBezTo>
                                        <a:pt x="58" y="20"/>
                                        <a:pt x="58" y="19"/>
                                        <a:pt x="59" y="18"/>
                                      </a:cubicBezTo>
                                      <a:cubicBezTo>
                                        <a:pt x="59" y="20"/>
                                        <a:pt x="58" y="21"/>
                                        <a:pt x="57" y="23"/>
                                      </a:cubicBezTo>
                                      <a:cubicBezTo>
                                        <a:pt x="57" y="24"/>
                                        <a:pt x="57" y="24"/>
                                        <a:pt x="57" y="25"/>
                                      </a:cubicBezTo>
                                      <a:cubicBezTo>
                                        <a:pt x="58" y="24"/>
                                        <a:pt x="58" y="24"/>
                                        <a:pt x="58" y="23"/>
                                      </a:cubicBezTo>
                                      <a:cubicBezTo>
                                        <a:pt x="58" y="25"/>
                                        <a:pt x="58" y="26"/>
                                        <a:pt x="57" y="27"/>
                                      </a:cubicBezTo>
                                      <a:cubicBezTo>
                                        <a:pt x="56" y="29"/>
                                        <a:pt x="55" y="30"/>
                                        <a:pt x="52" y="28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30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28"/>
                                      </a:cubicBezTo>
                                      <a:cubicBezTo>
                                        <a:pt x="51" y="28"/>
                                        <a:pt x="51" y="28"/>
                                        <a:pt x="51" y="28"/>
                                      </a:cubicBezTo>
                                      <a:cubicBezTo>
                                        <a:pt x="50" y="29"/>
                                        <a:pt x="49" y="30"/>
                                        <a:pt x="49" y="31"/>
                                      </a:cubicBezTo>
                                      <a:cubicBezTo>
                                        <a:pt x="49" y="29"/>
                                        <a:pt x="50" y="28"/>
                                        <a:pt x="50" y="27"/>
                                      </a:cubicBezTo>
                                      <a:cubicBezTo>
                                        <a:pt x="48" y="26"/>
                                        <a:pt x="47" y="24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6" y="18"/>
                                        <a:pt x="47" y="12"/>
                                        <a:pt x="48" y="7"/>
                                      </a:cubicBezTo>
                                      <a:cubicBezTo>
                                        <a:pt x="48" y="5"/>
                                        <a:pt x="48" y="3"/>
                                        <a:pt x="48" y="2"/>
                                      </a:cubicBezTo>
                                      <a:cubicBezTo>
                                        <a:pt x="48" y="1"/>
                                        <a:pt x="48" y="1"/>
                                        <a:pt x="48" y="1"/>
                                      </a:cubicBezTo>
                                      <a:cubicBezTo>
                                        <a:pt x="47" y="2"/>
                                        <a:pt x="47" y="3"/>
                                        <a:pt x="47" y="3"/>
                                      </a:cubicBezTo>
                                      <a:cubicBezTo>
                                        <a:pt x="46" y="3"/>
                                        <a:pt x="46" y="1"/>
                                        <a:pt x="46" y="0"/>
                                      </a:cubicBezTo>
                                      <a:cubicBezTo>
                                        <a:pt x="46" y="0"/>
                                        <a:pt x="45" y="0"/>
                                        <a:pt x="45" y="0"/>
                                      </a:cubicBezTo>
                                      <a:cubicBezTo>
                                        <a:pt x="45" y="1"/>
                                        <a:pt x="45" y="1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2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4" y="4"/>
                                        <a:pt x="44" y="5"/>
                                      </a:cubicBezTo>
                                      <a:cubicBezTo>
                                        <a:pt x="45" y="5"/>
                                        <a:pt x="45" y="4"/>
                                        <a:pt x="45" y="3"/>
                                      </a:cubicBezTo>
                                      <a:cubicBezTo>
                                        <a:pt x="47" y="6"/>
                                        <a:pt x="47" y="11"/>
                                        <a:pt x="45" y="14"/>
                                      </a:cubicBezTo>
                                      <a:cubicBezTo>
                                        <a:pt x="45" y="14"/>
                                        <a:pt x="45" y="14"/>
                                        <a:pt x="45" y="14"/>
                                      </a:cubicBezTo>
                                      <a:cubicBezTo>
                                        <a:pt x="46" y="13"/>
                                        <a:pt x="46" y="12"/>
                                        <a:pt x="47" y="12"/>
                                      </a:cubicBezTo>
                                      <a:cubicBezTo>
                                        <a:pt x="47" y="15"/>
                                        <a:pt x="44" y="18"/>
                                        <a:pt x="42" y="20"/>
                                      </a:cubicBezTo>
                                      <a:cubicBezTo>
                                        <a:pt x="44" y="20"/>
                                        <a:pt x="45" y="18"/>
                                        <a:pt x="46" y="17"/>
                                      </a:cubicBezTo>
                                      <a:cubicBezTo>
                                        <a:pt x="46" y="18"/>
                                        <a:pt x="45" y="20"/>
                                        <a:pt x="43" y="21"/>
                                      </a:cubicBezTo>
                                      <a:cubicBezTo>
                                        <a:pt x="38" y="26"/>
                                        <a:pt x="45" y="32"/>
                                        <a:pt x="43" y="37"/>
                                      </a:cubicBezTo>
                                      <a:cubicBezTo>
                                        <a:pt x="43" y="39"/>
                                        <a:pt x="41" y="41"/>
                                        <a:pt x="40" y="43"/>
                                      </a:cubicBezTo>
                                      <a:cubicBezTo>
                                        <a:pt x="39" y="43"/>
                                        <a:pt x="39" y="42"/>
                                        <a:pt x="39" y="42"/>
                                      </a:cubicBezTo>
                                      <a:cubicBezTo>
                                        <a:pt x="40" y="41"/>
                                        <a:pt x="41" y="40"/>
                                        <a:pt x="42" y="39"/>
                                      </a:cubicBezTo>
                                      <a:cubicBezTo>
                                        <a:pt x="40" y="38"/>
                                        <a:pt x="39" y="42"/>
                                        <a:pt x="37" y="42"/>
                                      </a:cubicBezTo>
                                      <a:cubicBezTo>
                                        <a:pt x="42" y="45"/>
                                        <a:pt x="38" y="51"/>
                                        <a:pt x="35" y="53"/>
                                      </a:cubicBezTo>
                                      <a:cubicBezTo>
                                        <a:pt x="35" y="52"/>
                                        <a:pt x="37" y="51"/>
                                        <a:pt x="37" y="50"/>
                                      </a:cubicBezTo>
                                      <a:cubicBezTo>
                                        <a:pt x="36" y="50"/>
                                        <a:pt x="36" y="50"/>
                                        <a:pt x="36" y="50"/>
                                      </a:cubicBezTo>
                                      <a:cubicBezTo>
                                        <a:pt x="36" y="52"/>
                                        <a:pt x="33" y="52"/>
                                        <a:pt x="33" y="54"/>
                                      </a:cubicBezTo>
                                      <a:cubicBezTo>
                                        <a:pt x="33" y="54"/>
                                        <a:pt x="32" y="54"/>
                                        <a:pt x="32" y="54"/>
                                      </a:cubicBezTo>
                                      <a:cubicBezTo>
                                        <a:pt x="32" y="52"/>
                                        <a:pt x="35" y="51"/>
                                        <a:pt x="35" y="49"/>
                                      </a:cubicBezTo>
                                      <a:cubicBezTo>
                                        <a:pt x="33" y="50"/>
                                        <a:pt x="31" y="51"/>
                                        <a:pt x="30" y="49"/>
                                      </a:cubicBezTo>
                                      <a:cubicBezTo>
                                        <a:pt x="30" y="49"/>
                                        <a:pt x="30" y="49"/>
                                        <a:pt x="30" y="49"/>
                                      </a:cubicBezTo>
                                      <a:cubicBezTo>
                                        <a:pt x="30" y="50"/>
                                        <a:pt x="30" y="51"/>
                                        <a:pt x="31" y="51"/>
                                      </a:cubicBezTo>
                                      <a:cubicBezTo>
                                        <a:pt x="31" y="51"/>
                                        <a:pt x="31" y="52"/>
                                        <a:pt x="30" y="52"/>
                                      </a:cubicBezTo>
                                      <a:cubicBezTo>
                                        <a:pt x="30" y="53"/>
                                        <a:pt x="29" y="54"/>
                                        <a:pt x="27" y="55"/>
                                      </a:cubicBezTo>
                                      <a:cubicBezTo>
                                        <a:pt x="27" y="54"/>
                                        <a:pt x="28" y="54"/>
                                        <a:pt x="27" y="53"/>
                                      </a:cubicBezTo>
                                      <a:cubicBezTo>
                                        <a:pt x="29" y="50"/>
                                        <a:pt x="30" y="47"/>
                                        <a:pt x="33" y="45"/>
                                      </a:cubicBezTo>
                                      <a:cubicBezTo>
                                        <a:pt x="34" y="45"/>
                                        <a:pt x="35" y="44"/>
                                        <a:pt x="36" y="43"/>
                                      </a:cubicBezTo>
                                      <a:cubicBezTo>
                                        <a:pt x="38" y="40"/>
                                        <a:pt x="42" y="37"/>
                                        <a:pt x="40" y="33"/>
                                      </a:cubicBezTo>
                                      <a:cubicBezTo>
                                        <a:pt x="40" y="33"/>
                                        <a:pt x="40" y="35"/>
                                        <a:pt x="40" y="35"/>
                                      </a:cubicBezTo>
                                      <a:cubicBezTo>
                                        <a:pt x="39" y="38"/>
                                        <a:pt x="38" y="40"/>
                                        <a:pt x="37" y="42"/>
                                      </a:cubicBezTo>
                                      <a:cubicBezTo>
                                        <a:pt x="35" y="41"/>
                                        <a:pt x="34" y="41"/>
                                        <a:pt x="33" y="42"/>
                                      </a:cubicBezTo>
                                      <a:cubicBezTo>
                                        <a:pt x="35" y="39"/>
                                        <a:pt x="31" y="39"/>
                                        <a:pt x="32" y="42"/>
                                      </a:cubicBezTo>
                                      <a:cubicBezTo>
                                        <a:pt x="32" y="42"/>
                                        <a:pt x="32" y="42"/>
                                        <a:pt x="31" y="42"/>
                                      </a:cubicBezTo>
                                      <a:cubicBezTo>
                                        <a:pt x="32" y="41"/>
                                        <a:pt x="32" y="39"/>
                                        <a:pt x="31" y="38"/>
                                      </a:cubicBezTo>
                                      <a:cubicBezTo>
                                        <a:pt x="30" y="38"/>
                                        <a:pt x="30" y="39"/>
                                        <a:pt x="30" y="39"/>
                                      </a:cubicBezTo>
                                      <a:cubicBezTo>
                                        <a:pt x="30" y="39"/>
                                        <a:pt x="29" y="38"/>
                                        <a:pt x="28" y="38"/>
                                      </a:cubicBezTo>
                                      <a:cubicBezTo>
                                        <a:pt x="28" y="39"/>
                                        <a:pt x="29" y="39"/>
                                        <a:pt x="29" y="41"/>
                                      </a:cubicBezTo>
                                      <a:cubicBezTo>
                                        <a:pt x="28" y="39"/>
                                        <a:pt x="25" y="37"/>
                                        <a:pt x="26" y="40"/>
                                      </a:cubicBezTo>
                                      <a:cubicBezTo>
                                        <a:pt x="26" y="40"/>
                                        <a:pt x="27" y="40"/>
                                        <a:pt x="27" y="41"/>
                                      </a:cubicBezTo>
                                      <a:cubicBezTo>
                                        <a:pt x="28" y="41"/>
                                        <a:pt x="28" y="41"/>
                                        <a:pt x="28" y="41"/>
                                      </a:cubicBezTo>
                                      <a:cubicBezTo>
                                        <a:pt x="28" y="41"/>
                                        <a:pt x="28" y="42"/>
                                        <a:pt x="28" y="42"/>
                                      </a:cubicBezTo>
                                      <a:cubicBezTo>
                                        <a:pt x="26" y="44"/>
                                        <a:pt x="22" y="45"/>
                                        <a:pt x="22" y="49"/>
                                      </a:cubicBezTo>
                                      <a:cubicBezTo>
                                        <a:pt x="15" y="49"/>
                                        <a:pt x="19" y="41"/>
                                        <a:pt x="23" y="40"/>
                                      </a:cubicBezTo>
                                      <a:cubicBezTo>
                                        <a:pt x="23" y="39"/>
                                        <a:pt x="23" y="38"/>
                                        <a:pt x="24" y="38"/>
                                      </a:cubicBezTo>
                                      <a:cubicBezTo>
                                        <a:pt x="25" y="38"/>
                                        <a:pt x="26" y="37"/>
                                        <a:pt x="27" y="37"/>
                                      </a:cubicBezTo>
                                      <a:cubicBezTo>
                                        <a:pt x="28" y="37"/>
                                        <a:pt x="28" y="38"/>
                                        <a:pt x="29" y="38"/>
                                      </a:cubicBezTo>
                                      <a:cubicBezTo>
                                        <a:pt x="29" y="37"/>
                                        <a:pt x="28" y="37"/>
                                        <a:pt x="28" y="37"/>
                                      </a:cubicBezTo>
                                      <a:cubicBezTo>
                                        <a:pt x="29" y="36"/>
                                        <a:pt x="29" y="36"/>
                                        <a:pt x="30" y="35"/>
                                      </a:cubicBezTo>
                                      <a:cubicBezTo>
                                        <a:pt x="32" y="36"/>
                                        <a:pt x="33" y="35"/>
                                        <a:pt x="34" y="34"/>
                                      </a:cubicBezTo>
                                      <a:cubicBezTo>
                                        <a:pt x="34" y="34"/>
                                        <a:pt x="33" y="34"/>
                                        <a:pt x="33" y="33"/>
                                      </a:cubicBezTo>
                                      <a:cubicBezTo>
                                        <a:pt x="34" y="32"/>
                                        <a:pt x="33" y="32"/>
                                        <a:pt x="34" y="30"/>
                                      </a:cubicBezTo>
                                      <a:cubicBezTo>
                                        <a:pt x="34" y="31"/>
                                        <a:pt x="33" y="32"/>
                                        <a:pt x="34" y="33"/>
                                      </a:cubicBezTo>
                                      <a:cubicBezTo>
                                        <a:pt x="34" y="26"/>
                                        <a:pt x="33" y="20"/>
                                        <a:pt x="39" y="17"/>
                                      </a:cubicBezTo>
                                      <a:cubicBezTo>
                                        <a:pt x="42" y="14"/>
                                        <a:pt x="43" y="11"/>
                                        <a:pt x="45" y="7"/>
                                      </a:cubicBezTo>
                                      <a:cubicBezTo>
                                        <a:pt x="44" y="6"/>
                                        <a:pt x="44" y="6"/>
                                        <a:pt x="44" y="5"/>
                                      </a:cubicBezTo>
                                      <a:cubicBezTo>
                                        <a:pt x="40" y="15"/>
                                        <a:pt x="27" y="19"/>
                                        <a:pt x="33" y="31"/>
                                      </a:cubicBezTo>
                                      <a:cubicBezTo>
                                        <a:pt x="33" y="31"/>
                                        <a:pt x="32" y="31"/>
                                        <a:pt x="32" y="31"/>
                                      </a:cubicBezTo>
                                      <a:cubicBezTo>
                                        <a:pt x="34" y="35"/>
                                        <a:pt x="28" y="36"/>
                                        <a:pt x="23" y="38"/>
                                      </a:cubicBezTo>
                                      <a:cubicBezTo>
                                        <a:pt x="23" y="38"/>
                                        <a:pt x="23" y="38"/>
                                        <a:pt x="23" y="38"/>
                                      </a:cubicBezTo>
                                      <a:cubicBezTo>
                                        <a:pt x="22" y="39"/>
                                        <a:pt x="21" y="39"/>
                                        <a:pt x="21" y="40"/>
                                      </a:cubicBezTo>
                                      <a:cubicBezTo>
                                        <a:pt x="21" y="40"/>
                                        <a:pt x="20" y="40"/>
                                        <a:pt x="20" y="39"/>
                                      </a:cubicBezTo>
                                      <a:cubicBezTo>
                                        <a:pt x="20" y="39"/>
                                        <a:pt x="20" y="39"/>
                                        <a:pt x="20" y="39"/>
                                      </a:cubicBezTo>
                                      <a:cubicBezTo>
                                        <a:pt x="20" y="41"/>
                                        <a:pt x="19" y="44"/>
                                        <a:pt x="17" y="46"/>
                                      </a:cubicBezTo>
                                      <a:cubicBezTo>
                                        <a:pt x="16" y="39"/>
                                        <a:pt x="10" y="37"/>
                                        <a:pt x="4" y="33"/>
                                      </a:cubicBezTo>
                                      <a:cubicBezTo>
                                        <a:pt x="3" y="33"/>
                                        <a:pt x="3" y="31"/>
                                        <a:pt x="2" y="30"/>
                                      </a:cubicBezTo>
                                      <a:cubicBezTo>
                                        <a:pt x="1" y="30"/>
                                        <a:pt x="1" y="30"/>
                                        <a:pt x="0" y="30"/>
                                      </a:cubicBezTo>
                                      <a:cubicBezTo>
                                        <a:pt x="0" y="31"/>
                                        <a:pt x="1" y="32"/>
                                        <a:pt x="1" y="33"/>
                                      </a:cubicBezTo>
                                      <a:cubicBezTo>
                                        <a:pt x="1" y="37"/>
                                        <a:pt x="5" y="39"/>
                                        <a:pt x="7" y="42"/>
                                      </a:cubicBezTo>
                                      <a:cubicBezTo>
                                        <a:pt x="6" y="42"/>
                                        <a:pt x="7" y="43"/>
                                        <a:pt x="7" y="43"/>
                                      </a:cubicBezTo>
                                      <a:cubicBezTo>
                                        <a:pt x="7" y="44"/>
                                        <a:pt x="7" y="44"/>
                                        <a:pt x="8" y="44"/>
                                      </a:cubicBezTo>
                                      <a:cubicBezTo>
                                        <a:pt x="8" y="44"/>
                                        <a:pt x="8" y="43"/>
                                        <a:pt x="9" y="42"/>
                                      </a:cubicBezTo>
                                      <a:cubicBezTo>
                                        <a:pt x="6" y="40"/>
                                        <a:pt x="3" y="38"/>
                                        <a:pt x="2" y="34"/>
                                      </a:cubicBezTo>
                                      <a:cubicBezTo>
                                        <a:pt x="1" y="33"/>
                                        <a:pt x="1" y="31"/>
                                        <a:pt x="1" y="30"/>
                                      </a:cubicBezTo>
                                      <a:cubicBezTo>
                                        <a:pt x="2" y="32"/>
                                        <a:pt x="3" y="34"/>
                                        <a:pt x="5" y="36"/>
                                      </a:cubicBezTo>
                                      <a:cubicBezTo>
                                        <a:pt x="10" y="36"/>
                                        <a:pt x="15" y="41"/>
                                        <a:pt x="15" y="47"/>
                                      </a:cubicBezTo>
                                      <a:cubicBezTo>
                                        <a:pt x="14" y="47"/>
                                        <a:pt x="14" y="46"/>
                                        <a:pt x="13" y="47"/>
                                      </a:cubicBezTo>
                                      <a:cubicBezTo>
                                        <a:pt x="12" y="45"/>
                                        <a:pt x="10" y="44"/>
                                        <a:pt x="9" y="42"/>
                                      </a:cubicBezTo>
                                      <a:cubicBezTo>
                                        <a:pt x="8" y="43"/>
                                        <a:pt x="8" y="44"/>
                                        <a:pt x="8" y="44"/>
                                      </a:cubicBezTo>
                                      <a:cubicBezTo>
                                        <a:pt x="10" y="45"/>
                                        <a:pt x="11" y="46"/>
                                        <a:pt x="13" y="47"/>
                                      </a:cubicBezTo>
                                      <a:cubicBezTo>
                                        <a:pt x="12" y="48"/>
                                        <a:pt x="10" y="48"/>
                                        <a:pt x="9" y="49"/>
                                      </a:cubicBezTo>
                                      <a:cubicBezTo>
                                        <a:pt x="11" y="52"/>
                                        <a:pt x="12" y="55"/>
                                        <a:pt x="14" y="58"/>
                                      </a:cubicBezTo>
                                      <a:cubicBezTo>
                                        <a:pt x="14" y="59"/>
                                        <a:pt x="14" y="59"/>
                                        <a:pt x="14" y="59"/>
                                      </a:cubicBezTo>
                                      <a:cubicBezTo>
                                        <a:pt x="14" y="60"/>
                                        <a:pt x="14" y="61"/>
                                        <a:pt x="14" y="62"/>
                                      </a:cubicBezTo>
                                      <a:cubicBezTo>
                                        <a:pt x="12" y="61"/>
                                        <a:pt x="9" y="60"/>
                                        <a:pt x="7" y="60"/>
                                      </a:cubicBezTo>
                                      <a:cubicBezTo>
                                        <a:pt x="6" y="60"/>
                                        <a:pt x="4" y="60"/>
                                        <a:pt x="3" y="60"/>
                                      </a:cubicBezTo>
                                      <a:cubicBezTo>
                                        <a:pt x="4" y="63"/>
                                        <a:pt x="5" y="64"/>
                                        <a:pt x="7" y="66"/>
                                      </a:cubicBezTo>
                                      <a:cubicBezTo>
                                        <a:pt x="7" y="66"/>
                                        <a:pt x="7" y="67"/>
                                        <a:pt x="8" y="67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9"/>
                                      </a:cubicBezTo>
                                      <a:cubicBezTo>
                                        <a:pt x="8" y="69"/>
                                        <a:pt x="8" y="68"/>
                                        <a:pt x="9" y="68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7"/>
                                      </a:cubicBezTo>
                                      <a:cubicBezTo>
                                        <a:pt x="10" y="67"/>
                                        <a:pt x="12" y="69"/>
                                        <a:pt x="14" y="69"/>
                                      </a:cubicBezTo>
                                      <a:cubicBezTo>
                                        <a:pt x="14" y="71"/>
                                        <a:pt x="14" y="71"/>
                                        <a:pt x="14" y="73"/>
                                      </a:cubicBezTo>
                                      <a:cubicBezTo>
                                        <a:pt x="13" y="72"/>
                                        <a:pt x="11" y="71"/>
                                        <a:pt x="11" y="70"/>
                                      </a:cubicBezTo>
                                      <a:cubicBezTo>
                                        <a:pt x="11" y="70"/>
                                        <a:pt x="11" y="69"/>
                                        <a:pt x="11" y="69"/>
                                      </a:cubicBezTo>
                                      <a:cubicBezTo>
                                        <a:pt x="11" y="73"/>
                                        <a:pt x="14" y="73"/>
                                        <a:pt x="16" y="76"/>
                                      </a:cubicBezTo>
                                      <a:cubicBezTo>
                                        <a:pt x="14" y="76"/>
                                        <a:pt x="13" y="75"/>
                                        <a:pt x="12" y="74"/>
                                      </a:cubicBezTo>
                                      <a:cubicBezTo>
                                        <a:pt x="12" y="75"/>
                                        <a:pt x="14" y="77"/>
                                        <a:pt x="16" y="77"/>
                                      </a:cubicBezTo>
                                      <a:cubicBezTo>
                                        <a:pt x="16" y="78"/>
                                        <a:pt x="16" y="78"/>
                                        <a:pt x="16" y="78"/>
                                      </a:cubicBezTo>
                                      <a:cubicBezTo>
                                        <a:pt x="15" y="78"/>
                                        <a:pt x="14" y="77"/>
                                        <a:pt x="13" y="76"/>
                                      </a:cubicBezTo>
                                      <a:cubicBezTo>
                                        <a:pt x="13" y="78"/>
                                        <a:pt x="16" y="79"/>
                                        <a:pt x="17" y="80"/>
                                      </a:cubicBezTo>
                                      <a:cubicBezTo>
                                        <a:pt x="16" y="80"/>
                                        <a:pt x="14" y="79"/>
                                        <a:pt x="14" y="78"/>
                                      </a:cubicBezTo>
                                      <a:cubicBezTo>
                                        <a:pt x="13" y="78"/>
                                        <a:pt x="13" y="78"/>
                                        <a:pt x="13" y="78"/>
                                      </a:cubicBezTo>
                                      <a:cubicBezTo>
                                        <a:pt x="13" y="79"/>
                                        <a:pt x="13" y="79"/>
                                        <a:pt x="14" y="79"/>
                                      </a:cubicBezTo>
                                      <a:cubicBezTo>
                                        <a:pt x="14" y="79"/>
                                        <a:pt x="13" y="79"/>
                                        <a:pt x="13" y="79"/>
                                      </a:cubicBezTo>
                                      <a:cubicBezTo>
                                        <a:pt x="11" y="76"/>
                                        <a:pt x="10" y="73"/>
                                        <a:pt x="9" y="69"/>
                                      </a:cubicBezTo>
                                      <a:cubicBezTo>
                                        <a:pt x="9" y="69"/>
                                        <a:pt x="8" y="69"/>
                                        <a:pt x="8" y="69"/>
                                      </a:cubicBezTo>
                                      <a:cubicBezTo>
                                        <a:pt x="9" y="75"/>
                                        <a:pt x="11" y="80"/>
                                        <a:pt x="16" y="83"/>
                                      </a:cubicBezTo>
                                      <a:cubicBezTo>
                                        <a:pt x="17" y="83"/>
                                        <a:pt x="17" y="83"/>
                                        <a:pt x="18" y="83"/>
                                      </a:cubicBezTo>
                                      <a:cubicBezTo>
                                        <a:pt x="20" y="86"/>
                                        <a:pt x="18" y="88"/>
                                        <a:pt x="18" y="91"/>
                                      </a:cubicBezTo>
                                      <a:cubicBezTo>
                                        <a:pt x="20" y="91"/>
                                        <a:pt x="21" y="89"/>
                                        <a:pt x="23" y="88"/>
                                      </a:cubicBezTo>
                                      <a:cubicBezTo>
                                        <a:pt x="26" y="90"/>
                                        <a:pt x="27" y="95"/>
                                        <a:pt x="33" y="95"/>
                                      </a:cubicBezTo>
                                      <a:cubicBezTo>
                                        <a:pt x="33" y="96"/>
                                        <a:pt x="35" y="97"/>
                                        <a:pt x="36" y="98"/>
                                      </a:cubicBezTo>
                                      <a:cubicBezTo>
                                        <a:pt x="38" y="101"/>
                                        <a:pt x="45" y="102"/>
                                        <a:pt x="47" y="98"/>
                                      </a:cubicBezTo>
                                      <a:cubicBezTo>
                                        <a:pt x="50" y="99"/>
                                        <a:pt x="51" y="102"/>
                                        <a:pt x="53" y="104"/>
                                      </a:cubicBezTo>
                                      <a:cubicBezTo>
                                        <a:pt x="55" y="104"/>
                                        <a:pt x="55" y="105"/>
                                        <a:pt x="56" y="105"/>
                                      </a:cubicBezTo>
                                      <a:cubicBezTo>
                                        <a:pt x="56" y="105"/>
                                        <a:pt x="56" y="105"/>
                                        <a:pt x="56" y="105"/>
                                      </a:cubicBezTo>
                                      <a:cubicBezTo>
                                        <a:pt x="57" y="105"/>
                                        <a:pt x="58" y="105"/>
                                        <a:pt x="59" y="105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4" y="102"/>
                                        <a:pt x="65" y="99"/>
                                        <a:pt x="68" y="97"/>
                                      </a:cubicBezTo>
                                      <a:cubicBezTo>
                                        <a:pt x="68" y="97"/>
                                        <a:pt x="68" y="97"/>
                                        <a:pt x="68" y="98"/>
                                      </a:cubicBezTo>
                                      <a:cubicBezTo>
                                        <a:pt x="69" y="98"/>
                                        <a:pt x="71" y="99"/>
                                        <a:pt x="72" y="98"/>
                                      </a:cubicBezTo>
                                      <a:cubicBezTo>
                                        <a:pt x="72" y="97"/>
                                        <a:pt x="72" y="96"/>
                                        <a:pt x="72" y="96"/>
                                      </a:cubicBezTo>
                                      <a:cubicBezTo>
                                        <a:pt x="71" y="97"/>
                                        <a:pt x="71" y="97"/>
                                        <a:pt x="70" y="97"/>
                                      </a:cubicBezTo>
                                      <a:cubicBezTo>
                                        <a:pt x="71" y="97"/>
                                        <a:pt x="71" y="96"/>
                                        <a:pt x="70" y="96"/>
                                      </a:cubicBezTo>
                                      <a:cubicBezTo>
                                        <a:pt x="72" y="95"/>
                                        <a:pt x="75" y="96"/>
                                        <a:pt x="77" y="95"/>
                                      </a:cubicBezTo>
                                      <a:cubicBezTo>
                                        <a:pt x="77" y="95"/>
                                        <a:pt x="78" y="95"/>
                                        <a:pt x="78" y="95"/>
                                      </a:cubicBezTo>
                                      <a:cubicBezTo>
                                        <a:pt x="79" y="95"/>
                                        <a:pt x="79" y="94"/>
                                        <a:pt x="80" y="94"/>
                                      </a:cubicBezTo>
                                      <a:cubicBezTo>
                                        <a:pt x="79" y="94"/>
                                        <a:pt x="79" y="94"/>
                                        <a:pt x="78" y="94"/>
                                      </a:cubicBezTo>
                                      <a:cubicBezTo>
                                        <a:pt x="79" y="93"/>
                                        <a:pt x="81" y="92"/>
                                        <a:pt x="82" y="91"/>
                                      </a:cubicBezTo>
                                      <a:cubicBezTo>
                                        <a:pt x="83" y="91"/>
                                        <a:pt x="85" y="91"/>
                                        <a:pt x="86" y="89"/>
                                      </a:cubicBezTo>
                                      <a:cubicBezTo>
                                        <a:pt x="86" y="89"/>
                                        <a:pt x="86" y="89"/>
                                        <a:pt x="86" y="89"/>
                                      </a:cubicBezTo>
                                      <a:cubicBezTo>
                                        <a:pt x="87" y="89"/>
                                        <a:pt x="87" y="89"/>
                                        <a:pt x="88" y="88"/>
                                      </a:cubicBezTo>
                                      <a:cubicBezTo>
                                        <a:pt x="90" y="85"/>
                                        <a:pt x="92" y="80"/>
                                        <a:pt x="92" y="76"/>
                                      </a:cubicBezTo>
                                      <a:cubicBezTo>
                                        <a:pt x="92" y="76"/>
                                        <a:pt x="92" y="76"/>
                                        <a:pt x="92" y="76"/>
                                      </a:cubicBezTo>
                                      <a:cubicBezTo>
                                        <a:pt x="92" y="72"/>
                                        <a:pt x="90" y="69"/>
                                        <a:pt x="92" y="66"/>
                                      </a:cubicBezTo>
                                      <a:cubicBezTo>
                                        <a:pt x="92" y="63"/>
                                        <a:pt x="93" y="61"/>
                                        <a:pt x="92" y="59"/>
                                      </a:cubicBezTo>
                                      <a:cubicBezTo>
                                        <a:pt x="92" y="59"/>
                                        <a:pt x="92" y="59"/>
                                        <a:pt x="93" y="59"/>
                                      </a:cubicBezTo>
                                      <a:cubicBezTo>
                                        <a:pt x="94" y="56"/>
                                        <a:pt x="95" y="51"/>
                                        <a:pt x="98" y="48"/>
                                      </a:cubicBezTo>
                                      <a:cubicBezTo>
                                        <a:pt x="98" y="48"/>
                                        <a:pt x="98" y="48"/>
                                        <a:pt x="97" y="47"/>
                                      </a:cubicBezTo>
                                      <a:close/>
                                      <a:moveTo>
                                        <a:pt x="69" y="39"/>
                                      </a:moveTo>
                                      <a:cubicBezTo>
                                        <a:pt x="71" y="38"/>
                                        <a:pt x="74" y="36"/>
                                        <a:pt x="74" y="34"/>
                                      </a:cubicBezTo>
                                      <a:cubicBezTo>
                                        <a:pt x="74" y="34"/>
                                        <a:pt x="74" y="34"/>
                                        <a:pt x="74" y="34"/>
                                      </a:cubicBezTo>
                                      <a:cubicBezTo>
                                        <a:pt x="75" y="33"/>
                                        <a:pt x="76" y="32"/>
                                        <a:pt x="76" y="32"/>
                                      </a:cubicBezTo>
                                      <a:cubicBezTo>
                                        <a:pt x="77" y="35"/>
                                        <a:pt x="73" y="41"/>
                                        <a:pt x="69" y="39"/>
                                      </a:cubicBezTo>
                                      <a:close/>
                                      <a:moveTo>
                                        <a:pt x="74" y="43"/>
                                      </a:moveTo>
                                      <a:cubicBezTo>
                                        <a:pt x="73" y="43"/>
                                        <a:pt x="73" y="42"/>
                                        <a:pt x="73" y="42"/>
                                      </a:cubicBezTo>
                                      <a:cubicBezTo>
                                        <a:pt x="73" y="42"/>
                                        <a:pt x="74" y="42"/>
                                        <a:pt x="74" y="41"/>
                                      </a:cubicBezTo>
                                      <a:cubicBezTo>
                                        <a:pt x="74" y="42"/>
                                        <a:pt x="74" y="42"/>
                                        <a:pt x="74" y="43"/>
                                      </a:cubicBezTo>
                                      <a:close/>
                                      <a:moveTo>
                                        <a:pt x="79" y="55"/>
                                      </a:moveTo>
                                      <a:cubicBezTo>
                                        <a:pt x="78" y="56"/>
                                        <a:pt x="77" y="54"/>
                                        <a:pt x="76" y="54"/>
                                      </a:cubicBezTo>
                                      <a:cubicBezTo>
                                        <a:pt x="76" y="54"/>
                                        <a:pt x="76" y="54"/>
                                        <a:pt x="76" y="54"/>
                                      </a:cubicBezTo>
                                      <a:cubicBezTo>
                                        <a:pt x="77" y="52"/>
                                        <a:pt x="80" y="53"/>
                                        <a:pt x="79" y="55"/>
                                      </a:cubicBezTo>
                                      <a:close/>
                                      <a:moveTo>
                                        <a:pt x="75" y="54"/>
                                      </a:moveTo>
                                      <a:cubicBezTo>
                                        <a:pt x="73" y="54"/>
                                        <a:pt x="71" y="54"/>
                                        <a:pt x="69" y="55"/>
                                      </a:cubicBezTo>
                                      <a:cubicBezTo>
                                        <a:pt x="70" y="53"/>
                                        <a:pt x="74" y="51"/>
                                        <a:pt x="75" y="54"/>
                                      </a:cubicBezTo>
                                      <a:close/>
                                      <a:moveTo>
                                        <a:pt x="69" y="47"/>
                                      </a:moveTo>
                                      <a:cubicBezTo>
                                        <a:pt x="71" y="48"/>
                                        <a:pt x="71" y="51"/>
                                        <a:pt x="70" y="52"/>
                                      </a:cubicBezTo>
                                      <a:cubicBezTo>
                                        <a:pt x="70" y="51"/>
                                        <a:pt x="69" y="51"/>
                                        <a:pt x="70" y="51"/>
                                      </a:cubicBezTo>
                                      <a:cubicBezTo>
                                        <a:pt x="69" y="50"/>
                                        <a:pt x="69" y="49"/>
                                        <a:pt x="68" y="49"/>
                                      </a:cubicBezTo>
                                      <a:cubicBezTo>
                                        <a:pt x="68" y="49"/>
                                        <a:pt x="69" y="48"/>
                                        <a:pt x="69" y="47"/>
                                      </a:cubicBezTo>
                                      <a:close/>
                                      <a:moveTo>
                                        <a:pt x="68" y="51"/>
                                      </a:moveTo>
                                      <a:cubicBezTo>
                                        <a:pt x="68" y="52"/>
                                        <a:pt x="69" y="53"/>
                                        <a:pt x="68" y="53"/>
                                      </a:cubicBezTo>
                                      <a:cubicBezTo>
                                        <a:pt x="68" y="52"/>
                                        <a:pt x="67" y="52"/>
                                        <a:pt x="67" y="51"/>
                                      </a:cubicBezTo>
                                      <a:cubicBezTo>
                                        <a:pt x="67" y="51"/>
                                        <a:pt x="68" y="51"/>
                                        <a:pt x="68" y="51"/>
                                      </a:cubicBezTo>
                                      <a:close/>
                                      <a:moveTo>
                                        <a:pt x="66" y="49"/>
                                      </a:moveTo>
                                      <a:cubicBezTo>
                                        <a:pt x="66" y="48"/>
                                        <a:pt x="64" y="47"/>
                                        <a:pt x="64" y="45"/>
                                      </a:cubicBezTo>
                                      <a:cubicBezTo>
                                        <a:pt x="67" y="43"/>
                                        <a:pt x="69" y="47"/>
                                        <a:pt x="66" y="49"/>
                                      </a:cubicBezTo>
                                      <a:close/>
                                      <a:moveTo>
                                        <a:pt x="61" y="38"/>
                                      </a:moveTo>
                                      <a:cubicBezTo>
                                        <a:pt x="60" y="38"/>
                                        <a:pt x="61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8"/>
                                        <a:pt x="61" y="38"/>
                                      </a:cubicBezTo>
                                      <a:close/>
                                      <a:moveTo>
                                        <a:pt x="62" y="41"/>
                                      </a:moveTo>
                                      <a:cubicBezTo>
                                        <a:pt x="62" y="40"/>
                                        <a:pt x="62" y="40"/>
                                        <a:pt x="61" y="40"/>
                                      </a:cubicBezTo>
                                      <a:cubicBezTo>
                                        <a:pt x="61" y="39"/>
                                        <a:pt x="62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6"/>
                                        <a:pt x="61" y="37"/>
                                      </a:cubicBezTo>
                                      <a:cubicBezTo>
                                        <a:pt x="61" y="36"/>
                                        <a:pt x="61" y="36"/>
                                        <a:pt x="61" y="36"/>
                                      </a:cubicBezTo>
                                      <a:cubicBezTo>
                                        <a:pt x="61" y="35"/>
                                        <a:pt x="62" y="36"/>
                                        <a:pt x="62" y="35"/>
                                      </a:cubicBezTo>
                                      <a:cubicBezTo>
                                        <a:pt x="62" y="37"/>
                                        <a:pt x="62" y="39"/>
                                        <a:pt x="62" y="41"/>
                                      </a:cubicBezTo>
                                      <a:close/>
                                      <a:moveTo>
                                        <a:pt x="61" y="17"/>
                                      </a:moveTo>
                                      <a:cubicBezTo>
                                        <a:pt x="61" y="17"/>
                                        <a:pt x="61" y="17"/>
                                        <a:pt x="61" y="17"/>
                                      </a:cubicBezTo>
                                      <a:cubicBezTo>
                                        <a:pt x="61" y="20"/>
                                        <a:pt x="62" y="22"/>
                                        <a:pt x="63" y="24"/>
                                      </a:cubicBezTo>
                                      <a:cubicBezTo>
                                        <a:pt x="63" y="26"/>
                                        <a:pt x="63" y="30"/>
                                        <a:pt x="62" y="32"/>
                                      </a:cubicBezTo>
                                      <a:cubicBezTo>
                                        <a:pt x="59" y="29"/>
                                        <a:pt x="60" y="22"/>
                                        <a:pt x="61" y="17"/>
                                      </a:cubicBezTo>
                                      <a:close/>
                                      <a:moveTo>
                                        <a:pt x="65" y="65"/>
                                      </a:moveTo>
                                      <a:cubicBezTo>
                                        <a:pt x="66" y="66"/>
                                        <a:pt x="66" y="68"/>
                                        <a:pt x="67" y="69"/>
                                      </a:cubicBezTo>
                                      <a:cubicBezTo>
                                        <a:pt x="67" y="73"/>
                                        <a:pt x="67" y="76"/>
                                        <a:pt x="65" y="80"/>
                                      </a:cubicBezTo>
                                      <a:cubicBezTo>
                                        <a:pt x="63" y="76"/>
                                        <a:pt x="65" y="70"/>
                                        <a:pt x="65" y="65"/>
                                      </a:cubicBezTo>
                                      <a:close/>
                                      <a:moveTo>
                                        <a:pt x="44" y="73"/>
                                      </a:moveTo>
                                      <a:cubicBezTo>
                                        <a:pt x="40" y="76"/>
                                        <a:pt x="32" y="70"/>
                                        <a:pt x="29" y="75"/>
                                      </a:cubicBezTo>
                                      <a:cubicBezTo>
                                        <a:pt x="28" y="72"/>
                                        <a:pt x="29" y="68"/>
                                        <a:pt x="33" y="69"/>
                                      </a:cubicBezTo>
                                      <a:cubicBezTo>
                                        <a:pt x="32" y="70"/>
                                        <a:pt x="33" y="70"/>
                                        <a:pt x="33" y="70"/>
                                      </a:cubicBezTo>
                                      <a:cubicBezTo>
                                        <a:pt x="34" y="70"/>
                                        <a:pt x="34" y="69"/>
                                        <a:pt x="35" y="70"/>
                                      </a:cubicBezTo>
                                      <a:cubicBezTo>
                                        <a:pt x="34" y="71"/>
                                        <a:pt x="33" y="70"/>
                                        <a:pt x="32" y="71"/>
                                      </a:cubicBezTo>
                                      <a:cubicBezTo>
                                        <a:pt x="35" y="72"/>
                                        <a:pt x="39" y="69"/>
                                        <a:pt x="43" y="70"/>
                                      </a:cubicBezTo>
                                      <a:cubicBezTo>
                                        <a:pt x="44" y="69"/>
                                        <a:pt x="46" y="68"/>
                                        <a:pt x="47" y="67"/>
                                      </a:cubicBezTo>
                                      <a:cubicBezTo>
                                        <a:pt x="49" y="67"/>
                                        <a:pt x="49" y="66"/>
                                        <a:pt x="50" y="67"/>
                                      </a:cubicBezTo>
                                      <a:cubicBezTo>
                                        <a:pt x="48" y="68"/>
                                        <a:pt x="47" y="70"/>
                                        <a:pt x="46" y="71"/>
                                      </a:cubicBezTo>
                                      <a:cubicBezTo>
                                        <a:pt x="46" y="72"/>
                                        <a:pt x="44" y="72"/>
                                        <a:pt x="44" y="73"/>
                                      </a:cubicBezTo>
                                      <a:close/>
                                      <a:moveTo>
                                        <a:pt x="40" y="83"/>
                                      </a:moveTo>
                                      <a:cubicBezTo>
                                        <a:pt x="39" y="83"/>
                                        <a:pt x="37" y="84"/>
                                        <a:pt x="36" y="84"/>
                                      </a:cubicBezTo>
                                      <a:cubicBezTo>
                                        <a:pt x="37" y="83"/>
                                        <a:pt x="38" y="82"/>
                                        <a:pt x="39" y="82"/>
                                      </a:cubicBezTo>
                                      <a:cubicBezTo>
                                        <a:pt x="39" y="81"/>
                                        <a:pt x="39" y="81"/>
                                        <a:pt x="39" y="81"/>
                                      </a:cubicBezTo>
                                      <a:cubicBezTo>
                                        <a:pt x="38" y="80"/>
                                        <a:pt x="37" y="82"/>
                                        <a:pt x="36" y="82"/>
                                      </a:cubicBezTo>
                                      <a:cubicBezTo>
                                        <a:pt x="36" y="81"/>
                                        <a:pt x="36" y="81"/>
                                        <a:pt x="36" y="80"/>
                                      </a:cubicBezTo>
                                      <a:cubicBezTo>
                                        <a:pt x="36" y="80"/>
                                        <a:pt x="36" y="80"/>
                                        <a:pt x="36" y="80"/>
                                      </a:cubicBezTo>
                                      <a:cubicBezTo>
                                        <a:pt x="39" y="79"/>
                                        <a:pt x="41" y="77"/>
                                        <a:pt x="43" y="75"/>
                                      </a:cubicBezTo>
                                      <a:cubicBezTo>
                                        <a:pt x="42" y="77"/>
                                        <a:pt x="41" y="81"/>
                                        <a:pt x="40" y="82"/>
                                      </a:cubicBezTo>
                                      <a:cubicBezTo>
                                        <a:pt x="39" y="82"/>
                                        <a:pt x="40" y="82"/>
                                        <a:pt x="40" y="83"/>
                                      </a:cubicBezTo>
                                      <a:close/>
                                      <a:moveTo>
                                        <a:pt x="36" y="85"/>
                                      </a:moveTo>
                                      <a:cubicBezTo>
                                        <a:pt x="36" y="85"/>
                                        <a:pt x="37" y="85"/>
                                        <a:pt x="38" y="85"/>
                                      </a:cubicBezTo>
                                      <a:cubicBezTo>
                                        <a:pt x="37" y="85"/>
                                        <a:pt x="37" y="85"/>
                                        <a:pt x="37" y="85"/>
                                      </a:cubicBezTo>
                                      <a:cubicBezTo>
                                        <a:pt x="37" y="85"/>
                                        <a:pt x="36" y="85"/>
                                        <a:pt x="36" y="85"/>
                                      </a:cubicBezTo>
                                      <a:cubicBezTo>
                                        <a:pt x="36" y="85"/>
                                        <a:pt x="36" y="85"/>
                                        <a:pt x="36" y="85"/>
                                      </a:cubicBezTo>
                                      <a:close/>
                                      <a:moveTo>
                                        <a:pt x="35" y="79"/>
                                      </a:moveTo>
                                      <a:cubicBezTo>
                                        <a:pt x="35" y="79"/>
                                        <a:pt x="34" y="79"/>
                                        <a:pt x="33" y="80"/>
                                      </a:cubicBezTo>
                                      <a:cubicBezTo>
                                        <a:pt x="33" y="79"/>
                                        <a:pt x="33" y="80"/>
                                        <a:pt x="33" y="79"/>
                                      </a:cubicBezTo>
                                      <a:cubicBezTo>
                                        <a:pt x="31" y="79"/>
                                        <a:pt x="30" y="78"/>
                                        <a:pt x="29" y="78"/>
                                      </a:cubicBezTo>
                                      <a:cubicBezTo>
                                        <a:pt x="29" y="77"/>
                                        <a:pt x="29" y="77"/>
                                        <a:pt x="29" y="76"/>
                                      </a:cubicBezTo>
                                      <a:cubicBezTo>
                                        <a:pt x="30" y="75"/>
                                        <a:pt x="32" y="73"/>
                                        <a:pt x="33" y="74"/>
                                      </a:cubicBezTo>
                                      <a:cubicBezTo>
                                        <a:pt x="35" y="74"/>
                                        <a:pt x="38" y="76"/>
                                        <a:pt x="41" y="75"/>
                                      </a:cubicBezTo>
                                      <a:cubicBezTo>
                                        <a:pt x="41" y="76"/>
                                        <a:pt x="40" y="76"/>
                                        <a:pt x="40" y="76"/>
                                      </a:cubicBezTo>
                                      <a:cubicBezTo>
                                        <a:pt x="38" y="77"/>
                                        <a:pt x="36" y="78"/>
                                        <a:pt x="33" y="79"/>
                                      </a:cubicBezTo>
                                      <a:cubicBezTo>
                                        <a:pt x="34" y="79"/>
                                        <a:pt x="34" y="79"/>
                                        <a:pt x="35" y="79"/>
                                      </a:cubicBezTo>
                                      <a:close/>
                                      <a:moveTo>
                                        <a:pt x="38" y="78"/>
                                      </a:moveTo>
                                      <a:cubicBezTo>
                                        <a:pt x="38" y="78"/>
                                        <a:pt x="37" y="78"/>
                                        <a:pt x="37" y="78"/>
                                      </a:cubicBezTo>
                                      <a:cubicBezTo>
                                        <a:pt x="37" y="78"/>
                                        <a:pt x="38" y="78"/>
                                        <a:pt x="38" y="78"/>
                                      </a:cubicBezTo>
                                      <a:cubicBezTo>
                                        <a:pt x="38" y="78"/>
                                        <a:pt x="38" y="78"/>
                                        <a:pt x="38" y="78"/>
                                      </a:cubicBezTo>
                                      <a:close/>
                                      <a:moveTo>
                                        <a:pt x="41" y="59"/>
                                      </a:moveTo>
                                      <a:cubicBezTo>
                                        <a:pt x="40" y="60"/>
                                        <a:pt x="39" y="60"/>
                                        <a:pt x="37" y="61"/>
                                      </a:cubicBezTo>
                                      <a:cubicBezTo>
                                        <a:pt x="38" y="60"/>
                                        <a:pt x="37" y="60"/>
                                        <a:pt x="37" y="59"/>
                                      </a:cubicBezTo>
                                      <a:cubicBezTo>
                                        <a:pt x="38" y="58"/>
                                        <a:pt x="40" y="58"/>
                                        <a:pt x="41" y="58"/>
                                      </a:cubicBezTo>
                                      <a:cubicBezTo>
                                        <a:pt x="41" y="59"/>
                                        <a:pt x="41" y="59"/>
                                        <a:pt x="41" y="59"/>
                                      </a:cubicBezTo>
                                      <a:close/>
                                      <a:moveTo>
                                        <a:pt x="47" y="64"/>
                                      </a:moveTo>
                                      <a:cubicBezTo>
                                        <a:pt x="46" y="65"/>
                                        <a:pt x="45" y="64"/>
                                        <a:pt x="45" y="65"/>
                                      </a:cubicBezTo>
                                      <a:cubicBezTo>
                                        <a:pt x="41" y="62"/>
                                        <a:pt x="37" y="66"/>
                                        <a:pt x="35" y="65"/>
                                      </a:cubicBezTo>
                                      <a:cubicBezTo>
                                        <a:pt x="34" y="65"/>
                                        <a:pt x="34" y="65"/>
                                        <a:pt x="34" y="66"/>
                                      </a:cubicBezTo>
                                      <a:cubicBezTo>
                                        <a:pt x="34" y="66"/>
                                        <a:pt x="35" y="66"/>
                                        <a:pt x="35" y="66"/>
                                      </a:cubicBezTo>
                                      <a:cubicBezTo>
                                        <a:pt x="34" y="66"/>
                                        <a:pt x="33" y="67"/>
                                        <a:pt x="33" y="66"/>
                                      </a:cubicBezTo>
                                      <a:cubicBezTo>
                                        <a:pt x="33" y="66"/>
                                        <a:pt x="33" y="66"/>
                                        <a:pt x="34" y="66"/>
                                      </a:cubicBezTo>
                                      <a:cubicBezTo>
                                        <a:pt x="33" y="65"/>
                                        <a:pt x="34" y="65"/>
                                        <a:pt x="33" y="64"/>
                                      </a:cubicBezTo>
                                      <a:cubicBezTo>
                                        <a:pt x="37" y="64"/>
                                        <a:pt x="43" y="60"/>
                                        <a:pt x="47" y="64"/>
                                      </a:cubicBezTo>
                                      <a:close/>
                                      <a:moveTo>
                                        <a:pt x="46" y="62"/>
                                      </a:moveTo>
                                      <a:cubicBezTo>
                                        <a:pt x="46" y="62"/>
                                        <a:pt x="46" y="61"/>
                                        <a:pt x="46" y="61"/>
                                      </a:cubicBezTo>
                                      <a:cubicBezTo>
                                        <a:pt x="46" y="61"/>
                                        <a:pt x="46" y="61"/>
                                        <a:pt x="45" y="61"/>
                                      </a:cubicBezTo>
                                      <a:cubicBezTo>
                                        <a:pt x="44" y="61"/>
                                        <a:pt x="44" y="60"/>
                                        <a:pt x="43" y="60"/>
                                      </a:cubicBezTo>
                                      <a:cubicBezTo>
                                        <a:pt x="43" y="59"/>
                                        <a:pt x="43" y="59"/>
                                        <a:pt x="43" y="59"/>
                                      </a:cubicBezTo>
                                      <a:cubicBezTo>
                                        <a:pt x="44" y="59"/>
                                        <a:pt x="45" y="58"/>
                                        <a:pt x="46" y="59"/>
                                      </a:cubicBezTo>
                                      <a:cubicBezTo>
                                        <a:pt x="47" y="60"/>
                                        <a:pt x="47" y="60"/>
                                        <a:pt x="47" y="61"/>
                                      </a:cubicBezTo>
                                      <a:cubicBezTo>
                                        <a:pt x="47" y="61"/>
                                        <a:pt x="46" y="61"/>
                                        <a:pt x="46" y="62"/>
                                      </a:cubicBezTo>
                                      <a:close/>
                                      <a:moveTo>
                                        <a:pt x="42" y="58"/>
                                      </a:moveTo>
                                      <a:cubicBezTo>
                                        <a:pt x="42" y="58"/>
                                        <a:pt x="42" y="58"/>
                                        <a:pt x="42" y="57"/>
                                      </a:cubicBezTo>
                                      <a:cubicBezTo>
                                        <a:pt x="42" y="57"/>
                                        <a:pt x="43" y="57"/>
                                        <a:pt x="44" y="57"/>
                                      </a:cubicBezTo>
                                      <a:cubicBezTo>
                                        <a:pt x="43" y="58"/>
                                        <a:pt x="42" y="58"/>
                                        <a:pt x="42" y="58"/>
                                      </a:cubicBezTo>
                                      <a:close/>
                                      <a:moveTo>
                                        <a:pt x="36" y="68"/>
                                      </a:moveTo>
                                      <a:cubicBezTo>
                                        <a:pt x="36" y="68"/>
                                        <a:pt x="36" y="68"/>
                                        <a:pt x="37" y="68"/>
                                      </a:cubicBezTo>
                                      <a:cubicBezTo>
                                        <a:pt x="38" y="67"/>
                                        <a:pt x="44" y="66"/>
                                        <a:pt x="47" y="67"/>
                                      </a:cubicBezTo>
                                      <a:cubicBezTo>
                                        <a:pt x="44" y="70"/>
                                        <a:pt x="39" y="68"/>
                                        <a:pt x="35" y="70"/>
                                      </a:cubicBezTo>
                                      <a:cubicBezTo>
                                        <a:pt x="35" y="69"/>
                                        <a:pt x="36" y="69"/>
                                        <a:pt x="36" y="68"/>
                                      </a:cubicBezTo>
                                      <a:cubicBezTo>
                                        <a:pt x="36" y="68"/>
                                        <a:pt x="36" y="68"/>
                                        <a:pt x="36" y="68"/>
                                      </a:cubicBezTo>
                                      <a:close/>
                                      <a:moveTo>
                                        <a:pt x="34" y="62"/>
                                      </a:moveTo>
                                      <a:cubicBezTo>
                                        <a:pt x="34" y="62"/>
                                        <a:pt x="33" y="61"/>
                                        <a:pt x="32" y="61"/>
                                      </a:cubicBezTo>
                                      <a:cubicBezTo>
                                        <a:pt x="33" y="58"/>
                                        <a:pt x="35" y="59"/>
                                        <a:pt x="36" y="60"/>
                                      </a:cubicBezTo>
                                      <a:cubicBezTo>
                                        <a:pt x="36" y="61"/>
                                        <a:pt x="35" y="62"/>
                                        <a:pt x="34" y="62"/>
                                      </a:cubicBezTo>
                                      <a:close/>
                                      <a:moveTo>
                                        <a:pt x="35" y="67"/>
                                      </a:moveTo>
                                      <a:cubicBezTo>
                                        <a:pt x="31" y="66"/>
                                        <a:pt x="25" y="67"/>
                                        <a:pt x="24" y="72"/>
                                      </a:cubicBezTo>
                                      <a:cubicBezTo>
                                        <a:pt x="22" y="72"/>
                                        <a:pt x="21" y="75"/>
                                        <a:pt x="19" y="75"/>
                                      </a:cubicBezTo>
                                      <a:cubicBezTo>
                                        <a:pt x="20" y="69"/>
                                        <a:pt x="29" y="64"/>
                                        <a:pt x="35" y="67"/>
                                      </a:cubicBezTo>
                                      <a:close/>
                                      <a:moveTo>
                                        <a:pt x="50" y="65"/>
                                      </a:moveTo>
                                      <a:cubicBezTo>
                                        <a:pt x="50" y="64"/>
                                        <a:pt x="50" y="64"/>
                                        <a:pt x="50" y="63"/>
                                      </a:cubicBezTo>
                                      <a:cubicBezTo>
                                        <a:pt x="51" y="62"/>
                                        <a:pt x="52" y="62"/>
                                        <a:pt x="53" y="63"/>
                                      </a:cubicBezTo>
                                      <a:cubicBezTo>
                                        <a:pt x="53" y="63"/>
                                        <a:pt x="52" y="64"/>
                                        <a:pt x="51" y="64"/>
                                      </a:cubicBezTo>
                                      <a:cubicBezTo>
                                        <a:pt x="51" y="64"/>
                                        <a:pt x="51" y="65"/>
                                        <a:pt x="51" y="65"/>
                                      </a:cubicBezTo>
                                      <a:cubicBezTo>
                                        <a:pt x="51" y="65"/>
                                        <a:pt x="50" y="65"/>
                                        <a:pt x="50" y="65"/>
                                      </a:cubicBezTo>
                                      <a:close/>
                                      <a:moveTo>
                                        <a:pt x="52" y="59"/>
                                      </a:moveTo>
                                      <a:cubicBezTo>
                                        <a:pt x="52" y="59"/>
                                        <a:pt x="53" y="58"/>
                                        <a:pt x="54" y="57"/>
                                      </a:cubicBezTo>
                                      <a:cubicBezTo>
                                        <a:pt x="54" y="58"/>
                                        <a:pt x="54" y="59"/>
                                        <a:pt x="55" y="59"/>
                                      </a:cubicBezTo>
                                      <a:cubicBezTo>
                                        <a:pt x="55" y="60"/>
                                        <a:pt x="53" y="61"/>
                                        <a:pt x="52" y="59"/>
                                      </a:cubicBezTo>
                                      <a:close/>
                                      <a:moveTo>
                                        <a:pt x="55" y="57"/>
                                      </a:moveTo>
                                      <a:cubicBezTo>
                                        <a:pt x="55" y="56"/>
                                        <a:pt x="56" y="56"/>
                                        <a:pt x="56" y="55"/>
                                      </a:cubicBezTo>
                                      <a:cubicBezTo>
                                        <a:pt x="56" y="55"/>
                                        <a:pt x="56" y="55"/>
                                        <a:pt x="57" y="55"/>
                                      </a:cubicBezTo>
                                      <a:cubicBezTo>
                                        <a:pt x="57" y="56"/>
                                        <a:pt x="57" y="57"/>
                                        <a:pt x="56" y="57"/>
                                      </a:cubicBezTo>
                                      <a:cubicBezTo>
                                        <a:pt x="56" y="57"/>
                                        <a:pt x="55" y="57"/>
                                        <a:pt x="55" y="57"/>
                                      </a:cubicBezTo>
                                      <a:close/>
                                      <a:moveTo>
                                        <a:pt x="57" y="53"/>
                                      </a:moveTo>
                                      <a:cubicBezTo>
                                        <a:pt x="56" y="53"/>
                                        <a:pt x="57" y="53"/>
                                        <a:pt x="56" y="53"/>
                                      </a:cubicBezTo>
                                      <a:cubicBezTo>
                                        <a:pt x="56" y="52"/>
                                        <a:pt x="56" y="52"/>
                                        <a:pt x="56" y="51"/>
                                      </a:cubicBezTo>
                                      <a:cubicBezTo>
                                        <a:pt x="56" y="51"/>
                                        <a:pt x="57" y="51"/>
                                        <a:pt x="57" y="51"/>
                                      </a:cubicBezTo>
                                      <a:cubicBezTo>
                                        <a:pt x="57" y="51"/>
                                        <a:pt x="58" y="52"/>
                                        <a:pt x="58" y="52"/>
                                      </a:cubicBezTo>
                                      <a:cubicBezTo>
                                        <a:pt x="57" y="53"/>
                                        <a:pt x="57" y="53"/>
                                        <a:pt x="57" y="53"/>
                                      </a:cubicBezTo>
                                      <a:close/>
                                      <a:moveTo>
                                        <a:pt x="57" y="47"/>
                                      </a:moveTo>
                                      <a:cubicBezTo>
                                        <a:pt x="57" y="48"/>
                                        <a:pt x="57" y="48"/>
                                        <a:pt x="57" y="49"/>
                                      </a:cubicBezTo>
                                      <a:cubicBezTo>
                                        <a:pt x="55" y="50"/>
                                        <a:pt x="54" y="48"/>
                                        <a:pt x="52" y="48"/>
                                      </a:cubicBezTo>
                                      <a:cubicBezTo>
                                        <a:pt x="52" y="48"/>
                                        <a:pt x="52" y="49"/>
                                        <a:pt x="52" y="49"/>
                                      </a:cubicBezTo>
                                      <a:cubicBezTo>
                                        <a:pt x="53" y="49"/>
                                        <a:pt x="54" y="50"/>
                                        <a:pt x="55" y="50"/>
                                      </a:cubicBezTo>
                                      <a:cubicBezTo>
                                        <a:pt x="55" y="53"/>
                                        <a:pt x="54" y="55"/>
                                        <a:pt x="52" y="55"/>
                                      </a:cubicBezTo>
                                      <a:cubicBezTo>
                                        <a:pt x="53" y="48"/>
                                        <a:pt x="41" y="43"/>
                                        <a:pt x="47" y="35"/>
                                      </a:cubicBezTo>
                                      <a:cubicBezTo>
                                        <a:pt x="47" y="41"/>
                                        <a:pt x="52" y="45"/>
                                        <a:pt x="57" y="47"/>
                                      </a:cubicBezTo>
                                      <a:close/>
                                      <a:moveTo>
                                        <a:pt x="51" y="55"/>
                                      </a:moveTo>
                                      <a:cubicBezTo>
                                        <a:pt x="51" y="54"/>
                                        <a:pt x="50" y="55"/>
                                        <a:pt x="49" y="54"/>
                                      </a:cubicBezTo>
                                      <a:cubicBezTo>
                                        <a:pt x="50" y="53"/>
                                        <a:pt x="50" y="52"/>
                                        <a:pt x="50" y="51"/>
                                      </a:cubicBezTo>
                                      <a:cubicBezTo>
                                        <a:pt x="50" y="51"/>
                                        <a:pt x="50" y="51"/>
                                        <a:pt x="51" y="51"/>
                                      </a:cubicBezTo>
                                      <a:cubicBezTo>
                                        <a:pt x="51" y="52"/>
                                        <a:pt x="52" y="54"/>
                                        <a:pt x="51" y="55"/>
                                      </a:cubicBezTo>
                                      <a:close/>
                                      <a:moveTo>
                                        <a:pt x="44" y="21"/>
                                      </a:moveTo>
                                      <a:cubicBezTo>
                                        <a:pt x="45" y="21"/>
                                        <a:pt x="45" y="21"/>
                                        <a:pt x="45" y="21"/>
                                      </a:cubicBezTo>
                                      <a:cubicBezTo>
                                        <a:pt x="45" y="22"/>
                                        <a:pt x="45" y="22"/>
                                        <a:pt x="44" y="22"/>
                                      </a:cubicBezTo>
                                      <a:cubicBezTo>
                                        <a:pt x="46" y="24"/>
                                        <a:pt x="47" y="26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29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31"/>
                                        <a:pt x="47" y="31"/>
                                      </a:cubicBezTo>
                                      <a:cubicBezTo>
                                        <a:pt x="47" y="30"/>
                                        <a:pt x="46" y="29"/>
                                        <a:pt x="47" y="28"/>
                                      </a:cubicBezTo>
                                      <a:cubicBezTo>
                                        <a:pt x="46" y="28"/>
                                        <a:pt x="46" y="27"/>
                                        <a:pt x="46" y="27"/>
                                      </a:cubicBezTo>
                                      <a:cubicBezTo>
                                        <a:pt x="45" y="29"/>
                                        <a:pt x="46" y="31"/>
                                        <a:pt x="47" y="32"/>
                                      </a:cubicBezTo>
                                      <a:cubicBezTo>
                                        <a:pt x="46" y="33"/>
                                        <a:pt x="46" y="34"/>
                                        <a:pt x="44" y="35"/>
                                      </a:cubicBezTo>
                                      <a:cubicBezTo>
                                        <a:pt x="44" y="35"/>
                                        <a:pt x="44" y="34"/>
                                        <a:pt x="45" y="34"/>
                                      </a:cubicBezTo>
                                      <a:cubicBezTo>
                                        <a:pt x="45" y="33"/>
                                        <a:pt x="45" y="32"/>
                                        <a:pt x="45" y="31"/>
                                      </a:cubicBezTo>
                                      <a:cubicBezTo>
                                        <a:pt x="46" y="32"/>
                                        <a:pt x="45" y="33"/>
                                        <a:pt x="45" y="33"/>
                                      </a:cubicBezTo>
                                      <a:cubicBezTo>
                                        <a:pt x="46" y="31"/>
                                        <a:pt x="45" y="29"/>
                                        <a:pt x="44" y="28"/>
                                      </a:cubicBezTo>
                                      <a:cubicBezTo>
                                        <a:pt x="44" y="28"/>
                                        <a:pt x="44" y="28"/>
                                        <a:pt x="44" y="29"/>
                                      </a:cubicBezTo>
                                      <a:cubicBezTo>
                                        <a:pt x="42" y="27"/>
                                        <a:pt x="42" y="23"/>
                                        <a:pt x="44" y="21"/>
                                      </a:cubicBezTo>
                                      <a:close/>
                                      <a:moveTo>
                                        <a:pt x="40" y="56"/>
                                      </a:moveTo>
                                      <a:cubicBezTo>
                                        <a:pt x="40" y="56"/>
                                        <a:pt x="40" y="56"/>
                                        <a:pt x="41" y="56"/>
                                      </a:cubicBezTo>
                                      <a:cubicBezTo>
                                        <a:pt x="41" y="54"/>
                                        <a:pt x="38" y="54"/>
                                        <a:pt x="37" y="53"/>
                                      </a:cubicBezTo>
                                      <a:cubicBezTo>
                                        <a:pt x="39" y="52"/>
                                        <a:pt x="41" y="52"/>
                                        <a:pt x="43" y="53"/>
                                      </a:cubicBezTo>
                                      <a:cubicBezTo>
                                        <a:pt x="43" y="52"/>
                                        <a:pt x="42" y="51"/>
                                        <a:pt x="42" y="51"/>
                                      </a:cubicBezTo>
                                      <a:cubicBezTo>
                                        <a:pt x="41" y="51"/>
                                        <a:pt x="40" y="51"/>
                                        <a:pt x="39" y="51"/>
                                      </a:cubicBezTo>
                                      <a:cubicBezTo>
                                        <a:pt x="40" y="49"/>
                                        <a:pt x="42" y="46"/>
                                        <a:pt x="40" y="43"/>
                                      </a:cubicBezTo>
                                      <a:cubicBezTo>
                                        <a:pt x="41" y="43"/>
                                        <a:pt x="42" y="41"/>
                                        <a:pt x="43" y="40"/>
                                      </a:cubicBezTo>
                                      <a:cubicBezTo>
                                        <a:pt x="45" y="42"/>
                                        <a:pt x="45" y="46"/>
                                        <a:pt x="43" y="48"/>
                                      </a:cubicBezTo>
                                      <a:cubicBezTo>
                                        <a:pt x="46" y="46"/>
                                        <a:pt x="50" y="48"/>
                                        <a:pt x="49" y="54"/>
                                      </a:cubicBezTo>
                                      <a:cubicBezTo>
                                        <a:pt x="47" y="53"/>
                                        <a:pt x="46" y="52"/>
                                        <a:pt x="44" y="52"/>
                                      </a:cubicBezTo>
                                      <a:cubicBezTo>
                                        <a:pt x="45" y="54"/>
                                        <a:pt x="49" y="55"/>
                                        <a:pt x="52" y="57"/>
                                      </a:cubicBezTo>
                                      <a:cubicBezTo>
                                        <a:pt x="52" y="57"/>
                                        <a:pt x="52" y="56"/>
                                        <a:pt x="52" y="56"/>
                                      </a:cubicBezTo>
                                      <a:cubicBezTo>
                                        <a:pt x="52" y="57"/>
                                        <a:pt x="52" y="57"/>
                                        <a:pt x="52" y="58"/>
                                      </a:cubicBezTo>
                                      <a:cubicBezTo>
                                        <a:pt x="51" y="58"/>
                                        <a:pt x="50" y="60"/>
                                        <a:pt x="52" y="61"/>
                                      </a:cubicBezTo>
                                      <a:cubicBezTo>
                                        <a:pt x="51" y="61"/>
                                        <a:pt x="51" y="61"/>
                                        <a:pt x="50" y="61"/>
                                      </a:cubicBezTo>
                                      <a:cubicBezTo>
                                        <a:pt x="51" y="60"/>
                                        <a:pt x="49" y="60"/>
                                        <a:pt x="49" y="58"/>
                                      </a:cubicBezTo>
                                      <a:cubicBezTo>
                                        <a:pt x="47" y="57"/>
                                        <a:pt x="43" y="55"/>
                                        <a:pt x="40" y="57"/>
                                      </a:cubicBezTo>
                                      <a:cubicBezTo>
                                        <a:pt x="38" y="56"/>
                                        <a:pt x="37" y="55"/>
                                        <a:pt x="35" y="54"/>
                                      </a:cubicBezTo>
                                      <a:cubicBezTo>
                                        <a:pt x="37" y="54"/>
                                        <a:pt x="39" y="55"/>
                                        <a:pt x="40" y="56"/>
                                      </a:cubicBezTo>
                                      <a:close/>
                                      <a:moveTo>
                                        <a:pt x="32" y="51"/>
                                      </a:moveTo>
                                      <a:cubicBezTo>
                                        <a:pt x="33" y="51"/>
                                        <a:pt x="33" y="51"/>
                                        <a:pt x="34" y="50"/>
                                      </a:cubicBezTo>
                                      <a:cubicBezTo>
                                        <a:pt x="33" y="51"/>
                                        <a:pt x="31" y="52"/>
                                        <a:pt x="30" y="54"/>
                                      </a:cubicBezTo>
                                      <a:cubicBezTo>
                                        <a:pt x="30" y="54"/>
                                        <a:pt x="30" y="54"/>
                                        <a:pt x="29" y="54"/>
                                      </a:cubicBezTo>
                                      <a:cubicBezTo>
                                        <a:pt x="30" y="53"/>
                                        <a:pt x="31" y="52"/>
                                        <a:pt x="32" y="51"/>
                                      </a:cubicBezTo>
                                      <a:close/>
                                      <a:moveTo>
                                        <a:pt x="29" y="57"/>
                                      </a:moveTo>
                                      <a:cubicBezTo>
                                        <a:pt x="31" y="54"/>
                                        <a:pt x="36" y="55"/>
                                        <a:pt x="38" y="57"/>
                                      </a:cubicBezTo>
                                      <a:cubicBezTo>
                                        <a:pt x="37" y="57"/>
                                        <a:pt x="36" y="58"/>
                                        <a:pt x="35" y="59"/>
                                      </a:cubicBezTo>
                                      <a:cubicBezTo>
                                        <a:pt x="34" y="58"/>
                                        <a:pt x="32" y="58"/>
                                        <a:pt x="32" y="59"/>
                                      </a:cubicBezTo>
                                      <a:cubicBezTo>
                                        <a:pt x="31" y="59"/>
                                        <a:pt x="29" y="59"/>
                                        <a:pt x="29" y="58"/>
                                      </a:cubicBezTo>
                                      <a:cubicBezTo>
                                        <a:pt x="29" y="58"/>
                                        <a:pt x="29" y="58"/>
                                        <a:pt x="29" y="58"/>
                                      </a:cubicBezTo>
                                      <a:cubicBezTo>
                                        <a:pt x="30" y="57"/>
                                        <a:pt x="29" y="57"/>
                                        <a:pt x="29" y="57"/>
                                      </a:cubicBezTo>
                                      <a:close/>
                                      <a:moveTo>
                                        <a:pt x="30" y="41"/>
                                      </a:moveTo>
                                      <a:cubicBezTo>
                                        <a:pt x="31" y="41"/>
                                        <a:pt x="30" y="42"/>
                                        <a:pt x="31" y="42"/>
                                      </a:cubicBezTo>
                                      <a:cubicBezTo>
                                        <a:pt x="31" y="42"/>
                                        <a:pt x="30" y="42"/>
                                        <a:pt x="30" y="42"/>
                                      </a:cubicBezTo>
                                      <a:cubicBezTo>
                                        <a:pt x="30" y="41"/>
                                        <a:pt x="30" y="41"/>
                                        <a:pt x="30" y="41"/>
                                      </a:cubicBezTo>
                                      <a:close/>
                                      <a:moveTo>
                                        <a:pt x="35" y="43"/>
                                      </a:moveTo>
                                      <a:cubicBezTo>
                                        <a:pt x="33" y="44"/>
                                        <a:pt x="32" y="45"/>
                                        <a:pt x="30" y="46"/>
                                      </a:cubicBezTo>
                                      <a:cubicBezTo>
                                        <a:pt x="30" y="46"/>
                                        <a:pt x="31" y="46"/>
                                        <a:pt x="31" y="46"/>
                                      </a:cubicBezTo>
                                      <a:cubicBezTo>
                                        <a:pt x="28" y="47"/>
                                        <a:pt x="29" y="52"/>
                                        <a:pt x="26" y="53"/>
                                      </a:cubicBezTo>
                                      <a:cubicBezTo>
                                        <a:pt x="25" y="52"/>
                                        <a:pt x="25" y="50"/>
                                        <a:pt x="23" y="49"/>
                                      </a:cubicBezTo>
                                      <a:cubicBezTo>
                                        <a:pt x="24" y="44"/>
                                        <a:pt x="30" y="43"/>
                                        <a:pt x="35" y="43"/>
                                      </a:cubicBezTo>
                                      <a:close/>
                                      <a:moveTo>
                                        <a:pt x="27" y="59"/>
                                      </a:moveTo>
                                      <a:cubicBezTo>
                                        <a:pt x="26" y="58"/>
                                        <a:pt x="23" y="58"/>
                                        <a:pt x="22" y="57"/>
                                      </a:cubicBezTo>
                                      <a:cubicBezTo>
                                        <a:pt x="22" y="54"/>
                                        <a:pt x="19" y="51"/>
                                        <a:pt x="16" y="49"/>
                                      </a:cubicBezTo>
                                      <a:cubicBezTo>
                                        <a:pt x="22" y="50"/>
                                        <a:pt x="27" y="52"/>
                                        <a:pt x="27" y="59"/>
                                      </a:cubicBezTo>
                                      <a:close/>
                                      <a:moveTo>
                                        <a:pt x="11" y="49"/>
                                      </a:moveTo>
                                      <a:cubicBezTo>
                                        <a:pt x="14" y="50"/>
                                        <a:pt x="18" y="53"/>
                                        <a:pt x="18" y="57"/>
                                      </a:cubicBezTo>
                                      <a:cubicBezTo>
                                        <a:pt x="17" y="57"/>
                                        <a:pt x="15" y="56"/>
                                        <a:pt x="15" y="57"/>
                                      </a:cubicBezTo>
                                      <a:cubicBezTo>
                                        <a:pt x="13" y="55"/>
                                        <a:pt x="11" y="52"/>
                                        <a:pt x="11" y="49"/>
                                      </a:cubicBezTo>
                                      <a:close/>
                                      <a:moveTo>
                                        <a:pt x="11" y="67"/>
                                      </a:moveTo>
                                      <a:cubicBezTo>
                                        <a:pt x="9" y="65"/>
                                        <a:pt x="6" y="63"/>
                                        <a:pt x="4" y="60"/>
                                      </a:cubicBezTo>
                                      <a:cubicBezTo>
                                        <a:pt x="7" y="63"/>
                                        <a:pt x="11" y="61"/>
                                        <a:pt x="13" y="63"/>
                                      </a:cubicBezTo>
                                      <a:cubicBezTo>
                                        <a:pt x="13" y="63"/>
                                        <a:pt x="14" y="63"/>
                                        <a:pt x="14" y="63"/>
                                      </a:cubicBezTo>
                                      <a:cubicBezTo>
                                        <a:pt x="15" y="64"/>
                                        <a:pt x="15" y="66"/>
                                        <a:pt x="16" y="66"/>
                                      </a:cubicBezTo>
                                      <a:cubicBezTo>
                                        <a:pt x="15" y="67"/>
                                        <a:pt x="14" y="68"/>
                                        <a:pt x="14" y="69"/>
                                      </a:cubicBezTo>
                                      <a:cubicBezTo>
                                        <a:pt x="13" y="68"/>
                                        <a:pt x="12" y="67"/>
                                        <a:pt x="11" y="67"/>
                                      </a:cubicBezTo>
                                      <a:close/>
                                      <a:moveTo>
                                        <a:pt x="16" y="70"/>
                                      </a:moveTo>
                                      <a:cubicBezTo>
                                        <a:pt x="15" y="68"/>
                                        <a:pt x="17" y="67"/>
                                        <a:pt x="17" y="66"/>
                                      </a:cubicBezTo>
                                      <a:cubicBezTo>
                                        <a:pt x="13" y="61"/>
                                        <a:pt x="15" y="56"/>
                                        <a:pt x="22" y="58"/>
                                      </a:cubicBezTo>
                                      <a:cubicBezTo>
                                        <a:pt x="22" y="59"/>
                                        <a:pt x="22" y="59"/>
                                        <a:pt x="22" y="59"/>
                                      </a:cubicBezTo>
                                      <a:cubicBezTo>
                                        <a:pt x="25" y="59"/>
                                        <a:pt x="28" y="60"/>
                                        <a:pt x="31" y="62"/>
                                      </a:cubicBezTo>
                                      <a:cubicBezTo>
                                        <a:pt x="30" y="62"/>
                                        <a:pt x="31" y="63"/>
                                        <a:pt x="31" y="63"/>
                                      </a:cubicBezTo>
                                      <a:cubicBezTo>
                                        <a:pt x="30" y="63"/>
                                        <a:pt x="30" y="64"/>
                                        <a:pt x="29" y="63"/>
                                      </a:cubicBezTo>
                                      <a:cubicBezTo>
                                        <a:pt x="29" y="63"/>
                                        <a:pt x="29" y="63"/>
                                        <a:pt x="29" y="63"/>
                                      </a:cubicBezTo>
                                      <a:cubicBezTo>
                                        <a:pt x="27" y="63"/>
                                        <a:pt x="26" y="64"/>
                                        <a:pt x="24" y="64"/>
                                      </a:cubicBezTo>
                                      <a:cubicBezTo>
                                        <a:pt x="24" y="64"/>
                                        <a:pt x="24" y="65"/>
                                        <a:pt x="24" y="65"/>
                                      </a:cubicBezTo>
                                      <a:cubicBezTo>
                                        <a:pt x="26" y="66"/>
                                        <a:pt x="27" y="64"/>
                                        <a:pt x="28" y="65"/>
                                      </a:cubicBezTo>
                                      <a:cubicBezTo>
                                        <a:pt x="22" y="66"/>
                                        <a:pt x="19" y="70"/>
                                        <a:pt x="17" y="76"/>
                                      </a:cubicBezTo>
                                      <a:cubicBezTo>
                                        <a:pt x="16" y="75"/>
                                        <a:pt x="14" y="71"/>
                                        <a:pt x="16" y="70"/>
                                      </a:cubicBezTo>
                                      <a:close/>
                                      <a:moveTo>
                                        <a:pt x="16" y="81"/>
                                      </a:moveTo>
                                      <a:cubicBezTo>
                                        <a:pt x="17" y="82"/>
                                        <a:pt x="17" y="82"/>
                                        <a:pt x="17" y="82"/>
                                      </a:cubicBezTo>
                                      <a:cubicBezTo>
                                        <a:pt x="17" y="82"/>
                                        <a:pt x="16" y="82"/>
                                        <a:pt x="16" y="81"/>
                                      </a:cubicBezTo>
                                      <a:close/>
                                      <a:moveTo>
                                        <a:pt x="18" y="80"/>
                                      </a:moveTo>
                                      <a:cubicBezTo>
                                        <a:pt x="17" y="80"/>
                                        <a:pt x="17" y="80"/>
                                        <a:pt x="17" y="80"/>
                                      </a:cubicBezTo>
                                      <a:cubicBezTo>
                                        <a:pt x="18" y="79"/>
                                        <a:pt x="16" y="78"/>
                                        <a:pt x="17" y="77"/>
                                      </a:cubicBezTo>
                                      <a:cubicBezTo>
                                        <a:pt x="18" y="79"/>
                                        <a:pt x="22" y="76"/>
                                        <a:pt x="23" y="74"/>
                                      </a:cubicBezTo>
                                      <a:cubicBezTo>
                                        <a:pt x="22" y="78"/>
                                        <a:pt x="22" y="83"/>
                                        <a:pt x="20" y="86"/>
                                      </a:cubicBezTo>
                                      <a:cubicBezTo>
                                        <a:pt x="19" y="84"/>
                                        <a:pt x="18" y="82"/>
                                        <a:pt x="18" y="80"/>
                                      </a:cubicBezTo>
                                      <a:close/>
                                      <a:moveTo>
                                        <a:pt x="20" y="88"/>
                                      </a:moveTo>
                                      <a:cubicBezTo>
                                        <a:pt x="24" y="84"/>
                                        <a:pt x="22" y="66"/>
                                        <a:pt x="32" y="68"/>
                                      </a:cubicBezTo>
                                      <a:cubicBezTo>
                                        <a:pt x="27" y="68"/>
                                        <a:pt x="27" y="74"/>
                                        <a:pt x="28" y="78"/>
                                      </a:cubicBezTo>
                                      <a:cubicBezTo>
                                        <a:pt x="27" y="78"/>
                                        <a:pt x="27" y="78"/>
                                        <a:pt x="27" y="79"/>
                                      </a:cubicBezTo>
                                      <a:cubicBezTo>
                                        <a:pt x="26" y="78"/>
                                        <a:pt x="26" y="77"/>
                                        <a:pt x="25" y="78"/>
                                      </a:cubicBezTo>
                                      <a:cubicBezTo>
                                        <a:pt x="25" y="78"/>
                                        <a:pt x="25" y="79"/>
                                        <a:pt x="24" y="79"/>
                                      </a:cubicBezTo>
                                      <a:cubicBezTo>
                                        <a:pt x="25" y="80"/>
                                        <a:pt x="26" y="80"/>
                                        <a:pt x="27" y="81"/>
                                      </a:cubicBezTo>
                                      <a:cubicBezTo>
                                        <a:pt x="27" y="82"/>
                                        <a:pt x="26" y="82"/>
                                        <a:pt x="26" y="82"/>
                                      </a:cubicBezTo>
                                      <a:cubicBezTo>
                                        <a:pt x="26" y="83"/>
                                        <a:pt x="25" y="83"/>
                                        <a:pt x="26" y="84"/>
                                      </a:cubicBezTo>
                                      <a:cubicBezTo>
                                        <a:pt x="24" y="85"/>
                                        <a:pt x="22" y="87"/>
                                        <a:pt x="20" y="88"/>
                                      </a:cubicBezTo>
                                      <a:close/>
                                      <a:moveTo>
                                        <a:pt x="24" y="87"/>
                                      </a:moveTo>
                                      <a:cubicBezTo>
                                        <a:pt x="24" y="87"/>
                                        <a:pt x="24" y="87"/>
                                        <a:pt x="24" y="86"/>
                                      </a:cubicBezTo>
                                      <a:cubicBezTo>
                                        <a:pt x="26" y="87"/>
                                        <a:pt x="26" y="88"/>
                                        <a:pt x="28" y="89"/>
                                      </a:cubicBezTo>
                                      <a:cubicBezTo>
                                        <a:pt x="27" y="88"/>
                                        <a:pt x="26" y="86"/>
                                        <a:pt x="25" y="86"/>
                                      </a:cubicBezTo>
                                      <a:cubicBezTo>
                                        <a:pt x="25" y="86"/>
                                        <a:pt x="25" y="86"/>
                                        <a:pt x="25" y="85"/>
                                      </a:cubicBezTo>
                                      <a:cubicBezTo>
                                        <a:pt x="30" y="90"/>
                                        <a:pt x="31" y="90"/>
                                        <a:pt x="26" y="85"/>
                                      </a:cubicBezTo>
                                      <a:cubicBezTo>
                                        <a:pt x="27" y="84"/>
                                        <a:pt x="27" y="83"/>
                                        <a:pt x="28" y="82"/>
                                      </a:cubicBezTo>
                                      <a:cubicBezTo>
                                        <a:pt x="28" y="82"/>
                                        <a:pt x="29" y="83"/>
                                        <a:pt x="29" y="83"/>
                                      </a:cubicBezTo>
                                      <a:cubicBezTo>
                                        <a:pt x="29" y="83"/>
                                        <a:pt x="29" y="83"/>
                                        <a:pt x="28" y="83"/>
                                      </a:cubicBezTo>
                                      <a:cubicBezTo>
                                        <a:pt x="28" y="83"/>
                                        <a:pt x="28" y="83"/>
                                        <a:pt x="28" y="83"/>
                                      </a:cubicBezTo>
                                      <a:cubicBezTo>
                                        <a:pt x="28" y="85"/>
                                        <a:pt x="31" y="85"/>
                                        <a:pt x="31" y="87"/>
                                      </a:cubicBezTo>
                                      <a:cubicBezTo>
                                        <a:pt x="29" y="86"/>
                                        <a:pt x="29" y="84"/>
                                        <a:pt x="27" y="84"/>
                                      </a:cubicBezTo>
                                      <a:cubicBezTo>
                                        <a:pt x="27" y="84"/>
                                        <a:pt x="27" y="84"/>
                                        <a:pt x="27" y="84"/>
                                      </a:cubicBezTo>
                                      <a:cubicBezTo>
                                        <a:pt x="28" y="86"/>
                                        <a:pt x="31" y="87"/>
                                        <a:pt x="31" y="90"/>
                                      </a:cubicBezTo>
                                      <a:cubicBezTo>
                                        <a:pt x="31" y="90"/>
                                        <a:pt x="31" y="90"/>
                                        <a:pt x="30" y="90"/>
                                      </a:cubicBezTo>
                                      <a:cubicBezTo>
                                        <a:pt x="30" y="90"/>
                                        <a:pt x="30" y="90"/>
                                        <a:pt x="30" y="90"/>
                                      </a:cubicBezTo>
                                      <a:cubicBezTo>
                                        <a:pt x="30" y="91"/>
                                        <a:pt x="32" y="91"/>
                                        <a:pt x="32" y="92"/>
                                      </a:cubicBezTo>
                                      <a:cubicBezTo>
                                        <a:pt x="32" y="92"/>
                                        <a:pt x="31" y="92"/>
                                        <a:pt x="31" y="92"/>
                                      </a:cubicBezTo>
                                      <a:cubicBezTo>
                                        <a:pt x="31" y="91"/>
                                        <a:pt x="30" y="91"/>
                                        <a:pt x="29" y="91"/>
                                      </a:cubicBezTo>
                                      <a:cubicBezTo>
                                        <a:pt x="29" y="93"/>
                                        <a:pt x="32" y="93"/>
                                        <a:pt x="33" y="94"/>
                                      </a:cubicBezTo>
                                      <a:cubicBezTo>
                                        <a:pt x="28" y="94"/>
                                        <a:pt x="26" y="89"/>
                                        <a:pt x="24" y="87"/>
                                      </a:cubicBezTo>
                                      <a:close/>
                                      <a:moveTo>
                                        <a:pt x="36" y="97"/>
                                      </a:moveTo>
                                      <a:cubicBezTo>
                                        <a:pt x="31" y="92"/>
                                        <a:pt x="34" y="83"/>
                                        <a:pt x="27" y="79"/>
                                      </a:cubicBezTo>
                                      <a:cubicBezTo>
                                        <a:pt x="30" y="80"/>
                                        <a:pt x="35" y="81"/>
                                        <a:pt x="34" y="84"/>
                                      </a:cubicBezTo>
                                      <a:cubicBezTo>
                                        <a:pt x="35" y="86"/>
                                        <a:pt x="35" y="91"/>
                                        <a:pt x="36" y="93"/>
                                      </a:cubicBezTo>
                                      <a:cubicBezTo>
                                        <a:pt x="37" y="94"/>
                                        <a:pt x="38" y="95"/>
                                        <a:pt x="39" y="95"/>
                                      </a:cubicBezTo>
                                      <a:cubicBezTo>
                                        <a:pt x="38" y="95"/>
                                        <a:pt x="38" y="95"/>
                                        <a:pt x="38" y="95"/>
                                      </a:cubicBezTo>
                                      <a:cubicBezTo>
                                        <a:pt x="38" y="95"/>
                                        <a:pt x="38" y="96"/>
                                        <a:pt x="38" y="96"/>
                                      </a:cubicBezTo>
                                      <a:cubicBezTo>
                                        <a:pt x="39" y="96"/>
                                        <a:pt x="40" y="96"/>
                                        <a:pt x="41" y="96"/>
                                      </a:cubicBezTo>
                                      <a:cubicBezTo>
                                        <a:pt x="42" y="96"/>
                                        <a:pt x="42" y="97"/>
                                        <a:pt x="43" y="97"/>
                                      </a:cubicBezTo>
                                      <a:cubicBezTo>
                                        <a:pt x="41" y="98"/>
                                        <a:pt x="40" y="97"/>
                                        <a:pt x="38" y="97"/>
                                      </a:cubicBezTo>
                                      <a:cubicBezTo>
                                        <a:pt x="39" y="98"/>
                                        <a:pt x="43" y="99"/>
                                        <a:pt x="44" y="97"/>
                                      </a:cubicBezTo>
                                      <a:cubicBezTo>
                                        <a:pt x="44" y="98"/>
                                        <a:pt x="45" y="98"/>
                                        <a:pt x="46" y="98"/>
                                      </a:cubicBezTo>
                                      <a:cubicBezTo>
                                        <a:pt x="43" y="100"/>
                                        <a:pt x="39" y="99"/>
                                        <a:pt x="36" y="97"/>
                                      </a:cubicBezTo>
                                      <a:close/>
                                      <a:moveTo>
                                        <a:pt x="56" y="103"/>
                                      </a:moveTo>
                                      <a:cubicBezTo>
                                        <a:pt x="53" y="102"/>
                                        <a:pt x="51" y="99"/>
                                        <a:pt x="49" y="97"/>
                                      </a:cubicBezTo>
                                      <a:cubicBezTo>
                                        <a:pt x="50" y="96"/>
                                        <a:pt x="51" y="94"/>
                                        <a:pt x="52" y="93"/>
                                      </a:cubicBezTo>
                                      <a:cubicBezTo>
                                        <a:pt x="52" y="91"/>
                                        <a:pt x="54" y="89"/>
                                        <a:pt x="55" y="87"/>
                                      </a:cubicBezTo>
                                      <a:cubicBezTo>
                                        <a:pt x="55" y="86"/>
                                        <a:pt x="54" y="86"/>
                                        <a:pt x="54" y="86"/>
                                      </a:cubicBezTo>
                                      <a:cubicBezTo>
                                        <a:pt x="52" y="88"/>
                                        <a:pt x="52" y="91"/>
                                        <a:pt x="50" y="93"/>
                                      </a:cubicBezTo>
                                      <a:cubicBezTo>
                                        <a:pt x="50" y="93"/>
                                        <a:pt x="50" y="93"/>
                                        <a:pt x="50" y="94"/>
                                      </a:cubicBezTo>
                                      <a:cubicBezTo>
                                        <a:pt x="49" y="95"/>
                                        <a:pt x="48" y="95"/>
                                        <a:pt x="47" y="97"/>
                                      </a:cubicBezTo>
                                      <a:cubicBezTo>
                                        <a:pt x="46" y="97"/>
                                        <a:pt x="45" y="97"/>
                                        <a:pt x="44" y="96"/>
                                      </a:cubicBezTo>
                                      <a:cubicBezTo>
                                        <a:pt x="46" y="94"/>
                                        <a:pt x="49" y="92"/>
                                        <a:pt x="50" y="90"/>
                                      </a:cubicBezTo>
                                      <a:cubicBezTo>
                                        <a:pt x="48" y="92"/>
                                        <a:pt x="46" y="94"/>
                                        <a:pt x="43" y="95"/>
                                      </a:cubicBezTo>
                                      <a:cubicBezTo>
                                        <a:pt x="43" y="95"/>
                                        <a:pt x="43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1" y="95"/>
                                      </a:cubicBezTo>
                                      <a:cubicBezTo>
                                        <a:pt x="43" y="93"/>
                                        <a:pt x="45" y="92"/>
                                        <a:pt x="46" y="90"/>
                                      </a:cubicBezTo>
                                      <a:cubicBezTo>
                                        <a:pt x="44" y="91"/>
                                        <a:pt x="42" y="94"/>
                                        <a:pt x="39" y="94"/>
                                      </a:cubicBezTo>
                                      <a:cubicBezTo>
                                        <a:pt x="37" y="92"/>
                                        <a:pt x="36" y="90"/>
                                        <a:pt x="36" y="87"/>
                                      </a:cubicBezTo>
                                      <a:cubicBezTo>
                                        <a:pt x="37" y="87"/>
                                        <a:pt x="37" y="86"/>
                                        <a:pt x="39" y="86"/>
                                      </a:cubicBezTo>
                                      <a:cubicBezTo>
                                        <a:pt x="39" y="85"/>
                                        <a:pt x="40" y="84"/>
                                        <a:pt x="40" y="84"/>
                                      </a:cubicBezTo>
                                      <a:cubicBezTo>
                                        <a:pt x="45" y="77"/>
                                        <a:pt x="47" y="66"/>
                                        <a:pt x="58" y="64"/>
                                      </a:cubicBezTo>
                                      <a:cubicBezTo>
                                        <a:pt x="56" y="67"/>
                                        <a:pt x="59" y="70"/>
                                        <a:pt x="58" y="73"/>
                                      </a:cubicBezTo>
                                      <a:cubicBezTo>
                                        <a:pt x="57" y="74"/>
                                        <a:pt x="57" y="75"/>
                                        <a:pt x="58" y="75"/>
                                      </a:cubicBezTo>
                                      <a:cubicBezTo>
                                        <a:pt x="60" y="72"/>
                                        <a:pt x="57" y="67"/>
                                        <a:pt x="60" y="65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4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5"/>
                                      </a:cubicBezTo>
                                      <a:cubicBezTo>
                                        <a:pt x="60" y="65"/>
                                        <a:pt x="60" y="65"/>
                                        <a:pt x="61" y="65"/>
                                      </a:cubicBezTo>
                                      <a:cubicBezTo>
                                        <a:pt x="61" y="65"/>
                                        <a:pt x="60" y="64"/>
                                        <a:pt x="61" y="63"/>
                                      </a:cubicBezTo>
                                      <a:cubicBezTo>
                                        <a:pt x="61" y="64"/>
                                        <a:pt x="61" y="65"/>
                                        <a:pt x="62" y="65"/>
                                      </a:cubicBezTo>
                                      <a:cubicBezTo>
                                        <a:pt x="61" y="66"/>
                                        <a:pt x="62" y="67"/>
                                        <a:pt x="62" y="67"/>
                                      </a:cubicBezTo>
                                      <a:cubicBezTo>
                                        <a:pt x="62" y="67"/>
                                        <a:pt x="62" y="65"/>
                                        <a:pt x="62" y="64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2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3" y="74"/>
                                        <a:pt x="67" y="85"/>
                                        <a:pt x="65" y="95"/>
                                      </a:cubicBezTo>
                                      <a:cubicBezTo>
                                        <a:pt x="65" y="96"/>
                                        <a:pt x="65" y="96"/>
                                        <a:pt x="65" y="97"/>
                                      </a:cubicBezTo>
                                      <a:cubicBezTo>
                                        <a:pt x="62" y="99"/>
                                        <a:pt x="61" y="104"/>
                                        <a:pt x="56" y="103"/>
                                      </a:cubicBezTo>
                                      <a:close/>
                                      <a:moveTo>
                                        <a:pt x="67" y="94"/>
                                      </a:moveTo>
                                      <a:cubicBezTo>
                                        <a:pt x="67" y="92"/>
                                        <a:pt x="67" y="89"/>
                                        <a:pt x="67" y="86"/>
                                      </a:cubicBezTo>
                                      <a:cubicBezTo>
                                        <a:pt x="67" y="86"/>
                                        <a:pt x="67" y="87"/>
                                        <a:pt x="67" y="87"/>
                                      </a:cubicBezTo>
                                      <a:cubicBezTo>
                                        <a:pt x="68" y="87"/>
                                        <a:pt x="68" y="87"/>
                                        <a:pt x="68" y="87"/>
                                      </a:cubicBezTo>
                                      <a:cubicBezTo>
                                        <a:pt x="68" y="84"/>
                                        <a:pt x="65" y="82"/>
                                        <a:pt x="67" y="81"/>
                                      </a:cubicBezTo>
                                      <a:cubicBezTo>
                                        <a:pt x="67" y="81"/>
                                        <a:pt x="67" y="81"/>
                                        <a:pt x="67" y="82"/>
                                      </a:cubicBezTo>
                                      <a:cubicBezTo>
                                        <a:pt x="67" y="82"/>
                                        <a:pt x="67" y="82"/>
                                        <a:pt x="67" y="82"/>
                                      </a:cubicBezTo>
                                      <a:cubicBezTo>
                                        <a:pt x="68" y="83"/>
                                        <a:pt x="67" y="86"/>
                                        <a:pt x="69" y="86"/>
                                      </a:cubicBezTo>
                                      <a:cubicBezTo>
                                        <a:pt x="70" y="90"/>
                                        <a:pt x="70" y="93"/>
                                        <a:pt x="67" y="94"/>
                                      </a:cubicBezTo>
                                      <a:close/>
                                      <a:moveTo>
                                        <a:pt x="90" y="58"/>
                                      </a:moveTo>
                                      <a:cubicBezTo>
                                        <a:pt x="90" y="58"/>
                                        <a:pt x="90" y="58"/>
                                        <a:pt x="90" y="58"/>
                                      </a:cubicBezTo>
                                      <a:cubicBezTo>
                                        <a:pt x="90" y="58"/>
                                        <a:pt x="90" y="59"/>
                                        <a:pt x="90" y="59"/>
                                      </a:cubicBezTo>
                                      <a:cubicBezTo>
                                        <a:pt x="90" y="59"/>
                                        <a:pt x="89" y="59"/>
                                        <a:pt x="89" y="59"/>
                                      </a:cubicBezTo>
                                      <a:cubicBezTo>
                                        <a:pt x="89" y="58"/>
                                        <a:pt x="90" y="59"/>
                                        <a:pt x="90" y="58"/>
                                      </a:cubicBezTo>
                                      <a:close/>
                                      <a:moveTo>
                                        <a:pt x="83" y="90"/>
                                      </a:moveTo>
                                      <a:cubicBezTo>
                                        <a:pt x="86" y="86"/>
                                        <a:pt x="87" y="81"/>
                                        <a:pt x="86" y="76"/>
                                      </a:cubicBezTo>
                                      <a:cubicBezTo>
                                        <a:pt x="86" y="76"/>
                                        <a:pt x="86" y="76"/>
                                        <a:pt x="86" y="75"/>
                                      </a:cubicBezTo>
                                      <a:cubicBezTo>
                                        <a:pt x="86" y="71"/>
                                        <a:pt x="91" y="66"/>
                                        <a:pt x="89" y="62"/>
                                      </a:cubicBezTo>
                                      <a:cubicBezTo>
                                        <a:pt x="89" y="61"/>
                                        <a:pt x="89" y="62"/>
                                        <a:pt x="90" y="62"/>
                                      </a:cubicBezTo>
                                      <a:cubicBezTo>
                                        <a:pt x="89" y="63"/>
                                        <a:pt x="89" y="64"/>
                                        <a:pt x="90" y="64"/>
                                      </a:cubicBezTo>
                                      <a:cubicBezTo>
                                        <a:pt x="91" y="64"/>
                                        <a:pt x="91" y="63"/>
                                        <a:pt x="91" y="63"/>
                                      </a:cubicBezTo>
                                      <a:cubicBezTo>
                                        <a:pt x="89" y="72"/>
                                        <a:pt x="94" y="85"/>
                                        <a:pt x="83" y="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1905"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0368599" id="Skupina 87" o:spid="_x0000_s1026" alt="Slika cvetlice" style="width:1in;height:48.95pt;mso-position-horizontal-relative:char;mso-position-vertical-relative:line" coordsize="14065,9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">
                      <o:lock v:ext="edit" aspectratio="t"/>
                      <v:group id="Skupina 31" o:spid="_x0000_s1027" style="position:absolute;width:14065;height:9563" coordsize="14065,9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DvhwwAAANs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LIb/L+EHyM0TAAD//wMAUEsBAi0AFAAGAAgAAAAhANvh9svuAAAAhQEAABMAAAAAAAAAAAAA&#10;AAAAAAAAAFtDb250ZW50X1R5cGVzXS54bWxQSwECLQAUAAYACAAAACEAWvQsW78AAAAVAQAACwAA&#10;AAAAAAAAAAAAAAAfAQAAX3JlbHMvLnJlbHNQSwECLQAUAAYACAAAACEAycQ74cMAAADbAAAADwAA&#10;AAAAAAAAAAAAAAAHAgAAZHJzL2Rvd25yZXYueG1sUEsFBgAAAAADAAMAtwAAAPcCAAAAAA==&#10;">
                        <o:lock v:ext="edit" aspectratio="t"/>
                        <v:shape id="Prostoročno 4" o:spid="_x0000_s1028" alt="Slika cvetlice" style="position:absolute;width:14065;height:9563;visibility:visible;mso-wrap-style:square;v-text-anchor:top" coordsize="372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" path="m237,243v-13,-2,-25,-9,-36,-15c208,231,214,236,222,236v-6,-2,-13,-4,-18,-9c211,230,219,234,226,235v-6,-4,-14,-5,-21,-8c216,229,226,234,237,235v-9,-3,-20,-4,-29,-9c216,227,224,232,232,232v-4,-2,-9,-2,-13,-4c229,229,240,231,251,232v-13,-2,-26,-2,-38,-7c221,224,230,229,239,228v-3,-1,-5,-1,-7,-1c232,227,232,227,233,227v-6,-2,-12,-1,-17,-4c222,224,228,226,235,225v-6,-1,-12,-1,-18,-3c225,221,233,224,240,221v-6,-1,-11,1,-17,c227,220,235,222,237,217v-3,1,-7,2,-11,2c234,215,248,209,257,215v-5,1,-11,,-17,2c252,217,268,211,279,220v-11,-1,-22,-4,-32,-1c257,220,272,215,281,223v-10,,-20,-3,-30,c261,223,274,218,282,227v-9,,-18,-3,-27,-1c264,227,274,224,283,229v-7,,-13,-2,-20,-1c270,230,277,225,283,230v,,-2,3,-6,5c286,234,285,220,280,217v3,2,8,1,6,c299,219,313,221,325,218v7,-1,18,-4,23,-11c351,203,347,200,344,197v-6,-5,-12,-9,-17,-14c337,180,342,172,349,167v5,-4,23,-18,13,-23c362,144,362,144,362,145v-1,,-1,,-1,-1c361,144,361,144,361,144v,,-1,,-2,c359,144,358,144,358,144v3,-4,8,-12,8,-17c366,124,359,124,356,124v-5,-1,-11,-3,-17,-2c333,122,328,120,321,121v9,-10,15,-25,15,-39c329,80,318,81,309,81v1,-9,14,-18,7,-28c314,51,302,54,299,55v-8,3,-18,4,-24,7c276,61,276,60,276,58v-3,-8,5,-22,-6,-26c262,34,257,41,249,45,252,31,248,17,241,6v-5,-3,-8,5,-11,7c230,13,230,13,230,13v-7,3,-12,7,-16,13c209,25,207,29,205,32,202,24,199,12,193,6v-4,-3,-6,4,-8,7c180,10,177,3,172,1v,-1,,-1,,-1c171,,171,,171,1v,,,-1,-1,-1c163,7,162,18,157,26,153,16,143,7,134,2v-4,9,-10,18,-11,30c113,33,120,49,115,56,102,44,90,26,68,24v-2,7,1,16,,25c73,56,69,67,74,75,67,73,58,65,50,68v2,9,6,19,7,28c39,92,20,87,,90v,,,,1,c,91,,92,,92v4,26,25,40,42,53c35,145,12,151,6,156v2,7,9,17,17,23c36,188,57,196,70,198v2,,-13,15,-14,16c59,217,65,222,68,224v12,9,26,11,34,11c112,235,141,232,133,236v-2,2,50,10,58,-11c178,238,142,237,138,232v2,1,5,-1,8,c143,231,140,230,138,228v2,1,4,3,6,3c141,229,137,228,136,225v2,1,5,4,7,5c140,226,132,222,134,216v,,1,-1,,-1c137,210,140,206,146,205v7,-1,14,3,21,7c166,212,166,212,166,212v,,1,1,2,1c167,213,167,213,166,213v1,,2,1,2,1c168,214,167,215,166,215v1,,3,,4,1c168,216,166,216,164,216v3,,5,,7,1c169,217,167,217,165,218v3,,5,,8,c169,219,165,219,162,220v4,1,8,-2,12,-1c172,220,170,220,167,220v1,,2,1,3,1c169,221,167,221,166,222v5,1,10,-1,14,-1c177,224,173,222,169,223v2,,4,,5,c172,224,169,224,167,225v4,1,8,-1,11,-1c175,225,172,225,170,226v2,,4,,7,c170,229,163,229,155,228v-3,-1,-7,-2,-10,-3c143,225,138,222,137,221v5,6,14,7,22,8c170,230,179,228,190,225v1,,3,2,6,3c200,230,225,252,257,244v17,-5,23,-11,22,-10c276,234,258,246,237,243xm213,221v2,-2,3,-4,5,-5c218,216,218,217,218,217v4,-2,9,-6,11,-11c230,206,230,206,230,206v-3,6,-9,10,-15,13c220,218,224,215,228,211v,,,,,-1c230,209,231,207,232,205v,,,,1,c230,213,222,218,213,221xm240,192v6,-1,11,-3,15,-6c249,188,243,191,237,192v1,,2,,3,c234,194,229,194,222,194v1,,1,,2,c229,193,232,193,237,191v-4,1,-8,2,-13,1c228,192,232,191,236,191v-2,-1,-6,,-10,c231,190,237,190,242,189v,,-1,,,c240,189,238,189,237,189v,,,,1,c237,189,235,189,232,189v3,-1,7,-1,9,-1c242,188,242,187,242,187v-3,,-7,1,-11,c233,187,233,186,234,187v,,,,,-1c234,186,234,187,235,187v2,-1,5,-1,7,-2c243,185,243,185,243,185v-3,1,-8,1,-11,1c237,184,241,184,245,183v-2,-1,-8,1,-11,1c237,182,242,184,245,181v-3,-1,-6,3,-9,1c240,180,247,180,253,179v-5,,-10,,-14,1c244,178,253,177,258,176v-6,,-15,2,-20,2c245,176,254,175,261,173v-6,1,-13,2,-20,3c242,174,244,174,246,174v,,,-1,,-1c253,172,259,171,264,169v-5,1,-12,3,-18,3c251,171,254,171,259,169v-4,,-8,1,-12,2c251,169,257,168,261,166v-3,,-8,2,-11,2c253,166,259,166,263,165v-3,,-8,1,-11,1c254,163,258,163,261,162v-1,,-4,,-6,1c255,163,255,163,255,162v4,-3,10,-2,15,-2c267,159,261,159,257,160v7,-3,13,-2,19,-3c270,157,265,157,259,158v4,-4,12,-2,17,-3c272,155,266,155,261,155v2,-3,9,-2,12,-2c276,153,279,153,283,153v-6,-1,-14,-1,-20,-1c263,152,263,152,263,151v1,1,2,1,2,c265,151,265,151,265,151v4,,6,,10,c272,150,267,150,264,150v,,1,-1,1,-1c278,148,289,152,297,158v-3,-1,-6,-1,-9,-1c291,157,294,158,297,159v-3,1,-8,2,-11,2c289,162,293,160,297,160v-3,2,-6,3,-9,5c291,164,294,162,297,161v-4,5,-10,9,-16,13c288,171,293,167,298,162v-3,4,-6,8,-9,12c288,175,285,177,284,179v,,,,,c278,183,270,186,264,189v,1,-1,2,-2,2c262,191,262,190,262,190v-2,1,-4,2,-6,2c257,191,259,191,259,190v1,,2,,2,-1c262,189,262,189,263,188v,,-1,,-1,c253,193,244,196,233,198v7,-1,13,-3,20,-5c253,193,253,193,253,193v1,,1,,1,-1c254,192,254,193,254,193v,,1,,,-1c255,192,255,192,256,192v,,,,,c255,193,254,194,253,193v-6,4,-14,5,-21,7c233,201,233,200,234,200v-1,1,-3,1,-4,1c230,200,232,201,232,199v,,,,,c231,199,231,200,231,200v,,-1,-1,-1,-1c229,200,228,200,227,199v1,,4,,6,-1c231,198,230,198,228,199v1,-1,2,-1,2,-1c230,198,230,198,230,198v,-1,1,,1,c231,197,233,198,233,197v-4,,-7,1,-10,c225,197,228,197,231,196v,,,,-1,c231,195,234,196,235,195v-5,1,-9,1,-14,1c228,195,235,194,240,193v,-1,,-1,,-1xm228,189v1,,1,-1,2,c229,189,228,189,228,189xm231,188v,1,-1,,-1,1c230,188,231,188,231,188xm230,187v,,1,,1,c231,187,230,187,230,187xm241,169v-2,5,-10,4,-14,3c229,170,233,171,236,170v1,,2,,4,-1c238,171,234,171,232,172v2,,7,-2,9,-3xm237,173v-1,,-3,1,-4,1c234,173,235,173,237,173xm236,174v7,-4,13,-10,17,-16c251,158,251,159,250,160v,,,,1,c248,162,244,163,241,164v,,,,,c241,164,242,164,242,163v1,,1,,1,1c244,163,245,163,246,163v-4,2,-9,3,-14,4c232,167,232,167,232,168v4,-1,10,-2,15,-4c247,164,246,165,245,165v-5,1,-11,4,-18,4c227,169,227,170,227,170v4,,7,-2,11,-2c240,167,242,168,244,167v-5,2,-11,3,-18,4c227,169,228,166,230,165v-1,-1,-1,,-2,c229,163,230,160,232,158v,,1,,1,-1c234,156,240,153,235,152v-4,3,-6,7,-11,9c225,159,227,158,228,157v,,,,,c226,158,225,159,223,161v1,-4,6,-7,9,-9c232,151,232,151,232,151v-4,3,-7,6,-9,9c222,157,225,155,227,153v2,-1,8,-7,3,-3c228,152,225,155,223,157v,-5,6,-7,8,-10c229,148,227,150,225,152v2,-4,7,-8,10,-12c235,139,235,139,235,139v-1,,-1,,-1,c232,140,230,142,228,142v1,-9,5,-16,13,-18c242,123,244,123,245,122v7,-2,16,-1,23,1c269,123,268,123,268,124v1,,1,,1,c269,132,267,143,261,151v-7,9,-14,20,-26,26c235,177,234,176,234,176v1,-1,2,-1,2,-2xm216,179v,-1,,-2,1,-3c223,173,221,161,229,160v-4,6,-5,16,-13,19xm224,176v,,,,,c224,176,223,176,223,176v1,,1,,1,xm220,180v,,,,,c220,181,220,181,220,181v,,,,,-1xm194,174v,,,1,1,1c195,175,195,174,195,174v,,-1,-1,-1,-1c194,171,194,171,194,169v1,1,1,2,1,3c195,172,196,172,196,172v,2,1,2,1,3c198,176,200,179,202,177v-1,-4,-6,-5,-6,-8c196,168,196,169,195,169v-1,-4,-3,-6,-4,-9c190,160,190,159,189,159v-1,,,1,-1,1c188,160,188,160,188,159v,,,,-1,c186,154,189,146,186,143v-2,-1,-4,-2,-5,-2c180,142,182,142,183,144v,-1,1,-1,2,c185,144,185,145,185,146v-4,-2,-10,-5,-8,-11c180,136,181,130,184,132v,1,,1,,1c184,133,184,133,185,133v1,2,2,4,2,8c187,141,187,141,187,141v,,1,,1,c188,143,189,144,190,145v,2,1,4,1,7c190,154,190,157,188,158v,1,,1,1,1c190,158,190,158,190,157v,,,,,c191,154,192,152,192,149v1,1,2,4,1,6c193,155,193,155,193,155v-4,5,6,-5,10,c203,156,203,157,204,157v,1,,1,,1c206,159,204,161,205,163v1,-3,1,-7,2,-9c208,154,208,154,208,154v,-1,,-1,,-1c208,153,208,153,208,152v-1,1,-1,1,-2,1c206,151,205,151,204,151v-1,,-1,,-2,c204,149,205,148,208,147v-2,-1,-4,2,-5,2c203,149,203,149,203,148v,,,,,c202,149,201,150,200,150v2,-3,6,-7,4,-12c206,138,206,135,205,134v,4,-3,6,-5,8c200,140,201,139,202,138v2,-3,1,-7,2,-10c203,127,203,128,202,128v,,,,,1c201,129,201,129,201,129v,,,,,1c200,129,200,129,200,130v,,,1,,1c200,131,200,130,201,130v-1,,-1,1,-1,1c200,131,198,132,197,134v-1,,-1,,,1c196,135,196,135,196,135v,1,,,-1,c195,135,195,135,195,135v,1,,1,1,2c196,137,196,136,196,136v1,,2,-1,2,-2c198,134,198,134,198,134v1,,1,-1,2,-1c199,134,198,135,198,136v-1,,-2,1,-3,2c195,137,194,137,194,137v,,,,-1,c194,137,194,137,194,138v-1,-1,-2,-1,-3,c191,137,191,137,191,137v-1,,-1,,-1,c190,138,190,139,190,140v2,,1,-1,1,-1c192,139,191,139,192,139v,,,,,c193,139,193,139,194,140v2,,2,3,3,5c198,144,198,144,198,144v3,1,4,-3,6,-5c203,142,202,145,201,148v-1,1,-2,2,-3,2c198,146,195,146,193,144v,,1,,1,c194,144,195,144,195,145v,,,,,c195,143,193,142,192,143v,-1,,-1,,-1c192,141,191,142,190,142v,-1,,-1,-1,-1c190,141,190,141,190,141v,-2,,-3,-1,-5c191,136,193,135,193,133v2,-2,3,-3,6,-3c203,126,203,122,206,118v2,-2,4,-4,6,-5c211,120,205,125,207,131v-1,4,2,11,-3,13c206,144,209,141,208,139v1,2,,4,-2,5c206,144,206,145,206,145v1,,1,,2,-1c208,144,207,145,207,145v,1,,1,,1c208,146,208,146,208,145v1,1,1,1,1,2c209,146,209,146,209,146v1,,1,,1,c211,146,211,145,211,145v-1,-1,-1,,-1,c210,145,210,145,210,144v,,-1,1,-1,1c209,144,210,144,209,143v1,,1,1,1,1c209,143,210,143,210,142v-1,1,-2,2,-2,2c207,144,208,143,208,143v,,,,,c209,142,210,141,210,139v,,,2,,3c211,142,210,141,211,141v,-1,,-3,,-4c219,137,222,128,228,123v,-1,3,-1,3,-2c233,121,235,119,236,120v-2,1,-5,4,-7,6c231,125,232,123,234,122v-5,10,-10,22,-17,29c217,153,216,155,215,157v,1,,2,-1,3c214,158,215,157,214,156v1,-2,2,-4,3,-5c217,150,218,150,218,149v-3,2,-3,5,-5,7c213,157,212,157,212,157v,,-2,-2,,-4c212,153,212,153,213,153v-1,1,-1,2,-2,2c213,155,214,153,215,153v-1,-2,-2,,-2,c212,152,215,152,214,151v2,-1,3,-2,4,-3c215,148,215,151,213,151v,-1,1,-3,2,-4c215,147,215,147,215,146v2,-1,4,-3,5,-5c221,141,222,139,223,138v1,-1,1,-2,2,-3c221,138,218,143,215,146v-2,,-2,1,-3,1c212,147,212,146,212,146v,1,-2,1,-2,2c210,148,210,148,210,148v-1,1,-2,3,-3,4c209,151,211,149,213,148v-1,3,-3,5,-3,8c209,158,210,161,211,163v,-2,-1,-4,,-6c213,160,212,164,211,166v-1,1,-1,,-1,c210,166,210,166,209,166v,1,1,,1,1c210,167,210,167,210,167v1,,,,1,c211,168,210,169,210,170v-1,-1,-2,-2,-3,-3c207,169,210,172,209,175v,,,,,c211,180,208,184,205,186v,-1,,-4,-1,-5c204,186,202,191,196,189v2,-5,-2,-10,-2,-15xm193,182v1,,,,1,1c194,182,194,182,194,182v,-2,-2,-3,-1,-5c194,177,193,178,194,178v,,,,-1,c194,180,194,182,195,182v1,3,1,6,-1,7c194,187,194,184,193,182xm192,191v-3,2,-4,7,-9,6c181,196,179,193,177,192v1,-1,2,-3,3,-4c180,186,182,184,182,183v,-1,,-1,,-1c180,184,180,186,178,188v,,,,,1c177,190,176,190,176,192v-1,-1,-2,-1,-3,-1c175,189,177,188,178,185v-2,2,-3,4,-6,5c172,190,172,190,171,190v,,,,,c171,190,171,190,170,190v2,-2,4,-3,5,-4c173,187,171,189,168,189v-1,-1,-2,-4,-2,-6c166,183,167,182,168,182v,-1,1,-2,1,-2c174,174,175,164,185,162v-1,3,1,6,,8c185,171,185,172,185,172v2,-3,,-7,2,-9c187,162,187,162,187,162v,,,,,1c187,163,187,163,188,163v,,,-1,,-1c188,162,188,163,189,163v-1,1,,2,,2c189,164,189,163,189,162v,,,,,-1c189,161,189,161,189,161v,,,,,c189,161,189,161,189,161v,10,4,20,3,29c192,191,192,191,192,191xm149,176v,-1,-1,-2,-1,-3c149,175,153,172,154,171v-1,4,-1,8,-3,10c150,180,149,178,149,176v,,,,,xm149,178v-1,,-1,,-1,c148,178,149,178,149,178xm151,120v,,,,1,c152,118,154,114,152,111v,-2,-1,-5,-2,-7c152,105,153,108,153,110v1,-2,-1,-4,-2,-6c153,104,153,106,154,108v1,-1,1,-1,1,-1c159,111,155,118,156,123v-1,4,1,8,2,11c158,134,158,135,158,135v-1,,-1,-2,-1,-3c157,132,156,132,156,132v,1,1,2,1,4c157,135,156,135,156,135v-1,-1,-1,-5,-1,-6c154,132,156,133,156,136v,1,,1,,1c156,137,156,137,156,137v-1,1,-1,1,-2,1c153,136,154,133,153,131v,2,,6,1,8c153,140,152,140,152,141v-1,-1,-1,-2,-1,-3c151,138,151,138,151,138v,-2,-1,-3,,-4c150,131,151,128,152,126v-1,,-1,,-1,-1c150,128,150,131,150,133v-1,1,1,4,,5c151,139,151,140,150,140v-1,-2,,-4,-1,-5c149,135,149,136,149,137v-1,-5,1,-12,2,-17xm150,119v,-4,,-10,-1,-15c148,103,148,103,148,102v,,,,1,c151,108,153,113,150,119xm162,73v-3,-5,-4,-12,-5,-18c158,61,161,67,162,73xm156,49v1,2,1,4,1,6c156,53,157,51,156,49xm161,81v1,-3,2,-8,4,-11c165,70,165,71,165,71v,,1,-2,,-2c166,68,167,66,168,65v,2,-2,6,-1,8c168,69,167,65,170,62v,1,-1,3,-1,5c170,67,169,67,170,67v-1,-2,1,-4,,-6c171,62,172,61,173,60v1,4,,8,1,12c176,70,173,67,174,64v,-1,,-2,,-3c174,61,174,60,175,60v,,,,-1,c174,60,175,60,175,60v,3,,4,1,6c177,65,175,62,176,60v4,1,4,6,4,9c181,76,180,84,181,92v,-5,-1,-9,1,-14c181,75,180,69,181,65v-1,-1,-1,-1,-1,-2c184,70,182,79,183,86v1,-7,,-14,,-19c185,69,184,73,184,76v,,,,,c185,76,185,75,184,75v1,-1,,-3,,-5c185,71,186,73,185,74v1,,1,,1,c186,78,186,81,186,84v1,2,,5,,7c188,88,187,84,187,81v-1,-2,,-4,-1,-7c188,77,188,82,188,85v,,,,,c188,85,188,84,188,84v,,,-1,,-2c189,82,188,79,188,78v,,,,,-1c190,80,189,86,189,90v,,1,,1,c190,88,190,85,190,82v1,3,2,7,2,11c192,97,193,104,190,107v,-2,1,-5,,-6c190,101,190,102,190,102v,,,,,-1c189,103,190,108,188,109v,-2,1,-4,1,-7c188,105,188,108,186,110v1,-5,2,-8,2,-13c188,97,188,97,188,97v,2,-1,7,-1,9c186,107,186,110,185,111v,-3,,-6,1,-9c186,102,186,102,186,102v-1,1,-1,3,-1,5c185,107,185,106,185,106v,,-1,,-1,c184,105,184,104,184,103v,,-1,,-1,c183,108,182,116,179,120v,,1,-1,1,-1c181,116,181,113,182,110v-1,-1,,,-1,c181,108,182,106,182,105v,,,,,-1c181,106,181,109,181,110v,1,,1,,1c181,112,181,113,180,114v,-1,1,-2,1,-3c179,115,179,119,177,122v1,-2,1,-3,1,-5c180,113,180,110,181,106v,,,-1,-1,-1c179,108,179,111,178,114v,-3,,-5,,-7c177,109,177,115,176,116v,-1,1,-2,,-4c176,112,176,112,177,112v-2,-4,,-7,-1,-12c176,103,176,105,176,108v-2,-1,-2,-4,-1,-5c174,102,175,99,174,98v,3,,6,,8c174,106,173,106,173,106v,-1,,-3,,-3c173,98,173,93,172,89v-1,5,2,13,-1,18c171,105,171,102,170,100v,4,1,10,-1,15c169,112,170,109,169,106v,,,,,c169,104,170,102,168,100v1,1,,2,1,3c169,107,169,111,168,116v-1,-3,,-6,-1,-10c167,109,167,111,166,114v,-3,1,-5,,-9c165,109,164,114,164,118v-1,-3,1,-7,,-10c165,101,165,94,164,87v,1,,1,,2c164,89,164,89,164,89v,10,,17,-1,25c163,114,163,114,163,114v,1,,3,-1,4c162,116,163,112,163,110v-2,,-1,2,-1,3c161,111,162,108,161,107v,,,,,c160,105,161,103,161,101v-1,,,,,c160,101,160,101,160,102v,4,-1,7,-1,11c158,103,159,92,160,82v1,,1,-1,1,-1xm200,97v3,5,-1,11,-2,15c199,111,200,109,200,107v1,1,,2,,3c200,109,200,110,200,110v,1,-1,3,-1,4c199,114,199,114,198,114v,1,,3,,4c199,116,199,113,200,111v-1,6,2,11,-1,15c200,125,199,124,200,124v-1,-1,,-2,,-2c200,121,200,119,199,119v-1,,,,-1,c199,121,199,124,198,127v,,,,-1,c197,126,198,125,198,124v-2,,-1,3,-2,4c196,128,196,128,196,128v,1,,1,-1,1c196,127,196,126,196,123v,,,,,c194,126,195,130,193,132v1,-4,2,-7,1,-11c194,125,194,129,191,131v1,,1,-2,1,-3c192,128,191,129,191,129v,-1,,-2,,-3c191,126,191,127,191,127v,-3,1,-6,2,-8c191,120,191,123,191,125v-2,-2,-1,-6,-3,-8c187,118,187,119,187,121v-1,,-1,,-1,-1c185,122,185,123,184,125v-1,-1,,-2,,-2c183,124,183,125,182,127v,-2,1,-4,2,-6c184,121,184,122,184,121v1,-2,3,-4,4,-7c185,118,181,122,180,128v,,,,,c179,129,178,131,177,132v,-2,1,-3,2,-5c179,127,179,127,179,127v,-2,2,-2,1,-4c182,121,183,119,184,117v2,-1,2,-4,4,-5c188,112,189,112,188,111v4,-4,9,-9,11,-15c199,96,199,96,199,96v1,1,-1,2,1,1xm203,103v,,,,-1,c201,96,206,90,212,88v-3,3,-6,8,-8,12c209,95,211,86,219,83v-4,5,-8,10,-11,16c211,94,215,90,217,85v2,-1,4,-3,6,-4c224,81,224,80,226,80v-4,4,-8,8,-10,12c220,88,223,83,227,80v1,,1,,1,c226,82,223,84,222,87v2,-2,4,-5,7,-6c227,85,225,89,223,94v3,-5,5,-10,8,-14c230,84,229,89,228,93v1,-3,2,-8,4,-12c238,87,235,99,237,108v-1,4,-1,10,-6,12c232,118,233,117,233,115v-7,8,-12,16,-22,20c215,132,219,129,223,125v-3,2,-5,4,-8,6c215,131,215,131,216,131v-2,,-4,3,-7,3c214,130,220,126,224,120v-5,5,-10,9,-15,12c213,126,220,123,223,117v-2,2,-4,4,-6,6c217,123,218,122,218,122v-3,2,-6,5,-9,7c213,125,218,122,221,116v-3,2,-5,5,-7,7c215,122,216,121,217,119v,,-1,,-1,c217,117,220,116,220,114v-3,3,-6,6,-10,9c213,120,216,118,218,114v,,-1,1,-1,1c218,114,219,112,220,111v-3,3,-6,6,-9,9c215,115,219,110,222,104v-3,3,-5,7,-9,10c213,114,214,113,213,113v3,-4,5,-7,7,-11c217,105,216,108,213,111v1,-4,3,-6,4,-9c215,104,213,108,212,111v-1,,-1,,-1,c211,110,212,109,213,108v-3,3,-4,5,-7,8c208,112,211,107,212,103v-3,3,-4,8,-6,12c205,115,205,116,204,117v1,-4,4,-9,6,-13c210,104,210,103,210,103v-3,4,-5,9,-8,13c203,112,206,109,207,105v-2,3,-2,6,-5,8c202,111,204,108,205,106v,-1,-1,,-1,1c203,107,203,110,201,111v,-2,1,-4,1,-6c203,105,203,104,203,103v,,,,,xm243,110v,-1,2,-1,2,-2c243,109,240,112,238,113v1,-3,5,-5,7,-8c243,106,241,108,239,109v1,-3,5,-4,7,-6c248,101,250,100,252,98v-5,2,-9,5,-13,9c242,102,248,99,253,96v-5,2,-10,6,-14,9c245,95,259,92,269,87v-11,4,-22,8,-31,15c241,97,247,96,252,92v-5,2,-10,5,-14,8c238,98,241,98,241,97v-1,,-2,1,-2,c248,90,262,86,274,82v9,-4,19,-2,15,9c287,93,287,97,286,99v,1,1,1,1,1c286,110,281,117,277,123v-2,2,-4,5,-6,7c270,126,274,125,275,122v-2,1,-3,3,-4,5c270,123,275,122,276,119v,,,,,c275,120,272,123,271,125v-1,-1,,-2,,-2c271,123,271,123,271,122v1,-1,2,-1,3,-3c273,120,272,121,271,122v-1,-1,-1,-1,-2,-1c271,119,274,117,275,115v-2,2,-4,4,-6,6c268,120,267,120,266,120v2,-1,4,-3,6,-5c273,114,276,114,276,112v-3,3,-7,5,-10,8c264,120,263,120,262,120v5,-3,10,-6,13,-10c276,110,276,109,276,108v-4,4,-9,9,-14,12c260,120,258,119,256,120v1,-2,2,-1,2,-3c257,118,255,120,253,119v1,-2,4,-3,5,-5c256,115,255,118,252,119v,-1,1,-1,1,-1c252,117,251,119,250,119v3,-3,6,-4,8,-7c254,115,251,118,247,120v3,-3,6,-5,8,-8c255,111,255,112,255,112v2,-2,4,-4,6,-6c257,108,255,111,252,114v,,,-1,1,c252,114,252,114,251,115v-1,2,-4,3,-7,5c245,119,247,118,248,117v-2,,-2,1,-3,2c246,117,249,115,251,113v-1,,-1,1,-2,1c251,112,253,111,254,109v-2,2,-5,4,-7,6c247,115,247,115,247,115v-2,3,-6,5,-9,7c240,120,243,118,246,116v,-1,-1,,-1,-1c247,114,248,113,249,112v-4,2,-7,5,-11,8c241,116,246,113,249,110v-3,1,-6,4,-9,6c242,114,245,112,247,109v-4,3,-7,5,-10,8c239,114,243,112,246,109v-1,,-2,1,-3,1xm290,93v1,-3,5,-4,7,-6c295,87,293,89,291,90v2,-5,11,-5,17,-6c300,87,294,91,289,97v-1,-1,,-2,1,-2c290,93,294,92,295,90v2,-1,3,-2,5,-3c296,88,293,91,290,93xm296,82v,,1,-1,2,-1c297,82,297,82,296,82xm280,121v,-1,1,-1,2,c282,121,281,121,280,121xm293,121v-6,,-10,3,-15,4c280,121,287,120,293,121xm269,134v,,1,,,c270,134,270,135,269,135v,,,,,-1xm252,119v,,,,-1,c251,119,252,119,252,119xm253,114v,,,,,c253,114,253,114,253,114xm209,126v1,-2,3,-3,5,-5c213,123,211,125,209,126xm202,113v,,,,,c202,113,202,114,201,114v,,1,,1,-1xm201,93v,,,-1,,-1c202,92,201,93,201,93xm189,133v-3,-2,-2,-9,-1,-13c188,120,188,120,188,120v,2,1,4,2,6c190,128,190,131,189,133xm188,138v,-1,,-1,,-1c188,137,188,137,188,137v,-1,,,1,-1c189,138,189,140,189,141v,,,,-1,c188,140,189,139,188,138xm188,139v,,,-1,,-1c188,138,188,139,188,139xm183,130v1,-3,1,-7,4,-9c185,124,184,127,183,130xm184,129v,-2,1,-2,1,-3c185,127,185,128,184,129xm179,132v,-2,1,-3,1,-4c181,129,179,130,179,132xm177,128v,-1,,-1,,-1c178,127,177,127,177,128xm173,170v-4,3,-11,-2,-14,2c158,170,160,166,163,167v-1,,,,,1c163,168,164,167,164,167v,1,-2,1,-2,2c165,169,168,167,172,167v1,,3,-1,4,-3c177,164,177,164,178,164v-1,2,-2,3,-4,4c174,169,173,169,173,170xm169,179v-1,,-2,1,-3,1c166,179,167,178,168,178v,,,-1,,-1c167,177,166,178,165,178v,,1,-1,1,-1c166,176,166,176,165,176v3,-1,5,-2,7,-4c171,174,170,177,169,178v,,,1,,1xm166,181v,,1,,1,c167,181,167,181,166,181v,,,,,c165,181,166,181,166,181xm165,175v,1,-1,1,-2,1c163,176,163,176,163,176v-1,,-2,-1,-4,-1c160,174,159,173,159,173v1,-1,3,-3,4,-2c165,171,167,173,170,172v,1,-1,,-1,1c167,173,165,175,163,175v1,1,1,,2,xm167,175v,,-1,,-1,-1c167,174,167,175,167,174v1,,,1,,1xm164,143v-1,1,-2,2,-3,3c160,146,161,146,161,146v-3,1,-2,5,-4,6c156,151,155,149,154,149v1,-5,6,-6,10,-6xm160,142v,,,,,-1c161,141,161,142,161,142v,,,,-1,xm158,152v2,-2,3,-5,5,-7c164,145,165,144,166,144v1,-4,5,-6,4,-10c169,135,169,136,170,136v-1,2,-3,4,-4,6c165,142,164,142,163,142v2,-2,-2,-2,-1,c162,142,162,142,161,142v1,-1,1,-2,,-3c160,139,161,140,160,140v,-1,,-2,-1,-1c159,140,160,140,159,141v,-1,-3,-3,-3,c157,141,158,141,158,141v,1,,,,c159,142,159,142,159,142v-3,2,-6,3,-6,7c147,149,150,141,154,140v,,,-1,1,-1c156,139,157,138,158,138v,,,1,1,c159,138,159,138,159,138v,-1,1,-1,1,-2c162,137,163,136,164,135v,,-1,,-1,c163,134,163,133,163,132v1,,,2,1,2c164,128,163,122,168,120v3,-3,3,-6,5,-9c172,110,173,109,173,108v1,-1,,,,1c174,109,174,108,174,108v2,2,1,6,-1,9c173,117,174,117,174,117v,,1,-1,1,-2c176,118,173,121,171,122v1,,2,-1,3,-2c174,121,174,123,172,123v-4,5,2,10,,15c172,140,170,142,169,143v,,-1,,-1,-1c169,142,170,141,171,140v-2,-1,-3,2,-4,3c171,145,167,151,164,152v1,-1,2,-1,2,-3c166,149,166,150,165,150v,1,-3,1,-2,3c163,153,162,153,162,153v,-1,2,-3,3,-4c163,149,161,150,161,148v-1,,-1,1,-1,1c160,150,161,150,161,150v,1,,1,-1,1c160,152,159,154,158,154v-1,-1,,-1,,-2xm157,137v,-1,,-1,,-1c157,136,157,136,157,137v,,,,,xm158,135v,,,1,,1c158,136,158,136,158,135xm161,135v,,,-1,,-1c161,134,161,134,161,135xm165,114v1,,1,,1,c166,115,166,116,165,117v,,,-2,1,-2c165,115,166,114,165,114xm166,113v1,,1,,1,c167,114,167,115,167,116v-1,-1,,-2,-1,-2c166,114,166,114,166,113xm177,153v-1,,-2,-2,-4,-2c173,153,178,154,180,156v,-1,,-1,,-1c180,156,180,156,180,156v-1,1,-1,3,,3c179,160,179,160,179,160v,-1,-2,-2,-2,-3c175,156,172,154,169,156v-1,-1,-3,-2,-4,-2c167,153,168,154,169,155v1,,,,1,c170,153,168,153,167,152v1,-1,3,-1,5,c172,151,171,151,171,150v-1,,-2,,-3,c169,148,171,146,169,144v1,-1,2,-2,3,-3c173,142,173,146,172,148v3,-2,6,,5,5xm179,154v,-1,-1,,-1,-1c178,152,178,152,178,150v,,1,1,1,1c179,152,180,153,179,154xm166,166v,,,-1,,-1c167,164,173,164,175,164v-3,4,-7,2,-10,3c165,166,165,166,166,166v,,,,,xm173,163v-3,-3,-6,1,-8,c164,163,164,163,164,163v,1,1,1,1,1c164,164,163,164,163,164v,,,,1,c163,163,163,163,163,162v3,,9,-3,12,c175,163,174,162,173,163xm162,159v1,-2,3,-1,4,c166,160,165,160,164,160v,,-1,,-2,-1xm170,158v-1,,-2,1,-3,1c167,158,166,158,167,157v1,-1,2,,3,c170,158,170,158,170,158xm171,156v,,1,,1,c172,156,171,157,171,157v,,,-1,,-1xm175,160v-1,,-1,,-1,-1c174,159,174,160,174,160v-1,-1,-1,-1,-2,-2c172,158,172,158,172,157v1,,1,,3,1c175,158,175,158,175,159v,1,-1,,,1xm161,153v-1,,-1,,-1,c160,152,161,151,162,150v1,,1,,1,c163,151,161,151,161,153xm159,156v2,-3,6,-2,8,c166,156,166,157,165,157v-1,-1,-3,,-3,1c161,158,159,158,159,156v,,1,,1,c160,156,159,156,159,156xm164,165v-3,-1,-8,,-10,4c153,169,152,172,150,172v1,-6,9,-10,14,-7xm178,163v,-1,,-1,,-2c179,161,180,160,181,161v,1,-1,1,-2,1c179,163,179,163,179,163v,,-1,,-1,xm180,158v,-1,1,-2,2,-2c182,156,182,157,183,157v,2,-2,2,-3,1xm183,155v,,,,,-1c184,154,184,154,184,154v1,1,1,2,,2c183,156,183,156,183,155xm184,152v,,,,,c184,151,184,151,183,150v1,,1,,2,c185,151,185,151,185,152v,,-1,,-1,xm184,148v-1,2,-2,,-4,c180,148,180,148,180,148v1,1,2,1,3,2c183,152,182,154,180,154v1,-7,-9,-11,-5,-18c175,142,180,145,185,147v,,,1,-1,1xm176,133v,-2,-1,-2,-1,-3c175,130,175,129,174,129v,1,1,3,1,4c175,135,174,135,173,136v,,,-1,1,-1c173,134,174,133,173,133v1,,,1,1,1c175,133,174,130,173,130v-1,,,,,1c171,129,171,126,173,124v,,,,1,c173,124,173,124,173,124v2,2,2,4,3,7c176,131,176,131,176,130v,1,,2,,3xm175,124v,,1,-1,2,-2c177,123,176,124,175,124xm160,131v,,,,,c161,130,160,129,160,127v1,2,3,4,2,7c162,134,162,134,161,133v,,,1,,1c161,133,161,132,160,132v,,,2,1,2c159,134,161,132,159,132v,,,,,1c158,131,159,127,158,125v1,2,2,4,2,6xm149,142v-1,,-1,-1,-1,-1c149,141,149,141,149,142xm158,157v-2,,-4,,-5,-1c153,153,150,151,148,149v5,,9,3,10,8xm148,141v,-1,-1,-1,,-1c148,140,148,141,148,141xm149,156v-1,-1,-2,-1,-3,c145,154,144,151,143,148v3,2,7,4,6,8xm145,147v-3,-5,-9,-7,-10,-12c134,134,134,133,134,131v1,2,2,4,4,6c143,137,147,141,147,147v-1,,-2,-1,-2,xm146,157v-1,,,1,,1c145,158,145,158,144,158v-3,-3,-4,-6,-3,-12c143,150,144,154,146,157xm145,162v,-1,,-1,1,-1c146,162,146,163,147,164v,1,-1,1,-1,2c145,166,144,165,143,165v-2,-2,-4,-3,-6,-6c139,161,143,159,145,162xm149,164v-4,-5,-2,-9,4,-7c153,157,153,157,153,158v3,,6,1,8,2c160,161,161,161,161,161v-1,,-1,1,-2,1c159,161,159,161,159,161v-1,,-2,1,-4,1c155,162,155,163,155,163v1,1,3,-1,4,c153,164,150,167,149,173v-1,-1,-3,-4,-2,-6c147,166,149,165,149,164xm162,166v-5,,-5,5,-4,9c158,175,157,175,157,175v,,-1,-1,-2,-1c155,175,155,175,155,175v1,1,2,2,2,3c157,178,157,178,157,178v,1,-1,1,-1,2c155,181,153,182,152,184v3,-4,1,-20,10,-18xm155,182v1,1,2,2,3,2c158,183,157,182,155,182v1,,1,,1,-1c160,185,161,185,157,181v,-1,1,-2,1,-3c159,178,159,179,159,179v,,,,,c159,179,158,179,158,179v1,2,3,2,3,3c160,182,159,180,158,180v,,-1,,-1,c158,182,161,183,161,185v,1,,,,c160,185,160,186,160,186v1,1,2,1,2,2c162,188,162,187,161,187v,,-1,,-1,-1c159,188,162,188,163,189v-5,,-6,-5,-8,-7c155,182,155,182,155,182xm158,176v2,1,6,1,6,4c164,182,164,186,166,188v,1,1,1,2,2c168,190,168,190,167,190v,,,,,1c168,191,169,191,170,190v1,1,1,2,2,2c170,192,169,192,168,191v,2,4,2,4,1c173,192,174,193,175,192v-3,2,-7,2,-9,c161,188,164,179,158,176xm192,177v-2,-5,,-9,-1,-14c192,164,192,165,193,166v1,4,,7,-1,11xm196,151v,,-1,-1,,-1c195,150,195,149,194,149v,-1,1,-1,1,-2c197,147,197,150,196,151xm200,153v-1,,-3,,-4,1c196,152,199,150,200,153xm195,150v-1,1,,2,-1,2c194,151,194,151,194,150v,,,,1,xm193,149v-1,-2,-2,-2,-2,-4c193,143,195,147,193,149xm201,153v1,-1,4,-1,3,1c203,155,203,153,202,153v,,,,-1,xm195,139v2,,5,-2,4,-4c199,135,200,135,200,135v,-1,1,-1,2,-2c202,136,199,141,195,139xm199,143v,,,,,c199,142,200,142,200,142v,,-1,,-1,1xm214,157v,,,,,1c214,158,214,158,213,157v,,1,,1,c214,157,214,157,214,157xm206,186v2,1,4,,4,-1c211,185,211,185,211,185v1,-1,2,-2,3,-4c214,186,209,191,203,189v1,-1,3,-2,3,-3xm208,185v3,-3,3,-8,2,-12c210,172,210,172,211,172v-1,-3,4,-8,2,-12c213,160,213,160,214,160v-1,1,-1,2,,2c215,162,215,161,215,161v-2,9,2,20,-7,24xm215,184v1,1,-1,2,-1,3c214,186,215,185,215,184xm216,164v,-2,1,-4,,-6c216,158,216,158,217,158v,-4,2,-8,5,-11c222,147,222,146,222,147v,-1,,-1,1,-1c223,146,223,145,223,145v1,-1,4,-1,7,-1c222,150,220,159,220,170v,2,-1,3,-2,4c218,173,219,171,219,169v-1,,-1,1,-1,2c217,171,218,173,216,173v1,,1,-2,1,-3c217,170,217,170,216,170v1,1,1,2,,3c216,169,214,167,216,164xm224,174v1,,1,-1,2,c225,174,225,174,224,174v,,,,,xm225,173v,,1,-1,2,-1c226,173,225,173,225,173xm225,172v1,,1,-1,2,-1c227,172,225,172,225,172xm229,159v,,1,-1,1,-1c230,159,230,159,229,159xm268,138v,-1,1,-1,1,-2c269,137,269,138,268,138xm312,158v-3,3,-8,3,-12,4c303,160,309,160,312,158xm302,160v,,1,,2,c303,160,303,160,302,160xm301,159v6,-2,12,-3,17,-7c312,154,306,157,299,158v8,-3,17,-5,23,-10c322,150,320,151,319,152v,,,1,,1c318,153,318,153,318,153v-4,4,-11,6,-17,6xm309,161v,,,,,c307,163,302,164,299,164v3,-1,7,-2,10,-3xm314,163v,1,1,1,1,2c312,165,310,165,307,166v2,-1,5,-2,7,-3xm307,163v-1,,-2,1,-3,1c305,163,306,163,307,163xm303,166v-2,1,-4,2,-7,2c298,167,306,164,303,166xm299,168v,1,-3,1,-5,2c295,168,298,169,299,168xm280,191v1,1,2,1,4,2c281,193,278,191,276,191v1,-1,2,,2,c276,190,272,189,269,188v10,1,20,7,30,5c301,194,303,194,305,195v-8,,-17,-1,-25,-4xm297,196v,,-1,,-1,-1c296,195,297,195,297,196xm283,196v-1,-1,-2,-1,-2,-1c281,195,282,195,283,196xm280,193v1,,2,,2,1c281,194,280,194,280,193xm280,196v-4,,-7,-1,-10,-2c274,195,277,195,280,196xm281,206v-1,1,-2,,-4,c277,206,277,206,277,207v-8,-2,-19,-4,-27,-7c260,201,272,206,281,206xm270,204v1,,1,,1,1c271,205,270,204,270,204xm222,208v1,,1,-1,1,-2c223,206,223,206,224,206v-1,1,-2,2,-2,3c222,209,222,210,221,210v,-1,1,-1,1,-2xm222,206v,,,1,,1c222,207,222,207,222,207v-1,,-1,,,-1xm221,204v,,,-1,,-1c223,203,225,204,227,202v3,1,6,-1,9,-1c232,203,227,204,221,204xm227,200v-2,1,-4,1,-6,1c222,200,225,200,227,200xm222,199v1,-1,4,-1,5,c225,199,224,199,222,199xm235,209v,-1,,-1,,-2c237,208,238,204,240,206v-2,1,-3,2,-5,3xm242,207v-3,1,-6,3,-9,4c235,209,239,208,242,207xm235,207v,-1,1,-2,1,-3c237,204,237,204,238,205v-1,,-2,1,-3,2xm246,210v-4,,-10,1,-13,3c236,211,242,206,246,210xm239,200v,,,,-1,c244,198,249,196,254,194v-4,3,-10,5,-15,6xm257,199v4,1,7,2,10,3c264,202,260,201,257,199xm221,210v2,-1,3,-2,4,-4c225,206,225,206,225,206v,1,,2,-1,3c223,210,223,211,221,212v,,,,,c222,212,222,212,222,212v2,-2,3,-5,6,-6c226,210,222,213,218,216v1,-2,3,-3,3,-6xm230,217v4,-4,15,-9,22,-5c243,213,236,214,230,217xm251,208v1,,2,1,4,1c255,209,254,209,254,210v1,,1,-1,1,-1c256,210,257,211,257,210v1,1,2,1,2,1c256,211,253,209,251,208xm261,211v2,,4,1,7,2c265,213,263,212,261,211xm274,215v,,,,,c275,215,276,216,277,216v,,-2,-1,-3,-1xm283,217v1,,2,,3,c285,217,284,217,283,217xm285,215v14,2,29,4,45,1c328,217,324,218,320,218v,,1,,1,c307,220,293,217,281,215v,,,1,,1c281,215,281,215,281,214v-2,,-4,,-6,-1c276,214,279,214,280,215v-2,-1,-4,-1,-7,-1c274,213,274,214,275,214v-7,-2,-14,-4,-20,-6c255,207,255,207,255,207v6,2,13,4,18,5c270,211,267,210,264,209v,,1,,2,c259,207,252,205,247,201v14,5,32,11,47,13c294,214,297,214,297,214v11,2,23,1,33,1c330,215,328,215,328,216v-1,,,-1,-1,-1c327,215,327,216,327,216v,,,,,-1c314,218,297,216,285,215xm323,214v1,,1,,1,c324,214,323,214,323,214xm331,215v,,1,-1,2,c332,214,331,215,331,215xm334,214v-2,,-3,,-5,c331,213,334,213,336,213v,,-1,,-2,1xm338,209v1,-1,2,-1,4,-2c341,208,339,209,338,209xm348,202v-9,1,-17,2,-25,2c329,205,337,204,344,204v-3,1,-9,1,-11,2c334,206,337,206,339,206v1,,2,-1,3,-1c339,207,333,206,330,207v,,1,,1,c330,208,329,207,329,207v3,1,6,,10,c332,208,327,210,320,209v,,-1,,-1,1c322,210,326,210,329,209v2,,5,,8,-1c337,209,336,209,336,209v1,,1,,2,c337,209,336,210,335,210v-5,2,-10,1,-16,2c325,212,330,212,337,211v-5,3,-13,2,-21,3c316,214,317,214,317,214v-10,,-21,,-30,-2c287,212,287,212,287,211v-12,-2,-24,-5,-35,-9c261,204,271,207,279,207v1,,3,,4,1c283,208,283,208,283,208v,,,,,c284,208,284,208,284,208v2,1,6,,8,1c289,209,286,209,284,209v6,1,10,2,15,1c297,210,294,210,292,209v6,,16,2,20,1c305,209,297,209,290,208v-3,,-6,-1,-9,-1c281,206,282,206,282,207v1,,,-1,,-1c283,207,286,207,287,207v1,,1,,1,c288,207,288,207,288,207v1,,,,,c296,207,304,208,312,208v-1,,-1,,-2,c310,208,311,208,310,208v-15,-1,-31,-1,-45,-8c280,204,296,204,311,206v,,,,,c308,204,304,205,300,204v,,1,,,c300,204,299,204,298,204v-1,1,-4,,-6,c292,204,292,203,292,203v-8,-2,-18,-1,-25,-5c277,200,284,202,296,202v-1,-1,-4,,-5,-1c283,200,275,199,268,196v16,4,32,6,48,5c313,200,309,201,305,200v3,-1,7,,10,c312,199,310,200,308,200v,-1,,-1,-1,-1c304,200,300,199,297,198v,,1,1,1,c298,198,297,199,297,199v,-1,,-1,,-1c293,197,287,196,283,194v9,4,25,3,33,5c312,197,303,197,297,195v5,1,10,1,16,1c321,200,334,202,344,201v-8,1,-17,1,-24,-1c327,204,339,202,348,202xm286,196v-2,,-2,-1,,xm295,199v1,,3,,5,1c299,200,296,200,295,199xm331,189v,-1,,-1,-1,-2c331,187,331,188,331,189xm330,189v-3,,-8,-2,-11,-3c323,187,327,190,331,190v,,1,1,1,1c328,191,323,190,320,188v,,,,,c323,190,329,192,333,192v,,1,1,1,1c329,193,324,192,320,191v4,2,10,3,15,3c337,195,340,197,342,199v-6,,-14,,-20,-2c328,200,335,199,343,199v,,,,,c343,199,344,200,344,200v-13,2,-24,-3,-36,-5c308,195,308,195,308,195v-3,-1,-9,-2,-12,-2c290,192,284,191,278,189v11,2,23,5,33,6c311,194,310,195,310,194v1,,1,,2,c312,195,313,195,313,195v-1,-1,-3,-1,-4,-2c309,194,310,194,310,194v,,-1,,-2,c308,193,309,194,309,194v,-1,-1,-1,-2,-1c307,194,308,193,308,193v,1,-1,,-2,c306,193,307,193,307,193v,,-1,,-1,c306,193,306,193,306,193v,,,,-1,c305,192,305,192,304,192v,1,1,1,1,1c304,193,302,192,301,192v,,1,,1,c297,191,292,190,287,188v,,,-1,,-1c286,187,284,187,283,186v8,1,16,5,23,5c306,191,307,191,308,191v,,1,,2,c300,189,291,187,281,184v10,,18,3,26,6c300,186,291,184,282,183v8,-1,14,3,21,4c297,185,292,183,284,181v10,-1,17,4,25,7c302,184,295,181,286,180v9,,16,5,24,6c303,183,296,180,288,178v10,1,18,6,25,9c307,183,299,180,291,178v7,,12,4,19,5c304,181,297,178,290,176v6,1,9,3,15,3c305,180,306,180,305,180v6,2,11,6,16,8c317,185,312,182,307,180v6,2,18,3,23,9xm279,187v4,,7,2,11,3c287,189,281,188,279,187xm361,146v-5,3,-11,4,-17,6c350,151,356,149,361,147v,,,,1,c356,151,351,156,344,157v7,-1,13,-5,18,-9c359,152,355,155,350,159v5,-2,9,-6,13,-11c359,156,352,161,344,165v6,-2,11,-6,15,-11c359,156,357,157,357,159v-11,7,-20,20,-35,23c321,182,321,182,320,182v1,,2,,2,c323,182,324,181,324,181v-2,-2,-4,3,-6,c320,181,321,181,322,180v-2,-1,-6,2,-7,c318,180,321,179,323,178v-4,,-8,2,-11,c312,177,314,179,315,178v-6,,-15,-2,-23,-4c292,174,292,174,292,174v3,,4,1,7,2c298,174,295,174,294,173v5,2,12,3,18,3c307,175,300,175,296,172v13,5,26,-1,37,-4c323,169,310,175,298,171v14,1,27,-3,38,-8c335,163,332,164,332,165v-10,2,-19,6,-31,5c301,169,302,170,302,169v10,1,20,-2,28,-5c322,165,313,168,304,168v7,-3,18,-2,24,-6c324,163,320,164,316,165v,-1,-1,-1,-1,-2c319,162,323,161,327,160v-5,,-11,2,-16,3c313,160,316,160,320,159v-2,,-4,,-6,1c316,157,322,158,324,156v-2,,-5,1,-8,1c319,154,325,155,329,153v-3,,-7,1,-10,2c322,151,328,151,332,150v-4,,-7,1,-9,1c324,148,331,149,334,148v-3,,-6,,-9,c325,145,329,146,332,146v-2,-1,-3,,-5,-1c336,143,350,148,361,146xm352,144v2,-2,4,-2,7,-4c358,142,356,145,352,144xm363,132v,,-1,,-1,c363,132,363,132,363,131v,,,1,,1c363,132,363,132,363,132xm339,130v,-3,5,-3,7,-5c345,126,341,126,339,127v1,-1,,,,-1c341,125,343,125,345,124v-2,-1,-5,2,-7,1c340,124,342,123,345,123v,1,,1,,1c350,124,356,125,362,126v-2,2,-6,3,-9,5c356,130,360,129,362,127v1,,1,,1,1c360,129,358,131,355,133v3,-1,6,-3,8,-4c361,132,357,133,354,136v3,-1,6,-4,9,-6c363,131,363,131,363,132v-3,2,-7,4,-10,6c357,137,359,134,362,134v-1,1,-2,2,-4,3c359,137,361,136,361,136v,1,-1,2,-1,3c356,141,352,144,348,144v4,-2,8,-4,12,-6c360,138,360,138,360,138v-6,2,-11,6,-18,5c346,142,351,141,355,138v-5,2,-11,6,-17,5c342,142,345,141,349,140v-5,,-10,2,-14,2c338,141,342,140,346,139v-5,1,-10,2,-15,3c336,140,340,139,345,137v-5,1,-9,3,-15,3c336,138,342,137,347,133v-5,2,-10,4,-15,6c336,136,341,135,346,132v-4,1,-8,3,-13,4c338,132,345,130,351,127v,,,,,c346,128,341,131,336,133v3,-4,9,-4,13,-7c346,127,342,128,339,130xm327,123v-8,,-15,1,-22,4c313,126,322,123,330,123v-5,1,-12,3,-16,4c321,127,328,122,333,125v-3,1,-7,1,-11,3c327,128,331,126,336,126v-7,3,-14,5,-21,7c322,132,327,130,333,128v-8,5,-19,9,-30,10c312,139,324,134,332,131v-6,4,-13,7,-20,9c317,139,322,137,326,135v-2,3,-7,6,-10,7c322,141,327,136,333,133v-5,4,-12,7,-17,11c321,142,326,139,330,136v-4,5,-10,8,-16,10c320,146,325,142,329,139v-4,6,-12,9,-19,12c316,150,321,146,326,144v-7,7,-18,11,-29,13c302,155,308,154,312,151v-5,2,-11,4,-17,4c299,154,304,153,308,151v-4,,-11,3,-15,2c299,153,305,151,309,149v-5,1,-12,4,-18,4c299,151,307,148,313,144v-8,2,-15,8,-24,7c297,148,306,147,314,143v-9,2,-20,7,-29,6c295,147,304,144,311,139v-8,4,-18,9,-29,9c290,145,297,142,305,140v-11,1,-21,9,-33,6c284,145,294,140,305,136v-12,2,-20,9,-33,9c283,142,293,138,303,135v-7,1,-14,4,-20,6c283,141,283,141,283,141v-5,2,-11,3,-16,4c282,138,300,133,317,129v-17,2,-32,9,-49,13c275,138,284,137,290,133v-7,2,-15,5,-21,7c277,134,289,132,298,127v-10,3,-20,7,-28,11c275,133,284,132,290,128v-6,1,-13,5,-19,7c276,131,283,128,291,126v-7,,-12,4,-18,6c277,126,286,125,294,123v-6,,-13,2,-18,4c282,123,291,121,298,121v-1,1,-3,1,-4,2c297,123,301,121,304,121v-2,2,-6,2,-8,3c301,124,305,121,311,123v-3,1,-6,1,-9,2c311,124,320,122,327,123xm318,121v-1,,-2,,-4,-1c318,119,321,116,324,114v-1,2,-4,4,-6,7xm311,120v7,-3,13,-8,18,-14c325,112,320,120,311,120xm333,84v-6,4,-13,7,-20,10c321,92,327,88,333,85v-6,5,-14,8,-20,13c320,95,326,91,332,87v-3,4,-9,7,-14,10c323,96,328,92,332,90v-5,5,-11,9,-16,13c322,100,329,95,334,89v-4,9,-13,15,-22,20c320,107,326,101,331,96v-6,8,-14,14,-24,19c317,111,325,105,331,97v-3,9,-12,14,-20,19c319,112,327,107,331,99v-5,10,-15,23,-28,20c304,118,306,118,306,117v-2,,-5,2,-8,2c301,118,305,116,308,114v-4,2,-8,4,-13,5c300,117,305,114,309,111v-7,2,-11,7,-20,8c294,117,298,115,302,113v-5,1,-9,4,-15,5c295,115,301,111,308,106v-8,4,-14,9,-23,11c291,114,296,111,301,107v-6,3,-11,7,-18,10c289,111,298,107,304,102v-6,3,-12,8,-18,11c293,108,301,103,309,97v-4,2,-7,4,-10,6c298,103,299,104,299,104v-5,2,-9,6,-14,8c291,106,299,101,307,97v-8,3,-14,8,-21,12c295,101,305,94,317,88v-12,5,-21,12,-30,19c293,97,304,92,316,87v-11,2,-21,10,-28,16c292,95,303,90,312,87v-10,2,-18,7,-24,14c295,86,312,81,333,84xm299,81v5,-4,10,-9,14,-13c310,72,305,78,299,81xm293,82v3,-2,8,-3,9,-6c307,73,310,68,314,64v-4,8,-12,14,-21,18xm292,81v8,-6,18,-13,23,-21c311,70,301,76,292,81xm278,64v-1,,-1,,-2,1c276,64,277,64,278,64xm283,62v-2,,-3,2,-5,2c282,61,287,60,291,60v,,-1,1,-2,1c291,62,292,60,293,60v1,,,,,c294,59,295,59,296,59v-2,1,-3,2,-4,3c294,62,295,61,297,60v,-1,,-1,,-1c298,59,299,58,300,58v-2,2,-4,3,-5,5c296,62,299,60,300,58v1,1,2,,2,-1c304,57,305,56,308,55v-4,4,-9,7,-14,9c301,62,304,57,312,54v-4,4,-8,7,-12,10c301,64,302,63,303,63v4,-3,7,-6,11,-9c310,59,305,64,300,68v5,-3,10,-8,15,-13c312,61,306,65,302,70v3,-1,6,-4,8,-7c312,61,313,59,315,57v-3,8,-11,15,-19,20c296,77,296,77,296,77v,-1,1,-1,2,-2c294,76,291,78,288,79v3,-2,7,-3,9,-5c298,74,298,74,299,73v-4,2,-9,4,-13,5c289,76,293,74,296,72v-4,2,-12,7,-17,6c286,76,291,72,296,68v-6,4,-13,8,-20,10c280,76,285,73,289,70v-6,3,-13,7,-19,11c276,74,285,69,293,64v-8,4,-15,9,-22,14c276,72,284,69,290,64v-6,3,-11,7,-18,10c277,68,284,66,290,62v-5,2,-11,6,-16,9c277,66,283,65,287,62v-4,2,-8,4,-13,6c275,65,280,64,283,62xm250,47v6,-4,12,-9,19,-12c267,41,263,47,260,53v4,-5,7,-12,10,-18c267,45,261,56,256,64v7,-7,10,-19,16,-27c269,43,267,51,265,57v3,-6,5,-13,7,-19c273,44,269,52,266,59v4,-5,4,-11,7,-17c271,53,268,61,263,69v5,-6,8,-16,11,-26c273,57,265,70,258,81v7,-9,12,-18,15,-29c273,53,273,54,274,55v-4,8,-7,17,-12,24c267,72,270,64,274,57v,6,-4,11,-7,17c270,71,272,65,274,61v,6,-5,11,-5,15c269,76,269,76,268,77v,4,-4,6,-7,7c261,83,263,81,264,80v-3,1,-5,5,-9,6c256,85,258,84,259,83v-3,1,-5,4,-8,5c253,85,255,83,257,81v-4,2,-7,7,-11,9c248,87,251,85,253,81v-4,5,-9,10,-14,14c245,87,251,81,256,73v-6,6,-11,14,-17,20c240,88,246,85,248,80v-3,3,-6,7,-10,11c244,81,252,71,257,59v-6,10,-11,21,-20,29c239,83,245,79,247,73v-3,5,-7,9,-11,13c235,84,239,83,239,81v3,-2,6,-6,8,-9c243,76,240,80,235,84v,-1,,-1,,-1c241,76,245,71,250,63v-5,7,-10,13,-15,19c234,82,234,81,234,81v4,-6,9,-10,12,-17c245,66,244,68,242,69v,1,1,,1,c240,72,237,77,234,79v1,-4,5,-7,7,-11c238,71,236,75,233,77v,,-1,,-1,-1c236,68,242,62,248,55v-3,3,-6,5,-7,8c237,66,234,72,230,76v3,-7,8,-13,13,-19c237,62,233,70,228,77v4,-9,8,-17,15,-23c240,56,238,58,236,60v,1,1,,1,1c232,65,230,72,226,78v1,-6,5,-12,8,-17c231,64,229,68,227,72v,-5,4,-9,6,-13c231,61,229,64,227,67v3,-10,12,-17,23,-20xm248,31v,4,-2,8,-4,13c246,41,247,39,248,36v1,3,,7,-1,10c245,46,243,47,242,47v2,-5,4,-11,5,-17c247,30,247,31,248,31xm236,10v-1,3,-2,6,-3,9c235,16,236,13,236,9v1,,1,-1,2,-1c238,15,236,20,234,27v2,-4,3,-9,4,-12c239,13,239,11,239,9v1,5,-1,11,-2,17c239,22,240,17,241,11v2,6,-3,14,-4,21c240,27,241,20,242,14v1,10,-5,22,-7,32c239,36,241,28,244,17v2,9,-4,18,-5,27c242,37,244,30,245,23v,8,-4,17,-6,25c242,41,244,34,246,26v,8,-3,20,-9,25c237,49,239,49,238,47v-2,2,-2,5,-4,6c235,52,236,50,236,48v-2,2,-3,6,-6,9c232,53,233,51,235,47v-3,4,-5,9,-8,13c227,59,227,59,227,59v3,-6,5,-12,7,-20c232,45,230,52,227,57v-1,-1,,-2,-1,-2c229,49,232,42,233,35v-2,6,-4,11,-7,17c228,46,230,40,231,33v-2,5,-3,12,-5,17c225,42,230,34,232,25v-3,6,-5,14,-7,20c224,35,229,26,232,17v-4,7,-7,15,-8,23c222,37,224,34,224,32v2,-9,4,-18,12,-22xm228,17v-2,5,-4,11,-6,17c222,28,225,22,228,16v,,,1,,1xm226,18v-2,5,-4,9,-5,14c220,31,220,31,220,31v2,-5,2,-10,6,-13xm223,20v-1,3,-3,6,-4,10c217,27,221,22,223,20xm218,25v,1,-1,2,-1,3c217,28,216,28,216,28v1,-1,1,-2,2,-3xm211,30v-2,6,-5,10,-8,15c203,45,204,46,204,45v2,-4,5,-8,7,-13c211,38,207,45,204,49v,1,-1,2,-1,3c207,45,210,39,213,32v,5,-1,10,-2,15c213,41,214,36,214,29v1,1,1,1,1,2c215,32,215,31,215,32v-1,6,-1,14,-2,21c215,45,216,36,215,30v1,,1,,2,1c216,39,216,46,215,54v2,-8,2,-16,2,-23c217,31,218,31,218,31v2,8,,18,-1,26c219,50,219,43,220,37v1,6,,16,-1,22c221,52,221,45,221,38v1,2,2,5,1,7c223,45,223,46,223,45v1,3,-1,4,,5c224,50,223,49,224,49v2,9,1,21,,30c223,78,224,77,223,76v-1,1,-1,2,-2,3c223,76,224,71,224,67v-1,4,-2,10,-5,13c220,76,222,72,222,68v,,1,,1,c223,67,222,67,222,67v-1,5,-3,11,-6,15c218,79,219,76,220,73v-1,1,-2,3,-3,4c219,74,219,71,220,68v,-1,,-1,,-2c218,73,217,79,213,84v1,-2,2,-4,2,-6c215,78,215,79,215,79v,-2,1,-3,1,-5c215,77,214,81,212,84v-1,,-1,1,-2,1c213,81,214,73,217,68v,,-1,,-1,c214,73,213,78,211,83v,,,-1,,c210,85,209,87,207,88v3,-5,5,-12,7,-18c214,70,214,70,214,70v-3,7,-5,15,-10,22c205,90,206,86,208,84v,,-1,-1,-1,-1c207,83,207,83,207,83v2,-3,2,-6,4,-10c211,73,211,73,211,72v-1,1,,1,-1,1c210,73,210,73,210,72v,,-1,1,-1,1c207,79,204,86,201,92v,-1,1,-2,1,-4c202,88,202,89,201,89v2,-3,3,-6,4,-9c205,79,205,80,205,79v,-2,1,-3,1,-5c204,78,202,84,200,89v,-2,2,-5,2,-8c200,84,199,88,198,92v,,-1,2,-2,3c198,89,199,82,200,75v-2,6,-4,13,-6,19c194,89,198,80,199,73v-2,6,-4,12,-6,17c193,84,198,77,199,70v-2,5,-5,11,-7,16c193,80,197,73,199,66v-3,5,-5,11,-7,16c191,77,196,71,197,65v-3,4,-4,10,-7,14c190,73,195,68,196,62v-2,5,-5,10,-7,15c190,69,195,62,197,54v-2,5,-5,13,-9,19c191,65,194,59,197,52v-3,6,-7,13,-10,20c188,69,190,65,192,62v,-2,1,-3,2,-5c191,61,189,66,186,71v1,-6,5,-10,7,-16c190,59,188,64,185,68v,,,,,c186,65,188,63,189,61v-2,1,-3,3,-4,5c186,59,191,52,197,48v2,-3,5,-6,7,-8c207,37,208,33,211,30xm205,88v,-2,1,-4,1,-5c207,84,205,86,205,88xm204,81v-1,1,,,,-1c205,81,204,81,204,81xm193,99v1,-4,3,-7,4,-11c197,88,197,88,197,88v-1,4,-2,7,-4,11xm198,85v,1,,1,,2c197,86,198,86,198,85xm204,34v,1,,2,-1,4c203,36,203,34,203,32v,,,,,c204,32,203,34,204,34xm194,12v1,1,1,1,2,2c196,16,197,19,197,21v,-1,,-4,,-5c199,17,198,20,199,22v1,-1,-1,-2,,-3c200,21,200,24,201,25v,1,,1,,1c201,28,202,30,203,32v,,-1,,-1,c203,34,201,37,202,39v,1,,1,,1c201,37,202,34,202,30v-2,3,,9,-2,11c200,37,201,31,200,27v,6,,12,-2,17c198,39,199,33,198,28v,5,,11,-2,17c197,38,198,30,196,23v1,6,1,16,-1,22c193,34,194,24,194,12xm189,9v1,2,1,5,2,7c191,15,190,12,191,10v1,,2,1,3,2c194,22,193,29,193,38v-2,-6,-1,-12,-2,-18c191,23,191,26,191,28v-2,-4,-2,-9,-2,-14c188,15,189,20,189,21v-3,-2,-1,-5,-2,-6c187,15,187,16,187,17v-3,-2,1,-5,2,-8xm164,12v1,1,,2,1,2c166,13,164,11,166,10v,1,,2,1,4c167,12,167,11,166,9v1,,2,-1,2,-1c169,10,168,12,169,14v,-3,-2,-7,1,-9c170,9,171,11,172,15,173,14,169,4,171,4v2,-1,3,11,5,12c175,12,173,7,172,3v4,6,6,13,8,20c179,17,176,10,174,5v1,,1,1,2,1c182,13,185,21,187,31v-1,-6,-2,-12,-5,-17c190,22,190,37,193,47v-1,1,-1,2,-2,3c191,44,190,36,189,31v,7,3,15,,21c188,48,189,41,187,37v,,,1,,1c187,39,187,38,187,37v,1,,3,,3c187,40,187,39,187,38v2,8,3,15,-2,21c185,54,187,46,186,41v,8,-1,15,-2,21c184,54,184,46,183,38v,7,1,17,-1,25c181,57,182,50,181,43v,,-1,,-1,c180,43,180,43,180,44v,5,1,11,1,15c181,60,181,60,181,61v-2,-6,-2,-16,-5,-23c177,44,179,53,179,60v-1,,-1,,-1,c177,55,176,49,175,44v,3,1,10,1,15c175,58,174,59,173,59v-1,1,-2,1,-3,1c169,55,168,49,167,43v-1,6,3,13,2,19c166,57,165,49,164,43v,6,1,14,4,20c167,63,167,64,166,65,163,50,162,34,165,20v-5,16,-3,31,1,45c166,66,165,66,165,66v-2,-6,-4,-15,-4,-23c160,52,162,59,164,68v,,,1,-1,1c161,60,159,50,159,41v-1,11,2,20,4,29c159,61,156,51,157,41v-2,9,,20,2,30c156,65,156,55,155,47v,7,1,13,2,19c149,48,159,30,164,12xm154,60v,,,1,,1c154,61,154,62,154,62v,,-1,-1,,-2xm153,52v1,3,,6,1,8c153,58,153,55,153,52xm133,6v2,4,2,8,2,13c136,15,135,9,134,6v,,1,,1,-1c136,10,138,15,138,20v1,-6,-1,-10,-3,-15c138,9,140,14,141,20v,-5,-2,-10,-4,-14c143,10,144,18,146,26v,-6,-2,-11,-4,-16c147,14,148,20,150,26v,-5,-2,-8,-4,-13c150,16,152,21,154,25v1,9,-2,22,-4,32c150,52,151,49,152,44v-1,3,-2,7,-3,9c150,46,151,39,150,32v,7,,16,-2,22c146,46,150,38,149,30v-1,6,-2,14,-3,21c143,45,147,37,146,29v-1,6,-1,12,-2,18c141,41,144,34,143,28v-1,5,-1,10,-1,16c139,39,141,31,139,25v1,5,,11,1,15c136,37,139,31,138,26v-1,4,-1,7,-1,12c134,37,136,32,135,29v,3,,5,,8c132,35,133,30,133,26v-1,3,-1,6,-1,9c130,34,131,30,130,28v,2,,4,,6c130,34,129,33,129,34v,-1,,-1,,-1c128,31,129,28,129,26v-1,2,-1,5,-1,7c127,33,127,32,126,32v,-11,6,-17,7,-26xm148,56v,-1,1,-1,1,-2c150,54,149,56,148,56xm118,51v,,,,1,c119,51,119,51,119,51v3,-4,-1,-10,2,-14c120,38,121,38,122,38v,,-1,-2,,-3c123,37,123,41,125,43v,-2,-1,-4,-1,-6c126,41,128,45,130,50v,-2,-2,-5,-3,-7c127,40,124,37,123,34v5,5,8,11,11,18c132,45,128,40,125,34v5,5,8,12,12,17c135,46,131,41,128,36v2,,2,3,4,4c134,41,136,46,138,49v,-2,-1,-4,-2,-5c136,43,135,42,134,41v,-1,-2,-2,-3,-3c142,43,144,56,151,65v,1,,2,,2c152,67,152,67,152,67v,-1,,-1,,-1c155,70,161,75,158,82v-1,-3,-2,-6,-3,-8c155,77,158,81,158,85v-1,-1,-1,-4,-2,-5c156,83,158,87,157,91v-1,-2,-1,-4,-1,-5c156,90,158,93,157,97v-1,,-1,,-1,c157,98,156,101,156,102v,-2,,-3,-1,-6c155,99,156,102,155,105v-1,-4,,-10,-3,-15c154,95,154,98,154,103v-1,-2,-1,-4,-1,-7c152,95,152,92,151,90v,5,2,7,1,12c151,102,150,102,150,101v,-1,,-1,-1,-2c149,94,147,88,145,82v1,6,4,12,4,19c149,101,148,101,148,101v,-2,-1,-4,-1,-6c147,94,147,94,146,94v,-4,-1,-7,-2,-11c144,87,146,91,146,95v2,4,1,10,3,14c149,109,149,109,149,109v1,2,,4,,6c149,115,149,115,149,115v-1,1,,2,,3c147,116,149,112,148,111v,-6,-3,-13,-4,-18c144,91,143,87,143,85v,3,1,8,1,11c147,102,147,109,148,116v-2,-4,-1,-8,-3,-11c146,109,146,112,147,115v-2,-2,-3,-4,-2,-7c144,108,144,107,144,107v,2,,3,,5c142,108,141,104,139,99v,2,1,4,1,6c138,102,135,100,134,97v,,,,,c132,96,131,93,130,91v,2,1,3,1,4c129,93,128,90,127,87v,2,1,3,1,4c125,91,120,79,122,78v-2,2,1,7,1,9c122,86,121,86,120,84v,,,1,,1c114,76,117,61,119,52v-1,-1,-1,-1,-1,-1xm100,41v-1,1,-1,,-1,c99,40,99,41,100,41xm96,38v,,,,,c96,39,97,38,97,39v-1,,,-1,-1,-1c96,38,96,38,96,38xm92,35v-1,,-1,,-2,-1c91,34,91,35,92,35xm70,29v3,3,6,8,9,10c76,36,74,31,70,28v4,1,7,6,10,9c77,33,75,30,71,27v2,-1,4,,5,1c91,33,101,44,110,54v2,3,6,4,5,7c115,61,115,61,116,61v-1,1,-1,3,,4c115,65,115,65,115,65v,-1,,,,c113,62,111,58,108,55v2,5,7,8,7,13c113,65,111,63,110,60v,4,6,8,4,13c110,66,107,58,102,53v,,,,,c106,61,112,68,114,77,110,68,106,60,101,52v,-1,,,1,c101,51,100,50,98,48v6,11,14,22,17,35c109,73,103,62,95,54v7,9,14,19,18,29c113,84,113,84,112,84,109,78,106,72,102,66v3,6,7,12,10,18c108,82,106,76,103,72v1,2,2,5,4,7c108,81,109,83,111,85v-2,-2,-3,-4,-4,-6c96,62,81,48,70,31v,-1,,-1,,-2xm109,87v-1,-2,-3,-3,-3,-5c107,83,109,85,109,87xm74,54v,-1,,,,c73,51,71,49,71,45v2,2,2,4,4,6c70,46,71,40,70,32v7,13,18,23,27,35c97,69,100,72,101,75,98,71,95,67,92,62v5,9,12,17,17,26c103,81,97,74,92,67v4,8,11,15,16,23c101,82,93,75,87,66v5,10,14,17,20,25c97,82,86,72,80,60v6,14,18,22,27,34c103,90,98,85,94,81v4,5,10,10,14,15c103,93,98,88,94,84v3,5,10,9,14,15c105,97,102,94,99,91,91,84,83,76,77,67v2,4,6,9,9,13c81,79,78,72,76,68v1,4,3,7,5,10c74,74,73,62,74,54xm105,98v-2,-1,-3,-4,-5,-5c102,94,103,96,105,98xm57,84v3,5,6,9,10,14c61,90,56,82,53,72v1,,1,1,1,1c57,75,60,79,63,81,60,78,56,75,54,71v5,3,9,7,14,10c64,78,60,75,56,71v5,2,8,4,12,6c65,75,60,73,57,70v22,7,39,20,51,37c106,105,103,102,100,100v2,1,4,4,6,5c106,107,110,108,109,111v-3,-4,-6,-8,-10,-12c102,104,108,108,110,115,103,106,97,96,86,91v11,6,18,16,25,27c106,112,102,106,97,101v7,9,14,17,20,26c109,119,103,109,94,102v9,9,17,19,25,29c118,131,117,129,116,129v-3,-5,-10,-10,-15,-15c104,117,108,121,112,124v1,3,5,6,7,9c113,128,108,123,103,117v5,7,12,13,18,19c110,128,100,117,90,107v,,,,,c99,117,109,128,120,136v,1,2,1,2,2c104,128,93,111,78,97v13,13,24,29,40,40c106,130,96,119,86,110v6,7,13,12,18,18c106,130,108,131,110,133v1,,3,1,4,2c113,134,112,134,110,133v,,,,,c103,129,97,122,91,117v1,3,5,5,7,7c101,127,104,130,108,133,100,130,94,122,88,117v3,4,8,9,13,13c92,125,85,117,78,111v1,2,3,3,5,5c83,116,83,116,83,116v3,3,6,7,10,10c86,123,82,117,77,112v4,4,7,10,13,13c82,122,76,114,70,107v4,7,10,13,16,18c79,123,76,117,71,113v3,4,7,8,12,12c80,126,79,123,77,122v,1,2,2,3,3c77,126,74,121,73,118,67,110,61,101,58,91v3,5,6,9,10,14c64,98,58,93,57,84xm126,148v,1,,1,,1c125,149,125,148,124,148v,1,1,2,1,2c125,150,125,150,124,150v,,-1,,-1,-1c122,150,122,150,122,150v1,2,6,3,7,6c128,155,126,154,124,153v2,2,5,3,6,6c128,157,126,155,123,154v,,1,,1,c123,154,122,153,121,153v3,3,8,6,11,9c128,159,123,157,120,154v-2,-1,-4,-4,-6,-3c120,155,124,158,130,162v-1,,-1,,-1,c129,163,131,163,130,164v-3,-3,-7,-6,-11,-9c119,155,119,155,119,155v2,3,5,4,8,6c129,164,134,168,137,171v-3,-2,-5,-4,-8,-6c129,165,129,165,128,165v,-1,-2,-1,-2,-2c124,163,123,161,121,161v5,3,9,7,12,11c131,171,129,167,127,167v-3,-3,-5,-5,-8,-6c122,163,125,166,128,169v-2,-1,-3,-2,-5,-3c123,165,121,164,119,163v,,,,,c120,165,121,165,122,166v-1,,-1,-1,-2,-1c121,166,123,167,124,168v-1,1,-2,-1,-3,-1c122,168,122,168,123,168v-2,,-3,-2,-5,-2c118,167,120,167,121,169v-4,-1,-6,-5,-10,-6c113,165,115,166,117,167v,1,,,-1,c116,167,116,168,116,168v,,,1,,1c114,168,113,166,111,165v2,3,8,5,9,9c115,172,111,168,107,165v4,4,8,6,12,10c117,174,115,173,113,171v4,4,9,7,12,10c120,177,115,174,110,170v3,3,7,6,11,9c121,179,121,179,120,179v2,2,3,3,5,4c127,185,130,185,131,187v-2,-1,-3,-2,-5,-3c126,186,129,186,130,188v-7,-3,-10,-8,-16,-11c99,166,85,151,77,133v1,,1,,1,c78,132,78,132,78,132v1,-8,14,-5,19,-2c106,137,122,136,126,148v-1,,-1,-1,-2,-1c124,148,125,149,126,148xm132,165v-1,-1,-1,-1,-1,-1c131,164,131,164,131,164v,,,,1,1xm134,193v-1,,-2,-1,-3,-2c134,194,138,195,141,197v-3,-1,-5,-2,-8,-3c133,193,134,194,134,193xm126,187v3,2,7,3,10,6c132,191,129,189,126,187xm97,176v,-1,,,,-1c96,175,95,175,94,175v,,,,,c93,175,92,175,92,174v-1,,-1,,-1,c91,174,91,174,92,174v,,1,1,2,1c94,175,94,175,94,175v,,,,,c99,175,103,176,107,177v-3,,-7,-1,-10,-1xm101,178v,,1,,1,-1c102,177,102,178,102,178v,,,,-1,xm101,170v-3,,-4,-1,-6,-1c97,168,99,169,101,170xm94,166v,-1,1,,1,c95,167,94,166,94,166xm96,166v,,,,1,c96,167,96,166,96,166xm101,171v-1,,-1,,-2,c100,171,101,171,101,171xm99,171v,,-1,,-1,c98,170,99,171,99,171xm103,174v-2,,-4,,-5,-1c99,173,102,173,103,174xm103,175v,,,,,c100,175,95,173,92,173v4,,8,1,11,2xm98,175v-1,-1,-1,-1,-2,-1c96,174,96,174,96,174v1,,2,,2,1xm108,176v,,,1,1,1c108,177,108,176,108,176xm111,179v-1,,-4,,-4,-1c108,178,109,178,111,179xm108,177v,1,-1,,-1,c108,177,108,177,108,177xm104,175v1,,2,,2,1c107,176,107,176,107,176v-1,,-2,,-3,-1xm105,178v,,1,,2,c106,178,106,178,106,178v,,-1,,-1,xm106,179v3,,5,1,8,2c110,181,107,180,103,179v,-1,2,,3,xm115,136v,,1,,1,c116,136,116,136,116,136v,,,,,1c116,137,116,136,115,136xm,92v,,1,-1,1,-1c1,90,,92,,92xm4,101v3,3,5,7,8,10c11,108,7,104,5,100v,,,,,-1c9,104,12,109,17,113,13,107,7,101,4,95v5,5,9,11,16,15c14,105,8,99,3,93v3,2,6,4,9,6c10,97,7,94,4,92v5,-2,13,2,18,2c18,93,12,92,8,91v18,,34,3,50,8c59,101,60,103,61,104v-4,-2,-9,-4,-13,-6c54,102,60,103,64,109v-5,-3,-11,-6,-16,-9c54,104,61,107,66,113,60,109,55,105,48,103v8,4,17,8,22,16c62,113,54,107,44,102v11,6,22,13,30,22c67,119,60,114,53,110v8,6,17,11,23,19c68,122,59,115,50,110v9,7,19,12,26,21c65,122,53,113,41,106v11,9,25,16,35,27c70,129,64,125,59,121v5,5,11,9,17,12c76,134,75,134,76,135,63,129,52,121,42,113v10,9,21,17,34,23c76,137,76,137,76,138,69,135,63,131,56,128v6,4,15,8,21,12c68,137,59,132,50,127v9,7,20,10,29,16c69,140,59,134,50,129v7,5,15,10,24,13c76,144,80,144,81,146,64,141,50,133,37,123v13,11,28,20,46,25c83,149,84,149,84,149,75,147,66,143,56,139v6,3,13,6,19,9c64,146,55,139,45,135v8,4,16,8,24,12c57,145,49,138,39,132v6,5,13,10,21,14c50,143,42,136,33,132v7,4,15,9,22,14c49,144,45,140,40,137v2,3,6,4,8,7c49,144,50,144,51,145v,,,,1,c51,145,51,145,51,145,31,136,12,121,4,101xm22,175v2,,3,2,5,2c25,175,20,175,19,171v3,2,7,4,11,5c26,174,20,173,17,169v,,,,1,c18,169,18,169,19,169v-1,,-2,-1,-3,-1c14,166,12,164,11,162v1,,2,,3,c13,162,12,162,10,161v,,,,,-1c11,161,12,161,13,161v-1,-1,-4,-1,-4,-2c11,159,12,159,13,159v,-1,-4,,-4,-2c13,158,20,161,26,159v-6,,-12,,-17,-3c11,156,13,157,15,157v-1,-1,-4,-1,-5,-1c11,154,14,155,15,155v3,,7,1,10,1c23,155,18,155,14,154v4,-1,9,1,12,1c24,154,20,154,18,154v2,-1,5,,8,c26,154,25,154,25,154v-1,,-2,-1,-4,-1c23,153,25,153,27,153v,,,,-1,c35,153,42,154,49,155v,-1,-2,,-2,-1c48,154,50,155,51,154v-2,-1,-4,,-7,-1c44,153,44,154,44,154v-8,-2,-17,-2,-24,-2c30,150,44,150,56,153v-8,-3,-16,-4,-23,-4c39,147,48,147,56,148v,,-1,,-1,c55,148,56,148,56,148v,,,,1,c58,149,62,149,63,149v1,,,,1,c71,149,80,150,85,153v1,1,5,2,6,4c89,157,86,156,84,156v4,1,9,1,9,5c90,160,88,159,85,158v,1,1,1,2,1c87,159,87,159,87,159v2,1,6,2,8,3c92,162,88,161,86,160v1,1,3,1,4,2c90,162,90,161,90,161v2,1,3,2,5,2c95,164,96,164,96,164v-5,-1,-9,-2,-14,-3c86,162,89,163,93,164v,,,,,c93,165,94,164,94,165v-3,,-5,-1,-8,-1c88,165,91,165,93,166v-1,-1,-2,-1,-2,c90,166,87,165,87,165v,,,,-1,c89,166,91,166,94,167v,1,,1,,1c92,168,90,168,88,168v-1,,-1,,-1,c84,167,80,166,78,166v4,2,10,2,14,4c92,170,93,170,93,170v-1,-1,-2,-1,-2,-1c93,169,94,170,96,170v-1,,-2,-1,-3,c93,170,94,170,95,170v,,,,,c95,171,96,171,96,171v-4,,-8,-2,-12,-2c86,170,87,170,89,170v,1,,1,,1c91,170,93,172,94,172v1,,1,-1,1,-1c96,171,96,172,97,171v,1,,1,,2c95,173,92,171,90,172v-2,,-4,-1,-6,-1c86,172,88,172,90,173v-1,,-3,-1,-5,-1c86,173,87,173,88,173v-1,1,-2,,-2,c86,174,88,174,90,174v,1,,1,,1c90,175,92,175,92,175v2,,4,2,7,2c99,177,99,177,99,177v-3,,-5,-1,-7,-1c95,178,99,177,103,179v-4,,-9,-2,-12,-2c96,179,103,179,109,181,98,180,88,178,78,176v5,1,8,2,13,3c91,180,90,178,89,179v1,1,2,1,3,1c92,181,90,180,90,181v2,1,7,,10,1c95,184,88,181,84,181v5,2,12,1,17,3c98,185,93,183,90,183v,,,,,1c92,184,94,185,97,185v-1,,-2,,-2,c94,185,93,185,92,185v-1,-1,-2,,-2,-1c89,186,92,185,93,186v-6,1,-12,-1,-17,-2c81,183,85,185,89,185v-7,-2,-14,-2,-20,-4c71,182,73,183,76,184v-3,,-8,-2,-11,-2c73,185,80,185,89,187v-7,1,-15,-3,-23,-3c72,186,79,187,86,188v-5,2,-11,-1,-18,-2c68,186,68,186,68,186v1,1,3,1,4,2c76,188,79,189,83,189v,1,-2,1,-2,1c76,189,72,189,67,187v4,2,9,3,14,3c76,192,70,189,65,188v4,2,9,3,13,4c72,193,66,189,59,189v5,2,13,3,18,3c76,194,73,195,72,196,53,192,35,186,22,175xm91,169v-1,,-2,,-2,-1c90,168,90,168,91,169xm105,184v,-1,-1,,-1,-1c103,184,102,183,102,183v1,,1,,2,c104,183,105,183,105,183v,1,1,,,1xm102,183v,,-2,,-2,-1c101,183,101,182,102,183xm99,180v,,-2,,-2,c98,180,98,180,99,180xm122,203v5,1,9,1,13,1c129,204,123,205,118,205v5,1,11,,16,c132,206,127,206,124,207v1,,2,-1,3,c125,207,122,207,120,207v4,1,8,1,12,c130,209,127,208,126,209v-1,-1,-3,,-4,1c120,209,117,210,115,209v5,2,13,1,18,1c129,213,122,212,116,213v6,,11,,16,-1c129,215,123,214,118,215v5,,10,,14,c129,217,123,215,119,216v1,1,2,,2,c120,217,118,216,116,217v4,1,8,,12,c126,218,123,218,121,218v3,,6,,9,c125,219,119,219,113,219v2,1,4,,6,1c119,220,118,220,118,220v5,,10,,14,c125,222,119,221,111,221v5,2,13,1,19,1c125,224,120,223,115,224v5,1,14,,19,c127,225,121,226,115,226v5,,14,2,20,c135,226,135,226,135,226v-5,2,-14,3,-21,3c120,230,128,229,135,228v,-1,,-1,,-1c135,227,136,228,136,228v-5,1,-7,2,-13,2c127,231,131,230,136,229v-34,7,-59,4,-75,-15c69,205,75,194,87,191v-1,1,-3,1,-4,3c88,192,93,190,98,189v-4,,-7,2,-10,2c98,186,112,186,124,188v-2,,-6,-1,-8,c119,188,124,187,126,189v-5,,-12,,-17,1c116,190,124,188,129,192v-5,,-11,-1,-16,c119,193,129,190,132,195v-7,-1,-15,-2,-21,-2c118,194,127,194,134,196v-8,,-16,,-23,c119,198,129,195,137,198v-7,,-15,,-21,1c123,199,130,198,139,199v-8,1,-15,,-21,1c122,200,126,200,129,200v-12,1,-24,,-34,2c112,201,127,201,142,202v-7,,-13,1,-20,1xm141,201v-1,,-4,,-5,-1c138,200,139,201,141,201xm135,200v-1,1,-2,1,-3,c133,201,134,200,135,200xm132,200v-1,1,-2,,-2,c130,200,131,200,132,200xm130,200v,1,-1,1,-1,c130,200,130,200,130,200xm179,224v1,,2,,3,c181,224,180,224,179,224xm195,224v,,-4,-1,-4,-1c174,216,160,205,144,196v-5,-3,-10,-9,-15,-13c129,182,128,180,126,179v-1,-2,-3,-4,-5,-6c121,173,121,173,121,172v2,,5,-2,7,c127,172,127,172,126,172v,1,1,1,2,1c128,173,127,173,128,173v,,,-1,,c128,173,128,172,128,172v1,,1,,1,c133,173,135,176,138,178v1,1,2,2,3,3c141,181,142,182,142,182v-1,,-1,,-2,c141,181,140,180,139,181v,1,2,2,3,2c143,184,143,184,143,185v-1,-1,-2,-2,-3,-3c140,182,140,182,139,182v2,2,3,3,5,4c144,186,145,186,145,186v,,,1,,1c145,187,145,187,145,187v-2,-1,-4,-2,-5,-4c140,183,139,183,139,183v1,2,2,2,3,3c145,188,148,189,150,191v-5,-6,-10,-13,-11,-21c136,164,132,158,128,152,124,133,113,119,110,99v-1,-2,,-4,-1,-6c110,92,110,91,111,90v1,-1,3,-2,4,-3c131,90,137,106,147,118v1,3,2,6,1,10c148,128,148,128,148,128v,3,-1,6,,8c148,136,147,136,147,136v,,,,,c147,137,148,138,148,139v,,,1,-1,c147,139,146,137,145,135v,,,1,-1,1c145,137,146,137,146,139v-1,-1,-1,-2,-2,-3c143,136,143,136,143,136v,1,,1,1,1c143,138,143,137,142,137v,,,,,c137,137,138,131,135,129v,,,,,c135,128,134,127,134,127v-1,,,1,,2c134,129,134,130,134,130v-2,-1,-1,-2,-3,-3c133,129,133,132,135,135v-1,3,3,5,4,7c139,144,140,144,140,145v-2,-1,-3,-4,-5,-5c136,142,138,145,140,147v,,,,,1c139,145,136,143,135,141v1,3,3,5,4,7c140,148,139,148,140,148v,1,,1,,1c137,147,135,144,133,141v,1,1,3,2,4c136,147,137,149,139,150v,,,,1,c140,150,140,151,140,151v-3,-2,-5,-5,-7,-7c133,145,134,147,136,148v,2,2,3,4,4c137,152,135,149,133,146v1,4,5,6,7,9c138,154,136,152,134,150v,,,1,,1c135,152,135,153,136,153v1,1,1,1,1,1c137,154,138,155,138,155v,,-1,-1,-1,-1c137,154,137,154,136,153v-1,,-1,-1,-2,-2c130,144,130,133,125,127v,,,1,1,1c125,128,125,128,125,128v,-1,-1,-2,-2,-3c124,126,124,126,125,127v-1,-2,-2,-4,-3,-6c122,121,122,121,122,121v,,,,,c122,121,122,121,122,121v-1,,-1,-1,-1,-2c121,121,123,123,123,125v-1,-2,-2,-6,-4,-8c119,117,119,118,120,118v-1,2,,4,1,4c121,123,121,123,121,123v9,9,8,25,15,34c136,157,136,157,135,157v1,3,3,5,5,7c139,164,140,165,140,165v,1,1,1,,1c141,166,141,166,141,166v,-1,-1,-1,,-1c143,165,144,167,146,167v,1,,2,,3c145,169,144,168,144,167v-1,,-1,,-1,c143,170,146,171,147,173v-1,,-2,-1,-3,-2c144,172,146,173,147,174v,,1,,1,1c146,175,146,174,145,173v,2,3,2,3,4c147,176,146,176,145,175v,,,,,c145,175,145,175,146,175v,1,-1,1,-1,1c143,173,142,170,141,167v,-1,,,,c142,172,144,177,148,179v,,1,,1,c151,182,150,184,149,186v2,,3,-2,5,-3c157,186,158,189,163,190v,1,2,1,3,3c167,195,174,196,176,193v2,,3,3,5,5c182,198,183,198,184,198v-1,1,-1,1,-1,1c183,199,183,200,183,200v1,,1,,1,c184,201,185,201,186,200v,,-1,-1,,-1c186,199,187,200,187,201v1,,1,-1,1,-1c188,200,186,199,186,198v3,3,8,5,11,2c197,200,197,200,197,200v-3,2,-8,,-10,-2c191,197,192,194,194,192v,,,,,c195,192,197,193,198,192v,-1,,-1,-1,-1c197,191,197,192,196,192v1,,1,-1,,-1c198,190,201,191,202,190v1,,4,,5,c205,192,203,193,201,194v2,,6,-2,8,-5c210,189,210,189,210,189v-2,2,-3,4,-6,5c204,194,205,194,205,194v3,-2,6,-5,9,-7c211,191,207,193,204,196v5,-2,9,-7,12,-11c214,191,208,194,204,197v,,,,,c199,203,193,202,187,203v1,,2,,2,1c189,204,189,204,190,204v,,,,,c192,204,195,205,197,203v2,-1,4,-2,5,-3c207,198,211,194,215,191v3,-5,7,-8,8,-12c224,179,224,178,225,177v1,-1,1,-4,3,-4c229,173,229,173,230,173v1,3,4,4,5,6c235,180,234,180,234,180v,,,1,1,1c225,188,216,198,205,204v-1,,-1,,-1,c197,207,189,206,183,208v8,1,19,-7,24,2c202,209,198,207,194,211v,-1,-2,,-3,c191,212,191,212,192,212v,,,,1,c182,216,173,210,164,205v,,,,,c166,206,167,207,168,208v6,6,20,8,29,4c197,212,197,212,196,212v1,-1,2,-1,2,-1c199,210,199,210,200,209v-1,1,-1,1,-2,2c198,211,197,211,197,212v,1,4,-1,5,-2c202,210,202,210,202,210v-1,1,-3,2,-5,3c199,214,202,211,204,210v-1,2,-3,4,-5,4c201,215,204,213,206,211v1,1,3,,3,-2c209,209,208,209,208,209v2,,2,-1,3,-2c210,207,209,208,208,208v,,,,,c209,207,210,207,211,206v,,-1,,-1,c210,206,210,206,210,206v-1,,-2,1,-3,1c207,206,209,206,210,205v-1,,-2,,-2,c208,205,208,205,209,205v,,-1,,-1,-1c210,204,212,202,213,201v1,-1,3,-3,4,-3c217,198,217,197,217,197v1,,1,,1,c218,198,216,199,216,201v1,-1,2,-3,3,-4c220,198,218,198,219,199v-1,2,-3,3,-4,5c217,203,218,200,220,199v-2,3,-5,5,-7,8c216,205,218,203,220,201v-1,2,-3,4,-5,6c216,207,217,205,218,205v,-1,1,-2,1,-2c220,203,220,203,220,203v-1,2,-2,2,-3,3c218,207,219,205,220,205v-1,2,-3,3,-4,5c218,209,219,207,220,207v,1,-2,2,-3,4c218,211,219,210,220,209v,2,-2,2,-3,4c218,213,219,211,220,211v-1,2,-2,2,-3,4c215,216,213,219,211,221v-1,-1,-3,,-2,1c205,225,200,224,195,224xm219,203v,-1,1,-1,1,-1c220,203,220,203,219,203xm208,205v,,-1,,-1,c207,205,207,204,208,205xe" fillcolor="#d43293 [3204]" stroked="f">
                          <v:path arrowok="t" o:connecttype="custom" o:connectlocs="1270410,311180;627643,808310;896093,717233;1122951,603386;869626,717233;862064,538873;710824,599591;722167,519899;862064,466770;733510,690668;563366,675489;642767,235283;703263,387078;616300,417437;669234,500924;839378,394668;1024646,462975;1092704,368103;695701,489540;593614,576822;627643,565437;673015,580617;620081,626155;604957,497129;586052,618566;725948,671694;816692,599591;1160761,629950;892312,762771;1035989,815899;1251505,785540;1191009,758976;1160761,732412;1191009,683079;1368715,478155;1187228,554053;1183447,356719;1051113,242872;983055,201129;869626,288411;850721,170770;839378,254257;744853,197334;714605,34154;665453,223898;525556,94872;586052,364309;362974,144205;328945,250462;393222,485745;457499,610976;476404,709643;393222,664104;287355,516104;94525,584412;362974,648925;306259,721027;434813,857643;457499,656514;506651,493335;552023,633745;771320,747592;805349,762771" o:connectangles="0,0,0,0,0,0,0,0,0,0,0,0,0,0,0,0,0,0,0,0,0,0,0,0,0,0,0,0,0,0,0,0,0,0,0,0,0,0,0,0,0,0,0,0,0,0,0,0,0,0,0,0,0,0,0,0,0,0,0,0,0,0,0"/>
                          <o:lock v:ext="edit" verticies="t"/>
                        </v:shape>
                        <v:shape id="Prostoročno 5" o:spid="_x0000_s1029" alt="Strok s semeni" style="position:absolute;left:4953;top:3810;width:3740;height:4025;visibility:visible;mso-wrap-style:square;v-text-anchor:top" coordsize="99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" path="m94,78c88,96,59,106,43,99,34,95,27,83,22,87v-2,2,-1,-3,-3,-4c18,81,14,81,13,77,9,67,5,63,4,60v,-3,13,4,12,-1c15,54,,30,2,29,3,28,18,47,23,39v4,-5,12,-4,11,-7c31,23,46,1,48,1v3,-1,,20,3,24c61,39,60,13,63,13v3,,1,15,4,15c75,28,87,4,90,6v3,2,-9,21,-4,30c89,42,99,59,94,78xe" stroked="f">
                          <v:path arrowok="t" o:connecttype="custom" o:connectlocs="355125,296245;162451,376004;83114,330428;71781,315236;49113,292447;15112,227881;60447,224083;7556,110143;86892,148123;128450,121537;181341,3798;192674,94950;238010,49374;253121,106345;340014,22788;324902,136729;355125,296245" o:connectangles="0,0,0,0,0,0,0,0,0,0,0,0,0,0,0,0,0"/>
                        </v:shape>
                      </v:group>
                      <v:shape id="Prostoročno 3" o:spid="_x0000_s1030" alt="Strok s semeni" style="position:absolute;left:4787;top:3435;width:4206;height:4572;visibility:visible;mso-wrap-style:square;v-text-anchor:top" coordsize="98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" path="m97,47v-1,2,-2,4,-3,5c94,54,92,57,91,59v1,1,,1,,2c90,60,91,58,90,57v2,-2,2,-4,4,-5c93,51,94,50,94,49v-2,3,-3,6,-6,9c89,58,88,58,88,59,87,58,86,56,87,54v1,,1,,1,c88,55,87,56,87,56v2,,3,-2,4,-2c90,52,89,54,88,54v,-2,3,-1,2,-2c92,51,93,50,94,48v-2,,-3,4,-5,4c89,50,90,49,91,47v,,,,,c92,46,92,45,93,45v,,,,,c93,45,92,45,92,45v,,-1,1,-1,1c89,46,89,47,88,47v,,,,,-1c87,47,86,47,85,48v,,,,1,1c84,50,83,51,82,53v3,-2,4,-4,7,-5c88,51,85,54,85,57v-1,3,,5,1,8c87,63,85,61,86,58v2,4,2,8,1,11c86,69,86,68,85,68v,,,1,,1c85,69,85,69,85,69v,,1,,1,1c86,70,86,69,86,69v,1,,3,-1,4c84,72,84,70,82,69v,3,3,6,2,9c84,79,85,78,85,79v1,5,-2,10,-6,12c79,89,80,86,79,86v,5,-3,10,-9,8c72,89,68,83,68,78v,,,,,c69,78,68,77,69,77v-1,,-1,,-1,-1c68,74,68,73,68,72v1,1,1,2,1,3c69,76,70,76,70,76v,1,1,1,1,2c72,79,74,83,76,80,75,77,70,75,70,71v,,-1,,-1,c68,68,66,65,64,62v-1,,-1,-1,-2,-1c61,61,62,62,61,62v,-1,1,-1,,-1c61,61,61,61,60,61,59,55,62,46,58,42,57,41,55,41,53,40v,1,1,2,2,3c56,43,56,43,57,43v,1,1,2,1,3c54,43,47,41,48,34v4,,5,-6,8,-3c56,31,56,31,57,32v,,,-1,,-1c59,34,60,36,60,40v,,,,,c60,41,61,41,61,41v,1,1,3,2,4c63,47,64,50,64,52v-1,3,-1,6,-3,8c61,60,61,60,62,60v1,,1,-1,1,-2c63,58,63,58,64,58v1,-3,1,-5,1,-9c66,51,67,54,66,56v,,1,,1,c63,62,73,51,77,56v1,1,1,2,2,2c79,59,79,59,79,59v2,1,,4,1,6c81,62,81,58,82,55v1,,1,,1,c83,54,83,54,83,54v,-1,,-1,,-1c82,54,82,54,81,54v,-2,-2,-2,-2,-3c78,52,78,51,77,52v2,-2,3,-4,6,-5c81,46,79,49,78,50v,-1,,-1,,-1c78,49,78,48,78,48v-1,1,-3,2,-4,3c77,47,81,42,79,37v2,,2,-3,1,-4c80,37,77,39,74,41v,-2,1,-3,3,-4c79,34,77,29,79,26v-1,-1,-2,,-3,c77,26,76,26,76,27v,,,,-1,c75,27,76,27,76,28v-1,-1,-2,-1,-2,1c74,29,75,29,75,29v,,,,,c75,29,75,29,75,29v-1,,-3,1,-4,3c70,32,69,33,71,34v-1,,-1,,-1,c70,34,69,34,69,34v,,,,,c69,35,69,35,70,36v,-1,,-1,,-1c71,35,72,34,72,33v,,,,1,c73,32,73,31,74,31v-1,2,-2,2,-2,4c71,35,70,36,69,37v,-1,-1,-1,-1,-1c67,36,67,36,67,36v,,,,,1c66,36,65,37,65,37v,-1,-1,-1,-1,-2c64,35,64,36,63,36v1,1,,3,1,4c65,40,64,38,65,38v,,,1,,1c66,39,66,38,66,38v,,1,,1,1c70,39,70,43,71,44v1,,1,,1,c76,45,77,40,79,38v-1,4,-2,7,-4,10c74,49,73,50,72,51v,-4,-4,-5,-5,-7c67,43,68,44,68,44v,,1,,,c69,44,69,44,69,44v,-2,-2,-3,-4,-2c65,42,66,42,66,42v-1,-1,-2,,-3,-1c63,41,63,40,63,40v,,,,,c63,39,63,37,63,35v1,,3,-1,4,-3c69,30,70,28,73,28v4,-4,5,-9,8,-14c84,13,85,10,88,9v-2,8,-8,14,-6,21c81,34,85,41,79,44v2,,5,-3,5,-6c85,41,83,43,81,44v,,,1,,1c82,45,82,44,83,44v,,-1,1,-1,1c82,46,82,46,82,46v1,,1,,1,-1c84,46,84,46,85,47v,,,-1,,-1c85,46,85,47,86,47v,-1,,-1,1,-2c86,45,86,45,86,44v,1,,1,,1c86,44,86,44,86,44v-1,,-1,1,-2,1c84,44,85,44,85,43v,,,,,c85,43,86,43,85,42v-1,,-1,2,-2,2c83,43,83,43,83,42v1,,1,1,1,1c84,42,85,41,85,39v,,,,,c83,34,83,29,85,24v-1,,-1,,-1,c84,24,84,24,85,24,86,18,88,12,88,6v,,,,,1c88,7,88,7,88,7v,,,,,c87,7,87,7,87,7v,,,,,c87,7,87,7,87,7v-3,2,-4,4,-6,5c78,19,75,26,68,28v-1,1,-1,2,-2,2c66,30,67,29,67,29v-1,,-1,,-2,c65,29,65,29,65,30v,-1,,-1,,-1c65,29,64,29,64,29v,-1,,-3,,-5c64,24,64,24,64,24v,,,1,,1c64,24,64,24,64,24v,-1,,-2,-1,-3c63,19,63,16,61,13v-1,2,-1,3,-2,5c59,18,59,18,59,18v-1,,-1,1,-2,2c57,20,57,20,57,21v1,-1,1,-2,2,-3c59,20,58,21,57,23v,1,,1,,2c58,24,58,24,58,23v,2,,3,-1,4c56,29,55,30,52,28v-1,1,-1,1,-1,2c51,29,51,29,51,28v,,,,,c50,29,49,30,49,31v,-2,1,-3,1,-4c48,26,47,24,47,22v,,,,,c47,22,47,22,47,22,46,18,47,12,48,7v,-2,,-4,,-5c48,1,48,1,48,1,47,2,47,3,47,3,46,3,46,1,46,v,,-1,,-1,c45,1,45,1,45,2v,,,,,c45,2,45,3,45,3v,,,,,c45,3,44,4,44,5v1,,1,-1,1,-2c47,6,47,11,45,14v,,,,,c46,13,46,12,47,12v,3,-3,6,-5,8c44,20,45,18,46,17v,1,-1,3,-3,4c38,26,45,32,43,37v,2,-2,4,-3,6c39,43,39,42,39,42v1,-1,2,-2,3,-3c40,38,39,42,37,42v5,3,1,9,-2,11c35,52,37,51,37,50v-1,,-1,,-1,c36,52,33,52,33,54v,,-1,,-1,c32,52,35,51,35,49v-2,1,-4,2,-5,c30,49,30,49,30,49v,1,,2,1,2c31,51,31,52,30,52v,1,-1,2,-3,3c27,54,28,54,27,53v2,-3,3,-6,6,-8c34,45,35,44,36,43v2,-3,6,-6,4,-10c40,33,40,35,40,35v-1,3,-2,5,-3,7c35,41,34,41,33,42v2,-3,-2,-3,-1,c32,42,32,42,31,42v1,-1,1,-3,,-4c30,38,30,39,30,39v,,-1,-1,-2,-1c28,39,29,39,29,41,28,39,25,37,26,40v,,1,,1,1c28,41,28,41,28,41v,,,1,,1c26,44,22,45,22,49v-7,,-3,-8,1,-9c23,39,23,38,24,38v1,,2,-1,3,-1c28,37,28,38,29,38v,-1,-1,-1,-1,-1c29,36,29,36,30,35v2,1,3,,4,-1c34,34,33,34,33,33v1,-1,,-1,1,-3c34,31,33,32,34,33v,-7,-1,-13,5,-16c42,14,43,11,45,7,44,6,44,6,44,5,40,15,27,19,33,31v,,-1,,-1,c34,35,28,36,23,38v,,,,,c22,39,21,39,21,40v,,-1,,-1,-1c20,39,20,39,20,39v,2,-1,5,-3,7c16,39,10,37,4,33,3,33,3,31,2,30v-1,,-1,,-2,c,31,1,32,1,33v,4,4,6,6,9c6,42,7,43,7,43v,1,,1,1,1c8,44,8,43,9,42,6,40,3,38,2,34,1,33,1,31,1,30v1,2,2,4,4,6c10,36,15,41,15,47v-1,,-1,-1,-2,c12,45,10,44,9,42,8,43,8,44,8,44v2,1,3,2,5,3c12,48,10,48,9,49v2,3,3,6,5,9c14,59,14,59,14,59v,1,,2,,3c12,61,9,60,7,60v-1,,-3,,-4,c4,63,5,64,7,66v,,,1,1,1c8,68,8,68,8,69v,,,-1,1,-1c8,68,8,68,8,67v2,,4,2,6,2c14,71,14,71,14,73,13,72,11,71,11,70v,,,-1,,-1c11,73,14,73,16,76v-2,,-3,-1,-4,-2c12,75,14,77,16,77v,1,,1,,1c15,78,14,77,13,76v,2,3,3,4,4c16,80,14,79,14,78v-1,,-1,,-1,c13,79,13,79,14,79v,,-1,,-1,c11,76,10,73,9,69v,,-1,,-1,c9,75,11,80,16,83v1,,1,,2,c20,86,18,88,18,91v2,,3,-2,5,-3c26,90,27,95,33,95v,1,2,2,3,3c38,101,45,102,47,98v3,1,4,4,6,6c55,104,55,105,56,105v,,,,,c57,105,58,105,59,105v,-1,,-1,,-1c59,104,59,104,59,104v1,,1,,1,c60,104,60,104,60,104v4,-2,5,-5,8,-7c68,97,68,97,68,98v1,,3,1,4,c72,97,72,96,72,96v-1,1,-1,1,-2,1c71,97,71,96,70,96v2,-1,5,,7,-1c77,95,78,95,78,95v1,,1,-1,2,-1c79,94,79,94,78,94v1,-1,3,-2,4,-3c83,91,85,91,86,89v,,,,,c87,89,87,89,88,88v2,-3,4,-8,4,-12c92,76,92,76,92,76v,-4,-2,-7,,-10c92,63,93,61,92,59v,,,,1,c94,56,95,51,98,48v,,,,-1,-1xm69,39v2,-1,5,-3,5,-5c74,34,74,34,74,34v1,-1,2,-2,2,-2c77,35,73,41,69,39xm74,43v-1,,-1,-1,-1,-1c73,42,74,42,74,41v,1,,1,,2xm79,55v-1,1,-2,-1,-3,-1c76,54,76,54,76,54v1,-2,4,-1,3,1xm75,54v-2,,-4,,-6,1c70,53,74,51,75,54xm69,47v2,1,2,4,1,5c70,51,69,51,70,51,69,50,69,49,68,49v,,1,-1,1,-2xm68,51v,1,1,2,,2c68,52,67,52,67,51v,,1,,1,xm66,49v,-1,-2,-2,-2,-4c67,43,69,47,66,49xm61,38v-1,,,,,-1c61,37,61,38,61,38xm62,41v,-1,,-1,-1,-1c61,39,62,38,61,37v,,,-1,,c61,36,61,36,61,36v,-1,1,,1,-1c62,37,62,39,62,41xm61,17v,,,,,c61,20,62,22,63,24v,2,,6,-1,8c59,29,60,22,61,17xm65,65v1,1,1,3,2,4c67,73,67,76,65,80v-2,-4,,-10,,-15xm44,73c40,76,32,70,29,75v-1,-3,,-7,4,-6c32,70,33,70,33,70v1,,1,-1,2,c34,71,33,70,32,71v3,1,7,-2,11,-1c44,69,46,68,47,67v2,,2,-1,3,c48,68,47,70,46,71v,1,-2,1,-2,2xm40,83v-1,,-3,1,-4,1c37,83,38,82,39,82v,-1,,-1,,-1c38,80,37,82,36,82v,-1,,-1,,-2c36,80,36,80,36,80v3,-1,5,-3,7,-5c42,77,41,81,40,82v-1,,,,,1xm36,85v,,1,,2,c37,85,37,85,37,85v,,-1,,-1,c36,85,36,85,36,85xm35,79v,,-1,,-2,1c33,79,33,80,33,79v-2,,-3,-1,-4,-1c29,77,29,77,29,76v1,-1,3,-3,4,-2c35,74,38,76,41,75v,1,-1,1,-1,1c38,77,36,78,33,79v1,,1,,2,xm38,78v,,-1,,-1,c37,78,38,78,38,78v,,,,,xm41,59v-1,1,-2,1,-4,2c38,60,37,60,37,59v1,-1,3,-1,4,-1c41,59,41,59,41,59xm47,64v-1,1,-2,,-2,1c41,62,37,66,35,65v-1,,-1,,-1,1c34,66,35,66,35,66v-1,,-2,1,-2,c33,66,33,66,34,66v-1,-1,,-1,-1,-2c37,64,43,60,47,64xm46,62v,,,-1,,-1c46,61,46,61,45,61v-1,,-1,-1,-2,-1c43,59,43,59,43,59v1,,2,-1,3,c47,60,47,60,47,61v,,-1,,-1,1xm42,58v,,,,,-1c42,57,43,57,44,57v-1,1,-2,1,-2,1xm36,68v,,,,1,c38,67,44,66,47,67v-3,3,-8,1,-12,3c35,69,36,69,36,68v,,,,,xm34,62v,,-1,-1,-2,-1c33,58,35,59,36,60v,1,-1,2,-2,2xm35,67v-4,-1,-10,,-11,5c22,72,21,75,19,75,20,69,29,64,35,67xm50,65v,-1,,-1,,-2c51,62,52,62,53,63v,,-1,1,-2,1c51,64,51,65,51,65v,,-1,,-1,xm52,59v,,1,-1,2,-2c54,58,54,59,55,59v,1,-2,2,-3,xm55,57v,-1,1,-1,1,-2c56,55,56,55,57,55v,1,,2,-1,2c56,57,55,57,55,57xm57,53v-1,,,,-1,c56,52,56,52,56,51v,,1,,1,c57,51,58,52,58,52v-1,1,-1,1,-1,1xm57,47v,1,,1,,2c55,50,54,48,52,48v,,,1,,1c53,49,54,50,55,50v,3,-1,5,-3,5c53,48,41,43,47,35v,6,5,10,10,12xm51,55v,-1,-1,,-2,-1c50,53,50,52,50,51v,,,,1,c51,52,52,54,51,55xm44,21v1,,1,,1,c45,22,45,22,44,22v2,2,3,4,4,7c48,29,48,29,48,29v,,,2,-1,2c47,30,46,29,47,28v-1,,-1,-1,-1,-1c45,29,46,31,47,32v-1,1,-1,2,-3,3c44,35,44,34,45,34v,-1,,-2,,-3c46,32,45,33,45,33v1,-2,,-4,-1,-5c44,28,44,28,44,29v-2,-2,-2,-6,,-8xm40,56v,,,,1,c41,54,38,54,37,53v2,-1,4,-1,6,c43,52,42,51,42,51v-1,,-2,,-3,c40,49,42,46,40,43v1,,2,-2,3,-3c45,42,45,46,43,48v3,-2,7,,6,6c47,53,46,52,44,52v1,2,5,3,8,5c52,57,52,56,52,56v,1,,1,,2c51,58,50,60,52,61v-1,,-1,,-2,c51,60,49,60,49,58,47,57,43,55,40,57,38,56,37,55,35,54v2,,4,1,5,2xm32,51v1,,1,,2,-1c33,51,31,52,30,54v,,,,-1,c30,53,31,52,32,51xm29,57v2,-3,7,-2,9,c37,57,36,58,35,59v-1,-1,-3,-1,-3,c31,59,29,59,29,58v,,,,,c30,57,29,57,29,57xm30,41v1,,,1,1,1c31,42,30,42,30,42v,-1,,-1,,-1xm35,43v-2,1,-3,2,-5,3c30,46,31,46,31,46v-3,1,-2,6,-5,7c25,52,25,50,23,49v1,-5,7,-6,12,-6xm27,59c26,58,23,58,22,57v,-3,-3,-6,-6,-8c22,50,27,52,27,59xm11,49v3,1,7,4,7,8c17,57,15,56,15,57,13,55,11,52,11,49xm11,67c9,65,6,63,4,60v3,3,7,1,9,3c13,63,14,63,14,63v1,1,1,3,2,3c15,67,14,68,14,69,13,68,12,67,11,67xm16,70v-1,-2,1,-3,1,-4c13,61,15,56,22,58v,1,,1,,1c25,59,28,60,31,62v-1,,,1,,1c30,63,30,64,29,63v,,,,,c27,63,26,64,24,64v,,,1,,1c26,66,27,64,28,65v-6,1,-9,5,-11,11c16,75,14,71,16,70xm16,81v1,1,1,1,1,1c17,82,16,82,16,81xm18,80v-1,,-1,,-1,c18,79,16,78,17,77v1,2,5,-1,6,-3c22,78,22,83,20,86,19,84,18,82,18,80xm20,88c24,84,22,66,32,68v-5,,-5,6,-4,10c27,78,27,78,27,79,26,78,26,77,25,78v,,,1,-1,1c25,80,26,80,27,81v,1,-1,1,-1,1c26,83,25,83,26,84v-2,1,-4,3,-6,4xm24,87v,,,,,-1c26,87,26,88,28,89,27,88,26,86,25,86v,,,,,-1c30,90,31,90,26,85v1,-1,1,-2,2,-3c28,82,29,83,29,83v,,,,-1,c28,83,28,83,28,83v,2,3,2,3,4c29,86,29,84,27,84v,,,,,c28,86,31,87,31,90v,,,,-1,c30,90,30,90,30,90v,1,2,1,2,2c32,92,31,92,31,92v,-1,-1,-1,-2,-1c29,93,32,93,33,94v-5,,-7,-5,-9,-7xm36,97c31,92,34,83,27,79v3,1,8,2,7,5c35,86,35,91,36,93v1,1,2,2,3,2c38,95,38,95,38,95v,,,1,,1c39,96,40,96,41,96v1,,1,1,2,1c41,98,40,97,38,97v1,1,5,2,6,c44,98,45,98,46,98v-3,2,-7,1,-10,-1xm56,103v-3,-1,-5,-4,-7,-6c50,96,51,94,52,93v,-2,2,-4,3,-6c55,86,54,86,54,86v-2,2,-2,5,-4,7c50,93,50,93,50,94v-1,1,-2,1,-3,3c46,97,45,97,44,96v2,-2,5,-4,6,-6c48,92,46,94,43,95v,,,,-1,c42,95,42,95,42,95v,,,,-1,c43,93,45,92,46,90v-2,1,-4,4,-7,4c37,92,36,90,36,87v1,,1,-1,3,-1c39,85,40,84,40,84,45,77,47,66,58,64v-2,3,1,6,,9c57,74,57,75,58,75v2,-3,-1,-8,2,-10c60,64,60,64,60,64v,,,,,1c60,65,60,65,61,65v,,-1,-1,,-2c61,64,61,65,62,65v-1,1,,2,,2c62,67,62,65,62,64v,-1,,-1,,-1c62,63,62,63,62,62v,1,,1,,1c62,63,62,63,62,63v1,11,5,22,3,32c65,96,65,96,65,97v-3,2,-4,7,-9,6xm67,94v,-2,,-5,,-8c67,86,67,87,67,87v1,,1,,1,c68,84,65,82,67,81v,,,,,1c67,82,67,82,67,82v1,1,,4,2,4c70,90,70,93,67,94xm90,58v,,,,,c90,58,90,59,90,59v,,-1,,-1,c89,58,90,59,90,58xm83,90v3,-4,4,-9,3,-14c86,76,86,76,86,75v,-4,5,-9,3,-13c89,61,89,62,90,62v-1,1,-1,2,,2c91,64,91,63,91,63v-2,9,3,22,-8,27xe" fillcolor="#fe9100 [3205]" stroked="f" strokeweight=".15pt">
                        <v:path arrowok="t" o:connecttype="custom" o:connectlocs="373411,243840;377703,204651;364827,300446;296154,335280;261817,265611;257525,174171;339074,252549;334782,213360;317614,126274;313322,143691;278985,169817;278985,182880;360535,165463;369119,195943;360535,104503;287569,126274;253233,78377;210312,134983;193144,8709;171683,187234;133055,222069;133055,165463;124470,165463;98718,165463;34337,191589;60089,256903;47213,300446;34337,300446;253233,452846;343367,409303;416332,204651;326198,235131;287569,222069;261817,156754;188852,317863;154515,365760;154515,370114;163099,339634;145931,287383;201728,265611;145931,269966;218896,283029;240357,230777;244649,204651;201728,121920;158807,230777;223188,265611;163099,248194;133055,200297;47213,291737;133055,274320;72965,348343;111594,357051;120178,361406;154515,422366;154515,422366;180267,413657;257525,278674;278985,422366;386287,252549" o:connectangles="0,0,0,0,0,0,0,0,0,0,0,0,0,0,0,0,0,0,0,0,0,0,0,0,0,0,0,0,0,0,0,0,0,0,0,0,0,0,0,0,0,0,0,0,0,0,0,0,0,0,0,0,0,0,0,0,0,0,0,0"/>
                        <o:lock v:ext="edit" aspectratio="t" verticies="t"/>
                      </v:shape>
                      <w10:anchorlock/>
                    </v:group>
                  </w:pict>
                </mc:Fallback>
              </mc:AlternateContent>
            </w:r>
          </w:p>
          <w:sdt>
            <w:sdtPr>
              <w:rPr>
                <w:noProof/>
              </w:rPr>
              <w:alias w:val="Vaše ime:"/>
              <w:tag w:val="Vaše ime:"/>
              <w:id w:val="653183323"/>
              <w:placeholder>
                <w:docPart w:val="BCB296CCCBA84AE587B2858F29D67CF5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 w:multiLine="1"/>
            </w:sdtPr>
            <w:sdtEndPr/>
            <w:sdtContent>
              <w:p w14:paraId="2C323484" w14:textId="28A84493" w:rsidR="00FD19EA" w:rsidRPr="00920D61" w:rsidRDefault="00FD19EA" w:rsidP="00FD19EA">
                <w:pPr>
                  <w:pStyle w:val="Ime"/>
                  <w:rPr>
                    <w:noProof/>
                  </w:rPr>
                </w:pPr>
                <w:r w:rsidRPr="00920D61">
                  <w:rPr>
                    <w:noProof/>
                    <w:lang w:bidi="sl-SI"/>
                  </w:rPr>
                  <w:t>Vaše ime</w:t>
                </w:r>
              </w:p>
            </w:sdtContent>
          </w:sdt>
          <w:p w14:paraId="1D15892B" w14:textId="59EE7239" w:rsidR="00FD19EA" w:rsidRPr="00920D61" w:rsidRDefault="00D13C98" w:rsidP="00FD19EA">
            <w:pPr>
              <w:rPr>
                <w:noProof/>
              </w:rPr>
            </w:pPr>
            <w:sdt>
              <w:sdtPr>
                <w:rPr>
                  <w:noProof/>
                </w:rPr>
                <w:alias w:val="Naslov:"/>
                <w:tag w:val="Naslov:"/>
                <w:id w:val="468638093"/>
                <w:placeholder>
                  <w:docPart w:val="1007F6FF0DA44E32BD5D3176F759FE3C"/>
                </w:placeholder>
                <w:showingPlcHdr/>
                <w:dataBinding w:prefixMappings="xmlns:ns0='http://schemas.microsoft.com/office/2006/coverPageProps' " w:xpath="/ns0:CoverPageProperties[1]/ns0:CompanyAddress[1]" w:storeItemID="{55AF091B-3C7A-41E3-B477-F2FDAA23CFDA}"/>
                <w15:appearance w15:val="hidden"/>
                <w:text w:multiLine="1"/>
              </w:sdtPr>
              <w:sdtEndPr/>
              <w:sdtContent>
                <w:r w:rsidR="00FD19EA" w:rsidRPr="00920D61">
                  <w:rPr>
                    <w:noProof/>
                    <w:lang w:bidi="sl-SI"/>
                  </w:rPr>
                  <w:t>Naslov</w:t>
                </w:r>
              </w:sdtContent>
            </w:sdt>
            <w:r w:rsidR="00AF10EE" w:rsidRPr="00920D61">
              <w:rPr>
                <w:noProof/>
                <w:lang w:bidi="sl-SI"/>
              </w:rPr>
              <w:t>,</w:t>
            </w:r>
          </w:p>
          <w:p w14:paraId="756C17D2" w14:textId="77777777" w:rsidR="00AF10EE" w:rsidRPr="00920D61" w:rsidRDefault="00D13C98" w:rsidP="00730835">
            <w:pPr>
              <w:pStyle w:val="Podatkizastik"/>
              <w:rPr>
                <w:noProof/>
              </w:rPr>
            </w:pPr>
            <w:sdt>
              <w:sdtPr>
                <w:rPr>
                  <w:noProof/>
                </w:rPr>
                <w:alias w:val="Poštna številka, mesto:"/>
                <w:tag w:val="Poštna številka, mesto:"/>
                <w:id w:val="-1453628615"/>
                <w:placeholder>
                  <w:docPart w:val="43D0CC09E8F2427EBE4CEE71B1D1FE1A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<w15:appearance w15:val="hidden"/>
                <w:text w:multiLine="1"/>
              </w:sdtPr>
              <w:sdtEndPr/>
              <w:sdtContent>
                <w:r w:rsidR="00AF10EE" w:rsidRPr="00920D61">
                  <w:rPr>
                    <w:noProof/>
                    <w:lang w:bidi="sl-SI"/>
                  </w:rPr>
                  <w:t>Poštna številka, mesto</w:t>
                </w:r>
              </w:sdtContent>
            </w:sdt>
          </w:p>
          <w:p w14:paraId="4737E9D2" w14:textId="77777777" w:rsidR="00730835" w:rsidRPr="00920D61" w:rsidRDefault="00D13C98" w:rsidP="00FD19EA">
            <w:pPr>
              <w:rPr>
                <w:noProof/>
              </w:rPr>
            </w:pPr>
            <w:sdt>
              <w:sdtPr>
                <w:rPr>
                  <w:noProof/>
                </w:rPr>
                <w:alias w:val="Telefon:"/>
                <w:tag w:val="Telefon:"/>
                <w:id w:val="1820005675"/>
                <w:placeholder>
                  <w:docPart w:val="1332A3AB9E10415AB3BCB773442B2457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FD19EA" w:rsidRPr="00920D61">
                  <w:rPr>
                    <w:noProof/>
                    <w:lang w:bidi="sl-SI"/>
                  </w:rPr>
                  <w:t>Telefon</w:t>
                </w:r>
              </w:sdtContent>
            </w:sdt>
          </w:p>
          <w:p w14:paraId="599B9CEF" w14:textId="77777777" w:rsidR="00730835" w:rsidRPr="00920D61" w:rsidRDefault="00D13C98" w:rsidP="00FD19EA">
            <w:pPr>
              <w:rPr>
                <w:noProof/>
              </w:rPr>
            </w:pPr>
            <w:sdt>
              <w:sdtPr>
                <w:rPr>
                  <w:noProof/>
                </w:rPr>
                <w:alias w:val="E-poštni naslov:"/>
                <w:tag w:val="E-poštni naslov:"/>
                <w:id w:val="1298951765"/>
                <w:placeholder>
                  <w:docPart w:val="96716D416D3C43D5A2EF4EF5860DD423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FD19EA" w:rsidRPr="00920D61">
                  <w:rPr>
                    <w:noProof/>
                    <w:lang w:bidi="sl-SI"/>
                  </w:rPr>
                  <w:t>E-poštni naslov</w:t>
                </w:r>
              </w:sdtContent>
            </w:sdt>
          </w:p>
          <w:p w14:paraId="5E3BE899" w14:textId="34311266" w:rsidR="00FD19EA" w:rsidRPr="00920D61" w:rsidRDefault="00D13C98" w:rsidP="00730835">
            <w:pPr>
              <w:pStyle w:val="Podatkizastik"/>
              <w:rPr>
                <w:noProof/>
              </w:rPr>
            </w:pPr>
            <w:sdt>
              <w:sdtPr>
                <w:rPr>
                  <w:noProof/>
                </w:rPr>
                <w:alias w:val="Twitter:"/>
                <w:tag w:val="Twitter:"/>
                <w:id w:val="504251400"/>
                <w:placeholder>
                  <w:docPart w:val="3D205F086AD742C89D2E924F75DCEFEE"/>
                </w:placeholder>
                <w:temporary/>
                <w:showingPlcHdr/>
                <w15:appearance w15:val="hidden"/>
              </w:sdtPr>
              <w:sdtEndPr/>
              <w:sdtContent>
                <w:r w:rsidR="00FD19EA" w:rsidRPr="00920D61">
                  <w:rPr>
                    <w:noProof/>
                    <w:lang w:bidi="sl-SI"/>
                  </w:rPr>
                  <w:t>@twitter</w:t>
                </w:r>
              </w:sdtContent>
            </w:sdt>
            <w:r w:rsidR="00FD19EA" w:rsidRPr="00920D61">
              <w:rPr>
                <w:noProof/>
                <w:lang w:bidi="sl-SI"/>
              </w:rPr>
              <w:t xml:space="preserve">: </w:t>
            </w:r>
            <w:sdt>
              <w:sdtPr>
                <w:rPr>
                  <w:noProof/>
                </w:rPr>
                <w:alias w:val="Ročica storitve Twitter:"/>
                <w:tag w:val="Ročica storitve Twitter:"/>
                <w:id w:val="1265103406"/>
                <w:placeholder>
                  <w:docPart w:val="AD935371A3CD419FBF48D0FFB83DFA9B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r w:rsidR="00FD19EA" w:rsidRPr="00920D61">
                  <w:rPr>
                    <w:noProof/>
                    <w:lang w:bidi="sl-SI"/>
                  </w:rPr>
                  <w:t>Ročica storitve Twitter</w:t>
                </w:r>
              </w:sdtContent>
            </w:sdt>
          </w:p>
          <w:sdt>
            <w:sdtPr>
              <w:rPr>
                <w:noProof/>
              </w:rPr>
              <w:alias w:val="Spletni naslov:"/>
              <w:tag w:val="Spletni naslov:"/>
              <w:id w:val="862483067"/>
              <w:placeholder>
                <w:docPart w:val="7774FC68C87E494689C27471D820F374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/>
            </w:sdtPr>
            <w:sdtEndPr/>
            <w:sdtContent>
              <w:p w14:paraId="72AA712D" w14:textId="3B571557" w:rsidR="00FD19EA" w:rsidRPr="00920D61" w:rsidRDefault="00FD19EA" w:rsidP="00FD19EA">
                <w:pPr>
                  <w:rPr>
                    <w:noProof/>
                  </w:rPr>
                </w:pPr>
                <w:r w:rsidRPr="00920D61">
                  <w:rPr>
                    <w:noProof/>
                    <w:lang w:bidi="sl-SI"/>
                  </w:rPr>
                  <w:t>Spletni naslov</w:t>
                </w:r>
              </w:p>
            </w:sdtContent>
          </w:sdt>
        </w:tc>
      </w:tr>
      <w:tr w:rsidR="00FD19EA" w:rsidRPr="00920D61" w14:paraId="293F1C2B" w14:textId="0FC4C269" w:rsidTr="008736FF">
        <w:trPr>
          <w:trHeight w:hRule="exact" w:val="5040"/>
        </w:trPr>
        <w:tc>
          <w:tcPr>
            <w:tcW w:w="2996" w:type="dxa"/>
            <w:tcMar>
              <w:top w:w="144" w:type="dxa"/>
              <w:bottom w:w="0" w:type="dxa"/>
            </w:tcMar>
          </w:tcPr>
          <w:p w14:paraId="667FACD6" w14:textId="01DB70DE" w:rsidR="00FD19EA" w:rsidRPr="00920D61" w:rsidRDefault="00242F54" w:rsidP="00FD19EA">
            <w:pPr>
              <w:pStyle w:val="Slika"/>
              <w:rPr>
                <w:noProof/>
              </w:rPr>
            </w:pPr>
            <w:r w:rsidRPr="00920D61">
              <w:rPr>
                <w:noProof/>
                <w:lang w:bidi="sl-SI"/>
              </w:rPr>
              <mc:AlternateContent>
                <mc:Choice Requires="wpg">
                  <w:drawing>
                    <wp:inline distT="0" distB="0" distL="0" distR="0" wp14:anchorId="05FA6ABE" wp14:editId="08394AD7">
                      <wp:extent cx="914400" cy="621792"/>
                      <wp:effectExtent l="0" t="0" r="0" b="6985"/>
                      <wp:docPr id="67" name="Skupina 87" descr="Slika cvetlice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914400" cy="621792"/>
                                <a:chOff x="0" y="0"/>
                                <a:chExt cx="1406525" cy="956310"/>
                              </a:xfrm>
                            </wpg:grpSpPr>
                            <wpg:grpSp>
                              <wpg:cNvPr id="68" name="Skupina 68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0" y="0"/>
                                  <a:ext cx="1406525" cy="956310"/>
                                  <a:chOff x="0" y="0"/>
                                  <a:chExt cx="1406525" cy="956310"/>
                                </a:xfrm>
                              </wpg:grpSpPr>
                              <wps:wsp>
                                <wps:cNvPr id="69" name="Prostoročno 4" descr="Slika cvetlice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0" y="0"/>
                                    <a:ext cx="1406525" cy="956310"/>
                                  </a:xfrm>
                                  <a:custGeom>
                                    <a:avLst/>
                                    <a:gdLst>
                                      <a:gd name="T0" fmla="*/ 336 w 372"/>
                                      <a:gd name="T1" fmla="*/ 82 h 252"/>
                                      <a:gd name="T2" fmla="*/ 166 w 372"/>
                                      <a:gd name="T3" fmla="*/ 213 h 252"/>
                                      <a:gd name="T4" fmla="*/ 237 w 372"/>
                                      <a:gd name="T5" fmla="*/ 189 h 252"/>
                                      <a:gd name="T6" fmla="*/ 297 w 372"/>
                                      <a:gd name="T7" fmla="*/ 159 h 252"/>
                                      <a:gd name="T8" fmla="*/ 230 w 372"/>
                                      <a:gd name="T9" fmla="*/ 189 h 252"/>
                                      <a:gd name="T10" fmla="*/ 228 w 372"/>
                                      <a:gd name="T11" fmla="*/ 142 h 252"/>
                                      <a:gd name="T12" fmla="*/ 188 w 372"/>
                                      <a:gd name="T13" fmla="*/ 158 h 252"/>
                                      <a:gd name="T14" fmla="*/ 191 w 372"/>
                                      <a:gd name="T15" fmla="*/ 137 h 252"/>
                                      <a:gd name="T16" fmla="*/ 228 w 372"/>
                                      <a:gd name="T17" fmla="*/ 123 h 252"/>
                                      <a:gd name="T18" fmla="*/ 194 w 372"/>
                                      <a:gd name="T19" fmla="*/ 182 h 252"/>
                                      <a:gd name="T20" fmla="*/ 149 w 372"/>
                                      <a:gd name="T21" fmla="*/ 178 h 252"/>
                                      <a:gd name="T22" fmla="*/ 170 w 372"/>
                                      <a:gd name="T23" fmla="*/ 62 h 252"/>
                                      <a:gd name="T24" fmla="*/ 186 w 372"/>
                                      <a:gd name="T25" fmla="*/ 102 h 252"/>
                                      <a:gd name="T26" fmla="*/ 163 w 372"/>
                                      <a:gd name="T27" fmla="*/ 110 h 252"/>
                                      <a:gd name="T28" fmla="*/ 177 w 372"/>
                                      <a:gd name="T29" fmla="*/ 132 h 252"/>
                                      <a:gd name="T30" fmla="*/ 222 w 372"/>
                                      <a:gd name="T31" fmla="*/ 104 h 252"/>
                                      <a:gd name="T32" fmla="*/ 271 w 372"/>
                                      <a:gd name="T33" fmla="*/ 122 h 252"/>
                                      <a:gd name="T34" fmla="*/ 289 w 372"/>
                                      <a:gd name="T35" fmla="*/ 97 h 252"/>
                                      <a:gd name="T36" fmla="*/ 184 w 372"/>
                                      <a:gd name="T37" fmla="*/ 129 h 252"/>
                                      <a:gd name="T38" fmla="*/ 157 w 372"/>
                                      <a:gd name="T39" fmla="*/ 152 h 252"/>
                                      <a:gd name="T40" fmla="*/ 166 w 372"/>
                                      <a:gd name="T41" fmla="*/ 149 h 252"/>
                                      <a:gd name="T42" fmla="*/ 178 w 372"/>
                                      <a:gd name="T43" fmla="*/ 153 h 252"/>
                                      <a:gd name="T44" fmla="*/ 164 w 372"/>
                                      <a:gd name="T45" fmla="*/ 165 h 252"/>
                                      <a:gd name="T46" fmla="*/ 160 w 372"/>
                                      <a:gd name="T47" fmla="*/ 131 h 252"/>
                                      <a:gd name="T48" fmla="*/ 155 w 372"/>
                                      <a:gd name="T49" fmla="*/ 163 h 252"/>
                                      <a:gd name="T50" fmla="*/ 192 w 372"/>
                                      <a:gd name="T51" fmla="*/ 177 h 252"/>
                                      <a:gd name="T52" fmla="*/ 216 w 372"/>
                                      <a:gd name="T53" fmla="*/ 158 h 252"/>
                                      <a:gd name="T54" fmla="*/ 307 w 372"/>
                                      <a:gd name="T55" fmla="*/ 166 h 252"/>
                                      <a:gd name="T56" fmla="*/ 236 w 372"/>
                                      <a:gd name="T57" fmla="*/ 201 h 252"/>
                                      <a:gd name="T58" fmla="*/ 274 w 372"/>
                                      <a:gd name="T59" fmla="*/ 215 h 252"/>
                                      <a:gd name="T60" fmla="*/ 331 w 372"/>
                                      <a:gd name="T61" fmla="*/ 207 h 252"/>
                                      <a:gd name="T62" fmla="*/ 315 w 372"/>
                                      <a:gd name="T63" fmla="*/ 200 h 252"/>
                                      <a:gd name="T64" fmla="*/ 307 w 372"/>
                                      <a:gd name="T65" fmla="*/ 193 h 252"/>
                                      <a:gd name="T66" fmla="*/ 315 w 372"/>
                                      <a:gd name="T67" fmla="*/ 180 h 252"/>
                                      <a:gd name="T68" fmla="*/ 362 w 372"/>
                                      <a:gd name="T69" fmla="*/ 126 h 252"/>
                                      <a:gd name="T70" fmla="*/ 314 w 372"/>
                                      <a:gd name="T71" fmla="*/ 146 h 252"/>
                                      <a:gd name="T72" fmla="*/ 313 w 372"/>
                                      <a:gd name="T73" fmla="*/ 94 h 252"/>
                                      <a:gd name="T74" fmla="*/ 278 w 372"/>
                                      <a:gd name="T75" fmla="*/ 64 h 252"/>
                                      <a:gd name="T76" fmla="*/ 260 w 372"/>
                                      <a:gd name="T77" fmla="*/ 53 h 252"/>
                                      <a:gd name="T78" fmla="*/ 230 w 372"/>
                                      <a:gd name="T79" fmla="*/ 76 h 252"/>
                                      <a:gd name="T80" fmla="*/ 225 w 372"/>
                                      <a:gd name="T81" fmla="*/ 45 h 252"/>
                                      <a:gd name="T82" fmla="*/ 222 w 372"/>
                                      <a:gd name="T83" fmla="*/ 67 h 252"/>
                                      <a:gd name="T84" fmla="*/ 197 w 372"/>
                                      <a:gd name="T85" fmla="*/ 52 h 252"/>
                                      <a:gd name="T86" fmla="*/ 189 w 372"/>
                                      <a:gd name="T87" fmla="*/ 9 h 252"/>
                                      <a:gd name="T88" fmla="*/ 176 w 372"/>
                                      <a:gd name="T89" fmla="*/ 59 h 252"/>
                                      <a:gd name="T90" fmla="*/ 139 w 372"/>
                                      <a:gd name="T91" fmla="*/ 25 h 252"/>
                                      <a:gd name="T92" fmla="*/ 155 w 372"/>
                                      <a:gd name="T93" fmla="*/ 96 h 252"/>
                                      <a:gd name="T94" fmla="*/ 96 w 372"/>
                                      <a:gd name="T95" fmla="*/ 38 h 252"/>
                                      <a:gd name="T96" fmla="*/ 87 w 372"/>
                                      <a:gd name="T97" fmla="*/ 66 h 252"/>
                                      <a:gd name="T98" fmla="*/ 104 w 372"/>
                                      <a:gd name="T99" fmla="*/ 128 h 252"/>
                                      <a:gd name="T100" fmla="*/ 121 w 372"/>
                                      <a:gd name="T101" fmla="*/ 161 h 252"/>
                                      <a:gd name="T102" fmla="*/ 126 w 372"/>
                                      <a:gd name="T103" fmla="*/ 187 h 252"/>
                                      <a:gd name="T104" fmla="*/ 104 w 372"/>
                                      <a:gd name="T105" fmla="*/ 175 h 252"/>
                                      <a:gd name="T106" fmla="*/ 76 w 372"/>
                                      <a:gd name="T107" fmla="*/ 136 h 252"/>
                                      <a:gd name="T108" fmla="*/ 25 w 372"/>
                                      <a:gd name="T109" fmla="*/ 154 h 252"/>
                                      <a:gd name="T110" fmla="*/ 96 w 372"/>
                                      <a:gd name="T111" fmla="*/ 171 h 252"/>
                                      <a:gd name="T112" fmla="*/ 81 w 372"/>
                                      <a:gd name="T113" fmla="*/ 190 h 252"/>
                                      <a:gd name="T114" fmla="*/ 115 w 372"/>
                                      <a:gd name="T115" fmla="*/ 226 h 252"/>
                                      <a:gd name="T116" fmla="*/ 121 w 372"/>
                                      <a:gd name="T117" fmla="*/ 173 h 252"/>
                                      <a:gd name="T118" fmla="*/ 134 w 372"/>
                                      <a:gd name="T119" fmla="*/ 130 h 252"/>
                                      <a:gd name="T120" fmla="*/ 146 w 372"/>
                                      <a:gd name="T121" fmla="*/ 167 h 252"/>
                                      <a:gd name="T122" fmla="*/ 204 w 372"/>
                                      <a:gd name="T123" fmla="*/ 197 h 252"/>
                                      <a:gd name="T124" fmla="*/ 213 w 372"/>
                                      <a:gd name="T125" fmla="*/ 201 h 2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  <a:cxn ang="0">
                                        <a:pos x="T122" y="T123"/>
                                      </a:cxn>
                                      <a:cxn ang="0">
                                        <a:pos x="T124" y="T125"/>
                                      </a:cxn>
                                    </a:cxnLst>
                                    <a:rect l="0" t="0" r="r" b="b"/>
                                    <a:pathLst>
                                      <a:path w="372" h="252">
                                        <a:moveTo>
                                          <a:pt x="237" y="243"/>
                                        </a:moveTo>
                                        <a:cubicBezTo>
                                          <a:pt x="224" y="241"/>
                                          <a:pt x="212" y="234"/>
                                          <a:pt x="201" y="228"/>
                                        </a:cubicBezTo>
                                        <a:cubicBezTo>
                                          <a:pt x="208" y="231"/>
                                          <a:pt x="214" y="236"/>
                                          <a:pt x="222" y="236"/>
                                        </a:cubicBezTo>
                                        <a:cubicBezTo>
                                          <a:pt x="216" y="234"/>
                                          <a:pt x="209" y="232"/>
                                          <a:pt x="204" y="227"/>
                                        </a:cubicBezTo>
                                        <a:cubicBezTo>
                                          <a:pt x="211" y="230"/>
                                          <a:pt x="219" y="234"/>
                                          <a:pt x="226" y="235"/>
                                        </a:cubicBezTo>
                                        <a:cubicBezTo>
                                          <a:pt x="220" y="231"/>
                                          <a:pt x="212" y="230"/>
                                          <a:pt x="205" y="227"/>
                                        </a:cubicBezTo>
                                        <a:cubicBezTo>
                                          <a:pt x="216" y="229"/>
                                          <a:pt x="226" y="234"/>
                                          <a:pt x="237" y="235"/>
                                        </a:cubicBezTo>
                                        <a:cubicBezTo>
                                          <a:pt x="228" y="232"/>
                                          <a:pt x="217" y="231"/>
                                          <a:pt x="208" y="226"/>
                                        </a:cubicBezTo>
                                        <a:cubicBezTo>
                                          <a:pt x="216" y="227"/>
                                          <a:pt x="224" y="232"/>
                                          <a:pt x="232" y="232"/>
                                        </a:cubicBezTo>
                                        <a:cubicBezTo>
                                          <a:pt x="228" y="230"/>
                                          <a:pt x="223" y="230"/>
                                          <a:pt x="219" y="228"/>
                                        </a:cubicBezTo>
                                        <a:cubicBezTo>
                                          <a:pt x="229" y="229"/>
                                          <a:pt x="240" y="231"/>
                                          <a:pt x="251" y="232"/>
                                        </a:cubicBezTo>
                                        <a:cubicBezTo>
                                          <a:pt x="238" y="230"/>
                                          <a:pt x="225" y="230"/>
                                          <a:pt x="213" y="225"/>
                                        </a:cubicBezTo>
                                        <a:cubicBezTo>
                                          <a:pt x="221" y="224"/>
                                          <a:pt x="230" y="229"/>
                                          <a:pt x="239" y="228"/>
                                        </a:cubicBezTo>
                                        <a:cubicBezTo>
                                          <a:pt x="236" y="227"/>
                                          <a:pt x="234" y="227"/>
                                          <a:pt x="232" y="227"/>
                                        </a:cubicBezTo>
                                        <a:cubicBezTo>
                                          <a:pt x="232" y="227"/>
                                          <a:pt x="232" y="227"/>
                                          <a:pt x="233" y="227"/>
                                        </a:cubicBezTo>
                                        <a:cubicBezTo>
                                          <a:pt x="227" y="225"/>
                                          <a:pt x="221" y="226"/>
                                          <a:pt x="216" y="223"/>
                                        </a:cubicBezTo>
                                        <a:cubicBezTo>
                                          <a:pt x="222" y="224"/>
                                          <a:pt x="228" y="226"/>
                                          <a:pt x="235" y="225"/>
                                        </a:cubicBezTo>
                                        <a:cubicBezTo>
                                          <a:pt x="229" y="224"/>
                                          <a:pt x="223" y="224"/>
                                          <a:pt x="217" y="222"/>
                                        </a:cubicBezTo>
                                        <a:cubicBezTo>
                                          <a:pt x="225" y="221"/>
                                          <a:pt x="233" y="224"/>
                                          <a:pt x="240" y="221"/>
                                        </a:cubicBezTo>
                                        <a:cubicBezTo>
                                          <a:pt x="234" y="220"/>
                                          <a:pt x="229" y="222"/>
                                          <a:pt x="223" y="221"/>
                                        </a:cubicBezTo>
                                        <a:cubicBezTo>
                                          <a:pt x="227" y="220"/>
                                          <a:pt x="235" y="222"/>
                                          <a:pt x="237" y="217"/>
                                        </a:cubicBezTo>
                                        <a:cubicBezTo>
                                          <a:pt x="234" y="218"/>
                                          <a:pt x="230" y="219"/>
                                          <a:pt x="226" y="219"/>
                                        </a:cubicBezTo>
                                        <a:cubicBezTo>
                                          <a:pt x="234" y="215"/>
                                          <a:pt x="248" y="209"/>
                                          <a:pt x="257" y="215"/>
                                        </a:cubicBezTo>
                                        <a:cubicBezTo>
                                          <a:pt x="252" y="216"/>
                                          <a:pt x="246" y="215"/>
                                          <a:pt x="240" y="217"/>
                                        </a:cubicBezTo>
                                        <a:cubicBezTo>
                                          <a:pt x="252" y="217"/>
                                          <a:pt x="268" y="211"/>
                                          <a:pt x="279" y="220"/>
                                        </a:cubicBezTo>
                                        <a:cubicBezTo>
                                          <a:pt x="268" y="219"/>
                                          <a:pt x="257" y="216"/>
                                          <a:pt x="247" y="219"/>
                                        </a:cubicBezTo>
                                        <a:cubicBezTo>
                                          <a:pt x="257" y="220"/>
                                          <a:pt x="272" y="215"/>
                                          <a:pt x="281" y="223"/>
                                        </a:cubicBezTo>
                                        <a:cubicBezTo>
                                          <a:pt x="271" y="223"/>
                                          <a:pt x="261" y="220"/>
                                          <a:pt x="251" y="223"/>
                                        </a:cubicBezTo>
                                        <a:cubicBezTo>
                                          <a:pt x="261" y="223"/>
                                          <a:pt x="274" y="218"/>
                                          <a:pt x="282" y="227"/>
                                        </a:cubicBezTo>
                                        <a:cubicBezTo>
                                          <a:pt x="273" y="227"/>
                                          <a:pt x="264" y="224"/>
                                          <a:pt x="255" y="226"/>
                                        </a:cubicBezTo>
                                        <a:cubicBezTo>
                                          <a:pt x="264" y="227"/>
                                          <a:pt x="274" y="224"/>
                                          <a:pt x="283" y="229"/>
                                        </a:cubicBezTo>
                                        <a:cubicBezTo>
                                          <a:pt x="276" y="229"/>
                                          <a:pt x="270" y="227"/>
                                          <a:pt x="263" y="228"/>
                                        </a:cubicBezTo>
                                        <a:cubicBezTo>
                                          <a:pt x="270" y="230"/>
                                          <a:pt x="277" y="225"/>
                                          <a:pt x="283" y="230"/>
                                        </a:cubicBezTo>
                                        <a:cubicBezTo>
                                          <a:pt x="283" y="230"/>
                                          <a:pt x="281" y="233"/>
                                          <a:pt x="277" y="235"/>
                                        </a:cubicBezTo>
                                        <a:cubicBezTo>
                                          <a:pt x="286" y="234"/>
                                          <a:pt x="285" y="220"/>
                                          <a:pt x="280" y="217"/>
                                        </a:cubicBezTo>
                                        <a:cubicBezTo>
                                          <a:pt x="283" y="219"/>
                                          <a:pt x="288" y="218"/>
                                          <a:pt x="286" y="217"/>
                                        </a:cubicBezTo>
                                        <a:cubicBezTo>
                                          <a:pt x="299" y="219"/>
                                          <a:pt x="313" y="221"/>
                                          <a:pt x="325" y="218"/>
                                        </a:cubicBezTo>
                                        <a:cubicBezTo>
                                          <a:pt x="332" y="217"/>
                                          <a:pt x="343" y="214"/>
                                          <a:pt x="348" y="207"/>
                                        </a:cubicBezTo>
                                        <a:cubicBezTo>
                                          <a:pt x="351" y="203"/>
                                          <a:pt x="347" y="200"/>
                                          <a:pt x="344" y="197"/>
                                        </a:cubicBezTo>
                                        <a:cubicBezTo>
                                          <a:pt x="338" y="192"/>
                                          <a:pt x="332" y="188"/>
                                          <a:pt x="327" y="183"/>
                                        </a:cubicBezTo>
                                        <a:cubicBezTo>
                                          <a:pt x="337" y="180"/>
                                          <a:pt x="342" y="172"/>
                                          <a:pt x="349" y="167"/>
                                        </a:cubicBezTo>
                                        <a:cubicBezTo>
                                          <a:pt x="354" y="163"/>
                                          <a:pt x="372" y="149"/>
                                          <a:pt x="362" y="144"/>
                                        </a:cubicBezTo>
                                        <a:cubicBezTo>
                                          <a:pt x="362" y="144"/>
                                          <a:pt x="362" y="144"/>
                                          <a:pt x="362" y="145"/>
                                        </a:cubicBezTo>
                                        <a:cubicBezTo>
                                          <a:pt x="361" y="145"/>
                                          <a:pt x="361" y="145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1" y="144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0" y="144"/>
                                          <a:pt x="359" y="144"/>
                                        </a:cubicBezTo>
                                        <a:cubicBezTo>
                                          <a:pt x="359" y="144"/>
                                          <a:pt x="358" y="144"/>
                                          <a:pt x="358" y="144"/>
                                        </a:cubicBezTo>
                                        <a:cubicBezTo>
                                          <a:pt x="361" y="140"/>
                                          <a:pt x="366" y="132"/>
                                          <a:pt x="366" y="127"/>
                                        </a:cubicBezTo>
                                        <a:cubicBezTo>
                                          <a:pt x="366" y="124"/>
                                          <a:pt x="359" y="124"/>
                                          <a:pt x="356" y="124"/>
                                        </a:cubicBezTo>
                                        <a:cubicBezTo>
                                          <a:pt x="351" y="123"/>
                                          <a:pt x="345" y="121"/>
                                          <a:pt x="339" y="122"/>
                                        </a:cubicBezTo>
                                        <a:cubicBezTo>
                                          <a:pt x="333" y="122"/>
                                          <a:pt x="328" y="120"/>
                                          <a:pt x="321" y="121"/>
                                        </a:cubicBezTo>
                                        <a:cubicBezTo>
                                          <a:pt x="330" y="111"/>
                                          <a:pt x="336" y="96"/>
                                          <a:pt x="336" y="82"/>
                                        </a:cubicBezTo>
                                        <a:cubicBezTo>
                                          <a:pt x="329" y="80"/>
                                          <a:pt x="318" y="81"/>
                                          <a:pt x="309" y="81"/>
                                        </a:cubicBezTo>
                                        <a:cubicBezTo>
                                          <a:pt x="310" y="72"/>
                                          <a:pt x="323" y="63"/>
                                          <a:pt x="316" y="53"/>
                                        </a:cubicBezTo>
                                        <a:cubicBezTo>
                                          <a:pt x="314" y="51"/>
                                          <a:pt x="302" y="54"/>
                                          <a:pt x="299" y="55"/>
                                        </a:cubicBezTo>
                                        <a:cubicBezTo>
                                          <a:pt x="291" y="58"/>
                                          <a:pt x="281" y="59"/>
                                          <a:pt x="275" y="62"/>
                                        </a:cubicBezTo>
                                        <a:cubicBezTo>
                                          <a:pt x="276" y="61"/>
                                          <a:pt x="276" y="60"/>
                                          <a:pt x="276" y="58"/>
                                        </a:cubicBezTo>
                                        <a:cubicBezTo>
                                          <a:pt x="273" y="50"/>
                                          <a:pt x="281" y="36"/>
                                          <a:pt x="270" y="32"/>
                                        </a:cubicBezTo>
                                        <a:cubicBezTo>
                                          <a:pt x="262" y="34"/>
                                          <a:pt x="257" y="41"/>
                                          <a:pt x="249" y="45"/>
                                        </a:cubicBezTo>
                                        <a:cubicBezTo>
                                          <a:pt x="252" y="31"/>
                                          <a:pt x="248" y="17"/>
                                          <a:pt x="241" y="6"/>
                                        </a:cubicBezTo>
                                        <a:cubicBezTo>
                                          <a:pt x="236" y="3"/>
                                          <a:pt x="233" y="11"/>
                                          <a:pt x="230" y="13"/>
                                        </a:cubicBezTo>
                                        <a:cubicBezTo>
                                          <a:pt x="230" y="13"/>
                                          <a:pt x="230" y="13"/>
                                          <a:pt x="230" y="13"/>
                                        </a:cubicBezTo>
                                        <a:cubicBezTo>
                                          <a:pt x="223" y="16"/>
                                          <a:pt x="218" y="20"/>
                                          <a:pt x="214" y="26"/>
                                        </a:cubicBezTo>
                                        <a:cubicBezTo>
                                          <a:pt x="209" y="25"/>
                                          <a:pt x="207" y="29"/>
                                          <a:pt x="205" y="32"/>
                                        </a:cubicBezTo>
                                        <a:cubicBezTo>
                                          <a:pt x="202" y="24"/>
                                          <a:pt x="199" y="12"/>
                                          <a:pt x="193" y="6"/>
                                        </a:cubicBezTo>
                                        <a:cubicBezTo>
                                          <a:pt x="189" y="3"/>
                                          <a:pt x="187" y="10"/>
                                          <a:pt x="185" y="13"/>
                                        </a:cubicBezTo>
                                        <a:cubicBezTo>
                                          <a:pt x="180" y="10"/>
                                          <a:pt x="177" y="3"/>
                                          <a:pt x="172" y="1"/>
                                        </a:cubicBezTo>
                                        <a:cubicBezTo>
                                          <a:pt x="172" y="0"/>
                                          <a:pt x="172" y="0"/>
                                          <a:pt x="172" y="0"/>
                                        </a:cubicBezTo>
                                        <a:cubicBezTo>
                                          <a:pt x="171" y="0"/>
                                          <a:pt x="171" y="0"/>
                                          <a:pt x="171" y="1"/>
                                        </a:cubicBezTo>
                                        <a:cubicBezTo>
                                          <a:pt x="171" y="1"/>
                                          <a:pt x="171" y="0"/>
                                          <a:pt x="170" y="0"/>
                                        </a:cubicBezTo>
                                        <a:cubicBezTo>
                                          <a:pt x="163" y="7"/>
                                          <a:pt x="162" y="18"/>
                                          <a:pt x="157" y="26"/>
                                        </a:cubicBezTo>
                                        <a:cubicBezTo>
                                          <a:pt x="153" y="16"/>
                                          <a:pt x="143" y="7"/>
                                          <a:pt x="134" y="2"/>
                                        </a:cubicBezTo>
                                        <a:cubicBezTo>
                                          <a:pt x="130" y="11"/>
                                          <a:pt x="124" y="20"/>
                                          <a:pt x="123" y="32"/>
                                        </a:cubicBezTo>
                                        <a:cubicBezTo>
                                          <a:pt x="113" y="33"/>
                                          <a:pt x="120" y="49"/>
                                          <a:pt x="115" y="56"/>
                                        </a:cubicBezTo>
                                        <a:cubicBezTo>
                                          <a:pt x="102" y="44"/>
                                          <a:pt x="90" y="26"/>
                                          <a:pt x="68" y="24"/>
                                        </a:cubicBezTo>
                                        <a:cubicBezTo>
                                          <a:pt x="66" y="31"/>
                                          <a:pt x="69" y="40"/>
                                          <a:pt x="68" y="49"/>
                                        </a:cubicBezTo>
                                        <a:cubicBezTo>
                                          <a:pt x="73" y="56"/>
                                          <a:pt x="69" y="67"/>
                                          <a:pt x="74" y="75"/>
                                        </a:cubicBezTo>
                                        <a:cubicBezTo>
                                          <a:pt x="67" y="73"/>
                                          <a:pt x="58" y="65"/>
                                          <a:pt x="50" y="68"/>
                                        </a:cubicBezTo>
                                        <a:cubicBezTo>
                                          <a:pt x="52" y="77"/>
                                          <a:pt x="56" y="87"/>
                                          <a:pt x="57" y="96"/>
                                        </a:cubicBezTo>
                                        <a:cubicBezTo>
                                          <a:pt x="39" y="92"/>
                                          <a:pt x="20" y="87"/>
                                          <a:pt x="0" y="90"/>
                                        </a:cubicBezTo>
                                        <a:cubicBezTo>
                                          <a:pt x="0" y="90"/>
                                          <a:pt x="0" y="90"/>
                                          <a:pt x="1" y="90"/>
                                        </a:cubicBezTo>
                                        <a:cubicBezTo>
                                          <a:pt x="0" y="91"/>
                                          <a:pt x="0" y="92"/>
                                          <a:pt x="0" y="92"/>
                                        </a:cubicBezTo>
                                        <a:cubicBezTo>
                                          <a:pt x="4" y="118"/>
                                          <a:pt x="25" y="132"/>
                                          <a:pt x="42" y="145"/>
                                        </a:cubicBezTo>
                                        <a:cubicBezTo>
                                          <a:pt x="35" y="145"/>
                                          <a:pt x="12" y="151"/>
                                          <a:pt x="6" y="156"/>
                                        </a:cubicBezTo>
                                        <a:cubicBezTo>
                                          <a:pt x="8" y="163"/>
                                          <a:pt x="15" y="173"/>
                                          <a:pt x="23" y="179"/>
                                        </a:cubicBezTo>
                                        <a:cubicBezTo>
                                          <a:pt x="36" y="188"/>
                                          <a:pt x="57" y="196"/>
                                          <a:pt x="70" y="198"/>
                                        </a:cubicBezTo>
                                        <a:cubicBezTo>
                                          <a:pt x="72" y="198"/>
                                          <a:pt x="57" y="213"/>
                                          <a:pt x="56" y="214"/>
                                        </a:cubicBezTo>
                                        <a:cubicBezTo>
                                          <a:pt x="59" y="217"/>
                                          <a:pt x="65" y="222"/>
                                          <a:pt x="68" y="224"/>
                                        </a:cubicBezTo>
                                        <a:cubicBezTo>
                                          <a:pt x="80" y="233"/>
                                          <a:pt x="94" y="235"/>
                                          <a:pt x="102" y="235"/>
                                        </a:cubicBezTo>
                                        <a:cubicBezTo>
                                          <a:pt x="112" y="235"/>
                                          <a:pt x="141" y="232"/>
                                          <a:pt x="133" y="236"/>
                                        </a:cubicBezTo>
                                        <a:cubicBezTo>
                                          <a:pt x="131" y="238"/>
                                          <a:pt x="183" y="246"/>
                                          <a:pt x="191" y="225"/>
                                        </a:cubicBezTo>
                                        <a:cubicBezTo>
                                          <a:pt x="178" y="238"/>
                                          <a:pt x="142" y="237"/>
                                          <a:pt x="138" y="232"/>
                                        </a:cubicBezTo>
                                        <a:cubicBezTo>
                                          <a:pt x="140" y="233"/>
                                          <a:pt x="143" y="231"/>
                                          <a:pt x="146" y="232"/>
                                        </a:cubicBezTo>
                                        <a:cubicBezTo>
                                          <a:pt x="143" y="231"/>
                                          <a:pt x="140" y="230"/>
                                          <a:pt x="138" y="228"/>
                                        </a:cubicBezTo>
                                        <a:cubicBezTo>
                                          <a:pt x="140" y="229"/>
                                          <a:pt x="142" y="231"/>
                                          <a:pt x="144" y="231"/>
                                        </a:cubicBezTo>
                                        <a:cubicBezTo>
                                          <a:pt x="141" y="229"/>
                                          <a:pt x="137" y="228"/>
                                          <a:pt x="136" y="225"/>
                                        </a:cubicBezTo>
                                        <a:cubicBezTo>
                                          <a:pt x="138" y="226"/>
                                          <a:pt x="141" y="229"/>
                                          <a:pt x="143" y="230"/>
                                        </a:cubicBezTo>
                                        <a:cubicBezTo>
                                          <a:pt x="140" y="226"/>
                                          <a:pt x="132" y="222"/>
                                          <a:pt x="134" y="216"/>
                                        </a:cubicBezTo>
                                        <a:cubicBezTo>
                                          <a:pt x="134" y="216"/>
                                          <a:pt x="135" y="215"/>
                                          <a:pt x="134" y="215"/>
                                        </a:cubicBezTo>
                                        <a:cubicBezTo>
                                          <a:pt x="137" y="210"/>
                                          <a:pt x="140" y="206"/>
                                          <a:pt x="146" y="205"/>
                                        </a:cubicBezTo>
                                        <a:cubicBezTo>
                                          <a:pt x="153" y="204"/>
                                          <a:pt x="160" y="208"/>
                                          <a:pt x="167" y="212"/>
                                        </a:cubicBezTo>
                                        <a:cubicBezTo>
                                          <a:pt x="166" y="212"/>
                                          <a:pt x="166" y="212"/>
                                          <a:pt x="166" y="212"/>
                                        </a:cubicBezTo>
                                        <a:cubicBezTo>
                                          <a:pt x="166" y="212"/>
                                          <a:pt x="167" y="213"/>
                                          <a:pt x="168" y="213"/>
                                        </a:cubicBezTo>
                                        <a:cubicBezTo>
                                          <a:pt x="167" y="213"/>
                                          <a:pt x="167" y="213"/>
                                          <a:pt x="166" y="213"/>
                                        </a:cubicBezTo>
                                        <a:cubicBezTo>
                                          <a:pt x="167" y="213"/>
                                          <a:pt x="168" y="214"/>
                                          <a:pt x="168" y="214"/>
                                        </a:cubicBezTo>
                                        <a:cubicBezTo>
                                          <a:pt x="168" y="214"/>
                                          <a:pt x="167" y="215"/>
                                          <a:pt x="166" y="215"/>
                                        </a:cubicBezTo>
                                        <a:cubicBezTo>
                                          <a:pt x="167" y="215"/>
                                          <a:pt x="169" y="215"/>
                                          <a:pt x="170" y="216"/>
                                        </a:cubicBezTo>
                                        <a:cubicBezTo>
                                          <a:pt x="168" y="216"/>
                                          <a:pt x="166" y="216"/>
                                          <a:pt x="164" y="216"/>
                                        </a:cubicBezTo>
                                        <a:cubicBezTo>
                                          <a:pt x="167" y="216"/>
                                          <a:pt x="169" y="216"/>
                                          <a:pt x="171" y="217"/>
                                        </a:cubicBezTo>
                                        <a:cubicBezTo>
                                          <a:pt x="169" y="217"/>
                                          <a:pt x="167" y="217"/>
                                          <a:pt x="165" y="218"/>
                                        </a:cubicBezTo>
                                        <a:cubicBezTo>
                                          <a:pt x="168" y="218"/>
                                          <a:pt x="170" y="218"/>
                                          <a:pt x="173" y="218"/>
                                        </a:cubicBezTo>
                                        <a:cubicBezTo>
                                          <a:pt x="169" y="219"/>
                                          <a:pt x="165" y="219"/>
                                          <a:pt x="162" y="220"/>
                                        </a:cubicBezTo>
                                        <a:cubicBezTo>
                                          <a:pt x="166" y="221"/>
                                          <a:pt x="170" y="218"/>
                                          <a:pt x="174" y="219"/>
                                        </a:cubicBezTo>
                                        <a:cubicBezTo>
                                          <a:pt x="172" y="220"/>
                                          <a:pt x="170" y="220"/>
                                          <a:pt x="167" y="220"/>
                                        </a:cubicBezTo>
                                        <a:cubicBezTo>
                                          <a:pt x="168" y="220"/>
                                          <a:pt x="169" y="221"/>
                                          <a:pt x="170" y="221"/>
                                        </a:cubicBezTo>
                                        <a:cubicBezTo>
                                          <a:pt x="169" y="221"/>
                                          <a:pt x="167" y="221"/>
                                          <a:pt x="166" y="222"/>
                                        </a:cubicBezTo>
                                        <a:cubicBezTo>
                                          <a:pt x="171" y="223"/>
                                          <a:pt x="176" y="221"/>
                                          <a:pt x="180" y="221"/>
                                        </a:cubicBezTo>
                                        <a:cubicBezTo>
                                          <a:pt x="177" y="224"/>
                                          <a:pt x="173" y="222"/>
                                          <a:pt x="169" y="223"/>
                                        </a:cubicBezTo>
                                        <a:cubicBezTo>
                                          <a:pt x="171" y="223"/>
                                          <a:pt x="173" y="223"/>
                                          <a:pt x="174" y="223"/>
                                        </a:cubicBezTo>
                                        <a:cubicBezTo>
                                          <a:pt x="172" y="224"/>
                                          <a:pt x="169" y="224"/>
                                          <a:pt x="167" y="225"/>
                                        </a:cubicBezTo>
                                        <a:cubicBezTo>
                                          <a:pt x="171" y="226"/>
                                          <a:pt x="175" y="224"/>
                                          <a:pt x="178" y="224"/>
                                        </a:cubicBezTo>
                                        <a:cubicBezTo>
                                          <a:pt x="175" y="225"/>
                                          <a:pt x="172" y="225"/>
                                          <a:pt x="170" y="226"/>
                                        </a:cubicBezTo>
                                        <a:cubicBezTo>
                                          <a:pt x="172" y="226"/>
                                          <a:pt x="174" y="226"/>
                                          <a:pt x="177" y="226"/>
                                        </a:cubicBezTo>
                                        <a:cubicBezTo>
                                          <a:pt x="170" y="229"/>
                                          <a:pt x="163" y="229"/>
                                          <a:pt x="155" y="228"/>
                                        </a:cubicBezTo>
                                        <a:cubicBezTo>
                                          <a:pt x="152" y="227"/>
                                          <a:pt x="148" y="226"/>
                                          <a:pt x="145" y="225"/>
                                        </a:cubicBezTo>
                                        <a:cubicBezTo>
                                          <a:pt x="143" y="225"/>
                                          <a:pt x="138" y="222"/>
                                          <a:pt x="137" y="221"/>
                                        </a:cubicBezTo>
                                        <a:cubicBezTo>
                                          <a:pt x="142" y="227"/>
                                          <a:pt x="151" y="228"/>
                                          <a:pt x="159" y="229"/>
                                        </a:cubicBezTo>
                                        <a:cubicBezTo>
                                          <a:pt x="170" y="230"/>
                                          <a:pt x="179" y="228"/>
                                          <a:pt x="190" y="225"/>
                                        </a:cubicBezTo>
                                        <a:cubicBezTo>
                                          <a:pt x="191" y="225"/>
                                          <a:pt x="193" y="227"/>
                                          <a:pt x="196" y="228"/>
                                        </a:cubicBezTo>
                                        <a:cubicBezTo>
                                          <a:pt x="200" y="230"/>
                                          <a:pt x="225" y="252"/>
                                          <a:pt x="257" y="244"/>
                                        </a:cubicBezTo>
                                        <a:cubicBezTo>
                                          <a:pt x="274" y="239"/>
                                          <a:pt x="280" y="233"/>
                                          <a:pt x="279" y="234"/>
                                        </a:cubicBezTo>
                                        <a:cubicBezTo>
                                          <a:pt x="276" y="234"/>
                                          <a:pt x="258" y="246"/>
                                          <a:pt x="237" y="243"/>
                                        </a:cubicBezTo>
                                        <a:close/>
                                        <a:moveTo>
                                          <a:pt x="213" y="221"/>
                                        </a:moveTo>
                                        <a:cubicBezTo>
                                          <a:pt x="215" y="219"/>
                                          <a:pt x="216" y="217"/>
                                          <a:pt x="218" y="216"/>
                                        </a:cubicBezTo>
                                        <a:cubicBezTo>
                                          <a:pt x="218" y="216"/>
                                          <a:pt x="218" y="217"/>
                                          <a:pt x="218" y="217"/>
                                        </a:cubicBezTo>
                                        <a:cubicBezTo>
                                          <a:pt x="222" y="215"/>
                                          <a:pt x="227" y="211"/>
                                          <a:pt x="229" y="206"/>
                                        </a:cubicBezTo>
                                        <a:cubicBezTo>
                                          <a:pt x="230" y="206"/>
                                          <a:pt x="230" y="206"/>
                                          <a:pt x="230" y="206"/>
                                        </a:cubicBezTo>
                                        <a:cubicBezTo>
                                          <a:pt x="227" y="212"/>
                                          <a:pt x="221" y="216"/>
                                          <a:pt x="215" y="219"/>
                                        </a:cubicBezTo>
                                        <a:cubicBezTo>
                                          <a:pt x="220" y="218"/>
                                          <a:pt x="224" y="215"/>
                                          <a:pt x="228" y="211"/>
                                        </a:cubicBezTo>
                                        <a:cubicBezTo>
                                          <a:pt x="228" y="211"/>
                                          <a:pt x="228" y="211"/>
                                          <a:pt x="228" y="210"/>
                                        </a:cubicBezTo>
                                        <a:cubicBezTo>
                                          <a:pt x="230" y="209"/>
                                          <a:pt x="231" y="207"/>
                                          <a:pt x="232" y="205"/>
                                        </a:cubicBezTo>
                                        <a:cubicBezTo>
                                          <a:pt x="232" y="205"/>
                                          <a:pt x="232" y="205"/>
                                          <a:pt x="233" y="205"/>
                                        </a:cubicBezTo>
                                        <a:cubicBezTo>
                                          <a:pt x="230" y="213"/>
                                          <a:pt x="222" y="218"/>
                                          <a:pt x="213" y="221"/>
                                        </a:cubicBezTo>
                                        <a:close/>
                                        <a:moveTo>
                                          <a:pt x="240" y="192"/>
                                        </a:moveTo>
                                        <a:cubicBezTo>
                                          <a:pt x="246" y="191"/>
                                          <a:pt x="251" y="189"/>
                                          <a:pt x="255" y="186"/>
                                        </a:cubicBezTo>
                                        <a:cubicBezTo>
                                          <a:pt x="249" y="188"/>
                                          <a:pt x="243" y="191"/>
                                          <a:pt x="237" y="192"/>
                                        </a:cubicBezTo>
                                        <a:cubicBezTo>
                                          <a:pt x="238" y="192"/>
                                          <a:pt x="239" y="192"/>
                                          <a:pt x="240" y="192"/>
                                        </a:cubicBezTo>
                                        <a:cubicBezTo>
                                          <a:pt x="234" y="194"/>
                                          <a:pt x="229" y="194"/>
                                          <a:pt x="222" y="194"/>
                                        </a:cubicBezTo>
                                        <a:cubicBezTo>
                                          <a:pt x="223" y="194"/>
                                          <a:pt x="223" y="194"/>
                                          <a:pt x="224" y="194"/>
                                        </a:cubicBezTo>
                                        <a:cubicBezTo>
                                          <a:pt x="229" y="193"/>
                                          <a:pt x="232" y="193"/>
                                          <a:pt x="237" y="191"/>
                                        </a:cubicBezTo>
                                        <a:cubicBezTo>
                                          <a:pt x="233" y="192"/>
                                          <a:pt x="229" y="193"/>
                                          <a:pt x="224" y="192"/>
                                        </a:cubicBezTo>
                                        <a:cubicBezTo>
                                          <a:pt x="228" y="192"/>
                                          <a:pt x="232" y="191"/>
                                          <a:pt x="236" y="191"/>
                                        </a:cubicBezTo>
                                        <a:cubicBezTo>
                                          <a:pt x="234" y="190"/>
                                          <a:pt x="230" y="191"/>
                                          <a:pt x="226" y="191"/>
                                        </a:cubicBezTo>
                                        <a:cubicBezTo>
                                          <a:pt x="231" y="190"/>
                                          <a:pt x="237" y="190"/>
                                          <a:pt x="242" y="189"/>
                                        </a:cubicBezTo>
                                        <a:cubicBezTo>
                                          <a:pt x="242" y="189"/>
                                          <a:pt x="241" y="189"/>
                                          <a:pt x="242" y="189"/>
                                        </a:cubicBezTo>
                                        <a:cubicBezTo>
                                          <a:pt x="240" y="189"/>
                                          <a:pt x="238" y="189"/>
                                          <a:pt x="237" y="189"/>
                                        </a:cubicBezTo>
                                        <a:cubicBezTo>
                                          <a:pt x="237" y="189"/>
                                          <a:pt x="237" y="189"/>
                                          <a:pt x="238" y="189"/>
                                        </a:cubicBezTo>
                                        <a:cubicBezTo>
                                          <a:pt x="237" y="189"/>
                                          <a:pt x="235" y="189"/>
                                          <a:pt x="232" y="189"/>
                                        </a:cubicBezTo>
                                        <a:cubicBezTo>
                                          <a:pt x="235" y="188"/>
                                          <a:pt x="239" y="188"/>
                                          <a:pt x="241" y="188"/>
                                        </a:cubicBezTo>
                                        <a:cubicBezTo>
                                          <a:pt x="242" y="188"/>
                                          <a:pt x="242" y="187"/>
                                          <a:pt x="242" y="187"/>
                                        </a:cubicBezTo>
                                        <a:cubicBezTo>
                                          <a:pt x="239" y="187"/>
                                          <a:pt x="235" y="188"/>
                                          <a:pt x="231" y="187"/>
                                        </a:cubicBezTo>
                                        <a:cubicBezTo>
                                          <a:pt x="233" y="187"/>
                                          <a:pt x="233" y="186"/>
                                          <a:pt x="234" y="187"/>
                                        </a:cubicBezTo>
                                        <a:cubicBezTo>
                                          <a:pt x="234" y="187"/>
                                          <a:pt x="234" y="187"/>
                                          <a:pt x="234" y="186"/>
                                        </a:cubicBezTo>
                                        <a:cubicBezTo>
                                          <a:pt x="234" y="186"/>
                                          <a:pt x="234" y="187"/>
                                          <a:pt x="235" y="187"/>
                                        </a:cubicBezTo>
                                        <a:cubicBezTo>
                                          <a:pt x="237" y="186"/>
                                          <a:pt x="240" y="186"/>
                                          <a:pt x="242" y="185"/>
                                        </a:cubicBezTo>
                                        <a:cubicBezTo>
                                          <a:pt x="243" y="185"/>
                                          <a:pt x="243" y="185"/>
                                          <a:pt x="243" y="185"/>
                                        </a:cubicBezTo>
                                        <a:cubicBezTo>
                                          <a:pt x="240" y="186"/>
                                          <a:pt x="235" y="186"/>
                                          <a:pt x="232" y="186"/>
                                        </a:cubicBezTo>
                                        <a:cubicBezTo>
                                          <a:pt x="237" y="184"/>
                                          <a:pt x="241" y="184"/>
                                          <a:pt x="245" y="183"/>
                                        </a:cubicBezTo>
                                        <a:cubicBezTo>
                                          <a:pt x="243" y="182"/>
                                          <a:pt x="237" y="184"/>
                                          <a:pt x="234" y="184"/>
                                        </a:cubicBezTo>
                                        <a:cubicBezTo>
                                          <a:pt x="237" y="182"/>
                                          <a:pt x="242" y="184"/>
                                          <a:pt x="245" y="181"/>
                                        </a:cubicBezTo>
                                        <a:cubicBezTo>
                                          <a:pt x="242" y="180"/>
                                          <a:pt x="239" y="184"/>
                                          <a:pt x="236" y="182"/>
                                        </a:cubicBezTo>
                                        <a:cubicBezTo>
                                          <a:pt x="240" y="180"/>
                                          <a:pt x="247" y="180"/>
                                          <a:pt x="253" y="179"/>
                                        </a:cubicBezTo>
                                        <a:cubicBezTo>
                                          <a:pt x="248" y="179"/>
                                          <a:pt x="243" y="179"/>
                                          <a:pt x="239" y="180"/>
                                        </a:cubicBezTo>
                                        <a:cubicBezTo>
                                          <a:pt x="244" y="178"/>
                                          <a:pt x="253" y="177"/>
                                          <a:pt x="258" y="176"/>
                                        </a:cubicBezTo>
                                        <a:cubicBezTo>
                                          <a:pt x="252" y="176"/>
                                          <a:pt x="243" y="178"/>
                                          <a:pt x="238" y="178"/>
                                        </a:cubicBezTo>
                                        <a:cubicBezTo>
                                          <a:pt x="245" y="176"/>
                                          <a:pt x="254" y="175"/>
                                          <a:pt x="261" y="173"/>
                                        </a:cubicBezTo>
                                        <a:cubicBezTo>
                                          <a:pt x="255" y="174"/>
                                          <a:pt x="248" y="175"/>
                                          <a:pt x="241" y="176"/>
                                        </a:cubicBezTo>
                                        <a:cubicBezTo>
                                          <a:pt x="242" y="174"/>
                                          <a:pt x="244" y="174"/>
                                          <a:pt x="246" y="174"/>
                                        </a:cubicBezTo>
                                        <a:cubicBezTo>
                                          <a:pt x="246" y="174"/>
                                          <a:pt x="246" y="173"/>
                                          <a:pt x="246" y="173"/>
                                        </a:cubicBezTo>
                                        <a:cubicBezTo>
                                          <a:pt x="253" y="172"/>
                                          <a:pt x="259" y="171"/>
                                          <a:pt x="264" y="169"/>
                                        </a:cubicBezTo>
                                        <a:cubicBezTo>
                                          <a:pt x="259" y="170"/>
                                          <a:pt x="252" y="172"/>
                                          <a:pt x="246" y="172"/>
                                        </a:cubicBezTo>
                                        <a:cubicBezTo>
                                          <a:pt x="251" y="171"/>
                                          <a:pt x="254" y="171"/>
                                          <a:pt x="259" y="169"/>
                                        </a:cubicBezTo>
                                        <a:cubicBezTo>
                                          <a:pt x="255" y="169"/>
                                          <a:pt x="251" y="170"/>
                                          <a:pt x="247" y="171"/>
                                        </a:cubicBezTo>
                                        <a:cubicBezTo>
                                          <a:pt x="251" y="169"/>
                                          <a:pt x="257" y="168"/>
                                          <a:pt x="261" y="166"/>
                                        </a:cubicBezTo>
                                        <a:cubicBezTo>
                                          <a:pt x="258" y="166"/>
                                          <a:pt x="253" y="168"/>
                                          <a:pt x="250" y="168"/>
                                        </a:cubicBezTo>
                                        <a:cubicBezTo>
                                          <a:pt x="253" y="166"/>
                                          <a:pt x="259" y="166"/>
                                          <a:pt x="263" y="165"/>
                                        </a:cubicBezTo>
                                        <a:cubicBezTo>
                                          <a:pt x="260" y="165"/>
                                          <a:pt x="255" y="166"/>
                                          <a:pt x="252" y="166"/>
                                        </a:cubicBezTo>
                                        <a:cubicBezTo>
                                          <a:pt x="254" y="163"/>
                                          <a:pt x="258" y="163"/>
                                          <a:pt x="261" y="162"/>
                                        </a:cubicBezTo>
                                        <a:cubicBezTo>
                                          <a:pt x="260" y="162"/>
                                          <a:pt x="257" y="162"/>
                                          <a:pt x="255" y="163"/>
                                        </a:cubicBezTo>
                                        <a:cubicBezTo>
                                          <a:pt x="255" y="163"/>
                                          <a:pt x="255" y="163"/>
                                          <a:pt x="255" y="162"/>
                                        </a:cubicBezTo>
                                        <a:cubicBezTo>
                                          <a:pt x="259" y="159"/>
                                          <a:pt x="265" y="160"/>
                                          <a:pt x="270" y="160"/>
                                        </a:cubicBezTo>
                                        <a:cubicBezTo>
                                          <a:pt x="267" y="159"/>
                                          <a:pt x="261" y="159"/>
                                          <a:pt x="257" y="160"/>
                                        </a:cubicBezTo>
                                        <a:cubicBezTo>
                                          <a:pt x="264" y="157"/>
                                          <a:pt x="270" y="158"/>
                                          <a:pt x="276" y="157"/>
                                        </a:cubicBezTo>
                                        <a:cubicBezTo>
                                          <a:pt x="270" y="157"/>
                                          <a:pt x="265" y="157"/>
                                          <a:pt x="259" y="158"/>
                                        </a:cubicBezTo>
                                        <a:cubicBezTo>
                                          <a:pt x="263" y="154"/>
                                          <a:pt x="271" y="156"/>
                                          <a:pt x="276" y="155"/>
                                        </a:cubicBezTo>
                                        <a:cubicBezTo>
                                          <a:pt x="272" y="155"/>
                                          <a:pt x="266" y="155"/>
                                          <a:pt x="261" y="155"/>
                                        </a:cubicBezTo>
                                        <a:cubicBezTo>
                                          <a:pt x="263" y="152"/>
                                          <a:pt x="270" y="153"/>
                                          <a:pt x="273" y="153"/>
                                        </a:cubicBezTo>
                                        <a:cubicBezTo>
                                          <a:pt x="276" y="153"/>
                                          <a:pt x="279" y="153"/>
                                          <a:pt x="283" y="153"/>
                                        </a:cubicBezTo>
                                        <a:cubicBezTo>
                                          <a:pt x="277" y="152"/>
                                          <a:pt x="269" y="152"/>
                                          <a:pt x="263" y="152"/>
                                        </a:cubicBezTo>
                                        <a:cubicBezTo>
                                          <a:pt x="263" y="152"/>
                                          <a:pt x="263" y="152"/>
                                          <a:pt x="263" y="151"/>
                                        </a:cubicBezTo>
                                        <a:cubicBezTo>
                                          <a:pt x="264" y="152"/>
                                          <a:pt x="265" y="152"/>
                                          <a:pt x="265" y="151"/>
                                        </a:cubicBezTo>
                                        <a:cubicBezTo>
                                          <a:pt x="265" y="151"/>
                                          <a:pt x="265" y="151"/>
                                          <a:pt x="265" y="151"/>
                                        </a:cubicBezTo>
                                        <a:cubicBezTo>
                                          <a:pt x="269" y="151"/>
                                          <a:pt x="271" y="151"/>
                                          <a:pt x="275" y="151"/>
                                        </a:cubicBezTo>
                                        <a:cubicBezTo>
                                          <a:pt x="272" y="150"/>
                                          <a:pt x="267" y="150"/>
                                          <a:pt x="264" y="150"/>
                                        </a:cubicBezTo>
                                        <a:cubicBezTo>
                                          <a:pt x="264" y="150"/>
                                          <a:pt x="265" y="149"/>
                                          <a:pt x="265" y="149"/>
                                        </a:cubicBezTo>
                                        <a:cubicBezTo>
                                          <a:pt x="278" y="148"/>
                                          <a:pt x="289" y="152"/>
                                          <a:pt x="297" y="158"/>
                                        </a:cubicBezTo>
                                        <a:cubicBezTo>
                                          <a:pt x="294" y="157"/>
                                          <a:pt x="291" y="157"/>
                                          <a:pt x="288" y="157"/>
                                        </a:cubicBezTo>
                                        <a:cubicBezTo>
                                          <a:pt x="291" y="157"/>
                                          <a:pt x="294" y="158"/>
                                          <a:pt x="297" y="159"/>
                                        </a:cubicBezTo>
                                        <a:cubicBezTo>
                                          <a:pt x="294" y="160"/>
                                          <a:pt x="289" y="161"/>
                                          <a:pt x="286" y="161"/>
                                        </a:cubicBezTo>
                                        <a:cubicBezTo>
                                          <a:pt x="289" y="162"/>
                                          <a:pt x="293" y="160"/>
                                          <a:pt x="297" y="160"/>
                                        </a:cubicBezTo>
                                        <a:cubicBezTo>
                                          <a:pt x="294" y="162"/>
                                          <a:pt x="291" y="163"/>
                                          <a:pt x="288" y="165"/>
                                        </a:cubicBezTo>
                                        <a:cubicBezTo>
                                          <a:pt x="291" y="164"/>
                                          <a:pt x="294" y="162"/>
                                          <a:pt x="297" y="161"/>
                                        </a:cubicBezTo>
                                        <a:cubicBezTo>
                                          <a:pt x="293" y="166"/>
                                          <a:pt x="287" y="170"/>
                                          <a:pt x="281" y="174"/>
                                        </a:cubicBezTo>
                                        <a:cubicBezTo>
                                          <a:pt x="288" y="171"/>
                                          <a:pt x="293" y="167"/>
                                          <a:pt x="298" y="162"/>
                                        </a:cubicBezTo>
                                        <a:cubicBezTo>
                                          <a:pt x="295" y="166"/>
                                          <a:pt x="292" y="170"/>
                                          <a:pt x="289" y="174"/>
                                        </a:cubicBezTo>
                                        <a:cubicBezTo>
                                          <a:pt x="288" y="175"/>
                                          <a:pt x="285" y="177"/>
                                          <a:pt x="284" y="179"/>
                                        </a:cubicBezTo>
                                        <a:cubicBezTo>
                                          <a:pt x="284" y="179"/>
                                          <a:pt x="284" y="179"/>
                                          <a:pt x="284" y="179"/>
                                        </a:cubicBezTo>
                                        <a:cubicBezTo>
                                          <a:pt x="278" y="183"/>
                                          <a:pt x="270" y="186"/>
                                          <a:pt x="264" y="189"/>
                                        </a:cubicBezTo>
                                        <a:cubicBezTo>
                                          <a:pt x="264" y="190"/>
                                          <a:pt x="263" y="191"/>
                                          <a:pt x="262" y="191"/>
                                        </a:cubicBezTo>
                                        <a:cubicBezTo>
                                          <a:pt x="262" y="191"/>
                                          <a:pt x="262" y="190"/>
                                          <a:pt x="262" y="190"/>
                                        </a:cubicBezTo>
                                        <a:cubicBezTo>
                                          <a:pt x="260" y="191"/>
                                          <a:pt x="258" y="192"/>
                                          <a:pt x="256" y="192"/>
                                        </a:cubicBezTo>
                                        <a:cubicBezTo>
                                          <a:pt x="257" y="191"/>
                                          <a:pt x="259" y="191"/>
                                          <a:pt x="259" y="190"/>
                                        </a:cubicBezTo>
                                        <a:cubicBezTo>
                                          <a:pt x="260" y="190"/>
                                          <a:pt x="261" y="190"/>
                                          <a:pt x="261" y="189"/>
                                        </a:cubicBezTo>
                                        <a:cubicBezTo>
                                          <a:pt x="262" y="189"/>
                                          <a:pt x="262" y="189"/>
                                          <a:pt x="263" y="188"/>
                                        </a:cubicBezTo>
                                        <a:cubicBezTo>
                                          <a:pt x="263" y="188"/>
                                          <a:pt x="262" y="188"/>
                                          <a:pt x="262" y="188"/>
                                        </a:cubicBezTo>
                                        <a:cubicBezTo>
                                          <a:pt x="253" y="193"/>
                                          <a:pt x="244" y="196"/>
                                          <a:pt x="233" y="198"/>
                                        </a:cubicBezTo>
                                        <a:cubicBezTo>
                                          <a:pt x="240" y="197"/>
                                          <a:pt x="246" y="195"/>
                                          <a:pt x="253" y="193"/>
                                        </a:cubicBezTo>
                                        <a:cubicBezTo>
                                          <a:pt x="253" y="193"/>
                                          <a:pt x="253" y="193"/>
                                          <a:pt x="253" y="193"/>
                                        </a:cubicBezTo>
                                        <a:cubicBezTo>
                                          <a:pt x="254" y="193"/>
                                          <a:pt x="254" y="193"/>
                                          <a:pt x="254" y="192"/>
                                        </a:cubicBezTo>
                                        <a:cubicBezTo>
                                          <a:pt x="254" y="192"/>
                                          <a:pt x="254" y="193"/>
                                          <a:pt x="254" y="193"/>
                                        </a:cubicBezTo>
                                        <a:cubicBezTo>
                                          <a:pt x="254" y="193"/>
                                          <a:pt x="255" y="193"/>
                                          <a:pt x="254" y="192"/>
                                        </a:cubicBezTo>
                                        <a:cubicBezTo>
                                          <a:pt x="255" y="192"/>
                                          <a:pt x="255" y="192"/>
                                          <a:pt x="256" y="192"/>
                                        </a:cubicBezTo>
                                        <a:cubicBezTo>
                                          <a:pt x="256" y="192"/>
                                          <a:pt x="256" y="192"/>
                                          <a:pt x="256" y="192"/>
                                        </a:cubicBezTo>
                                        <a:cubicBezTo>
                                          <a:pt x="255" y="193"/>
                                          <a:pt x="254" y="194"/>
                                          <a:pt x="253" y="193"/>
                                        </a:cubicBezTo>
                                        <a:cubicBezTo>
                                          <a:pt x="247" y="197"/>
                                          <a:pt x="239" y="198"/>
                                          <a:pt x="232" y="200"/>
                                        </a:cubicBezTo>
                                        <a:cubicBezTo>
                                          <a:pt x="233" y="201"/>
                                          <a:pt x="233" y="200"/>
                                          <a:pt x="234" y="200"/>
                                        </a:cubicBezTo>
                                        <a:cubicBezTo>
                                          <a:pt x="233" y="201"/>
                                          <a:pt x="231" y="201"/>
                                          <a:pt x="230" y="201"/>
                                        </a:cubicBezTo>
                                        <a:cubicBezTo>
                                          <a:pt x="230" y="200"/>
                                          <a:pt x="232" y="201"/>
                                          <a:pt x="232" y="199"/>
                                        </a:cubicBezTo>
                                        <a:cubicBezTo>
                                          <a:pt x="232" y="199"/>
                                          <a:pt x="232" y="199"/>
                                          <a:pt x="232" y="199"/>
                                        </a:cubicBezTo>
                                        <a:cubicBezTo>
                                          <a:pt x="231" y="199"/>
                                          <a:pt x="231" y="200"/>
                                          <a:pt x="231" y="200"/>
                                        </a:cubicBezTo>
                                        <a:cubicBezTo>
                                          <a:pt x="231" y="200"/>
                                          <a:pt x="230" y="199"/>
                                          <a:pt x="230" y="199"/>
                                        </a:cubicBezTo>
                                        <a:cubicBezTo>
                                          <a:pt x="229" y="200"/>
                                          <a:pt x="228" y="200"/>
                                          <a:pt x="227" y="199"/>
                                        </a:cubicBezTo>
                                        <a:cubicBezTo>
                                          <a:pt x="228" y="199"/>
                                          <a:pt x="231" y="199"/>
                                          <a:pt x="233" y="198"/>
                                        </a:cubicBezTo>
                                        <a:cubicBezTo>
                                          <a:pt x="231" y="198"/>
                                          <a:pt x="230" y="198"/>
                                          <a:pt x="228" y="199"/>
                                        </a:cubicBezTo>
                                        <a:cubicBezTo>
                                          <a:pt x="229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7"/>
                                          <a:pt x="231" y="198"/>
                                          <a:pt x="231" y="198"/>
                                        </a:cubicBezTo>
                                        <a:cubicBezTo>
                                          <a:pt x="231" y="197"/>
                                          <a:pt x="233" y="198"/>
                                          <a:pt x="233" y="197"/>
                                        </a:cubicBezTo>
                                        <a:cubicBezTo>
                                          <a:pt x="229" y="197"/>
                                          <a:pt x="226" y="198"/>
                                          <a:pt x="223" y="197"/>
                                        </a:cubicBezTo>
                                        <a:cubicBezTo>
                                          <a:pt x="225" y="197"/>
                                          <a:pt x="228" y="197"/>
                                          <a:pt x="231" y="196"/>
                                        </a:cubicBezTo>
                                        <a:cubicBezTo>
                                          <a:pt x="231" y="196"/>
                                          <a:pt x="231" y="196"/>
                                          <a:pt x="230" y="196"/>
                                        </a:cubicBezTo>
                                        <a:cubicBezTo>
                                          <a:pt x="231" y="195"/>
                                          <a:pt x="234" y="196"/>
                                          <a:pt x="235" y="195"/>
                                        </a:cubicBezTo>
                                        <a:cubicBezTo>
                                          <a:pt x="230" y="196"/>
                                          <a:pt x="226" y="196"/>
                                          <a:pt x="221" y="196"/>
                                        </a:cubicBezTo>
                                        <a:cubicBezTo>
                                          <a:pt x="228" y="195"/>
                                          <a:pt x="235" y="194"/>
                                          <a:pt x="240" y="193"/>
                                        </a:cubicBezTo>
                                        <a:cubicBezTo>
                                          <a:pt x="240" y="192"/>
                                          <a:pt x="240" y="192"/>
                                          <a:pt x="240" y="192"/>
                                        </a:cubicBezTo>
                                        <a:close/>
                                        <a:moveTo>
                                          <a:pt x="228" y="189"/>
                                        </a:moveTo>
                                        <a:cubicBezTo>
                                          <a:pt x="229" y="189"/>
                                          <a:pt x="229" y="188"/>
                                          <a:pt x="230" y="189"/>
                                        </a:cubicBezTo>
                                        <a:cubicBezTo>
                                          <a:pt x="229" y="189"/>
                                          <a:pt x="228" y="189"/>
                                          <a:pt x="228" y="189"/>
                                        </a:cubicBezTo>
                                        <a:close/>
                                        <a:moveTo>
                                          <a:pt x="231" y="188"/>
                                        </a:moveTo>
                                        <a:cubicBezTo>
                                          <a:pt x="231" y="189"/>
                                          <a:pt x="230" y="188"/>
                                          <a:pt x="230" y="189"/>
                                        </a:cubicBezTo>
                                        <a:cubicBezTo>
                                          <a:pt x="230" y="188"/>
                                          <a:pt x="231" y="188"/>
                                          <a:pt x="231" y="188"/>
                                        </a:cubicBezTo>
                                        <a:close/>
                                        <a:moveTo>
                                          <a:pt x="230" y="187"/>
                                        </a:moveTo>
                                        <a:cubicBezTo>
                                          <a:pt x="230" y="187"/>
                                          <a:pt x="231" y="187"/>
                                          <a:pt x="231" y="187"/>
                                        </a:cubicBezTo>
                                        <a:cubicBezTo>
                                          <a:pt x="231" y="187"/>
                                          <a:pt x="230" y="187"/>
                                          <a:pt x="230" y="187"/>
                                        </a:cubicBezTo>
                                        <a:close/>
                                        <a:moveTo>
                                          <a:pt x="241" y="169"/>
                                        </a:moveTo>
                                        <a:cubicBezTo>
                                          <a:pt x="239" y="174"/>
                                          <a:pt x="231" y="173"/>
                                          <a:pt x="227" y="172"/>
                                        </a:cubicBezTo>
                                        <a:cubicBezTo>
                                          <a:pt x="229" y="170"/>
                                          <a:pt x="233" y="171"/>
                                          <a:pt x="236" y="170"/>
                                        </a:cubicBezTo>
                                        <a:cubicBezTo>
                                          <a:pt x="237" y="170"/>
                                          <a:pt x="238" y="170"/>
                                          <a:pt x="240" y="169"/>
                                        </a:cubicBezTo>
                                        <a:cubicBezTo>
                                          <a:pt x="238" y="171"/>
                                          <a:pt x="234" y="171"/>
                                          <a:pt x="232" y="172"/>
                                        </a:cubicBezTo>
                                        <a:cubicBezTo>
                                          <a:pt x="234" y="172"/>
                                          <a:pt x="239" y="170"/>
                                          <a:pt x="241" y="169"/>
                                        </a:cubicBezTo>
                                        <a:close/>
                                        <a:moveTo>
                                          <a:pt x="237" y="173"/>
                                        </a:moveTo>
                                        <a:cubicBezTo>
                                          <a:pt x="236" y="173"/>
                                          <a:pt x="234" y="174"/>
                                          <a:pt x="233" y="174"/>
                                        </a:cubicBezTo>
                                        <a:cubicBezTo>
                                          <a:pt x="234" y="173"/>
                                          <a:pt x="235" y="173"/>
                                          <a:pt x="237" y="173"/>
                                        </a:cubicBezTo>
                                        <a:close/>
                                        <a:moveTo>
                                          <a:pt x="236" y="174"/>
                                        </a:moveTo>
                                        <a:cubicBezTo>
                                          <a:pt x="243" y="170"/>
                                          <a:pt x="249" y="164"/>
                                          <a:pt x="253" y="158"/>
                                        </a:cubicBezTo>
                                        <a:cubicBezTo>
                                          <a:pt x="251" y="158"/>
                                          <a:pt x="251" y="159"/>
                                          <a:pt x="250" y="160"/>
                                        </a:cubicBezTo>
                                        <a:cubicBezTo>
                                          <a:pt x="250" y="160"/>
                                          <a:pt x="250" y="160"/>
                                          <a:pt x="251" y="160"/>
                                        </a:cubicBezTo>
                                        <a:cubicBezTo>
                                          <a:pt x="248" y="162"/>
                                          <a:pt x="244" y="163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1" y="164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2" y="164"/>
                                          <a:pt x="242" y="163"/>
                                        </a:cubicBezTo>
                                        <a:cubicBezTo>
                                          <a:pt x="243" y="163"/>
                                          <a:pt x="243" y="163"/>
                                          <a:pt x="243" y="164"/>
                                        </a:cubicBezTo>
                                        <a:cubicBezTo>
                                          <a:pt x="244" y="163"/>
                                          <a:pt x="245" y="163"/>
                                          <a:pt x="246" y="163"/>
                                        </a:cubicBezTo>
                                        <a:cubicBezTo>
                                          <a:pt x="242" y="165"/>
                                          <a:pt x="237" y="166"/>
                                          <a:pt x="232" y="167"/>
                                        </a:cubicBezTo>
                                        <a:cubicBezTo>
                                          <a:pt x="232" y="167"/>
                                          <a:pt x="232" y="167"/>
                                          <a:pt x="232" y="168"/>
                                        </a:cubicBezTo>
                                        <a:cubicBezTo>
                                          <a:pt x="236" y="167"/>
                                          <a:pt x="242" y="166"/>
                                          <a:pt x="247" y="164"/>
                                        </a:cubicBezTo>
                                        <a:cubicBezTo>
                                          <a:pt x="247" y="164"/>
                                          <a:pt x="246" y="165"/>
                                          <a:pt x="245" y="165"/>
                                        </a:cubicBezTo>
                                        <a:cubicBezTo>
                                          <a:pt x="240" y="166"/>
                                          <a:pt x="234" y="169"/>
                                          <a:pt x="227" y="169"/>
                                        </a:cubicBezTo>
                                        <a:cubicBezTo>
                                          <a:pt x="227" y="169"/>
                                          <a:pt x="227" y="170"/>
                                          <a:pt x="227" y="170"/>
                                        </a:cubicBezTo>
                                        <a:cubicBezTo>
                                          <a:pt x="231" y="170"/>
                                          <a:pt x="234" y="168"/>
                                          <a:pt x="238" y="168"/>
                                        </a:cubicBezTo>
                                        <a:cubicBezTo>
                                          <a:pt x="240" y="167"/>
                                          <a:pt x="242" y="168"/>
                                          <a:pt x="244" y="167"/>
                                        </a:cubicBezTo>
                                        <a:cubicBezTo>
                                          <a:pt x="239" y="169"/>
                                          <a:pt x="233" y="170"/>
                                          <a:pt x="226" y="171"/>
                                        </a:cubicBezTo>
                                        <a:cubicBezTo>
                                          <a:pt x="227" y="169"/>
                                          <a:pt x="228" y="166"/>
                                          <a:pt x="230" y="165"/>
                                        </a:cubicBezTo>
                                        <a:cubicBezTo>
                                          <a:pt x="229" y="164"/>
                                          <a:pt x="229" y="165"/>
                                          <a:pt x="228" y="165"/>
                                        </a:cubicBezTo>
                                        <a:cubicBezTo>
                                          <a:pt x="229" y="163"/>
                                          <a:pt x="230" y="160"/>
                                          <a:pt x="232" y="158"/>
                                        </a:cubicBezTo>
                                        <a:cubicBezTo>
                                          <a:pt x="232" y="158"/>
                                          <a:pt x="233" y="158"/>
                                          <a:pt x="233" y="157"/>
                                        </a:cubicBezTo>
                                        <a:cubicBezTo>
                                          <a:pt x="234" y="156"/>
                                          <a:pt x="240" y="153"/>
                                          <a:pt x="235" y="152"/>
                                        </a:cubicBezTo>
                                        <a:cubicBezTo>
                                          <a:pt x="231" y="155"/>
                                          <a:pt x="229" y="159"/>
                                          <a:pt x="224" y="161"/>
                                        </a:cubicBezTo>
                                        <a:cubicBezTo>
                                          <a:pt x="225" y="159"/>
                                          <a:pt x="227" y="158"/>
                                          <a:pt x="228" y="157"/>
                                        </a:cubicBezTo>
                                        <a:cubicBezTo>
                                          <a:pt x="228" y="157"/>
                                          <a:pt x="228" y="157"/>
                                          <a:pt x="228" y="157"/>
                                        </a:cubicBezTo>
                                        <a:cubicBezTo>
                                          <a:pt x="226" y="158"/>
                                          <a:pt x="225" y="159"/>
                                          <a:pt x="223" y="161"/>
                                        </a:cubicBezTo>
                                        <a:cubicBezTo>
                                          <a:pt x="224" y="157"/>
                                          <a:pt x="229" y="154"/>
                                          <a:pt x="232" y="152"/>
                                        </a:cubicBezTo>
                                        <a:cubicBezTo>
                                          <a:pt x="232" y="151"/>
                                          <a:pt x="232" y="151"/>
                                          <a:pt x="232" y="151"/>
                                        </a:cubicBezTo>
                                        <a:cubicBezTo>
                                          <a:pt x="228" y="154"/>
                                          <a:pt x="225" y="157"/>
                                          <a:pt x="223" y="160"/>
                                        </a:cubicBezTo>
                                        <a:cubicBezTo>
                                          <a:pt x="222" y="157"/>
                                          <a:pt x="225" y="155"/>
                                          <a:pt x="227" y="153"/>
                                        </a:cubicBezTo>
                                        <a:cubicBezTo>
                                          <a:pt x="229" y="152"/>
                                          <a:pt x="235" y="146"/>
                                          <a:pt x="230" y="150"/>
                                        </a:cubicBezTo>
                                        <a:cubicBezTo>
                                          <a:pt x="228" y="152"/>
                                          <a:pt x="225" y="155"/>
                                          <a:pt x="223" y="157"/>
                                        </a:cubicBezTo>
                                        <a:cubicBezTo>
                                          <a:pt x="223" y="152"/>
                                          <a:pt x="229" y="150"/>
                                          <a:pt x="231" y="147"/>
                                        </a:cubicBezTo>
                                        <a:cubicBezTo>
                                          <a:pt x="229" y="148"/>
                                          <a:pt x="227" y="150"/>
                                          <a:pt x="225" y="152"/>
                                        </a:cubicBezTo>
                                        <a:cubicBezTo>
                                          <a:pt x="227" y="148"/>
                                          <a:pt x="232" y="144"/>
                                          <a:pt x="235" y="140"/>
                                        </a:cubicBezTo>
                                        <a:cubicBezTo>
                                          <a:pt x="235" y="139"/>
                                          <a:pt x="235" y="139"/>
                                          <a:pt x="235" y="139"/>
                                        </a:cubicBezTo>
                                        <a:cubicBezTo>
                                          <a:pt x="234" y="139"/>
                                          <a:pt x="234" y="139"/>
                                          <a:pt x="234" y="139"/>
                                        </a:cubicBezTo>
                                        <a:cubicBezTo>
                                          <a:pt x="232" y="140"/>
                                          <a:pt x="230" y="142"/>
                                          <a:pt x="228" y="142"/>
                                        </a:cubicBezTo>
                                        <a:cubicBezTo>
                                          <a:pt x="229" y="133"/>
                                          <a:pt x="233" y="126"/>
                                          <a:pt x="241" y="124"/>
                                        </a:cubicBezTo>
                                        <a:cubicBezTo>
                                          <a:pt x="242" y="123"/>
                                          <a:pt x="244" y="123"/>
                                          <a:pt x="245" y="122"/>
                                        </a:cubicBezTo>
                                        <a:cubicBezTo>
                                          <a:pt x="252" y="120"/>
                                          <a:pt x="261" y="121"/>
                                          <a:pt x="268" y="123"/>
                                        </a:cubicBezTo>
                                        <a:cubicBezTo>
                                          <a:pt x="269" y="123"/>
                                          <a:pt x="268" y="123"/>
                                          <a:pt x="268" y="124"/>
                                        </a:cubicBezTo>
                                        <a:cubicBezTo>
                                          <a:pt x="269" y="124"/>
                                          <a:pt x="269" y="124"/>
                                          <a:pt x="269" y="124"/>
                                        </a:cubicBezTo>
                                        <a:cubicBezTo>
                                          <a:pt x="269" y="132"/>
                                          <a:pt x="267" y="143"/>
                                          <a:pt x="261" y="151"/>
                                        </a:cubicBezTo>
                                        <a:cubicBezTo>
                                          <a:pt x="254" y="160"/>
                                          <a:pt x="247" y="171"/>
                                          <a:pt x="235" y="177"/>
                                        </a:cubicBezTo>
                                        <a:cubicBezTo>
                                          <a:pt x="235" y="177"/>
                                          <a:pt x="234" y="176"/>
                                          <a:pt x="234" y="176"/>
                                        </a:cubicBezTo>
                                        <a:cubicBezTo>
                                          <a:pt x="235" y="175"/>
                                          <a:pt x="236" y="175"/>
                                          <a:pt x="236" y="174"/>
                                        </a:cubicBezTo>
                                        <a:close/>
                                        <a:moveTo>
                                          <a:pt x="216" y="179"/>
                                        </a:moveTo>
                                        <a:cubicBezTo>
                                          <a:pt x="216" y="178"/>
                                          <a:pt x="216" y="177"/>
                                          <a:pt x="217" y="176"/>
                                        </a:cubicBezTo>
                                        <a:cubicBezTo>
                                          <a:pt x="223" y="173"/>
                                          <a:pt x="221" y="161"/>
                                          <a:pt x="229" y="160"/>
                                        </a:cubicBezTo>
                                        <a:cubicBezTo>
                                          <a:pt x="225" y="166"/>
                                          <a:pt x="224" y="176"/>
                                          <a:pt x="216" y="179"/>
                                        </a:cubicBezTo>
                                        <a:close/>
                                        <a:moveTo>
                                          <a:pt x="224" y="176"/>
                                        </a:move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ubicBezTo>
                                          <a:pt x="224" y="176"/>
                                          <a:pt x="223" y="176"/>
                                          <a:pt x="223" y="176"/>
                                        </a:cubicBez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lose/>
                                        <a:moveTo>
                                          <a:pt x="220" y="180"/>
                                        </a:moveTo>
                                        <a:cubicBezTo>
                                          <a:pt x="220" y="180"/>
                                          <a:pt x="220" y="180"/>
                                          <a:pt x="220" y="180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1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0"/>
                                        </a:cubicBezTo>
                                        <a:close/>
                                        <a:moveTo>
                                          <a:pt x="194" y="174"/>
                                        </a:moveTo>
                                        <a:cubicBezTo>
                                          <a:pt x="194" y="174"/>
                                          <a:pt x="194" y="175"/>
                                          <a:pt x="195" y="175"/>
                                        </a:cubicBezTo>
                                        <a:cubicBezTo>
                                          <a:pt x="195" y="175"/>
                                          <a:pt x="195" y="174"/>
                                          <a:pt x="195" y="174"/>
                                        </a:cubicBezTo>
                                        <a:cubicBezTo>
                                          <a:pt x="195" y="174"/>
                                          <a:pt x="194" y="173"/>
                                          <a:pt x="194" y="173"/>
                                        </a:cubicBezTo>
                                        <a:cubicBezTo>
                                          <a:pt x="194" y="171"/>
                                          <a:pt x="194" y="171"/>
                                          <a:pt x="194" y="169"/>
                                        </a:cubicBezTo>
                                        <a:cubicBezTo>
                                          <a:pt x="195" y="170"/>
                                          <a:pt x="195" y="171"/>
                                          <a:pt x="195" y="172"/>
                                        </a:cubicBezTo>
                                        <a:cubicBezTo>
                                          <a:pt x="195" y="172"/>
                                          <a:pt x="196" y="172"/>
                                          <a:pt x="196" y="172"/>
                                        </a:cubicBezTo>
                                        <a:cubicBezTo>
                                          <a:pt x="196" y="174"/>
                                          <a:pt x="197" y="174"/>
                                          <a:pt x="197" y="175"/>
                                        </a:cubicBezTo>
                                        <a:cubicBezTo>
                                          <a:pt x="198" y="176"/>
                                          <a:pt x="200" y="179"/>
                                          <a:pt x="202" y="177"/>
                                        </a:cubicBezTo>
                                        <a:cubicBezTo>
                                          <a:pt x="201" y="173"/>
                                          <a:pt x="196" y="172"/>
                                          <a:pt x="196" y="169"/>
                                        </a:cubicBezTo>
                                        <a:cubicBezTo>
                                          <a:pt x="196" y="168"/>
                                          <a:pt x="196" y="169"/>
                                          <a:pt x="195" y="169"/>
                                        </a:cubicBezTo>
                                        <a:cubicBezTo>
                                          <a:pt x="194" y="165"/>
                                          <a:pt x="192" y="163"/>
                                          <a:pt x="191" y="160"/>
                                        </a:cubicBezTo>
                                        <a:cubicBezTo>
                                          <a:pt x="190" y="160"/>
                                          <a:pt x="190" y="159"/>
                                          <a:pt x="189" y="159"/>
                                        </a:cubicBezTo>
                                        <a:cubicBezTo>
                                          <a:pt x="188" y="159"/>
                                          <a:pt x="189" y="160"/>
                                          <a:pt x="188" y="160"/>
                                        </a:cubicBezTo>
                                        <a:cubicBezTo>
                                          <a:pt x="188" y="160"/>
                                          <a:pt x="188" y="160"/>
                                          <a:pt x="188" y="159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7" y="159"/>
                                        </a:cubicBezTo>
                                        <a:cubicBezTo>
                                          <a:pt x="186" y="154"/>
                                          <a:pt x="189" y="146"/>
                                          <a:pt x="186" y="143"/>
                                        </a:cubicBezTo>
                                        <a:cubicBezTo>
                                          <a:pt x="184" y="142"/>
                                          <a:pt x="182" y="141"/>
                                          <a:pt x="181" y="141"/>
                                        </a:cubicBezTo>
                                        <a:cubicBezTo>
                                          <a:pt x="180" y="142"/>
                                          <a:pt x="182" y="142"/>
                                          <a:pt x="183" y="144"/>
                                        </a:cubicBezTo>
                                        <a:cubicBezTo>
                                          <a:pt x="183" y="143"/>
                                          <a:pt x="184" y="143"/>
                                          <a:pt x="185" y="144"/>
                                        </a:cubicBezTo>
                                        <a:cubicBezTo>
                                          <a:pt x="185" y="144"/>
                                          <a:pt x="185" y="145"/>
                                          <a:pt x="185" y="146"/>
                                        </a:cubicBezTo>
                                        <a:cubicBezTo>
                                          <a:pt x="181" y="144"/>
                                          <a:pt x="175" y="141"/>
                                          <a:pt x="177" y="135"/>
                                        </a:cubicBezTo>
                                        <a:cubicBezTo>
                                          <a:pt x="180" y="136"/>
                                          <a:pt x="181" y="130"/>
                                          <a:pt x="184" y="132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4" y="133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5" y="133"/>
                                        </a:cubicBezTo>
                                        <a:cubicBezTo>
                                          <a:pt x="186" y="135"/>
                                          <a:pt x="187" y="137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7" y="141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8" y="141"/>
                                          <a:pt x="188" y="141"/>
                                        </a:cubicBezTo>
                                        <a:cubicBezTo>
                                          <a:pt x="188" y="143"/>
                                          <a:pt x="189" y="144"/>
                                          <a:pt x="190" y="145"/>
                                        </a:cubicBezTo>
                                        <a:cubicBezTo>
                                          <a:pt x="190" y="147"/>
                                          <a:pt x="191" y="149"/>
                                          <a:pt x="191" y="152"/>
                                        </a:cubicBezTo>
                                        <a:cubicBezTo>
                                          <a:pt x="190" y="154"/>
                                          <a:pt x="190" y="157"/>
                                          <a:pt x="188" y="158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9" y="159"/>
                                        </a:cubicBezTo>
                                        <a:cubicBezTo>
                                          <a:pt x="190" y="158"/>
                                          <a:pt x="190" y="158"/>
                                          <a:pt x="190" y="157"/>
                                        </a:cubicBezTo>
                                        <a:cubicBezTo>
                                          <a:pt x="190" y="157"/>
                                          <a:pt x="190" y="157"/>
                                          <a:pt x="190" y="157"/>
                                        </a:cubicBezTo>
                                        <a:cubicBezTo>
                                          <a:pt x="191" y="154"/>
                                          <a:pt x="192" y="152"/>
                                          <a:pt x="192" y="149"/>
                                        </a:cubicBezTo>
                                        <a:cubicBezTo>
                                          <a:pt x="193" y="150"/>
                                          <a:pt x="194" y="153"/>
                                          <a:pt x="193" y="155"/>
                                        </a:cubicBezTo>
                                        <a:cubicBezTo>
                                          <a:pt x="193" y="155"/>
                                          <a:pt x="193" y="155"/>
                                          <a:pt x="193" y="155"/>
                                        </a:cubicBezTo>
                                        <a:cubicBezTo>
                                          <a:pt x="189" y="160"/>
                                          <a:pt x="199" y="150"/>
                                          <a:pt x="203" y="155"/>
                                        </a:cubicBezTo>
                                        <a:cubicBezTo>
                                          <a:pt x="203" y="156"/>
                                          <a:pt x="203" y="157"/>
                                          <a:pt x="204" y="157"/>
                                        </a:cubicBezTo>
                                        <a:cubicBezTo>
                                          <a:pt x="204" y="158"/>
                                          <a:pt x="204" y="158"/>
                                          <a:pt x="204" y="158"/>
                                        </a:cubicBezTo>
                                        <a:cubicBezTo>
                                          <a:pt x="206" y="159"/>
                                          <a:pt x="204" y="161"/>
                                          <a:pt x="205" y="163"/>
                                        </a:cubicBezTo>
                                        <a:cubicBezTo>
                                          <a:pt x="206" y="160"/>
                                          <a:pt x="206" y="156"/>
                                          <a:pt x="207" y="154"/>
                                        </a:cubicBezTo>
                                        <a:cubicBezTo>
                                          <a:pt x="208" y="154"/>
                                          <a:pt x="208" y="154"/>
                                          <a:pt x="208" y="154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3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2"/>
                                        </a:cubicBezTo>
                                        <a:cubicBezTo>
                                          <a:pt x="207" y="153"/>
                                          <a:pt x="207" y="153"/>
                                          <a:pt x="206" y="153"/>
                                        </a:cubicBezTo>
                                        <a:cubicBezTo>
                                          <a:pt x="206" y="151"/>
                                          <a:pt x="205" y="151"/>
                                          <a:pt x="204" y="151"/>
                                        </a:cubicBezTo>
                                        <a:cubicBezTo>
                                          <a:pt x="203" y="151"/>
                                          <a:pt x="203" y="151"/>
                                          <a:pt x="202" y="151"/>
                                        </a:cubicBezTo>
                                        <a:cubicBezTo>
                                          <a:pt x="204" y="149"/>
                                          <a:pt x="205" y="148"/>
                                          <a:pt x="208" y="147"/>
                                        </a:cubicBezTo>
                                        <a:cubicBezTo>
                                          <a:pt x="206" y="146"/>
                                          <a:pt x="204" y="149"/>
                                          <a:pt x="203" y="149"/>
                                        </a:cubicBezTo>
                                        <a:cubicBezTo>
                                          <a:pt x="203" y="149"/>
                                          <a:pt x="203" y="149"/>
                                          <a:pt x="203" y="148"/>
                                        </a:cubicBezTo>
                                        <a:cubicBezTo>
                                          <a:pt x="203" y="148"/>
                                          <a:pt x="203" y="148"/>
                                          <a:pt x="203" y="148"/>
                                        </a:cubicBezTo>
                                        <a:cubicBezTo>
                                          <a:pt x="202" y="149"/>
                                          <a:pt x="201" y="150"/>
                                          <a:pt x="200" y="150"/>
                                        </a:cubicBezTo>
                                        <a:cubicBezTo>
                                          <a:pt x="202" y="147"/>
                                          <a:pt x="206" y="143"/>
                                          <a:pt x="204" y="138"/>
                                        </a:cubicBezTo>
                                        <a:cubicBezTo>
                                          <a:pt x="206" y="138"/>
                                          <a:pt x="206" y="135"/>
                                          <a:pt x="205" y="134"/>
                                        </a:cubicBezTo>
                                        <a:cubicBezTo>
                                          <a:pt x="205" y="138"/>
                                          <a:pt x="202" y="140"/>
                                          <a:pt x="200" y="142"/>
                                        </a:cubicBezTo>
                                        <a:cubicBezTo>
                                          <a:pt x="200" y="140"/>
                                          <a:pt x="201" y="139"/>
                                          <a:pt x="202" y="138"/>
                                        </a:cubicBezTo>
                                        <a:cubicBezTo>
                                          <a:pt x="204" y="135"/>
                                          <a:pt x="203" y="131"/>
                                          <a:pt x="204" y="128"/>
                                        </a:cubicBezTo>
                                        <a:cubicBezTo>
                                          <a:pt x="203" y="127"/>
                                          <a:pt x="203" y="128"/>
                                          <a:pt x="202" y="128"/>
                                        </a:cubicBezTo>
                                        <a:cubicBezTo>
                                          <a:pt x="202" y="128"/>
                                          <a:pt x="202" y="128"/>
                                          <a:pt x="202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30"/>
                                        </a:cubicBezTo>
                                        <a:cubicBezTo>
                                          <a:pt x="200" y="129"/>
                                          <a:pt x="200" y="129"/>
                                          <a:pt x="200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200" y="130"/>
                                          <a:pt x="201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198" y="132"/>
                                          <a:pt x="197" y="134"/>
                                        </a:cubicBezTo>
                                        <a:cubicBezTo>
                                          <a:pt x="196" y="134"/>
                                          <a:pt x="196" y="134"/>
                                          <a:pt x="197" y="135"/>
                                        </a:cubicBezTo>
                                        <a:cubicBezTo>
                                          <a:pt x="196" y="135"/>
                                          <a:pt x="196" y="135"/>
                                          <a:pt x="196" y="135"/>
                                        </a:cubicBezTo>
                                        <a:cubicBezTo>
                                          <a:pt x="196" y="136"/>
                                          <a:pt x="196" y="135"/>
                                          <a:pt x="195" y="135"/>
                                        </a:cubicBezTo>
                                        <a:cubicBezTo>
                                          <a:pt x="195" y="135"/>
                                          <a:pt x="195" y="135"/>
                                          <a:pt x="195" y="135"/>
                                        </a:cubicBezTo>
                                        <a:cubicBezTo>
                                          <a:pt x="195" y="136"/>
                                          <a:pt x="195" y="136"/>
                                          <a:pt x="196" y="137"/>
                                        </a:cubicBezTo>
                                        <a:cubicBezTo>
                                          <a:pt x="196" y="137"/>
                                          <a:pt x="196" y="136"/>
                                          <a:pt x="196" y="136"/>
                                        </a:cubicBezTo>
                                        <a:cubicBezTo>
                                          <a:pt x="197" y="136"/>
                                          <a:pt x="198" y="135"/>
                                          <a:pt x="198" y="134"/>
                                        </a:cubicBezTo>
                                        <a:cubicBezTo>
                                          <a:pt x="198" y="134"/>
                                          <a:pt x="198" y="134"/>
                                          <a:pt x="198" y="134"/>
                                        </a:cubicBezTo>
                                        <a:cubicBezTo>
                                          <a:pt x="199" y="134"/>
                                          <a:pt x="199" y="133"/>
                                          <a:pt x="200" y="133"/>
                                        </a:cubicBezTo>
                                        <a:cubicBezTo>
                                          <a:pt x="199" y="134"/>
                                          <a:pt x="198" y="135"/>
                                          <a:pt x="198" y="136"/>
                                        </a:cubicBezTo>
                                        <a:cubicBezTo>
                                          <a:pt x="197" y="136"/>
                                          <a:pt x="196" y="137"/>
                                          <a:pt x="195" y="138"/>
                                        </a:cubicBezTo>
                                        <a:cubicBezTo>
                                          <a:pt x="195" y="137"/>
                                          <a:pt x="194" y="137"/>
                                          <a:pt x="194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3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4" y="138"/>
                                        </a:cubicBezTo>
                                        <a:cubicBezTo>
                                          <a:pt x="193" y="137"/>
                                          <a:pt x="192" y="137"/>
                                          <a:pt x="191" y="138"/>
                                        </a:cubicBezTo>
                                        <a:cubicBezTo>
                                          <a:pt x="191" y="137"/>
                                          <a:pt x="191" y="137"/>
                                          <a:pt x="191" y="137"/>
                                        </a:cubicBezTo>
                                        <a:cubicBezTo>
                                          <a:pt x="190" y="137"/>
                                          <a:pt x="190" y="137"/>
                                          <a:pt x="190" y="137"/>
                                        </a:cubicBezTo>
                                        <a:cubicBezTo>
                                          <a:pt x="190" y="138"/>
                                          <a:pt x="190" y="139"/>
                                          <a:pt x="190" y="140"/>
                                        </a:cubicBezTo>
                                        <a:cubicBezTo>
                                          <a:pt x="192" y="140"/>
                                          <a:pt x="191" y="139"/>
                                          <a:pt x="191" y="139"/>
                                        </a:cubicBezTo>
                                        <a:cubicBezTo>
                                          <a:pt x="192" y="139"/>
                                          <a:pt x="191" y="139"/>
                                          <a:pt x="192" y="139"/>
                                        </a:cubicBezTo>
                                        <a:cubicBezTo>
                                          <a:pt x="192" y="139"/>
                                          <a:pt x="192" y="139"/>
                                          <a:pt x="192" y="139"/>
                                        </a:cubicBezTo>
                                        <a:cubicBezTo>
                                          <a:pt x="193" y="139"/>
                                          <a:pt x="193" y="139"/>
                                          <a:pt x="194" y="140"/>
                                        </a:cubicBezTo>
                                        <a:cubicBezTo>
                                          <a:pt x="196" y="140"/>
                                          <a:pt x="196" y="143"/>
                                          <a:pt x="197" y="145"/>
                                        </a:cubicBezTo>
                                        <a:cubicBezTo>
                                          <a:pt x="198" y="144"/>
                                          <a:pt x="198" y="144"/>
                                          <a:pt x="198" y="144"/>
                                        </a:cubicBezTo>
                                        <a:cubicBezTo>
                                          <a:pt x="201" y="145"/>
                                          <a:pt x="202" y="141"/>
                                          <a:pt x="204" y="139"/>
                                        </a:cubicBezTo>
                                        <a:cubicBezTo>
                                          <a:pt x="203" y="142"/>
                                          <a:pt x="202" y="145"/>
                                          <a:pt x="201" y="148"/>
                                        </a:cubicBezTo>
                                        <a:cubicBezTo>
                                          <a:pt x="200" y="149"/>
                                          <a:pt x="199" y="150"/>
                                          <a:pt x="198" y="150"/>
                                        </a:cubicBezTo>
                                        <a:cubicBezTo>
                                          <a:pt x="198" y="146"/>
                                          <a:pt x="195" y="146"/>
                                          <a:pt x="193" y="144"/>
                                        </a:cubicBezTo>
                                        <a:cubicBezTo>
                                          <a:pt x="193" y="144"/>
                                          <a:pt x="194" y="144"/>
                                          <a:pt x="194" y="144"/>
                                        </a:cubicBezTo>
                                        <a:cubicBezTo>
                                          <a:pt x="194" y="144"/>
                                          <a:pt x="195" y="144"/>
                                          <a:pt x="195" y="145"/>
                                        </a:cubicBezTo>
                                        <a:cubicBezTo>
                                          <a:pt x="195" y="145"/>
                                          <a:pt x="195" y="145"/>
                                          <a:pt x="195" y="145"/>
                                        </a:cubicBezTo>
                                        <a:cubicBezTo>
                                          <a:pt x="195" y="143"/>
                                          <a:pt x="193" y="142"/>
                                          <a:pt x="192" y="143"/>
                                        </a:cubicBezTo>
                                        <a:cubicBezTo>
                                          <a:pt x="192" y="142"/>
                                          <a:pt x="192" y="142"/>
                                          <a:pt x="192" y="142"/>
                                        </a:cubicBezTo>
                                        <a:cubicBezTo>
                                          <a:pt x="192" y="141"/>
                                          <a:pt x="191" y="142"/>
                                          <a:pt x="190" y="142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89" y="141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90" y="141"/>
                                        </a:cubicBezTo>
                                        <a:cubicBezTo>
                                          <a:pt x="190" y="139"/>
                                          <a:pt x="190" y="138"/>
                                          <a:pt x="189" y="136"/>
                                        </a:cubicBezTo>
                                        <a:cubicBezTo>
                                          <a:pt x="191" y="136"/>
                                          <a:pt x="193" y="135"/>
                                          <a:pt x="193" y="133"/>
                                        </a:cubicBezTo>
                                        <a:cubicBezTo>
                                          <a:pt x="195" y="131"/>
                                          <a:pt x="196" y="130"/>
                                          <a:pt x="199" y="130"/>
                                        </a:cubicBezTo>
                                        <a:cubicBezTo>
                                          <a:pt x="203" y="126"/>
                                          <a:pt x="203" y="122"/>
                                          <a:pt x="206" y="118"/>
                                        </a:cubicBezTo>
                                        <a:cubicBezTo>
                                          <a:pt x="208" y="116"/>
                                          <a:pt x="210" y="114"/>
                                          <a:pt x="212" y="113"/>
                                        </a:cubicBezTo>
                                        <a:cubicBezTo>
                                          <a:pt x="211" y="120"/>
                                          <a:pt x="205" y="125"/>
                                          <a:pt x="207" y="131"/>
                                        </a:cubicBezTo>
                                        <a:cubicBezTo>
                                          <a:pt x="206" y="135"/>
                                          <a:pt x="209" y="142"/>
                                          <a:pt x="204" y="144"/>
                                        </a:cubicBezTo>
                                        <a:cubicBezTo>
                                          <a:pt x="206" y="144"/>
                                          <a:pt x="209" y="141"/>
                                          <a:pt x="208" y="139"/>
                                        </a:cubicBezTo>
                                        <a:cubicBezTo>
                                          <a:pt x="209" y="141"/>
                                          <a:pt x="208" y="143"/>
                                          <a:pt x="206" y="144"/>
                                        </a:cubicBezTo>
                                        <a:cubicBezTo>
                                          <a:pt x="206" y="144"/>
                                          <a:pt x="206" y="145"/>
                                          <a:pt x="206" y="145"/>
                                        </a:cubicBezTo>
                                        <a:cubicBezTo>
                                          <a:pt x="207" y="145"/>
                                          <a:pt x="207" y="145"/>
                                          <a:pt x="208" y="144"/>
                                        </a:cubicBezTo>
                                        <a:cubicBezTo>
                                          <a:pt x="208" y="144"/>
                                          <a:pt x="207" y="145"/>
                                          <a:pt x="207" y="145"/>
                                        </a:cubicBezTo>
                                        <a:cubicBezTo>
                                          <a:pt x="207" y="146"/>
                                          <a:pt x="207" y="146"/>
                                          <a:pt x="207" y="146"/>
                                        </a:cubicBezTo>
                                        <a:cubicBezTo>
                                          <a:pt x="208" y="146"/>
                                          <a:pt x="208" y="146"/>
                                          <a:pt x="208" y="145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7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6"/>
                                        </a:cubicBezTo>
                                        <a:cubicBezTo>
                                          <a:pt x="210" y="146"/>
                                          <a:pt x="210" y="146"/>
                                          <a:pt x="210" y="146"/>
                                        </a:cubicBezTo>
                                        <a:cubicBezTo>
                                          <a:pt x="211" y="146"/>
                                          <a:pt x="211" y="145"/>
                                          <a:pt x="211" y="145"/>
                                        </a:cubicBezTo>
                                        <a:cubicBezTo>
                                          <a:pt x="210" y="144"/>
                                          <a:pt x="210" y="145"/>
                                          <a:pt x="210" y="145"/>
                                        </a:cubicBezTo>
                                        <a:cubicBezTo>
                                          <a:pt x="210" y="145"/>
                                          <a:pt x="210" y="145"/>
                                          <a:pt x="210" y="144"/>
                                        </a:cubicBezTo>
                                        <a:cubicBezTo>
                                          <a:pt x="210" y="144"/>
                                          <a:pt x="209" y="145"/>
                                          <a:pt x="209" y="145"/>
                                        </a:cubicBezTo>
                                        <a:cubicBezTo>
                                          <a:pt x="209" y="144"/>
                                          <a:pt x="210" y="144"/>
                                          <a:pt x="209" y="143"/>
                                        </a:cubicBezTo>
                                        <a:cubicBezTo>
                                          <a:pt x="210" y="143"/>
                                          <a:pt x="210" y="144"/>
                                          <a:pt x="210" y="144"/>
                                        </a:cubicBezTo>
                                        <a:cubicBezTo>
                                          <a:pt x="209" y="143"/>
                                          <a:pt x="210" y="143"/>
                                          <a:pt x="210" y="142"/>
                                        </a:cubicBezTo>
                                        <a:cubicBezTo>
                                          <a:pt x="209" y="143"/>
                                          <a:pt x="208" y="144"/>
                                          <a:pt x="208" y="144"/>
                                        </a:cubicBezTo>
                                        <a:cubicBezTo>
                                          <a:pt x="207" y="144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8" y="143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9" y="142"/>
                                          <a:pt x="210" y="141"/>
                                          <a:pt x="210" y="139"/>
                                        </a:cubicBezTo>
                                        <a:cubicBezTo>
                                          <a:pt x="210" y="139"/>
                                          <a:pt x="210" y="141"/>
                                          <a:pt x="210" y="142"/>
                                        </a:cubicBezTo>
                                        <a:cubicBezTo>
                                          <a:pt x="211" y="142"/>
                                          <a:pt x="210" y="141"/>
                                          <a:pt x="211" y="141"/>
                                        </a:cubicBezTo>
                                        <a:cubicBezTo>
                                          <a:pt x="211" y="140"/>
                                          <a:pt x="211" y="138"/>
                                          <a:pt x="211" y="137"/>
                                        </a:cubicBezTo>
                                        <a:cubicBezTo>
                                          <a:pt x="219" y="137"/>
                                          <a:pt x="222" y="128"/>
                                          <a:pt x="228" y="123"/>
                                        </a:cubicBezTo>
                                        <a:cubicBezTo>
                                          <a:pt x="228" y="122"/>
                                          <a:pt x="231" y="122"/>
                                          <a:pt x="231" y="121"/>
                                        </a:cubicBezTo>
                                        <a:cubicBezTo>
                                          <a:pt x="233" y="121"/>
                                          <a:pt x="235" y="119"/>
                                          <a:pt x="236" y="120"/>
                                        </a:cubicBezTo>
                                        <a:cubicBezTo>
                                          <a:pt x="234" y="121"/>
                                          <a:pt x="231" y="124"/>
                                          <a:pt x="229" y="126"/>
                                        </a:cubicBezTo>
                                        <a:cubicBezTo>
                                          <a:pt x="231" y="125"/>
                                          <a:pt x="232" y="123"/>
                                          <a:pt x="234" y="122"/>
                                        </a:cubicBezTo>
                                        <a:cubicBezTo>
                                          <a:pt x="229" y="132"/>
                                          <a:pt x="224" y="144"/>
                                          <a:pt x="217" y="151"/>
                                        </a:cubicBezTo>
                                        <a:cubicBezTo>
                                          <a:pt x="217" y="153"/>
                                          <a:pt x="216" y="155"/>
                                          <a:pt x="215" y="157"/>
                                        </a:cubicBezTo>
                                        <a:cubicBezTo>
                                          <a:pt x="215" y="158"/>
                                          <a:pt x="215" y="159"/>
                                          <a:pt x="214" y="160"/>
                                        </a:cubicBezTo>
                                        <a:cubicBezTo>
                                          <a:pt x="214" y="158"/>
                                          <a:pt x="215" y="157"/>
                                          <a:pt x="214" y="156"/>
                                        </a:cubicBezTo>
                                        <a:cubicBezTo>
                                          <a:pt x="215" y="154"/>
                                          <a:pt x="216" y="152"/>
                                          <a:pt x="217" y="151"/>
                                        </a:cubicBezTo>
                                        <a:cubicBezTo>
                                          <a:pt x="217" y="150"/>
                                          <a:pt x="218" y="150"/>
                                          <a:pt x="218" y="149"/>
                                        </a:cubicBezTo>
                                        <a:cubicBezTo>
                                          <a:pt x="215" y="151"/>
                                          <a:pt x="215" y="154"/>
                                          <a:pt x="213" y="156"/>
                                        </a:cubicBezTo>
                                        <a:cubicBezTo>
                                          <a:pt x="213" y="157"/>
                                          <a:pt x="212" y="157"/>
                                          <a:pt x="212" y="157"/>
                                        </a:cubicBezTo>
                                        <a:cubicBezTo>
                                          <a:pt x="212" y="157"/>
                                          <a:pt x="210" y="155"/>
                                          <a:pt x="212" y="153"/>
                                        </a:cubicBezTo>
                                        <a:cubicBezTo>
                                          <a:pt x="212" y="153"/>
                                          <a:pt x="212" y="153"/>
                                          <a:pt x="213" y="153"/>
                                        </a:cubicBezTo>
                                        <a:cubicBezTo>
                                          <a:pt x="212" y="154"/>
                                          <a:pt x="212" y="155"/>
                                          <a:pt x="211" y="155"/>
                                        </a:cubicBezTo>
                                        <a:cubicBezTo>
                                          <a:pt x="213" y="155"/>
                                          <a:pt x="214" y="153"/>
                                          <a:pt x="215" y="153"/>
                                        </a:cubicBezTo>
                                        <a:cubicBezTo>
                                          <a:pt x="214" y="151"/>
                                          <a:pt x="213" y="153"/>
                                          <a:pt x="213" y="153"/>
                                        </a:cubicBezTo>
                                        <a:cubicBezTo>
                                          <a:pt x="212" y="152"/>
                                          <a:pt x="215" y="152"/>
                                          <a:pt x="214" y="151"/>
                                        </a:cubicBezTo>
                                        <a:cubicBezTo>
                                          <a:pt x="216" y="150"/>
                                          <a:pt x="217" y="149"/>
                                          <a:pt x="218" y="148"/>
                                        </a:cubicBezTo>
                                        <a:cubicBezTo>
                                          <a:pt x="215" y="148"/>
                                          <a:pt x="215" y="151"/>
                                          <a:pt x="213" y="151"/>
                                        </a:cubicBezTo>
                                        <a:cubicBezTo>
                                          <a:pt x="213" y="150"/>
                                          <a:pt x="214" y="148"/>
                                          <a:pt x="215" y="147"/>
                                        </a:cubicBezTo>
                                        <a:cubicBezTo>
                                          <a:pt x="215" y="147"/>
                                          <a:pt x="215" y="147"/>
                                          <a:pt x="215" y="146"/>
                                        </a:cubicBezTo>
                                        <a:cubicBezTo>
                                          <a:pt x="217" y="145"/>
                                          <a:pt x="219" y="143"/>
                                          <a:pt x="220" y="141"/>
                                        </a:cubicBezTo>
                                        <a:cubicBezTo>
                                          <a:pt x="221" y="141"/>
                                          <a:pt x="222" y="139"/>
                                          <a:pt x="223" y="138"/>
                                        </a:cubicBezTo>
                                        <a:cubicBezTo>
                                          <a:pt x="224" y="137"/>
                                          <a:pt x="224" y="136"/>
                                          <a:pt x="225" y="135"/>
                                        </a:cubicBezTo>
                                        <a:cubicBezTo>
                                          <a:pt x="221" y="138"/>
                                          <a:pt x="218" y="143"/>
                                          <a:pt x="215" y="146"/>
                                        </a:cubicBezTo>
                                        <a:cubicBezTo>
                                          <a:pt x="213" y="146"/>
                                          <a:pt x="213" y="147"/>
                                          <a:pt x="212" y="147"/>
                                        </a:cubicBezTo>
                                        <a:cubicBezTo>
                                          <a:pt x="212" y="147"/>
                                          <a:pt x="212" y="146"/>
                                          <a:pt x="212" y="146"/>
                                        </a:cubicBezTo>
                                        <a:cubicBezTo>
                                          <a:pt x="212" y="147"/>
                                          <a:pt x="210" y="147"/>
                                          <a:pt x="210" y="148"/>
                                        </a:cubicBezTo>
                                        <a:cubicBezTo>
                                          <a:pt x="210" y="148"/>
                                          <a:pt x="210" y="148"/>
                                          <a:pt x="210" y="148"/>
                                        </a:cubicBezTo>
                                        <a:cubicBezTo>
                                          <a:pt x="209" y="149"/>
                                          <a:pt x="208" y="151"/>
                                          <a:pt x="207" y="152"/>
                                        </a:cubicBezTo>
                                        <a:cubicBezTo>
                                          <a:pt x="209" y="151"/>
                                          <a:pt x="211" y="149"/>
                                          <a:pt x="213" y="148"/>
                                        </a:cubicBezTo>
                                        <a:cubicBezTo>
                                          <a:pt x="212" y="151"/>
                                          <a:pt x="210" y="153"/>
                                          <a:pt x="210" y="156"/>
                                        </a:cubicBezTo>
                                        <a:cubicBezTo>
                                          <a:pt x="209" y="158"/>
                                          <a:pt x="210" y="161"/>
                                          <a:pt x="211" y="163"/>
                                        </a:cubicBezTo>
                                        <a:cubicBezTo>
                                          <a:pt x="211" y="161"/>
                                          <a:pt x="210" y="159"/>
                                          <a:pt x="211" y="157"/>
                                        </a:cubicBezTo>
                                        <a:cubicBezTo>
                                          <a:pt x="213" y="160"/>
                                          <a:pt x="212" y="164"/>
                                          <a:pt x="211" y="166"/>
                                        </a:cubicBezTo>
                                        <a:cubicBezTo>
                                          <a:pt x="210" y="167"/>
                                          <a:pt x="210" y="166"/>
                                          <a:pt x="210" y="166"/>
                                        </a:cubicBezTo>
                                        <a:cubicBezTo>
                                          <a:pt x="210" y="166"/>
                                          <a:pt x="210" y="166"/>
                                          <a:pt x="209" y="166"/>
                                        </a:cubicBezTo>
                                        <a:cubicBezTo>
                                          <a:pt x="209" y="167"/>
                                          <a:pt x="210" y="166"/>
                                          <a:pt x="210" y="167"/>
                                        </a:cubicBezTo>
                                        <a:cubicBezTo>
                                          <a:pt x="210" y="167"/>
                                          <a:pt x="210" y="167"/>
                                          <a:pt x="210" y="167"/>
                                        </a:cubicBezTo>
                                        <a:cubicBezTo>
                                          <a:pt x="211" y="167"/>
                                          <a:pt x="210" y="167"/>
                                          <a:pt x="211" y="167"/>
                                        </a:cubicBezTo>
                                        <a:cubicBezTo>
                                          <a:pt x="211" y="168"/>
                                          <a:pt x="210" y="169"/>
                                          <a:pt x="210" y="170"/>
                                        </a:cubicBezTo>
                                        <a:cubicBezTo>
                                          <a:pt x="209" y="169"/>
                                          <a:pt x="208" y="168"/>
                                          <a:pt x="207" y="167"/>
                                        </a:cubicBezTo>
                                        <a:cubicBezTo>
                                          <a:pt x="207" y="169"/>
                                          <a:pt x="210" y="172"/>
                                          <a:pt x="209" y="175"/>
                                        </a:cubicBezTo>
                                        <a:cubicBezTo>
                                          <a:pt x="209" y="175"/>
                                          <a:pt x="209" y="175"/>
                                          <a:pt x="209" y="175"/>
                                        </a:cubicBezTo>
                                        <a:cubicBezTo>
                                          <a:pt x="211" y="180"/>
                                          <a:pt x="208" y="184"/>
                                          <a:pt x="205" y="186"/>
                                        </a:cubicBezTo>
                                        <a:cubicBezTo>
                                          <a:pt x="205" y="185"/>
                                          <a:pt x="205" y="182"/>
                                          <a:pt x="204" y="181"/>
                                        </a:cubicBezTo>
                                        <a:cubicBezTo>
                                          <a:pt x="204" y="186"/>
                                          <a:pt x="202" y="191"/>
                                          <a:pt x="196" y="189"/>
                                        </a:cubicBezTo>
                                        <a:cubicBezTo>
                                          <a:pt x="198" y="184"/>
                                          <a:pt x="194" y="179"/>
                                          <a:pt x="194" y="174"/>
                                        </a:cubicBezTo>
                                        <a:close/>
                                        <a:moveTo>
                                          <a:pt x="193" y="182"/>
                                        </a:moveTo>
                                        <a:cubicBezTo>
                                          <a:pt x="194" y="182"/>
                                          <a:pt x="193" y="182"/>
                                          <a:pt x="194" y="183"/>
                                        </a:cubicBezTo>
                                        <a:cubicBezTo>
                                          <a:pt x="194" y="182"/>
                                          <a:pt x="194" y="182"/>
                                          <a:pt x="194" y="182"/>
                                        </a:cubicBezTo>
                                        <a:cubicBezTo>
                                          <a:pt x="194" y="180"/>
                                          <a:pt x="192" y="179"/>
                                          <a:pt x="193" y="177"/>
                                        </a:cubicBezTo>
                                        <a:cubicBezTo>
                                          <a:pt x="194" y="177"/>
                                          <a:pt x="193" y="178"/>
                                          <a:pt x="194" y="178"/>
                                        </a:cubicBezTo>
                                        <a:cubicBezTo>
                                          <a:pt x="194" y="178"/>
                                          <a:pt x="194" y="178"/>
                                          <a:pt x="193" y="178"/>
                                        </a:cubicBezTo>
                                        <a:cubicBezTo>
                                          <a:pt x="194" y="180"/>
                                          <a:pt x="194" y="182"/>
                                          <a:pt x="195" y="182"/>
                                        </a:cubicBezTo>
                                        <a:cubicBezTo>
                                          <a:pt x="196" y="185"/>
                                          <a:pt x="196" y="188"/>
                                          <a:pt x="194" y="189"/>
                                        </a:cubicBezTo>
                                        <a:cubicBezTo>
                                          <a:pt x="194" y="187"/>
                                          <a:pt x="194" y="184"/>
                                          <a:pt x="193" y="182"/>
                                        </a:cubicBezTo>
                                        <a:close/>
                                        <a:moveTo>
                                          <a:pt x="192" y="191"/>
                                        </a:moveTo>
                                        <a:cubicBezTo>
                                          <a:pt x="189" y="193"/>
                                          <a:pt x="188" y="198"/>
                                          <a:pt x="183" y="197"/>
                                        </a:cubicBezTo>
                                        <a:cubicBezTo>
                                          <a:pt x="181" y="196"/>
                                          <a:pt x="179" y="193"/>
                                          <a:pt x="177" y="192"/>
                                        </a:cubicBezTo>
                                        <a:cubicBezTo>
                                          <a:pt x="178" y="191"/>
                                          <a:pt x="179" y="189"/>
                                          <a:pt x="180" y="188"/>
                                        </a:cubicBezTo>
                                        <a:cubicBezTo>
                                          <a:pt x="180" y="186"/>
                                          <a:pt x="182" y="184"/>
                                          <a:pt x="182" y="183"/>
                                        </a:cubicBezTo>
                                        <a:cubicBezTo>
                                          <a:pt x="182" y="182"/>
                                          <a:pt x="182" y="182"/>
                                          <a:pt x="182" y="182"/>
                                        </a:cubicBezTo>
                                        <a:cubicBezTo>
                                          <a:pt x="180" y="184"/>
                                          <a:pt x="180" y="186"/>
                                          <a:pt x="178" y="188"/>
                                        </a:cubicBezTo>
                                        <a:cubicBezTo>
                                          <a:pt x="178" y="188"/>
                                          <a:pt x="178" y="188"/>
                                          <a:pt x="178" y="189"/>
                                        </a:cubicBezTo>
                                        <a:cubicBezTo>
                                          <a:pt x="177" y="190"/>
                                          <a:pt x="176" y="190"/>
                                          <a:pt x="176" y="192"/>
                                        </a:cubicBezTo>
                                        <a:cubicBezTo>
                                          <a:pt x="175" y="191"/>
                                          <a:pt x="174" y="191"/>
                                          <a:pt x="173" y="191"/>
                                        </a:cubicBezTo>
                                        <a:cubicBezTo>
                                          <a:pt x="175" y="189"/>
                                          <a:pt x="177" y="188"/>
                                          <a:pt x="178" y="185"/>
                                        </a:cubicBezTo>
                                        <a:cubicBezTo>
                                          <a:pt x="176" y="187"/>
                                          <a:pt x="175" y="189"/>
                                          <a:pt x="172" y="190"/>
                                        </a:cubicBezTo>
                                        <a:cubicBezTo>
                                          <a:pt x="172" y="190"/>
                                          <a:pt x="172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0" y="190"/>
                                        </a:cubicBezTo>
                                        <a:cubicBezTo>
                                          <a:pt x="172" y="188"/>
                                          <a:pt x="174" y="187"/>
                                          <a:pt x="175" y="186"/>
                                        </a:cubicBezTo>
                                        <a:cubicBezTo>
                                          <a:pt x="173" y="187"/>
                                          <a:pt x="171" y="189"/>
                                          <a:pt x="168" y="189"/>
                                        </a:cubicBezTo>
                                        <a:cubicBezTo>
                                          <a:pt x="167" y="188"/>
                                          <a:pt x="166" y="185"/>
                                          <a:pt x="166" y="183"/>
                                        </a:cubicBezTo>
                                        <a:cubicBezTo>
                                          <a:pt x="166" y="183"/>
                                          <a:pt x="167" y="182"/>
                                          <a:pt x="168" y="182"/>
                                        </a:cubicBezTo>
                                        <a:cubicBezTo>
                                          <a:pt x="168" y="181"/>
                                          <a:pt x="169" y="180"/>
                                          <a:pt x="169" y="180"/>
                                        </a:cubicBezTo>
                                        <a:cubicBezTo>
                                          <a:pt x="174" y="174"/>
                                          <a:pt x="175" y="164"/>
                                          <a:pt x="185" y="162"/>
                                        </a:cubicBezTo>
                                        <a:cubicBezTo>
                                          <a:pt x="184" y="165"/>
                                          <a:pt x="186" y="168"/>
                                          <a:pt x="185" y="170"/>
                                        </a:cubicBezTo>
                                        <a:cubicBezTo>
                                          <a:pt x="185" y="171"/>
                                          <a:pt x="185" y="172"/>
                                          <a:pt x="185" y="172"/>
                                        </a:cubicBezTo>
                                        <a:cubicBezTo>
                                          <a:pt x="187" y="169"/>
                                          <a:pt x="185" y="165"/>
                                          <a:pt x="187" y="163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2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3"/>
                                        </a:cubicBezTo>
                                        <a:cubicBezTo>
                                          <a:pt x="187" y="163"/>
                                          <a:pt x="187" y="163"/>
                                          <a:pt x="188" y="163"/>
                                        </a:cubicBezTo>
                                        <a:cubicBezTo>
                                          <a:pt x="188" y="163"/>
                                          <a:pt x="188" y="162"/>
                                          <a:pt x="188" y="162"/>
                                        </a:cubicBezTo>
                                        <a:cubicBezTo>
                                          <a:pt x="188" y="162"/>
                                          <a:pt x="188" y="163"/>
                                          <a:pt x="189" y="163"/>
                                        </a:cubicBezTo>
                                        <a:cubicBezTo>
                                          <a:pt x="188" y="164"/>
                                          <a:pt x="189" y="165"/>
                                          <a:pt x="189" y="165"/>
                                        </a:cubicBezTo>
                                        <a:cubicBezTo>
                                          <a:pt x="189" y="164"/>
                                          <a:pt x="189" y="163"/>
                                          <a:pt x="189" y="162"/>
                                        </a:cubicBezTo>
                                        <a:cubicBezTo>
                                          <a:pt x="189" y="162"/>
                                          <a:pt x="189" y="162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71"/>
                                          <a:pt x="193" y="181"/>
                                          <a:pt x="192" y="190"/>
                                        </a:cubicBezTo>
                                        <a:cubicBezTo>
                                          <a:pt x="192" y="191"/>
                                          <a:pt x="192" y="191"/>
                                          <a:pt x="192" y="191"/>
                                        </a:cubicBezTo>
                                        <a:close/>
                                        <a:moveTo>
                                          <a:pt x="149" y="176"/>
                                        </a:moveTo>
                                        <a:cubicBezTo>
                                          <a:pt x="149" y="175"/>
                                          <a:pt x="148" y="174"/>
                                          <a:pt x="148" y="173"/>
                                        </a:cubicBezTo>
                                        <a:cubicBezTo>
                                          <a:pt x="149" y="175"/>
                                          <a:pt x="153" y="172"/>
                                          <a:pt x="154" y="171"/>
                                        </a:cubicBezTo>
                                        <a:cubicBezTo>
                                          <a:pt x="153" y="175"/>
                                          <a:pt x="153" y="179"/>
                                          <a:pt x="151" y="181"/>
                                        </a:cubicBezTo>
                                        <a:cubicBezTo>
                                          <a:pt x="150" y="180"/>
                                          <a:pt x="149" y="178"/>
                                          <a:pt x="149" y="176"/>
                                        </a:cubicBezTo>
                                        <a:cubicBezTo>
                                          <a:pt x="149" y="176"/>
                                          <a:pt x="149" y="176"/>
                                          <a:pt x="149" y="176"/>
                                        </a:cubicBezTo>
                                        <a:close/>
                                        <a:moveTo>
                                          <a:pt x="149" y="178"/>
                                        </a:moveTo>
                                        <a:cubicBezTo>
                                          <a:pt x="148" y="178"/>
                                          <a:pt x="148" y="178"/>
                                          <a:pt x="148" y="178"/>
                                        </a:cubicBezTo>
                                        <a:cubicBezTo>
                                          <a:pt x="148" y="178"/>
                                          <a:pt x="149" y="178"/>
                                          <a:pt x="149" y="178"/>
                                        </a:cubicBezTo>
                                        <a:close/>
                                        <a:moveTo>
                                          <a:pt x="151" y="120"/>
                                        </a:moveTo>
                                        <a:cubicBezTo>
                                          <a:pt x="151" y="120"/>
                                          <a:pt x="151" y="120"/>
                                          <a:pt x="152" y="120"/>
                                        </a:cubicBezTo>
                                        <a:cubicBezTo>
                                          <a:pt x="152" y="118"/>
                                          <a:pt x="154" y="114"/>
                                          <a:pt x="152" y="111"/>
                                        </a:cubicBezTo>
                                        <a:cubicBezTo>
                                          <a:pt x="152" y="109"/>
                                          <a:pt x="151" y="106"/>
                                          <a:pt x="150" y="104"/>
                                        </a:cubicBezTo>
                                        <a:cubicBezTo>
                                          <a:pt x="152" y="105"/>
                                          <a:pt x="153" y="108"/>
                                          <a:pt x="153" y="110"/>
                                        </a:cubicBezTo>
                                        <a:cubicBezTo>
                                          <a:pt x="154" y="108"/>
                                          <a:pt x="152" y="106"/>
                                          <a:pt x="151" y="104"/>
                                        </a:cubicBezTo>
                                        <a:cubicBezTo>
                                          <a:pt x="153" y="104"/>
                                          <a:pt x="153" y="106"/>
                                          <a:pt x="154" y="108"/>
                                        </a:cubicBezTo>
                                        <a:cubicBezTo>
                                          <a:pt x="155" y="107"/>
                                          <a:pt x="155" y="107"/>
                                          <a:pt x="155" y="107"/>
                                        </a:cubicBezTo>
                                        <a:cubicBezTo>
                                          <a:pt x="159" y="111"/>
                                          <a:pt x="155" y="118"/>
                                          <a:pt x="156" y="123"/>
                                        </a:cubicBezTo>
                                        <a:cubicBezTo>
                                          <a:pt x="155" y="127"/>
                                          <a:pt x="157" y="131"/>
                                          <a:pt x="158" y="134"/>
                                        </a:cubicBezTo>
                                        <a:cubicBezTo>
                                          <a:pt x="158" y="134"/>
                                          <a:pt x="158" y="135"/>
                                          <a:pt x="158" y="135"/>
                                        </a:cubicBezTo>
                                        <a:cubicBezTo>
                                          <a:pt x="157" y="135"/>
                                          <a:pt x="157" y="133"/>
                                          <a:pt x="157" y="132"/>
                                        </a:cubicBezTo>
                                        <a:cubicBezTo>
                                          <a:pt x="157" y="132"/>
                                          <a:pt x="156" y="132"/>
                                          <a:pt x="156" y="132"/>
                                        </a:cubicBezTo>
                                        <a:cubicBezTo>
                                          <a:pt x="156" y="133"/>
                                          <a:pt x="157" y="134"/>
                                          <a:pt x="157" y="136"/>
                                        </a:cubicBezTo>
                                        <a:cubicBezTo>
                                          <a:pt x="157" y="135"/>
                                          <a:pt x="156" y="135"/>
                                          <a:pt x="156" y="135"/>
                                        </a:cubicBezTo>
                                        <a:cubicBezTo>
                                          <a:pt x="155" y="134"/>
                                          <a:pt x="155" y="130"/>
                                          <a:pt x="155" y="129"/>
                                        </a:cubicBezTo>
                                        <a:cubicBezTo>
                                          <a:pt x="154" y="132"/>
                                          <a:pt x="156" y="133"/>
                                          <a:pt x="156" y="136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5" y="138"/>
                                          <a:pt x="155" y="138"/>
                                          <a:pt x="154" y="138"/>
                                        </a:cubicBezTo>
                                        <a:cubicBezTo>
                                          <a:pt x="153" y="136"/>
                                          <a:pt x="154" y="133"/>
                                          <a:pt x="153" y="131"/>
                                        </a:cubicBezTo>
                                        <a:cubicBezTo>
                                          <a:pt x="153" y="133"/>
                                          <a:pt x="153" y="137"/>
                                          <a:pt x="154" y="139"/>
                                        </a:cubicBezTo>
                                        <a:cubicBezTo>
                                          <a:pt x="153" y="140"/>
                                          <a:pt x="152" y="140"/>
                                          <a:pt x="152" y="141"/>
                                        </a:cubicBezTo>
                                        <a:cubicBezTo>
                                          <a:pt x="151" y="140"/>
                                          <a:pt x="151" y="139"/>
                                          <a:pt x="151" y="138"/>
                                        </a:cubicBezTo>
                                        <a:cubicBezTo>
                                          <a:pt x="151" y="138"/>
                                          <a:pt x="151" y="138"/>
                                          <a:pt x="151" y="138"/>
                                        </a:cubicBezTo>
                                        <a:cubicBezTo>
                                          <a:pt x="151" y="136"/>
                                          <a:pt x="150" y="135"/>
                                          <a:pt x="151" y="134"/>
                                        </a:cubicBezTo>
                                        <a:cubicBezTo>
                                          <a:pt x="150" y="131"/>
                                          <a:pt x="151" y="128"/>
                                          <a:pt x="152" y="126"/>
                                        </a:cubicBezTo>
                                        <a:cubicBezTo>
                                          <a:pt x="151" y="126"/>
                                          <a:pt x="151" y="126"/>
                                          <a:pt x="151" y="125"/>
                                        </a:cubicBezTo>
                                        <a:cubicBezTo>
                                          <a:pt x="150" y="128"/>
                                          <a:pt x="150" y="131"/>
                                          <a:pt x="150" y="133"/>
                                        </a:cubicBezTo>
                                        <a:cubicBezTo>
                                          <a:pt x="149" y="134"/>
                                          <a:pt x="151" y="137"/>
                                          <a:pt x="150" y="138"/>
                                        </a:cubicBezTo>
                                        <a:cubicBezTo>
                                          <a:pt x="151" y="139"/>
                                          <a:pt x="151" y="140"/>
                                          <a:pt x="150" y="140"/>
                                        </a:cubicBezTo>
                                        <a:cubicBezTo>
                                          <a:pt x="149" y="138"/>
                                          <a:pt x="150" y="136"/>
                                          <a:pt x="149" y="135"/>
                                        </a:cubicBezTo>
                                        <a:cubicBezTo>
                                          <a:pt x="149" y="135"/>
                                          <a:pt x="149" y="136"/>
                                          <a:pt x="149" y="137"/>
                                        </a:cubicBezTo>
                                        <a:cubicBezTo>
                                          <a:pt x="148" y="132"/>
                                          <a:pt x="150" y="125"/>
                                          <a:pt x="151" y="120"/>
                                        </a:cubicBezTo>
                                        <a:close/>
                                        <a:moveTo>
                                          <a:pt x="150" y="119"/>
                                        </a:moveTo>
                                        <a:cubicBezTo>
                                          <a:pt x="150" y="115"/>
                                          <a:pt x="150" y="109"/>
                                          <a:pt x="149" y="104"/>
                                        </a:cubicBezTo>
                                        <a:cubicBezTo>
                                          <a:pt x="148" y="103"/>
                                          <a:pt x="148" y="103"/>
                                          <a:pt x="148" y="102"/>
                                        </a:cubicBezTo>
                                        <a:cubicBezTo>
                                          <a:pt x="148" y="102"/>
                                          <a:pt x="148" y="102"/>
                                          <a:pt x="149" y="102"/>
                                        </a:cubicBezTo>
                                        <a:cubicBezTo>
                                          <a:pt x="151" y="108"/>
                                          <a:pt x="153" y="113"/>
                                          <a:pt x="150" y="119"/>
                                        </a:cubicBezTo>
                                        <a:close/>
                                        <a:moveTo>
                                          <a:pt x="162" y="73"/>
                                        </a:moveTo>
                                        <a:cubicBezTo>
                                          <a:pt x="159" y="68"/>
                                          <a:pt x="158" y="61"/>
                                          <a:pt x="157" y="55"/>
                                        </a:cubicBezTo>
                                        <a:cubicBezTo>
                                          <a:pt x="158" y="61"/>
                                          <a:pt x="161" y="67"/>
                                          <a:pt x="162" y="73"/>
                                        </a:cubicBezTo>
                                        <a:close/>
                                        <a:moveTo>
                                          <a:pt x="156" y="49"/>
                                        </a:moveTo>
                                        <a:cubicBezTo>
                                          <a:pt x="157" y="51"/>
                                          <a:pt x="157" y="53"/>
                                          <a:pt x="157" y="55"/>
                                        </a:cubicBezTo>
                                        <a:cubicBezTo>
                                          <a:pt x="156" y="53"/>
                                          <a:pt x="157" y="51"/>
                                          <a:pt x="156" y="49"/>
                                        </a:cubicBezTo>
                                        <a:close/>
                                        <a:moveTo>
                                          <a:pt x="161" y="81"/>
                                        </a:moveTo>
                                        <a:cubicBezTo>
                                          <a:pt x="162" y="78"/>
                                          <a:pt x="163" y="73"/>
                                          <a:pt x="165" y="70"/>
                                        </a:cubicBezTo>
                                        <a:cubicBezTo>
                                          <a:pt x="165" y="70"/>
                                          <a:pt x="165" y="71"/>
                                          <a:pt x="165" y="71"/>
                                        </a:cubicBezTo>
                                        <a:cubicBezTo>
                                          <a:pt x="165" y="71"/>
                                          <a:pt x="166" y="69"/>
                                          <a:pt x="165" y="69"/>
                                        </a:cubicBezTo>
                                        <a:cubicBezTo>
                                          <a:pt x="166" y="68"/>
                                          <a:pt x="167" y="66"/>
                                          <a:pt x="168" y="65"/>
                                        </a:cubicBezTo>
                                        <a:cubicBezTo>
                                          <a:pt x="168" y="67"/>
                                          <a:pt x="166" y="71"/>
                                          <a:pt x="167" y="73"/>
                                        </a:cubicBezTo>
                                        <a:cubicBezTo>
                                          <a:pt x="168" y="69"/>
                                          <a:pt x="167" y="65"/>
                                          <a:pt x="170" y="62"/>
                                        </a:cubicBezTo>
                                        <a:cubicBezTo>
                                          <a:pt x="170" y="63"/>
                                          <a:pt x="169" y="65"/>
                                          <a:pt x="169" y="67"/>
                                        </a:cubicBezTo>
                                        <a:cubicBezTo>
                                          <a:pt x="170" y="67"/>
                                          <a:pt x="169" y="67"/>
                                          <a:pt x="170" y="67"/>
                                        </a:cubicBezTo>
                                        <a:cubicBezTo>
                                          <a:pt x="169" y="65"/>
                                          <a:pt x="171" y="63"/>
                                          <a:pt x="170" y="61"/>
                                        </a:cubicBezTo>
                                        <a:cubicBezTo>
                                          <a:pt x="171" y="62"/>
                                          <a:pt x="172" y="61"/>
                                          <a:pt x="173" y="60"/>
                                        </a:cubicBezTo>
                                        <a:cubicBezTo>
                                          <a:pt x="174" y="64"/>
                                          <a:pt x="173" y="68"/>
                                          <a:pt x="174" y="72"/>
                                        </a:cubicBezTo>
                                        <a:cubicBezTo>
                                          <a:pt x="176" y="70"/>
                                          <a:pt x="173" y="67"/>
                                          <a:pt x="174" y="64"/>
                                        </a:cubicBezTo>
                                        <a:cubicBezTo>
                                          <a:pt x="174" y="63"/>
                                          <a:pt x="174" y="62"/>
                                          <a:pt x="174" y="61"/>
                                        </a:cubicBezTo>
                                        <a:cubicBezTo>
                                          <a:pt x="174" y="61"/>
                                          <a:pt x="174" y="60"/>
                                          <a:pt x="175" y="60"/>
                                        </a:cubicBezTo>
                                        <a:cubicBezTo>
                                          <a:pt x="175" y="60"/>
                                          <a:pt x="175" y="60"/>
                                          <a:pt x="174" y="60"/>
                                        </a:cubicBezTo>
                                        <a:cubicBezTo>
                                          <a:pt x="174" y="60"/>
                                          <a:pt x="175" y="60"/>
                                          <a:pt x="175" y="60"/>
                                        </a:cubicBezTo>
                                        <a:cubicBezTo>
                                          <a:pt x="175" y="63"/>
                                          <a:pt x="175" y="64"/>
                                          <a:pt x="176" y="66"/>
                                        </a:cubicBezTo>
                                        <a:cubicBezTo>
                                          <a:pt x="177" y="65"/>
                                          <a:pt x="175" y="62"/>
                                          <a:pt x="176" y="60"/>
                                        </a:cubicBezTo>
                                        <a:cubicBezTo>
                                          <a:pt x="180" y="61"/>
                                          <a:pt x="180" y="66"/>
                                          <a:pt x="180" y="69"/>
                                        </a:cubicBezTo>
                                        <a:cubicBezTo>
                                          <a:pt x="181" y="76"/>
                                          <a:pt x="180" y="84"/>
                                          <a:pt x="181" y="92"/>
                                        </a:cubicBezTo>
                                        <a:cubicBezTo>
                                          <a:pt x="181" y="87"/>
                                          <a:pt x="180" y="83"/>
                                          <a:pt x="182" y="78"/>
                                        </a:cubicBezTo>
                                        <a:cubicBezTo>
                                          <a:pt x="181" y="75"/>
                                          <a:pt x="180" y="69"/>
                                          <a:pt x="181" y="65"/>
                                        </a:cubicBezTo>
                                        <a:cubicBezTo>
                                          <a:pt x="180" y="64"/>
                                          <a:pt x="180" y="64"/>
                                          <a:pt x="180" y="63"/>
                                        </a:cubicBezTo>
                                        <a:cubicBezTo>
                                          <a:pt x="184" y="70"/>
                                          <a:pt x="182" y="79"/>
                                          <a:pt x="183" y="86"/>
                                        </a:cubicBezTo>
                                        <a:cubicBezTo>
                                          <a:pt x="184" y="79"/>
                                          <a:pt x="183" y="72"/>
                                          <a:pt x="183" y="67"/>
                                        </a:cubicBezTo>
                                        <a:cubicBezTo>
                                          <a:pt x="185" y="69"/>
                                          <a:pt x="184" y="73"/>
                                          <a:pt x="184" y="76"/>
                                        </a:cubicBezTo>
                                        <a:cubicBezTo>
                                          <a:pt x="184" y="76"/>
                                          <a:pt x="184" y="76"/>
                                          <a:pt x="184" y="76"/>
                                        </a:cubicBezTo>
                                        <a:cubicBezTo>
                                          <a:pt x="185" y="76"/>
                                          <a:pt x="185" y="75"/>
                                          <a:pt x="184" y="75"/>
                                        </a:cubicBezTo>
                                        <a:cubicBezTo>
                                          <a:pt x="185" y="74"/>
                                          <a:pt x="184" y="72"/>
                                          <a:pt x="184" y="70"/>
                                        </a:cubicBezTo>
                                        <a:cubicBezTo>
                                          <a:pt x="185" y="71"/>
                                          <a:pt x="186" y="73"/>
                                          <a:pt x="185" y="74"/>
                                        </a:cubicBezTo>
                                        <a:cubicBezTo>
                                          <a:pt x="186" y="74"/>
                                          <a:pt x="186" y="74"/>
                                          <a:pt x="186" y="74"/>
                                        </a:cubicBezTo>
                                        <a:cubicBezTo>
                                          <a:pt x="186" y="78"/>
                                          <a:pt x="186" y="81"/>
                                          <a:pt x="186" y="84"/>
                                        </a:cubicBezTo>
                                        <a:cubicBezTo>
                                          <a:pt x="187" y="86"/>
                                          <a:pt x="186" y="89"/>
                                          <a:pt x="186" y="91"/>
                                        </a:cubicBezTo>
                                        <a:cubicBezTo>
                                          <a:pt x="188" y="88"/>
                                          <a:pt x="187" y="84"/>
                                          <a:pt x="187" y="81"/>
                                        </a:cubicBezTo>
                                        <a:cubicBezTo>
                                          <a:pt x="186" y="79"/>
                                          <a:pt x="187" y="77"/>
                                          <a:pt x="186" y="74"/>
                                        </a:cubicBezTo>
                                        <a:cubicBezTo>
                                          <a:pt x="188" y="77"/>
                                          <a:pt x="188" y="82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5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4"/>
                                          <a:pt x="188" y="84"/>
                                        </a:cubicBezTo>
                                        <a:cubicBezTo>
                                          <a:pt x="188" y="84"/>
                                          <a:pt x="188" y="83"/>
                                          <a:pt x="188" y="82"/>
                                        </a:cubicBezTo>
                                        <a:cubicBezTo>
                                          <a:pt x="189" y="82"/>
                                          <a:pt x="188" y="79"/>
                                          <a:pt x="188" y="78"/>
                                        </a:cubicBezTo>
                                        <a:cubicBezTo>
                                          <a:pt x="188" y="78"/>
                                          <a:pt x="188" y="78"/>
                                          <a:pt x="188" y="77"/>
                                        </a:cubicBezTo>
                                        <a:cubicBezTo>
                                          <a:pt x="190" y="80"/>
                                          <a:pt x="189" y="86"/>
                                          <a:pt x="189" y="90"/>
                                        </a:cubicBezTo>
                                        <a:cubicBezTo>
                                          <a:pt x="189" y="90"/>
                                          <a:pt x="190" y="90"/>
                                          <a:pt x="190" y="90"/>
                                        </a:cubicBezTo>
                                        <a:cubicBezTo>
                                          <a:pt x="190" y="88"/>
                                          <a:pt x="190" y="85"/>
                                          <a:pt x="190" y="82"/>
                                        </a:cubicBezTo>
                                        <a:cubicBezTo>
                                          <a:pt x="191" y="85"/>
                                          <a:pt x="192" y="89"/>
                                          <a:pt x="192" y="93"/>
                                        </a:cubicBezTo>
                                        <a:cubicBezTo>
                                          <a:pt x="192" y="97"/>
                                          <a:pt x="193" y="104"/>
                                          <a:pt x="190" y="107"/>
                                        </a:cubicBezTo>
                                        <a:cubicBezTo>
                                          <a:pt x="190" y="105"/>
                                          <a:pt x="191" y="102"/>
                                          <a:pt x="190" y="101"/>
                                        </a:cubicBezTo>
                                        <a:cubicBezTo>
                                          <a:pt x="190" y="101"/>
                                          <a:pt x="190" y="102"/>
                                          <a:pt x="190" y="102"/>
                                        </a:cubicBezTo>
                                        <a:cubicBezTo>
                                          <a:pt x="190" y="102"/>
                                          <a:pt x="190" y="102"/>
                                          <a:pt x="190" y="101"/>
                                        </a:cubicBezTo>
                                        <a:cubicBezTo>
                                          <a:pt x="189" y="103"/>
                                          <a:pt x="190" y="108"/>
                                          <a:pt x="188" y="109"/>
                                        </a:cubicBezTo>
                                        <a:cubicBezTo>
                                          <a:pt x="188" y="107"/>
                                          <a:pt x="189" y="105"/>
                                          <a:pt x="189" y="102"/>
                                        </a:cubicBezTo>
                                        <a:cubicBezTo>
                                          <a:pt x="188" y="105"/>
                                          <a:pt x="188" y="108"/>
                                          <a:pt x="186" y="110"/>
                                        </a:cubicBezTo>
                                        <a:cubicBezTo>
                                          <a:pt x="187" y="105"/>
                                          <a:pt x="188" y="102"/>
                                          <a:pt x="188" y="97"/>
                                        </a:cubicBezTo>
                                        <a:cubicBezTo>
                                          <a:pt x="188" y="97"/>
                                          <a:pt x="188" y="97"/>
                                          <a:pt x="188" y="97"/>
                                        </a:cubicBezTo>
                                        <a:cubicBezTo>
                                          <a:pt x="188" y="99"/>
                                          <a:pt x="187" y="104"/>
                                          <a:pt x="187" y="106"/>
                                        </a:cubicBezTo>
                                        <a:cubicBezTo>
                                          <a:pt x="186" y="107"/>
                                          <a:pt x="186" y="110"/>
                                          <a:pt x="185" y="111"/>
                                        </a:cubicBezTo>
                                        <a:cubicBezTo>
                                          <a:pt x="185" y="108"/>
                                          <a:pt x="185" y="105"/>
                                          <a:pt x="186" y="102"/>
                                        </a:cubicBezTo>
                                        <a:cubicBezTo>
                                          <a:pt x="186" y="102"/>
                                          <a:pt x="186" y="102"/>
                                          <a:pt x="186" y="102"/>
                                        </a:cubicBezTo>
                                        <a:cubicBezTo>
                                          <a:pt x="185" y="103"/>
                                          <a:pt x="185" y="105"/>
                                          <a:pt x="185" y="107"/>
                                        </a:cubicBezTo>
                                        <a:cubicBezTo>
                                          <a:pt x="185" y="107"/>
                                          <a:pt x="185" y="106"/>
                                          <a:pt x="185" y="106"/>
                                        </a:cubicBezTo>
                                        <a:cubicBezTo>
                                          <a:pt x="185" y="106"/>
                                          <a:pt x="184" y="106"/>
                                          <a:pt x="184" y="106"/>
                                        </a:cubicBezTo>
                                        <a:cubicBezTo>
                                          <a:pt x="184" y="105"/>
                                          <a:pt x="184" y="104"/>
                                          <a:pt x="184" y="103"/>
                                        </a:cubicBezTo>
                                        <a:cubicBezTo>
                                          <a:pt x="184" y="103"/>
                                          <a:pt x="183" y="103"/>
                                          <a:pt x="183" y="103"/>
                                        </a:cubicBezTo>
                                        <a:cubicBezTo>
                                          <a:pt x="183" y="108"/>
                                          <a:pt x="182" y="116"/>
                                          <a:pt x="179" y="120"/>
                                        </a:cubicBezTo>
                                        <a:cubicBezTo>
                                          <a:pt x="179" y="120"/>
                                          <a:pt x="180" y="119"/>
                                          <a:pt x="180" y="119"/>
                                        </a:cubicBezTo>
                                        <a:cubicBezTo>
                                          <a:pt x="181" y="116"/>
                                          <a:pt x="181" y="113"/>
                                          <a:pt x="182" y="110"/>
                                        </a:cubicBezTo>
                                        <a:cubicBezTo>
                                          <a:pt x="181" y="109"/>
                                          <a:pt x="182" y="110"/>
                                          <a:pt x="181" y="110"/>
                                        </a:cubicBezTo>
                                        <a:cubicBezTo>
                                          <a:pt x="181" y="108"/>
                                          <a:pt x="182" y="106"/>
                                          <a:pt x="182" y="105"/>
                                        </a:cubicBezTo>
                                        <a:cubicBezTo>
                                          <a:pt x="182" y="105"/>
                                          <a:pt x="182" y="105"/>
                                          <a:pt x="182" y="104"/>
                                        </a:cubicBezTo>
                                        <a:cubicBezTo>
                                          <a:pt x="181" y="106"/>
                                          <a:pt x="181" y="109"/>
                                          <a:pt x="181" y="110"/>
                                        </a:cubicBezTo>
                                        <a:cubicBezTo>
                                          <a:pt x="181" y="111"/>
                                          <a:pt x="181" y="111"/>
                                          <a:pt x="181" y="111"/>
                                        </a:cubicBezTo>
                                        <a:cubicBezTo>
                                          <a:pt x="181" y="112"/>
                                          <a:pt x="181" y="113"/>
                                          <a:pt x="180" y="114"/>
                                        </a:cubicBezTo>
                                        <a:cubicBezTo>
                                          <a:pt x="180" y="113"/>
                                          <a:pt x="181" y="112"/>
                                          <a:pt x="181" y="111"/>
                                        </a:cubicBezTo>
                                        <a:cubicBezTo>
                                          <a:pt x="179" y="115"/>
                                          <a:pt x="179" y="119"/>
                                          <a:pt x="177" y="122"/>
                                        </a:cubicBezTo>
                                        <a:cubicBezTo>
                                          <a:pt x="178" y="120"/>
                                          <a:pt x="178" y="119"/>
                                          <a:pt x="178" y="117"/>
                                        </a:cubicBezTo>
                                        <a:cubicBezTo>
                                          <a:pt x="180" y="113"/>
                                          <a:pt x="180" y="110"/>
                                          <a:pt x="181" y="106"/>
                                        </a:cubicBezTo>
                                        <a:cubicBezTo>
                                          <a:pt x="181" y="106"/>
                                          <a:pt x="181" y="105"/>
                                          <a:pt x="180" y="105"/>
                                        </a:cubicBezTo>
                                        <a:cubicBezTo>
                                          <a:pt x="179" y="108"/>
                                          <a:pt x="179" y="111"/>
                                          <a:pt x="178" y="114"/>
                                        </a:cubicBezTo>
                                        <a:cubicBezTo>
                                          <a:pt x="178" y="111"/>
                                          <a:pt x="178" y="109"/>
                                          <a:pt x="178" y="107"/>
                                        </a:cubicBezTo>
                                        <a:cubicBezTo>
                                          <a:pt x="177" y="109"/>
                                          <a:pt x="177" y="115"/>
                                          <a:pt x="176" y="116"/>
                                        </a:cubicBezTo>
                                        <a:cubicBezTo>
                                          <a:pt x="176" y="115"/>
                                          <a:pt x="177" y="114"/>
                                          <a:pt x="176" y="112"/>
                                        </a:cubicBezTo>
                                        <a:cubicBezTo>
                                          <a:pt x="176" y="112"/>
                                          <a:pt x="176" y="112"/>
                                          <a:pt x="177" y="112"/>
                                        </a:cubicBezTo>
                                        <a:cubicBezTo>
                                          <a:pt x="175" y="108"/>
                                          <a:pt x="177" y="105"/>
                                          <a:pt x="176" y="100"/>
                                        </a:cubicBezTo>
                                        <a:cubicBezTo>
                                          <a:pt x="176" y="103"/>
                                          <a:pt x="176" y="105"/>
                                          <a:pt x="176" y="108"/>
                                        </a:cubicBezTo>
                                        <a:cubicBezTo>
                                          <a:pt x="174" y="107"/>
                                          <a:pt x="174" y="104"/>
                                          <a:pt x="175" y="103"/>
                                        </a:cubicBezTo>
                                        <a:cubicBezTo>
                                          <a:pt x="174" y="102"/>
                                          <a:pt x="175" y="99"/>
                                          <a:pt x="174" y="98"/>
                                        </a:cubicBezTo>
                                        <a:cubicBezTo>
                                          <a:pt x="174" y="101"/>
                                          <a:pt x="174" y="104"/>
                                          <a:pt x="174" y="106"/>
                                        </a:cubicBezTo>
                                        <a:cubicBezTo>
                                          <a:pt x="174" y="106"/>
                                          <a:pt x="173" y="106"/>
                                          <a:pt x="173" y="106"/>
                                        </a:cubicBezTo>
                                        <a:cubicBezTo>
                                          <a:pt x="173" y="105"/>
                                          <a:pt x="173" y="103"/>
                                          <a:pt x="173" y="103"/>
                                        </a:cubicBezTo>
                                        <a:cubicBezTo>
                                          <a:pt x="173" y="98"/>
                                          <a:pt x="173" y="93"/>
                                          <a:pt x="172" y="89"/>
                                        </a:cubicBezTo>
                                        <a:cubicBezTo>
                                          <a:pt x="171" y="94"/>
                                          <a:pt x="174" y="102"/>
                                          <a:pt x="171" y="107"/>
                                        </a:cubicBezTo>
                                        <a:cubicBezTo>
                                          <a:pt x="171" y="105"/>
                                          <a:pt x="171" y="102"/>
                                          <a:pt x="170" y="100"/>
                                        </a:cubicBezTo>
                                        <a:cubicBezTo>
                                          <a:pt x="170" y="104"/>
                                          <a:pt x="171" y="110"/>
                                          <a:pt x="169" y="115"/>
                                        </a:cubicBezTo>
                                        <a:cubicBezTo>
                                          <a:pt x="169" y="112"/>
                                          <a:pt x="170" y="109"/>
                                          <a:pt x="169" y="106"/>
                                        </a:cubicBezTo>
                                        <a:cubicBezTo>
                                          <a:pt x="169" y="106"/>
                                          <a:pt x="169" y="106"/>
                                          <a:pt x="169" y="106"/>
                                        </a:cubicBezTo>
                                        <a:cubicBezTo>
                                          <a:pt x="169" y="104"/>
                                          <a:pt x="170" y="102"/>
                                          <a:pt x="168" y="100"/>
                                        </a:cubicBezTo>
                                        <a:cubicBezTo>
                                          <a:pt x="169" y="101"/>
                                          <a:pt x="168" y="102"/>
                                          <a:pt x="169" y="103"/>
                                        </a:cubicBezTo>
                                        <a:cubicBezTo>
                                          <a:pt x="169" y="107"/>
                                          <a:pt x="169" y="111"/>
                                          <a:pt x="168" y="116"/>
                                        </a:cubicBezTo>
                                        <a:cubicBezTo>
                                          <a:pt x="167" y="113"/>
                                          <a:pt x="168" y="110"/>
                                          <a:pt x="167" y="106"/>
                                        </a:cubicBezTo>
                                        <a:cubicBezTo>
                                          <a:pt x="167" y="109"/>
                                          <a:pt x="167" y="111"/>
                                          <a:pt x="166" y="114"/>
                                        </a:cubicBezTo>
                                        <a:cubicBezTo>
                                          <a:pt x="166" y="111"/>
                                          <a:pt x="167" y="109"/>
                                          <a:pt x="166" y="105"/>
                                        </a:cubicBezTo>
                                        <a:cubicBezTo>
                                          <a:pt x="165" y="109"/>
                                          <a:pt x="164" y="114"/>
                                          <a:pt x="164" y="118"/>
                                        </a:cubicBezTo>
                                        <a:cubicBezTo>
                                          <a:pt x="163" y="115"/>
                                          <a:pt x="165" y="111"/>
                                          <a:pt x="164" y="108"/>
                                        </a:cubicBezTo>
                                        <a:cubicBezTo>
                                          <a:pt x="165" y="101"/>
                                          <a:pt x="165" y="94"/>
                                          <a:pt x="164" y="87"/>
                                        </a:cubicBezTo>
                                        <a:cubicBezTo>
                                          <a:pt x="164" y="88"/>
                                          <a:pt x="164" y="88"/>
                                          <a:pt x="164" y="89"/>
                                        </a:cubicBezTo>
                                        <a:cubicBezTo>
                                          <a:pt x="164" y="89"/>
                                          <a:pt x="164" y="89"/>
                                          <a:pt x="164" y="89"/>
                                        </a:cubicBezTo>
                                        <a:cubicBezTo>
                                          <a:pt x="164" y="99"/>
                                          <a:pt x="164" y="106"/>
                                          <a:pt x="163" y="114"/>
                                        </a:cubicBezTo>
                                        <a:cubicBezTo>
                                          <a:pt x="163" y="114"/>
                                          <a:pt x="163" y="114"/>
                                          <a:pt x="163" y="114"/>
                                        </a:cubicBezTo>
                                        <a:cubicBezTo>
                                          <a:pt x="163" y="115"/>
                                          <a:pt x="163" y="117"/>
                                          <a:pt x="162" y="118"/>
                                        </a:cubicBezTo>
                                        <a:cubicBezTo>
                                          <a:pt x="162" y="116"/>
                                          <a:pt x="163" y="112"/>
                                          <a:pt x="163" y="110"/>
                                        </a:cubicBezTo>
                                        <a:cubicBezTo>
                                          <a:pt x="161" y="110"/>
                                          <a:pt x="162" y="112"/>
                                          <a:pt x="162" y="113"/>
                                        </a:cubicBezTo>
                                        <a:cubicBezTo>
                                          <a:pt x="161" y="111"/>
                                          <a:pt x="162" y="108"/>
                                          <a:pt x="161" y="107"/>
                                        </a:cubicBezTo>
                                        <a:cubicBezTo>
                                          <a:pt x="161" y="107"/>
                                          <a:pt x="161" y="107"/>
                                          <a:pt x="161" y="107"/>
                                        </a:cubicBezTo>
                                        <a:cubicBezTo>
                                          <a:pt x="160" y="105"/>
                                          <a:pt x="161" y="103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1" y="101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0" y="101"/>
                                          <a:pt x="160" y="102"/>
                                        </a:cubicBezTo>
                                        <a:cubicBezTo>
                                          <a:pt x="160" y="106"/>
                                          <a:pt x="159" y="109"/>
                                          <a:pt x="159" y="113"/>
                                        </a:cubicBezTo>
                                        <a:cubicBezTo>
                                          <a:pt x="158" y="103"/>
                                          <a:pt x="159" y="92"/>
                                          <a:pt x="160" y="82"/>
                                        </a:cubicBezTo>
                                        <a:cubicBezTo>
                                          <a:pt x="161" y="82"/>
                                          <a:pt x="161" y="81"/>
                                          <a:pt x="161" y="81"/>
                                        </a:cubicBezTo>
                                        <a:close/>
                                        <a:moveTo>
                                          <a:pt x="200" y="97"/>
                                        </a:moveTo>
                                        <a:cubicBezTo>
                                          <a:pt x="203" y="102"/>
                                          <a:pt x="199" y="108"/>
                                          <a:pt x="198" y="112"/>
                                        </a:cubicBezTo>
                                        <a:cubicBezTo>
                                          <a:pt x="199" y="111"/>
                                          <a:pt x="200" y="109"/>
                                          <a:pt x="200" y="107"/>
                                        </a:cubicBezTo>
                                        <a:cubicBezTo>
                                          <a:pt x="201" y="108"/>
                                          <a:pt x="200" y="109"/>
                                          <a:pt x="200" y="110"/>
                                        </a:cubicBezTo>
                                        <a:cubicBezTo>
                                          <a:pt x="200" y="109"/>
                                          <a:pt x="200" y="110"/>
                                          <a:pt x="200" y="110"/>
                                        </a:cubicBezTo>
                                        <a:cubicBezTo>
                                          <a:pt x="200" y="111"/>
                                          <a:pt x="199" y="113"/>
                                          <a:pt x="199" y="114"/>
                                        </a:cubicBezTo>
                                        <a:cubicBezTo>
                                          <a:pt x="199" y="114"/>
                                          <a:pt x="199" y="114"/>
                                          <a:pt x="198" y="114"/>
                                        </a:cubicBezTo>
                                        <a:cubicBezTo>
                                          <a:pt x="198" y="115"/>
                                          <a:pt x="198" y="117"/>
                                          <a:pt x="198" y="118"/>
                                        </a:cubicBezTo>
                                        <a:cubicBezTo>
                                          <a:pt x="199" y="116"/>
                                          <a:pt x="199" y="113"/>
                                          <a:pt x="200" y="111"/>
                                        </a:cubicBezTo>
                                        <a:cubicBezTo>
                                          <a:pt x="199" y="117"/>
                                          <a:pt x="202" y="122"/>
                                          <a:pt x="199" y="126"/>
                                        </a:cubicBezTo>
                                        <a:cubicBezTo>
                                          <a:pt x="200" y="125"/>
                                          <a:pt x="199" y="124"/>
                                          <a:pt x="200" y="124"/>
                                        </a:cubicBezTo>
                                        <a:cubicBezTo>
                                          <a:pt x="199" y="123"/>
                                          <a:pt x="200" y="122"/>
                                          <a:pt x="200" y="122"/>
                                        </a:cubicBezTo>
                                        <a:cubicBezTo>
                                          <a:pt x="200" y="121"/>
                                          <a:pt x="200" y="119"/>
                                          <a:pt x="199" y="119"/>
                                        </a:cubicBezTo>
                                        <a:cubicBezTo>
                                          <a:pt x="198" y="119"/>
                                          <a:pt x="199" y="119"/>
                                          <a:pt x="198" y="119"/>
                                        </a:cubicBezTo>
                                        <a:cubicBezTo>
                                          <a:pt x="199" y="121"/>
                                          <a:pt x="199" y="124"/>
                                          <a:pt x="198" y="127"/>
                                        </a:cubicBezTo>
                                        <a:cubicBezTo>
                                          <a:pt x="198" y="127"/>
                                          <a:pt x="198" y="127"/>
                                          <a:pt x="197" y="127"/>
                                        </a:cubicBezTo>
                                        <a:cubicBezTo>
                                          <a:pt x="197" y="126"/>
                                          <a:pt x="198" y="125"/>
                                          <a:pt x="198" y="124"/>
                                        </a:cubicBezTo>
                                        <a:cubicBezTo>
                                          <a:pt x="196" y="124"/>
                                          <a:pt x="197" y="127"/>
                                          <a:pt x="196" y="128"/>
                                        </a:cubicBezTo>
                                        <a:cubicBezTo>
                                          <a:pt x="196" y="128"/>
                                          <a:pt x="196" y="128"/>
                                          <a:pt x="196" y="128"/>
                                        </a:cubicBezTo>
                                        <a:cubicBezTo>
                                          <a:pt x="196" y="129"/>
                                          <a:pt x="196" y="129"/>
                                          <a:pt x="195" y="129"/>
                                        </a:cubicBezTo>
                                        <a:cubicBezTo>
                                          <a:pt x="196" y="127"/>
                                          <a:pt x="196" y="126"/>
                                          <a:pt x="196" y="123"/>
                                        </a:cubicBezTo>
                                        <a:cubicBezTo>
                                          <a:pt x="196" y="123"/>
                                          <a:pt x="196" y="123"/>
                                          <a:pt x="196" y="123"/>
                                        </a:cubicBezTo>
                                        <a:cubicBezTo>
                                          <a:pt x="194" y="126"/>
                                          <a:pt x="195" y="130"/>
                                          <a:pt x="193" y="132"/>
                                        </a:cubicBezTo>
                                        <a:cubicBezTo>
                                          <a:pt x="194" y="128"/>
                                          <a:pt x="195" y="125"/>
                                          <a:pt x="194" y="121"/>
                                        </a:cubicBezTo>
                                        <a:cubicBezTo>
                                          <a:pt x="194" y="125"/>
                                          <a:pt x="194" y="129"/>
                                          <a:pt x="191" y="131"/>
                                        </a:cubicBezTo>
                                        <a:cubicBezTo>
                                          <a:pt x="192" y="131"/>
                                          <a:pt x="192" y="129"/>
                                          <a:pt x="192" y="128"/>
                                        </a:cubicBezTo>
                                        <a:cubicBezTo>
                                          <a:pt x="192" y="128"/>
                                          <a:pt x="191" y="129"/>
                                          <a:pt x="191" y="129"/>
                                        </a:cubicBezTo>
                                        <a:cubicBezTo>
                                          <a:pt x="191" y="128"/>
                                          <a:pt x="191" y="127"/>
                                          <a:pt x="191" y="126"/>
                                        </a:cubicBezTo>
                                        <a:cubicBezTo>
                                          <a:pt x="191" y="126"/>
                                          <a:pt x="191" y="127"/>
                                          <a:pt x="191" y="127"/>
                                        </a:cubicBezTo>
                                        <a:cubicBezTo>
                                          <a:pt x="191" y="124"/>
                                          <a:pt x="192" y="121"/>
                                          <a:pt x="193" y="119"/>
                                        </a:cubicBezTo>
                                        <a:cubicBezTo>
                                          <a:pt x="191" y="120"/>
                                          <a:pt x="191" y="123"/>
                                          <a:pt x="191" y="125"/>
                                        </a:cubicBezTo>
                                        <a:cubicBezTo>
                                          <a:pt x="189" y="123"/>
                                          <a:pt x="190" y="119"/>
                                          <a:pt x="188" y="117"/>
                                        </a:cubicBezTo>
                                        <a:cubicBezTo>
                                          <a:pt x="187" y="118"/>
                                          <a:pt x="187" y="119"/>
                                          <a:pt x="187" y="121"/>
                                        </a:cubicBezTo>
                                        <a:cubicBezTo>
                                          <a:pt x="186" y="121"/>
                                          <a:pt x="186" y="121"/>
                                          <a:pt x="186" y="120"/>
                                        </a:cubicBezTo>
                                        <a:cubicBezTo>
                                          <a:pt x="185" y="122"/>
                                          <a:pt x="185" y="123"/>
                                          <a:pt x="184" y="125"/>
                                        </a:cubicBezTo>
                                        <a:cubicBezTo>
                                          <a:pt x="183" y="124"/>
                                          <a:pt x="184" y="123"/>
                                          <a:pt x="184" y="123"/>
                                        </a:cubicBezTo>
                                        <a:cubicBezTo>
                                          <a:pt x="183" y="124"/>
                                          <a:pt x="183" y="125"/>
                                          <a:pt x="182" y="127"/>
                                        </a:cubicBezTo>
                                        <a:cubicBezTo>
                                          <a:pt x="182" y="125"/>
                                          <a:pt x="183" y="123"/>
                                          <a:pt x="184" y="121"/>
                                        </a:cubicBezTo>
                                        <a:cubicBezTo>
                                          <a:pt x="184" y="121"/>
                                          <a:pt x="184" y="122"/>
                                          <a:pt x="184" y="121"/>
                                        </a:cubicBezTo>
                                        <a:cubicBezTo>
                                          <a:pt x="185" y="119"/>
                                          <a:pt x="187" y="117"/>
                                          <a:pt x="188" y="114"/>
                                        </a:cubicBezTo>
                                        <a:cubicBezTo>
                                          <a:pt x="185" y="118"/>
                                          <a:pt x="181" y="122"/>
                                          <a:pt x="180" y="128"/>
                                        </a:cubicBezTo>
                                        <a:cubicBezTo>
                                          <a:pt x="180" y="128"/>
                                          <a:pt x="180" y="128"/>
                                          <a:pt x="180" y="128"/>
                                        </a:cubicBezTo>
                                        <a:cubicBezTo>
                                          <a:pt x="179" y="129"/>
                                          <a:pt x="178" y="131"/>
                                          <a:pt x="177" y="132"/>
                                        </a:cubicBezTo>
                                        <a:cubicBezTo>
                                          <a:pt x="177" y="130"/>
                                          <a:pt x="178" y="129"/>
                                          <a:pt x="179" y="127"/>
                                        </a:cubicBezTo>
                                        <a:cubicBezTo>
                                          <a:pt x="179" y="127"/>
                                          <a:pt x="179" y="127"/>
                                          <a:pt x="179" y="127"/>
                                        </a:cubicBezTo>
                                        <a:cubicBezTo>
                                          <a:pt x="179" y="125"/>
                                          <a:pt x="181" y="125"/>
                                          <a:pt x="180" y="123"/>
                                        </a:cubicBezTo>
                                        <a:cubicBezTo>
                                          <a:pt x="182" y="121"/>
                                          <a:pt x="183" y="119"/>
                                          <a:pt x="184" y="117"/>
                                        </a:cubicBezTo>
                                        <a:cubicBezTo>
                                          <a:pt x="186" y="116"/>
                                          <a:pt x="186" y="113"/>
                                          <a:pt x="188" y="112"/>
                                        </a:cubicBezTo>
                                        <a:cubicBezTo>
                                          <a:pt x="188" y="112"/>
                                          <a:pt x="189" y="112"/>
                                          <a:pt x="188" y="111"/>
                                        </a:cubicBezTo>
                                        <a:cubicBezTo>
                                          <a:pt x="192" y="107"/>
                                          <a:pt x="197" y="102"/>
                                          <a:pt x="199" y="96"/>
                                        </a:cubicBezTo>
                                        <a:cubicBezTo>
                                          <a:pt x="199" y="96"/>
                                          <a:pt x="199" y="96"/>
                                          <a:pt x="199" y="96"/>
                                        </a:cubicBezTo>
                                        <a:cubicBezTo>
                                          <a:pt x="200" y="97"/>
                                          <a:pt x="198" y="98"/>
                                          <a:pt x="200" y="97"/>
                                        </a:cubicBezTo>
                                        <a:close/>
                                        <a:moveTo>
                                          <a:pt x="203" y="103"/>
                                        </a:moveTo>
                                        <a:cubicBezTo>
                                          <a:pt x="203" y="103"/>
                                          <a:pt x="203" y="103"/>
                                          <a:pt x="202" y="103"/>
                                        </a:cubicBezTo>
                                        <a:cubicBezTo>
                                          <a:pt x="201" y="96"/>
                                          <a:pt x="206" y="90"/>
                                          <a:pt x="212" y="88"/>
                                        </a:cubicBezTo>
                                        <a:cubicBezTo>
                                          <a:pt x="209" y="91"/>
                                          <a:pt x="206" y="96"/>
                                          <a:pt x="204" y="100"/>
                                        </a:cubicBezTo>
                                        <a:cubicBezTo>
                                          <a:pt x="209" y="95"/>
                                          <a:pt x="211" y="86"/>
                                          <a:pt x="219" y="83"/>
                                        </a:cubicBezTo>
                                        <a:cubicBezTo>
                                          <a:pt x="215" y="88"/>
                                          <a:pt x="211" y="93"/>
                                          <a:pt x="208" y="99"/>
                                        </a:cubicBezTo>
                                        <a:cubicBezTo>
                                          <a:pt x="211" y="94"/>
                                          <a:pt x="215" y="90"/>
                                          <a:pt x="217" y="85"/>
                                        </a:cubicBezTo>
                                        <a:cubicBezTo>
                                          <a:pt x="219" y="84"/>
                                          <a:pt x="221" y="82"/>
                                          <a:pt x="223" y="81"/>
                                        </a:cubicBezTo>
                                        <a:cubicBezTo>
                                          <a:pt x="224" y="81"/>
                                          <a:pt x="224" y="80"/>
                                          <a:pt x="226" y="80"/>
                                        </a:cubicBezTo>
                                        <a:cubicBezTo>
                                          <a:pt x="222" y="84"/>
                                          <a:pt x="218" y="88"/>
                                          <a:pt x="216" y="92"/>
                                        </a:cubicBezTo>
                                        <a:cubicBezTo>
                                          <a:pt x="220" y="88"/>
                                          <a:pt x="223" y="83"/>
                                          <a:pt x="227" y="80"/>
                                        </a:cubicBezTo>
                                        <a:cubicBezTo>
                                          <a:pt x="228" y="80"/>
                                          <a:pt x="228" y="80"/>
                                          <a:pt x="228" y="80"/>
                                        </a:cubicBezTo>
                                        <a:cubicBezTo>
                                          <a:pt x="226" y="82"/>
                                          <a:pt x="223" y="84"/>
                                          <a:pt x="222" y="87"/>
                                        </a:cubicBezTo>
                                        <a:cubicBezTo>
                                          <a:pt x="224" y="85"/>
                                          <a:pt x="226" y="82"/>
                                          <a:pt x="229" y="81"/>
                                        </a:cubicBezTo>
                                        <a:cubicBezTo>
                                          <a:pt x="227" y="85"/>
                                          <a:pt x="225" y="89"/>
                                          <a:pt x="223" y="94"/>
                                        </a:cubicBezTo>
                                        <a:cubicBezTo>
                                          <a:pt x="226" y="89"/>
                                          <a:pt x="228" y="84"/>
                                          <a:pt x="231" y="80"/>
                                        </a:cubicBezTo>
                                        <a:cubicBezTo>
                                          <a:pt x="230" y="84"/>
                                          <a:pt x="229" y="89"/>
                                          <a:pt x="228" y="93"/>
                                        </a:cubicBezTo>
                                        <a:cubicBezTo>
                                          <a:pt x="229" y="90"/>
                                          <a:pt x="230" y="85"/>
                                          <a:pt x="232" y="81"/>
                                        </a:cubicBezTo>
                                        <a:cubicBezTo>
                                          <a:pt x="238" y="87"/>
                                          <a:pt x="235" y="99"/>
                                          <a:pt x="237" y="108"/>
                                        </a:cubicBezTo>
                                        <a:cubicBezTo>
                                          <a:pt x="236" y="112"/>
                                          <a:pt x="236" y="118"/>
                                          <a:pt x="231" y="120"/>
                                        </a:cubicBezTo>
                                        <a:cubicBezTo>
                                          <a:pt x="232" y="118"/>
                                          <a:pt x="233" y="117"/>
                                          <a:pt x="233" y="115"/>
                                        </a:cubicBezTo>
                                        <a:cubicBezTo>
                                          <a:pt x="226" y="123"/>
                                          <a:pt x="221" y="131"/>
                                          <a:pt x="211" y="135"/>
                                        </a:cubicBezTo>
                                        <a:cubicBezTo>
                                          <a:pt x="215" y="132"/>
                                          <a:pt x="219" y="129"/>
                                          <a:pt x="223" y="125"/>
                                        </a:cubicBezTo>
                                        <a:cubicBezTo>
                                          <a:pt x="220" y="127"/>
                                          <a:pt x="218" y="129"/>
                                          <a:pt x="215" y="131"/>
                                        </a:cubicBezTo>
                                        <a:cubicBezTo>
                                          <a:pt x="215" y="131"/>
                                          <a:pt x="215" y="131"/>
                                          <a:pt x="216" y="131"/>
                                        </a:cubicBezTo>
                                        <a:cubicBezTo>
                                          <a:pt x="214" y="131"/>
                                          <a:pt x="212" y="134"/>
                                          <a:pt x="209" y="134"/>
                                        </a:cubicBezTo>
                                        <a:cubicBezTo>
                                          <a:pt x="214" y="130"/>
                                          <a:pt x="220" y="126"/>
                                          <a:pt x="224" y="120"/>
                                        </a:cubicBezTo>
                                        <a:cubicBezTo>
                                          <a:pt x="219" y="125"/>
                                          <a:pt x="214" y="129"/>
                                          <a:pt x="209" y="132"/>
                                        </a:cubicBezTo>
                                        <a:cubicBezTo>
                                          <a:pt x="213" y="126"/>
                                          <a:pt x="220" y="123"/>
                                          <a:pt x="223" y="117"/>
                                        </a:cubicBezTo>
                                        <a:cubicBezTo>
                                          <a:pt x="221" y="119"/>
                                          <a:pt x="219" y="121"/>
                                          <a:pt x="217" y="123"/>
                                        </a:cubicBezTo>
                                        <a:cubicBezTo>
                                          <a:pt x="217" y="123"/>
                                          <a:pt x="218" y="122"/>
                                          <a:pt x="218" y="122"/>
                                        </a:cubicBezTo>
                                        <a:cubicBezTo>
                                          <a:pt x="215" y="124"/>
                                          <a:pt x="212" y="127"/>
                                          <a:pt x="209" y="129"/>
                                        </a:cubicBezTo>
                                        <a:cubicBezTo>
                                          <a:pt x="213" y="125"/>
                                          <a:pt x="218" y="122"/>
                                          <a:pt x="221" y="116"/>
                                        </a:cubicBezTo>
                                        <a:cubicBezTo>
                                          <a:pt x="218" y="118"/>
                                          <a:pt x="216" y="121"/>
                                          <a:pt x="214" y="123"/>
                                        </a:cubicBezTo>
                                        <a:cubicBezTo>
                                          <a:pt x="215" y="122"/>
                                          <a:pt x="216" y="121"/>
                                          <a:pt x="217" y="119"/>
                                        </a:cubicBezTo>
                                        <a:cubicBezTo>
                                          <a:pt x="217" y="119"/>
                                          <a:pt x="216" y="119"/>
                                          <a:pt x="216" y="119"/>
                                        </a:cubicBezTo>
                                        <a:cubicBezTo>
                                          <a:pt x="217" y="117"/>
                                          <a:pt x="220" y="116"/>
                                          <a:pt x="220" y="114"/>
                                        </a:cubicBezTo>
                                        <a:cubicBezTo>
                                          <a:pt x="217" y="117"/>
                                          <a:pt x="214" y="120"/>
                                          <a:pt x="210" y="123"/>
                                        </a:cubicBezTo>
                                        <a:cubicBezTo>
                                          <a:pt x="213" y="120"/>
                                          <a:pt x="216" y="118"/>
                                          <a:pt x="218" y="114"/>
                                        </a:cubicBezTo>
                                        <a:cubicBezTo>
                                          <a:pt x="218" y="114"/>
                                          <a:pt x="217" y="115"/>
                                          <a:pt x="217" y="115"/>
                                        </a:cubicBezTo>
                                        <a:cubicBezTo>
                                          <a:pt x="218" y="114"/>
                                          <a:pt x="219" y="112"/>
                                          <a:pt x="220" y="111"/>
                                        </a:cubicBezTo>
                                        <a:cubicBezTo>
                                          <a:pt x="217" y="114"/>
                                          <a:pt x="214" y="117"/>
                                          <a:pt x="211" y="120"/>
                                        </a:cubicBezTo>
                                        <a:cubicBezTo>
                                          <a:pt x="215" y="115"/>
                                          <a:pt x="219" y="110"/>
                                          <a:pt x="222" y="104"/>
                                        </a:cubicBezTo>
                                        <a:cubicBezTo>
                                          <a:pt x="219" y="107"/>
                                          <a:pt x="217" y="111"/>
                                          <a:pt x="213" y="114"/>
                                        </a:cubicBezTo>
                                        <a:cubicBezTo>
                                          <a:pt x="213" y="114"/>
                                          <a:pt x="214" y="113"/>
                                          <a:pt x="213" y="113"/>
                                        </a:cubicBezTo>
                                        <a:cubicBezTo>
                                          <a:pt x="216" y="109"/>
                                          <a:pt x="218" y="106"/>
                                          <a:pt x="220" y="102"/>
                                        </a:cubicBezTo>
                                        <a:cubicBezTo>
                                          <a:pt x="217" y="105"/>
                                          <a:pt x="216" y="108"/>
                                          <a:pt x="213" y="111"/>
                                        </a:cubicBezTo>
                                        <a:cubicBezTo>
                                          <a:pt x="214" y="107"/>
                                          <a:pt x="216" y="105"/>
                                          <a:pt x="217" y="102"/>
                                        </a:cubicBezTo>
                                        <a:cubicBezTo>
                                          <a:pt x="215" y="104"/>
                                          <a:pt x="213" y="108"/>
                                          <a:pt x="212" y="111"/>
                                        </a:cubicBezTo>
                                        <a:cubicBezTo>
                                          <a:pt x="211" y="111"/>
                                          <a:pt x="211" y="111"/>
                                          <a:pt x="211" y="111"/>
                                        </a:cubicBezTo>
                                        <a:cubicBezTo>
                                          <a:pt x="211" y="110"/>
                                          <a:pt x="212" y="109"/>
                                          <a:pt x="213" y="108"/>
                                        </a:cubicBezTo>
                                        <a:cubicBezTo>
                                          <a:pt x="210" y="111"/>
                                          <a:pt x="209" y="113"/>
                                          <a:pt x="206" y="116"/>
                                        </a:cubicBezTo>
                                        <a:cubicBezTo>
                                          <a:pt x="208" y="112"/>
                                          <a:pt x="211" y="107"/>
                                          <a:pt x="212" y="103"/>
                                        </a:cubicBezTo>
                                        <a:cubicBezTo>
                                          <a:pt x="209" y="106"/>
                                          <a:pt x="208" y="111"/>
                                          <a:pt x="206" y="115"/>
                                        </a:cubicBezTo>
                                        <a:cubicBezTo>
                                          <a:pt x="205" y="115"/>
                                          <a:pt x="205" y="116"/>
                                          <a:pt x="204" y="117"/>
                                        </a:cubicBezTo>
                                        <a:cubicBezTo>
                                          <a:pt x="205" y="113"/>
                                          <a:pt x="208" y="108"/>
                                          <a:pt x="210" y="104"/>
                                        </a:cubicBezTo>
                                        <a:cubicBezTo>
                                          <a:pt x="210" y="104"/>
                                          <a:pt x="210" y="103"/>
                                          <a:pt x="210" y="103"/>
                                        </a:cubicBezTo>
                                        <a:cubicBezTo>
                                          <a:pt x="207" y="107"/>
                                          <a:pt x="205" y="112"/>
                                          <a:pt x="202" y="116"/>
                                        </a:cubicBezTo>
                                        <a:cubicBezTo>
                                          <a:pt x="203" y="112"/>
                                          <a:pt x="206" y="109"/>
                                          <a:pt x="207" y="105"/>
                                        </a:cubicBezTo>
                                        <a:cubicBezTo>
                                          <a:pt x="205" y="108"/>
                                          <a:pt x="205" y="111"/>
                                          <a:pt x="202" y="113"/>
                                        </a:cubicBezTo>
                                        <a:cubicBezTo>
                                          <a:pt x="202" y="111"/>
                                          <a:pt x="204" y="108"/>
                                          <a:pt x="205" y="106"/>
                                        </a:cubicBezTo>
                                        <a:cubicBezTo>
                                          <a:pt x="205" y="105"/>
                                          <a:pt x="204" y="106"/>
                                          <a:pt x="204" y="107"/>
                                        </a:cubicBezTo>
                                        <a:cubicBezTo>
                                          <a:pt x="203" y="107"/>
                                          <a:pt x="203" y="110"/>
                                          <a:pt x="201" y="111"/>
                                        </a:cubicBezTo>
                                        <a:cubicBezTo>
                                          <a:pt x="201" y="109"/>
                                          <a:pt x="202" y="107"/>
                                          <a:pt x="202" y="105"/>
                                        </a:cubicBezTo>
                                        <a:cubicBezTo>
                                          <a:pt x="203" y="105"/>
                                          <a:pt x="203" y="104"/>
                                          <a:pt x="203" y="103"/>
                                        </a:cubicBezTo>
                                        <a:cubicBezTo>
                                          <a:pt x="203" y="103"/>
                                          <a:pt x="203" y="103"/>
                                          <a:pt x="203" y="103"/>
                                        </a:cubicBezTo>
                                        <a:close/>
                                        <a:moveTo>
                                          <a:pt x="243" y="110"/>
                                        </a:moveTo>
                                        <a:cubicBezTo>
                                          <a:pt x="243" y="109"/>
                                          <a:pt x="245" y="109"/>
                                          <a:pt x="245" y="108"/>
                                        </a:cubicBezTo>
                                        <a:cubicBezTo>
                                          <a:pt x="243" y="109"/>
                                          <a:pt x="240" y="112"/>
                                          <a:pt x="238" y="113"/>
                                        </a:cubicBezTo>
                                        <a:cubicBezTo>
                                          <a:pt x="239" y="110"/>
                                          <a:pt x="243" y="108"/>
                                          <a:pt x="245" y="105"/>
                                        </a:cubicBezTo>
                                        <a:cubicBezTo>
                                          <a:pt x="243" y="106"/>
                                          <a:pt x="241" y="108"/>
                                          <a:pt x="239" y="109"/>
                                        </a:cubicBezTo>
                                        <a:cubicBezTo>
                                          <a:pt x="240" y="106"/>
                                          <a:pt x="244" y="105"/>
                                          <a:pt x="246" y="103"/>
                                        </a:cubicBezTo>
                                        <a:cubicBezTo>
                                          <a:pt x="248" y="101"/>
                                          <a:pt x="250" y="100"/>
                                          <a:pt x="252" y="98"/>
                                        </a:cubicBezTo>
                                        <a:cubicBezTo>
                                          <a:pt x="247" y="100"/>
                                          <a:pt x="243" y="103"/>
                                          <a:pt x="239" y="107"/>
                                        </a:cubicBezTo>
                                        <a:cubicBezTo>
                                          <a:pt x="242" y="102"/>
                                          <a:pt x="248" y="99"/>
                                          <a:pt x="253" y="96"/>
                                        </a:cubicBezTo>
                                        <a:cubicBezTo>
                                          <a:pt x="248" y="98"/>
                                          <a:pt x="243" y="102"/>
                                          <a:pt x="239" y="105"/>
                                        </a:cubicBezTo>
                                        <a:cubicBezTo>
                                          <a:pt x="245" y="95"/>
                                          <a:pt x="259" y="92"/>
                                          <a:pt x="269" y="87"/>
                                        </a:cubicBezTo>
                                        <a:cubicBezTo>
                                          <a:pt x="258" y="91"/>
                                          <a:pt x="247" y="95"/>
                                          <a:pt x="238" y="102"/>
                                        </a:cubicBezTo>
                                        <a:cubicBezTo>
                                          <a:pt x="241" y="97"/>
                                          <a:pt x="247" y="96"/>
                                          <a:pt x="252" y="92"/>
                                        </a:cubicBezTo>
                                        <a:cubicBezTo>
                                          <a:pt x="247" y="94"/>
                                          <a:pt x="242" y="97"/>
                                          <a:pt x="238" y="100"/>
                                        </a:cubicBezTo>
                                        <a:cubicBezTo>
                                          <a:pt x="238" y="98"/>
                                          <a:pt x="241" y="98"/>
                                          <a:pt x="241" y="97"/>
                                        </a:cubicBezTo>
                                        <a:cubicBezTo>
                                          <a:pt x="240" y="97"/>
                                          <a:pt x="239" y="98"/>
                                          <a:pt x="239" y="97"/>
                                        </a:cubicBezTo>
                                        <a:cubicBezTo>
                                          <a:pt x="248" y="90"/>
                                          <a:pt x="262" y="86"/>
                                          <a:pt x="274" y="82"/>
                                        </a:cubicBezTo>
                                        <a:cubicBezTo>
                                          <a:pt x="283" y="78"/>
                                          <a:pt x="293" y="80"/>
                                          <a:pt x="289" y="91"/>
                                        </a:cubicBezTo>
                                        <a:cubicBezTo>
                                          <a:pt x="287" y="93"/>
                                          <a:pt x="287" y="97"/>
                                          <a:pt x="286" y="99"/>
                                        </a:cubicBezTo>
                                        <a:cubicBezTo>
                                          <a:pt x="286" y="100"/>
                                          <a:pt x="287" y="100"/>
                                          <a:pt x="287" y="100"/>
                                        </a:cubicBezTo>
                                        <a:cubicBezTo>
                                          <a:pt x="286" y="110"/>
                                          <a:pt x="281" y="117"/>
                                          <a:pt x="277" y="123"/>
                                        </a:cubicBezTo>
                                        <a:cubicBezTo>
                                          <a:pt x="275" y="125"/>
                                          <a:pt x="273" y="128"/>
                                          <a:pt x="271" y="130"/>
                                        </a:cubicBezTo>
                                        <a:cubicBezTo>
                                          <a:pt x="270" y="126"/>
                                          <a:pt x="274" y="125"/>
                                          <a:pt x="275" y="122"/>
                                        </a:cubicBezTo>
                                        <a:cubicBezTo>
                                          <a:pt x="273" y="123"/>
                                          <a:pt x="272" y="125"/>
                                          <a:pt x="271" y="127"/>
                                        </a:cubicBezTo>
                                        <a:cubicBezTo>
                                          <a:pt x="270" y="123"/>
                                          <a:pt x="275" y="122"/>
                                          <a:pt x="276" y="119"/>
                                        </a:cubicBezTo>
                                        <a:cubicBezTo>
                                          <a:pt x="276" y="119"/>
                                          <a:pt x="276" y="119"/>
                                          <a:pt x="276" y="119"/>
                                        </a:cubicBezTo>
                                        <a:cubicBezTo>
                                          <a:pt x="275" y="120"/>
                                          <a:pt x="272" y="123"/>
                                          <a:pt x="271" y="125"/>
                                        </a:cubicBezTo>
                                        <a:cubicBezTo>
                                          <a:pt x="270" y="124"/>
                                          <a:pt x="271" y="123"/>
                                          <a:pt x="271" y="123"/>
                                        </a:cubicBezTo>
                                        <a:cubicBezTo>
                                          <a:pt x="271" y="123"/>
                                          <a:pt x="271" y="123"/>
                                          <a:pt x="271" y="122"/>
                                        </a:cubicBezTo>
                                        <a:cubicBezTo>
                                          <a:pt x="272" y="121"/>
                                          <a:pt x="273" y="121"/>
                                          <a:pt x="274" y="119"/>
                                        </a:cubicBezTo>
                                        <a:cubicBezTo>
                                          <a:pt x="273" y="120"/>
                                          <a:pt x="272" y="121"/>
                                          <a:pt x="271" y="122"/>
                                        </a:cubicBezTo>
                                        <a:cubicBezTo>
                                          <a:pt x="270" y="121"/>
                                          <a:pt x="270" y="121"/>
                                          <a:pt x="269" y="121"/>
                                        </a:cubicBezTo>
                                        <a:cubicBezTo>
                                          <a:pt x="271" y="119"/>
                                          <a:pt x="274" y="117"/>
                                          <a:pt x="275" y="115"/>
                                        </a:cubicBezTo>
                                        <a:cubicBezTo>
                                          <a:pt x="273" y="117"/>
                                          <a:pt x="271" y="119"/>
                                          <a:pt x="269" y="121"/>
                                        </a:cubicBezTo>
                                        <a:cubicBezTo>
                                          <a:pt x="268" y="120"/>
                                          <a:pt x="267" y="120"/>
                                          <a:pt x="266" y="120"/>
                                        </a:cubicBezTo>
                                        <a:cubicBezTo>
                                          <a:pt x="268" y="119"/>
                                          <a:pt x="270" y="117"/>
                                          <a:pt x="272" y="115"/>
                                        </a:cubicBezTo>
                                        <a:cubicBezTo>
                                          <a:pt x="273" y="114"/>
                                          <a:pt x="276" y="114"/>
                                          <a:pt x="276" y="112"/>
                                        </a:cubicBezTo>
                                        <a:cubicBezTo>
                                          <a:pt x="273" y="115"/>
                                          <a:pt x="269" y="117"/>
                                          <a:pt x="266" y="120"/>
                                        </a:cubicBezTo>
                                        <a:cubicBezTo>
                                          <a:pt x="264" y="120"/>
                                          <a:pt x="263" y="120"/>
                                          <a:pt x="262" y="120"/>
                                        </a:cubicBezTo>
                                        <a:cubicBezTo>
                                          <a:pt x="267" y="117"/>
                                          <a:pt x="272" y="114"/>
                                          <a:pt x="275" y="110"/>
                                        </a:cubicBezTo>
                                        <a:cubicBezTo>
                                          <a:pt x="276" y="110"/>
                                          <a:pt x="276" y="109"/>
                                          <a:pt x="276" y="108"/>
                                        </a:cubicBezTo>
                                        <a:cubicBezTo>
                                          <a:pt x="272" y="112"/>
                                          <a:pt x="267" y="117"/>
                                          <a:pt x="262" y="120"/>
                                        </a:cubicBezTo>
                                        <a:cubicBezTo>
                                          <a:pt x="260" y="120"/>
                                          <a:pt x="258" y="119"/>
                                          <a:pt x="256" y="120"/>
                                        </a:cubicBezTo>
                                        <a:cubicBezTo>
                                          <a:pt x="257" y="118"/>
                                          <a:pt x="258" y="119"/>
                                          <a:pt x="258" y="117"/>
                                        </a:cubicBezTo>
                                        <a:cubicBezTo>
                                          <a:pt x="257" y="118"/>
                                          <a:pt x="255" y="120"/>
                                          <a:pt x="253" y="119"/>
                                        </a:cubicBezTo>
                                        <a:cubicBezTo>
                                          <a:pt x="254" y="117"/>
                                          <a:pt x="257" y="116"/>
                                          <a:pt x="258" y="114"/>
                                        </a:cubicBezTo>
                                        <a:cubicBezTo>
                                          <a:pt x="256" y="115"/>
                                          <a:pt x="255" y="118"/>
                                          <a:pt x="252" y="119"/>
                                        </a:cubicBezTo>
                                        <a:cubicBezTo>
                                          <a:pt x="252" y="118"/>
                                          <a:pt x="253" y="118"/>
                                          <a:pt x="253" y="118"/>
                                        </a:cubicBezTo>
                                        <a:cubicBezTo>
                                          <a:pt x="252" y="117"/>
                                          <a:pt x="251" y="119"/>
                                          <a:pt x="250" y="119"/>
                                        </a:cubicBezTo>
                                        <a:cubicBezTo>
                                          <a:pt x="253" y="116"/>
                                          <a:pt x="256" y="115"/>
                                          <a:pt x="258" y="112"/>
                                        </a:cubicBezTo>
                                        <a:cubicBezTo>
                                          <a:pt x="254" y="115"/>
                                          <a:pt x="251" y="118"/>
                                          <a:pt x="247" y="120"/>
                                        </a:cubicBezTo>
                                        <a:cubicBezTo>
                                          <a:pt x="250" y="117"/>
                                          <a:pt x="253" y="115"/>
                                          <a:pt x="255" y="112"/>
                                        </a:cubicBezTo>
                                        <a:cubicBezTo>
                                          <a:pt x="255" y="111"/>
                                          <a:pt x="255" y="112"/>
                                          <a:pt x="255" y="112"/>
                                        </a:cubicBezTo>
                                        <a:cubicBezTo>
                                          <a:pt x="257" y="110"/>
                                          <a:pt x="259" y="108"/>
                                          <a:pt x="261" y="106"/>
                                        </a:cubicBezTo>
                                        <a:cubicBezTo>
                                          <a:pt x="257" y="108"/>
                                          <a:pt x="255" y="111"/>
                                          <a:pt x="252" y="114"/>
                                        </a:cubicBezTo>
                                        <a:cubicBezTo>
                                          <a:pt x="252" y="114"/>
                                          <a:pt x="252" y="113"/>
                                          <a:pt x="253" y="114"/>
                                        </a:cubicBezTo>
                                        <a:cubicBezTo>
                                          <a:pt x="252" y="114"/>
                                          <a:pt x="252" y="114"/>
                                          <a:pt x="251" y="115"/>
                                        </a:cubicBezTo>
                                        <a:cubicBezTo>
                                          <a:pt x="250" y="117"/>
                                          <a:pt x="247" y="118"/>
                                          <a:pt x="244" y="120"/>
                                        </a:cubicBezTo>
                                        <a:cubicBezTo>
                                          <a:pt x="245" y="119"/>
                                          <a:pt x="247" y="118"/>
                                          <a:pt x="248" y="117"/>
                                        </a:cubicBezTo>
                                        <a:cubicBezTo>
                                          <a:pt x="246" y="117"/>
                                          <a:pt x="246" y="118"/>
                                          <a:pt x="245" y="119"/>
                                        </a:cubicBezTo>
                                        <a:cubicBezTo>
                                          <a:pt x="246" y="117"/>
                                          <a:pt x="249" y="115"/>
                                          <a:pt x="251" y="113"/>
                                        </a:cubicBezTo>
                                        <a:cubicBezTo>
                                          <a:pt x="250" y="113"/>
                                          <a:pt x="250" y="114"/>
                                          <a:pt x="249" y="114"/>
                                        </a:cubicBezTo>
                                        <a:cubicBezTo>
                                          <a:pt x="251" y="112"/>
                                          <a:pt x="253" y="111"/>
                                          <a:pt x="254" y="109"/>
                                        </a:cubicBezTo>
                                        <a:cubicBezTo>
                                          <a:pt x="252" y="111"/>
                                          <a:pt x="249" y="113"/>
                                          <a:pt x="247" y="115"/>
                                        </a:cubicBezTo>
                                        <a:cubicBezTo>
                                          <a:pt x="247" y="115"/>
                                          <a:pt x="247" y="115"/>
                                          <a:pt x="247" y="115"/>
                                        </a:cubicBezTo>
                                        <a:cubicBezTo>
                                          <a:pt x="245" y="118"/>
                                          <a:pt x="241" y="120"/>
                                          <a:pt x="238" y="122"/>
                                        </a:cubicBezTo>
                                        <a:cubicBezTo>
                                          <a:pt x="240" y="120"/>
                                          <a:pt x="243" y="118"/>
                                          <a:pt x="246" y="116"/>
                                        </a:cubicBezTo>
                                        <a:cubicBezTo>
                                          <a:pt x="246" y="115"/>
                                          <a:pt x="245" y="116"/>
                                          <a:pt x="245" y="115"/>
                                        </a:cubicBezTo>
                                        <a:cubicBezTo>
                                          <a:pt x="247" y="114"/>
                                          <a:pt x="248" y="113"/>
                                          <a:pt x="249" y="112"/>
                                        </a:cubicBezTo>
                                        <a:cubicBezTo>
                                          <a:pt x="245" y="114"/>
                                          <a:pt x="242" y="117"/>
                                          <a:pt x="238" y="120"/>
                                        </a:cubicBezTo>
                                        <a:cubicBezTo>
                                          <a:pt x="241" y="116"/>
                                          <a:pt x="246" y="113"/>
                                          <a:pt x="249" y="110"/>
                                        </a:cubicBezTo>
                                        <a:cubicBezTo>
                                          <a:pt x="246" y="111"/>
                                          <a:pt x="243" y="114"/>
                                          <a:pt x="240" y="116"/>
                                        </a:cubicBezTo>
                                        <a:cubicBezTo>
                                          <a:pt x="242" y="114"/>
                                          <a:pt x="245" y="112"/>
                                          <a:pt x="247" y="109"/>
                                        </a:cubicBezTo>
                                        <a:cubicBezTo>
                                          <a:pt x="243" y="112"/>
                                          <a:pt x="240" y="114"/>
                                          <a:pt x="237" y="117"/>
                                        </a:cubicBezTo>
                                        <a:cubicBezTo>
                                          <a:pt x="239" y="114"/>
                                          <a:pt x="243" y="112"/>
                                          <a:pt x="246" y="109"/>
                                        </a:cubicBezTo>
                                        <a:cubicBezTo>
                                          <a:pt x="245" y="109"/>
                                          <a:pt x="244" y="110"/>
                                          <a:pt x="243" y="110"/>
                                        </a:cubicBezTo>
                                        <a:close/>
                                        <a:moveTo>
                                          <a:pt x="290" y="93"/>
                                        </a:moveTo>
                                        <a:cubicBezTo>
                                          <a:pt x="291" y="90"/>
                                          <a:pt x="295" y="89"/>
                                          <a:pt x="297" y="87"/>
                                        </a:cubicBezTo>
                                        <a:cubicBezTo>
                                          <a:pt x="295" y="87"/>
                                          <a:pt x="293" y="89"/>
                                          <a:pt x="291" y="90"/>
                                        </a:cubicBezTo>
                                        <a:cubicBezTo>
                                          <a:pt x="293" y="85"/>
                                          <a:pt x="302" y="85"/>
                                          <a:pt x="308" y="84"/>
                                        </a:cubicBezTo>
                                        <a:cubicBezTo>
                                          <a:pt x="300" y="87"/>
                                          <a:pt x="294" y="91"/>
                                          <a:pt x="289" y="97"/>
                                        </a:cubicBezTo>
                                        <a:cubicBezTo>
                                          <a:pt x="288" y="96"/>
                                          <a:pt x="289" y="95"/>
                                          <a:pt x="290" y="95"/>
                                        </a:cubicBezTo>
                                        <a:cubicBezTo>
                                          <a:pt x="290" y="93"/>
                                          <a:pt x="294" y="92"/>
                                          <a:pt x="295" y="90"/>
                                        </a:cubicBezTo>
                                        <a:cubicBezTo>
                                          <a:pt x="297" y="89"/>
                                          <a:pt x="298" y="88"/>
                                          <a:pt x="300" y="87"/>
                                        </a:cubicBezTo>
                                        <a:cubicBezTo>
                                          <a:pt x="296" y="88"/>
                                          <a:pt x="293" y="91"/>
                                          <a:pt x="290" y="93"/>
                                        </a:cubicBezTo>
                                        <a:close/>
                                        <a:moveTo>
                                          <a:pt x="296" y="82"/>
                                        </a:moveTo>
                                        <a:cubicBezTo>
                                          <a:pt x="296" y="82"/>
                                          <a:pt x="297" y="81"/>
                                          <a:pt x="298" y="81"/>
                                        </a:cubicBezTo>
                                        <a:cubicBezTo>
                                          <a:pt x="297" y="82"/>
                                          <a:pt x="297" y="82"/>
                                          <a:pt x="296" y="82"/>
                                        </a:cubicBezTo>
                                        <a:close/>
                                        <a:moveTo>
                                          <a:pt x="280" y="121"/>
                                        </a:moveTo>
                                        <a:cubicBezTo>
                                          <a:pt x="280" y="120"/>
                                          <a:pt x="281" y="120"/>
                                          <a:pt x="282" y="121"/>
                                        </a:cubicBezTo>
                                        <a:cubicBezTo>
                                          <a:pt x="282" y="121"/>
                                          <a:pt x="281" y="121"/>
                                          <a:pt x="280" y="121"/>
                                        </a:cubicBezTo>
                                        <a:close/>
                                        <a:moveTo>
                                          <a:pt x="293" y="121"/>
                                        </a:moveTo>
                                        <a:cubicBezTo>
                                          <a:pt x="287" y="121"/>
                                          <a:pt x="283" y="124"/>
                                          <a:pt x="278" y="125"/>
                                        </a:cubicBezTo>
                                        <a:cubicBezTo>
                                          <a:pt x="280" y="121"/>
                                          <a:pt x="287" y="120"/>
                                          <a:pt x="293" y="121"/>
                                        </a:cubicBezTo>
                                        <a:close/>
                                        <a:moveTo>
                                          <a:pt x="269" y="134"/>
                                        </a:moveTo>
                                        <a:cubicBezTo>
                                          <a:pt x="269" y="134"/>
                                          <a:pt x="270" y="134"/>
                                          <a:pt x="269" y="134"/>
                                        </a:cubicBezTo>
                                        <a:cubicBezTo>
                                          <a:pt x="270" y="134"/>
                                          <a:pt x="270" y="135"/>
                                          <a:pt x="269" y="135"/>
                                        </a:cubicBezTo>
                                        <a:cubicBezTo>
                                          <a:pt x="269" y="135"/>
                                          <a:pt x="269" y="135"/>
                                          <a:pt x="269" y="134"/>
                                        </a:cubicBezTo>
                                        <a:close/>
                                        <a:moveTo>
                                          <a:pt x="252" y="119"/>
                                        </a:moveTo>
                                        <a:cubicBezTo>
                                          <a:pt x="252" y="119"/>
                                          <a:pt x="252" y="119"/>
                                          <a:pt x="251" y="119"/>
                                        </a:cubicBezTo>
                                        <a:cubicBezTo>
                                          <a:pt x="251" y="119"/>
                                          <a:pt x="252" y="119"/>
                                          <a:pt x="252" y="119"/>
                                        </a:cubicBezTo>
                                        <a:close/>
                                        <a:moveTo>
                                          <a:pt x="253" y="114"/>
                                        </a:move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lose/>
                                        <a:moveTo>
                                          <a:pt x="209" y="126"/>
                                        </a:moveTo>
                                        <a:cubicBezTo>
                                          <a:pt x="210" y="124"/>
                                          <a:pt x="212" y="123"/>
                                          <a:pt x="214" y="121"/>
                                        </a:cubicBezTo>
                                        <a:cubicBezTo>
                                          <a:pt x="213" y="123"/>
                                          <a:pt x="211" y="125"/>
                                          <a:pt x="209" y="126"/>
                                        </a:cubicBezTo>
                                        <a:close/>
                                        <a:moveTo>
                                          <a:pt x="202" y="113"/>
                                        </a:moveTo>
                                        <a:cubicBezTo>
                                          <a:pt x="202" y="113"/>
                                          <a:pt x="202" y="113"/>
                                          <a:pt x="202" y="113"/>
                                        </a:cubicBezTo>
                                        <a:cubicBezTo>
                                          <a:pt x="202" y="113"/>
                                          <a:pt x="202" y="114"/>
                                          <a:pt x="201" y="114"/>
                                        </a:cubicBezTo>
                                        <a:cubicBezTo>
                                          <a:pt x="201" y="114"/>
                                          <a:pt x="202" y="114"/>
                                          <a:pt x="202" y="113"/>
                                        </a:cubicBezTo>
                                        <a:close/>
                                        <a:moveTo>
                                          <a:pt x="201" y="93"/>
                                        </a:moveTo>
                                        <a:cubicBezTo>
                                          <a:pt x="201" y="93"/>
                                          <a:pt x="201" y="92"/>
                                          <a:pt x="201" y="92"/>
                                        </a:cubicBezTo>
                                        <a:cubicBezTo>
                                          <a:pt x="202" y="92"/>
                                          <a:pt x="201" y="93"/>
                                          <a:pt x="201" y="93"/>
                                        </a:cubicBezTo>
                                        <a:close/>
                                        <a:moveTo>
                                          <a:pt x="189" y="133"/>
                                        </a:moveTo>
                                        <a:cubicBezTo>
                                          <a:pt x="186" y="131"/>
                                          <a:pt x="187" y="124"/>
                                          <a:pt x="188" y="120"/>
                                        </a:cubicBezTo>
                                        <a:cubicBezTo>
                                          <a:pt x="188" y="120"/>
                                          <a:pt x="188" y="120"/>
                                          <a:pt x="188" y="120"/>
                                        </a:cubicBezTo>
                                        <a:cubicBezTo>
                                          <a:pt x="188" y="122"/>
                                          <a:pt x="189" y="124"/>
                                          <a:pt x="190" y="126"/>
                                        </a:cubicBezTo>
                                        <a:cubicBezTo>
                                          <a:pt x="190" y="128"/>
                                          <a:pt x="190" y="131"/>
                                          <a:pt x="189" y="133"/>
                                        </a:cubicBezTo>
                                        <a:close/>
                                        <a:moveTo>
                                          <a:pt x="188" y="138"/>
                                        </a:move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6"/>
                                          <a:pt x="188" y="137"/>
                                          <a:pt x="189" y="136"/>
                                        </a:cubicBezTo>
                                        <a:cubicBezTo>
                                          <a:pt x="189" y="138"/>
                                          <a:pt x="189" y="140"/>
                                          <a:pt x="189" y="141"/>
                                        </a:cubicBezTo>
                                        <a:cubicBezTo>
                                          <a:pt x="189" y="141"/>
                                          <a:pt x="189" y="141"/>
                                          <a:pt x="188" y="141"/>
                                        </a:cubicBezTo>
                                        <a:cubicBezTo>
                                          <a:pt x="188" y="140"/>
                                          <a:pt x="189" y="139"/>
                                          <a:pt x="188" y="138"/>
                                        </a:cubicBezTo>
                                        <a:close/>
                                        <a:moveTo>
                                          <a:pt x="188" y="139"/>
                                        </a:moveTo>
                                        <a:cubicBezTo>
                                          <a:pt x="188" y="139"/>
                                          <a:pt x="188" y="138"/>
                                          <a:pt x="188" y="138"/>
                                        </a:cubicBezTo>
                                        <a:cubicBezTo>
                                          <a:pt x="188" y="138"/>
                                          <a:pt x="188" y="139"/>
                                          <a:pt x="188" y="139"/>
                                        </a:cubicBezTo>
                                        <a:close/>
                                        <a:moveTo>
                                          <a:pt x="183" y="130"/>
                                        </a:moveTo>
                                        <a:cubicBezTo>
                                          <a:pt x="184" y="127"/>
                                          <a:pt x="184" y="123"/>
                                          <a:pt x="187" y="121"/>
                                        </a:cubicBezTo>
                                        <a:cubicBezTo>
                                          <a:pt x="185" y="124"/>
                                          <a:pt x="184" y="127"/>
                                          <a:pt x="183" y="130"/>
                                        </a:cubicBezTo>
                                        <a:close/>
                                        <a:moveTo>
                                          <a:pt x="184" y="129"/>
                                        </a:moveTo>
                                        <a:cubicBezTo>
                                          <a:pt x="184" y="127"/>
                                          <a:pt x="185" y="127"/>
                                          <a:pt x="185" y="126"/>
                                        </a:cubicBezTo>
                                        <a:cubicBezTo>
                                          <a:pt x="185" y="127"/>
                                          <a:pt x="185" y="128"/>
                                          <a:pt x="184" y="129"/>
                                        </a:cubicBezTo>
                                        <a:close/>
                                        <a:moveTo>
                                          <a:pt x="179" y="132"/>
                                        </a:moveTo>
                                        <a:cubicBezTo>
                                          <a:pt x="179" y="130"/>
                                          <a:pt x="180" y="129"/>
                                          <a:pt x="180" y="128"/>
                                        </a:cubicBezTo>
                                        <a:cubicBezTo>
                                          <a:pt x="181" y="129"/>
                                          <a:pt x="179" y="130"/>
                                          <a:pt x="179" y="132"/>
                                        </a:cubicBezTo>
                                        <a:close/>
                                        <a:moveTo>
                                          <a:pt x="177" y="128"/>
                                        </a:moveTo>
                                        <a:cubicBezTo>
                                          <a:pt x="177" y="127"/>
                                          <a:pt x="177" y="127"/>
                                          <a:pt x="177" y="127"/>
                                        </a:cubicBezTo>
                                        <a:cubicBezTo>
                                          <a:pt x="178" y="127"/>
                                          <a:pt x="177" y="127"/>
                                          <a:pt x="177" y="128"/>
                                        </a:cubicBezTo>
                                        <a:close/>
                                        <a:moveTo>
                                          <a:pt x="173" y="170"/>
                                        </a:moveTo>
                                        <a:cubicBezTo>
                                          <a:pt x="169" y="173"/>
                                          <a:pt x="162" y="168"/>
                                          <a:pt x="159" y="172"/>
                                        </a:cubicBezTo>
                                        <a:cubicBezTo>
                                          <a:pt x="158" y="170"/>
                                          <a:pt x="160" y="166"/>
                                          <a:pt x="163" y="167"/>
                                        </a:cubicBezTo>
                                        <a:cubicBezTo>
                                          <a:pt x="162" y="167"/>
                                          <a:pt x="163" y="167"/>
                                          <a:pt x="163" y="168"/>
                                        </a:cubicBezTo>
                                        <a:cubicBezTo>
                                          <a:pt x="163" y="168"/>
                                          <a:pt x="164" y="167"/>
                                          <a:pt x="164" y="167"/>
                                        </a:cubicBezTo>
                                        <a:cubicBezTo>
                                          <a:pt x="164" y="168"/>
                                          <a:pt x="162" y="168"/>
                                          <a:pt x="162" y="169"/>
                                        </a:cubicBezTo>
                                        <a:cubicBezTo>
                                          <a:pt x="165" y="169"/>
                                          <a:pt x="168" y="167"/>
                                          <a:pt x="172" y="167"/>
                                        </a:cubicBezTo>
                                        <a:cubicBezTo>
                                          <a:pt x="173" y="167"/>
                                          <a:pt x="175" y="166"/>
                                          <a:pt x="176" y="164"/>
                                        </a:cubicBezTo>
                                        <a:cubicBezTo>
                                          <a:pt x="177" y="164"/>
                                          <a:pt x="177" y="164"/>
                                          <a:pt x="178" y="164"/>
                                        </a:cubicBezTo>
                                        <a:cubicBezTo>
                                          <a:pt x="177" y="166"/>
                                          <a:pt x="176" y="167"/>
                                          <a:pt x="174" y="168"/>
                                        </a:cubicBezTo>
                                        <a:cubicBezTo>
                                          <a:pt x="174" y="169"/>
                                          <a:pt x="173" y="169"/>
                                          <a:pt x="173" y="170"/>
                                        </a:cubicBezTo>
                                        <a:close/>
                                        <a:moveTo>
                                          <a:pt x="169" y="179"/>
                                        </a:moveTo>
                                        <a:cubicBezTo>
                                          <a:pt x="168" y="179"/>
                                          <a:pt x="167" y="180"/>
                                          <a:pt x="166" y="180"/>
                                        </a:cubicBezTo>
                                        <a:cubicBezTo>
                                          <a:pt x="166" y="179"/>
                                          <a:pt x="167" y="178"/>
                                          <a:pt x="168" y="178"/>
                                        </a:cubicBezTo>
                                        <a:cubicBezTo>
                                          <a:pt x="168" y="178"/>
                                          <a:pt x="168" y="177"/>
                                          <a:pt x="168" y="177"/>
                                        </a:cubicBezTo>
                                        <a:cubicBezTo>
                                          <a:pt x="167" y="177"/>
                                          <a:pt x="166" y="178"/>
                                          <a:pt x="165" y="178"/>
                                        </a:cubicBezTo>
                                        <a:cubicBezTo>
                                          <a:pt x="165" y="178"/>
                                          <a:pt x="166" y="177"/>
                                          <a:pt x="166" y="177"/>
                                        </a:cubicBezTo>
                                        <a:cubicBezTo>
                                          <a:pt x="166" y="176"/>
                                          <a:pt x="166" y="176"/>
                                          <a:pt x="165" y="176"/>
                                        </a:cubicBezTo>
                                        <a:cubicBezTo>
                                          <a:pt x="168" y="175"/>
                                          <a:pt x="170" y="174"/>
                                          <a:pt x="172" y="172"/>
                                        </a:cubicBezTo>
                                        <a:cubicBezTo>
                                          <a:pt x="171" y="174"/>
                                          <a:pt x="170" y="177"/>
                                          <a:pt x="169" y="178"/>
                                        </a:cubicBezTo>
                                        <a:cubicBezTo>
                                          <a:pt x="169" y="178"/>
                                          <a:pt x="169" y="179"/>
                                          <a:pt x="169" y="179"/>
                                        </a:cubicBezTo>
                                        <a:close/>
                                        <a:moveTo>
                                          <a:pt x="166" y="181"/>
                                        </a:moveTo>
                                        <a:cubicBezTo>
                                          <a:pt x="166" y="181"/>
                                          <a:pt x="167" y="181"/>
                                          <a:pt x="167" y="181"/>
                                        </a:cubicBezTo>
                                        <a:cubicBezTo>
                                          <a:pt x="167" y="181"/>
                                          <a:pt x="167" y="181"/>
                                          <a:pt x="166" y="181"/>
                                        </a:cubicBezTo>
                                        <a:cubicBezTo>
                                          <a:pt x="166" y="181"/>
                                          <a:pt x="166" y="181"/>
                                          <a:pt x="166" y="181"/>
                                        </a:cubicBezTo>
                                        <a:cubicBezTo>
                                          <a:pt x="165" y="181"/>
                                          <a:pt x="166" y="181"/>
                                          <a:pt x="166" y="181"/>
                                        </a:cubicBezTo>
                                        <a:close/>
                                        <a:moveTo>
                                          <a:pt x="165" y="175"/>
                                        </a:moveTo>
                                        <a:cubicBezTo>
                                          <a:pt x="165" y="176"/>
                                          <a:pt x="164" y="176"/>
                                          <a:pt x="163" y="176"/>
                                        </a:cubicBezTo>
                                        <a:cubicBezTo>
                                          <a:pt x="163" y="176"/>
                                          <a:pt x="163" y="176"/>
                                          <a:pt x="163" y="176"/>
                                        </a:cubicBezTo>
                                        <a:cubicBezTo>
                                          <a:pt x="162" y="176"/>
                                          <a:pt x="161" y="175"/>
                                          <a:pt x="159" y="175"/>
                                        </a:cubicBezTo>
                                        <a:cubicBezTo>
                                          <a:pt x="160" y="174"/>
                                          <a:pt x="159" y="173"/>
                                          <a:pt x="159" y="173"/>
                                        </a:cubicBezTo>
                                        <a:cubicBezTo>
                                          <a:pt x="160" y="172"/>
                                          <a:pt x="162" y="170"/>
                                          <a:pt x="163" y="171"/>
                                        </a:cubicBezTo>
                                        <a:cubicBezTo>
                                          <a:pt x="165" y="171"/>
                                          <a:pt x="167" y="173"/>
                                          <a:pt x="170" y="172"/>
                                        </a:cubicBezTo>
                                        <a:cubicBezTo>
                                          <a:pt x="170" y="173"/>
                                          <a:pt x="169" y="172"/>
                                          <a:pt x="169" y="173"/>
                                        </a:cubicBezTo>
                                        <a:cubicBezTo>
                                          <a:pt x="167" y="173"/>
                                          <a:pt x="165" y="175"/>
                                          <a:pt x="163" y="175"/>
                                        </a:cubicBezTo>
                                        <a:cubicBezTo>
                                          <a:pt x="164" y="176"/>
                                          <a:pt x="164" y="175"/>
                                          <a:pt x="165" y="175"/>
                                        </a:cubicBezTo>
                                        <a:close/>
                                        <a:moveTo>
                                          <a:pt x="167" y="175"/>
                                        </a:moveTo>
                                        <a:cubicBezTo>
                                          <a:pt x="167" y="175"/>
                                          <a:pt x="166" y="175"/>
                                          <a:pt x="166" y="174"/>
                                        </a:cubicBezTo>
                                        <a:cubicBezTo>
                                          <a:pt x="167" y="174"/>
                                          <a:pt x="167" y="175"/>
                                          <a:pt x="167" y="174"/>
                                        </a:cubicBezTo>
                                        <a:cubicBezTo>
                                          <a:pt x="168" y="174"/>
                                          <a:pt x="167" y="175"/>
                                          <a:pt x="167" y="175"/>
                                        </a:cubicBezTo>
                                        <a:close/>
                                        <a:moveTo>
                                          <a:pt x="164" y="143"/>
                                        </a:moveTo>
                                        <a:cubicBezTo>
                                          <a:pt x="163" y="144"/>
                                          <a:pt x="162" y="145"/>
                                          <a:pt x="161" y="146"/>
                                        </a:cubicBezTo>
                                        <a:cubicBezTo>
                                          <a:pt x="160" y="146"/>
                                          <a:pt x="161" y="146"/>
                                          <a:pt x="161" y="146"/>
                                        </a:cubicBezTo>
                                        <a:cubicBezTo>
                                          <a:pt x="158" y="147"/>
                                          <a:pt x="159" y="151"/>
                                          <a:pt x="157" y="152"/>
                                        </a:cubicBezTo>
                                        <a:cubicBezTo>
                                          <a:pt x="156" y="151"/>
                                          <a:pt x="155" y="149"/>
                                          <a:pt x="154" y="149"/>
                                        </a:cubicBezTo>
                                        <a:cubicBezTo>
                                          <a:pt x="155" y="144"/>
                                          <a:pt x="160" y="143"/>
                                          <a:pt x="164" y="143"/>
                                        </a:cubicBezTo>
                                        <a:close/>
                                        <a:moveTo>
                                          <a:pt x="160" y="142"/>
                                        </a:moveTo>
                                        <a:cubicBezTo>
                                          <a:pt x="160" y="142"/>
                                          <a:pt x="160" y="142"/>
                                          <a:pt x="160" y="141"/>
                                        </a:cubicBezTo>
                                        <a:cubicBezTo>
                                          <a:pt x="161" y="141"/>
                                          <a:pt x="161" y="142"/>
                                          <a:pt x="161" y="142"/>
                                        </a:cubicBezTo>
                                        <a:cubicBezTo>
                                          <a:pt x="161" y="142"/>
                                          <a:pt x="161" y="142"/>
                                          <a:pt x="160" y="142"/>
                                        </a:cubicBezTo>
                                        <a:close/>
                                        <a:moveTo>
                                          <a:pt x="158" y="152"/>
                                        </a:moveTo>
                                        <a:cubicBezTo>
                                          <a:pt x="160" y="150"/>
                                          <a:pt x="161" y="147"/>
                                          <a:pt x="163" y="145"/>
                                        </a:cubicBezTo>
                                        <a:cubicBezTo>
                                          <a:pt x="164" y="145"/>
                                          <a:pt x="165" y="144"/>
                                          <a:pt x="166" y="144"/>
                                        </a:cubicBezTo>
                                        <a:cubicBezTo>
                                          <a:pt x="167" y="140"/>
                                          <a:pt x="171" y="138"/>
                                          <a:pt x="170" y="134"/>
                                        </a:cubicBezTo>
                                        <a:cubicBezTo>
                                          <a:pt x="169" y="135"/>
                                          <a:pt x="169" y="136"/>
                                          <a:pt x="170" y="136"/>
                                        </a:cubicBezTo>
                                        <a:cubicBezTo>
                                          <a:pt x="169" y="138"/>
                                          <a:pt x="167" y="140"/>
                                          <a:pt x="166" y="142"/>
                                        </a:cubicBezTo>
                                        <a:cubicBezTo>
                                          <a:pt x="165" y="142"/>
                                          <a:pt x="164" y="142"/>
                                          <a:pt x="163" y="142"/>
                                        </a:cubicBezTo>
                                        <a:cubicBezTo>
                                          <a:pt x="165" y="140"/>
                                          <a:pt x="161" y="140"/>
                                          <a:pt x="162" y="142"/>
                                        </a:cubicBezTo>
                                        <a:cubicBezTo>
                                          <a:pt x="162" y="142"/>
                                          <a:pt x="162" y="142"/>
                                          <a:pt x="161" y="142"/>
                                        </a:cubicBezTo>
                                        <a:cubicBezTo>
                                          <a:pt x="162" y="141"/>
                                          <a:pt x="162" y="140"/>
                                          <a:pt x="161" y="139"/>
                                        </a:cubicBezTo>
                                        <a:cubicBezTo>
                                          <a:pt x="160" y="139"/>
                                          <a:pt x="161" y="140"/>
                                          <a:pt x="160" y="140"/>
                                        </a:cubicBezTo>
                                        <a:cubicBezTo>
                                          <a:pt x="160" y="139"/>
                                          <a:pt x="160" y="138"/>
                                          <a:pt x="159" y="139"/>
                                        </a:cubicBezTo>
                                        <a:cubicBezTo>
                                          <a:pt x="159" y="140"/>
                                          <a:pt x="160" y="140"/>
                                          <a:pt x="159" y="141"/>
                                        </a:cubicBezTo>
                                        <a:cubicBezTo>
                                          <a:pt x="159" y="140"/>
                                          <a:pt x="156" y="138"/>
                                          <a:pt x="156" y="141"/>
                                        </a:cubicBezTo>
                                        <a:cubicBezTo>
                                          <a:pt x="157" y="141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8" y="142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9" y="142"/>
                                          <a:pt x="159" y="142"/>
                                          <a:pt x="159" y="142"/>
                                        </a:cubicBezTo>
                                        <a:cubicBezTo>
                                          <a:pt x="156" y="144"/>
                                          <a:pt x="153" y="145"/>
                                          <a:pt x="153" y="149"/>
                                        </a:cubicBezTo>
                                        <a:cubicBezTo>
                                          <a:pt x="147" y="149"/>
                                          <a:pt x="150" y="141"/>
                                          <a:pt x="154" y="140"/>
                                        </a:cubicBezTo>
                                        <a:cubicBezTo>
                                          <a:pt x="154" y="140"/>
                                          <a:pt x="154" y="139"/>
                                          <a:pt x="155" y="139"/>
                                        </a:cubicBezTo>
                                        <a:cubicBezTo>
                                          <a:pt x="156" y="139"/>
                                          <a:pt x="157" y="138"/>
                                          <a:pt x="158" y="138"/>
                                        </a:cubicBezTo>
                                        <a:cubicBezTo>
                                          <a:pt x="158" y="138"/>
                                          <a:pt x="158" y="139"/>
                                          <a:pt x="159" y="138"/>
                                        </a:cubicBezTo>
                                        <a:cubicBezTo>
                                          <a:pt x="159" y="138"/>
                                          <a:pt x="159" y="138"/>
                                          <a:pt x="159" y="138"/>
                                        </a:cubicBezTo>
                                        <a:cubicBezTo>
                                          <a:pt x="159" y="137"/>
                                          <a:pt x="160" y="137"/>
                                          <a:pt x="160" y="136"/>
                                        </a:cubicBezTo>
                                        <a:cubicBezTo>
                                          <a:pt x="162" y="137"/>
                                          <a:pt x="163" y="136"/>
                                          <a:pt x="164" y="135"/>
                                        </a:cubicBezTo>
                                        <a:cubicBezTo>
                                          <a:pt x="164" y="135"/>
                                          <a:pt x="163" y="135"/>
                                          <a:pt x="163" y="135"/>
                                        </a:cubicBezTo>
                                        <a:cubicBezTo>
                                          <a:pt x="163" y="134"/>
                                          <a:pt x="163" y="133"/>
                                          <a:pt x="163" y="132"/>
                                        </a:cubicBezTo>
                                        <a:cubicBezTo>
                                          <a:pt x="164" y="132"/>
                                          <a:pt x="163" y="134"/>
                                          <a:pt x="164" y="134"/>
                                        </a:cubicBezTo>
                                        <a:cubicBezTo>
                                          <a:pt x="164" y="128"/>
                                          <a:pt x="163" y="122"/>
                                          <a:pt x="168" y="120"/>
                                        </a:cubicBezTo>
                                        <a:cubicBezTo>
                                          <a:pt x="171" y="117"/>
                                          <a:pt x="171" y="114"/>
                                          <a:pt x="173" y="111"/>
                                        </a:cubicBezTo>
                                        <a:cubicBezTo>
                                          <a:pt x="172" y="110"/>
                                          <a:pt x="173" y="109"/>
                                          <a:pt x="173" y="108"/>
                                        </a:cubicBezTo>
                                        <a:cubicBezTo>
                                          <a:pt x="174" y="107"/>
                                          <a:pt x="173" y="108"/>
                                          <a:pt x="173" y="109"/>
                                        </a:cubicBezTo>
                                        <a:cubicBezTo>
                                          <a:pt x="174" y="109"/>
                                          <a:pt x="174" y="108"/>
                                          <a:pt x="174" y="108"/>
                                        </a:cubicBezTo>
                                        <a:cubicBezTo>
                                          <a:pt x="176" y="110"/>
                                          <a:pt x="175" y="114"/>
                                          <a:pt x="173" y="117"/>
                                        </a:cubicBezTo>
                                        <a:cubicBezTo>
                                          <a:pt x="173" y="117"/>
                                          <a:pt x="174" y="117"/>
                                          <a:pt x="174" y="117"/>
                                        </a:cubicBezTo>
                                        <a:cubicBezTo>
                                          <a:pt x="174" y="117"/>
                                          <a:pt x="175" y="116"/>
                                          <a:pt x="175" y="115"/>
                                        </a:cubicBezTo>
                                        <a:cubicBezTo>
                                          <a:pt x="176" y="118"/>
                                          <a:pt x="173" y="121"/>
                                          <a:pt x="171" y="122"/>
                                        </a:cubicBezTo>
                                        <a:cubicBezTo>
                                          <a:pt x="172" y="122"/>
                                          <a:pt x="173" y="121"/>
                                          <a:pt x="174" y="120"/>
                                        </a:cubicBezTo>
                                        <a:cubicBezTo>
                                          <a:pt x="174" y="121"/>
                                          <a:pt x="174" y="123"/>
                                          <a:pt x="172" y="123"/>
                                        </a:cubicBezTo>
                                        <a:cubicBezTo>
                                          <a:pt x="168" y="128"/>
                                          <a:pt x="174" y="133"/>
                                          <a:pt x="172" y="138"/>
                                        </a:cubicBezTo>
                                        <a:cubicBezTo>
                                          <a:pt x="172" y="140"/>
                                          <a:pt x="170" y="142"/>
                                          <a:pt x="169" y="143"/>
                                        </a:cubicBezTo>
                                        <a:cubicBezTo>
                                          <a:pt x="169" y="143"/>
                                          <a:pt x="168" y="143"/>
                                          <a:pt x="168" y="142"/>
                                        </a:cubicBezTo>
                                        <a:cubicBezTo>
                                          <a:pt x="169" y="142"/>
                                          <a:pt x="170" y="141"/>
                                          <a:pt x="171" y="140"/>
                                        </a:cubicBezTo>
                                        <a:cubicBezTo>
                                          <a:pt x="169" y="139"/>
                                          <a:pt x="168" y="142"/>
                                          <a:pt x="167" y="143"/>
                                        </a:cubicBezTo>
                                        <a:cubicBezTo>
                                          <a:pt x="171" y="145"/>
                                          <a:pt x="167" y="151"/>
                                          <a:pt x="164" y="152"/>
                                        </a:cubicBezTo>
                                        <a:cubicBezTo>
                                          <a:pt x="165" y="151"/>
                                          <a:pt x="166" y="151"/>
                                          <a:pt x="166" y="149"/>
                                        </a:cubicBezTo>
                                        <a:cubicBezTo>
                                          <a:pt x="166" y="149"/>
                                          <a:pt x="166" y="150"/>
                                          <a:pt x="165" y="150"/>
                                        </a:cubicBezTo>
                                        <a:cubicBezTo>
                                          <a:pt x="165" y="151"/>
                                          <a:pt x="162" y="151"/>
                                          <a:pt x="163" y="153"/>
                                        </a:cubicBezTo>
                                        <a:cubicBezTo>
                                          <a:pt x="163" y="153"/>
                                          <a:pt x="162" y="153"/>
                                          <a:pt x="162" y="153"/>
                                        </a:cubicBezTo>
                                        <a:cubicBezTo>
                                          <a:pt x="162" y="152"/>
                                          <a:pt x="164" y="150"/>
                                          <a:pt x="165" y="149"/>
                                        </a:cubicBezTo>
                                        <a:cubicBezTo>
                                          <a:pt x="163" y="149"/>
                                          <a:pt x="161" y="150"/>
                                          <a:pt x="161" y="148"/>
                                        </a:cubicBezTo>
                                        <a:cubicBezTo>
                                          <a:pt x="160" y="148"/>
                                          <a:pt x="160" y="149"/>
                                          <a:pt x="160" y="149"/>
                                        </a:cubicBezTo>
                                        <a:cubicBezTo>
                                          <a:pt x="160" y="150"/>
                                          <a:pt x="161" y="150"/>
                                          <a:pt x="161" y="150"/>
                                        </a:cubicBezTo>
                                        <a:cubicBezTo>
                                          <a:pt x="161" y="151"/>
                                          <a:pt x="161" y="151"/>
                                          <a:pt x="160" y="151"/>
                                        </a:cubicBezTo>
                                        <a:cubicBezTo>
                                          <a:pt x="160" y="152"/>
                                          <a:pt x="159" y="154"/>
                                          <a:pt x="158" y="154"/>
                                        </a:cubicBezTo>
                                        <a:cubicBezTo>
                                          <a:pt x="157" y="153"/>
                                          <a:pt x="158" y="153"/>
                                          <a:pt x="158" y="152"/>
                                        </a:cubicBezTo>
                                        <a:close/>
                                        <a:moveTo>
                                          <a:pt x="157" y="137"/>
                                        </a:moveTo>
                                        <a:cubicBezTo>
                                          <a:pt x="157" y="136"/>
                                          <a:pt x="157" y="136"/>
                                          <a:pt x="157" y="136"/>
                                        </a:cubicBezTo>
                                        <a:cubicBezTo>
                                          <a:pt x="157" y="136"/>
                                          <a:pt x="157" y="136"/>
                                          <a:pt x="157" y="137"/>
                                        </a:cubicBezTo>
                                        <a:cubicBezTo>
                                          <a:pt x="157" y="137"/>
                                          <a:pt x="157" y="137"/>
                                          <a:pt x="157" y="137"/>
                                        </a:cubicBezTo>
                                        <a:close/>
                                        <a:moveTo>
                                          <a:pt x="158" y="135"/>
                                        </a:moveTo>
                                        <a:cubicBezTo>
                                          <a:pt x="158" y="135"/>
                                          <a:pt x="158" y="136"/>
                                          <a:pt x="158" y="136"/>
                                        </a:cubicBezTo>
                                        <a:cubicBezTo>
                                          <a:pt x="158" y="136"/>
                                          <a:pt x="158" y="136"/>
                                          <a:pt x="158" y="135"/>
                                        </a:cubicBezTo>
                                        <a:close/>
                                        <a:moveTo>
                                          <a:pt x="161" y="135"/>
                                        </a:moveTo>
                                        <a:cubicBezTo>
                                          <a:pt x="161" y="135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4"/>
                                          <a:pt x="161" y="134"/>
                                          <a:pt x="161" y="135"/>
                                        </a:cubicBezTo>
                                        <a:close/>
                                        <a:moveTo>
                                          <a:pt x="165" y="114"/>
                                        </a:moveTo>
                                        <a:cubicBezTo>
                                          <a:pt x="166" y="114"/>
                                          <a:pt x="166" y="114"/>
                                          <a:pt x="166" y="114"/>
                                        </a:cubicBezTo>
                                        <a:cubicBezTo>
                                          <a:pt x="166" y="115"/>
                                          <a:pt x="166" y="116"/>
                                          <a:pt x="165" y="117"/>
                                        </a:cubicBezTo>
                                        <a:cubicBezTo>
                                          <a:pt x="165" y="117"/>
                                          <a:pt x="165" y="115"/>
                                          <a:pt x="166" y="115"/>
                                        </a:cubicBezTo>
                                        <a:cubicBezTo>
                                          <a:pt x="165" y="115"/>
                                          <a:pt x="166" y="114"/>
                                          <a:pt x="165" y="114"/>
                                        </a:cubicBezTo>
                                        <a:close/>
                                        <a:moveTo>
                                          <a:pt x="166" y="113"/>
                                        </a:moveTo>
                                        <a:cubicBezTo>
                                          <a:pt x="167" y="113"/>
                                          <a:pt x="167" y="113"/>
                                          <a:pt x="167" y="113"/>
                                        </a:cubicBezTo>
                                        <a:cubicBezTo>
                                          <a:pt x="167" y="114"/>
                                          <a:pt x="167" y="115"/>
                                          <a:pt x="167" y="116"/>
                                        </a:cubicBezTo>
                                        <a:cubicBezTo>
                                          <a:pt x="166" y="115"/>
                                          <a:pt x="167" y="114"/>
                                          <a:pt x="166" y="114"/>
                                        </a:cubicBezTo>
                                        <a:cubicBezTo>
                                          <a:pt x="166" y="114"/>
                                          <a:pt x="166" y="114"/>
                                          <a:pt x="166" y="113"/>
                                        </a:cubicBezTo>
                                        <a:close/>
                                        <a:moveTo>
                                          <a:pt x="177" y="153"/>
                                        </a:moveTo>
                                        <a:cubicBezTo>
                                          <a:pt x="176" y="153"/>
                                          <a:pt x="175" y="151"/>
                                          <a:pt x="173" y="151"/>
                                        </a:cubicBezTo>
                                        <a:cubicBezTo>
                                          <a:pt x="173" y="153"/>
                                          <a:pt x="178" y="154"/>
                                          <a:pt x="180" y="156"/>
                                        </a:cubicBezTo>
                                        <a:cubicBezTo>
                                          <a:pt x="180" y="155"/>
                                          <a:pt x="180" y="155"/>
                                          <a:pt x="180" y="155"/>
                                        </a:cubicBezTo>
                                        <a:cubicBezTo>
                                          <a:pt x="180" y="156"/>
                                          <a:pt x="180" y="156"/>
                                          <a:pt x="180" y="156"/>
                                        </a:cubicBezTo>
                                        <a:cubicBezTo>
                                          <a:pt x="179" y="157"/>
                                          <a:pt x="179" y="159"/>
                                          <a:pt x="180" y="159"/>
                                        </a:cubicBezTo>
                                        <a:cubicBezTo>
                                          <a:pt x="179" y="160"/>
                                          <a:pt x="179" y="160"/>
                                          <a:pt x="179" y="160"/>
                                        </a:cubicBezTo>
                                        <a:cubicBezTo>
                                          <a:pt x="179" y="159"/>
                                          <a:pt x="177" y="158"/>
                                          <a:pt x="177" y="157"/>
                                        </a:cubicBezTo>
                                        <a:cubicBezTo>
                                          <a:pt x="175" y="156"/>
                                          <a:pt x="172" y="154"/>
                                          <a:pt x="169" y="156"/>
                                        </a:cubicBezTo>
                                        <a:cubicBezTo>
                                          <a:pt x="168" y="155"/>
                                          <a:pt x="166" y="154"/>
                                          <a:pt x="165" y="154"/>
                                        </a:cubicBezTo>
                                        <a:cubicBezTo>
                                          <a:pt x="167" y="153"/>
                                          <a:pt x="168" y="154"/>
                                          <a:pt x="169" y="155"/>
                                        </a:cubicBezTo>
                                        <a:cubicBezTo>
                                          <a:pt x="170" y="155"/>
                                          <a:pt x="169" y="155"/>
                                          <a:pt x="170" y="155"/>
                                        </a:cubicBezTo>
                                        <a:cubicBezTo>
                                          <a:pt x="170" y="153"/>
                                          <a:pt x="168" y="153"/>
                                          <a:pt x="167" y="152"/>
                                        </a:cubicBezTo>
                                        <a:cubicBezTo>
                                          <a:pt x="168" y="151"/>
                                          <a:pt x="170" y="151"/>
                                          <a:pt x="172" y="152"/>
                                        </a:cubicBezTo>
                                        <a:cubicBezTo>
                                          <a:pt x="172" y="151"/>
                                          <a:pt x="171" y="151"/>
                                          <a:pt x="171" y="150"/>
                                        </a:cubicBezTo>
                                        <a:cubicBezTo>
                                          <a:pt x="170" y="150"/>
                                          <a:pt x="169" y="150"/>
                                          <a:pt x="168" y="150"/>
                                        </a:cubicBezTo>
                                        <a:cubicBezTo>
                                          <a:pt x="169" y="148"/>
                                          <a:pt x="171" y="146"/>
                                          <a:pt x="169" y="144"/>
                                        </a:cubicBezTo>
                                        <a:cubicBezTo>
                                          <a:pt x="170" y="143"/>
                                          <a:pt x="171" y="142"/>
                                          <a:pt x="172" y="141"/>
                                        </a:cubicBezTo>
                                        <a:cubicBezTo>
                                          <a:pt x="173" y="142"/>
                                          <a:pt x="173" y="146"/>
                                          <a:pt x="172" y="148"/>
                                        </a:cubicBezTo>
                                        <a:cubicBezTo>
                                          <a:pt x="175" y="146"/>
                                          <a:pt x="178" y="148"/>
                                          <a:pt x="177" y="153"/>
                                        </a:cubicBezTo>
                                        <a:close/>
                                        <a:moveTo>
                                          <a:pt x="179" y="154"/>
                                        </a:moveTo>
                                        <a:cubicBezTo>
                                          <a:pt x="179" y="153"/>
                                          <a:pt x="178" y="154"/>
                                          <a:pt x="178" y="153"/>
                                        </a:cubicBezTo>
                                        <a:cubicBezTo>
                                          <a:pt x="178" y="152"/>
                                          <a:pt x="178" y="152"/>
                                          <a:pt x="178" y="150"/>
                                        </a:cubicBezTo>
                                        <a:cubicBezTo>
                                          <a:pt x="178" y="150"/>
                                          <a:pt x="179" y="151"/>
                                          <a:pt x="179" y="151"/>
                                        </a:cubicBezTo>
                                        <a:cubicBezTo>
                                          <a:pt x="179" y="152"/>
                                          <a:pt x="180" y="153"/>
                                          <a:pt x="179" y="154"/>
                                        </a:cubicBezTo>
                                        <a:close/>
                                        <a:moveTo>
                                          <a:pt x="166" y="166"/>
                                        </a:moveTo>
                                        <a:cubicBezTo>
                                          <a:pt x="166" y="166"/>
                                          <a:pt x="166" y="165"/>
                                          <a:pt x="166" y="165"/>
                                        </a:cubicBezTo>
                                        <a:cubicBezTo>
                                          <a:pt x="167" y="164"/>
                                          <a:pt x="173" y="164"/>
                                          <a:pt x="175" y="164"/>
                                        </a:cubicBezTo>
                                        <a:cubicBezTo>
                                          <a:pt x="172" y="168"/>
                                          <a:pt x="168" y="166"/>
                                          <a:pt x="165" y="167"/>
                                        </a:cubicBezTo>
                                        <a:cubicBezTo>
                                          <a:pt x="165" y="166"/>
                                          <a:pt x="165" y="166"/>
                                          <a:pt x="166" y="166"/>
                                        </a:cubicBezTo>
                                        <a:cubicBezTo>
                                          <a:pt x="166" y="166"/>
                                          <a:pt x="166" y="166"/>
                                          <a:pt x="166" y="166"/>
                                        </a:cubicBezTo>
                                        <a:close/>
                                        <a:moveTo>
                                          <a:pt x="173" y="163"/>
                                        </a:moveTo>
                                        <a:cubicBezTo>
                                          <a:pt x="170" y="160"/>
                                          <a:pt x="167" y="164"/>
                                          <a:pt x="165" y="163"/>
                                        </a:cubicBezTo>
                                        <a:cubicBezTo>
                                          <a:pt x="164" y="163"/>
                                          <a:pt x="164" y="163"/>
                                          <a:pt x="164" y="163"/>
                                        </a:cubicBezTo>
                                        <a:cubicBezTo>
                                          <a:pt x="164" y="164"/>
                                          <a:pt x="165" y="164"/>
                                          <a:pt x="165" y="164"/>
                                        </a:cubicBezTo>
                                        <a:cubicBezTo>
                                          <a:pt x="164" y="164"/>
                                          <a:pt x="163" y="164"/>
                                          <a:pt x="163" y="164"/>
                                        </a:cubicBezTo>
                                        <a:cubicBezTo>
                                          <a:pt x="163" y="164"/>
                                          <a:pt x="163" y="164"/>
                                          <a:pt x="164" y="164"/>
                                        </a:cubicBezTo>
                                        <a:cubicBezTo>
                                          <a:pt x="163" y="163"/>
                                          <a:pt x="163" y="163"/>
                                          <a:pt x="163" y="162"/>
                                        </a:cubicBezTo>
                                        <a:cubicBezTo>
                                          <a:pt x="166" y="162"/>
                                          <a:pt x="172" y="159"/>
                                          <a:pt x="175" y="162"/>
                                        </a:cubicBezTo>
                                        <a:cubicBezTo>
                                          <a:pt x="175" y="163"/>
                                          <a:pt x="174" y="162"/>
                                          <a:pt x="173" y="163"/>
                                        </a:cubicBezTo>
                                        <a:close/>
                                        <a:moveTo>
                                          <a:pt x="162" y="159"/>
                                        </a:moveTo>
                                        <a:cubicBezTo>
                                          <a:pt x="163" y="157"/>
                                          <a:pt x="165" y="158"/>
                                          <a:pt x="166" y="159"/>
                                        </a:cubicBezTo>
                                        <a:cubicBezTo>
                                          <a:pt x="166" y="160"/>
                                          <a:pt x="165" y="160"/>
                                          <a:pt x="164" y="160"/>
                                        </a:cubicBezTo>
                                        <a:cubicBezTo>
                                          <a:pt x="164" y="160"/>
                                          <a:pt x="163" y="160"/>
                                          <a:pt x="162" y="159"/>
                                        </a:cubicBezTo>
                                        <a:close/>
                                        <a:moveTo>
                                          <a:pt x="170" y="158"/>
                                        </a:moveTo>
                                        <a:cubicBezTo>
                                          <a:pt x="169" y="158"/>
                                          <a:pt x="168" y="159"/>
                                          <a:pt x="167" y="159"/>
                                        </a:cubicBezTo>
                                        <a:cubicBezTo>
                                          <a:pt x="167" y="158"/>
                                          <a:pt x="166" y="158"/>
                                          <a:pt x="167" y="157"/>
                                        </a:cubicBezTo>
                                        <a:cubicBezTo>
                                          <a:pt x="168" y="156"/>
                                          <a:pt x="169" y="157"/>
                                          <a:pt x="170" y="157"/>
                                        </a:cubicBezTo>
                                        <a:cubicBezTo>
                                          <a:pt x="170" y="158"/>
                                          <a:pt x="170" y="158"/>
                                          <a:pt x="170" y="158"/>
                                        </a:cubicBezTo>
                                        <a:close/>
                                        <a:moveTo>
                                          <a:pt x="171" y="156"/>
                                        </a:moveTo>
                                        <a:cubicBezTo>
                                          <a:pt x="171" y="156"/>
                                          <a:pt x="172" y="156"/>
                                          <a:pt x="172" y="156"/>
                                        </a:cubicBezTo>
                                        <a:cubicBezTo>
                                          <a:pt x="172" y="156"/>
                                          <a:pt x="171" y="157"/>
                                          <a:pt x="171" y="157"/>
                                        </a:cubicBezTo>
                                        <a:cubicBezTo>
                                          <a:pt x="171" y="157"/>
                                          <a:pt x="171" y="156"/>
                                          <a:pt x="171" y="156"/>
                                        </a:cubicBezTo>
                                        <a:close/>
                                        <a:moveTo>
                                          <a:pt x="175" y="160"/>
                                        </a:moveTo>
                                        <a:cubicBezTo>
                                          <a:pt x="174" y="160"/>
                                          <a:pt x="174" y="160"/>
                                          <a:pt x="174" y="159"/>
                                        </a:cubicBezTo>
                                        <a:cubicBezTo>
                                          <a:pt x="174" y="159"/>
                                          <a:pt x="174" y="160"/>
                                          <a:pt x="174" y="160"/>
                                        </a:cubicBezTo>
                                        <a:cubicBezTo>
                                          <a:pt x="173" y="159"/>
                                          <a:pt x="173" y="159"/>
                                          <a:pt x="172" y="158"/>
                                        </a:cubicBezTo>
                                        <a:cubicBezTo>
                                          <a:pt x="172" y="158"/>
                                          <a:pt x="172" y="158"/>
                                          <a:pt x="172" y="157"/>
                                        </a:cubicBezTo>
                                        <a:cubicBezTo>
                                          <a:pt x="173" y="157"/>
                                          <a:pt x="173" y="157"/>
                                          <a:pt x="175" y="158"/>
                                        </a:cubicBezTo>
                                        <a:cubicBezTo>
                                          <a:pt x="175" y="158"/>
                                          <a:pt x="175" y="158"/>
                                          <a:pt x="175" y="159"/>
                                        </a:cubicBezTo>
                                        <a:cubicBezTo>
                                          <a:pt x="175" y="160"/>
                                          <a:pt x="174" y="159"/>
                                          <a:pt x="175" y="160"/>
                                        </a:cubicBezTo>
                                        <a:close/>
                                        <a:moveTo>
                                          <a:pt x="161" y="153"/>
                                        </a:moveTo>
                                        <a:cubicBezTo>
                                          <a:pt x="160" y="153"/>
                                          <a:pt x="160" y="153"/>
                                          <a:pt x="160" y="153"/>
                                        </a:cubicBezTo>
                                        <a:cubicBezTo>
                                          <a:pt x="160" y="152"/>
                                          <a:pt x="161" y="151"/>
                                          <a:pt x="162" y="150"/>
                                        </a:cubicBezTo>
                                        <a:cubicBezTo>
                                          <a:pt x="163" y="150"/>
                                          <a:pt x="163" y="150"/>
                                          <a:pt x="163" y="150"/>
                                        </a:cubicBezTo>
                                        <a:cubicBezTo>
                                          <a:pt x="163" y="151"/>
                                          <a:pt x="161" y="151"/>
                                          <a:pt x="161" y="153"/>
                                        </a:cubicBezTo>
                                        <a:close/>
                                        <a:moveTo>
                                          <a:pt x="159" y="156"/>
                                        </a:moveTo>
                                        <a:cubicBezTo>
                                          <a:pt x="161" y="153"/>
                                          <a:pt x="165" y="154"/>
                                          <a:pt x="167" y="156"/>
                                        </a:cubicBezTo>
                                        <a:cubicBezTo>
                                          <a:pt x="166" y="156"/>
                                          <a:pt x="166" y="157"/>
                                          <a:pt x="165" y="157"/>
                                        </a:cubicBezTo>
                                        <a:cubicBezTo>
                                          <a:pt x="164" y="156"/>
                                          <a:pt x="162" y="157"/>
                                          <a:pt x="162" y="158"/>
                                        </a:cubicBezTo>
                                        <a:cubicBezTo>
                                          <a:pt x="161" y="158"/>
                                          <a:pt x="159" y="158"/>
                                          <a:pt x="159" y="156"/>
                                        </a:cubicBezTo>
                                        <a:cubicBezTo>
                                          <a:pt x="159" y="156"/>
                                          <a:pt x="160" y="156"/>
                                          <a:pt x="160" y="156"/>
                                        </a:cubicBezTo>
                                        <a:cubicBezTo>
                                          <a:pt x="160" y="156"/>
                                          <a:pt x="159" y="156"/>
                                          <a:pt x="159" y="156"/>
                                        </a:cubicBezTo>
                                        <a:close/>
                                        <a:moveTo>
                                          <a:pt x="164" y="165"/>
                                        </a:moveTo>
                                        <a:cubicBezTo>
                                          <a:pt x="161" y="164"/>
                                          <a:pt x="156" y="165"/>
                                          <a:pt x="154" y="169"/>
                                        </a:cubicBezTo>
                                        <a:cubicBezTo>
                                          <a:pt x="153" y="169"/>
                                          <a:pt x="152" y="172"/>
                                          <a:pt x="150" y="172"/>
                                        </a:cubicBezTo>
                                        <a:cubicBezTo>
                                          <a:pt x="151" y="166"/>
                                          <a:pt x="159" y="162"/>
                                          <a:pt x="164" y="165"/>
                                        </a:cubicBezTo>
                                        <a:close/>
                                        <a:moveTo>
                                          <a:pt x="178" y="163"/>
                                        </a:moveTo>
                                        <a:cubicBezTo>
                                          <a:pt x="178" y="162"/>
                                          <a:pt x="178" y="162"/>
                                          <a:pt x="178" y="161"/>
                                        </a:cubicBezTo>
                                        <a:cubicBezTo>
                                          <a:pt x="179" y="161"/>
                                          <a:pt x="180" y="160"/>
                                          <a:pt x="181" y="161"/>
                                        </a:cubicBezTo>
                                        <a:cubicBezTo>
                                          <a:pt x="181" y="162"/>
                                          <a:pt x="180" y="162"/>
                                          <a:pt x="179" y="162"/>
                                        </a:cubicBezTo>
                                        <a:cubicBezTo>
                                          <a:pt x="179" y="163"/>
                                          <a:pt x="179" y="163"/>
                                          <a:pt x="179" y="163"/>
                                        </a:cubicBezTo>
                                        <a:cubicBezTo>
                                          <a:pt x="179" y="163"/>
                                          <a:pt x="178" y="163"/>
                                          <a:pt x="178" y="163"/>
                                        </a:cubicBezTo>
                                        <a:close/>
                                        <a:moveTo>
                                          <a:pt x="180" y="158"/>
                                        </a:moveTo>
                                        <a:cubicBezTo>
                                          <a:pt x="180" y="157"/>
                                          <a:pt x="181" y="156"/>
                                          <a:pt x="182" y="156"/>
                                        </a:cubicBezTo>
                                        <a:cubicBezTo>
                                          <a:pt x="182" y="156"/>
                                          <a:pt x="182" y="157"/>
                                          <a:pt x="183" y="157"/>
                                        </a:cubicBezTo>
                                        <a:cubicBezTo>
                                          <a:pt x="183" y="159"/>
                                          <a:pt x="181" y="159"/>
                                          <a:pt x="180" y="158"/>
                                        </a:cubicBezTo>
                                        <a:close/>
                                        <a:moveTo>
                                          <a:pt x="183" y="155"/>
                                        </a:moveTo>
                                        <a:cubicBezTo>
                                          <a:pt x="183" y="155"/>
                                          <a:pt x="183" y="155"/>
                                          <a:pt x="183" y="154"/>
                                        </a:cubicBezTo>
                                        <a:cubicBezTo>
                                          <a:pt x="184" y="154"/>
                                          <a:pt x="184" y="154"/>
                                          <a:pt x="184" y="154"/>
                                        </a:cubicBezTo>
                                        <a:cubicBezTo>
                                          <a:pt x="185" y="155"/>
                                          <a:pt x="185" y="156"/>
                                          <a:pt x="184" y="156"/>
                                        </a:cubicBezTo>
                                        <a:cubicBezTo>
                                          <a:pt x="183" y="156"/>
                                          <a:pt x="183" y="156"/>
                                          <a:pt x="183" y="155"/>
                                        </a:cubicBezTo>
                                        <a:close/>
                                        <a:moveTo>
                                          <a:pt x="184" y="152"/>
                                        </a:moveTo>
                                        <a:cubicBezTo>
                                          <a:pt x="184" y="152"/>
                                          <a:pt x="184" y="152"/>
                                          <a:pt x="184" y="152"/>
                                        </a:cubicBezTo>
                                        <a:cubicBezTo>
                                          <a:pt x="184" y="151"/>
                                          <a:pt x="184" y="151"/>
                                          <a:pt x="183" y="150"/>
                                        </a:cubicBezTo>
                                        <a:cubicBezTo>
                                          <a:pt x="184" y="150"/>
                                          <a:pt x="184" y="150"/>
                                          <a:pt x="185" y="150"/>
                                        </a:cubicBezTo>
                                        <a:cubicBezTo>
                                          <a:pt x="185" y="151"/>
                                          <a:pt x="185" y="151"/>
                                          <a:pt x="185" y="152"/>
                                        </a:cubicBezTo>
                                        <a:cubicBezTo>
                                          <a:pt x="185" y="152"/>
                                          <a:pt x="184" y="152"/>
                                          <a:pt x="184" y="152"/>
                                        </a:cubicBezTo>
                                        <a:close/>
                                        <a:moveTo>
                                          <a:pt x="184" y="148"/>
                                        </a:moveTo>
                                        <a:cubicBezTo>
                                          <a:pt x="183" y="150"/>
                                          <a:pt x="182" y="148"/>
                                          <a:pt x="180" y="148"/>
                                        </a:cubicBezTo>
                                        <a:cubicBezTo>
                                          <a:pt x="180" y="148"/>
                                          <a:pt x="180" y="148"/>
                                          <a:pt x="180" y="148"/>
                                        </a:cubicBezTo>
                                        <a:cubicBezTo>
                                          <a:pt x="181" y="149"/>
                                          <a:pt x="182" y="149"/>
                                          <a:pt x="183" y="150"/>
                                        </a:cubicBezTo>
                                        <a:cubicBezTo>
                                          <a:pt x="183" y="152"/>
                                          <a:pt x="182" y="154"/>
                                          <a:pt x="180" y="154"/>
                                        </a:cubicBezTo>
                                        <a:cubicBezTo>
                                          <a:pt x="181" y="147"/>
                                          <a:pt x="171" y="143"/>
                                          <a:pt x="175" y="136"/>
                                        </a:cubicBezTo>
                                        <a:cubicBezTo>
                                          <a:pt x="175" y="142"/>
                                          <a:pt x="180" y="145"/>
                                          <a:pt x="185" y="147"/>
                                        </a:cubicBezTo>
                                        <a:cubicBezTo>
                                          <a:pt x="185" y="147"/>
                                          <a:pt x="185" y="148"/>
                                          <a:pt x="184" y="148"/>
                                        </a:cubicBezTo>
                                        <a:close/>
                                        <a:moveTo>
                                          <a:pt x="176" y="133"/>
                                        </a:moveTo>
                                        <a:cubicBezTo>
                                          <a:pt x="176" y="131"/>
                                          <a:pt x="175" y="131"/>
                                          <a:pt x="175" y="130"/>
                                        </a:cubicBezTo>
                                        <a:cubicBezTo>
                                          <a:pt x="175" y="130"/>
                                          <a:pt x="175" y="129"/>
                                          <a:pt x="174" y="129"/>
                                        </a:cubicBezTo>
                                        <a:cubicBezTo>
                                          <a:pt x="174" y="130"/>
                                          <a:pt x="175" y="132"/>
                                          <a:pt x="175" y="133"/>
                                        </a:cubicBezTo>
                                        <a:cubicBezTo>
                                          <a:pt x="175" y="135"/>
                                          <a:pt x="174" y="135"/>
                                          <a:pt x="173" y="136"/>
                                        </a:cubicBezTo>
                                        <a:cubicBezTo>
                                          <a:pt x="173" y="136"/>
                                          <a:pt x="173" y="135"/>
                                          <a:pt x="174" y="135"/>
                                        </a:cubicBezTo>
                                        <a:cubicBezTo>
                                          <a:pt x="173" y="134"/>
                                          <a:pt x="174" y="133"/>
                                          <a:pt x="173" y="133"/>
                                        </a:cubicBezTo>
                                        <a:cubicBezTo>
                                          <a:pt x="174" y="133"/>
                                          <a:pt x="173" y="134"/>
                                          <a:pt x="174" y="134"/>
                                        </a:cubicBezTo>
                                        <a:cubicBezTo>
                                          <a:pt x="175" y="133"/>
                                          <a:pt x="174" y="130"/>
                                          <a:pt x="173" y="130"/>
                                        </a:cubicBezTo>
                                        <a:cubicBezTo>
                                          <a:pt x="172" y="130"/>
                                          <a:pt x="173" y="130"/>
                                          <a:pt x="173" y="131"/>
                                        </a:cubicBezTo>
                                        <a:cubicBezTo>
                                          <a:pt x="171" y="129"/>
                                          <a:pt x="171" y="126"/>
                                          <a:pt x="173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4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3" y="124"/>
                                        </a:cubicBezTo>
                                        <a:cubicBezTo>
                                          <a:pt x="175" y="126"/>
                                          <a:pt x="175" y="128"/>
                                          <a:pt x="176" y="131"/>
                                        </a:cubicBezTo>
                                        <a:cubicBezTo>
                                          <a:pt x="176" y="131"/>
                                          <a:pt x="176" y="131"/>
                                          <a:pt x="176" y="130"/>
                                        </a:cubicBezTo>
                                        <a:cubicBezTo>
                                          <a:pt x="176" y="131"/>
                                          <a:pt x="176" y="132"/>
                                          <a:pt x="176" y="133"/>
                                        </a:cubicBezTo>
                                        <a:close/>
                                        <a:moveTo>
                                          <a:pt x="175" y="124"/>
                                        </a:moveTo>
                                        <a:cubicBezTo>
                                          <a:pt x="175" y="124"/>
                                          <a:pt x="176" y="123"/>
                                          <a:pt x="177" y="122"/>
                                        </a:cubicBezTo>
                                        <a:cubicBezTo>
                                          <a:pt x="177" y="123"/>
                                          <a:pt x="176" y="124"/>
                                          <a:pt x="175" y="124"/>
                                        </a:cubicBezTo>
                                        <a:close/>
                                        <a:moveTo>
                                          <a:pt x="160" y="131"/>
                                        </a:moveTo>
                                        <a:cubicBezTo>
                                          <a:pt x="160" y="131"/>
                                          <a:pt x="160" y="131"/>
                                          <a:pt x="160" y="131"/>
                                        </a:cubicBezTo>
                                        <a:cubicBezTo>
                                          <a:pt x="161" y="130"/>
                                          <a:pt x="160" y="129"/>
                                          <a:pt x="160" y="127"/>
                                        </a:cubicBezTo>
                                        <a:cubicBezTo>
                                          <a:pt x="161" y="129"/>
                                          <a:pt x="163" y="131"/>
                                          <a:pt x="162" y="134"/>
                                        </a:cubicBezTo>
                                        <a:cubicBezTo>
                                          <a:pt x="162" y="134"/>
                                          <a:pt x="162" y="134"/>
                                          <a:pt x="161" y="133"/>
                                        </a:cubicBezTo>
                                        <a:cubicBezTo>
                                          <a:pt x="161" y="133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3"/>
                                          <a:pt x="161" y="132"/>
                                          <a:pt x="160" y="132"/>
                                        </a:cubicBezTo>
                                        <a:cubicBezTo>
                                          <a:pt x="160" y="132"/>
                                          <a:pt x="160" y="134"/>
                                          <a:pt x="161" y="134"/>
                                        </a:cubicBezTo>
                                        <a:cubicBezTo>
                                          <a:pt x="159" y="134"/>
                                          <a:pt x="161" y="132"/>
                                          <a:pt x="159" y="132"/>
                                        </a:cubicBezTo>
                                        <a:cubicBezTo>
                                          <a:pt x="159" y="132"/>
                                          <a:pt x="159" y="132"/>
                                          <a:pt x="159" y="133"/>
                                        </a:cubicBezTo>
                                        <a:cubicBezTo>
                                          <a:pt x="158" y="131"/>
                                          <a:pt x="159" y="127"/>
                                          <a:pt x="158" y="125"/>
                                        </a:cubicBezTo>
                                        <a:cubicBezTo>
                                          <a:pt x="159" y="127"/>
                                          <a:pt x="160" y="129"/>
                                          <a:pt x="160" y="131"/>
                                        </a:cubicBezTo>
                                        <a:close/>
                                        <a:moveTo>
                                          <a:pt x="149" y="142"/>
                                        </a:moveTo>
                                        <a:cubicBezTo>
                                          <a:pt x="148" y="142"/>
                                          <a:pt x="148" y="141"/>
                                          <a:pt x="148" y="141"/>
                                        </a:cubicBezTo>
                                        <a:cubicBezTo>
                                          <a:pt x="149" y="141"/>
                                          <a:pt x="149" y="141"/>
                                          <a:pt x="149" y="142"/>
                                        </a:cubicBezTo>
                                        <a:close/>
                                        <a:moveTo>
                                          <a:pt x="158" y="157"/>
                                        </a:moveTo>
                                        <a:cubicBezTo>
                                          <a:pt x="156" y="157"/>
                                          <a:pt x="154" y="157"/>
                                          <a:pt x="153" y="156"/>
                                        </a:cubicBezTo>
                                        <a:cubicBezTo>
                                          <a:pt x="153" y="153"/>
                                          <a:pt x="150" y="151"/>
                                          <a:pt x="148" y="149"/>
                                        </a:cubicBezTo>
                                        <a:cubicBezTo>
                                          <a:pt x="153" y="149"/>
                                          <a:pt x="157" y="152"/>
                                          <a:pt x="158" y="157"/>
                                        </a:cubicBezTo>
                                        <a:close/>
                                        <a:moveTo>
                                          <a:pt x="148" y="141"/>
                                        </a:moveTo>
                                        <a:cubicBezTo>
                                          <a:pt x="148" y="140"/>
                                          <a:pt x="147" y="140"/>
                                          <a:pt x="148" y="140"/>
                                        </a:cubicBezTo>
                                        <a:cubicBezTo>
                                          <a:pt x="148" y="140"/>
                                          <a:pt x="148" y="141"/>
                                          <a:pt x="148" y="141"/>
                                        </a:cubicBezTo>
                                        <a:close/>
                                        <a:moveTo>
                                          <a:pt x="149" y="156"/>
                                        </a:moveTo>
                                        <a:cubicBezTo>
                                          <a:pt x="148" y="155"/>
                                          <a:pt x="147" y="155"/>
                                          <a:pt x="146" y="156"/>
                                        </a:cubicBezTo>
                                        <a:cubicBezTo>
                                          <a:pt x="145" y="154"/>
                                          <a:pt x="144" y="151"/>
                                          <a:pt x="143" y="148"/>
                                        </a:cubicBezTo>
                                        <a:cubicBezTo>
                                          <a:pt x="146" y="150"/>
                                          <a:pt x="150" y="152"/>
                                          <a:pt x="149" y="156"/>
                                        </a:cubicBezTo>
                                        <a:close/>
                                        <a:moveTo>
                                          <a:pt x="145" y="147"/>
                                        </a:moveTo>
                                        <a:cubicBezTo>
                                          <a:pt x="142" y="142"/>
                                          <a:pt x="136" y="140"/>
                                          <a:pt x="135" y="135"/>
                                        </a:cubicBezTo>
                                        <a:cubicBezTo>
                                          <a:pt x="134" y="134"/>
                                          <a:pt x="134" y="133"/>
                                          <a:pt x="134" y="131"/>
                                        </a:cubicBezTo>
                                        <a:cubicBezTo>
                                          <a:pt x="135" y="133"/>
                                          <a:pt x="136" y="135"/>
                                          <a:pt x="138" y="137"/>
                                        </a:cubicBezTo>
                                        <a:cubicBezTo>
                                          <a:pt x="143" y="137"/>
                                          <a:pt x="147" y="141"/>
                                          <a:pt x="147" y="147"/>
                                        </a:cubicBezTo>
                                        <a:cubicBezTo>
                                          <a:pt x="146" y="147"/>
                                          <a:pt x="145" y="146"/>
                                          <a:pt x="145" y="147"/>
                                        </a:cubicBezTo>
                                        <a:close/>
                                        <a:moveTo>
                                          <a:pt x="146" y="157"/>
                                        </a:moveTo>
                                        <a:cubicBezTo>
                                          <a:pt x="145" y="157"/>
                                          <a:pt x="146" y="158"/>
                                          <a:pt x="146" y="158"/>
                                        </a:cubicBezTo>
                                        <a:cubicBezTo>
                                          <a:pt x="145" y="158"/>
                                          <a:pt x="145" y="158"/>
                                          <a:pt x="144" y="158"/>
                                        </a:cubicBezTo>
                                        <a:cubicBezTo>
                                          <a:pt x="141" y="155"/>
                                          <a:pt x="140" y="152"/>
                                          <a:pt x="141" y="146"/>
                                        </a:cubicBezTo>
                                        <a:cubicBezTo>
                                          <a:pt x="143" y="150"/>
                                          <a:pt x="144" y="154"/>
                                          <a:pt x="146" y="157"/>
                                        </a:cubicBezTo>
                                        <a:close/>
                                        <a:moveTo>
                                          <a:pt x="145" y="162"/>
                                        </a:moveTo>
                                        <a:cubicBezTo>
                                          <a:pt x="145" y="161"/>
                                          <a:pt x="145" y="161"/>
                                          <a:pt x="146" y="161"/>
                                        </a:cubicBezTo>
                                        <a:cubicBezTo>
                                          <a:pt x="146" y="162"/>
                                          <a:pt x="146" y="163"/>
                                          <a:pt x="147" y="164"/>
                                        </a:cubicBezTo>
                                        <a:cubicBezTo>
                                          <a:pt x="147" y="165"/>
                                          <a:pt x="146" y="165"/>
                                          <a:pt x="146" y="166"/>
                                        </a:cubicBezTo>
                                        <a:cubicBezTo>
                                          <a:pt x="145" y="166"/>
                                          <a:pt x="144" y="165"/>
                                          <a:pt x="143" y="165"/>
                                        </a:cubicBezTo>
                                        <a:cubicBezTo>
                                          <a:pt x="141" y="163"/>
                                          <a:pt x="139" y="162"/>
                                          <a:pt x="137" y="159"/>
                                        </a:cubicBezTo>
                                        <a:cubicBezTo>
                                          <a:pt x="139" y="161"/>
                                          <a:pt x="143" y="159"/>
                                          <a:pt x="145" y="162"/>
                                        </a:cubicBezTo>
                                        <a:close/>
                                        <a:moveTo>
                                          <a:pt x="149" y="164"/>
                                        </a:moveTo>
                                        <a:cubicBezTo>
                                          <a:pt x="145" y="159"/>
                                          <a:pt x="147" y="155"/>
                                          <a:pt x="153" y="157"/>
                                        </a:cubicBezTo>
                                        <a:cubicBezTo>
                                          <a:pt x="153" y="157"/>
                                          <a:pt x="153" y="157"/>
                                          <a:pt x="153" y="158"/>
                                        </a:cubicBezTo>
                                        <a:cubicBezTo>
                                          <a:pt x="156" y="158"/>
                                          <a:pt x="159" y="159"/>
                                          <a:pt x="161" y="160"/>
                                        </a:cubicBezTo>
                                        <a:cubicBezTo>
                                          <a:pt x="160" y="161"/>
                                          <a:pt x="161" y="161"/>
                                          <a:pt x="161" y="161"/>
                                        </a:cubicBezTo>
                                        <a:cubicBezTo>
                                          <a:pt x="160" y="161"/>
                                          <a:pt x="160" y="162"/>
                                          <a:pt x="159" y="162"/>
                                        </a:cubicBezTo>
                                        <a:cubicBezTo>
                                          <a:pt x="159" y="161"/>
                                          <a:pt x="159" y="161"/>
                                          <a:pt x="159" y="161"/>
                                        </a:cubicBezTo>
                                        <a:cubicBezTo>
                                          <a:pt x="158" y="161"/>
                                          <a:pt x="157" y="162"/>
                                          <a:pt x="155" y="162"/>
                                        </a:cubicBezTo>
                                        <a:cubicBezTo>
                                          <a:pt x="155" y="162"/>
                                          <a:pt x="155" y="163"/>
                                          <a:pt x="155" y="163"/>
                                        </a:cubicBezTo>
                                        <a:cubicBezTo>
                                          <a:pt x="156" y="164"/>
                                          <a:pt x="158" y="162"/>
                                          <a:pt x="159" y="163"/>
                                        </a:cubicBezTo>
                                        <a:cubicBezTo>
                                          <a:pt x="153" y="164"/>
                                          <a:pt x="150" y="167"/>
                                          <a:pt x="149" y="173"/>
                                        </a:cubicBezTo>
                                        <a:cubicBezTo>
                                          <a:pt x="148" y="172"/>
                                          <a:pt x="146" y="169"/>
                                          <a:pt x="147" y="167"/>
                                        </a:cubicBezTo>
                                        <a:cubicBezTo>
                                          <a:pt x="147" y="166"/>
                                          <a:pt x="149" y="165"/>
                                          <a:pt x="149" y="164"/>
                                        </a:cubicBezTo>
                                        <a:close/>
                                        <a:moveTo>
                                          <a:pt x="162" y="166"/>
                                        </a:moveTo>
                                        <a:cubicBezTo>
                                          <a:pt x="157" y="166"/>
                                          <a:pt x="157" y="171"/>
                                          <a:pt x="158" y="175"/>
                                        </a:cubicBezTo>
                                        <a:cubicBezTo>
                                          <a:pt x="158" y="175"/>
                                          <a:pt x="157" y="175"/>
                                          <a:pt x="157" y="175"/>
                                        </a:cubicBezTo>
                                        <a:cubicBezTo>
                                          <a:pt x="157" y="175"/>
                                          <a:pt x="156" y="174"/>
                                          <a:pt x="155" y="174"/>
                                        </a:cubicBezTo>
                                        <a:cubicBezTo>
                                          <a:pt x="155" y="175"/>
                                          <a:pt x="155" y="175"/>
                                          <a:pt x="155" y="175"/>
                                        </a:cubicBezTo>
                                        <a:cubicBezTo>
                                          <a:pt x="156" y="176"/>
                                          <a:pt x="157" y="177"/>
                                          <a:pt x="157" y="178"/>
                                        </a:cubicBezTo>
                                        <a:cubicBezTo>
                                          <a:pt x="157" y="178"/>
                                          <a:pt x="157" y="178"/>
                                          <a:pt x="157" y="178"/>
                                        </a:cubicBezTo>
                                        <a:cubicBezTo>
                                          <a:pt x="157" y="179"/>
                                          <a:pt x="156" y="179"/>
                                          <a:pt x="156" y="180"/>
                                        </a:cubicBezTo>
                                        <a:cubicBezTo>
                                          <a:pt x="155" y="181"/>
                                          <a:pt x="153" y="182"/>
                                          <a:pt x="152" y="184"/>
                                        </a:cubicBezTo>
                                        <a:cubicBezTo>
                                          <a:pt x="155" y="180"/>
                                          <a:pt x="153" y="164"/>
                                          <a:pt x="162" y="166"/>
                                        </a:cubicBezTo>
                                        <a:close/>
                                        <a:moveTo>
                                          <a:pt x="155" y="182"/>
                                        </a:moveTo>
                                        <a:cubicBezTo>
                                          <a:pt x="156" y="183"/>
                                          <a:pt x="157" y="184"/>
                                          <a:pt x="158" y="184"/>
                                        </a:cubicBezTo>
                                        <a:cubicBezTo>
                                          <a:pt x="158" y="183"/>
                                          <a:pt x="157" y="182"/>
                                          <a:pt x="155" y="182"/>
                                        </a:cubicBezTo>
                                        <a:cubicBezTo>
                                          <a:pt x="156" y="182"/>
                                          <a:pt x="156" y="182"/>
                                          <a:pt x="156" y="181"/>
                                        </a:cubicBezTo>
                                        <a:cubicBezTo>
                                          <a:pt x="160" y="185"/>
                                          <a:pt x="161" y="185"/>
                                          <a:pt x="157" y="181"/>
                                        </a:cubicBezTo>
                                        <a:cubicBezTo>
                                          <a:pt x="157" y="180"/>
                                          <a:pt x="158" y="179"/>
                                          <a:pt x="158" y="178"/>
                                        </a:cubicBezTo>
                                        <a:cubicBezTo>
                                          <a:pt x="159" y="178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8" y="179"/>
                                          <a:pt x="158" y="179"/>
                                        </a:cubicBezTo>
                                        <a:cubicBezTo>
                                          <a:pt x="159" y="181"/>
                                          <a:pt x="161" y="181"/>
                                          <a:pt x="161" y="182"/>
                                        </a:cubicBezTo>
                                        <a:cubicBezTo>
                                          <a:pt x="160" y="182"/>
                                          <a:pt x="159" y="180"/>
                                          <a:pt x="158" y="180"/>
                                        </a:cubicBezTo>
                                        <a:cubicBezTo>
                                          <a:pt x="158" y="180"/>
                                          <a:pt x="157" y="180"/>
                                          <a:pt x="157" y="180"/>
                                        </a:cubicBezTo>
                                        <a:cubicBezTo>
                                          <a:pt x="158" y="182"/>
                                          <a:pt x="161" y="183"/>
                                          <a:pt x="161" y="185"/>
                                        </a:cubicBezTo>
                                        <a:cubicBezTo>
                                          <a:pt x="161" y="186"/>
                                          <a:pt x="161" y="185"/>
                                          <a:pt x="161" y="185"/>
                                        </a:cubicBezTo>
                                        <a:cubicBezTo>
                                          <a:pt x="160" y="185"/>
                                          <a:pt x="160" y="186"/>
                                          <a:pt x="160" y="186"/>
                                        </a:cubicBezTo>
                                        <a:cubicBezTo>
                                          <a:pt x="161" y="187"/>
                                          <a:pt x="162" y="187"/>
                                          <a:pt x="162" y="188"/>
                                        </a:cubicBezTo>
                                        <a:cubicBezTo>
                                          <a:pt x="162" y="188"/>
                                          <a:pt x="162" y="187"/>
                                          <a:pt x="161" y="187"/>
                                        </a:cubicBezTo>
                                        <a:cubicBezTo>
                                          <a:pt x="161" y="187"/>
                                          <a:pt x="160" y="187"/>
                                          <a:pt x="160" y="186"/>
                                        </a:cubicBezTo>
                                        <a:cubicBezTo>
                                          <a:pt x="159" y="188"/>
                                          <a:pt x="162" y="188"/>
                                          <a:pt x="163" y="189"/>
                                        </a:cubicBezTo>
                                        <a:cubicBezTo>
                                          <a:pt x="158" y="189"/>
                                          <a:pt x="157" y="184"/>
                                          <a:pt x="155" y="182"/>
                                        </a:cubicBezTo>
                                        <a:cubicBezTo>
                                          <a:pt x="155" y="182"/>
                                          <a:pt x="155" y="182"/>
                                          <a:pt x="155" y="182"/>
                                        </a:cubicBezTo>
                                        <a:close/>
                                        <a:moveTo>
                                          <a:pt x="158" y="176"/>
                                        </a:moveTo>
                                        <a:cubicBezTo>
                                          <a:pt x="160" y="177"/>
                                          <a:pt x="164" y="177"/>
                                          <a:pt x="164" y="180"/>
                                        </a:cubicBezTo>
                                        <a:cubicBezTo>
                                          <a:pt x="164" y="182"/>
                                          <a:pt x="164" y="186"/>
                                          <a:pt x="166" y="188"/>
                                        </a:cubicBezTo>
                                        <a:cubicBezTo>
                                          <a:pt x="166" y="189"/>
                                          <a:pt x="167" y="189"/>
                                          <a:pt x="168" y="190"/>
                                        </a:cubicBezTo>
                                        <a:cubicBezTo>
                                          <a:pt x="168" y="190"/>
                                          <a:pt x="168" y="190"/>
                                          <a:pt x="167" y="190"/>
                                        </a:cubicBezTo>
                                        <a:cubicBezTo>
                                          <a:pt x="167" y="190"/>
                                          <a:pt x="167" y="190"/>
                                          <a:pt x="167" y="191"/>
                                        </a:cubicBezTo>
                                        <a:cubicBezTo>
                                          <a:pt x="168" y="191"/>
                                          <a:pt x="169" y="191"/>
                                          <a:pt x="170" y="190"/>
                                        </a:cubicBezTo>
                                        <a:cubicBezTo>
                                          <a:pt x="171" y="191"/>
                                          <a:pt x="171" y="192"/>
                                          <a:pt x="172" y="192"/>
                                        </a:cubicBezTo>
                                        <a:cubicBezTo>
                                          <a:pt x="170" y="192"/>
                                          <a:pt x="169" y="192"/>
                                          <a:pt x="168" y="191"/>
                                        </a:cubicBezTo>
                                        <a:cubicBezTo>
                                          <a:pt x="168" y="193"/>
                                          <a:pt x="172" y="193"/>
                                          <a:pt x="172" y="192"/>
                                        </a:cubicBezTo>
                                        <a:cubicBezTo>
                                          <a:pt x="173" y="192"/>
                                          <a:pt x="174" y="193"/>
                                          <a:pt x="175" y="192"/>
                                        </a:cubicBezTo>
                                        <a:cubicBezTo>
                                          <a:pt x="172" y="194"/>
                                          <a:pt x="168" y="194"/>
                                          <a:pt x="166" y="192"/>
                                        </a:cubicBezTo>
                                        <a:cubicBezTo>
                                          <a:pt x="161" y="188"/>
                                          <a:pt x="164" y="179"/>
                                          <a:pt x="158" y="176"/>
                                        </a:cubicBezTo>
                                        <a:close/>
                                        <a:moveTo>
                                          <a:pt x="192" y="177"/>
                                        </a:moveTo>
                                        <a:cubicBezTo>
                                          <a:pt x="190" y="172"/>
                                          <a:pt x="192" y="168"/>
                                          <a:pt x="191" y="163"/>
                                        </a:cubicBezTo>
                                        <a:cubicBezTo>
                                          <a:pt x="192" y="164"/>
                                          <a:pt x="192" y="165"/>
                                          <a:pt x="193" y="166"/>
                                        </a:cubicBezTo>
                                        <a:cubicBezTo>
                                          <a:pt x="194" y="170"/>
                                          <a:pt x="193" y="173"/>
                                          <a:pt x="192" y="177"/>
                                        </a:cubicBezTo>
                                        <a:close/>
                                        <a:moveTo>
                                          <a:pt x="196" y="151"/>
                                        </a:moveTo>
                                        <a:cubicBezTo>
                                          <a:pt x="196" y="151"/>
                                          <a:pt x="195" y="150"/>
                                          <a:pt x="196" y="150"/>
                                        </a:cubicBezTo>
                                        <a:cubicBezTo>
                                          <a:pt x="195" y="150"/>
                                          <a:pt x="195" y="149"/>
                                          <a:pt x="194" y="149"/>
                                        </a:cubicBezTo>
                                        <a:cubicBezTo>
                                          <a:pt x="194" y="148"/>
                                          <a:pt x="195" y="148"/>
                                          <a:pt x="195" y="147"/>
                                        </a:cubicBezTo>
                                        <a:cubicBezTo>
                                          <a:pt x="197" y="147"/>
                                          <a:pt x="197" y="150"/>
                                          <a:pt x="196" y="151"/>
                                        </a:cubicBezTo>
                                        <a:close/>
                                        <a:moveTo>
                                          <a:pt x="200" y="153"/>
                                        </a:moveTo>
                                        <a:cubicBezTo>
                                          <a:pt x="199" y="153"/>
                                          <a:pt x="197" y="153"/>
                                          <a:pt x="196" y="154"/>
                                        </a:cubicBezTo>
                                        <a:cubicBezTo>
                                          <a:pt x="196" y="152"/>
                                          <a:pt x="199" y="150"/>
                                          <a:pt x="200" y="153"/>
                                        </a:cubicBezTo>
                                        <a:close/>
                                        <a:moveTo>
                                          <a:pt x="195" y="150"/>
                                        </a:moveTo>
                                        <a:cubicBezTo>
                                          <a:pt x="194" y="151"/>
                                          <a:pt x="195" y="152"/>
                                          <a:pt x="194" y="152"/>
                                        </a:cubicBezTo>
                                        <a:cubicBezTo>
                                          <a:pt x="194" y="151"/>
                                          <a:pt x="194" y="151"/>
                                          <a:pt x="194" y="150"/>
                                        </a:cubicBezTo>
                                        <a:cubicBezTo>
                                          <a:pt x="194" y="150"/>
                                          <a:pt x="194" y="150"/>
                                          <a:pt x="195" y="150"/>
                                        </a:cubicBezTo>
                                        <a:close/>
                                        <a:moveTo>
                                          <a:pt x="193" y="149"/>
                                        </a:moveTo>
                                        <a:cubicBezTo>
                                          <a:pt x="192" y="147"/>
                                          <a:pt x="191" y="147"/>
                                          <a:pt x="191" y="145"/>
                                        </a:cubicBezTo>
                                        <a:cubicBezTo>
                                          <a:pt x="193" y="143"/>
                                          <a:pt x="195" y="147"/>
                                          <a:pt x="193" y="149"/>
                                        </a:cubicBezTo>
                                        <a:close/>
                                        <a:moveTo>
                                          <a:pt x="201" y="153"/>
                                        </a:moveTo>
                                        <a:cubicBezTo>
                                          <a:pt x="202" y="152"/>
                                          <a:pt x="205" y="152"/>
                                          <a:pt x="204" y="154"/>
                                        </a:cubicBezTo>
                                        <a:cubicBezTo>
                                          <a:pt x="203" y="155"/>
                                          <a:pt x="203" y="153"/>
                                          <a:pt x="202" y="153"/>
                                        </a:cubicBezTo>
                                        <a:cubicBezTo>
                                          <a:pt x="202" y="153"/>
                                          <a:pt x="202" y="153"/>
                                          <a:pt x="201" y="153"/>
                                        </a:cubicBezTo>
                                        <a:close/>
                                        <a:moveTo>
                                          <a:pt x="195" y="139"/>
                                        </a:moveTo>
                                        <a:cubicBezTo>
                                          <a:pt x="197" y="139"/>
                                          <a:pt x="200" y="137"/>
                                          <a:pt x="199" y="135"/>
                                        </a:cubicBezTo>
                                        <a:cubicBezTo>
                                          <a:pt x="199" y="135"/>
                                          <a:pt x="200" y="135"/>
                                          <a:pt x="200" y="135"/>
                                        </a:cubicBezTo>
                                        <a:cubicBezTo>
                                          <a:pt x="200" y="134"/>
                                          <a:pt x="201" y="134"/>
                                          <a:pt x="202" y="133"/>
                                        </a:cubicBezTo>
                                        <a:cubicBezTo>
                                          <a:pt x="202" y="136"/>
                                          <a:pt x="199" y="141"/>
                                          <a:pt x="195" y="139"/>
                                        </a:cubicBezTo>
                                        <a:close/>
                                        <a:moveTo>
                                          <a:pt x="199" y="143"/>
                                        </a:moveTo>
                                        <a:cubicBezTo>
                                          <a:pt x="199" y="143"/>
                                          <a:pt x="199" y="143"/>
                                          <a:pt x="199" y="143"/>
                                        </a:cubicBezTo>
                                        <a:cubicBezTo>
                                          <a:pt x="199" y="142"/>
                                          <a:pt x="200" y="142"/>
                                          <a:pt x="200" y="142"/>
                                        </a:cubicBezTo>
                                        <a:cubicBezTo>
                                          <a:pt x="200" y="142"/>
                                          <a:pt x="199" y="142"/>
                                          <a:pt x="199" y="143"/>
                                        </a:cubicBezTo>
                                        <a:close/>
                                        <a:moveTo>
                                          <a:pt x="214" y="157"/>
                                        </a:moveTo>
                                        <a:cubicBezTo>
                                          <a:pt x="214" y="157"/>
                                          <a:pt x="214" y="157"/>
                                          <a:pt x="214" y="158"/>
                                        </a:cubicBezTo>
                                        <a:cubicBezTo>
                                          <a:pt x="214" y="158"/>
                                          <a:pt x="214" y="158"/>
                                          <a:pt x="213" y="157"/>
                                        </a:cubicBezTo>
                                        <a:cubicBezTo>
                                          <a:pt x="213" y="157"/>
                                          <a:pt x="214" y="157"/>
                                          <a:pt x="214" y="157"/>
                                        </a:cubicBezTo>
                                        <a:cubicBezTo>
                                          <a:pt x="214" y="157"/>
                                          <a:pt x="214" y="157"/>
                                          <a:pt x="214" y="157"/>
                                        </a:cubicBezTo>
                                        <a:close/>
                                        <a:moveTo>
                                          <a:pt x="206" y="186"/>
                                        </a:moveTo>
                                        <a:cubicBezTo>
                                          <a:pt x="208" y="187"/>
                                          <a:pt x="210" y="186"/>
                                          <a:pt x="210" y="185"/>
                                        </a:cubicBezTo>
                                        <a:cubicBezTo>
                                          <a:pt x="211" y="185"/>
                                          <a:pt x="211" y="185"/>
                                          <a:pt x="211" y="185"/>
                                        </a:cubicBezTo>
                                        <a:cubicBezTo>
                                          <a:pt x="212" y="184"/>
                                          <a:pt x="213" y="183"/>
                                          <a:pt x="214" y="181"/>
                                        </a:cubicBezTo>
                                        <a:cubicBezTo>
                                          <a:pt x="214" y="186"/>
                                          <a:pt x="209" y="191"/>
                                          <a:pt x="203" y="189"/>
                                        </a:cubicBezTo>
                                        <a:cubicBezTo>
                                          <a:pt x="204" y="188"/>
                                          <a:pt x="206" y="187"/>
                                          <a:pt x="206" y="186"/>
                                        </a:cubicBezTo>
                                        <a:close/>
                                        <a:moveTo>
                                          <a:pt x="208" y="185"/>
                                        </a:moveTo>
                                        <a:cubicBezTo>
                                          <a:pt x="211" y="182"/>
                                          <a:pt x="211" y="177"/>
                                          <a:pt x="210" y="173"/>
                                        </a:cubicBezTo>
                                        <a:cubicBezTo>
                                          <a:pt x="210" y="172"/>
                                          <a:pt x="210" y="172"/>
                                          <a:pt x="211" y="172"/>
                                        </a:cubicBezTo>
                                        <a:cubicBezTo>
                                          <a:pt x="210" y="169"/>
                                          <a:pt x="215" y="164"/>
                                          <a:pt x="213" y="160"/>
                                        </a:cubicBezTo>
                                        <a:cubicBezTo>
                                          <a:pt x="213" y="160"/>
                                          <a:pt x="213" y="160"/>
                                          <a:pt x="214" y="160"/>
                                        </a:cubicBezTo>
                                        <a:cubicBezTo>
                                          <a:pt x="213" y="161"/>
                                          <a:pt x="213" y="162"/>
                                          <a:pt x="214" y="162"/>
                                        </a:cubicBezTo>
                                        <a:cubicBezTo>
                                          <a:pt x="215" y="162"/>
                                          <a:pt x="215" y="161"/>
                                          <a:pt x="215" y="161"/>
                                        </a:cubicBezTo>
                                        <a:cubicBezTo>
                                          <a:pt x="213" y="170"/>
                                          <a:pt x="217" y="181"/>
                                          <a:pt x="208" y="185"/>
                                        </a:cubicBezTo>
                                        <a:close/>
                                        <a:moveTo>
                                          <a:pt x="215" y="184"/>
                                        </a:moveTo>
                                        <a:cubicBezTo>
                                          <a:pt x="216" y="185"/>
                                          <a:pt x="214" y="186"/>
                                          <a:pt x="214" y="187"/>
                                        </a:cubicBezTo>
                                        <a:cubicBezTo>
                                          <a:pt x="214" y="186"/>
                                          <a:pt x="215" y="185"/>
                                          <a:pt x="215" y="184"/>
                                        </a:cubicBezTo>
                                        <a:close/>
                                        <a:moveTo>
                                          <a:pt x="216" y="164"/>
                                        </a:moveTo>
                                        <a:cubicBezTo>
                                          <a:pt x="216" y="162"/>
                                          <a:pt x="217" y="160"/>
                                          <a:pt x="216" y="158"/>
                                        </a:cubicBezTo>
                                        <a:cubicBezTo>
                                          <a:pt x="216" y="158"/>
                                          <a:pt x="216" y="158"/>
                                          <a:pt x="217" y="158"/>
                                        </a:cubicBezTo>
                                        <a:cubicBezTo>
                                          <a:pt x="217" y="154"/>
                                          <a:pt x="219" y="150"/>
                                          <a:pt x="222" y="147"/>
                                        </a:cubicBezTo>
                                        <a:cubicBezTo>
                                          <a:pt x="222" y="147"/>
                                          <a:pt x="222" y="146"/>
                                          <a:pt x="222" y="147"/>
                                        </a:cubicBezTo>
                                        <a:cubicBezTo>
                                          <a:pt x="222" y="146"/>
                                          <a:pt x="222" y="146"/>
                                          <a:pt x="223" y="146"/>
                                        </a:cubicBezTo>
                                        <a:cubicBezTo>
                                          <a:pt x="223" y="146"/>
                                          <a:pt x="223" y="145"/>
                                          <a:pt x="223" y="145"/>
                                        </a:cubicBezTo>
                                        <a:cubicBezTo>
                                          <a:pt x="224" y="144"/>
                                          <a:pt x="227" y="144"/>
                                          <a:pt x="230" y="144"/>
                                        </a:cubicBezTo>
                                        <a:cubicBezTo>
                                          <a:pt x="222" y="150"/>
                                          <a:pt x="220" y="159"/>
                                          <a:pt x="220" y="170"/>
                                        </a:cubicBezTo>
                                        <a:cubicBezTo>
                                          <a:pt x="220" y="172"/>
                                          <a:pt x="219" y="173"/>
                                          <a:pt x="218" y="174"/>
                                        </a:cubicBezTo>
                                        <a:cubicBezTo>
                                          <a:pt x="218" y="173"/>
                                          <a:pt x="219" y="171"/>
                                          <a:pt x="219" y="169"/>
                                        </a:cubicBezTo>
                                        <a:cubicBezTo>
                                          <a:pt x="218" y="169"/>
                                          <a:pt x="218" y="170"/>
                                          <a:pt x="218" y="171"/>
                                        </a:cubicBezTo>
                                        <a:cubicBezTo>
                                          <a:pt x="217" y="171"/>
                                          <a:pt x="218" y="173"/>
                                          <a:pt x="216" y="173"/>
                                        </a:cubicBezTo>
                                        <a:cubicBezTo>
                                          <a:pt x="217" y="173"/>
                                          <a:pt x="217" y="171"/>
                                          <a:pt x="217" y="170"/>
                                        </a:cubicBezTo>
                                        <a:cubicBezTo>
                                          <a:pt x="217" y="170"/>
                                          <a:pt x="217" y="170"/>
                                          <a:pt x="216" y="170"/>
                                        </a:cubicBezTo>
                                        <a:cubicBezTo>
                                          <a:pt x="217" y="171"/>
                                          <a:pt x="217" y="172"/>
                                          <a:pt x="216" y="173"/>
                                        </a:cubicBezTo>
                                        <a:cubicBezTo>
                                          <a:pt x="216" y="169"/>
                                          <a:pt x="214" y="167"/>
                                          <a:pt x="216" y="164"/>
                                        </a:cubicBezTo>
                                        <a:close/>
                                        <a:moveTo>
                                          <a:pt x="224" y="174"/>
                                        </a:moveTo>
                                        <a:cubicBezTo>
                                          <a:pt x="225" y="174"/>
                                          <a:pt x="225" y="173"/>
                                          <a:pt x="226" y="174"/>
                                        </a:cubicBezTo>
                                        <a:cubicBezTo>
                                          <a:pt x="225" y="174"/>
                                          <a:pt x="225" y="174"/>
                                          <a:pt x="224" y="174"/>
                                        </a:cubicBezTo>
                                        <a:cubicBezTo>
                                          <a:pt x="224" y="174"/>
                                          <a:pt x="224" y="174"/>
                                          <a:pt x="224" y="174"/>
                                        </a:cubicBezTo>
                                        <a:close/>
                                        <a:moveTo>
                                          <a:pt x="225" y="173"/>
                                        </a:moveTo>
                                        <a:cubicBezTo>
                                          <a:pt x="225" y="173"/>
                                          <a:pt x="226" y="172"/>
                                          <a:pt x="227" y="172"/>
                                        </a:cubicBezTo>
                                        <a:cubicBezTo>
                                          <a:pt x="226" y="173"/>
                                          <a:pt x="225" y="173"/>
                                          <a:pt x="225" y="173"/>
                                        </a:cubicBezTo>
                                        <a:close/>
                                        <a:moveTo>
                                          <a:pt x="225" y="172"/>
                                        </a:moveTo>
                                        <a:cubicBezTo>
                                          <a:pt x="226" y="172"/>
                                          <a:pt x="226" y="171"/>
                                          <a:pt x="227" y="171"/>
                                        </a:cubicBezTo>
                                        <a:cubicBezTo>
                                          <a:pt x="227" y="172"/>
                                          <a:pt x="225" y="172"/>
                                          <a:pt x="225" y="172"/>
                                        </a:cubicBezTo>
                                        <a:close/>
                                        <a:moveTo>
                                          <a:pt x="229" y="159"/>
                                        </a:moveTo>
                                        <a:cubicBezTo>
                                          <a:pt x="229" y="159"/>
                                          <a:pt x="230" y="158"/>
                                          <a:pt x="230" y="158"/>
                                        </a:cubicBezTo>
                                        <a:cubicBezTo>
                                          <a:pt x="230" y="159"/>
                                          <a:pt x="230" y="159"/>
                                          <a:pt x="229" y="159"/>
                                        </a:cubicBezTo>
                                        <a:close/>
                                        <a:moveTo>
                                          <a:pt x="268" y="138"/>
                                        </a:moveTo>
                                        <a:cubicBezTo>
                                          <a:pt x="268" y="137"/>
                                          <a:pt x="269" y="137"/>
                                          <a:pt x="269" y="136"/>
                                        </a:cubicBezTo>
                                        <a:cubicBezTo>
                                          <a:pt x="269" y="137"/>
                                          <a:pt x="269" y="138"/>
                                          <a:pt x="268" y="138"/>
                                        </a:cubicBezTo>
                                        <a:close/>
                                        <a:moveTo>
                                          <a:pt x="312" y="158"/>
                                        </a:moveTo>
                                        <a:cubicBezTo>
                                          <a:pt x="309" y="161"/>
                                          <a:pt x="304" y="161"/>
                                          <a:pt x="300" y="162"/>
                                        </a:cubicBezTo>
                                        <a:cubicBezTo>
                                          <a:pt x="303" y="160"/>
                                          <a:pt x="309" y="160"/>
                                          <a:pt x="312" y="158"/>
                                        </a:cubicBezTo>
                                        <a:close/>
                                        <a:moveTo>
                                          <a:pt x="302" y="160"/>
                                        </a:moveTo>
                                        <a:cubicBezTo>
                                          <a:pt x="302" y="160"/>
                                          <a:pt x="303" y="160"/>
                                          <a:pt x="304" y="160"/>
                                        </a:cubicBezTo>
                                        <a:cubicBezTo>
                                          <a:pt x="303" y="160"/>
                                          <a:pt x="303" y="160"/>
                                          <a:pt x="302" y="160"/>
                                        </a:cubicBezTo>
                                        <a:close/>
                                        <a:moveTo>
                                          <a:pt x="301" y="159"/>
                                        </a:moveTo>
                                        <a:cubicBezTo>
                                          <a:pt x="307" y="157"/>
                                          <a:pt x="313" y="156"/>
                                          <a:pt x="318" y="152"/>
                                        </a:cubicBezTo>
                                        <a:cubicBezTo>
                                          <a:pt x="312" y="154"/>
                                          <a:pt x="306" y="157"/>
                                          <a:pt x="299" y="158"/>
                                        </a:cubicBezTo>
                                        <a:cubicBezTo>
                                          <a:pt x="307" y="155"/>
                                          <a:pt x="316" y="153"/>
                                          <a:pt x="322" y="148"/>
                                        </a:cubicBezTo>
                                        <a:cubicBezTo>
                                          <a:pt x="322" y="150"/>
                                          <a:pt x="320" y="151"/>
                                          <a:pt x="319" y="152"/>
                                        </a:cubicBezTo>
                                        <a:cubicBezTo>
                                          <a:pt x="319" y="152"/>
                                          <a:pt x="319" y="153"/>
                                          <a:pt x="319" y="153"/>
                                        </a:cubicBezTo>
                                        <a:cubicBezTo>
                                          <a:pt x="318" y="153"/>
                                          <a:pt x="318" y="153"/>
                                          <a:pt x="318" y="153"/>
                                        </a:cubicBezTo>
                                        <a:cubicBezTo>
                                          <a:pt x="314" y="157"/>
                                          <a:pt x="307" y="159"/>
                                          <a:pt x="301" y="159"/>
                                        </a:cubicBezTo>
                                        <a:close/>
                                        <a:moveTo>
                                          <a:pt x="309" y="161"/>
                                        </a:moveTo>
                                        <a:cubicBezTo>
                                          <a:pt x="309" y="161"/>
                                          <a:pt x="309" y="161"/>
                                          <a:pt x="309" y="161"/>
                                        </a:cubicBezTo>
                                        <a:cubicBezTo>
                                          <a:pt x="307" y="163"/>
                                          <a:pt x="302" y="164"/>
                                          <a:pt x="299" y="164"/>
                                        </a:cubicBezTo>
                                        <a:cubicBezTo>
                                          <a:pt x="302" y="163"/>
                                          <a:pt x="306" y="162"/>
                                          <a:pt x="309" y="161"/>
                                        </a:cubicBezTo>
                                        <a:close/>
                                        <a:moveTo>
                                          <a:pt x="314" y="163"/>
                                        </a:moveTo>
                                        <a:cubicBezTo>
                                          <a:pt x="314" y="164"/>
                                          <a:pt x="315" y="164"/>
                                          <a:pt x="315" y="165"/>
                                        </a:cubicBezTo>
                                        <a:cubicBezTo>
                                          <a:pt x="312" y="165"/>
                                          <a:pt x="310" y="165"/>
                                          <a:pt x="307" y="166"/>
                                        </a:cubicBezTo>
                                        <a:cubicBezTo>
                                          <a:pt x="309" y="165"/>
                                          <a:pt x="312" y="164"/>
                                          <a:pt x="314" y="163"/>
                                        </a:cubicBezTo>
                                        <a:close/>
                                        <a:moveTo>
                                          <a:pt x="307" y="163"/>
                                        </a:moveTo>
                                        <a:cubicBezTo>
                                          <a:pt x="306" y="163"/>
                                          <a:pt x="305" y="164"/>
                                          <a:pt x="304" y="164"/>
                                        </a:cubicBezTo>
                                        <a:cubicBezTo>
                                          <a:pt x="305" y="163"/>
                                          <a:pt x="306" y="163"/>
                                          <a:pt x="307" y="163"/>
                                        </a:cubicBezTo>
                                        <a:close/>
                                        <a:moveTo>
                                          <a:pt x="303" y="166"/>
                                        </a:moveTo>
                                        <a:cubicBezTo>
                                          <a:pt x="301" y="167"/>
                                          <a:pt x="299" y="168"/>
                                          <a:pt x="296" y="168"/>
                                        </a:cubicBezTo>
                                        <a:cubicBezTo>
                                          <a:pt x="298" y="167"/>
                                          <a:pt x="306" y="164"/>
                                          <a:pt x="303" y="166"/>
                                        </a:cubicBezTo>
                                        <a:close/>
                                        <a:moveTo>
                                          <a:pt x="299" y="168"/>
                                        </a:moveTo>
                                        <a:cubicBezTo>
                                          <a:pt x="299" y="169"/>
                                          <a:pt x="296" y="169"/>
                                          <a:pt x="294" y="170"/>
                                        </a:cubicBezTo>
                                        <a:cubicBezTo>
                                          <a:pt x="295" y="168"/>
                                          <a:pt x="298" y="169"/>
                                          <a:pt x="299" y="168"/>
                                        </a:cubicBezTo>
                                        <a:close/>
                                        <a:moveTo>
                                          <a:pt x="280" y="191"/>
                                        </a:moveTo>
                                        <a:cubicBezTo>
                                          <a:pt x="281" y="192"/>
                                          <a:pt x="282" y="192"/>
                                          <a:pt x="284" y="193"/>
                                        </a:cubicBezTo>
                                        <a:cubicBezTo>
                                          <a:pt x="281" y="193"/>
                                          <a:pt x="278" y="191"/>
                                          <a:pt x="276" y="191"/>
                                        </a:cubicBezTo>
                                        <a:cubicBezTo>
                                          <a:pt x="277" y="190"/>
                                          <a:pt x="278" y="191"/>
                                          <a:pt x="278" y="191"/>
                                        </a:cubicBezTo>
                                        <a:cubicBezTo>
                                          <a:pt x="276" y="190"/>
                                          <a:pt x="272" y="189"/>
                                          <a:pt x="269" y="188"/>
                                        </a:cubicBezTo>
                                        <a:cubicBezTo>
                                          <a:pt x="279" y="189"/>
                                          <a:pt x="289" y="195"/>
                                          <a:pt x="299" y="193"/>
                                        </a:cubicBezTo>
                                        <a:cubicBezTo>
                                          <a:pt x="301" y="194"/>
                                          <a:pt x="303" y="194"/>
                                          <a:pt x="305" y="195"/>
                                        </a:cubicBezTo>
                                        <a:cubicBezTo>
                                          <a:pt x="297" y="195"/>
                                          <a:pt x="288" y="194"/>
                                          <a:pt x="280" y="191"/>
                                        </a:cubicBezTo>
                                        <a:close/>
                                        <a:moveTo>
                                          <a:pt x="297" y="196"/>
                                        </a:moveTo>
                                        <a:cubicBezTo>
                                          <a:pt x="297" y="196"/>
                                          <a:pt x="296" y="196"/>
                                          <a:pt x="296" y="195"/>
                                        </a:cubicBezTo>
                                        <a:cubicBezTo>
                                          <a:pt x="296" y="195"/>
                                          <a:pt x="297" y="195"/>
                                          <a:pt x="297" y="196"/>
                                        </a:cubicBezTo>
                                        <a:close/>
                                        <a:moveTo>
                                          <a:pt x="283" y="196"/>
                                        </a:moveTo>
                                        <a:cubicBezTo>
                                          <a:pt x="282" y="195"/>
                                          <a:pt x="281" y="195"/>
                                          <a:pt x="281" y="195"/>
                                        </a:cubicBezTo>
                                        <a:cubicBezTo>
                                          <a:pt x="281" y="195"/>
                                          <a:pt x="282" y="195"/>
                                          <a:pt x="283" y="196"/>
                                        </a:cubicBezTo>
                                        <a:close/>
                                        <a:moveTo>
                                          <a:pt x="280" y="193"/>
                                        </a:moveTo>
                                        <a:cubicBezTo>
                                          <a:pt x="281" y="193"/>
                                          <a:pt x="282" y="193"/>
                                          <a:pt x="282" y="194"/>
                                        </a:cubicBezTo>
                                        <a:cubicBezTo>
                                          <a:pt x="281" y="194"/>
                                          <a:pt x="280" y="194"/>
                                          <a:pt x="280" y="193"/>
                                        </a:cubicBezTo>
                                        <a:close/>
                                        <a:moveTo>
                                          <a:pt x="280" y="196"/>
                                        </a:moveTo>
                                        <a:cubicBezTo>
                                          <a:pt x="276" y="196"/>
                                          <a:pt x="273" y="195"/>
                                          <a:pt x="270" y="194"/>
                                        </a:cubicBezTo>
                                        <a:cubicBezTo>
                                          <a:pt x="274" y="195"/>
                                          <a:pt x="277" y="195"/>
                                          <a:pt x="280" y="196"/>
                                        </a:cubicBezTo>
                                        <a:close/>
                                        <a:moveTo>
                                          <a:pt x="281" y="206"/>
                                        </a:moveTo>
                                        <a:cubicBezTo>
                                          <a:pt x="280" y="207"/>
                                          <a:pt x="279" y="206"/>
                                          <a:pt x="277" y="206"/>
                                        </a:cubicBezTo>
                                        <a:cubicBezTo>
                                          <a:pt x="277" y="206"/>
                                          <a:pt x="277" y="206"/>
                                          <a:pt x="277" y="207"/>
                                        </a:cubicBezTo>
                                        <a:cubicBezTo>
                                          <a:pt x="269" y="205"/>
                                          <a:pt x="258" y="203"/>
                                          <a:pt x="250" y="200"/>
                                        </a:cubicBezTo>
                                        <a:cubicBezTo>
                                          <a:pt x="260" y="201"/>
                                          <a:pt x="272" y="206"/>
                                          <a:pt x="281" y="206"/>
                                        </a:cubicBezTo>
                                        <a:close/>
                                        <a:moveTo>
                                          <a:pt x="270" y="204"/>
                                        </a:moveTo>
                                        <a:cubicBezTo>
                                          <a:pt x="271" y="204"/>
                                          <a:pt x="271" y="204"/>
                                          <a:pt x="271" y="205"/>
                                        </a:cubicBezTo>
                                        <a:cubicBezTo>
                                          <a:pt x="271" y="205"/>
                                          <a:pt x="270" y="204"/>
                                          <a:pt x="270" y="204"/>
                                        </a:cubicBezTo>
                                        <a:close/>
                                        <a:moveTo>
                                          <a:pt x="222" y="208"/>
                                        </a:moveTo>
                                        <a:cubicBezTo>
                                          <a:pt x="223" y="208"/>
                                          <a:pt x="223" y="207"/>
                                          <a:pt x="223" y="206"/>
                                        </a:cubicBezTo>
                                        <a:cubicBezTo>
                                          <a:pt x="223" y="206"/>
                                          <a:pt x="223" y="206"/>
                                          <a:pt x="224" y="206"/>
                                        </a:cubicBezTo>
                                        <a:cubicBezTo>
                                          <a:pt x="223" y="207"/>
                                          <a:pt x="222" y="208"/>
                                          <a:pt x="222" y="209"/>
                                        </a:cubicBezTo>
                                        <a:cubicBezTo>
                                          <a:pt x="222" y="209"/>
                                          <a:pt x="222" y="210"/>
                                          <a:pt x="221" y="210"/>
                                        </a:cubicBezTo>
                                        <a:cubicBezTo>
                                          <a:pt x="221" y="209"/>
                                          <a:pt x="222" y="209"/>
                                          <a:pt x="222" y="208"/>
                                        </a:cubicBezTo>
                                        <a:close/>
                                        <a:moveTo>
                                          <a:pt x="222" y="206"/>
                                        </a:moveTo>
                                        <a:cubicBezTo>
                                          <a:pt x="222" y="206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2" y="207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1" y="207"/>
                                          <a:pt x="221" y="207"/>
                                          <a:pt x="222" y="206"/>
                                        </a:cubicBezTo>
                                        <a:close/>
                                        <a:moveTo>
                                          <a:pt x="221" y="204"/>
                                        </a:moveTo>
                                        <a:cubicBezTo>
                                          <a:pt x="221" y="204"/>
                                          <a:pt x="221" y="203"/>
                                          <a:pt x="221" y="203"/>
                                        </a:cubicBezTo>
                                        <a:cubicBezTo>
                                          <a:pt x="223" y="203"/>
                                          <a:pt x="225" y="204"/>
                                          <a:pt x="227" y="202"/>
                                        </a:cubicBezTo>
                                        <a:cubicBezTo>
                                          <a:pt x="230" y="203"/>
                                          <a:pt x="233" y="201"/>
                                          <a:pt x="236" y="201"/>
                                        </a:cubicBezTo>
                                        <a:cubicBezTo>
                                          <a:pt x="232" y="203"/>
                                          <a:pt x="227" y="204"/>
                                          <a:pt x="221" y="204"/>
                                        </a:cubicBezTo>
                                        <a:close/>
                                        <a:moveTo>
                                          <a:pt x="227" y="200"/>
                                        </a:moveTo>
                                        <a:cubicBezTo>
                                          <a:pt x="225" y="201"/>
                                          <a:pt x="223" y="201"/>
                                          <a:pt x="221" y="201"/>
                                        </a:cubicBezTo>
                                        <a:cubicBezTo>
                                          <a:pt x="222" y="200"/>
                                          <a:pt x="225" y="200"/>
                                          <a:pt x="227" y="200"/>
                                        </a:cubicBezTo>
                                        <a:close/>
                                        <a:moveTo>
                                          <a:pt x="222" y="199"/>
                                        </a:moveTo>
                                        <a:cubicBezTo>
                                          <a:pt x="223" y="198"/>
                                          <a:pt x="226" y="198"/>
                                          <a:pt x="227" y="199"/>
                                        </a:cubicBezTo>
                                        <a:cubicBezTo>
                                          <a:pt x="225" y="199"/>
                                          <a:pt x="224" y="199"/>
                                          <a:pt x="222" y="199"/>
                                        </a:cubicBezTo>
                                        <a:close/>
                                        <a:moveTo>
                                          <a:pt x="235" y="209"/>
                                        </a:moveTo>
                                        <a:cubicBezTo>
                                          <a:pt x="235" y="208"/>
                                          <a:pt x="235" y="208"/>
                                          <a:pt x="235" y="207"/>
                                        </a:cubicBezTo>
                                        <a:cubicBezTo>
                                          <a:pt x="237" y="208"/>
                                          <a:pt x="238" y="204"/>
                                          <a:pt x="240" y="206"/>
                                        </a:cubicBezTo>
                                        <a:cubicBezTo>
                                          <a:pt x="238" y="207"/>
                                          <a:pt x="237" y="208"/>
                                          <a:pt x="235" y="209"/>
                                        </a:cubicBezTo>
                                        <a:close/>
                                        <a:moveTo>
                                          <a:pt x="242" y="207"/>
                                        </a:moveTo>
                                        <a:cubicBezTo>
                                          <a:pt x="239" y="208"/>
                                          <a:pt x="236" y="210"/>
                                          <a:pt x="233" y="211"/>
                                        </a:cubicBezTo>
                                        <a:cubicBezTo>
                                          <a:pt x="235" y="209"/>
                                          <a:pt x="239" y="208"/>
                                          <a:pt x="242" y="207"/>
                                        </a:cubicBezTo>
                                        <a:close/>
                                        <a:moveTo>
                                          <a:pt x="235" y="207"/>
                                        </a:moveTo>
                                        <a:cubicBezTo>
                                          <a:pt x="235" y="206"/>
                                          <a:pt x="236" y="205"/>
                                          <a:pt x="236" y="204"/>
                                        </a:cubicBezTo>
                                        <a:cubicBezTo>
                                          <a:pt x="237" y="204"/>
                                          <a:pt x="237" y="204"/>
                                          <a:pt x="238" y="205"/>
                                        </a:cubicBezTo>
                                        <a:cubicBezTo>
                                          <a:pt x="237" y="205"/>
                                          <a:pt x="236" y="206"/>
                                          <a:pt x="235" y="207"/>
                                        </a:cubicBezTo>
                                        <a:close/>
                                        <a:moveTo>
                                          <a:pt x="246" y="210"/>
                                        </a:moveTo>
                                        <a:cubicBezTo>
                                          <a:pt x="242" y="210"/>
                                          <a:pt x="236" y="211"/>
                                          <a:pt x="233" y="213"/>
                                        </a:cubicBezTo>
                                        <a:cubicBezTo>
                                          <a:pt x="236" y="211"/>
                                          <a:pt x="242" y="206"/>
                                          <a:pt x="246" y="210"/>
                                        </a:cubicBezTo>
                                        <a:close/>
                                        <a:moveTo>
                                          <a:pt x="239" y="200"/>
                                        </a:moveTo>
                                        <a:cubicBezTo>
                                          <a:pt x="239" y="200"/>
                                          <a:pt x="239" y="200"/>
                                          <a:pt x="238" y="200"/>
                                        </a:cubicBezTo>
                                        <a:cubicBezTo>
                                          <a:pt x="244" y="198"/>
                                          <a:pt x="249" y="196"/>
                                          <a:pt x="254" y="194"/>
                                        </a:cubicBezTo>
                                        <a:cubicBezTo>
                                          <a:pt x="250" y="197"/>
                                          <a:pt x="244" y="199"/>
                                          <a:pt x="239" y="200"/>
                                        </a:cubicBezTo>
                                        <a:close/>
                                        <a:moveTo>
                                          <a:pt x="257" y="199"/>
                                        </a:moveTo>
                                        <a:cubicBezTo>
                                          <a:pt x="261" y="200"/>
                                          <a:pt x="264" y="201"/>
                                          <a:pt x="267" y="202"/>
                                        </a:cubicBezTo>
                                        <a:cubicBezTo>
                                          <a:pt x="264" y="202"/>
                                          <a:pt x="260" y="201"/>
                                          <a:pt x="257" y="199"/>
                                        </a:cubicBezTo>
                                        <a:close/>
                                        <a:moveTo>
                                          <a:pt x="221" y="210"/>
                                        </a:moveTo>
                                        <a:cubicBezTo>
                                          <a:pt x="223" y="209"/>
                                          <a:pt x="224" y="208"/>
                                          <a:pt x="225" y="206"/>
                                        </a:cubicBezTo>
                                        <a:cubicBezTo>
                                          <a:pt x="225" y="206"/>
                                          <a:pt x="225" y="206"/>
                                          <a:pt x="225" y="206"/>
                                        </a:cubicBezTo>
                                        <a:cubicBezTo>
                                          <a:pt x="225" y="207"/>
                                          <a:pt x="225" y="208"/>
                                          <a:pt x="224" y="209"/>
                                        </a:cubicBezTo>
                                        <a:cubicBezTo>
                                          <a:pt x="223" y="210"/>
                                          <a:pt x="223" y="211"/>
                                          <a:pt x="221" y="212"/>
                                        </a:cubicBezTo>
                                        <a:cubicBezTo>
                                          <a:pt x="221" y="212"/>
                                          <a:pt x="221" y="212"/>
                                          <a:pt x="221" y="212"/>
                                        </a:cubicBezTo>
                                        <a:cubicBezTo>
                                          <a:pt x="222" y="212"/>
                                          <a:pt x="222" y="212"/>
                                          <a:pt x="222" y="212"/>
                                        </a:cubicBezTo>
                                        <a:cubicBezTo>
                                          <a:pt x="224" y="210"/>
                                          <a:pt x="225" y="207"/>
                                          <a:pt x="228" y="206"/>
                                        </a:cubicBezTo>
                                        <a:cubicBezTo>
                                          <a:pt x="226" y="210"/>
                                          <a:pt x="222" y="213"/>
                                          <a:pt x="218" y="216"/>
                                        </a:cubicBezTo>
                                        <a:cubicBezTo>
                                          <a:pt x="219" y="214"/>
                                          <a:pt x="221" y="213"/>
                                          <a:pt x="221" y="210"/>
                                        </a:cubicBezTo>
                                        <a:close/>
                                        <a:moveTo>
                                          <a:pt x="230" y="217"/>
                                        </a:moveTo>
                                        <a:cubicBezTo>
                                          <a:pt x="234" y="213"/>
                                          <a:pt x="245" y="208"/>
                                          <a:pt x="252" y="212"/>
                                        </a:cubicBezTo>
                                        <a:cubicBezTo>
                                          <a:pt x="243" y="213"/>
                                          <a:pt x="236" y="214"/>
                                          <a:pt x="230" y="217"/>
                                        </a:cubicBezTo>
                                        <a:close/>
                                        <a:moveTo>
                                          <a:pt x="251" y="208"/>
                                        </a:moveTo>
                                        <a:cubicBezTo>
                                          <a:pt x="252" y="208"/>
                                          <a:pt x="253" y="209"/>
                                          <a:pt x="255" y="209"/>
                                        </a:cubicBezTo>
                                        <a:cubicBezTo>
                                          <a:pt x="255" y="209"/>
                                          <a:pt x="254" y="209"/>
                                          <a:pt x="254" y="210"/>
                                        </a:cubicBezTo>
                                        <a:cubicBezTo>
                                          <a:pt x="255" y="210"/>
                                          <a:pt x="255" y="209"/>
                                          <a:pt x="255" y="209"/>
                                        </a:cubicBezTo>
                                        <a:cubicBezTo>
                                          <a:pt x="256" y="210"/>
                                          <a:pt x="257" y="211"/>
                                          <a:pt x="257" y="210"/>
                                        </a:cubicBezTo>
                                        <a:cubicBezTo>
                                          <a:pt x="258" y="211"/>
                                          <a:pt x="259" y="211"/>
                                          <a:pt x="259" y="211"/>
                                        </a:cubicBezTo>
                                        <a:cubicBezTo>
                                          <a:pt x="256" y="211"/>
                                          <a:pt x="253" y="209"/>
                                          <a:pt x="251" y="208"/>
                                        </a:cubicBezTo>
                                        <a:close/>
                                        <a:moveTo>
                                          <a:pt x="261" y="211"/>
                                        </a:moveTo>
                                        <a:cubicBezTo>
                                          <a:pt x="263" y="211"/>
                                          <a:pt x="265" y="212"/>
                                          <a:pt x="268" y="213"/>
                                        </a:cubicBezTo>
                                        <a:cubicBezTo>
                                          <a:pt x="265" y="213"/>
                                          <a:pt x="263" y="212"/>
                                          <a:pt x="261" y="211"/>
                                        </a:cubicBezTo>
                                        <a:close/>
                                        <a:moveTo>
                                          <a:pt x="274" y="215"/>
                                        </a:moveTo>
                                        <a:cubicBezTo>
                                          <a:pt x="274" y="215"/>
                                          <a:pt x="274" y="215"/>
                                          <a:pt x="274" y="215"/>
                                        </a:cubicBezTo>
                                        <a:cubicBezTo>
                                          <a:pt x="275" y="215"/>
                                          <a:pt x="276" y="216"/>
                                          <a:pt x="277" y="216"/>
                                        </a:cubicBezTo>
                                        <a:cubicBezTo>
                                          <a:pt x="277" y="216"/>
                                          <a:pt x="275" y="215"/>
                                          <a:pt x="274" y="215"/>
                                        </a:cubicBezTo>
                                        <a:close/>
                                        <a:moveTo>
                                          <a:pt x="283" y="217"/>
                                        </a:moveTo>
                                        <a:cubicBezTo>
                                          <a:pt x="284" y="217"/>
                                          <a:pt x="285" y="217"/>
                                          <a:pt x="286" y="217"/>
                                        </a:cubicBezTo>
                                        <a:cubicBezTo>
                                          <a:pt x="285" y="217"/>
                                          <a:pt x="284" y="217"/>
                                          <a:pt x="283" y="217"/>
                                        </a:cubicBezTo>
                                        <a:close/>
                                        <a:moveTo>
                                          <a:pt x="285" y="215"/>
                                        </a:moveTo>
                                        <a:cubicBezTo>
                                          <a:pt x="299" y="217"/>
                                          <a:pt x="314" y="219"/>
                                          <a:pt x="330" y="216"/>
                                        </a:cubicBezTo>
                                        <a:cubicBezTo>
                                          <a:pt x="328" y="217"/>
                                          <a:pt x="324" y="218"/>
                                          <a:pt x="320" y="218"/>
                                        </a:cubicBezTo>
                                        <a:cubicBezTo>
                                          <a:pt x="320" y="218"/>
                                          <a:pt x="321" y="218"/>
                                          <a:pt x="321" y="218"/>
                                        </a:cubicBezTo>
                                        <a:cubicBezTo>
                                          <a:pt x="307" y="220"/>
                                          <a:pt x="293" y="217"/>
                                          <a:pt x="281" y="215"/>
                                        </a:cubicBezTo>
                                        <a:cubicBezTo>
                                          <a:pt x="281" y="215"/>
                                          <a:pt x="281" y="216"/>
                                          <a:pt x="281" y="216"/>
                                        </a:cubicBezTo>
                                        <a:cubicBezTo>
                                          <a:pt x="281" y="215"/>
                                          <a:pt x="281" y="215"/>
                                          <a:pt x="281" y="214"/>
                                        </a:cubicBezTo>
                                        <a:cubicBezTo>
                                          <a:pt x="279" y="214"/>
                                          <a:pt x="277" y="214"/>
                                          <a:pt x="275" y="213"/>
                                        </a:cubicBezTo>
                                        <a:cubicBezTo>
                                          <a:pt x="276" y="214"/>
                                          <a:pt x="279" y="214"/>
                                          <a:pt x="280" y="215"/>
                                        </a:cubicBezTo>
                                        <a:cubicBezTo>
                                          <a:pt x="278" y="214"/>
                                          <a:pt x="276" y="214"/>
                                          <a:pt x="273" y="214"/>
                                        </a:cubicBezTo>
                                        <a:cubicBezTo>
                                          <a:pt x="274" y="213"/>
                                          <a:pt x="274" y="214"/>
                                          <a:pt x="275" y="214"/>
                                        </a:cubicBezTo>
                                        <a:cubicBezTo>
                                          <a:pt x="268" y="212"/>
                                          <a:pt x="261" y="210"/>
                                          <a:pt x="255" y="208"/>
                                        </a:cubicBezTo>
                                        <a:cubicBezTo>
                                          <a:pt x="255" y="207"/>
                                          <a:pt x="255" y="207"/>
                                          <a:pt x="255" y="207"/>
                                        </a:cubicBezTo>
                                        <a:cubicBezTo>
                                          <a:pt x="261" y="209"/>
                                          <a:pt x="268" y="211"/>
                                          <a:pt x="273" y="212"/>
                                        </a:cubicBezTo>
                                        <a:cubicBezTo>
                                          <a:pt x="270" y="211"/>
                                          <a:pt x="267" y="210"/>
                                          <a:pt x="264" y="209"/>
                                        </a:cubicBezTo>
                                        <a:cubicBezTo>
                                          <a:pt x="264" y="209"/>
                                          <a:pt x="265" y="209"/>
                                          <a:pt x="266" y="209"/>
                                        </a:cubicBezTo>
                                        <a:cubicBezTo>
                                          <a:pt x="259" y="207"/>
                                          <a:pt x="252" y="205"/>
                                          <a:pt x="247" y="201"/>
                                        </a:cubicBezTo>
                                        <a:cubicBezTo>
                                          <a:pt x="261" y="206"/>
                                          <a:pt x="279" y="212"/>
                                          <a:pt x="294" y="214"/>
                                        </a:cubicBezTo>
                                        <a:cubicBezTo>
                                          <a:pt x="294" y="214"/>
                                          <a:pt x="297" y="214"/>
                                          <a:pt x="297" y="214"/>
                                        </a:cubicBezTo>
                                        <a:cubicBezTo>
                                          <a:pt x="308" y="216"/>
                                          <a:pt x="320" y="215"/>
                                          <a:pt x="330" y="215"/>
                                        </a:cubicBezTo>
                                        <a:cubicBezTo>
                                          <a:pt x="330" y="215"/>
                                          <a:pt x="328" y="215"/>
                                          <a:pt x="328" y="216"/>
                                        </a:cubicBezTo>
                                        <a:cubicBezTo>
                                          <a:pt x="327" y="216"/>
                                          <a:pt x="328" y="215"/>
                                          <a:pt x="327" y="215"/>
                                        </a:cubicBezTo>
                                        <a:cubicBezTo>
                                          <a:pt x="327" y="215"/>
                                          <a:pt x="327" y="216"/>
                                          <a:pt x="327" y="216"/>
                                        </a:cubicBezTo>
                                        <a:cubicBezTo>
                                          <a:pt x="327" y="216"/>
                                          <a:pt x="327" y="216"/>
                                          <a:pt x="327" y="215"/>
                                        </a:cubicBezTo>
                                        <a:cubicBezTo>
                                          <a:pt x="314" y="218"/>
                                          <a:pt x="297" y="216"/>
                                          <a:pt x="285" y="215"/>
                                        </a:cubicBezTo>
                                        <a:close/>
                                        <a:moveTo>
                                          <a:pt x="323" y="214"/>
                                        </a:moveTo>
                                        <a:cubicBezTo>
                                          <a:pt x="324" y="214"/>
                                          <a:pt x="324" y="214"/>
                                          <a:pt x="324" y="214"/>
                                        </a:cubicBezTo>
                                        <a:cubicBezTo>
                                          <a:pt x="324" y="214"/>
                                          <a:pt x="323" y="214"/>
                                          <a:pt x="323" y="214"/>
                                        </a:cubicBezTo>
                                        <a:close/>
                                        <a:moveTo>
                                          <a:pt x="331" y="215"/>
                                        </a:moveTo>
                                        <a:cubicBezTo>
                                          <a:pt x="331" y="215"/>
                                          <a:pt x="332" y="214"/>
                                          <a:pt x="333" y="215"/>
                                        </a:cubicBezTo>
                                        <a:cubicBezTo>
                                          <a:pt x="332" y="214"/>
                                          <a:pt x="331" y="215"/>
                                          <a:pt x="331" y="215"/>
                                        </a:cubicBezTo>
                                        <a:close/>
                                        <a:moveTo>
                                          <a:pt x="334" y="214"/>
                                        </a:moveTo>
                                        <a:cubicBezTo>
                                          <a:pt x="332" y="214"/>
                                          <a:pt x="331" y="214"/>
                                          <a:pt x="329" y="214"/>
                                        </a:cubicBezTo>
                                        <a:cubicBezTo>
                                          <a:pt x="331" y="213"/>
                                          <a:pt x="334" y="213"/>
                                          <a:pt x="336" y="213"/>
                                        </a:cubicBezTo>
                                        <a:cubicBezTo>
                                          <a:pt x="336" y="213"/>
                                          <a:pt x="335" y="213"/>
                                          <a:pt x="334" y="214"/>
                                        </a:cubicBezTo>
                                        <a:close/>
                                        <a:moveTo>
                                          <a:pt x="338" y="209"/>
                                        </a:moveTo>
                                        <a:cubicBezTo>
                                          <a:pt x="339" y="208"/>
                                          <a:pt x="340" y="208"/>
                                          <a:pt x="342" y="207"/>
                                        </a:cubicBezTo>
                                        <a:cubicBezTo>
                                          <a:pt x="341" y="208"/>
                                          <a:pt x="339" y="209"/>
                                          <a:pt x="338" y="209"/>
                                        </a:cubicBezTo>
                                        <a:close/>
                                        <a:moveTo>
                                          <a:pt x="348" y="202"/>
                                        </a:moveTo>
                                        <a:cubicBezTo>
                                          <a:pt x="339" y="203"/>
                                          <a:pt x="331" y="204"/>
                                          <a:pt x="323" y="204"/>
                                        </a:cubicBezTo>
                                        <a:cubicBezTo>
                                          <a:pt x="329" y="205"/>
                                          <a:pt x="337" y="204"/>
                                          <a:pt x="344" y="204"/>
                                        </a:cubicBezTo>
                                        <a:cubicBezTo>
                                          <a:pt x="341" y="205"/>
                                          <a:pt x="335" y="205"/>
                                          <a:pt x="333" y="206"/>
                                        </a:cubicBezTo>
                                        <a:cubicBezTo>
                                          <a:pt x="334" y="206"/>
                                          <a:pt x="337" y="206"/>
                                          <a:pt x="339" y="206"/>
                                        </a:cubicBezTo>
                                        <a:cubicBezTo>
                                          <a:pt x="340" y="206"/>
                                          <a:pt x="341" y="205"/>
                                          <a:pt x="342" y="205"/>
                                        </a:cubicBezTo>
                                        <a:cubicBezTo>
                                          <a:pt x="339" y="207"/>
                                          <a:pt x="333" y="206"/>
                                          <a:pt x="330" y="207"/>
                                        </a:cubicBezTo>
                                        <a:cubicBezTo>
                                          <a:pt x="330" y="207"/>
                                          <a:pt x="331" y="207"/>
                                          <a:pt x="331" y="207"/>
                                        </a:cubicBezTo>
                                        <a:cubicBezTo>
                                          <a:pt x="330" y="208"/>
                                          <a:pt x="329" y="207"/>
                                          <a:pt x="329" y="207"/>
                                        </a:cubicBezTo>
                                        <a:cubicBezTo>
                                          <a:pt x="332" y="208"/>
                                          <a:pt x="335" y="207"/>
                                          <a:pt x="339" y="207"/>
                                        </a:cubicBezTo>
                                        <a:cubicBezTo>
                                          <a:pt x="332" y="208"/>
                                          <a:pt x="327" y="210"/>
                                          <a:pt x="320" y="209"/>
                                        </a:cubicBezTo>
                                        <a:cubicBezTo>
                                          <a:pt x="320" y="209"/>
                                          <a:pt x="319" y="209"/>
                                          <a:pt x="319" y="210"/>
                                        </a:cubicBezTo>
                                        <a:cubicBezTo>
                                          <a:pt x="322" y="210"/>
                                          <a:pt x="326" y="210"/>
                                          <a:pt x="329" y="209"/>
                                        </a:cubicBezTo>
                                        <a:cubicBezTo>
                                          <a:pt x="331" y="209"/>
                                          <a:pt x="334" y="209"/>
                                          <a:pt x="337" y="208"/>
                                        </a:cubicBezTo>
                                        <a:cubicBezTo>
                                          <a:pt x="337" y="209"/>
                                          <a:pt x="336" y="209"/>
                                          <a:pt x="336" y="209"/>
                                        </a:cubicBezTo>
                                        <a:cubicBezTo>
                                          <a:pt x="337" y="209"/>
                                          <a:pt x="337" y="209"/>
                                          <a:pt x="338" y="209"/>
                                        </a:cubicBezTo>
                                        <a:cubicBezTo>
                                          <a:pt x="337" y="209"/>
                                          <a:pt x="336" y="210"/>
                                          <a:pt x="335" y="210"/>
                                        </a:cubicBezTo>
                                        <a:cubicBezTo>
                                          <a:pt x="330" y="212"/>
                                          <a:pt x="325" y="211"/>
                                          <a:pt x="319" y="212"/>
                                        </a:cubicBezTo>
                                        <a:cubicBezTo>
                                          <a:pt x="325" y="212"/>
                                          <a:pt x="330" y="212"/>
                                          <a:pt x="337" y="211"/>
                                        </a:cubicBezTo>
                                        <a:cubicBezTo>
                                          <a:pt x="332" y="214"/>
                                          <a:pt x="324" y="213"/>
                                          <a:pt x="316" y="214"/>
                                        </a:cubicBezTo>
                                        <a:cubicBezTo>
                                          <a:pt x="316" y="214"/>
                                          <a:pt x="317" y="214"/>
                                          <a:pt x="317" y="214"/>
                                        </a:cubicBezTo>
                                        <a:cubicBezTo>
                                          <a:pt x="307" y="214"/>
                                          <a:pt x="296" y="214"/>
                                          <a:pt x="287" y="212"/>
                                        </a:cubicBezTo>
                                        <a:cubicBezTo>
                                          <a:pt x="287" y="212"/>
                                          <a:pt x="287" y="212"/>
                                          <a:pt x="287" y="211"/>
                                        </a:cubicBezTo>
                                        <a:cubicBezTo>
                                          <a:pt x="275" y="209"/>
                                          <a:pt x="263" y="206"/>
                                          <a:pt x="252" y="202"/>
                                        </a:cubicBezTo>
                                        <a:cubicBezTo>
                                          <a:pt x="261" y="204"/>
                                          <a:pt x="271" y="207"/>
                                          <a:pt x="279" y="207"/>
                                        </a:cubicBezTo>
                                        <a:cubicBezTo>
                                          <a:pt x="280" y="207"/>
                                          <a:pt x="282" y="207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4" y="208"/>
                                          <a:pt x="284" y="208"/>
                                          <a:pt x="284" y="208"/>
                                        </a:cubicBezTo>
                                        <a:cubicBezTo>
                                          <a:pt x="286" y="209"/>
                                          <a:pt x="290" y="208"/>
                                          <a:pt x="292" y="209"/>
                                        </a:cubicBezTo>
                                        <a:cubicBezTo>
                                          <a:pt x="289" y="209"/>
                                          <a:pt x="286" y="209"/>
                                          <a:pt x="284" y="209"/>
                                        </a:cubicBezTo>
                                        <a:cubicBezTo>
                                          <a:pt x="290" y="210"/>
                                          <a:pt x="294" y="211"/>
                                          <a:pt x="299" y="210"/>
                                        </a:cubicBezTo>
                                        <a:cubicBezTo>
                                          <a:pt x="297" y="210"/>
                                          <a:pt x="294" y="210"/>
                                          <a:pt x="292" y="209"/>
                                        </a:cubicBezTo>
                                        <a:cubicBezTo>
                                          <a:pt x="298" y="209"/>
                                          <a:pt x="308" y="211"/>
                                          <a:pt x="312" y="210"/>
                                        </a:cubicBezTo>
                                        <a:cubicBezTo>
                                          <a:pt x="305" y="209"/>
                                          <a:pt x="297" y="209"/>
                                          <a:pt x="290" y="208"/>
                                        </a:cubicBezTo>
                                        <a:cubicBezTo>
                                          <a:pt x="287" y="208"/>
                                          <a:pt x="284" y="207"/>
                                          <a:pt x="281" y="207"/>
                                        </a:cubicBezTo>
                                        <a:cubicBezTo>
                                          <a:pt x="281" y="206"/>
                                          <a:pt x="282" y="206"/>
                                          <a:pt x="282" y="207"/>
                                        </a:cubicBezTo>
                                        <a:cubicBezTo>
                                          <a:pt x="283" y="207"/>
                                          <a:pt x="282" y="206"/>
                                          <a:pt x="282" y="206"/>
                                        </a:cubicBezTo>
                                        <a:cubicBezTo>
                                          <a:pt x="283" y="207"/>
                                          <a:pt x="286" y="207"/>
                                          <a:pt x="287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9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96" y="207"/>
                                          <a:pt x="304" y="208"/>
                                          <a:pt x="312" y="208"/>
                                        </a:cubicBezTo>
                                        <a:cubicBezTo>
                                          <a:pt x="311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310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295" y="207"/>
                                          <a:pt x="279" y="207"/>
                                          <a:pt x="265" y="200"/>
                                        </a:cubicBezTo>
                                        <a:cubicBezTo>
                                          <a:pt x="280" y="204"/>
                                          <a:pt x="296" y="204"/>
                                          <a:pt x="311" y="206"/>
                                        </a:cubicBezTo>
                                        <a:cubicBezTo>
                                          <a:pt x="311" y="206"/>
                                          <a:pt x="311" y="206"/>
                                          <a:pt x="311" y="206"/>
                                        </a:cubicBezTo>
                                        <a:cubicBezTo>
                                          <a:pt x="308" y="204"/>
                                          <a:pt x="304" y="205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301" y="204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299" y="204"/>
                                          <a:pt x="298" y="204"/>
                                        </a:cubicBezTo>
                                        <a:cubicBezTo>
                                          <a:pt x="297" y="205"/>
                                          <a:pt x="294" y="204"/>
                                          <a:pt x="292" y="204"/>
                                        </a:cubicBezTo>
                                        <a:cubicBezTo>
                                          <a:pt x="292" y="204"/>
                                          <a:pt x="292" y="203"/>
                                          <a:pt x="292" y="203"/>
                                        </a:cubicBezTo>
                                        <a:cubicBezTo>
                                          <a:pt x="284" y="201"/>
                                          <a:pt x="274" y="202"/>
                                          <a:pt x="267" y="198"/>
                                        </a:cubicBezTo>
                                        <a:cubicBezTo>
                                          <a:pt x="277" y="200"/>
                                          <a:pt x="284" y="202"/>
                                          <a:pt x="296" y="202"/>
                                        </a:cubicBezTo>
                                        <a:cubicBezTo>
                                          <a:pt x="295" y="201"/>
                                          <a:pt x="292" y="202"/>
                                          <a:pt x="291" y="201"/>
                                        </a:cubicBezTo>
                                        <a:cubicBezTo>
                                          <a:pt x="283" y="200"/>
                                          <a:pt x="275" y="199"/>
                                          <a:pt x="268" y="196"/>
                                        </a:cubicBezTo>
                                        <a:cubicBezTo>
                                          <a:pt x="284" y="200"/>
                                          <a:pt x="300" y="202"/>
                                          <a:pt x="316" y="201"/>
                                        </a:cubicBezTo>
                                        <a:cubicBezTo>
                                          <a:pt x="313" y="200"/>
                                          <a:pt x="309" y="201"/>
                                          <a:pt x="305" y="200"/>
                                        </a:cubicBezTo>
                                        <a:cubicBezTo>
                                          <a:pt x="308" y="199"/>
                                          <a:pt x="312" y="200"/>
                                          <a:pt x="315" y="200"/>
                                        </a:cubicBezTo>
                                        <a:cubicBezTo>
                                          <a:pt x="312" y="199"/>
                                          <a:pt x="310" y="200"/>
                                          <a:pt x="308" y="200"/>
                                        </a:cubicBezTo>
                                        <a:cubicBezTo>
                                          <a:pt x="308" y="199"/>
                                          <a:pt x="308" y="199"/>
                                          <a:pt x="307" y="199"/>
                                        </a:cubicBezTo>
                                        <a:cubicBezTo>
                                          <a:pt x="304" y="200"/>
                                          <a:pt x="300" y="199"/>
                                          <a:pt x="297" y="198"/>
                                        </a:cubicBezTo>
                                        <a:cubicBezTo>
                                          <a:pt x="297" y="198"/>
                                          <a:pt x="298" y="199"/>
                                          <a:pt x="298" y="198"/>
                                        </a:cubicBezTo>
                                        <a:cubicBezTo>
                                          <a:pt x="298" y="198"/>
                                          <a:pt x="297" y="199"/>
                                          <a:pt x="297" y="199"/>
                                        </a:cubicBezTo>
                                        <a:cubicBezTo>
                                          <a:pt x="297" y="198"/>
                                          <a:pt x="297" y="198"/>
                                          <a:pt x="297" y="198"/>
                                        </a:cubicBezTo>
                                        <a:cubicBezTo>
                                          <a:pt x="293" y="197"/>
                                          <a:pt x="287" y="196"/>
                                          <a:pt x="283" y="194"/>
                                        </a:cubicBezTo>
                                        <a:cubicBezTo>
                                          <a:pt x="292" y="198"/>
                                          <a:pt x="308" y="197"/>
                                          <a:pt x="316" y="199"/>
                                        </a:cubicBezTo>
                                        <a:cubicBezTo>
                                          <a:pt x="312" y="197"/>
                                          <a:pt x="303" y="197"/>
                                          <a:pt x="297" y="195"/>
                                        </a:cubicBezTo>
                                        <a:cubicBezTo>
                                          <a:pt x="302" y="196"/>
                                          <a:pt x="307" y="196"/>
                                          <a:pt x="313" y="196"/>
                                        </a:cubicBezTo>
                                        <a:cubicBezTo>
                                          <a:pt x="321" y="200"/>
                                          <a:pt x="334" y="202"/>
                                          <a:pt x="344" y="201"/>
                                        </a:cubicBezTo>
                                        <a:cubicBezTo>
                                          <a:pt x="336" y="202"/>
                                          <a:pt x="327" y="202"/>
                                          <a:pt x="320" y="200"/>
                                        </a:cubicBezTo>
                                        <a:cubicBezTo>
                                          <a:pt x="327" y="204"/>
                                          <a:pt x="339" y="202"/>
                                          <a:pt x="348" y="202"/>
                                        </a:cubicBezTo>
                                        <a:close/>
                                        <a:moveTo>
                                          <a:pt x="286" y="196"/>
                                        </a:moveTo>
                                        <a:cubicBezTo>
                                          <a:pt x="284" y="196"/>
                                          <a:pt x="284" y="195"/>
                                          <a:pt x="286" y="196"/>
                                        </a:cubicBezTo>
                                        <a:close/>
                                        <a:moveTo>
                                          <a:pt x="295" y="199"/>
                                        </a:moveTo>
                                        <a:cubicBezTo>
                                          <a:pt x="296" y="199"/>
                                          <a:pt x="298" y="199"/>
                                          <a:pt x="300" y="200"/>
                                        </a:cubicBezTo>
                                        <a:cubicBezTo>
                                          <a:pt x="299" y="200"/>
                                          <a:pt x="296" y="200"/>
                                          <a:pt x="295" y="199"/>
                                        </a:cubicBezTo>
                                        <a:close/>
                                        <a:moveTo>
                                          <a:pt x="331" y="189"/>
                                        </a:moveTo>
                                        <a:cubicBezTo>
                                          <a:pt x="331" y="188"/>
                                          <a:pt x="331" y="188"/>
                                          <a:pt x="330" y="187"/>
                                        </a:cubicBezTo>
                                        <a:cubicBezTo>
                                          <a:pt x="331" y="187"/>
                                          <a:pt x="331" y="188"/>
                                          <a:pt x="331" y="189"/>
                                        </a:cubicBezTo>
                                        <a:close/>
                                        <a:moveTo>
                                          <a:pt x="330" y="189"/>
                                        </a:moveTo>
                                        <a:cubicBezTo>
                                          <a:pt x="327" y="189"/>
                                          <a:pt x="322" y="187"/>
                                          <a:pt x="319" y="186"/>
                                        </a:cubicBezTo>
                                        <a:cubicBezTo>
                                          <a:pt x="323" y="187"/>
                                          <a:pt x="327" y="190"/>
                                          <a:pt x="331" y="190"/>
                                        </a:cubicBezTo>
                                        <a:cubicBezTo>
                                          <a:pt x="331" y="190"/>
                                          <a:pt x="332" y="191"/>
                                          <a:pt x="332" y="191"/>
                                        </a:cubicBezTo>
                                        <a:cubicBezTo>
                                          <a:pt x="328" y="191"/>
                                          <a:pt x="323" y="190"/>
                                          <a:pt x="320" y="188"/>
                                        </a:cubicBezTo>
                                        <a:cubicBezTo>
                                          <a:pt x="320" y="188"/>
                                          <a:pt x="320" y="188"/>
                                          <a:pt x="320" y="188"/>
                                        </a:cubicBezTo>
                                        <a:cubicBezTo>
                                          <a:pt x="323" y="190"/>
                                          <a:pt x="329" y="192"/>
                                          <a:pt x="333" y="192"/>
                                        </a:cubicBezTo>
                                        <a:cubicBezTo>
                                          <a:pt x="333" y="192"/>
                                          <a:pt x="334" y="193"/>
                                          <a:pt x="334" y="193"/>
                                        </a:cubicBezTo>
                                        <a:cubicBezTo>
                                          <a:pt x="329" y="193"/>
                                          <a:pt x="324" y="192"/>
                                          <a:pt x="320" y="191"/>
                                        </a:cubicBezTo>
                                        <a:cubicBezTo>
                                          <a:pt x="324" y="193"/>
                                          <a:pt x="330" y="194"/>
                                          <a:pt x="335" y="194"/>
                                        </a:cubicBezTo>
                                        <a:cubicBezTo>
                                          <a:pt x="337" y="195"/>
                                          <a:pt x="340" y="197"/>
                                          <a:pt x="342" y="199"/>
                                        </a:cubicBezTo>
                                        <a:cubicBezTo>
                                          <a:pt x="336" y="199"/>
                                          <a:pt x="328" y="199"/>
                                          <a:pt x="322" y="197"/>
                                        </a:cubicBezTo>
                                        <a:cubicBezTo>
                                          <a:pt x="328" y="200"/>
                                          <a:pt x="335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3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4" y="200"/>
                                          <a:pt x="344" y="200"/>
                                        </a:cubicBezTo>
                                        <a:cubicBezTo>
                                          <a:pt x="331" y="202"/>
                                          <a:pt x="320" y="197"/>
                                          <a:pt x="308" y="195"/>
                                        </a:cubicBezTo>
                                        <a:cubicBezTo>
                                          <a:pt x="308" y="195"/>
                                          <a:pt x="308" y="195"/>
                                          <a:pt x="308" y="195"/>
                                        </a:cubicBezTo>
                                        <a:cubicBezTo>
                                          <a:pt x="305" y="194"/>
                                          <a:pt x="299" y="193"/>
                                          <a:pt x="296" y="193"/>
                                        </a:cubicBezTo>
                                        <a:cubicBezTo>
                                          <a:pt x="290" y="192"/>
                                          <a:pt x="284" y="191"/>
                                          <a:pt x="278" y="189"/>
                                        </a:cubicBezTo>
                                        <a:cubicBezTo>
                                          <a:pt x="289" y="191"/>
                                          <a:pt x="301" y="194"/>
                                          <a:pt x="311" y="195"/>
                                        </a:cubicBezTo>
                                        <a:cubicBezTo>
                                          <a:pt x="311" y="194"/>
                                          <a:pt x="310" y="195"/>
                                          <a:pt x="310" y="194"/>
                                        </a:cubicBezTo>
                                        <a:cubicBezTo>
                                          <a:pt x="311" y="194"/>
                                          <a:pt x="311" y="194"/>
                                          <a:pt x="312" y="194"/>
                                        </a:cubicBezTo>
                                        <a:cubicBezTo>
                                          <a:pt x="312" y="195"/>
                                          <a:pt x="313" y="195"/>
                                          <a:pt x="313" y="195"/>
                                        </a:cubicBezTo>
                                        <a:cubicBezTo>
                                          <a:pt x="312" y="194"/>
                                          <a:pt x="310" y="194"/>
                                          <a:pt x="309" y="193"/>
                                        </a:cubicBezTo>
                                        <a:cubicBezTo>
                                          <a:pt x="309" y="194"/>
                                          <a:pt x="310" y="194"/>
                                          <a:pt x="310" y="194"/>
                                        </a:cubicBezTo>
                                        <a:cubicBezTo>
                                          <a:pt x="310" y="194"/>
                                          <a:pt x="309" y="194"/>
                                          <a:pt x="308" y="194"/>
                                        </a:cubicBezTo>
                                        <a:cubicBezTo>
                                          <a:pt x="308" y="193"/>
                                          <a:pt x="309" y="194"/>
                                          <a:pt x="309" y="194"/>
                                        </a:cubicBezTo>
                                        <a:cubicBezTo>
                                          <a:pt x="309" y="193"/>
                                          <a:pt x="308" y="193"/>
                                          <a:pt x="307" y="193"/>
                                        </a:cubicBezTo>
                                        <a:cubicBezTo>
                                          <a:pt x="307" y="194"/>
                                          <a:pt x="308" y="193"/>
                                          <a:pt x="308" y="193"/>
                                        </a:cubicBezTo>
                                        <a:cubicBezTo>
                                          <a:pt x="308" y="194"/>
                                          <a:pt x="307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7" y="193"/>
                                          <a:pt x="307" y="193"/>
                                        </a:cubicBezTo>
                                        <a:cubicBezTo>
                                          <a:pt x="307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5" y="193"/>
                                        </a:cubicBezTo>
                                        <a:cubicBezTo>
                                          <a:pt x="305" y="192"/>
                                          <a:pt x="305" y="192"/>
                                          <a:pt x="304" y="192"/>
                                        </a:cubicBezTo>
                                        <a:cubicBezTo>
                                          <a:pt x="304" y="193"/>
                                          <a:pt x="305" y="193"/>
                                          <a:pt x="305" y="193"/>
                                        </a:cubicBezTo>
                                        <a:cubicBezTo>
                                          <a:pt x="304" y="193"/>
                                          <a:pt x="302" y="192"/>
                                          <a:pt x="301" y="192"/>
                                        </a:cubicBezTo>
                                        <a:cubicBezTo>
                                          <a:pt x="301" y="192"/>
                                          <a:pt x="302" y="192"/>
                                          <a:pt x="302" y="192"/>
                                        </a:cubicBezTo>
                                        <a:cubicBezTo>
                                          <a:pt x="297" y="191"/>
                                          <a:pt x="292" y="190"/>
                                          <a:pt x="287" y="188"/>
                                        </a:cubicBezTo>
                                        <a:cubicBezTo>
                                          <a:pt x="287" y="188"/>
                                          <a:pt x="287" y="187"/>
                                          <a:pt x="287" y="187"/>
                                        </a:cubicBezTo>
                                        <a:cubicBezTo>
                                          <a:pt x="286" y="187"/>
                                          <a:pt x="284" y="187"/>
                                          <a:pt x="283" y="186"/>
                                        </a:cubicBezTo>
                                        <a:cubicBezTo>
                                          <a:pt x="291" y="187"/>
                                          <a:pt x="299" y="191"/>
                                          <a:pt x="306" y="191"/>
                                        </a:cubicBezTo>
                                        <a:cubicBezTo>
                                          <a:pt x="306" y="191"/>
                                          <a:pt x="307" y="191"/>
                                          <a:pt x="308" y="191"/>
                                        </a:cubicBezTo>
                                        <a:cubicBezTo>
                                          <a:pt x="308" y="191"/>
                                          <a:pt x="309" y="191"/>
                                          <a:pt x="310" y="191"/>
                                        </a:cubicBezTo>
                                        <a:cubicBezTo>
                                          <a:pt x="300" y="189"/>
                                          <a:pt x="291" y="187"/>
                                          <a:pt x="281" y="184"/>
                                        </a:cubicBezTo>
                                        <a:cubicBezTo>
                                          <a:pt x="291" y="184"/>
                                          <a:pt x="299" y="187"/>
                                          <a:pt x="307" y="190"/>
                                        </a:cubicBezTo>
                                        <a:cubicBezTo>
                                          <a:pt x="300" y="186"/>
                                          <a:pt x="291" y="184"/>
                                          <a:pt x="282" y="183"/>
                                        </a:cubicBezTo>
                                        <a:cubicBezTo>
                                          <a:pt x="290" y="182"/>
                                          <a:pt x="296" y="186"/>
                                          <a:pt x="303" y="187"/>
                                        </a:cubicBezTo>
                                        <a:cubicBezTo>
                                          <a:pt x="297" y="185"/>
                                          <a:pt x="292" y="183"/>
                                          <a:pt x="284" y="181"/>
                                        </a:cubicBezTo>
                                        <a:cubicBezTo>
                                          <a:pt x="294" y="180"/>
                                          <a:pt x="301" y="185"/>
                                          <a:pt x="309" y="188"/>
                                        </a:cubicBezTo>
                                        <a:cubicBezTo>
                                          <a:pt x="302" y="184"/>
                                          <a:pt x="295" y="181"/>
                                          <a:pt x="286" y="180"/>
                                        </a:cubicBezTo>
                                        <a:cubicBezTo>
                                          <a:pt x="295" y="180"/>
                                          <a:pt x="302" y="185"/>
                                          <a:pt x="310" y="186"/>
                                        </a:cubicBezTo>
                                        <a:cubicBezTo>
                                          <a:pt x="303" y="183"/>
                                          <a:pt x="296" y="180"/>
                                          <a:pt x="288" y="178"/>
                                        </a:cubicBezTo>
                                        <a:cubicBezTo>
                                          <a:pt x="298" y="179"/>
                                          <a:pt x="306" y="184"/>
                                          <a:pt x="313" y="187"/>
                                        </a:cubicBezTo>
                                        <a:cubicBezTo>
                                          <a:pt x="307" y="183"/>
                                          <a:pt x="299" y="180"/>
                                          <a:pt x="291" y="178"/>
                                        </a:cubicBezTo>
                                        <a:cubicBezTo>
                                          <a:pt x="298" y="178"/>
                                          <a:pt x="303" y="182"/>
                                          <a:pt x="310" y="183"/>
                                        </a:cubicBezTo>
                                        <a:cubicBezTo>
                                          <a:pt x="304" y="181"/>
                                          <a:pt x="297" y="178"/>
                                          <a:pt x="290" y="176"/>
                                        </a:cubicBezTo>
                                        <a:cubicBezTo>
                                          <a:pt x="296" y="177"/>
                                          <a:pt x="299" y="179"/>
                                          <a:pt x="305" y="179"/>
                                        </a:cubicBezTo>
                                        <a:cubicBezTo>
                                          <a:pt x="305" y="180"/>
                                          <a:pt x="306" y="180"/>
                                          <a:pt x="305" y="180"/>
                                        </a:cubicBezTo>
                                        <a:cubicBezTo>
                                          <a:pt x="311" y="182"/>
                                          <a:pt x="316" y="186"/>
                                          <a:pt x="321" y="188"/>
                                        </a:cubicBezTo>
                                        <a:cubicBezTo>
                                          <a:pt x="317" y="185"/>
                                          <a:pt x="312" y="182"/>
                                          <a:pt x="307" y="180"/>
                                        </a:cubicBezTo>
                                        <a:cubicBezTo>
                                          <a:pt x="313" y="182"/>
                                          <a:pt x="325" y="183"/>
                                          <a:pt x="330" y="189"/>
                                        </a:cubicBezTo>
                                        <a:close/>
                                        <a:moveTo>
                                          <a:pt x="279" y="187"/>
                                        </a:moveTo>
                                        <a:cubicBezTo>
                                          <a:pt x="283" y="187"/>
                                          <a:pt x="286" y="189"/>
                                          <a:pt x="290" y="190"/>
                                        </a:cubicBezTo>
                                        <a:cubicBezTo>
                                          <a:pt x="287" y="189"/>
                                          <a:pt x="281" y="188"/>
                                          <a:pt x="279" y="187"/>
                                        </a:cubicBezTo>
                                        <a:close/>
                                        <a:moveTo>
                                          <a:pt x="361" y="146"/>
                                        </a:moveTo>
                                        <a:cubicBezTo>
                                          <a:pt x="356" y="149"/>
                                          <a:pt x="350" y="150"/>
                                          <a:pt x="344" y="152"/>
                                        </a:cubicBezTo>
                                        <a:cubicBezTo>
                                          <a:pt x="350" y="151"/>
                                          <a:pt x="356" y="149"/>
                                          <a:pt x="361" y="147"/>
                                        </a:cubicBezTo>
                                        <a:cubicBezTo>
                                          <a:pt x="361" y="147"/>
                                          <a:pt x="361" y="147"/>
                                          <a:pt x="362" y="147"/>
                                        </a:cubicBezTo>
                                        <a:cubicBezTo>
                                          <a:pt x="356" y="151"/>
                                          <a:pt x="351" y="156"/>
                                          <a:pt x="344" y="157"/>
                                        </a:cubicBezTo>
                                        <a:cubicBezTo>
                                          <a:pt x="351" y="156"/>
                                          <a:pt x="357" y="152"/>
                                          <a:pt x="362" y="148"/>
                                        </a:cubicBezTo>
                                        <a:cubicBezTo>
                                          <a:pt x="359" y="152"/>
                                          <a:pt x="355" y="155"/>
                                          <a:pt x="350" y="159"/>
                                        </a:cubicBezTo>
                                        <a:cubicBezTo>
                                          <a:pt x="355" y="157"/>
                                          <a:pt x="359" y="153"/>
                                          <a:pt x="363" y="148"/>
                                        </a:cubicBezTo>
                                        <a:cubicBezTo>
                                          <a:pt x="359" y="156"/>
                                          <a:pt x="352" y="161"/>
                                          <a:pt x="344" y="165"/>
                                        </a:cubicBezTo>
                                        <a:cubicBezTo>
                                          <a:pt x="350" y="163"/>
                                          <a:pt x="355" y="159"/>
                                          <a:pt x="359" y="154"/>
                                        </a:cubicBezTo>
                                        <a:cubicBezTo>
                                          <a:pt x="359" y="156"/>
                                          <a:pt x="357" y="157"/>
                                          <a:pt x="357" y="159"/>
                                        </a:cubicBezTo>
                                        <a:cubicBezTo>
                                          <a:pt x="346" y="166"/>
                                          <a:pt x="337" y="179"/>
                                          <a:pt x="322" y="182"/>
                                        </a:cubicBezTo>
                                        <a:cubicBezTo>
                                          <a:pt x="321" y="182"/>
                                          <a:pt x="321" y="182"/>
                                          <a:pt x="320" y="182"/>
                                        </a:cubicBezTo>
                                        <a:cubicBezTo>
                                          <a:pt x="321" y="182"/>
                                          <a:pt x="322" y="182"/>
                                          <a:pt x="322" y="182"/>
                                        </a:cubicBezTo>
                                        <a:cubicBezTo>
                                          <a:pt x="323" y="182"/>
                                          <a:pt x="324" y="181"/>
                                          <a:pt x="324" y="181"/>
                                        </a:cubicBezTo>
                                        <a:cubicBezTo>
                                          <a:pt x="322" y="179"/>
                                          <a:pt x="320" y="184"/>
                                          <a:pt x="318" y="181"/>
                                        </a:cubicBezTo>
                                        <a:cubicBezTo>
                                          <a:pt x="320" y="181"/>
                                          <a:pt x="321" y="181"/>
                                          <a:pt x="322" y="180"/>
                                        </a:cubicBezTo>
                                        <a:cubicBezTo>
                                          <a:pt x="320" y="179"/>
                                          <a:pt x="316" y="182"/>
                                          <a:pt x="315" y="180"/>
                                        </a:cubicBezTo>
                                        <a:cubicBezTo>
                                          <a:pt x="318" y="180"/>
                                          <a:pt x="321" y="179"/>
                                          <a:pt x="323" y="178"/>
                                        </a:cubicBezTo>
                                        <a:cubicBezTo>
                                          <a:pt x="319" y="178"/>
                                          <a:pt x="315" y="180"/>
                                          <a:pt x="312" y="178"/>
                                        </a:cubicBezTo>
                                        <a:cubicBezTo>
                                          <a:pt x="312" y="177"/>
                                          <a:pt x="314" y="179"/>
                                          <a:pt x="315" y="178"/>
                                        </a:cubicBezTo>
                                        <a:cubicBezTo>
                                          <a:pt x="309" y="178"/>
                                          <a:pt x="300" y="176"/>
                                          <a:pt x="292" y="174"/>
                                        </a:cubicBezTo>
                                        <a:cubicBezTo>
                                          <a:pt x="292" y="174"/>
                                          <a:pt x="292" y="174"/>
                                          <a:pt x="292" y="174"/>
                                        </a:cubicBezTo>
                                        <a:cubicBezTo>
                                          <a:pt x="295" y="174"/>
                                          <a:pt x="296" y="175"/>
                                          <a:pt x="299" y="176"/>
                                        </a:cubicBezTo>
                                        <a:cubicBezTo>
                                          <a:pt x="298" y="174"/>
                                          <a:pt x="295" y="174"/>
                                          <a:pt x="294" y="173"/>
                                        </a:cubicBezTo>
                                        <a:cubicBezTo>
                                          <a:pt x="299" y="175"/>
                                          <a:pt x="306" y="176"/>
                                          <a:pt x="312" y="176"/>
                                        </a:cubicBezTo>
                                        <a:cubicBezTo>
                                          <a:pt x="307" y="175"/>
                                          <a:pt x="300" y="175"/>
                                          <a:pt x="296" y="172"/>
                                        </a:cubicBezTo>
                                        <a:cubicBezTo>
                                          <a:pt x="309" y="177"/>
                                          <a:pt x="322" y="171"/>
                                          <a:pt x="333" y="168"/>
                                        </a:cubicBezTo>
                                        <a:cubicBezTo>
                                          <a:pt x="323" y="169"/>
                                          <a:pt x="310" y="175"/>
                                          <a:pt x="298" y="171"/>
                                        </a:cubicBezTo>
                                        <a:cubicBezTo>
                                          <a:pt x="312" y="172"/>
                                          <a:pt x="325" y="168"/>
                                          <a:pt x="336" y="163"/>
                                        </a:cubicBezTo>
                                        <a:cubicBezTo>
                                          <a:pt x="335" y="163"/>
                                          <a:pt x="332" y="164"/>
                                          <a:pt x="332" y="165"/>
                                        </a:cubicBezTo>
                                        <a:cubicBezTo>
                                          <a:pt x="322" y="167"/>
                                          <a:pt x="313" y="171"/>
                                          <a:pt x="301" y="170"/>
                                        </a:cubicBezTo>
                                        <a:cubicBezTo>
                                          <a:pt x="301" y="169"/>
                                          <a:pt x="302" y="170"/>
                                          <a:pt x="302" y="169"/>
                                        </a:cubicBezTo>
                                        <a:cubicBezTo>
                                          <a:pt x="312" y="170"/>
                                          <a:pt x="322" y="167"/>
                                          <a:pt x="330" y="164"/>
                                        </a:cubicBezTo>
                                        <a:cubicBezTo>
                                          <a:pt x="322" y="165"/>
                                          <a:pt x="313" y="168"/>
                                          <a:pt x="304" y="168"/>
                                        </a:cubicBezTo>
                                        <a:cubicBezTo>
                                          <a:pt x="311" y="165"/>
                                          <a:pt x="322" y="166"/>
                                          <a:pt x="328" y="162"/>
                                        </a:cubicBezTo>
                                        <a:cubicBezTo>
                                          <a:pt x="324" y="163"/>
                                          <a:pt x="320" y="164"/>
                                          <a:pt x="316" y="165"/>
                                        </a:cubicBezTo>
                                        <a:cubicBezTo>
                                          <a:pt x="316" y="164"/>
                                          <a:pt x="315" y="164"/>
                                          <a:pt x="315" y="163"/>
                                        </a:cubicBezTo>
                                        <a:cubicBezTo>
                                          <a:pt x="319" y="162"/>
                                          <a:pt x="323" y="161"/>
                                          <a:pt x="327" y="160"/>
                                        </a:cubicBezTo>
                                        <a:cubicBezTo>
                                          <a:pt x="322" y="160"/>
                                          <a:pt x="316" y="162"/>
                                          <a:pt x="311" y="163"/>
                                        </a:cubicBezTo>
                                        <a:cubicBezTo>
                                          <a:pt x="313" y="160"/>
                                          <a:pt x="316" y="160"/>
                                          <a:pt x="320" y="159"/>
                                        </a:cubicBezTo>
                                        <a:cubicBezTo>
                                          <a:pt x="318" y="159"/>
                                          <a:pt x="316" y="159"/>
                                          <a:pt x="314" y="160"/>
                                        </a:cubicBezTo>
                                        <a:cubicBezTo>
                                          <a:pt x="316" y="157"/>
                                          <a:pt x="322" y="158"/>
                                          <a:pt x="324" y="156"/>
                                        </a:cubicBezTo>
                                        <a:cubicBezTo>
                                          <a:pt x="322" y="156"/>
                                          <a:pt x="319" y="157"/>
                                          <a:pt x="316" y="157"/>
                                        </a:cubicBezTo>
                                        <a:cubicBezTo>
                                          <a:pt x="319" y="154"/>
                                          <a:pt x="325" y="155"/>
                                          <a:pt x="329" y="153"/>
                                        </a:cubicBezTo>
                                        <a:cubicBezTo>
                                          <a:pt x="326" y="153"/>
                                          <a:pt x="322" y="154"/>
                                          <a:pt x="319" y="155"/>
                                        </a:cubicBezTo>
                                        <a:cubicBezTo>
                                          <a:pt x="322" y="151"/>
                                          <a:pt x="328" y="151"/>
                                          <a:pt x="332" y="150"/>
                                        </a:cubicBezTo>
                                        <a:cubicBezTo>
                                          <a:pt x="328" y="150"/>
                                          <a:pt x="325" y="151"/>
                                          <a:pt x="323" y="151"/>
                                        </a:cubicBezTo>
                                        <a:cubicBezTo>
                                          <a:pt x="324" y="148"/>
                                          <a:pt x="331" y="149"/>
                                          <a:pt x="334" y="148"/>
                                        </a:cubicBezTo>
                                        <a:cubicBezTo>
                                          <a:pt x="331" y="148"/>
                                          <a:pt x="328" y="148"/>
                                          <a:pt x="325" y="148"/>
                                        </a:cubicBezTo>
                                        <a:cubicBezTo>
                                          <a:pt x="325" y="145"/>
                                          <a:pt x="329" y="146"/>
                                          <a:pt x="332" y="146"/>
                                        </a:cubicBezTo>
                                        <a:cubicBezTo>
                                          <a:pt x="330" y="145"/>
                                          <a:pt x="329" y="146"/>
                                          <a:pt x="327" y="145"/>
                                        </a:cubicBezTo>
                                        <a:cubicBezTo>
                                          <a:pt x="336" y="143"/>
                                          <a:pt x="350" y="148"/>
                                          <a:pt x="361" y="146"/>
                                        </a:cubicBezTo>
                                        <a:close/>
                                        <a:moveTo>
                                          <a:pt x="352" y="144"/>
                                        </a:moveTo>
                                        <a:cubicBezTo>
                                          <a:pt x="354" y="142"/>
                                          <a:pt x="356" y="142"/>
                                          <a:pt x="359" y="140"/>
                                        </a:cubicBezTo>
                                        <a:cubicBezTo>
                                          <a:pt x="358" y="142"/>
                                          <a:pt x="356" y="145"/>
                                          <a:pt x="352" y="144"/>
                                        </a:cubicBezTo>
                                        <a:close/>
                                        <a:moveTo>
                                          <a:pt x="363" y="132"/>
                                        </a:moveTo>
                                        <a:cubicBezTo>
                                          <a:pt x="363" y="132"/>
                                          <a:pt x="362" y="132"/>
                                          <a:pt x="362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1"/>
                                        </a:cubicBezTo>
                                        <a:cubicBezTo>
                                          <a:pt x="363" y="131"/>
                                          <a:pt x="363" y="132"/>
                                          <a:pt x="363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2"/>
                                        </a:cubicBezTo>
                                        <a:close/>
                                        <a:moveTo>
                                          <a:pt x="339" y="130"/>
                                        </a:moveTo>
                                        <a:cubicBezTo>
                                          <a:pt x="339" y="127"/>
                                          <a:pt x="344" y="127"/>
                                          <a:pt x="346" y="125"/>
                                        </a:cubicBezTo>
                                        <a:cubicBezTo>
                                          <a:pt x="345" y="126"/>
                                          <a:pt x="341" y="126"/>
                                          <a:pt x="339" y="127"/>
                                        </a:cubicBezTo>
                                        <a:cubicBezTo>
                                          <a:pt x="340" y="126"/>
                                          <a:pt x="339" y="127"/>
                                          <a:pt x="339" y="126"/>
                                        </a:cubicBezTo>
                                        <a:cubicBezTo>
                                          <a:pt x="341" y="125"/>
                                          <a:pt x="343" y="125"/>
                                          <a:pt x="345" y="124"/>
                                        </a:cubicBezTo>
                                        <a:cubicBezTo>
                                          <a:pt x="343" y="123"/>
                                          <a:pt x="340" y="126"/>
                                          <a:pt x="338" y="125"/>
                                        </a:cubicBezTo>
                                        <a:cubicBezTo>
                                          <a:pt x="340" y="124"/>
                                          <a:pt x="342" y="123"/>
                                          <a:pt x="345" y="123"/>
                                        </a:cubicBezTo>
                                        <a:cubicBezTo>
                                          <a:pt x="345" y="124"/>
                                          <a:pt x="345" y="124"/>
                                          <a:pt x="345" y="124"/>
                                        </a:cubicBezTo>
                                        <a:cubicBezTo>
                                          <a:pt x="350" y="124"/>
                                          <a:pt x="356" y="125"/>
                                          <a:pt x="362" y="126"/>
                                        </a:cubicBezTo>
                                        <a:cubicBezTo>
                                          <a:pt x="360" y="128"/>
                                          <a:pt x="356" y="129"/>
                                          <a:pt x="353" y="131"/>
                                        </a:cubicBezTo>
                                        <a:cubicBezTo>
                                          <a:pt x="356" y="130"/>
                                          <a:pt x="360" y="129"/>
                                          <a:pt x="362" y="127"/>
                                        </a:cubicBezTo>
                                        <a:cubicBezTo>
                                          <a:pt x="363" y="127"/>
                                          <a:pt x="363" y="127"/>
                                          <a:pt x="363" y="128"/>
                                        </a:cubicBezTo>
                                        <a:cubicBezTo>
                                          <a:pt x="360" y="129"/>
                                          <a:pt x="358" y="131"/>
                                          <a:pt x="355" y="133"/>
                                        </a:cubicBezTo>
                                        <a:cubicBezTo>
                                          <a:pt x="358" y="132"/>
                                          <a:pt x="361" y="130"/>
                                          <a:pt x="363" y="129"/>
                                        </a:cubicBezTo>
                                        <a:cubicBezTo>
                                          <a:pt x="361" y="132"/>
                                          <a:pt x="357" y="133"/>
                                          <a:pt x="354" y="136"/>
                                        </a:cubicBezTo>
                                        <a:cubicBezTo>
                                          <a:pt x="357" y="135"/>
                                          <a:pt x="360" y="132"/>
                                          <a:pt x="363" y="130"/>
                                        </a:cubicBezTo>
                                        <a:cubicBezTo>
                                          <a:pt x="363" y="131"/>
                                          <a:pt x="363" y="131"/>
                                          <a:pt x="363" y="132"/>
                                        </a:cubicBezTo>
                                        <a:cubicBezTo>
                                          <a:pt x="360" y="134"/>
                                          <a:pt x="356" y="136"/>
                                          <a:pt x="353" y="138"/>
                                        </a:cubicBezTo>
                                        <a:cubicBezTo>
                                          <a:pt x="357" y="137"/>
                                          <a:pt x="359" y="134"/>
                                          <a:pt x="362" y="134"/>
                                        </a:cubicBezTo>
                                        <a:cubicBezTo>
                                          <a:pt x="361" y="135"/>
                                          <a:pt x="360" y="136"/>
                                          <a:pt x="358" y="137"/>
                                        </a:cubicBezTo>
                                        <a:cubicBezTo>
                                          <a:pt x="359" y="137"/>
                                          <a:pt x="361" y="136"/>
                                          <a:pt x="361" y="136"/>
                                        </a:cubicBezTo>
                                        <a:cubicBezTo>
                                          <a:pt x="361" y="137"/>
                                          <a:pt x="360" y="138"/>
                                          <a:pt x="360" y="139"/>
                                        </a:cubicBezTo>
                                        <a:cubicBezTo>
                                          <a:pt x="356" y="141"/>
                                          <a:pt x="352" y="144"/>
                                          <a:pt x="348" y="144"/>
                                        </a:cubicBezTo>
                                        <a:cubicBezTo>
                                          <a:pt x="352" y="142"/>
                                          <a:pt x="356" y="140"/>
                                          <a:pt x="360" y="138"/>
                                        </a:cubicBezTo>
                                        <a:cubicBezTo>
                                          <a:pt x="360" y="138"/>
                                          <a:pt x="360" y="138"/>
                                          <a:pt x="360" y="138"/>
                                        </a:cubicBezTo>
                                        <a:cubicBezTo>
                                          <a:pt x="354" y="140"/>
                                          <a:pt x="349" y="144"/>
                                          <a:pt x="342" y="143"/>
                                        </a:cubicBezTo>
                                        <a:cubicBezTo>
                                          <a:pt x="346" y="142"/>
                                          <a:pt x="351" y="141"/>
                                          <a:pt x="355" y="138"/>
                                        </a:cubicBezTo>
                                        <a:cubicBezTo>
                                          <a:pt x="350" y="140"/>
                                          <a:pt x="344" y="144"/>
                                          <a:pt x="338" y="143"/>
                                        </a:cubicBezTo>
                                        <a:cubicBezTo>
                                          <a:pt x="342" y="142"/>
                                          <a:pt x="345" y="141"/>
                                          <a:pt x="349" y="140"/>
                                        </a:cubicBezTo>
                                        <a:cubicBezTo>
                                          <a:pt x="344" y="140"/>
                                          <a:pt x="339" y="142"/>
                                          <a:pt x="335" y="142"/>
                                        </a:cubicBezTo>
                                        <a:cubicBezTo>
                                          <a:pt x="338" y="141"/>
                                          <a:pt x="342" y="140"/>
                                          <a:pt x="346" y="139"/>
                                        </a:cubicBezTo>
                                        <a:cubicBezTo>
                                          <a:pt x="341" y="140"/>
                                          <a:pt x="336" y="141"/>
                                          <a:pt x="331" y="142"/>
                                        </a:cubicBezTo>
                                        <a:cubicBezTo>
                                          <a:pt x="336" y="140"/>
                                          <a:pt x="340" y="139"/>
                                          <a:pt x="345" y="137"/>
                                        </a:cubicBezTo>
                                        <a:cubicBezTo>
                                          <a:pt x="340" y="138"/>
                                          <a:pt x="336" y="140"/>
                                          <a:pt x="330" y="140"/>
                                        </a:cubicBezTo>
                                        <a:cubicBezTo>
                                          <a:pt x="336" y="138"/>
                                          <a:pt x="342" y="137"/>
                                          <a:pt x="347" y="133"/>
                                        </a:cubicBezTo>
                                        <a:cubicBezTo>
                                          <a:pt x="342" y="135"/>
                                          <a:pt x="337" y="137"/>
                                          <a:pt x="332" y="139"/>
                                        </a:cubicBezTo>
                                        <a:cubicBezTo>
                                          <a:pt x="336" y="136"/>
                                          <a:pt x="341" y="135"/>
                                          <a:pt x="346" y="132"/>
                                        </a:cubicBezTo>
                                        <a:cubicBezTo>
                                          <a:pt x="342" y="133"/>
                                          <a:pt x="338" y="135"/>
                                          <a:pt x="333" y="136"/>
                                        </a:cubicBezTo>
                                        <a:cubicBezTo>
                                          <a:pt x="338" y="132"/>
                                          <a:pt x="345" y="130"/>
                                          <a:pt x="351" y="127"/>
                                        </a:cubicBezTo>
                                        <a:cubicBezTo>
                                          <a:pt x="351" y="127"/>
                                          <a:pt x="351" y="127"/>
                                          <a:pt x="351" y="127"/>
                                        </a:cubicBezTo>
                                        <a:cubicBezTo>
                                          <a:pt x="346" y="128"/>
                                          <a:pt x="341" y="131"/>
                                          <a:pt x="336" y="133"/>
                                        </a:cubicBezTo>
                                        <a:cubicBezTo>
                                          <a:pt x="339" y="129"/>
                                          <a:pt x="345" y="129"/>
                                          <a:pt x="349" y="126"/>
                                        </a:cubicBezTo>
                                        <a:cubicBezTo>
                                          <a:pt x="346" y="127"/>
                                          <a:pt x="342" y="128"/>
                                          <a:pt x="339" y="130"/>
                                        </a:cubicBezTo>
                                        <a:close/>
                                        <a:moveTo>
                                          <a:pt x="327" y="123"/>
                                        </a:moveTo>
                                        <a:cubicBezTo>
                                          <a:pt x="319" y="123"/>
                                          <a:pt x="312" y="124"/>
                                          <a:pt x="305" y="127"/>
                                        </a:cubicBezTo>
                                        <a:cubicBezTo>
                                          <a:pt x="313" y="126"/>
                                          <a:pt x="322" y="123"/>
                                          <a:pt x="330" y="123"/>
                                        </a:cubicBezTo>
                                        <a:cubicBezTo>
                                          <a:pt x="325" y="124"/>
                                          <a:pt x="318" y="126"/>
                                          <a:pt x="314" y="127"/>
                                        </a:cubicBezTo>
                                        <a:cubicBezTo>
                                          <a:pt x="321" y="127"/>
                                          <a:pt x="328" y="122"/>
                                          <a:pt x="333" y="125"/>
                                        </a:cubicBezTo>
                                        <a:cubicBezTo>
                                          <a:pt x="330" y="126"/>
                                          <a:pt x="326" y="126"/>
                                          <a:pt x="322" y="128"/>
                                        </a:cubicBezTo>
                                        <a:cubicBezTo>
                                          <a:pt x="327" y="128"/>
                                          <a:pt x="331" y="126"/>
                                          <a:pt x="336" y="126"/>
                                        </a:cubicBezTo>
                                        <a:cubicBezTo>
                                          <a:pt x="329" y="129"/>
                                          <a:pt x="322" y="131"/>
                                          <a:pt x="315" y="133"/>
                                        </a:cubicBezTo>
                                        <a:cubicBezTo>
                                          <a:pt x="322" y="132"/>
                                          <a:pt x="327" y="130"/>
                                          <a:pt x="333" y="128"/>
                                        </a:cubicBezTo>
                                        <a:cubicBezTo>
                                          <a:pt x="325" y="133"/>
                                          <a:pt x="314" y="137"/>
                                          <a:pt x="303" y="138"/>
                                        </a:cubicBezTo>
                                        <a:cubicBezTo>
                                          <a:pt x="312" y="139"/>
                                          <a:pt x="324" y="134"/>
                                          <a:pt x="332" y="131"/>
                                        </a:cubicBezTo>
                                        <a:cubicBezTo>
                                          <a:pt x="326" y="135"/>
                                          <a:pt x="319" y="138"/>
                                          <a:pt x="312" y="140"/>
                                        </a:cubicBezTo>
                                        <a:cubicBezTo>
                                          <a:pt x="317" y="139"/>
                                          <a:pt x="322" y="137"/>
                                          <a:pt x="326" y="135"/>
                                        </a:cubicBezTo>
                                        <a:cubicBezTo>
                                          <a:pt x="324" y="138"/>
                                          <a:pt x="319" y="141"/>
                                          <a:pt x="316" y="142"/>
                                        </a:cubicBezTo>
                                        <a:cubicBezTo>
                                          <a:pt x="322" y="141"/>
                                          <a:pt x="327" y="136"/>
                                          <a:pt x="333" y="133"/>
                                        </a:cubicBezTo>
                                        <a:cubicBezTo>
                                          <a:pt x="328" y="137"/>
                                          <a:pt x="321" y="140"/>
                                          <a:pt x="316" y="144"/>
                                        </a:cubicBezTo>
                                        <a:cubicBezTo>
                                          <a:pt x="321" y="142"/>
                                          <a:pt x="326" y="139"/>
                                          <a:pt x="330" y="136"/>
                                        </a:cubicBezTo>
                                        <a:cubicBezTo>
                                          <a:pt x="326" y="141"/>
                                          <a:pt x="320" y="144"/>
                                          <a:pt x="314" y="146"/>
                                        </a:cubicBezTo>
                                        <a:cubicBezTo>
                                          <a:pt x="320" y="146"/>
                                          <a:pt x="325" y="142"/>
                                          <a:pt x="329" y="139"/>
                                        </a:cubicBezTo>
                                        <a:cubicBezTo>
                                          <a:pt x="325" y="145"/>
                                          <a:pt x="317" y="148"/>
                                          <a:pt x="310" y="151"/>
                                        </a:cubicBezTo>
                                        <a:cubicBezTo>
                                          <a:pt x="316" y="150"/>
                                          <a:pt x="321" y="146"/>
                                          <a:pt x="326" y="144"/>
                                        </a:cubicBezTo>
                                        <a:cubicBezTo>
                                          <a:pt x="319" y="151"/>
                                          <a:pt x="308" y="155"/>
                                          <a:pt x="297" y="157"/>
                                        </a:cubicBezTo>
                                        <a:cubicBezTo>
                                          <a:pt x="302" y="155"/>
                                          <a:pt x="308" y="154"/>
                                          <a:pt x="312" y="151"/>
                                        </a:cubicBezTo>
                                        <a:cubicBezTo>
                                          <a:pt x="307" y="153"/>
                                          <a:pt x="301" y="155"/>
                                          <a:pt x="295" y="155"/>
                                        </a:cubicBezTo>
                                        <a:cubicBezTo>
                                          <a:pt x="299" y="154"/>
                                          <a:pt x="304" y="153"/>
                                          <a:pt x="308" y="151"/>
                                        </a:cubicBezTo>
                                        <a:cubicBezTo>
                                          <a:pt x="304" y="151"/>
                                          <a:pt x="297" y="154"/>
                                          <a:pt x="293" y="153"/>
                                        </a:cubicBezTo>
                                        <a:cubicBezTo>
                                          <a:pt x="299" y="153"/>
                                          <a:pt x="305" y="151"/>
                                          <a:pt x="309" y="149"/>
                                        </a:cubicBezTo>
                                        <a:cubicBezTo>
                                          <a:pt x="304" y="150"/>
                                          <a:pt x="297" y="153"/>
                                          <a:pt x="291" y="153"/>
                                        </a:cubicBezTo>
                                        <a:cubicBezTo>
                                          <a:pt x="299" y="151"/>
                                          <a:pt x="307" y="148"/>
                                          <a:pt x="313" y="144"/>
                                        </a:cubicBezTo>
                                        <a:cubicBezTo>
                                          <a:pt x="305" y="146"/>
                                          <a:pt x="298" y="152"/>
                                          <a:pt x="289" y="151"/>
                                        </a:cubicBezTo>
                                        <a:cubicBezTo>
                                          <a:pt x="297" y="148"/>
                                          <a:pt x="306" y="147"/>
                                          <a:pt x="314" y="143"/>
                                        </a:cubicBezTo>
                                        <a:cubicBezTo>
                                          <a:pt x="305" y="145"/>
                                          <a:pt x="294" y="150"/>
                                          <a:pt x="285" y="149"/>
                                        </a:cubicBezTo>
                                        <a:cubicBezTo>
                                          <a:pt x="295" y="147"/>
                                          <a:pt x="304" y="144"/>
                                          <a:pt x="311" y="139"/>
                                        </a:cubicBezTo>
                                        <a:cubicBezTo>
                                          <a:pt x="303" y="143"/>
                                          <a:pt x="293" y="148"/>
                                          <a:pt x="282" y="148"/>
                                        </a:cubicBezTo>
                                        <a:cubicBezTo>
                                          <a:pt x="290" y="145"/>
                                          <a:pt x="297" y="142"/>
                                          <a:pt x="305" y="140"/>
                                        </a:cubicBezTo>
                                        <a:cubicBezTo>
                                          <a:pt x="294" y="141"/>
                                          <a:pt x="284" y="149"/>
                                          <a:pt x="272" y="146"/>
                                        </a:cubicBezTo>
                                        <a:cubicBezTo>
                                          <a:pt x="284" y="145"/>
                                          <a:pt x="294" y="140"/>
                                          <a:pt x="305" y="136"/>
                                        </a:cubicBezTo>
                                        <a:cubicBezTo>
                                          <a:pt x="293" y="138"/>
                                          <a:pt x="285" y="145"/>
                                          <a:pt x="272" y="145"/>
                                        </a:cubicBezTo>
                                        <a:cubicBezTo>
                                          <a:pt x="283" y="142"/>
                                          <a:pt x="293" y="138"/>
                                          <a:pt x="303" y="135"/>
                                        </a:cubicBezTo>
                                        <a:cubicBezTo>
                                          <a:pt x="296" y="136"/>
                                          <a:pt x="289" y="139"/>
                                          <a:pt x="283" y="141"/>
                                        </a:cubicBezTo>
                                        <a:cubicBezTo>
                                          <a:pt x="283" y="141"/>
                                          <a:pt x="283" y="141"/>
                                          <a:pt x="283" y="141"/>
                                        </a:cubicBezTo>
                                        <a:cubicBezTo>
                                          <a:pt x="278" y="143"/>
                                          <a:pt x="272" y="144"/>
                                          <a:pt x="267" y="145"/>
                                        </a:cubicBezTo>
                                        <a:cubicBezTo>
                                          <a:pt x="282" y="138"/>
                                          <a:pt x="300" y="133"/>
                                          <a:pt x="317" y="129"/>
                                        </a:cubicBezTo>
                                        <a:cubicBezTo>
                                          <a:pt x="300" y="131"/>
                                          <a:pt x="285" y="138"/>
                                          <a:pt x="268" y="142"/>
                                        </a:cubicBezTo>
                                        <a:cubicBezTo>
                                          <a:pt x="275" y="138"/>
                                          <a:pt x="284" y="137"/>
                                          <a:pt x="290" y="133"/>
                                        </a:cubicBezTo>
                                        <a:cubicBezTo>
                                          <a:pt x="283" y="135"/>
                                          <a:pt x="275" y="138"/>
                                          <a:pt x="269" y="140"/>
                                        </a:cubicBezTo>
                                        <a:cubicBezTo>
                                          <a:pt x="277" y="134"/>
                                          <a:pt x="289" y="132"/>
                                          <a:pt x="298" y="127"/>
                                        </a:cubicBezTo>
                                        <a:cubicBezTo>
                                          <a:pt x="288" y="130"/>
                                          <a:pt x="278" y="134"/>
                                          <a:pt x="270" y="138"/>
                                        </a:cubicBezTo>
                                        <a:cubicBezTo>
                                          <a:pt x="275" y="133"/>
                                          <a:pt x="284" y="132"/>
                                          <a:pt x="290" y="128"/>
                                        </a:cubicBezTo>
                                        <a:cubicBezTo>
                                          <a:pt x="284" y="129"/>
                                          <a:pt x="277" y="133"/>
                                          <a:pt x="271" y="135"/>
                                        </a:cubicBezTo>
                                        <a:cubicBezTo>
                                          <a:pt x="276" y="131"/>
                                          <a:pt x="283" y="128"/>
                                          <a:pt x="291" y="126"/>
                                        </a:cubicBezTo>
                                        <a:cubicBezTo>
                                          <a:pt x="284" y="126"/>
                                          <a:pt x="279" y="130"/>
                                          <a:pt x="273" y="132"/>
                                        </a:cubicBezTo>
                                        <a:cubicBezTo>
                                          <a:pt x="277" y="126"/>
                                          <a:pt x="286" y="125"/>
                                          <a:pt x="294" y="123"/>
                                        </a:cubicBezTo>
                                        <a:cubicBezTo>
                                          <a:pt x="288" y="123"/>
                                          <a:pt x="281" y="125"/>
                                          <a:pt x="276" y="127"/>
                                        </a:cubicBezTo>
                                        <a:cubicBezTo>
                                          <a:pt x="282" y="123"/>
                                          <a:pt x="291" y="121"/>
                                          <a:pt x="298" y="121"/>
                                        </a:cubicBezTo>
                                        <a:cubicBezTo>
                                          <a:pt x="297" y="122"/>
                                          <a:pt x="295" y="122"/>
                                          <a:pt x="294" y="123"/>
                                        </a:cubicBezTo>
                                        <a:cubicBezTo>
                                          <a:pt x="297" y="123"/>
                                          <a:pt x="301" y="121"/>
                                          <a:pt x="304" y="121"/>
                                        </a:cubicBezTo>
                                        <a:cubicBezTo>
                                          <a:pt x="302" y="123"/>
                                          <a:pt x="298" y="123"/>
                                          <a:pt x="296" y="124"/>
                                        </a:cubicBezTo>
                                        <a:cubicBezTo>
                                          <a:pt x="301" y="124"/>
                                          <a:pt x="305" y="121"/>
                                          <a:pt x="311" y="123"/>
                                        </a:cubicBezTo>
                                        <a:cubicBezTo>
                                          <a:pt x="308" y="124"/>
                                          <a:pt x="305" y="124"/>
                                          <a:pt x="302" y="125"/>
                                        </a:cubicBezTo>
                                        <a:cubicBezTo>
                                          <a:pt x="311" y="124"/>
                                          <a:pt x="320" y="122"/>
                                          <a:pt x="327" y="123"/>
                                        </a:cubicBezTo>
                                        <a:close/>
                                        <a:moveTo>
                                          <a:pt x="318" y="121"/>
                                        </a:moveTo>
                                        <a:cubicBezTo>
                                          <a:pt x="317" y="121"/>
                                          <a:pt x="316" y="121"/>
                                          <a:pt x="314" y="120"/>
                                        </a:cubicBezTo>
                                        <a:cubicBezTo>
                                          <a:pt x="318" y="119"/>
                                          <a:pt x="321" y="116"/>
                                          <a:pt x="324" y="114"/>
                                        </a:cubicBezTo>
                                        <a:cubicBezTo>
                                          <a:pt x="323" y="116"/>
                                          <a:pt x="320" y="118"/>
                                          <a:pt x="318" y="121"/>
                                        </a:cubicBezTo>
                                        <a:close/>
                                        <a:moveTo>
                                          <a:pt x="311" y="120"/>
                                        </a:moveTo>
                                        <a:cubicBezTo>
                                          <a:pt x="318" y="117"/>
                                          <a:pt x="324" y="112"/>
                                          <a:pt x="329" y="106"/>
                                        </a:cubicBezTo>
                                        <a:cubicBezTo>
                                          <a:pt x="325" y="112"/>
                                          <a:pt x="320" y="120"/>
                                          <a:pt x="311" y="120"/>
                                        </a:cubicBezTo>
                                        <a:close/>
                                        <a:moveTo>
                                          <a:pt x="333" y="84"/>
                                        </a:moveTo>
                                        <a:cubicBezTo>
                                          <a:pt x="327" y="88"/>
                                          <a:pt x="320" y="91"/>
                                          <a:pt x="313" y="94"/>
                                        </a:cubicBezTo>
                                        <a:cubicBezTo>
                                          <a:pt x="321" y="92"/>
                                          <a:pt x="327" y="88"/>
                                          <a:pt x="333" y="85"/>
                                        </a:cubicBezTo>
                                        <a:cubicBezTo>
                                          <a:pt x="327" y="90"/>
                                          <a:pt x="319" y="93"/>
                                          <a:pt x="313" y="98"/>
                                        </a:cubicBezTo>
                                        <a:cubicBezTo>
                                          <a:pt x="320" y="95"/>
                                          <a:pt x="326" y="91"/>
                                          <a:pt x="332" y="87"/>
                                        </a:cubicBezTo>
                                        <a:cubicBezTo>
                                          <a:pt x="329" y="91"/>
                                          <a:pt x="323" y="94"/>
                                          <a:pt x="318" y="97"/>
                                        </a:cubicBezTo>
                                        <a:cubicBezTo>
                                          <a:pt x="323" y="96"/>
                                          <a:pt x="328" y="92"/>
                                          <a:pt x="332" y="90"/>
                                        </a:cubicBezTo>
                                        <a:cubicBezTo>
                                          <a:pt x="327" y="95"/>
                                          <a:pt x="321" y="99"/>
                                          <a:pt x="316" y="103"/>
                                        </a:cubicBezTo>
                                        <a:cubicBezTo>
                                          <a:pt x="322" y="100"/>
                                          <a:pt x="329" y="95"/>
                                          <a:pt x="334" y="89"/>
                                        </a:cubicBezTo>
                                        <a:cubicBezTo>
                                          <a:pt x="330" y="98"/>
                                          <a:pt x="321" y="104"/>
                                          <a:pt x="312" y="109"/>
                                        </a:cubicBezTo>
                                        <a:cubicBezTo>
                                          <a:pt x="320" y="107"/>
                                          <a:pt x="326" y="101"/>
                                          <a:pt x="331" y="96"/>
                                        </a:cubicBezTo>
                                        <a:cubicBezTo>
                                          <a:pt x="325" y="104"/>
                                          <a:pt x="317" y="110"/>
                                          <a:pt x="307" y="115"/>
                                        </a:cubicBezTo>
                                        <a:cubicBezTo>
                                          <a:pt x="317" y="111"/>
                                          <a:pt x="325" y="105"/>
                                          <a:pt x="331" y="97"/>
                                        </a:cubicBezTo>
                                        <a:cubicBezTo>
                                          <a:pt x="328" y="106"/>
                                          <a:pt x="319" y="111"/>
                                          <a:pt x="311" y="116"/>
                                        </a:cubicBezTo>
                                        <a:cubicBezTo>
                                          <a:pt x="319" y="112"/>
                                          <a:pt x="327" y="107"/>
                                          <a:pt x="331" y="99"/>
                                        </a:cubicBezTo>
                                        <a:cubicBezTo>
                                          <a:pt x="326" y="109"/>
                                          <a:pt x="316" y="122"/>
                                          <a:pt x="303" y="119"/>
                                        </a:cubicBezTo>
                                        <a:cubicBezTo>
                                          <a:pt x="304" y="118"/>
                                          <a:pt x="306" y="118"/>
                                          <a:pt x="306" y="117"/>
                                        </a:cubicBezTo>
                                        <a:cubicBezTo>
                                          <a:pt x="304" y="117"/>
                                          <a:pt x="301" y="119"/>
                                          <a:pt x="298" y="119"/>
                                        </a:cubicBezTo>
                                        <a:cubicBezTo>
                                          <a:pt x="301" y="118"/>
                                          <a:pt x="305" y="116"/>
                                          <a:pt x="308" y="114"/>
                                        </a:cubicBezTo>
                                        <a:cubicBezTo>
                                          <a:pt x="304" y="116"/>
                                          <a:pt x="300" y="118"/>
                                          <a:pt x="295" y="119"/>
                                        </a:cubicBezTo>
                                        <a:cubicBezTo>
                                          <a:pt x="300" y="117"/>
                                          <a:pt x="305" y="114"/>
                                          <a:pt x="309" y="111"/>
                                        </a:cubicBezTo>
                                        <a:cubicBezTo>
                                          <a:pt x="302" y="113"/>
                                          <a:pt x="298" y="118"/>
                                          <a:pt x="289" y="119"/>
                                        </a:cubicBezTo>
                                        <a:cubicBezTo>
                                          <a:pt x="294" y="117"/>
                                          <a:pt x="298" y="115"/>
                                          <a:pt x="302" y="113"/>
                                        </a:cubicBezTo>
                                        <a:cubicBezTo>
                                          <a:pt x="297" y="114"/>
                                          <a:pt x="293" y="117"/>
                                          <a:pt x="287" y="118"/>
                                        </a:cubicBezTo>
                                        <a:cubicBezTo>
                                          <a:pt x="295" y="115"/>
                                          <a:pt x="301" y="111"/>
                                          <a:pt x="308" y="106"/>
                                        </a:cubicBezTo>
                                        <a:cubicBezTo>
                                          <a:pt x="300" y="110"/>
                                          <a:pt x="294" y="115"/>
                                          <a:pt x="285" y="117"/>
                                        </a:cubicBezTo>
                                        <a:cubicBezTo>
                                          <a:pt x="291" y="114"/>
                                          <a:pt x="296" y="111"/>
                                          <a:pt x="301" y="107"/>
                                        </a:cubicBezTo>
                                        <a:cubicBezTo>
                                          <a:pt x="295" y="110"/>
                                          <a:pt x="290" y="114"/>
                                          <a:pt x="283" y="117"/>
                                        </a:cubicBezTo>
                                        <a:cubicBezTo>
                                          <a:pt x="289" y="111"/>
                                          <a:pt x="298" y="107"/>
                                          <a:pt x="304" y="102"/>
                                        </a:cubicBezTo>
                                        <a:cubicBezTo>
                                          <a:pt x="298" y="105"/>
                                          <a:pt x="292" y="110"/>
                                          <a:pt x="286" y="113"/>
                                        </a:cubicBezTo>
                                        <a:cubicBezTo>
                                          <a:pt x="293" y="108"/>
                                          <a:pt x="301" y="103"/>
                                          <a:pt x="309" y="97"/>
                                        </a:cubicBezTo>
                                        <a:cubicBezTo>
                                          <a:pt x="305" y="99"/>
                                          <a:pt x="302" y="101"/>
                                          <a:pt x="299" y="103"/>
                                        </a:cubicBezTo>
                                        <a:cubicBezTo>
                                          <a:pt x="298" y="103"/>
                                          <a:pt x="299" y="104"/>
                                          <a:pt x="299" y="104"/>
                                        </a:cubicBezTo>
                                        <a:cubicBezTo>
                                          <a:pt x="294" y="106"/>
                                          <a:pt x="290" y="110"/>
                                          <a:pt x="285" y="112"/>
                                        </a:cubicBezTo>
                                        <a:cubicBezTo>
                                          <a:pt x="291" y="106"/>
                                          <a:pt x="299" y="101"/>
                                          <a:pt x="307" y="97"/>
                                        </a:cubicBezTo>
                                        <a:cubicBezTo>
                                          <a:pt x="299" y="100"/>
                                          <a:pt x="293" y="105"/>
                                          <a:pt x="286" y="109"/>
                                        </a:cubicBezTo>
                                        <a:cubicBezTo>
                                          <a:pt x="295" y="101"/>
                                          <a:pt x="305" y="94"/>
                                          <a:pt x="317" y="88"/>
                                        </a:cubicBezTo>
                                        <a:cubicBezTo>
                                          <a:pt x="305" y="93"/>
                                          <a:pt x="296" y="100"/>
                                          <a:pt x="287" y="107"/>
                                        </a:cubicBezTo>
                                        <a:cubicBezTo>
                                          <a:pt x="293" y="97"/>
                                          <a:pt x="304" y="92"/>
                                          <a:pt x="316" y="87"/>
                                        </a:cubicBezTo>
                                        <a:cubicBezTo>
                                          <a:pt x="305" y="89"/>
                                          <a:pt x="295" y="97"/>
                                          <a:pt x="288" y="103"/>
                                        </a:cubicBezTo>
                                        <a:cubicBezTo>
                                          <a:pt x="292" y="95"/>
                                          <a:pt x="303" y="90"/>
                                          <a:pt x="312" y="87"/>
                                        </a:cubicBezTo>
                                        <a:cubicBezTo>
                                          <a:pt x="302" y="89"/>
                                          <a:pt x="294" y="94"/>
                                          <a:pt x="288" y="101"/>
                                        </a:cubicBezTo>
                                        <a:cubicBezTo>
                                          <a:pt x="295" y="86"/>
                                          <a:pt x="312" y="81"/>
                                          <a:pt x="333" y="84"/>
                                        </a:cubicBezTo>
                                        <a:close/>
                                        <a:moveTo>
                                          <a:pt x="299" y="81"/>
                                        </a:moveTo>
                                        <a:cubicBezTo>
                                          <a:pt x="304" y="77"/>
                                          <a:pt x="309" y="72"/>
                                          <a:pt x="313" y="68"/>
                                        </a:cubicBezTo>
                                        <a:cubicBezTo>
                                          <a:pt x="310" y="72"/>
                                          <a:pt x="305" y="78"/>
                                          <a:pt x="299" y="81"/>
                                        </a:cubicBezTo>
                                        <a:close/>
                                        <a:moveTo>
                                          <a:pt x="293" y="82"/>
                                        </a:moveTo>
                                        <a:cubicBezTo>
                                          <a:pt x="296" y="80"/>
                                          <a:pt x="301" y="79"/>
                                          <a:pt x="302" y="76"/>
                                        </a:cubicBezTo>
                                        <a:cubicBezTo>
                                          <a:pt x="307" y="73"/>
                                          <a:pt x="310" y="68"/>
                                          <a:pt x="314" y="64"/>
                                        </a:cubicBezTo>
                                        <a:cubicBezTo>
                                          <a:pt x="310" y="72"/>
                                          <a:pt x="302" y="78"/>
                                          <a:pt x="293" y="82"/>
                                        </a:cubicBezTo>
                                        <a:close/>
                                        <a:moveTo>
                                          <a:pt x="292" y="81"/>
                                        </a:moveTo>
                                        <a:cubicBezTo>
                                          <a:pt x="300" y="75"/>
                                          <a:pt x="310" y="68"/>
                                          <a:pt x="315" y="60"/>
                                        </a:cubicBezTo>
                                        <a:cubicBezTo>
                                          <a:pt x="311" y="70"/>
                                          <a:pt x="301" y="76"/>
                                          <a:pt x="292" y="81"/>
                                        </a:cubicBezTo>
                                        <a:close/>
                                        <a:moveTo>
                                          <a:pt x="278" y="64"/>
                                        </a:moveTo>
                                        <a:cubicBezTo>
                                          <a:pt x="277" y="64"/>
                                          <a:pt x="277" y="64"/>
                                          <a:pt x="276" y="65"/>
                                        </a:cubicBezTo>
                                        <a:cubicBezTo>
                                          <a:pt x="276" y="64"/>
                                          <a:pt x="277" y="64"/>
                                          <a:pt x="278" y="64"/>
                                        </a:cubicBezTo>
                                        <a:close/>
                                        <a:moveTo>
                                          <a:pt x="283" y="62"/>
                                        </a:moveTo>
                                        <a:cubicBezTo>
                                          <a:pt x="281" y="62"/>
                                          <a:pt x="280" y="64"/>
                                          <a:pt x="278" y="64"/>
                                        </a:cubicBezTo>
                                        <a:cubicBezTo>
                                          <a:pt x="282" y="61"/>
                                          <a:pt x="287" y="60"/>
                                          <a:pt x="291" y="60"/>
                                        </a:cubicBezTo>
                                        <a:cubicBezTo>
                                          <a:pt x="291" y="60"/>
                                          <a:pt x="290" y="61"/>
                                          <a:pt x="289" y="61"/>
                                        </a:cubicBezTo>
                                        <a:cubicBezTo>
                                          <a:pt x="291" y="62"/>
                                          <a:pt x="292" y="60"/>
                                          <a:pt x="293" y="60"/>
                                        </a:cubicBezTo>
                                        <a:cubicBezTo>
                                          <a:pt x="294" y="60"/>
                                          <a:pt x="293" y="60"/>
                                          <a:pt x="293" y="60"/>
                                        </a:cubicBezTo>
                                        <a:cubicBezTo>
                                          <a:pt x="294" y="59"/>
                                          <a:pt x="295" y="59"/>
                                          <a:pt x="296" y="59"/>
                                        </a:cubicBezTo>
                                        <a:cubicBezTo>
                                          <a:pt x="294" y="60"/>
                                          <a:pt x="293" y="61"/>
                                          <a:pt x="292" y="62"/>
                                        </a:cubicBezTo>
                                        <a:cubicBezTo>
                                          <a:pt x="294" y="62"/>
                                          <a:pt x="295" y="61"/>
                                          <a:pt x="297" y="60"/>
                                        </a:cubicBezTo>
                                        <a:cubicBezTo>
                                          <a:pt x="297" y="59"/>
                                          <a:pt x="297" y="59"/>
                                          <a:pt x="297" y="59"/>
                                        </a:cubicBezTo>
                                        <a:cubicBezTo>
                                          <a:pt x="298" y="59"/>
                                          <a:pt x="299" y="58"/>
                                          <a:pt x="300" y="58"/>
                                        </a:cubicBezTo>
                                        <a:cubicBezTo>
                                          <a:pt x="298" y="60"/>
                                          <a:pt x="296" y="61"/>
                                          <a:pt x="295" y="63"/>
                                        </a:cubicBezTo>
                                        <a:cubicBezTo>
                                          <a:pt x="296" y="62"/>
                                          <a:pt x="299" y="60"/>
                                          <a:pt x="300" y="58"/>
                                        </a:cubicBezTo>
                                        <a:cubicBezTo>
                                          <a:pt x="301" y="59"/>
                                          <a:pt x="302" y="58"/>
                                          <a:pt x="302" y="57"/>
                                        </a:cubicBezTo>
                                        <a:cubicBezTo>
                                          <a:pt x="304" y="57"/>
                                          <a:pt x="305" y="56"/>
                                          <a:pt x="308" y="55"/>
                                        </a:cubicBezTo>
                                        <a:cubicBezTo>
                                          <a:pt x="304" y="59"/>
                                          <a:pt x="299" y="62"/>
                                          <a:pt x="294" y="64"/>
                                        </a:cubicBezTo>
                                        <a:cubicBezTo>
                                          <a:pt x="301" y="62"/>
                                          <a:pt x="304" y="57"/>
                                          <a:pt x="312" y="54"/>
                                        </a:cubicBezTo>
                                        <a:cubicBezTo>
                                          <a:pt x="308" y="58"/>
                                          <a:pt x="304" y="61"/>
                                          <a:pt x="300" y="64"/>
                                        </a:cubicBezTo>
                                        <a:cubicBezTo>
                                          <a:pt x="301" y="64"/>
                                          <a:pt x="302" y="63"/>
                                          <a:pt x="303" y="63"/>
                                        </a:cubicBezTo>
                                        <a:cubicBezTo>
                                          <a:pt x="307" y="60"/>
                                          <a:pt x="310" y="57"/>
                                          <a:pt x="314" y="54"/>
                                        </a:cubicBezTo>
                                        <a:cubicBezTo>
                                          <a:pt x="310" y="59"/>
                                          <a:pt x="305" y="64"/>
                                          <a:pt x="300" y="68"/>
                                        </a:cubicBezTo>
                                        <a:cubicBezTo>
                                          <a:pt x="305" y="65"/>
                                          <a:pt x="310" y="60"/>
                                          <a:pt x="315" y="55"/>
                                        </a:cubicBezTo>
                                        <a:cubicBezTo>
                                          <a:pt x="312" y="61"/>
                                          <a:pt x="306" y="65"/>
                                          <a:pt x="302" y="70"/>
                                        </a:cubicBezTo>
                                        <a:cubicBezTo>
                                          <a:pt x="305" y="69"/>
                                          <a:pt x="308" y="66"/>
                                          <a:pt x="310" y="63"/>
                                        </a:cubicBezTo>
                                        <a:cubicBezTo>
                                          <a:pt x="312" y="61"/>
                                          <a:pt x="313" y="59"/>
                                          <a:pt x="315" y="57"/>
                                        </a:cubicBezTo>
                                        <a:cubicBezTo>
                                          <a:pt x="312" y="65"/>
                                          <a:pt x="304" y="72"/>
                                          <a:pt x="296" y="77"/>
                                        </a:cubicBezTo>
                                        <a:cubicBezTo>
                                          <a:pt x="296" y="77"/>
                                          <a:pt x="296" y="77"/>
                                          <a:pt x="296" y="77"/>
                                        </a:cubicBezTo>
                                        <a:cubicBezTo>
                                          <a:pt x="296" y="76"/>
                                          <a:pt x="297" y="76"/>
                                          <a:pt x="298" y="75"/>
                                        </a:cubicBezTo>
                                        <a:cubicBezTo>
                                          <a:pt x="294" y="76"/>
                                          <a:pt x="291" y="78"/>
                                          <a:pt x="288" y="79"/>
                                        </a:cubicBezTo>
                                        <a:cubicBezTo>
                                          <a:pt x="291" y="77"/>
                                          <a:pt x="295" y="76"/>
                                          <a:pt x="297" y="74"/>
                                        </a:cubicBezTo>
                                        <a:cubicBezTo>
                                          <a:pt x="298" y="74"/>
                                          <a:pt x="298" y="74"/>
                                          <a:pt x="299" y="73"/>
                                        </a:cubicBezTo>
                                        <a:cubicBezTo>
                                          <a:pt x="295" y="75"/>
                                          <a:pt x="290" y="77"/>
                                          <a:pt x="286" y="78"/>
                                        </a:cubicBezTo>
                                        <a:cubicBezTo>
                                          <a:pt x="289" y="76"/>
                                          <a:pt x="293" y="74"/>
                                          <a:pt x="296" y="72"/>
                                        </a:cubicBezTo>
                                        <a:cubicBezTo>
                                          <a:pt x="292" y="74"/>
                                          <a:pt x="284" y="79"/>
                                          <a:pt x="279" y="78"/>
                                        </a:cubicBezTo>
                                        <a:cubicBezTo>
                                          <a:pt x="286" y="76"/>
                                          <a:pt x="291" y="72"/>
                                          <a:pt x="296" y="68"/>
                                        </a:cubicBezTo>
                                        <a:cubicBezTo>
                                          <a:pt x="290" y="72"/>
                                          <a:pt x="283" y="76"/>
                                          <a:pt x="276" y="78"/>
                                        </a:cubicBezTo>
                                        <a:cubicBezTo>
                                          <a:pt x="280" y="76"/>
                                          <a:pt x="285" y="73"/>
                                          <a:pt x="289" y="70"/>
                                        </a:cubicBezTo>
                                        <a:cubicBezTo>
                                          <a:pt x="283" y="73"/>
                                          <a:pt x="276" y="77"/>
                                          <a:pt x="270" y="81"/>
                                        </a:cubicBezTo>
                                        <a:cubicBezTo>
                                          <a:pt x="276" y="74"/>
                                          <a:pt x="285" y="69"/>
                                          <a:pt x="293" y="64"/>
                                        </a:cubicBezTo>
                                        <a:cubicBezTo>
                                          <a:pt x="285" y="68"/>
                                          <a:pt x="278" y="73"/>
                                          <a:pt x="271" y="78"/>
                                        </a:cubicBezTo>
                                        <a:cubicBezTo>
                                          <a:pt x="276" y="72"/>
                                          <a:pt x="284" y="69"/>
                                          <a:pt x="290" y="64"/>
                                        </a:cubicBezTo>
                                        <a:cubicBezTo>
                                          <a:pt x="284" y="67"/>
                                          <a:pt x="279" y="71"/>
                                          <a:pt x="272" y="74"/>
                                        </a:cubicBezTo>
                                        <a:cubicBezTo>
                                          <a:pt x="277" y="68"/>
                                          <a:pt x="284" y="66"/>
                                          <a:pt x="290" y="62"/>
                                        </a:cubicBezTo>
                                        <a:cubicBezTo>
                                          <a:pt x="285" y="64"/>
                                          <a:pt x="279" y="68"/>
                                          <a:pt x="274" y="71"/>
                                        </a:cubicBezTo>
                                        <a:cubicBezTo>
                                          <a:pt x="277" y="66"/>
                                          <a:pt x="283" y="65"/>
                                          <a:pt x="287" y="62"/>
                                        </a:cubicBezTo>
                                        <a:cubicBezTo>
                                          <a:pt x="283" y="64"/>
                                          <a:pt x="279" y="66"/>
                                          <a:pt x="274" y="68"/>
                                        </a:cubicBezTo>
                                        <a:cubicBezTo>
                                          <a:pt x="275" y="65"/>
                                          <a:pt x="280" y="64"/>
                                          <a:pt x="283" y="62"/>
                                        </a:cubicBezTo>
                                        <a:close/>
                                        <a:moveTo>
                                          <a:pt x="250" y="47"/>
                                        </a:moveTo>
                                        <a:cubicBezTo>
                                          <a:pt x="256" y="43"/>
                                          <a:pt x="262" y="38"/>
                                          <a:pt x="269" y="35"/>
                                        </a:cubicBezTo>
                                        <a:cubicBezTo>
                                          <a:pt x="267" y="41"/>
                                          <a:pt x="263" y="47"/>
                                          <a:pt x="260" y="53"/>
                                        </a:cubicBezTo>
                                        <a:cubicBezTo>
                                          <a:pt x="264" y="48"/>
                                          <a:pt x="267" y="41"/>
                                          <a:pt x="270" y="35"/>
                                        </a:cubicBezTo>
                                        <a:cubicBezTo>
                                          <a:pt x="267" y="45"/>
                                          <a:pt x="261" y="56"/>
                                          <a:pt x="256" y="64"/>
                                        </a:cubicBezTo>
                                        <a:cubicBezTo>
                                          <a:pt x="263" y="57"/>
                                          <a:pt x="266" y="45"/>
                                          <a:pt x="272" y="37"/>
                                        </a:cubicBezTo>
                                        <a:cubicBezTo>
                                          <a:pt x="269" y="43"/>
                                          <a:pt x="267" y="51"/>
                                          <a:pt x="265" y="57"/>
                                        </a:cubicBezTo>
                                        <a:cubicBezTo>
                                          <a:pt x="268" y="51"/>
                                          <a:pt x="270" y="44"/>
                                          <a:pt x="272" y="38"/>
                                        </a:cubicBezTo>
                                        <a:cubicBezTo>
                                          <a:pt x="273" y="44"/>
                                          <a:pt x="269" y="52"/>
                                          <a:pt x="266" y="59"/>
                                        </a:cubicBezTo>
                                        <a:cubicBezTo>
                                          <a:pt x="270" y="54"/>
                                          <a:pt x="270" y="48"/>
                                          <a:pt x="273" y="42"/>
                                        </a:cubicBezTo>
                                        <a:cubicBezTo>
                                          <a:pt x="271" y="53"/>
                                          <a:pt x="268" y="61"/>
                                          <a:pt x="263" y="69"/>
                                        </a:cubicBezTo>
                                        <a:cubicBezTo>
                                          <a:pt x="268" y="63"/>
                                          <a:pt x="271" y="53"/>
                                          <a:pt x="274" y="43"/>
                                        </a:cubicBezTo>
                                        <a:cubicBezTo>
                                          <a:pt x="273" y="57"/>
                                          <a:pt x="265" y="70"/>
                                          <a:pt x="258" y="81"/>
                                        </a:cubicBezTo>
                                        <a:cubicBezTo>
                                          <a:pt x="265" y="72"/>
                                          <a:pt x="270" y="63"/>
                                          <a:pt x="273" y="52"/>
                                        </a:cubicBezTo>
                                        <a:cubicBezTo>
                                          <a:pt x="273" y="53"/>
                                          <a:pt x="273" y="54"/>
                                          <a:pt x="274" y="55"/>
                                        </a:cubicBezTo>
                                        <a:cubicBezTo>
                                          <a:pt x="270" y="63"/>
                                          <a:pt x="267" y="72"/>
                                          <a:pt x="262" y="79"/>
                                        </a:cubicBezTo>
                                        <a:cubicBezTo>
                                          <a:pt x="267" y="72"/>
                                          <a:pt x="270" y="64"/>
                                          <a:pt x="274" y="57"/>
                                        </a:cubicBezTo>
                                        <a:cubicBezTo>
                                          <a:pt x="274" y="63"/>
                                          <a:pt x="270" y="68"/>
                                          <a:pt x="267" y="74"/>
                                        </a:cubicBezTo>
                                        <a:cubicBezTo>
                                          <a:pt x="270" y="71"/>
                                          <a:pt x="272" y="65"/>
                                          <a:pt x="274" y="61"/>
                                        </a:cubicBezTo>
                                        <a:cubicBezTo>
                                          <a:pt x="274" y="67"/>
                                          <a:pt x="269" y="72"/>
                                          <a:pt x="269" y="76"/>
                                        </a:cubicBezTo>
                                        <a:cubicBezTo>
                                          <a:pt x="269" y="76"/>
                                          <a:pt x="269" y="76"/>
                                          <a:pt x="268" y="77"/>
                                        </a:cubicBezTo>
                                        <a:cubicBezTo>
                                          <a:pt x="268" y="81"/>
                                          <a:pt x="264" y="83"/>
                                          <a:pt x="261" y="84"/>
                                        </a:cubicBezTo>
                                        <a:cubicBezTo>
                                          <a:pt x="261" y="83"/>
                                          <a:pt x="263" y="81"/>
                                          <a:pt x="264" y="80"/>
                                        </a:cubicBezTo>
                                        <a:cubicBezTo>
                                          <a:pt x="261" y="81"/>
                                          <a:pt x="259" y="85"/>
                                          <a:pt x="255" y="86"/>
                                        </a:cubicBezTo>
                                        <a:cubicBezTo>
                                          <a:pt x="256" y="85"/>
                                          <a:pt x="258" y="84"/>
                                          <a:pt x="259" y="83"/>
                                        </a:cubicBezTo>
                                        <a:cubicBezTo>
                                          <a:pt x="256" y="84"/>
                                          <a:pt x="254" y="87"/>
                                          <a:pt x="251" y="88"/>
                                        </a:cubicBezTo>
                                        <a:cubicBezTo>
                                          <a:pt x="253" y="85"/>
                                          <a:pt x="255" y="83"/>
                                          <a:pt x="257" y="81"/>
                                        </a:cubicBezTo>
                                        <a:cubicBezTo>
                                          <a:pt x="253" y="83"/>
                                          <a:pt x="250" y="88"/>
                                          <a:pt x="246" y="90"/>
                                        </a:cubicBezTo>
                                        <a:cubicBezTo>
                                          <a:pt x="248" y="87"/>
                                          <a:pt x="251" y="85"/>
                                          <a:pt x="253" y="81"/>
                                        </a:cubicBezTo>
                                        <a:cubicBezTo>
                                          <a:pt x="249" y="86"/>
                                          <a:pt x="244" y="91"/>
                                          <a:pt x="239" y="95"/>
                                        </a:cubicBezTo>
                                        <a:cubicBezTo>
                                          <a:pt x="245" y="87"/>
                                          <a:pt x="251" y="81"/>
                                          <a:pt x="256" y="73"/>
                                        </a:cubicBezTo>
                                        <a:cubicBezTo>
                                          <a:pt x="250" y="79"/>
                                          <a:pt x="245" y="87"/>
                                          <a:pt x="239" y="93"/>
                                        </a:cubicBezTo>
                                        <a:cubicBezTo>
                                          <a:pt x="240" y="88"/>
                                          <a:pt x="246" y="85"/>
                                          <a:pt x="248" y="80"/>
                                        </a:cubicBezTo>
                                        <a:cubicBezTo>
                                          <a:pt x="245" y="83"/>
                                          <a:pt x="242" y="87"/>
                                          <a:pt x="238" y="91"/>
                                        </a:cubicBezTo>
                                        <a:cubicBezTo>
                                          <a:pt x="244" y="81"/>
                                          <a:pt x="252" y="71"/>
                                          <a:pt x="257" y="59"/>
                                        </a:cubicBezTo>
                                        <a:cubicBezTo>
                                          <a:pt x="251" y="69"/>
                                          <a:pt x="246" y="80"/>
                                          <a:pt x="237" y="88"/>
                                        </a:cubicBezTo>
                                        <a:cubicBezTo>
                                          <a:pt x="239" y="83"/>
                                          <a:pt x="245" y="79"/>
                                          <a:pt x="247" y="73"/>
                                        </a:cubicBezTo>
                                        <a:cubicBezTo>
                                          <a:pt x="244" y="78"/>
                                          <a:pt x="240" y="82"/>
                                          <a:pt x="236" y="86"/>
                                        </a:cubicBezTo>
                                        <a:cubicBezTo>
                                          <a:pt x="235" y="84"/>
                                          <a:pt x="239" y="83"/>
                                          <a:pt x="239" y="81"/>
                                        </a:cubicBezTo>
                                        <a:cubicBezTo>
                                          <a:pt x="242" y="79"/>
                                          <a:pt x="245" y="75"/>
                                          <a:pt x="247" y="72"/>
                                        </a:cubicBezTo>
                                        <a:cubicBezTo>
                                          <a:pt x="243" y="76"/>
                                          <a:pt x="240" y="80"/>
                                          <a:pt x="235" y="84"/>
                                        </a:cubicBezTo>
                                        <a:cubicBezTo>
                                          <a:pt x="235" y="83"/>
                                          <a:pt x="235" y="83"/>
                                          <a:pt x="235" y="83"/>
                                        </a:cubicBezTo>
                                        <a:cubicBezTo>
                                          <a:pt x="241" y="76"/>
                                          <a:pt x="245" y="71"/>
                                          <a:pt x="250" y="63"/>
                                        </a:cubicBezTo>
                                        <a:cubicBezTo>
                                          <a:pt x="245" y="70"/>
                                          <a:pt x="240" y="76"/>
                                          <a:pt x="235" y="82"/>
                                        </a:cubicBezTo>
                                        <a:cubicBezTo>
                                          <a:pt x="234" y="82"/>
                                          <a:pt x="234" y="81"/>
                                          <a:pt x="234" y="81"/>
                                        </a:cubicBezTo>
                                        <a:cubicBezTo>
                                          <a:pt x="238" y="75"/>
                                          <a:pt x="243" y="71"/>
                                          <a:pt x="246" y="64"/>
                                        </a:cubicBezTo>
                                        <a:cubicBezTo>
                                          <a:pt x="245" y="66"/>
                                          <a:pt x="244" y="68"/>
                                          <a:pt x="242" y="69"/>
                                        </a:cubicBezTo>
                                        <a:cubicBezTo>
                                          <a:pt x="242" y="70"/>
                                          <a:pt x="243" y="69"/>
                                          <a:pt x="243" y="69"/>
                                        </a:cubicBezTo>
                                        <a:cubicBezTo>
                                          <a:pt x="240" y="72"/>
                                          <a:pt x="237" y="77"/>
                                          <a:pt x="234" y="79"/>
                                        </a:cubicBezTo>
                                        <a:cubicBezTo>
                                          <a:pt x="235" y="75"/>
                                          <a:pt x="239" y="72"/>
                                          <a:pt x="241" y="68"/>
                                        </a:cubicBezTo>
                                        <a:cubicBezTo>
                                          <a:pt x="238" y="71"/>
                                          <a:pt x="236" y="75"/>
                                          <a:pt x="233" y="77"/>
                                        </a:cubicBezTo>
                                        <a:cubicBezTo>
                                          <a:pt x="233" y="77"/>
                                          <a:pt x="232" y="77"/>
                                          <a:pt x="232" y="76"/>
                                        </a:cubicBezTo>
                                        <a:cubicBezTo>
                                          <a:pt x="236" y="68"/>
                                          <a:pt x="242" y="62"/>
                                          <a:pt x="248" y="55"/>
                                        </a:cubicBezTo>
                                        <a:cubicBezTo>
                                          <a:pt x="245" y="58"/>
                                          <a:pt x="242" y="60"/>
                                          <a:pt x="241" y="63"/>
                                        </a:cubicBezTo>
                                        <a:cubicBezTo>
                                          <a:pt x="237" y="66"/>
                                          <a:pt x="234" y="72"/>
                                          <a:pt x="230" y="76"/>
                                        </a:cubicBezTo>
                                        <a:cubicBezTo>
                                          <a:pt x="233" y="69"/>
                                          <a:pt x="238" y="63"/>
                                          <a:pt x="243" y="57"/>
                                        </a:cubicBezTo>
                                        <a:cubicBezTo>
                                          <a:pt x="237" y="62"/>
                                          <a:pt x="233" y="70"/>
                                          <a:pt x="228" y="77"/>
                                        </a:cubicBezTo>
                                        <a:cubicBezTo>
                                          <a:pt x="232" y="68"/>
                                          <a:pt x="236" y="60"/>
                                          <a:pt x="243" y="54"/>
                                        </a:cubicBezTo>
                                        <a:cubicBezTo>
                                          <a:pt x="240" y="56"/>
                                          <a:pt x="238" y="58"/>
                                          <a:pt x="236" y="60"/>
                                        </a:cubicBezTo>
                                        <a:cubicBezTo>
                                          <a:pt x="236" y="61"/>
                                          <a:pt x="237" y="60"/>
                                          <a:pt x="237" y="61"/>
                                        </a:cubicBezTo>
                                        <a:cubicBezTo>
                                          <a:pt x="232" y="65"/>
                                          <a:pt x="230" y="72"/>
                                          <a:pt x="226" y="78"/>
                                        </a:cubicBezTo>
                                        <a:cubicBezTo>
                                          <a:pt x="227" y="72"/>
                                          <a:pt x="231" y="66"/>
                                          <a:pt x="234" y="61"/>
                                        </a:cubicBezTo>
                                        <a:cubicBezTo>
                                          <a:pt x="231" y="64"/>
                                          <a:pt x="229" y="68"/>
                                          <a:pt x="227" y="72"/>
                                        </a:cubicBezTo>
                                        <a:cubicBezTo>
                                          <a:pt x="227" y="67"/>
                                          <a:pt x="231" y="63"/>
                                          <a:pt x="233" y="59"/>
                                        </a:cubicBezTo>
                                        <a:cubicBezTo>
                                          <a:pt x="231" y="61"/>
                                          <a:pt x="229" y="64"/>
                                          <a:pt x="227" y="67"/>
                                        </a:cubicBezTo>
                                        <a:cubicBezTo>
                                          <a:pt x="230" y="57"/>
                                          <a:pt x="239" y="50"/>
                                          <a:pt x="250" y="47"/>
                                        </a:cubicBezTo>
                                        <a:close/>
                                        <a:moveTo>
                                          <a:pt x="248" y="31"/>
                                        </a:moveTo>
                                        <a:cubicBezTo>
                                          <a:pt x="248" y="35"/>
                                          <a:pt x="246" y="39"/>
                                          <a:pt x="244" y="44"/>
                                        </a:cubicBezTo>
                                        <a:cubicBezTo>
                                          <a:pt x="246" y="41"/>
                                          <a:pt x="247" y="39"/>
                                          <a:pt x="248" y="36"/>
                                        </a:cubicBezTo>
                                        <a:cubicBezTo>
                                          <a:pt x="249" y="39"/>
                                          <a:pt x="248" y="43"/>
                                          <a:pt x="247" y="46"/>
                                        </a:cubicBezTo>
                                        <a:cubicBezTo>
                                          <a:pt x="245" y="46"/>
                                          <a:pt x="243" y="47"/>
                                          <a:pt x="242" y="47"/>
                                        </a:cubicBezTo>
                                        <a:cubicBezTo>
                                          <a:pt x="244" y="42"/>
                                          <a:pt x="246" y="36"/>
                                          <a:pt x="247" y="30"/>
                                        </a:cubicBezTo>
                                        <a:cubicBezTo>
                                          <a:pt x="247" y="30"/>
                                          <a:pt x="247" y="31"/>
                                          <a:pt x="248" y="31"/>
                                        </a:cubicBezTo>
                                        <a:close/>
                                        <a:moveTo>
                                          <a:pt x="236" y="10"/>
                                        </a:moveTo>
                                        <a:cubicBezTo>
                                          <a:pt x="235" y="13"/>
                                          <a:pt x="234" y="16"/>
                                          <a:pt x="233" y="19"/>
                                        </a:cubicBezTo>
                                        <a:cubicBezTo>
                                          <a:pt x="235" y="16"/>
                                          <a:pt x="236" y="13"/>
                                          <a:pt x="236" y="9"/>
                                        </a:cubicBezTo>
                                        <a:cubicBezTo>
                                          <a:pt x="237" y="9"/>
                                          <a:pt x="237" y="8"/>
                                          <a:pt x="238" y="8"/>
                                        </a:cubicBezTo>
                                        <a:cubicBezTo>
                                          <a:pt x="238" y="15"/>
                                          <a:pt x="236" y="20"/>
                                          <a:pt x="234" y="27"/>
                                        </a:cubicBezTo>
                                        <a:cubicBezTo>
                                          <a:pt x="236" y="23"/>
                                          <a:pt x="237" y="18"/>
                                          <a:pt x="238" y="15"/>
                                        </a:cubicBezTo>
                                        <a:cubicBezTo>
                                          <a:pt x="239" y="13"/>
                                          <a:pt x="239" y="11"/>
                                          <a:pt x="239" y="9"/>
                                        </a:cubicBezTo>
                                        <a:cubicBezTo>
                                          <a:pt x="240" y="14"/>
                                          <a:pt x="238" y="20"/>
                                          <a:pt x="237" y="26"/>
                                        </a:cubicBezTo>
                                        <a:cubicBezTo>
                                          <a:pt x="239" y="22"/>
                                          <a:pt x="240" y="17"/>
                                          <a:pt x="241" y="11"/>
                                        </a:cubicBezTo>
                                        <a:cubicBezTo>
                                          <a:pt x="243" y="17"/>
                                          <a:pt x="238" y="25"/>
                                          <a:pt x="237" y="32"/>
                                        </a:cubicBezTo>
                                        <a:cubicBezTo>
                                          <a:pt x="240" y="27"/>
                                          <a:pt x="241" y="20"/>
                                          <a:pt x="242" y="14"/>
                                        </a:cubicBezTo>
                                        <a:cubicBezTo>
                                          <a:pt x="243" y="24"/>
                                          <a:pt x="237" y="36"/>
                                          <a:pt x="235" y="46"/>
                                        </a:cubicBezTo>
                                        <a:cubicBezTo>
                                          <a:pt x="239" y="36"/>
                                          <a:pt x="241" y="28"/>
                                          <a:pt x="244" y="17"/>
                                        </a:cubicBezTo>
                                        <a:cubicBezTo>
                                          <a:pt x="246" y="26"/>
                                          <a:pt x="240" y="35"/>
                                          <a:pt x="239" y="44"/>
                                        </a:cubicBezTo>
                                        <a:cubicBezTo>
                                          <a:pt x="242" y="37"/>
                                          <a:pt x="244" y="30"/>
                                          <a:pt x="245" y="23"/>
                                        </a:cubicBezTo>
                                        <a:cubicBezTo>
                                          <a:pt x="245" y="31"/>
                                          <a:pt x="241" y="40"/>
                                          <a:pt x="239" y="48"/>
                                        </a:cubicBezTo>
                                        <a:cubicBezTo>
                                          <a:pt x="242" y="41"/>
                                          <a:pt x="244" y="34"/>
                                          <a:pt x="246" y="26"/>
                                        </a:cubicBezTo>
                                        <a:cubicBezTo>
                                          <a:pt x="246" y="34"/>
                                          <a:pt x="243" y="46"/>
                                          <a:pt x="237" y="51"/>
                                        </a:cubicBezTo>
                                        <a:cubicBezTo>
                                          <a:pt x="237" y="49"/>
                                          <a:pt x="239" y="49"/>
                                          <a:pt x="238" y="47"/>
                                        </a:cubicBezTo>
                                        <a:cubicBezTo>
                                          <a:pt x="236" y="49"/>
                                          <a:pt x="236" y="52"/>
                                          <a:pt x="234" y="53"/>
                                        </a:cubicBezTo>
                                        <a:cubicBezTo>
                                          <a:pt x="235" y="52"/>
                                          <a:pt x="236" y="50"/>
                                          <a:pt x="236" y="48"/>
                                        </a:cubicBezTo>
                                        <a:cubicBezTo>
                                          <a:pt x="234" y="50"/>
                                          <a:pt x="233" y="54"/>
                                          <a:pt x="230" y="57"/>
                                        </a:cubicBezTo>
                                        <a:cubicBezTo>
                                          <a:pt x="232" y="53"/>
                                          <a:pt x="233" y="51"/>
                                          <a:pt x="235" y="47"/>
                                        </a:cubicBezTo>
                                        <a:cubicBezTo>
                                          <a:pt x="232" y="51"/>
                                          <a:pt x="230" y="56"/>
                                          <a:pt x="227" y="60"/>
                                        </a:cubicBezTo>
                                        <a:cubicBezTo>
                                          <a:pt x="227" y="59"/>
                                          <a:pt x="227" y="59"/>
                                          <a:pt x="227" y="59"/>
                                        </a:cubicBezTo>
                                        <a:cubicBezTo>
                                          <a:pt x="230" y="53"/>
                                          <a:pt x="232" y="47"/>
                                          <a:pt x="234" y="39"/>
                                        </a:cubicBezTo>
                                        <a:cubicBezTo>
                                          <a:pt x="232" y="45"/>
                                          <a:pt x="230" y="52"/>
                                          <a:pt x="227" y="57"/>
                                        </a:cubicBezTo>
                                        <a:cubicBezTo>
                                          <a:pt x="226" y="56"/>
                                          <a:pt x="227" y="55"/>
                                          <a:pt x="226" y="55"/>
                                        </a:cubicBezTo>
                                        <a:cubicBezTo>
                                          <a:pt x="229" y="49"/>
                                          <a:pt x="232" y="42"/>
                                          <a:pt x="233" y="35"/>
                                        </a:cubicBezTo>
                                        <a:cubicBezTo>
                                          <a:pt x="231" y="41"/>
                                          <a:pt x="229" y="46"/>
                                          <a:pt x="226" y="52"/>
                                        </a:cubicBezTo>
                                        <a:cubicBezTo>
                                          <a:pt x="228" y="46"/>
                                          <a:pt x="230" y="40"/>
                                          <a:pt x="231" y="33"/>
                                        </a:cubicBezTo>
                                        <a:cubicBezTo>
                                          <a:pt x="229" y="38"/>
                                          <a:pt x="228" y="45"/>
                                          <a:pt x="226" y="50"/>
                                        </a:cubicBezTo>
                                        <a:cubicBezTo>
                                          <a:pt x="225" y="42"/>
                                          <a:pt x="230" y="34"/>
                                          <a:pt x="232" y="25"/>
                                        </a:cubicBezTo>
                                        <a:cubicBezTo>
                                          <a:pt x="229" y="31"/>
                                          <a:pt x="227" y="39"/>
                                          <a:pt x="225" y="45"/>
                                        </a:cubicBezTo>
                                        <a:cubicBezTo>
                                          <a:pt x="224" y="35"/>
                                          <a:pt x="229" y="26"/>
                                          <a:pt x="232" y="17"/>
                                        </a:cubicBezTo>
                                        <a:cubicBezTo>
                                          <a:pt x="228" y="24"/>
                                          <a:pt x="225" y="32"/>
                                          <a:pt x="224" y="40"/>
                                        </a:cubicBezTo>
                                        <a:cubicBezTo>
                                          <a:pt x="222" y="37"/>
                                          <a:pt x="224" y="34"/>
                                          <a:pt x="224" y="32"/>
                                        </a:cubicBezTo>
                                        <a:cubicBezTo>
                                          <a:pt x="226" y="23"/>
                                          <a:pt x="228" y="14"/>
                                          <a:pt x="236" y="10"/>
                                        </a:cubicBezTo>
                                        <a:close/>
                                        <a:moveTo>
                                          <a:pt x="228" y="17"/>
                                        </a:moveTo>
                                        <a:cubicBezTo>
                                          <a:pt x="226" y="22"/>
                                          <a:pt x="224" y="28"/>
                                          <a:pt x="222" y="34"/>
                                        </a:cubicBezTo>
                                        <a:cubicBezTo>
                                          <a:pt x="222" y="28"/>
                                          <a:pt x="225" y="22"/>
                                          <a:pt x="228" y="16"/>
                                        </a:cubicBezTo>
                                        <a:cubicBezTo>
                                          <a:pt x="228" y="16"/>
                                          <a:pt x="228" y="17"/>
                                          <a:pt x="228" y="17"/>
                                        </a:cubicBezTo>
                                        <a:close/>
                                        <a:moveTo>
                                          <a:pt x="226" y="18"/>
                                        </a:moveTo>
                                        <a:cubicBezTo>
                                          <a:pt x="224" y="23"/>
                                          <a:pt x="222" y="27"/>
                                          <a:pt x="221" y="32"/>
                                        </a:cubicBezTo>
                                        <a:cubicBezTo>
                                          <a:pt x="220" y="31"/>
                                          <a:pt x="220" y="31"/>
                                          <a:pt x="220" y="31"/>
                                        </a:cubicBezTo>
                                        <a:cubicBezTo>
                                          <a:pt x="222" y="26"/>
                                          <a:pt x="222" y="21"/>
                                          <a:pt x="226" y="18"/>
                                        </a:cubicBezTo>
                                        <a:close/>
                                        <a:moveTo>
                                          <a:pt x="223" y="20"/>
                                        </a:moveTo>
                                        <a:cubicBezTo>
                                          <a:pt x="222" y="23"/>
                                          <a:pt x="220" y="26"/>
                                          <a:pt x="219" y="30"/>
                                        </a:cubicBezTo>
                                        <a:cubicBezTo>
                                          <a:pt x="217" y="27"/>
                                          <a:pt x="221" y="22"/>
                                          <a:pt x="223" y="20"/>
                                        </a:cubicBezTo>
                                        <a:close/>
                                        <a:moveTo>
                                          <a:pt x="218" y="25"/>
                                        </a:moveTo>
                                        <a:cubicBezTo>
                                          <a:pt x="218" y="26"/>
                                          <a:pt x="217" y="27"/>
                                          <a:pt x="217" y="28"/>
                                        </a:cubicBezTo>
                                        <a:cubicBezTo>
                                          <a:pt x="217" y="28"/>
                                          <a:pt x="216" y="28"/>
                                          <a:pt x="216" y="28"/>
                                        </a:cubicBezTo>
                                        <a:cubicBezTo>
                                          <a:pt x="217" y="27"/>
                                          <a:pt x="217" y="26"/>
                                          <a:pt x="218" y="25"/>
                                        </a:cubicBezTo>
                                        <a:close/>
                                        <a:moveTo>
                                          <a:pt x="211" y="30"/>
                                        </a:moveTo>
                                        <a:cubicBezTo>
                                          <a:pt x="209" y="36"/>
                                          <a:pt x="206" y="40"/>
                                          <a:pt x="203" y="45"/>
                                        </a:cubicBezTo>
                                        <a:cubicBezTo>
                                          <a:pt x="203" y="45"/>
                                          <a:pt x="204" y="46"/>
                                          <a:pt x="204" y="45"/>
                                        </a:cubicBezTo>
                                        <a:cubicBezTo>
                                          <a:pt x="206" y="41"/>
                                          <a:pt x="209" y="37"/>
                                          <a:pt x="211" y="32"/>
                                        </a:cubicBezTo>
                                        <a:cubicBezTo>
                                          <a:pt x="211" y="38"/>
                                          <a:pt x="207" y="45"/>
                                          <a:pt x="204" y="49"/>
                                        </a:cubicBezTo>
                                        <a:cubicBezTo>
                                          <a:pt x="204" y="50"/>
                                          <a:pt x="203" y="51"/>
                                          <a:pt x="203" y="52"/>
                                        </a:cubicBezTo>
                                        <a:cubicBezTo>
                                          <a:pt x="207" y="45"/>
                                          <a:pt x="210" y="39"/>
                                          <a:pt x="213" y="32"/>
                                        </a:cubicBezTo>
                                        <a:cubicBezTo>
                                          <a:pt x="213" y="37"/>
                                          <a:pt x="212" y="42"/>
                                          <a:pt x="211" y="47"/>
                                        </a:cubicBezTo>
                                        <a:cubicBezTo>
                                          <a:pt x="213" y="41"/>
                                          <a:pt x="214" y="36"/>
                                          <a:pt x="214" y="29"/>
                                        </a:cubicBezTo>
                                        <a:cubicBezTo>
                                          <a:pt x="215" y="30"/>
                                          <a:pt x="215" y="30"/>
                                          <a:pt x="215" y="31"/>
                                        </a:cubicBezTo>
                                        <a:cubicBezTo>
                                          <a:pt x="215" y="32"/>
                                          <a:pt x="215" y="31"/>
                                          <a:pt x="215" y="32"/>
                                        </a:cubicBezTo>
                                        <a:cubicBezTo>
                                          <a:pt x="214" y="38"/>
                                          <a:pt x="214" y="46"/>
                                          <a:pt x="213" y="53"/>
                                        </a:cubicBezTo>
                                        <a:cubicBezTo>
                                          <a:pt x="215" y="45"/>
                                          <a:pt x="216" y="36"/>
                                          <a:pt x="215" y="30"/>
                                        </a:cubicBezTo>
                                        <a:cubicBezTo>
                                          <a:pt x="216" y="30"/>
                                          <a:pt x="216" y="30"/>
                                          <a:pt x="217" y="31"/>
                                        </a:cubicBezTo>
                                        <a:cubicBezTo>
                                          <a:pt x="216" y="39"/>
                                          <a:pt x="216" y="46"/>
                                          <a:pt x="215" y="54"/>
                                        </a:cubicBezTo>
                                        <a:cubicBezTo>
                                          <a:pt x="217" y="46"/>
                                          <a:pt x="217" y="38"/>
                                          <a:pt x="217" y="31"/>
                                        </a:cubicBezTo>
                                        <a:cubicBezTo>
                                          <a:pt x="217" y="31"/>
                                          <a:pt x="218" y="31"/>
                                          <a:pt x="218" y="31"/>
                                        </a:cubicBezTo>
                                        <a:cubicBezTo>
                                          <a:pt x="220" y="39"/>
                                          <a:pt x="218" y="49"/>
                                          <a:pt x="217" y="57"/>
                                        </a:cubicBezTo>
                                        <a:cubicBezTo>
                                          <a:pt x="219" y="50"/>
                                          <a:pt x="219" y="43"/>
                                          <a:pt x="220" y="37"/>
                                        </a:cubicBezTo>
                                        <a:cubicBezTo>
                                          <a:pt x="221" y="43"/>
                                          <a:pt x="220" y="53"/>
                                          <a:pt x="219" y="59"/>
                                        </a:cubicBezTo>
                                        <a:cubicBezTo>
                                          <a:pt x="221" y="52"/>
                                          <a:pt x="221" y="45"/>
                                          <a:pt x="221" y="38"/>
                                        </a:cubicBezTo>
                                        <a:cubicBezTo>
                                          <a:pt x="222" y="40"/>
                                          <a:pt x="223" y="43"/>
                                          <a:pt x="222" y="45"/>
                                        </a:cubicBezTo>
                                        <a:cubicBezTo>
                                          <a:pt x="223" y="45"/>
                                          <a:pt x="223" y="46"/>
                                          <a:pt x="223" y="45"/>
                                        </a:cubicBezTo>
                                        <a:cubicBezTo>
                                          <a:pt x="224" y="48"/>
                                          <a:pt x="222" y="49"/>
                                          <a:pt x="223" y="50"/>
                                        </a:cubicBezTo>
                                        <a:cubicBezTo>
                                          <a:pt x="224" y="50"/>
                                          <a:pt x="223" y="49"/>
                                          <a:pt x="224" y="49"/>
                                        </a:cubicBezTo>
                                        <a:cubicBezTo>
                                          <a:pt x="226" y="58"/>
                                          <a:pt x="225" y="70"/>
                                          <a:pt x="224" y="79"/>
                                        </a:cubicBezTo>
                                        <a:cubicBezTo>
                                          <a:pt x="223" y="78"/>
                                          <a:pt x="224" y="77"/>
                                          <a:pt x="223" y="76"/>
                                        </a:cubicBezTo>
                                        <a:cubicBezTo>
                                          <a:pt x="222" y="77"/>
                                          <a:pt x="222" y="78"/>
                                          <a:pt x="221" y="79"/>
                                        </a:cubicBezTo>
                                        <a:cubicBezTo>
                                          <a:pt x="223" y="76"/>
                                          <a:pt x="224" y="71"/>
                                          <a:pt x="224" y="67"/>
                                        </a:cubicBezTo>
                                        <a:cubicBezTo>
                                          <a:pt x="223" y="71"/>
                                          <a:pt x="222" y="77"/>
                                          <a:pt x="219" y="80"/>
                                        </a:cubicBezTo>
                                        <a:cubicBezTo>
                                          <a:pt x="220" y="76"/>
                                          <a:pt x="222" y="72"/>
                                          <a:pt x="222" y="68"/>
                                        </a:cubicBezTo>
                                        <a:cubicBezTo>
                                          <a:pt x="222" y="68"/>
                                          <a:pt x="223" y="68"/>
                                          <a:pt x="223" y="68"/>
                                        </a:cubicBezTo>
                                        <a:cubicBezTo>
                                          <a:pt x="223" y="67"/>
                                          <a:pt x="222" y="67"/>
                                          <a:pt x="222" y="67"/>
                                        </a:cubicBezTo>
                                        <a:cubicBezTo>
                                          <a:pt x="221" y="72"/>
                                          <a:pt x="219" y="78"/>
                                          <a:pt x="216" y="82"/>
                                        </a:cubicBezTo>
                                        <a:cubicBezTo>
                                          <a:pt x="218" y="79"/>
                                          <a:pt x="219" y="76"/>
                                          <a:pt x="220" y="73"/>
                                        </a:cubicBezTo>
                                        <a:cubicBezTo>
                                          <a:pt x="219" y="74"/>
                                          <a:pt x="218" y="76"/>
                                          <a:pt x="217" y="77"/>
                                        </a:cubicBezTo>
                                        <a:cubicBezTo>
                                          <a:pt x="219" y="74"/>
                                          <a:pt x="219" y="71"/>
                                          <a:pt x="220" y="68"/>
                                        </a:cubicBezTo>
                                        <a:cubicBezTo>
                                          <a:pt x="220" y="67"/>
                                          <a:pt x="220" y="67"/>
                                          <a:pt x="220" y="66"/>
                                        </a:cubicBezTo>
                                        <a:cubicBezTo>
                                          <a:pt x="218" y="73"/>
                                          <a:pt x="217" y="79"/>
                                          <a:pt x="213" y="84"/>
                                        </a:cubicBezTo>
                                        <a:cubicBezTo>
                                          <a:pt x="214" y="82"/>
                                          <a:pt x="215" y="80"/>
                                          <a:pt x="215" y="78"/>
                                        </a:cubicBezTo>
                                        <a:cubicBezTo>
                                          <a:pt x="215" y="78"/>
                                          <a:pt x="215" y="79"/>
                                          <a:pt x="215" y="79"/>
                                        </a:cubicBezTo>
                                        <a:cubicBezTo>
                                          <a:pt x="215" y="77"/>
                                          <a:pt x="216" y="76"/>
                                          <a:pt x="216" y="74"/>
                                        </a:cubicBezTo>
                                        <a:cubicBezTo>
                                          <a:pt x="215" y="77"/>
                                          <a:pt x="214" y="81"/>
                                          <a:pt x="212" y="84"/>
                                        </a:cubicBezTo>
                                        <a:cubicBezTo>
                                          <a:pt x="211" y="84"/>
                                          <a:pt x="211" y="85"/>
                                          <a:pt x="210" y="85"/>
                                        </a:cubicBezTo>
                                        <a:cubicBezTo>
                                          <a:pt x="213" y="81"/>
                                          <a:pt x="214" y="73"/>
                                          <a:pt x="217" y="68"/>
                                        </a:cubicBezTo>
                                        <a:cubicBezTo>
                                          <a:pt x="217" y="68"/>
                                          <a:pt x="216" y="68"/>
                                          <a:pt x="216" y="68"/>
                                        </a:cubicBezTo>
                                        <a:cubicBezTo>
                                          <a:pt x="214" y="73"/>
                                          <a:pt x="213" y="78"/>
                                          <a:pt x="211" y="83"/>
                                        </a:cubicBezTo>
                                        <a:cubicBezTo>
                                          <a:pt x="211" y="83"/>
                                          <a:pt x="211" y="82"/>
                                          <a:pt x="211" y="83"/>
                                        </a:cubicBezTo>
                                        <a:cubicBezTo>
                                          <a:pt x="210" y="85"/>
                                          <a:pt x="209" y="87"/>
                                          <a:pt x="207" y="88"/>
                                        </a:cubicBezTo>
                                        <a:cubicBezTo>
                                          <a:pt x="210" y="83"/>
                                          <a:pt x="212" y="76"/>
                                          <a:pt x="214" y="70"/>
                                        </a:cubicBezTo>
                                        <a:cubicBezTo>
                                          <a:pt x="214" y="70"/>
                                          <a:pt x="214" y="70"/>
                                          <a:pt x="214" y="70"/>
                                        </a:cubicBezTo>
                                        <a:cubicBezTo>
                                          <a:pt x="211" y="77"/>
                                          <a:pt x="209" y="85"/>
                                          <a:pt x="204" y="92"/>
                                        </a:cubicBezTo>
                                        <a:cubicBezTo>
                                          <a:pt x="205" y="90"/>
                                          <a:pt x="206" y="86"/>
                                          <a:pt x="208" y="84"/>
                                        </a:cubicBezTo>
                                        <a:cubicBezTo>
                                          <a:pt x="208" y="84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7" y="83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9" y="80"/>
                                          <a:pt x="209" y="77"/>
                                          <a:pt x="211" y="73"/>
                                        </a:cubicBezTo>
                                        <a:cubicBezTo>
                                          <a:pt x="211" y="73"/>
                                          <a:pt x="211" y="73"/>
                                          <a:pt x="211" y="72"/>
                                        </a:cubicBezTo>
                                        <a:cubicBezTo>
                                          <a:pt x="210" y="73"/>
                                          <a:pt x="211" y="73"/>
                                          <a:pt x="210" y="73"/>
                                        </a:cubicBezTo>
                                        <a:cubicBezTo>
                                          <a:pt x="210" y="73"/>
                                          <a:pt x="210" y="73"/>
                                          <a:pt x="210" y="72"/>
                                        </a:cubicBezTo>
                                        <a:cubicBezTo>
                                          <a:pt x="210" y="72"/>
                                          <a:pt x="209" y="73"/>
                                          <a:pt x="209" y="73"/>
                                        </a:cubicBezTo>
                                        <a:cubicBezTo>
                                          <a:pt x="207" y="79"/>
                                          <a:pt x="204" y="86"/>
                                          <a:pt x="201" y="92"/>
                                        </a:cubicBezTo>
                                        <a:cubicBezTo>
                                          <a:pt x="201" y="91"/>
                                          <a:pt x="202" y="90"/>
                                          <a:pt x="202" y="88"/>
                                        </a:cubicBezTo>
                                        <a:cubicBezTo>
                                          <a:pt x="202" y="88"/>
                                          <a:pt x="202" y="89"/>
                                          <a:pt x="201" y="89"/>
                                        </a:cubicBezTo>
                                        <a:cubicBezTo>
                                          <a:pt x="203" y="86"/>
                                          <a:pt x="204" y="83"/>
                                          <a:pt x="205" y="80"/>
                                        </a:cubicBezTo>
                                        <a:cubicBezTo>
                                          <a:pt x="205" y="79"/>
                                          <a:pt x="205" y="80"/>
                                          <a:pt x="205" y="79"/>
                                        </a:cubicBezTo>
                                        <a:cubicBezTo>
                                          <a:pt x="205" y="77"/>
                                          <a:pt x="206" y="76"/>
                                          <a:pt x="206" y="74"/>
                                        </a:cubicBezTo>
                                        <a:cubicBezTo>
                                          <a:pt x="204" y="78"/>
                                          <a:pt x="202" y="84"/>
                                          <a:pt x="200" y="89"/>
                                        </a:cubicBezTo>
                                        <a:cubicBezTo>
                                          <a:pt x="200" y="87"/>
                                          <a:pt x="202" y="84"/>
                                          <a:pt x="202" y="81"/>
                                        </a:cubicBezTo>
                                        <a:cubicBezTo>
                                          <a:pt x="200" y="84"/>
                                          <a:pt x="199" y="88"/>
                                          <a:pt x="198" y="92"/>
                                        </a:cubicBezTo>
                                        <a:cubicBezTo>
                                          <a:pt x="198" y="92"/>
                                          <a:pt x="197" y="94"/>
                                          <a:pt x="196" y="95"/>
                                        </a:cubicBezTo>
                                        <a:cubicBezTo>
                                          <a:pt x="198" y="89"/>
                                          <a:pt x="199" y="82"/>
                                          <a:pt x="200" y="75"/>
                                        </a:cubicBezTo>
                                        <a:cubicBezTo>
                                          <a:pt x="198" y="81"/>
                                          <a:pt x="196" y="88"/>
                                          <a:pt x="194" y="94"/>
                                        </a:cubicBezTo>
                                        <a:cubicBezTo>
                                          <a:pt x="194" y="89"/>
                                          <a:pt x="198" y="80"/>
                                          <a:pt x="199" y="73"/>
                                        </a:cubicBezTo>
                                        <a:cubicBezTo>
                                          <a:pt x="197" y="79"/>
                                          <a:pt x="195" y="85"/>
                                          <a:pt x="193" y="90"/>
                                        </a:cubicBezTo>
                                        <a:cubicBezTo>
                                          <a:pt x="193" y="84"/>
                                          <a:pt x="198" y="77"/>
                                          <a:pt x="199" y="70"/>
                                        </a:cubicBezTo>
                                        <a:cubicBezTo>
                                          <a:pt x="197" y="75"/>
                                          <a:pt x="194" y="81"/>
                                          <a:pt x="192" y="86"/>
                                        </a:cubicBezTo>
                                        <a:cubicBezTo>
                                          <a:pt x="193" y="80"/>
                                          <a:pt x="197" y="73"/>
                                          <a:pt x="199" y="66"/>
                                        </a:cubicBezTo>
                                        <a:cubicBezTo>
                                          <a:pt x="196" y="71"/>
                                          <a:pt x="194" y="77"/>
                                          <a:pt x="192" y="82"/>
                                        </a:cubicBezTo>
                                        <a:cubicBezTo>
                                          <a:pt x="191" y="77"/>
                                          <a:pt x="196" y="71"/>
                                          <a:pt x="197" y="65"/>
                                        </a:cubicBezTo>
                                        <a:cubicBezTo>
                                          <a:pt x="194" y="69"/>
                                          <a:pt x="193" y="75"/>
                                          <a:pt x="190" y="79"/>
                                        </a:cubicBezTo>
                                        <a:cubicBezTo>
                                          <a:pt x="190" y="73"/>
                                          <a:pt x="195" y="68"/>
                                          <a:pt x="196" y="62"/>
                                        </a:cubicBezTo>
                                        <a:cubicBezTo>
                                          <a:pt x="194" y="67"/>
                                          <a:pt x="191" y="72"/>
                                          <a:pt x="189" y="77"/>
                                        </a:cubicBezTo>
                                        <a:cubicBezTo>
                                          <a:pt x="190" y="69"/>
                                          <a:pt x="195" y="62"/>
                                          <a:pt x="197" y="54"/>
                                        </a:cubicBezTo>
                                        <a:cubicBezTo>
                                          <a:pt x="195" y="59"/>
                                          <a:pt x="192" y="67"/>
                                          <a:pt x="188" y="73"/>
                                        </a:cubicBezTo>
                                        <a:cubicBezTo>
                                          <a:pt x="191" y="65"/>
                                          <a:pt x="194" y="59"/>
                                          <a:pt x="197" y="52"/>
                                        </a:cubicBezTo>
                                        <a:cubicBezTo>
                                          <a:pt x="194" y="58"/>
                                          <a:pt x="190" y="65"/>
                                          <a:pt x="187" y="72"/>
                                        </a:cubicBezTo>
                                        <a:cubicBezTo>
                                          <a:pt x="188" y="69"/>
                                          <a:pt x="190" y="65"/>
                                          <a:pt x="192" y="62"/>
                                        </a:cubicBezTo>
                                        <a:cubicBezTo>
                                          <a:pt x="192" y="60"/>
                                          <a:pt x="193" y="59"/>
                                          <a:pt x="194" y="57"/>
                                        </a:cubicBezTo>
                                        <a:cubicBezTo>
                                          <a:pt x="191" y="61"/>
                                          <a:pt x="189" y="66"/>
                                          <a:pt x="186" y="71"/>
                                        </a:cubicBezTo>
                                        <a:cubicBezTo>
                                          <a:pt x="187" y="65"/>
                                          <a:pt x="191" y="61"/>
                                          <a:pt x="193" y="55"/>
                                        </a:cubicBezTo>
                                        <a:cubicBezTo>
                                          <a:pt x="190" y="59"/>
                                          <a:pt x="188" y="64"/>
                                          <a:pt x="185" y="68"/>
                                        </a:cubicBezTo>
                                        <a:cubicBezTo>
                                          <a:pt x="185" y="68"/>
                                          <a:pt x="185" y="68"/>
                                          <a:pt x="185" y="68"/>
                                        </a:cubicBezTo>
                                        <a:cubicBezTo>
                                          <a:pt x="186" y="65"/>
                                          <a:pt x="188" y="63"/>
                                          <a:pt x="189" y="61"/>
                                        </a:cubicBezTo>
                                        <a:cubicBezTo>
                                          <a:pt x="187" y="62"/>
                                          <a:pt x="186" y="64"/>
                                          <a:pt x="185" y="66"/>
                                        </a:cubicBezTo>
                                        <a:cubicBezTo>
                                          <a:pt x="186" y="59"/>
                                          <a:pt x="191" y="52"/>
                                          <a:pt x="197" y="48"/>
                                        </a:cubicBezTo>
                                        <a:cubicBezTo>
                                          <a:pt x="199" y="45"/>
                                          <a:pt x="202" y="42"/>
                                          <a:pt x="204" y="40"/>
                                        </a:cubicBezTo>
                                        <a:cubicBezTo>
                                          <a:pt x="207" y="37"/>
                                          <a:pt x="208" y="33"/>
                                          <a:pt x="211" y="30"/>
                                        </a:cubicBezTo>
                                        <a:close/>
                                        <a:moveTo>
                                          <a:pt x="205" y="88"/>
                                        </a:moveTo>
                                        <a:cubicBezTo>
                                          <a:pt x="205" y="86"/>
                                          <a:pt x="206" y="84"/>
                                          <a:pt x="206" y="83"/>
                                        </a:cubicBezTo>
                                        <a:cubicBezTo>
                                          <a:pt x="207" y="84"/>
                                          <a:pt x="205" y="86"/>
                                          <a:pt x="205" y="88"/>
                                        </a:cubicBezTo>
                                        <a:close/>
                                        <a:moveTo>
                                          <a:pt x="204" y="81"/>
                                        </a:moveTo>
                                        <a:cubicBezTo>
                                          <a:pt x="203" y="82"/>
                                          <a:pt x="204" y="81"/>
                                          <a:pt x="204" y="80"/>
                                        </a:cubicBezTo>
                                        <a:cubicBezTo>
                                          <a:pt x="205" y="81"/>
                                          <a:pt x="204" y="81"/>
                                          <a:pt x="204" y="81"/>
                                        </a:cubicBezTo>
                                        <a:close/>
                                        <a:moveTo>
                                          <a:pt x="193" y="99"/>
                                        </a:moveTo>
                                        <a:cubicBezTo>
                                          <a:pt x="194" y="95"/>
                                          <a:pt x="196" y="92"/>
                                          <a:pt x="197" y="88"/>
                                        </a:cubicBezTo>
                                        <a:cubicBezTo>
                                          <a:pt x="197" y="88"/>
                                          <a:pt x="197" y="88"/>
                                          <a:pt x="197" y="88"/>
                                        </a:cubicBezTo>
                                        <a:cubicBezTo>
                                          <a:pt x="196" y="92"/>
                                          <a:pt x="195" y="95"/>
                                          <a:pt x="193" y="99"/>
                                        </a:cubicBezTo>
                                        <a:close/>
                                        <a:moveTo>
                                          <a:pt x="198" y="85"/>
                                        </a:moveTo>
                                        <a:cubicBezTo>
                                          <a:pt x="198" y="86"/>
                                          <a:pt x="198" y="86"/>
                                          <a:pt x="198" y="87"/>
                                        </a:cubicBezTo>
                                        <a:cubicBezTo>
                                          <a:pt x="197" y="86"/>
                                          <a:pt x="198" y="86"/>
                                          <a:pt x="198" y="85"/>
                                        </a:cubicBezTo>
                                        <a:close/>
                                        <a:moveTo>
                                          <a:pt x="204" y="34"/>
                                        </a:moveTo>
                                        <a:cubicBezTo>
                                          <a:pt x="204" y="35"/>
                                          <a:pt x="204" y="36"/>
                                          <a:pt x="203" y="38"/>
                                        </a:cubicBezTo>
                                        <a:cubicBezTo>
                                          <a:pt x="203" y="36"/>
                                          <a:pt x="203" y="34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3" y="32"/>
                                          <a:pt x="203" y="32"/>
                                        </a:cubicBezTo>
                                        <a:cubicBezTo>
                                          <a:pt x="204" y="32"/>
                                          <a:pt x="203" y="34"/>
                                          <a:pt x="204" y="34"/>
                                        </a:cubicBezTo>
                                        <a:close/>
                                        <a:moveTo>
                                          <a:pt x="194" y="12"/>
                                        </a:moveTo>
                                        <a:cubicBezTo>
                                          <a:pt x="195" y="13"/>
                                          <a:pt x="195" y="13"/>
                                          <a:pt x="196" y="14"/>
                                        </a:cubicBezTo>
                                        <a:cubicBezTo>
                                          <a:pt x="196" y="16"/>
                                          <a:pt x="197" y="19"/>
                                          <a:pt x="197" y="21"/>
                                        </a:cubicBezTo>
                                        <a:cubicBezTo>
                                          <a:pt x="197" y="20"/>
                                          <a:pt x="197" y="17"/>
                                          <a:pt x="197" y="16"/>
                                        </a:cubicBezTo>
                                        <a:cubicBezTo>
                                          <a:pt x="199" y="17"/>
                                          <a:pt x="198" y="20"/>
                                          <a:pt x="199" y="22"/>
                                        </a:cubicBezTo>
                                        <a:cubicBezTo>
                                          <a:pt x="200" y="21"/>
                                          <a:pt x="198" y="20"/>
                                          <a:pt x="199" y="19"/>
                                        </a:cubicBezTo>
                                        <a:cubicBezTo>
                                          <a:pt x="200" y="21"/>
                                          <a:pt x="200" y="24"/>
                                          <a:pt x="201" y="25"/>
                                        </a:cubicBezTo>
                                        <a:cubicBezTo>
                                          <a:pt x="201" y="26"/>
                                          <a:pt x="201" y="26"/>
                                          <a:pt x="201" y="26"/>
                                        </a:cubicBezTo>
                                        <a:cubicBezTo>
                                          <a:pt x="201" y="28"/>
                                          <a:pt x="202" y="30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2" y="32"/>
                                          <a:pt x="202" y="32"/>
                                        </a:cubicBezTo>
                                        <a:cubicBezTo>
                                          <a:pt x="203" y="34"/>
                                          <a:pt x="201" y="37"/>
                                          <a:pt x="202" y="39"/>
                                        </a:cubicBezTo>
                                        <a:cubicBezTo>
                                          <a:pt x="202" y="40"/>
                                          <a:pt x="202" y="40"/>
                                          <a:pt x="202" y="40"/>
                                        </a:cubicBezTo>
                                        <a:cubicBezTo>
                                          <a:pt x="201" y="37"/>
                                          <a:pt x="202" y="34"/>
                                          <a:pt x="202" y="30"/>
                                        </a:cubicBezTo>
                                        <a:cubicBezTo>
                                          <a:pt x="200" y="33"/>
                                          <a:pt x="202" y="39"/>
                                          <a:pt x="200" y="41"/>
                                        </a:cubicBezTo>
                                        <a:cubicBezTo>
                                          <a:pt x="200" y="37"/>
                                          <a:pt x="201" y="31"/>
                                          <a:pt x="200" y="27"/>
                                        </a:cubicBezTo>
                                        <a:cubicBezTo>
                                          <a:pt x="200" y="33"/>
                                          <a:pt x="200" y="39"/>
                                          <a:pt x="198" y="44"/>
                                        </a:cubicBezTo>
                                        <a:cubicBezTo>
                                          <a:pt x="198" y="39"/>
                                          <a:pt x="199" y="33"/>
                                          <a:pt x="198" y="28"/>
                                        </a:cubicBezTo>
                                        <a:cubicBezTo>
                                          <a:pt x="198" y="33"/>
                                          <a:pt x="198" y="39"/>
                                          <a:pt x="196" y="45"/>
                                        </a:cubicBezTo>
                                        <a:cubicBezTo>
                                          <a:pt x="197" y="38"/>
                                          <a:pt x="198" y="30"/>
                                          <a:pt x="196" y="23"/>
                                        </a:cubicBezTo>
                                        <a:cubicBezTo>
                                          <a:pt x="197" y="29"/>
                                          <a:pt x="197" y="39"/>
                                          <a:pt x="195" y="45"/>
                                        </a:cubicBezTo>
                                        <a:cubicBezTo>
                                          <a:pt x="193" y="34"/>
                                          <a:pt x="194" y="24"/>
                                          <a:pt x="194" y="12"/>
                                        </a:cubicBezTo>
                                        <a:close/>
                                        <a:moveTo>
                                          <a:pt x="189" y="9"/>
                                        </a:moveTo>
                                        <a:cubicBezTo>
                                          <a:pt x="190" y="11"/>
                                          <a:pt x="190" y="14"/>
                                          <a:pt x="191" y="16"/>
                                        </a:cubicBezTo>
                                        <a:cubicBezTo>
                                          <a:pt x="191" y="15"/>
                                          <a:pt x="190" y="12"/>
                                          <a:pt x="191" y="10"/>
                                        </a:cubicBezTo>
                                        <a:cubicBezTo>
                                          <a:pt x="192" y="10"/>
                                          <a:pt x="193" y="11"/>
                                          <a:pt x="194" y="12"/>
                                        </a:cubicBezTo>
                                        <a:cubicBezTo>
                                          <a:pt x="194" y="22"/>
                                          <a:pt x="193" y="29"/>
                                          <a:pt x="193" y="38"/>
                                        </a:cubicBezTo>
                                        <a:cubicBezTo>
                                          <a:pt x="191" y="32"/>
                                          <a:pt x="192" y="26"/>
                                          <a:pt x="191" y="20"/>
                                        </a:cubicBezTo>
                                        <a:cubicBezTo>
                                          <a:pt x="191" y="23"/>
                                          <a:pt x="191" y="26"/>
                                          <a:pt x="191" y="28"/>
                                        </a:cubicBezTo>
                                        <a:cubicBezTo>
                                          <a:pt x="189" y="24"/>
                                          <a:pt x="189" y="19"/>
                                          <a:pt x="189" y="14"/>
                                        </a:cubicBezTo>
                                        <a:cubicBezTo>
                                          <a:pt x="188" y="15"/>
                                          <a:pt x="189" y="20"/>
                                          <a:pt x="189" y="21"/>
                                        </a:cubicBezTo>
                                        <a:cubicBezTo>
                                          <a:pt x="186" y="19"/>
                                          <a:pt x="188" y="16"/>
                                          <a:pt x="187" y="15"/>
                                        </a:cubicBezTo>
                                        <a:cubicBezTo>
                                          <a:pt x="187" y="15"/>
                                          <a:pt x="187" y="16"/>
                                          <a:pt x="187" y="17"/>
                                        </a:cubicBezTo>
                                        <a:cubicBezTo>
                                          <a:pt x="184" y="15"/>
                                          <a:pt x="188" y="12"/>
                                          <a:pt x="189" y="9"/>
                                        </a:cubicBezTo>
                                        <a:close/>
                                        <a:moveTo>
                                          <a:pt x="164" y="12"/>
                                        </a:moveTo>
                                        <a:cubicBezTo>
                                          <a:pt x="165" y="13"/>
                                          <a:pt x="164" y="14"/>
                                          <a:pt x="165" y="14"/>
                                        </a:cubicBezTo>
                                        <a:cubicBezTo>
                                          <a:pt x="166" y="13"/>
                                          <a:pt x="164" y="11"/>
                                          <a:pt x="166" y="10"/>
                                        </a:cubicBezTo>
                                        <a:cubicBezTo>
                                          <a:pt x="166" y="11"/>
                                          <a:pt x="166" y="12"/>
                                          <a:pt x="167" y="14"/>
                                        </a:cubicBezTo>
                                        <a:cubicBezTo>
                                          <a:pt x="167" y="12"/>
                                          <a:pt x="167" y="11"/>
                                          <a:pt x="166" y="9"/>
                                        </a:cubicBezTo>
                                        <a:cubicBezTo>
                                          <a:pt x="167" y="9"/>
                                          <a:pt x="168" y="8"/>
                                          <a:pt x="168" y="8"/>
                                        </a:cubicBezTo>
                                        <a:cubicBezTo>
                                          <a:pt x="169" y="10"/>
                                          <a:pt x="168" y="12"/>
                                          <a:pt x="169" y="14"/>
                                        </a:cubicBezTo>
                                        <a:cubicBezTo>
                                          <a:pt x="169" y="11"/>
                                          <a:pt x="167" y="7"/>
                                          <a:pt x="170" y="5"/>
                                        </a:cubicBezTo>
                                        <a:cubicBezTo>
                                          <a:pt x="170" y="9"/>
                                          <a:pt x="171" y="11"/>
                                          <a:pt x="172" y="15"/>
                                        </a:cubicBezTo>
                                        <a:cubicBezTo>
                                          <a:pt x="173" y="14"/>
                                          <a:pt x="169" y="4"/>
                                          <a:pt x="171" y="4"/>
                                        </a:cubicBezTo>
                                        <a:cubicBezTo>
                                          <a:pt x="173" y="3"/>
                                          <a:pt x="174" y="15"/>
                                          <a:pt x="176" y="16"/>
                                        </a:cubicBezTo>
                                        <a:cubicBezTo>
                                          <a:pt x="175" y="12"/>
                                          <a:pt x="173" y="7"/>
                                          <a:pt x="172" y="3"/>
                                        </a:cubicBezTo>
                                        <a:cubicBezTo>
                                          <a:pt x="176" y="9"/>
                                          <a:pt x="178" y="16"/>
                                          <a:pt x="180" y="23"/>
                                        </a:cubicBezTo>
                                        <a:cubicBezTo>
                                          <a:pt x="179" y="17"/>
                                          <a:pt x="176" y="10"/>
                                          <a:pt x="174" y="5"/>
                                        </a:cubicBezTo>
                                        <a:cubicBezTo>
                                          <a:pt x="175" y="5"/>
                                          <a:pt x="175" y="6"/>
                                          <a:pt x="176" y="6"/>
                                        </a:cubicBezTo>
                                        <a:cubicBezTo>
                                          <a:pt x="182" y="13"/>
                                          <a:pt x="185" y="21"/>
                                          <a:pt x="187" y="31"/>
                                        </a:cubicBezTo>
                                        <a:cubicBezTo>
                                          <a:pt x="186" y="25"/>
                                          <a:pt x="185" y="19"/>
                                          <a:pt x="182" y="14"/>
                                        </a:cubicBezTo>
                                        <a:cubicBezTo>
                                          <a:pt x="190" y="22"/>
                                          <a:pt x="190" y="37"/>
                                          <a:pt x="193" y="47"/>
                                        </a:cubicBezTo>
                                        <a:cubicBezTo>
                                          <a:pt x="192" y="48"/>
                                          <a:pt x="192" y="49"/>
                                          <a:pt x="191" y="50"/>
                                        </a:cubicBezTo>
                                        <a:cubicBezTo>
                                          <a:pt x="191" y="44"/>
                                          <a:pt x="190" y="36"/>
                                          <a:pt x="189" y="31"/>
                                        </a:cubicBezTo>
                                        <a:cubicBezTo>
                                          <a:pt x="189" y="38"/>
                                          <a:pt x="192" y="46"/>
                                          <a:pt x="189" y="52"/>
                                        </a:cubicBezTo>
                                        <a:cubicBezTo>
                                          <a:pt x="188" y="48"/>
                                          <a:pt x="189" y="41"/>
                                          <a:pt x="187" y="37"/>
                                        </a:cubicBezTo>
                                        <a:cubicBezTo>
                                          <a:pt x="187" y="37"/>
                                          <a:pt x="187" y="38"/>
                                          <a:pt x="187" y="38"/>
                                        </a:cubicBezTo>
                                        <a:cubicBezTo>
                                          <a:pt x="187" y="39"/>
                                          <a:pt x="187" y="38"/>
                                          <a:pt x="187" y="37"/>
                                        </a:cubicBezTo>
                                        <a:cubicBezTo>
                                          <a:pt x="187" y="38"/>
                                          <a:pt x="187" y="40"/>
                                          <a:pt x="187" y="40"/>
                                        </a:cubicBezTo>
                                        <a:cubicBezTo>
                                          <a:pt x="187" y="40"/>
                                          <a:pt x="187" y="39"/>
                                          <a:pt x="187" y="38"/>
                                        </a:cubicBezTo>
                                        <a:cubicBezTo>
                                          <a:pt x="189" y="46"/>
                                          <a:pt x="190" y="53"/>
                                          <a:pt x="185" y="59"/>
                                        </a:cubicBezTo>
                                        <a:cubicBezTo>
                                          <a:pt x="185" y="54"/>
                                          <a:pt x="187" y="46"/>
                                          <a:pt x="186" y="41"/>
                                        </a:cubicBezTo>
                                        <a:cubicBezTo>
                                          <a:pt x="186" y="49"/>
                                          <a:pt x="185" y="56"/>
                                          <a:pt x="184" y="62"/>
                                        </a:cubicBezTo>
                                        <a:cubicBezTo>
                                          <a:pt x="184" y="54"/>
                                          <a:pt x="184" y="46"/>
                                          <a:pt x="183" y="38"/>
                                        </a:cubicBezTo>
                                        <a:cubicBezTo>
                                          <a:pt x="183" y="45"/>
                                          <a:pt x="184" y="55"/>
                                          <a:pt x="182" y="63"/>
                                        </a:cubicBezTo>
                                        <a:cubicBezTo>
                                          <a:pt x="181" y="57"/>
                                          <a:pt x="182" y="50"/>
                                          <a:pt x="181" y="43"/>
                                        </a:cubicBezTo>
                                        <a:cubicBezTo>
                                          <a:pt x="181" y="43"/>
                                          <a:pt x="180" y="43"/>
                                          <a:pt x="180" y="43"/>
                                        </a:cubicBezTo>
                                        <a:cubicBezTo>
                                          <a:pt x="180" y="43"/>
                                          <a:pt x="180" y="43"/>
                                          <a:pt x="180" y="44"/>
                                        </a:cubicBezTo>
                                        <a:cubicBezTo>
                                          <a:pt x="180" y="49"/>
                                          <a:pt x="181" y="55"/>
                                          <a:pt x="181" y="59"/>
                                        </a:cubicBezTo>
                                        <a:cubicBezTo>
                                          <a:pt x="181" y="60"/>
                                          <a:pt x="181" y="60"/>
                                          <a:pt x="181" y="61"/>
                                        </a:cubicBezTo>
                                        <a:cubicBezTo>
                                          <a:pt x="179" y="55"/>
                                          <a:pt x="179" y="45"/>
                                          <a:pt x="176" y="38"/>
                                        </a:cubicBezTo>
                                        <a:cubicBezTo>
                                          <a:pt x="177" y="44"/>
                                          <a:pt x="179" y="53"/>
                                          <a:pt x="179" y="60"/>
                                        </a:cubicBezTo>
                                        <a:cubicBezTo>
                                          <a:pt x="178" y="60"/>
                                          <a:pt x="178" y="60"/>
                                          <a:pt x="178" y="60"/>
                                        </a:cubicBezTo>
                                        <a:cubicBezTo>
                                          <a:pt x="177" y="55"/>
                                          <a:pt x="176" y="49"/>
                                          <a:pt x="175" y="44"/>
                                        </a:cubicBezTo>
                                        <a:cubicBezTo>
                                          <a:pt x="175" y="47"/>
                                          <a:pt x="176" y="54"/>
                                          <a:pt x="176" y="59"/>
                                        </a:cubicBezTo>
                                        <a:cubicBezTo>
                                          <a:pt x="175" y="58"/>
                                          <a:pt x="174" y="59"/>
                                          <a:pt x="173" y="59"/>
                                        </a:cubicBezTo>
                                        <a:cubicBezTo>
                                          <a:pt x="172" y="60"/>
                                          <a:pt x="171" y="60"/>
                                          <a:pt x="170" y="60"/>
                                        </a:cubicBezTo>
                                        <a:cubicBezTo>
                                          <a:pt x="169" y="55"/>
                                          <a:pt x="168" y="49"/>
                                          <a:pt x="167" y="43"/>
                                        </a:cubicBezTo>
                                        <a:cubicBezTo>
                                          <a:pt x="166" y="49"/>
                                          <a:pt x="170" y="56"/>
                                          <a:pt x="169" y="62"/>
                                        </a:cubicBezTo>
                                        <a:cubicBezTo>
                                          <a:pt x="166" y="57"/>
                                          <a:pt x="165" y="49"/>
                                          <a:pt x="164" y="43"/>
                                        </a:cubicBezTo>
                                        <a:cubicBezTo>
                                          <a:pt x="164" y="49"/>
                                          <a:pt x="165" y="57"/>
                                          <a:pt x="168" y="63"/>
                                        </a:cubicBezTo>
                                        <a:cubicBezTo>
                                          <a:pt x="167" y="63"/>
                                          <a:pt x="167" y="64"/>
                                          <a:pt x="166" y="65"/>
                                        </a:cubicBezTo>
                                        <a:cubicBezTo>
                                          <a:pt x="163" y="50"/>
                                          <a:pt x="162" y="34"/>
                                          <a:pt x="165" y="20"/>
                                        </a:cubicBezTo>
                                        <a:cubicBezTo>
                                          <a:pt x="160" y="36"/>
                                          <a:pt x="162" y="51"/>
                                          <a:pt x="166" y="65"/>
                                        </a:cubicBezTo>
                                        <a:cubicBezTo>
                                          <a:pt x="166" y="66"/>
                                          <a:pt x="165" y="66"/>
                                          <a:pt x="165" y="66"/>
                                        </a:cubicBezTo>
                                        <a:cubicBezTo>
                                          <a:pt x="163" y="60"/>
                                          <a:pt x="161" y="51"/>
                                          <a:pt x="161" y="43"/>
                                        </a:cubicBezTo>
                                        <a:cubicBezTo>
                                          <a:pt x="160" y="52"/>
                                          <a:pt x="162" y="59"/>
                                          <a:pt x="164" y="68"/>
                                        </a:cubicBezTo>
                                        <a:cubicBezTo>
                                          <a:pt x="164" y="68"/>
                                          <a:pt x="164" y="69"/>
                                          <a:pt x="163" y="69"/>
                                        </a:cubicBezTo>
                                        <a:cubicBezTo>
                                          <a:pt x="161" y="60"/>
                                          <a:pt x="159" y="50"/>
                                          <a:pt x="159" y="41"/>
                                        </a:cubicBezTo>
                                        <a:cubicBezTo>
                                          <a:pt x="158" y="52"/>
                                          <a:pt x="161" y="61"/>
                                          <a:pt x="163" y="70"/>
                                        </a:cubicBezTo>
                                        <a:cubicBezTo>
                                          <a:pt x="159" y="61"/>
                                          <a:pt x="156" y="51"/>
                                          <a:pt x="157" y="41"/>
                                        </a:cubicBezTo>
                                        <a:cubicBezTo>
                                          <a:pt x="155" y="50"/>
                                          <a:pt x="157" y="61"/>
                                          <a:pt x="159" y="71"/>
                                        </a:cubicBezTo>
                                        <a:cubicBezTo>
                                          <a:pt x="156" y="65"/>
                                          <a:pt x="156" y="55"/>
                                          <a:pt x="155" y="47"/>
                                        </a:cubicBezTo>
                                        <a:cubicBezTo>
                                          <a:pt x="155" y="54"/>
                                          <a:pt x="156" y="60"/>
                                          <a:pt x="157" y="66"/>
                                        </a:cubicBezTo>
                                        <a:cubicBezTo>
                                          <a:pt x="149" y="48"/>
                                          <a:pt x="159" y="30"/>
                                          <a:pt x="164" y="12"/>
                                        </a:cubicBezTo>
                                        <a:close/>
                                        <a:moveTo>
                                          <a:pt x="154" y="60"/>
                                        </a:moveTo>
                                        <a:cubicBezTo>
                                          <a:pt x="154" y="60"/>
                                          <a:pt x="154" y="61"/>
                                          <a:pt x="154" y="61"/>
                                        </a:cubicBezTo>
                                        <a:cubicBezTo>
                                          <a:pt x="154" y="61"/>
                                          <a:pt x="154" y="62"/>
                                          <a:pt x="154" y="62"/>
                                        </a:cubicBezTo>
                                        <a:cubicBezTo>
                                          <a:pt x="154" y="62"/>
                                          <a:pt x="153" y="61"/>
                                          <a:pt x="154" y="60"/>
                                        </a:cubicBezTo>
                                        <a:close/>
                                        <a:moveTo>
                                          <a:pt x="153" y="52"/>
                                        </a:moveTo>
                                        <a:cubicBezTo>
                                          <a:pt x="154" y="55"/>
                                          <a:pt x="153" y="58"/>
                                          <a:pt x="154" y="60"/>
                                        </a:cubicBezTo>
                                        <a:cubicBezTo>
                                          <a:pt x="153" y="58"/>
                                          <a:pt x="153" y="55"/>
                                          <a:pt x="153" y="52"/>
                                        </a:cubicBezTo>
                                        <a:close/>
                                        <a:moveTo>
                                          <a:pt x="133" y="6"/>
                                        </a:moveTo>
                                        <a:cubicBezTo>
                                          <a:pt x="135" y="10"/>
                                          <a:pt x="135" y="14"/>
                                          <a:pt x="135" y="19"/>
                                        </a:cubicBezTo>
                                        <a:cubicBezTo>
                                          <a:pt x="136" y="15"/>
                                          <a:pt x="135" y="9"/>
                                          <a:pt x="134" y="6"/>
                                        </a:cubicBezTo>
                                        <a:cubicBezTo>
                                          <a:pt x="134" y="6"/>
                                          <a:pt x="135" y="6"/>
                                          <a:pt x="135" y="5"/>
                                        </a:cubicBezTo>
                                        <a:cubicBezTo>
                                          <a:pt x="136" y="10"/>
                                          <a:pt x="138" y="15"/>
                                          <a:pt x="138" y="20"/>
                                        </a:cubicBezTo>
                                        <a:cubicBezTo>
                                          <a:pt x="139" y="14"/>
                                          <a:pt x="137" y="10"/>
                                          <a:pt x="135" y="5"/>
                                        </a:cubicBezTo>
                                        <a:cubicBezTo>
                                          <a:pt x="138" y="9"/>
                                          <a:pt x="140" y="14"/>
                                          <a:pt x="141" y="20"/>
                                        </a:cubicBezTo>
                                        <a:cubicBezTo>
                                          <a:pt x="141" y="15"/>
                                          <a:pt x="139" y="10"/>
                                          <a:pt x="137" y="6"/>
                                        </a:cubicBezTo>
                                        <a:cubicBezTo>
                                          <a:pt x="143" y="10"/>
                                          <a:pt x="144" y="18"/>
                                          <a:pt x="146" y="26"/>
                                        </a:cubicBezTo>
                                        <a:cubicBezTo>
                                          <a:pt x="146" y="20"/>
                                          <a:pt x="144" y="15"/>
                                          <a:pt x="142" y="10"/>
                                        </a:cubicBezTo>
                                        <a:cubicBezTo>
                                          <a:pt x="147" y="14"/>
                                          <a:pt x="148" y="20"/>
                                          <a:pt x="150" y="26"/>
                                        </a:cubicBezTo>
                                        <a:cubicBezTo>
                                          <a:pt x="150" y="21"/>
                                          <a:pt x="148" y="18"/>
                                          <a:pt x="146" y="13"/>
                                        </a:cubicBezTo>
                                        <a:cubicBezTo>
                                          <a:pt x="150" y="16"/>
                                          <a:pt x="152" y="21"/>
                                          <a:pt x="154" y="25"/>
                                        </a:cubicBezTo>
                                        <a:cubicBezTo>
                                          <a:pt x="155" y="34"/>
                                          <a:pt x="152" y="47"/>
                                          <a:pt x="150" y="57"/>
                                        </a:cubicBezTo>
                                        <a:cubicBezTo>
                                          <a:pt x="150" y="52"/>
                                          <a:pt x="151" y="49"/>
                                          <a:pt x="152" y="44"/>
                                        </a:cubicBezTo>
                                        <a:cubicBezTo>
                                          <a:pt x="151" y="47"/>
                                          <a:pt x="150" y="51"/>
                                          <a:pt x="149" y="53"/>
                                        </a:cubicBezTo>
                                        <a:cubicBezTo>
                                          <a:pt x="150" y="46"/>
                                          <a:pt x="151" y="39"/>
                                          <a:pt x="150" y="32"/>
                                        </a:cubicBezTo>
                                        <a:cubicBezTo>
                                          <a:pt x="150" y="39"/>
                                          <a:pt x="150" y="48"/>
                                          <a:pt x="148" y="54"/>
                                        </a:cubicBezTo>
                                        <a:cubicBezTo>
                                          <a:pt x="146" y="46"/>
                                          <a:pt x="150" y="38"/>
                                          <a:pt x="149" y="30"/>
                                        </a:cubicBezTo>
                                        <a:cubicBezTo>
                                          <a:pt x="148" y="36"/>
                                          <a:pt x="147" y="44"/>
                                          <a:pt x="146" y="51"/>
                                        </a:cubicBezTo>
                                        <a:cubicBezTo>
                                          <a:pt x="143" y="45"/>
                                          <a:pt x="147" y="37"/>
                                          <a:pt x="146" y="29"/>
                                        </a:cubicBezTo>
                                        <a:cubicBezTo>
                                          <a:pt x="145" y="35"/>
                                          <a:pt x="145" y="41"/>
                                          <a:pt x="144" y="47"/>
                                        </a:cubicBezTo>
                                        <a:cubicBezTo>
                                          <a:pt x="141" y="41"/>
                                          <a:pt x="144" y="34"/>
                                          <a:pt x="143" y="28"/>
                                        </a:cubicBezTo>
                                        <a:cubicBezTo>
                                          <a:pt x="142" y="33"/>
                                          <a:pt x="142" y="38"/>
                                          <a:pt x="142" y="44"/>
                                        </a:cubicBezTo>
                                        <a:cubicBezTo>
                                          <a:pt x="139" y="39"/>
                                          <a:pt x="141" y="31"/>
                                          <a:pt x="139" y="25"/>
                                        </a:cubicBezTo>
                                        <a:cubicBezTo>
                                          <a:pt x="140" y="30"/>
                                          <a:pt x="139" y="36"/>
                                          <a:pt x="140" y="40"/>
                                        </a:cubicBezTo>
                                        <a:cubicBezTo>
                                          <a:pt x="136" y="37"/>
                                          <a:pt x="139" y="31"/>
                                          <a:pt x="138" y="26"/>
                                        </a:cubicBezTo>
                                        <a:cubicBezTo>
                                          <a:pt x="137" y="30"/>
                                          <a:pt x="137" y="33"/>
                                          <a:pt x="137" y="38"/>
                                        </a:cubicBezTo>
                                        <a:cubicBezTo>
                                          <a:pt x="134" y="37"/>
                                          <a:pt x="136" y="32"/>
                                          <a:pt x="135" y="29"/>
                                        </a:cubicBezTo>
                                        <a:cubicBezTo>
                                          <a:pt x="135" y="32"/>
                                          <a:pt x="135" y="34"/>
                                          <a:pt x="135" y="37"/>
                                        </a:cubicBezTo>
                                        <a:cubicBezTo>
                                          <a:pt x="132" y="35"/>
                                          <a:pt x="133" y="30"/>
                                          <a:pt x="133" y="26"/>
                                        </a:cubicBezTo>
                                        <a:cubicBezTo>
                                          <a:pt x="132" y="29"/>
                                          <a:pt x="132" y="32"/>
                                          <a:pt x="132" y="35"/>
                                        </a:cubicBezTo>
                                        <a:cubicBezTo>
                                          <a:pt x="130" y="34"/>
                                          <a:pt x="131" y="30"/>
                                          <a:pt x="130" y="28"/>
                                        </a:cubicBezTo>
                                        <a:cubicBezTo>
                                          <a:pt x="130" y="30"/>
                                          <a:pt x="130" y="32"/>
                                          <a:pt x="130" y="34"/>
                                        </a:cubicBezTo>
                                        <a:cubicBezTo>
                                          <a:pt x="130" y="34"/>
                                          <a:pt x="129" y="33"/>
                                          <a:pt x="129" y="34"/>
                                        </a:cubicBezTo>
                                        <a:cubicBezTo>
                                          <a:pt x="129" y="33"/>
                                          <a:pt x="129" y="33"/>
                                          <a:pt x="129" y="33"/>
                                        </a:cubicBezTo>
                                        <a:cubicBezTo>
                                          <a:pt x="128" y="31"/>
                                          <a:pt x="129" y="28"/>
                                          <a:pt x="129" y="26"/>
                                        </a:cubicBezTo>
                                        <a:cubicBezTo>
                                          <a:pt x="128" y="28"/>
                                          <a:pt x="128" y="31"/>
                                          <a:pt x="128" y="33"/>
                                        </a:cubicBezTo>
                                        <a:cubicBezTo>
                                          <a:pt x="127" y="33"/>
                                          <a:pt x="127" y="32"/>
                                          <a:pt x="126" y="32"/>
                                        </a:cubicBezTo>
                                        <a:cubicBezTo>
                                          <a:pt x="126" y="21"/>
                                          <a:pt x="132" y="15"/>
                                          <a:pt x="133" y="6"/>
                                        </a:cubicBezTo>
                                        <a:close/>
                                        <a:moveTo>
                                          <a:pt x="148" y="56"/>
                                        </a:moveTo>
                                        <a:cubicBezTo>
                                          <a:pt x="148" y="55"/>
                                          <a:pt x="149" y="55"/>
                                          <a:pt x="149" y="54"/>
                                        </a:cubicBezTo>
                                        <a:cubicBezTo>
                                          <a:pt x="150" y="54"/>
                                          <a:pt x="149" y="56"/>
                                          <a:pt x="148" y="56"/>
                                        </a:cubicBezTo>
                                        <a:close/>
                                        <a:moveTo>
                                          <a:pt x="118" y="51"/>
                                        </a:moveTo>
                                        <a:cubicBezTo>
                                          <a:pt x="118" y="51"/>
                                          <a:pt x="118" y="51"/>
                                          <a:pt x="119" y="51"/>
                                        </a:cubicBezTo>
                                        <a:cubicBezTo>
                                          <a:pt x="119" y="51"/>
                                          <a:pt x="119" y="51"/>
                                          <a:pt x="119" y="51"/>
                                        </a:cubicBezTo>
                                        <a:cubicBezTo>
                                          <a:pt x="122" y="47"/>
                                          <a:pt x="118" y="41"/>
                                          <a:pt x="121" y="37"/>
                                        </a:cubicBezTo>
                                        <a:cubicBezTo>
                                          <a:pt x="120" y="38"/>
                                          <a:pt x="121" y="38"/>
                                          <a:pt x="122" y="38"/>
                                        </a:cubicBezTo>
                                        <a:cubicBezTo>
                                          <a:pt x="122" y="38"/>
                                          <a:pt x="121" y="36"/>
                                          <a:pt x="122" y="35"/>
                                        </a:cubicBezTo>
                                        <a:cubicBezTo>
                                          <a:pt x="123" y="37"/>
                                          <a:pt x="123" y="41"/>
                                          <a:pt x="125" y="43"/>
                                        </a:cubicBezTo>
                                        <a:cubicBezTo>
                                          <a:pt x="125" y="41"/>
                                          <a:pt x="124" y="39"/>
                                          <a:pt x="124" y="37"/>
                                        </a:cubicBezTo>
                                        <a:cubicBezTo>
                                          <a:pt x="126" y="41"/>
                                          <a:pt x="128" y="45"/>
                                          <a:pt x="130" y="50"/>
                                        </a:cubicBezTo>
                                        <a:cubicBezTo>
                                          <a:pt x="130" y="48"/>
                                          <a:pt x="128" y="45"/>
                                          <a:pt x="127" y="43"/>
                                        </a:cubicBezTo>
                                        <a:cubicBezTo>
                                          <a:pt x="127" y="40"/>
                                          <a:pt x="124" y="37"/>
                                          <a:pt x="123" y="34"/>
                                        </a:cubicBezTo>
                                        <a:cubicBezTo>
                                          <a:pt x="128" y="39"/>
                                          <a:pt x="131" y="45"/>
                                          <a:pt x="134" y="52"/>
                                        </a:cubicBezTo>
                                        <a:cubicBezTo>
                                          <a:pt x="132" y="45"/>
                                          <a:pt x="128" y="40"/>
                                          <a:pt x="125" y="34"/>
                                        </a:cubicBezTo>
                                        <a:cubicBezTo>
                                          <a:pt x="130" y="39"/>
                                          <a:pt x="133" y="46"/>
                                          <a:pt x="137" y="51"/>
                                        </a:cubicBezTo>
                                        <a:cubicBezTo>
                                          <a:pt x="135" y="46"/>
                                          <a:pt x="131" y="41"/>
                                          <a:pt x="128" y="36"/>
                                        </a:cubicBezTo>
                                        <a:cubicBezTo>
                                          <a:pt x="130" y="36"/>
                                          <a:pt x="130" y="39"/>
                                          <a:pt x="132" y="40"/>
                                        </a:cubicBezTo>
                                        <a:cubicBezTo>
                                          <a:pt x="134" y="41"/>
                                          <a:pt x="136" y="46"/>
                                          <a:pt x="138" y="49"/>
                                        </a:cubicBezTo>
                                        <a:cubicBezTo>
                                          <a:pt x="138" y="47"/>
                                          <a:pt x="137" y="45"/>
                                          <a:pt x="136" y="44"/>
                                        </a:cubicBezTo>
                                        <a:cubicBezTo>
                                          <a:pt x="136" y="43"/>
                                          <a:pt x="135" y="42"/>
                                          <a:pt x="134" y="41"/>
                                        </a:cubicBezTo>
                                        <a:cubicBezTo>
                                          <a:pt x="134" y="40"/>
                                          <a:pt x="132" y="39"/>
                                          <a:pt x="131" y="38"/>
                                        </a:cubicBezTo>
                                        <a:cubicBezTo>
                                          <a:pt x="142" y="43"/>
                                          <a:pt x="144" y="56"/>
                                          <a:pt x="151" y="65"/>
                                        </a:cubicBezTo>
                                        <a:cubicBezTo>
                                          <a:pt x="151" y="66"/>
                                          <a:pt x="151" y="67"/>
                                          <a:pt x="151" y="67"/>
                                        </a:cubicBezTo>
                                        <a:cubicBezTo>
                                          <a:pt x="152" y="67"/>
                                          <a:pt x="152" y="67"/>
                                          <a:pt x="152" y="67"/>
                                        </a:cubicBezTo>
                                        <a:cubicBezTo>
                                          <a:pt x="152" y="66"/>
                                          <a:pt x="152" y="66"/>
                                          <a:pt x="152" y="66"/>
                                        </a:cubicBezTo>
                                        <a:cubicBezTo>
                                          <a:pt x="155" y="70"/>
                                          <a:pt x="161" y="75"/>
                                          <a:pt x="158" y="82"/>
                                        </a:cubicBezTo>
                                        <a:cubicBezTo>
                                          <a:pt x="157" y="79"/>
                                          <a:pt x="156" y="76"/>
                                          <a:pt x="155" y="74"/>
                                        </a:cubicBezTo>
                                        <a:cubicBezTo>
                                          <a:pt x="155" y="77"/>
                                          <a:pt x="158" y="81"/>
                                          <a:pt x="158" y="85"/>
                                        </a:cubicBezTo>
                                        <a:cubicBezTo>
                                          <a:pt x="157" y="84"/>
                                          <a:pt x="157" y="81"/>
                                          <a:pt x="156" y="80"/>
                                        </a:cubicBezTo>
                                        <a:cubicBezTo>
                                          <a:pt x="156" y="83"/>
                                          <a:pt x="158" y="87"/>
                                          <a:pt x="157" y="91"/>
                                        </a:cubicBezTo>
                                        <a:cubicBezTo>
                                          <a:pt x="156" y="89"/>
                                          <a:pt x="156" y="87"/>
                                          <a:pt x="156" y="86"/>
                                        </a:cubicBezTo>
                                        <a:cubicBezTo>
                                          <a:pt x="156" y="90"/>
                                          <a:pt x="158" y="93"/>
                                          <a:pt x="157" y="97"/>
                                        </a:cubicBezTo>
                                        <a:cubicBezTo>
                                          <a:pt x="156" y="97"/>
                                          <a:pt x="156" y="97"/>
                                          <a:pt x="156" y="97"/>
                                        </a:cubicBezTo>
                                        <a:cubicBezTo>
                                          <a:pt x="157" y="98"/>
                                          <a:pt x="156" y="101"/>
                                          <a:pt x="156" y="102"/>
                                        </a:cubicBezTo>
                                        <a:cubicBezTo>
                                          <a:pt x="156" y="100"/>
                                          <a:pt x="156" y="99"/>
                                          <a:pt x="155" y="96"/>
                                        </a:cubicBezTo>
                                        <a:cubicBezTo>
                                          <a:pt x="155" y="99"/>
                                          <a:pt x="156" y="102"/>
                                          <a:pt x="155" y="105"/>
                                        </a:cubicBezTo>
                                        <a:cubicBezTo>
                                          <a:pt x="154" y="101"/>
                                          <a:pt x="155" y="95"/>
                                          <a:pt x="152" y="90"/>
                                        </a:cubicBezTo>
                                        <a:cubicBezTo>
                                          <a:pt x="154" y="95"/>
                                          <a:pt x="154" y="98"/>
                                          <a:pt x="154" y="103"/>
                                        </a:cubicBezTo>
                                        <a:cubicBezTo>
                                          <a:pt x="153" y="101"/>
                                          <a:pt x="153" y="99"/>
                                          <a:pt x="153" y="96"/>
                                        </a:cubicBezTo>
                                        <a:cubicBezTo>
                                          <a:pt x="152" y="95"/>
                                          <a:pt x="152" y="92"/>
                                          <a:pt x="151" y="90"/>
                                        </a:cubicBezTo>
                                        <a:cubicBezTo>
                                          <a:pt x="151" y="95"/>
                                          <a:pt x="153" y="97"/>
                                          <a:pt x="152" y="102"/>
                                        </a:cubicBezTo>
                                        <a:cubicBezTo>
                                          <a:pt x="151" y="102"/>
                                          <a:pt x="150" y="102"/>
                                          <a:pt x="150" y="101"/>
                                        </a:cubicBezTo>
                                        <a:cubicBezTo>
                                          <a:pt x="150" y="100"/>
                                          <a:pt x="150" y="100"/>
                                          <a:pt x="149" y="99"/>
                                        </a:cubicBezTo>
                                        <a:cubicBezTo>
                                          <a:pt x="149" y="94"/>
                                          <a:pt x="147" y="88"/>
                                          <a:pt x="145" y="82"/>
                                        </a:cubicBezTo>
                                        <a:cubicBezTo>
                                          <a:pt x="146" y="88"/>
                                          <a:pt x="149" y="94"/>
                                          <a:pt x="149" y="101"/>
                                        </a:cubicBezTo>
                                        <a:cubicBezTo>
                                          <a:pt x="149" y="101"/>
                                          <a:pt x="148" y="101"/>
                                          <a:pt x="148" y="101"/>
                                        </a:cubicBezTo>
                                        <a:cubicBezTo>
                                          <a:pt x="148" y="99"/>
                                          <a:pt x="147" y="97"/>
                                          <a:pt x="147" y="95"/>
                                        </a:cubicBezTo>
                                        <a:cubicBezTo>
                                          <a:pt x="147" y="94"/>
                                          <a:pt x="147" y="94"/>
                                          <a:pt x="146" y="94"/>
                                        </a:cubicBezTo>
                                        <a:cubicBezTo>
                                          <a:pt x="146" y="90"/>
                                          <a:pt x="145" y="87"/>
                                          <a:pt x="144" y="83"/>
                                        </a:cubicBezTo>
                                        <a:cubicBezTo>
                                          <a:pt x="144" y="87"/>
                                          <a:pt x="146" y="91"/>
                                          <a:pt x="146" y="95"/>
                                        </a:cubicBezTo>
                                        <a:cubicBezTo>
                                          <a:pt x="148" y="99"/>
                                          <a:pt x="147" y="105"/>
                                          <a:pt x="149" y="109"/>
                                        </a:cubicBezTo>
                                        <a:cubicBezTo>
                                          <a:pt x="149" y="109"/>
                                          <a:pt x="149" y="109"/>
                                          <a:pt x="149" y="109"/>
                                        </a:cubicBezTo>
                                        <a:cubicBezTo>
                                          <a:pt x="150" y="111"/>
                                          <a:pt x="149" y="113"/>
                                          <a:pt x="149" y="115"/>
                                        </a:cubicBezTo>
                                        <a:cubicBezTo>
                                          <a:pt x="149" y="115"/>
                                          <a:pt x="149" y="115"/>
                                          <a:pt x="149" y="115"/>
                                        </a:cubicBezTo>
                                        <a:cubicBezTo>
                                          <a:pt x="148" y="116"/>
                                          <a:pt x="149" y="117"/>
                                          <a:pt x="149" y="118"/>
                                        </a:cubicBezTo>
                                        <a:cubicBezTo>
                                          <a:pt x="147" y="116"/>
                                          <a:pt x="149" y="112"/>
                                          <a:pt x="148" y="111"/>
                                        </a:cubicBezTo>
                                        <a:cubicBezTo>
                                          <a:pt x="148" y="105"/>
                                          <a:pt x="145" y="98"/>
                                          <a:pt x="144" y="93"/>
                                        </a:cubicBezTo>
                                        <a:cubicBezTo>
                                          <a:pt x="144" y="91"/>
                                          <a:pt x="143" y="87"/>
                                          <a:pt x="143" y="85"/>
                                        </a:cubicBezTo>
                                        <a:cubicBezTo>
                                          <a:pt x="143" y="88"/>
                                          <a:pt x="144" y="93"/>
                                          <a:pt x="144" y="96"/>
                                        </a:cubicBezTo>
                                        <a:cubicBezTo>
                                          <a:pt x="147" y="102"/>
                                          <a:pt x="147" y="109"/>
                                          <a:pt x="148" y="116"/>
                                        </a:cubicBezTo>
                                        <a:cubicBezTo>
                                          <a:pt x="146" y="112"/>
                                          <a:pt x="147" y="108"/>
                                          <a:pt x="145" y="105"/>
                                        </a:cubicBezTo>
                                        <a:cubicBezTo>
                                          <a:pt x="146" y="109"/>
                                          <a:pt x="146" y="112"/>
                                          <a:pt x="147" y="115"/>
                                        </a:cubicBezTo>
                                        <a:cubicBezTo>
                                          <a:pt x="145" y="113"/>
                                          <a:pt x="144" y="111"/>
                                          <a:pt x="145" y="108"/>
                                        </a:cubicBezTo>
                                        <a:cubicBezTo>
                                          <a:pt x="144" y="108"/>
                                          <a:pt x="144" y="107"/>
                                          <a:pt x="144" y="107"/>
                                        </a:cubicBezTo>
                                        <a:cubicBezTo>
                                          <a:pt x="144" y="109"/>
                                          <a:pt x="144" y="110"/>
                                          <a:pt x="144" y="112"/>
                                        </a:cubicBezTo>
                                        <a:cubicBezTo>
                                          <a:pt x="142" y="108"/>
                                          <a:pt x="141" y="104"/>
                                          <a:pt x="139" y="99"/>
                                        </a:cubicBezTo>
                                        <a:cubicBezTo>
                                          <a:pt x="139" y="101"/>
                                          <a:pt x="140" y="103"/>
                                          <a:pt x="140" y="105"/>
                                        </a:cubicBezTo>
                                        <a:cubicBezTo>
                                          <a:pt x="138" y="102"/>
                                          <a:pt x="135" y="100"/>
                                          <a:pt x="134" y="97"/>
                                        </a:cubicBezTo>
                                        <a:cubicBezTo>
                                          <a:pt x="134" y="97"/>
                                          <a:pt x="134" y="97"/>
                                          <a:pt x="134" y="97"/>
                                        </a:cubicBezTo>
                                        <a:cubicBezTo>
                                          <a:pt x="132" y="96"/>
                                          <a:pt x="131" y="93"/>
                                          <a:pt x="130" y="91"/>
                                        </a:cubicBezTo>
                                        <a:cubicBezTo>
                                          <a:pt x="130" y="93"/>
                                          <a:pt x="131" y="94"/>
                                          <a:pt x="131" y="95"/>
                                        </a:cubicBezTo>
                                        <a:cubicBezTo>
                                          <a:pt x="129" y="93"/>
                                          <a:pt x="128" y="90"/>
                                          <a:pt x="127" y="87"/>
                                        </a:cubicBezTo>
                                        <a:cubicBezTo>
                                          <a:pt x="127" y="89"/>
                                          <a:pt x="128" y="90"/>
                                          <a:pt x="128" y="91"/>
                                        </a:cubicBezTo>
                                        <a:cubicBezTo>
                                          <a:pt x="125" y="91"/>
                                          <a:pt x="120" y="79"/>
                                          <a:pt x="122" y="78"/>
                                        </a:cubicBezTo>
                                        <a:cubicBezTo>
                                          <a:pt x="120" y="80"/>
                                          <a:pt x="123" y="85"/>
                                          <a:pt x="123" y="87"/>
                                        </a:cubicBezTo>
                                        <a:cubicBezTo>
                                          <a:pt x="122" y="86"/>
                                          <a:pt x="121" y="86"/>
                                          <a:pt x="120" y="84"/>
                                        </a:cubicBezTo>
                                        <a:cubicBezTo>
                                          <a:pt x="120" y="84"/>
                                          <a:pt x="120" y="85"/>
                                          <a:pt x="120" y="85"/>
                                        </a:cubicBezTo>
                                        <a:cubicBezTo>
                                          <a:pt x="114" y="76"/>
                                          <a:pt x="117" y="61"/>
                                          <a:pt x="119" y="52"/>
                                        </a:cubicBezTo>
                                        <a:cubicBezTo>
                                          <a:pt x="118" y="51"/>
                                          <a:pt x="118" y="51"/>
                                          <a:pt x="118" y="51"/>
                                        </a:cubicBezTo>
                                        <a:close/>
                                        <a:moveTo>
                                          <a:pt x="100" y="41"/>
                                        </a:moveTo>
                                        <a:cubicBezTo>
                                          <a:pt x="99" y="42"/>
                                          <a:pt x="99" y="41"/>
                                          <a:pt x="99" y="41"/>
                                        </a:cubicBezTo>
                                        <a:cubicBezTo>
                                          <a:pt x="99" y="40"/>
                                          <a:pt x="99" y="41"/>
                                          <a:pt x="100" y="41"/>
                                        </a:cubicBezTo>
                                        <a:close/>
                                        <a:moveTo>
                                          <a:pt x="96" y="38"/>
                                        </a:move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7" y="39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6" y="38"/>
                                        </a:cubicBez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lose/>
                                        <a:moveTo>
                                          <a:pt x="92" y="35"/>
                                        </a:moveTo>
                                        <a:cubicBezTo>
                                          <a:pt x="91" y="35"/>
                                          <a:pt x="91" y="35"/>
                                          <a:pt x="90" y="34"/>
                                        </a:cubicBezTo>
                                        <a:cubicBezTo>
                                          <a:pt x="91" y="34"/>
                                          <a:pt x="91" y="35"/>
                                          <a:pt x="92" y="35"/>
                                        </a:cubicBezTo>
                                        <a:close/>
                                        <a:moveTo>
                                          <a:pt x="70" y="29"/>
                                        </a:moveTo>
                                        <a:cubicBezTo>
                                          <a:pt x="73" y="32"/>
                                          <a:pt x="76" y="37"/>
                                          <a:pt x="79" y="39"/>
                                        </a:cubicBezTo>
                                        <a:cubicBezTo>
                                          <a:pt x="76" y="36"/>
                                          <a:pt x="74" y="31"/>
                                          <a:pt x="70" y="28"/>
                                        </a:cubicBezTo>
                                        <a:cubicBezTo>
                                          <a:pt x="74" y="29"/>
                                          <a:pt x="77" y="34"/>
                                          <a:pt x="80" y="37"/>
                                        </a:cubicBezTo>
                                        <a:cubicBezTo>
                                          <a:pt x="77" y="33"/>
                                          <a:pt x="75" y="30"/>
                                          <a:pt x="71" y="27"/>
                                        </a:cubicBezTo>
                                        <a:cubicBezTo>
                                          <a:pt x="73" y="26"/>
                                          <a:pt x="75" y="27"/>
                                          <a:pt x="76" y="28"/>
                                        </a:cubicBezTo>
                                        <a:cubicBezTo>
                                          <a:pt x="91" y="33"/>
                                          <a:pt x="101" y="44"/>
                                          <a:pt x="110" y="54"/>
                                        </a:cubicBezTo>
                                        <a:cubicBezTo>
                                          <a:pt x="112" y="57"/>
                                          <a:pt x="116" y="58"/>
                                          <a:pt x="115" y="61"/>
                                        </a:cubicBezTo>
                                        <a:cubicBezTo>
                                          <a:pt x="115" y="61"/>
                                          <a:pt x="115" y="61"/>
                                          <a:pt x="116" y="61"/>
                                        </a:cubicBezTo>
                                        <a:cubicBezTo>
                                          <a:pt x="115" y="62"/>
                                          <a:pt x="115" y="64"/>
                                          <a:pt x="116" y="65"/>
                                        </a:cubicBezTo>
                                        <a:cubicBezTo>
                                          <a:pt x="115" y="65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5" y="64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3" y="62"/>
                                          <a:pt x="111" y="58"/>
                                          <a:pt x="108" y="55"/>
                                        </a:cubicBezTo>
                                        <a:cubicBezTo>
                                          <a:pt x="110" y="60"/>
                                          <a:pt x="115" y="63"/>
                                          <a:pt x="115" y="68"/>
                                        </a:cubicBezTo>
                                        <a:cubicBezTo>
                                          <a:pt x="113" y="65"/>
                                          <a:pt x="111" y="63"/>
                                          <a:pt x="110" y="60"/>
                                        </a:cubicBezTo>
                                        <a:cubicBezTo>
                                          <a:pt x="110" y="64"/>
                                          <a:pt x="116" y="68"/>
                                          <a:pt x="114" y="73"/>
                                        </a:cubicBezTo>
                                        <a:cubicBezTo>
                                          <a:pt x="110" y="66"/>
                                          <a:pt x="107" y="58"/>
                                          <a:pt x="102" y="53"/>
                                        </a:cubicBezTo>
                                        <a:cubicBezTo>
                                          <a:pt x="102" y="53"/>
                                          <a:pt x="102" y="53"/>
                                          <a:pt x="102" y="53"/>
                                        </a:cubicBezTo>
                                        <a:cubicBezTo>
                                          <a:pt x="106" y="61"/>
                                          <a:pt x="112" y="68"/>
                                          <a:pt x="114" y="77"/>
                                        </a:cubicBezTo>
                                        <a:cubicBezTo>
                                          <a:pt x="110" y="68"/>
                                          <a:pt x="106" y="60"/>
                                          <a:pt x="101" y="52"/>
                                        </a:cubicBezTo>
                                        <a:cubicBezTo>
                                          <a:pt x="101" y="51"/>
                                          <a:pt x="101" y="52"/>
                                          <a:pt x="102" y="52"/>
                                        </a:cubicBezTo>
                                        <a:cubicBezTo>
                                          <a:pt x="101" y="51"/>
                                          <a:pt x="100" y="50"/>
                                          <a:pt x="98" y="48"/>
                                        </a:cubicBezTo>
                                        <a:cubicBezTo>
                                          <a:pt x="104" y="59"/>
                                          <a:pt x="112" y="70"/>
                                          <a:pt x="115" y="83"/>
                                        </a:cubicBezTo>
                                        <a:cubicBezTo>
                                          <a:pt x="109" y="73"/>
                                          <a:pt x="103" y="62"/>
                                          <a:pt x="95" y="54"/>
                                        </a:cubicBezTo>
                                        <a:cubicBezTo>
                                          <a:pt x="102" y="63"/>
                                          <a:pt x="109" y="73"/>
                                          <a:pt x="113" y="83"/>
                                        </a:cubicBezTo>
                                        <a:cubicBezTo>
                                          <a:pt x="113" y="84"/>
                                          <a:pt x="113" y="84"/>
                                          <a:pt x="112" y="84"/>
                                        </a:cubicBezTo>
                                        <a:cubicBezTo>
                                          <a:pt x="109" y="78"/>
                                          <a:pt x="106" y="72"/>
                                          <a:pt x="102" y="66"/>
                                        </a:cubicBezTo>
                                        <a:cubicBezTo>
                                          <a:pt x="105" y="72"/>
                                          <a:pt x="109" y="78"/>
                                          <a:pt x="112" y="84"/>
                                        </a:cubicBezTo>
                                        <a:cubicBezTo>
                                          <a:pt x="108" y="82"/>
                                          <a:pt x="106" y="76"/>
                                          <a:pt x="103" y="72"/>
                                        </a:cubicBezTo>
                                        <a:cubicBezTo>
                                          <a:pt x="104" y="74"/>
                                          <a:pt x="105" y="77"/>
                                          <a:pt x="107" y="79"/>
                                        </a:cubicBezTo>
                                        <a:cubicBezTo>
                                          <a:pt x="108" y="81"/>
                                          <a:pt x="109" y="83"/>
                                          <a:pt x="111" y="85"/>
                                        </a:cubicBezTo>
                                        <a:cubicBezTo>
                                          <a:pt x="109" y="83"/>
                                          <a:pt x="108" y="81"/>
                                          <a:pt x="107" y="79"/>
                                        </a:cubicBezTo>
                                        <a:cubicBezTo>
                                          <a:pt x="96" y="62"/>
                                          <a:pt x="81" y="48"/>
                                          <a:pt x="70" y="31"/>
                                        </a:cubicBezTo>
                                        <a:cubicBezTo>
                                          <a:pt x="70" y="30"/>
                                          <a:pt x="70" y="30"/>
                                          <a:pt x="70" y="29"/>
                                        </a:cubicBezTo>
                                        <a:close/>
                                        <a:moveTo>
                                          <a:pt x="109" y="87"/>
                                        </a:moveTo>
                                        <a:cubicBezTo>
                                          <a:pt x="108" y="85"/>
                                          <a:pt x="106" y="84"/>
                                          <a:pt x="106" y="82"/>
                                        </a:cubicBezTo>
                                        <a:cubicBezTo>
                                          <a:pt x="107" y="83"/>
                                          <a:pt x="109" y="85"/>
                                          <a:pt x="109" y="87"/>
                                        </a:cubicBezTo>
                                        <a:close/>
                                        <a:moveTo>
                                          <a:pt x="74" y="54"/>
                                        </a:moveTo>
                                        <a:cubicBezTo>
                                          <a:pt x="74" y="53"/>
                                          <a:pt x="74" y="54"/>
                                          <a:pt x="74" y="54"/>
                                        </a:cubicBezTo>
                                        <a:cubicBezTo>
                                          <a:pt x="73" y="51"/>
                                          <a:pt x="71" y="49"/>
                                          <a:pt x="71" y="45"/>
                                        </a:cubicBezTo>
                                        <a:cubicBezTo>
                                          <a:pt x="73" y="47"/>
                                          <a:pt x="73" y="49"/>
                                          <a:pt x="75" y="51"/>
                                        </a:cubicBezTo>
                                        <a:cubicBezTo>
                                          <a:pt x="70" y="46"/>
                                          <a:pt x="71" y="40"/>
                                          <a:pt x="70" y="32"/>
                                        </a:cubicBezTo>
                                        <a:cubicBezTo>
                                          <a:pt x="77" y="45"/>
                                          <a:pt x="88" y="55"/>
                                          <a:pt x="97" y="67"/>
                                        </a:cubicBezTo>
                                        <a:cubicBezTo>
                                          <a:pt x="97" y="69"/>
                                          <a:pt x="100" y="72"/>
                                          <a:pt x="101" y="75"/>
                                        </a:cubicBezTo>
                                        <a:cubicBezTo>
                                          <a:pt x="98" y="71"/>
                                          <a:pt x="95" y="67"/>
                                          <a:pt x="92" y="62"/>
                                        </a:cubicBezTo>
                                        <a:cubicBezTo>
                                          <a:pt x="97" y="71"/>
                                          <a:pt x="104" y="79"/>
                                          <a:pt x="109" y="88"/>
                                        </a:cubicBezTo>
                                        <a:cubicBezTo>
                                          <a:pt x="103" y="81"/>
                                          <a:pt x="97" y="74"/>
                                          <a:pt x="92" y="67"/>
                                        </a:cubicBezTo>
                                        <a:cubicBezTo>
                                          <a:pt x="96" y="75"/>
                                          <a:pt x="103" y="82"/>
                                          <a:pt x="108" y="90"/>
                                        </a:cubicBezTo>
                                        <a:cubicBezTo>
                                          <a:pt x="101" y="82"/>
                                          <a:pt x="93" y="75"/>
                                          <a:pt x="87" y="66"/>
                                        </a:cubicBezTo>
                                        <a:cubicBezTo>
                                          <a:pt x="92" y="76"/>
                                          <a:pt x="101" y="83"/>
                                          <a:pt x="107" y="91"/>
                                        </a:cubicBezTo>
                                        <a:cubicBezTo>
                                          <a:pt x="97" y="82"/>
                                          <a:pt x="86" y="72"/>
                                          <a:pt x="80" y="60"/>
                                        </a:cubicBezTo>
                                        <a:cubicBezTo>
                                          <a:pt x="86" y="74"/>
                                          <a:pt x="98" y="82"/>
                                          <a:pt x="107" y="94"/>
                                        </a:cubicBezTo>
                                        <a:cubicBezTo>
                                          <a:pt x="103" y="90"/>
                                          <a:pt x="98" y="85"/>
                                          <a:pt x="94" y="81"/>
                                        </a:cubicBezTo>
                                        <a:cubicBezTo>
                                          <a:pt x="98" y="86"/>
                                          <a:pt x="104" y="91"/>
                                          <a:pt x="108" y="96"/>
                                        </a:cubicBezTo>
                                        <a:cubicBezTo>
                                          <a:pt x="103" y="93"/>
                                          <a:pt x="98" y="88"/>
                                          <a:pt x="94" y="84"/>
                                        </a:cubicBezTo>
                                        <a:cubicBezTo>
                                          <a:pt x="97" y="89"/>
                                          <a:pt x="104" y="93"/>
                                          <a:pt x="108" y="99"/>
                                        </a:cubicBezTo>
                                        <a:cubicBezTo>
                                          <a:pt x="105" y="97"/>
                                          <a:pt x="102" y="94"/>
                                          <a:pt x="99" y="91"/>
                                        </a:cubicBezTo>
                                        <a:cubicBezTo>
                                          <a:pt x="91" y="84"/>
                                          <a:pt x="83" y="76"/>
                                          <a:pt x="77" y="67"/>
                                        </a:cubicBezTo>
                                        <a:cubicBezTo>
                                          <a:pt x="79" y="71"/>
                                          <a:pt x="83" y="76"/>
                                          <a:pt x="86" y="80"/>
                                        </a:cubicBezTo>
                                        <a:cubicBezTo>
                                          <a:pt x="81" y="79"/>
                                          <a:pt x="78" y="72"/>
                                          <a:pt x="76" y="68"/>
                                        </a:cubicBezTo>
                                        <a:cubicBezTo>
                                          <a:pt x="77" y="72"/>
                                          <a:pt x="79" y="75"/>
                                          <a:pt x="81" y="78"/>
                                        </a:cubicBezTo>
                                        <a:cubicBezTo>
                                          <a:pt x="74" y="74"/>
                                          <a:pt x="73" y="62"/>
                                          <a:pt x="74" y="54"/>
                                        </a:cubicBezTo>
                                        <a:close/>
                                        <a:moveTo>
                                          <a:pt x="105" y="98"/>
                                        </a:moveTo>
                                        <a:cubicBezTo>
                                          <a:pt x="103" y="97"/>
                                          <a:pt x="102" y="94"/>
                                          <a:pt x="100" y="93"/>
                                        </a:cubicBezTo>
                                        <a:cubicBezTo>
                                          <a:pt x="102" y="94"/>
                                          <a:pt x="103" y="96"/>
                                          <a:pt x="105" y="98"/>
                                        </a:cubicBezTo>
                                        <a:close/>
                                        <a:moveTo>
                                          <a:pt x="57" y="84"/>
                                        </a:moveTo>
                                        <a:cubicBezTo>
                                          <a:pt x="60" y="89"/>
                                          <a:pt x="63" y="93"/>
                                          <a:pt x="67" y="98"/>
                                        </a:cubicBezTo>
                                        <a:cubicBezTo>
                                          <a:pt x="61" y="90"/>
                                          <a:pt x="56" y="82"/>
                                          <a:pt x="53" y="72"/>
                                        </a:cubicBezTo>
                                        <a:cubicBezTo>
                                          <a:pt x="54" y="72"/>
                                          <a:pt x="54" y="73"/>
                                          <a:pt x="54" y="73"/>
                                        </a:cubicBezTo>
                                        <a:cubicBezTo>
                                          <a:pt x="57" y="75"/>
                                          <a:pt x="60" y="79"/>
                                          <a:pt x="63" y="81"/>
                                        </a:cubicBezTo>
                                        <a:cubicBezTo>
                                          <a:pt x="60" y="78"/>
                                          <a:pt x="56" y="75"/>
                                          <a:pt x="54" y="71"/>
                                        </a:cubicBezTo>
                                        <a:cubicBezTo>
                                          <a:pt x="59" y="74"/>
                                          <a:pt x="63" y="78"/>
                                          <a:pt x="68" y="81"/>
                                        </a:cubicBezTo>
                                        <a:cubicBezTo>
                                          <a:pt x="64" y="78"/>
                                          <a:pt x="60" y="75"/>
                                          <a:pt x="56" y="71"/>
                                        </a:cubicBezTo>
                                        <a:cubicBezTo>
                                          <a:pt x="61" y="73"/>
                                          <a:pt x="64" y="75"/>
                                          <a:pt x="68" y="77"/>
                                        </a:cubicBezTo>
                                        <a:cubicBezTo>
                                          <a:pt x="65" y="75"/>
                                          <a:pt x="60" y="73"/>
                                          <a:pt x="57" y="70"/>
                                        </a:cubicBezTo>
                                        <a:cubicBezTo>
                                          <a:pt x="79" y="77"/>
                                          <a:pt x="96" y="90"/>
                                          <a:pt x="108" y="107"/>
                                        </a:cubicBezTo>
                                        <a:cubicBezTo>
                                          <a:pt x="106" y="105"/>
                                          <a:pt x="103" y="102"/>
                                          <a:pt x="100" y="100"/>
                                        </a:cubicBezTo>
                                        <a:cubicBezTo>
                                          <a:pt x="102" y="101"/>
                                          <a:pt x="104" y="104"/>
                                          <a:pt x="106" y="105"/>
                                        </a:cubicBezTo>
                                        <a:cubicBezTo>
                                          <a:pt x="106" y="107"/>
                                          <a:pt x="110" y="108"/>
                                          <a:pt x="109" y="111"/>
                                        </a:cubicBezTo>
                                        <a:cubicBezTo>
                                          <a:pt x="106" y="107"/>
                                          <a:pt x="103" y="103"/>
                                          <a:pt x="99" y="99"/>
                                        </a:cubicBezTo>
                                        <a:cubicBezTo>
                                          <a:pt x="102" y="104"/>
                                          <a:pt x="108" y="108"/>
                                          <a:pt x="110" y="115"/>
                                        </a:cubicBezTo>
                                        <a:cubicBezTo>
                                          <a:pt x="103" y="106"/>
                                          <a:pt x="97" y="96"/>
                                          <a:pt x="86" y="91"/>
                                        </a:cubicBezTo>
                                        <a:cubicBezTo>
                                          <a:pt x="97" y="97"/>
                                          <a:pt x="104" y="107"/>
                                          <a:pt x="111" y="118"/>
                                        </a:cubicBezTo>
                                        <a:cubicBezTo>
                                          <a:pt x="106" y="112"/>
                                          <a:pt x="102" y="106"/>
                                          <a:pt x="97" y="101"/>
                                        </a:cubicBezTo>
                                        <a:cubicBezTo>
                                          <a:pt x="104" y="110"/>
                                          <a:pt x="111" y="118"/>
                                          <a:pt x="117" y="127"/>
                                        </a:cubicBezTo>
                                        <a:cubicBezTo>
                                          <a:pt x="109" y="119"/>
                                          <a:pt x="103" y="109"/>
                                          <a:pt x="94" y="102"/>
                                        </a:cubicBezTo>
                                        <a:cubicBezTo>
                                          <a:pt x="103" y="111"/>
                                          <a:pt x="111" y="121"/>
                                          <a:pt x="119" y="131"/>
                                        </a:cubicBezTo>
                                        <a:cubicBezTo>
                                          <a:pt x="118" y="131"/>
                                          <a:pt x="117" y="129"/>
                                          <a:pt x="116" y="129"/>
                                        </a:cubicBezTo>
                                        <a:cubicBezTo>
                                          <a:pt x="113" y="124"/>
                                          <a:pt x="106" y="119"/>
                                          <a:pt x="101" y="114"/>
                                        </a:cubicBezTo>
                                        <a:cubicBezTo>
                                          <a:pt x="104" y="117"/>
                                          <a:pt x="108" y="121"/>
                                          <a:pt x="112" y="124"/>
                                        </a:cubicBezTo>
                                        <a:cubicBezTo>
                                          <a:pt x="113" y="127"/>
                                          <a:pt x="117" y="130"/>
                                          <a:pt x="119" y="133"/>
                                        </a:cubicBezTo>
                                        <a:cubicBezTo>
                                          <a:pt x="113" y="128"/>
                                          <a:pt x="108" y="123"/>
                                          <a:pt x="103" y="117"/>
                                        </a:cubicBezTo>
                                        <a:cubicBezTo>
                                          <a:pt x="108" y="124"/>
                                          <a:pt x="115" y="130"/>
                                          <a:pt x="121" y="136"/>
                                        </a:cubicBezTo>
                                        <a:cubicBezTo>
                                          <a:pt x="110" y="128"/>
                                          <a:pt x="100" y="117"/>
                                          <a:pt x="90" y="107"/>
                                        </a:cubicBezTo>
                                        <a:cubicBezTo>
                                          <a:pt x="90" y="107"/>
                                          <a:pt x="90" y="107"/>
                                          <a:pt x="90" y="107"/>
                                        </a:cubicBezTo>
                                        <a:cubicBezTo>
                                          <a:pt x="99" y="117"/>
                                          <a:pt x="109" y="128"/>
                                          <a:pt x="120" y="136"/>
                                        </a:cubicBezTo>
                                        <a:cubicBezTo>
                                          <a:pt x="120" y="137"/>
                                          <a:pt x="122" y="137"/>
                                          <a:pt x="122" y="138"/>
                                        </a:cubicBezTo>
                                        <a:cubicBezTo>
                                          <a:pt x="104" y="128"/>
                                          <a:pt x="93" y="111"/>
                                          <a:pt x="78" y="97"/>
                                        </a:cubicBezTo>
                                        <a:cubicBezTo>
                                          <a:pt x="91" y="110"/>
                                          <a:pt x="102" y="126"/>
                                          <a:pt x="118" y="137"/>
                                        </a:cubicBezTo>
                                        <a:cubicBezTo>
                                          <a:pt x="106" y="130"/>
                                          <a:pt x="96" y="119"/>
                                          <a:pt x="86" y="110"/>
                                        </a:cubicBezTo>
                                        <a:cubicBezTo>
                                          <a:pt x="92" y="117"/>
                                          <a:pt x="99" y="122"/>
                                          <a:pt x="104" y="128"/>
                                        </a:cubicBezTo>
                                        <a:cubicBezTo>
                                          <a:pt x="106" y="130"/>
                                          <a:pt x="108" y="131"/>
                                          <a:pt x="110" y="133"/>
                                        </a:cubicBezTo>
                                        <a:cubicBezTo>
                                          <a:pt x="111" y="133"/>
                                          <a:pt x="113" y="134"/>
                                          <a:pt x="114" y="135"/>
                                        </a:cubicBezTo>
                                        <a:cubicBezTo>
                                          <a:pt x="113" y="134"/>
                                          <a:pt x="112" y="134"/>
                                          <a:pt x="110" y="133"/>
                                        </a:cubicBezTo>
                                        <a:cubicBezTo>
                                          <a:pt x="110" y="133"/>
                                          <a:pt x="110" y="133"/>
                                          <a:pt x="110" y="133"/>
                                        </a:cubicBezTo>
                                        <a:cubicBezTo>
                                          <a:pt x="103" y="129"/>
                                          <a:pt x="97" y="122"/>
                                          <a:pt x="91" y="117"/>
                                        </a:cubicBezTo>
                                        <a:cubicBezTo>
                                          <a:pt x="92" y="120"/>
                                          <a:pt x="96" y="122"/>
                                          <a:pt x="98" y="124"/>
                                        </a:cubicBezTo>
                                        <a:cubicBezTo>
                                          <a:pt x="101" y="127"/>
                                          <a:pt x="104" y="130"/>
                                          <a:pt x="108" y="133"/>
                                        </a:cubicBezTo>
                                        <a:cubicBezTo>
                                          <a:pt x="100" y="130"/>
                                          <a:pt x="94" y="122"/>
                                          <a:pt x="88" y="117"/>
                                        </a:cubicBezTo>
                                        <a:cubicBezTo>
                                          <a:pt x="91" y="121"/>
                                          <a:pt x="96" y="126"/>
                                          <a:pt x="101" y="130"/>
                                        </a:cubicBezTo>
                                        <a:cubicBezTo>
                                          <a:pt x="92" y="125"/>
                                          <a:pt x="85" y="117"/>
                                          <a:pt x="78" y="111"/>
                                        </a:cubicBezTo>
                                        <a:cubicBezTo>
                                          <a:pt x="79" y="113"/>
                                          <a:pt x="81" y="114"/>
                                          <a:pt x="83" y="116"/>
                                        </a:cubicBezTo>
                                        <a:cubicBezTo>
                                          <a:pt x="83" y="116"/>
                                          <a:pt x="83" y="116"/>
                                          <a:pt x="83" y="116"/>
                                        </a:cubicBezTo>
                                        <a:cubicBezTo>
                                          <a:pt x="86" y="119"/>
                                          <a:pt x="89" y="123"/>
                                          <a:pt x="93" y="126"/>
                                        </a:cubicBezTo>
                                        <a:cubicBezTo>
                                          <a:pt x="86" y="123"/>
                                          <a:pt x="82" y="117"/>
                                          <a:pt x="77" y="112"/>
                                        </a:cubicBezTo>
                                        <a:cubicBezTo>
                                          <a:pt x="81" y="116"/>
                                          <a:pt x="84" y="122"/>
                                          <a:pt x="90" y="125"/>
                                        </a:cubicBezTo>
                                        <a:cubicBezTo>
                                          <a:pt x="82" y="122"/>
                                          <a:pt x="76" y="114"/>
                                          <a:pt x="70" y="107"/>
                                        </a:cubicBezTo>
                                        <a:cubicBezTo>
                                          <a:pt x="74" y="114"/>
                                          <a:pt x="80" y="120"/>
                                          <a:pt x="86" y="125"/>
                                        </a:cubicBezTo>
                                        <a:cubicBezTo>
                                          <a:pt x="79" y="123"/>
                                          <a:pt x="76" y="117"/>
                                          <a:pt x="71" y="113"/>
                                        </a:cubicBezTo>
                                        <a:cubicBezTo>
                                          <a:pt x="74" y="117"/>
                                          <a:pt x="78" y="121"/>
                                          <a:pt x="83" y="125"/>
                                        </a:cubicBezTo>
                                        <a:cubicBezTo>
                                          <a:pt x="80" y="126"/>
                                          <a:pt x="79" y="123"/>
                                          <a:pt x="77" y="122"/>
                                        </a:cubicBezTo>
                                        <a:cubicBezTo>
                                          <a:pt x="77" y="123"/>
                                          <a:pt x="79" y="124"/>
                                          <a:pt x="80" y="125"/>
                                        </a:cubicBezTo>
                                        <a:cubicBezTo>
                                          <a:pt x="77" y="126"/>
                                          <a:pt x="74" y="121"/>
                                          <a:pt x="73" y="118"/>
                                        </a:cubicBezTo>
                                        <a:cubicBezTo>
                                          <a:pt x="67" y="110"/>
                                          <a:pt x="61" y="101"/>
                                          <a:pt x="58" y="91"/>
                                        </a:cubicBezTo>
                                        <a:cubicBezTo>
                                          <a:pt x="61" y="96"/>
                                          <a:pt x="64" y="100"/>
                                          <a:pt x="68" y="105"/>
                                        </a:cubicBezTo>
                                        <a:cubicBezTo>
                                          <a:pt x="64" y="98"/>
                                          <a:pt x="58" y="93"/>
                                          <a:pt x="57" y="84"/>
                                        </a:cubicBezTo>
                                        <a:close/>
                                        <a:moveTo>
                                          <a:pt x="126" y="148"/>
                                        </a:moveTo>
                                        <a:cubicBezTo>
                                          <a:pt x="126" y="149"/>
                                          <a:pt x="126" y="149"/>
                                          <a:pt x="126" y="149"/>
                                        </a:cubicBezTo>
                                        <a:cubicBezTo>
                                          <a:pt x="125" y="149"/>
                                          <a:pt x="125" y="148"/>
                                          <a:pt x="124" y="148"/>
                                        </a:cubicBezTo>
                                        <a:cubicBezTo>
                                          <a:pt x="124" y="149"/>
                                          <a:pt x="125" y="150"/>
                                          <a:pt x="125" y="150"/>
                                        </a:cubicBezTo>
                                        <a:cubicBezTo>
                                          <a:pt x="125" y="150"/>
                                          <a:pt x="125" y="150"/>
                                          <a:pt x="124" y="150"/>
                                        </a:cubicBezTo>
                                        <a:cubicBezTo>
                                          <a:pt x="124" y="150"/>
                                          <a:pt x="123" y="150"/>
                                          <a:pt x="123" y="149"/>
                                        </a:cubicBezTo>
                                        <a:cubicBezTo>
                                          <a:pt x="122" y="150"/>
                                          <a:pt x="122" y="150"/>
                                          <a:pt x="122" y="150"/>
                                        </a:cubicBezTo>
                                        <a:cubicBezTo>
                                          <a:pt x="123" y="152"/>
                                          <a:pt x="128" y="153"/>
                                          <a:pt x="129" y="156"/>
                                        </a:cubicBezTo>
                                        <a:cubicBezTo>
                                          <a:pt x="128" y="155"/>
                                          <a:pt x="126" y="154"/>
                                          <a:pt x="124" y="153"/>
                                        </a:cubicBezTo>
                                        <a:cubicBezTo>
                                          <a:pt x="126" y="155"/>
                                          <a:pt x="129" y="156"/>
                                          <a:pt x="130" y="159"/>
                                        </a:cubicBezTo>
                                        <a:cubicBezTo>
                                          <a:pt x="128" y="157"/>
                                          <a:pt x="126" y="155"/>
                                          <a:pt x="123" y="154"/>
                                        </a:cubicBezTo>
                                        <a:cubicBezTo>
                                          <a:pt x="123" y="154"/>
                                          <a:pt x="124" y="154"/>
                                          <a:pt x="124" y="154"/>
                                        </a:cubicBezTo>
                                        <a:cubicBezTo>
                                          <a:pt x="123" y="154"/>
                                          <a:pt x="122" y="153"/>
                                          <a:pt x="121" y="153"/>
                                        </a:cubicBezTo>
                                        <a:cubicBezTo>
                                          <a:pt x="124" y="156"/>
                                          <a:pt x="129" y="159"/>
                                          <a:pt x="132" y="162"/>
                                        </a:cubicBezTo>
                                        <a:cubicBezTo>
                                          <a:pt x="128" y="159"/>
                                          <a:pt x="123" y="157"/>
                                          <a:pt x="120" y="154"/>
                                        </a:cubicBezTo>
                                        <a:cubicBezTo>
                                          <a:pt x="118" y="153"/>
                                          <a:pt x="116" y="150"/>
                                          <a:pt x="114" y="151"/>
                                        </a:cubicBezTo>
                                        <a:cubicBezTo>
                                          <a:pt x="120" y="155"/>
                                          <a:pt x="124" y="158"/>
                                          <a:pt x="130" y="162"/>
                                        </a:cubicBezTo>
                                        <a:cubicBezTo>
                                          <a:pt x="129" y="162"/>
                                          <a:pt x="129" y="162"/>
                                          <a:pt x="129" y="162"/>
                                        </a:cubicBezTo>
                                        <a:cubicBezTo>
                                          <a:pt x="129" y="163"/>
                                          <a:pt x="131" y="163"/>
                                          <a:pt x="130" y="164"/>
                                        </a:cubicBezTo>
                                        <a:cubicBezTo>
                                          <a:pt x="127" y="161"/>
                                          <a:pt x="123" y="158"/>
                                          <a:pt x="119" y="155"/>
                                        </a:cubicBezTo>
                                        <a:cubicBezTo>
                                          <a:pt x="119" y="155"/>
                                          <a:pt x="119" y="155"/>
                                          <a:pt x="119" y="155"/>
                                        </a:cubicBezTo>
                                        <a:cubicBezTo>
                                          <a:pt x="121" y="158"/>
                                          <a:pt x="124" y="159"/>
                                          <a:pt x="127" y="161"/>
                                        </a:cubicBezTo>
                                        <a:cubicBezTo>
                                          <a:pt x="129" y="164"/>
                                          <a:pt x="134" y="168"/>
                                          <a:pt x="137" y="171"/>
                                        </a:cubicBezTo>
                                        <a:cubicBezTo>
                                          <a:pt x="134" y="169"/>
                                          <a:pt x="132" y="167"/>
                                          <a:pt x="129" y="165"/>
                                        </a:cubicBezTo>
                                        <a:cubicBezTo>
                                          <a:pt x="129" y="165"/>
                                          <a:pt x="129" y="165"/>
                                          <a:pt x="128" y="165"/>
                                        </a:cubicBezTo>
                                        <a:cubicBezTo>
                                          <a:pt x="128" y="164"/>
                                          <a:pt x="126" y="164"/>
                                          <a:pt x="126" y="163"/>
                                        </a:cubicBezTo>
                                        <a:cubicBezTo>
                                          <a:pt x="124" y="163"/>
                                          <a:pt x="123" y="161"/>
                                          <a:pt x="121" y="161"/>
                                        </a:cubicBezTo>
                                        <a:cubicBezTo>
                                          <a:pt x="126" y="164"/>
                                          <a:pt x="130" y="168"/>
                                          <a:pt x="133" y="172"/>
                                        </a:cubicBezTo>
                                        <a:cubicBezTo>
                                          <a:pt x="131" y="171"/>
                                          <a:pt x="129" y="167"/>
                                          <a:pt x="127" y="167"/>
                                        </a:cubicBezTo>
                                        <a:cubicBezTo>
                                          <a:pt x="124" y="164"/>
                                          <a:pt x="122" y="162"/>
                                          <a:pt x="119" y="161"/>
                                        </a:cubicBezTo>
                                        <a:cubicBezTo>
                                          <a:pt x="122" y="163"/>
                                          <a:pt x="125" y="166"/>
                                          <a:pt x="128" y="169"/>
                                        </a:cubicBezTo>
                                        <a:cubicBezTo>
                                          <a:pt x="126" y="168"/>
                                          <a:pt x="125" y="167"/>
                                          <a:pt x="123" y="166"/>
                                        </a:cubicBezTo>
                                        <a:cubicBezTo>
                                          <a:pt x="123" y="165"/>
                                          <a:pt x="121" y="164"/>
                                          <a:pt x="119" y="163"/>
                                        </a:cubicBezTo>
                                        <a:cubicBezTo>
                                          <a:pt x="119" y="163"/>
                                          <a:pt x="119" y="163"/>
                                          <a:pt x="119" y="163"/>
                                        </a:cubicBezTo>
                                        <a:cubicBezTo>
                                          <a:pt x="120" y="165"/>
                                          <a:pt x="121" y="165"/>
                                          <a:pt x="122" y="166"/>
                                        </a:cubicBezTo>
                                        <a:cubicBezTo>
                                          <a:pt x="121" y="166"/>
                                          <a:pt x="121" y="165"/>
                                          <a:pt x="120" y="165"/>
                                        </a:cubicBezTo>
                                        <a:cubicBezTo>
                                          <a:pt x="121" y="166"/>
                                          <a:pt x="123" y="167"/>
                                          <a:pt x="124" y="168"/>
                                        </a:cubicBezTo>
                                        <a:cubicBezTo>
                                          <a:pt x="123" y="169"/>
                                          <a:pt x="122" y="167"/>
                                          <a:pt x="121" y="167"/>
                                        </a:cubicBezTo>
                                        <a:cubicBezTo>
                                          <a:pt x="122" y="168"/>
                                          <a:pt x="122" y="168"/>
                                          <a:pt x="123" y="168"/>
                                        </a:cubicBezTo>
                                        <a:cubicBezTo>
                                          <a:pt x="121" y="168"/>
                                          <a:pt x="120" y="166"/>
                                          <a:pt x="118" y="166"/>
                                        </a:cubicBezTo>
                                        <a:cubicBezTo>
                                          <a:pt x="118" y="167"/>
                                          <a:pt x="120" y="167"/>
                                          <a:pt x="121" y="169"/>
                                        </a:cubicBezTo>
                                        <a:cubicBezTo>
                                          <a:pt x="117" y="168"/>
                                          <a:pt x="115" y="164"/>
                                          <a:pt x="111" y="163"/>
                                        </a:cubicBezTo>
                                        <a:cubicBezTo>
                                          <a:pt x="113" y="165"/>
                                          <a:pt x="115" y="166"/>
                                          <a:pt x="117" y="167"/>
                                        </a:cubicBezTo>
                                        <a:cubicBezTo>
                                          <a:pt x="117" y="168"/>
                                          <a:pt x="117" y="167"/>
                                          <a:pt x="116" y="167"/>
                                        </a:cubicBezTo>
                                        <a:cubicBezTo>
                                          <a:pt x="116" y="167"/>
                                          <a:pt x="116" y="168"/>
                                          <a:pt x="116" y="168"/>
                                        </a:cubicBezTo>
                                        <a:cubicBezTo>
                                          <a:pt x="116" y="168"/>
                                          <a:pt x="116" y="169"/>
                                          <a:pt x="116" y="169"/>
                                        </a:cubicBezTo>
                                        <a:cubicBezTo>
                                          <a:pt x="114" y="168"/>
                                          <a:pt x="113" y="166"/>
                                          <a:pt x="111" y="165"/>
                                        </a:cubicBezTo>
                                        <a:cubicBezTo>
                                          <a:pt x="113" y="168"/>
                                          <a:pt x="119" y="170"/>
                                          <a:pt x="120" y="174"/>
                                        </a:cubicBezTo>
                                        <a:cubicBezTo>
                                          <a:pt x="115" y="172"/>
                                          <a:pt x="111" y="168"/>
                                          <a:pt x="107" y="165"/>
                                        </a:cubicBezTo>
                                        <a:cubicBezTo>
                                          <a:pt x="111" y="169"/>
                                          <a:pt x="115" y="171"/>
                                          <a:pt x="119" y="175"/>
                                        </a:cubicBezTo>
                                        <a:cubicBezTo>
                                          <a:pt x="117" y="174"/>
                                          <a:pt x="115" y="173"/>
                                          <a:pt x="113" y="171"/>
                                        </a:cubicBezTo>
                                        <a:cubicBezTo>
                                          <a:pt x="117" y="175"/>
                                          <a:pt x="122" y="178"/>
                                          <a:pt x="125" y="181"/>
                                        </a:cubicBezTo>
                                        <a:cubicBezTo>
                                          <a:pt x="120" y="177"/>
                                          <a:pt x="115" y="174"/>
                                          <a:pt x="110" y="170"/>
                                        </a:cubicBezTo>
                                        <a:cubicBezTo>
                                          <a:pt x="113" y="173"/>
                                          <a:pt x="117" y="176"/>
                                          <a:pt x="121" y="179"/>
                                        </a:cubicBezTo>
                                        <a:cubicBezTo>
                                          <a:pt x="121" y="179"/>
                                          <a:pt x="121" y="179"/>
                                          <a:pt x="120" y="179"/>
                                        </a:cubicBezTo>
                                        <a:cubicBezTo>
                                          <a:pt x="122" y="181"/>
                                          <a:pt x="123" y="182"/>
                                          <a:pt x="125" y="183"/>
                                        </a:cubicBezTo>
                                        <a:cubicBezTo>
                                          <a:pt x="127" y="185"/>
                                          <a:pt x="130" y="185"/>
                                          <a:pt x="131" y="187"/>
                                        </a:cubicBezTo>
                                        <a:cubicBezTo>
                                          <a:pt x="129" y="186"/>
                                          <a:pt x="128" y="185"/>
                                          <a:pt x="126" y="184"/>
                                        </a:cubicBezTo>
                                        <a:cubicBezTo>
                                          <a:pt x="126" y="186"/>
                                          <a:pt x="129" y="186"/>
                                          <a:pt x="130" y="188"/>
                                        </a:cubicBezTo>
                                        <a:cubicBezTo>
                                          <a:pt x="123" y="185"/>
                                          <a:pt x="120" y="180"/>
                                          <a:pt x="114" y="177"/>
                                        </a:cubicBezTo>
                                        <a:cubicBezTo>
                                          <a:pt x="99" y="166"/>
                                          <a:pt x="85" y="151"/>
                                          <a:pt x="77" y="133"/>
                                        </a:cubicBezTo>
                                        <a:cubicBezTo>
                                          <a:pt x="78" y="133"/>
                                          <a:pt x="78" y="133"/>
                                          <a:pt x="78" y="133"/>
                                        </a:cubicBezTo>
                                        <a:cubicBezTo>
                                          <a:pt x="78" y="132"/>
                                          <a:pt x="78" y="132"/>
                                          <a:pt x="78" y="132"/>
                                        </a:cubicBezTo>
                                        <a:cubicBezTo>
                                          <a:pt x="79" y="124"/>
                                          <a:pt x="92" y="127"/>
                                          <a:pt x="97" y="130"/>
                                        </a:cubicBezTo>
                                        <a:cubicBezTo>
                                          <a:pt x="106" y="137"/>
                                          <a:pt x="122" y="136"/>
                                          <a:pt x="126" y="148"/>
                                        </a:cubicBezTo>
                                        <a:cubicBezTo>
                                          <a:pt x="125" y="148"/>
                                          <a:pt x="125" y="147"/>
                                          <a:pt x="124" y="147"/>
                                        </a:cubicBezTo>
                                        <a:cubicBezTo>
                                          <a:pt x="124" y="148"/>
                                          <a:pt x="125" y="149"/>
                                          <a:pt x="126" y="148"/>
                                        </a:cubicBezTo>
                                        <a:close/>
                                        <a:moveTo>
                                          <a:pt x="132" y="165"/>
                                        </a:move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2" y="165"/>
                                        </a:cubicBezTo>
                                        <a:close/>
                                        <a:moveTo>
                                          <a:pt x="134" y="193"/>
                                        </a:moveTo>
                                        <a:cubicBezTo>
                                          <a:pt x="133" y="193"/>
                                          <a:pt x="132" y="192"/>
                                          <a:pt x="131" y="191"/>
                                        </a:cubicBezTo>
                                        <a:cubicBezTo>
                                          <a:pt x="134" y="194"/>
                                          <a:pt x="138" y="195"/>
                                          <a:pt x="141" y="197"/>
                                        </a:cubicBezTo>
                                        <a:cubicBezTo>
                                          <a:pt x="138" y="196"/>
                                          <a:pt x="136" y="195"/>
                                          <a:pt x="133" y="194"/>
                                        </a:cubicBezTo>
                                        <a:cubicBezTo>
                                          <a:pt x="133" y="193"/>
                                          <a:pt x="134" y="194"/>
                                          <a:pt x="134" y="193"/>
                                        </a:cubicBezTo>
                                        <a:close/>
                                        <a:moveTo>
                                          <a:pt x="126" y="187"/>
                                        </a:moveTo>
                                        <a:cubicBezTo>
                                          <a:pt x="129" y="189"/>
                                          <a:pt x="133" y="190"/>
                                          <a:pt x="136" y="193"/>
                                        </a:cubicBezTo>
                                        <a:cubicBezTo>
                                          <a:pt x="132" y="191"/>
                                          <a:pt x="129" y="189"/>
                                          <a:pt x="126" y="187"/>
                                        </a:cubicBezTo>
                                        <a:close/>
                                        <a:moveTo>
                                          <a:pt x="97" y="176"/>
                                        </a:moveTo>
                                        <a:cubicBezTo>
                                          <a:pt x="97" y="175"/>
                                          <a:pt x="97" y="176"/>
                                          <a:pt x="97" y="175"/>
                                        </a:cubicBezTo>
                                        <a:cubicBezTo>
                                          <a:pt x="96" y="175"/>
                                          <a:pt x="95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3" y="175"/>
                                          <a:pt x="92" y="175"/>
                                          <a:pt x="92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1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2" y="174"/>
                                        </a:cubicBezTo>
                                        <a:cubicBezTo>
                                          <a:pt x="92" y="174"/>
                                          <a:pt x="93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9" y="175"/>
                                          <a:pt x="103" y="176"/>
                                          <a:pt x="107" y="177"/>
                                        </a:cubicBezTo>
                                        <a:cubicBezTo>
                                          <a:pt x="104" y="177"/>
                                          <a:pt x="100" y="176"/>
                                          <a:pt x="97" y="176"/>
                                        </a:cubicBezTo>
                                        <a:close/>
                                        <a:moveTo>
                                          <a:pt x="101" y="178"/>
                                        </a:moveTo>
                                        <a:cubicBezTo>
                                          <a:pt x="101" y="178"/>
                                          <a:pt x="102" y="178"/>
                                          <a:pt x="102" y="177"/>
                                        </a:cubicBezTo>
                                        <a:cubicBezTo>
                                          <a:pt x="102" y="177"/>
                                          <a:pt x="102" y="178"/>
                                          <a:pt x="102" y="178"/>
                                        </a:cubicBezTo>
                                        <a:cubicBezTo>
                                          <a:pt x="102" y="178"/>
                                          <a:pt x="102" y="178"/>
                                          <a:pt x="101" y="178"/>
                                        </a:cubicBezTo>
                                        <a:close/>
                                        <a:moveTo>
                                          <a:pt x="101" y="170"/>
                                        </a:moveTo>
                                        <a:cubicBezTo>
                                          <a:pt x="98" y="170"/>
                                          <a:pt x="97" y="169"/>
                                          <a:pt x="95" y="169"/>
                                        </a:cubicBezTo>
                                        <a:cubicBezTo>
                                          <a:pt x="97" y="168"/>
                                          <a:pt x="99" y="169"/>
                                          <a:pt x="101" y="170"/>
                                        </a:cubicBezTo>
                                        <a:close/>
                                        <a:moveTo>
                                          <a:pt x="94" y="166"/>
                                        </a:moveTo>
                                        <a:cubicBezTo>
                                          <a:pt x="94" y="165"/>
                                          <a:pt x="95" y="166"/>
                                          <a:pt x="95" y="166"/>
                                        </a:cubicBezTo>
                                        <a:cubicBezTo>
                                          <a:pt x="95" y="167"/>
                                          <a:pt x="94" y="166"/>
                                          <a:pt x="94" y="166"/>
                                        </a:cubicBezTo>
                                        <a:close/>
                                        <a:moveTo>
                                          <a:pt x="96" y="166"/>
                                        </a:moveTo>
                                        <a:cubicBezTo>
                                          <a:pt x="96" y="166"/>
                                          <a:pt x="96" y="166"/>
                                          <a:pt x="97" y="166"/>
                                        </a:cubicBezTo>
                                        <a:cubicBezTo>
                                          <a:pt x="96" y="167"/>
                                          <a:pt x="96" y="166"/>
                                          <a:pt x="96" y="166"/>
                                        </a:cubicBezTo>
                                        <a:close/>
                                        <a:moveTo>
                                          <a:pt x="101" y="171"/>
                                        </a:moveTo>
                                        <a:cubicBezTo>
                                          <a:pt x="100" y="171"/>
                                          <a:pt x="100" y="171"/>
                                          <a:pt x="99" y="171"/>
                                        </a:cubicBezTo>
                                        <a:cubicBezTo>
                                          <a:pt x="100" y="171"/>
                                          <a:pt x="101" y="171"/>
                                          <a:pt x="101" y="171"/>
                                        </a:cubicBezTo>
                                        <a:close/>
                                        <a:moveTo>
                                          <a:pt x="99" y="171"/>
                                        </a:moveTo>
                                        <a:cubicBezTo>
                                          <a:pt x="99" y="171"/>
                                          <a:pt x="98" y="171"/>
                                          <a:pt x="98" y="171"/>
                                        </a:cubicBezTo>
                                        <a:cubicBezTo>
                                          <a:pt x="98" y="170"/>
                                          <a:pt x="99" y="171"/>
                                          <a:pt x="99" y="171"/>
                                        </a:cubicBezTo>
                                        <a:close/>
                                        <a:moveTo>
                                          <a:pt x="103" y="174"/>
                                        </a:moveTo>
                                        <a:cubicBezTo>
                                          <a:pt x="101" y="174"/>
                                          <a:pt x="99" y="174"/>
                                          <a:pt x="98" y="173"/>
                                        </a:cubicBezTo>
                                        <a:cubicBezTo>
                                          <a:pt x="99" y="173"/>
                                          <a:pt x="102" y="173"/>
                                          <a:pt x="103" y="174"/>
                                        </a:cubicBezTo>
                                        <a:close/>
                                        <a:moveTo>
                                          <a:pt x="103" y="175"/>
                                        </a:moveTo>
                                        <a:cubicBezTo>
                                          <a:pt x="103" y="175"/>
                                          <a:pt x="103" y="175"/>
                                          <a:pt x="103" y="175"/>
                                        </a:cubicBezTo>
                                        <a:cubicBezTo>
                                          <a:pt x="100" y="175"/>
                                          <a:pt x="95" y="173"/>
                                          <a:pt x="92" y="173"/>
                                        </a:cubicBezTo>
                                        <a:cubicBezTo>
                                          <a:pt x="96" y="173"/>
                                          <a:pt x="100" y="174"/>
                                          <a:pt x="103" y="175"/>
                                        </a:cubicBezTo>
                                        <a:close/>
                                        <a:moveTo>
                                          <a:pt x="98" y="175"/>
                                        </a:moveTo>
                                        <a:cubicBezTo>
                                          <a:pt x="97" y="174"/>
                                          <a:pt x="97" y="174"/>
                                          <a:pt x="96" y="174"/>
                                        </a:cubicBezTo>
                                        <a:cubicBezTo>
                                          <a:pt x="96" y="174"/>
                                          <a:pt x="96" y="174"/>
                                          <a:pt x="96" y="174"/>
                                        </a:cubicBezTo>
                                        <a:cubicBezTo>
                                          <a:pt x="97" y="174"/>
                                          <a:pt x="98" y="174"/>
                                          <a:pt x="98" y="175"/>
                                        </a:cubicBezTo>
                                        <a:close/>
                                        <a:moveTo>
                                          <a:pt x="108" y="176"/>
                                        </a:moveTo>
                                        <a:cubicBezTo>
                                          <a:pt x="108" y="176"/>
                                          <a:pt x="108" y="177"/>
                                          <a:pt x="109" y="177"/>
                                        </a:cubicBezTo>
                                        <a:cubicBezTo>
                                          <a:pt x="108" y="177"/>
                                          <a:pt x="108" y="176"/>
                                          <a:pt x="108" y="176"/>
                                        </a:cubicBezTo>
                                        <a:close/>
                                        <a:moveTo>
                                          <a:pt x="111" y="179"/>
                                        </a:moveTo>
                                        <a:cubicBezTo>
                                          <a:pt x="110" y="179"/>
                                          <a:pt x="107" y="179"/>
                                          <a:pt x="107" y="178"/>
                                        </a:cubicBezTo>
                                        <a:cubicBezTo>
                                          <a:pt x="108" y="178"/>
                                          <a:pt x="109" y="178"/>
                                          <a:pt x="111" y="179"/>
                                        </a:cubicBezTo>
                                        <a:close/>
                                        <a:moveTo>
                                          <a:pt x="108" y="177"/>
                                        </a:moveTo>
                                        <a:cubicBezTo>
                                          <a:pt x="108" y="178"/>
                                          <a:pt x="107" y="177"/>
                                          <a:pt x="107" y="177"/>
                                        </a:cubicBezTo>
                                        <a:cubicBezTo>
                                          <a:pt x="108" y="177"/>
                                          <a:pt x="108" y="177"/>
                                          <a:pt x="108" y="177"/>
                                        </a:cubicBezTo>
                                        <a:close/>
                                        <a:moveTo>
                                          <a:pt x="104" y="175"/>
                                        </a:moveTo>
                                        <a:cubicBezTo>
                                          <a:pt x="105" y="175"/>
                                          <a:pt x="106" y="175"/>
                                          <a:pt x="106" y="176"/>
                                        </a:cubicBezTo>
                                        <a:cubicBezTo>
                                          <a:pt x="107" y="176"/>
                                          <a:pt x="107" y="176"/>
                                          <a:pt x="107" y="176"/>
                                        </a:cubicBezTo>
                                        <a:cubicBezTo>
                                          <a:pt x="106" y="176"/>
                                          <a:pt x="105" y="176"/>
                                          <a:pt x="104" y="175"/>
                                        </a:cubicBezTo>
                                        <a:close/>
                                        <a:moveTo>
                                          <a:pt x="105" y="178"/>
                                        </a:moveTo>
                                        <a:cubicBezTo>
                                          <a:pt x="105" y="178"/>
                                          <a:pt x="106" y="178"/>
                                          <a:pt x="107" y="178"/>
                                        </a:cubicBezTo>
                                        <a:cubicBezTo>
                                          <a:pt x="106" y="178"/>
                                          <a:pt x="106" y="178"/>
                                          <a:pt x="106" y="178"/>
                                        </a:cubicBezTo>
                                        <a:cubicBezTo>
                                          <a:pt x="106" y="178"/>
                                          <a:pt x="105" y="178"/>
                                          <a:pt x="105" y="178"/>
                                        </a:cubicBezTo>
                                        <a:close/>
                                        <a:moveTo>
                                          <a:pt x="106" y="179"/>
                                        </a:moveTo>
                                        <a:cubicBezTo>
                                          <a:pt x="109" y="179"/>
                                          <a:pt x="111" y="180"/>
                                          <a:pt x="114" y="181"/>
                                        </a:cubicBezTo>
                                        <a:cubicBezTo>
                                          <a:pt x="110" y="181"/>
                                          <a:pt x="107" y="180"/>
                                          <a:pt x="103" y="179"/>
                                        </a:cubicBezTo>
                                        <a:cubicBezTo>
                                          <a:pt x="103" y="178"/>
                                          <a:pt x="105" y="179"/>
                                          <a:pt x="106" y="179"/>
                                        </a:cubicBezTo>
                                        <a:close/>
                                        <a:moveTo>
                                          <a:pt x="115" y="136"/>
                                        </a:moveTo>
                                        <a:cubicBezTo>
                                          <a:pt x="115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7"/>
                                        </a:cubicBezTo>
                                        <a:cubicBezTo>
                                          <a:pt x="116" y="137"/>
                                          <a:pt x="116" y="136"/>
                                          <a:pt x="115" y="136"/>
                                        </a:cubicBezTo>
                                        <a:close/>
                                        <a:moveTo>
                                          <a:pt x="0" y="92"/>
                                        </a:moveTo>
                                        <a:cubicBezTo>
                                          <a:pt x="0" y="92"/>
                                          <a:pt x="1" y="91"/>
                                          <a:pt x="1" y="91"/>
                                        </a:cubicBezTo>
                                        <a:cubicBezTo>
                                          <a:pt x="1" y="90"/>
                                          <a:pt x="0" y="92"/>
                                          <a:pt x="0" y="92"/>
                                        </a:cubicBezTo>
                                        <a:close/>
                                        <a:moveTo>
                                          <a:pt x="4" y="101"/>
                                        </a:moveTo>
                                        <a:cubicBezTo>
                                          <a:pt x="7" y="104"/>
                                          <a:pt x="9" y="108"/>
                                          <a:pt x="12" y="111"/>
                                        </a:cubicBezTo>
                                        <a:cubicBezTo>
                                          <a:pt x="11" y="108"/>
                                          <a:pt x="7" y="104"/>
                                          <a:pt x="5" y="100"/>
                                        </a:cubicBezTo>
                                        <a:cubicBezTo>
                                          <a:pt x="5" y="100"/>
                                          <a:pt x="5" y="100"/>
                                          <a:pt x="5" y="99"/>
                                        </a:cubicBezTo>
                                        <a:cubicBezTo>
                                          <a:pt x="9" y="104"/>
                                          <a:pt x="12" y="109"/>
                                          <a:pt x="17" y="113"/>
                                        </a:cubicBezTo>
                                        <a:cubicBezTo>
                                          <a:pt x="13" y="107"/>
                                          <a:pt x="7" y="101"/>
                                          <a:pt x="4" y="95"/>
                                        </a:cubicBezTo>
                                        <a:cubicBezTo>
                                          <a:pt x="9" y="100"/>
                                          <a:pt x="13" y="106"/>
                                          <a:pt x="20" y="110"/>
                                        </a:cubicBezTo>
                                        <a:cubicBezTo>
                                          <a:pt x="14" y="105"/>
                                          <a:pt x="8" y="99"/>
                                          <a:pt x="3" y="93"/>
                                        </a:cubicBezTo>
                                        <a:cubicBezTo>
                                          <a:pt x="6" y="95"/>
                                          <a:pt x="9" y="97"/>
                                          <a:pt x="12" y="99"/>
                                        </a:cubicBezTo>
                                        <a:cubicBezTo>
                                          <a:pt x="10" y="97"/>
                                          <a:pt x="7" y="94"/>
                                          <a:pt x="4" y="92"/>
                                        </a:cubicBezTo>
                                        <a:cubicBezTo>
                                          <a:pt x="9" y="90"/>
                                          <a:pt x="17" y="94"/>
                                          <a:pt x="22" y="94"/>
                                        </a:cubicBezTo>
                                        <a:cubicBezTo>
                                          <a:pt x="18" y="93"/>
                                          <a:pt x="12" y="92"/>
                                          <a:pt x="8" y="91"/>
                                        </a:cubicBezTo>
                                        <a:cubicBezTo>
                                          <a:pt x="26" y="91"/>
                                          <a:pt x="42" y="94"/>
                                          <a:pt x="58" y="99"/>
                                        </a:cubicBezTo>
                                        <a:cubicBezTo>
                                          <a:pt x="59" y="101"/>
                                          <a:pt x="60" y="103"/>
                                          <a:pt x="61" y="104"/>
                                        </a:cubicBezTo>
                                        <a:cubicBezTo>
                                          <a:pt x="57" y="102"/>
                                          <a:pt x="52" y="100"/>
                                          <a:pt x="48" y="98"/>
                                        </a:cubicBezTo>
                                        <a:cubicBezTo>
                                          <a:pt x="54" y="102"/>
                                          <a:pt x="60" y="103"/>
                                          <a:pt x="64" y="109"/>
                                        </a:cubicBezTo>
                                        <a:cubicBezTo>
                                          <a:pt x="59" y="106"/>
                                          <a:pt x="53" y="103"/>
                                          <a:pt x="48" y="100"/>
                                        </a:cubicBezTo>
                                        <a:cubicBezTo>
                                          <a:pt x="54" y="104"/>
                                          <a:pt x="61" y="107"/>
                                          <a:pt x="66" y="113"/>
                                        </a:cubicBezTo>
                                        <a:cubicBezTo>
                                          <a:pt x="60" y="109"/>
                                          <a:pt x="55" y="105"/>
                                          <a:pt x="48" y="103"/>
                                        </a:cubicBezTo>
                                        <a:cubicBezTo>
                                          <a:pt x="56" y="107"/>
                                          <a:pt x="65" y="111"/>
                                          <a:pt x="70" y="119"/>
                                        </a:cubicBezTo>
                                        <a:cubicBezTo>
                                          <a:pt x="62" y="113"/>
                                          <a:pt x="54" y="107"/>
                                          <a:pt x="44" y="102"/>
                                        </a:cubicBezTo>
                                        <a:cubicBezTo>
                                          <a:pt x="55" y="108"/>
                                          <a:pt x="66" y="115"/>
                                          <a:pt x="74" y="124"/>
                                        </a:cubicBezTo>
                                        <a:cubicBezTo>
                                          <a:pt x="67" y="119"/>
                                          <a:pt x="60" y="114"/>
                                          <a:pt x="53" y="110"/>
                                        </a:cubicBezTo>
                                        <a:cubicBezTo>
                                          <a:pt x="61" y="116"/>
                                          <a:pt x="70" y="121"/>
                                          <a:pt x="76" y="129"/>
                                        </a:cubicBezTo>
                                        <a:cubicBezTo>
                                          <a:pt x="68" y="122"/>
                                          <a:pt x="59" y="115"/>
                                          <a:pt x="50" y="110"/>
                                        </a:cubicBezTo>
                                        <a:cubicBezTo>
                                          <a:pt x="59" y="117"/>
                                          <a:pt x="69" y="122"/>
                                          <a:pt x="76" y="131"/>
                                        </a:cubicBezTo>
                                        <a:cubicBezTo>
                                          <a:pt x="65" y="122"/>
                                          <a:pt x="53" y="113"/>
                                          <a:pt x="41" y="106"/>
                                        </a:cubicBezTo>
                                        <a:cubicBezTo>
                                          <a:pt x="52" y="115"/>
                                          <a:pt x="66" y="122"/>
                                          <a:pt x="76" y="133"/>
                                        </a:cubicBezTo>
                                        <a:cubicBezTo>
                                          <a:pt x="70" y="129"/>
                                          <a:pt x="64" y="125"/>
                                          <a:pt x="59" y="121"/>
                                        </a:cubicBezTo>
                                        <a:cubicBezTo>
                                          <a:pt x="64" y="126"/>
                                          <a:pt x="70" y="130"/>
                                          <a:pt x="76" y="133"/>
                                        </a:cubicBezTo>
                                        <a:cubicBezTo>
                                          <a:pt x="76" y="134"/>
                                          <a:pt x="75" y="134"/>
                                          <a:pt x="76" y="135"/>
                                        </a:cubicBezTo>
                                        <a:cubicBezTo>
                                          <a:pt x="63" y="129"/>
                                          <a:pt x="52" y="121"/>
                                          <a:pt x="42" y="113"/>
                                        </a:cubicBezTo>
                                        <a:cubicBezTo>
                                          <a:pt x="52" y="122"/>
                                          <a:pt x="63" y="130"/>
                                          <a:pt x="76" y="136"/>
                                        </a:cubicBezTo>
                                        <a:cubicBezTo>
                                          <a:pt x="76" y="137"/>
                                          <a:pt x="76" y="137"/>
                                          <a:pt x="76" y="138"/>
                                        </a:cubicBezTo>
                                        <a:cubicBezTo>
                                          <a:pt x="69" y="135"/>
                                          <a:pt x="63" y="131"/>
                                          <a:pt x="56" y="128"/>
                                        </a:cubicBezTo>
                                        <a:cubicBezTo>
                                          <a:pt x="62" y="132"/>
                                          <a:pt x="71" y="136"/>
                                          <a:pt x="77" y="140"/>
                                        </a:cubicBezTo>
                                        <a:cubicBezTo>
                                          <a:pt x="68" y="137"/>
                                          <a:pt x="59" y="132"/>
                                          <a:pt x="50" y="127"/>
                                        </a:cubicBezTo>
                                        <a:cubicBezTo>
                                          <a:pt x="59" y="134"/>
                                          <a:pt x="70" y="137"/>
                                          <a:pt x="79" y="143"/>
                                        </a:cubicBezTo>
                                        <a:cubicBezTo>
                                          <a:pt x="69" y="140"/>
                                          <a:pt x="59" y="134"/>
                                          <a:pt x="50" y="129"/>
                                        </a:cubicBezTo>
                                        <a:cubicBezTo>
                                          <a:pt x="57" y="134"/>
                                          <a:pt x="65" y="139"/>
                                          <a:pt x="74" y="142"/>
                                        </a:cubicBezTo>
                                        <a:cubicBezTo>
                                          <a:pt x="76" y="144"/>
                                          <a:pt x="80" y="144"/>
                                          <a:pt x="81" y="146"/>
                                        </a:cubicBezTo>
                                        <a:cubicBezTo>
                                          <a:pt x="64" y="141"/>
                                          <a:pt x="50" y="133"/>
                                          <a:pt x="37" y="123"/>
                                        </a:cubicBezTo>
                                        <a:cubicBezTo>
                                          <a:pt x="50" y="134"/>
                                          <a:pt x="65" y="143"/>
                                          <a:pt x="83" y="148"/>
                                        </a:cubicBezTo>
                                        <a:cubicBezTo>
                                          <a:pt x="83" y="149"/>
                                          <a:pt x="84" y="149"/>
                                          <a:pt x="84" y="149"/>
                                        </a:cubicBezTo>
                                        <a:cubicBezTo>
                                          <a:pt x="75" y="147"/>
                                          <a:pt x="66" y="143"/>
                                          <a:pt x="56" y="139"/>
                                        </a:cubicBezTo>
                                        <a:cubicBezTo>
                                          <a:pt x="62" y="142"/>
                                          <a:pt x="69" y="145"/>
                                          <a:pt x="75" y="148"/>
                                        </a:cubicBezTo>
                                        <a:cubicBezTo>
                                          <a:pt x="64" y="146"/>
                                          <a:pt x="55" y="139"/>
                                          <a:pt x="45" y="135"/>
                                        </a:cubicBezTo>
                                        <a:cubicBezTo>
                                          <a:pt x="53" y="139"/>
                                          <a:pt x="61" y="143"/>
                                          <a:pt x="69" y="147"/>
                                        </a:cubicBezTo>
                                        <a:cubicBezTo>
                                          <a:pt x="57" y="145"/>
                                          <a:pt x="49" y="138"/>
                                          <a:pt x="39" y="132"/>
                                        </a:cubicBezTo>
                                        <a:cubicBezTo>
                                          <a:pt x="45" y="137"/>
                                          <a:pt x="52" y="142"/>
                                          <a:pt x="60" y="146"/>
                                        </a:cubicBezTo>
                                        <a:cubicBezTo>
                                          <a:pt x="50" y="143"/>
                                          <a:pt x="42" y="136"/>
                                          <a:pt x="33" y="132"/>
                                        </a:cubicBezTo>
                                        <a:cubicBezTo>
                                          <a:pt x="40" y="136"/>
                                          <a:pt x="48" y="141"/>
                                          <a:pt x="55" y="146"/>
                                        </a:cubicBezTo>
                                        <a:cubicBezTo>
                                          <a:pt x="49" y="144"/>
                                          <a:pt x="45" y="140"/>
                                          <a:pt x="40" y="137"/>
                                        </a:cubicBezTo>
                                        <a:cubicBezTo>
                                          <a:pt x="42" y="140"/>
                                          <a:pt x="46" y="141"/>
                                          <a:pt x="48" y="144"/>
                                        </a:cubicBezTo>
                                        <a:cubicBezTo>
                                          <a:pt x="49" y="144"/>
                                          <a:pt x="50" y="144"/>
                                          <a:pt x="51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2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1" y="145"/>
                                        </a:cubicBezTo>
                                        <a:cubicBezTo>
                                          <a:pt x="31" y="136"/>
                                          <a:pt x="12" y="121"/>
                                          <a:pt x="4" y="101"/>
                                        </a:cubicBezTo>
                                        <a:close/>
                                        <a:moveTo>
                                          <a:pt x="22" y="175"/>
                                        </a:moveTo>
                                        <a:cubicBezTo>
                                          <a:pt x="24" y="175"/>
                                          <a:pt x="25" y="177"/>
                                          <a:pt x="27" y="177"/>
                                        </a:cubicBezTo>
                                        <a:cubicBezTo>
                                          <a:pt x="25" y="175"/>
                                          <a:pt x="20" y="175"/>
                                          <a:pt x="19" y="171"/>
                                        </a:cubicBezTo>
                                        <a:cubicBezTo>
                                          <a:pt x="22" y="173"/>
                                          <a:pt x="26" y="175"/>
                                          <a:pt x="30" y="176"/>
                                        </a:cubicBezTo>
                                        <a:cubicBezTo>
                                          <a:pt x="26" y="174"/>
                                          <a:pt x="20" y="173"/>
                                          <a:pt x="17" y="169"/>
                                        </a:cubicBezTo>
                                        <a:cubicBezTo>
                                          <a:pt x="17" y="169"/>
                                          <a:pt x="17" y="169"/>
                                          <a:pt x="18" y="169"/>
                                        </a:cubicBezTo>
                                        <a:cubicBezTo>
                                          <a:pt x="18" y="169"/>
                                          <a:pt x="18" y="169"/>
                                          <a:pt x="19" y="169"/>
                                        </a:cubicBezTo>
                                        <a:cubicBezTo>
                                          <a:pt x="18" y="169"/>
                                          <a:pt x="17" y="168"/>
                                          <a:pt x="16" y="168"/>
                                        </a:cubicBezTo>
                                        <a:cubicBezTo>
                                          <a:pt x="14" y="166"/>
                                          <a:pt x="12" y="164"/>
                                          <a:pt x="11" y="162"/>
                                        </a:cubicBezTo>
                                        <a:cubicBezTo>
                                          <a:pt x="12" y="162"/>
                                          <a:pt x="13" y="162"/>
                                          <a:pt x="14" y="162"/>
                                        </a:cubicBezTo>
                                        <a:cubicBezTo>
                                          <a:pt x="13" y="162"/>
                                          <a:pt x="12" y="162"/>
                                          <a:pt x="10" y="161"/>
                                        </a:cubicBezTo>
                                        <a:cubicBezTo>
                                          <a:pt x="10" y="161"/>
                                          <a:pt x="10" y="161"/>
                                          <a:pt x="10" y="160"/>
                                        </a:cubicBezTo>
                                        <a:cubicBezTo>
                                          <a:pt x="11" y="161"/>
                                          <a:pt x="12" y="161"/>
                                          <a:pt x="13" y="161"/>
                                        </a:cubicBezTo>
                                        <a:cubicBezTo>
                                          <a:pt x="12" y="160"/>
                                          <a:pt x="9" y="160"/>
                                          <a:pt x="9" y="159"/>
                                        </a:cubicBezTo>
                                        <a:cubicBezTo>
                                          <a:pt x="11" y="159"/>
                                          <a:pt x="12" y="159"/>
                                          <a:pt x="13" y="159"/>
                                        </a:cubicBezTo>
                                        <a:cubicBezTo>
                                          <a:pt x="13" y="158"/>
                                          <a:pt x="9" y="159"/>
                                          <a:pt x="9" y="157"/>
                                        </a:cubicBezTo>
                                        <a:cubicBezTo>
                                          <a:pt x="13" y="158"/>
                                          <a:pt x="20" y="161"/>
                                          <a:pt x="26" y="159"/>
                                        </a:cubicBezTo>
                                        <a:cubicBezTo>
                                          <a:pt x="20" y="159"/>
                                          <a:pt x="14" y="159"/>
                                          <a:pt x="9" y="156"/>
                                        </a:cubicBezTo>
                                        <a:cubicBezTo>
                                          <a:pt x="11" y="156"/>
                                          <a:pt x="13" y="157"/>
                                          <a:pt x="15" y="157"/>
                                        </a:cubicBezTo>
                                        <a:cubicBezTo>
                                          <a:pt x="14" y="156"/>
                                          <a:pt x="11" y="156"/>
                                          <a:pt x="10" y="156"/>
                                        </a:cubicBezTo>
                                        <a:cubicBezTo>
                                          <a:pt x="11" y="154"/>
                                          <a:pt x="14" y="155"/>
                                          <a:pt x="15" y="155"/>
                                        </a:cubicBezTo>
                                        <a:cubicBezTo>
                                          <a:pt x="18" y="155"/>
                                          <a:pt x="22" y="156"/>
                                          <a:pt x="25" y="156"/>
                                        </a:cubicBezTo>
                                        <a:cubicBezTo>
                                          <a:pt x="23" y="155"/>
                                          <a:pt x="18" y="155"/>
                                          <a:pt x="14" y="154"/>
                                        </a:cubicBezTo>
                                        <a:cubicBezTo>
                                          <a:pt x="18" y="153"/>
                                          <a:pt x="23" y="155"/>
                                          <a:pt x="26" y="155"/>
                                        </a:cubicBezTo>
                                        <a:cubicBezTo>
                                          <a:pt x="24" y="154"/>
                                          <a:pt x="20" y="154"/>
                                          <a:pt x="18" y="154"/>
                                        </a:cubicBezTo>
                                        <a:cubicBezTo>
                                          <a:pt x="20" y="153"/>
                                          <a:pt x="23" y="154"/>
                                          <a:pt x="26" y="154"/>
                                        </a:cubicBezTo>
                                        <a:cubicBezTo>
                                          <a:pt x="26" y="154"/>
                                          <a:pt x="25" y="154"/>
                                          <a:pt x="25" y="154"/>
                                        </a:cubicBezTo>
                                        <a:cubicBezTo>
                                          <a:pt x="24" y="154"/>
                                          <a:pt x="23" y="153"/>
                                          <a:pt x="21" y="153"/>
                                        </a:cubicBezTo>
                                        <a:cubicBezTo>
                                          <a:pt x="23" y="153"/>
                                          <a:pt x="25" y="153"/>
                                          <a:pt x="27" y="153"/>
                                        </a:cubicBezTo>
                                        <a:cubicBezTo>
                                          <a:pt x="27" y="153"/>
                                          <a:pt x="27" y="153"/>
                                          <a:pt x="26" y="153"/>
                                        </a:cubicBezTo>
                                        <a:cubicBezTo>
                                          <a:pt x="35" y="153"/>
                                          <a:pt x="42" y="154"/>
                                          <a:pt x="49" y="155"/>
                                        </a:cubicBezTo>
                                        <a:cubicBezTo>
                                          <a:pt x="49" y="154"/>
                                          <a:pt x="47" y="155"/>
                                          <a:pt x="47" y="154"/>
                                        </a:cubicBezTo>
                                        <a:cubicBezTo>
                                          <a:pt x="48" y="154"/>
                                          <a:pt x="50" y="155"/>
                                          <a:pt x="51" y="154"/>
                                        </a:cubicBezTo>
                                        <a:cubicBezTo>
                                          <a:pt x="49" y="153"/>
                                          <a:pt x="47" y="154"/>
                                          <a:pt x="44" y="153"/>
                                        </a:cubicBezTo>
                                        <a:cubicBezTo>
                                          <a:pt x="44" y="153"/>
                                          <a:pt x="44" y="154"/>
                                          <a:pt x="44" y="154"/>
                                        </a:cubicBezTo>
                                        <a:cubicBezTo>
                                          <a:pt x="36" y="152"/>
                                          <a:pt x="27" y="152"/>
                                          <a:pt x="20" y="152"/>
                                        </a:cubicBezTo>
                                        <a:cubicBezTo>
                                          <a:pt x="30" y="150"/>
                                          <a:pt x="44" y="150"/>
                                          <a:pt x="56" y="153"/>
                                        </a:cubicBezTo>
                                        <a:cubicBezTo>
                                          <a:pt x="48" y="150"/>
                                          <a:pt x="40" y="149"/>
                                          <a:pt x="33" y="149"/>
                                        </a:cubicBezTo>
                                        <a:cubicBezTo>
                                          <a:pt x="39" y="147"/>
                                          <a:pt x="48" y="147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5" y="148"/>
                                          <a:pt x="55" y="148"/>
                                        </a:cubicBezTo>
                                        <a:cubicBezTo>
                                          <a:pt x="55" y="148"/>
                                          <a:pt x="56" y="148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6" y="148"/>
                                          <a:pt x="57" y="148"/>
                                        </a:cubicBezTo>
                                        <a:cubicBezTo>
                                          <a:pt x="58" y="149"/>
                                          <a:pt x="62" y="149"/>
                                          <a:pt x="63" y="149"/>
                                        </a:cubicBezTo>
                                        <a:cubicBezTo>
                                          <a:pt x="64" y="149"/>
                                          <a:pt x="63" y="149"/>
                                          <a:pt x="64" y="149"/>
                                        </a:cubicBezTo>
                                        <a:cubicBezTo>
                                          <a:pt x="71" y="149"/>
                                          <a:pt x="80" y="150"/>
                                          <a:pt x="85" y="153"/>
                                        </a:cubicBezTo>
                                        <a:cubicBezTo>
                                          <a:pt x="86" y="154"/>
                                          <a:pt x="90" y="155"/>
                                          <a:pt x="91" y="157"/>
                                        </a:cubicBezTo>
                                        <a:cubicBezTo>
                                          <a:pt x="89" y="157"/>
                                          <a:pt x="86" y="156"/>
                                          <a:pt x="84" y="156"/>
                                        </a:cubicBezTo>
                                        <a:cubicBezTo>
                                          <a:pt x="88" y="157"/>
                                          <a:pt x="93" y="157"/>
                                          <a:pt x="93" y="161"/>
                                        </a:cubicBezTo>
                                        <a:cubicBezTo>
                                          <a:pt x="90" y="160"/>
                                          <a:pt x="88" y="159"/>
                                          <a:pt x="85" y="158"/>
                                        </a:cubicBezTo>
                                        <a:cubicBezTo>
                                          <a:pt x="85" y="159"/>
                                          <a:pt x="86" y="159"/>
                                          <a:pt x="87" y="159"/>
                                        </a:cubicBezTo>
                                        <a:cubicBezTo>
                                          <a:pt x="87" y="159"/>
                                          <a:pt x="87" y="159"/>
                                          <a:pt x="87" y="159"/>
                                        </a:cubicBezTo>
                                        <a:cubicBezTo>
                                          <a:pt x="89" y="160"/>
                                          <a:pt x="93" y="161"/>
                                          <a:pt x="95" y="162"/>
                                        </a:cubicBezTo>
                                        <a:cubicBezTo>
                                          <a:pt x="92" y="162"/>
                                          <a:pt x="88" y="161"/>
                                          <a:pt x="86" y="160"/>
                                        </a:cubicBezTo>
                                        <a:cubicBezTo>
                                          <a:pt x="87" y="161"/>
                                          <a:pt x="89" y="161"/>
                                          <a:pt x="90" y="162"/>
                                        </a:cubicBezTo>
                                        <a:cubicBezTo>
                                          <a:pt x="90" y="162"/>
                                          <a:pt x="90" y="161"/>
                                          <a:pt x="90" y="161"/>
                                        </a:cubicBezTo>
                                        <a:cubicBezTo>
                                          <a:pt x="92" y="162"/>
                                          <a:pt x="93" y="163"/>
                                          <a:pt x="95" y="163"/>
                                        </a:cubicBezTo>
                                        <a:cubicBezTo>
                                          <a:pt x="95" y="164"/>
                                          <a:pt x="96" y="164"/>
                                          <a:pt x="96" y="164"/>
                                        </a:cubicBezTo>
                                        <a:cubicBezTo>
                                          <a:pt x="91" y="163"/>
                                          <a:pt x="87" y="162"/>
                                          <a:pt x="82" y="161"/>
                                        </a:cubicBezTo>
                                        <a:cubicBezTo>
                                          <a:pt x="86" y="162"/>
                                          <a:pt x="89" y="163"/>
                                          <a:pt x="93" y="164"/>
                                        </a:cubicBezTo>
                                        <a:cubicBezTo>
                                          <a:pt x="93" y="164"/>
                                          <a:pt x="93" y="164"/>
                                          <a:pt x="93" y="164"/>
                                        </a:cubicBezTo>
                                        <a:cubicBezTo>
                                          <a:pt x="93" y="165"/>
                                          <a:pt x="94" y="164"/>
                                          <a:pt x="94" y="165"/>
                                        </a:cubicBezTo>
                                        <a:cubicBezTo>
                                          <a:pt x="91" y="165"/>
                                          <a:pt x="89" y="164"/>
                                          <a:pt x="86" y="164"/>
                                        </a:cubicBezTo>
                                        <a:cubicBezTo>
                                          <a:pt x="88" y="165"/>
                                          <a:pt x="91" y="165"/>
                                          <a:pt x="93" y="166"/>
                                        </a:cubicBezTo>
                                        <a:cubicBezTo>
                                          <a:pt x="92" y="165"/>
                                          <a:pt x="91" y="165"/>
                                          <a:pt x="91" y="166"/>
                                        </a:cubicBezTo>
                                        <a:cubicBezTo>
                                          <a:pt x="90" y="166"/>
                                          <a:pt x="87" y="165"/>
                                          <a:pt x="87" y="165"/>
                                        </a:cubicBezTo>
                                        <a:cubicBezTo>
                                          <a:pt x="87" y="165"/>
                                          <a:pt x="87" y="165"/>
                                          <a:pt x="86" y="165"/>
                                        </a:cubicBezTo>
                                        <a:cubicBezTo>
                                          <a:pt x="89" y="166"/>
                                          <a:pt x="91" y="166"/>
                                          <a:pt x="94" y="167"/>
                                        </a:cubicBezTo>
                                        <a:cubicBezTo>
                                          <a:pt x="94" y="168"/>
                                          <a:pt x="94" y="168"/>
                                          <a:pt x="94" y="168"/>
                                        </a:cubicBezTo>
                                        <a:cubicBezTo>
                                          <a:pt x="92" y="168"/>
                                          <a:pt x="90" y="168"/>
                                          <a:pt x="88" y="168"/>
                                        </a:cubicBezTo>
                                        <a:cubicBezTo>
                                          <a:pt x="87" y="168"/>
                                          <a:pt x="87" y="168"/>
                                          <a:pt x="87" y="168"/>
                                        </a:cubicBezTo>
                                        <a:cubicBezTo>
                                          <a:pt x="84" y="167"/>
                                          <a:pt x="80" y="166"/>
                                          <a:pt x="78" y="166"/>
                                        </a:cubicBezTo>
                                        <a:cubicBezTo>
                                          <a:pt x="82" y="168"/>
                                          <a:pt x="88" y="168"/>
                                          <a:pt x="92" y="170"/>
                                        </a:cubicBezTo>
                                        <a:cubicBezTo>
                                          <a:pt x="92" y="170"/>
                                          <a:pt x="93" y="170"/>
                                          <a:pt x="93" y="170"/>
                                        </a:cubicBezTo>
                                        <a:cubicBezTo>
                                          <a:pt x="92" y="169"/>
                                          <a:pt x="91" y="169"/>
                                          <a:pt x="91" y="169"/>
                                        </a:cubicBezTo>
                                        <a:cubicBezTo>
                                          <a:pt x="93" y="169"/>
                                          <a:pt x="94" y="170"/>
                                          <a:pt x="96" y="170"/>
                                        </a:cubicBezTo>
                                        <a:cubicBezTo>
                                          <a:pt x="95" y="170"/>
                                          <a:pt x="94" y="169"/>
                                          <a:pt x="93" y="170"/>
                                        </a:cubicBezTo>
                                        <a:cubicBezTo>
                                          <a:pt x="93" y="170"/>
                                          <a:pt x="94" y="170"/>
                                          <a:pt x="95" y="170"/>
                                        </a:cubicBezTo>
                                        <a:cubicBezTo>
                                          <a:pt x="95" y="170"/>
                                          <a:pt x="95" y="170"/>
                                          <a:pt x="95" y="170"/>
                                        </a:cubicBezTo>
                                        <a:cubicBezTo>
                                          <a:pt x="95" y="171"/>
                                          <a:pt x="96" y="171"/>
                                          <a:pt x="96" y="171"/>
                                        </a:cubicBezTo>
                                        <a:cubicBezTo>
                                          <a:pt x="92" y="171"/>
                                          <a:pt x="88" y="169"/>
                                          <a:pt x="84" y="169"/>
                                        </a:cubicBezTo>
                                        <a:cubicBezTo>
                                          <a:pt x="86" y="170"/>
                                          <a:pt x="87" y="170"/>
                                          <a:pt x="89" y="170"/>
                                        </a:cubicBezTo>
                                        <a:cubicBezTo>
                                          <a:pt x="89" y="171"/>
                                          <a:pt x="89" y="171"/>
                                          <a:pt x="89" y="171"/>
                                        </a:cubicBezTo>
                                        <a:cubicBezTo>
                                          <a:pt x="91" y="170"/>
                                          <a:pt x="93" y="172"/>
                                          <a:pt x="94" y="172"/>
                                        </a:cubicBezTo>
                                        <a:cubicBezTo>
                                          <a:pt x="95" y="172"/>
                                          <a:pt x="95" y="171"/>
                                          <a:pt x="95" y="171"/>
                                        </a:cubicBezTo>
                                        <a:cubicBezTo>
                                          <a:pt x="96" y="171"/>
                                          <a:pt x="96" y="172"/>
                                          <a:pt x="97" y="171"/>
                                        </a:cubicBezTo>
                                        <a:cubicBezTo>
                                          <a:pt x="97" y="172"/>
                                          <a:pt x="97" y="172"/>
                                          <a:pt x="97" y="173"/>
                                        </a:cubicBezTo>
                                        <a:cubicBezTo>
                                          <a:pt x="95" y="173"/>
                                          <a:pt x="92" y="171"/>
                                          <a:pt x="90" y="172"/>
                                        </a:cubicBezTo>
                                        <a:cubicBezTo>
                                          <a:pt x="88" y="172"/>
                                          <a:pt x="86" y="171"/>
                                          <a:pt x="84" y="171"/>
                                        </a:cubicBezTo>
                                        <a:cubicBezTo>
                                          <a:pt x="86" y="172"/>
                                          <a:pt x="88" y="172"/>
                                          <a:pt x="90" y="173"/>
                                        </a:cubicBezTo>
                                        <a:cubicBezTo>
                                          <a:pt x="89" y="173"/>
                                          <a:pt x="87" y="172"/>
                                          <a:pt x="85" y="172"/>
                                        </a:cubicBezTo>
                                        <a:cubicBezTo>
                                          <a:pt x="86" y="173"/>
                                          <a:pt x="87" y="173"/>
                                          <a:pt x="88" y="173"/>
                                        </a:cubicBezTo>
                                        <a:cubicBezTo>
                                          <a:pt x="87" y="174"/>
                                          <a:pt x="86" y="173"/>
                                          <a:pt x="86" y="173"/>
                                        </a:cubicBezTo>
                                        <a:cubicBezTo>
                                          <a:pt x="86" y="174"/>
                                          <a:pt x="88" y="174"/>
                                          <a:pt x="90" y="174"/>
                                        </a:cubicBezTo>
                                        <a:cubicBezTo>
                                          <a:pt x="90" y="175"/>
                                          <a:pt x="90" y="175"/>
                                          <a:pt x="90" y="175"/>
                                        </a:cubicBezTo>
                                        <a:cubicBezTo>
                                          <a:pt x="90" y="175"/>
                                          <a:pt x="92" y="175"/>
                                          <a:pt x="92" y="175"/>
                                        </a:cubicBezTo>
                                        <a:cubicBezTo>
                                          <a:pt x="94" y="175"/>
                                          <a:pt x="96" y="177"/>
                                          <a:pt x="99" y="177"/>
                                        </a:cubicBezTo>
                                        <a:cubicBezTo>
                                          <a:pt x="99" y="177"/>
                                          <a:pt x="99" y="177"/>
                                          <a:pt x="99" y="177"/>
                                        </a:cubicBezTo>
                                        <a:cubicBezTo>
                                          <a:pt x="96" y="177"/>
                                          <a:pt x="94" y="176"/>
                                          <a:pt x="92" y="176"/>
                                        </a:cubicBezTo>
                                        <a:cubicBezTo>
                                          <a:pt x="95" y="178"/>
                                          <a:pt x="99" y="177"/>
                                          <a:pt x="103" y="179"/>
                                        </a:cubicBezTo>
                                        <a:cubicBezTo>
                                          <a:pt x="99" y="179"/>
                                          <a:pt x="94" y="177"/>
                                          <a:pt x="91" y="177"/>
                                        </a:cubicBezTo>
                                        <a:cubicBezTo>
                                          <a:pt x="96" y="179"/>
                                          <a:pt x="103" y="179"/>
                                          <a:pt x="109" y="181"/>
                                        </a:cubicBezTo>
                                        <a:cubicBezTo>
                                          <a:pt x="98" y="180"/>
                                          <a:pt x="88" y="178"/>
                                          <a:pt x="78" y="176"/>
                                        </a:cubicBezTo>
                                        <a:cubicBezTo>
                                          <a:pt x="83" y="177"/>
                                          <a:pt x="86" y="178"/>
                                          <a:pt x="91" y="179"/>
                                        </a:cubicBezTo>
                                        <a:cubicBezTo>
                                          <a:pt x="91" y="180"/>
                                          <a:pt x="90" y="178"/>
                                          <a:pt x="89" y="179"/>
                                        </a:cubicBezTo>
                                        <a:cubicBezTo>
                                          <a:pt x="90" y="180"/>
                                          <a:pt x="91" y="180"/>
                                          <a:pt x="92" y="180"/>
                                        </a:cubicBezTo>
                                        <a:cubicBezTo>
                                          <a:pt x="92" y="181"/>
                                          <a:pt x="90" y="180"/>
                                          <a:pt x="90" y="181"/>
                                        </a:cubicBezTo>
                                        <a:cubicBezTo>
                                          <a:pt x="92" y="182"/>
                                          <a:pt x="97" y="181"/>
                                          <a:pt x="100" y="182"/>
                                        </a:cubicBezTo>
                                        <a:cubicBezTo>
                                          <a:pt x="95" y="184"/>
                                          <a:pt x="88" y="181"/>
                                          <a:pt x="84" y="181"/>
                                        </a:cubicBezTo>
                                        <a:cubicBezTo>
                                          <a:pt x="89" y="183"/>
                                          <a:pt x="96" y="182"/>
                                          <a:pt x="101" y="184"/>
                                        </a:cubicBezTo>
                                        <a:cubicBezTo>
                                          <a:pt x="98" y="185"/>
                                          <a:pt x="93" y="183"/>
                                          <a:pt x="90" y="183"/>
                                        </a:cubicBezTo>
                                        <a:cubicBezTo>
                                          <a:pt x="90" y="183"/>
                                          <a:pt x="90" y="183"/>
                                          <a:pt x="90" y="184"/>
                                        </a:cubicBezTo>
                                        <a:cubicBezTo>
                                          <a:pt x="92" y="184"/>
                                          <a:pt x="94" y="185"/>
                                          <a:pt x="97" y="185"/>
                                        </a:cubicBezTo>
                                        <a:cubicBezTo>
                                          <a:pt x="96" y="185"/>
                                          <a:pt x="95" y="185"/>
                                          <a:pt x="95" y="185"/>
                                        </a:cubicBezTo>
                                        <a:cubicBezTo>
                                          <a:pt x="94" y="185"/>
                                          <a:pt x="93" y="185"/>
                                          <a:pt x="92" y="185"/>
                                        </a:cubicBezTo>
                                        <a:cubicBezTo>
                                          <a:pt x="91" y="184"/>
                                          <a:pt x="90" y="185"/>
                                          <a:pt x="90" y="184"/>
                                        </a:cubicBezTo>
                                        <a:cubicBezTo>
                                          <a:pt x="89" y="186"/>
                                          <a:pt x="92" y="185"/>
                                          <a:pt x="93" y="186"/>
                                        </a:cubicBezTo>
                                        <a:cubicBezTo>
                                          <a:pt x="87" y="187"/>
                                          <a:pt x="81" y="185"/>
                                          <a:pt x="76" y="184"/>
                                        </a:cubicBezTo>
                                        <a:cubicBezTo>
                                          <a:pt x="81" y="183"/>
                                          <a:pt x="85" y="185"/>
                                          <a:pt x="89" y="185"/>
                                        </a:cubicBezTo>
                                        <a:cubicBezTo>
                                          <a:pt x="82" y="183"/>
                                          <a:pt x="75" y="183"/>
                                          <a:pt x="69" y="181"/>
                                        </a:cubicBezTo>
                                        <a:cubicBezTo>
                                          <a:pt x="71" y="182"/>
                                          <a:pt x="73" y="183"/>
                                          <a:pt x="76" y="184"/>
                                        </a:cubicBezTo>
                                        <a:cubicBezTo>
                                          <a:pt x="73" y="184"/>
                                          <a:pt x="68" y="182"/>
                                          <a:pt x="65" y="182"/>
                                        </a:cubicBezTo>
                                        <a:cubicBezTo>
                                          <a:pt x="73" y="185"/>
                                          <a:pt x="80" y="185"/>
                                          <a:pt x="89" y="187"/>
                                        </a:cubicBezTo>
                                        <a:cubicBezTo>
                                          <a:pt x="82" y="188"/>
                                          <a:pt x="74" y="184"/>
                                          <a:pt x="66" y="184"/>
                                        </a:cubicBezTo>
                                        <a:cubicBezTo>
                                          <a:pt x="72" y="186"/>
                                          <a:pt x="79" y="187"/>
                                          <a:pt x="86" y="188"/>
                                        </a:cubicBezTo>
                                        <a:cubicBezTo>
                                          <a:pt x="81" y="190"/>
                                          <a:pt x="75" y="187"/>
                                          <a:pt x="68" y="186"/>
                                        </a:cubicBezTo>
                                        <a:cubicBezTo>
                                          <a:pt x="68" y="186"/>
                                          <a:pt x="68" y="186"/>
                                          <a:pt x="68" y="186"/>
                                        </a:cubicBezTo>
                                        <a:cubicBezTo>
                                          <a:pt x="69" y="187"/>
                                          <a:pt x="71" y="187"/>
                                          <a:pt x="72" y="188"/>
                                        </a:cubicBezTo>
                                        <a:cubicBezTo>
                                          <a:pt x="76" y="188"/>
                                          <a:pt x="79" y="189"/>
                                          <a:pt x="83" y="189"/>
                                        </a:cubicBezTo>
                                        <a:cubicBezTo>
                                          <a:pt x="83" y="190"/>
                                          <a:pt x="81" y="190"/>
                                          <a:pt x="81" y="190"/>
                                        </a:cubicBezTo>
                                        <a:cubicBezTo>
                                          <a:pt x="76" y="189"/>
                                          <a:pt x="72" y="189"/>
                                          <a:pt x="67" y="187"/>
                                        </a:cubicBezTo>
                                        <a:cubicBezTo>
                                          <a:pt x="71" y="189"/>
                                          <a:pt x="76" y="190"/>
                                          <a:pt x="81" y="190"/>
                                        </a:cubicBezTo>
                                        <a:cubicBezTo>
                                          <a:pt x="76" y="192"/>
                                          <a:pt x="70" y="189"/>
                                          <a:pt x="65" y="188"/>
                                        </a:cubicBezTo>
                                        <a:cubicBezTo>
                                          <a:pt x="69" y="190"/>
                                          <a:pt x="74" y="191"/>
                                          <a:pt x="78" y="192"/>
                                        </a:cubicBezTo>
                                        <a:cubicBezTo>
                                          <a:pt x="72" y="193"/>
                                          <a:pt x="66" y="189"/>
                                          <a:pt x="59" y="189"/>
                                        </a:cubicBezTo>
                                        <a:cubicBezTo>
                                          <a:pt x="64" y="191"/>
                                          <a:pt x="72" y="192"/>
                                          <a:pt x="77" y="192"/>
                                        </a:cubicBezTo>
                                        <a:cubicBezTo>
                                          <a:pt x="76" y="194"/>
                                          <a:pt x="73" y="195"/>
                                          <a:pt x="72" y="196"/>
                                        </a:cubicBezTo>
                                        <a:cubicBezTo>
                                          <a:pt x="53" y="192"/>
                                          <a:pt x="35" y="186"/>
                                          <a:pt x="22" y="175"/>
                                        </a:cubicBezTo>
                                        <a:close/>
                                        <a:moveTo>
                                          <a:pt x="91" y="169"/>
                                        </a:moveTo>
                                        <a:cubicBezTo>
                                          <a:pt x="90" y="169"/>
                                          <a:pt x="89" y="169"/>
                                          <a:pt x="89" y="168"/>
                                        </a:cubicBezTo>
                                        <a:cubicBezTo>
                                          <a:pt x="90" y="168"/>
                                          <a:pt x="90" y="168"/>
                                          <a:pt x="91" y="169"/>
                                        </a:cubicBezTo>
                                        <a:close/>
                                        <a:moveTo>
                                          <a:pt x="105" y="184"/>
                                        </a:moveTo>
                                        <a:cubicBezTo>
                                          <a:pt x="105" y="183"/>
                                          <a:pt x="104" y="184"/>
                                          <a:pt x="104" y="183"/>
                                        </a:cubicBezTo>
                                        <a:cubicBezTo>
                                          <a:pt x="103" y="184"/>
                                          <a:pt x="102" y="183"/>
                                          <a:pt x="102" y="183"/>
                                        </a:cubicBezTo>
                                        <a:cubicBezTo>
                                          <a:pt x="103" y="183"/>
                                          <a:pt x="103" y="183"/>
                                          <a:pt x="104" y="183"/>
                                        </a:cubicBezTo>
                                        <a:cubicBezTo>
                                          <a:pt x="104" y="183"/>
                                          <a:pt x="105" y="183"/>
                                          <a:pt x="105" y="183"/>
                                        </a:cubicBezTo>
                                        <a:cubicBezTo>
                                          <a:pt x="105" y="184"/>
                                          <a:pt x="106" y="183"/>
                                          <a:pt x="105" y="184"/>
                                        </a:cubicBezTo>
                                        <a:close/>
                                        <a:moveTo>
                                          <a:pt x="102" y="183"/>
                                        </a:moveTo>
                                        <a:cubicBezTo>
                                          <a:pt x="102" y="183"/>
                                          <a:pt x="100" y="183"/>
                                          <a:pt x="100" y="182"/>
                                        </a:cubicBezTo>
                                        <a:cubicBezTo>
                                          <a:pt x="101" y="183"/>
                                          <a:pt x="101" y="182"/>
                                          <a:pt x="102" y="183"/>
                                        </a:cubicBezTo>
                                        <a:close/>
                                        <a:moveTo>
                                          <a:pt x="99" y="180"/>
                                        </a:moveTo>
                                        <a:cubicBezTo>
                                          <a:pt x="99" y="180"/>
                                          <a:pt x="97" y="180"/>
                                          <a:pt x="97" y="180"/>
                                        </a:cubicBezTo>
                                        <a:cubicBezTo>
                                          <a:pt x="98" y="180"/>
                                          <a:pt x="98" y="180"/>
                                          <a:pt x="99" y="180"/>
                                        </a:cubicBezTo>
                                        <a:close/>
                                        <a:moveTo>
                                          <a:pt x="122" y="203"/>
                                        </a:moveTo>
                                        <a:cubicBezTo>
                                          <a:pt x="127" y="204"/>
                                          <a:pt x="131" y="204"/>
                                          <a:pt x="135" y="204"/>
                                        </a:cubicBezTo>
                                        <a:cubicBezTo>
                                          <a:pt x="129" y="204"/>
                                          <a:pt x="123" y="205"/>
                                          <a:pt x="118" y="205"/>
                                        </a:cubicBezTo>
                                        <a:cubicBezTo>
                                          <a:pt x="123" y="206"/>
                                          <a:pt x="129" y="205"/>
                                          <a:pt x="134" y="205"/>
                                        </a:cubicBezTo>
                                        <a:cubicBezTo>
                                          <a:pt x="132" y="206"/>
                                          <a:pt x="127" y="206"/>
                                          <a:pt x="124" y="207"/>
                                        </a:cubicBezTo>
                                        <a:cubicBezTo>
                                          <a:pt x="125" y="207"/>
                                          <a:pt x="126" y="206"/>
                                          <a:pt x="127" y="207"/>
                                        </a:cubicBezTo>
                                        <a:cubicBezTo>
                                          <a:pt x="125" y="207"/>
                                          <a:pt x="122" y="207"/>
                                          <a:pt x="120" y="207"/>
                                        </a:cubicBezTo>
                                        <a:cubicBezTo>
                                          <a:pt x="124" y="208"/>
                                          <a:pt x="128" y="208"/>
                                          <a:pt x="132" y="207"/>
                                        </a:cubicBezTo>
                                        <a:cubicBezTo>
                                          <a:pt x="130" y="209"/>
                                          <a:pt x="127" y="208"/>
                                          <a:pt x="126" y="209"/>
                                        </a:cubicBezTo>
                                        <a:cubicBezTo>
                                          <a:pt x="125" y="208"/>
                                          <a:pt x="123" y="209"/>
                                          <a:pt x="122" y="210"/>
                                        </a:cubicBezTo>
                                        <a:cubicBezTo>
                                          <a:pt x="120" y="209"/>
                                          <a:pt x="117" y="210"/>
                                          <a:pt x="115" y="209"/>
                                        </a:cubicBezTo>
                                        <a:cubicBezTo>
                                          <a:pt x="120" y="211"/>
                                          <a:pt x="128" y="210"/>
                                          <a:pt x="133" y="210"/>
                                        </a:cubicBezTo>
                                        <a:cubicBezTo>
                                          <a:pt x="129" y="213"/>
                                          <a:pt x="122" y="212"/>
                                          <a:pt x="116" y="213"/>
                                        </a:cubicBezTo>
                                        <a:cubicBezTo>
                                          <a:pt x="122" y="213"/>
                                          <a:pt x="127" y="213"/>
                                          <a:pt x="132" y="212"/>
                                        </a:cubicBezTo>
                                        <a:cubicBezTo>
                                          <a:pt x="129" y="215"/>
                                          <a:pt x="123" y="214"/>
                                          <a:pt x="118" y="215"/>
                                        </a:cubicBezTo>
                                        <a:cubicBezTo>
                                          <a:pt x="123" y="215"/>
                                          <a:pt x="128" y="215"/>
                                          <a:pt x="132" y="215"/>
                                        </a:cubicBezTo>
                                        <a:cubicBezTo>
                                          <a:pt x="129" y="217"/>
                                          <a:pt x="123" y="215"/>
                                          <a:pt x="119" y="216"/>
                                        </a:cubicBezTo>
                                        <a:cubicBezTo>
                                          <a:pt x="120" y="217"/>
                                          <a:pt x="121" y="216"/>
                                          <a:pt x="121" y="216"/>
                                        </a:cubicBezTo>
                                        <a:cubicBezTo>
                                          <a:pt x="120" y="217"/>
                                          <a:pt x="118" y="216"/>
                                          <a:pt x="116" y="217"/>
                                        </a:cubicBezTo>
                                        <a:cubicBezTo>
                                          <a:pt x="120" y="218"/>
                                          <a:pt x="124" y="217"/>
                                          <a:pt x="128" y="217"/>
                                        </a:cubicBezTo>
                                        <a:cubicBezTo>
                                          <a:pt x="126" y="218"/>
                                          <a:pt x="123" y="218"/>
                                          <a:pt x="121" y="218"/>
                                        </a:cubicBezTo>
                                        <a:cubicBezTo>
                                          <a:pt x="124" y="218"/>
                                          <a:pt x="127" y="218"/>
                                          <a:pt x="130" y="218"/>
                                        </a:cubicBezTo>
                                        <a:cubicBezTo>
                                          <a:pt x="125" y="219"/>
                                          <a:pt x="119" y="219"/>
                                          <a:pt x="113" y="219"/>
                                        </a:cubicBezTo>
                                        <a:cubicBezTo>
                                          <a:pt x="115" y="220"/>
                                          <a:pt x="117" y="219"/>
                                          <a:pt x="119" y="220"/>
                                        </a:cubicBezTo>
                                        <a:cubicBezTo>
                                          <a:pt x="119" y="220"/>
                                          <a:pt x="118" y="220"/>
                                          <a:pt x="118" y="220"/>
                                        </a:cubicBezTo>
                                        <a:cubicBezTo>
                                          <a:pt x="123" y="220"/>
                                          <a:pt x="128" y="220"/>
                                          <a:pt x="132" y="220"/>
                                        </a:cubicBezTo>
                                        <a:cubicBezTo>
                                          <a:pt x="125" y="222"/>
                                          <a:pt x="119" y="221"/>
                                          <a:pt x="111" y="221"/>
                                        </a:cubicBezTo>
                                        <a:cubicBezTo>
                                          <a:pt x="116" y="223"/>
                                          <a:pt x="124" y="222"/>
                                          <a:pt x="130" y="222"/>
                                        </a:cubicBezTo>
                                        <a:cubicBezTo>
                                          <a:pt x="125" y="224"/>
                                          <a:pt x="120" y="223"/>
                                          <a:pt x="115" y="224"/>
                                        </a:cubicBezTo>
                                        <a:cubicBezTo>
                                          <a:pt x="120" y="225"/>
                                          <a:pt x="129" y="224"/>
                                          <a:pt x="134" y="224"/>
                                        </a:cubicBezTo>
                                        <a:cubicBezTo>
                                          <a:pt x="127" y="225"/>
                                          <a:pt x="121" y="226"/>
                                          <a:pt x="115" y="226"/>
                                        </a:cubicBezTo>
                                        <a:cubicBezTo>
                                          <a:pt x="120" y="226"/>
                                          <a:pt x="129" y="228"/>
                                          <a:pt x="135" y="226"/>
                                        </a:cubicBezTo>
                                        <a:cubicBezTo>
                                          <a:pt x="135" y="226"/>
                                          <a:pt x="135" y="226"/>
                                          <a:pt x="135" y="226"/>
                                        </a:cubicBezTo>
                                        <a:cubicBezTo>
                                          <a:pt x="130" y="228"/>
                                          <a:pt x="121" y="229"/>
                                          <a:pt x="114" y="229"/>
                                        </a:cubicBezTo>
                                        <a:cubicBezTo>
                                          <a:pt x="120" y="230"/>
                                          <a:pt x="128" y="229"/>
                                          <a:pt x="135" y="228"/>
                                        </a:cubicBezTo>
                                        <a:cubicBezTo>
                                          <a:pt x="135" y="227"/>
                                          <a:pt x="135" y="227"/>
                                          <a:pt x="135" y="227"/>
                                        </a:cubicBezTo>
                                        <a:cubicBezTo>
                                          <a:pt x="135" y="227"/>
                                          <a:pt x="136" y="228"/>
                                          <a:pt x="136" y="228"/>
                                        </a:cubicBezTo>
                                        <a:cubicBezTo>
                                          <a:pt x="131" y="229"/>
                                          <a:pt x="129" y="230"/>
                                          <a:pt x="123" y="230"/>
                                        </a:cubicBezTo>
                                        <a:cubicBezTo>
                                          <a:pt x="127" y="231"/>
                                          <a:pt x="131" y="230"/>
                                          <a:pt x="136" y="229"/>
                                        </a:cubicBezTo>
                                        <a:cubicBezTo>
                                          <a:pt x="102" y="236"/>
                                          <a:pt x="77" y="233"/>
                                          <a:pt x="61" y="214"/>
                                        </a:cubicBezTo>
                                        <a:cubicBezTo>
                                          <a:pt x="69" y="205"/>
                                          <a:pt x="75" y="194"/>
                                          <a:pt x="87" y="191"/>
                                        </a:cubicBezTo>
                                        <a:cubicBezTo>
                                          <a:pt x="86" y="192"/>
                                          <a:pt x="84" y="192"/>
                                          <a:pt x="83" y="194"/>
                                        </a:cubicBezTo>
                                        <a:cubicBezTo>
                                          <a:pt x="88" y="192"/>
                                          <a:pt x="93" y="190"/>
                                          <a:pt x="98" y="189"/>
                                        </a:cubicBezTo>
                                        <a:cubicBezTo>
                                          <a:pt x="94" y="189"/>
                                          <a:pt x="91" y="191"/>
                                          <a:pt x="88" y="191"/>
                                        </a:cubicBezTo>
                                        <a:cubicBezTo>
                                          <a:pt x="98" y="186"/>
                                          <a:pt x="112" y="186"/>
                                          <a:pt x="124" y="188"/>
                                        </a:cubicBezTo>
                                        <a:cubicBezTo>
                                          <a:pt x="122" y="188"/>
                                          <a:pt x="118" y="187"/>
                                          <a:pt x="116" y="188"/>
                                        </a:cubicBezTo>
                                        <a:cubicBezTo>
                                          <a:pt x="119" y="188"/>
                                          <a:pt x="124" y="187"/>
                                          <a:pt x="126" y="189"/>
                                        </a:cubicBezTo>
                                        <a:cubicBezTo>
                                          <a:pt x="121" y="189"/>
                                          <a:pt x="114" y="189"/>
                                          <a:pt x="109" y="190"/>
                                        </a:cubicBezTo>
                                        <a:cubicBezTo>
                                          <a:pt x="116" y="190"/>
                                          <a:pt x="124" y="188"/>
                                          <a:pt x="129" y="192"/>
                                        </a:cubicBezTo>
                                        <a:cubicBezTo>
                                          <a:pt x="124" y="192"/>
                                          <a:pt x="118" y="191"/>
                                          <a:pt x="113" y="192"/>
                                        </a:cubicBezTo>
                                        <a:cubicBezTo>
                                          <a:pt x="119" y="193"/>
                                          <a:pt x="129" y="190"/>
                                          <a:pt x="132" y="195"/>
                                        </a:cubicBezTo>
                                        <a:cubicBezTo>
                                          <a:pt x="125" y="194"/>
                                          <a:pt x="117" y="193"/>
                                          <a:pt x="111" y="193"/>
                                        </a:cubicBezTo>
                                        <a:cubicBezTo>
                                          <a:pt x="118" y="194"/>
                                          <a:pt x="127" y="194"/>
                                          <a:pt x="134" y="196"/>
                                        </a:cubicBezTo>
                                        <a:cubicBezTo>
                                          <a:pt x="126" y="196"/>
                                          <a:pt x="118" y="196"/>
                                          <a:pt x="111" y="196"/>
                                        </a:cubicBezTo>
                                        <a:cubicBezTo>
                                          <a:pt x="119" y="198"/>
                                          <a:pt x="129" y="195"/>
                                          <a:pt x="137" y="198"/>
                                        </a:cubicBezTo>
                                        <a:cubicBezTo>
                                          <a:pt x="130" y="198"/>
                                          <a:pt x="122" y="198"/>
                                          <a:pt x="116" y="199"/>
                                        </a:cubicBezTo>
                                        <a:cubicBezTo>
                                          <a:pt x="123" y="199"/>
                                          <a:pt x="130" y="198"/>
                                          <a:pt x="139" y="199"/>
                                        </a:cubicBezTo>
                                        <a:cubicBezTo>
                                          <a:pt x="131" y="200"/>
                                          <a:pt x="124" y="199"/>
                                          <a:pt x="118" y="200"/>
                                        </a:cubicBezTo>
                                        <a:cubicBezTo>
                                          <a:pt x="122" y="200"/>
                                          <a:pt x="126" y="200"/>
                                          <a:pt x="129" y="200"/>
                                        </a:cubicBezTo>
                                        <a:cubicBezTo>
                                          <a:pt x="117" y="201"/>
                                          <a:pt x="105" y="200"/>
                                          <a:pt x="95" y="202"/>
                                        </a:cubicBezTo>
                                        <a:cubicBezTo>
                                          <a:pt x="112" y="201"/>
                                          <a:pt x="127" y="201"/>
                                          <a:pt x="142" y="202"/>
                                        </a:cubicBezTo>
                                        <a:cubicBezTo>
                                          <a:pt x="135" y="202"/>
                                          <a:pt x="129" y="203"/>
                                          <a:pt x="122" y="203"/>
                                        </a:cubicBezTo>
                                        <a:close/>
                                        <a:moveTo>
                                          <a:pt x="141" y="201"/>
                                        </a:moveTo>
                                        <a:cubicBezTo>
                                          <a:pt x="140" y="201"/>
                                          <a:pt x="137" y="201"/>
                                          <a:pt x="136" y="200"/>
                                        </a:cubicBezTo>
                                        <a:cubicBezTo>
                                          <a:pt x="138" y="200"/>
                                          <a:pt x="139" y="201"/>
                                          <a:pt x="141" y="201"/>
                                        </a:cubicBezTo>
                                        <a:close/>
                                        <a:moveTo>
                                          <a:pt x="135" y="200"/>
                                        </a:moveTo>
                                        <a:cubicBezTo>
                                          <a:pt x="134" y="201"/>
                                          <a:pt x="133" y="201"/>
                                          <a:pt x="132" y="200"/>
                                        </a:cubicBezTo>
                                        <a:cubicBezTo>
                                          <a:pt x="133" y="201"/>
                                          <a:pt x="134" y="200"/>
                                          <a:pt x="135" y="200"/>
                                        </a:cubicBezTo>
                                        <a:close/>
                                        <a:moveTo>
                                          <a:pt x="132" y="200"/>
                                        </a:moveTo>
                                        <a:cubicBezTo>
                                          <a:pt x="131" y="201"/>
                                          <a:pt x="130" y="200"/>
                                          <a:pt x="130" y="200"/>
                                        </a:cubicBezTo>
                                        <a:cubicBezTo>
                                          <a:pt x="130" y="200"/>
                                          <a:pt x="131" y="200"/>
                                          <a:pt x="132" y="200"/>
                                        </a:cubicBezTo>
                                        <a:close/>
                                        <a:moveTo>
                                          <a:pt x="130" y="200"/>
                                        </a:moveTo>
                                        <a:cubicBezTo>
                                          <a:pt x="130" y="201"/>
                                          <a:pt x="129" y="201"/>
                                          <a:pt x="129" y="200"/>
                                        </a:cubicBezTo>
                                        <a:cubicBezTo>
                                          <a:pt x="130" y="200"/>
                                          <a:pt x="130" y="200"/>
                                          <a:pt x="130" y="200"/>
                                        </a:cubicBezTo>
                                        <a:close/>
                                        <a:moveTo>
                                          <a:pt x="179" y="224"/>
                                        </a:moveTo>
                                        <a:cubicBezTo>
                                          <a:pt x="180" y="224"/>
                                          <a:pt x="181" y="224"/>
                                          <a:pt x="182" y="224"/>
                                        </a:cubicBezTo>
                                        <a:cubicBezTo>
                                          <a:pt x="181" y="224"/>
                                          <a:pt x="180" y="224"/>
                                          <a:pt x="179" y="224"/>
                                        </a:cubicBezTo>
                                        <a:close/>
                                        <a:moveTo>
                                          <a:pt x="195" y="224"/>
                                        </a:moveTo>
                                        <a:cubicBezTo>
                                          <a:pt x="195" y="224"/>
                                          <a:pt x="191" y="223"/>
                                          <a:pt x="191" y="223"/>
                                        </a:cubicBezTo>
                                        <a:cubicBezTo>
                                          <a:pt x="174" y="216"/>
                                          <a:pt x="160" y="205"/>
                                          <a:pt x="144" y="196"/>
                                        </a:cubicBezTo>
                                        <a:cubicBezTo>
                                          <a:pt x="139" y="193"/>
                                          <a:pt x="134" y="187"/>
                                          <a:pt x="129" y="183"/>
                                        </a:cubicBezTo>
                                        <a:cubicBezTo>
                                          <a:pt x="129" y="182"/>
                                          <a:pt x="128" y="180"/>
                                          <a:pt x="126" y="179"/>
                                        </a:cubicBezTo>
                                        <a:cubicBezTo>
                                          <a:pt x="125" y="177"/>
                                          <a:pt x="123" y="175"/>
                                          <a:pt x="121" y="173"/>
                                        </a:cubicBezTo>
                                        <a:cubicBezTo>
                                          <a:pt x="121" y="173"/>
                                          <a:pt x="121" y="173"/>
                                          <a:pt x="121" y="172"/>
                                        </a:cubicBezTo>
                                        <a:cubicBezTo>
                                          <a:pt x="123" y="172"/>
                                          <a:pt x="126" y="170"/>
                                          <a:pt x="128" y="172"/>
                                        </a:cubicBezTo>
                                        <a:cubicBezTo>
                                          <a:pt x="127" y="172"/>
                                          <a:pt x="127" y="172"/>
                                          <a:pt x="126" y="172"/>
                                        </a:cubicBezTo>
                                        <a:cubicBezTo>
                                          <a:pt x="126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2"/>
                                        </a:cubicBezTo>
                                        <a:cubicBezTo>
                                          <a:pt x="129" y="172"/>
                                          <a:pt x="129" y="172"/>
                                          <a:pt x="129" y="172"/>
                                        </a:cubicBezTo>
                                        <a:cubicBezTo>
                                          <a:pt x="133" y="173"/>
                                          <a:pt x="135" y="176"/>
                                          <a:pt x="138" y="178"/>
                                        </a:cubicBezTo>
                                        <a:cubicBezTo>
                                          <a:pt x="139" y="179"/>
                                          <a:pt x="140" y="180"/>
                                          <a:pt x="141" y="181"/>
                                        </a:cubicBezTo>
                                        <a:cubicBezTo>
                                          <a:pt x="141" y="181"/>
                                          <a:pt x="142" y="182"/>
                                          <a:pt x="142" y="182"/>
                                        </a:cubicBezTo>
                                        <a:cubicBezTo>
                                          <a:pt x="141" y="182"/>
                                          <a:pt x="141" y="182"/>
                                          <a:pt x="140" y="182"/>
                                        </a:cubicBezTo>
                                        <a:cubicBezTo>
                                          <a:pt x="141" y="181"/>
                                          <a:pt x="140" y="180"/>
                                          <a:pt x="139" y="181"/>
                                        </a:cubicBezTo>
                                        <a:cubicBezTo>
                                          <a:pt x="139" y="182"/>
                                          <a:pt x="141" y="183"/>
                                          <a:pt x="142" y="183"/>
                                        </a:cubicBezTo>
                                        <a:cubicBezTo>
                                          <a:pt x="143" y="184"/>
                                          <a:pt x="143" y="184"/>
                                          <a:pt x="143" y="185"/>
                                        </a:cubicBezTo>
                                        <a:cubicBezTo>
                                          <a:pt x="142" y="184"/>
                                          <a:pt x="141" y="183"/>
                                          <a:pt x="140" y="182"/>
                                        </a:cubicBezTo>
                                        <a:cubicBezTo>
                                          <a:pt x="140" y="182"/>
                                          <a:pt x="140" y="182"/>
                                          <a:pt x="139" y="182"/>
                                        </a:cubicBezTo>
                                        <a:cubicBezTo>
                                          <a:pt x="141" y="184"/>
                                          <a:pt x="142" y="185"/>
                                          <a:pt x="144" y="186"/>
                                        </a:cubicBezTo>
                                        <a:cubicBezTo>
                                          <a:pt x="144" y="186"/>
                                          <a:pt x="145" y="186"/>
                                          <a:pt x="145" y="186"/>
                                        </a:cubicBezTo>
                                        <a:cubicBezTo>
                                          <a:pt x="145" y="186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5" y="187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3" y="186"/>
                                          <a:pt x="141" y="185"/>
                                          <a:pt x="140" y="183"/>
                                        </a:cubicBezTo>
                                        <a:cubicBezTo>
                                          <a:pt x="140" y="183"/>
                                          <a:pt x="139" y="183"/>
                                          <a:pt x="139" y="183"/>
                                        </a:cubicBezTo>
                                        <a:cubicBezTo>
                                          <a:pt x="140" y="185"/>
                                          <a:pt x="141" y="185"/>
                                          <a:pt x="142" y="186"/>
                                        </a:cubicBezTo>
                                        <a:cubicBezTo>
                                          <a:pt x="145" y="188"/>
                                          <a:pt x="148" y="189"/>
                                          <a:pt x="150" y="191"/>
                                        </a:cubicBezTo>
                                        <a:cubicBezTo>
                                          <a:pt x="145" y="185"/>
                                          <a:pt x="140" y="178"/>
                                          <a:pt x="139" y="170"/>
                                        </a:cubicBezTo>
                                        <a:cubicBezTo>
                                          <a:pt x="136" y="164"/>
                                          <a:pt x="132" y="158"/>
                                          <a:pt x="128" y="152"/>
                                        </a:cubicBezTo>
                                        <a:cubicBezTo>
                                          <a:pt x="124" y="133"/>
                                          <a:pt x="113" y="119"/>
                                          <a:pt x="110" y="99"/>
                                        </a:cubicBezTo>
                                        <a:cubicBezTo>
                                          <a:pt x="109" y="97"/>
                                          <a:pt x="110" y="95"/>
                                          <a:pt x="109" y="93"/>
                                        </a:cubicBezTo>
                                        <a:cubicBezTo>
                                          <a:pt x="110" y="92"/>
                                          <a:pt x="110" y="91"/>
                                          <a:pt x="111" y="90"/>
                                        </a:cubicBezTo>
                                        <a:cubicBezTo>
                                          <a:pt x="112" y="89"/>
                                          <a:pt x="114" y="88"/>
                                          <a:pt x="115" y="87"/>
                                        </a:cubicBezTo>
                                        <a:cubicBezTo>
                                          <a:pt x="131" y="90"/>
                                          <a:pt x="137" y="106"/>
                                          <a:pt x="147" y="118"/>
                                        </a:cubicBezTo>
                                        <a:cubicBezTo>
                                          <a:pt x="148" y="121"/>
                                          <a:pt x="149" y="124"/>
                                          <a:pt x="148" y="128"/>
                                        </a:cubicBezTo>
                                        <a:cubicBezTo>
                                          <a:pt x="148" y="128"/>
                                          <a:pt x="148" y="128"/>
                                          <a:pt x="148" y="128"/>
                                        </a:cubicBezTo>
                                        <a:cubicBezTo>
                                          <a:pt x="148" y="131"/>
                                          <a:pt x="147" y="134"/>
                                          <a:pt x="148" y="136"/>
                                        </a:cubicBezTo>
                                        <a:cubicBezTo>
                                          <a:pt x="148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7"/>
                                          <a:pt x="148" y="138"/>
                                          <a:pt x="148" y="139"/>
                                        </a:cubicBezTo>
                                        <a:cubicBezTo>
                                          <a:pt x="148" y="139"/>
                                          <a:pt x="148" y="140"/>
                                          <a:pt x="147" y="139"/>
                                        </a:cubicBezTo>
                                        <a:cubicBezTo>
                                          <a:pt x="147" y="139"/>
                                          <a:pt x="146" y="137"/>
                                          <a:pt x="145" y="135"/>
                                        </a:cubicBezTo>
                                        <a:cubicBezTo>
                                          <a:pt x="145" y="135"/>
                                          <a:pt x="145" y="136"/>
                                          <a:pt x="144" y="136"/>
                                        </a:cubicBezTo>
                                        <a:cubicBezTo>
                                          <a:pt x="145" y="137"/>
                                          <a:pt x="146" y="137"/>
                                          <a:pt x="146" y="139"/>
                                        </a:cubicBezTo>
                                        <a:cubicBezTo>
                                          <a:pt x="145" y="138"/>
                                          <a:pt x="145" y="137"/>
                                          <a:pt x="144" y="136"/>
                                        </a:cubicBezTo>
                                        <a:cubicBezTo>
                                          <a:pt x="143" y="136"/>
                                          <a:pt x="143" y="136"/>
                                          <a:pt x="143" y="136"/>
                                        </a:cubicBezTo>
                                        <a:cubicBezTo>
                                          <a:pt x="143" y="137"/>
                                          <a:pt x="143" y="137"/>
                                          <a:pt x="144" y="137"/>
                                        </a:cubicBezTo>
                                        <a:cubicBezTo>
                                          <a:pt x="143" y="138"/>
                                          <a:pt x="143" y="137"/>
                                          <a:pt x="142" y="137"/>
                                        </a:cubicBezTo>
                                        <a:cubicBezTo>
                                          <a:pt x="142" y="137"/>
                                          <a:pt x="142" y="137"/>
                                          <a:pt x="142" y="137"/>
                                        </a:cubicBezTo>
                                        <a:cubicBezTo>
                                          <a:pt x="137" y="137"/>
                                          <a:pt x="138" y="131"/>
                                          <a:pt x="135" y="129"/>
                                        </a:cubicBezTo>
                                        <a:cubicBezTo>
                                          <a:pt x="135" y="129"/>
                                          <a:pt x="135" y="129"/>
                                          <a:pt x="135" y="129"/>
                                        </a:cubicBezTo>
                                        <a:cubicBezTo>
                                          <a:pt x="135" y="128"/>
                                          <a:pt x="134" y="127"/>
                                          <a:pt x="134" y="127"/>
                                        </a:cubicBezTo>
                                        <a:cubicBezTo>
                                          <a:pt x="133" y="127"/>
                                          <a:pt x="134" y="128"/>
                                          <a:pt x="134" y="129"/>
                                        </a:cubicBezTo>
                                        <a:cubicBezTo>
                                          <a:pt x="134" y="129"/>
                                          <a:pt x="134" y="130"/>
                                          <a:pt x="134" y="130"/>
                                        </a:cubicBezTo>
                                        <a:cubicBezTo>
                                          <a:pt x="132" y="129"/>
                                          <a:pt x="133" y="128"/>
                                          <a:pt x="131" y="127"/>
                                        </a:cubicBezTo>
                                        <a:cubicBezTo>
                                          <a:pt x="133" y="129"/>
                                          <a:pt x="133" y="132"/>
                                          <a:pt x="135" y="135"/>
                                        </a:cubicBezTo>
                                        <a:cubicBezTo>
                                          <a:pt x="134" y="138"/>
                                          <a:pt x="138" y="140"/>
                                          <a:pt x="139" y="142"/>
                                        </a:cubicBezTo>
                                        <a:cubicBezTo>
                                          <a:pt x="139" y="144"/>
                                          <a:pt x="140" y="144"/>
                                          <a:pt x="140" y="145"/>
                                        </a:cubicBezTo>
                                        <a:cubicBezTo>
                                          <a:pt x="138" y="144"/>
                                          <a:pt x="137" y="141"/>
                                          <a:pt x="135" y="140"/>
                                        </a:cubicBezTo>
                                        <a:cubicBezTo>
                                          <a:pt x="136" y="142"/>
                                          <a:pt x="138" y="145"/>
                                          <a:pt x="140" y="147"/>
                                        </a:cubicBezTo>
                                        <a:cubicBezTo>
                                          <a:pt x="140" y="147"/>
                                          <a:pt x="140" y="147"/>
                                          <a:pt x="140" y="148"/>
                                        </a:cubicBezTo>
                                        <a:cubicBezTo>
                                          <a:pt x="139" y="145"/>
                                          <a:pt x="136" y="143"/>
                                          <a:pt x="135" y="141"/>
                                        </a:cubicBezTo>
                                        <a:cubicBezTo>
                                          <a:pt x="136" y="144"/>
                                          <a:pt x="138" y="146"/>
                                          <a:pt x="139" y="148"/>
                                        </a:cubicBezTo>
                                        <a:cubicBezTo>
                                          <a:pt x="140" y="148"/>
                                          <a:pt x="139" y="148"/>
                                          <a:pt x="140" y="148"/>
                                        </a:cubicBezTo>
                                        <a:cubicBezTo>
                                          <a:pt x="140" y="149"/>
                                          <a:pt x="140" y="149"/>
                                          <a:pt x="140" y="149"/>
                                        </a:cubicBezTo>
                                        <a:cubicBezTo>
                                          <a:pt x="137" y="147"/>
                                          <a:pt x="135" y="144"/>
                                          <a:pt x="133" y="141"/>
                                        </a:cubicBezTo>
                                        <a:cubicBezTo>
                                          <a:pt x="133" y="142"/>
                                          <a:pt x="134" y="144"/>
                                          <a:pt x="135" y="145"/>
                                        </a:cubicBezTo>
                                        <a:cubicBezTo>
                                          <a:pt x="136" y="147"/>
                                          <a:pt x="137" y="149"/>
                                          <a:pt x="139" y="150"/>
                                        </a:cubicBezTo>
                                        <a:cubicBezTo>
                                          <a:pt x="139" y="150"/>
                                          <a:pt x="139" y="150"/>
                                          <a:pt x="140" y="150"/>
                                        </a:cubicBezTo>
                                        <a:cubicBezTo>
                                          <a:pt x="140" y="150"/>
                                          <a:pt x="140" y="151"/>
                                          <a:pt x="140" y="151"/>
                                        </a:cubicBezTo>
                                        <a:cubicBezTo>
                                          <a:pt x="137" y="149"/>
                                          <a:pt x="135" y="146"/>
                                          <a:pt x="133" y="144"/>
                                        </a:cubicBezTo>
                                        <a:cubicBezTo>
                                          <a:pt x="133" y="145"/>
                                          <a:pt x="134" y="147"/>
                                          <a:pt x="136" y="148"/>
                                        </a:cubicBezTo>
                                        <a:cubicBezTo>
                                          <a:pt x="136" y="150"/>
                                          <a:pt x="138" y="151"/>
                                          <a:pt x="140" y="152"/>
                                        </a:cubicBezTo>
                                        <a:cubicBezTo>
                                          <a:pt x="137" y="152"/>
                                          <a:pt x="135" y="149"/>
                                          <a:pt x="133" y="146"/>
                                        </a:cubicBezTo>
                                        <a:cubicBezTo>
                                          <a:pt x="134" y="150"/>
                                          <a:pt x="138" y="152"/>
                                          <a:pt x="140" y="155"/>
                                        </a:cubicBezTo>
                                        <a:cubicBezTo>
                                          <a:pt x="138" y="154"/>
                                          <a:pt x="136" y="152"/>
                                          <a:pt x="134" y="150"/>
                                        </a:cubicBezTo>
                                        <a:cubicBezTo>
                                          <a:pt x="134" y="150"/>
                                          <a:pt x="134" y="151"/>
                                          <a:pt x="134" y="151"/>
                                        </a:cubicBezTo>
                                        <a:cubicBezTo>
                                          <a:pt x="135" y="152"/>
                                          <a:pt x="135" y="153"/>
                                          <a:pt x="136" y="153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8" y="155"/>
                                          <a:pt x="138" y="155"/>
                                        </a:cubicBezTo>
                                        <a:cubicBezTo>
                                          <a:pt x="138" y="155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6" y="153"/>
                                        </a:cubicBezTo>
                                        <a:cubicBezTo>
                                          <a:pt x="135" y="153"/>
                                          <a:pt x="135" y="152"/>
                                          <a:pt x="134" y="151"/>
                                        </a:cubicBezTo>
                                        <a:cubicBezTo>
                                          <a:pt x="130" y="144"/>
                                          <a:pt x="130" y="133"/>
                                          <a:pt x="125" y="127"/>
                                        </a:cubicBezTo>
                                        <a:cubicBezTo>
                                          <a:pt x="125" y="127"/>
                                          <a:pt x="125" y="128"/>
                                          <a:pt x="126" y="128"/>
                                        </a:cubicBezTo>
                                        <a:cubicBezTo>
                                          <a:pt x="125" y="128"/>
                                          <a:pt x="125" y="128"/>
                                          <a:pt x="125" y="128"/>
                                        </a:cubicBezTo>
                                        <a:cubicBezTo>
                                          <a:pt x="125" y="127"/>
                                          <a:pt x="124" y="126"/>
                                          <a:pt x="123" y="125"/>
                                        </a:cubicBezTo>
                                        <a:cubicBezTo>
                                          <a:pt x="124" y="126"/>
                                          <a:pt x="124" y="126"/>
                                          <a:pt x="125" y="127"/>
                                        </a:cubicBezTo>
                                        <a:cubicBezTo>
                                          <a:pt x="124" y="125"/>
                                          <a:pt x="123" y="123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1" y="121"/>
                                          <a:pt x="121" y="120"/>
                                          <a:pt x="121" y="119"/>
                                        </a:cubicBezTo>
                                        <a:cubicBezTo>
                                          <a:pt x="121" y="121"/>
                                          <a:pt x="123" y="123"/>
                                          <a:pt x="123" y="125"/>
                                        </a:cubicBezTo>
                                        <a:cubicBezTo>
                                          <a:pt x="122" y="123"/>
                                          <a:pt x="121" y="119"/>
                                          <a:pt x="119" y="117"/>
                                        </a:cubicBezTo>
                                        <a:cubicBezTo>
                                          <a:pt x="119" y="117"/>
                                          <a:pt x="119" y="118"/>
                                          <a:pt x="120" y="118"/>
                                        </a:cubicBezTo>
                                        <a:cubicBezTo>
                                          <a:pt x="119" y="120"/>
                                          <a:pt x="120" y="122"/>
                                          <a:pt x="121" y="122"/>
                                        </a:cubicBezTo>
                                        <a:cubicBezTo>
                                          <a:pt x="121" y="123"/>
                                          <a:pt x="121" y="123"/>
                                          <a:pt x="121" y="123"/>
                                        </a:cubicBezTo>
                                        <a:cubicBezTo>
                                          <a:pt x="130" y="132"/>
                                          <a:pt x="129" y="148"/>
                                          <a:pt x="136" y="157"/>
                                        </a:cubicBezTo>
                                        <a:cubicBezTo>
                                          <a:pt x="136" y="157"/>
                                          <a:pt x="136" y="157"/>
                                          <a:pt x="135" y="157"/>
                                        </a:cubicBezTo>
                                        <a:cubicBezTo>
                                          <a:pt x="136" y="160"/>
                                          <a:pt x="138" y="162"/>
                                          <a:pt x="140" y="164"/>
                                        </a:cubicBezTo>
                                        <a:cubicBezTo>
                                          <a:pt x="139" y="164"/>
                                          <a:pt x="140" y="165"/>
                                          <a:pt x="140" y="165"/>
                                        </a:cubicBezTo>
                                        <a:cubicBezTo>
                                          <a:pt x="140" y="166"/>
                                          <a:pt x="141" y="166"/>
                                          <a:pt x="140" y="166"/>
                                        </a:cubicBezTo>
                                        <a:cubicBezTo>
                                          <a:pt x="141" y="166"/>
                                          <a:pt x="141" y="166"/>
                                          <a:pt x="141" y="166"/>
                                        </a:cubicBezTo>
                                        <a:cubicBezTo>
                                          <a:pt x="141" y="165"/>
                                          <a:pt x="140" y="165"/>
                                          <a:pt x="141" y="165"/>
                                        </a:cubicBezTo>
                                        <a:cubicBezTo>
                                          <a:pt x="143" y="165"/>
                                          <a:pt x="144" y="167"/>
                                          <a:pt x="146" y="167"/>
                                        </a:cubicBezTo>
                                        <a:cubicBezTo>
                                          <a:pt x="146" y="168"/>
                                          <a:pt x="146" y="169"/>
                                          <a:pt x="146" y="170"/>
                                        </a:cubicBezTo>
                                        <a:cubicBezTo>
                                          <a:pt x="145" y="169"/>
                                          <a:pt x="144" y="168"/>
                                          <a:pt x="144" y="167"/>
                                        </a:cubicBezTo>
                                        <a:cubicBezTo>
                                          <a:pt x="143" y="167"/>
                                          <a:pt x="143" y="167"/>
                                          <a:pt x="143" y="167"/>
                                        </a:cubicBezTo>
                                        <a:cubicBezTo>
                                          <a:pt x="143" y="170"/>
                                          <a:pt x="146" y="171"/>
                                          <a:pt x="147" y="173"/>
                                        </a:cubicBezTo>
                                        <a:cubicBezTo>
                                          <a:pt x="146" y="173"/>
                                          <a:pt x="145" y="172"/>
                                          <a:pt x="144" y="171"/>
                                        </a:cubicBezTo>
                                        <a:cubicBezTo>
                                          <a:pt x="144" y="172"/>
                                          <a:pt x="146" y="173"/>
                                          <a:pt x="147" y="174"/>
                                        </a:cubicBezTo>
                                        <a:cubicBezTo>
                                          <a:pt x="147" y="174"/>
                                          <a:pt x="148" y="174"/>
                                          <a:pt x="148" y="175"/>
                                        </a:cubicBezTo>
                                        <a:cubicBezTo>
                                          <a:pt x="146" y="175"/>
                                          <a:pt x="146" y="174"/>
                                          <a:pt x="145" y="173"/>
                                        </a:cubicBezTo>
                                        <a:cubicBezTo>
                                          <a:pt x="145" y="175"/>
                                          <a:pt x="148" y="175"/>
                                          <a:pt x="148" y="177"/>
                                        </a:cubicBezTo>
                                        <a:cubicBezTo>
                                          <a:pt x="147" y="176"/>
                                          <a:pt x="146" y="176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6" y="175"/>
                                        </a:cubicBezTo>
                                        <a:cubicBezTo>
                                          <a:pt x="146" y="176"/>
                                          <a:pt x="145" y="176"/>
                                          <a:pt x="145" y="176"/>
                                        </a:cubicBezTo>
                                        <a:cubicBezTo>
                                          <a:pt x="143" y="173"/>
                                          <a:pt x="142" y="170"/>
                                          <a:pt x="141" y="167"/>
                                        </a:cubicBezTo>
                                        <a:cubicBezTo>
                                          <a:pt x="141" y="166"/>
                                          <a:pt x="141" y="167"/>
                                          <a:pt x="141" y="167"/>
                                        </a:cubicBezTo>
                                        <a:cubicBezTo>
                                          <a:pt x="142" y="172"/>
                                          <a:pt x="144" y="177"/>
                                          <a:pt x="148" y="179"/>
                                        </a:cubicBezTo>
                                        <a:cubicBezTo>
                                          <a:pt x="148" y="179"/>
                                          <a:pt x="149" y="179"/>
                                          <a:pt x="149" y="179"/>
                                        </a:cubicBezTo>
                                        <a:cubicBezTo>
                                          <a:pt x="151" y="182"/>
                                          <a:pt x="150" y="184"/>
                                          <a:pt x="149" y="186"/>
                                        </a:cubicBezTo>
                                        <a:cubicBezTo>
                                          <a:pt x="151" y="186"/>
                                          <a:pt x="152" y="184"/>
                                          <a:pt x="154" y="183"/>
                                        </a:cubicBezTo>
                                        <a:cubicBezTo>
                                          <a:pt x="157" y="186"/>
                                          <a:pt x="158" y="189"/>
                                          <a:pt x="163" y="190"/>
                                        </a:cubicBezTo>
                                        <a:cubicBezTo>
                                          <a:pt x="163" y="191"/>
                                          <a:pt x="165" y="191"/>
                                          <a:pt x="166" y="193"/>
                                        </a:cubicBezTo>
                                        <a:cubicBezTo>
                                          <a:pt x="167" y="195"/>
                                          <a:pt x="174" y="196"/>
                                          <a:pt x="176" y="193"/>
                                        </a:cubicBezTo>
                                        <a:cubicBezTo>
                                          <a:pt x="178" y="193"/>
                                          <a:pt x="179" y="196"/>
                                          <a:pt x="181" y="198"/>
                                        </a:cubicBezTo>
                                        <a:cubicBezTo>
                                          <a:pt x="182" y="198"/>
                                          <a:pt x="183" y="198"/>
                                          <a:pt x="184" y="198"/>
                                        </a:cubicBezTo>
                                        <a:cubicBezTo>
                                          <a:pt x="183" y="199"/>
                                          <a:pt x="183" y="199"/>
                                          <a:pt x="183" y="199"/>
                                        </a:cubicBezTo>
                                        <a:cubicBezTo>
                                          <a:pt x="183" y="199"/>
                                          <a:pt x="183" y="200"/>
                                          <a:pt x="183" y="200"/>
                                        </a:cubicBezTo>
                                        <a:cubicBezTo>
                                          <a:pt x="184" y="200"/>
                                          <a:pt x="184" y="200"/>
                                          <a:pt x="184" y="200"/>
                                        </a:cubicBezTo>
                                        <a:cubicBezTo>
                                          <a:pt x="184" y="201"/>
                                          <a:pt x="185" y="201"/>
                                          <a:pt x="186" y="200"/>
                                        </a:cubicBezTo>
                                        <a:cubicBezTo>
                                          <a:pt x="186" y="200"/>
                                          <a:pt x="185" y="199"/>
                                          <a:pt x="186" y="199"/>
                                        </a:cubicBezTo>
                                        <a:cubicBezTo>
                                          <a:pt x="186" y="199"/>
                                          <a:pt x="187" y="200"/>
                                          <a:pt x="187" y="201"/>
                                        </a:cubicBezTo>
                                        <a:cubicBezTo>
                                          <a:pt x="188" y="201"/>
                                          <a:pt x="188" y="200"/>
                                          <a:pt x="188" y="200"/>
                                        </a:cubicBezTo>
                                        <a:cubicBezTo>
                                          <a:pt x="188" y="200"/>
                                          <a:pt x="186" y="199"/>
                                          <a:pt x="186" y="198"/>
                                        </a:cubicBezTo>
                                        <a:cubicBezTo>
                                          <a:pt x="189" y="201"/>
                                          <a:pt x="194" y="203"/>
                                          <a:pt x="197" y="200"/>
                                        </a:cubicBezTo>
                                        <a:cubicBezTo>
                                          <a:pt x="197" y="200"/>
                                          <a:pt x="197" y="200"/>
                                          <a:pt x="197" y="200"/>
                                        </a:cubicBezTo>
                                        <a:cubicBezTo>
                                          <a:pt x="194" y="202"/>
                                          <a:pt x="189" y="200"/>
                                          <a:pt x="187" y="198"/>
                                        </a:cubicBezTo>
                                        <a:cubicBezTo>
                                          <a:pt x="191" y="197"/>
                                          <a:pt x="192" y="194"/>
                                          <a:pt x="194" y="192"/>
                                        </a:cubicBezTo>
                                        <a:cubicBezTo>
                                          <a:pt x="194" y="192"/>
                                          <a:pt x="194" y="192"/>
                                          <a:pt x="194" y="192"/>
                                        </a:cubicBezTo>
                                        <a:cubicBezTo>
                                          <a:pt x="195" y="192"/>
                                          <a:pt x="197" y="193"/>
                                          <a:pt x="198" y="192"/>
                                        </a:cubicBezTo>
                                        <a:cubicBezTo>
                                          <a:pt x="198" y="191"/>
                                          <a:pt x="198" y="191"/>
                                          <a:pt x="197" y="191"/>
                                        </a:cubicBezTo>
                                        <a:cubicBezTo>
                                          <a:pt x="197" y="191"/>
                                          <a:pt x="197" y="192"/>
                                          <a:pt x="196" y="192"/>
                                        </a:cubicBezTo>
                                        <a:cubicBezTo>
                                          <a:pt x="197" y="192"/>
                                          <a:pt x="197" y="191"/>
                                          <a:pt x="196" y="191"/>
                                        </a:cubicBezTo>
                                        <a:cubicBezTo>
                                          <a:pt x="198" y="190"/>
                                          <a:pt x="201" y="191"/>
                                          <a:pt x="202" y="190"/>
                                        </a:cubicBezTo>
                                        <a:cubicBezTo>
                                          <a:pt x="203" y="190"/>
                                          <a:pt x="206" y="190"/>
                                          <a:pt x="207" y="190"/>
                                        </a:cubicBezTo>
                                        <a:cubicBezTo>
                                          <a:pt x="205" y="192"/>
                                          <a:pt x="203" y="193"/>
                                          <a:pt x="201" y="194"/>
                                        </a:cubicBezTo>
                                        <a:cubicBezTo>
                                          <a:pt x="203" y="194"/>
                                          <a:pt x="207" y="192"/>
                                          <a:pt x="209" y="189"/>
                                        </a:cubicBezTo>
                                        <a:cubicBezTo>
                                          <a:pt x="210" y="189"/>
                                          <a:pt x="210" y="189"/>
                                          <a:pt x="210" y="189"/>
                                        </a:cubicBezTo>
                                        <a:cubicBezTo>
                                          <a:pt x="208" y="191"/>
                                          <a:pt x="207" y="193"/>
                                          <a:pt x="204" y="194"/>
                                        </a:cubicBezTo>
                                        <a:cubicBezTo>
                                          <a:pt x="204" y="194"/>
                                          <a:pt x="205" y="194"/>
                                          <a:pt x="205" y="194"/>
                                        </a:cubicBezTo>
                                        <a:cubicBezTo>
                                          <a:pt x="208" y="192"/>
                                          <a:pt x="211" y="189"/>
                                          <a:pt x="214" y="187"/>
                                        </a:cubicBezTo>
                                        <a:cubicBezTo>
                                          <a:pt x="211" y="191"/>
                                          <a:pt x="207" y="193"/>
                                          <a:pt x="204" y="196"/>
                                        </a:cubicBezTo>
                                        <a:cubicBezTo>
                                          <a:pt x="209" y="194"/>
                                          <a:pt x="213" y="189"/>
                                          <a:pt x="216" y="185"/>
                                        </a:cubicBezTo>
                                        <a:cubicBezTo>
                                          <a:pt x="214" y="191"/>
                                          <a:pt x="208" y="194"/>
                                          <a:pt x="204" y="197"/>
                                        </a:cubicBezTo>
                                        <a:cubicBezTo>
                                          <a:pt x="204" y="197"/>
                                          <a:pt x="204" y="197"/>
                                          <a:pt x="204" y="197"/>
                                        </a:cubicBezTo>
                                        <a:cubicBezTo>
                                          <a:pt x="199" y="203"/>
                                          <a:pt x="193" y="202"/>
                                          <a:pt x="187" y="203"/>
                                        </a:cubicBezTo>
                                        <a:cubicBezTo>
                                          <a:pt x="188" y="203"/>
                                          <a:pt x="189" y="203"/>
                                          <a:pt x="189" y="204"/>
                                        </a:cubicBezTo>
                                        <a:cubicBezTo>
                                          <a:pt x="189" y="204"/>
                                          <a:pt x="189" y="204"/>
                                          <a:pt x="190" y="204"/>
                                        </a:cubicBezTo>
                                        <a:cubicBezTo>
                                          <a:pt x="190" y="204"/>
                                          <a:pt x="190" y="204"/>
                                          <a:pt x="190" y="204"/>
                                        </a:cubicBezTo>
                                        <a:cubicBezTo>
                                          <a:pt x="192" y="204"/>
                                          <a:pt x="195" y="205"/>
                                          <a:pt x="197" y="203"/>
                                        </a:cubicBezTo>
                                        <a:cubicBezTo>
                                          <a:pt x="199" y="202"/>
                                          <a:pt x="201" y="201"/>
                                          <a:pt x="202" y="200"/>
                                        </a:cubicBezTo>
                                        <a:cubicBezTo>
                                          <a:pt x="207" y="198"/>
                                          <a:pt x="211" y="194"/>
                                          <a:pt x="215" y="191"/>
                                        </a:cubicBezTo>
                                        <a:cubicBezTo>
                                          <a:pt x="218" y="186"/>
                                          <a:pt x="222" y="183"/>
                                          <a:pt x="223" y="179"/>
                                        </a:cubicBezTo>
                                        <a:cubicBezTo>
                                          <a:pt x="224" y="179"/>
                                          <a:pt x="224" y="178"/>
                                          <a:pt x="225" y="177"/>
                                        </a:cubicBezTo>
                                        <a:cubicBezTo>
                                          <a:pt x="226" y="176"/>
                                          <a:pt x="226" y="173"/>
                                          <a:pt x="228" y="173"/>
                                        </a:cubicBezTo>
                                        <a:cubicBezTo>
                                          <a:pt x="229" y="173"/>
                                          <a:pt x="229" y="173"/>
                                          <a:pt x="230" y="173"/>
                                        </a:cubicBezTo>
                                        <a:cubicBezTo>
                                          <a:pt x="231" y="176"/>
                                          <a:pt x="234" y="177"/>
                                          <a:pt x="235" y="179"/>
                                        </a:cubicBezTo>
                                        <a:cubicBezTo>
                                          <a:pt x="235" y="180"/>
                                          <a:pt x="234" y="180"/>
                                          <a:pt x="234" y="180"/>
                                        </a:cubicBezTo>
                                        <a:cubicBezTo>
                                          <a:pt x="234" y="180"/>
                                          <a:pt x="234" y="181"/>
                                          <a:pt x="235" y="181"/>
                                        </a:cubicBezTo>
                                        <a:cubicBezTo>
                                          <a:pt x="225" y="188"/>
                                          <a:pt x="216" y="198"/>
                                          <a:pt x="205" y="204"/>
                                        </a:cubicBezTo>
                                        <a:cubicBezTo>
                                          <a:pt x="204" y="204"/>
                                          <a:pt x="204" y="204"/>
                                          <a:pt x="204" y="204"/>
                                        </a:cubicBezTo>
                                        <a:cubicBezTo>
                                          <a:pt x="197" y="207"/>
                                          <a:pt x="189" y="206"/>
                                          <a:pt x="183" y="208"/>
                                        </a:cubicBezTo>
                                        <a:cubicBezTo>
                                          <a:pt x="191" y="209"/>
                                          <a:pt x="202" y="201"/>
                                          <a:pt x="207" y="210"/>
                                        </a:cubicBezTo>
                                        <a:cubicBezTo>
                                          <a:pt x="202" y="209"/>
                                          <a:pt x="198" y="207"/>
                                          <a:pt x="194" y="211"/>
                                        </a:cubicBezTo>
                                        <a:cubicBezTo>
                                          <a:pt x="194" y="210"/>
                                          <a:pt x="192" y="211"/>
                                          <a:pt x="191" y="211"/>
                                        </a:cubicBezTo>
                                        <a:cubicBezTo>
                                          <a:pt x="191" y="212"/>
                                          <a:pt x="191" y="212"/>
                                          <a:pt x="192" y="212"/>
                                        </a:cubicBezTo>
                                        <a:cubicBezTo>
                                          <a:pt x="192" y="212"/>
                                          <a:pt x="192" y="212"/>
                                          <a:pt x="193" y="212"/>
                                        </a:cubicBezTo>
                                        <a:cubicBezTo>
                                          <a:pt x="182" y="216"/>
                                          <a:pt x="173" y="210"/>
                                          <a:pt x="164" y="205"/>
                                        </a:cubicBezTo>
                                        <a:cubicBezTo>
                                          <a:pt x="164" y="205"/>
                                          <a:pt x="164" y="205"/>
                                          <a:pt x="164" y="205"/>
                                        </a:cubicBezTo>
                                        <a:cubicBezTo>
                                          <a:pt x="166" y="206"/>
                                          <a:pt x="167" y="207"/>
                                          <a:pt x="168" y="208"/>
                                        </a:cubicBezTo>
                                        <a:cubicBezTo>
                                          <a:pt x="174" y="214"/>
                                          <a:pt x="188" y="216"/>
                                          <a:pt x="197" y="212"/>
                                        </a:cubicBezTo>
                                        <a:cubicBezTo>
                                          <a:pt x="197" y="212"/>
                                          <a:pt x="197" y="212"/>
                                          <a:pt x="196" y="212"/>
                                        </a:cubicBezTo>
                                        <a:cubicBezTo>
                                          <a:pt x="197" y="211"/>
                                          <a:pt x="198" y="211"/>
                                          <a:pt x="198" y="211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200" y="209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198" y="211"/>
                                        </a:cubicBezTo>
                                        <a:cubicBezTo>
                                          <a:pt x="198" y="211"/>
                                          <a:pt x="197" y="211"/>
                                          <a:pt x="197" y="212"/>
                                        </a:cubicBezTo>
                                        <a:cubicBezTo>
                                          <a:pt x="197" y="213"/>
                                          <a:pt x="201" y="211"/>
                                          <a:pt x="202" y="210"/>
                                        </a:cubicBezTo>
                                        <a:cubicBezTo>
                                          <a:pt x="202" y="210"/>
                                          <a:pt x="202" y="210"/>
                                          <a:pt x="202" y="210"/>
                                        </a:cubicBezTo>
                                        <a:cubicBezTo>
                                          <a:pt x="201" y="211"/>
                                          <a:pt x="199" y="212"/>
                                          <a:pt x="197" y="213"/>
                                        </a:cubicBezTo>
                                        <a:cubicBezTo>
                                          <a:pt x="199" y="214"/>
                                          <a:pt x="202" y="211"/>
                                          <a:pt x="204" y="210"/>
                                        </a:cubicBezTo>
                                        <a:cubicBezTo>
                                          <a:pt x="203" y="212"/>
                                          <a:pt x="201" y="214"/>
                                          <a:pt x="199" y="214"/>
                                        </a:cubicBezTo>
                                        <a:cubicBezTo>
                                          <a:pt x="201" y="215"/>
                                          <a:pt x="204" y="213"/>
                                          <a:pt x="206" y="211"/>
                                        </a:cubicBezTo>
                                        <a:cubicBezTo>
                                          <a:pt x="207" y="212"/>
                                          <a:pt x="209" y="211"/>
                                          <a:pt x="209" y="209"/>
                                        </a:cubicBezTo>
                                        <a:cubicBezTo>
                                          <a:pt x="209" y="209"/>
                                          <a:pt x="208" y="209"/>
                                          <a:pt x="208" y="209"/>
                                        </a:cubicBezTo>
                                        <a:cubicBezTo>
                                          <a:pt x="210" y="209"/>
                                          <a:pt x="210" y="208"/>
                                          <a:pt x="211" y="207"/>
                                        </a:cubicBezTo>
                                        <a:cubicBezTo>
                                          <a:pt x="210" y="207"/>
                                          <a:pt x="209" y="208"/>
                                          <a:pt x="208" y="208"/>
                                        </a:cubicBezTo>
                                        <a:cubicBezTo>
                                          <a:pt x="208" y="208"/>
                                          <a:pt x="208" y="208"/>
                                          <a:pt x="208" y="208"/>
                                        </a:cubicBezTo>
                                        <a:cubicBezTo>
                                          <a:pt x="209" y="207"/>
                                          <a:pt x="210" y="207"/>
                                          <a:pt x="211" y="206"/>
                                        </a:cubicBezTo>
                                        <a:cubicBezTo>
                                          <a:pt x="211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10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09" y="206"/>
                                          <a:pt x="208" y="207"/>
                                          <a:pt x="207" y="207"/>
                                        </a:cubicBezTo>
                                        <a:cubicBezTo>
                                          <a:pt x="207" y="206"/>
                                          <a:pt x="209" y="206"/>
                                          <a:pt x="210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5"/>
                                        </a:cubicBezTo>
                                        <a:cubicBezTo>
                                          <a:pt x="208" y="205"/>
                                          <a:pt x="208" y="205"/>
                                          <a:pt x="209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4"/>
                                        </a:cubicBezTo>
                                        <a:cubicBezTo>
                                          <a:pt x="210" y="204"/>
                                          <a:pt x="212" y="202"/>
                                          <a:pt x="213" y="201"/>
                                        </a:cubicBezTo>
                                        <a:cubicBezTo>
                                          <a:pt x="214" y="200"/>
                                          <a:pt x="216" y="198"/>
                                          <a:pt x="217" y="198"/>
                                        </a:cubicBezTo>
                                        <a:cubicBezTo>
                                          <a:pt x="217" y="198"/>
                                          <a:pt x="217" y="197"/>
                                          <a:pt x="217" y="197"/>
                                        </a:cubicBezTo>
                                        <a:cubicBezTo>
                                          <a:pt x="218" y="197"/>
                                          <a:pt x="218" y="197"/>
                                          <a:pt x="218" y="197"/>
                                        </a:cubicBezTo>
                                        <a:cubicBezTo>
                                          <a:pt x="218" y="198"/>
                                          <a:pt x="216" y="199"/>
                                          <a:pt x="216" y="201"/>
                                        </a:cubicBezTo>
                                        <a:cubicBezTo>
                                          <a:pt x="217" y="200"/>
                                          <a:pt x="218" y="198"/>
                                          <a:pt x="219" y="197"/>
                                        </a:cubicBezTo>
                                        <a:cubicBezTo>
                                          <a:pt x="220" y="198"/>
                                          <a:pt x="218" y="198"/>
                                          <a:pt x="219" y="199"/>
                                        </a:cubicBezTo>
                                        <a:cubicBezTo>
                                          <a:pt x="218" y="201"/>
                                          <a:pt x="216" y="202"/>
                                          <a:pt x="215" y="204"/>
                                        </a:cubicBezTo>
                                        <a:cubicBezTo>
                                          <a:pt x="217" y="203"/>
                                          <a:pt x="218" y="200"/>
                                          <a:pt x="220" y="199"/>
                                        </a:cubicBezTo>
                                        <a:cubicBezTo>
                                          <a:pt x="218" y="202"/>
                                          <a:pt x="215" y="204"/>
                                          <a:pt x="213" y="207"/>
                                        </a:cubicBezTo>
                                        <a:cubicBezTo>
                                          <a:pt x="216" y="205"/>
                                          <a:pt x="218" y="203"/>
                                          <a:pt x="220" y="201"/>
                                        </a:cubicBezTo>
                                        <a:cubicBezTo>
                                          <a:pt x="219" y="203"/>
                                          <a:pt x="217" y="205"/>
                                          <a:pt x="215" y="207"/>
                                        </a:cubicBezTo>
                                        <a:cubicBezTo>
                                          <a:pt x="216" y="207"/>
                                          <a:pt x="217" y="205"/>
                                          <a:pt x="218" y="205"/>
                                        </a:cubicBezTo>
                                        <a:cubicBezTo>
                                          <a:pt x="218" y="204"/>
                                          <a:pt x="219" y="203"/>
                                          <a:pt x="219" y="203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20" y="203"/>
                                        </a:cubicBezTo>
                                        <a:cubicBezTo>
                                          <a:pt x="219" y="205"/>
                                          <a:pt x="218" y="205"/>
                                          <a:pt x="217" y="206"/>
                                        </a:cubicBezTo>
                                        <a:cubicBezTo>
                                          <a:pt x="218" y="207"/>
                                          <a:pt x="219" y="205"/>
                                          <a:pt x="220" y="205"/>
                                        </a:cubicBezTo>
                                        <a:cubicBezTo>
                                          <a:pt x="219" y="207"/>
                                          <a:pt x="217" y="208"/>
                                          <a:pt x="216" y="210"/>
                                        </a:cubicBezTo>
                                        <a:cubicBezTo>
                                          <a:pt x="218" y="209"/>
                                          <a:pt x="219" y="207"/>
                                          <a:pt x="220" y="207"/>
                                        </a:cubicBezTo>
                                        <a:cubicBezTo>
                                          <a:pt x="220" y="208"/>
                                          <a:pt x="218" y="209"/>
                                          <a:pt x="217" y="211"/>
                                        </a:cubicBezTo>
                                        <a:cubicBezTo>
                                          <a:pt x="218" y="211"/>
                                          <a:pt x="219" y="210"/>
                                          <a:pt x="220" y="209"/>
                                        </a:cubicBezTo>
                                        <a:cubicBezTo>
                                          <a:pt x="220" y="211"/>
                                          <a:pt x="218" y="211"/>
                                          <a:pt x="217" y="213"/>
                                        </a:cubicBezTo>
                                        <a:cubicBezTo>
                                          <a:pt x="218" y="213"/>
                                          <a:pt x="219" y="211"/>
                                          <a:pt x="220" y="211"/>
                                        </a:cubicBezTo>
                                        <a:cubicBezTo>
                                          <a:pt x="219" y="213"/>
                                          <a:pt x="218" y="213"/>
                                          <a:pt x="217" y="215"/>
                                        </a:cubicBezTo>
                                        <a:cubicBezTo>
                                          <a:pt x="215" y="216"/>
                                          <a:pt x="213" y="219"/>
                                          <a:pt x="211" y="221"/>
                                        </a:cubicBezTo>
                                        <a:cubicBezTo>
                                          <a:pt x="210" y="220"/>
                                          <a:pt x="208" y="221"/>
                                          <a:pt x="209" y="222"/>
                                        </a:cubicBezTo>
                                        <a:cubicBezTo>
                                          <a:pt x="205" y="225"/>
                                          <a:pt x="200" y="224"/>
                                          <a:pt x="195" y="224"/>
                                        </a:cubicBezTo>
                                        <a:close/>
                                        <a:moveTo>
                                          <a:pt x="219" y="203"/>
                                        </a:moveTo>
                                        <a:cubicBezTo>
                                          <a:pt x="219" y="202"/>
                                          <a:pt x="220" y="202"/>
                                          <a:pt x="220" y="202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19" y="203"/>
                                        </a:cubicBezTo>
                                        <a:close/>
                                        <a:moveTo>
                                          <a:pt x="208" y="205"/>
                                        </a:moveTo>
                                        <a:cubicBezTo>
                                          <a:pt x="208" y="205"/>
                                          <a:pt x="207" y="205"/>
                                          <a:pt x="207" y="205"/>
                                        </a:cubicBezTo>
                                        <a:cubicBezTo>
                                          <a:pt x="207" y="205"/>
                                          <a:pt x="207" y="204"/>
                                          <a:pt x="208" y="20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/>
                                  </a:solidFill>
                                  <a:ln>
                                    <a:noFill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0" name="Prostoročno 5" descr="Strok s semeni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5300" y="381000"/>
                                    <a:ext cx="374015" cy="402590"/>
                                  </a:xfrm>
                                  <a:custGeom>
                                    <a:avLst/>
                                    <a:gdLst>
                                      <a:gd name="T0" fmla="*/ 94 w 99"/>
                                      <a:gd name="T1" fmla="*/ 78 h 106"/>
                                      <a:gd name="T2" fmla="*/ 43 w 99"/>
                                      <a:gd name="T3" fmla="*/ 99 h 106"/>
                                      <a:gd name="T4" fmla="*/ 22 w 99"/>
                                      <a:gd name="T5" fmla="*/ 87 h 106"/>
                                      <a:gd name="T6" fmla="*/ 19 w 99"/>
                                      <a:gd name="T7" fmla="*/ 83 h 106"/>
                                      <a:gd name="T8" fmla="*/ 13 w 99"/>
                                      <a:gd name="T9" fmla="*/ 77 h 106"/>
                                      <a:gd name="T10" fmla="*/ 4 w 99"/>
                                      <a:gd name="T11" fmla="*/ 60 h 106"/>
                                      <a:gd name="T12" fmla="*/ 16 w 99"/>
                                      <a:gd name="T13" fmla="*/ 59 h 106"/>
                                      <a:gd name="T14" fmla="*/ 2 w 99"/>
                                      <a:gd name="T15" fmla="*/ 29 h 106"/>
                                      <a:gd name="T16" fmla="*/ 23 w 99"/>
                                      <a:gd name="T17" fmla="*/ 39 h 106"/>
                                      <a:gd name="T18" fmla="*/ 34 w 99"/>
                                      <a:gd name="T19" fmla="*/ 32 h 106"/>
                                      <a:gd name="T20" fmla="*/ 48 w 99"/>
                                      <a:gd name="T21" fmla="*/ 1 h 106"/>
                                      <a:gd name="T22" fmla="*/ 51 w 99"/>
                                      <a:gd name="T23" fmla="*/ 25 h 106"/>
                                      <a:gd name="T24" fmla="*/ 63 w 99"/>
                                      <a:gd name="T25" fmla="*/ 13 h 106"/>
                                      <a:gd name="T26" fmla="*/ 67 w 99"/>
                                      <a:gd name="T27" fmla="*/ 28 h 106"/>
                                      <a:gd name="T28" fmla="*/ 90 w 99"/>
                                      <a:gd name="T29" fmla="*/ 6 h 106"/>
                                      <a:gd name="T30" fmla="*/ 86 w 99"/>
                                      <a:gd name="T31" fmla="*/ 36 h 106"/>
                                      <a:gd name="T32" fmla="*/ 94 w 99"/>
                                      <a:gd name="T33" fmla="*/ 78 h 1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99" h="106">
                                        <a:moveTo>
                                          <a:pt x="94" y="78"/>
                                        </a:moveTo>
                                        <a:cubicBezTo>
                                          <a:pt x="88" y="96"/>
                                          <a:pt x="59" y="106"/>
                                          <a:pt x="43" y="99"/>
                                        </a:cubicBezTo>
                                        <a:cubicBezTo>
                                          <a:pt x="34" y="95"/>
                                          <a:pt x="27" y="83"/>
                                          <a:pt x="22" y="87"/>
                                        </a:cubicBezTo>
                                        <a:cubicBezTo>
                                          <a:pt x="20" y="89"/>
                                          <a:pt x="21" y="84"/>
                                          <a:pt x="19" y="83"/>
                                        </a:cubicBezTo>
                                        <a:cubicBezTo>
                                          <a:pt x="18" y="81"/>
                                          <a:pt x="14" y="81"/>
                                          <a:pt x="13" y="77"/>
                                        </a:cubicBezTo>
                                        <a:cubicBezTo>
                                          <a:pt x="9" y="67"/>
                                          <a:pt x="5" y="63"/>
                                          <a:pt x="4" y="60"/>
                                        </a:cubicBezTo>
                                        <a:cubicBezTo>
                                          <a:pt x="4" y="57"/>
                                          <a:pt x="17" y="64"/>
                                          <a:pt x="16" y="59"/>
                                        </a:cubicBezTo>
                                        <a:cubicBezTo>
                                          <a:pt x="15" y="54"/>
                                          <a:pt x="0" y="30"/>
                                          <a:pt x="2" y="29"/>
                                        </a:cubicBezTo>
                                        <a:cubicBezTo>
                                          <a:pt x="3" y="28"/>
                                          <a:pt x="18" y="47"/>
                                          <a:pt x="23" y="39"/>
                                        </a:cubicBezTo>
                                        <a:cubicBezTo>
                                          <a:pt x="27" y="34"/>
                                          <a:pt x="35" y="35"/>
                                          <a:pt x="34" y="32"/>
                                        </a:cubicBezTo>
                                        <a:cubicBezTo>
                                          <a:pt x="31" y="23"/>
                                          <a:pt x="46" y="1"/>
                                          <a:pt x="48" y="1"/>
                                        </a:cubicBezTo>
                                        <a:cubicBezTo>
                                          <a:pt x="51" y="0"/>
                                          <a:pt x="48" y="21"/>
                                          <a:pt x="51" y="25"/>
                                        </a:cubicBezTo>
                                        <a:cubicBezTo>
                                          <a:pt x="61" y="39"/>
                                          <a:pt x="60" y="13"/>
                                          <a:pt x="63" y="13"/>
                                        </a:cubicBezTo>
                                        <a:cubicBezTo>
                                          <a:pt x="66" y="13"/>
                                          <a:pt x="64" y="28"/>
                                          <a:pt x="67" y="28"/>
                                        </a:cubicBezTo>
                                        <a:cubicBezTo>
                                          <a:pt x="75" y="28"/>
                                          <a:pt x="87" y="4"/>
                                          <a:pt x="90" y="6"/>
                                        </a:cubicBezTo>
                                        <a:cubicBezTo>
                                          <a:pt x="93" y="8"/>
                                          <a:pt x="81" y="27"/>
                                          <a:pt x="86" y="36"/>
                                        </a:cubicBezTo>
                                        <a:cubicBezTo>
                                          <a:pt x="89" y="42"/>
                                          <a:pt x="99" y="59"/>
                                          <a:pt x="94" y="7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71" name="Prostoročno 3" descr="Strok s semeni"/>
                              <wps:cNvSpPr>
                                <a:spLocks noChangeAspect="1" noEditPoints="1"/>
                              </wps:cNvSpPr>
                              <wps:spPr bwMode="auto">
                                <a:xfrm>
                                  <a:off x="478731" y="343561"/>
                                  <a:ext cx="420624" cy="457200"/>
                                </a:xfrm>
                                <a:custGeom>
                                  <a:avLst/>
                                  <a:gdLst>
                                    <a:gd name="T0" fmla="*/ 87 w 98"/>
                                    <a:gd name="T1" fmla="*/ 56 h 105"/>
                                    <a:gd name="T2" fmla="*/ 88 w 98"/>
                                    <a:gd name="T3" fmla="*/ 47 h 105"/>
                                    <a:gd name="T4" fmla="*/ 85 w 98"/>
                                    <a:gd name="T5" fmla="*/ 69 h 105"/>
                                    <a:gd name="T6" fmla="*/ 69 w 98"/>
                                    <a:gd name="T7" fmla="*/ 77 h 105"/>
                                    <a:gd name="T8" fmla="*/ 61 w 98"/>
                                    <a:gd name="T9" fmla="*/ 61 h 105"/>
                                    <a:gd name="T10" fmla="*/ 60 w 98"/>
                                    <a:gd name="T11" fmla="*/ 40 h 105"/>
                                    <a:gd name="T12" fmla="*/ 79 w 98"/>
                                    <a:gd name="T13" fmla="*/ 58 h 105"/>
                                    <a:gd name="T14" fmla="*/ 78 w 98"/>
                                    <a:gd name="T15" fmla="*/ 49 h 105"/>
                                    <a:gd name="T16" fmla="*/ 74 w 98"/>
                                    <a:gd name="T17" fmla="*/ 29 h 105"/>
                                    <a:gd name="T18" fmla="*/ 73 w 98"/>
                                    <a:gd name="T19" fmla="*/ 33 h 105"/>
                                    <a:gd name="T20" fmla="*/ 65 w 98"/>
                                    <a:gd name="T21" fmla="*/ 39 h 105"/>
                                    <a:gd name="T22" fmla="*/ 65 w 98"/>
                                    <a:gd name="T23" fmla="*/ 42 h 105"/>
                                    <a:gd name="T24" fmla="*/ 84 w 98"/>
                                    <a:gd name="T25" fmla="*/ 38 h 105"/>
                                    <a:gd name="T26" fmla="*/ 86 w 98"/>
                                    <a:gd name="T27" fmla="*/ 45 h 105"/>
                                    <a:gd name="T28" fmla="*/ 84 w 98"/>
                                    <a:gd name="T29" fmla="*/ 24 h 105"/>
                                    <a:gd name="T30" fmla="*/ 67 w 98"/>
                                    <a:gd name="T31" fmla="*/ 29 h 105"/>
                                    <a:gd name="T32" fmla="*/ 59 w 98"/>
                                    <a:gd name="T33" fmla="*/ 18 h 105"/>
                                    <a:gd name="T34" fmla="*/ 49 w 98"/>
                                    <a:gd name="T35" fmla="*/ 31 h 105"/>
                                    <a:gd name="T36" fmla="*/ 45 w 98"/>
                                    <a:gd name="T37" fmla="*/ 2 h 105"/>
                                    <a:gd name="T38" fmla="*/ 40 w 98"/>
                                    <a:gd name="T39" fmla="*/ 43 h 105"/>
                                    <a:gd name="T40" fmla="*/ 31 w 98"/>
                                    <a:gd name="T41" fmla="*/ 51 h 105"/>
                                    <a:gd name="T42" fmla="*/ 31 w 98"/>
                                    <a:gd name="T43" fmla="*/ 38 h 105"/>
                                    <a:gd name="T44" fmla="*/ 29 w 98"/>
                                    <a:gd name="T45" fmla="*/ 38 h 105"/>
                                    <a:gd name="T46" fmla="*/ 23 w 98"/>
                                    <a:gd name="T47" fmla="*/ 38 h 105"/>
                                    <a:gd name="T48" fmla="*/ 8 w 98"/>
                                    <a:gd name="T49" fmla="*/ 44 h 105"/>
                                    <a:gd name="T50" fmla="*/ 14 w 98"/>
                                    <a:gd name="T51" fmla="*/ 59 h 105"/>
                                    <a:gd name="T52" fmla="*/ 11 w 98"/>
                                    <a:gd name="T53" fmla="*/ 69 h 105"/>
                                    <a:gd name="T54" fmla="*/ 8 w 98"/>
                                    <a:gd name="T55" fmla="*/ 69 h 105"/>
                                    <a:gd name="T56" fmla="*/ 59 w 98"/>
                                    <a:gd name="T57" fmla="*/ 104 h 105"/>
                                    <a:gd name="T58" fmla="*/ 80 w 98"/>
                                    <a:gd name="T59" fmla="*/ 94 h 105"/>
                                    <a:gd name="T60" fmla="*/ 97 w 98"/>
                                    <a:gd name="T61" fmla="*/ 47 h 105"/>
                                    <a:gd name="T62" fmla="*/ 76 w 98"/>
                                    <a:gd name="T63" fmla="*/ 54 h 105"/>
                                    <a:gd name="T64" fmla="*/ 67 w 98"/>
                                    <a:gd name="T65" fmla="*/ 51 h 105"/>
                                    <a:gd name="T66" fmla="*/ 61 w 98"/>
                                    <a:gd name="T67" fmla="*/ 36 h 105"/>
                                    <a:gd name="T68" fmla="*/ 44 w 98"/>
                                    <a:gd name="T69" fmla="*/ 73 h 105"/>
                                    <a:gd name="T70" fmla="*/ 36 w 98"/>
                                    <a:gd name="T71" fmla="*/ 84 h 105"/>
                                    <a:gd name="T72" fmla="*/ 36 w 98"/>
                                    <a:gd name="T73" fmla="*/ 85 h 105"/>
                                    <a:gd name="T74" fmla="*/ 38 w 98"/>
                                    <a:gd name="T75" fmla="*/ 78 h 105"/>
                                    <a:gd name="T76" fmla="*/ 34 w 98"/>
                                    <a:gd name="T77" fmla="*/ 66 h 105"/>
                                    <a:gd name="T78" fmla="*/ 47 w 98"/>
                                    <a:gd name="T79" fmla="*/ 61 h 105"/>
                                    <a:gd name="T80" fmla="*/ 34 w 98"/>
                                    <a:gd name="T81" fmla="*/ 62 h 105"/>
                                    <a:gd name="T82" fmla="*/ 51 w 98"/>
                                    <a:gd name="T83" fmla="*/ 65 h 105"/>
                                    <a:gd name="T84" fmla="*/ 56 w 98"/>
                                    <a:gd name="T85" fmla="*/ 53 h 105"/>
                                    <a:gd name="T86" fmla="*/ 57 w 98"/>
                                    <a:gd name="T87" fmla="*/ 47 h 105"/>
                                    <a:gd name="T88" fmla="*/ 47 w 98"/>
                                    <a:gd name="T89" fmla="*/ 28 h 105"/>
                                    <a:gd name="T90" fmla="*/ 37 w 98"/>
                                    <a:gd name="T91" fmla="*/ 53 h 105"/>
                                    <a:gd name="T92" fmla="*/ 52 w 98"/>
                                    <a:gd name="T93" fmla="*/ 61 h 105"/>
                                    <a:gd name="T94" fmla="*/ 38 w 98"/>
                                    <a:gd name="T95" fmla="*/ 57 h 105"/>
                                    <a:gd name="T96" fmla="*/ 31 w 98"/>
                                    <a:gd name="T97" fmla="*/ 46 h 105"/>
                                    <a:gd name="T98" fmla="*/ 11 w 98"/>
                                    <a:gd name="T99" fmla="*/ 67 h 105"/>
                                    <a:gd name="T100" fmla="*/ 31 w 98"/>
                                    <a:gd name="T101" fmla="*/ 63 h 105"/>
                                    <a:gd name="T102" fmla="*/ 17 w 98"/>
                                    <a:gd name="T103" fmla="*/ 80 h 105"/>
                                    <a:gd name="T104" fmla="*/ 26 w 98"/>
                                    <a:gd name="T105" fmla="*/ 82 h 105"/>
                                    <a:gd name="T106" fmla="*/ 28 w 98"/>
                                    <a:gd name="T107" fmla="*/ 83 h 105"/>
                                    <a:gd name="T108" fmla="*/ 36 w 98"/>
                                    <a:gd name="T109" fmla="*/ 97 h 105"/>
                                    <a:gd name="T110" fmla="*/ 36 w 98"/>
                                    <a:gd name="T111" fmla="*/ 97 h 105"/>
                                    <a:gd name="T112" fmla="*/ 42 w 98"/>
                                    <a:gd name="T113" fmla="*/ 95 h 105"/>
                                    <a:gd name="T114" fmla="*/ 60 w 98"/>
                                    <a:gd name="T115" fmla="*/ 64 h 105"/>
                                    <a:gd name="T116" fmla="*/ 65 w 98"/>
                                    <a:gd name="T117" fmla="*/ 97 h 105"/>
                                    <a:gd name="T118" fmla="*/ 90 w 98"/>
                                    <a:gd name="T119" fmla="*/ 58 h 10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98" h="105">
                                      <a:moveTo>
                                        <a:pt x="97" y="47"/>
                                      </a:moveTo>
                                      <a:cubicBezTo>
                                        <a:pt x="96" y="49"/>
                                        <a:pt x="95" y="51"/>
                                        <a:pt x="94" y="52"/>
                                      </a:cubicBezTo>
                                      <a:cubicBezTo>
                                        <a:pt x="94" y="54"/>
                                        <a:pt x="92" y="57"/>
                                        <a:pt x="91" y="59"/>
                                      </a:cubicBezTo>
                                      <a:cubicBezTo>
                                        <a:pt x="92" y="60"/>
                                        <a:pt x="91" y="60"/>
                                        <a:pt x="91" y="61"/>
                                      </a:cubicBezTo>
                                      <a:cubicBezTo>
                                        <a:pt x="90" y="60"/>
                                        <a:pt x="91" y="58"/>
                                        <a:pt x="90" y="57"/>
                                      </a:cubicBezTo>
                                      <a:cubicBezTo>
                                        <a:pt x="92" y="55"/>
                                        <a:pt x="92" y="53"/>
                                        <a:pt x="94" y="52"/>
                                      </a:cubicBezTo>
                                      <a:cubicBezTo>
                                        <a:pt x="93" y="51"/>
                                        <a:pt x="94" y="50"/>
                                        <a:pt x="94" y="49"/>
                                      </a:cubicBezTo>
                                      <a:cubicBezTo>
                                        <a:pt x="92" y="52"/>
                                        <a:pt x="91" y="55"/>
                                        <a:pt x="88" y="58"/>
                                      </a:cubicBezTo>
                                      <a:cubicBezTo>
                                        <a:pt x="89" y="58"/>
                                        <a:pt x="88" y="58"/>
                                        <a:pt x="88" y="59"/>
                                      </a:cubicBezTo>
                                      <a:cubicBezTo>
                                        <a:pt x="87" y="58"/>
                                        <a:pt x="86" y="56"/>
                                        <a:pt x="87" y="54"/>
                                      </a:cubicBezTo>
                                      <a:cubicBezTo>
                                        <a:pt x="88" y="54"/>
                                        <a:pt x="88" y="54"/>
                                        <a:pt x="88" y="54"/>
                                      </a:cubicBezTo>
                                      <a:cubicBezTo>
                                        <a:pt x="88" y="55"/>
                                        <a:pt x="87" y="56"/>
                                        <a:pt x="87" y="56"/>
                                      </a:cubicBezTo>
                                      <a:cubicBezTo>
                                        <a:pt x="89" y="56"/>
                                        <a:pt x="90" y="54"/>
                                        <a:pt x="91" y="54"/>
                                      </a:cubicBezTo>
                                      <a:cubicBezTo>
                                        <a:pt x="90" y="52"/>
                                        <a:pt x="89" y="54"/>
                                        <a:pt x="88" y="54"/>
                                      </a:cubicBezTo>
                                      <a:cubicBezTo>
                                        <a:pt x="88" y="52"/>
                                        <a:pt x="91" y="53"/>
                                        <a:pt x="90" y="52"/>
                                      </a:cubicBezTo>
                                      <a:cubicBezTo>
                                        <a:pt x="92" y="51"/>
                                        <a:pt x="93" y="50"/>
                                        <a:pt x="94" y="48"/>
                                      </a:cubicBezTo>
                                      <a:cubicBezTo>
                                        <a:pt x="92" y="48"/>
                                        <a:pt x="91" y="52"/>
                                        <a:pt x="89" y="52"/>
                                      </a:cubicBezTo>
                                      <a:cubicBezTo>
                                        <a:pt x="89" y="50"/>
                                        <a:pt x="90" y="49"/>
                                        <a:pt x="91" y="47"/>
                                      </a:cubicBezTo>
                                      <a:cubicBezTo>
                                        <a:pt x="91" y="47"/>
                                        <a:pt x="91" y="47"/>
                                        <a:pt x="91" y="47"/>
                                      </a:cubicBezTo>
                                      <a:cubicBezTo>
                                        <a:pt x="92" y="46"/>
                                        <a:pt x="92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3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2" y="45"/>
                                        <a:pt x="92" y="45"/>
                                      </a:cubicBezTo>
                                      <a:cubicBezTo>
                                        <a:pt x="92" y="45"/>
                                        <a:pt x="91" y="46"/>
                                        <a:pt x="91" y="46"/>
                                      </a:cubicBezTo>
                                      <a:cubicBezTo>
                                        <a:pt x="89" y="46"/>
                                        <a:pt x="89" y="47"/>
                                        <a:pt x="88" y="47"/>
                                      </a:cubicBezTo>
                                      <a:cubicBezTo>
                                        <a:pt x="88" y="47"/>
                                        <a:pt x="88" y="47"/>
                                        <a:pt x="88" y="46"/>
                                      </a:cubicBezTo>
                                      <a:cubicBezTo>
                                        <a:pt x="87" y="47"/>
                                        <a:pt x="86" y="47"/>
                                        <a:pt x="85" y="48"/>
                                      </a:cubicBezTo>
                                      <a:cubicBezTo>
                                        <a:pt x="85" y="48"/>
                                        <a:pt x="85" y="48"/>
                                        <a:pt x="86" y="49"/>
                                      </a:cubicBezTo>
                                      <a:cubicBezTo>
                                        <a:pt x="84" y="50"/>
                                        <a:pt x="83" y="51"/>
                                        <a:pt x="82" y="53"/>
                                      </a:cubicBezTo>
                                      <a:cubicBezTo>
                                        <a:pt x="85" y="51"/>
                                        <a:pt x="86" y="49"/>
                                        <a:pt x="89" y="48"/>
                                      </a:cubicBezTo>
                                      <a:cubicBezTo>
                                        <a:pt x="88" y="51"/>
                                        <a:pt x="85" y="54"/>
                                        <a:pt x="85" y="57"/>
                                      </a:cubicBezTo>
                                      <a:cubicBezTo>
                                        <a:pt x="84" y="60"/>
                                        <a:pt x="85" y="62"/>
                                        <a:pt x="86" y="65"/>
                                      </a:cubicBezTo>
                                      <a:cubicBezTo>
                                        <a:pt x="87" y="63"/>
                                        <a:pt x="85" y="61"/>
                                        <a:pt x="86" y="58"/>
                                      </a:cubicBezTo>
                                      <a:cubicBezTo>
                                        <a:pt x="88" y="62"/>
                                        <a:pt x="88" y="66"/>
                                        <a:pt x="87" y="69"/>
                                      </a:cubicBezTo>
                                      <a:cubicBezTo>
                                        <a:pt x="86" y="69"/>
                                        <a:pt x="86" y="68"/>
                                        <a:pt x="85" y="68"/>
                                      </a:cubicBezTo>
                                      <a:cubicBezTo>
                                        <a:pt x="85" y="68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6" y="69"/>
                                        <a:pt x="86" y="70"/>
                                      </a:cubicBezTo>
                                      <a:cubicBezTo>
                                        <a:pt x="86" y="70"/>
                                        <a:pt x="86" y="69"/>
                                        <a:pt x="86" y="69"/>
                                      </a:cubicBezTo>
                                      <a:cubicBezTo>
                                        <a:pt x="86" y="70"/>
                                        <a:pt x="86" y="72"/>
                                        <a:pt x="85" y="73"/>
                                      </a:cubicBezTo>
                                      <a:cubicBezTo>
                                        <a:pt x="84" y="72"/>
                                        <a:pt x="84" y="70"/>
                                        <a:pt x="82" y="69"/>
                                      </a:cubicBezTo>
                                      <a:cubicBezTo>
                                        <a:pt x="82" y="72"/>
                                        <a:pt x="85" y="75"/>
                                        <a:pt x="84" y="78"/>
                                      </a:cubicBezTo>
                                      <a:cubicBezTo>
                                        <a:pt x="84" y="79"/>
                                        <a:pt x="85" y="78"/>
                                        <a:pt x="85" y="79"/>
                                      </a:cubicBezTo>
                                      <a:cubicBezTo>
                                        <a:pt x="86" y="84"/>
                                        <a:pt x="83" y="89"/>
                                        <a:pt x="79" y="91"/>
                                      </a:cubicBezTo>
                                      <a:cubicBezTo>
                                        <a:pt x="79" y="89"/>
                                        <a:pt x="80" y="86"/>
                                        <a:pt x="79" y="86"/>
                                      </a:cubicBezTo>
                                      <a:cubicBezTo>
                                        <a:pt x="79" y="91"/>
                                        <a:pt x="76" y="96"/>
                                        <a:pt x="70" y="94"/>
                                      </a:cubicBezTo>
                                      <a:cubicBezTo>
                                        <a:pt x="72" y="89"/>
                                        <a:pt x="68" y="83"/>
                                        <a:pt x="68" y="78"/>
                                      </a:cubicBezTo>
                                      <a:cubicBezTo>
                                        <a:pt x="68" y="78"/>
                                        <a:pt x="68" y="78"/>
                                        <a:pt x="68" y="78"/>
                                      </a:cubicBezTo>
                                      <a:cubicBezTo>
                                        <a:pt x="69" y="78"/>
                                        <a:pt x="68" y="77"/>
                                        <a:pt x="69" y="77"/>
                                      </a:cubicBezTo>
                                      <a:cubicBezTo>
                                        <a:pt x="68" y="77"/>
                                        <a:pt x="68" y="77"/>
                                        <a:pt x="68" y="76"/>
                                      </a:cubicBezTo>
                                      <a:cubicBezTo>
                                        <a:pt x="68" y="74"/>
                                        <a:pt x="68" y="73"/>
                                        <a:pt x="68" y="72"/>
                                      </a:cubicBezTo>
                                      <a:cubicBezTo>
                                        <a:pt x="69" y="73"/>
                                        <a:pt x="69" y="74"/>
                                        <a:pt x="69" y="75"/>
                                      </a:cubicBezTo>
                                      <a:cubicBezTo>
                                        <a:pt x="69" y="76"/>
                                        <a:pt x="70" y="76"/>
                                        <a:pt x="70" y="76"/>
                                      </a:cubicBezTo>
                                      <a:cubicBezTo>
                                        <a:pt x="70" y="77"/>
                                        <a:pt x="71" y="77"/>
                                        <a:pt x="71" y="78"/>
                                      </a:cubicBezTo>
                                      <a:cubicBezTo>
                                        <a:pt x="72" y="79"/>
                                        <a:pt x="74" y="83"/>
                                        <a:pt x="76" y="80"/>
                                      </a:cubicBezTo>
                                      <a:cubicBezTo>
                                        <a:pt x="75" y="77"/>
                                        <a:pt x="70" y="75"/>
                                        <a:pt x="70" y="71"/>
                                      </a:cubicBezTo>
                                      <a:cubicBezTo>
                                        <a:pt x="70" y="71"/>
                                        <a:pt x="69" y="71"/>
                                        <a:pt x="69" y="71"/>
                                      </a:cubicBezTo>
                                      <a:cubicBezTo>
                                        <a:pt x="68" y="68"/>
                                        <a:pt x="66" y="65"/>
                                        <a:pt x="64" y="62"/>
                                      </a:cubicBezTo>
                                      <a:cubicBezTo>
                                        <a:pt x="63" y="62"/>
                                        <a:pt x="63" y="61"/>
                                        <a:pt x="62" y="61"/>
                                      </a:cubicBezTo>
                                      <a:cubicBezTo>
                                        <a:pt x="61" y="61"/>
                                        <a:pt x="62" y="62"/>
                                        <a:pt x="61" y="62"/>
                                      </a:cubicBezTo>
                                      <a:cubicBezTo>
                                        <a:pt x="61" y="61"/>
                                        <a:pt x="62" y="61"/>
                                        <a:pt x="61" y="61"/>
                                      </a:cubicBezTo>
                                      <a:cubicBezTo>
                                        <a:pt x="61" y="61"/>
                                        <a:pt x="61" y="61"/>
                                        <a:pt x="60" y="61"/>
                                      </a:cubicBezTo>
                                      <a:cubicBezTo>
                                        <a:pt x="59" y="55"/>
                                        <a:pt x="62" y="46"/>
                                        <a:pt x="58" y="42"/>
                                      </a:cubicBezTo>
                                      <a:cubicBezTo>
                                        <a:pt x="57" y="41"/>
                                        <a:pt x="55" y="41"/>
                                        <a:pt x="53" y="40"/>
                                      </a:cubicBezTo>
                                      <a:cubicBezTo>
                                        <a:pt x="53" y="41"/>
                                        <a:pt x="54" y="42"/>
                                        <a:pt x="55" y="43"/>
                                      </a:cubicBezTo>
                                      <a:cubicBezTo>
                                        <a:pt x="56" y="43"/>
                                        <a:pt x="56" y="43"/>
                                        <a:pt x="57" y="43"/>
                                      </a:cubicBezTo>
                                      <a:cubicBezTo>
                                        <a:pt x="57" y="44"/>
                                        <a:pt x="58" y="45"/>
                                        <a:pt x="58" y="46"/>
                                      </a:cubicBezTo>
                                      <a:cubicBezTo>
                                        <a:pt x="54" y="43"/>
                                        <a:pt x="47" y="41"/>
                                        <a:pt x="48" y="34"/>
                                      </a:cubicBezTo>
                                      <a:cubicBezTo>
                                        <a:pt x="52" y="34"/>
                                        <a:pt x="53" y="28"/>
                                        <a:pt x="56" y="31"/>
                                      </a:cubicBezTo>
                                      <a:cubicBezTo>
                                        <a:pt x="56" y="31"/>
                                        <a:pt x="56" y="31"/>
                                        <a:pt x="57" y="32"/>
                                      </a:cubicBezTo>
                                      <a:cubicBezTo>
                                        <a:pt x="57" y="32"/>
                                        <a:pt x="57" y="31"/>
                                        <a:pt x="57" y="31"/>
                                      </a:cubicBezTo>
                                      <a:cubicBezTo>
                                        <a:pt x="59" y="34"/>
                                        <a:pt x="60" y="36"/>
                                        <a:pt x="60" y="40"/>
                                      </a:cubicBezTo>
                                      <a:cubicBezTo>
                                        <a:pt x="60" y="40"/>
                                        <a:pt x="60" y="40"/>
                                        <a:pt x="60" y="40"/>
                                      </a:cubicBezTo>
                                      <a:cubicBezTo>
                                        <a:pt x="60" y="41"/>
                                        <a:pt x="61" y="41"/>
                                        <a:pt x="61" y="41"/>
                                      </a:cubicBezTo>
                                      <a:cubicBezTo>
                                        <a:pt x="61" y="42"/>
                                        <a:pt x="62" y="44"/>
                                        <a:pt x="63" y="45"/>
                                      </a:cubicBezTo>
                                      <a:cubicBezTo>
                                        <a:pt x="63" y="47"/>
                                        <a:pt x="64" y="50"/>
                                        <a:pt x="64" y="52"/>
                                      </a:cubicBezTo>
                                      <a:cubicBezTo>
                                        <a:pt x="63" y="55"/>
                                        <a:pt x="63" y="58"/>
                                        <a:pt x="61" y="60"/>
                                      </a:cubicBezTo>
                                      <a:cubicBezTo>
                                        <a:pt x="61" y="60"/>
                                        <a:pt x="61" y="60"/>
                                        <a:pt x="62" y="60"/>
                                      </a:cubicBezTo>
                                      <a:cubicBezTo>
                                        <a:pt x="63" y="60"/>
                                        <a:pt x="63" y="59"/>
                                        <a:pt x="63" y="58"/>
                                      </a:cubicBezTo>
                                      <a:cubicBezTo>
                                        <a:pt x="63" y="58"/>
                                        <a:pt x="63" y="58"/>
                                        <a:pt x="64" y="58"/>
                                      </a:cubicBezTo>
                                      <a:cubicBezTo>
                                        <a:pt x="65" y="55"/>
                                        <a:pt x="65" y="53"/>
                                        <a:pt x="65" y="49"/>
                                      </a:cubicBezTo>
                                      <a:cubicBezTo>
                                        <a:pt x="66" y="51"/>
                                        <a:pt x="67" y="54"/>
                                        <a:pt x="66" y="56"/>
                                      </a:cubicBezTo>
                                      <a:cubicBezTo>
                                        <a:pt x="66" y="56"/>
                                        <a:pt x="67" y="56"/>
                                        <a:pt x="67" y="56"/>
                                      </a:cubicBezTo>
                                      <a:cubicBezTo>
                                        <a:pt x="63" y="62"/>
                                        <a:pt x="73" y="51"/>
                                        <a:pt x="77" y="56"/>
                                      </a:cubicBezTo>
                                      <a:cubicBezTo>
                                        <a:pt x="78" y="57"/>
                                        <a:pt x="78" y="58"/>
                                        <a:pt x="79" y="58"/>
                                      </a:cubicBezTo>
                                      <a:cubicBezTo>
                                        <a:pt x="79" y="59"/>
                                        <a:pt x="79" y="59"/>
                                        <a:pt x="79" y="59"/>
                                      </a:cubicBezTo>
                                      <a:cubicBezTo>
                                        <a:pt x="81" y="60"/>
                                        <a:pt x="79" y="63"/>
                                        <a:pt x="80" y="65"/>
                                      </a:cubicBezTo>
                                      <a:cubicBezTo>
                                        <a:pt x="81" y="62"/>
                                        <a:pt x="81" y="58"/>
                                        <a:pt x="82" y="55"/>
                                      </a:cubicBezTo>
                                      <a:cubicBezTo>
                                        <a:pt x="83" y="55"/>
                                        <a:pt x="83" y="55"/>
                                        <a:pt x="83" y="55"/>
                                      </a:cubicBezTo>
                                      <a:cubicBezTo>
                                        <a:pt x="83" y="54"/>
                                        <a:pt x="83" y="54"/>
                                        <a:pt x="83" y="54"/>
                                      </a:cubicBezTo>
                                      <a:cubicBezTo>
                                        <a:pt x="83" y="53"/>
                                        <a:pt x="83" y="53"/>
                                        <a:pt x="83" y="53"/>
                                      </a:cubicBezTo>
                                      <a:cubicBezTo>
                                        <a:pt x="82" y="54"/>
                                        <a:pt x="82" y="54"/>
                                        <a:pt x="81" y="54"/>
                                      </a:cubicBezTo>
                                      <a:cubicBezTo>
                                        <a:pt x="81" y="52"/>
                                        <a:pt x="79" y="52"/>
                                        <a:pt x="79" y="51"/>
                                      </a:cubicBezTo>
                                      <a:cubicBezTo>
                                        <a:pt x="78" y="52"/>
                                        <a:pt x="78" y="51"/>
                                        <a:pt x="77" y="52"/>
                                      </a:cubicBezTo>
                                      <a:cubicBezTo>
                                        <a:pt x="79" y="50"/>
                                        <a:pt x="80" y="48"/>
                                        <a:pt x="83" y="47"/>
                                      </a:cubicBezTo>
                                      <a:cubicBezTo>
                                        <a:pt x="81" y="46"/>
                                        <a:pt x="79" y="49"/>
                                        <a:pt x="78" y="50"/>
                                      </a:cubicBezTo>
                                      <a:cubicBezTo>
                                        <a:pt x="78" y="49"/>
                                        <a:pt x="78" y="49"/>
                                        <a:pt x="78" y="49"/>
                                      </a:cubicBezTo>
                                      <a:cubicBezTo>
                                        <a:pt x="78" y="49"/>
                                        <a:pt x="78" y="48"/>
                                        <a:pt x="78" y="48"/>
                                      </a:cubicBezTo>
                                      <a:cubicBezTo>
                                        <a:pt x="77" y="49"/>
                                        <a:pt x="75" y="50"/>
                                        <a:pt x="74" y="51"/>
                                      </a:cubicBezTo>
                                      <a:cubicBezTo>
                                        <a:pt x="77" y="47"/>
                                        <a:pt x="81" y="42"/>
                                        <a:pt x="79" y="37"/>
                                      </a:cubicBezTo>
                                      <a:cubicBezTo>
                                        <a:pt x="81" y="37"/>
                                        <a:pt x="81" y="34"/>
                                        <a:pt x="80" y="33"/>
                                      </a:cubicBezTo>
                                      <a:cubicBezTo>
                                        <a:pt x="80" y="37"/>
                                        <a:pt x="77" y="39"/>
                                        <a:pt x="74" y="41"/>
                                      </a:cubicBezTo>
                                      <a:cubicBezTo>
                                        <a:pt x="74" y="39"/>
                                        <a:pt x="75" y="38"/>
                                        <a:pt x="77" y="37"/>
                                      </a:cubicBezTo>
                                      <a:cubicBezTo>
                                        <a:pt x="79" y="34"/>
                                        <a:pt x="77" y="29"/>
                                        <a:pt x="79" y="26"/>
                                      </a:cubicBezTo>
                                      <a:cubicBezTo>
                                        <a:pt x="78" y="25"/>
                                        <a:pt x="77" y="26"/>
                                        <a:pt x="76" y="26"/>
                                      </a:cubicBezTo>
                                      <a:cubicBezTo>
                                        <a:pt x="77" y="26"/>
                                        <a:pt x="76" y="26"/>
                                        <a:pt x="76" y="27"/>
                                      </a:cubicBezTo>
                                      <a:cubicBezTo>
                                        <a:pt x="76" y="27"/>
                                        <a:pt x="76" y="27"/>
                                        <a:pt x="75" y="27"/>
                                      </a:cubicBezTo>
                                      <a:cubicBezTo>
                                        <a:pt x="75" y="27"/>
                                        <a:pt x="76" y="27"/>
                                        <a:pt x="76" y="28"/>
                                      </a:cubicBezTo>
                                      <a:cubicBezTo>
                                        <a:pt x="75" y="27"/>
                                        <a:pt x="74" y="27"/>
                                        <a:pt x="74" y="29"/>
                                      </a:cubicBezTo>
                                      <a:cubicBezTo>
                                        <a:pt x="74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4" y="29"/>
                                        <a:pt x="72" y="30"/>
                                        <a:pt x="71" y="32"/>
                                      </a:cubicBezTo>
                                      <a:cubicBezTo>
                                        <a:pt x="70" y="32"/>
                                        <a:pt x="69" y="33"/>
                                        <a:pt x="71" y="34"/>
                                      </a:cubicBezTo>
                                      <a:cubicBezTo>
                                        <a:pt x="70" y="34"/>
                                        <a:pt x="70" y="34"/>
                                        <a:pt x="70" y="34"/>
                                      </a:cubicBezTo>
                                      <a:cubicBezTo>
                                        <a:pt x="70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5"/>
                                        <a:pt x="69" y="35"/>
                                        <a:pt x="70" y="36"/>
                                      </a:cubicBezTo>
                                      <a:cubicBezTo>
                                        <a:pt x="70" y="35"/>
                                        <a:pt x="70" y="35"/>
                                        <a:pt x="70" y="35"/>
                                      </a:cubicBezTo>
                                      <a:cubicBezTo>
                                        <a:pt x="71" y="35"/>
                                        <a:pt x="72" y="34"/>
                                        <a:pt x="72" y="33"/>
                                      </a:cubicBezTo>
                                      <a:cubicBezTo>
                                        <a:pt x="72" y="33"/>
                                        <a:pt x="72" y="33"/>
                                        <a:pt x="73" y="33"/>
                                      </a:cubicBezTo>
                                      <a:cubicBezTo>
                                        <a:pt x="73" y="32"/>
                                        <a:pt x="73" y="31"/>
                                        <a:pt x="74" y="31"/>
                                      </a:cubicBezTo>
                                      <a:cubicBezTo>
                                        <a:pt x="73" y="33"/>
                                        <a:pt x="72" y="33"/>
                                        <a:pt x="72" y="35"/>
                                      </a:cubicBezTo>
                                      <a:cubicBezTo>
                                        <a:pt x="71" y="35"/>
                                        <a:pt x="70" y="36"/>
                                        <a:pt x="69" y="37"/>
                                      </a:cubicBezTo>
                                      <a:cubicBezTo>
                                        <a:pt x="69" y="36"/>
                                        <a:pt x="68" y="36"/>
                                        <a:pt x="68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7"/>
                                      </a:cubicBezTo>
                                      <a:cubicBezTo>
                                        <a:pt x="66" y="36"/>
                                        <a:pt x="65" y="37"/>
                                        <a:pt x="65" y="37"/>
                                      </a:cubicBezTo>
                                      <a:cubicBezTo>
                                        <a:pt x="65" y="36"/>
                                        <a:pt x="64" y="36"/>
                                        <a:pt x="64" y="35"/>
                                      </a:cubicBezTo>
                                      <a:cubicBezTo>
                                        <a:pt x="64" y="35"/>
                                        <a:pt x="64" y="36"/>
                                        <a:pt x="63" y="36"/>
                                      </a:cubicBezTo>
                                      <a:cubicBezTo>
                                        <a:pt x="64" y="37"/>
                                        <a:pt x="63" y="39"/>
                                        <a:pt x="64" y="40"/>
                                      </a:cubicBezTo>
                                      <a:cubicBezTo>
                                        <a:pt x="65" y="40"/>
                                        <a:pt x="64" y="38"/>
                                        <a:pt x="65" y="38"/>
                                      </a:cubicBezTo>
                                      <a:cubicBezTo>
                                        <a:pt x="65" y="38"/>
                                        <a:pt x="65" y="39"/>
                                        <a:pt x="65" y="39"/>
                                      </a:cubicBezTo>
                                      <a:cubicBezTo>
                                        <a:pt x="66" y="39"/>
                                        <a:pt x="66" y="38"/>
                                        <a:pt x="66" y="38"/>
                                      </a:cubicBezTo>
                                      <a:cubicBezTo>
                                        <a:pt x="66" y="38"/>
                                        <a:pt x="67" y="38"/>
                                        <a:pt x="67" y="39"/>
                                      </a:cubicBezTo>
                                      <a:cubicBezTo>
                                        <a:pt x="70" y="39"/>
                                        <a:pt x="70" y="43"/>
                                        <a:pt x="71" y="44"/>
                                      </a:cubicBezTo>
                                      <a:cubicBezTo>
                                        <a:pt x="72" y="44"/>
                                        <a:pt x="72" y="44"/>
                                        <a:pt x="72" y="44"/>
                                      </a:cubicBezTo>
                                      <a:cubicBezTo>
                                        <a:pt x="76" y="45"/>
                                        <a:pt x="77" y="40"/>
                                        <a:pt x="79" y="38"/>
                                      </a:cubicBezTo>
                                      <a:cubicBezTo>
                                        <a:pt x="78" y="42"/>
                                        <a:pt x="77" y="45"/>
                                        <a:pt x="75" y="48"/>
                                      </a:cubicBezTo>
                                      <a:cubicBezTo>
                                        <a:pt x="74" y="49"/>
                                        <a:pt x="73" y="50"/>
                                        <a:pt x="72" y="51"/>
                                      </a:cubicBezTo>
                                      <a:cubicBezTo>
                                        <a:pt x="72" y="47"/>
                                        <a:pt x="68" y="46"/>
                                        <a:pt x="67" y="44"/>
                                      </a:cubicBezTo>
                                      <a:cubicBezTo>
                                        <a:pt x="67" y="43"/>
                                        <a:pt x="68" y="44"/>
                                        <a:pt x="68" y="44"/>
                                      </a:cubicBezTo>
                                      <a:cubicBezTo>
                                        <a:pt x="68" y="44"/>
                                        <a:pt x="69" y="44"/>
                                        <a:pt x="68" y="44"/>
                                      </a:cubicBezTo>
                                      <a:cubicBezTo>
                                        <a:pt x="69" y="44"/>
                                        <a:pt x="69" y="44"/>
                                        <a:pt x="69" y="44"/>
                                      </a:cubicBezTo>
                                      <a:cubicBezTo>
                                        <a:pt x="69" y="42"/>
                                        <a:pt x="67" y="41"/>
                                        <a:pt x="65" y="42"/>
                                      </a:cubicBezTo>
                                      <a:cubicBezTo>
                                        <a:pt x="65" y="42"/>
                                        <a:pt x="66" y="42"/>
                                        <a:pt x="66" y="42"/>
                                      </a:cubicBezTo>
                                      <a:cubicBezTo>
                                        <a:pt x="65" y="41"/>
                                        <a:pt x="64" y="42"/>
                                        <a:pt x="63" y="41"/>
                                      </a:cubicBezTo>
                                      <a:cubicBezTo>
                                        <a:pt x="63" y="41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40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39"/>
                                        <a:pt x="63" y="37"/>
                                        <a:pt x="63" y="35"/>
                                      </a:cubicBezTo>
                                      <a:cubicBezTo>
                                        <a:pt x="64" y="35"/>
                                        <a:pt x="66" y="34"/>
                                        <a:pt x="67" y="32"/>
                                      </a:cubicBezTo>
                                      <a:cubicBezTo>
                                        <a:pt x="69" y="30"/>
                                        <a:pt x="70" y="28"/>
                                        <a:pt x="73" y="28"/>
                                      </a:cubicBezTo>
                                      <a:cubicBezTo>
                                        <a:pt x="77" y="24"/>
                                        <a:pt x="78" y="19"/>
                                        <a:pt x="81" y="14"/>
                                      </a:cubicBezTo>
                                      <a:cubicBezTo>
                                        <a:pt x="84" y="13"/>
                                        <a:pt x="85" y="10"/>
                                        <a:pt x="88" y="9"/>
                                      </a:cubicBezTo>
                                      <a:cubicBezTo>
                                        <a:pt x="86" y="17"/>
                                        <a:pt x="80" y="23"/>
                                        <a:pt x="82" y="30"/>
                                      </a:cubicBezTo>
                                      <a:cubicBezTo>
                                        <a:pt x="81" y="34"/>
                                        <a:pt x="85" y="41"/>
                                        <a:pt x="79" y="44"/>
                                      </a:cubicBezTo>
                                      <a:cubicBezTo>
                                        <a:pt x="81" y="44"/>
                                        <a:pt x="84" y="41"/>
                                        <a:pt x="84" y="38"/>
                                      </a:cubicBezTo>
                                      <a:cubicBezTo>
                                        <a:pt x="85" y="41"/>
                                        <a:pt x="83" y="43"/>
                                        <a:pt x="81" y="44"/>
                                      </a:cubicBezTo>
                                      <a:cubicBezTo>
                                        <a:pt x="81" y="44"/>
                                        <a:pt x="81" y="45"/>
                                        <a:pt x="81" y="45"/>
                                      </a:cubicBezTo>
                                      <a:cubicBezTo>
                                        <a:pt x="82" y="45"/>
                                        <a:pt x="82" y="44"/>
                                        <a:pt x="83" y="44"/>
                                      </a:cubicBezTo>
                                      <a:cubicBezTo>
                                        <a:pt x="83" y="44"/>
                                        <a:pt x="82" y="45"/>
                                        <a:pt x="82" y="45"/>
                                      </a:cubicBezTo>
                                      <a:cubicBezTo>
                                        <a:pt x="82" y="46"/>
                                        <a:pt x="82" y="46"/>
                                        <a:pt x="82" y="46"/>
                                      </a:cubicBezTo>
                                      <a:cubicBezTo>
                                        <a:pt x="83" y="46"/>
                                        <a:pt x="83" y="46"/>
                                        <a:pt x="83" y="45"/>
                                      </a:cubicBezTo>
                                      <a:cubicBezTo>
                                        <a:pt x="84" y="46"/>
                                        <a:pt x="84" y="46"/>
                                        <a:pt x="85" y="47"/>
                                      </a:cubicBezTo>
                                      <a:cubicBezTo>
                                        <a:pt x="85" y="47"/>
                                        <a:pt x="85" y="46"/>
                                        <a:pt x="85" y="46"/>
                                      </a:cubicBezTo>
                                      <a:cubicBezTo>
                                        <a:pt x="85" y="46"/>
                                        <a:pt x="85" y="47"/>
                                        <a:pt x="86" y="47"/>
                                      </a:cubicBezTo>
                                      <a:cubicBezTo>
                                        <a:pt x="86" y="46"/>
                                        <a:pt x="86" y="46"/>
                                        <a:pt x="87" y="45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4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5"/>
                                      </a:cubicBezTo>
                                      <a:cubicBezTo>
                                        <a:pt x="86" y="44"/>
                                        <a:pt x="86" y="44"/>
                                        <a:pt x="86" y="44"/>
                                      </a:cubicBezTo>
                                      <a:cubicBezTo>
                                        <a:pt x="85" y="44"/>
                                        <a:pt x="85" y="45"/>
                                        <a:pt x="84" y="45"/>
                                      </a:cubicBezTo>
                                      <a:cubicBezTo>
                                        <a:pt x="84" y="44"/>
                                        <a:pt x="85" y="44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5" y="43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6" y="43"/>
                                        <a:pt x="85" y="42"/>
                                      </a:cubicBezTo>
                                      <a:cubicBezTo>
                                        <a:pt x="84" y="42"/>
                                        <a:pt x="84" y="44"/>
                                        <a:pt x="83" y="44"/>
                                      </a:cubicBezTo>
                                      <a:cubicBezTo>
                                        <a:pt x="83" y="43"/>
                                        <a:pt x="83" y="43"/>
                                        <a:pt x="83" y="42"/>
                                      </a:cubicBezTo>
                                      <a:cubicBezTo>
                                        <a:pt x="84" y="42"/>
                                        <a:pt x="84" y="43"/>
                                        <a:pt x="84" y="43"/>
                                      </a:cubicBezTo>
                                      <a:cubicBezTo>
                                        <a:pt x="84" y="42"/>
                                        <a:pt x="85" y="41"/>
                                        <a:pt x="85" y="39"/>
                                      </a:cubicBezTo>
                                      <a:cubicBezTo>
                                        <a:pt x="85" y="39"/>
                                        <a:pt x="85" y="39"/>
                                        <a:pt x="85" y="39"/>
                                      </a:cubicBezTo>
                                      <a:cubicBezTo>
                                        <a:pt x="83" y="34"/>
                                        <a:pt x="83" y="29"/>
                                        <a:pt x="85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4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5" y="24"/>
                                      </a:cubicBezTo>
                                      <a:cubicBezTo>
                                        <a:pt x="86" y="18"/>
                                        <a:pt x="88" y="12"/>
                                        <a:pt x="88" y="6"/>
                                      </a:cubicBezTo>
                                      <a:cubicBezTo>
                                        <a:pt x="88" y="6"/>
                                        <a:pt x="88" y="6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4" y="9"/>
                                        <a:pt x="83" y="11"/>
                                        <a:pt x="81" y="12"/>
                                      </a:cubicBezTo>
                                      <a:cubicBezTo>
                                        <a:pt x="78" y="19"/>
                                        <a:pt x="75" y="26"/>
                                        <a:pt x="68" y="28"/>
                                      </a:cubicBezTo>
                                      <a:cubicBezTo>
                                        <a:pt x="67" y="29"/>
                                        <a:pt x="67" y="30"/>
                                        <a:pt x="66" y="30"/>
                                      </a:cubicBezTo>
                                      <a:cubicBezTo>
                                        <a:pt x="66" y="30"/>
                                        <a:pt x="67" y="29"/>
                                        <a:pt x="67" y="29"/>
                                      </a:cubicBezTo>
                                      <a:cubicBezTo>
                                        <a:pt x="66" y="29"/>
                                        <a:pt x="66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30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4" y="29"/>
                                        <a:pt x="64" y="29"/>
                                      </a:cubicBezTo>
                                      <a:cubicBezTo>
                                        <a:pt x="64" y="28"/>
                                        <a:pt x="64" y="26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5"/>
                                        <a:pt x="64" y="25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3"/>
                                        <a:pt x="64" y="22"/>
                                        <a:pt x="63" y="21"/>
                                      </a:cubicBezTo>
                                      <a:cubicBezTo>
                                        <a:pt x="63" y="19"/>
                                        <a:pt x="63" y="16"/>
                                        <a:pt x="61" y="13"/>
                                      </a:cubicBezTo>
                                      <a:cubicBezTo>
                                        <a:pt x="60" y="15"/>
                                        <a:pt x="60" y="16"/>
                                        <a:pt x="59" y="18"/>
                                      </a:cubicBezTo>
                                      <a:cubicBezTo>
                                        <a:pt x="59" y="18"/>
                                        <a:pt x="59" y="18"/>
                                        <a:pt x="59" y="18"/>
                                      </a:cubicBezTo>
                                      <a:cubicBezTo>
                                        <a:pt x="58" y="18"/>
                                        <a:pt x="58" y="19"/>
                                        <a:pt x="57" y="20"/>
                                      </a:cubicBezTo>
                                      <a:cubicBezTo>
                                        <a:pt x="57" y="20"/>
                                        <a:pt x="57" y="20"/>
                                        <a:pt x="57" y="21"/>
                                      </a:cubicBezTo>
                                      <a:cubicBezTo>
                                        <a:pt x="58" y="20"/>
                                        <a:pt x="58" y="19"/>
                                        <a:pt x="59" y="18"/>
                                      </a:cubicBezTo>
                                      <a:cubicBezTo>
                                        <a:pt x="59" y="20"/>
                                        <a:pt x="58" y="21"/>
                                        <a:pt x="57" y="23"/>
                                      </a:cubicBezTo>
                                      <a:cubicBezTo>
                                        <a:pt x="57" y="24"/>
                                        <a:pt x="57" y="24"/>
                                        <a:pt x="57" y="25"/>
                                      </a:cubicBezTo>
                                      <a:cubicBezTo>
                                        <a:pt x="58" y="24"/>
                                        <a:pt x="58" y="24"/>
                                        <a:pt x="58" y="23"/>
                                      </a:cubicBezTo>
                                      <a:cubicBezTo>
                                        <a:pt x="58" y="25"/>
                                        <a:pt x="58" y="26"/>
                                        <a:pt x="57" y="27"/>
                                      </a:cubicBezTo>
                                      <a:cubicBezTo>
                                        <a:pt x="56" y="29"/>
                                        <a:pt x="55" y="30"/>
                                        <a:pt x="52" y="28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30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28"/>
                                      </a:cubicBezTo>
                                      <a:cubicBezTo>
                                        <a:pt x="51" y="28"/>
                                        <a:pt x="51" y="28"/>
                                        <a:pt x="51" y="28"/>
                                      </a:cubicBezTo>
                                      <a:cubicBezTo>
                                        <a:pt x="50" y="29"/>
                                        <a:pt x="49" y="30"/>
                                        <a:pt x="49" y="31"/>
                                      </a:cubicBezTo>
                                      <a:cubicBezTo>
                                        <a:pt x="49" y="29"/>
                                        <a:pt x="50" y="28"/>
                                        <a:pt x="50" y="27"/>
                                      </a:cubicBezTo>
                                      <a:cubicBezTo>
                                        <a:pt x="48" y="26"/>
                                        <a:pt x="47" y="24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6" y="18"/>
                                        <a:pt x="47" y="12"/>
                                        <a:pt x="48" y="7"/>
                                      </a:cubicBezTo>
                                      <a:cubicBezTo>
                                        <a:pt x="48" y="5"/>
                                        <a:pt x="48" y="3"/>
                                        <a:pt x="48" y="2"/>
                                      </a:cubicBezTo>
                                      <a:cubicBezTo>
                                        <a:pt x="48" y="1"/>
                                        <a:pt x="48" y="1"/>
                                        <a:pt x="48" y="1"/>
                                      </a:cubicBezTo>
                                      <a:cubicBezTo>
                                        <a:pt x="47" y="2"/>
                                        <a:pt x="47" y="3"/>
                                        <a:pt x="47" y="3"/>
                                      </a:cubicBezTo>
                                      <a:cubicBezTo>
                                        <a:pt x="46" y="3"/>
                                        <a:pt x="46" y="1"/>
                                        <a:pt x="46" y="0"/>
                                      </a:cubicBezTo>
                                      <a:cubicBezTo>
                                        <a:pt x="46" y="0"/>
                                        <a:pt x="45" y="0"/>
                                        <a:pt x="45" y="0"/>
                                      </a:cubicBezTo>
                                      <a:cubicBezTo>
                                        <a:pt x="45" y="1"/>
                                        <a:pt x="45" y="1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2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4" y="4"/>
                                        <a:pt x="44" y="5"/>
                                      </a:cubicBezTo>
                                      <a:cubicBezTo>
                                        <a:pt x="45" y="5"/>
                                        <a:pt x="45" y="4"/>
                                        <a:pt x="45" y="3"/>
                                      </a:cubicBezTo>
                                      <a:cubicBezTo>
                                        <a:pt x="47" y="6"/>
                                        <a:pt x="47" y="11"/>
                                        <a:pt x="45" y="14"/>
                                      </a:cubicBezTo>
                                      <a:cubicBezTo>
                                        <a:pt x="45" y="14"/>
                                        <a:pt x="45" y="14"/>
                                        <a:pt x="45" y="14"/>
                                      </a:cubicBezTo>
                                      <a:cubicBezTo>
                                        <a:pt x="46" y="13"/>
                                        <a:pt x="46" y="12"/>
                                        <a:pt x="47" y="12"/>
                                      </a:cubicBezTo>
                                      <a:cubicBezTo>
                                        <a:pt x="47" y="15"/>
                                        <a:pt x="44" y="18"/>
                                        <a:pt x="42" y="20"/>
                                      </a:cubicBezTo>
                                      <a:cubicBezTo>
                                        <a:pt x="44" y="20"/>
                                        <a:pt x="45" y="18"/>
                                        <a:pt x="46" y="17"/>
                                      </a:cubicBezTo>
                                      <a:cubicBezTo>
                                        <a:pt x="46" y="18"/>
                                        <a:pt x="45" y="20"/>
                                        <a:pt x="43" y="21"/>
                                      </a:cubicBezTo>
                                      <a:cubicBezTo>
                                        <a:pt x="38" y="26"/>
                                        <a:pt x="45" y="32"/>
                                        <a:pt x="43" y="37"/>
                                      </a:cubicBezTo>
                                      <a:cubicBezTo>
                                        <a:pt x="43" y="39"/>
                                        <a:pt x="41" y="41"/>
                                        <a:pt x="40" y="43"/>
                                      </a:cubicBezTo>
                                      <a:cubicBezTo>
                                        <a:pt x="39" y="43"/>
                                        <a:pt x="39" y="42"/>
                                        <a:pt x="39" y="42"/>
                                      </a:cubicBezTo>
                                      <a:cubicBezTo>
                                        <a:pt x="40" y="41"/>
                                        <a:pt x="41" y="40"/>
                                        <a:pt x="42" y="39"/>
                                      </a:cubicBezTo>
                                      <a:cubicBezTo>
                                        <a:pt x="40" y="38"/>
                                        <a:pt x="39" y="42"/>
                                        <a:pt x="37" y="42"/>
                                      </a:cubicBezTo>
                                      <a:cubicBezTo>
                                        <a:pt x="42" y="45"/>
                                        <a:pt x="38" y="51"/>
                                        <a:pt x="35" y="53"/>
                                      </a:cubicBezTo>
                                      <a:cubicBezTo>
                                        <a:pt x="35" y="52"/>
                                        <a:pt x="37" y="51"/>
                                        <a:pt x="37" y="50"/>
                                      </a:cubicBezTo>
                                      <a:cubicBezTo>
                                        <a:pt x="36" y="50"/>
                                        <a:pt x="36" y="50"/>
                                        <a:pt x="36" y="50"/>
                                      </a:cubicBezTo>
                                      <a:cubicBezTo>
                                        <a:pt x="36" y="52"/>
                                        <a:pt x="33" y="52"/>
                                        <a:pt x="33" y="54"/>
                                      </a:cubicBezTo>
                                      <a:cubicBezTo>
                                        <a:pt x="33" y="54"/>
                                        <a:pt x="32" y="54"/>
                                        <a:pt x="32" y="54"/>
                                      </a:cubicBezTo>
                                      <a:cubicBezTo>
                                        <a:pt x="32" y="52"/>
                                        <a:pt x="35" y="51"/>
                                        <a:pt x="35" y="49"/>
                                      </a:cubicBezTo>
                                      <a:cubicBezTo>
                                        <a:pt x="33" y="50"/>
                                        <a:pt x="31" y="51"/>
                                        <a:pt x="30" y="49"/>
                                      </a:cubicBezTo>
                                      <a:cubicBezTo>
                                        <a:pt x="30" y="49"/>
                                        <a:pt x="30" y="49"/>
                                        <a:pt x="30" y="49"/>
                                      </a:cubicBezTo>
                                      <a:cubicBezTo>
                                        <a:pt x="30" y="50"/>
                                        <a:pt x="30" y="51"/>
                                        <a:pt x="31" y="51"/>
                                      </a:cubicBezTo>
                                      <a:cubicBezTo>
                                        <a:pt x="31" y="51"/>
                                        <a:pt x="31" y="52"/>
                                        <a:pt x="30" y="52"/>
                                      </a:cubicBezTo>
                                      <a:cubicBezTo>
                                        <a:pt x="30" y="53"/>
                                        <a:pt x="29" y="54"/>
                                        <a:pt x="27" y="55"/>
                                      </a:cubicBezTo>
                                      <a:cubicBezTo>
                                        <a:pt x="27" y="54"/>
                                        <a:pt x="28" y="54"/>
                                        <a:pt x="27" y="53"/>
                                      </a:cubicBezTo>
                                      <a:cubicBezTo>
                                        <a:pt x="29" y="50"/>
                                        <a:pt x="30" y="47"/>
                                        <a:pt x="33" y="45"/>
                                      </a:cubicBezTo>
                                      <a:cubicBezTo>
                                        <a:pt x="34" y="45"/>
                                        <a:pt x="35" y="44"/>
                                        <a:pt x="36" y="43"/>
                                      </a:cubicBezTo>
                                      <a:cubicBezTo>
                                        <a:pt x="38" y="40"/>
                                        <a:pt x="42" y="37"/>
                                        <a:pt x="40" y="33"/>
                                      </a:cubicBezTo>
                                      <a:cubicBezTo>
                                        <a:pt x="40" y="33"/>
                                        <a:pt x="40" y="35"/>
                                        <a:pt x="40" y="35"/>
                                      </a:cubicBezTo>
                                      <a:cubicBezTo>
                                        <a:pt x="39" y="38"/>
                                        <a:pt x="38" y="40"/>
                                        <a:pt x="37" y="42"/>
                                      </a:cubicBezTo>
                                      <a:cubicBezTo>
                                        <a:pt x="35" y="41"/>
                                        <a:pt x="34" y="41"/>
                                        <a:pt x="33" y="42"/>
                                      </a:cubicBezTo>
                                      <a:cubicBezTo>
                                        <a:pt x="35" y="39"/>
                                        <a:pt x="31" y="39"/>
                                        <a:pt x="32" y="42"/>
                                      </a:cubicBezTo>
                                      <a:cubicBezTo>
                                        <a:pt x="32" y="42"/>
                                        <a:pt x="32" y="42"/>
                                        <a:pt x="31" y="42"/>
                                      </a:cubicBezTo>
                                      <a:cubicBezTo>
                                        <a:pt x="32" y="41"/>
                                        <a:pt x="32" y="39"/>
                                        <a:pt x="31" y="38"/>
                                      </a:cubicBezTo>
                                      <a:cubicBezTo>
                                        <a:pt x="30" y="38"/>
                                        <a:pt x="30" y="39"/>
                                        <a:pt x="30" y="39"/>
                                      </a:cubicBezTo>
                                      <a:cubicBezTo>
                                        <a:pt x="30" y="39"/>
                                        <a:pt x="29" y="38"/>
                                        <a:pt x="28" y="38"/>
                                      </a:cubicBezTo>
                                      <a:cubicBezTo>
                                        <a:pt x="28" y="39"/>
                                        <a:pt x="29" y="39"/>
                                        <a:pt x="29" y="41"/>
                                      </a:cubicBezTo>
                                      <a:cubicBezTo>
                                        <a:pt x="28" y="39"/>
                                        <a:pt x="25" y="37"/>
                                        <a:pt x="26" y="40"/>
                                      </a:cubicBezTo>
                                      <a:cubicBezTo>
                                        <a:pt x="26" y="40"/>
                                        <a:pt x="27" y="40"/>
                                        <a:pt x="27" y="41"/>
                                      </a:cubicBezTo>
                                      <a:cubicBezTo>
                                        <a:pt x="28" y="41"/>
                                        <a:pt x="28" y="41"/>
                                        <a:pt x="28" y="41"/>
                                      </a:cubicBezTo>
                                      <a:cubicBezTo>
                                        <a:pt x="28" y="41"/>
                                        <a:pt x="28" y="42"/>
                                        <a:pt x="28" y="42"/>
                                      </a:cubicBezTo>
                                      <a:cubicBezTo>
                                        <a:pt x="26" y="44"/>
                                        <a:pt x="22" y="45"/>
                                        <a:pt x="22" y="49"/>
                                      </a:cubicBezTo>
                                      <a:cubicBezTo>
                                        <a:pt x="15" y="49"/>
                                        <a:pt x="19" y="41"/>
                                        <a:pt x="23" y="40"/>
                                      </a:cubicBezTo>
                                      <a:cubicBezTo>
                                        <a:pt x="23" y="39"/>
                                        <a:pt x="23" y="38"/>
                                        <a:pt x="24" y="38"/>
                                      </a:cubicBezTo>
                                      <a:cubicBezTo>
                                        <a:pt x="25" y="38"/>
                                        <a:pt x="26" y="37"/>
                                        <a:pt x="27" y="37"/>
                                      </a:cubicBezTo>
                                      <a:cubicBezTo>
                                        <a:pt x="28" y="37"/>
                                        <a:pt x="28" y="38"/>
                                        <a:pt x="29" y="38"/>
                                      </a:cubicBezTo>
                                      <a:cubicBezTo>
                                        <a:pt x="29" y="37"/>
                                        <a:pt x="28" y="37"/>
                                        <a:pt x="28" y="37"/>
                                      </a:cubicBezTo>
                                      <a:cubicBezTo>
                                        <a:pt x="29" y="36"/>
                                        <a:pt x="29" y="36"/>
                                        <a:pt x="30" y="35"/>
                                      </a:cubicBezTo>
                                      <a:cubicBezTo>
                                        <a:pt x="32" y="36"/>
                                        <a:pt x="33" y="35"/>
                                        <a:pt x="34" y="34"/>
                                      </a:cubicBezTo>
                                      <a:cubicBezTo>
                                        <a:pt x="34" y="34"/>
                                        <a:pt x="33" y="34"/>
                                        <a:pt x="33" y="33"/>
                                      </a:cubicBezTo>
                                      <a:cubicBezTo>
                                        <a:pt x="34" y="32"/>
                                        <a:pt x="33" y="32"/>
                                        <a:pt x="34" y="30"/>
                                      </a:cubicBezTo>
                                      <a:cubicBezTo>
                                        <a:pt x="34" y="31"/>
                                        <a:pt x="33" y="32"/>
                                        <a:pt x="34" y="33"/>
                                      </a:cubicBezTo>
                                      <a:cubicBezTo>
                                        <a:pt x="34" y="26"/>
                                        <a:pt x="33" y="20"/>
                                        <a:pt x="39" y="17"/>
                                      </a:cubicBezTo>
                                      <a:cubicBezTo>
                                        <a:pt x="42" y="14"/>
                                        <a:pt x="43" y="11"/>
                                        <a:pt x="45" y="7"/>
                                      </a:cubicBezTo>
                                      <a:cubicBezTo>
                                        <a:pt x="44" y="6"/>
                                        <a:pt x="44" y="6"/>
                                        <a:pt x="44" y="5"/>
                                      </a:cubicBezTo>
                                      <a:cubicBezTo>
                                        <a:pt x="40" y="15"/>
                                        <a:pt x="27" y="19"/>
                                        <a:pt x="33" y="31"/>
                                      </a:cubicBezTo>
                                      <a:cubicBezTo>
                                        <a:pt x="33" y="31"/>
                                        <a:pt x="32" y="31"/>
                                        <a:pt x="32" y="31"/>
                                      </a:cubicBezTo>
                                      <a:cubicBezTo>
                                        <a:pt x="34" y="35"/>
                                        <a:pt x="28" y="36"/>
                                        <a:pt x="23" y="38"/>
                                      </a:cubicBezTo>
                                      <a:cubicBezTo>
                                        <a:pt x="23" y="38"/>
                                        <a:pt x="23" y="38"/>
                                        <a:pt x="23" y="38"/>
                                      </a:cubicBezTo>
                                      <a:cubicBezTo>
                                        <a:pt x="22" y="39"/>
                                        <a:pt x="21" y="39"/>
                                        <a:pt x="21" y="40"/>
                                      </a:cubicBezTo>
                                      <a:cubicBezTo>
                                        <a:pt x="21" y="40"/>
                                        <a:pt x="20" y="40"/>
                                        <a:pt x="20" y="39"/>
                                      </a:cubicBezTo>
                                      <a:cubicBezTo>
                                        <a:pt x="20" y="39"/>
                                        <a:pt x="20" y="39"/>
                                        <a:pt x="20" y="39"/>
                                      </a:cubicBezTo>
                                      <a:cubicBezTo>
                                        <a:pt x="20" y="41"/>
                                        <a:pt x="19" y="44"/>
                                        <a:pt x="17" y="46"/>
                                      </a:cubicBezTo>
                                      <a:cubicBezTo>
                                        <a:pt x="16" y="39"/>
                                        <a:pt x="10" y="37"/>
                                        <a:pt x="4" y="33"/>
                                      </a:cubicBezTo>
                                      <a:cubicBezTo>
                                        <a:pt x="3" y="33"/>
                                        <a:pt x="3" y="31"/>
                                        <a:pt x="2" y="30"/>
                                      </a:cubicBezTo>
                                      <a:cubicBezTo>
                                        <a:pt x="1" y="30"/>
                                        <a:pt x="1" y="30"/>
                                        <a:pt x="0" y="30"/>
                                      </a:cubicBezTo>
                                      <a:cubicBezTo>
                                        <a:pt x="0" y="31"/>
                                        <a:pt x="1" y="32"/>
                                        <a:pt x="1" y="33"/>
                                      </a:cubicBezTo>
                                      <a:cubicBezTo>
                                        <a:pt x="1" y="37"/>
                                        <a:pt x="5" y="39"/>
                                        <a:pt x="7" y="42"/>
                                      </a:cubicBezTo>
                                      <a:cubicBezTo>
                                        <a:pt x="6" y="42"/>
                                        <a:pt x="7" y="43"/>
                                        <a:pt x="7" y="43"/>
                                      </a:cubicBezTo>
                                      <a:cubicBezTo>
                                        <a:pt x="7" y="44"/>
                                        <a:pt x="7" y="44"/>
                                        <a:pt x="8" y="44"/>
                                      </a:cubicBezTo>
                                      <a:cubicBezTo>
                                        <a:pt x="8" y="44"/>
                                        <a:pt x="8" y="43"/>
                                        <a:pt x="9" y="42"/>
                                      </a:cubicBezTo>
                                      <a:cubicBezTo>
                                        <a:pt x="6" y="40"/>
                                        <a:pt x="3" y="38"/>
                                        <a:pt x="2" y="34"/>
                                      </a:cubicBezTo>
                                      <a:cubicBezTo>
                                        <a:pt x="1" y="33"/>
                                        <a:pt x="1" y="31"/>
                                        <a:pt x="1" y="30"/>
                                      </a:cubicBezTo>
                                      <a:cubicBezTo>
                                        <a:pt x="2" y="32"/>
                                        <a:pt x="3" y="34"/>
                                        <a:pt x="5" y="36"/>
                                      </a:cubicBezTo>
                                      <a:cubicBezTo>
                                        <a:pt x="10" y="36"/>
                                        <a:pt x="15" y="41"/>
                                        <a:pt x="15" y="47"/>
                                      </a:cubicBezTo>
                                      <a:cubicBezTo>
                                        <a:pt x="14" y="47"/>
                                        <a:pt x="14" y="46"/>
                                        <a:pt x="13" y="47"/>
                                      </a:cubicBezTo>
                                      <a:cubicBezTo>
                                        <a:pt x="12" y="45"/>
                                        <a:pt x="10" y="44"/>
                                        <a:pt x="9" y="42"/>
                                      </a:cubicBezTo>
                                      <a:cubicBezTo>
                                        <a:pt x="8" y="43"/>
                                        <a:pt x="8" y="44"/>
                                        <a:pt x="8" y="44"/>
                                      </a:cubicBezTo>
                                      <a:cubicBezTo>
                                        <a:pt x="10" y="45"/>
                                        <a:pt x="11" y="46"/>
                                        <a:pt x="13" y="47"/>
                                      </a:cubicBezTo>
                                      <a:cubicBezTo>
                                        <a:pt x="12" y="48"/>
                                        <a:pt x="10" y="48"/>
                                        <a:pt x="9" y="49"/>
                                      </a:cubicBezTo>
                                      <a:cubicBezTo>
                                        <a:pt x="11" y="52"/>
                                        <a:pt x="12" y="55"/>
                                        <a:pt x="14" y="58"/>
                                      </a:cubicBezTo>
                                      <a:cubicBezTo>
                                        <a:pt x="14" y="59"/>
                                        <a:pt x="14" y="59"/>
                                        <a:pt x="14" y="59"/>
                                      </a:cubicBezTo>
                                      <a:cubicBezTo>
                                        <a:pt x="14" y="60"/>
                                        <a:pt x="14" y="61"/>
                                        <a:pt x="14" y="62"/>
                                      </a:cubicBezTo>
                                      <a:cubicBezTo>
                                        <a:pt x="12" y="61"/>
                                        <a:pt x="9" y="60"/>
                                        <a:pt x="7" y="60"/>
                                      </a:cubicBezTo>
                                      <a:cubicBezTo>
                                        <a:pt x="6" y="60"/>
                                        <a:pt x="4" y="60"/>
                                        <a:pt x="3" y="60"/>
                                      </a:cubicBezTo>
                                      <a:cubicBezTo>
                                        <a:pt x="4" y="63"/>
                                        <a:pt x="5" y="64"/>
                                        <a:pt x="7" y="66"/>
                                      </a:cubicBezTo>
                                      <a:cubicBezTo>
                                        <a:pt x="7" y="66"/>
                                        <a:pt x="7" y="67"/>
                                        <a:pt x="8" y="67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9"/>
                                      </a:cubicBezTo>
                                      <a:cubicBezTo>
                                        <a:pt x="8" y="69"/>
                                        <a:pt x="8" y="68"/>
                                        <a:pt x="9" y="68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7"/>
                                      </a:cubicBezTo>
                                      <a:cubicBezTo>
                                        <a:pt x="10" y="67"/>
                                        <a:pt x="12" y="69"/>
                                        <a:pt x="14" y="69"/>
                                      </a:cubicBezTo>
                                      <a:cubicBezTo>
                                        <a:pt x="14" y="71"/>
                                        <a:pt x="14" y="71"/>
                                        <a:pt x="14" y="73"/>
                                      </a:cubicBezTo>
                                      <a:cubicBezTo>
                                        <a:pt x="13" y="72"/>
                                        <a:pt x="11" y="71"/>
                                        <a:pt x="11" y="70"/>
                                      </a:cubicBezTo>
                                      <a:cubicBezTo>
                                        <a:pt x="11" y="70"/>
                                        <a:pt x="11" y="69"/>
                                        <a:pt x="11" y="69"/>
                                      </a:cubicBezTo>
                                      <a:cubicBezTo>
                                        <a:pt x="11" y="73"/>
                                        <a:pt x="14" y="73"/>
                                        <a:pt x="16" y="76"/>
                                      </a:cubicBezTo>
                                      <a:cubicBezTo>
                                        <a:pt x="14" y="76"/>
                                        <a:pt x="13" y="75"/>
                                        <a:pt x="12" y="74"/>
                                      </a:cubicBezTo>
                                      <a:cubicBezTo>
                                        <a:pt x="12" y="75"/>
                                        <a:pt x="14" y="77"/>
                                        <a:pt x="16" y="77"/>
                                      </a:cubicBezTo>
                                      <a:cubicBezTo>
                                        <a:pt x="16" y="78"/>
                                        <a:pt x="16" y="78"/>
                                        <a:pt x="16" y="78"/>
                                      </a:cubicBezTo>
                                      <a:cubicBezTo>
                                        <a:pt x="15" y="78"/>
                                        <a:pt x="14" y="77"/>
                                        <a:pt x="13" y="76"/>
                                      </a:cubicBezTo>
                                      <a:cubicBezTo>
                                        <a:pt x="13" y="78"/>
                                        <a:pt x="16" y="79"/>
                                        <a:pt x="17" y="80"/>
                                      </a:cubicBezTo>
                                      <a:cubicBezTo>
                                        <a:pt x="16" y="80"/>
                                        <a:pt x="14" y="79"/>
                                        <a:pt x="14" y="78"/>
                                      </a:cubicBezTo>
                                      <a:cubicBezTo>
                                        <a:pt x="13" y="78"/>
                                        <a:pt x="13" y="78"/>
                                        <a:pt x="13" y="78"/>
                                      </a:cubicBezTo>
                                      <a:cubicBezTo>
                                        <a:pt x="13" y="79"/>
                                        <a:pt x="13" y="79"/>
                                        <a:pt x="14" y="79"/>
                                      </a:cubicBezTo>
                                      <a:cubicBezTo>
                                        <a:pt x="14" y="79"/>
                                        <a:pt x="13" y="79"/>
                                        <a:pt x="13" y="79"/>
                                      </a:cubicBezTo>
                                      <a:cubicBezTo>
                                        <a:pt x="11" y="76"/>
                                        <a:pt x="10" y="73"/>
                                        <a:pt x="9" y="69"/>
                                      </a:cubicBezTo>
                                      <a:cubicBezTo>
                                        <a:pt x="9" y="69"/>
                                        <a:pt x="8" y="69"/>
                                        <a:pt x="8" y="69"/>
                                      </a:cubicBezTo>
                                      <a:cubicBezTo>
                                        <a:pt x="9" y="75"/>
                                        <a:pt x="11" y="80"/>
                                        <a:pt x="16" y="83"/>
                                      </a:cubicBezTo>
                                      <a:cubicBezTo>
                                        <a:pt x="17" y="83"/>
                                        <a:pt x="17" y="83"/>
                                        <a:pt x="18" y="83"/>
                                      </a:cubicBezTo>
                                      <a:cubicBezTo>
                                        <a:pt x="20" y="86"/>
                                        <a:pt x="18" y="88"/>
                                        <a:pt x="18" y="91"/>
                                      </a:cubicBezTo>
                                      <a:cubicBezTo>
                                        <a:pt x="20" y="91"/>
                                        <a:pt x="21" y="89"/>
                                        <a:pt x="23" y="88"/>
                                      </a:cubicBezTo>
                                      <a:cubicBezTo>
                                        <a:pt x="26" y="90"/>
                                        <a:pt x="27" y="95"/>
                                        <a:pt x="33" y="95"/>
                                      </a:cubicBezTo>
                                      <a:cubicBezTo>
                                        <a:pt x="33" y="96"/>
                                        <a:pt x="35" y="97"/>
                                        <a:pt x="36" y="98"/>
                                      </a:cubicBezTo>
                                      <a:cubicBezTo>
                                        <a:pt x="38" y="101"/>
                                        <a:pt x="45" y="102"/>
                                        <a:pt x="47" y="98"/>
                                      </a:cubicBezTo>
                                      <a:cubicBezTo>
                                        <a:pt x="50" y="99"/>
                                        <a:pt x="51" y="102"/>
                                        <a:pt x="53" y="104"/>
                                      </a:cubicBezTo>
                                      <a:cubicBezTo>
                                        <a:pt x="55" y="104"/>
                                        <a:pt x="55" y="105"/>
                                        <a:pt x="56" y="105"/>
                                      </a:cubicBezTo>
                                      <a:cubicBezTo>
                                        <a:pt x="56" y="105"/>
                                        <a:pt x="56" y="105"/>
                                        <a:pt x="56" y="105"/>
                                      </a:cubicBezTo>
                                      <a:cubicBezTo>
                                        <a:pt x="57" y="105"/>
                                        <a:pt x="58" y="105"/>
                                        <a:pt x="59" y="105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4" y="102"/>
                                        <a:pt x="65" y="99"/>
                                        <a:pt x="68" y="97"/>
                                      </a:cubicBezTo>
                                      <a:cubicBezTo>
                                        <a:pt x="68" y="97"/>
                                        <a:pt x="68" y="97"/>
                                        <a:pt x="68" y="98"/>
                                      </a:cubicBezTo>
                                      <a:cubicBezTo>
                                        <a:pt x="69" y="98"/>
                                        <a:pt x="71" y="99"/>
                                        <a:pt x="72" y="98"/>
                                      </a:cubicBezTo>
                                      <a:cubicBezTo>
                                        <a:pt x="72" y="97"/>
                                        <a:pt x="72" y="96"/>
                                        <a:pt x="72" y="96"/>
                                      </a:cubicBezTo>
                                      <a:cubicBezTo>
                                        <a:pt x="71" y="97"/>
                                        <a:pt x="71" y="97"/>
                                        <a:pt x="70" y="97"/>
                                      </a:cubicBezTo>
                                      <a:cubicBezTo>
                                        <a:pt x="71" y="97"/>
                                        <a:pt x="71" y="96"/>
                                        <a:pt x="70" y="96"/>
                                      </a:cubicBezTo>
                                      <a:cubicBezTo>
                                        <a:pt x="72" y="95"/>
                                        <a:pt x="75" y="96"/>
                                        <a:pt x="77" y="95"/>
                                      </a:cubicBezTo>
                                      <a:cubicBezTo>
                                        <a:pt x="77" y="95"/>
                                        <a:pt x="78" y="95"/>
                                        <a:pt x="78" y="95"/>
                                      </a:cubicBezTo>
                                      <a:cubicBezTo>
                                        <a:pt x="79" y="95"/>
                                        <a:pt x="79" y="94"/>
                                        <a:pt x="80" y="94"/>
                                      </a:cubicBezTo>
                                      <a:cubicBezTo>
                                        <a:pt x="79" y="94"/>
                                        <a:pt x="79" y="94"/>
                                        <a:pt x="78" y="94"/>
                                      </a:cubicBezTo>
                                      <a:cubicBezTo>
                                        <a:pt x="79" y="93"/>
                                        <a:pt x="81" y="92"/>
                                        <a:pt x="82" y="91"/>
                                      </a:cubicBezTo>
                                      <a:cubicBezTo>
                                        <a:pt x="83" y="91"/>
                                        <a:pt x="85" y="91"/>
                                        <a:pt x="86" y="89"/>
                                      </a:cubicBezTo>
                                      <a:cubicBezTo>
                                        <a:pt x="86" y="89"/>
                                        <a:pt x="86" y="89"/>
                                        <a:pt x="86" y="89"/>
                                      </a:cubicBezTo>
                                      <a:cubicBezTo>
                                        <a:pt x="87" y="89"/>
                                        <a:pt x="87" y="89"/>
                                        <a:pt x="88" y="88"/>
                                      </a:cubicBezTo>
                                      <a:cubicBezTo>
                                        <a:pt x="90" y="85"/>
                                        <a:pt x="92" y="80"/>
                                        <a:pt x="92" y="76"/>
                                      </a:cubicBezTo>
                                      <a:cubicBezTo>
                                        <a:pt x="92" y="76"/>
                                        <a:pt x="92" y="76"/>
                                        <a:pt x="92" y="76"/>
                                      </a:cubicBezTo>
                                      <a:cubicBezTo>
                                        <a:pt x="92" y="72"/>
                                        <a:pt x="90" y="69"/>
                                        <a:pt x="92" y="66"/>
                                      </a:cubicBezTo>
                                      <a:cubicBezTo>
                                        <a:pt x="92" y="63"/>
                                        <a:pt x="93" y="61"/>
                                        <a:pt x="92" y="59"/>
                                      </a:cubicBezTo>
                                      <a:cubicBezTo>
                                        <a:pt x="92" y="59"/>
                                        <a:pt x="92" y="59"/>
                                        <a:pt x="93" y="59"/>
                                      </a:cubicBezTo>
                                      <a:cubicBezTo>
                                        <a:pt x="94" y="56"/>
                                        <a:pt x="95" y="51"/>
                                        <a:pt x="98" y="48"/>
                                      </a:cubicBezTo>
                                      <a:cubicBezTo>
                                        <a:pt x="98" y="48"/>
                                        <a:pt x="98" y="48"/>
                                        <a:pt x="97" y="47"/>
                                      </a:cubicBezTo>
                                      <a:close/>
                                      <a:moveTo>
                                        <a:pt x="69" y="39"/>
                                      </a:moveTo>
                                      <a:cubicBezTo>
                                        <a:pt x="71" y="38"/>
                                        <a:pt x="74" y="36"/>
                                        <a:pt x="74" y="34"/>
                                      </a:cubicBezTo>
                                      <a:cubicBezTo>
                                        <a:pt x="74" y="34"/>
                                        <a:pt x="74" y="34"/>
                                        <a:pt x="74" y="34"/>
                                      </a:cubicBezTo>
                                      <a:cubicBezTo>
                                        <a:pt x="75" y="33"/>
                                        <a:pt x="76" y="32"/>
                                        <a:pt x="76" y="32"/>
                                      </a:cubicBezTo>
                                      <a:cubicBezTo>
                                        <a:pt x="77" y="35"/>
                                        <a:pt x="73" y="41"/>
                                        <a:pt x="69" y="39"/>
                                      </a:cubicBezTo>
                                      <a:close/>
                                      <a:moveTo>
                                        <a:pt x="74" y="43"/>
                                      </a:moveTo>
                                      <a:cubicBezTo>
                                        <a:pt x="73" y="43"/>
                                        <a:pt x="73" y="42"/>
                                        <a:pt x="73" y="42"/>
                                      </a:cubicBezTo>
                                      <a:cubicBezTo>
                                        <a:pt x="73" y="42"/>
                                        <a:pt x="74" y="42"/>
                                        <a:pt x="74" y="41"/>
                                      </a:cubicBezTo>
                                      <a:cubicBezTo>
                                        <a:pt x="74" y="42"/>
                                        <a:pt x="74" y="42"/>
                                        <a:pt x="74" y="43"/>
                                      </a:cubicBezTo>
                                      <a:close/>
                                      <a:moveTo>
                                        <a:pt x="79" y="55"/>
                                      </a:moveTo>
                                      <a:cubicBezTo>
                                        <a:pt x="78" y="56"/>
                                        <a:pt x="77" y="54"/>
                                        <a:pt x="76" y="54"/>
                                      </a:cubicBezTo>
                                      <a:cubicBezTo>
                                        <a:pt x="76" y="54"/>
                                        <a:pt x="76" y="54"/>
                                        <a:pt x="76" y="54"/>
                                      </a:cubicBezTo>
                                      <a:cubicBezTo>
                                        <a:pt x="77" y="52"/>
                                        <a:pt x="80" y="53"/>
                                        <a:pt x="79" y="55"/>
                                      </a:cubicBezTo>
                                      <a:close/>
                                      <a:moveTo>
                                        <a:pt x="75" y="54"/>
                                      </a:moveTo>
                                      <a:cubicBezTo>
                                        <a:pt x="73" y="54"/>
                                        <a:pt x="71" y="54"/>
                                        <a:pt x="69" y="55"/>
                                      </a:cubicBezTo>
                                      <a:cubicBezTo>
                                        <a:pt x="70" y="53"/>
                                        <a:pt x="74" y="51"/>
                                        <a:pt x="75" y="54"/>
                                      </a:cubicBezTo>
                                      <a:close/>
                                      <a:moveTo>
                                        <a:pt x="69" y="47"/>
                                      </a:moveTo>
                                      <a:cubicBezTo>
                                        <a:pt x="71" y="48"/>
                                        <a:pt x="71" y="51"/>
                                        <a:pt x="70" y="52"/>
                                      </a:cubicBezTo>
                                      <a:cubicBezTo>
                                        <a:pt x="70" y="51"/>
                                        <a:pt x="69" y="51"/>
                                        <a:pt x="70" y="51"/>
                                      </a:cubicBezTo>
                                      <a:cubicBezTo>
                                        <a:pt x="69" y="50"/>
                                        <a:pt x="69" y="49"/>
                                        <a:pt x="68" y="49"/>
                                      </a:cubicBezTo>
                                      <a:cubicBezTo>
                                        <a:pt x="68" y="49"/>
                                        <a:pt x="69" y="48"/>
                                        <a:pt x="69" y="47"/>
                                      </a:cubicBezTo>
                                      <a:close/>
                                      <a:moveTo>
                                        <a:pt x="68" y="51"/>
                                      </a:moveTo>
                                      <a:cubicBezTo>
                                        <a:pt x="68" y="52"/>
                                        <a:pt x="69" y="53"/>
                                        <a:pt x="68" y="53"/>
                                      </a:cubicBezTo>
                                      <a:cubicBezTo>
                                        <a:pt x="68" y="52"/>
                                        <a:pt x="67" y="52"/>
                                        <a:pt x="67" y="51"/>
                                      </a:cubicBezTo>
                                      <a:cubicBezTo>
                                        <a:pt x="67" y="51"/>
                                        <a:pt x="68" y="51"/>
                                        <a:pt x="68" y="51"/>
                                      </a:cubicBezTo>
                                      <a:close/>
                                      <a:moveTo>
                                        <a:pt x="66" y="49"/>
                                      </a:moveTo>
                                      <a:cubicBezTo>
                                        <a:pt x="66" y="48"/>
                                        <a:pt x="64" y="47"/>
                                        <a:pt x="64" y="45"/>
                                      </a:cubicBezTo>
                                      <a:cubicBezTo>
                                        <a:pt x="67" y="43"/>
                                        <a:pt x="69" y="47"/>
                                        <a:pt x="66" y="49"/>
                                      </a:cubicBezTo>
                                      <a:close/>
                                      <a:moveTo>
                                        <a:pt x="61" y="38"/>
                                      </a:moveTo>
                                      <a:cubicBezTo>
                                        <a:pt x="60" y="38"/>
                                        <a:pt x="61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8"/>
                                        <a:pt x="61" y="38"/>
                                      </a:cubicBezTo>
                                      <a:close/>
                                      <a:moveTo>
                                        <a:pt x="62" y="41"/>
                                      </a:moveTo>
                                      <a:cubicBezTo>
                                        <a:pt x="62" y="40"/>
                                        <a:pt x="62" y="40"/>
                                        <a:pt x="61" y="40"/>
                                      </a:cubicBezTo>
                                      <a:cubicBezTo>
                                        <a:pt x="61" y="39"/>
                                        <a:pt x="62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6"/>
                                        <a:pt x="61" y="37"/>
                                      </a:cubicBezTo>
                                      <a:cubicBezTo>
                                        <a:pt x="61" y="36"/>
                                        <a:pt x="61" y="36"/>
                                        <a:pt x="61" y="36"/>
                                      </a:cubicBezTo>
                                      <a:cubicBezTo>
                                        <a:pt x="61" y="35"/>
                                        <a:pt x="62" y="36"/>
                                        <a:pt x="62" y="35"/>
                                      </a:cubicBezTo>
                                      <a:cubicBezTo>
                                        <a:pt x="62" y="37"/>
                                        <a:pt x="62" y="39"/>
                                        <a:pt x="62" y="41"/>
                                      </a:cubicBezTo>
                                      <a:close/>
                                      <a:moveTo>
                                        <a:pt x="61" y="17"/>
                                      </a:moveTo>
                                      <a:cubicBezTo>
                                        <a:pt x="61" y="17"/>
                                        <a:pt x="61" y="17"/>
                                        <a:pt x="61" y="17"/>
                                      </a:cubicBezTo>
                                      <a:cubicBezTo>
                                        <a:pt x="61" y="20"/>
                                        <a:pt x="62" y="22"/>
                                        <a:pt x="63" y="24"/>
                                      </a:cubicBezTo>
                                      <a:cubicBezTo>
                                        <a:pt x="63" y="26"/>
                                        <a:pt x="63" y="30"/>
                                        <a:pt x="62" y="32"/>
                                      </a:cubicBezTo>
                                      <a:cubicBezTo>
                                        <a:pt x="59" y="29"/>
                                        <a:pt x="60" y="22"/>
                                        <a:pt x="61" y="17"/>
                                      </a:cubicBezTo>
                                      <a:close/>
                                      <a:moveTo>
                                        <a:pt x="65" y="65"/>
                                      </a:moveTo>
                                      <a:cubicBezTo>
                                        <a:pt x="66" y="66"/>
                                        <a:pt x="66" y="68"/>
                                        <a:pt x="67" y="69"/>
                                      </a:cubicBezTo>
                                      <a:cubicBezTo>
                                        <a:pt x="67" y="73"/>
                                        <a:pt x="67" y="76"/>
                                        <a:pt x="65" y="80"/>
                                      </a:cubicBezTo>
                                      <a:cubicBezTo>
                                        <a:pt x="63" y="76"/>
                                        <a:pt x="65" y="70"/>
                                        <a:pt x="65" y="65"/>
                                      </a:cubicBezTo>
                                      <a:close/>
                                      <a:moveTo>
                                        <a:pt x="44" y="73"/>
                                      </a:moveTo>
                                      <a:cubicBezTo>
                                        <a:pt x="40" y="76"/>
                                        <a:pt x="32" y="70"/>
                                        <a:pt x="29" y="75"/>
                                      </a:cubicBezTo>
                                      <a:cubicBezTo>
                                        <a:pt x="28" y="72"/>
                                        <a:pt x="29" y="68"/>
                                        <a:pt x="33" y="69"/>
                                      </a:cubicBezTo>
                                      <a:cubicBezTo>
                                        <a:pt x="32" y="70"/>
                                        <a:pt x="33" y="70"/>
                                        <a:pt x="33" y="70"/>
                                      </a:cubicBezTo>
                                      <a:cubicBezTo>
                                        <a:pt x="34" y="70"/>
                                        <a:pt x="34" y="69"/>
                                        <a:pt x="35" y="70"/>
                                      </a:cubicBezTo>
                                      <a:cubicBezTo>
                                        <a:pt x="34" y="71"/>
                                        <a:pt x="33" y="70"/>
                                        <a:pt x="32" y="71"/>
                                      </a:cubicBezTo>
                                      <a:cubicBezTo>
                                        <a:pt x="35" y="72"/>
                                        <a:pt x="39" y="69"/>
                                        <a:pt x="43" y="70"/>
                                      </a:cubicBezTo>
                                      <a:cubicBezTo>
                                        <a:pt x="44" y="69"/>
                                        <a:pt x="46" y="68"/>
                                        <a:pt x="47" y="67"/>
                                      </a:cubicBezTo>
                                      <a:cubicBezTo>
                                        <a:pt x="49" y="67"/>
                                        <a:pt x="49" y="66"/>
                                        <a:pt x="50" y="67"/>
                                      </a:cubicBezTo>
                                      <a:cubicBezTo>
                                        <a:pt x="48" y="68"/>
                                        <a:pt x="47" y="70"/>
                                        <a:pt x="46" y="71"/>
                                      </a:cubicBezTo>
                                      <a:cubicBezTo>
                                        <a:pt x="46" y="72"/>
                                        <a:pt x="44" y="72"/>
                                        <a:pt x="44" y="73"/>
                                      </a:cubicBezTo>
                                      <a:close/>
                                      <a:moveTo>
                                        <a:pt x="40" y="83"/>
                                      </a:moveTo>
                                      <a:cubicBezTo>
                                        <a:pt x="39" y="83"/>
                                        <a:pt x="37" y="84"/>
                                        <a:pt x="36" y="84"/>
                                      </a:cubicBezTo>
                                      <a:cubicBezTo>
                                        <a:pt x="37" y="83"/>
                                        <a:pt x="38" y="82"/>
                                        <a:pt x="39" y="82"/>
                                      </a:cubicBezTo>
                                      <a:cubicBezTo>
                                        <a:pt x="39" y="81"/>
                                        <a:pt x="39" y="81"/>
                                        <a:pt x="39" y="81"/>
                                      </a:cubicBezTo>
                                      <a:cubicBezTo>
                                        <a:pt x="38" y="80"/>
                                        <a:pt x="37" y="82"/>
                                        <a:pt x="36" y="82"/>
                                      </a:cubicBezTo>
                                      <a:cubicBezTo>
                                        <a:pt x="36" y="81"/>
                                        <a:pt x="36" y="81"/>
                                        <a:pt x="36" y="80"/>
                                      </a:cubicBezTo>
                                      <a:cubicBezTo>
                                        <a:pt x="36" y="80"/>
                                        <a:pt x="36" y="80"/>
                                        <a:pt x="36" y="80"/>
                                      </a:cubicBezTo>
                                      <a:cubicBezTo>
                                        <a:pt x="39" y="79"/>
                                        <a:pt x="41" y="77"/>
                                        <a:pt x="43" y="75"/>
                                      </a:cubicBezTo>
                                      <a:cubicBezTo>
                                        <a:pt x="42" y="77"/>
                                        <a:pt x="41" y="81"/>
                                        <a:pt x="40" y="82"/>
                                      </a:cubicBezTo>
                                      <a:cubicBezTo>
                                        <a:pt x="39" y="82"/>
                                        <a:pt x="40" y="82"/>
                                        <a:pt x="40" y="83"/>
                                      </a:cubicBezTo>
                                      <a:close/>
                                      <a:moveTo>
                                        <a:pt x="36" y="85"/>
                                      </a:moveTo>
                                      <a:cubicBezTo>
                                        <a:pt x="36" y="85"/>
                                        <a:pt x="37" y="85"/>
                                        <a:pt x="38" y="85"/>
                                      </a:cubicBezTo>
                                      <a:cubicBezTo>
                                        <a:pt x="37" y="85"/>
                                        <a:pt x="37" y="85"/>
                                        <a:pt x="37" y="85"/>
                                      </a:cubicBezTo>
                                      <a:cubicBezTo>
                                        <a:pt x="37" y="85"/>
                                        <a:pt x="36" y="85"/>
                                        <a:pt x="36" y="85"/>
                                      </a:cubicBezTo>
                                      <a:cubicBezTo>
                                        <a:pt x="36" y="85"/>
                                        <a:pt x="36" y="85"/>
                                        <a:pt x="36" y="85"/>
                                      </a:cubicBezTo>
                                      <a:close/>
                                      <a:moveTo>
                                        <a:pt x="35" y="79"/>
                                      </a:moveTo>
                                      <a:cubicBezTo>
                                        <a:pt x="35" y="79"/>
                                        <a:pt x="34" y="79"/>
                                        <a:pt x="33" y="80"/>
                                      </a:cubicBezTo>
                                      <a:cubicBezTo>
                                        <a:pt x="33" y="79"/>
                                        <a:pt x="33" y="80"/>
                                        <a:pt x="33" y="79"/>
                                      </a:cubicBezTo>
                                      <a:cubicBezTo>
                                        <a:pt x="31" y="79"/>
                                        <a:pt x="30" y="78"/>
                                        <a:pt x="29" y="78"/>
                                      </a:cubicBezTo>
                                      <a:cubicBezTo>
                                        <a:pt x="29" y="77"/>
                                        <a:pt x="29" y="77"/>
                                        <a:pt x="29" y="76"/>
                                      </a:cubicBezTo>
                                      <a:cubicBezTo>
                                        <a:pt x="30" y="75"/>
                                        <a:pt x="32" y="73"/>
                                        <a:pt x="33" y="74"/>
                                      </a:cubicBezTo>
                                      <a:cubicBezTo>
                                        <a:pt x="35" y="74"/>
                                        <a:pt x="38" y="76"/>
                                        <a:pt x="41" y="75"/>
                                      </a:cubicBezTo>
                                      <a:cubicBezTo>
                                        <a:pt x="41" y="76"/>
                                        <a:pt x="40" y="76"/>
                                        <a:pt x="40" y="76"/>
                                      </a:cubicBezTo>
                                      <a:cubicBezTo>
                                        <a:pt x="38" y="77"/>
                                        <a:pt x="36" y="78"/>
                                        <a:pt x="33" y="79"/>
                                      </a:cubicBezTo>
                                      <a:cubicBezTo>
                                        <a:pt x="34" y="79"/>
                                        <a:pt x="34" y="79"/>
                                        <a:pt x="35" y="79"/>
                                      </a:cubicBezTo>
                                      <a:close/>
                                      <a:moveTo>
                                        <a:pt x="38" y="78"/>
                                      </a:moveTo>
                                      <a:cubicBezTo>
                                        <a:pt x="38" y="78"/>
                                        <a:pt x="37" y="78"/>
                                        <a:pt x="37" y="78"/>
                                      </a:cubicBezTo>
                                      <a:cubicBezTo>
                                        <a:pt x="37" y="78"/>
                                        <a:pt x="38" y="78"/>
                                        <a:pt x="38" y="78"/>
                                      </a:cubicBezTo>
                                      <a:cubicBezTo>
                                        <a:pt x="38" y="78"/>
                                        <a:pt x="38" y="78"/>
                                        <a:pt x="38" y="78"/>
                                      </a:cubicBezTo>
                                      <a:close/>
                                      <a:moveTo>
                                        <a:pt x="41" y="59"/>
                                      </a:moveTo>
                                      <a:cubicBezTo>
                                        <a:pt x="40" y="60"/>
                                        <a:pt x="39" y="60"/>
                                        <a:pt x="37" y="61"/>
                                      </a:cubicBezTo>
                                      <a:cubicBezTo>
                                        <a:pt x="38" y="60"/>
                                        <a:pt x="37" y="60"/>
                                        <a:pt x="37" y="59"/>
                                      </a:cubicBezTo>
                                      <a:cubicBezTo>
                                        <a:pt x="38" y="58"/>
                                        <a:pt x="40" y="58"/>
                                        <a:pt x="41" y="58"/>
                                      </a:cubicBezTo>
                                      <a:cubicBezTo>
                                        <a:pt x="41" y="59"/>
                                        <a:pt x="41" y="59"/>
                                        <a:pt x="41" y="59"/>
                                      </a:cubicBezTo>
                                      <a:close/>
                                      <a:moveTo>
                                        <a:pt x="47" y="64"/>
                                      </a:moveTo>
                                      <a:cubicBezTo>
                                        <a:pt x="46" y="65"/>
                                        <a:pt x="45" y="64"/>
                                        <a:pt x="45" y="65"/>
                                      </a:cubicBezTo>
                                      <a:cubicBezTo>
                                        <a:pt x="41" y="62"/>
                                        <a:pt x="37" y="66"/>
                                        <a:pt x="35" y="65"/>
                                      </a:cubicBezTo>
                                      <a:cubicBezTo>
                                        <a:pt x="34" y="65"/>
                                        <a:pt x="34" y="65"/>
                                        <a:pt x="34" y="66"/>
                                      </a:cubicBezTo>
                                      <a:cubicBezTo>
                                        <a:pt x="34" y="66"/>
                                        <a:pt x="35" y="66"/>
                                        <a:pt x="35" y="66"/>
                                      </a:cubicBezTo>
                                      <a:cubicBezTo>
                                        <a:pt x="34" y="66"/>
                                        <a:pt x="33" y="67"/>
                                        <a:pt x="33" y="66"/>
                                      </a:cubicBezTo>
                                      <a:cubicBezTo>
                                        <a:pt x="33" y="66"/>
                                        <a:pt x="33" y="66"/>
                                        <a:pt x="34" y="66"/>
                                      </a:cubicBezTo>
                                      <a:cubicBezTo>
                                        <a:pt x="33" y="65"/>
                                        <a:pt x="34" y="65"/>
                                        <a:pt x="33" y="64"/>
                                      </a:cubicBezTo>
                                      <a:cubicBezTo>
                                        <a:pt x="37" y="64"/>
                                        <a:pt x="43" y="60"/>
                                        <a:pt x="47" y="64"/>
                                      </a:cubicBezTo>
                                      <a:close/>
                                      <a:moveTo>
                                        <a:pt x="46" y="62"/>
                                      </a:moveTo>
                                      <a:cubicBezTo>
                                        <a:pt x="46" y="62"/>
                                        <a:pt x="46" y="61"/>
                                        <a:pt x="46" y="61"/>
                                      </a:cubicBezTo>
                                      <a:cubicBezTo>
                                        <a:pt x="46" y="61"/>
                                        <a:pt x="46" y="61"/>
                                        <a:pt x="45" y="61"/>
                                      </a:cubicBezTo>
                                      <a:cubicBezTo>
                                        <a:pt x="44" y="61"/>
                                        <a:pt x="44" y="60"/>
                                        <a:pt x="43" y="60"/>
                                      </a:cubicBezTo>
                                      <a:cubicBezTo>
                                        <a:pt x="43" y="59"/>
                                        <a:pt x="43" y="59"/>
                                        <a:pt x="43" y="59"/>
                                      </a:cubicBezTo>
                                      <a:cubicBezTo>
                                        <a:pt x="44" y="59"/>
                                        <a:pt x="45" y="58"/>
                                        <a:pt x="46" y="59"/>
                                      </a:cubicBezTo>
                                      <a:cubicBezTo>
                                        <a:pt x="47" y="60"/>
                                        <a:pt x="47" y="60"/>
                                        <a:pt x="47" y="61"/>
                                      </a:cubicBezTo>
                                      <a:cubicBezTo>
                                        <a:pt x="47" y="61"/>
                                        <a:pt x="46" y="61"/>
                                        <a:pt x="46" y="62"/>
                                      </a:cubicBezTo>
                                      <a:close/>
                                      <a:moveTo>
                                        <a:pt x="42" y="58"/>
                                      </a:moveTo>
                                      <a:cubicBezTo>
                                        <a:pt x="42" y="58"/>
                                        <a:pt x="42" y="58"/>
                                        <a:pt x="42" y="57"/>
                                      </a:cubicBezTo>
                                      <a:cubicBezTo>
                                        <a:pt x="42" y="57"/>
                                        <a:pt x="43" y="57"/>
                                        <a:pt x="44" y="57"/>
                                      </a:cubicBezTo>
                                      <a:cubicBezTo>
                                        <a:pt x="43" y="58"/>
                                        <a:pt x="42" y="58"/>
                                        <a:pt x="42" y="58"/>
                                      </a:cubicBezTo>
                                      <a:close/>
                                      <a:moveTo>
                                        <a:pt x="36" y="68"/>
                                      </a:moveTo>
                                      <a:cubicBezTo>
                                        <a:pt x="36" y="68"/>
                                        <a:pt x="36" y="68"/>
                                        <a:pt x="37" y="68"/>
                                      </a:cubicBezTo>
                                      <a:cubicBezTo>
                                        <a:pt x="38" y="67"/>
                                        <a:pt x="44" y="66"/>
                                        <a:pt x="47" y="67"/>
                                      </a:cubicBezTo>
                                      <a:cubicBezTo>
                                        <a:pt x="44" y="70"/>
                                        <a:pt x="39" y="68"/>
                                        <a:pt x="35" y="70"/>
                                      </a:cubicBezTo>
                                      <a:cubicBezTo>
                                        <a:pt x="35" y="69"/>
                                        <a:pt x="36" y="69"/>
                                        <a:pt x="36" y="68"/>
                                      </a:cubicBezTo>
                                      <a:cubicBezTo>
                                        <a:pt x="36" y="68"/>
                                        <a:pt x="36" y="68"/>
                                        <a:pt x="36" y="68"/>
                                      </a:cubicBezTo>
                                      <a:close/>
                                      <a:moveTo>
                                        <a:pt x="34" y="62"/>
                                      </a:moveTo>
                                      <a:cubicBezTo>
                                        <a:pt x="34" y="62"/>
                                        <a:pt x="33" y="61"/>
                                        <a:pt x="32" y="61"/>
                                      </a:cubicBezTo>
                                      <a:cubicBezTo>
                                        <a:pt x="33" y="58"/>
                                        <a:pt x="35" y="59"/>
                                        <a:pt x="36" y="60"/>
                                      </a:cubicBezTo>
                                      <a:cubicBezTo>
                                        <a:pt x="36" y="61"/>
                                        <a:pt x="35" y="62"/>
                                        <a:pt x="34" y="62"/>
                                      </a:cubicBezTo>
                                      <a:close/>
                                      <a:moveTo>
                                        <a:pt x="35" y="67"/>
                                      </a:moveTo>
                                      <a:cubicBezTo>
                                        <a:pt x="31" y="66"/>
                                        <a:pt x="25" y="67"/>
                                        <a:pt x="24" y="72"/>
                                      </a:cubicBezTo>
                                      <a:cubicBezTo>
                                        <a:pt x="22" y="72"/>
                                        <a:pt x="21" y="75"/>
                                        <a:pt x="19" y="75"/>
                                      </a:cubicBezTo>
                                      <a:cubicBezTo>
                                        <a:pt x="20" y="69"/>
                                        <a:pt x="29" y="64"/>
                                        <a:pt x="35" y="67"/>
                                      </a:cubicBezTo>
                                      <a:close/>
                                      <a:moveTo>
                                        <a:pt x="50" y="65"/>
                                      </a:moveTo>
                                      <a:cubicBezTo>
                                        <a:pt x="50" y="64"/>
                                        <a:pt x="50" y="64"/>
                                        <a:pt x="50" y="63"/>
                                      </a:cubicBezTo>
                                      <a:cubicBezTo>
                                        <a:pt x="51" y="62"/>
                                        <a:pt x="52" y="62"/>
                                        <a:pt x="53" y="63"/>
                                      </a:cubicBezTo>
                                      <a:cubicBezTo>
                                        <a:pt x="53" y="63"/>
                                        <a:pt x="52" y="64"/>
                                        <a:pt x="51" y="64"/>
                                      </a:cubicBezTo>
                                      <a:cubicBezTo>
                                        <a:pt x="51" y="64"/>
                                        <a:pt x="51" y="65"/>
                                        <a:pt x="51" y="65"/>
                                      </a:cubicBezTo>
                                      <a:cubicBezTo>
                                        <a:pt x="51" y="65"/>
                                        <a:pt x="50" y="65"/>
                                        <a:pt x="50" y="65"/>
                                      </a:cubicBezTo>
                                      <a:close/>
                                      <a:moveTo>
                                        <a:pt x="52" y="59"/>
                                      </a:moveTo>
                                      <a:cubicBezTo>
                                        <a:pt x="52" y="59"/>
                                        <a:pt x="53" y="58"/>
                                        <a:pt x="54" y="57"/>
                                      </a:cubicBezTo>
                                      <a:cubicBezTo>
                                        <a:pt x="54" y="58"/>
                                        <a:pt x="54" y="59"/>
                                        <a:pt x="55" y="59"/>
                                      </a:cubicBezTo>
                                      <a:cubicBezTo>
                                        <a:pt x="55" y="60"/>
                                        <a:pt x="53" y="61"/>
                                        <a:pt x="52" y="59"/>
                                      </a:cubicBezTo>
                                      <a:close/>
                                      <a:moveTo>
                                        <a:pt x="55" y="57"/>
                                      </a:moveTo>
                                      <a:cubicBezTo>
                                        <a:pt x="55" y="56"/>
                                        <a:pt x="56" y="56"/>
                                        <a:pt x="56" y="55"/>
                                      </a:cubicBezTo>
                                      <a:cubicBezTo>
                                        <a:pt x="56" y="55"/>
                                        <a:pt x="56" y="55"/>
                                        <a:pt x="57" y="55"/>
                                      </a:cubicBezTo>
                                      <a:cubicBezTo>
                                        <a:pt x="57" y="56"/>
                                        <a:pt x="57" y="57"/>
                                        <a:pt x="56" y="57"/>
                                      </a:cubicBezTo>
                                      <a:cubicBezTo>
                                        <a:pt x="56" y="57"/>
                                        <a:pt x="55" y="57"/>
                                        <a:pt x="55" y="57"/>
                                      </a:cubicBezTo>
                                      <a:close/>
                                      <a:moveTo>
                                        <a:pt x="57" y="53"/>
                                      </a:moveTo>
                                      <a:cubicBezTo>
                                        <a:pt x="56" y="53"/>
                                        <a:pt x="57" y="53"/>
                                        <a:pt x="56" y="53"/>
                                      </a:cubicBezTo>
                                      <a:cubicBezTo>
                                        <a:pt x="56" y="52"/>
                                        <a:pt x="56" y="52"/>
                                        <a:pt x="56" y="51"/>
                                      </a:cubicBezTo>
                                      <a:cubicBezTo>
                                        <a:pt x="56" y="51"/>
                                        <a:pt x="57" y="51"/>
                                        <a:pt x="57" y="51"/>
                                      </a:cubicBezTo>
                                      <a:cubicBezTo>
                                        <a:pt x="57" y="51"/>
                                        <a:pt x="58" y="52"/>
                                        <a:pt x="58" y="52"/>
                                      </a:cubicBezTo>
                                      <a:cubicBezTo>
                                        <a:pt x="57" y="53"/>
                                        <a:pt x="57" y="53"/>
                                        <a:pt x="57" y="53"/>
                                      </a:cubicBezTo>
                                      <a:close/>
                                      <a:moveTo>
                                        <a:pt x="57" y="47"/>
                                      </a:moveTo>
                                      <a:cubicBezTo>
                                        <a:pt x="57" y="48"/>
                                        <a:pt x="57" y="48"/>
                                        <a:pt x="57" y="49"/>
                                      </a:cubicBezTo>
                                      <a:cubicBezTo>
                                        <a:pt x="55" y="50"/>
                                        <a:pt x="54" y="48"/>
                                        <a:pt x="52" y="48"/>
                                      </a:cubicBezTo>
                                      <a:cubicBezTo>
                                        <a:pt x="52" y="48"/>
                                        <a:pt x="52" y="49"/>
                                        <a:pt x="52" y="49"/>
                                      </a:cubicBezTo>
                                      <a:cubicBezTo>
                                        <a:pt x="53" y="49"/>
                                        <a:pt x="54" y="50"/>
                                        <a:pt x="55" y="50"/>
                                      </a:cubicBezTo>
                                      <a:cubicBezTo>
                                        <a:pt x="55" y="53"/>
                                        <a:pt x="54" y="55"/>
                                        <a:pt x="52" y="55"/>
                                      </a:cubicBezTo>
                                      <a:cubicBezTo>
                                        <a:pt x="53" y="48"/>
                                        <a:pt x="41" y="43"/>
                                        <a:pt x="47" y="35"/>
                                      </a:cubicBezTo>
                                      <a:cubicBezTo>
                                        <a:pt x="47" y="41"/>
                                        <a:pt x="52" y="45"/>
                                        <a:pt x="57" y="47"/>
                                      </a:cubicBezTo>
                                      <a:close/>
                                      <a:moveTo>
                                        <a:pt x="51" y="55"/>
                                      </a:moveTo>
                                      <a:cubicBezTo>
                                        <a:pt x="51" y="54"/>
                                        <a:pt x="50" y="55"/>
                                        <a:pt x="49" y="54"/>
                                      </a:cubicBezTo>
                                      <a:cubicBezTo>
                                        <a:pt x="50" y="53"/>
                                        <a:pt x="50" y="52"/>
                                        <a:pt x="50" y="51"/>
                                      </a:cubicBezTo>
                                      <a:cubicBezTo>
                                        <a:pt x="50" y="51"/>
                                        <a:pt x="50" y="51"/>
                                        <a:pt x="51" y="51"/>
                                      </a:cubicBezTo>
                                      <a:cubicBezTo>
                                        <a:pt x="51" y="52"/>
                                        <a:pt x="52" y="54"/>
                                        <a:pt x="51" y="55"/>
                                      </a:cubicBezTo>
                                      <a:close/>
                                      <a:moveTo>
                                        <a:pt x="44" y="21"/>
                                      </a:moveTo>
                                      <a:cubicBezTo>
                                        <a:pt x="45" y="21"/>
                                        <a:pt x="45" y="21"/>
                                        <a:pt x="45" y="21"/>
                                      </a:cubicBezTo>
                                      <a:cubicBezTo>
                                        <a:pt x="45" y="22"/>
                                        <a:pt x="45" y="22"/>
                                        <a:pt x="44" y="22"/>
                                      </a:cubicBezTo>
                                      <a:cubicBezTo>
                                        <a:pt x="46" y="24"/>
                                        <a:pt x="47" y="26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29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31"/>
                                        <a:pt x="47" y="31"/>
                                      </a:cubicBezTo>
                                      <a:cubicBezTo>
                                        <a:pt x="47" y="30"/>
                                        <a:pt x="46" y="29"/>
                                        <a:pt x="47" y="28"/>
                                      </a:cubicBezTo>
                                      <a:cubicBezTo>
                                        <a:pt x="46" y="28"/>
                                        <a:pt x="46" y="27"/>
                                        <a:pt x="46" y="27"/>
                                      </a:cubicBezTo>
                                      <a:cubicBezTo>
                                        <a:pt x="45" y="29"/>
                                        <a:pt x="46" y="31"/>
                                        <a:pt x="47" y="32"/>
                                      </a:cubicBezTo>
                                      <a:cubicBezTo>
                                        <a:pt x="46" y="33"/>
                                        <a:pt x="46" y="34"/>
                                        <a:pt x="44" y="35"/>
                                      </a:cubicBezTo>
                                      <a:cubicBezTo>
                                        <a:pt x="44" y="35"/>
                                        <a:pt x="44" y="34"/>
                                        <a:pt x="45" y="34"/>
                                      </a:cubicBezTo>
                                      <a:cubicBezTo>
                                        <a:pt x="45" y="33"/>
                                        <a:pt x="45" y="32"/>
                                        <a:pt x="45" y="31"/>
                                      </a:cubicBezTo>
                                      <a:cubicBezTo>
                                        <a:pt x="46" y="32"/>
                                        <a:pt x="45" y="33"/>
                                        <a:pt x="45" y="33"/>
                                      </a:cubicBezTo>
                                      <a:cubicBezTo>
                                        <a:pt x="46" y="31"/>
                                        <a:pt x="45" y="29"/>
                                        <a:pt x="44" y="28"/>
                                      </a:cubicBezTo>
                                      <a:cubicBezTo>
                                        <a:pt x="44" y="28"/>
                                        <a:pt x="44" y="28"/>
                                        <a:pt x="44" y="29"/>
                                      </a:cubicBezTo>
                                      <a:cubicBezTo>
                                        <a:pt x="42" y="27"/>
                                        <a:pt x="42" y="23"/>
                                        <a:pt x="44" y="21"/>
                                      </a:cubicBezTo>
                                      <a:close/>
                                      <a:moveTo>
                                        <a:pt x="40" y="56"/>
                                      </a:moveTo>
                                      <a:cubicBezTo>
                                        <a:pt x="40" y="56"/>
                                        <a:pt x="40" y="56"/>
                                        <a:pt x="41" y="56"/>
                                      </a:cubicBezTo>
                                      <a:cubicBezTo>
                                        <a:pt x="41" y="54"/>
                                        <a:pt x="38" y="54"/>
                                        <a:pt x="37" y="53"/>
                                      </a:cubicBezTo>
                                      <a:cubicBezTo>
                                        <a:pt x="39" y="52"/>
                                        <a:pt x="41" y="52"/>
                                        <a:pt x="43" y="53"/>
                                      </a:cubicBezTo>
                                      <a:cubicBezTo>
                                        <a:pt x="43" y="52"/>
                                        <a:pt x="42" y="51"/>
                                        <a:pt x="42" y="51"/>
                                      </a:cubicBezTo>
                                      <a:cubicBezTo>
                                        <a:pt x="41" y="51"/>
                                        <a:pt x="40" y="51"/>
                                        <a:pt x="39" y="51"/>
                                      </a:cubicBezTo>
                                      <a:cubicBezTo>
                                        <a:pt x="40" y="49"/>
                                        <a:pt x="42" y="46"/>
                                        <a:pt x="40" y="43"/>
                                      </a:cubicBezTo>
                                      <a:cubicBezTo>
                                        <a:pt x="41" y="43"/>
                                        <a:pt x="42" y="41"/>
                                        <a:pt x="43" y="40"/>
                                      </a:cubicBezTo>
                                      <a:cubicBezTo>
                                        <a:pt x="45" y="42"/>
                                        <a:pt x="45" y="46"/>
                                        <a:pt x="43" y="48"/>
                                      </a:cubicBezTo>
                                      <a:cubicBezTo>
                                        <a:pt x="46" y="46"/>
                                        <a:pt x="50" y="48"/>
                                        <a:pt x="49" y="54"/>
                                      </a:cubicBezTo>
                                      <a:cubicBezTo>
                                        <a:pt x="47" y="53"/>
                                        <a:pt x="46" y="52"/>
                                        <a:pt x="44" y="52"/>
                                      </a:cubicBezTo>
                                      <a:cubicBezTo>
                                        <a:pt x="45" y="54"/>
                                        <a:pt x="49" y="55"/>
                                        <a:pt x="52" y="57"/>
                                      </a:cubicBezTo>
                                      <a:cubicBezTo>
                                        <a:pt x="52" y="57"/>
                                        <a:pt x="52" y="56"/>
                                        <a:pt x="52" y="56"/>
                                      </a:cubicBezTo>
                                      <a:cubicBezTo>
                                        <a:pt x="52" y="57"/>
                                        <a:pt x="52" y="57"/>
                                        <a:pt x="52" y="58"/>
                                      </a:cubicBezTo>
                                      <a:cubicBezTo>
                                        <a:pt x="51" y="58"/>
                                        <a:pt x="50" y="60"/>
                                        <a:pt x="52" y="61"/>
                                      </a:cubicBezTo>
                                      <a:cubicBezTo>
                                        <a:pt x="51" y="61"/>
                                        <a:pt x="51" y="61"/>
                                        <a:pt x="50" y="61"/>
                                      </a:cubicBezTo>
                                      <a:cubicBezTo>
                                        <a:pt x="51" y="60"/>
                                        <a:pt x="49" y="60"/>
                                        <a:pt x="49" y="58"/>
                                      </a:cubicBezTo>
                                      <a:cubicBezTo>
                                        <a:pt x="47" y="57"/>
                                        <a:pt x="43" y="55"/>
                                        <a:pt x="40" y="57"/>
                                      </a:cubicBezTo>
                                      <a:cubicBezTo>
                                        <a:pt x="38" y="56"/>
                                        <a:pt x="37" y="55"/>
                                        <a:pt x="35" y="54"/>
                                      </a:cubicBezTo>
                                      <a:cubicBezTo>
                                        <a:pt x="37" y="54"/>
                                        <a:pt x="39" y="55"/>
                                        <a:pt x="40" y="56"/>
                                      </a:cubicBezTo>
                                      <a:close/>
                                      <a:moveTo>
                                        <a:pt x="32" y="51"/>
                                      </a:moveTo>
                                      <a:cubicBezTo>
                                        <a:pt x="33" y="51"/>
                                        <a:pt x="33" y="51"/>
                                        <a:pt x="34" y="50"/>
                                      </a:cubicBezTo>
                                      <a:cubicBezTo>
                                        <a:pt x="33" y="51"/>
                                        <a:pt x="31" y="52"/>
                                        <a:pt x="30" y="54"/>
                                      </a:cubicBezTo>
                                      <a:cubicBezTo>
                                        <a:pt x="30" y="54"/>
                                        <a:pt x="30" y="54"/>
                                        <a:pt x="29" y="54"/>
                                      </a:cubicBezTo>
                                      <a:cubicBezTo>
                                        <a:pt x="30" y="53"/>
                                        <a:pt x="31" y="52"/>
                                        <a:pt x="32" y="51"/>
                                      </a:cubicBezTo>
                                      <a:close/>
                                      <a:moveTo>
                                        <a:pt x="29" y="57"/>
                                      </a:moveTo>
                                      <a:cubicBezTo>
                                        <a:pt x="31" y="54"/>
                                        <a:pt x="36" y="55"/>
                                        <a:pt x="38" y="57"/>
                                      </a:cubicBezTo>
                                      <a:cubicBezTo>
                                        <a:pt x="37" y="57"/>
                                        <a:pt x="36" y="58"/>
                                        <a:pt x="35" y="59"/>
                                      </a:cubicBezTo>
                                      <a:cubicBezTo>
                                        <a:pt x="34" y="58"/>
                                        <a:pt x="32" y="58"/>
                                        <a:pt x="32" y="59"/>
                                      </a:cubicBezTo>
                                      <a:cubicBezTo>
                                        <a:pt x="31" y="59"/>
                                        <a:pt x="29" y="59"/>
                                        <a:pt x="29" y="58"/>
                                      </a:cubicBezTo>
                                      <a:cubicBezTo>
                                        <a:pt x="29" y="58"/>
                                        <a:pt x="29" y="58"/>
                                        <a:pt x="29" y="58"/>
                                      </a:cubicBezTo>
                                      <a:cubicBezTo>
                                        <a:pt x="30" y="57"/>
                                        <a:pt x="29" y="57"/>
                                        <a:pt x="29" y="57"/>
                                      </a:cubicBezTo>
                                      <a:close/>
                                      <a:moveTo>
                                        <a:pt x="30" y="41"/>
                                      </a:moveTo>
                                      <a:cubicBezTo>
                                        <a:pt x="31" y="41"/>
                                        <a:pt x="30" y="42"/>
                                        <a:pt x="31" y="42"/>
                                      </a:cubicBezTo>
                                      <a:cubicBezTo>
                                        <a:pt x="31" y="42"/>
                                        <a:pt x="30" y="42"/>
                                        <a:pt x="30" y="42"/>
                                      </a:cubicBezTo>
                                      <a:cubicBezTo>
                                        <a:pt x="30" y="41"/>
                                        <a:pt x="30" y="41"/>
                                        <a:pt x="30" y="41"/>
                                      </a:cubicBezTo>
                                      <a:close/>
                                      <a:moveTo>
                                        <a:pt x="35" y="43"/>
                                      </a:moveTo>
                                      <a:cubicBezTo>
                                        <a:pt x="33" y="44"/>
                                        <a:pt x="32" y="45"/>
                                        <a:pt x="30" y="46"/>
                                      </a:cubicBezTo>
                                      <a:cubicBezTo>
                                        <a:pt x="30" y="46"/>
                                        <a:pt x="31" y="46"/>
                                        <a:pt x="31" y="46"/>
                                      </a:cubicBezTo>
                                      <a:cubicBezTo>
                                        <a:pt x="28" y="47"/>
                                        <a:pt x="29" y="52"/>
                                        <a:pt x="26" y="53"/>
                                      </a:cubicBezTo>
                                      <a:cubicBezTo>
                                        <a:pt x="25" y="52"/>
                                        <a:pt x="25" y="50"/>
                                        <a:pt x="23" y="49"/>
                                      </a:cubicBezTo>
                                      <a:cubicBezTo>
                                        <a:pt x="24" y="44"/>
                                        <a:pt x="30" y="43"/>
                                        <a:pt x="35" y="43"/>
                                      </a:cubicBezTo>
                                      <a:close/>
                                      <a:moveTo>
                                        <a:pt x="27" y="59"/>
                                      </a:moveTo>
                                      <a:cubicBezTo>
                                        <a:pt x="26" y="58"/>
                                        <a:pt x="23" y="58"/>
                                        <a:pt x="22" y="57"/>
                                      </a:cubicBezTo>
                                      <a:cubicBezTo>
                                        <a:pt x="22" y="54"/>
                                        <a:pt x="19" y="51"/>
                                        <a:pt x="16" y="49"/>
                                      </a:cubicBezTo>
                                      <a:cubicBezTo>
                                        <a:pt x="22" y="50"/>
                                        <a:pt x="27" y="52"/>
                                        <a:pt x="27" y="59"/>
                                      </a:cubicBezTo>
                                      <a:close/>
                                      <a:moveTo>
                                        <a:pt x="11" y="49"/>
                                      </a:moveTo>
                                      <a:cubicBezTo>
                                        <a:pt x="14" y="50"/>
                                        <a:pt x="18" y="53"/>
                                        <a:pt x="18" y="57"/>
                                      </a:cubicBezTo>
                                      <a:cubicBezTo>
                                        <a:pt x="17" y="57"/>
                                        <a:pt x="15" y="56"/>
                                        <a:pt x="15" y="57"/>
                                      </a:cubicBezTo>
                                      <a:cubicBezTo>
                                        <a:pt x="13" y="55"/>
                                        <a:pt x="11" y="52"/>
                                        <a:pt x="11" y="49"/>
                                      </a:cubicBezTo>
                                      <a:close/>
                                      <a:moveTo>
                                        <a:pt x="11" y="67"/>
                                      </a:moveTo>
                                      <a:cubicBezTo>
                                        <a:pt x="9" y="65"/>
                                        <a:pt x="6" y="63"/>
                                        <a:pt x="4" y="60"/>
                                      </a:cubicBezTo>
                                      <a:cubicBezTo>
                                        <a:pt x="7" y="63"/>
                                        <a:pt x="11" y="61"/>
                                        <a:pt x="13" y="63"/>
                                      </a:cubicBezTo>
                                      <a:cubicBezTo>
                                        <a:pt x="13" y="63"/>
                                        <a:pt x="14" y="63"/>
                                        <a:pt x="14" y="63"/>
                                      </a:cubicBezTo>
                                      <a:cubicBezTo>
                                        <a:pt x="15" y="64"/>
                                        <a:pt x="15" y="66"/>
                                        <a:pt x="16" y="66"/>
                                      </a:cubicBezTo>
                                      <a:cubicBezTo>
                                        <a:pt x="15" y="67"/>
                                        <a:pt x="14" y="68"/>
                                        <a:pt x="14" y="69"/>
                                      </a:cubicBezTo>
                                      <a:cubicBezTo>
                                        <a:pt x="13" y="68"/>
                                        <a:pt x="12" y="67"/>
                                        <a:pt x="11" y="67"/>
                                      </a:cubicBezTo>
                                      <a:close/>
                                      <a:moveTo>
                                        <a:pt x="16" y="70"/>
                                      </a:moveTo>
                                      <a:cubicBezTo>
                                        <a:pt x="15" y="68"/>
                                        <a:pt x="17" y="67"/>
                                        <a:pt x="17" y="66"/>
                                      </a:cubicBezTo>
                                      <a:cubicBezTo>
                                        <a:pt x="13" y="61"/>
                                        <a:pt x="15" y="56"/>
                                        <a:pt x="22" y="58"/>
                                      </a:cubicBezTo>
                                      <a:cubicBezTo>
                                        <a:pt x="22" y="59"/>
                                        <a:pt x="22" y="59"/>
                                        <a:pt x="22" y="59"/>
                                      </a:cubicBezTo>
                                      <a:cubicBezTo>
                                        <a:pt x="25" y="59"/>
                                        <a:pt x="28" y="60"/>
                                        <a:pt x="31" y="62"/>
                                      </a:cubicBezTo>
                                      <a:cubicBezTo>
                                        <a:pt x="30" y="62"/>
                                        <a:pt x="31" y="63"/>
                                        <a:pt x="31" y="63"/>
                                      </a:cubicBezTo>
                                      <a:cubicBezTo>
                                        <a:pt x="30" y="63"/>
                                        <a:pt x="30" y="64"/>
                                        <a:pt x="29" y="63"/>
                                      </a:cubicBezTo>
                                      <a:cubicBezTo>
                                        <a:pt x="29" y="63"/>
                                        <a:pt x="29" y="63"/>
                                        <a:pt x="29" y="63"/>
                                      </a:cubicBezTo>
                                      <a:cubicBezTo>
                                        <a:pt x="27" y="63"/>
                                        <a:pt x="26" y="64"/>
                                        <a:pt x="24" y="64"/>
                                      </a:cubicBezTo>
                                      <a:cubicBezTo>
                                        <a:pt x="24" y="64"/>
                                        <a:pt x="24" y="65"/>
                                        <a:pt x="24" y="65"/>
                                      </a:cubicBezTo>
                                      <a:cubicBezTo>
                                        <a:pt x="26" y="66"/>
                                        <a:pt x="27" y="64"/>
                                        <a:pt x="28" y="65"/>
                                      </a:cubicBezTo>
                                      <a:cubicBezTo>
                                        <a:pt x="22" y="66"/>
                                        <a:pt x="19" y="70"/>
                                        <a:pt x="17" y="76"/>
                                      </a:cubicBezTo>
                                      <a:cubicBezTo>
                                        <a:pt x="16" y="75"/>
                                        <a:pt x="14" y="71"/>
                                        <a:pt x="16" y="70"/>
                                      </a:cubicBezTo>
                                      <a:close/>
                                      <a:moveTo>
                                        <a:pt x="16" y="81"/>
                                      </a:moveTo>
                                      <a:cubicBezTo>
                                        <a:pt x="17" y="82"/>
                                        <a:pt x="17" y="82"/>
                                        <a:pt x="17" y="82"/>
                                      </a:cubicBezTo>
                                      <a:cubicBezTo>
                                        <a:pt x="17" y="82"/>
                                        <a:pt x="16" y="82"/>
                                        <a:pt x="16" y="81"/>
                                      </a:cubicBezTo>
                                      <a:close/>
                                      <a:moveTo>
                                        <a:pt x="18" y="80"/>
                                      </a:moveTo>
                                      <a:cubicBezTo>
                                        <a:pt x="17" y="80"/>
                                        <a:pt x="17" y="80"/>
                                        <a:pt x="17" y="80"/>
                                      </a:cubicBezTo>
                                      <a:cubicBezTo>
                                        <a:pt x="18" y="79"/>
                                        <a:pt x="16" y="78"/>
                                        <a:pt x="17" y="77"/>
                                      </a:cubicBezTo>
                                      <a:cubicBezTo>
                                        <a:pt x="18" y="79"/>
                                        <a:pt x="22" y="76"/>
                                        <a:pt x="23" y="74"/>
                                      </a:cubicBezTo>
                                      <a:cubicBezTo>
                                        <a:pt x="22" y="78"/>
                                        <a:pt x="22" y="83"/>
                                        <a:pt x="20" y="86"/>
                                      </a:cubicBezTo>
                                      <a:cubicBezTo>
                                        <a:pt x="19" y="84"/>
                                        <a:pt x="18" y="82"/>
                                        <a:pt x="18" y="80"/>
                                      </a:cubicBezTo>
                                      <a:close/>
                                      <a:moveTo>
                                        <a:pt x="20" y="88"/>
                                      </a:moveTo>
                                      <a:cubicBezTo>
                                        <a:pt x="24" y="84"/>
                                        <a:pt x="22" y="66"/>
                                        <a:pt x="32" y="68"/>
                                      </a:cubicBezTo>
                                      <a:cubicBezTo>
                                        <a:pt x="27" y="68"/>
                                        <a:pt x="27" y="74"/>
                                        <a:pt x="28" y="78"/>
                                      </a:cubicBezTo>
                                      <a:cubicBezTo>
                                        <a:pt x="27" y="78"/>
                                        <a:pt x="27" y="78"/>
                                        <a:pt x="27" y="79"/>
                                      </a:cubicBezTo>
                                      <a:cubicBezTo>
                                        <a:pt x="26" y="78"/>
                                        <a:pt x="26" y="77"/>
                                        <a:pt x="25" y="78"/>
                                      </a:cubicBezTo>
                                      <a:cubicBezTo>
                                        <a:pt x="25" y="78"/>
                                        <a:pt x="25" y="79"/>
                                        <a:pt x="24" y="79"/>
                                      </a:cubicBezTo>
                                      <a:cubicBezTo>
                                        <a:pt x="25" y="80"/>
                                        <a:pt x="26" y="80"/>
                                        <a:pt x="27" y="81"/>
                                      </a:cubicBezTo>
                                      <a:cubicBezTo>
                                        <a:pt x="27" y="82"/>
                                        <a:pt x="26" y="82"/>
                                        <a:pt x="26" y="82"/>
                                      </a:cubicBezTo>
                                      <a:cubicBezTo>
                                        <a:pt x="26" y="83"/>
                                        <a:pt x="25" y="83"/>
                                        <a:pt x="26" y="84"/>
                                      </a:cubicBezTo>
                                      <a:cubicBezTo>
                                        <a:pt x="24" y="85"/>
                                        <a:pt x="22" y="87"/>
                                        <a:pt x="20" y="88"/>
                                      </a:cubicBezTo>
                                      <a:close/>
                                      <a:moveTo>
                                        <a:pt x="24" y="87"/>
                                      </a:moveTo>
                                      <a:cubicBezTo>
                                        <a:pt x="24" y="87"/>
                                        <a:pt x="24" y="87"/>
                                        <a:pt x="24" y="86"/>
                                      </a:cubicBezTo>
                                      <a:cubicBezTo>
                                        <a:pt x="26" y="87"/>
                                        <a:pt x="26" y="88"/>
                                        <a:pt x="28" y="89"/>
                                      </a:cubicBezTo>
                                      <a:cubicBezTo>
                                        <a:pt x="27" y="88"/>
                                        <a:pt x="26" y="86"/>
                                        <a:pt x="25" y="86"/>
                                      </a:cubicBezTo>
                                      <a:cubicBezTo>
                                        <a:pt x="25" y="86"/>
                                        <a:pt x="25" y="86"/>
                                        <a:pt x="25" y="85"/>
                                      </a:cubicBezTo>
                                      <a:cubicBezTo>
                                        <a:pt x="30" y="90"/>
                                        <a:pt x="31" y="90"/>
                                        <a:pt x="26" y="85"/>
                                      </a:cubicBezTo>
                                      <a:cubicBezTo>
                                        <a:pt x="27" y="84"/>
                                        <a:pt x="27" y="83"/>
                                        <a:pt x="28" y="82"/>
                                      </a:cubicBezTo>
                                      <a:cubicBezTo>
                                        <a:pt x="28" y="82"/>
                                        <a:pt x="29" y="83"/>
                                        <a:pt x="29" y="83"/>
                                      </a:cubicBezTo>
                                      <a:cubicBezTo>
                                        <a:pt x="29" y="83"/>
                                        <a:pt x="29" y="83"/>
                                        <a:pt x="28" y="83"/>
                                      </a:cubicBezTo>
                                      <a:cubicBezTo>
                                        <a:pt x="28" y="83"/>
                                        <a:pt x="28" y="83"/>
                                        <a:pt x="28" y="83"/>
                                      </a:cubicBezTo>
                                      <a:cubicBezTo>
                                        <a:pt x="28" y="85"/>
                                        <a:pt x="31" y="85"/>
                                        <a:pt x="31" y="87"/>
                                      </a:cubicBezTo>
                                      <a:cubicBezTo>
                                        <a:pt x="29" y="86"/>
                                        <a:pt x="29" y="84"/>
                                        <a:pt x="27" y="84"/>
                                      </a:cubicBezTo>
                                      <a:cubicBezTo>
                                        <a:pt x="27" y="84"/>
                                        <a:pt x="27" y="84"/>
                                        <a:pt x="27" y="84"/>
                                      </a:cubicBezTo>
                                      <a:cubicBezTo>
                                        <a:pt x="28" y="86"/>
                                        <a:pt x="31" y="87"/>
                                        <a:pt x="31" y="90"/>
                                      </a:cubicBezTo>
                                      <a:cubicBezTo>
                                        <a:pt x="31" y="90"/>
                                        <a:pt x="31" y="90"/>
                                        <a:pt x="30" y="90"/>
                                      </a:cubicBezTo>
                                      <a:cubicBezTo>
                                        <a:pt x="30" y="90"/>
                                        <a:pt x="30" y="90"/>
                                        <a:pt x="30" y="90"/>
                                      </a:cubicBezTo>
                                      <a:cubicBezTo>
                                        <a:pt x="30" y="91"/>
                                        <a:pt x="32" y="91"/>
                                        <a:pt x="32" y="92"/>
                                      </a:cubicBezTo>
                                      <a:cubicBezTo>
                                        <a:pt x="32" y="92"/>
                                        <a:pt x="31" y="92"/>
                                        <a:pt x="31" y="92"/>
                                      </a:cubicBezTo>
                                      <a:cubicBezTo>
                                        <a:pt x="31" y="91"/>
                                        <a:pt x="30" y="91"/>
                                        <a:pt x="29" y="91"/>
                                      </a:cubicBezTo>
                                      <a:cubicBezTo>
                                        <a:pt x="29" y="93"/>
                                        <a:pt x="32" y="93"/>
                                        <a:pt x="33" y="94"/>
                                      </a:cubicBezTo>
                                      <a:cubicBezTo>
                                        <a:pt x="28" y="94"/>
                                        <a:pt x="26" y="89"/>
                                        <a:pt x="24" y="87"/>
                                      </a:cubicBezTo>
                                      <a:close/>
                                      <a:moveTo>
                                        <a:pt x="36" y="97"/>
                                      </a:moveTo>
                                      <a:cubicBezTo>
                                        <a:pt x="31" y="92"/>
                                        <a:pt x="34" y="83"/>
                                        <a:pt x="27" y="79"/>
                                      </a:cubicBezTo>
                                      <a:cubicBezTo>
                                        <a:pt x="30" y="80"/>
                                        <a:pt x="35" y="81"/>
                                        <a:pt x="34" y="84"/>
                                      </a:cubicBezTo>
                                      <a:cubicBezTo>
                                        <a:pt x="35" y="86"/>
                                        <a:pt x="35" y="91"/>
                                        <a:pt x="36" y="93"/>
                                      </a:cubicBezTo>
                                      <a:cubicBezTo>
                                        <a:pt x="37" y="94"/>
                                        <a:pt x="38" y="95"/>
                                        <a:pt x="39" y="95"/>
                                      </a:cubicBezTo>
                                      <a:cubicBezTo>
                                        <a:pt x="38" y="95"/>
                                        <a:pt x="38" y="95"/>
                                        <a:pt x="38" y="95"/>
                                      </a:cubicBezTo>
                                      <a:cubicBezTo>
                                        <a:pt x="38" y="95"/>
                                        <a:pt x="38" y="96"/>
                                        <a:pt x="38" y="96"/>
                                      </a:cubicBezTo>
                                      <a:cubicBezTo>
                                        <a:pt x="39" y="96"/>
                                        <a:pt x="40" y="96"/>
                                        <a:pt x="41" y="96"/>
                                      </a:cubicBezTo>
                                      <a:cubicBezTo>
                                        <a:pt x="42" y="96"/>
                                        <a:pt x="42" y="97"/>
                                        <a:pt x="43" y="97"/>
                                      </a:cubicBezTo>
                                      <a:cubicBezTo>
                                        <a:pt x="41" y="98"/>
                                        <a:pt x="40" y="97"/>
                                        <a:pt x="38" y="97"/>
                                      </a:cubicBezTo>
                                      <a:cubicBezTo>
                                        <a:pt x="39" y="98"/>
                                        <a:pt x="43" y="99"/>
                                        <a:pt x="44" y="97"/>
                                      </a:cubicBezTo>
                                      <a:cubicBezTo>
                                        <a:pt x="44" y="98"/>
                                        <a:pt x="45" y="98"/>
                                        <a:pt x="46" y="98"/>
                                      </a:cubicBezTo>
                                      <a:cubicBezTo>
                                        <a:pt x="43" y="100"/>
                                        <a:pt x="39" y="99"/>
                                        <a:pt x="36" y="97"/>
                                      </a:cubicBezTo>
                                      <a:close/>
                                      <a:moveTo>
                                        <a:pt x="56" y="103"/>
                                      </a:moveTo>
                                      <a:cubicBezTo>
                                        <a:pt x="53" y="102"/>
                                        <a:pt x="51" y="99"/>
                                        <a:pt x="49" y="97"/>
                                      </a:cubicBezTo>
                                      <a:cubicBezTo>
                                        <a:pt x="50" y="96"/>
                                        <a:pt x="51" y="94"/>
                                        <a:pt x="52" y="93"/>
                                      </a:cubicBezTo>
                                      <a:cubicBezTo>
                                        <a:pt x="52" y="91"/>
                                        <a:pt x="54" y="89"/>
                                        <a:pt x="55" y="87"/>
                                      </a:cubicBezTo>
                                      <a:cubicBezTo>
                                        <a:pt x="55" y="86"/>
                                        <a:pt x="54" y="86"/>
                                        <a:pt x="54" y="86"/>
                                      </a:cubicBezTo>
                                      <a:cubicBezTo>
                                        <a:pt x="52" y="88"/>
                                        <a:pt x="52" y="91"/>
                                        <a:pt x="50" y="93"/>
                                      </a:cubicBezTo>
                                      <a:cubicBezTo>
                                        <a:pt x="50" y="93"/>
                                        <a:pt x="50" y="93"/>
                                        <a:pt x="50" y="94"/>
                                      </a:cubicBezTo>
                                      <a:cubicBezTo>
                                        <a:pt x="49" y="95"/>
                                        <a:pt x="48" y="95"/>
                                        <a:pt x="47" y="97"/>
                                      </a:cubicBezTo>
                                      <a:cubicBezTo>
                                        <a:pt x="46" y="97"/>
                                        <a:pt x="45" y="97"/>
                                        <a:pt x="44" y="96"/>
                                      </a:cubicBezTo>
                                      <a:cubicBezTo>
                                        <a:pt x="46" y="94"/>
                                        <a:pt x="49" y="92"/>
                                        <a:pt x="50" y="90"/>
                                      </a:cubicBezTo>
                                      <a:cubicBezTo>
                                        <a:pt x="48" y="92"/>
                                        <a:pt x="46" y="94"/>
                                        <a:pt x="43" y="95"/>
                                      </a:cubicBezTo>
                                      <a:cubicBezTo>
                                        <a:pt x="43" y="95"/>
                                        <a:pt x="43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1" y="95"/>
                                      </a:cubicBezTo>
                                      <a:cubicBezTo>
                                        <a:pt x="43" y="93"/>
                                        <a:pt x="45" y="92"/>
                                        <a:pt x="46" y="90"/>
                                      </a:cubicBezTo>
                                      <a:cubicBezTo>
                                        <a:pt x="44" y="91"/>
                                        <a:pt x="42" y="94"/>
                                        <a:pt x="39" y="94"/>
                                      </a:cubicBezTo>
                                      <a:cubicBezTo>
                                        <a:pt x="37" y="92"/>
                                        <a:pt x="36" y="90"/>
                                        <a:pt x="36" y="87"/>
                                      </a:cubicBezTo>
                                      <a:cubicBezTo>
                                        <a:pt x="37" y="87"/>
                                        <a:pt x="37" y="86"/>
                                        <a:pt x="39" y="86"/>
                                      </a:cubicBezTo>
                                      <a:cubicBezTo>
                                        <a:pt x="39" y="85"/>
                                        <a:pt x="40" y="84"/>
                                        <a:pt x="40" y="84"/>
                                      </a:cubicBezTo>
                                      <a:cubicBezTo>
                                        <a:pt x="45" y="77"/>
                                        <a:pt x="47" y="66"/>
                                        <a:pt x="58" y="64"/>
                                      </a:cubicBezTo>
                                      <a:cubicBezTo>
                                        <a:pt x="56" y="67"/>
                                        <a:pt x="59" y="70"/>
                                        <a:pt x="58" y="73"/>
                                      </a:cubicBezTo>
                                      <a:cubicBezTo>
                                        <a:pt x="57" y="74"/>
                                        <a:pt x="57" y="75"/>
                                        <a:pt x="58" y="75"/>
                                      </a:cubicBezTo>
                                      <a:cubicBezTo>
                                        <a:pt x="60" y="72"/>
                                        <a:pt x="57" y="67"/>
                                        <a:pt x="60" y="65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4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5"/>
                                      </a:cubicBezTo>
                                      <a:cubicBezTo>
                                        <a:pt x="60" y="65"/>
                                        <a:pt x="60" y="65"/>
                                        <a:pt x="61" y="65"/>
                                      </a:cubicBezTo>
                                      <a:cubicBezTo>
                                        <a:pt x="61" y="65"/>
                                        <a:pt x="60" y="64"/>
                                        <a:pt x="61" y="63"/>
                                      </a:cubicBezTo>
                                      <a:cubicBezTo>
                                        <a:pt x="61" y="64"/>
                                        <a:pt x="61" y="65"/>
                                        <a:pt x="62" y="65"/>
                                      </a:cubicBezTo>
                                      <a:cubicBezTo>
                                        <a:pt x="61" y="66"/>
                                        <a:pt x="62" y="67"/>
                                        <a:pt x="62" y="67"/>
                                      </a:cubicBezTo>
                                      <a:cubicBezTo>
                                        <a:pt x="62" y="67"/>
                                        <a:pt x="62" y="65"/>
                                        <a:pt x="62" y="64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2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3" y="74"/>
                                        <a:pt x="67" y="85"/>
                                        <a:pt x="65" y="95"/>
                                      </a:cubicBezTo>
                                      <a:cubicBezTo>
                                        <a:pt x="65" y="96"/>
                                        <a:pt x="65" y="96"/>
                                        <a:pt x="65" y="97"/>
                                      </a:cubicBezTo>
                                      <a:cubicBezTo>
                                        <a:pt x="62" y="99"/>
                                        <a:pt x="61" y="104"/>
                                        <a:pt x="56" y="103"/>
                                      </a:cubicBezTo>
                                      <a:close/>
                                      <a:moveTo>
                                        <a:pt x="67" y="94"/>
                                      </a:moveTo>
                                      <a:cubicBezTo>
                                        <a:pt x="67" y="92"/>
                                        <a:pt x="67" y="89"/>
                                        <a:pt x="67" y="86"/>
                                      </a:cubicBezTo>
                                      <a:cubicBezTo>
                                        <a:pt x="67" y="86"/>
                                        <a:pt x="67" y="87"/>
                                        <a:pt x="67" y="87"/>
                                      </a:cubicBezTo>
                                      <a:cubicBezTo>
                                        <a:pt x="68" y="87"/>
                                        <a:pt x="68" y="87"/>
                                        <a:pt x="68" y="87"/>
                                      </a:cubicBezTo>
                                      <a:cubicBezTo>
                                        <a:pt x="68" y="84"/>
                                        <a:pt x="65" y="82"/>
                                        <a:pt x="67" y="81"/>
                                      </a:cubicBezTo>
                                      <a:cubicBezTo>
                                        <a:pt x="67" y="81"/>
                                        <a:pt x="67" y="81"/>
                                        <a:pt x="67" y="82"/>
                                      </a:cubicBezTo>
                                      <a:cubicBezTo>
                                        <a:pt x="67" y="82"/>
                                        <a:pt x="67" y="82"/>
                                        <a:pt x="67" y="82"/>
                                      </a:cubicBezTo>
                                      <a:cubicBezTo>
                                        <a:pt x="68" y="83"/>
                                        <a:pt x="67" y="86"/>
                                        <a:pt x="69" y="86"/>
                                      </a:cubicBezTo>
                                      <a:cubicBezTo>
                                        <a:pt x="70" y="90"/>
                                        <a:pt x="70" y="93"/>
                                        <a:pt x="67" y="94"/>
                                      </a:cubicBezTo>
                                      <a:close/>
                                      <a:moveTo>
                                        <a:pt x="90" y="58"/>
                                      </a:moveTo>
                                      <a:cubicBezTo>
                                        <a:pt x="90" y="58"/>
                                        <a:pt x="90" y="58"/>
                                        <a:pt x="90" y="58"/>
                                      </a:cubicBezTo>
                                      <a:cubicBezTo>
                                        <a:pt x="90" y="58"/>
                                        <a:pt x="90" y="59"/>
                                        <a:pt x="90" y="59"/>
                                      </a:cubicBezTo>
                                      <a:cubicBezTo>
                                        <a:pt x="90" y="59"/>
                                        <a:pt x="89" y="59"/>
                                        <a:pt x="89" y="59"/>
                                      </a:cubicBezTo>
                                      <a:cubicBezTo>
                                        <a:pt x="89" y="58"/>
                                        <a:pt x="90" y="59"/>
                                        <a:pt x="90" y="58"/>
                                      </a:cubicBezTo>
                                      <a:close/>
                                      <a:moveTo>
                                        <a:pt x="83" y="90"/>
                                      </a:moveTo>
                                      <a:cubicBezTo>
                                        <a:pt x="86" y="86"/>
                                        <a:pt x="87" y="81"/>
                                        <a:pt x="86" y="76"/>
                                      </a:cubicBezTo>
                                      <a:cubicBezTo>
                                        <a:pt x="86" y="76"/>
                                        <a:pt x="86" y="76"/>
                                        <a:pt x="86" y="75"/>
                                      </a:cubicBezTo>
                                      <a:cubicBezTo>
                                        <a:pt x="86" y="71"/>
                                        <a:pt x="91" y="66"/>
                                        <a:pt x="89" y="62"/>
                                      </a:cubicBezTo>
                                      <a:cubicBezTo>
                                        <a:pt x="89" y="61"/>
                                        <a:pt x="89" y="62"/>
                                        <a:pt x="90" y="62"/>
                                      </a:cubicBezTo>
                                      <a:cubicBezTo>
                                        <a:pt x="89" y="63"/>
                                        <a:pt x="89" y="64"/>
                                        <a:pt x="90" y="64"/>
                                      </a:cubicBezTo>
                                      <a:cubicBezTo>
                                        <a:pt x="91" y="64"/>
                                        <a:pt x="91" y="63"/>
                                        <a:pt x="91" y="63"/>
                                      </a:cubicBezTo>
                                      <a:cubicBezTo>
                                        <a:pt x="89" y="72"/>
                                        <a:pt x="94" y="85"/>
                                        <a:pt x="83" y="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1905"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A3D08F9" id="Skupina 87" o:spid="_x0000_s1026" alt="Slika cvetlice" style="width:1in;height:48.95pt;mso-position-horizontal-relative:char;mso-position-vertical-relative:line" coordsize="14065,9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">
                      <o:lock v:ext="edit" aspectratio="t"/>
                      <v:group id="Skupina 68" o:spid="_x0000_s1027" style="position:absolute;width:14065;height:9563" coordsize="14065,9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">
                        <o:lock v:ext="edit" aspectratio="t"/>
                        <v:shape id="Prostoročno 4" o:spid="_x0000_s1028" alt="Slika cvetlice" style="position:absolute;width:14065;height:9563;visibility:visible;mso-wrap-style:square;v-text-anchor:top" coordsize="372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" path="m237,243v-13,-2,-25,-9,-36,-15c208,231,214,236,222,236v-6,-2,-13,-4,-18,-9c211,230,219,234,226,235v-6,-4,-14,-5,-21,-8c216,229,226,234,237,235v-9,-3,-20,-4,-29,-9c216,227,224,232,232,232v-4,-2,-9,-2,-13,-4c229,229,240,231,251,232v-13,-2,-26,-2,-38,-7c221,224,230,229,239,228v-3,-1,-5,-1,-7,-1c232,227,232,227,233,227v-6,-2,-12,-1,-17,-4c222,224,228,226,235,225v-6,-1,-12,-1,-18,-3c225,221,233,224,240,221v-6,-1,-11,1,-17,c227,220,235,222,237,217v-3,1,-7,2,-11,2c234,215,248,209,257,215v-5,1,-11,,-17,2c252,217,268,211,279,220v-11,-1,-22,-4,-32,-1c257,220,272,215,281,223v-10,,-20,-3,-30,c261,223,274,218,282,227v-9,,-18,-3,-27,-1c264,227,274,224,283,229v-7,,-13,-2,-20,-1c270,230,277,225,283,230v,,-2,3,-6,5c286,234,285,220,280,217v3,2,8,1,6,c299,219,313,221,325,218v7,-1,18,-4,23,-11c351,203,347,200,344,197v-6,-5,-12,-9,-17,-14c337,180,342,172,349,167v5,-4,23,-18,13,-23c362,144,362,144,362,145v-1,,-1,,-1,-1c361,144,361,144,361,144v,,-1,,-2,c359,144,358,144,358,144v3,-4,8,-12,8,-17c366,124,359,124,356,124v-5,-1,-11,-3,-17,-2c333,122,328,120,321,121v9,-10,15,-25,15,-39c329,80,318,81,309,81v1,-9,14,-18,7,-28c314,51,302,54,299,55v-8,3,-18,4,-24,7c276,61,276,60,276,58v-3,-8,5,-22,-6,-26c262,34,257,41,249,45,252,31,248,17,241,6v-5,-3,-8,5,-11,7c230,13,230,13,230,13v-7,3,-12,7,-16,13c209,25,207,29,205,32,202,24,199,12,193,6v-4,-3,-6,4,-8,7c180,10,177,3,172,1v,-1,,-1,,-1c171,,171,,171,1v,,,-1,-1,-1c163,7,162,18,157,26,153,16,143,7,134,2v-4,9,-10,18,-11,30c113,33,120,49,115,56,102,44,90,26,68,24v-2,7,1,16,,25c73,56,69,67,74,75,67,73,58,65,50,68v2,9,6,19,7,28c39,92,20,87,,90v,,,,1,c,91,,92,,92v4,26,25,40,42,53c35,145,12,151,6,156v2,7,9,17,17,23c36,188,57,196,70,198v2,,-13,15,-14,16c59,217,65,222,68,224v12,9,26,11,34,11c112,235,141,232,133,236v-2,2,50,10,58,-11c178,238,142,237,138,232v2,1,5,-1,8,c143,231,140,230,138,228v2,1,4,3,6,3c141,229,137,228,136,225v2,1,5,4,7,5c140,226,132,222,134,216v,,1,-1,,-1c137,210,140,206,146,205v7,-1,14,3,21,7c166,212,166,212,166,212v,,1,1,2,1c167,213,167,213,166,213v1,,2,1,2,1c168,214,167,215,166,215v1,,3,,4,1c168,216,166,216,164,216v3,,5,,7,1c169,217,167,217,165,218v3,,5,,8,c169,219,165,219,162,220v4,1,8,-2,12,-1c172,220,170,220,167,220v1,,2,1,3,1c169,221,167,221,166,222v5,1,10,-1,14,-1c177,224,173,222,169,223v2,,4,,5,c172,224,169,224,167,225v4,1,8,-1,11,-1c175,225,172,225,170,226v2,,4,,7,c170,229,163,229,155,228v-3,-1,-7,-2,-10,-3c143,225,138,222,137,221v5,6,14,7,22,8c170,230,179,228,190,225v1,,3,2,6,3c200,230,225,252,257,244v17,-5,23,-11,22,-10c276,234,258,246,237,243xm213,221v2,-2,3,-4,5,-5c218,216,218,217,218,217v4,-2,9,-6,11,-11c230,206,230,206,230,206v-3,6,-9,10,-15,13c220,218,224,215,228,211v,,,,,-1c230,209,231,207,232,205v,,,,1,c230,213,222,218,213,221xm240,192v6,-1,11,-3,15,-6c249,188,243,191,237,192v1,,2,,3,c234,194,229,194,222,194v1,,1,,2,c229,193,232,193,237,191v-4,1,-8,2,-13,1c228,192,232,191,236,191v-2,-1,-6,,-10,c231,190,237,190,242,189v,,-1,,,c240,189,238,189,237,189v,,,,1,c237,189,235,189,232,189v3,-1,7,-1,9,-1c242,188,242,187,242,187v-3,,-7,1,-11,c233,187,233,186,234,187v,,,,,-1c234,186,234,187,235,187v2,-1,5,-1,7,-2c243,185,243,185,243,185v-3,1,-8,1,-11,1c237,184,241,184,245,183v-2,-1,-8,1,-11,1c237,182,242,184,245,181v-3,-1,-6,3,-9,1c240,180,247,180,253,179v-5,,-10,,-14,1c244,178,253,177,258,176v-6,,-15,2,-20,2c245,176,254,175,261,173v-6,1,-13,2,-20,3c242,174,244,174,246,174v,,,-1,,-1c253,172,259,171,264,169v-5,1,-12,3,-18,3c251,171,254,171,259,169v-4,,-8,1,-12,2c251,169,257,168,261,166v-3,,-8,2,-11,2c253,166,259,166,263,165v-3,,-8,1,-11,1c254,163,258,163,261,162v-1,,-4,,-6,1c255,163,255,163,255,162v4,-3,10,-2,15,-2c267,159,261,159,257,160v7,-3,13,-2,19,-3c270,157,265,157,259,158v4,-4,12,-2,17,-3c272,155,266,155,261,155v2,-3,9,-2,12,-2c276,153,279,153,283,153v-6,-1,-14,-1,-20,-1c263,152,263,152,263,151v1,1,2,1,2,c265,151,265,151,265,151v4,,6,,10,c272,150,267,150,264,150v,,1,-1,1,-1c278,148,289,152,297,158v-3,-1,-6,-1,-9,-1c291,157,294,158,297,159v-3,1,-8,2,-11,2c289,162,293,160,297,160v-3,2,-6,3,-9,5c291,164,294,162,297,161v-4,5,-10,9,-16,13c288,171,293,167,298,162v-3,4,-6,8,-9,12c288,175,285,177,284,179v,,,,,c278,183,270,186,264,189v,1,-1,2,-2,2c262,191,262,190,262,190v-2,1,-4,2,-6,2c257,191,259,191,259,190v1,,2,,2,-1c262,189,262,189,263,188v,,-1,,-1,c253,193,244,196,233,198v7,-1,13,-3,20,-5c253,193,253,193,253,193v1,,1,,1,-1c254,192,254,193,254,193v,,1,,,-1c255,192,255,192,256,192v,,,,,c255,193,254,194,253,193v-6,4,-14,5,-21,7c233,201,233,200,234,200v-1,1,-3,1,-4,1c230,200,232,201,232,199v,,,,,c231,199,231,200,231,200v,,-1,-1,-1,-1c229,200,228,200,227,199v1,,4,,6,-1c231,198,230,198,228,199v1,-1,2,-1,2,-1c230,198,230,198,230,198v,-1,1,,1,c231,197,233,198,233,197v-4,,-7,1,-10,c225,197,228,197,231,196v,,,,-1,c231,195,234,196,235,195v-5,1,-9,1,-14,1c228,195,235,194,240,193v,-1,,-1,,-1xm228,189v1,,1,-1,2,c229,189,228,189,228,189xm231,188v,1,-1,,-1,1c230,188,231,188,231,188xm230,187v,,1,,1,c231,187,230,187,230,187xm241,169v-2,5,-10,4,-14,3c229,170,233,171,236,170v1,,2,,4,-1c238,171,234,171,232,172v2,,7,-2,9,-3xm237,173v-1,,-3,1,-4,1c234,173,235,173,237,173xm236,174v7,-4,13,-10,17,-16c251,158,251,159,250,160v,,,,1,c248,162,244,163,241,164v,,,,,c241,164,242,164,242,163v1,,1,,1,1c244,163,245,163,246,163v-4,2,-9,3,-14,4c232,167,232,167,232,168v4,-1,10,-2,15,-4c247,164,246,165,245,165v-5,1,-11,4,-18,4c227,169,227,170,227,170v4,,7,-2,11,-2c240,167,242,168,244,167v-5,2,-11,3,-18,4c227,169,228,166,230,165v-1,-1,-1,,-2,c229,163,230,160,232,158v,,1,,1,-1c234,156,240,153,235,152v-4,3,-6,7,-11,9c225,159,227,158,228,157v,,,,,c226,158,225,159,223,161v1,-4,6,-7,9,-9c232,151,232,151,232,151v-4,3,-7,6,-9,9c222,157,225,155,227,153v2,-1,8,-7,3,-3c228,152,225,155,223,157v,-5,6,-7,8,-10c229,148,227,150,225,152v2,-4,7,-8,10,-12c235,139,235,139,235,139v-1,,-1,,-1,c232,140,230,142,228,142v1,-9,5,-16,13,-18c242,123,244,123,245,122v7,-2,16,-1,23,1c269,123,268,123,268,124v1,,1,,1,c269,132,267,143,261,151v-7,9,-14,20,-26,26c235,177,234,176,234,176v1,-1,2,-1,2,-2xm216,179v,-1,,-2,1,-3c223,173,221,161,229,160v-4,6,-5,16,-13,19xm224,176v,,,,,c224,176,223,176,223,176v1,,1,,1,xm220,180v,,,,,c220,181,220,181,220,181v,,,,,-1xm194,174v,,,1,1,1c195,175,195,174,195,174v,,-1,-1,-1,-1c194,171,194,171,194,169v1,1,1,2,1,3c195,172,196,172,196,172v,2,1,2,1,3c198,176,200,179,202,177v-1,-4,-6,-5,-6,-8c196,168,196,169,195,169v-1,-4,-3,-6,-4,-9c190,160,190,159,189,159v-1,,,1,-1,1c188,160,188,160,188,159v,,,,-1,c186,154,189,146,186,143v-2,-1,-4,-2,-5,-2c180,142,182,142,183,144v,-1,1,-1,2,c185,144,185,145,185,146v-4,-2,-10,-5,-8,-11c180,136,181,130,184,132v,1,,1,,1c184,133,184,133,185,133v1,2,2,4,2,8c187,141,187,141,187,141v,,1,,1,c188,143,189,144,190,145v,2,1,4,1,7c190,154,190,157,188,158v,1,,1,1,1c190,158,190,158,190,157v,,,,,c191,154,192,152,192,149v1,1,2,4,1,6c193,155,193,155,193,155v-4,5,6,-5,10,c203,156,203,157,204,157v,1,,1,,1c206,159,204,161,205,163v1,-3,1,-7,2,-9c208,154,208,154,208,154v,-1,,-1,,-1c208,153,208,153,208,152v-1,1,-1,1,-2,1c206,151,205,151,204,151v-1,,-1,,-2,c204,149,205,148,208,147v-2,-1,-4,2,-5,2c203,149,203,149,203,148v,,,,,c202,149,201,150,200,150v2,-3,6,-7,4,-12c206,138,206,135,205,134v,4,-3,6,-5,8c200,140,201,139,202,138v2,-3,1,-7,2,-10c203,127,203,128,202,128v,,,,,1c201,129,201,129,201,129v,,,,,1c200,129,200,129,200,130v,,,1,,1c200,131,200,130,201,130v-1,,-1,1,-1,1c200,131,198,132,197,134v-1,,-1,,,1c196,135,196,135,196,135v,1,,,-1,c195,135,195,135,195,135v,1,,1,1,2c196,137,196,136,196,136v1,,2,-1,2,-2c198,134,198,134,198,134v1,,1,-1,2,-1c199,134,198,135,198,136v-1,,-2,1,-3,2c195,137,194,137,194,137v,,,,-1,c194,137,194,137,194,138v-1,-1,-2,-1,-3,c191,137,191,137,191,137v-1,,-1,,-1,c190,138,190,139,190,140v2,,1,-1,1,-1c192,139,191,139,192,139v,,,,,c193,139,193,139,194,140v2,,2,3,3,5c198,144,198,144,198,144v3,1,4,-3,6,-5c203,142,202,145,201,148v-1,1,-2,2,-3,2c198,146,195,146,193,144v,,1,,1,c194,144,195,144,195,145v,,,,,c195,143,193,142,192,143v,-1,,-1,,-1c192,141,191,142,190,142v,-1,,-1,-1,-1c190,141,190,141,190,141v,-2,,-3,-1,-5c191,136,193,135,193,133v2,-2,3,-3,6,-3c203,126,203,122,206,118v2,-2,4,-4,6,-5c211,120,205,125,207,131v-1,4,2,11,-3,13c206,144,209,141,208,139v1,2,,4,-2,5c206,144,206,145,206,145v1,,1,,2,-1c208,144,207,145,207,145v,1,,1,,1c208,146,208,146,208,145v1,1,1,1,1,2c209,146,209,146,209,146v1,,1,,1,c211,146,211,145,211,145v-1,-1,-1,,-1,c210,145,210,145,210,144v,,-1,1,-1,1c209,144,210,144,209,143v1,,1,1,1,1c209,143,210,143,210,142v-1,1,-2,2,-2,2c207,144,208,143,208,143v,,,,,c209,142,210,141,210,139v,,,2,,3c211,142,210,141,211,141v,-1,,-3,,-4c219,137,222,128,228,123v,-1,3,-1,3,-2c233,121,235,119,236,120v-2,1,-5,4,-7,6c231,125,232,123,234,122v-5,10,-10,22,-17,29c217,153,216,155,215,157v,1,,2,-1,3c214,158,215,157,214,156v1,-2,2,-4,3,-5c217,150,218,150,218,149v-3,2,-3,5,-5,7c213,157,212,157,212,157v,,-2,-2,,-4c212,153,212,153,213,153v-1,1,-1,2,-2,2c213,155,214,153,215,153v-1,-2,-2,,-2,c212,152,215,152,214,151v2,-1,3,-2,4,-3c215,148,215,151,213,151v,-1,1,-3,2,-4c215,147,215,147,215,146v2,-1,4,-3,5,-5c221,141,222,139,223,138v1,-1,1,-2,2,-3c221,138,218,143,215,146v-2,,-2,1,-3,1c212,147,212,146,212,146v,1,-2,1,-2,2c210,148,210,148,210,148v-1,1,-2,3,-3,4c209,151,211,149,213,148v-1,3,-3,5,-3,8c209,158,210,161,211,163v,-2,-1,-4,,-6c213,160,212,164,211,166v-1,1,-1,,-1,c210,166,210,166,209,166v,1,1,,1,1c210,167,210,167,210,167v1,,,,1,c211,168,210,169,210,170v-1,-1,-2,-2,-3,-3c207,169,210,172,209,175v,,,,,c211,180,208,184,205,186v,-1,,-4,-1,-5c204,186,202,191,196,189v2,-5,-2,-10,-2,-15xm193,182v1,,,,1,1c194,182,194,182,194,182v,-2,-2,-3,-1,-5c194,177,193,178,194,178v,,,,-1,c194,180,194,182,195,182v1,3,1,6,-1,7c194,187,194,184,193,182xm192,191v-3,2,-4,7,-9,6c181,196,179,193,177,192v1,-1,2,-3,3,-4c180,186,182,184,182,183v,-1,,-1,,-1c180,184,180,186,178,188v,,,,,1c177,190,176,190,176,192v-1,-1,-2,-1,-3,-1c175,189,177,188,178,185v-2,2,-3,4,-6,5c172,190,172,190,171,190v,,,,,c171,190,171,190,170,190v2,-2,4,-3,5,-4c173,187,171,189,168,189v-1,-1,-2,-4,-2,-6c166,183,167,182,168,182v,-1,1,-2,1,-2c174,174,175,164,185,162v-1,3,1,6,,8c185,171,185,172,185,172v2,-3,,-7,2,-9c187,162,187,162,187,162v,,,,,1c187,163,187,163,188,163v,,,-1,,-1c188,162,188,163,189,163v-1,1,,2,,2c189,164,189,163,189,162v,,,,,-1c189,161,189,161,189,161v,,,,,c189,161,189,161,189,161v,10,4,20,3,29c192,191,192,191,192,191xm149,176v,-1,-1,-2,-1,-3c149,175,153,172,154,171v-1,4,-1,8,-3,10c150,180,149,178,149,176v,,,,,xm149,178v-1,,-1,,-1,c148,178,149,178,149,178xm151,120v,,,,1,c152,118,154,114,152,111v,-2,-1,-5,-2,-7c152,105,153,108,153,110v1,-2,-1,-4,-2,-6c153,104,153,106,154,108v1,-1,1,-1,1,-1c159,111,155,118,156,123v-1,4,1,8,2,11c158,134,158,135,158,135v-1,,-1,-2,-1,-3c157,132,156,132,156,132v,1,1,2,1,4c157,135,156,135,156,135v-1,-1,-1,-5,-1,-6c154,132,156,133,156,136v,1,,1,,1c156,137,156,137,156,137v-1,1,-1,1,-2,1c153,136,154,133,153,131v,2,,6,1,8c153,140,152,140,152,141v-1,-1,-1,-2,-1,-3c151,138,151,138,151,138v,-2,-1,-3,,-4c150,131,151,128,152,126v-1,,-1,,-1,-1c150,128,150,131,150,133v-1,1,1,4,,5c151,139,151,140,150,140v-1,-2,,-4,-1,-5c149,135,149,136,149,137v-1,-5,1,-12,2,-17xm150,119v,-4,,-10,-1,-15c148,103,148,103,148,102v,,,,1,c151,108,153,113,150,119xm162,73v-3,-5,-4,-12,-5,-18c158,61,161,67,162,73xm156,49v1,2,1,4,1,6c156,53,157,51,156,49xm161,81v1,-3,2,-8,4,-11c165,70,165,71,165,71v,,1,-2,,-2c166,68,167,66,168,65v,2,-2,6,-1,8c168,69,167,65,170,62v,1,-1,3,-1,5c170,67,169,67,170,67v-1,-2,1,-4,,-6c171,62,172,61,173,60v1,4,,8,1,12c176,70,173,67,174,64v,-1,,-2,,-3c174,61,174,60,175,60v,,,,-1,c174,60,175,60,175,60v,3,,4,1,6c177,65,175,62,176,60v4,1,4,6,4,9c181,76,180,84,181,92v,-5,-1,-9,1,-14c181,75,180,69,181,65v-1,-1,-1,-1,-1,-2c184,70,182,79,183,86v1,-7,,-14,,-19c185,69,184,73,184,76v,,,,,c185,76,185,75,184,75v1,-1,,-3,,-5c185,71,186,73,185,74v1,,1,,1,c186,78,186,81,186,84v1,2,,5,,7c188,88,187,84,187,81v-1,-2,,-4,-1,-7c188,77,188,82,188,85v,,,,,c188,85,188,84,188,84v,,,-1,,-2c189,82,188,79,188,78v,,,,,-1c190,80,189,86,189,90v,,1,,1,c190,88,190,85,190,82v1,3,2,7,2,11c192,97,193,104,190,107v,-2,1,-5,,-6c190,101,190,102,190,102v,,,,,-1c189,103,190,108,188,109v,-2,1,-4,1,-7c188,105,188,108,186,110v1,-5,2,-8,2,-13c188,97,188,97,188,97v,2,-1,7,-1,9c186,107,186,110,185,111v,-3,,-6,1,-9c186,102,186,102,186,102v-1,1,-1,3,-1,5c185,107,185,106,185,106v,,-1,,-1,c184,105,184,104,184,103v,,-1,,-1,c183,108,182,116,179,120v,,1,-1,1,-1c181,116,181,113,182,110v-1,-1,,,-1,c181,108,182,106,182,105v,,,,,-1c181,106,181,109,181,110v,1,,1,,1c181,112,181,113,180,114v,-1,1,-2,1,-3c179,115,179,119,177,122v1,-2,1,-3,1,-5c180,113,180,110,181,106v,,,-1,-1,-1c179,108,179,111,178,114v,-3,,-5,,-7c177,109,177,115,176,116v,-1,1,-2,,-4c176,112,176,112,177,112v-2,-4,,-7,-1,-12c176,103,176,105,176,108v-2,-1,-2,-4,-1,-5c174,102,175,99,174,98v,3,,6,,8c174,106,173,106,173,106v,-1,,-3,,-3c173,98,173,93,172,89v-1,5,2,13,-1,18c171,105,171,102,170,100v,4,1,10,-1,15c169,112,170,109,169,106v,,,,,c169,104,170,102,168,100v1,1,,2,1,3c169,107,169,111,168,116v-1,-3,,-6,-1,-10c167,109,167,111,166,114v,-3,1,-5,,-9c165,109,164,114,164,118v-1,-3,1,-7,,-10c165,101,165,94,164,87v,1,,1,,2c164,89,164,89,164,89v,10,,17,-1,25c163,114,163,114,163,114v,1,,3,-1,4c162,116,163,112,163,110v-2,,-1,2,-1,3c161,111,162,108,161,107v,,,,,c160,105,161,103,161,101v-1,,,,,c160,101,160,101,160,102v,4,-1,7,-1,11c158,103,159,92,160,82v1,,1,-1,1,-1xm200,97v3,5,-1,11,-2,15c199,111,200,109,200,107v1,1,,2,,3c200,109,200,110,200,110v,1,-1,3,-1,4c199,114,199,114,198,114v,1,,3,,4c199,116,199,113,200,111v-1,6,2,11,-1,15c200,125,199,124,200,124v-1,-1,,-2,,-2c200,121,200,119,199,119v-1,,,,-1,c199,121,199,124,198,127v,,,,-1,c197,126,198,125,198,124v-2,,-1,3,-2,4c196,128,196,128,196,128v,1,,1,-1,1c196,127,196,126,196,123v,,,,,c194,126,195,130,193,132v1,-4,2,-7,1,-11c194,125,194,129,191,131v1,,1,-2,1,-3c192,128,191,129,191,129v,-1,,-2,,-3c191,126,191,127,191,127v,-3,1,-6,2,-8c191,120,191,123,191,125v-2,-2,-1,-6,-3,-8c187,118,187,119,187,121v-1,,-1,,-1,-1c185,122,185,123,184,125v-1,-1,,-2,,-2c183,124,183,125,182,127v,-2,1,-4,2,-6c184,121,184,122,184,121v1,-2,3,-4,4,-7c185,118,181,122,180,128v,,,,,c179,129,178,131,177,132v,-2,1,-3,2,-5c179,127,179,127,179,127v,-2,2,-2,1,-4c182,121,183,119,184,117v2,-1,2,-4,4,-5c188,112,189,112,188,111v4,-4,9,-9,11,-15c199,96,199,96,199,96v1,1,-1,2,1,1xm203,103v,,,,-1,c201,96,206,90,212,88v-3,3,-6,8,-8,12c209,95,211,86,219,83v-4,5,-8,10,-11,16c211,94,215,90,217,85v2,-1,4,-3,6,-4c224,81,224,80,226,80v-4,4,-8,8,-10,12c220,88,223,83,227,80v1,,1,,1,c226,82,223,84,222,87v2,-2,4,-5,7,-6c227,85,225,89,223,94v3,-5,5,-10,8,-14c230,84,229,89,228,93v1,-3,2,-8,4,-12c238,87,235,99,237,108v-1,4,-1,10,-6,12c232,118,233,117,233,115v-7,8,-12,16,-22,20c215,132,219,129,223,125v-3,2,-5,4,-8,6c215,131,215,131,216,131v-2,,-4,3,-7,3c214,130,220,126,224,120v-5,5,-10,9,-15,12c213,126,220,123,223,117v-2,2,-4,4,-6,6c217,123,218,122,218,122v-3,2,-6,5,-9,7c213,125,218,122,221,116v-3,2,-5,5,-7,7c215,122,216,121,217,119v,,-1,,-1,c217,117,220,116,220,114v-3,3,-6,6,-10,9c213,120,216,118,218,114v,,-1,1,-1,1c218,114,219,112,220,111v-3,3,-6,6,-9,9c215,115,219,110,222,104v-3,3,-5,7,-9,10c213,114,214,113,213,113v3,-4,5,-7,7,-11c217,105,216,108,213,111v1,-4,3,-6,4,-9c215,104,213,108,212,111v-1,,-1,,-1,c211,110,212,109,213,108v-3,3,-4,5,-7,8c208,112,211,107,212,103v-3,3,-4,8,-6,12c205,115,205,116,204,117v1,-4,4,-9,6,-13c210,104,210,103,210,103v-3,4,-5,9,-8,13c203,112,206,109,207,105v-2,3,-2,6,-5,8c202,111,204,108,205,106v,-1,-1,,-1,1c203,107,203,110,201,111v,-2,1,-4,1,-6c203,105,203,104,203,103v,,,,,xm243,110v,-1,2,-1,2,-2c243,109,240,112,238,113v1,-3,5,-5,7,-8c243,106,241,108,239,109v1,-3,5,-4,7,-6c248,101,250,100,252,98v-5,2,-9,5,-13,9c242,102,248,99,253,96v-5,2,-10,6,-14,9c245,95,259,92,269,87v-11,4,-22,8,-31,15c241,97,247,96,252,92v-5,2,-10,5,-14,8c238,98,241,98,241,97v-1,,-2,1,-2,c248,90,262,86,274,82v9,-4,19,-2,15,9c287,93,287,97,286,99v,1,1,1,1,1c286,110,281,117,277,123v-2,2,-4,5,-6,7c270,126,274,125,275,122v-2,1,-3,3,-4,5c270,123,275,122,276,119v,,,,,c275,120,272,123,271,125v-1,-1,,-2,,-2c271,123,271,123,271,122v1,-1,2,-1,3,-3c273,120,272,121,271,122v-1,-1,-1,-1,-2,-1c271,119,274,117,275,115v-2,2,-4,4,-6,6c268,120,267,120,266,120v2,-1,4,-3,6,-5c273,114,276,114,276,112v-3,3,-7,5,-10,8c264,120,263,120,262,120v5,-3,10,-6,13,-10c276,110,276,109,276,108v-4,4,-9,9,-14,12c260,120,258,119,256,120v1,-2,2,-1,2,-3c257,118,255,120,253,119v1,-2,4,-3,5,-5c256,115,255,118,252,119v,-1,1,-1,1,-1c252,117,251,119,250,119v3,-3,6,-4,8,-7c254,115,251,118,247,120v3,-3,6,-5,8,-8c255,111,255,112,255,112v2,-2,4,-4,6,-6c257,108,255,111,252,114v,,,-1,1,c252,114,252,114,251,115v-1,2,-4,3,-7,5c245,119,247,118,248,117v-2,,-2,1,-3,2c246,117,249,115,251,113v-1,,-1,1,-2,1c251,112,253,111,254,109v-2,2,-5,4,-7,6c247,115,247,115,247,115v-2,3,-6,5,-9,7c240,120,243,118,246,116v,-1,-1,,-1,-1c247,114,248,113,249,112v-4,2,-7,5,-11,8c241,116,246,113,249,110v-3,1,-6,4,-9,6c242,114,245,112,247,109v-4,3,-7,5,-10,8c239,114,243,112,246,109v-1,,-2,1,-3,1xm290,93v1,-3,5,-4,7,-6c295,87,293,89,291,90v2,-5,11,-5,17,-6c300,87,294,91,289,97v-1,-1,,-2,1,-2c290,93,294,92,295,90v2,-1,3,-2,5,-3c296,88,293,91,290,93xm296,82v,,1,-1,2,-1c297,82,297,82,296,82xm280,121v,-1,1,-1,2,c282,121,281,121,280,121xm293,121v-6,,-10,3,-15,4c280,121,287,120,293,121xm269,134v,,1,,,c270,134,270,135,269,135v,,,,,-1xm252,119v,,,,-1,c251,119,252,119,252,119xm253,114v,,,,,c253,114,253,114,253,114xm209,126v1,-2,3,-3,5,-5c213,123,211,125,209,126xm202,113v,,,,,c202,113,202,114,201,114v,,1,,1,-1xm201,93v,,,-1,,-1c202,92,201,93,201,93xm189,133v-3,-2,-2,-9,-1,-13c188,120,188,120,188,120v,2,1,4,2,6c190,128,190,131,189,133xm188,138v,-1,,-1,,-1c188,137,188,137,188,137v,-1,,,1,-1c189,138,189,140,189,141v,,,,-1,c188,140,189,139,188,138xm188,139v,,,-1,,-1c188,138,188,139,188,139xm183,130v1,-3,1,-7,4,-9c185,124,184,127,183,130xm184,129v,-2,1,-2,1,-3c185,127,185,128,184,129xm179,132v,-2,1,-3,1,-4c181,129,179,130,179,132xm177,128v,-1,,-1,,-1c178,127,177,127,177,128xm173,170v-4,3,-11,-2,-14,2c158,170,160,166,163,167v-1,,,,,1c163,168,164,167,164,167v,1,-2,1,-2,2c165,169,168,167,172,167v1,,3,-1,4,-3c177,164,177,164,178,164v-1,2,-2,3,-4,4c174,169,173,169,173,170xm169,179v-1,,-2,1,-3,1c166,179,167,178,168,178v,,,-1,,-1c167,177,166,178,165,178v,,1,-1,1,-1c166,176,166,176,165,176v3,-1,5,-2,7,-4c171,174,170,177,169,178v,,,1,,1xm166,181v,,1,,1,c167,181,167,181,166,181v,,,,,c165,181,166,181,166,181xm165,175v,1,-1,1,-2,1c163,176,163,176,163,176v-1,,-2,-1,-4,-1c160,174,159,173,159,173v1,-1,3,-3,4,-2c165,171,167,173,170,172v,1,-1,,-1,1c167,173,165,175,163,175v1,1,1,,2,xm167,175v,,-1,,-1,-1c167,174,167,175,167,174v1,,,1,,1xm164,143v-1,1,-2,2,-3,3c160,146,161,146,161,146v-3,1,-2,5,-4,6c156,151,155,149,154,149v1,-5,6,-6,10,-6xm160,142v,,,,,-1c161,141,161,142,161,142v,,,,-1,xm158,152v2,-2,3,-5,5,-7c164,145,165,144,166,144v1,-4,5,-6,4,-10c169,135,169,136,170,136v-1,2,-3,4,-4,6c165,142,164,142,163,142v2,-2,-2,-2,-1,c162,142,162,142,161,142v1,-1,1,-2,,-3c160,139,161,140,160,140v,-1,,-2,-1,-1c159,140,160,140,159,141v,-1,-3,-3,-3,c157,141,158,141,158,141v,1,,,,c159,142,159,142,159,142v-3,2,-6,3,-6,7c147,149,150,141,154,140v,,,-1,1,-1c156,139,157,138,158,138v,,,1,1,c159,138,159,138,159,138v,-1,1,-1,1,-2c162,137,163,136,164,135v,,-1,,-1,c163,134,163,133,163,132v1,,,2,1,2c164,128,163,122,168,120v3,-3,3,-6,5,-9c172,110,173,109,173,108v1,-1,,,,1c174,109,174,108,174,108v2,2,1,6,-1,9c173,117,174,117,174,117v,,1,-1,1,-2c176,118,173,121,171,122v1,,2,-1,3,-2c174,121,174,123,172,123v-4,5,2,10,,15c172,140,170,142,169,143v,,-1,,-1,-1c169,142,170,141,171,140v-2,-1,-3,2,-4,3c171,145,167,151,164,152v1,-1,2,-1,2,-3c166,149,166,150,165,150v,1,-3,1,-2,3c163,153,162,153,162,153v,-1,2,-3,3,-4c163,149,161,150,161,148v-1,,-1,1,-1,1c160,150,161,150,161,150v,1,,1,-1,1c160,152,159,154,158,154v-1,-1,,-1,,-2xm157,137v,-1,,-1,,-1c157,136,157,136,157,137v,,,,,xm158,135v,,,1,,1c158,136,158,136,158,135xm161,135v,,,-1,,-1c161,134,161,134,161,135xm165,114v1,,1,,1,c166,115,166,116,165,117v,,,-2,1,-2c165,115,166,114,165,114xm166,113v1,,1,,1,c167,114,167,115,167,116v-1,-1,,-2,-1,-2c166,114,166,114,166,113xm177,153v-1,,-2,-2,-4,-2c173,153,178,154,180,156v,-1,,-1,,-1c180,156,180,156,180,156v-1,1,-1,3,,3c179,160,179,160,179,160v,-1,-2,-2,-2,-3c175,156,172,154,169,156v-1,-1,-3,-2,-4,-2c167,153,168,154,169,155v1,,,,1,c170,153,168,153,167,152v1,-1,3,-1,5,c172,151,171,151,171,150v-1,,-2,,-3,c169,148,171,146,169,144v1,-1,2,-2,3,-3c173,142,173,146,172,148v3,-2,6,,5,5xm179,154v,-1,-1,,-1,-1c178,152,178,152,178,150v,,1,1,1,1c179,152,180,153,179,154xm166,166v,,,-1,,-1c167,164,173,164,175,164v-3,4,-7,2,-10,3c165,166,165,166,166,166v,,,,,xm173,163v-3,-3,-6,1,-8,c164,163,164,163,164,163v,1,1,1,1,1c164,164,163,164,163,164v,,,,1,c163,163,163,163,163,162v3,,9,-3,12,c175,163,174,162,173,163xm162,159v1,-2,3,-1,4,c166,160,165,160,164,160v,,-1,,-2,-1xm170,158v-1,,-2,1,-3,1c167,158,166,158,167,157v1,-1,2,,3,c170,158,170,158,170,158xm171,156v,,1,,1,c172,156,171,157,171,157v,,,-1,,-1xm175,160v-1,,-1,,-1,-1c174,159,174,160,174,160v-1,-1,-1,-1,-2,-2c172,158,172,158,172,157v1,,1,,3,1c175,158,175,158,175,159v,1,-1,,,1xm161,153v-1,,-1,,-1,c160,152,161,151,162,150v1,,1,,1,c163,151,161,151,161,153xm159,156v2,-3,6,-2,8,c166,156,166,157,165,157v-1,-1,-3,,-3,1c161,158,159,158,159,156v,,1,,1,c160,156,159,156,159,156xm164,165v-3,-1,-8,,-10,4c153,169,152,172,150,172v1,-6,9,-10,14,-7xm178,163v,-1,,-1,,-2c179,161,180,160,181,161v,1,-1,1,-2,1c179,163,179,163,179,163v,,-1,,-1,xm180,158v,-1,1,-2,2,-2c182,156,182,157,183,157v,2,-2,2,-3,1xm183,155v,,,,,-1c184,154,184,154,184,154v1,1,1,2,,2c183,156,183,156,183,155xm184,152v,,,,,c184,151,184,151,183,150v1,,1,,2,c185,151,185,151,185,152v,,-1,,-1,xm184,148v-1,2,-2,,-4,c180,148,180,148,180,148v1,1,2,1,3,2c183,152,182,154,180,154v1,-7,-9,-11,-5,-18c175,142,180,145,185,147v,,,1,-1,1xm176,133v,-2,-1,-2,-1,-3c175,130,175,129,174,129v,1,1,3,1,4c175,135,174,135,173,136v,,,-1,1,-1c173,134,174,133,173,133v1,,,1,1,1c175,133,174,130,173,130v-1,,,,,1c171,129,171,126,173,124v,,,,1,c173,124,173,124,173,124v2,2,2,4,3,7c176,131,176,131,176,130v,1,,2,,3xm175,124v,,1,-1,2,-2c177,123,176,124,175,124xm160,131v,,,,,c161,130,160,129,160,127v1,2,3,4,2,7c162,134,162,134,161,133v,,,1,,1c161,133,161,132,160,132v,,,2,1,2c159,134,161,132,159,132v,,,,,1c158,131,159,127,158,125v1,2,2,4,2,6xm149,142v-1,,-1,-1,-1,-1c149,141,149,141,149,142xm158,157v-2,,-4,,-5,-1c153,153,150,151,148,149v5,,9,3,10,8xm148,141v,-1,-1,-1,,-1c148,140,148,141,148,141xm149,156v-1,-1,-2,-1,-3,c145,154,144,151,143,148v3,2,7,4,6,8xm145,147v-3,-5,-9,-7,-10,-12c134,134,134,133,134,131v1,2,2,4,4,6c143,137,147,141,147,147v-1,,-2,-1,-2,xm146,157v-1,,,1,,1c145,158,145,158,144,158v-3,-3,-4,-6,-3,-12c143,150,144,154,146,157xm145,162v,-1,,-1,1,-1c146,162,146,163,147,164v,1,-1,1,-1,2c145,166,144,165,143,165v-2,-2,-4,-3,-6,-6c139,161,143,159,145,162xm149,164v-4,-5,-2,-9,4,-7c153,157,153,157,153,158v3,,6,1,8,2c160,161,161,161,161,161v-1,,-1,1,-2,1c159,161,159,161,159,161v-1,,-2,1,-4,1c155,162,155,163,155,163v1,1,3,-1,4,c153,164,150,167,149,173v-1,-1,-3,-4,-2,-6c147,166,149,165,149,164xm162,166v-5,,-5,5,-4,9c158,175,157,175,157,175v,,-1,-1,-2,-1c155,175,155,175,155,175v1,1,2,2,2,3c157,178,157,178,157,178v,1,-1,1,-1,2c155,181,153,182,152,184v3,-4,1,-20,10,-18xm155,182v1,1,2,2,3,2c158,183,157,182,155,182v1,,1,,1,-1c160,185,161,185,157,181v,-1,1,-2,1,-3c159,178,159,179,159,179v,,,,,c159,179,158,179,158,179v1,2,3,2,3,3c160,182,159,180,158,180v,,-1,,-1,c158,182,161,183,161,185v,1,,,,c160,185,160,186,160,186v1,1,2,1,2,2c162,188,162,187,161,187v,,-1,,-1,-1c159,188,162,188,163,189v-5,,-6,-5,-8,-7c155,182,155,182,155,182xm158,176v2,1,6,1,6,4c164,182,164,186,166,188v,1,1,1,2,2c168,190,168,190,167,190v,,,,,1c168,191,169,191,170,190v1,1,1,2,2,2c170,192,169,192,168,191v,2,4,2,4,1c173,192,174,193,175,192v-3,2,-7,2,-9,c161,188,164,179,158,176xm192,177v-2,-5,,-9,-1,-14c192,164,192,165,193,166v1,4,,7,-1,11xm196,151v,,-1,-1,,-1c195,150,195,149,194,149v,-1,1,-1,1,-2c197,147,197,150,196,151xm200,153v-1,,-3,,-4,1c196,152,199,150,200,153xm195,150v-1,1,,2,-1,2c194,151,194,151,194,150v,,,,1,xm193,149v-1,-2,-2,-2,-2,-4c193,143,195,147,193,149xm201,153v1,-1,4,-1,3,1c203,155,203,153,202,153v,,,,-1,xm195,139v2,,5,-2,4,-4c199,135,200,135,200,135v,-1,1,-1,2,-2c202,136,199,141,195,139xm199,143v,,,,,c199,142,200,142,200,142v,,-1,,-1,1xm214,157v,,,,,1c214,158,214,158,213,157v,,1,,1,c214,157,214,157,214,157xm206,186v2,1,4,,4,-1c211,185,211,185,211,185v1,-1,2,-2,3,-4c214,186,209,191,203,189v1,-1,3,-2,3,-3xm208,185v3,-3,3,-8,2,-12c210,172,210,172,211,172v-1,-3,4,-8,2,-12c213,160,213,160,214,160v-1,1,-1,2,,2c215,162,215,161,215,161v-2,9,2,20,-7,24xm215,184v1,1,-1,2,-1,3c214,186,215,185,215,184xm216,164v,-2,1,-4,,-6c216,158,216,158,217,158v,-4,2,-8,5,-11c222,147,222,146,222,147v,-1,,-1,1,-1c223,146,223,145,223,145v1,-1,4,-1,7,-1c222,150,220,159,220,170v,2,-1,3,-2,4c218,173,219,171,219,169v-1,,-1,1,-1,2c217,171,218,173,216,173v1,,1,-2,1,-3c217,170,217,170,216,170v1,1,1,2,,3c216,169,214,167,216,164xm224,174v1,,1,-1,2,c225,174,225,174,224,174v,,,,,xm225,173v,,1,-1,2,-1c226,173,225,173,225,173xm225,172v1,,1,-1,2,-1c227,172,225,172,225,172xm229,159v,,1,-1,1,-1c230,159,230,159,229,159xm268,138v,-1,1,-1,1,-2c269,137,269,138,268,138xm312,158v-3,3,-8,3,-12,4c303,160,309,160,312,158xm302,160v,,1,,2,c303,160,303,160,302,160xm301,159v6,-2,12,-3,17,-7c312,154,306,157,299,158v8,-3,17,-5,23,-10c322,150,320,151,319,152v,,,1,,1c318,153,318,153,318,153v-4,4,-11,6,-17,6xm309,161v,,,,,c307,163,302,164,299,164v3,-1,7,-2,10,-3xm314,163v,1,1,1,1,2c312,165,310,165,307,166v2,-1,5,-2,7,-3xm307,163v-1,,-2,1,-3,1c305,163,306,163,307,163xm303,166v-2,1,-4,2,-7,2c298,167,306,164,303,166xm299,168v,1,-3,1,-5,2c295,168,298,169,299,168xm280,191v1,1,2,1,4,2c281,193,278,191,276,191v1,-1,2,,2,c276,190,272,189,269,188v10,1,20,7,30,5c301,194,303,194,305,195v-8,,-17,-1,-25,-4xm297,196v,,-1,,-1,-1c296,195,297,195,297,196xm283,196v-1,-1,-2,-1,-2,-1c281,195,282,195,283,196xm280,193v1,,2,,2,1c281,194,280,194,280,193xm280,196v-4,,-7,-1,-10,-2c274,195,277,195,280,196xm281,206v-1,1,-2,,-4,c277,206,277,206,277,207v-8,-2,-19,-4,-27,-7c260,201,272,206,281,206xm270,204v1,,1,,1,1c271,205,270,204,270,204xm222,208v1,,1,-1,1,-2c223,206,223,206,224,206v-1,1,-2,2,-2,3c222,209,222,210,221,210v,-1,1,-1,1,-2xm222,206v,,,1,,1c222,207,222,207,222,207v-1,,-1,,,-1xm221,204v,,,-1,,-1c223,203,225,204,227,202v3,1,6,-1,9,-1c232,203,227,204,221,204xm227,200v-2,1,-4,1,-6,1c222,200,225,200,227,200xm222,199v1,-1,4,-1,5,c225,199,224,199,222,199xm235,209v,-1,,-1,,-2c237,208,238,204,240,206v-2,1,-3,2,-5,3xm242,207v-3,1,-6,3,-9,4c235,209,239,208,242,207xm235,207v,-1,1,-2,1,-3c237,204,237,204,238,205v-1,,-2,1,-3,2xm246,210v-4,,-10,1,-13,3c236,211,242,206,246,210xm239,200v,,,,-1,c244,198,249,196,254,194v-4,3,-10,5,-15,6xm257,199v4,1,7,2,10,3c264,202,260,201,257,199xm221,210v2,-1,3,-2,4,-4c225,206,225,206,225,206v,1,,2,-1,3c223,210,223,211,221,212v,,,,,c222,212,222,212,222,212v2,-2,3,-5,6,-6c226,210,222,213,218,216v1,-2,3,-3,3,-6xm230,217v4,-4,15,-9,22,-5c243,213,236,214,230,217xm251,208v1,,2,1,4,1c255,209,254,209,254,210v1,,1,-1,1,-1c256,210,257,211,257,210v1,1,2,1,2,1c256,211,253,209,251,208xm261,211v2,,4,1,7,2c265,213,263,212,261,211xm274,215v,,,,,c275,215,276,216,277,216v,,-2,-1,-3,-1xm283,217v1,,2,,3,c285,217,284,217,283,217xm285,215v14,2,29,4,45,1c328,217,324,218,320,218v,,1,,1,c307,220,293,217,281,215v,,,1,,1c281,215,281,215,281,214v-2,,-4,,-6,-1c276,214,279,214,280,215v-2,-1,-4,-1,-7,-1c274,213,274,214,275,214v-7,-2,-14,-4,-20,-6c255,207,255,207,255,207v6,2,13,4,18,5c270,211,267,210,264,209v,,1,,2,c259,207,252,205,247,201v14,5,32,11,47,13c294,214,297,214,297,214v11,2,23,1,33,1c330,215,328,215,328,216v-1,,,-1,-1,-1c327,215,327,216,327,216v,,,,,-1c314,218,297,216,285,215xm323,214v1,,1,,1,c324,214,323,214,323,214xm331,215v,,1,-1,2,c332,214,331,215,331,215xm334,214v-2,,-3,,-5,c331,213,334,213,336,213v,,-1,,-2,1xm338,209v1,-1,2,-1,4,-2c341,208,339,209,338,209xm348,202v-9,1,-17,2,-25,2c329,205,337,204,344,204v-3,1,-9,1,-11,2c334,206,337,206,339,206v1,,2,-1,3,-1c339,207,333,206,330,207v,,1,,1,c330,208,329,207,329,207v3,1,6,,10,c332,208,327,210,320,209v,,-1,,-1,1c322,210,326,210,329,209v2,,5,,8,-1c337,209,336,209,336,209v1,,1,,2,c337,209,336,210,335,210v-5,2,-10,1,-16,2c325,212,330,212,337,211v-5,3,-13,2,-21,3c316,214,317,214,317,214v-10,,-21,,-30,-2c287,212,287,212,287,211v-12,-2,-24,-5,-35,-9c261,204,271,207,279,207v1,,3,,4,1c283,208,283,208,283,208v,,,,,c284,208,284,208,284,208v2,1,6,,8,1c289,209,286,209,284,209v6,1,10,2,15,1c297,210,294,210,292,209v6,,16,2,20,1c305,209,297,209,290,208v-3,,-6,-1,-9,-1c281,206,282,206,282,207v1,,,-1,,-1c283,207,286,207,287,207v1,,1,,1,c288,207,288,207,288,207v1,,,,,c296,207,304,208,312,208v-1,,-1,,-2,c310,208,311,208,310,208v-15,-1,-31,-1,-45,-8c280,204,296,204,311,206v,,,,,c308,204,304,205,300,204v,,1,,,c300,204,299,204,298,204v-1,1,-4,,-6,c292,204,292,203,292,203v-8,-2,-18,-1,-25,-5c277,200,284,202,296,202v-1,-1,-4,,-5,-1c283,200,275,199,268,196v16,4,32,6,48,5c313,200,309,201,305,200v3,-1,7,,10,c312,199,310,200,308,200v,-1,,-1,-1,-1c304,200,300,199,297,198v,,1,1,1,c298,198,297,199,297,199v,-1,,-1,,-1c293,197,287,196,283,194v9,4,25,3,33,5c312,197,303,197,297,195v5,1,10,1,16,1c321,200,334,202,344,201v-8,1,-17,1,-24,-1c327,204,339,202,348,202xm286,196v-2,,-2,-1,,xm295,199v1,,3,,5,1c299,200,296,200,295,199xm331,189v,-1,,-1,-1,-2c331,187,331,188,331,189xm330,189v-3,,-8,-2,-11,-3c323,187,327,190,331,190v,,1,1,1,1c328,191,323,190,320,188v,,,,,c323,190,329,192,333,192v,,1,1,1,1c329,193,324,192,320,191v4,2,10,3,15,3c337,195,340,197,342,199v-6,,-14,,-20,-2c328,200,335,199,343,199v,,,,,c343,199,344,200,344,200v-13,2,-24,-3,-36,-5c308,195,308,195,308,195v-3,-1,-9,-2,-12,-2c290,192,284,191,278,189v11,2,23,5,33,6c311,194,310,195,310,194v1,,1,,2,c312,195,313,195,313,195v-1,-1,-3,-1,-4,-2c309,194,310,194,310,194v,,-1,,-2,c308,193,309,194,309,194v,-1,-1,-1,-2,-1c307,194,308,193,308,193v,1,-1,,-2,c306,193,307,193,307,193v,,-1,,-1,c306,193,306,193,306,193v,,,,-1,c305,192,305,192,304,192v,1,1,1,1,1c304,193,302,192,301,192v,,1,,1,c297,191,292,190,287,188v,,,-1,,-1c286,187,284,187,283,186v8,1,16,5,23,5c306,191,307,191,308,191v,,1,,2,c300,189,291,187,281,184v10,,18,3,26,6c300,186,291,184,282,183v8,-1,14,3,21,4c297,185,292,183,284,181v10,-1,17,4,25,7c302,184,295,181,286,180v9,,16,5,24,6c303,183,296,180,288,178v10,1,18,6,25,9c307,183,299,180,291,178v7,,12,4,19,5c304,181,297,178,290,176v6,1,9,3,15,3c305,180,306,180,305,180v6,2,11,6,16,8c317,185,312,182,307,180v6,2,18,3,23,9xm279,187v4,,7,2,11,3c287,189,281,188,279,187xm361,146v-5,3,-11,4,-17,6c350,151,356,149,361,147v,,,,1,c356,151,351,156,344,157v7,-1,13,-5,18,-9c359,152,355,155,350,159v5,-2,9,-6,13,-11c359,156,352,161,344,165v6,-2,11,-6,15,-11c359,156,357,157,357,159v-11,7,-20,20,-35,23c321,182,321,182,320,182v1,,2,,2,c323,182,324,181,324,181v-2,-2,-4,3,-6,c320,181,321,181,322,180v-2,-1,-6,2,-7,c318,180,321,179,323,178v-4,,-8,2,-11,c312,177,314,179,315,178v-6,,-15,-2,-23,-4c292,174,292,174,292,174v3,,4,1,7,2c298,174,295,174,294,173v5,2,12,3,18,3c307,175,300,175,296,172v13,5,26,-1,37,-4c323,169,310,175,298,171v14,1,27,-3,38,-8c335,163,332,164,332,165v-10,2,-19,6,-31,5c301,169,302,170,302,169v10,1,20,-2,28,-5c322,165,313,168,304,168v7,-3,18,-2,24,-6c324,163,320,164,316,165v,-1,-1,-1,-1,-2c319,162,323,161,327,160v-5,,-11,2,-16,3c313,160,316,160,320,159v-2,,-4,,-6,1c316,157,322,158,324,156v-2,,-5,1,-8,1c319,154,325,155,329,153v-3,,-7,1,-10,2c322,151,328,151,332,150v-4,,-7,1,-9,1c324,148,331,149,334,148v-3,,-6,,-9,c325,145,329,146,332,146v-2,-1,-3,,-5,-1c336,143,350,148,361,146xm352,144v2,-2,4,-2,7,-4c358,142,356,145,352,144xm363,132v,,-1,,-1,c363,132,363,132,363,131v,,,1,,1c363,132,363,132,363,132xm339,130v,-3,5,-3,7,-5c345,126,341,126,339,127v1,-1,,,,-1c341,125,343,125,345,124v-2,-1,-5,2,-7,1c340,124,342,123,345,123v,1,,1,,1c350,124,356,125,362,126v-2,2,-6,3,-9,5c356,130,360,129,362,127v1,,1,,1,1c360,129,358,131,355,133v3,-1,6,-3,8,-4c361,132,357,133,354,136v3,-1,6,-4,9,-6c363,131,363,131,363,132v-3,2,-7,4,-10,6c357,137,359,134,362,134v-1,1,-2,2,-4,3c359,137,361,136,361,136v,1,-1,2,-1,3c356,141,352,144,348,144v4,-2,8,-4,12,-6c360,138,360,138,360,138v-6,2,-11,6,-18,5c346,142,351,141,355,138v-5,2,-11,6,-17,5c342,142,345,141,349,140v-5,,-10,2,-14,2c338,141,342,140,346,139v-5,1,-10,2,-15,3c336,140,340,139,345,137v-5,1,-9,3,-15,3c336,138,342,137,347,133v-5,2,-10,4,-15,6c336,136,341,135,346,132v-4,1,-8,3,-13,4c338,132,345,130,351,127v,,,,,c346,128,341,131,336,133v3,-4,9,-4,13,-7c346,127,342,128,339,130xm327,123v-8,,-15,1,-22,4c313,126,322,123,330,123v-5,1,-12,3,-16,4c321,127,328,122,333,125v-3,1,-7,1,-11,3c327,128,331,126,336,126v-7,3,-14,5,-21,7c322,132,327,130,333,128v-8,5,-19,9,-30,10c312,139,324,134,332,131v-6,4,-13,7,-20,9c317,139,322,137,326,135v-2,3,-7,6,-10,7c322,141,327,136,333,133v-5,4,-12,7,-17,11c321,142,326,139,330,136v-4,5,-10,8,-16,10c320,146,325,142,329,139v-4,6,-12,9,-19,12c316,150,321,146,326,144v-7,7,-18,11,-29,13c302,155,308,154,312,151v-5,2,-11,4,-17,4c299,154,304,153,308,151v-4,,-11,3,-15,2c299,153,305,151,309,149v-5,1,-12,4,-18,4c299,151,307,148,313,144v-8,2,-15,8,-24,7c297,148,306,147,314,143v-9,2,-20,7,-29,6c295,147,304,144,311,139v-8,4,-18,9,-29,9c290,145,297,142,305,140v-11,1,-21,9,-33,6c284,145,294,140,305,136v-12,2,-20,9,-33,9c283,142,293,138,303,135v-7,1,-14,4,-20,6c283,141,283,141,283,141v-5,2,-11,3,-16,4c282,138,300,133,317,129v-17,2,-32,9,-49,13c275,138,284,137,290,133v-7,2,-15,5,-21,7c277,134,289,132,298,127v-10,3,-20,7,-28,11c275,133,284,132,290,128v-6,1,-13,5,-19,7c276,131,283,128,291,126v-7,,-12,4,-18,6c277,126,286,125,294,123v-6,,-13,2,-18,4c282,123,291,121,298,121v-1,1,-3,1,-4,2c297,123,301,121,304,121v-2,2,-6,2,-8,3c301,124,305,121,311,123v-3,1,-6,1,-9,2c311,124,320,122,327,123xm318,121v-1,,-2,,-4,-1c318,119,321,116,324,114v-1,2,-4,4,-6,7xm311,120v7,-3,13,-8,18,-14c325,112,320,120,311,120xm333,84v-6,4,-13,7,-20,10c321,92,327,88,333,85v-6,5,-14,8,-20,13c320,95,326,91,332,87v-3,4,-9,7,-14,10c323,96,328,92,332,90v-5,5,-11,9,-16,13c322,100,329,95,334,89v-4,9,-13,15,-22,20c320,107,326,101,331,96v-6,8,-14,14,-24,19c317,111,325,105,331,97v-3,9,-12,14,-20,19c319,112,327,107,331,99v-5,10,-15,23,-28,20c304,118,306,118,306,117v-2,,-5,2,-8,2c301,118,305,116,308,114v-4,2,-8,4,-13,5c300,117,305,114,309,111v-7,2,-11,7,-20,8c294,117,298,115,302,113v-5,1,-9,4,-15,5c295,115,301,111,308,106v-8,4,-14,9,-23,11c291,114,296,111,301,107v-6,3,-11,7,-18,10c289,111,298,107,304,102v-6,3,-12,8,-18,11c293,108,301,103,309,97v-4,2,-7,4,-10,6c298,103,299,104,299,104v-5,2,-9,6,-14,8c291,106,299,101,307,97v-8,3,-14,8,-21,12c295,101,305,94,317,88v-12,5,-21,12,-30,19c293,97,304,92,316,87v-11,2,-21,10,-28,16c292,95,303,90,312,87v-10,2,-18,7,-24,14c295,86,312,81,333,84xm299,81v5,-4,10,-9,14,-13c310,72,305,78,299,81xm293,82v3,-2,8,-3,9,-6c307,73,310,68,314,64v-4,8,-12,14,-21,18xm292,81v8,-6,18,-13,23,-21c311,70,301,76,292,81xm278,64v-1,,-1,,-2,1c276,64,277,64,278,64xm283,62v-2,,-3,2,-5,2c282,61,287,60,291,60v,,-1,1,-2,1c291,62,292,60,293,60v1,,,,,c294,59,295,59,296,59v-2,1,-3,2,-4,3c294,62,295,61,297,60v,-1,,-1,,-1c298,59,299,58,300,58v-2,2,-4,3,-5,5c296,62,299,60,300,58v1,1,2,,2,-1c304,57,305,56,308,55v-4,4,-9,7,-14,9c301,62,304,57,312,54v-4,4,-8,7,-12,10c301,64,302,63,303,63v4,-3,7,-6,11,-9c310,59,305,64,300,68v5,-3,10,-8,15,-13c312,61,306,65,302,70v3,-1,6,-4,8,-7c312,61,313,59,315,57v-3,8,-11,15,-19,20c296,77,296,77,296,77v,-1,1,-1,2,-2c294,76,291,78,288,79v3,-2,7,-3,9,-5c298,74,298,74,299,73v-4,2,-9,4,-13,5c289,76,293,74,296,72v-4,2,-12,7,-17,6c286,76,291,72,296,68v-6,4,-13,8,-20,10c280,76,285,73,289,70v-6,3,-13,7,-19,11c276,74,285,69,293,64v-8,4,-15,9,-22,14c276,72,284,69,290,64v-6,3,-11,7,-18,10c277,68,284,66,290,62v-5,2,-11,6,-16,9c277,66,283,65,287,62v-4,2,-8,4,-13,6c275,65,280,64,283,62xm250,47v6,-4,12,-9,19,-12c267,41,263,47,260,53v4,-5,7,-12,10,-18c267,45,261,56,256,64v7,-7,10,-19,16,-27c269,43,267,51,265,57v3,-6,5,-13,7,-19c273,44,269,52,266,59v4,-5,4,-11,7,-17c271,53,268,61,263,69v5,-6,8,-16,11,-26c273,57,265,70,258,81v7,-9,12,-18,15,-29c273,53,273,54,274,55v-4,8,-7,17,-12,24c267,72,270,64,274,57v,6,-4,11,-7,17c270,71,272,65,274,61v,6,-5,11,-5,15c269,76,269,76,268,77v,4,-4,6,-7,7c261,83,263,81,264,80v-3,1,-5,5,-9,6c256,85,258,84,259,83v-3,1,-5,4,-8,5c253,85,255,83,257,81v-4,2,-7,7,-11,9c248,87,251,85,253,81v-4,5,-9,10,-14,14c245,87,251,81,256,73v-6,6,-11,14,-17,20c240,88,246,85,248,80v-3,3,-6,7,-10,11c244,81,252,71,257,59v-6,10,-11,21,-20,29c239,83,245,79,247,73v-3,5,-7,9,-11,13c235,84,239,83,239,81v3,-2,6,-6,8,-9c243,76,240,80,235,84v,-1,,-1,,-1c241,76,245,71,250,63v-5,7,-10,13,-15,19c234,82,234,81,234,81v4,-6,9,-10,12,-17c245,66,244,68,242,69v,1,1,,1,c240,72,237,77,234,79v1,-4,5,-7,7,-11c238,71,236,75,233,77v,,-1,,-1,-1c236,68,242,62,248,55v-3,3,-6,5,-7,8c237,66,234,72,230,76v3,-7,8,-13,13,-19c237,62,233,70,228,77v4,-9,8,-17,15,-23c240,56,238,58,236,60v,1,1,,1,1c232,65,230,72,226,78v1,-6,5,-12,8,-17c231,64,229,68,227,72v,-5,4,-9,6,-13c231,61,229,64,227,67v3,-10,12,-17,23,-20xm248,31v,4,-2,8,-4,13c246,41,247,39,248,36v1,3,,7,-1,10c245,46,243,47,242,47v2,-5,4,-11,5,-17c247,30,247,31,248,31xm236,10v-1,3,-2,6,-3,9c235,16,236,13,236,9v1,,1,-1,2,-1c238,15,236,20,234,27v2,-4,3,-9,4,-12c239,13,239,11,239,9v1,5,-1,11,-2,17c239,22,240,17,241,11v2,6,-3,14,-4,21c240,27,241,20,242,14v1,10,-5,22,-7,32c239,36,241,28,244,17v2,9,-4,18,-5,27c242,37,244,30,245,23v,8,-4,17,-6,25c242,41,244,34,246,26v,8,-3,20,-9,25c237,49,239,49,238,47v-2,2,-2,5,-4,6c235,52,236,50,236,48v-2,2,-3,6,-6,9c232,53,233,51,235,47v-3,4,-5,9,-8,13c227,59,227,59,227,59v3,-6,5,-12,7,-20c232,45,230,52,227,57v-1,-1,,-2,-1,-2c229,49,232,42,233,35v-2,6,-4,11,-7,17c228,46,230,40,231,33v-2,5,-3,12,-5,17c225,42,230,34,232,25v-3,6,-5,14,-7,20c224,35,229,26,232,17v-4,7,-7,15,-8,23c222,37,224,34,224,32v2,-9,4,-18,12,-22xm228,17v-2,5,-4,11,-6,17c222,28,225,22,228,16v,,,1,,1xm226,18v-2,5,-4,9,-5,14c220,31,220,31,220,31v2,-5,2,-10,6,-13xm223,20v-1,3,-3,6,-4,10c217,27,221,22,223,20xm218,25v,1,-1,2,-1,3c217,28,216,28,216,28v1,-1,1,-2,2,-3xm211,30v-2,6,-5,10,-8,15c203,45,204,46,204,45v2,-4,5,-8,7,-13c211,38,207,45,204,49v,1,-1,2,-1,3c207,45,210,39,213,32v,5,-1,10,-2,15c213,41,214,36,214,29v1,1,1,1,1,2c215,32,215,31,215,32v-1,6,-1,14,-2,21c215,45,216,36,215,30v1,,1,,2,1c216,39,216,46,215,54v2,-8,2,-16,2,-23c217,31,218,31,218,31v2,8,,18,-1,26c219,50,219,43,220,37v1,6,,16,-1,22c221,52,221,45,221,38v1,2,2,5,1,7c223,45,223,46,223,45v1,3,-1,4,,5c224,50,223,49,224,49v2,9,1,21,,30c223,78,224,77,223,76v-1,1,-1,2,-2,3c223,76,224,71,224,67v-1,4,-2,10,-5,13c220,76,222,72,222,68v,,1,,1,c223,67,222,67,222,67v-1,5,-3,11,-6,15c218,79,219,76,220,73v-1,1,-2,3,-3,4c219,74,219,71,220,68v,-1,,-1,,-2c218,73,217,79,213,84v1,-2,2,-4,2,-6c215,78,215,79,215,79v,-2,1,-3,1,-5c215,77,214,81,212,84v-1,,-1,1,-2,1c213,81,214,73,217,68v,,-1,,-1,c214,73,213,78,211,83v,,,-1,,c210,85,209,87,207,88v3,-5,5,-12,7,-18c214,70,214,70,214,70v-3,7,-5,15,-10,22c205,90,206,86,208,84v,,-1,-1,-1,-1c207,83,207,83,207,83v2,-3,2,-6,4,-10c211,73,211,73,211,72v-1,1,,1,-1,1c210,73,210,73,210,72v,,-1,1,-1,1c207,79,204,86,201,92v,-1,1,-2,1,-4c202,88,202,89,201,89v2,-3,3,-6,4,-9c205,79,205,80,205,79v,-2,1,-3,1,-5c204,78,202,84,200,89v,-2,2,-5,2,-8c200,84,199,88,198,92v,,-1,2,-2,3c198,89,199,82,200,75v-2,6,-4,13,-6,19c194,89,198,80,199,73v-2,6,-4,12,-6,17c193,84,198,77,199,70v-2,5,-5,11,-7,16c193,80,197,73,199,66v-3,5,-5,11,-7,16c191,77,196,71,197,65v-3,4,-4,10,-7,14c190,73,195,68,196,62v-2,5,-5,10,-7,15c190,69,195,62,197,54v-2,5,-5,13,-9,19c191,65,194,59,197,52v-3,6,-7,13,-10,20c188,69,190,65,192,62v,-2,1,-3,2,-5c191,61,189,66,186,71v1,-6,5,-10,7,-16c190,59,188,64,185,68v,,,,,c186,65,188,63,189,61v-2,1,-3,3,-4,5c186,59,191,52,197,48v2,-3,5,-6,7,-8c207,37,208,33,211,30xm205,88v,-2,1,-4,1,-5c207,84,205,86,205,88xm204,81v-1,1,,,,-1c205,81,204,81,204,81xm193,99v1,-4,3,-7,4,-11c197,88,197,88,197,88v-1,4,-2,7,-4,11xm198,85v,1,,1,,2c197,86,198,86,198,85xm204,34v,1,,2,-1,4c203,36,203,34,203,32v,,,,,c204,32,203,34,204,34xm194,12v1,1,1,1,2,2c196,16,197,19,197,21v,-1,,-4,,-5c199,17,198,20,199,22v1,-1,-1,-2,,-3c200,21,200,24,201,25v,1,,1,,1c201,28,202,30,203,32v,,-1,,-1,c203,34,201,37,202,39v,1,,1,,1c201,37,202,34,202,30v-2,3,,9,-2,11c200,37,201,31,200,27v,6,,12,-2,17c198,39,199,33,198,28v,5,,11,-2,17c197,38,198,30,196,23v1,6,1,16,-1,22c193,34,194,24,194,12xm189,9v1,2,1,5,2,7c191,15,190,12,191,10v1,,2,1,3,2c194,22,193,29,193,38v-2,-6,-1,-12,-2,-18c191,23,191,26,191,28v-2,-4,-2,-9,-2,-14c188,15,189,20,189,21v-3,-2,-1,-5,-2,-6c187,15,187,16,187,17v-3,-2,1,-5,2,-8xm164,12v1,1,,2,1,2c166,13,164,11,166,10v,1,,2,1,4c167,12,167,11,166,9v1,,2,-1,2,-1c169,10,168,12,169,14v,-3,-2,-7,1,-9c170,9,171,11,172,15,173,14,169,4,171,4v2,-1,3,11,5,12c175,12,173,7,172,3v4,6,6,13,8,20c179,17,176,10,174,5v1,,1,1,2,1c182,13,185,21,187,31v-1,-6,-2,-12,-5,-17c190,22,190,37,193,47v-1,1,-1,2,-2,3c191,44,190,36,189,31v,7,3,15,,21c188,48,189,41,187,37v,,,1,,1c187,39,187,38,187,37v,1,,3,,3c187,40,187,39,187,38v2,8,3,15,-2,21c185,54,187,46,186,41v,8,-1,15,-2,21c184,54,184,46,183,38v,7,1,17,-1,25c181,57,182,50,181,43v,,-1,,-1,c180,43,180,43,180,44v,5,1,11,1,15c181,60,181,60,181,61v-2,-6,-2,-16,-5,-23c177,44,179,53,179,60v-1,,-1,,-1,c177,55,176,49,175,44v,3,1,10,1,15c175,58,174,59,173,59v-1,1,-2,1,-3,1c169,55,168,49,167,43v-1,6,3,13,2,19c166,57,165,49,164,43v,6,1,14,4,20c167,63,167,64,166,65,163,50,162,34,165,20v-5,16,-3,31,1,45c166,66,165,66,165,66v-2,-6,-4,-15,-4,-23c160,52,162,59,164,68v,,,1,-1,1c161,60,159,50,159,41v-1,11,2,20,4,29c159,61,156,51,157,41v-2,9,,20,2,30c156,65,156,55,155,47v,7,1,13,2,19c149,48,159,30,164,12xm154,60v,,,1,,1c154,61,154,62,154,62v,,-1,-1,,-2xm153,52v1,3,,6,1,8c153,58,153,55,153,52xm133,6v2,4,2,8,2,13c136,15,135,9,134,6v,,1,,1,-1c136,10,138,15,138,20v1,-6,-1,-10,-3,-15c138,9,140,14,141,20v,-5,-2,-10,-4,-14c143,10,144,18,146,26v,-6,-2,-11,-4,-16c147,14,148,20,150,26v,-5,-2,-8,-4,-13c150,16,152,21,154,25v1,9,-2,22,-4,32c150,52,151,49,152,44v-1,3,-2,7,-3,9c150,46,151,39,150,32v,7,,16,-2,22c146,46,150,38,149,30v-1,6,-2,14,-3,21c143,45,147,37,146,29v-1,6,-1,12,-2,18c141,41,144,34,143,28v-1,5,-1,10,-1,16c139,39,141,31,139,25v1,5,,11,1,15c136,37,139,31,138,26v-1,4,-1,7,-1,12c134,37,136,32,135,29v,3,,5,,8c132,35,133,30,133,26v-1,3,-1,6,-1,9c130,34,131,30,130,28v,2,,4,,6c130,34,129,33,129,34v,-1,,-1,,-1c128,31,129,28,129,26v-1,2,-1,5,-1,7c127,33,127,32,126,32v,-11,6,-17,7,-26xm148,56v,-1,1,-1,1,-2c150,54,149,56,148,56xm118,51v,,,,1,c119,51,119,51,119,51v3,-4,-1,-10,2,-14c120,38,121,38,122,38v,,-1,-2,,-3c123,37,123,41,125,43v,-2,-1,-4,-1,-6c126,41,128,45,130,50v,-2,-2,-5,-3,-7c127,40,124,37,123,34v5,5,8,11,11,18c132,45,128,40,125,34v5,5,8,12,12,17c135,46,131,41,128,36v2,,2,3,4,4c134,41,136,46,138,49v,-2,-1,-4,-2,-5c136,43,135,42,134,41v,-1,-2,-2,-3,-3c142,43,144,56,151,65v,1,,2,,2c152,67,152,67,152,67v,-1,,-1,,-1c155,70,161,75,158,82v-1,-3,-2,-6,-3,-8c155,77,158,81,158,85v-1,-1,-1,-4,-2,-5c156,83,158,87,157,91v-1,-2,-1,-4,-1,-5c156,90,158,93,157,97v-1,,-1,,-1,c157,98,156,101,156,102v,-2,,-3,-1,-6c155,99,156,102,155,105v-1,-4,,-10,-3,-15c154,95,154,98,154,103v-1,-2,-1,-4,-1,-7c152,95,152,92,151,90v,5,2,7,1,12c151,102,150,102,150,101v,-1,,-1,-1,-2c149,94,147,88,145,82v1,6,4,12,4,19c149,101,148,101,148,101v,-2,-1,-4,-1,-6c147,94,147,94,146,94v,-4,-1,-7,-2,-11c144,87,146,91,146,95v2,4,1,10,3,14c149,109,149,109,149,109v1,2,,4,,6c149,115,149,115,149,115v-1,1,,2,,3c147,116,149,112,148,111v,-6,-3,-13,-4,-18c144,91,143,87,143,85v,3,1,8,1,11c147,102,147,109,148,116v-2,-4,-1,-8,-3,-11c146,109,146,112,147,115v-2,-2,-3,-4,-2,-7c144,108,144,107,144,107v,2,,3,,5c142,108,141,104,139,99v,2,1,4,1,6c138,102,135,100,134,97v,,,,,c132,96,131,93,130,91v,2,1,3,1,4c129,93,128,90,127,87v,2,1,3,1,4c125,91,120,79,122,78v-2,2,1,7,1,9c122,86,121,86,120,84v,,,1,,1c114,76,117,61,119,52v-1,-1,-1,-1,-1,-1xm100,41v-1,1,-1,,-1,c99,40,99,41,100,41xm96,38v,,,,,c96,39,97,38,97,39v-1,,,-1,-1,-1c96,38,96,38,96,38xm92,35v-1,,-1,,-2,-1c91,34,91,35,92,35xm70,29v3,3,6,8,9,10c76,36,74,31,70,28v4,1,7,6,10,9c77,33,75,30,71,27v2,-1,4,,5,1c91,33,101,44,110,54v2,3,6,4,5,7c115,61,115,61,116,61v-1,1,-1,3,,4c115,65,115,65,115,65v,-1,,,,c113,62,111,58,108,55v2,5,7,8,7,13c113,65,111,63,110,60v,4,6,8,4,13c110,66,107,58,102,53v,,,,,c106,61,112,68,114,77,110,68,106,60,101,52v,-1,,,1,c101,51,100,50,98,48v6,11,14,22,17,35c109,73,103,62,95,54v7,9,14,19,18,29c113,84,113,84,112,84,109,78,106,72,102,66v3,6,7,12,10,18c108,82,106,76,103,72v1,2,2,5,4,7c108,81,109,83,111,85v-2,-2,-3,-4,-4,-6c96,62,81,48,70,31v,-1,,-1,,-2xm109,87v-1,-2,-3,-3,-3,-5c107,83,109,85,109,87xm74,54v,-1,,,,c73,51,71,49,71,45v2,2,2,4,4,6c70,46,71,40,70,32v7,13,18,23,27,35c97,69,100,72,101,75,98,71,95,67,92,62v5,9,12,17,17,26c103,81,97,74,92,67v4,8,11,15,16,23c101,82,93,75,87,66v5,10,14,17,20,25c97,82,86,72,80,60v6,14,18,22,27,34c103,90,98,85,94,81v4,5,10,10,14,15c103,93,98,88,94,84v3,5,10,9,14,15c105,97,102,94,99,91,91,84,83,76,77,67v2,4,6,9,9,13c81,79,78,72,76,68v1,4,3,7,5,10c74,74,73,62,74,54xm105,98v-2,-1,-3,-4,-5,-5c102,94,103,96,105,98xm57,84v3,5,6,9,10,14c61,90,56,82,53,72v1,,1,1,1,1c57,75,60,79,63,81,60,78,56,75,54,71v5,3,9,7,14,10c64,78,60,75,56,71v5,2,8,4,12,6c65,75,60,73,57,70v22,7,39,20,51,37c106,105,103,102,100,100v2,1,4,4,6,5c106,107,110,108,109,111v-3,-4,-6,-8,-10,-12c102,104,108,108,110,115,103,106,97,96,86,91v11,6,18,16,25,27c106,112,102,106,97,101v7,9,14,17,20,26c109,119,103,109,94,102v9,9,17,19,25,29c118,131,117,129,116,129v-3,-5,-10,-10,-15,-15c104,117,108,121,112,124v1,3,5,6,7,9c113,128,108,123,103,117v5,7,12,13,18,19c110,128,100,117,90,107v,,,,,c99,117,109,128,120,136v,1,2,1,2,2c104,128,93,111,78,97v13,13,24,29,40,40c106,130,96,119,86,110v6,7,13,12,18,18c106,130,108,131,110,133v1,,3,1,4,2c113,134,112,134,110,133v,,,,,c103,129,97,122,91,117v1,3,5,5,7,7c101,127,104,130,108,133,100,130,94,122,88,117v3,4,8,9,13,13c92,125,85,117,78,111v1,2,3,3,5,5c83,116,83,116,83,116v3,3,6,7,10,10c86,123,82,117,77,112v4,4,7,10,13,13c82,122,76,114,70,107v4,7,10,13,16,18c79,123,76,117,71,113v3,4,7,8,12,12c80,126,79,123,77,122v,1,2,2,3,3c77,126,74,121,73,118,67,110,61,101,58,91v3,5,6,9,10,14c64,98,58,93,57,84xm126,148v,1,,1,,1c125,149,125,148,124,148v,1,1,2,1,2c125,150,125,150,124,150v,,-1,,-1,-1c122,150,122,150,122,150v1,2,6,3,7,6c128,155,126,154,124,153v2,2,5,3,6,6c128,157,126,155,123,154v,,1,,1,c123,154,122,153,121,153v3,3,8,6,11,9c128,159,123,157,120,154v-2,-1,-4,-4,-6,-3c120,155,124,158,130,162v-1,,-1,,-1,c129,163,131,163,130,164v-3,-3,-7,-6,-11,-9c119,155,119,155,119,155v2,3,5,4,8,6c129,164,134,168,137,171v-3,-2,-5,-4,-8,-6c129,165,129,165,128,165v,-1,-2,-1,-2,-2c124,163,123,161,121,161v5,3,9,7,12,11c131,171,129,167,127,167v-3,-3,-5,-5,-8,-6c122,163,125,166,128,169v-2,-1,-3,-2,-5,-3c123,165,121,164,119,163v,,,,,c120,165,121,165,122,166v-1,,-1,-1,-2,-1c121,166,123,167,124,168v-1,1,-2,-1,-3,-1c122,168,122,168,123,168v-2,,-3,-2,-5,-2c118,167,120,167,121,169v-4,-1,-6,-5,-10,-6c113,165,115,166,117,167v,1,,,-1,c116,167,116,168,116,168v,,,1,,1c114,168,113,166,111,165v2,3,8,5,9,9c115,172,111,168,107,165v4,4,8,6,12,10c117,174,115,173,113,171v4,4,9,7,12,10c120,177,115,174,110,170v3,3,7,6,11,9c121,179,121,179,120,179v2,2,3,3,5,4c127,185,130,185,131,187v-2,-1,-3,-2,-5,-3c126,186,129,186,130,188v-7,-3,-10,-8,-16,-11c99,166,85,151,77,133v1,,1,,1,c78,132,78,132,78,132v1,-8,14,-5,19,-2c106,137,122,136,126,148v-1,,-1,-1,-2,-1c124,148,125,149,126,148xm132,165v-1,-1,-1,-1,-1,-1c131,164,131,164,131,164v,,,,1,1xm134,193v-1,,-2,-1,-3,-2c134,194,138,195,141,197v-3,-1,-5,-2,-8,-3c133,193,134,194,134,193xm126,187v3,2,7,3,10,6c132,191,129,189,126,187xm97,176v,-1,,,,-1c96,175,95,175,94,175v,,,,,c93,175,92,175,92,174v-1,,-1,,-1,c91,174,91,174,92,174v,,1,1,2,1c94,175,94,175,94,175v,,,,,c99,175,103,176,107,177v-3,,-7,-1,-10,-1xm101,178v,,1,,1,-1c102,177,102,178,102,178v,,,,-1,xm101,170v-3,,-4,-1,-6,-1c97,168,99,169,101,170xm94,166v,-1,1,,1,c95,167,94,166,94,166xm96,166v,,,,1,c96,167,96,166,96,166xm101,171v-1,,-1,,-2,c100,171,101,171,101,171xm99,171v,,-1,,-1,c98,170,99,171,99,171xm103,174v-2,,-4,,-5,-1c99,173,102,173,103,174xm103,175v,,,,,c100,175,95,173,92,173v4,,8,1,11,2xm98,175v-1,-1,-1,-1,-2,-1c96,174,96,174,96,174v1,,2,,2,1xm108,176v,,,1,1,1c108,177,108,176,108,176xm111,179v-1,,-4,,-4,-1c108,178,109,178,111,179xm108,177v,1,-1,,-1,c108,177,108,177,108,177xm104,175v1,,2,,2,1c107,176,107,176,107,176v-1,,-2,,-3,-1xm105,178v,,1,,2,c106,178,106,178,106,178v,,-1,,-1,xm106,179v3,,5,1,8,2c110,181,107,180,103,179v,-1,2,,3,xm115,136v,,1,,1,c116,136,116,136,116,136v,,,,,1c116,137,116,136,115,136xm,92v,,1,-1,1,-1c1,90,,92,,92xm4,101v3,3,5,7,8,10c11,108,7,104,5,100v,,,,,-1c9,104,12,109,17,113,13,107,7,101,4,95v5,5,9,11,16,15c14,105,8,99,3,93v3,2,6,4,9,6c10,97,7,94,4,92v5,-2,13,2,18,2c18,93,12,92,8,91v18,,34,3,50,8c59,101,60,103,61,104v-4,-2,-9,-4,-13,-6c54,102,60,103,64,109v-5,-3,-11,-6,-16,-9c54,104,61,107,66,113,60,109,55,105,48,103v8,4,17,8,22,16c62,113,54,107,44,102v11,6,22,13,30,22c67,119,60,114,53,110v8,6,17,11,23,19c68,122,59,115,50,110v9,7,19,12,26,21c65,122,53,113,41,106v11,9,25,16,35,27c70,129,64,125,59,121v5,5,11,9,17,12c76,134,75,134,76,135,63,129,52,121,42,113v10,9,21,17,34,23c76,137,76,137,76,138,69,135,63,131,56,128v6,4,15,8,21,12c68,137,59,132,50,127v9,7,20,10,29,16c69,140,59,134,50,129v7,5,15,10,24,13c76,144,80,144,81,146,64,141,50,133,37,123v13,11,28,20,46,25c83,149,84,149,84,149,75,147,66,143,56,139v6,3,13,6,19,9c64,146,55,139,45,135v8,4,16,8,24,12c57,145,49,138,39,132v6,5,13,10,21,14c50,143,42,136,33,132v7,4,15,9,22,14c49,144,45,140,40,137v2,3,6,4,8,7c49,144,50,144,51,145v,,,,1,c51,145,51,145,51,145,31,136,12,121,4,101xm22,175v2,,3,2,5,2c25,175,20,175,19,171v3,2,7,4,11,5c26,174,20,173,17,169v,,,,1,c18,169,18,169,19,169v-1,,-2,-1,-3,-1c14,166,12,164,11,162v1,,2,,3,c13,162,12,162,10,161v,,,,,-1c11,161,12,161,13,161v-1,-1,-4,-1,-4,-2c11,159,12,159,13,159v,-1,-4,,-4,-2c13,158,20,161,26,159v-6,,-12,,-17,-3c11,156,13,157,15,157v-1,-1,-4,-1,-5,-1c11,154,14,155,15,155v3,,7,1,10,1c23,155,18,155,14,154v4,-1,9,1,12,1c24,154,20,154,18,154v2,-1,5,,8,c26,154,25,154,25,154v-1,,-2,-1,-4,-1c23,153,25,153,27,153v,,,,-1,c35,153,42,154,49,155v,-1,-2,,-2,-1c48,154,50,155,51,154v-2,-1,-4,,-7,-1c44,153,44,154,44,154v-8,-2,-17,-2,-24,-2c30,150,44,150,56,153v-8,-3,-16,-4,-23,-4c39,147,48,147,56,148v,,-1,,-1,c55,148,56,148,56,148v,,,,1,c58,149,62,149,63,149v1,,,,1,c71,149,80,150,85,153v1,1,5,2,6,4c89,157,86,156,84,156v4,1,9,1,9,5c90,160,88,159,85,158v,1,1,1,2,1c87,159,87,159,87,159v2,1,6,2,8,3c92,162,88,161,86,160v1,1,3,1,4,2c90,162,90,161,90,161v2,1,3,2,5,2c95,164,96,164,96,164v-5,-1,-9,-2,-14,-3c86,162,89,163,93,164v,,,,,c93,165,94,164,94,165v-3,,-5,-1,-8,-1c88,165,91,165,93,166v-1,-1,-2,-1,-2,c90,166,87,165,87,165v,,,,-1,c89,166,91,166,94,167v,1,,1,,1c92,168,90,168,88,168v-1,,-1,,-1,c84,167,80,166,78,166v4,2,10,2,14,4c92,170,93,170,93,170v-1,-1,-2,-1,-2,-1c93,169,94,170,96,170v-1,,-2,-1,-3,c93,170,94,170,95,170v,,,,,c95,171,96,171,96,171v-4,,-8,-2,-12,-2c86,170,87,170,89,170v,1,,1,,1c91,170,93,172,94,172v1,,1,-1,1,-1c96,171,96,172,97,171v,1,,1,,2c95,173,92,171,90,172v-2,,-4,-1,-6,-1c86,172,88,172,90,173v-1,,-3,-1,-5,-1c86,173,87,173,88,173v-1,1,-2,,-2,c86,174,88,174,90,174v,1,,1,,1c90,175,92,175,92,175v2,,4,2,7,2c99,177,99,177,99,177v-3,,-5,-1,-7,-1c95,178,99,177,103,179v-4,,-9,-2,-12,-2c96,179,103,179,109,181,98,180,88,178,78,176v5,1,8,2,13,3c91,180,90,178,89,179v1,1,2,1,3,1c92,181,90,180,90,181v2,1,7,,10,1c95,184,88,181,84,181v5,2,12,1,17,3c98,185,93,183,90,183v,,,,,1c92,184,94,185,97,185v-1,,-2,,-2,c94,185,93,185,92,185v-1,-1,-2,,-2,-1c89,186,92,185,93,186v-6,1,-12,-1,-17,-2c81,183,85,185,89,185v-7,-2,-14,-2,-20,-4c71,182,73,183,76,184v-3,,-8,-2,-11,-2c73,185,80,185,89,187v-7,1,-15,-3,-23,-3c72,186,79,187,86,188v-5,2,-11,-1,-18,-2c68,186,68,186,68,186v1,1,3,1,4,2c76,188,79,189,83,189v,1,-2,1,-2,1c76,189,72,189,67,187v4,2,9,3,14,3c76,192,70,189,65,188v4,2,9,3,13,4c72,193,66,189,59,189v5,2,13,3,18,3c76,194,73,195,72,196,53,192,35,186,22,175xm91,169v-1,,-2,,-2,-1c90,168,90,168,91,169xm105,184v,-1,-1,,-1,-1c103,184,102,183,102,183v1,,1,,2,c104,183,105,183,105,183v,1,1,,,1xm102,183v,,-2,,-2,-1c101,183,101,182,102,183xm99,180v,,-2,,-2,c98,180,98,180,99,180xm122,203v5,1,9,1,13,1c129,204,123,205,118,205v5,1,11,,16,c132,206,127,206,124,207v1,,2,-1,3,c125,207,122,207,120,207v4,1,8,1,12,c130,209,127,208,126,209v-1,-1,-3,,-4,1c120,209,117,210,115,209v5,2,13,1,18,1c129,213,122,212,116,213v6,,11,,16,-1c129,215,123,214,118,215v5,,10,,14,c129,217,123,215,119,216v1,1,2,,2,c120,217,118,216,116,217v4,1,8,,12,c126,218,123,218,121,218v3,,6,,9,c125,219,119,219,113,219v2,1,4,,6,1c119,220,118,220,118,220v5,,10,,14,c125,222,119,221,111,221v5,2,13,1,19,1c125,224,120,223,115,224v5,1,14,,19,c127,225,121,226,115,226v5,,14,2,20,c135,226,135,226,135,226v-5,2,-14,3,-21,3c120,230,128,229,135,228v,-1,,-1,,-1c135,227,136,228,136,228v-5,1,-7,2,-13,2c127,231,131,230,136,229v-34,7,-59,4,-75,-15c69,205,75,194,87,191v-1,1,-3,1,-4,3c88,192,93,190,98,189v-4,,-7,2,-10,2c98,186,112,186,124,188v-2,,-6,-1,-8,c119,188,124,187,126,189v-5,,-12,,-17,1c116,190,124,188,129,192v-5,,-11,-1,-16,c119,193,129,190,132,195v-7,-1,-15,-2,-21,-2c118,194,127,194,134,196v-8,,-16,,-23,c119,198,129,195,137,198v-7,,-15,,-21,1c123,199,130,198,139,199v-8,1,-15,,-21,1c122,200,126,200,129,200v-12,1,-24,,-34,2c112,201,127,201,142,202v-7,,-13,1,-20,1xm141,201v-1,,-4,,-5,-1c138,200,139,201,141,201xm135,200v-1,1,-2,1,-3,c133,201,134,200,135,200xm132,200v-1,1,-2,,-2,c130,200,131,200,132,200xm130,200v,1,-1,1,-1,c130,200,130,200,130,200xm179,224v1,,2,,3,c181,224,180,224,179,224xm195,224v,,-4,-1,-4,-1c174,216,160,205,144,196v-5,-3,-10,-9,-15,-13c129,182,128,180,126,179v-1,-2,-3,-4,-5,-6c121,173,121,173,121,172v2,,5,-2,7,c127,172,127,172,126,172v,1,1,1,2,1c128,173,127,173,128,173v,,,-1,,c128,173,128,172,128,172v1,,1,,1,c133,173,135,176,138,178v1,1,2,2,3,3c141,181,142,182,142,182v-1,,-1,,-2,c141,181,140,180,139,181v,1,2,2,3,2c143,184,143,184,143,185v-1,-1,-2,-2,-3,-3c140,182,140,182,139,182v2,2,3,3,5,4c144,186,145,186,145,186v,,,1,,1c145,187,145,187,145,187v-2,-1,-4,-2,-5,-4c140,183,139,183,139,183v1,2,2,2,3,3c145,188,148,189,150,191v-5,-6,-10,-13,-11,-21c136,164,132,158,128,152,124,133,113,119,110,99v-1,-2,,-4,-1,-6c110,92,110,91,111,90v1,-1,3,-2,4,-3c131,90,137,106,147,118v1,3,2,6,1,10c148,128,148,128,148,128v,3,-1,6,,8c148,136,147,136,147,136v,,,,,c147,137,148,138,148,139v,,,1,-1,c147,139,146,137,145,135v,,,1,-1,1c145,137,146,137,146,139v-1,-1,-1,-2,-2,-3c143,136,143,136,143,136v,1,,1,1,1c143,138,143,137,142,137v,,,,,c137,137,138,131,135,129v,,,,,c135,128,134,127,134,127v-1,,,1,,2c134,129,134,130,134,130v-2,-1,-1,-2,-3,-3c133,129,133,132,135,135v-1,3,3,5,4,7c139,144,140,144,140,145v-2,-1,-3,-4,-5,-5c136,142,138,145,140,147v,,,,,1c139,145,136,143,135,141v1,3,3,5,4,7c140,148,139,148,140,148v,1,,1,,1c137,147,135,144,133,141v,1,1,3,2,4c136,147,137,149,139,150v,,,,1,c140,150,140,151,140,151v-3,-2,-5,-5,-7,-7c133,145,134,147,136,148v,2,2,3,4,4c137,152,135,149,133,146v1,4,5,6,7,9c138,154,136,152,134,150v,,,1,,1c135,152,135,153,136,153v1,1,1,1,1,1c137,154,138,155,138,155v,,-1,-1,-1,-1c137,154,137,154,136,153v-1,,-1,-1,-2,-2c130,144,130,133,125,127v,,,1,1,1c125,128,125,128,125,128v,-1,-1,-2,-2,-3c124,126,124,126,125,127v-1,-2,-2,-4,-3,-6c122,121,122,121,122,121v,,,,,c122,121,122,121,122,121v-1,,-1,-1,-1,-2c121,121,123,123,123,125v-1,-2,-2,-6,-4,-8c119,117,119,118,120,118v-1,2,,4,1,4c121,123,121,123,121,123v9,9,8,25,15,34c136,157,136,157,135,157v1,3,3,5,5,7c139,164,140,165,140,165v,1,1,1,,1c141,166,141,166,141,166v,-1,-1,-1,,-1c143,165,144,167,146,167v,1,,2,,3c145,169,144,168,144,167v-1,,-1,,-1,c143,170,146,171,147,173v-1,,-2,-1,-3,-2c144,172,146,173,147,174v,,1,,1,1c146,175,146,174,145,173v,2,3,2,3,4c147,176,146,176,145,175v,,,,,c145,175,145,175,146,175v,1,-1,1,-1,1c143,173,142,170,141,167v,-1,,,,c142,172,144,177,148,179v,,1,,1,c151,182,150,184,149,186v2,,3,-2,5,-3c157,186,158,189,163,190v,1,2,1,3,3c167,195,174,196,176,193v2,,3,3,5,5c182,198,183,198,184,198v-1,1,-1,1,-1,1c183,199,183,200,183,200v1,,1,,1,c184,201,185,201,186,200v,,-1,-1,,-1c186,199,187,200,187,201v1,,1,-1,1,-1c188,200,186,199,186,198v3,3,8,5,11,2c197,200,197,200,197,200v-3,2,-8,,-10,-2c191,197,192,194,194,192v,,,,,c195,192,197,193,198,192v,-1,,-1,-1,-1c197,191,197,192,196,192v1,,1,-1,,-1c198,190,201,191,202,190v1,,4,,5,c205,192,203,193,201,194v2,,6,-2,8,-5c210,189,210,189,210,189v-2,2,-3,4,-6,5c204,194,205,194,205,194v3,-2,6,-5,9,-7c211,191,207,193,204,196v5,-2,9,-7,12,-11c214,191,208,194,204,197v,,,,,c199,203,193,202,187,203v1,,2,,2,1c189,204,189,204,190,204v,,,,,c192,204,195,205,197,203v2,-1,4,-2,5,-3c207,198,211,194,215,191v3,-5,7,-8,8,-12c224,179,224,178,225,177v1,-1,1,-4,3,-4c229,173,229,173,230,173v1,3,4,4,5,6c235,180,234,180,234,180v,,,1,1,1c225,188,216,198,205,204v-1,,-1,,-1,c197,207,189,206,183,208v8,1,19,-7,24,2c202,209,198,207,194,211v,-1,-2,,-3,c191,212,191,212,192,212v,,,,1,c182,216,173,210,164,205v,,,,,c166,206,167,207,168,208v6,6,20,8,29,4c197,212,197,212,196,212v1,-1,2,-1,2,-1c199,210,199,210,200,209v-1,1,-1,1,-2,2c198,211,197,211,197,212v,1,4,-1,5,-2c202,210,202,210,202,210v-1,1,-3,2,-5,3c199,214,202,211,204,210v-1,2,-3,4,-5,4c201,215,204,213,206,211v1,1,3,,3,-2c209,209,208,209,208,209v2,,2,-1,3,-2c210,207,209,208,208,208v,,,,,c209,207,210,207,211,206v,,-1,,-1,c210,206,210,206,210,206v-1,,-2,1,-3,1c207,206,209,206,210,205v-1,,-2,,-2,c208,205,208,205,209,205v,,-1,,-1,-1c210,204,212,202,213,201v1,-1,3,-3,4,-3c217,198,217,197,217,197v1,,1,,1,c218,198,216,199,216,201v1,-1,2,-3,3,-4c220,198,218,198,219,199v-1,2,-3,3,-4,5c217,203,218,200,220,199v-2,3,-5,5,-7,8c216,205,218,203,220,201v-1,2,-3,4,-5,6c216,207,217,205,218,205v,-1,1,-2,1,-2c220,203,220,203,220,203v-1,2,-2,2,-3,3c218,207,219,205,220,205v-1,2,-3,3,-4,5c218,209,219,207,220,207v,1,-2,2,-3,4c218,211,219,210,220,209v,2,-2,2,-3,4c218,213,219,211,220,211v-1,2,-2,2,-3,4c215,216,213,219,211,221v-1,-1,-3,,-2,1c205,225,200,224,195,224xm219,203v,-1,1,-1,1,-1c220,203,220,203,219,203xm208,205v,,-1,,-1,c207,205,207,204,208,205xe" fillcolor="#d43293 [3204]" stroked="f">
                          <v:path arrowok="t" o:connecttype="custom" o:connectlocs="1270410,311180;627643,808310;896093,717233;1122951,603386;869626,717233;862064,538873;710824,599591;722167,519899;862064,466770;733510,690668;563366,675489;642767,235283;703263,387078;616300,417437;669234,500924;839378,394668;1024646,462975;1092704,368103;695701,489540;593614,576822;627643,565437;673015,580617;620081,626155;604957,497129;586052,618566;725948,671694;816692,599591;1160761,629950;892312,762771;1035989,815899;1251505,785540;1191009,758976;1160761,732412;1191009,683079;1368715,478155;1187228,554053;1183447,356719;1051113,242872;983055,201129;869626,288411;850721,170770;839378,254257;744853,197334;714605,34154;665453,223898;525556,94872;586052,364309;362974,144205;328945,250462;393222,485745;457499,610976;476404,709643;393222,664104;287355,516104;94525,584412;362974,648925;306259,721027;434813,857643;457499,656514;506651,493335;552023,633745;771320,747592;805349,762771" o:connectangles="0,0,0,0,0,0,0,0,0,0,0,0,0,0,0,0,0,0,0,0,0,0,0,0,0,0,0,0,0,0,0,0,0,0,0,0,0,0,0,0,0,0,0,0,0,0,0,0,0,0,0,0,0,0,0,0,0,0,0,0,0,0,0"/>
                          <o:lock v:ext="edit" verticies="t"/>
                        </v:shape>
                        <v:shape id="Prostoročno 5" o:spid="_x0000_s1029" alt="Strok s semeni" style="position:absolute;left:4953;top:3810;width:3740;height:4025;visibility:visible;mso-wrap-style:square;v-text-anchor:top" coordsize="99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" path="m94,78c88,96,59,106,43,99,34,95,27,83,22,87v-2,2,-1,-3,-3,-4c18,81,14,81,13,77,9,67,5,63,4,60v,-3,13,4,12,-1c15,54,,30,2,29,3,28,18,47,23,39v4,-5,12,-4,11,-7c31,23,46,1,48,1v3,-1,,20,3,24c61,39,60,13,63,13v3,,1,15,4,15c75,28,87,4,90,6v3,2,-9,21,-4,30c89,42,99,59,94,78xe" stroked="f">
                          <v:path arrowok="t" o:connecttype="custom" o:connectlocs="355125,296245;162451,376004;83114,330428;71781,315236;49113,292447;15112,227881;60447,224083;7556,110143;86892,148123;128450,121537;181341,3798;192674,94950;238010,49374;253121,106345;340014,22788;324902,136729;355125,296245" o:connectangles="0,0,0,0,0,0,0,0,0,0,0,0,0,0,0,0,0"/>
                        </v:shape>
                      </v:group>
                      <v:shape id="Prostoročno 3" o:spid="_x0000_s1030" alt="Strok s semeni" style="position:absolute;left:4787;top:3435;width:4206;height:4572;visibility:visible;mso-wrap-style:square;v-text-anchor:top" coordsize="98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" path="m97,47v-1,2,-2,4,-3,5c94,54,92,57,91,59v1,1,,1,,2c90,60,91,58,90,57v2,-2,2,-4,4,-5c93,51,94,50,94,49v-2,3,-3,6,-6,9c89,58,88,58,88,59,87,58,86,56,87,54v1,,1,,1,c88,55,87,56,87,56v2,,3,-2,4,-2c90,52,89,54,88,54v,-2,3,-1,2,-2c92,51,93,50,94,48v-2,,-3,4,-5,4c89,50,90,49,91,47v,,,,,c92,46,92,45,93,45v,,,,,c93,45,92,45,92,45v,,-1,1,-1,1c89,46,89,47,88,47v,,,,,-1c87,47,86,47,85,48v,,,,1,1c84,50,83,51,82,53v3,-2,4,-4,7,-5c88,51,85,54,85,57v-1,3,,5,1,8c87,63,85,61,86,58v2,4,2,8,1,11c86,69,86,68,85,68v,,,1,,1c85,69,85,69,85,69v,,1,,1,1c86,70,86,69,86,69v,1,,3,-1,4c84,72,84,70,82,69v,3,3,6,2,9c84,79,85,78,85,79v1,5,-2,10,-6,12c79,89,80,86,79,86v,5,-3,10,-9,8c72,89,68,83,68,78v,,,,,c69,78,68,77,69,77v-1,,-1,,-1,-1c68,74,68,73,68,72v1,1,1,2,1,3c69,76,70,76,70,76v,1,1,1,1,2c72,79,74,83,76,80,75,77,70,75,70,71v,,-1,,-1,c68,68,66,65,64,62v-1,,-1,-1,-2,-1c61,61,62,62,61,62v,-1,1,-1,,-1c61,61,61,61,60,61,59,55,62,46,58,42,57,41,55,41,53,40v,1,1,2,2,3c56,43,56,43,57,43v,1,1,2,1,3c54,43,47,41,48,34v4,,5,-6,8,-3c56,31,56,31,57,32v,,,-1,,-1c59,34,60,36,60,40v,,,,,c60,41,61,41,61,41v,1,1,3,2,4c63,47,64,50,64,52v-1,3,-1,6,-3,8c61,60,61,60,62,60v1,,1,-1,1,-2c63,58,63,58,64,58v1,-3,1,-5,1,-9c66,51,67,54,66,56v,,1,,1,c63,62,73,51,77,56v1,1,1,2,2,2c79,59,79,59,79,59v2,1,,4,1,6c81,62,81,58,82,55v1,,1,,1,c83,54,83,54,83,54v,-1,,-1,,-1c82,54,82,54,81,54v,-2,-2,-2,-2,-3c78,52,78,51,77,52v2,-2,3,-4,6,-5c81,46,79,49,78,50v,-1,,-1,,-1c78,49,78,48,78,48v-1,1,-3,2,-4,3c77,47,81,42,79,37v2,,2,-3,1,-4c80,37,77,39,74,41v,-2,1,-3,3,-4c79,34,77,29,79,26v-1,-1,-2,,-3,c77,26,76,26,76,27v,,,,-1,c75,27,76,27,76,28v-1,-1,-2,-1,-2,1c74,29,75,29,75,29v,,,,,c75,29,75,29,75,29v-1,,-3,1,-4,3c70,32,69,33,71,34v-1,,-1,,-1,c70,34,69,34,69,34v,,,,,c69,35,69,35,70,36v,-1,,-1,,-1c71,35,72,34,72,33v,,,,1,c73,32,73,31,74,31v-1,2,-2,2,-2,4c71,35,70,36,69,37v,-1,-1,-1,-1,-1c67,36,67,36,67,36v,,,,,1c66,36,65,37,65,37v,-1,-1,-1,-1,-2c64,35,64,36,63,36v1,1,,3,1,4c65,40,64,38,65,38v,,,1,,1c66,39,66,38,66,38v,,1,,1,1c70,39,70,43,71,44v1,,1,,1,c76,45,77,40,79,38v-1,4,-2,7,-4,10c74,49,73,50,72,51v,-4,-4,-5,-5,-7c67,43,68,44,68,44v,,1,,,c69,44,69,44,69,44v,-2,-2,-3,-4,-2c65,42,66,42,66,42v-1,-1,-2,,-3,-1c63,41,63,40,63,40v,,,,,c63,39,63,37,63,35v1,,3,-1,4,-3c69,30,70,28,73,28v4,-4,5,-9,8,-14c84,13,85,10,88,9v-2,8,-8,14,-6,21c81,34,85,41,79,44v2,,5,-3,5,-6c85,41,83,43,81,44v,,,1,,1c82,45,82,44,83,44v,,-1,1,-1,1c82,46,82,46,82,46v1,,1,,1,-1c84,46,84,46,85,47v,,,-1,,-1c85,46,85,47,86,47v,-1,,-1,1,-2c86,45,86,45,86,44v,1,,1,,1c86,44,86,44,86,44v-1,,-1,1,-2,1c84,44,85,44,85,43v,,,,,c85,43,86,43,85,42v-1,,-1,2,-2,2c83,43,83,43,83,42v1,,1,1,1,1c84,42,85,41,85,39v,,,,,c83,34,83,29,85,24v-1,,-1,,-1,c84,24,84,24,85,24,86,18,88,12,88,6v,,,,,1c88,7,88,7,88,7v,,,,,c87,7,87,7,87,7v,,,,,c87,7,87,7,87,7v-3,2,-4,4,-6,5c78,19,75,26,68,28v-1,1,-1,2,-2,2c66,30,67,29,67,29v-1,,-1,,-2,c65,29,65,29,65,30v,-1,,-1,,-1c65,29,64,29,64,29v,-1,,-3,,-5c64,24,64,24,64,24v,,,1,,1c64,24,64,24,64,24v,-1,,-2,-1,-3c63,19,63,16,61,13v-1,2,-1,3,-2,5c59,18,59,18,59,18v-1,,-1,1,-2,2c57,20,57,20,57,21v1,-1,1,-2,2,-3c59,20,58,21,57,23v,1,,1,,2c58,24,58,24,58,23v,2,,3,-1,4c56,29,55,30,52,28v-1,1,-1,1,-1,2c51,29,51,29,51,28v,,,,,c50,29,49,30,49,31v,-2,1,-3,1,-4c48,26,47,24,47,22v,,,,,c47,22,47,22,47,22,46,18,47,12,48,7v,-2,,-4,,-5c48,1,48,1,48,1,47,2,47,3,47,3,46,3,46,1,46,v,,-1,,-1,c45,1,45,1,45,2v,,,,,c45,2,45,3,45,3v,,,,,c45,3,44,4,44,5v1,,1,-1,1,-2c47,6,47,11,45,14v,,,,,c46,13,46,12,47,12v,3,-3,6,-5,8c44,20,45,18,46,17v,1,-1,3,-3,4c38,26,45,32,43,37v,2,-2,4,-3,6c39,43,39,42,39,42v1,-1,2,-2,3,-3c40,38,39,42,37,42v5,3,1,9,-2,11c35,52,37,51,37,50v-1,,-1,,-1,c36,52,33,52,33,54v,,-1,,-1,c32,52,35,51,35,49v-2,1,-4,2,-5,c30,49,30,49,30,49v,1,,2,1,2c31,51,31,52,30,52v,1,-1,2,-3,3c27,54,28,54,27,53v2,-3,3,-6,6,-8c34,45,35,44,36,43v2,-3,6,-6,4,-10c40,33,40,35,40,35v-1,3,-2,5,-3,7c35,41,34,41,33,42v2,-3,-2,-3,-1,c32,42,32,42,31,42v1,-1,1,-3,,-4c30,38,30,39,30,39v,,-1,-1,-2,-1c28,39,29,39,29,41,28,39,25,37,26,40v,,1,,1,1c28,41,28,41,28,41v,,,1,,1c26,44,22,45,22,49v-7,,-3,-8,1,-9c23,39,23,38,24,38v1,,2,-1,3,-1c28,37,28,38,29,38v,-1,-1,-1,-1,-1c29,36,29,36,30,35v2,1,3,,4,-1c34,34,33,34,33,33v1,-1,,-1,1,-3c34,31,33,32,34,33v,-7,-1,-13,5,-16c42,14,43,11,45,7,44,6,44,6,44,5,40,15,27,19,33,31v,,-1,,-1,c34,35,28,36,23,38v,,,,,c22,39,21,39,21,40v,,-1,,-1,-1c20,39,20,39,20,39v,2,-1,5,-3,7c16,39,10,37,4,33,3,33,3,31,2,30v-1,,-1,,-2,c,31,1,32,1,33v,4,4,6,6,9c6,42,7,43,7,43v,1,,1,1,1c8,44,8,43,9,42,6,40,3,38,2,34,1,33,1,31,1,30v1,2,2,4,4,6c10,36,15,41,15,47v-1,,-1,-1,-2,c12,45,10,44,9,42,8,43,8,44,8,44v2,1,3,2,5,3c12,48,10,48,9,49v2,3,3,6,5,9c14,59,14,59,14,59v,1,,2,,3c12,61,9,60,7,60v-1,,-3,,-4,c4,63,5,64,7,66v,,,1,1,1c8,68,8,68,8,69v,,,-1,1,-1c8,68,8,68,8,67v2,,4,2,6,2c14,71,14,71,14,73,13,72,11,71,11,70v,,,-1,,-1c11,73,14,73,16,76v-2,,-3,-1,-4,-2c12,75,14,77,16,77v,1,,1,,1c15,78,14,77,13,76v,2,3,3,4,4c16,80,14,79,14,78v-1,,-1,,-1,c13,79,13,79,14,79v,,-1,,-1,c11,76,10,73,9,69v,,-1,,-1,c9,75,11,80,16,83v1,,1,,2,c20,86,18,88,18,91v2,,3,-2,5,-3c26,90,27,95,33,95v,1,2,2,3,3c38,101,45,102,47,98v3,1,4,4,6,6c55,104,55,105,56,105v,,,,,c57,105,58,105,59,105v,-1,,-1,,-1c59,104,59,104,59,104v1,,1,,1,c60,104,60,104,60,104v4,-2,5,-5,8,-7c68,97,68,97,68,98v1,,3,1,4,c72,97,72,96,72,96v-1,1,-1,1,-2,1c71,97,71,96,70,96v2,-1,5,,7,-1c77,95,78,95,78,95v1,,1,-1,2,-1c79,94,79,94,78,94v1,-1,3,-2,4,-3c83,91,85,91,86,89v,,,,,c87,89,87,89,88,88v2,-3,4,-8,4,-12c92,76,92,76,92,76v,-4,-2,-7,,-10c92,63,93,61,92,59v,,,,1,c94,56,95,51,98,48v,,,,-1,-1xm69,39v2,-1,5,-3,5,-5c74,34,74,34,74,34v1,-1,2,-2,2,-2c77,35,73,41,69,39xm74,43v-1,,-1,-1,-1,-1c73,42,74,42,74,41v,1,,1,,2xm79,55v-1,1,-2,-1,-3,-1c76,54,76,54,76,54v1,-2,4,-1,3,1xm75,54v-2,,-4,,-6,1c70,53,74,51,75,54xm69,47v2,1,2,4,1,5c70,51,69,51,70,51,69,50,69,49,68,49v,,1,-1,1,-2xm68,51v,1,1,2,,2c68,52,67,52,67,51v,,1,,1,xm66,49v,-1,-2,-2,-2,-4c67,43,69,47,66,49xm61,38v-1,,,,,-1c61,37,61,38,61,38xm62,41v,-1,,-1,-1,-1c61,39,62,38,61,37v,,,-1,,c61,36,61,36,61,36v,-1,1,,1,-1c62,37,62,39,62,41xm61,17v,,,,,c61,20,62,22,63,24v,2,,6,-1,8c59,29,60,22,61,17xm65,65v1,1,1,3,2,4c67,73,67,76,65,80v-2,-4,,-10,,-15xm44,73c40,76,32,70,29,75v-1,-3,,-7,4,-6c32,70,33,70,33,70v1,,1,-1,2,c34,71,33,70,32,71v3,1,7,-2,11,-1c44,69,46,68,47,67v2,,2,-1,3,c48,68,47,70,46,71v,1,-2,1,-2,2xm40,83v-1,,-3,1,-4,1c37,83,38,82,39,82v,-1,,-1,,-1c38,80,37,82,36,82v,-1,,-1,,-2c36,80,36,80,36,80v3,-1,5,-3,7,-5c42,77,41,81,40,82v-1,,,,,1xm36,85v,,1,,2,c37,85,37,85,37,85v,,-1,,-1,c36,85,36,85,36,85xm35,79v,,-1,,-2,1c33,79,33,80,33,79v-2,,-3,-1,-4,-1c29,77,29,77,29,76v1,-1,3,-3,4,-2c35,74,38,76,41,75v,1,-1,1,-1,1c38,77,36,78,33,79v1,,1,,2,xm38,78v,,-1,,-1,c37,78,38,78,38,78v,,,,,xm41,59v-1,1,-2,1,-4,2c38,60,37,60,37,59v1,-1,3,-1,4,-1c41,59,41,59,41,59xm47,64v-1,1,-2,,-2,1c41,62,37,66,35,65v-1,,-1,,-1,1c34,66,35,66,35,66v-1,,-2,1,-2,c33,66,33,66,34,66v-1,-1,,-1,-1,-2c37,64,43,60,47,64xm46,62v,,,-1,,-1c46,61,46,61,45,61v-1,,-1,-1,-2,-1c43,59,43,59,43,59v1,,2,-1,3,c47,60,47,60,47,61v,,-1,,-1,1xm42,58v,,,,,-1c42,57,43,57,44,57v-1,1,-2,1,-2,1xm36,68v,,,,1,c38,67,44,66,47,67v-3,3,-8,1,-12,3c35,69,36,69,36,68v,,,,,xm34,62v,,-1,-1,-2,-1c33,58,35,59,36,60v,1,-1,2,-2,2xm35,67v-4,-1,-10,,-11,5c22,72,21,75,19,75,20,69,29,64,35,67xm50,65v,-1,,-1,,-2c51,62,52,62,53,63v,,-1,1,-2,1c51,64,51,65,51,65v,,-1,,-1,xm52,59v,,1,-1,2,-2c54,58,54,59,55,59v,1,-2,2,-3,xm55,57v,-1,1,-1,1,-2c56,55,56,55,57,55v,1,,2,-1,2c56,57,55,57,55,57xm57,53v-1,,,,-1,c56,52,56,52,56,51v,,1,,1,c57,51,58,52,58,52v-1,1,-1,1,-1,1xm57,47v,1,,1,,2c55,50,54,48,52,48v,,,1,,1c53,49,54,50,55,50v,3,-1,5,-3,5c53,48,41,43,47,35v,6,5,10,10,12xm51,55v,-1,-1,,-2,-1c50,53,50,52,50,51v,,,,1,c51,52,52,54,51,55xm44,21v1,,1,,1,c45,22,45,22,44,22v2,2,3,4,4,7c48,29,48,29,48,29v,,,2,-1,2c47,30,46,29,47,28v-1,,-1,-1,-1,-1c45,29,46,31,47,32v-1,1,-1,2,-3,3c44,35,44,34,45,34v,-1,,-2,,-3c46,32,45,33,45,33v1,-2,,-4,-1,-5c44,28,44,28,44,29v-2,-2,-2,-6,,-8xm40,56v,,,,1,c41,54,38,54,37,53v2,-1,4,-1,6,c43,52,42,51,42,51v-1,,-2,,-3,c40,49,42,46,40,43v1,,2,-2,3,-3c45,42,45,46,43,48v3,-2,7,,6,6c47,53,46,52,44,52v1,2,5,3,8,5c52,57,52,56,52,56v,1,,1,,2c51,58,50,60,52,61v-1,,-1,,-2,c51,60,49,60,49,58,47,57,43,55,40,57,38,56,37,55,35,54v2,,4,1,5,2xm32,51v1,,1,,2,-1c33,51,31,52,30,54v,,,,-1,c30,53,31,52,32,51xm29,57v2,-3,7,-2,9,c37,57,36,58,35,59v-1,-1,-3,-1,-3,c31,59,29,59,29,58v,,,,,c30,57,29,57,29,57xm30,41v1,,,1,1,1c31,42,30,42,30,42v,-1,,-1,,-1xm35,43v-2,1,-3,2,-5,3c30,46,31,46,31,46v-3,1,-2,6,-5,7c25,52,25,50,23,49v1,-5,7,-6,12,-6xm27,59c26,58,23,58,22,57v,-3,-3,-6,-6,-8c22,50,27,52,27,59xm11,49v3,1,7,4,7,8c17,57,15,56,15,57,13,55,11,52,11,49xm11,67c9,65,6,63,4,60v3,3,7,1,9,3c13,63,14,63,14,63v1,1,1,3,2,3c15,67,14,68,14,69,13,68,12,67,11,67xm16,70v-1,-2,1,-3,1,-4c13,61,15,56,22,58v,1,,1,,1c25,59,28,60,31,62v-1,,,1,,1c30,63,30,64,29,63v,,,,,c27,63,26,64,24,64v,,,1,,1c26,66,27,64,28,65v-6,1,-9,5,-11,11c16,75,14,71,16,70xm16,81v1,1,1,1,1,1c17,82,16,82,16,81xm18,80v-1,,-1,,-1,c18,79,16,78,17,77v1,2,5,-1,6,-3c22,78,22,83,20,86,19,84,18,82,18,80xm20,88c24,84,22,66,32,68v-5,,-5,6,-4,10c27,78,27,78,27,79,26,78,26,77,25,78v,,,1,-1,1c25,80,26,80,27,81v,1,-1,1,-1,1c26,83,25,83,26,84v-2,1,-4,3,-6,4xm24,87v,,,,,-1c26,87,26,88,28,89,27,88,26,86,25,86v,,,,,-1c30,90,31,90,26,85v1,-1,1,-2,2,-3c28,82,29,83,29,83v,,,,-1,c28,83,28,83,28,83v,2,3,2,3,4c29,86,29,84,27,84v,,,,,c28,86,31,87,31,90v,,,,-1,c30,90,30,90,30,90v,1,2,1,2,2c32,92,31,92,31,92v,-1,-1,-1,-2,-1c29,93,32,93,33,94v-5,,-7,-5,-9,-7xm36,97c31,92,34,83,27,79v3,1,8,2,7,5c35,86,35,91,36,93v1,1,2,2,3,2c38,95,38,95,38,95v,,,1,,1c39,96,40,96,41,96v1,,1,1,2,1c41,98,40,97,38,97v1,1,5,2,6,c44,98,45,98,46,98v-3,2,-7,1,-10,-1xm56,103v-3,-1,-5,-4,-7,-6c50,96,51,94,52,93v,-2,2,-4,3,-6c55,86,54,86,54,86v-2,2,-2,5,-4,7c50,93,50,93,50,94v-1,1,-2,1,-3,3c46,97,45,97,44,96v2,-2,5,-4,6,-6c48,92,46,94,43,95v,,,,-1,c42,95,42,95,42,95v,,,,-1,c43,93,45,92,46,90v-2,1,-4,4,-7,4c37,92,36,90,36,87v1,,1,-1,3,-1c39,85,40,84,40,84,45,77,47,66,58,64v-2,3,1,6,,9c57,74,57,75,58,75v2,-3,-1,-8,2,-10c60,64,60,64,60,64v,,,,,1c60,65,60,65,61,65v,,-1,-1,,-2c61,64,61,65,62,65v-1,1,,2,,2c62,67,62,65,62,64v,-1,,-1,,-1c62,63,62,63,62,62v,1,,1,,1c62,63,62,63,62,63v1,11,5,22,3,32c65,96,65,96,65,97v-3,2,-4,7,-9,6xm67,94v,-2,,-5,,-8c67,86,67,87,67,87v1,,1,,1,c68,84,65,82,67,81v,,,,,1c67,82,67,82,67,82v1,1,,4,2,4c70,90,70,93,67,94xm90,58v,,,,,c90,58,90,59,90,59v,,-1,,-1,c89,58,90,59,90,58xm83,90v3,-4,4,-9,3,-14c86,76,86,76,86,75v,-4,5,-9,3,-13c89,61,89,62,90,62v-1,1,-1,2,,2c91,64,91,63,91,63v-2,9,3,22,-8,27xe" fillcolor="#fe9100 [3205]" stroked="f" strokeweight=".15pt">
                        <v:path arrowok="t" o:connecttype="custom" o:connectlocs="373411,243840;377703,204651;364827,300446;296154,335280;261817,265611;257525,174171;339074,252549;334782,213360;317614,126274;313322,143691;278985,169817;278985,182880;360535,165463;369119,195943;360535,104503;287569,126274;253233,78377;210312,134983;193144,8709;171683,187234;133055,222069;133055,165463;124470,165463;98718,165463;34337,191589;60089,256903;47213,300446;34337,300446;253233,452846;343367,409303;416332,204651;326198,235131;287569,222069;261817,156754;188852,317863;154515,365760;154515,370114;163099,339634;145931,287383;201728,265611;145931,269966;218896,283029;240357,230777;244649,204651;201728,121920;158807,230777;223188,265611;163099,248194;133055,200297;47213,291737;133055,274320;72965,348343;111594,357051;120178,361406;154515,422366;154515,422366;180267,413657;257525,278674;278985,422366;386287,252549" o:connectangles="0,0,0,0,0,0,0,0,0,0,0,0,0,0,0,0,0,0,0,0,0,0,0,0,0,0,0,0,0,0,0,0,0,0,0,0,0,0,0,0,0,0,0,0,0,0,0,0,0,0,0,0,0,0,0,0,0,0,0,0"/>
                        <o:lock v:ext="edit" aspectratio="t" verticies="t"/>
                      </v:shape>
                      <w10:anchorlock/>
                    </v:group>
                  </w:pict>
                </mc:Fallback>
              </mc:AlternateContent>
            </w:r>
          </w:p>
          <w:sdt>
            <w:sdtPr>
              <w:rPr>
                <w:noProof/>
              </w:rPr>
              <w:alias w:val="Vaše ime:"/>
              <w:tag w:val="Vaše ime:"/>
              <w:id w:val="2101291898"/>
              <w:placeholder>
                <w:docPart w:val="4A9404B4D6AC4D88882B1A89528959A5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 w:multiLine="1"/>
            </w:sdtPr>
            <w:sdtEndPr/>
            <w:sdtContent>
              <w:p w14:paraId="4B168939" w14:textId="1BDFE189" w:rsidR="00FD19EA" w:rsidRPr="00920D61" w:rsidRDefault="00FD19EA" w:rsidP="00FD19EA">
                <w:pPr>
                  <w:pStyle w:val="Ime"/>
                  <w:rPr>
                    <w:noProof/>
                  </w:rPr>
                </w:pPr>
                <w:r w:rsidRPr="00920D61">
                  <w:rPr>
                    <w:noProof/>
                    <w:lang w:bidi="sl-SI"/>
                  </w:rPr>
                  <w:t>Vaše ime</w:t>
                </w:r>
              </w:p>
            </w:sdtContent>
          </w:sdt>
          <w:p w14:paraId="3A9B36BC" w14:textId="39A91896" w:rsidR="00FD19EA" w:rsidRPr="00920D61" w:rsidRDefault="00D13C98" w:rsidP="00FD19EA">
            <w:pPr>
              <w:rPr>
                <w:noProof/>
              </w:rPr>
            </w:pPr>
            <w:sdt>
              <w:sdtPr>
                <w:rPr>
                  <w:noProof/>
                </w:rPr>
                <w:alias w:val="Naslov:"/>
                <w:tag w:val="Naslov:"/>
                <w:id w:val="1190725833"/>
                <w:placeholder>
                  <w:docPart w:val="9E39715992CB4A23BA1EECC326F783B6"/>
                </w:placeholder>
                <w:showingPlcHdr/>
                <w:dataBinding w:prefixMappings="xmlns:ns0='http://schemas.microsoft.com/office/2006/coverPageProps' " w:xpath="/ns0:CoverPageProperties[1]/ns0:CompanyAddress[1]" w:storeItemID="{55AF091B-3C7A-41E3-B477-F2FDAA23CFDA}"/>
                <w15:appearance w15:val="hidden"/>
                <w:text w:multiLine="1"/>
              </w:sdtPr>
              <w:sdtEndPr/>
              <w:sdtContent>
                <w:r w:rsidR="00FD19EA" w:rsidRPr="00920D61">
                  <w:rPr>
                    <w:noProof/>
                    <w:lang w:bidi="sl-SI"/>
                  </w:rPr>
                  <w:t>Naslov</w:t>
                </w:r>
              </w:sdtContent>
            </w:sdt>
            <w:r w:rsidR="00AF10EE" w:rsidRPr="00920D61">
              <w:rPr>
                <w:noProof/>
                <w:lang w:bidi="sl-SI"/>
              </w:rPr>
              <w:t>,</w:t>
            </w:r>
          </w:p>
          <w:p w14:paraId="323D9AC4" w14:textId="77777777" w:rsidR="00AF10EE" w:rsidRPr="00920D61" w:rsidRDefault="00D13C98" w:rsidP="00730835">
            <w:pPr>
              <w:pStyle w:val="Podatkizastik"/>
              <w:rPr>
                <w:noProof/>
              </w:rPr>
            </w:pPr>
            <w:sdt>
              <w:sdtPr>
                <w:rPr>
                  <w:noProof/>
                </w:rPr>
                <w:alias w:val="Poštna številka, mesto:"/>
                <w:tag w:val="Poštna številka, mesto:"/>
                <w:id w:val="-2041042467"/>
                <w:placeholder>
                  <w:docPart w:val="8621FE4C12C946B7906C8555D29772E3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<w15:appearance w15:val="hidden"/>
                <w:text w:multiLine="1"/>
              </w:sdtPr>
              <w:sdtEndPr/>
              <w:sdtContent>
                <w:r w:rsidR="00AF10EE" w:rsidRPr="00920D61">
                  <w:rPr>
                    <w:noProof/>
                    <w:lang w:bidi="sl-SI"/>
                  </w:rPr>
                  <w:t>Poštna številka, mesto</w:t>
                </w:r>
              </w:sdtContent>
            </w:sdt>
          </w:p>
          <w:p w14:paraId="110385F1" w14:textId="77777777" w:rsidR="00730835" w:rsidRPr="00920D61" w:rsidRDefault="00D13C98" w:rsidP="00FD19EA">
            <w:pPr>
              <w:rPr>
                <w:noProof/>
              </w:rPr>
            </w:pPr>
            <w:sdt>
              <w:sdtPr>
                <w:rPr>
                  <w:noProof/>
                </w:rPr>
                <w:alias w:val="Telefon:"/>
                <w:tag w:val="Telefon:"/>
                <w:id w:val="1124207116"/>
                <w:placeholder>
                  <w:docPart w:val="2CF7AA03A5174C808662D0ACC2AEF875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FD19EA" w:rsidRPr="00920D61">
                  <w:rPr>
                    <w:noProof/>
                    <w:lang w:bidi="sl-SI"/>
                  </w:rPr>
                  <w:t>Telefon</w:t>
                </w:r>
              </w:sdtContent>
            </w:sdt>
          </w:p>
          <w:p w14:paraId="267A5CD3" w14:textId="77777777" w:rsidR="00730835" w:rsidRPr="00920D61" w:rsidRDefault="00D13C98" w:rsidP="00FD19EA">
            <w:pPr>
              <w:rPr>
                <w:noProof/>
              </w:rPr>
            </w:pPr>
            <w:sdt>
              <w:sdtPr>
                <w:rPr>
                  <w:noProof/>
                </w:rPr>
                <w:alias w:val="E-poštni naslov:"/>
                <w:tag w:val="E-poštni naslov:"/>
                <w:id w:val="-1065105231"/>
                <w:placeholder>
                  <w:docPart w:val="2912EE4220134C3FADF4FECB66F038B1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FD19EA" w:rsidRPr="00920D61">
                  <w:rPr>
                    <w:noProof/>
                    <w:lang w:bidi="sl-SI"/>
                  </w:rPr>
                  <w:t>E-poštni naslov</w:t>
                </w:r>
              </w:sdtContent>
            </w:sdt>
          </w:p>
          <w:p w14:paraId="6F8F9AC4" w14:textId="6C32F5FE" w:rsidR="00FD19EA" w:rsidRPr="00920D61" w:rsidRDefault="00D13C98" w:rsidP="00730835">
            <w:pPr>
              <w:pStyle w:val="Podatkizastik"/>
              <w:rPr>
                <w:noProof/>
              </w:rPr>
            </w:pPr>
            <w:sdt>
              <w:sdtPr>
                <w:rPr>
                  <w:noProof/>
                </w:rPr>
                <w:alias w:val="Twitter:"/>
                <w:tag w:val="Twitter:"/>
                <w:id w:val="-2032097552"/>
                <w:placeholder>
                  <w:docPart w:val="288C556658C74B82BB14F3F25589481F"/>
                </w:placeholder>
                <w:temporary/>
                <w:showingPlcHdr/>
                <w15:appearance w15:val="hidden"/>
              </w:sdtPr>
              <w:sdtEndPr/>
              <w:sdtContent>
                <w:r w:rsidR="00FD19EA" w:rsidRPr="00920D61">
                  <w:rPr>
                    <w:noProof/>
                    <w:lang w:bidi="sl-SI"/>
                  </w:rPr>
                  <w:t>@twitter</w:t>
                </w:r>
              </w:sdtContent>
            </w:sdt>
            <w:r w:rsidR="00FD19EA" w:rsidRPr="00920D61">
              <w:rPr>
                <w:noProof/>
                <w:lang w:bidi="sl-SI"/>
              </w:rPr>
              <w:t xml:space="preserve">: </w:t>
            </w:r>
            <w:sdt>
              <w:sdtPr>
                <w:rPr>
                  <w:noProof/>
                </w:rPr>
                <w:alias w:val="Ročica storitve Twitter:"/>
                <w:tag w:val="Ročica storitve Twitter:"/>
                <w:id w:val="-1684817071"/>
                <w:placeholder>
                  <w:docPart w:val="195CDFA46A72432FBEF35D7712F67A37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r w:rsidR="00FD19EA" w:rsidRPr="00920D61">
                  <w:rPr>
                    <w:noProof/>
                    <w:lang w:bidi="sl-SI"/>
                  </w:rPr>
                  <w:t>Ročica storitve Twitter</w:t>
                </w:r>
              </w:sdtContent>
            </w:sdt>
          </w:p>
          <w:sdt>
            <w:sdtPr>
              <w:rPr>
                <w:noProof/>
              </w:rPr>
              <w:alias w:val="Spletni naslov:"/>
              <w:tag w:val="Spletni naslov:"/>
              <w:id w:val="1872108586"/>
              <w:placeholder>
                <w:docPart w:val="FAF67C5311704C7A9AA289215B583A3B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/>
            </w:sdtPr>
            <w:sdtEndPr/>
            <w:sdtContent>
              <w:p w14:paraId="7331548D" w14:textId="77777777" w:rsidR="00FD19EA" w:rsidRPr="00920D61" w:rsidRDefault="00FD19EA" w:rsidP="00FD19EA">
                <w:pPr>
                  <w:rPr>
                    <w:noProof/>
                  </w:rPr>
                </w:pPr>
                <w:r w:rsidRPr="00920D61">
                  <w:rPr>
                    <w:noProof/>
                    <w:lang w:bidi="sl-SI"/>
                  </w:rPr>
                  <w:t>Spletni naslov</w:t>
                </w:r>
              </w:p>
            </w:sdtContent>
          </w:sdt>
        </w:tc>
        <w:tc>
          <w:tcPr>
            <w:tcW w:w="2995" w:type="dxa"/>
            <w:tcMar>
              <w:top w:w="144" w:type="dxa"/>
              <w:bottom w:w="0" w:type="dxa"/>
            </w:tcMar>
          </w:tcPr>
          <w:p w14:paraId="46858F19" w14:textId="16259791" w:rsidR="00FD19EA" w:rsidRPr="00920D61" w:rsidRDefault="00242F54" w:rsidP="00FD19EA">
            <w:pPr>
              <w:pStyle w:val="Slika"/>
              <w:rPr>
                <w:noProof/>
              </w:rPr>
            </w:pPr>
            <w:r w:rsidRPr="00920D61">
              <w:rPr>
                <w:noProof/>
                <w:lang w:bidi="sl-SI"/>
              </w:rPr>
              <mc:AlternateContent>
                <mc:Choice Requires="wpg">
                  <w:drawing>
                    <wp:inline distT="0" distB="0" distL="0" distR="0" wp14:anchorId="3B344DB9" wp14:editId="562A375E">
                      <wp:extent cx="914400" cy="621792"/>
                      <wp:effectExtent l="0" t="0" r="0" b="6985"/>
                      <wp:docPr id="72" name="Skupina 87" descr="Slika cvetlice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914400" cy="621792"/>
                                <a:chOff x="0" y="0"/>
                                <a:chExt cx="1406525" cy="956310"/>
                              </a:xfrm>
                            </wpg:grpSpPr>
                            <wpg:grpSp>
                              <wpg:cNvPr id="73" name="Skupina 73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0" y="0"/>
                                  <a:ext cx="1406525" cy="956310"/>
                                  <a:chOff x="0" y="0"/>
                                  <a:chExt cx="1406525" cy="956310"/>
                                </a:xfrm>
                              </wpg:grpSpPr>
                              <wps:wsp>
                                <wps:cNvPr id="74" name="Prostoročno 4" descr="Slika cvetlice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0" y="0"/>
                                    <a:ext cx="1406525" cy="956310"/>
                                  </a:xfrm>
                                  <a:custGeom>
                                    <a:avLst/>
                                    <a:gdLst>
                                      <a:gd name="T0" fmla="*/ 336 w 372"/>
                                      <a:gd name="T1" fmla="*/ 82 h 252"/>
                                      <a:gd name="T2" fmla="*/ 166 w 372"/>
                                      <a:gd name="T3" fmla="*/ 213 h 252"/>
                                      <a:gd name="T4" fmla="*/ 237 w 372"/>
                                      <a:gd name="T5" fmla="*/ 189 h 252"/>
                                      <a:gd name="T6" fmla="*/ 297 w 372"/>
                                      <a:gd name="T7" fmla="*/ 159 h 252"/>
                                      <a:gd name="T8" fmla="*/ 230 w 372"/>
                                      <a:gd name="T9" fmla="*/ 189 h 252"/>
                                      <a:gd name="T10" fmla="*/ 228 w 372"/>
                                      <a:gd name="T11" fmla="*/ 142 h 252"/>
                                      <a:gd name="T12" fmla="*/ 188 w 372"/>
                                      <a:gd name="T13" fmla="*/ 158 h 252"/>
                                      <a:gd name="T14" fmla="*/ 191 w 372"/>
                                      <a:gd name="T15" fmla="*/ 137 h 252"/>
                                      <a:gd name="T16" fmla="*/ 228 w 372"/>
                                      <a:gd name="T17" fmla="*/ 123 h 252"/>
                                      <a:gd name="T18" fmla="*/ 194 w 372"/>
                                      <a:gd name="T19" fmla="*/ 182 h 252"/>
                                      <a:gd name="T20" fmla="*/ 149 w 372"/>
                                      <a:gd name="T21" fmla="*/ 178 h 252"/>
                                      <a:gd name="T22" fmla="*/ 170 w 372"/>
                                      <a:gd name="T23" fmla="*/ 62 h 252"/>
                                      <a:gd name="T24" fmla="*/ 186 w 372"/>
                                      <a:gd name="T25" fmla="*/ 102 h 252"/>
                                      <a:gd name="T26" fmla="*/ 163 w 372"/>
                                      <a:gd name="T27" fmla="*/ 110 h 252"/>
                                      <a:gd name="T28" fmla="*/ 177 w 372"/>
                                      <a:gd name="T29" fmla="*/ 132 h 252"/>
                                      <a:gd name="T30" fmla="*/ 222 w 372"/>
                                      <a:gd name="T31" fmla="*/ 104 h 252"/>
                                      <a:gd name="T32" fmla="*/ 271 w 372"/>
                                      <a:gd name="T33" fmla="*/ 122 h 252"/>
                                      <a:gd name="T34" fmla="*/ 289 w 372"/>
                                      <a:gd name="T35" fmla="*/ 97 h 252"/>
                                      <a:gd name="T36" fmla="*/ 184 w 372"/>
                                      <a:gd name="T37" fmla="*/ 129 h 252"/>
                                      <a:gd name="T38" fmla="*/ 157 w 372"/>
                                      <a:gd name="T39" fmla="*/ 152 h 252"/>
                                      <a:gd name="T40" fmla="*/ 166 w 372"/>
                                      <a:gd name="T41" fmla="*/ 149 h 252"/>
                                      <a:gd name="T42" fmla="*/ 178 w 372"/>
                                      <a:gd name="T43" fmla="*/ 153 h 252"/>
                                      <a:gd name="T44" fmla="*/ 164 w 372"/>
                                      <a:gd name="T45" fmla="*/ 165 h 252"/>
                                      <a:gd name="T46" fmla="*/ 160 w 372"/>
                                      <a:gd name="T47" fmla="*/ 131 h 252"/>
                                      <a:gd name="T48" fmla="*/ 155 w 372"/>
                                      <a:gd name="T49" fmla="*/ 163 h 252"/>
                                      <a:gd name="T50" fmla="*/ 192 w 372"/>
                                      <a:gd name="T51" fmla="*/ 177 h 252"/>
                                      <a:gd name="T52" fmla="*/ 216 w 372"/>
                                      <a:gd name="T53" fmla="*/ 158 h 252"/>
                                      <a:gd name="T54" fmla="*/ 307 w 372"/>
                                      <a:gd name="T55" fmla="*/ 166 h 252"/>
                                      <a:gd name="T56" fmla="*/ 236 w 372"/>
                                      <a:gd name="T57" fmla="*/ 201 h 252"/>
                                      <a:gd name="T58" fmla="*/ 274 w 372"/>
                                      <a:gd name="T59" fmla="*/ 215 h 252"/>
                                      <a:gd name="T60" fmla="*/ 331 w 372"/>
                                      <a:gd name="T61" fmla="*/ 207 h 252"/>
                                      <a:gd name="T62" fmla="*/ 315 w 372"/>
                                      <a:gd name="T63" fmla="*/ 200 h 252"/>
                                      <a:gd name="T64" fmla="*/ 307 w 372"/>
                                      <a:gd name="T65" fmla="*/ 193 h 252"/>
                                      <a:gd name="T66" fmla="*/ 315 w 372"/>
                                      <a:gd name="T67" fmla="*/ 180 h 252"/>
                                      <a:gd name="T68" fmla="*/ 362 w 372"/>
                                      <a:gd name="T69" fmla="*/ 126 h 252"/>
                                      <a:gd name="T70" fmla="*/ 314 w 372"/>
                                      <a:gd name="T71" fmla="*/ 146 h 252"/>
                                      <a:gd name="T72" fmla="*/ 313 w 372"/>
                                      <a:gd name="T73" fmla="*/ 94 h 252"/>
                                      <a:gd name="T74" fmla="*/ 278 w 372"/>
                                      <a:gd name="T75" fmla="*/ 64 h 252"/>
                                      <a:gd name="T76" fmla="*/ 260 w 372"/>
                                      <a:gd name="T77" fmla="*/ 53 h 252"/>
                                      <a:gd name="T78" fmla="*/ 230 w 372"/>
                                      <a:gd name="T79" fmla="*/ 76 h 252"/>
                                      <a:gd name="T80" fmla="*/ 225 w 372"/>
                                      <a:gd name="T81" fmla="*/ 45 h 252"/>
                                      <a:gd name="T82" fmla="*/ 222 w 372"/>
                                      <a:gd name="T83" fmla="*/ 67 h 252"/>
                                      <a:gd name="T84" fmla="*/ 197 w 372"/>
                                      <a:gd name="T85" fmla="*/ 52 h 252"/>
                                      <a:gd name="T86" fmla="*/ 189 w 372"/>
                                      <a:gd name="T87" fmla="*/ 9 h 252"/>
                                      <a:gd name="T88" fmla="*/ 176 w 372"/>
                                      <a:gd name="T89" fmla="*/ 59 h 252"/>
                                      <a:gd name="T90" fmla="*/ 139 w 372"/>
                                      <a:gd name="T91" fmla="*/ 25 h 252"/>
                                      <a:gd name="T92" fmla="*/ 155 w 372"/>
                                      <a:gd name="T93" fmla="*/ 96 h 252"/>
                                      <a:gd name="T94" fmla="*/ 96 w 372"/>
                                      <a:gd name="T95" fmla="*/ 38 h 252"/>
                                      <a:gd name="T96" fmla="*/ 87 w 372"/>
                                      <a:gd name="T97" fmla="*/ 66 h 252"/>
                                      <a:gd name="T98" fmla="*/ 104 w 372"/>
                                      <a:gd name="T99" fmla="*/ 128 h 252"/>
                                      <a:gd name="T100" fmla="*/ 121 w 372"/>
                                      <a:gd name="T101" fmla="*/ 161 h 252"/>
                                      <a:gd name="T102" fmla="*/ 126 w 372"/>
                                      <a:gd name="T103" fmla="*/ 187 h 252"/>
                                      <a:gd name="T104" fmla="*/ 104 w 372"/>
                                      <a:gd name="T105" fmla="*/ 175 h 252"/>
                                      <a:gd name="T106" fmla="*/ 76 w 372"/>
                                      <a:gd name="T107" fmla="*/ 136 h 252"/>
                                      <a:gd name="T108" fmla="*/ 25 w 372"/>
                                      <a:gd name="T109" fmla="*/ 154 h 252"/>
                                      <a:gd name="T110" fmla="*/ 96 w 372"/>
                                      <a:gd name="T111" fmla="*/ 171 h 252"/>
                                      <a:gd name="T112" fmla="*/ 81 w 372"/>
                                      <a:gd name="T113" fmla="*/ 190 h 252"/>
                                      <a:gd name="T114" fmla="*/ 115 w 372"/>
                                      <a:gd name="T115" fmla="*/ 226 h 252"/>
                                      <a:gd name="T116" fmla="*/ 121 w 372"/>
                                      <a:gd name="T117" fmla="*/ 173 h 252"/>
                                      <a:gd name="T118" fmla="*/ 134 w 372"/>
                                      <a:gd name="T119" fmla="*/ 130 h 252"/>
                                      <a:gd name="T120" fmla="*/ 146 w 372"/>
                                      <a:gd name="T121" fmla="*/ 167 h 252"/>
                                      <a:gd name="T122" fmla="*/ 204 w 372"/>
                                      <a:gd name="T123" fmla="*/ 197 h 252"/>
                                      <a:gd name="T124" fmla="*/ 213 w 372"/>
                                      <a:gd name="T125" fmla="*/ 201 h 2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  <a:cxn ang="0">
                                        <a:pos x="T122" y="T123"/>
                                      </a:cxn>
                                      <a:cxn ang="0">
                                        <a:pos x="T124" y="T125"/>
                                      </a:cxn>
                                    </a:cxnLst>
                                    <a:rect l="0" t="0" r="r" b="b"/>
                                    <a:pathLst>
                                      <a:path w="372" h="252">
                                        <a:moveTo>
                                          <a:pt x="237" y="243"/>
                                        </a:moveTo>
                                        <a:cubicBezTo>
                                          <a:pt x="224" y="241"/>
                                          <a:pt x="212" y="234"/>
                                          <a:pt x="201" y="228"/>
                                        </a:cubicBezTo>
                                        <a:cubicBezTo>
                                          <a:pt x="208" y="231"/>
                                          <a:pt x="214" y="236"/>
                                          <a:pt x="222" y="236"/>
                                        </a:cubicBezTo>
                                        <a:cubicBezTo>
                                          <a:pt x="216" y="234"/>
                                          <a:pt x="209" y="232"/>
                                          <a:pt x="204" y="227"/>
                                        </a:cubicBezTo>
                                        <a:cubicBezTo>
                                          <a:pt x="211" y="230"/>
                                          <a:pt x="219" y="234"/>
                                          <a:pt x="226" y="235"/>
                                        </a:cubicBezTo>
                                        <a:cubicBezTo>
                                          <a:pt x="220" y="231"/>
                                          <a:pt x="212" y="230"/>
                                          <a:pt x="205" y="227"/>
                                        </a:cubicBezTo>
                                        <a:cubicBezTo>
                                          <a:pt x="216" y="229"/>
                                          <a:pt x="226" y="234"/>
                                          <a:pt x="237" y="235"/>
                                        </a:cubicBezTo>
                                        <a:cubicBezTo>
                                          <a:pt x="228" y="232"/>
                                          <a:pt x="217" y="231"/>
                                          <a:pt x="208" y="226"/>
                                        </a:cubicBezTo>
                                        <a:cubicBezTo>
                                          <a:pt x="216" y="227"/>
                                          <a:pt x="224" y="232"/>
                                          <a:pt x="232" y="232"/>
                                        </a:cubicBezTo>
                                        <a:cubicBezTo>
                                          <a:pt x="228" y="230"/>
                                          <a:pt x="223" y="230"/>
                                          <a:pt x="219" y="228"/>
                                        </a:cubicBezTo>
                                        <a:cubicBezTo>
                                          <a:pt x="229" y="229"/>
                                          <a:pt x="240" y="231"/>
                                          <a:pt x="251" y="232"/>
                                        </a:cubicBezTo>
                                        <a:cubicBezTo>
                                          <a:pt x="238" y="230"/>
                                          <a:pt x="225" y="230"/>
                                          <a:pt x="213" y="225"/>
                                        </a:cubicBezTo>
                                        <a:cubicBezTo>
                                          <a:pt x="221" y="224"/>
                                          <a:pt x="230" y="229"/>
                                          <a:pt x="239" y="228"/>
                                        </a:cubicBezTo>
                                        <a:cubicBezTo>
                                          <a:pt x="236" y="227"/>
                                          <a:pt x="234" y="227"/>
                                          <a:pt x="232" y="227"/>
                                        </a:cubicBezTo>
                                        <a:cubicBezTo>
                                          <a:pt x="232" y="227"/>
                                          <a:pt x="232" y="227"/>
                                          <a:pt x="233" y="227"/>
                                        </a:cubicBezTo>
                                        <a:cubicBezTo>
                                          <a:pt x="227" y="225"/>
                                          <a:pt x="221" y="226"/>
                                          <a:pt x="216" y="223"/>
                                        </a:cubicBezTo>
                                        <a:cubicBezTo>
                                          <a:pt x="222" y="224"/>
                                          <a:pt x="228" y="226"/>
                                          <a:pt x="235" y="225"/>
                                        </a:cubicBezTo>
                                        <a:cubicBezTo>
                                          <a:pt x="229" y="224"/>
                                          <a:pt x="223" y="224"/>
                                          <a:pt x="217" y="222"/>
                                        </a:cubicBezTo>
                                        <a:cubicBezTo>
                                          <a:pt x="225" y="221"/>
                                          <a:pt x="233" y="224"/>
                                          <a:pt x="240" y="221"/>
                                        </a:cubicBezTo>
                                        <a:cubicBezTo>
                                          <a:pt x="234" y="220"/>
                                          <a:pt x="229" y="222"/>
                                          <a:pt x="223" y="221"/>
                                        </a:cubicBezTo>
                                        <a:cubicBezTo>
                                          <a:pt x="227" y="220"/>
                                          <a:pt x="235" y="222"/>
                                          <a:pt x="237" y="217"/>
                                        </a:cubicBezTo>
                                        <a:cubicBezTo>
                                          <a:pt x="234" y="218"/>
                                          <a:pt x="230" y="219"/>
                                          <a:pt x="226" y="219"/>
                                        </a:cubicBezTo>
                                        <a:cubicBezTo>
                                          <a:pt x="234" y="215"/>
                                          <a:pt x="248" y="209"/>
                                          <a:pt x="257" y="215"/>
                                        </a:cubicBezTo>
                                        <a:cubicBezTo>
                                          <a:pt x="252" y="216"/>
                                          <a:pt x="246" y="215"/>
                                          <a:pt x="240" y="217"/>
                                        </a:cubicBezTo>
                                        <a:cubicBezTo>
                                          <a:pt x="252" y="217"/>
                                          <a:pt x="268" y="211"/>
                                          <a:pt x="279" y="220"/>
                                        </a:cubicBezTo>
                                        <a:cubicBezTo>
                                          <a:pt x="268" y="219"/>
                                          <a:pt x="257" y="216"/>
                                          <a:pt x="247" y="219"/>
                                        </a:cubicBezTo>
                                        <a:cubicBezTo>
                                          <a:pt x="257" y="220"/>
                                          <a:pt x="272" y="215"/>
                                          <a:pt x="281" y="223"/>
                                        </a:cubicBezTo>
                                        <a:cubicBezTo>
                                          <a:pt x="271" y="223"/>
                                          <a:pt x="261" y="220"/>
                                          <a:pt x="251" y="223"/>
                                        </a:cubicBezTo>
                                        <a:cubicBezTo>
                                          <a:pt x="261" y="223"/>
                                          <a:pt x="274" y="218"/>
                                          <a:pt x="282" y="227"/>
                                        </a:cubicBezTo>
                                        <a:cubicBezTo>
                                          <a:pt x="273" y="227"/>
                                          <a:pt x="264" y="224"/>
                                          <a:pt x="255" y="226"/>
                                        </a:cubicBezTo>
                                        <a:cubicBezTo>
                                          <a:pt x="264" y="227"/>
                                          <a:pt x="274" y="224"/>
                                          <a:pt x="283" y="229"/>
                                        </a:cubicBezTo>
                                        <a:cubicBezTo>
                                          <a:pt x="276" y="229"/>
                                          <a:pt x="270" y="227"/>
                                          <a:pt x="263" y="228"/>
                                        </a:cubicBezTo>
                                        <a:cubicBezTo>
                                          <a:pt x="270" y="230"/>
                                          <a:pt x="277" y="225"/>
                                          <a:pt x="283" y="230"/>
                                        </a:cubicBezTo>
                                        <a:cubicBezTo>
                                          <a:pt x="283" y="230"/>
                                          <a:pt x="281" y="233"/>
                                          <a:pt x="277" y="235"/>
                                        </a:cubicBezTo>
                                        <a:cubicBezTo>
                                          <a:pt x="286" y="234"/>
                                          <a:pt x="285" y="220"/>
                                          <a:pt x="280" y="217"/>
                                        </a:cubicBezTo>
                                        <a:cubicBezTo>
                                          <a:pt x="283" y="219"/>
                                          <a:pt x="288" y="218"/>
                                          <a:pt x="286" y="217"/>
                                        </a:cubicBezTo>
                                        <a:cubicBezTo>
                                          <a:pt x="299" y="219"/>
                                          <a:pt x="313" y="221"/>
                                          <a:pt x="325" y="218"/>
                                        </a:cubicBezTo>
                                        <a:cubicBezTo>
                                          <a:pt x="332" y="217"/>
                                          <a:pt x="343" y="214"/>
                                          <a:pt x="348" y="207"/>
                                        </a:cubicBezTo>
                                        <a:cubicBezTo>
                                          <a:pt x="351" y="203"/>
                                          <a:pt x="347" y="200"/>
                                          <a:pt x="344" y="197"/>
                                        </a:cubicBezTo>
                                        <a:cubicBezTo>
                                          <a:pt x="338" y="192"/>
                                          <a:pt x="332" y="188"/>
                                          <a:pt x="327" y="183"/>
                                        </a:cubicBezTo>
                                        <a:cubicBezTo>
                                          <a:pt x="337" y="180"/>
                                          <a:pt x="342" y="172"/>
                                          <a:pt x="349" y="167"/>
                                        </a:cubicBezTo>
                                        <a:cubicBezTo>
                                          <a:pt x="354" y="163"/>
                                          <a:pt x="372" y="149"/>
                                          <a:pt x="362" y="144"/>
                                        </a:cubicBezTo>
                                        <a:cubicBezTo>
                                          <a:pt x="362" y="144"/>
                                          <a:pt x="362" y="144"/>
                                          <a:pt x="362" y="145"/>
                                        </a:cubicBezTo>
                                        <a:cubicBezTo>
                                          <a:pt x="361" y="145"/>
                                          <a:pt x="361" y="145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1" y="144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0" y="144"/>
                                          <a:pt x="359" y="144"/>
                                        </a:cubicBezTo>
                                        <a:cubicBezTo>
                                          <a:pt x="359" y="144"/>
                                          <a:pt x="358" y="144"/>
                                          <a:pt x="358" y="144"/>
                                        </a:cubicBezTo>
                                        <a:cubicBezTo>
                                          <a:pt x="361" y="140"/>
                                          <a:pt x="366" y="132"/>
                                          <a:pt x="366" y="127"/>
                                        </a:cubicBezTo>
                                        <a:cubicBezTo>
                                          <a:pt x="366" y="124"/>
                                          <a:pt x="359" y="124"/>
                                          <a:pt x="356" y="124"/>
                                        </a:cubicBezTo>
                                        <a:cubicBezTo>
                                          <a:pt x="351" y="123"/>
                                          <a:pt x="345" y="121"/>
                                          <a:pt x="339" y="122"/>
                                        </a:cubicBezTo>
                                        <a:cubicBezTo>
                                          <a:pt x="333" y="122"/>
                                          <a:pt x="328" y="120"/>
                                          <a:pt x="321" y="121"/>
                                        </a:cubicBezTo>
                                        <a:cubicBezTo>
                                          <a:pt x="330" y="111"/>
                                          <a:pt x="336" y="96"/>
                                          <a:pt x="336" y="82"/>
                                        </a:cubicBezTo>
                                        <a:cubicBezTo>
                                          <a:pt x="329" y="80"/>
                                          <a:pt x="318" y="81"/>
                                          <a:pt x="309" y="81"/>
                                        </a:cubicBezTo>
                                        <a:cubicBezTo>
                                          <a:pt x="310" y="72"/>
                                          <a:pt x="323" y="63"/>
                                          <a:pt x="316" y="53"/>
                                        </a:cubicBezTo>
                                        <a:cubicBezTo>
                                          <a:pt x="314" y="51"/>
                                          <a:pt x="302" y="54"/>
                                          <a:pt x="299" y="55"/>
                                        </a:cubicBezTo>
                                        <a:cubicBezTo>
                                          <a:pt x="291" y="58"/>
                                          <a:pt x="281" y="59"/>
                                          <a:pt x="275" y="62"/>
                                        </a:cubicBezTo>
                                        <a:cubicBezTo>
                                          <a:pt x="276" y="61"/>
                                          <a:pt x="276" y="60"/>
                                          <a:pt x="276" y="58"/>
                                        </a:cubicBezTo>
                                        <a:cubicBezTo>
                                          <a:pt x="273" y="50"/>
                                          <a:pt x="281" y="36"/>
                                          <a:pt x="270" y="32"/>
                                        </a:cubicBezTo>
                                        <a:cubicBezTo>
                                          <a:pt x="262" y="34"/>
                                          <a:pt x="257" y="41"/>
                                          <a:pt x="249" y="45"/>
                                        </a:cubicBezTo>
                                        <a:cubicBezTo>
                                          <a:pt x="252" y="31"/>
                                          <a:pt x="248" y="17"/>
                                          <a:pt x="241" y="6"/>
                                        </a:cubicBezTo>
                                        <a:cubicBezTo>
                                          <a:pt x="236" y="3"/>
                                          <a:pt x="233" y="11"/>
                                          <a:pt x="230" y="13"/>
                                        </a:cubicBezTo>
                                        <a:cubicBezTo>
                                          <a:pt x="230" y="13"/>
                                          <a:pt x="230" y="13"/>
                                          <a:pt x="230" y="13"/>
                                        </a:cubicBezTo>
                                        <a:cubicBezTo>
                                          <a:pt x="223" y="16"/>
                                          <a:pt x="218" y="20"/>
                                          <a:pt x="214" y="26"/>
                                        </a:cubicBezTo>
                                        <a:cubicBezTo>
                                          <a:pt x="209" y="25"/>
                                          <a:pt x="207" y="29"/>
                                          <a:pt x="205" y="32"/>
                                        </a:cubicBezTo>
                                        <a:cubicBezTo>
                                          <a:pt x="202" y="24"/>
                                          <a:pt x="199" y="12"/>
                                          <a:pt x="193" y="6"/>
                                        </a:cubicBezTo>
                                        <a:cubicBezTo>
                                          <a:pt x="189" y="3"/>
                                          <a:pt x="187" y="10"/>
                                          <a:pt x="185" y="13"/>
                                        </a:cubicBezTo>
                                        <a:cubicBezTo>
                                          <a:pt x="180" y="10"/>
                                          <a:pt x="177" y="3"/>
                                          <a:pt x="172" y="1"/>
                                        </a:cubicBezTo>
                                        <a:cubicBezTo>
                                          <a:pt x="172" y="0"/>
                                          <a:pt x="172" y="0"/>
                                          <a:pt x="172" y="0"/>
                                        </a:cubicBezTo>
                                        <a:cubicBezTo>
                                          <a:pt x="171" y="0"/>
                                          <a:pt x="171" y="0"/>
                                          <a:pt x="171" y="1"/>
                                        </a:cubicBezTo>
                                        <a:cubicBezTo>
                                          <a:pt x="171" y="1"/>
                                          <a:pt x="171" y="0"/>
                                          <a:pt x="170" y="0"/>
                                        </a:cubicBezTo>
                                        <a:cubicBezTo>
                                          <a:pt x="163" y="7"/>
                                          <a:pt x="162" y="18"/>
                                          <a:pt x="157" y="26"/>
                                        </a:cubicBezTo>
                                        <a:cubicBezTo>
                                          <a:pt x="153" y="16"/>
                                          <a:pt x="143" y="7"/>
                                          <a:pt x="134" y="2"/>
                                        </a:cubicBezTo>
                                        <a:cubicBezTo>
                                          <a:pt x="130" y="11"/>
                                          <a:pt x="124" y="20"/>
                                          <a:pt x="123" y="32"/>
                                        </a:cubicBezTo>
                                        <a:cubicBezTo>
                                          <a:pt x="113" y="33"/>
                                          <a:pt x="120" y="49"/>
                                          <a:pt x="115" y="56"/>
                                        </a:cubicBezTo>
                                        <a:cubicBezTo>
                                          <a:pt x="102" y="44"/>
                                          <a:pt x="90" y="26"/>
                                          <a:pt x="68" y="24"/>
                                        </a:cubicBezTo>
                                        <a:cubicBezTo>
                                          <a:pt x="66" y="31"/>
                                          <a:pt x="69" y="40"/>
                                          <a:pt x="68" y="49"/>
                                        </a:cubicBezTo>
                                        <a:cubicBezTo>
                                          <a:pt x="73" y="56"/>
                                          <a:pt x="69" y="67"/>
                                          <a:pt x="74" y="75"/>
                                        </a:cubicBezTo>
                                        <a:cubicBezTo>
                                          <a:pt x="67" y="73"/>
                                          <a:pt x="58" y="65"/>
                                          <a:pt x="50" y="68"/>
                                        </a:cubicBezTo>
                                        <a:cubicBezTo>
                                          <a:pt x="52" y="77"/>
                                          <a:pt x="56" y="87"/>
                                          <a:pt x="57" y="96"/>
                                        </a:cubicBezTo>
                                        <a:cubicBezTo>
                                          <a:pt x="39" y="92"/>
                                          <a:pt x="20" y="87"/>
                                          <a:pt x="0" y="90"/>
                                        </a:cubicBezTo>
                                        <a:cubicBezTo>
                                          <a:pt x="0" y="90"/>
                                          <a:pt x="0" y="90"/>
                                          <a:pt x="1" y="90"/>
                                        </a:cubicBezTo>
                                        <a:cubicBezTo>
                                          <a:pt x="0" y="91"/>
                                          <a:pt x="0" y="92"/>
                                          <a:pt x="0" y="92"/>
                                        </a:cubicBezTo>
                                        <a:cubicBezTo>
                                          <a:pt x="4" y="118"/>
                                          <a:pt x="25" y="132"/>
                                          <a:pt x="42" y="145"/>
                                        </a:cubicBezTo>
                                        <a:cubicBezTo>
                                          <a:pt x="35" y="145"/>
                                          <a:pt x="12" y="151"/>
                                          <a:pt x="6" y="156"/>
                                        </a:cubicBezTo>
                                        <a:cubicBezTo>
                                          <a:pt x="8" y="163"/>
                                          <a:pt x="15" y="173"/>
                                          <a:pt x="23" y="179"/>
                                        </a:cubicBezTo>
                                        <a:cubicBezTo>
                                          <a:pt x="36" y="188"/>
                                          <a:pt x="57" y="196"/>
                                          <a:pt x="70" y="198"/>
                                        </a:cubicBezTo>
                                        <a:cubicBezTo>
                                          <a:pt x="72" y="198"/>
                                          <a:pt x="57" y="213"/>
                                          <a:pt x="56" y="214"/>
                                        </a:cubicBezTo>
                                        <a:cubicBezTo>
                                          <a:pt x="59" y="217"/>
                                          <a:pt x="65" y="222"/>
                                          <a:pt x="68" y="224"/>
                                        </a:cubicBezTo>
                                        <a:cubicBezTo>
                                          <a:pt x="80" y="233"/>
                                          <a:pt x="94" y="235"/>
                                          <a:pt x="102" y="235"/>
                                        </a:cubicBezTo>
                                        <a:cubicBezTo>
                                          <a:pt x="112" y="235"/>
                                          <a:pt x="141" y="232"/>
                                          <a:pt x="133" y="236"/>
                                        </a:cubicBezTo>
                                        <a:cubicBezTo>
                                          <a:pt x="131" y="238"/>
                                          <a:pt x="183" y="246"/>
                                          <a:pt x="191" y="225"/>
                                        </a:cubicBezTo>
                                        <a:cubicBezTo>
                                          <a:pt x="178" y="238"/>
                                          <a:pt x="142" y="237"/>
                                          <a:pt x="138" y="232"/>
                                        </a:cubicBezTo>
                                        <a:cubicBezTo>
                                          <a:pt x="140" y="233"/>
                                          <a:pt x="143" y="231"/>
                                          <a:pt x="146" y="232"/>
                                        </a:cubicBezTo>
                                        <a:cubicBezTo>
                                          <a:pt x="143" y="231"/>
                                          <a:pt x="140" y="230"/>
                                          <a:pt x="138" y="228"/>
                                        </a:cubicBezTo>
                                        <a:cubicBezTo>
                                          <a:pt x="140" y="229"/>
                                          <a:pt x="142" y="231"/>
                                          <a:pt x="144" y="231"/>
                                        </a:cubicBezTo>
                                        <a:cubicBezTo>
                                          <a:pt x="141" y="229"/>
                                          <a:pt x="137" y="228"/>
                                          <a:pt x="136" y="225"/>
                                        </a:cubicBezTo>
                                        <a:cubicBezTo>
                                          <a:pt x="138" y="226"/>
                                          <a:pt x="141" y="229"/>
                                          <a:pt x="143" y="230"/>
                                        </a:cubicBezTo>
                                        <a:cubicBezTo>
                                          <a:pt x="140" y="226"/>
                                          <a:pt x="132" y="222"/>
                                          <a:pt x="134" y="216"/>
                                        </a:cubicBezTo>
                                        <a:cubicBezTo>
                                          <a:pt x="134" y="216"/>
                                          <a:pt x="135" y="215"/>
                                          <a:pt x="134" y="215"/>
                                        </a:cubicBezTo>
                                        <a:cubicBezTo>
                                          <a:pt x="137" y="210"/>
                                          <a:pt x="140" y="206"/>
                                          <a:pt x="146" y="205"/>
                                        </a:cubicBezTo>
                                        <a:cubicBezTo>
                                          <a:pt x="153" y="204"/>
                                          <a:pt x="160" y="208"/>
                                          <a:pt x="167" y="212"/>
                                        </a:cubicBezTo>
                                        <a:cubicBezTo>
                                          <a:pt x="166" y="212"/>
                                          <a:pt x="166" y="212"/>
                                          <a:pt x="166" y="212"/>
                                        </a:cubicBezTo>
                                        <a:cubicBezTo>
                                          <a:pt x="166" y="212"/>
                                          <a:pt x="167" y="213"/>
                                          <a:pt x="168" y="213"/>
                                        </a:cubicBezTo>
                                        <a:cubicBezTo>
                                          <a:pt x="167" y="213"/>
                                          <a:pt x="167" y="213"/>
                                          <a:pt x="166" y="213"/>
                                        </a:cubicBezTo>
                                        <a:cubicBezTo>
                                          <a:pt x="167" y="213"/>
                                          <a:pt x="168" y="214"/>
                                          <a:pt x="168" y="214"/>
                                        </a:cubicBezTo>
                                        <a:cubicBezTo>
                                          <a:pt x="168" y="214"/>
                                          <a:pt x="167" y="215"/>
                                          <a:pt x="166" y="215"/>
                                        </a:cubicBezTo>
                                        <a:cubicBezTo>
                                          <a:pt x="167" y="215"/>
                                          <a:pt x="169" y="215"/>
                                          <a:pt x="170" y="216"/>
                                        </a:cubicBezTo>
                                        <a:cubicBezTo>
                                          <a:pt x="168" y="216"/>
                                          <a:pt x="166" y="216"/>
                                          <a:pt x="164" y="216"/>
                                        </a:cubicBezTo>
                                        <a:cubicBezTo>
                                          <a:pt x="167" y="216"/>
                                          <a:pt x="169" y="216"/>
                                          <a:pt x="171" y="217"/>
                                        </a:cubicBezTo>
                                        <a:cubicBezTo>
                                          <a:pt x="169" y="217"/>
                                          <a:pt x="167" y="217"/>
                                          <a:pt x="165" y="218"/>
                                        </a:cubicBezTo>
                                        <a:cubicBezTo>
                                          <a:pt x="168" y="218"/>
                                          <a:pt x="170" y="218"/>
                                          <a:pt x="173" y="218"/>
                                        </a:cubicBezTo>
                                        <a:cubicBezTo>
                                          <a:pt x="169" y="219"/>
                                          <a:pt x="165" y="219"/>
                                          <a:pt x="162" y="220"/>
                                        </a:cubicBezTo>
                                        <a:cubicBezTo>
                                          <a:pt x="166" y="221"/>
                                          <a:pt x="170" y="218"/>
                                          <a:pt x="174" y="219"/>
                                        </a:cubicBezTo>
                                        <a:cubicBezTo>
                                          <a:pt x="172" y="220"/>
                                          <a:pt x="170" y="220"/>
                                          <a:pt x="167" y="220"/>
                                        </a:cubicBezTo>
                                        <a:cubicBezTo>
                                          <a:pt x="168" y="220"/>
                                          <a:pt x="169" y="221"/>
                                          <a:pt x="170" y="221"/>
                                        </a:cubicBezTo>
                                        <a:cubicBezTo>
                                          <a:pt x="169" y="221"/>
                                          <a:pt x="167" y="221"/>
                                          <a:pt x="166" y="222"/>
                                        </a:cubicBezTo>
                                        <a:cubicBezTo>
                                          <a:pt x="171" y="223"/>
                                          <a:pt x="176" y="221"/>
                                          <a:pt x="180" y="221"/>
                                        </a:cubicBezTo>
                                        <a:cubicBezTo>
                                          <a:pt x="177" y="224"/>
                                          <a:pt x="173" y="222"/>
                                          <a:pt x="169" y="223"/>
                                        </a:cubicBezTo>
                                        <a:cubicBezTo>
                                          <a:pt x="171" y="223"/>
                                          <a:pt x="173" y="223"/>
                                          <a:pt x="174" y="223"/>
                                        </a:cubicBezTo>
                                        <a:cubicBezTo>
                                          <a:pt x="172" y="224"/>
                                          <a:pt x="169" y="224"/>
                                          <a:pt x="167" y="225"/>
                                        </a:cubicBezTo>
                                        <a:cubicBezTo>
                                          <a:pt x="171" y="226"/>
                                          <a:pt x="175" y="224"/>
                                          <a:pt x="178" y="224"/>
                                        </a:cubicBezTo>
                                        <a:cubicBezTo>
                                          <a:pt x="175" y="225"/>
                                          <a:pt x="172" y="225"/>
                                          <a:pt x="170" y="226"/>
                                        </a:cubicBezTo>
                                        <a:cubicBezTo>
                                          <a:pt x="172" y="226"/>
                                          <a:pt x="174" y="226"/>
                                          <a:pt x="177" y="226"/>
                                        </a:cubicBezTo>
                                        <a:cubicBezTo>
                                          <a:pt x="170" y="229"/>
                                          <a:pt x="163" y="229"/>
                                          <a:pt x="155" y="228"/>
                                        </a:cubicBezTo>
                                        <a:cubicBezTo>
                                          <a:pt x="152" y="227"/>
                                          <a:pt x="148" y="226"/>
                                          <a:pt x="145" y="225"/>
                                        </a:cubicBezTo>
                                        <a:cubicBezTo>
                                          <a:pt x="143" y="225"/>
                                          <a:pt x="138" y="222"/>
                                          <a:pt x="137" y="221"/>
                                        </a:cubicBezTo>
                                        <a:cubicBezTo>
                                          <a:pt x="142" y="227"/>
                                          <a:pt x="151" y="228"/>
                                          <a:pt x="159" y="229"/>
                                        </a:cubicBezTo>
                                        <a:cubicBezTo>
                                          <a:pt x="170" y="230"/>
                                          <a:pt x="179" y="228"/>
                                          <a:pt x="190" y="225"/>
                                        </a:cubicBezTo>
                                        <a:cubicBezTo>
                                          <a:pt x="191" y="225"/>
                                          <a:pt x="193" y="227"/>
                                          <a:pt x="196" y="228"/>
                                        </a:cubicBezTo>
                                        <a:cubicBezTo>
                                          <a:pt x="200" y="230"/>
                                          <a:pt x="225" y="252"/>
                                          <a:pt x="257" y="244"/>
                                        </a:cubicBezTo>
                                        <a:cubicBezTo>
                                          <a:pt x="274" y="239"/>
                                          <a:pt x="280" y="233"/>
                                          <a:pt x="279" y="234"/>
                                        </a:cubicBezTo>
                                        <a:cubicBezTo>
                                          <a:pt x="276" y="234"/>
                                          <a:pt x="258" y="246"/>
                                          <a:pt x="237" y="243"/>
                                        </a:cubicBezTo>
                                        <a:close/>
                                        <a:moveTo>
                                          <a:pt x="213" y="221"/>
                                        </a:moveTo>
                                        <a:cubicBezTo>
                                          <a:pt x="215" y="219"/>
                                          <a:pt x="216" y="217"/>
                                          <a:pt x="218" y="216"/>
                                        </a:cubicBezTo>
                                        <a:cubicBezTo>
                                          <a:pt x="218" y="216"/>
                                          <a:pt x="218" y="217"/>
                                          <a:pt x="218" y="217"/>
                                        </a:cubicBezTo>
                                        <a:cubicBezTo>
                                          <a:pt x="222" y="215"/>
                                          <a:pt x="227" y="211"/>
                                          <a:pt x="229" y="206"/>
                                        </a:cubicBezTo>
                                        <a:cubicBezTo>
                                          <a:pt x="230" y="206"/>
                                          <a:pt x="230" y="206"/>
                                          <a:pt x="230" y="206"/>
                                        </a:cubicBezTo>
                                        <a:cubicBezTo>
                                          <a:pt x="227" y="212"/>
                                          <a:pt x="221" y="216"/>
                                          <a:pt x="215" y="219"/>
                                        </a:cubicBezTo>
                                        <a:cubicBezTo>
                                          <a:pt x="220" y="218"/>
                                          <a:pt x="224" y="215"/>
                                          <a:pt x="228" y="211"/>
                                        </a:cubicBezTo>
                                        <a:cubicBezTo>
                                          <a:pt x="228" y="211"/>
                                          <a:pt x="228" y="211"/>
                                          <a:pt x="228" y="210"/>
                                        </a:cubicBezTo>
                                        <a:cubicBezTo>
                                          <a:pt x="230" y="209"/>
                                          <a:pt x="231" y="207"/>
                                          <a:pt x="232" y="205"/>
                                        </a:cubicBezTo>
                                        <a:cubicBezTo>
                                          <a:pt x="232" y="205"/>
                                          <a:pt x="232" y="205"/>
                                          <a:pt x="233" y="205"/>
                                        </a:cubicBezTo>
                                        <a:cubicBezTo>
                                          <a:pt x="230" y="213"/>
                                          <a:pt x="222" y="218"/>
                                          <a:pt x="213" y="221"/>
                                        </a:cubicBezTo>
                                        <a:close/>
                                        <a:moveTo>
                                          <a:pt x="240" y="192"/>
                                        </a:moveTo>
                                        <a:cubicBezTo>
                                          <a:pt x="246" y="191"/>
                                          <a:pt x="251" y="189"/>
                                          <a:pt x="255" y="186"/>
                                        </a:cubicBezTo>
                                        <a:cubicBezTo>
                                          <a:pt x="249" y="188"/>
                                          <a:pt x="243" y="191"/>
                                          <a:pt x="237" y="192"/>
                                        </a:cubicBezTo>
                                        <a:cubicBezTo>
                                          <a:pt x="238" y="192"/>
                                          <a:pt x="239" y="192"/>
                                          <a:pt x="240" y="192"/>
                                        </a:cubicBezTo>
                                        <a:cubicBezTo>
                                          <a:pt x="234" y="194"/>
                                          <a:pt x="229" y="194"/>
                                          <a:pt x="222" y="194"/>
                                        </a:cubicBezTo>
                                        <a:cubicBezTo>
                                          <a:pt x="223" y="194"/>
                                          <a:pt x="223" y="194"/>
                                          <a:pt x="224" y="194"/>
                                        </a:cubicBezTo>
                                        <a:cubicBezTo>
                                          <a:pt x="229" y="193"/>
                                          <a:pt x="232" y="193"/>
                                          <a:pt x="237" y="191"/>
                                        </a:cubicBezTo>
                                        <a:cubicBezTo>
                                          <a:pt x="233" y="192"/>
                                          <a:pt x="229" y="193"/>
                                          <a:pt x="224" y="192"/>
                                        </a:cubicBezTo>
                                        <a:cubicBezTo>
                                          <a:pt x="228" y="192"/>
                                          <a:pt x="232" y="191"/>
                                          <a:pt x="236" y="191"/>
                                        </a:cubicBezTo>
                                        <a:cubicBezTo>
                                          <a:pt x="234" y="190"/>
                                          <a:pt x="230" y="191"/>
                                          <a:pt x="226" y="191"/>
                                        </a:cubicBezTo>
                                        <a:cubicBezTo>
                                          <a:pt x="231" y="190"/>
                                          <a:pt x="237" y="190"/>
                                          <a:pt x="242" y="189"/>
                                        </a:cubicBezTo>
                                        <a:cubicBezTo>
                                          <a:pt x="242" y="189"/>
                                          <a:pt x="241" y="189"/>
                                          <a:pt x="242" y="189"/>
                                        </a:cubicBezTo>
                                        <a:cubicBezTo>
                                          <a:pt x="240" y="189"/>
                                          <a:pt x="238" y="189"/>
                                          <a:pt x="237" y="189"/>
                                        </a:cubicBezTo>
                                        <a:cubicBezTo>
                                          <a:pt x="237" y="189"/>
                                          <a:pt x="237" y="189"/>
                                          <a:pt x="238" y="189"/>
                                        </a:cubicBezTo>
                                        <a:cubicBezTo>
                                          <a:pt x="237" y="189"/>
                                          <a:pt x="235" y="189"/>
                                          <a:pt x="232" y="189"/>
                                        </a:cubicBezTo>
                                        <a:cubicBezTo>
                                          <a:pt x="235" y="188"/>
                                          <a:pt x="239" y="188"/>
                                          <a:pt x="241" y="188"/>
                                        </a:cubicBezTo>
                                        <a:cubicBezTo>
                                          <a:pt x="242" y="188"/>
                                          <a:pt x="242" y="187"/>
                                          <a:pt x="242" y="187"/>
                                        </a:cubicBezTo>
                                        <a:cubicBezTo>
                                          <a:pt x="239" y="187"/>
                                          <a:pt x="235" y="188"/>
                                          <a:pt x="231" y="187"/>
                                        </a:cubicBezTo>
                                        <a:cubicBezTo>
                                          <a:pt x="233" y="187"/>
                                          <a:pt x="233" y="186"/>
                                          <a:pt x="234" y="187"/>
                                        </a:cubicBezTo>
                                        <a:cubicBezTo>
                                          <a:pt x="234" y="187"/>
                                          <a:pt x="234" y="187"/>
                                          <a:pt x="234" y="186"/>
                                        </a:cubicBezTo>
                                        <a:cubicBezTo>
                                          <a:pt x="234" y="186"/>
                                          <a:pt x="234" y="187"/>
                                          <a:pt x="235" y="187"/>
                                        </a:cubicBezTo>
                                        <a:cubicBezTo>
                                          <a:pt x="237" y="186"/>
                                          <a:pt x="240" y="186"/>
                                          <a:pt x="242" y="185"/>
                                        </a:cubicBezTo>
                                        <a:cubicBezTo>
                                          <a:pt x="243" y="185"/>
                                          <a:pt x="243" y="185"/>
                                          <a:pt x="243" y="185"/>
                                        </a:cubicBezTo>
                                        <a:cubicBezTo>
                                          <a:pt x="240" y="186"/>
                                          <a:pt x="235" y="186"/>
                                          <a:pt x="232" y="186"/>
                                        </a:cubicBezTo>
                                        <a:cubicBezTo>
                                          <a:pt x="237" y="184"/>
                                          <a:pt x="241" y="184"/>
                                          <a:pt x="245" y="183"/>
                                        </a:cubicBezTo>
                                        <a:cubicBezTo>
                                          <a:pt x="243" y="182"/>
                                          <a:pt x="237" y="184"/>
                                          <a:pt x="234" y="184"/>
                                        </a:cubicBezTo>
                                        <a:cubicBezTo>
                                          <a:pt x="237" y="182"/>
                                          <a:pt x="242" y="184"/>
                                          <a:pt x="245" y="181"/>
                                        </a:cubicBezTo>
                                        <a:cubicBezTo>
                                          <a:pt x="242" y="180"/>
                                          <a:pt x="239" y="184"/>
                                          <a:pt x="236" y="182"/>
                                        </a:cubicBezTo>
                                        <a:cubicBezTo>
                                          <a:pt x="240" y="180"/>
                                          <a:pt x="247" y="180"/>
                                          <a:pt x="253" y="179"/>
                                        </a:cubicBezTo>
                                        <a:cubicBezTo>
                                          <a:pt x="248" y="179"/>
                                          <a:pt x="243" y="179"/>
                                          <a:pt x="239" y="180"/>
                                        </a:cubicBezTo>
                                        <a:cubicBezTo>
                                          <a:pt x="244" y="178"/>
                                          <a:pt x="253" y="177"/>
                                          <a:pt x="258" y="176"/>
                                        </a:cubicBezTo>
                                        <a:cubicBezTo>
                                          <a:pt x="252" y="176"/>
                                          <a:pt x="243" y="178"/>
                                          <a:pt x="238" y="178"/>
                                        </a:cubicBezTo>
                                        <a:cubicBezTo>
                                          <a:pt x="245" y="176"/>
                                          <a:pt x="254" y="175"/>
                                          <a:pt x="261" y="173"/>
                                        </a:cubicBezTo>
                                        <a:cubicBezTo>
                                          <a:pt x="255" y="174"/>
                                          <a:pt x="248" y="175"/>
                                          <a:pt x="241" y="176"/>
                                        </a:cubicBezTo>
                                        <a:cubicBezTo>
                                          <a:pt x="242" y="174"/>
                                          <a:pt x="244" y="174"/>
                                          <a:pt x="246" y="174"/>
                                        </a:cubicBezTo>
                                        <a:cubicBezTo>
                                          <a:pt x="246" y="174"/>
                                          <a:pt x="246" y="173"/>
                                          <a:pt x="246" y="173"/>
                                        </a:cubicBezTo>
                                        <a:cubicBezTo>
                                          <a:pt x="253" y="172"/>
                                          <a:pt x="259" y="171"/>
                                          <a:pt x="264" y="169"/>
                                        </a:cubicBezTo>
                                        <a:cubicBezTo>
                                          <a:pt x="259" y="170"/>
                                          <a:pt x="252" y="172"/>
                                          <a:pt x="246" y="172"/>
                                        </a:cubicBezTo>
                                        <a:cubicBezTo>
                                          <a:pt x="251" y="171"/>
                                          <a:pt x="254" y="171"/>
                                          <a:pt x="259" y="169"/>
                                        </a:cubicBezTo>
                                        <a:cubicBezTo>
                                          <a:pt x="255" y="169"/>
                                          <a:pt x="251" y="170"/>
                                          <a:pt x="247" y="171"/>
                                        </a:cubicBezTo>
                                        <a:cubicBezTo>
                                          <a:pt x="251" y="169"/>
                                          <a:pt x="257" y="168"/>
                                          <a:pt x="261" y="166"/>
                                        </a:cubicBezTo>
                                        <a:cubicBezTo>
                                          <a:pt x="258" y="166"/>
                                          <a:pt x="253" y="168"/>
                                          <a:pt x="250" y="168"/>
                                        </a:cubicBezTo>
                                        <a:cubicBezTo>
                                          <a:pt x="253" y="166"/>
                                          <a:pt x="259" y="166"/>
                                          <a:pt x="263" y="165"/>
                                        </a:cubicBezTo>
                                        <a:cubicBezTo>
                                          <a:pt x="260" y="165"/>
                                          <a:pt x="255" y="166"/>
                                          <a:pt x="252" y="166"/>
                                        </a:cubicBezTo>
                                        <a:cubicBezTo>
                                          <a:pt x="254" y="163"/>
                                          <a:pt x="258" y="163"/>
                                          <a:pt x="261" y="162"/>
                                        </a:cubicBezTo>
                                        <a:cubicBezTo>
                                          <a:pt x="260" y="162"/>
                                          <a:pt x="257" y="162"/>
                                          <a:pt x="255" y="163"/>
                                        </a:cubicBezTo>
                                        <a:cubicBezTo>
                                          <a:pt x="255" y="163"/>
                                          <a:pt x="255" y="163"/>
                                          <a:pt x="255" y="162"/>
                                        </a:cubicBezTo>
                                        <a:cubicBezTo>
                                          <a:pt x="259" y="159"/>
                                          <a:pt x="265" y="160"/>
                                          <a:pt x="270" y="160"/>
                                        </a:cubicBezTo>
                                        <a:cubicBezTo>
                                          <a:pt x="267" y="159"/>
                                          <a:pt x="261" y="159"/>
                                          <a:pt x="257" y="160"/>
                                        </a:cubicBezTo>
                                        <a:cubicBezTo>
                                          <a:pt x="264" y="157"/>
                                          <a:pt x="270" y="158"/>
                                          <a:pt x="276" y="157"/>
                                        </a:cubicBezTo>
                                        <a:cubicBezTo>
                                          <a:pt x="270" y="157"/>
                                          <a:pt x="265" y="157"/>
                                          <a:pt x="259" y="158"/>
                                        </a:cubicBezTo>
                                        <a:cubicBezTo>
                                          <a:pt x="263" y="154"/>
                                          <a:pt x="271" y="156"/>
                                          <a:pt x="276" y="155"/>
                                        </a:cubicBezTo>
                                        <a:cubicBezTo>
                                          <a:pt x="272" y="155"/>
                                          <a:pt x="266" y="155"/>
                                          <a:pt x="261" y="155"/>
                                        </a:cubicBezTo>
                                        <a:cubicBezTo>
                                          <a:pt x="263" y="152"/>
                                          <a:pt x="270" y="153"/>
                                          <a:pt x="273" y="153"/>
                                        </a:cubicBezTo>
                                        <a:cubicBezTo>
                                          <a:pt x="276" y="153"/>
                                          <a:pt x="279" y="153"/>
                                          <a:pt x="283" y="153"/>
                                        </a:cubicBezTo>
                                        <a:cubicBezTo>
                                          <a:pt x="277" y="152"/>
                                          <a:pt x="269" y="152"/>
                                          <a:pt x="263" y="152"/>
                                        </a:cubicBezTo>
                                        <a:cubicBezTo>
                                          <a:pt x="263" y="152"/>
                                          <a:pt x="263" y="152"/>
                                          <a:pt x="263" y="151"/>
                                        </a:cubicBezTo>
                                        <a:cubicBezTo>
                                          <a:pt x="264" y="152"/>
                                          <a:pt x="265" y="152"/>
                                          <a:pt x="265" y="151"/>
                                        </a:cubicBezTo>
                                        <a:cubicBezTo>
                                          <a:pt x="265" y="151"/>
                                          <a:pt x="265" y="151"/>
                                          <a:pt x="265" y="151"/>
                                        </a:cubicBezTo>
                                        <a:cubicBezTo>
                                          <a:pt x="269" y="151"/>
                                          <a:pt x="271" y="151"/>
                                          <a:pt x="275" y="151"/>
                                        </a:cubicBezTo>
                                        <a:cubicBezTo>
                                          <a:pt x="272" y="150"/>
                                          <a:pt x="267" y="150"/>
                                          <a:pt x="264" y="150"/>
                                        </a:cubicBezTo>
                                        <a:cubicBezTo>
                                          <a:pt x="264" y="150"/>
                                          <a:pt x="265" y="149"/>
                                          <a:pt x="265" y="149"/>
                                        </a:cubicBezTo>
                                        <a:cubicBezTo>
                                          <a:pt x="278" y="148"/>
                                          <a:pt x="289" y="152"/>
                                          <a:pt x="297" y="158"/>
                                        </a:cubicBezTo>
                                        <a:cubicBezTo>
                                          <a:pt x="294" y="157"/>
                                          <a:pt x="291" y="157"/>
                                          <a:pt x="288" y="157"/>
                                        </a:cubicBezTo>
                                        <a:cubicBezTo>
                                          <a:pt x="291" y="157"/>
                                          <a:pt x="294" y="158"/>
                                          <a:pt x="297" y="159"/>
                                        </a:cubicBezTo>
                                        <a:cubicBezTo>
                                          <a:pt x="294" y="160"/>
                                          <a:pt x="289" y="161"/>
                                          <a:pt x="286" y="161"/>
                                        </a:cubicBezTo>
                                        <a:cubicBezTo>
                                          <a:pt x="289" y="162"/>
                                          <a:pt x="293" y="160"/>
                                          <a:pt x="297" y="160"/>
                                        </a:cubicBezTo>
                                        <a:cubicBezTo>
                                          <a:pt x="294" y="162"/>
                                          <a:pt x="291" y="163"/>
                                          <a:pt x="288" y="165"/>
                                        </a:cubicBezTo>
                                        <a:cubicBezTo>
                                          <a:pt x="291" y="164"/>
                                          <a:pt x="294" y="162"/>
                                          <a:pt x="297" y="161"/>
                                        </a:cubicBezTo>
                                        <a:cubicBezTo>
                                          <a:pt x="293" y="166"/>
                                          <a:pt x="287" y="170"/>
                                          <a:pt x="281" y="174"/>
                                        </a:cubicBezTo>
                                        <a:cubicBezTo>
                                          <a:pt x="288" y="171"/>
                                          <a:pt x="293" y="167"/>
                                          <a:pt x="298" y="162"/>
                                        </a:cubicBezTo>
                                        <a:cubicBezTo>
                                          <a:pt x="295" y="166"/>
                                          <a:pt x="292" y="170"/>
                                          <a:pt x="289" y="174"/>
                                        </a:cubicBezTo>
                                        <a:cubicBezTo>
                                          <a:pt x="288" y="175"/>
                                          <a:pt x="285" y="177"/>
                                          <a:pt x="284" y="179"/>
                                        </a:cubicBezTo>
                                        <a:cubicBezTo>
                                          <a:pt x="284" y="179"/>
                                          <a:pt x="284" y="179"/>
                                          <a:pt x="284" y="179"/>
                                        </a:cubicBezTo>
                                        <a:cubicBezTo>
                                          <a:pt x="278" y="183"/>
                                          <a:pt x="270" y="186"/>
                                          <a:pt x="264" y="189"/>
                                        </a:cubicBezTo>
                                        <a:cubicBezTo>
                                          <a:pt x="264" y="190"/>
                                          <a:pt x="263" y="191"/>
                                          <a:pt x="262" y="191"/>
                                        </a:cubicBezTo>
                                        <a:cubicBezTo>
                                          <a:pt x="262" y="191"/>
                                          <a:pt x="262" y="190"/>
                                          <a:pt x="262" y="190"/>
                                        </a:cubicBezTo>
                                        <a:cubicBezTo>
                                          <a:pt x="260" y="191"/>
                                          <a:pt x="258" y="192"/>
                                          <a:pt x="256" y="192"/>
                                        </a:cubicBezTo>
                                        <a:cubicBezTo>
                                          <a:pt x="257" y="191"/>
                                          <a:pt x="259" y="191"/>
                                          <a:pt x="259" y="190"/>
                                        </a:cubicBezTo>
                                        <a:cubicBezTo>
                                          <a:pt x="260" y="190"/>
                                          <a:pt x="261" y="190"/>
                                          <a:pt x="261" y="189"/>
                                        </a:cubicBezTo>
                                        <a:cubicBezTo>
                                          <a:pt x="262" y="189"/>
                                          <a:pt x="262" y="189"/>
                                          <a:pt x="263" y="188"/>
                                        </a:cubicBezTo>
                                        <a:cubicBezTo>
                                          <a:pt x="263" y="188"/>
                                          <a:pt x="262" y="188"/>
                                          <a:pt x="262" y="188"/>
                                        </a:cubicBezTo>
                                        <a:cubicBezTo>
                                          <a:pt x="253" y="193"/>
                                          <a:pt x="244" y="196"/>
                                          <a:pt x="233" y="198"/>
                                        </a:cubicBezTo>
                                        <a:cubicBezTo>
                                          <a:pt x="240" y="197"/>
                                          <a:pt x="246" y="195"/>
                                          <a:pt x="253" y="193"/>
                                        </a:cubicBezTo>
                                        <a:cubicBezTo>
                                          <a:pt x="253" y="193"/>
                                          <a:pt x="253" y="193"/>
                                          <a:pt x="253" y="193"/>
                                        </a:cubicBezTo>
                                        <a:cubicBezTo>
                                          <a:pt x="254" y="193"/>
                                          <a:pt x="254" y="193"/>
                                          <a:pt x="254" y="192"/>
                                        </a:cubicBezTo>
                                        <a:cubicBezTo>
                                          <a:pt x="254" y="192"/>
                                          <a:pt x="254" y="193"/>
                                          <a:pt x="254" y="193"/>
                                        </a:cubicBezTo>
                                        <a:cubicBezTo>
                                          <a:pt x="254" y="193"/>
                                          <a:pt x="255" y="193"/>
                                          <a:pt x="254" y="192"/>
                                        </a:cubicBezTo>
                                        <a:cubicBezTo>
                                          <a:pt x="255" y="192"/>
                                          <a:pt x="255" y="192"/>
                                          <a:pt x="256" y="192"/>
                                        </a:cubicBezTo>
                                        <a:cubicBezTo>
                                          <a:pt x="256" y="192"/>
                                          <a:pt x="256" y="192"/>
                                          <a:pt x="256" y="192"/>
                                        </a:cubicBezTo>
                                        <a:cubicBezTo>
                                          <a:pt x="255" y="193"/>
                                          <a:pt x="254" y="194"/>
                                          <a:pt x="253" y="193"/>
                                        </a:cubicBezTo>
                                        <a:cubicBezTo>
                                          <a:pt x="247" y="197"/>
                                          <a:pt x="239" y="198"/>
                                          <a:pt x="232" y="200"/>
                                        </a:cubicBezTo>
                                        <a:cubicBezTo>
                                          <a:pt x="233" y="201"/>
                                          <a:pt x="233" y="200"/>
                                          <a:pt x="234" y="200"/>
                                        </a:cubicBezTo>
                                        <a:cubicBezTo>
                                          <a:pt x="233" y="201"/>
                                          <a:pt x="231" y="201"/>
                                          <a:pt x="230" y="201"/>
                                        </a:cubicBezTo>
                                        <a:cubicBezTo>
                                          <a:pt x="230" y="200"/>
                                          <a:pt x="232" y="201"/>
                                          <a:pt x="232" y="199"/>
                                        </a:cubicBezTo>
                                        <a:cubicBezTo>
                                          <a:pt x="232" y="199"/>
                                          <a:pt x="232" y="199"/>
                                          <a:pt x="232" y="199"/>
                                        </a:cubicBezTo>
                                        <a:cubicBezTo>
                                          <a:pt x="231" y="199"/>
                                          <a:pt x="231" y="200"/>
                                          <a:pt x="231" y="200"/>
                                        </a:cubicBezTo>
                                        <a:cubicBezTo>
                                          <a:pt x="231" y="200"/>
                                          <a:pt x="230" y="199"/>
                                          <a:pt x="230" y="199"/>
                                        </a:cubicBezTo>
                                        <a:cubicBezTo>
                                          <a:pt x="229" y="200"/>
                                          <a:pt x="228" y="200"/>
                                          <a:pt x="227" y="199"/>
                                        </a:cubicBezTo>
                                        <a:cubicBezTo>
                                          <a:pt x="228" y="199"/>
                                          <a:pt x="231" y="199"/>
                                          <a:pt x="233" y="198"/>
                                        </a:cubicBezTo>
                                        <a:cubicBezTo>
                                          <a:pt x="231" y="198"/>
                                          <a:pt x="230" y="198"/>
                                          <a:pt x="228" y="199"/>
                                        </a:cubicBezTo>
                                        <a:cubicBezTo>
                                          <a:pt x="229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7"/>
                                          <a:pt x="231" y="198"/>
                                          <a:pt x="231" y="198"/>
                                        </a:cubicBezTo>
                                        <a:cubicBezTo>
                                          <a:pt x="231" y="197"/>
                                          <a:pt x="233" y="198"/>
                                          <a:pt x="233" y="197"/>
                                        </a:cubicBezTo>
                                        <a:cubicBezTo>
                                          <a:pt x="229" y="197"/>
                                          <a:pt x="226" y="198"/>
                                          <a:pt x="223" y="197"/>
                                        </a:cubicBezTo>
                                        <a:cubicBezTo>
                                          <a:pt x="225" y="197"/>
                                          <a:pt x="228" y="197"/>
                                          <a:pt x="231" y="196"/>
                                        </a:cubicBezTo>
                                        <a:cubicBezTo>
                                          <a:pt x="231" y="196"/>
                                          <a:pt x="231" y="196"/>
                                          <a:pt x="230" y="196"/>
                                        </a:cubicBezTo>
                                        <a:cubicBezTo>
                                          <a:pt x="231" y="195"/>
                                          <a:pt x="234" y="196"/>
                                          <a:pt x="235" y="195"/>
                                        </a:cubicBezTo>
                                        <a:cubicBezTo>
                                          <a:pt x="230" y="196"/>
                                          <a:pt x="226" y="196"/>
                                          <a:pt x="221" y="196"/>
                                        </a:cubicBezTo>
                                        <a:cubicBezTo>
                                          <a:pt x="228" y="195"/>
                                          <a:pt x="235" y="194"/>
                                          <a:pt x="240" y="193"/>
                                        </a:cubicBezTo>
                                        <a:cubicBezTo>
                                          <a:pt x="240" y="192"/>
                                          <a:pt x="240" y="192"/>
                                          <a:pt x="240" y="192"/>
                                        </a:cubicBezTo>
                                        <a:close/>
                                        <a:moveTo>
                                          <a:pt x="228" y="189"/>
                                        </a:moveTo>
                                        <a:cubicBezTo>
                                          <a:pt x="229" y="189"/>
                                          <a:pt x="229" y="188"/>
                                          <a:pt x="230" y="189"/>
                                        </a:cubicBezTo>
                                        <a:cubicBezTo>
                                          <a:pt x="229" y="189"/>
                                          <a:pt x="228" y="189"/>
                                          <a:pt x="228" y="189"/>
                                        </a:cubicBezTo>
                                        <a:close/>
                                        <a:moveTo>
                                          <a:pt x="231" y="188"/>
                                        </a:moveTo>
                                        <a:cubicBezTo>
                                          <a:pt x="231" y="189"/>
                                          <a:pt x="230" y="188"/>
                                          <a:pt x="230" y="189"/>
                                        </a:cubicBezTo>
                                        <a:cubicBezTo>
                                          <a:pt x="230" y="188"/>
                                          <a:pt x="231" y="188"/>
                                          <a:pt x="231" y="188"/>
                                        </a:cubicBezTo>
                                        <a:close/>
                                        <a:moveTo>
                                          <a:pt x="230" y="187"/>
                                        </a:moveTo>
                                        <a:cubicBezTo>
                                          <a:pt x="230" y="187"/>
                                          <a:pt x="231" y="187"/>
                                          <a:pt x="231" y="187"/>
                                        </a:cubicBezTo>
                                        <a:cubicBezTo>
                                          <a:pt x="231" y="187"/>
                                          <a:pt x="230" y="187"/>
                                          <a:pt x="230" y="187"/>
                                        </a:cubicBezTo>
                                        <a:close/>
                                        <a:moveTo>
                                          <a:pt x="241" y="169"/>
                                        </a:moveTo>
                                        <a:cubicBezTo>
                                          <a:pt x="239" y="174"/>
                                          <a:pt x="231" y="173"/>
                                          <a:pt x="227" y="172"/>
                                        </a:cubicBezTo>
                                        <a:cubicBezTo>
                                          <a:pt x="229" y="170"/>
                                          <a:pt x="233" y="171"/>
                                          <a:pt x="236" y="170"/>
                                        </a:cubicBezTo>
                                        <a:cubicBezTo>
                                          <a:pt x="237" y="170"/>
                                          <a:pt x="238" y="170"/>
                                          <a:pt x="240" y="169"/>
                                        </a:cubicBezTo>
                                        <a:cubicBezTo>
                                          <a:pt x="238" y="171"/>
                                          <a:pt x="234" y="171"/>
                                          <a:pt x="232" y="172"/>
                                        </a:cubicBezTo>
                                        <a:cubicBezTo>
                                          <a:pt x="234" y="172"/>
                                          <a:pt x="239" y="170"/>
                                          <a:pt x="241" y="169"/>
                                        </a:cubicBezTo>
                                        <a:close/>
                                        <a:moveTo>
                                          <a:pt x="237" y="173"/>
                                        </a:moveTo>
                                        <a:cubicBezTo>
                                          <a:pt x="236" y="173"/>
                                          <a:pt x="234" y="174"/>
                                          <a:pt x="233" y="174"/>
                                        </a:cubicBezTo>
                                        <a:cubicBezTo>
                                          <a:pt x="234" y="173"/>
                                          <a:pt x="235" y="173"/>
                                          <a:pt x="237" y="173"/>
                                        </a:cubicBezTo>
                                        <a:close/>
                                        <a:moveTo>
                                          <a:pt x="236" y="174"/>
                                        </a:moveTo>
                                        <a:cubicBezTo>
                                          <a:pt x="243" y="170"/>
                                          <a:pt x="249" y="164"/>
                                          <a:pt x="253" y="158"/>
                                        </a:cubicBezTo>
                                        <a:cubicBezTo>
                                          <a:pt x="251" y="158"/>
                                          <a:pt x="251" y="159"/>
                                          <a:pt x="250" y="160"/>
                                        </a:cubicBezTo>
                                        <a:cubicBezTo>
                                          <a:pt x="250" y="160"/>
                                          <a:pt x="250" y="160"/>
                                          <a:pt x="251" y="160"/>
                                        </a:cubicBezTo>
                                        <a:cubicBezTo>
                                          <a:pt x="248" y="162"/>
                                          <a:pt x="244" y="163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1" y="164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2" y="164"/>
                                          <a:pt x="242" y="163"/>
                                        </a:cubicBezTo>
                                        <a:cubicBezTo>
                                          <a:pt x="243" y="163"/>
                                          <a:pt x="243" y="163"/>
                                          <a:pt x="243" y="164"/>
                                        </a:cubicBezTo>
                                        <a:cubicBezTo>
                                          <a:pt x="244" y="163"/>
                                          <a:pt x="245" y="163"/>
                                          <a:pt x="246" y="163"/>
                                        </a:cubicBezTo>
                                        <a:cubicBezTo>
                                          <a:pt x="242" y="165"/>
                                          <a:pt x="237" y="166"/>
                                          <a:pt x="232" y="167"/>
                                        </a:cubicBezTo>
                                        <a:cubicBezTo>
                                          <a:pt x="232" y="167"/>
                                          <a:pt x="232" y="167"/>
                                          <a:pt x="232" y="168"/>
                                        </a:cubicBezTo>
                                        <a:cubicBezTo>
                                          <a:pt x="236" y="167"/>
                                          <a:pt x="242" y="166"/>
                                          <a:pt x="247" y="164"/>
                                        </a:cubicBezTo>
                                        <a:cubicBezTo>
                                          <a:pt x="247" y="164"/>
                                          <a:pt x="246" y="165"/>
                                          <a:pt x="245" y="165"/>
                                        </a:cubicBezTo>
                                        <a:cubicBezTo>
                                          <a:pt x="240" y="166"/>
                                          <a:pt x="234" y="169"/>
                                          <a:pt x="227" y="169"/>
                                        </a:cubicBezTo>
                                        <a:cubicBezTo>
                                          <a:pt x="227" y="169"/>
                                          <a:pt x="227" y="170"/>
                                          <a:pt x="227" y="170"/>
                                        </a:cubicBezTo>
                                        <a:cubicBezTo>
                                          <a:pt x="231" y="170"/>
                                          <a:pt x="234" y="168"/>
                                          <a:pt x="238" y="168"/>
                                        </a:cubicBezTo>
                                        <a:cubicBezTo>
                                          <a:pt x="240" y="167"/>
                                          <a:pt x="242" y="168"/>
                                          <a:pt x="244" y="167"/>
                                        </a:cubicBezTo>
                                        <a:cubicBezTo>
                                          <a:pt x="239" y="169"/>
                                          <a:pt x="233" y="170"/>
                                          <a:pt x="226" y="171"/>
                                        </a:cubicBezTo>
                                        <a:cubicBezTo>
                                          <a:pt x="227" y="169"/>
                                          <a:pt x="228" y="166"/>
                                          <a:pt x="230" y="165"/>
                                        </a:cubicBezTo>
                                        <a:cubicBezTo>
                                          <a:pt x="229" y="164"/>
                                          <a:pt x="229" y="165"/>
                                          <a:pt x="228" y="165"/>
                                        </a:cubicBezTo>
                                        <a:cubicBezTo>
                                          <a:pt x="229" y="163"/>
                                          <a:pt x="230" y="160"/>
                                          <a:pt x="232" y="158"/>
                                        </a:cubicBezTo>
                                        <a:cubicBezTo>
                                          <a:pt x="232" y="158"/>
                                          <a:pt x="233" y="158"/>
                                          <a:pt x="233" y="157"/>
                                        </a:cubicBezTo>
                                        <a:cubicBezTo>
                                          <a:pt x="234" y="156"/>
                                          <a:pt x="240" y="153"/>
                                          <a:pt x="235" y="152"/>
                                        </a:cubicBezTo>
                                        <a:cubicBezTo>
                                          <a:pt x="231" y="155"/>
                                          <a:pt x="229" y="159"/>
                                          <a:pt x="224" y="161"/>
                                        </a:cubicBezTo>
                                        <a:cubicBezTo>
                                          <a:pt x="225" y="159"/>
                                          <a:pt x="227" y="158"/>
                                          <a:pt x="228" y="157"/>
                                        </a:cubicBezTo>
                                        <a:cubicBezTo>
                                          <a:pt x="228" y="157"/>
                                          <a:pt x="228" y="157"/>
                                          <a:pt x="228" y="157"/>
                                        </a:cubicBezTo>
                                        <a:cubicBezTo>
                                          <a:pt x="226" y="158"/>
                                          <a:pt x="225" y="159"/>
                                          <a:pt x="223" y="161"/>
                                        </a:cubicBezTo>
                                        <a:cubicBezTo>
                                          <a:pt x="224" y="157"/>
                                          <a:pt x="229" y="154"/>
                                          <a:pt x="232" y="152"/>
                                        </a:cubicBezTo>
                                        <a:cubicBezTo>
                                          <a:pt x="232" y="151"/>
                                          <a:pt x="232" y="151"/>
                                          <a:pt x="232" y="151"/>
                                        </a:cubicBezTo>
                                        <a:cubicBezTo>
                                          <a:pt x="228" y="154"/>
                                          <a:pt x="225" y="157"/>
                                          <a:pt x="223" y="160"/>
                                        </a:cubicBezTo>
                                        <a:cubicBezTo>
                                          <a:pt x="222" y="157"/>
                                          <a:pt x="225" y="155"/>
                                          <a:pt x="227" y="153"/>
                                        </a:cubicBezTo>
                                        <a:cubicBezTo>
                                          <a:pt x="229" y="152"/>
                                          <a:pt x="235" y="146"/>
                                          <a:pt x="230" y="150"/>
                                        </a:cubicBezTo>
                                        <a:cubicBezTo>
                                          <a:pt x="228" y="152"/>
                                          <a:pt x="225" y="155"/>
                                          <a:pt x="223" y="157"/>
                                        </a:cubicBezTo>
                                        <a:cubicBezTo>
                                          <a:pt x="223" y="152"/>
                                          <a:pt x="229" y="150"/>
                                          <a:pt x="231" y="147"/>
                                        </a:cubicBezTo>
                                        <a:cubicBezTo>
                                          <a:pt x="229" y="148"/>
                                          <a:pt x="227" y="150"/>
                                          <a:pt x="225" y="152"/>
                                        </a:cubicBezTo>
                                        <a:cubicBezTo>
                                          <a:pt x="227" y="148"/>
                                          <a:pt x="232" y="144"/>
                                          <a:pt x="235" y="140"/>
                                        </a:cubicBezTo>
                                        <a:cubicBezTo>
                                          <a:pt x="235" y="139"/>
                                          <a:pt x="235" y="139"/>
                                          <a:pt x="235" y="139"/>
                                        </a:cubicBezTo>
                                        <a:cubicBezTo>
                                          <a:pt x="234" y="139"/>
                                          <a:pt x="234" y="139"/>
                                          <a:pt x="234" y="139"/>
                                        </a:cubicBezTo>
                                        <a:cubicBezTo>
                                          <a:pt x="232" y="140"/>
                                          <a:pt x="230" y="142"/>
                                          <a:pt x="228" y="142"/>
                                        </a:cubicBezTo>
                                        <a:cubicBezTo>
                                          <a:pt x="229" y="133"/>
                                          <a:pt x="233" y="126"/>
                                          <a:pt x="241" y="124"/>
                                        </a:cubicBezTo>
                                        <a:cubicBezTo>
                                          <a:pt x="242" y="123"/>
                                          <a:pt x="244" y="123"/>
                                          <a:pt x="245" y="122"/>
                                        </a:cubicBezTo>
                                        <a:cubicBezTo>
                                          <a:pt x="252" y="120"/>
                                          <a:pt x="261" y="121"/>
                                          <a:pt x="268" y="123"/>
                                        </a:cubicBezTo>
                                        <a:cubicBezTo>
                                          <a:pt x="269" y="123"/>
                                          <a:pt x="268" y="123"/>
                                          <a:pt x="268" y="124"/>
                                        </a:cubicBezTo>
                                        <a:cubicBezTo>
                                          <a:pt x="269" y="124"/>
                                          <a:pt x="269" y="124"/>
                                          <a:pt x="269" y="124"/>
                                        </a:cubicBezTo>
                                        <a:cubicBezTo>
                                          <a:pt x="269" y="132"/>
                                          <a:pt x="267" y="143"/>
                                          <a:pt x="261" y="151"/>
                                        </a:cubicBezTo>
                                        <a:cubicBezTo>
                                          <a:pt x="254" y="160"/>
                                          <a:pt x="247" y="171"/>
                                          <a:pt x="235" y="177"/>
                                        </a:cubicBezTo>
                                        <a:cubicBezTo>
                                          <a:pt x="235" y="177"/>
                                          <a:pt x="234" y="176"/>
                                          <a:pt x="234" y="176"/>
                                        </a:cubicBezTo>
                                        <a:cubicBezTo>
                                          <a:pt x="235" y="175"/>
                                          <a:pt x="236" y="175"/>
                                          <a:pt x="236" y="174"/>
                                        </a:cubicBezTo>
                                        <a:close/>
                                        <a:moveTo>
                                          <a:pt x="216" y="179"/>
                                        </a:moveTo>
                                        <a:cubicBezTo>
                                          <a:pt x="216" y="178"/>
                                          <a:pt x="216" y="177"/>
                                          <a:pt x="217" y="176"/>
                                        </a:cubicBezTo>
                                        <a:cubicBezTo>
                                          <a:pt x="223" y="173"/>
                                          <a:pt x="221" y="161"/>
                                          <a:pt x="229" y="160"/>
                                        </a:cubicBezTo>
                                        <a:cubicBezTo>
                                          <a:pt x="225" y="166"/>
                                          <a:pt x="224" y="176"/>
                                          <a:pt x="216" y="179"/>
                                        </a:cubicBezTo>
                                        <a:close/>
                                        <a:moveTo>
                                          <a:pt x="224" y="176"/>
                                        </a:move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ubicBezTo>
                                          <a:pt x="224" y="176"/>
                                          <a:pt x="223" y="176"/>
                                          <a:pt x="223" y="176"/>
                                        </a:cubicBez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lose/>
                                        <a:moveTo>
                                          <a:pt x="220" y="180"/>
                                        </a:moveTo>
                                        <a:cubicBezTo>
                                          <a:pt x="220" y="180"/>
                                          <a:pt x="220" y="180"/>
                                          <a:pt x="220" y="180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1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0"/>
                                        </a:cubicBezTo>
                                        <a:close/>
                                        <a:moveTo>
                                          <a:pt x="194" y="174"/>
                                        </a:moveTo>
                                        <a:cubicBezTo>
                                          <a:pt x="194" y="174"/>
                                          <a:pt x="194" y="175"/>
                                          <a:pt x="195" y="175"/>
                                        </a:cubicBezTo>
                                        <a:cubicBezTo>
                                          <a:pt x="195" y="175"/>
                                          <a:pt x="195" y="174"/>
                                          <a:pt x="195" y="174"/>
                                        </a:cubicBezTo>
                                        <a:cubicBezTo>
                                          <a:pt x="195" y="174"/>
                                          <a:pt x="194" y="173"/>
                                          <a:pt x="194" y="173"/>
                                        </a:cubicBezTo>
                                        <a:cubicBezTo>
                                          <a:pt x="194" y="171"/>
                                          <a:pt x="194" y="171"/>
                                          <a:pt x="194" y="169"/>
                                        </a:cubicBezTo>
                                        <a:cubicBezTo>
                                          <a:pt x="195" y="170"/>
                                          <a:pt x="195" y="171"/>
                                          <a:pt x="195" y="172"/>
                                        </a:cubicBezTo>
                                        <a:cubicBezTo>
                                          <a:pt x="195" y="172"/>
                                          <a:pt x="196" y="172"/>
                                          <a:pt x="196" y="172"/>
                                        </a:cubicBezTo>
                                        <a:cubicBezTo>
                                          <a:pt x="196" y="174"/>
                                          <a:pt x="197" y="174"/>
                                          <a:pt x="197" y="175"/>
                                        </a:cubicBezTo>
                                        <a:cubicBezTo>
                                          <a:pt x="198" y="176"/>
                                          <a:pt x="200" y="179"/>
                                          <a:pt x="202" y="177"/>
                                        </a:cubicBezTo>
                                        <a:cubicBezTo>
                                          <a:pt x="201" y="173"/>
                                          <a:pt x="196" y="172"/>
                                          <a:pt x="196" y="169"/>
                                        </a:cubicBezTo>
                                        <a:cubicBezTo>
                                          <a:pt x="196" y="168"/>
                                          <a:pt x="196" y="169"/>
                                          <a:pt x="195" y="169"/>
                                        </a:cubicBezTo>
                                        <a:cubicBezTo>
                                          <a:pt x="194" y="165"/>
                                          <a:pt x="192" y="163"/>
                                          <a:pt x="191" y="160"/>
                                        </a:cubicBezTo>
                                        <a:cubicBezTo>
                                          <a:pt x="190" y="160"/>
                                          <a:pt x="190" y="159"/>
                                          <a:pt x="189" y="159"/>
                                        </a:cubicBezTo>
                                        <a:cubicBezTo>
                                          <a:pt x="188" y="159"/>
                                          <a:pt x="189" y="160"/>
                                          <a:pt x="188" y="160"/>
                                        </a:cubicBezTo>
                                        <a:cubicBezTo>
                                          <a:pt x="188" y="160"/>
                                          <a:pt x="188" y="160"/>
                                          <a:pt x="188" y="159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7" y="159"/>
                                        </a:cubicBezTo>
                                        <a:cubicBezTo>
                                          <a:pt x="186" y="154"/>
                                          <a:pt x="189" y="146"/>
                                          <a:pt x="186" y="143"/>
                                        </a:cubicBezTo>
                                        <a:cubicBezTo>
                                          <a:pt x="184" y="142"/>
                                          <a:pt x="182" y="141"/>
                                          <a:pt x="181" y="141"/>
                                        </a:cubicBezTo>
                                        <a:cubicBezTo>
                                          <a:pt x="180" y="142"/>
                                          <a:pt x="182" y="142"/>
                                          <a:pt x="183" y="144"/>
                                        </a:cubicBezTo>
                                        <a:cubicBezTo>
                                          <a:pt x="183" y="143"/>
                                          <a:pt x="184" y="143"/>
                                          <a:pt x="185" y="144"/>
                                        </a:cubicBezTo>
                                        <a:cubicBezTo>
                                          <a:pt x="185" y="144"/>
                                          <a:pt x="185" y="145"/>
                                          <a:pt x="185" y="146"/>
                                        </a:cubicBezTo>
                                        <a:cubicBezTo>
                                          <a:pt x="181" y="144"/>
                                          <a:pt x="175" y="141"/>
                                          <a:pt x="177" y="135"/>
                                        </a:cubicBezTo>
                                        <a:cubicBezTo>
                                          <a:pt x="180" y="136"/>
                                          <a:pt x="181" y="130"/>
                                          <a:pt x="184" y="132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4" y="133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5" y="133"/>
                                        </a:cubicBezTo>
                                        <a:cubicBezTo>
                                          <a:pt x="186" y="135"/>
                                          <a:pt x="187" y="137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7" y="141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8" y="141"/>
                                          <a:pt x="188" y="141"/>
                                        </a:cubicBezTo>
                                        <a:cubicBezTo>
                                          <a:pt x="188" y="143"/>
                                          <a:pt x="189" y="144"/>
                                          <a:pt x="190" y="145"/>
                                        </a:cubicBezTo>
                                        <a:cubicBezTo>
                                          <a:pt x="190" y="147"/>
                                          <a:pt x="191" y="149"/>
                                          <a:pt x="191" y="152"/>
                                        </a:cubicBezTo>
                                        <a:cubicBezTo>
                                          <a:pt x="190" y="154"/>
                                          <a:pt x="190" y="157"/>
                                          <a:pt x="188" y="158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9" y="159"/>
                                        </a:cubicBezTo>
                                        <a:cubicBezTo>
                                          <a:pt x="190" y="158"/>
                                          <a:pt x="190" y="158"/>
                                          <a:pt x="190" y="157"/>
                                        </a:cubicBezTo>
                                        <a:cubicBezTo>
                                          <a:pt x="190" y="157"/>
                                          <a:pt x="190" y="157"/>
                                          <a:pt x="190" y="157"/>
                                        </a:cubicBezTo>
                                        <a:cubicBezTo>
                                          <a:pt x="191" y="154"/>
                                          <a:pt x="192" y="152"/>
                                          <a:pt x="192" y="149"/>
                                        </a:cubicBezTo>
                                        <a:cubicBezTo>
                                          <a:pt x="193" y="150"/>
                                          <a:pt x="194" y="153"/>
                                          <a:pt x="193" y="155"/>
                                        </a:cubicBezTo>
                                        <a:cubicBezTo>
                                          <a:pt x="193" y="155"/>
                                          <a:pt x="193" y="155"/>
                                          <a:pt x="193" y="155"/>
                                        </a:cubicBezTo>
                                        <a:cubicBezTo>
                                          <a:pt x="189" y="160"/>
                                          <a:pt x="199" y="150"/>
                                          <a:pt x="203" y="155"/>
                                        </a:cubicBezTo>
                                        <a:cubicBezTo>
                                          <a:pt x="203" y="156"/>
                                          <a:pt x="203" y="157"/>
                                          <a:pt x="204" y="157"/>
                                        </a:cubicBezTo>
                                        <a:cubicBezTo>
                                          <a:pt x="204" y="158"/>
                                          <a:pt x="204" y="158"/>
                                          <a:pt x="204" y="158"/>
                                        </a:cubicBezTo>
                                        <a:cubicBezTo>
                                          <a:pt x="206" y="159"/>
                                          <a:pt x="204" y="161"/>
                                          <a:pt x="205" y="163"/>
                                        </a:cubicBezTo>
                                        <a:cubicBezTo>
                                          <a:pt x="206" y="160"/>
                                          <a:pt x="206" y="156"/>
                                          <a:pt x="207" y="154"/>
                                        </a:cubicBezTo>
                                        <a:cubicBezTo>
                                          <a:pt x="208" y="154"/>
                                          <a:pt x="208" y="154"/>
                                          <a:pt x="208" y="154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3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2"/>
                                        </a:cubicBezTo>
                                        <a:cubicBezTo>
                                          <a:pt x="207" y="153"/>
                                          <a:pt x="207" y="153"/>
                                          <a:pt x="206" y="153"/>
                                        </a:cubicBezTo>
                                        <a:cubicBezTo>
                                          <a:pt x="206" y="151"/>
                                          <a:pt x="205" y="151"/>
                                          <a:pt x="204" y="151"/>
                                        </a:cubicBezTo>
                                        <a:cubicBezTo>
                                          <a:pt x="203" y="151"/>
                                          <a:pt x="203" y="151"/>
                                          <a:pt x="202" y="151"/>
                                        </a:cubicBezTo>
                                        <a:cubicBezTo>
                                          <a:pt x="204" y="149"/>
                                          <a:pt x="205" y="148"/>
                                          <a:pt x="208" y="147"/>
                                        </a:cubicBezTo>
                                        <a:cubicBezTo>
                                          <a:pt x="206" y="146"/>
                                          <a:pt x="204" y="149"/>
                                          <a:pt x="203" y="149"/>
                                        </a:cubicBezTo>
                                        <a:cubicBezTo>
                                          <a:pt x="203" y="149"/>
                                          <a:pt x="203" y="149"/>
                                          <a:pt x="203" y="148"/>
                                        </a:cubicBezTo>
                                        <a:cubicBezTo>
                                          <a:pt x="203" y="148"/>
                                          <a:pt x="203" y="148"/>
                                          <a:pt x="203" y="148"/>
                                        </a:cubicBezTo>
                                        <a:cubicBezTo>
                                          <a:pt x="202" y="149"/>
                                          <a:pt x="201" y="150"/>
                                          <a:pt x="200" y="150"/>
                                        </a:cubicBezTo>
                                        <a:cubicBezTo>
                                          <a:pt x="202" y="147"/>
                                          <a:pt x="206" y="143"/>
                                          <a:pt x="204" y="138"/>
                                        </a:cubicBezTo>
                                        <a:cubicBezTo>
                                          <a:pt x="206" y="138"/>
                                          <a:pt x="206" y="135"/>
                                          <a:pt x="205" y="134"/>
                                        </a:cubicBezTo>
                                        <a:cubicBezTo>
                                          <a:pt x="205" y="138"/>
                                          <a:pt x="202" y="140"/>
                                          <a:pt x="200" y="142"/>
                                        </a:cubicBezTo>
                                        <a:cubicBezTo>
                                          <a:pt x="200" y="140"/>
                                          <a:pt x="201" y="139"/>
                                          <a:pt x="202" y="138"/>
                                        </a:cubicBezTo>
                                        <a:cubicBezTo>
                                          <a:pt x="204" y="135"/>
                                          <a:pt x="203" y="131"/>
                                          <a:pt x="204" y="128"/>
                                        </a:cubicBezTo>
                                        <a:cubicBezTo>
                                          <a:pt x="203" y="127"/>
                                          <a:pt x="203" y="128"/>
                                          <a:pt x="202" y="128"/>
                                        </a:cubicBezTo>
                                        <a:cubicBezTo>
                                          <a:pt x="202" y="128"/>
                                          <a:pt x="202" y="128"/>
                                          <a:pt x="202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30"/>
                                        </a:cubicBezTo>
                                        <a:cubicBezTo>
                                          <a:pt x="200" y="129"/>
                                          <a:pt x="200" y="129"/>
                                          <a:pt x="200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200" y="130"/>
                                          <a:pt x="201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198" y="132"/>
                                          <a:pt x="197" y="134"/>
                                        </a:cubicBezTo>
                                        <a:cubicBezTo>
                                          <a:pt x="196" y="134"/>
                                          <a:pt x="196" y="134"/>
                                          <a:pt x="197" y="135"/>
                                        </a:cubicBezTo>
                                        <a:cubicBezTo>
                                          <a:pt x="196" y="135"/>
                                          <a:pt x="196" y="135"/>
                                          <a:pt x="196" y="135"/>
                                        </a:cubicBezTo>
                                        <a:cubicBezTo>
                                          <a:pt x="196" y="136"/>
                                          <a:pt x="196" y="135"/>
                                          <a:pt x="195" y="135"/>
                                        </a:cubicBezTo>
                                        <a:cubicBezTo>
                                          <a:pt x="195" y="135"/>
                                          <a:pt x="195" y="135"/>
                                          <a:pt x="195" y="135"/>
                                        </a:cubicBezTo>
                                        <a:cubicBezTo>
                                          <a:pt x="195" y="136"/>
                                          <a:pt x="195" y="136"/>
                                          <a:pt x="196" y="137"/>
                                        </a:cubicBezTo>
                                        <a:cubicBezTo>
                                          <a:pt x="196" y="137"/>
                                          <a:pt x="196" y="136"/>
                                          <a:pt x="196" y="136"/>
                                        </a:cubicBezTo>
                                        <a:cubicBezTo>
                                          <a:pt x="197" y="136"/>
                                          <a:pt x="198" y="135"/>
                                          <a:pt x="198" y="134"/>
                                        </a:cubicBezTo>
                                        <a:cubicBezTo>
                                          <a:pt x="198" y="134"/>
                                          <a:pt x="198" y="134"/>
                                          <a:pt x="198" y="134"/>
                                        </a:cubicBezTo>
                                        <a:cubicBezTo>
                                          <a:pt x="199" y="134"/>
                                          <a:pt x="199" y="133"/>
                                          <a:pt x="200" y="133"/>
                                        </a:cubicBezTo>
                                        <a:cubicBezTo>
                                          <a:pt x="199" y="134"/>
                                          <a:pt x="198" y="135"/>
                                          <a:pt x="198" y="136"/>
                                        </a:cubicBezTo>
                                        <a:cubicBezTo>
                                          <a:pt x="197" y="136"/>
                                          <a:pt x="196" y="137"/>
                                          <a:pt x="195" y="138"/>
                                        </a:cubicBezTo>
                                        <a:cubicBezTo>
                                          <a:pt x="195" y="137"/>
                                          <a:pt x="194" y="137"/>
                                          <a:pt x="194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3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4" y="138"/>
                                        </a:cubicBezTo>
                                        <a:cubicBezTo>
                                          <a:pt x="193" y="137"/>
                                          <a:pt x="192" y="137"/>
                                          <a:pt x="191" y="138"/>
                                        </a:cubicBezTo>
                                        <a:cubicBezTo>
                                          <a:pt x="191" y="137"/>
                                          <a:pt x="191" y="137"/>
                                          <a:pt x="191" y="137"/>
                                        </a:cubicBezTo>
                                        <a:cubicBezTo>
                                          <a:pt x="190" y="137"/>
                                          <a:pt x="190" y="137"/>
                                          <a:pt x="190" y="137"/>
                                        </a:cubicBezTo>
                                        <a:cubicBezTo>
                                          <a:pt x="190" y="138"/>
                                          <a:pt x="190" y="139"/>
                                          <a:pt x="190" y="140"/>
                                        </a:cubicBezTo>
                                        <a:cubicBezTo>
                                          <a:pt x="192" y="140"/>
                                          <a:pt x="191" y="139"/>
                                          <a:pt x="191" y="139"/>
                                        </a:cubicBezTo>
                                        <a:cubicBezTo>
                                          <a:pt x="192" y="139"/>
                                          <a:pt x="191" y="139"/>
                                          <a:pt x="192" y="139"/>
                                        </a:cubicBezTo>
                                        <a:cubicBezTo>
                                          <a:pt x="192" y="139"/>
                                          <a:pt x="192" y="139"/>
                                          <a:pt x="192" y="139"/>
                                        </a:cubicBezTo>
                                        <a:cubicBezTo>
                                          <a:pt x="193" y="139"/>
                                          <a:pt x="193" y="139"/>
                                          <a:pt x="194" y="140"/>
                                        </a:cubicBezTo>
                                        <a:cubicBezTo>
                                          <a:pt x="196" y="140"/>
                                          <a:pt x="196" y="143"/>
                                          <a:pt x="197" y="145"/>
                                        </a:cubicBezTo>
                                        <a:cubicBezTo>
                                          <a:pt x="198" y="144"/>
                                          <a:pt x="198" y="144"/>
                                          <a:pt x="198" y="144"/>
                                        </a:cubicBezTo>
                                        <a:cubicBezTo>
                                          <a:pt x="201" y="145"/>
                                          <a:pt x="202" y="141"/>
                                          <a:pt x="204" y="139"/>
                                        </a:cubicBezTo>
                                        <a:cubicBezTo>
                                          <a:pt x="203" y="142"/>
                                          <a:pt x="202" y="145"/>
                                          <a:pt x="201" y="148"/>
                                        </a:cubicBezTo>
                                        <a:cubicBezTo>
                                          <a:pt x="200" y="149"/>
                                          <a:pt x="199" y="150"/>
                                          <a:pt x="198" y="150"/>
                                        </a:cubicBezTo>
                                        <a:cubicBezTo>
                                          <a:pt x="198" y="146"/>
                                          <a:pt x="195" y="146"/>
                                          <a:pt x="193" y="144"/>
                                        </a:cubicBezTo>
                                        <a:cubicBezTo>
                                          <a:pt x="193" y="144"/>
                                          <a:pt x="194" y="144"/>
                                          <a:pt x="194" y="144"/>
                                        </a:cubicBezTo>
                                        <a:cubicBezTo>
                                          <a:pt x="194" y="144"/>
                                          <a:pt x="195" y="144"/>
                                          <a:pt x="195" y="145"/>
                                        </a:cubicBezTo>
                                        <a:cubicBezTo>
                                          <a:pt x="195" y="145"/>
                                          <a:pt x="195" y="145"/>
                                          <a:pt x="195" y="145"/>
                                        </a:cubicBezTo>
                                        <a:cubicBezTo>
                                          <a:pt x="195" y="143"/>
                                          <a:pt x="193" y="142"/>
                                          <a:pt x="192" y="143"/>
                                        </a:cubicBezTo>
                                        <a:cubicBezTo>
                                          <a:pt x="192" y="142"/>
                                          <a:pt x="192" y="142"/>
                                          <a:pt x="192" y="142"/>
                                        </a:cubicBezTo>
                                        <a:cubicBezTo>
                                          <a:pt x="192" y="141"/>
                                          <a:pt x="191" y="142"/>
                                          <a:pt x="190" y="142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89" y="141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90" y="141"/>
                                        </a:cubicBezTo>
                                        <a:cubicBezTo>
                                          <a:pt x="190" y="139"/>
                                          <a:pt x="190" y="138"/>
                                          <a:pt x="189" y="136"/>
                                        </a:cubicBezTo>
                                        <a:cubicBezTo>
                                          <a:pt x="191" y="136"/>
                                          <a:pt x="193" y="135"/>
                                          <a:pt x="193" y="133"/>
                                        </a:cubicBezTo>
                                        <a:cubicBezTo>
                                          <a:pt x="195" y="131"/>
                                          <a:pt x="196" y="130"/>
                                          <a:pt x="199" y="130"/>
                                        </a:cubicBezTo>
                                        <a:cubicBezTo>
                                          <a:pt x="203" y="126"/>
                                          <a:pt x="203" y="122"/>
                                          <a:pt x="206" y="118"/>
                                        </a:cubicBezTo>
                                        <a:cubicBezTo>
                                          <a:pt x="208" y="116"/>
                                          <a:pt x="210" y="114"/>
                                          <a:pt x="212" y="113"/>
                                        </a:cubicBezTo>
                                        <a:cubicBezTo>
                                          <a:pt x="211" y="120"/>
                                          <a:pt x="205" y="125"/>
                                          <a:pt x="207" y="131"/>
                                        </a:cubicBezTo>
                                        <a:cubicBezTo>
                                          <a:pt x="206" y="135"/>
                                          <a:pt x="209" y="142"/>
                                          <a:pt x="204" y="144"/>
                                        </a:cubicBezTo>
                                        <a:cubicBezTo>
                                          <a:pt x="206" y="144"/>
                                          <a:pt x="209" y="141"/>
                                          <a:pt x="208" y="139"/>
                                        </a:cubicBezTo>
                                        <a:cubicBezTo>
                                          <a:pt x="209" y="141"/>
                                          <a:pt x="208" y="143"/>
                                          <a:pt x="206" y="144"/>
                                        </a:cubicBezTo>
                                        <a:cubicBezTo>
                                          <a:pt x="206" y="144"/>
                                          <a:pt x="206" y="145"/>
                                          <a:pt x="206" y="145"/>
                                        </a:cubicBezTo>
                                        <a:cubicBezTo>
                                          <a:pt x="207" y="145"/>
                                          <a:pt x="207" y="145"/>
                                          <a:pt x="208" y="144"/>
                                        </a:cubicBezTo>
                                        <a:cubicBezTo>
                                          <a:pt x="208" y="144"/>
                                          <a:pt x="207" y="145"/>
                                          <a:pt x="207" y="145"/>
                                        </a:cubicBezTo>
                                        <a:cubicBezTo>
                                          <a:pt x="207" y="146"/>
                                          <a:pt x="207" y="146"/>
                                          <a:pt x="207" y="146"/>
                                        </a:cubicBezTo>
                                        <a:cubicBezTo>
                                          <a:pt x="208" y="146"/>
                                          <a:pt x="208" y="146"/>
                                          <a:pt x="208" y="145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7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6"/>
                                        </a:cubicBezTo>
                                        <a:cubicBezTo>
                                          <a:pt x="210" y="146"/>
                                          <a:pt x="210" y="146"/>
                                          <a:pt x="210" y="146"/>
                                        </a:cubicBezTo>
                                        <a:cubicBezTo>
                                          <a:pt x="211" y="146"/>
                                          <a:pt x="211" y="145"/>
                                          <a:pt x="211" y="145"/>
                                        </a:cubicBezTo>
                                        <a:cubicBezTo>
                                          <a:pt x="210" y="144"/>
                                          <a:pt x="210" y="145"/>
                                          <a:pt x="210" y="145"/>
                                        </a:cubicBezTo>
                                        <a:cubicBezTo>
                                          <a:pt x="210" y="145"/>
                                          <a:pt x="210" y="145"/>
                                          <a:pt x="210" y="144"/>
                                        </a:cubicBezTo>
                                        <a:cubicBezTo>
                                          <a:pt x="210" y="144"/>
                                          <a:pt x="209" y="145"/>
                                          <a:pt x="209" y="145"/>
                                        </a:cubicBezTo>
                                        <a:cubicBezTo>
                                          <a:pt x="209" y="144"/>
                                          <a:pt x="210" y="144"/>
                                          <a:pt x="209" y="143"/>
                                        </a:cubicBezTo>
                                        <a:cubicBezTo>
                                          <a:pt x="210" y="143"/>
                                          <a:pt x="210" y="144"/>
                                          <a:pt x="210" y="144"/>
                                        </a:cubicBezTo>
                                        <a:cubicBezTo>
                                          <a:pt x="209" y="143"/>
                                          <a:pt x="210" y="143"/>
                                          <a:pt x="210" y="142"/>
                                        </a:cubicBezTo>
                                        <a:cubicBezTo>
                                          <a:pt x="209" y="143"/>
                                          <a:pt x="208" y="144"/>
                                          <a:pt x="208" y="144"/>
                                        </a:cubicBezTo>
                                        <a:cubicBezTo>
                                          <a:pt x="207" y="144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8" y="143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9" y="142"/>
                                          <a:pt x="210" y="141"/>
                                          <a:pt x="210" y="139"/>
                                        </a:cubicBezTo>
                                        <a:cubicBezTo>
                                          <a:pt x="210" y="139"/>
                                          <a:pt x="210" y="141"/>
                                          <a:pt x="210" y="142"/>
                                        </a:cubicBezTo>
                                        <a:cubicBezTo>
                                          <a:pt x="211" y="142"/>
                                          <a:pt x="210" y="141"/>
                                          <a:pt x="211" y="141"/>
                                        </a:cubicBezTo>
                                        <a:cubicBezTo>
                                          <a:pt x="211" y="140"/>
                                          <a:pt x="211" y="138"/>
                                          <a:pt x="211" y="137"/>
                                        </a:cubicBezTo>
                                        <a:cubicBezTo>
                                          <a:pt x="219" y="137"/>
                                          <a:pt x="222" y="128"/>
                                          <a:pt x="228" y="123"/>
                                        </a:cubicBezTo>
                                        <a:cubicBezTo>
                                          <a:pt x="228" y="122"/>
                                          <a:pt x="231" y="122"/>
                                          <a:pt x="231" y="121"/>
                                        </a:cubicBezTo>
                                        <a:cubicBezTo>
                                          <a:pt x="233" y="121"/>
                                          <a:pt x="235" y="119"/>
                                          <a:pt x="236" y="120"/>
                                        </a:cubicBezTo>
                                        <a:cubicBezTo>
                                          <a:pt x="234" y="121"/>
                                          <a:pt x="231" y="124"/>
                                          <a:pt x="229" y="126"/>
                                        </a:cubicBezTo>
                                        <a:cubicBezTo>
                                          <a:pt x="231" y="125"/>
                                          <a:pt x="232" y="123"/>
                                          <a:pt x="234" y="122"/>
                                        </a:cubicBezTo>
                                        <a:cubicBezTo>
                                          <a:pt x="229" y="132"/>
                                          <a:pt x="224" y="144"/>
                                          <a:pt x="217" y="151"/>
                                        </a:cubicBezTo>
                                        <a:cubicBezTo>
                                          <a:pt x="217" y="153"/>
                                          <a:pt x="216" y="155"/>
                                          <a:pt x="215" y="157"/>
                                        </a:cubicBezTo>
                                        <a:cubicBezTo>
                                          <a:pt x="215" y="158"/>
                                          <a:pt x="215" y="159"/>
                                          <a:pt x="214" y="160"/>
                                        </a:cubicBezTo>
                                        <a:cubicBezTo>
                                          <a:pt x="214" y="158"/>
                                          <a:pt x="215" y="157"/>
                                          <a:pt x="214" y="156"/>
                                        </a:cubicBezTo>
                                        <a:cubicBezTo>
                                          <a:pt x="215" y="154"/>
                                          <a:pt x="216" y="152"/>
                                          <a:pt x="217" y="151"/>
                                        </a:cubicBezTo>
                                        <a:cubicBezTo>
                                          <a:pt x="217" y="150"/>
                                          <a:pt x="218" y="150"/>
                                          <a:pt x="218" y="149"/>
                                        </a:cubicBezTo>
                                        <a:cubicBezTo>
                                          <a:pt x="215" y="151"/>
                                          <a:pt x="215" y="154"/>
                                          <a:pt x="213" y="156"/>
                                        </a:cubicBezTo>
                                        <a:cubicBezTo>
                                          <a:pt x="213" y="157"/>
                                          <a:pt x="212" y="157"/>
                                          <a:pt x="212" y="157"/>
                                        </a:cubicBezTo>
                                        <a:cubicBezTo>
                                          <a:pt x="212" y="157"/>
                                          <a:pt x="210" y="155"/>
                                          <a:pt x="212" y="153"/>
                                        </a:cubicBezTo>
                                        <a:cubicBezTo>
                                          <a:pt x="212" y="153"/>
                                          <a:pt x="212" y="153"/>
                                          <a:pt x="213" y="153"/>
                                        </a:cubicBezTo>
                                        <a:cubicBezTo>
                                          <a:pt x="212" y="154"/>
                                          <a:pt x="212" y="155"/>
                                          <a:pt x="211" y="155"/>
                                        </a:cubicBezTo>
                                        <a:cubicBezTo>
                                          <a:pt x="213" y="155"/>
                                          <a:pt x="214" y="153"/>
                                          <a:pt x="215" y="153"/>
                                        </a:cubicBezTo>
                                        <a:cubicBezTo>
                                          <a:pt x="214" y="151"/>
                                          <a:pt x="213" y="153"/>
                                          <a:pt x="213" y="153"/>
                                        </a:cubicBezTo>
                                        <a:cubicBezTo>
                                          <a:pt x="212" y="152"/>
                                          <a:pt x="215" y="152"/>
                                          <a:pt x="214" y="151"/>
                                        </a:cubicBezTo>
                                        <a:cubicBezTo>
                                          <a:pt x="216" y="150"/>
                                          <a:pt x="217" y="149"/>
                                          <a:pt x="218" y="148"/>
                                        </a:cubicBezTo>
                                        <a:cubicBezTo>
                                          <a:pt x="215" y="148"/>
                                          <a:pt x="215" y="151"/>
                                          <a:pt x="213" y="151"/>
                                        </a:cubicBezTo>
                                        <a:cubicBezTo>
                                          <a:pt x="213" y="150"/>
                                          <a:pt x="214" y="148"/>
                                          <a:pt x="215" y="147"/>
                                        </a:cubicBezTo>
                                        <a:cubicBezTo>
                                          <a:pt x="215" y="147"/>
                                          <a:pt x="215" y="147"/>
                                          <a:pt x="215" y="146"/>
                                        </a:cubicBezTo>
                                        <a:cubicBezTo>
                                          <a:pt x="217" y="145"/>
                                          <a:pt x="219" y="143"/>
                                          <a:pt x="220" y="141"/>
                                        </a:cubicBezTo>
                                        <a:cubicBezTo>
                                          <a:pt x="221" y="141"/>
                                          <a:pt x="222" y="139"/>
                                          <a:pt x="223" y="138"/>
                                        </a:cubicBezTo>
                                        <a:cubicBezTo>
                                          <a:pt x="224" y="137"/>
                                          <a:pt x="224" y="136"/>
                                          <a:pt x="225" y="135"/>
                                        </a:cubicBezTo>
                                        <a:cubicBezTo>
                                          <a:pt x="221" y="138"/>
                                          <a:pt x="218" y="143"/>
                                          <a:pt x="215" y="146"/>
                                        </a:cubicBezTo>
                                        <a:cubicBezTo>
                                          <a:pt x="213" y="146"/>
                                          <a:pt x="213" y="147"/>
                                          <a:pt x="212" y="147"/>
                                        </a:cubicBezTo>
                                        <a:cubicBezTo>
                                          <a:pt x="212" y="147"/>
                                          <a:pt x="212" y="146"/>
                                          <a:pt x="212" y="146"/>
                                        </a:cubicBezTo>
                                        <a:cubicBezTo>
                                          <a:pt x="212" y="147"/>
                                          <a:pt x="210" y="147"/>
                                          <a:pt x="210" y="148"/>
                                        </a:cubicBezTo>
                                        <a:cubicBezTo>
                                          <a:pt x="210" y="148"/>
                                          <a:pt x="210" y="148"/>
                                          <a:pt x="210" y="148"/>
                                        </a:cubicBezTo>
                                        <a:cubicBezTo>
                                          <a:pt x="209" y="149"/>
                                          <a:pt x="208" y="151"/>
                                          <a:pt x="207" y="152"/>
                                        </a:cubicBezTo>
                                        <a:cubicBezTo>
                                          <a:pt x="209" y="151"/>
                                          <a:pt x="211" y="149"/>
                                          <a:pt x="213" y="148"/>
                                        </a:cubicBezTo>
                                        <a:cubicBezTo>
                                          <a:pt x="212" y="151"/>
                                          <a:pt x="210" y="153"/>
                                          <a:pt x="210" y="156"/>
                                        </a:cubicBezTo>
                                        <a:cubicBezTo>
                                          <a:pt x="209" y="158"/>
                                          <a:pt x="210" y="161"/>
                                          <a:pt x="211" y="163"/>
                                        </a:cubicBezTo>
                                        <a:cubicBezTo>
                                          <a:pt x="211" y="161"/>
                                          <a:pt x="210" y="159"/>
                                          <a:pt x="211" y="157"/>
                                        </a:cubicBezTo>
                                        <a:cubicBezTo>
                                          <a:pt x="213" y="160"/>
                                          <a:pt x="212" y="164"/>
                                          <a:pt x="211" y="166"/>
                                        </a:cubicBezTo>
                                        <a:cubicBezTo>
                                          <a:pt x="210" y="167"/>
                                          <a:pt x="210" y="166"/>
                                          <a:pt x="210" y="166"/>
                                        </a:cubicBezTo>
                                        <a:cubicBezTo>
                                          <a:pt x="210" y="166"/>
                                          <a:pt x="210" y="166"/>
                                          <a:pt x="209" y="166"/>
                                        </a:cubicBezTo>
                                        <a:cubicBezTo>
                                          <a:pt x="209" y="167"/>
                                          <a:pt x="210" y="166"/>
                                          <a:pt x="210" y="167"/>
                                        </a:cubicBezTo>
                                        <a:cubicBezTo>
                                          <a:pt x="210" y="167"/>
                                          <a:pt x="210" y="167"/>
                                          <a:pt x="210" y="167"/>
                                        </a:cubicBezTo>
                                        <a:cubicBezTo>
                                          <a:pt x="211" y="167"/>
                                          <a:pt x="210" y="167"/>
                                          <a:pt x="211" y="167"/>
                                        </a:cubicBezTo>
                                        <a:cubicBezTo>
                                          <a:pt x="211" y="168"/>
                                          <a:pt x="210" y="169"/>
                                          <a:pt x="210" y="170"/>
                                        </a:cubicBezTo>
                                        <a:cubicBezTo>
                                          <a:pt x="209" y="169"/>
                                          <a:pt x="208" y="168"/>
                                          <a:pt x="207" y="167"/>
                                        </a:cubicBezTo>
                                        <a:cubicBezTo>
                                          <a:pt x="207" y="169"/>
                                          <a:pt x="210" y="172"/>
                                          <a:pt x="209" y="175"/>
                                        </a:cubicBezTo>
                                        <a:cubicBezTo>
                                          <a:pt x="209" y="175"/>
                                          <a:pt x="209" y="175"/>
                                          <a:pt x="209" y="175"/>
                                        </a:cubicBezTo>
                                        <a:cubicBezTo>
                                          <a:pt x="211" y="180"/>
                                          <a:pt x="208" y="184"/>
                                          <a:pt x="205" y="186"/>
                                        </a:cubicBezTo>
                                        <a:cubicBezTo>
                                          <a:pt x="205" y="185"/>
                                          <a:pt x="205" y="182"/>
                                          <a:pt x="204" y="181"/>
                                        </a:cubicBezTo>
                                        <a:cubicBezTo>
                                          <a:pt x="204" y="186"/>
                                          <a:pt x="202" y="191"/>
                                          <a:pt x="196" y="189"/>
                                        </a:cubicBezTo>
                                        <a:cubicBezTo>
                                          <a:pt x="198" y="184"/>
                                          <a:pt x="194" y="179"/>
                                          <a:pt x="194" y="174"/>
                                        </a:cubicBezTo>
                                        <a:close/>
                                        <a:moveTo>
                                          <a:pt x="193" y="182"/>
                                        </a:moveTo>
                                        <a:cubicBezTo>
                                          <a:pt x="194" y="182"/>
                                          <a:pt x="193" y="182"/>
                                          <a:pt x="194" y="183"/>
                                        </a:cubicBezTo>
                                        <a:cubicBezTo>
                                          <a:pt x="194" y="182"/>
                                          <a:pt x="194" y="182"/>
                                          <a:pt x="194" y="182"/>
                                        </a:cubicBezTo>
                                        <a:cubicBezTo>
                                          <a:pt x="194" y="180"/>
                                          <a:pt x="192" y="179"/>
                                          <a:pt x="193" y="177"/>
                                        </a:cubicBezTo>
                                        <a:cubicBezTo>
                                          <a:pt x="194" y="177"/>
                                          <a:pt x="193" y="178"/>
                                          <a:pt x="194" y="178"/>
                                        </a:cubicBezTo>
                                        <a:cubicBezTo>
                                          <a:pt x="194" y="178"/>
                                          <a:pt x="194" y="178"/>
                                          <a:pt x="193" y="178"/>
                                        </a:cubicBezTo>
                                        <a:cubicBezTo>
                                          <a:pt x="194" y="180"/>
                                          <a:pt x="194" y="182"/>
                                          <a:pt x="195" y="182"/>
                                        </a:cubicBezTo>
                                        <a:cubicBezTo>
                                          <a:pt x="196" y="185"/>
                                          <a:pt x="196" y="188"/>
                                          <a:pt x="194" y="189"/>
                                        </a:cubicBezTo>
                                        <a:cubicBezTo>
                                          <a:pt x="194" y="187"/>
                                          <a:pt x="194" y="184"/>
                                          <a:pt x="193" y="182"/>
                                        </a:cubicBezTo>
                                        <a:close/>
                                        <a:moveTo>
                                          <a:pt x="192" y="191"/>
                                        </a:moveTo>
                                        <a:cubicBezTo>
                                          <a:pt x="189" y="193"/>
                                          <a:pt x="188" y="198"/>
                                          <a:pt x="183" y="197"/>
                                        </a:cubicBezTo>
                                        <a:cubicBezTo>
                                          <a:pt x="181" y="196"/>
                                          <a:pt x="179" y="193"/>
                                          <a:pt x="177" y="192"/>
                                        </a:cubicBezTo>
                                        <a:cubicBezTo>
                                          <a:pt x="178" y="191"/>
                                          <a:pt x="179" y="189"/>
                                          <a:pt x="180" y="188"/>
                                        </a:cubicBezTo>
                                        <a:cubicBezTo>
                                          <a:pt x="180" y="186"/>
                                          <a:pt x="182" y="184"/>
                                          <a:pt x="182" y="183"/>
                                        </a:cubicBezTo>
                                        <a:cubicBezTo>
                                          <a:pt x="182" y="182"/>
                                          <a:pt x="182" y="182"/>
                                          <a:pt x="182" y="182"/>
                                        </a:cubicBezTo>
                                        <a:cubicBezTo>
                                          <a:pt x="180" y="184"/>
                                          <a:pt x="180" y="186"/>
                                          <a:pt x="178" y="188"/>
                                        </a:cubicBezTo>
                                        <a:cubicBezTo>
                                          <a:pt x="178" y="188"/>
                                          <a:pt x="178" y="188"/>
                                          <a:pt x="178" y="189"/>
                                        </a:cubicBezTo>
                                        <a:cubicBezTo>
                                          <a:pt x="177" y="190"/>
                                          <a:pt x="176" y="190"/>
                                          <a:pt x="176" y="192"/>
                                        </a:cubicBezTo>
                                        <a:cubicBezTo>
                                          <a:pt x="175" y="191"/>
                                          <a:pt x="174" y="191"/>
                                          <a:pt x="173" y="191"/>
                                        </a:cubicBezTo>
                                        <a:cubicBezTo>
                                          <a:pt x="175" y="189"/>
                                          <a:pt x="177" y="188"/>
                                          <a:pt x="178" y="185"/>
                                        </a:cubicBezTo>
                                        <a:cubicBezTo>
                                          <a:pt x="176" y="187"/>
                                          <a:pt x="175" y="189"/>
                                          <a:pt x="172" y="190"/>
                                        </a:cubicBezTo>
                                        <a:cubicBezTo>
                                          <a:pt x="172" y="190"/>
                                          <a:pt x="172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0" y="190"/>
                                        </a:cubicBezTo>
                                        <a:cubicBezTo>
                                          <a:pt x="172" y="188"/>
                                          <a:pt x="174" y="187"/>
                                          <a:pt x="175" y="186"/>
                                        </a:cubicBezTo>
                                        <a:cubicBezTo>
                                          <a:pt x="173" y="187"/>
                                          <a:pt x="171" y="189"/>
                                          <a:pt x="168" y="189"/>
                                        </a:cubicBezTo>
                                        <a:cubicBezTo>
                                          <a:pt x="167" y="188"/>
                                          <a:pt x="166" y="185"/>
                                          <a:pt x="166" y="183"/>
                                        </a:cubicBezTo>
                                        <a:cubicBezTo>
                                          <a:pt x="166" y="183"/>
                                          <a:pt x="167" y="182"/>
                                          <a:pt x="168" y="182"/>
                                        </a:cubicBezTo>
                                        <a:cubicBezTo>
                                          <a:pt x="168" y="181"/>
                                          <a:pt x="169" y="180"/>
                                          <a:pt x="169" y="180"/>
                                        </a:cubicBezTo>
                                        <a:cubicBezTo>
                                          <a:pt x="174" y="174"/>
                                          <a:pt x="175" y="164"/>
                                          <a:pt x="185" y="162"/>
                                        </a:cubicBezTo>
                                        <a:cubicBezTo>
                                          <a:pt x="184" y="165"/>
                                          <a:pt x="186" y="168"/>
                                          <a:pt x="185" y="170"/>
                                        </a:cubicBezTo>
                                        <a:cubicBezTo>
                                          <a:pt x="185" y="171"/>
                                          <a:pt x="185" y="172"/>
                                          <a:pt x="185" y="172"/>
                                        </a:cubicBezTo>
                                        <a:cubicBezTo>
                                          <a:pt x="187" y="169"/>
                                          <a:pt x="185" y="165"/>
                                          <a:pt x="187" y="163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2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3"/>
                                        </a:cubicBezTo>
                                        <a:cubicBezTo>
                                          <a:pt x="187" y="163"/>
                                          <a:pt x="187" y="163"/>
                                          <a:pt x="188" y="163"/>
                                        </a:cubicBezTo>
                                        <a:cubicBezTo>
                                          <a:pt x="188" y="163"/>
                                          <a:pt x="188" y="162"/>
                                          <a:pt x="188" y="162"/>
                                        </a:cubicBezTo>
                                        <a:cubicBezTo>
                                          <a:pt x="188" y="162"/>
                                          <a:pt x="188" y="163"/>
                                          <a:pt x="189" y="163"/>
                                        </a:cubicBezTo>
                                        <a:cubicBezTo>
                                          <a:pt x="188" y="164"/>
                                          <a:pt x="189" y="165"/>
                                          <a:pt x="189" y="165"/>
                                        </a:cubicBezTo>
                                        <a:cubicBezTo>
                                          <a:pt x="189" y="164"/>
                                          <a:pt x="189" y="163"/>
                                          <a:pt x="189" y="162"/>
                                        </a:cubicBezTo>
                                        <a:cubicBezTo>
                                          <a:pt x="189" y="162"/>
                                          <a:pt x="189" y="162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71"/>
                                          <a:pt x="193" y="181"/>
                                          <a:pt x="192" y="190"/>
                                        </a:cubicBezTo>
                                        <a:cubicBezTo>
                                          <a:pt x="192" y="191"/>
                                          <a:pt x="192" y="191"/>
                                          <a:pt x="192" y="191"/>
                                        </a:cubicBezTo>
                                        <a:close/>
                                        <a:moveTo>
                                          <a:pt x="149" y="176"/>
                                        </a:moveTo>
                                        <a:cubicBezTo>
                                          <a:pt x="149" y="175"/>
                                          <a:pt x="148" y="174"/>
                                          <a:pt x="148" y="173"/>
                                        </a:cubicBezTo>
                                        <a:cubicBezTo>
                                          <a:pt x="149" y="175"/>
                                          <a:pt x="153" y="172"/>
                                          <a:pt x="154" y="171"/>
                                        </a:cubicBezTo>
                                        <a:cubicBezTo>
                                          <a:pt x="153" y="175"/>
                                          <a:pt x="153" y="179"/>
                                          <a:pt x="151" y="181"/>
                                        </a:cubicBezTo>
                                        <a:cubicBezTo>
                                          <a:pt x="150" y="180"/>
                                          <a:pt x="149" y="178"/>
                                          <a:pt x="149" y="176"/>
                                        </a:cubicBezTo>
                                        <a:cubicBezTo>
                                          <a:pt x="149" y="176"/>
                                          <a:pt x="149" y="176"/>
                                          <a:pt x="149" y="176"/>
                                        </a:cubicBezTo>
                                        <a:close/>
                                        <a:moveTo>
                                          <a:pt x="149" y="178"/>
                                        </a:moveTo>
                                        <a:cubicBezTo>
                                          <a:pt x="148" y="178"/>
                                          <a:pt x="148" y="178"/>
                                          <a:pt x="148" y="178"/>
                                        </a:cubicBezTo>
                                        <a:cubicBezTo>
                                          <a:pt x="148" y="178"/>
                                          <a:pt x="149" y="178"/>
                                          <a:pt x="149" y="178"/>
                                        </a:cubicBezTo>
                                        <a:close/>
                                        <a:moveTo>
                                          <a:pt x="151" y="120"/>
                                        </a:moveTo>
                                        <a:cubicBezTo>
                                          <a:pt x="151" y="120"/>
                                          <a:pt x="151" y="120"/>
                                          <a:pt x="152" y="120"/>
                                        </a:cubicBezTo>
                                        <a:cubicBezTo>
                                          <a:pt x="152" y="118"/>
                                          <a:pt x="154" y="114"/>
                                          <a:pt x="152" y="111"/>
                                        </a:cubicBezTo>
                                        <a:cubicBezTo>
                                          <a:pt x="152" y="109"/>
                                          <a:pt x="151" y="106"/>
                                          <a:pt x="150" y="104"/>
                                        </a:cubicBezTo>
                                        <a:cubicBezTo>
                                          <a:pt x="152" y="105"/>
                                          <a:pt x="153" y="108"/>
                                          <a:pt x="153" y="110"/>
                                        </a:cubicBezTo>
                                        <a:cubicBezTo>
                                          <a:pt x="154" y="108"/>
                                          <a:pt x="152" y="106"/>
                                          <a:pt x="151" y="104"/>
                                        </a:cubicBezTo>
                                        <a:cubicBezTo>
                                          <a:pt x="153" y="104"/>
                                          <a:pt x="153" y="106"/>
                                          <a:pt x="154" y="108"/>
                                        </a:cubicBezTo>
                                        <a:cubicBezTo>
                                          <a:pt x="155" y="107"/>
                                          <a:pt x="155" y="107"/>
                                          <a:pt x="155" y="107"/>
                                        </a:cubicBezTo>
                                        <a:cubicBezTo>
                                          <a:pt x="159" y="111"/>
                                          <a:pt x="155" y="118"/>
                                          <a:pt x="156" y="123"/>
                                        </a:cubicBezTo>
                                        <a:cubicBezTo>
                                          <a:pt x="155" y="127"/>
                                          <a:pt x="157" y="131"/>
                                          <a:pt x="158" y="134"/>
                                        </a:cubicBezTo>
                                        <a:cubicBezTo>
                                          <a:pt x="158" y="134"/>
                                          <a:pt x="158" y="135"/>
                                          <a:pt x="158" y="135"/>
                                        </a:cubicBezTo>
                                        <a:cubicBezTo>
                                          <a:pt x="157" y="135"/>
                                          <a:pt x="157" y="133"/>
                                          <a:pt x="157" y="132"/>
                                        </a:cubicBezTo>
                                        <a:cubicBezTo>
                                          <a:pt x="157" y="132"/>
                                          <a:pt x="156" y="132"/>
                                          <a:pt x="156" y="132"/>
                                        </a:cubicBezTo>
                                        <a:cubicBezTo>
                                          <a:pt x="156" y="133"/>
                                          <a:pt x="157" y="134"/>
                                          <a:pt x="157" y="136"/>
                                        </a:cubicBezTo>
                                        <a:cubicBezTo>
                                          <a:pt x="157" y="135"/>
                                          <a:pt x="156" y="135"/>
                                          <a:pt x="156" y="135"/>
                                        </a:cubicBezTo>
                                        <a:cubicBezTo>
                                          <a:pt x="155" y="134"/>
                                          <a:pt x="155" y="130"/>
                                          <a:pt x="155" y="129"/>
                                        </a:cubicBezTo>
                                        <a:cubicBezTo>
                                          <a:pt x="154" y="132"/>
                                          <a:pt x="156" y="133"/>
                                          <a:pt x="156" y="136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5" y="138"/>
                                          <a:pt x="155" y="138"/>
                                          <a:pt x="154" y="138"/>
                                        </a:cubicBezTo>
                                        <a:cubicBezTo>
                                          <a:pt x="153" y="136"/>
                                          <a:pt x="154" y="133"/>
                                          <a:pt x="153" y="131"/>
                                        </a:cubicBezTo>
                                        <a:cubicBezTo>
                                          <a:pt x="153" y="133"/>
                                          <a:pt x="153" y="137"/>
                                          <a:pt x="154" y="139"/>
                                        </a:cubicBezTo>
                                        <a:cubicBezTo>
                                          <a:pt x="153" y="140"/>
                                          <a:pt x="152" y="140"/>
                                          <a:pt x="152" y="141"/>
                                        </a:cubicBezTo>
                                        <a:cubicBezTo>
                                          <a:pt x="151" y="140"/>
                                          <a:pt x="151" y="139"/>
                                          <a:pt x="151" y="138"/>
                                        </a:cubicBezTo>
                                        <a:cubicBezTo>
                                          <a:pt x="151" y="138"/>
                                          <a:pt x="151" y="138"/>
                                          <a:pt x="151" y="138"/>
                                        </a:cubicBezTo>
                                        <a:cubicBezTo>
                                          <a:pt x="151" y="136"/>
                                          <a:pt x="150" y="135"/>
                                          <a:pt x="151" y="134"/>
                                        </a:cubicBezTo>
                                        <a:cubicBezTo>
                                          <a:pt x="150" y="131"/>
                                          <a:pt x="151" y="128"/>
                                          <a:pt x="152" y="126"/>
                                        </a:cubicBezTo>
                                        <a:cubicBezTo>
                                          <a:pt x="151" y="126"/>
                                          <a:pt x="151" y="126"/>
                                          <a:pt x="151" y="125"/>
                                        </a:cubicBezTo>
                                        <a:cubicBezTo>
                                          <a:pt x="150" y="128"/>
                                          <a:pt x="150" y="131"/>
                                          <a:pt x="150" y="133"/>
                                        </a:cubicBezTo>
                                        <a:cubicBezTo>
                                          <a:pt x="149" y="134"/>
                                          <a:pt x="151" y="137"/>
                                          <a:pt x="150" y="138"/>
                                        </a:cubicBezTo>
                                        <a:cubicBezTo>
                                          <a:pt x="151" y="139"/>
                                          <a:pt x="151" y="140"/>
                                          <a:pt x="150" y="140"/>
                                        </a:cubicBezTo>
                                        <a:cubicBezTo>
                                          <a:pt x="149" y="138"/>
                                          <a:pt x="150" y="136"/>
                                          <a:pt x="149" y="135"/>
                                        </a:cubicBezTo>
                                        <a:cubicBezTo>
                                          <a:pt x="149" y="135"/>
                                          <a:pt x="149" y="136"/>
                                          <a:pt x="149" y="137"/>
                                        </a:cubicBezTo>
                                        <a:cubicBezTo>
                                          <a:pt x="148" y="132"/>
                                          <a:pt x="150" y="125"/>
                                          <a:pt x="151" y="120"/>
                                        </a:cubicBezTo>
                                        <a:close/>
                                        <a:moveTo>
                                          <a:pt x="150" y="119"/>
                                        </a:moveTo>
                                        <a:cubicBezTo>
                                          <a:pt x="150" y="115"/>
                                          <a:pt x="150" y="109"/>
                                          <a:pt x="149" y="104"/>
                                        </a:cubicBezTo>
                                        <a:cubicBezTo>
                                          <a:pt x="148" y="103"/>
                                          <a:pt x="148" y="103"/>
                                          <a:pt x="148" y="102"/>
                                        </a:cubicBezTo>
                                        <a:cubicBezTo>
                                          <a:pt x="148" y="102"/>
                                          <a:pt x="148" y="102"/>
                                          <a:pt x="149" y="102"/>
                                        </a:cubicBezTo>
                                        <a:cubicBezTo>
                                          <a:pt x="151" y="108"/>
                                          <a:pt x="153" y="113"/>
                                          <a:pt x="150" y="119"/>
                                        </a:cubicBezTo>
                                        <a:close/>
                                        <a:moveTo>
                                          <a:pt x="162" y="73"/>
                                        </a:moveTo>
                                        <a:cubicBezTo>
                                          <a:pt x="159" y="68"/>
                                          <a:pt x="158" y="61"/>
                                          <a:pt x="157" y="55"/>
                                        </a:cubicBezTo>
                                        <a:cubicBezTo>
                                          <a:pt x="158" y="61"/>
                                          <a:pt x="161" y="67"/>
                                          <a:pt x="162" y="73"/>
                                        </a:cubicBezTo>
                                        <a:close/>
                                        <a:moveTo>
                                          <a:pt x="156" y="49"/>
                                        </a:moveTo>
                                        <a:cubicBezTo>
                                          <a:pt x="157" y="51"/>
                                          <a:pt x="157" y="53"/>
                                          <a:pt x="157" y="55"/>
                                        </a:cubicBezTo>
                                        <a:cubicBezTo>
                                          <a:pt x="156" y="53"/>
                                          <a:pt x="157" y="51"/>
                                          <a:pt x="156" y="49"/>
                                        </a:cubicBezTo>
                                        <a:close/>
                                        <a:moveTo>
                                          <a:pt x="161" y="81"/>
                                        </a:moveTo>
                                        <a:cubicBezTo>
                                          <a:pt x="162" y="78"/>
                                          <a:pt x="163" y="73"/>
                                          <a:pt x="165" y="70"/>
                                        </a:cubicBezTo>
                                        <a:cubicBezTo>
                                          <a:pt x="165" y="70"/>
                                          <a:pt x="165" y="71"/>
                                          <a:pt x="165" y="71"/>
                                        </a:cubicBezTo>
                                        <a:cubicBezTo>
                                          <a:pt x="165" y="71"/>
                                          <a:pt x="166" y="69"/>
                                          <a:pt x="165" y="69"/>
                                        </a:cubicBezTo>
                                        <a:cubicBezTo>
                                          <a:pt x="166" y="68"/>
                                          <a:pt x="167" y="66"/>
                                          <a:pt x="168" y="65"/>
                                        </a:cubicBezTo>
                                        <a:cubicBezTo>
                                          <a:pt x="168" y="67"/>
                                          <a:pt x="166" y="71"/>
                                          <a:pt x="167" y="73"/>
                                        </a:cubicBezTo>
                                        <a:cubicBezTo>
                                          <a:pt x="168" y="69"/>
                                          <a:pt x="167" y="65"/>
                                          <a:pt x="170" y="62"/>
                                        </a:cubicBezTo>
                                        <a:cubicBezTo>
                                          <a:pt x="170" y="63"/>
                                          <a:pt x="169" y="65"/>
                                          <a:pt x="169" y="67"/>
                                        </a:cubicBezTo>
                                        <a:cubicBezTo>
                                          <a:pt x="170" y="67"/>
                                          <a:pt x="169" y="67"/>
                                          <a:pt x="170" y="67"/>
                                        </a:cubicBezTo>
                                        <a:cubicBezTo>
                                          <a:pt x="169" y="65"/>
                                          <a:pt x="171" y="63"/>
                                          <a:pt x="170" y="61"/>
                                        </a:cubicBezTo>
                                        <a:cubicBezTo>
                                          <a:pt x="171" y="62"/>
                                          <a:pt x="172" y="61"/>
                                          <a:pt x="173" y="60"/>
                                        </a:cubicBezTo>
                                        <a:cubicBezTo>
                                          <a:pt x="174" y="64"/>
                                          <a:pt x="173" y="68"/>
                                          <a:pt x="174" y="72"/>
                                        </a:cubicBezTo>
                                        <a:cubicBezTo>
                                          <a:pt x="176" y="70"/>
                                          <a:pt x="173" y="67"/>
                                          <a:pt x="174" y="64"/>
                                        </a:cubicBezTo>
                                        <a:cubicBezTo>
                                          <a:pt x="174" y="63"/>
                                          <a:pt x="174" y="62"/>
                                          <a:pt x="174" y="61"/>
                                        </a:cubicBezTo>
                                        <a:cubicBezTo>
                                          <a:pt x="174" y="61"/>
                                          <a:pt x="174" y="60"/>
                                          <a:pt x="175" y="60"/>
                                        </a:cubicBezTo>
                                        <a:cubicBezTo>
                                          <a:pt x="175" y="60"/>
                                          <a:pt x="175" y="60"/>
                                          <a:pt x="174" y="60"/>
                                        </a:cubicBezTo>
                                        <a:cubicBezTo>
                                          <a:pt x="174" y="60"/>
                                          <a:pt x="175" y="60"/>
                                          <a:pt x="175" y="60"/>
                                        </a:cubicBezTo>
                                        <a:cubicBezTo>
                                          <a:pt x="175" y="63"/>
                                          <a:pt x="175" y="64"/>
                                          <a:pt x="176" y="66"/>
                                        </a:cubicBezTo>
                                        <a:cubicBezTo>
                                          <a:pt x="177" y="65"/>
                                          <a:pt x="175" y="62"/>
                                          <a:pt x="176" y="60"/>
                                        </a:cubicBezTo>
                                        <a:cubicBezTo>
                                          <a:pt x="180" y="61"/>
                                          <a:pt x="180" y="66"/>
                                          <a:pt x="180" y="69"/>
                                        </a:cubicBezTo>
                                        <a:cubicBezTo>
                                          <a:pt x="181" y="76"/>
                                          <a:pt x="180" y="84"/>
                                          <a:pt x="181" y="92"/>
                                        </a:cubicBezTo>
                                        <a:cubicBezTo>
                                          <a:pt x="181" y="87"/>
                                          <a:pt x="180" y="83"/>
                                          <a:pt x="182" y="78"/>
                                        </a:cubicBezTo>
                                        <a:cubicBezTo>
                                          <a:pt x="181" y="75"/>
                                          <a:pt x="180" y="69"/>
                                          <a:pt x="181" y="65"/>
                                        </a:cubicBezTo>
                                        <a:cubicBezTo>
                                          <a:pt x="180" y="64"/>
                                          <a:pt x="180" y="64"/>
                                          <a:pt x="180" y="63"/>
                                        </a:cubicBezTo>
                                        <a:cubicBezTo>
                                          <a:pt x="184" y="70"/>
                                          <a:pt x="182" y="79"/>
                                          <a:pt x="183" y="86"/>
                                        </a:cubicBezTo>
                                        <a:cubicBezTo>
                                          <a:pt x="184" y="79"/>
                                          <a:pt x="183" y="72"/>
                                          <a:pt x="183" y="67"/>
                                        </a:cubicBezTo>
                                        <a:cubicBezTo>
                                          <a:pt x="185" y="69"/>
                                          <a:pt x="184" y="73"/>
                                          <a:pt x="184" y="76"/>
                                        </a:cubicBezTo>
                                        <a:cubicBezTo>
                                          <a:pt x="184" y="76"/>
                                          <a:pt x="184" y="76"/>
                                          <a:pt x="184" y="76"/>
                                        </a:cubicBezTo>
                                        <a:cubicBezTo>
                                          <a:pt x="185" y="76"/>
                                          <a:pt x="185" y="75"/>
                                          <a:pt x="184" y="75"/>
                                        </a:cubicBezTo>
                                        <a:cubicBezTo>
                                          <a:pt x="185" y="74"/>
                                          <a:pt x="184" y="72"/>
                                          <a:pt x="184" y="70"/>
                                        </a:cubicBezTo>
                                        <a:cubicBezTo>
                                          <a:pt x="185" y="71"/>
                                          <a:pt x="186" y="73"/>
                                          <a:pt x="185" y="74"/>
                                        </a:cubicBezTo>
                                        <a:cubicBezTo>
                                          <a:pt x="186" y="74"/>
                                          <a:pt x="186" y="74"/>
                                          <a:pt x="186" y="74"/>
                                        </a:cubicBezTo>
                                        <a:cubicBezTo>
                                          <a:pt x="186" y="78"/>
                                          <a:pt x="186" y="81"/>
                                          <a:pt x="186" y="84"/>
                                        </a:cubicBezTo>
                                        <a:cubicBezTo>
                                          <a:pt x="187" y="86"/>
                                          <a:pt x="186" y="89"/>
                                          <a:pt x="186" y="91"/>
                                        </a:cubicBezTo>
                                        <a:cubicBezTo>
                                          <a:pt x="188" y="88"/>
                                          <a:pt x="187" y="84"/>
                                          <a:pt x="187" y="81"/>
                                        </a:cubicBezTo>
                                        <a:cubicBezTo>
                                          <a:pt x="186" y="79"/>
                                          <a:pt x="187" y="77"/>
                                          <a:pt x="186" y="74"/>
                                        </a:cubicBezTo>
                                        <a:cubicBezTo>
                                          <a:pt x="188" y="77"/>
                                          <a:pt x="188" y="82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5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4"/>
                                          <a:pt x="188" y="84"/>
                                        </a:cubicBezTo>
                                        <a:cubicBezTo>
                                          <a:pt x="188" y="84"/>
                                          <a:pt x="188" y="83"/>
                                          <a:pt x="188" y="82"/>
                                        </a:cubicBezTo>
                                        <a:cubicBezTo>
                                          <a:pt x="189" y="82"/>
                                          <a:pt x="188" y="79"/>
                                          <a:pt x="188" y="78"/>
                                        </a:cubicBezTo>
                                        <a:cubicBezTo>
                                          <a:pt x="188" y="78"/>
                                          <a:pt x="188" y="78"/>
                                          <a:pt x="188" y="77"/>
                                        </a:cubicBezTo>
                                        <a:cubicBezTo>
                                          <a:pt x="190" y="80"/>
                                          <a:pt x="189" y="86"/>
                                          <a:pt x="189" y="90"/>
                                        </a:cubicBezTo>
                                        <a:cubicBezTo>
                                          <a:pt x="189" y="90"/>
                                          <a:pt x="190" y="90"/>
                                          <a:pt x="190" y="90"/>
                                        </a:cubicBezTo>
                                        <a:cubicBezTo>
                                          <a:pt x="190" y="88"/>
                                          <a:pt x="190" y="85"/>
                                          <a:pt x="190" y="82"/>
                                        </a:cubicBezTo>
                                        <a:cubicBezTo>
                                          <a:pt x="191" y="85"/>
                                          <a:pt x="192" y="89"/>
                                          <a:pt x="192" y="93"/>
                                        </a:cubicBezTo>
                                        <a:cubicBezTo>
                                          <a:pt x="192" y="97"/>
                                          <a:pt x="193" y="104"/>
                                          <a:pt x="190" y="107"/>
                                        </a:cubicBezTo>
                                        <a:cubicBezTo>
                                          <a:pt x="190" y="105"/>
                                          <a:pt x="191" y="102"/>
                                          <a:pt x="190" y="101"/>
                                        </a:cubicBezTo>
                                        <a:cubicBezTo>
                                          <a:pt x="190" y="101"/>
                                          <a:pt x="190" y="102"/>
                                          <a:pt x="190" y="102"/>
                                        </a:cubicBezTo>
                                        <a:cubicBezTo>
                                          <a:pt x="190" y="102"/>
                                          <a:pt x="190" y="102"/>
                                          <a:pt x="190" y="101"/>
                                        </a:cubicBezTo>
                                        <a:cubicBezTo>
                                          <a:pt x="189" y="103"/>
                                          <a:pt x="190" y="108"/>
                                          <a:pt x="188" y="109"/>
                                        </a:cubicBezTo>
                                        <a:cubicBezTo>
                                          <a:pt x="188" y="107"/>
                                          <a:pt x="189" y="105"/>
                                          <a:pt x="189" y="102"/>
                                        </a:cubicBezTo>
                                        <a:cubicBezTo>
                                          <a:pt x="188" y="105"/>
                                          <a:pt x="188" y="108"/>
                                          <a:pt x="186" y="110"/>
                                        </a:cubicBezTo>
                                        <a:cubicBezTo>
                                          <a:pt x="187" y="105"/>
                                          <a:pt x="188" y="102"/>
                                          <a:pt x="188" y="97"/>
                                        </a:cubicBezTo>
                                        <a:cubicBezTo>
                                          <a:pt x="188" y="97"/>
                                          <a:pt x="188" y="97"/>
                                          <a:pt x="188" y="97"/>
                                        </a:cubicBezTo>
                                        <a:cubicBezTo>
                                          <a:pt x="188" y="99"/>
                                          <a:pt x="187" y="104"/>
                                          <a:pt x="187" y="106"/>
                                        </a:cubicBezTo>
                                        <a:cubicBezTo>
                                          <a:pt x="186" y="107"/>
                                          <a:pt x="186" y="110"/>
                                          <a:pt x="185" y="111"/>
                                        </a:cubicBezTo>
                                        <a:cubicBezTo>
                                          <a:pt x="185" y="108"/>
                                          <a:pt x="185" y="105"/>
                                          <a:pt x="186" y="102"/>
                                        </a:cubicBezTo>
                                        <a:cubicBezTo>
                                          <a:pt x="186" y="102"/>
                                          <a:pt x="186" y="102"/>
                                          <a:pt x="186" y="102"/>
                                        </a:cubicBezTo>
                                        <a:cubicBezTo>
                                          <a:pt x="185" y="103"/>
                                          <a:pt x="185" y="105"/>
                                          <a:pt x="185" y="107"/>
                                        </a:cubicBezTo>
                                        <a:cubicBezTo>
                                          <a:pt x="185" y="107"/>
                                          <a:pt x="185" y="106"/>
                                          <a:pt x="185" y="106"/>
                                        </a:cubicBezTo>
                                        <a:cubicBezTo>
                                          <a:pt x="185" y="106"/>
                                          <a:pt x="184" y="106"/>
                                          <a:pt x="184" y="106"/>
                                        </a:cubicBezTo>
                                        <a:cubicBezTo>
                                          <a:pt x="184" y="105"/>
                                          <a:pt x="184" y="104"/>
                                          <a:pt x="184" y="103"/>
                                        </a:cubicBezTo>
                                        <a:cubicBezTo>
                                          <a:pt x="184" y="103"/>
                                          <a:pt x="183" y="103"/>
                                          <a:pt x="183" y="103"/>
                                        </a:cubicBezTo>
                                        <a:cubicBezTo>
                                          <a:pt x="183" y="108"/>
                                          <a:pt x="182" y="116"/>
                                          <a:pt x="179" y="120"/>
                                        </a:cubicBezTo>
                                        <a:cubicBezTo>
                                          <a:pt x="179" y="120"/>
                                          <a:pt x="180" y="119"/>
                                          <a:pt x="180" y="119"/>
                                        </a:cubicBezTo>
                                        <a:cubicBezTo>
                                          <a:pt x="181" y="116"/>
                                          <a:pt x="181" y="113"/>
                                          <a:pt x="182" y="110"/>
                                        </a:cubicBezTo>
                                        <a:cubicBezTo>
                                          <a:pt x="181" y="109"/>
                                          <a:pt x="182" y="110"/>
                                          <a:pt x="181" y="110"/>
                                        </a:cubicBezTo>
                                        <a:cubicBezTo>
                                          <a:pt x="181" y="108"/>
                                          <a:pt x="182" y="106"/>
                                          <a:pt x="182" y="105"/>
                                        </a:cubicBezTo>
                                        <a:cubicBezTo>
                                          <a:pt x="182" y="105"/>
                                          <a:pt x="182" y="105"/>
                                          <a:pt x="182" y="104"/>
                                        </a:cubicBezTo>
                                        <a:cubicBezTo>
                                          <a:pt x="181" y="106"/>
                                          <a:pt x="181" y="109"/>
                                          <a:pt x="181" y="110"/>
                                        </a:cubicBezTo>
                                        <a:cubicBezTo>
                                          <a:pt x="181" y="111"/>
                                          <a:pt x="181" y="111"/>
                                          <a:pt x="181" y="111"/>
                                        </a:cubicBezTo>
                                        <a:cubicBezTo>
                                          <a:pt x="181" y="112"/>
                                          <a:pt x="181" y="113"/>
                                          <a:pt x="180" y="114"/>
                                        </a:cubicBezTo>
                                        <a:cubicBezTo>
                                          <a:pt x="180" y="113"/>
                                          <a:pt x="181" y="112"/>
                                          <a:pt x="181" y="111"/>
                                        </a:cubicBezTo>
                                        <a:cubicBezTo>
                                          <a:pt x="179" y="115"/>
                                          <a:pt x="179" y="119"/>
                                          <a:pt x="177" y="122"/>
                                        </a:cubicBezTo>
                                        <a:cubicBezTo>
                                          <a:pt x="178" y="120"/>
                                          <a:pt x="178" y="119"/>
                                          <a:pt x="178" y="117"/>
                                        </a:cubicBezTo>
                                        <a:cubicBezTo>
                                          <a:pt x="180" y="113"/>
                                          <a:pt x="180" y="110"/>
                                          <a:pt x="181" y="106"/>
                                        </a:cubicBezTo>
                                        <a:cubicBezTo>
                                          <a:pt x="181" y="106"/>
                                          <a:pt x="181" y="105"/>
                                          <a:pt x="180" y="105"/>
                                        </a:cubicBezTo>
                                        <a:cubicBezTo>
                                          <a:pt x="179" y="108"/>
                                          <a:pt x="179" y="111"/>
                                          <a:pt x="178" y="114"/>
                                        </a:cubicBezTo>
                                        <a:cubicBezTo>
                                          <a:pt x="178" y="111"/>
                                          <a:pt x="178" y="109"/>
                                          <a:pt x="178" y="107"/>
                                        </a:cubicBezTo>
                                        <a:cubicBezTo>
                                          <a:pt x="177" y="109"/>
                                          <a:pt x="177" y="115"/>
                                          <a:pt x="176" y="116"/>
                                        </a:cubicBezTo>
                                        <a:cubicBezTo>
                                          <a:pt x="176" y="115"/>
                                          <a:pt x="177" y="114"/>
                                          <a:pt x="176" y="112"/>
                                        </a:cubicBezTo>
                                        <a:cubicBezTo>
                                          <a:pt x="176" y="112"/>
                                          <a:pt x="176" y="112"/>
                                          <a:pt x="177" y="112"/>
                                        </a:cubicBezTo>
                                        <a:cubicBezTo>
                                          <a:pt x="175" y="108"/>
                                          <a:pt x="177" y="105"/>
                                          <a:pt x="176" y="100"/>
                                        </a:cubicBezTo>
                                        <a:cubicBezTo>
                                          <a:pt x="176" y="103"/>
                                          <a:pt x="176" y="105"/>
                                          <a:pt x="176" y="108"/>
                                        </a:cubicBezTo>
                                        <a:cubicBezTo>
                                          <a:pt x="174" y="107"/>
                                          <a:pt x="174" y="104"/>
                                          <a:pt x="175" y="103"/>
                                        </a:cubicBezTo>
                                        <a:cubicBezTo>
                                          <a:pt x="174" y="102"/>
                                          <a:pt x="175" y="99"/>
                                          <a:pt x="174" y="98"/>
                                        </a:cubicBezTo>
                                        <a:cubicBezTo>
                                          <a:pt x="174" y="101"/>
                                          <a:pt x="174" y="104"/>
                                          <a:pt x="174" y="106"/>
                                        </a:cubicBezTo>
                                        <a:cubicBezTo>
                                          <a:pt x="174" y="106"/>
                                          <a:pt x="173" y="106"/>
                                          <a:pt x="173" y="106"/>
                                        </a:cubicBezTo>
                                        <a:cubicBezTo>
                                          <a:pt x="173" y="105"/>
                                          <a:pt x="173" y="103"/>
                                          <a:pt x="173" y="103"/>
                                        </a:cubicBezTo>
                                        <a:cubicBezTo>
                                          <a:pt x="173" y="98"/>
                                          <a:pt x="173" y="93"/>
                                          <a:pt x="172" y="89"/>
                                        </a:cubicBezTo>
                                        <a:cubicBezTo>
                                          <a:pt x="171" y="94"/>
                                          <a:pt x="174" y="102"/>
                                          <a:pt x="171" y="107"/>
                                        </a:cubicBezTo>
                                        <a:cubicBezTo>
                                          <a:pt x="171" y="105"/>
                                          <a:pt x="171" y="102"/>
                                          <a:pt x="170" y="100"/>
                                        </a:cubicBezTo>
                                        <a:cubicBezTo>
                                          <a:pt x="170" y="104"/>
                                          <a:pt x="171" y="110"/>
                                          <a:pt x="169" y="115"/>
                                        </a:cubicBezTo>
                                        <a:cubicBezTo>
                                          <a:pt x="169" y="112"/>
                                          <a:pt x="170" y="109"/>
                                          <a:pt x="169" y="106"/>
                                        </a:cubicBezTo>
                                        <a:cubicBezTo>
                                          <a:pt x="169" y="106"/>
                                          <a:pt x="169" y="106"/>
                                          <a:pt x="169" y="106"/>
                                        </a:cubicBezTo>
                                        <a:cubicBezTo>
                                          <a:pt x="169" y="104"/>
                                          <a:pt x="170" y="102"/>
                                          <a:pt x="168" y="100"/>
                                        </a:cubicBezTo>
                                        <a:cubicBezTo>
                                          <a:pt x="169" y="101"/>
                                          <a:pt x="168" y="102"/>
                                          <a:pt x="169" y="103"/>
                                        </a:cubicBezTo>
                                        <a:cubicBezTo>
                                          <a:pt x="169" y="107"/>
                                          <a:pt x="169" y="111"/>
                                          <a:pt x="168" y="116"/>
                                        </a:cubicBezTo>
                                        <a:cubicBezTo>
                                          <a:pt x="167" y="113"/>
                                          <a:pt x="168" y="110"/>
                                          <a:pt x="167" y="106"/>
                                        </a:cubicBezTo>
                                        <a:cubicBezTo>
                                          <a:pt x="167" y="109"/>
                                          <a:pt x="167" y="111"/>
                                          <a:pt x="166" y="114"/>
                                        </a:cubicBezTo>
                                        <a:cubicBezTo>
                                          <a:pt x="166" y="111"/>
                                          <a:pt x="167" y="109"/>
                                          <a:pt x="166" y="105"/>
                                        </a:cubicBezTo>
                                        <a:cubicBezTo>
                                          <a:pt x="165" y="109"/>
                                          <a:pt x="164" y="114"/>
                                          <a:pt x="164" y="118"/>
                                        </a:cubicBezTo>
                                        <a:cubicBezTo>
                                          <a:pt x="163" y="115"/>
                                          <a:pt x="165" y="111"/>
                                          <a:pt x="164" y="108"/>
                                        </a:cubicBezTo>
                                        <a:cubicBezTo>
                                          <a:pt x="165" y="101"/>
                                          <a:pt x="165" y="94"/>
                                          <a:pt x="164" y="87"/>
                                        </a:cubicBezTo>
                                        <a:cubicBezTo>
                                          <a:pt x="164" y="88"/>
                                          <a:pt x="164" y="88"/>
                                          <a:pt x="164" y="89"/>
                                        </a:cubicBezTo>
                                        <a:cubicBezTo>
                                          <a:pt x="164" y="89"/>
                                          <a:pt x="164" y="89"/>
                                          <a:pt x="164" y="89"/>
                                        </a:cubicBezTo>
                                        <a:cubicBezTo>
                                          <a:pt x="164" y="99"/>
                                          <a:pt x="164" y="106"/>
                                          <a:pt x="163" y="114"/>
                                        </a:cubicBezTo>
                                        <a:cubicBezTo>
                                          <a:pt x="163" y="114"/>
                                          <a:pt x="163" y="114"/>
                                          <a:pt x="163" y="114"/>
                                        </a:cubicBezTo>
                                        <a:cubicBezTo>
                                          <a:pt x="163" y="115"/>
                                          <a:pt x="163" y="117"/>
                                          <a:pt x="162" y="118"/>
                                        </a:cubicBezTo>
                                        <a:cubicBezTo>
                                          <a:pt x="162" y="116"/>
                                          <a:pt x="163" y="112"/>
                                          <a:pt x="163" y="110"/>
                                        </a:cubicBezTo>
                                        <a:cubicBezTo>
                                          <a:pt x="161" y="110"/>
                                          <a:pt x="162" y="112"/>
                                          <a:pt x="162" y="113"/>
                                        </a:cubicBezTo>
                                        <a:cubicBezTo>
                                          <a:pt x="161" y="111"/>
                                          <a:pt x="162" y="108"/>
                                          <a:pt x="161" y="107"/>
                                        </a:cubicBezTo>
                                        <a:cubicBezTo>
                                          <a:pt x="161" y="107"/>
                                          <a:pt x="161" y="107"/>
                                          <a:pt x="161" y="107"/>
                                        </a:cubicBezTo>
                                        <a:cubicBezTo>
                                          <a:pt x="160" y="105"/>
                                          <a:pt x="161" y="103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1" y="101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0" y="101"/>
                                          <a:pt x="160" y="102"/>
                                        </a:cubicBezTo>
                                        <a:cubicBezTo>
                                          <a:pt x="160" y="106"/>
                                          <a:pt x="159" y="109"/>
                                          <a:pt x="159" y="113"/>
                                        </a:cubicBezTo>
                                        <a:cubicBezTo>
                                          <a:pt x="158" y="103"/>
                                          <a:pt x="159" y="92"/>
                                          <a:pt x="160" y="82"/>
                                        </a:cubicBezTo>
                                        <a:cubicBezTo>
                                          <a:pt x="161" y="82"/>
                                          <a:pt x="161" y="81"/>
                                          <a:pt x="161" y="81"/>
                                        </a:cubicBezTo>
                                        <a:close/>
                                        <a:moveTo>
                                          <a:pt x="200" y="97"/>
                                        </a:moveTo>
                                        <a:cubicBezTo>
                                          <a:pt x="203" y="102"/>
                                          <a:pt x="199" y="108"/>
                                          <a:pt x="198" y="112"/>
                                        </a:cubicBezTo>
                                        <a:cubicBezTo>
                                          <a:pt x="199" y="111"/>
                                          <a:pt x="200" y="109"/>
                                          <a:pt x="200" y="107"/>
                                        </a:cubicBezTo>
                                        <a:cubicBezTo>
                                          <a:pt x="201" y="108"/>
                                          <a:pt x="200" y="109"/>
                                          <a:pt x="200" y="110"/>
                                        </a:cubicBezTo>
                                        <a:cubicBezTo>
                                          <a:pt x="200" y="109"/>
                                          <a:pt x="200" y="110"/>
                                          <a:pt x="200" y="110"/>
                                        </a:cubicBezTo>
                                        <a:cubicBezTo>
                                          <a:pt x="200" y="111"/>
                                          <a:pt x="199" y="113"/>
                                          <a:pt x="199" y="114"/>
                                        </a:cubicBezTo>
                                        <a:cubicBezTo>
                                          <a:pt x="199" y="114"/>
                                          <a:pt x="199" y="114"/>
                                          <a:pt x="198" y="114"/>
                                        </a:cubicBezTo>
                                        <a:cubicBezTo>
                                          <a:pt x="198" y="115"/>
                                          <a:pt x="198" y="117"/>
                                          <a:pt x="198" y="118"/>
                                        </a:cubicBezTo>
                                        <a:cubicBezTo>
                                          <a:pt x="199" y="116"/>
                                          <a:pt x="199" y="113"/>
                                          <a:pt x="200" y="111"/>
                                        </a:cubicBezTo>
                                        <a:cubicBezTo>
                                          <a:pt x="199" y="117"/>
                                          <a:pt x="202" y="122"/>
                                          <a:pt x="199" y="126"/>
                                        </a:cubicBezTo>
                                        <a:cubicBezTo>
                                          <a:pt x="200" y="125"/>
                                          <a:pt x="199" y="124"/>
                                          <a:pt x="200" y="124"/>
                                        </a:cubicBezTo>
                                        <a:cubicBezTo>
                                          <a:pt x="199" y="123"/>
                                          <a:pt x="200" y="122"/>
                                          <a:pt x="200" y="122"/>
                                        </a:cubicBezTo>
                                        <a:cubicBezTo>
                                          <a:pt x="200" y="121"/>
                                          <a:pt x="200" y="119"/>
                                          <a:pt x="199" y="119"/>
                                        </a:cubicBezTo>
                                        <a:cubicBezTo>
                                          <a:pt x="198" y="119"/>
                                          <a:pt x="199" y="119"/>
                                          <a:pt x="198" y="119"/>
                                        </a:cubicBezTo>
                                        <a:cubicBezTo>
                                          <a:pt x="199" y="121"/>
                                          <a:pt x="199" y="124"/>
                                          <a:pt x="198" y="127"/>
                                        </a:cubicBezTo>
                                        <a:cubicBezTo>
                                          <a:pt x="198" y="127"/>
                                          <a:pt x="198" y="127"/>
                                          <a:pt x="197" y="127"/>
                                        </a:cubicBezTo>
                                        <a:cubicBezTo>
                                          <a:pt x="197" y="126"/>
                                          <a:pt x="198" y="125"/>
                                          <a:pt x="198" y="124"/>
                                        </a:cubicBezTo>
                                        <a:cubicBezTo>
                                          <a:pt x="196" y="124"/>
                                          <a:pt x="197" y="127"/>
                                          <a:pt x="196" y="128"/>
                                        </a:cubicBezTo>
                                        <a:cubicBezTo>
                                          <a:pt x="196" y="128"/>
                                          <a:pt x="196" y="128"/>
                                          <a:pt x="196" y="128"/>
                                        </a:cubicBezTo>
                                        <a:cubicBezTo>
                                          <a:pt x="196" y="129"/>
                                          <a:pt x="196" y="129"/>
                                          <a:pt x="195" y="129"/>
                                        </a:cubicBezTo>
                                        <a:cubicBezTo>
                                          <a:pt x="196" y="127"/>
                                          <a:pt x="196" y="126"/>
                                          <a:pt x="196" y="123"/>
                                        </a:cubicBezTo>
                                        <a:cubicBezTo>
                                          <a:pt x="196" y="123"/>
                                          <a:pt x="196" y="123"/>
                                          <a:pt x="196" y="123"/>
                                        </a:cubicBezTo>
                                        <a:cubicBezTo>
                                          <a:pt x="194" y="126"/>
                                          <a:pt x="195" y="130"/>
                                          <a:pt x="193" y="132"/>
                                        </a:cubicBezTo>
                                        <a:cubicBezTo>
                                          <a:pt x="194" y="128"/>
                                          <a:pt x="195" y="125"/>
                                          <a:pt x="194" y="121"/>
                                        </a:cubicBezTo>
                                        <a:cubicBezTo>
                                          <a:pt x="194" y="125"/>
                                          <a:pt x="194" y="129"/>
                                          <a:pt x="191" y="131"/>
                                        </a:cubicBezTo>
                                        <a:cubicBezTo>
                                          <a:pt x="192" y="131"/>
                                          <a:pt x="192" y="129"/>
                                          <a:pt x="192" y="128"/>
                                        </a:cubicBezTo>
                                        <a:cubicBezTo>
                                          <a:pt x="192" y="128"/>
                                          <a:pt x="191" y="129"/>
                                          <a:pt x="191" y="129"/>
                                        </a:cubicBezTo>
                                        <a:cubicBezTo>
                                          <a:pt x="191" y="128"/>
                                          <a:pt x="191" y="127"/>
                                          <a:pt x="191" y="126"/>
                                        </a:cubicBezTo>
                                        <a:cubicBezTo>
                                          <a:pt x="191" y="126"/>
                                          <a:pt x="191" y="127"/>
                                          <a:pt x="191" y="127"/>
                                        </a:cubicBezTo>
                                        <a:cubicBezTo>
                                          <a:pt x="191" y="124"/>
                                          <a:pt x="192" y="121"/>
                                          <a:pt x="193" y="119"/>
                                        </a:cubicBezTo>
                                        <a:cubicBezTo>
                                          <a:pt x="191" y="120"/>
                                          <a:pt x="191" y="123"/>
                                          <a:pt x="191" y="125"/>
                                        </a:cubicBezTo>
                                        <a:cubicBezTo>
                                          <a:pt x="189" y="123"/>
                                          <a:pt x="190" y="119"/>
                                          <a:pt x="188" y="117"/>
                                        </a:cubicBezTo>
                                        <a:cubicBezTo>
                                          <a:pt x="187" y="118"/>
                                          <a:pt x="187" y="119"/>
                                          <a:pt x="187" y="121"/>
                                        </a:cubicBezTo>
                                        <a:cubicBezTo>
                                          <a:pt x="186" y="121"/>
                                          <a:pt x="186" y="121"/>
                                          <a:pt x="186" y="120"/>
                                        </a:cubicBezTo>
                                        <a:cubicBezTo>
                                          <a:pt x="185" y="122"/>
                                          <a:pt x="185" y="123"/>
                                          <a:pt x="184" y="125"/>
                                        </a:cubicBezTo>
                                        <a:cubicBezTo>
                                          <a:pt x="183" y="124"/>
                                          <a:pt x="184" y="123"/>
                                          <a:pt x="184" y="123"/>
                                        </a:cubicBezTo>
                                        <a:cubicBezTo>
                                          <a:pt x="183" y="124"/>
                                          <a:pt x="183" y="125"/>
                                          <a:pt x="182" y="127"/>
                                        </a:cubicBezTo>
                                        <a:cubicBezTo>
                                          <a:pt x="182" y="125"/>
                                          <a:pt x="183" y="123"/>
                                          <a:pt x="184" y="121"/>
                                        </a:cubicBezTo>
                                        <a:cubicBezTo>
                                          <a:pt x="184" y="121"/>
                                          <a:pt x="184" y="122"/>
                                          <a:pt x="184" y="121"/>
                                        </a:cubicBezTo>
                                        <a:cubicBezTo>
                                          <a:pt x="185" y="119"/>
                                          <a:pt x="187" y="117"/>
                                          <a:pt x="188" y="114"/>
                                        </a:cubicBezTo>
                                        <a:cubicBezTo>
                                          <a:pt x="185" y="118"/>
                                          <a:pt x="181" y="122"/>
                                          <a:pt x="180" y="128"/>
                                        </a:cubicBezTo>
                                        <a:cubicBezTo>
                                          <a:pt x="180" y="128"/>
                                          <a:pt x="180" y="128"/>
                                          <a:pt x="180" y="128"/>
                                        </a:cubicBezTo>
                                        <a:cubicBezTo>
                                          <a:pt x="179" y="129"/>
                                          <a:pt x="178" y="131"/>
                                          <a:pt x="177" y="132"/>
                                        </a:cubicBezTo>
                                        <a:cubicBezTo>
                                          <a:pt x="177" y="130"/>
                                          <a:pt x="178" y="129"/>
                                          <a:pt x="179" y="127"/>
                                        </a:cubicBezTo>
                                        <a:cubicBezTo>
                                          <a:pt x="179" y="127"/>
                                          <a:pt x="179" y="127"/>
                                          <a:pt x="179" y="127"/>
                                        </a:cubicBezTo>
                                        <a:cubicBezTo>
                                          <a:pt x="179" y="125"/>
                                          <a:pt x="181" y="125"/>
                                          <a:pt x="180" y="123"/>
                                        </a:cubicBezTo>
                                        <a:cubicBezTo>
                                          <a:pt x="182" y="121"/>
                                          <a:pt x="183" y="119"/>
                                          <a:pt x="184" y="117"/>
                                        </a:cubicBezTo>
                                        <a:cubicBezTo>
                                          <a:pt x="186" y="116"/>
                                          <a:pt x="186" y="113"/>
                                          <a:pt x="188" y="112"/>
                                        </a:cubicBezTo>
                                        <a:cubicBezTo>
                                          <a:pt x="188" y="112"/>
                                          <a:pt x="189" y="112"/>
                                          <a:pt x="188" y="111"/>
                                        </a:cubicBezTo>
                                        <a:cubicBezTo>
                                          <a:pt x="192" y="107"/>
                                          <a:pt x="197" y="102"/>
                                          <a:pt x="199" y="96"/>
                                        </a:cubicBezTo>
                                        <a:cubicBezTo>
                                          <a:pt x="199" y="96"/>
                                          <a:pt x="199" y="96"/>
                                          <a:pt x="199" y="96"/>
                                        </a:cubicBezTo>
                                        <a:cubicBezTo>
                                          <a:pt x="200" y="97"/>
                                          <a:pt x="198" y="98"/>
                                          <a:pt x="200" y="97"/>
                                        </a:cubicBezTo>
                                        <a:close/>
                                        <a:moveTo>
                                          <a:pt x="203" y="103"/>
                                        </a:moveTo>
                                        <a:cubicBezTo>
                                          <a:pt x="203" y="103"/>
                                          <a:pt x="203" y="103"/>
                                          <a:pt x="202" y="103"/>
                                        </a:cubicBezTo>
                                        <a:cubicBezTo>
                                          <a:pt x="201" y="96"/>
                                          <a:pt x="206" y="90"/>
                                          <a:pt x="212" y="88"/>
                                        </a:cubicBezTo>
                                        <a:cubicBezTo>
                                          <a:pt x="209" y="91"/>
                                          <a:pt x="206" y="96"/>
                                          <a:pt x="204" y="100"/>
                                        </a:cubicBezTo>
                                        <a:cubicBezTo>
                                          <a:pt x="209" y="95"/>
                                          <a:pt x="211" y="86"/>
                                          <a:pt x="219" y="83"/>
                                        </a:cubicBezTo>
                                        <a:cubicBezTo>
                                          <a:pt x="215" y="88"/>
                                          <a:pt x="211" y="93"/>
                                          <a:pt x="208" y="99"/>
                                        </a:cubicBezTo>
                                        <a:cubicBezTo>
                                          <a:pt x="211" y="94"/>
                                          <a:pt x="215" y="90"/>
                                          <a:pt x="217" y="85"/>
                                        </a:cubicBezTo>
                                        <a:cubicBezTo>
                                          <a:pt x="219" y="84"/>
                                          <a:pt x="221" y="82"/>
                                          <a:pt x="223" y="81"/>
                                        </a:cubicBezTo>
                                        <a:cubicBezTo>
                                          <a:pt x="224" y="81"/>
                                          <a:pt x="224" y="80"/>
                                          <a:pt x="226" y="80"/>
                                        </a:cubicBezTo>
                                        <a:cubicBezTo>
                                          <a:pt x="222" y="84"/>
                                          <a:pt x="218" y="88"/>
                                          <a:pt x="216" y="92"/>
                                        </a:cubicBezTo>
                                        <a:cubicBezTo>
                                          <a:pt x="220" y="88"/>
                                          <a:pt x="223" y="83"/>
                                          <a:pt x="227" y="80"/>
                                        </a:cubicBezTo>
                                        <a:cubicBezTo>
                                          <a:pt x="228" y="80"/>
                                          <a:pt x="228" y="80"/>
                                          <a:pt x="228" y="80"/>
                                        </a:cubicBezTo>
                                        <a:cubicBezTo>
                                          <a:pt x="226" y="82"/>
                                          <a:pt x="223" y="84"/>
                                          <a:pt x="222" y="87"/>
                                        </a:cubicBezTo>
                                        <a:cubicBezTo>
                                          <a:pt x="224" y="85"/>
                                          <a:pt x="226" y="82"/>
                                          <a:pt x="229" y="81"/>
                                        </a:cubicBezTo>
                                        <a:cubicBezTo>
                                          <a:pt x="227" y="85"/>
                                          <a:pt x="225" y="89"/>
                                          <a:pt x="223" y="94"/>
                                        </a:cubicBezTo>
                                        <a:cubicBezTo>
                                          <a:pt x="226" y="89"/>
                                          <a:pt x="228" y="84"/>
                                          <a:pt x="231" y="80"/>
                                        </a:cubicBezTo>
                                        <a:cubicBezTo>
                                          <a:pt x="230" y="84"/>
                                          <a:pt x="229" y="89"/>
                                          <a:pt x="228" y="93"/>
                                        </a:cubicBezTo>
                                        <a:cubicBezTo>
                                          <a:pt x="229" y="90"/>
                                          <a:pt x="230" y="85"/>
                                          <a:pt x="232" y="81"/>
                                        </a:cubicBezTo>
                                        <a:cubicBezTo>
                                          <a:pt x="238" y="87"/>
                                          <a:pt x="235" y="99"/>
                                          <a:pt x="237" y="108"/>
                                        </a:cubicBezTo>
                                        <a:cubicBezTo>
                                          <a:pt x="236" y="112"/>
                                          <a:pt x="236" y="118"/>
                                          <a:pt x="231" y="120"/>
                                        </a:cubicBezTo>
                                        <a:cubicBezTo>
                                          <a:pt x="232" y="118"/>
                                          <a:pt x="233" y="117"/>
                                          <a:pt x="233" y="115"/>
                                        </a:cubicBezTo>
                                        <a:cubicBezTo>
                                          <a:pt x="226" y="123"/>
                                          <a:pt x="221" y="131"/>
                                          <a:pt x="211" y="135"/>
                                        </a:cubicBezTo>
                                        <a:cubicBezTo>
                                          <a:pt x="215" y="132"/>
                                          <a:pt x="219" y="129"/>
                                          <a:pt x="223" y="125"/>
                                        </a:cubicBezTo>
                                        <a:cubicBezTo>
                                          <a:pt x="220" y="127"/>
                                          <a:pt x="218" y="129"/>
                                          <a:pt x="215" y="131"/>
                                        </a:cubicBezTo>
                                        <a:cubicBezTo>
                                          <a:pt x="215" y="131"/>
                                          <a:pt x="215" y="131"/>
                                          <a:pt x="216" y="131"/>
                                        </a:cubicBezTo>
                                        <a:cubicBezTo>
                                          <a:pt x="214" y="131"/>
                                          <a:pt x="212" y="134"/>
                                          <a:pt x="209" y="134"/>
                                        </a:cubicBezTo>
                                        <a:cubicBezTo>
                                          <a:pt x="214" y="130"/>
                                          <a:pt x="220" y="126"/>
                                          <a:pt x="224" y="120"/>
                                        </a:cubicBezTo>
                                        <a:cubicBezTo>
                                          <a:pt x="219" y="125"/>
                                          <a:pt x="214" y="129"/>
                                          <a:pt x="209" y="132"/>
                                        </a:cubicBezTo>
                                        <a:cubicBezTo>
                                          <a:pt x="213" y="126"/>
                                          <a:pt x="220" y="123"/>
                                          <a:pt x="223" y="117"/>
                                        </a:cubicBezTo>
                                        <a:cubicBezTo>
                                          <a:pt x="221" y="119"/>
                                          <a:pt x="219" y="121"/>
                                          <a:pt x="217" y="123"/>
                                        </a:cubicBezTo>
                                        <a:cubicBezTo>
                                          <a:pt x="217" y="123"/>
                                          <a:pt x="218" y="122"/>
                                          <a:pt x="218" y="122"/>
                                        </a:cubicBezTo>
                                        <a:cubicBezTo>
                                          <a:pt x="215" y="124"/>
                                          <a:pt x="212" y="127"/>
                                          <a:pt x="209" y="129"/>
                                        </a:cubicBezTo>
                                        <a:cubicBezTo>
                                          <a:pt x="213" y="125"/>
                                          <a:pt x="218" y="122"/>
                                          <a:pt x="221" y="116"/>
                                        </a:cubicBezTo>
                                        <a:cubicBezTo>
                                          <a:pt x="218" y="118"/>
                                          <a:pt x="216" y="121"/>
                                          <a:pt x="214" y="123"/>
                                        </a:cubicBezTo>
                                        <a:cubicBezTo>
                                          <a:pt x="215" y="122"/>
                                          <a:pt x="216" y="121"/>
                                          <a:pt x="217" y="119"/>
                                        </a:cubicBezTo>
                                        <a:cubicBezTo>
                                          <a:pt x="217" y="119"/>
                                          <a:pt x="216" y="119"/>
                                          <a:pt x="216" y="119"/>
                                        </a:cubicBezTo>
                                        <a:cubicBezTo>
                                          <a:pt x="217" y="117"/>
                                          <a:pt x="220" y="116"/>
                                          <a:pt x="220" y="114"/>
                                        </a:cubicBezTo>
                                        <a:cubicBezTo>
                                          <a:pt x="217" y="117"/>
                                          <a:pt x="214" y="120"/>
                                          <a:pt x="210" y="123"/>
                                        </a:cubicBezTo>
                                        <a:cubicBezTo>
                                          <a:pt x="213" y="120"/>
                                          <a:pt x="216" y="118"/>
                                          <a:pt x="218" y="114"/>
                                        </a:cubicBezTo>
                                        <a:cubicBezTo>
                                          <a:pt x="218" y="114"/>
                                          <a:pt x="217" y="115"/>
                                          <a:pt x="217" y="115"/>
                                        </a:cubicBezTo>
                                        <a:cubicBezTo>
                                          <a:pt x="218" y="114"/>
                                          <a:pt x="219" y="112"/>
                                          <a:pt x="220" y="111"/>
                                        </a:cubicBezTo>
                                        <a:cubicBezTo>
                                          <a:pt x="217" y="114"/>
                                          <a:pt x="214" y="117"/>
                                          <a:pt x="211" y="120"/>
                                        </a:cubicBezTo>
                                        <a:cubicBezTo>
                                          <a:pt x="215" y="115"/>
                                          <a:pt x="219" y="110"/>
                                          <a:pt x="222" y="104"/>
                                        </a:cubicBezTo>
                                        <a:cubicBezTo>
                                          <a:pt x="219" y="107"/>
                                          <a:pt x="217" y="111"/>
                                          <a:pt x="213" y="114"/>
                                        </a:cubicBezTo>
                                        <a:cubicBezTo>
                                          <a:pt x="213" y="114"/>
                                          <a:pt x="214" y="113"/>
                                          <a:pt x="213" y="113"/>
                                        </a:cubicBezTo>
                                        <a:cubicBezTo>
                                          <a:pt x="216" y="109"/>
                                          <a:pt x="218" y="106"/>
                                          <a:pt x="220" y="102"/>
                                        </a:cubicBezTo>
                                        <a:cubicBezTo>
                                          <a:pt x="217" y="105"/>
                                          <a:pt x="216" y="108"/>
                                          <a:pt x="213" y="111"/>
                                        </a:cubicBezTo>
                                        <a:cubicBezTo>
                                          <a:pt x="214" y="107"/>
                                          <a:pt x="216" y="105"/>
                                          <a:pt x="217" y="102"/>
                                        </a:cubicBezTo>
                                        <a:cubicBezTo>
                                          <a:pt x="215" y="104"/>
                                          <a:pt x="213" y="108"/>
                                          <a:pt x="212" y="111"/>
                                        </a:cubicBezTo>
                                        <a:cubicBezTo>
                                          <a:pt x="211" y="111"/>
                                          <a:pt x="211" y="111"/>
                                          <a:pt x="211" y="111"/>
                                        </a:cubicBezTo>
                                        <a:cubicBezTo>
                                          <a:pt x="211" y="110"/>
                                          <a:pt x="212" y="109"/>
                                          <a:pt x="213" y="108"/>
                                        </a:cubicBezTo>
                                        <a:cubicBezTo>
                                          <a:pt x="210" y="111"/>
                                          <a:pt x="209" y="113"/>
                                          <a:pt x="206" y="116"/>
                                        </a:cubicBezTo>
                                        <a:cubicBezTo>
                                          <a:pt x="208" y="112"/>
                                          <a:pt x="211" y="107"/>
                                          <a:pt x="212" y="103"/>
                                        </a:cubicBezTo>
                                        <a:cubicBezTo>
                                          <a:pt x="209" y="106"/>
                                          <a:pt x="208" y="111"/>
                                          <a:pt x="206" y="115"/>
                                        </a:cubicBezTo>
                                        <a:cubicBezTo>
                                          <a:pt x="205" y="115"/>
                                          <a:pt x="205" y="116"/>
                                          <a:pt x="204" y="117"/>
                                        </a:cubicBezTo>
                                        <a:cubicBezTo>
                                          <a:pt x="205" y="113"/>
                                          <a:pt x="208" y="108"/>
                                          <a:pt x="210" y="104"/>
                                        </a:cubicBezTo>
                                        <a:cubicBezTo>
                                          <a:pt x="210" y="104"/>
                                          <a:pt x="210" y="103"/>
                                          <a:pt x="210" y="103"/>
                                        </a:cubicBezTo>
                                        <a:cubicBezTo>
                                          <a:pt x="207" y="107"/>
                                          <a:pt x="205" y="112"/>
                                          <a:pt x="202" y="116"/>
                                        </a:cubicBezTo>
                                        <a:cubicBezTo>
                                          <a:pt x="203" y="112"/>
                                          <a:pt x="206" y="109"/>
                                          <a:pt x="207" y="105"/>
                                        </a:cubicBezTo>
                                        <a:cubicBezTo>
                                          <a:pt x="205" y="108"/>
                                          <a:pt x="205" y="111"/>
                                          <a:pt x="202" y="113"/>
                                        </a:cubicBezTo>
                                        <a:cubicBezTo>
                                          <a:pt x="202" y="111"/>
                                          <a:pt x="204" y="108"/>
                                          <a:pt x="205" y="106"/>
                                        </a:cubicBezTo>
                                        <a:cubicBezTo>
                                          <a:pt x="205" y="105"/>
                                          <a:pt x="204" y="106"/>
                                          <a:pt x="204" y="107"/>
                                        </a:cubicBezTo>
                                        <a:cubicBezTo>
                                          <a:pt x="203" y="107"/>
                                          <a:pt x="203" y="110"/>
                                          <a:pt x="201" y="111"/>
                                        </a:cubicBezTo>
                                        <a:cubicBezTo>
                                          <a:pt x="201" y="109"/>
                                          <a:pt x="202" y="107"/>
                                          <a:pt x="202" y="105"/>
                                        </a:cubicBezTo>
                                        <a:cubicBezTo>
                                          <a:pt x="203" y="105"/>
                                          <a:pt x="203" y="104"/>
                                          <a:pt x="203" y="103"/>
                                        </a:cubicBezTo>
                                        <a:cubicBezTo>
                                          <a:pt x="203" y="103"/>
                                          <a:pt x="203" y="103"/>
                                          <a:pt x="203" y="103"/>
                                        </a:cubicBezTo>
                                        <a:close/>
                                        <a:moveTo>
                                          <a:pt x="243" y="110"/>
                                        </a:moveTo>
                                        <a:cubicBezTo>
                                          <a:pt x="243" y="109"/>
                                          <a:pt x="245" y="109"/>
                                          <a:pt x="245" y="108"/>
                                        </a:cubicBezTo>
                                        <a:cubicBezTo>
                                          <a:pt x="243" y="109"/>
                                          <a:pt x="240" y="112"/>
                                          <a:pt x="238" y="113"/>
                                        </a:cubicBezTo>
                                        <a:cubicBezTo>
                                          <a:pt x="239" y="110"/>
                                          <a:pt x="243" y="108"/>
                                          <a:pt x="245" y="105"/>
                                        </a:cubicBezTo>
                                        <a:cubicBezTo>
                                          <a:pt x="243" y="106"/>
                                          <a:pt x="241" y="108"/>
                                          <a:pt x="239" y="109"/>
                                        </a:cubicBezTo>
                                        <a:cubicBezTo>
                                          <a:pt x="240" y="106"/>
                                          <a:pt x="244" y="105"/>
                                          <a:pt x="246" y="103"/>
                                        </a:cubicBezTo>
                                        <a:cubicBezTo>
                                          <a:pt x="248" y="101"/>
                                          <a:pt x="250" y="100"/>
                                          <a:pt x="252" y="98"/>
                                        </a:cubicBezTo>
                                        <a:cubicBezTo>
                                          <a:pt x="247" y="100"/>
                                          <a:pt x="243" y="103"/>
                                          <a:pt x="239" y="107"/>
                                        </a:cubicBezTo>
                                        <a:cubicBezTo>
                                          <a:pt x="242" y="102"/>
                                          <a:pt x="248" y="99"/>
                                          <a:pt x="253" y="96"/>
                                        </a:cubicBezTo>
                                        <a:cubicBezTo>
                                          <a:pt x="248" y="98"/>
                                          <a:pt x="243" y="102"/>
                                          <a:pt x="239" y="105"/>
                                        </a:cubicBezTo>
                                        <a:cubicBezTo>
                                          <a:pt x="245" y="95"/>
                                          <a:pt x="259" y="92"/>
                                          <a:pt x="269" y="87"/>
                                        </a:cubicBezTo>
                                        <a:cubicBezTo>
                                          <a:pt x="258" y="91"/>
                                          <a:pt x="247" y="95"/>
                                          <a:pt x="238" y="102"/>
                                        </a:cubicBezTo>
                                        <a:cubicBezTo>
                                          <a:pt x="241" y="97"/>
                                          <a:pt x="247" y="96"/>
                                          <a:pt x="252" y="92"/>
                                        </a:cubicBezTo>
                                        <a:cubicBezTo>
                                          <a:pt x="247" y="94"/>
                                          <a:pt x="242" y="97"/>
                                          <a:pt x="238" y="100"/>
                                        </a:cubicBezTo>
                                        <a:cubicBezTo>
                                          <a:pt x="238" y="98"/>
                                          <a:pt x="241" y="98"/>
                                          <a:pt x="241" y="97"/>
                                        </a:cubicBezTo>
                                        <a:cubicBezTo>
                                          <a:pt x="240" y="97"/>
                                          <a:pt x="239" y="98"/>
                                          <a:pt x="239" y="97"/>
                                        </a:cubicBezTo>
                                        <a:cubicBezTo>
                                          <a:pt x="248" y="90"/>
                                          <a:pt x="262" y="86"/>
                                          <a:pt x="274" y="82"/>
                                        </a:cubicBezTo>
                                        <a:cubicBezTo>
                                          <a:pt x="283" y="78"/>
                                          <a:pt x="293" y="80"/>
                                          <a:pt x="289" y="91"/>
                                        </a:cubicBezTo>
                                        <a:cubicBezTo>
                                          <a:pt x="287" y="93"/>
                                          <a:pt x="287" y="97"/>
                                          <a:pt x="286" y="99"/>
                                        </a:cubicBezTo>
                                        <a:cubicBezTo>
                                          <a:pt x="286" y="100"/>
                                          <a:pt x="287" y="100"/>
                                          <a:pt x="287" y="100"/>
                                        </a:cubicBezTo>
                                        <a:cubicBezTo>
                                          <a:pt x="286" y="110"/>
                                          <a:pt x="281" y="117"/>
                                          <a:pt x="277" y="123"/>
                                        </a:cubicBezTo>
                                        <a:cubicBezTo>
                                          <a:pt x="275" y="125"/>
                                          <a:pt x="273" y="128"/>
                                          <a:pt x="271" y="130"/>
                                        </a:cubicBezTo>
                                        <a:cubicBezTo>
                                          <a:pt x="270" y="126"/>
                                          <a:pt x="274" y="125"/>
                                          <a:pt x="275" y="122"/>
                                        </a:cubicBezTo>
                                        <a:cubicBezTo>
                                          <a:pt x="273" y="123"/>
                                          <a:pt x="272" y="125"/>
                                          <a:pt x="271" y="127"/>
                                        </a:cubicBezTo>
                                        <a:cubicBezTo>
                                          <a:pt x="270" y="123"/>
                                          <a:pt x="275" y="122"/>
                                          <a:pt x="276" y="119"/>
                                        </a:cubicBezTo>
                                        <a:cubicBezTo>
                                          <a:pt x="276" y="119"/>
                                          <a:pt x="276" y="119"/>
                                          <a:pt x="276" y="119"/>
                                        </a:cubicBezTo>
                                        <a:cubicBezTo>
                                          <a:pt x="275" y="120"/>
                                          <a:pt x="272" y="123"/>
                                          <a:pt x="271" y="125"/>
                                        </a:cubicBezTo>
                                        <a:cubicBezTo>
                                          <a:pt x="270" y="124"/>
                                          <a:pt x="271" y="123"/>
                                          <a:pt x="271" y="123"/>
                                        </a:cubicBezTo>
                                        <a:cubicBezTo>
                                          <a:pt x="271" y="123"/>
                                          <a:pt x="271" y="123"/>
                                          <a:pt x="271" y="122"/>
                                        </a:cubicBezTo>
                                        <a:cubicBezTo>
                                          <a:pt x="272" y="121"/>
                                          <a:pt x="273" y="121"/>
                                          <a:pt x="274" y="119"/>
                                        </a:cubicBezTo>
                                        <a:cubicBezTo>
                                          <a:pt x="273" y="120"/>
                                          <a:pt x="272" y="121"/>
                                          <a:pt x="271" y="122"/>
                                        </a:cubicBezTo>
                                        <a:cubicBezTo>
                                          <a:pt x="270" y="121"/>
                                          <a:pt x="270" y="121"/>
                                          <a:pt x="269" y="121"/>
                                        </a:cubicBezTo>
                                        <a:cubicBezTo>
                                          <a:pt x="271" y="119"/>
                                          <a:pt x="274" y="117"/>
                                          <a:pt x="275" y="115"/>
                                        </a:cubicBezTo>
                                        <a:cubicBezTo>
                                          <a:pt x="273" y="117"/>
                                          <a:pt x="271" y="119"/>
                                          <a:pt x="269" y="121"/>
                                        </a:cubicBezTo>
                                        <a:cubicBezTo>
                                          <a:pt x="268" y="120"/>
                                          <a:pt x="267" y="120"/>
                                          <a:pt x="266" y="120"/>
                                        </a:cubicBezTo>
                                        <a:cubicBezTo>
                                          <a:pt x="268" y="119"/>
                                          <a:pt x="270" y="117"/>
                                          <a:pt x="272" y="115"/>
                                        </a:cubicBezTo>
                                        <a:cubicBezTo>
                                          <a:pt x="273" y="114"/>
                                          <a:pt x="276" y="114"/>
                                          <a:pt x="276" y="112"/>
                                        </a:cubicBezTo>
                                        <a:cubicBezTo>
                                          <a:pt x="273" y="115"/>
                                          <a:pt x="269" y="117"/>
                                          <a:pt x="266" y="120"/>
                                        </a:cubicBezTo>
                                        <a:cubicBezTo>
                                          <a:pt x="264" y="120"/>
                                          <a:pt x="263" y="120"/>
                                          <a:pt x="262" y="120"/>
                                        </a:cubicBezTo>
                                        <a:cubicBezTo>
                                          <a:pt x="267" y="117"/>
                                          <a:pt x="272" y="114"/>
                                          <a:pt x="275" y="110"/>
                                        </a:cubicBezTo>
                                        <a:cubicBezTo>
                                          <a:pt x="276" y="110"/>
                                          <a:pt x="276" y="109"/>
                                          <a:pt x="276" y="108"/>
                                        </a:cubicBezTo>
                                        <a:cubicBezTo>
                                          <a:pt x="272" y="112"/>
                                          <a:pt x="267" y="117"/>
                                          <a:pt x="262" y="120"/>
                                        </a:cubicBezTo>
                                        <a:cubicBezTo>
                                          <a:pt x="260" y="120"/>
                                          <a:pt x="258" y="119"/>
                                          <a:pt x="256" y="120"/>
                                        </a:cubicBezTo>
                                        <a:cubicBezTo>
                                          <a:pt x="257" y="118"/>
                                          <a:pt x="258" y="119"/>
                                          <a:pt x="258" y="117"/>
                                        </a:cubicBezTo>
                                        <a:cubicBezTo>
                                          <a:pt x="257" y="118"/>
                                          <a:pt x="255" y="120"/>
                                          <a:pt x="253" y="119"/>
                                        </a:cubicBezTo>
                                        <a:cubicBezTo>
                                          <a:pt x="254" y="117"/>
                                          <a:pt x="257" y="116"/>
                                          <a:pt x="258" y="114"/>
                                        </a:cubicBezTo>
                                        <a:cubicBezTo>
                                          <a:pt x="256" y="115"/>
                                          <a:pt x="255" y="118"/>
                                          <a:pt x="252" y="119"/>
                                        </a:cubicBezTo>
                                        <a:cubicBezTo>
                                          <a:pt x="252" y="118"/>
                                          <a:pt x="253" y="118"/>
                                          <a:pt x="253" y="118"/>
                                        </a:cubicBezTo>
                                        <a:cubicBezTo>
                                          <a:pt x="252" y="117"/>
                                          <a:pt x="251" y="119"/>
                                          <a:pt x="250" y="119"/>
                                        </a:cubicBezTo>
                                        <a:cubicBezTo>
                                          <a:pt x="253" y="116"/>
                                          <a:pt x="256" y="115"/>
                                          <a:pt x="258" y="112"/>
                                        </a:cubicBezTo>
                                        <a:cubicBezTo>
                                          <a:pt x="254" y="115"/>
                                          <a:pt x="251" y="118"/>
                                          <a:pt x="247" y="120"/>
                                        </a:cubicBezTo>
                                        <a:cubicBezTo>
                                          <a:pt x="250" y="117"/>
                                          <a:pt x="253" y="115"/>
                                          <a:pt x="255" y="112"/>
                                        </a:cubicBezTo>
                                        <a:cubicBezTo>
                                          <a:pt x="255" y="111"/>
                                          <a:pt x="255" y="112"/>
                                          <a:pt x="255" y="112"/>
                                        </a:cubicBezTo>
                                        <a:cubicBezTo>
                                          <a:pt x="257" y="110"/>
                                          <a:pt x="259" y="108"/>
                                          <a:pt x="261" y="106"/>
                                        </a:cubicBezTo>
                                        <a:cubicBezTo>
                                          <a:pt x="257" y="108"/>
                                          <a:pt x="255" y="111"/>
                                          <a:pt x="252" y="114"/>
                                        </a:cubicBezTo>
                                        <a:cubicBezTo>
                                          <a:pt x="252" y="114"/>
                                          <a:pt x="252" y="113"/>
                                          <a:pt x="253" y="114"/>
                                        </a:cubicBezTo>
                                        <a:cubicBezTo>
                                          <a:pt x="252" y="114"/>
                                          <a:pt x="252" y="114"/>
                                          <a:pt x="251" y="115"/>
                                        </a:cubicBezTo>
                                        <a:cubicBezTo>
                                          <a:pt x="250" y="117"/>
                                          <a:pt x="247" y="118"/>
                                          <a:pt x="244" y="120"/>
                                        </a:cubicBezTo>
                                        <a:cubicBezTo>
                                          <a:pt x="245" y="119"/>
                                          <a:pt x="247" y="118"/>
                                          <a:pt x="248" y="117"/>
                                        </a:cubicBezTo>
                                        <a:cubicBezTo>
                                          <a:pt x="246" y="117"/>
                                          <a:pt x="246" y="118"/>
                                          <a:pt x="245" y="119"/>
                                        </a:cubicBezTo>
                                        <a:cubicBezTo>
                                          <a:pt x="246" y="117"/>
                                          <a:pt x="249" y="115"/>
                                          <a:pt x="251" y="113"/>
                                        </a:cubicBezTo>
                                        <a:cubicBezTo>
                                          <a:pt x="250" y="113"/>
                                          <a:pt x="250" y="114"/>
                                          <a:pt x="249" y="114"/>
                                        </a:cubicBezTo>
                                        <a:cubicBezTo>
                                          <a:pt x="251" y="112"/>
                                          <a:pt x="253" y="111"/>
                                          <a:pt x="254" y="109"/>
                                        </a:cubicBezTo>
                                        <a:cubicBezTo>
                                          <a:pt x="252" y="111"/>
                                          <a:pt x="249" y="113"/>
                                          <a:pt x="247" y="115"/>
                                        </a:cubicBezTo>
                                        <a:cubicBezTo>
                                          <a:pt x="247" y="115"/>
                                          <a:pt x="247" y="115"/>
                                          <a:pt x="247" y="115"/>
                                        </a:cubicBezTo>
                                        <a:cubicBezTo>
                                          <a:pt x="245" y="118"/>
                                          <a:pt x="241" y="120"/>
                                          <a:pt x="238" y="122"/>
                                        </a:cubicBezTo>
                                        <a:cubicBezTo>
                                          <a:pt x="240" y="120"/>
                                          <a:pt x="243" y="118"/>
                                          <a:pt x="246" y="116"/>
                                        </a:cubicBezTo>
                                        <a:cubicBezTo>
                                          <a:pt x="246" y="115"/>
                                          <a:pt x="245" y="116"/>
                                          <a:pt x="245" y="115"/>
                                        </a:cubicBezTo>
                                        <a:cubicBezTo>
                                          <a:pt x="247" y="114"/>
                                          <a:pt x="248" y="113"/>
                                          <a:pt x="249" y="112"/>
                                        </a:cubicBezTo>
                                        <a:cubicBezTo>
                                          <a:pt x="245" y="114"/>
                                          <a:pt x="242" y="117"/>
                                          <a:pt x="238" y="120"/>
                                        </a:cubicBezTo>
                                        <a:cubicBezTo>
                                          <a:pt x="241" y="116"/>
                                          <a:pt x="246" y="113"/>
                                          <a:pt x="249" y="110"/>
                                        </a:cubicBezTo>
                                        <a:cubicBezTo>
                                          <a:pt x="246" y="111"/>
                                          <a:pt x="243" y="114"/>
                                          <a:pt x="240" y="116"/>
                                        </a:cubicBezTo>
                                        <a:cubicBezTo>
                                          <a:pt x="242" y="114"/>
                                          <a:pt x="245" y="112"/>
                                          <a:pt x="247" y="109"/>
                                        </a:cubicBezTo>
                                        <a:cubicBezTo>
                                          <a:pt x="243" y="112"/>
                                          <a:pt x="240" y="114"/>
                                          <a:pt x="237" y="117"/>
                                        </a:cubicBezTo>
                                        <a:cubicBezTo>
                                          <a:pt x="239" y="114"/>
                                          <a:pt x="243" y="112"/>
                                          <a:pt x="246" y="109"/>
                                        </a:cubicBezTo>
                                        <a:cubicBezTo>
                                          <a:pt x="245" y="109"/>
                                          <a:pt x="244" y="110"/>
                                          <a:pt x="243" y="110"/>
                                        </a:cubicBezTo>
                                        <a:close/>
                                        <a:moveTo>
                                          <a:pt x="290" y="93"/>
                                        </a:moveTo>
                                        <a:cubicBezTo>
                                          <a:pt x="291" y="90"/>
                                          <a:pt x="295" y="89"/>
                                          <a:pt x="297" y="87"/>
                                        </a:cubicBezTo>
                                        <a:cubicBezTo>
                                          <a:pt x="295" y="87"/>
                                          <a:pt x="293" y="89"/>
                                          <a:pt x="291" y="90"/>
                                        </a:cubicBezTo>
                                        <a:cubicBezTo>
                                          <a:pt x="293" y="85"/>
                                          <a:pt x="302" y="85"/>
                                          <a:pt x="308" y="84"/>
                                        </a:cubicBezTo>
                                        <a:cubicBezTo>
                                          <a:pt x="300" y="87"/>
                                          <a:pt x="294" y="91"/>
                                          <a:pt x="289" y="97"/>
                                        </a:cubicBezTo>
                                        <a:cubicBezTo>
                                          <a:pt x="288" y="96"/>
                                          <a:pt x="289" y="95"/>
                                          <a:pt x="290" y="95"/>
                                        </a:cubicBezTo>
                                        <a:cubicBezTo>
                                          <a:pt x="290" y="93"/>
                                          <a:pt x="294" y="92"/>
                                          <a:pt x="295" y="90"/>
                                        </a:cubicBezTo>
                                        <a:cubicBezTo>
                                          <a:pt x="297" y="89"/>
                                          <a:pt x="298" y="88"/>
                                          <a:pt x="300" y="87"/>
                                        </a:cubicBezTo>
                                        <a:cubicBezTo>
                                          <a:pt x="296" y="88"/>
                                          <a:pt x="293" y="91"/>
                                          <a:pt x="290" y="93"/>
                                        </a:cubicBezTo>
                                        <a:close/>
                                        <a:moveTo>
                                          <a:pt x="296" y="82"/>
                                        </a:moveTo>
                                        <a:cubicBezTo>
                                          <a:pt x="296" y="82"/>
                                          <a:pt x="297" y="81"/>
                                          <a:pt x="298" y="81"/>
                                        </a:cubicBezTo>
                                        <a:cubicBezTo>
                                          <a:pt x="297" y="82"/>
                                          <a:pt x="297" y="82"/>
                                          <a:pt x="296" y="82"/>
                                        </a:cubicBezTo>
                                        <a:close/>
                                        <a:moveTo>
                                          <a:pt x="280" y="121"/>
                                        </a:moveTo>
                                        <a:cubicBezTo>
                                          <a:pt x="280" y="120"/>
                                          <a:pt x="281" y="120"/>
                                          <a:pt x="282" y="121"/>
                                        </a:cubicBezTo>
                                        <a:cubicBezTo>
                                          <a:pt x="282" y="121"/>
                                          <a:pt x="281" y="121"/>
                                          <a:pt x="280" y="121"/>
                                        </a:cubicBezTo>
                                        <a:close/>
                                        <a:moveTo>
                                          <a:pt x="293" y="121"/>
                                        </a:moveTo>
                                        <a:cubicBezTo>
                                          <a:pt x="287" y="121"/>
                                          <a:pt x="283" y="124"/>
                                          <a:pt x="278" y="125"/>
                                        </a:cubicBezTo>
                                        <a:cubicBezTo>
                                          <a:pt x="280" y="121"/>
                                          <a:pt x="287" y="120"/>
                                          <a:pt x="293" y="121"/>
                                        </a:cubicBezTo>
                                        <a:close/>
                                        <a:moveTo>
                                          <a:pt x="269" y="134"/>
                                        </a:moveTo>
                                        <a:cubicBezTo>
                                          <a:pt x="269" y="134"/>
                                          <a:pt x="270" y="134"/>
                                          <a:pt x="269" y="134"/>
                                        </a:cubicBezTo>
                                        <a:cubicBezTo>
                                          <a:pt x="270" y="134"/>
                                          <a:pt x="270" y="135"/>
                                          <a:pt x="269" y="135"/>
                                        </a:cubicBezTo>
                                        <a:cubicBezTo>
                                          <a:pt x="269" y="135"/>
                                          <a:pt x="269" y="135"/>
                                          <a:pt x="269" y="134"/>
                                        </a:cubicBezTo>
                                        <a:close/>
                                        <a:moveTo>
                                          <a:pt x="252" y="119"/>
                                        </a:moveTo>
                                        <a:cubicBezTo>
                                          <a:pt x="252" y="119"/>
                                          <a:pt x="252" y="119"/>
                                          <a:pt x="251" y="119"/>
                                        </a:cubicBezTo>
                                        <a:cubicBezTo>
                                          <a:pt x="251" y="119"/>
                                          <a:pt x="252" y="119"/>
                                          <a:pt x="252" y="119"/>
                                        </a:cubicBezTo>
                                        <a:close/>
                                        <a:moveTo>
                                          <a:pt x="253" y="114"/>
                                        </a:move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lose/>
                                        <a:moveTo>
                                          <a:pt x="209" y="126"/>
                                        </a:moveTo>
                                        <a:cubicBezTo>
                                          <a:pt x="210" y="124"/>
                                          <a:pt x="212" y="123"/>
                                          <a:pt x="214" y="121"/>
                                        </a:cubicBezTo>
                                        <a:cubicBezTo>
                                          <a:pt x="213" y="123"/>
                                          <a:pt x="211" y="125"/>
                                          <a:pt x="209" y="126"/>
                                        </a:cubicBezTo>
                                        <a:close/>
                                        <a:moveTo>
                                          <a:pt x="202" y="113"/>
                                        </a:moveTo>
                                        <a:cubicBezTo>
                                          <a:pt x="202" y="113"/>
                                          <a:pt x="202" y="113"/>
                                          <a:pt x="202" y="113"/>
                                        </a:cubicBezTo>
                                        <a:cubicBezTo>
                                          <a:pt x="202" y="113"/>
                                          <a:pt x="202" y="114"/>
                                          <a:pt x="201" y="114"/>
                                        </a:cubicBezTo>
                                        <a:cubicBezTo>
                                          <a:pt x="201" y="114"/>
                                          <a:pt x="202" y="114"/>
                                          <a:pt x="202" y="113"/>
                                        </a:cubicBezTo>
                                        <a:close/>
                                        <a:moveTo>
                                          <a:pt x="201" y="93"/>
                                        </a:moveTo>
                                        <a:cubicBezTo>
                                          <a:pt x="201" y="93"/>
                                          <a:pt x="201" y="92"/>
                                          <a:pt x="201" y="92"/>
                                        </a:cubicBezTo>
                                        <a:cubicBezTo>
                                          <a:pt x="202" y="92"/>
                                          <a:pt x="201" y="93"/>
                                          <a:pt x="201" y="93"/>
                                        </a:cubicBezTo>
                                        <a:close/>
                                        <a:moveTo>
                                          <a:pt x="189" y="133"/>
                                        </a:moveTo>
                                        <a:cubicBezTo>
                                          <a:pt x="186" y="131"/>
                                          <a:pt x="187" y="124"/>
                                          <a:pt x="188" y="120"/>
                                        </a:cubicBezTo>
                                        <a:cubicBezTo>
                                          <a:pt x="188" y="120"/>
                                          <a:pt x="188" y="120"/>
                                          <a:pt x="188" y="120"/>
                                        </a:cubicBezTo>
                                        <a:cubicBezTo>
                                          <a:pt x="188" y="122"/>
                                          <a:pt x="189" y="124"/>
                                          <a:pt x="190" y="126"/>
                                        </a:cubicBezTo>
                                        <a:cubicBezTo>
                                          <a:pt x="190" y="128"/>
                                          <a:pt x="190" y="131"/>
                                          <a:pt x="189" y="133"/>
                                        </a:cubicBezTo>
                                        <a:close/>
                                        <a:moveTo>
                                          <a:pt x="188" y="138"/>
                                        </a:move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6"/>
                                          <a:pt x="188" y="137"/>
                                          <a:pt x="189" y="136"/>
                                        </a:cubicBezTo>
                                        <a:cubicBezTo>
                                          <a:pt x="189" y="138"/>
                                          <a:pt x="189" y="140"/>
                                          <a:pt x="189" y="141"/>
                                        </a:cubicBezTo>
                                        <a:cubicBezTo>
                                          <a:pt x="189" y="141"/>
                                          <a:pt x="189" y="141"/>
                                          <a:pt x="188" y="141"/>
                                        </a:cubicBezTo>
                                        <a:cubicBezTo>
                                          <a:pt x="188" y="140"/>
                                          <a:pt x="189" y="139"/>
                                          <a:pt x="188" y="138"/>
                                        </a:cubicBezTo>
                                        <a:close/>
                                        <a:moveTo>
                                          <a:pt x="188" y="139"/>
                                        </a:moveTo>
                                        <a:cubicBezTo>
                                          <a:pt x="188" y="139"/>
                                          <a:pt x="188" y="138"/>
                                          <a:pt x="188" y="138"/>
                                        </a:cubicBezTo>
                                        <a:cubicBezTo>
                                          <a:pt x="188" y="138"/>
                                          <a:pt x="188" y="139"/>
                                          <a:pt x="188" y="139"/>
                                        </a:cubicBezTo>
                                        <a:close/>
                                        <a:moveTo>
                                          <a:pt x="183" y="130"/>
                                        </a:moveTo>
                                        <a:cubicBezTo>
                                          <a:pt x="184" y="127"/>
                                          <a:pt x="184" y="123"/>
                                          <a:pt x="187" y="121"/>
                                        </a:cubicBezTo>
                                        <a:cubicBezTo>
                                          <a:pt x="185" y="124"/>
                                          <a:pt x="184" y="127"/>
                                          <a:pt x="183" y="130"/>
                                        </a:cubicBezTo>
                                        <a:close/>
                                        <a:moveTo>
                                          <a:pt x="184" y="129"/>
                                        </a:moveTo>
                                        <a:cubicBezTo>
                                          <a:pt x="184" y="127"/>
                                          <a:pt x="185" y="127"/>
                                          <a:pt x="185" y="126"/>
                                        </a:cubicBezTo>
                                        <a:cubicBezTo>
                                          <a:pt x="185" y="127"/>
                                          <a:pt x="185" y="128"/>
                                          <a:pt x="184" y="129"/>
                                        </a:cubicBezTo>
                                        <a:close/>
                                        <a:moveTo>
                                          <a:pt x="179" y="132"/>
                                        </a:moveTo>
                                        <a:cubicBezTo>
                                          <a:pt x="179" y="130"/>
                                          <a:pt x="180" y="129"/>
                                          <a:pt x="180" y="128"/>
                                        </a:cubicBezTo>
                                        <a:cubicBezTo>
                                          <a:pt x="181" y="129"/>
                                          <a:pt x="179" y="130"/>
                                          <a:pt x="179" y="132"/>
                                        </a:cubicBezTo>
                                        <a:close/>
                                        <a:moveTo>
                                          <a:pt x="177" y="128"/>
                                        </a:moveTo>
                                        <a:cubicBezTo>
                                          <a:pt x="177" y="127"/>
                                          <a:pt x="177" y="127"/>
                                          <a:pt x="177" y="127"/>
                                        </a:cubicBezTo>
                                        <a:cubicBezTo>
                                          <a:pt x="178" y="127"/>
                                          <a:pt x="177" y="127"/>
                                          <a:pt x="177" y="128"/>
                                        </a:cubicBezTo>
                                        <a:close/>
                                        <a:moveTo>
                                          <a:pt x="173" y="170"/>
                                        </a:moveTo>
                                        <a:cubicBezTo>
                                          <a:pt x="169" y="173"/>
                                          <a:pt x="162" y="168"/>
                                          <a:pt x="159" y="172"/>
                                        </a:cubicBezTo>
                                        <a:cubicBezTo>
                                          <a:pt x="158" y="170"/>
                                          <a:pt x="160" y="166"/>
                                          <a:pt x="163" y="167"/>
                                        </a:cubicBezTo>
                                        <a:cubicBezTo>
                                          <a:pt x="162" y="167"/>
                                          <a:pt x="163" y="167"/>
                                          <a:pt x="163" y="168"/>
                                        </a:cubicBezTo>
                                        <a:cubicBezTo>
                                          <a:pt x="163" y="168"/>
                                          <a:pt x="164" y="167"/>
                                          <a:pt x="164" y="167"/>
                                        </a:cubicBezTo>
                                        <a:cubicBezTo>
                                          <a:pt x="164" y="168"/>
                                          <a:pt x="162" y="168"/>
                                          <a:pt x="162" y="169"/>
                                        </a:cubicBezTo>
                                        <a:cubicBezTo>
                                          <a:pt x="165" y="169"/>
                                          <a:pt x="168" y="167"/>
                                          <a:pt x="172" y="167"/>
                                        </a:cubicBezTo>
                                        <a:cubicBezTo>
                                          <a:pt x="173" y="167"/>
                                          <a:pt x="175" y="166"/>
                                          <a:pt x="176" y="164"/>
                                        </a:cubicBezTo>
                                        <a:cubicBezTo>
                                          <a:pt x="177" y="164"/>
                                          <a:pt x="177" y="164"/>
                                          <a:pt x="178" y="164"/>
                                        </a:cubicBezTo>
                                        <a:cubicBezTo>
                                          <a:pt x="177" y="166"/>
                                          <a:pt x="176" y="167"/>
                                          <a:pt x="174" y="168"/>
                                        </a:cubicBezTo>
                                        <a:cubicBezTo>
                                          <a:pt x="174" y="169"/>
                                          <a:pt x="173" y="169"/>
                                          <a:pt x="173" y="170"/>
                                        </a:cubicBezTo>
                                        <a:close/>
                                        <a:moveTo>
                                          <a:pt x="169" y="179"/>
                                        </a:moveTo>
                                        <a:cubicBezTo>
                                          <a:pt x="168" y="179"/>
                                          <a:pt x="167" y="180"/>
                                          <a:pt x="166" y="180"/>
                                        </a:cubicBezTo>
                                        <a:cubicBezTo>
                                          <a:pt x="166" y="179"/>
                                          <a:pt x="167" y="178"/>
                                          <a:pt x="168" y="178"/>
                                        </a:cubicBezTo>
                                        <a:cubicBezTo>
                                          <a:pt x="168" y="178"/>
                                          <a:pt x="168" y="177"/>
                                          <a:pt x="168" y="177"/>
                                        </a:cubicBezTo>
                                        <a:cubicBezTo>
                                          <a:pt x="167" y="177"/>
                                          <a:pt x="166" y="178"/>
                                          <a:pt x="165" y="178"/>
                                        </a:cubicBezTo>
                                        <a:cubicBezTo>
                                          <a:pt x="165" y="178"/>
                                          <a:pt x="166" y="177"/>
                                          <a:pt x="166" y="177"/>
                                        </a:cubicBezTo>
                                        <a:cubicBezTo>
                                          <a:pt x="166" y="176"/>
                                          <a:pt x="166" y="176"/>
                                          <a:pt x="165" y="176"/>
                                        </a:cubicBezTo>
                                        <a:cubicBezTo>
                                          <a:pt x="168" y="175"/>
                                          <a:pt x="170" y="174"/>
                                          <a:pt x="172" y="172"/>
                                        </a:cubicBezTo>
                                        <a:cubicBezTo>
                                          <a:pt x="171" y="174"/>
                                          <a:pt x="170" y="177"/>
                                          <a:pt x="169" y="178"/>
                                        </a:cubicBezTo>
                                        <a:cubicBezTo>
                                          <a:pt x="169" y="178"/>
                                          <a:pt x="169" y="179"/>
                                          <a:pt x="169" y="179"/>
                                        </a:cubicBezTo>
                                        <a:close/>
                                        <a:moveTo>
                                          <a:pt x="166" y="181"/>
                                        </a:moveTo>
                                        <a:cubicBezTo>
                                          <a:pt x="166" y="181"/>
                                          <a:pt x="167" y="181"/>
                                          <a:pt x="167" y="181"/>
                                        </a:cubicBezTo>
                                        <a:cubicBezTo>
                                          <a:pt x="167" y="181"/>
                                          <a:pt x="167" y="181"/>
                                          <a:pt x="166" y="181"/>
                                        </a:cubicBezTo>
                                        <a:cubicBezTo>
                                          <a:pt x="166" y="181"/>
                                          <a:pt x="166" y="181"/>
                                          <a:pt x="166" y="181"/>
                                        </a:cubicBezTo>
                                        <a:cubicBezTo>
                                          <a:pt x="165" y="181"/>
                                          <a:pt x="166" y="181"/>
                                          <a:pt x="166" y="181"/>
                                        </a:cubicBezTo>
                                        <a:close/>
                                        <a:moveTo>
                                          <a:pt x="165" y="175"/>
                                        </a:moveTo>
                                        <a:cubicBezTo>
                                          <a:pt x="165" y="176"/>
                                          <a:pt x="164" y="176"/>
                                          <a:pt x="163" y="176"/>
                                        </a:cubicBezTo>
                                        <a:cubicBezTo>
                                          <a:pt x="163" y="176"/>
                                          <a:pt x="163" y="176"/>
                                          <a:pt x="163" y="176"/>
                                        </a:cubicBezTo>
                                        <a:cubicBezTo>
                                          <a:pt x="162" y="176"/>
                                          <a:pt x="161" y="175"/>
                                          <a:pt x="159" y="175"/>
                                        </a:cubicBezTo>
                                        <a:cubicBezTo>
                                          <a:pt x="160" y="174"/>
                                          <a:pt x="159" y="173"/>
                                          <a:pt x="159" y="173"/>
                                        </a:cubicBezTo>
                                        <a:cubicBezTo>
                                          <a:pt x="160" y="172"/>
                                          <a:pt x="162" y="170"/>
                                          <a:pt x="163" y="171"/>
                                        </a:cubicBezTo>
                                        <a:cubicBezTo>
                                          <a:pt x="165" y="171"/>
                                          <a:pt x="167" y="173"/>
                                          <a:pt x="170" y="172"/>
                                        </a:cubicBezTo>
                                        <a:cubicBezTo>
                                          <a:pt x="170" y="173"/>
                                          <a:pt x="169" y="172"/>
                                          <a:pt x="169" y="173"/>
                                        </a:cubicBezTo>
                                        <a:cubicBezTo>
                                          <a:pt x="167" y="173"/>
                                          <a:pt x="165" y="175"/>
                                          <a:pt x="163" y="175"/>
                                        </a:cubicBezTo>
                                        <a:cubicBezTo>
                                          <a:pt x="164" y="176"/>
                                          <a:pt x="164" y="175"/>
                                          <a:pt x="165" y="175"/>
                                        </a:cubicBezTo>
                                        <a:close/>
                                        <a:moveTo>
                                          <a:pt x="167" y="175"/>
                                        </a:moveTo>
                                        <a:cubicBezTo>
                                          <a:pt x="167" y="175"/>
                                          <a:pt x="166" y="175"/>
                                          <a:pt x="166" y="174"/>
                                        </a:cubicBezTo>
                                        <a:cubicBezTo>
                                          <a:pt x="167" y="174"/>
                                          <a:pt x="167" y="175"/>
                                          <a:pt x="167" y="174"/>
                                        </a:cubicBezTo>
                                        <a:cubicBezTo>
                                          <a:pt x="168" y="174"/>
                                          <a:pt x="167" y="175"/>
                                          <a:pt x="167" y="175"/>
                                        </a:cubicBezTo>
                                        <a:close/>
                                        <a:moveTo>
                                          <a:pt x="164" y="143"/>
                                        </a:moveTo>
                                        <a:cubicBezTo>
                                          <a:pt x="163" y="144"/>
                                          <a:pt x="162" y="145"/>
                                          <a:pt x="161" y="146"/>
                                        </a:cubicBezTo>
                                        <a:cubicBezTo>
                                          <a:pt x="160" y="146"/>
                                          <a:pt x="161" y="146"/>
                                          <a:pt x="161" y="146"/>
                                        </a:cubicBezTo>
                                        <a:cubicBezTo>
                                          <a:pt x="158" y="147"/>
                                          <a:pt x="159" y="151"/>
                                          <a:pt x="157" y="152"/>
                                        </a:cubicBezTo>
                                        <a:cubicBezTo>
                                          <a:pt x="156" y="151"/>
                                          <a:pt x="155" y="149"/>
                                          <a:pt x="154" y="149"/>
                                        </a:cubicBezTo>
                                        <a:cubicBezTo>
                                          <a:pt x="155" y="144"/>
                                          <a:pt x="160" y="143"/>
                                          <a:pt x="164" y="143"/>
                                        </a:cubicBezTo>
                                        <a:close/>
                                        <a:moveTo>
                                          <a:pt x="160" y="142"/>
                                        </a:moveTo>
                                        <a:cubicBezTo>
                                          <a:pt x="160" y="142"/>
                                          <a:pt x="160" y="142"/>
                                          <a:pt x="160" y="141"/>
                                        </a:cubicBezTo>
                                        <a:cubicBezTo>
                                          <a:pt x="161" y="141"/>
                                          <a:pt x="161" y="142"/>
                                          <a:pt x="161" y="142"/>
                                        </a:cubicBezTo>
                                        <a:cubicBezTo>
                                          <a:pt x="161" y="142"/>
                                          <a:pt x="161" y="142"/>
                                          <a:pt x="160" y="142"/>
                                        </a:cubicBezTo>
                                        <a:close/>
                                        <a:moveTo>
                                          <a:pt x="158" y="152"/>
                                        </a:moveTo>
                                        <a:cubicBezTo>
                                          <a:pt x="160" y="150"/>
                                          <a:pt x="161" y="147"/>
                                          <a:pt x="163" y="145"/>
                                        </a:cubicBezTo>
                                        <a:cubicBezTo>
                                          <a:pt x="164" y="145"/>
                                          <a:pt x="165" y="144"/>
                                          <a:pt x="166" y="144"/>
                                        </a:cubicBezTo>
                                        <a:cubicBezTo>
                                          <a:pt x="167" y="140"/>
                                          <a:pt x="171" y="138"/>
                                          <a:pt x="170" y="134"/>
                                        </a:cubicBezTo>
                                        <a:cubicBezTo>
                                          <a:pt x="169" y="135"/>
                                          <a:pt x="169" y="136"/>
                                          <a:pt x="170" y="136"/>
                                        </a:cubicBezTo>
                                        <a:cubicBezTo>
                                          <a:pt x="169" y="138"/>
                                          <a:pt x="167" y="140"/>
                                          <a:pt x="166" y="142"/>
                                        </a:cubicBezTo>
                                        <a:cubicBezTo>
                                          <a:pt x="165" y="142"/>
                                          <a:pt x="164" y="142"/>
                                          <a:pt x="163" y="142"/>
                                        </a:cubicBezTo>
                                        <a:cubicBezTo>
                                          <a:pt x="165" y="140"/>
                                          <a:pt x="161" y="140"/>
                                          <a:pt x="162" y="142"/>
                                        </a:cubicBezTo>
                                        <a:cubicBezTo>
                                          <a:pt x="162" y="142"/>
                                          <a:pt x="162" y="142"/>
                                          <a:pt x="161" y="142"/>
                                        </a:cubicBezTo>
                                        <a:cubicBezTo>
                                          <a:pt x="162" y="141"/>
                                          <a:pt x="162" y="140"/>
                                          <a:pt x="161" y="139"/>
                                        </a:cubicBezTo>
                                        <a:cubicBezTo>
                                          <a:pt x="160" y="139"/>
                                          <a:pt x="161" y="140"/>
                                          <a:pt x="160" y="140"/>
                                        </a:cubicBezTo>
                                        <a:cubicBezTo>
                                          <a:pt x="160" y="139"/>
                                          <a:pt x="160" y="138"/>
                                          <a:pt x="159" y="139"/>
                                        </a:cubicBezTo>
                                        <a:cubicBezTo>
                                          <a:pt x="159" y="140"/>
                                          <a:pt x="160" y="140"/>
                                          <a:pt x="159" y="141"/>
                                        </a:cubicBezTo>
                                        <a:cubicBezTo>
                                          <a:pt x="159" y="140"/>
                                          <a:pt x="156" y="138"/>
                                          <a:pt x="156" y="141"/>
                                        </a:cubicBezTo>
                                        <a:cubicBezTo>
                                          <a:pt x="157" y="141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8" y="142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9" y="142"/>
                                          <a:pt x="159" y="142"/>
                                          <a:pt x="159" y="142"/>
                                        </a:cubicBezTo>
                                        <a:cubicBezTo>
                                          <a:pt x="156" y="144"/>
                                          <a:pt x="153" y="145"/>
                                          <a:pt x="153" y="149"/>
                                        </a:cubicBezTo>
                                        <a:cubicBezTo>
                                          <a:pt x="147" y="149"/>
                                          <a:pt x="150" y="141"/>
                                          <a:pt x="154" y="140"/>
                                        </a:cubicBezTo>
                                        <a:cubicBezTo>
                                          <a:pt x="154" y="140"/>
                                          <a:pt x="154" y="139"/>
                                          <a:pt x="155" y="139"/>
                                        </a:cubicBezTo>
                                        <a:cubicBezTo>
                                          <a:pt x="156" y="139"/>
                                          <a:pt x="157" y="138"/>
                                          <a:pt x="158" y="138"/>
                                        </a:cubicBezTo>
                                        <a:cubicBezTo>
                                          <a:pt x="158" y="138"/>
                                          <a:pt x="158" y="139"/>
                                          <a:pt x="159" y="138"/>
                                        </a:cubicBezTo>
                                        <a:cubicBezTo>
                                          <a:pt x="159" y="138"/>
                                          <a:pt x="159" y="138"/>
                                          <a:pt x="159" y="138"/>
                                        </a:cubicBezTo>
                                        <a:cubicBezTo>
                                          <a:pt x="159" y="137"/>
                                          <a:pt x="160" y="137"/>
                                          <a:pt x="160" y="136"/>
                                        </a:cubicBezTo>
                                        <a:cubicBezTo>
                                          <a:pt x="162" y="137"/>
                                          <a:pt x="163" y="136"/>
                                          <a:pt x="164" y="135"/>
                                        </a:cubicBezTo>
                                        <a:cubicBezTo>
                                          <a:pt x="164" y="135"/>
                                          <a:pt x="163" y="135"/>
                                          <a:pt x="163" y="135"/>
                                        </a:cubicBezTo>
                                        <a:cubicBezTo>
                                          <a:pt x="163" y="134"/>
                                          <a:pt x="163" y="133"/>
                                          <a:pt x="163" y="132"/>
                                        </a:cubicBezTo>
                                        <a:cubicBezTo>
                                          <a:pt x="164" y="132"/>
                                          <a:pt x="163" y="134"/>
                                          <a:pt x="164" y="134"/>
                                        </a:cubicBezTo>
                                        <a:cubicBezTo>
                                          <a:pt x="164" y="128"/>
                                          <a:pt x="163" y="122"/>
                                          <a:pt x="168" y="120"/>
                                        </a:cubicBezTo>
                                        <a:cubicBezTo>
                                          <a:pt x="171" y="117"/>
                                          <a:pt x="171" y="114"/>
                                          <a:pt x="173" y="111"/>
                                        </a:cubicBezTo>
                                        <a:cubicBezTo>
                                          <a:pt x="172" y="110"/>
                                          <a:pt x="173" y="109"/>
                                          <a:pt x="173" y="108"/>
                                        </a:cubicBezTo>
                                        <a:cubicBezTo>
                                          <a:pt x="174" y="107"/>
                                          <a:pt x="173" y="108"/>
                                          <a:pt x="173" y="109"/>
                                        </a:cubicBezTo>
                                        <a:cubicBezTo>
                                          <a:pt x="174" y="109"/>
                                          <a:pt x="174" y="108"/>
                                          <a:pt x="174" y="108"/>
                                        </a:cubicBezTo>
                                        <a:cubicBezTo>
                                          <a:pt x="176" y="110"/>
                                          <a:pt x="175" y="114"/>
                                          <a:pt x="173" y="117"/>
                                        </a:cubicBezTo>
                                        <a:cubicBezTo>
                                          <a:pt x="173" y="117"/>
                                          <a:pt x="174" y="117"/>
                                          <a:pt x="174" y="117"/>
                                        </a:cubicBezTo>
                                        <a:cubicBezTo>
                                          <a:pt x="174" y="117"/>
                                          <a:pt x="175" y="116"/>
                                          <a:pt x="175" y="115"/>
                                        </a:cubicBezTo>
                                        <a:cubicBezTo>
                                          <a:pt x="176" y="118"/>
                                          <a:pt x="173" y="121"/>
                                          <a:pt x="171" y="122"/>
                                        </a:cubicBezTo>
                                        <a:cubicBezTo>
                                          <a:pt x="172" y="122"/>
                                          <a:pt x="173" y="121"/>
                                          <a:pt x="174" y="120"/>
                                        </a:cubicBezTo>
                                        <a:cubicBezTo>
                                          <a:pt x="174" y="121"/>
                                          <a:pt x="174" y="123"/>
                                          <a:pt x="172" y="123"/>
                                        </a:cubicBezTo>
                                        <a:cubicBezTo>
                                          <a:pt x="168" y="128"/>
                                          <a:pt x="174" y="133"/>
                                          <a:pt x="172" y="138"/>
                                        </a:cubicBezTo>
                                        <a:cubicBezTo>
                                          <a:pt x="172" y="140"/>
                                          <a:pt x="170" y="142"/>
                                          <a:pt x="169" y="143"/>
                                        </a:cubicBezTo>
                                        <a:cubicBezTo>
                                          <a:pt x="169" y="143"/>
                                          <a:pt x="168" y="143"/>
                                          <a:pt x="168" y="142"/>
                                        </a:cubicBezTo>
                                        <a:cubicBezTo>
                                          <a:pt x="169" y="142"/>
                                          <a:pt x="170" y="141"/>
                                          <a:pt x="171" y="140"/>
                                        </a:cubicBezTo>
                                        <a:cubicBezTo>
                                          <a:pt x="169" y="139"/>
                                          <a:pt x="168" y="142"/>
                                          <a:pt x="167" y="143"/>
                                        </a:cubicBezTo>
                                        <a:cubicBezTo>
                                          <a:pt x="171" y="145"/>
                                          <a:pt x="167" y="151"/>
                                          <a:pt x="164" y="152"/>
                                        </a:cubicBezTo>
                                        <a:cubicBezTo>
                                          <a:pt x="165" y="151"/>
                                          <a:pt x="166" y="151"/>
                                          <a:pt x="166" y="149"/>
                                        </a:cubicBezTo>
                                        <a:cubicBezTo>
                                          <a:pt x="166" y="149"/>
                                          <a:pt x="166" y="150"/>
                                          <a:pt x="165" y="150"/>
                                        </a:cubicBezTo>
                                        <a:cubicBezTo>
                                          <a:pt x="165" y="151"/>
                                          <a:pt x="162" y="151"/>
                                          <a:pt x="163" y="153"/>
                                        </a:cubicBezTo>
                                        <a:cubicBezTo>
                                          <a:pt x="163" y="153"/>
                                          <a:pt x="162" y="153"/>
                                          <a:pt x="162" y="153"/>
                                        </a:cubicBezTo>
                                        <a:cubicBezTo>
                                          <a:pt x="162" y="152"/>
                                          <a:pt x="164" y="150"/>
                                          <a:pt x="165" y="149"/>
                                        </a:cubicBezTo>
                                        <a:cubicBezTo>
                                          <a:pt x="163" y="149"/>
                                          <a:pt x="161" y="150"/>
                                          <a:pt x="161" y="148"/>
                                        </a:cubicBezTo>
                                        <a:cubicBezTo>
                                          <a:pt x="160" y="148"/>
                                          <a:pt x="160" y="149"/>
                                          <a:pt x="160" y="149"/>
                                        </a:cubicBezTo>
                                        <a:cubicBezTo>
                                          <a:pt x="160" y="150"/>
                                          <a:pt x="161" y="150"/>
                                          <a:pt x="161" y="150"/>
                                        </a:cubicBezTo>
                                        <a:cubicBezTo>
                                          <a:pt x="161" y="151"/>
                                          <a:pt x="161" y="151"/>
                                          <a:pt x="160" y="151"/>
                                        </a:cubicBezTo>
                                        <a:cubicBezTo>
                                          <a:pt x="160" y="152"/>
                                          <a:pt x="159" y="154"/>
                                          <a:pt x="158" y="154"/>
                                        </a:cubicBezTo>
                                        <a:cubicBezTo>
                                          <a:pt x="157" y="153"/>
                                          <a:pt x="158" y="153"/>
                                          <a:pt x="158" y="152"/>
                                        </a:cubicBezTo>
                                        <a:close/>
                                        <a:moveTo>
                                          <a:pt x="157" y="137"/>
                                        </a:moveTo>
                                        <a:cubicBezTo>
                                          <a:pt x="157" y="136"/>
                                          <a:pt x="157" y="136"/>
                                          <a:pt x="157" y="136"/>
                                        </a:cubicBezTo>
                                        <a:cubicBezTo>
                                          <a:pt x="157" y="136"/>
                                          <a:pt x="157" y="136"/>
                                          <a:pt x="157" y="137"/>
                                        </a:cubicBezTo>
                                        <a:cubicBezTo>
                                          <a:pt x="157" y="137"/>
                                          <a:pt x="157" y="137"/>
                                          <a:pt x="157" y="137"/>
                                        </a:cubicBezTo>
                                        <a:close/>
                                        <a:moveTo>
                                          <a:pt x="158" y="135"/>
                                        </a:moveTo>
                                        <a:cubicBezTo>
                                          <a:pt x="158" y="135"/>
                                          <a:pt x="158" y="136"/>
                                          <a:pt x="158" y="136"/>
                                        </a:cubicBezTo>
                                        <a:cubicBezTo>
                                          <a:pt x="158" y="136"/>
                                          <a:pt x="158" y="136"/>
                                          <a:pt x="158" y="135"/>
                                        </a:cubicBezTo>
                                        <a:close/>
                                        <a:moveTo>
                                          <a:pt x="161" y="135"/>
                                        </a:moveTo>
                                        <a:cubicBezTo>
                                          <a:pt x="161" y="135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4"/>
                                          <a:pt x="161" y="134"/>
                                          <a:pt x="161" y="135"/>
                                        </a:cubicBezTo>
                                        <a:close/>
                                        <a:moveTo>
                                          <a:pt x="165" y="114"/>
                                        </a:moveTo>
                                        <a:cubicBezTo>
                                          <a:pt x="166" y="114"/>
                                          <a:pt x="166" y="114"/>
                                          <a:pt x="166" y="114"/>
                                        </a:cubicBezTo>
                                        <a:cubicBezTo>
                                          <a:pt x="166" y="115"/>
                                          <a:pt x="166" y="116"/>
                                          <a:pt x="165" y="117"/>
                                        </a:cubicBezTo>
                                        <a:cubicBezTo>
                                          <a:pt x="165" y="117"/>
                                          <a:pt x="165" y="115"/>
                                          <a:pt x="166" y="115"/>
                                        </a:cubicBezTo>
                                        <a:cubicBezTo>
                                          <a:pt x="165" y="115"/>
                                          <a:pt x="166" y="114"/>
                                          <a:pt x="165" y="114"/>
                                        </a:cubicBezTo>
                                        <a:close/>
                                        <a:moveTo>
                                          <a:pt x="166" y="113"/>
                                        </a:moveTo>
                                        <a:cubicBezTo>
                                          <a:pt x="167" y="113"/>
                                          <a:pt x="167" y="113"/>
                                          <a:pt x="167" y="113"/>
                                        </a:cubicBezTo>
                                        <a:cubicBezTo>
                                          <a:pt x="167" y="114"/>
                                          <a:pt x="167" y="115"/>
                                          <a:pt x="167" y="116"/>
                                        </a:cubicBezTo>
                                        <a:cubicBezTo>
                                          <a:pt x="166" y="115"/>
                                          <a:pt x="167" y="114"/>
                                          <a:pt x="166" y="114"/>
                                        </a:cubicBezTo>
                                        <a:cubicBezTo>
                                          <a:pt x="166" y="114"/>
                                          <a:pt x="166" y="114"/>
                                          <a:pt x="166" y="113"/>
                                        </a:cubicBezTo>
                                        <a:close/>
                                        <a:moveTo>
                                          <a:pt x="177" y="153"/>
                                        </a:moveTo>
                                        <a:cubicBezTo>
                                          <a:pt x="176" y="153"/>
                                          <a:pt x="175" y="151"/>
                                          <a:pt x="173" y="151"/>
                                        </a:cubicBezTo>
                                        <a:cubicBezTo>
                                          <a:pt x="173" y="153"/>
                                          <a:pt x="178" y="154"/>
                                          <a:pt x="180" y="156"/>
                                        </a:cubicBezTo>
                                        <a:cubicBezTo>
                                          <a:pt x="180" y="155"/>
                                          <a:pt x="180" y="155"/>
                                          <a:pt x="180" y="155"/>
                                        </a:cubicBezTo>
                                        <a:cubicBezTo>
                                          <a:pt x="180" y="156"/>
                                          <a:pt x="180" y="156"/>
                                          <a:pt x="180" y="156"/>
                                        </a:cubicBezTo>
                                        <a:cubicBezTo>
                                          <a:pt x="179" y="157"/>
                                          <a:pt x="179" y="159"/>
                                          <a:pt x="180" y="159"/>
                                        </a:cubicBezTo>
                                        <a:cubicBezTo>
                                          <a:pt x="179" y="160"/>
                                          <a:pt x="179" y="160"/>
                                          <a:pt x="179" y="160"/>
                                        </a:cubicBezTo>
                                        <a:cubicBezTo>
                                          <a:pt x="179" y="159"/>
                                          <a:pt x="177" y="158"/>
                                          <a:pt x="177" y="157"/>
                                        </a:cubicBezTo>
                                        <a:cubicBezTo>
                                          <a:pt x="175" y="156"/>
                                          <a:pt x="172" y="154"/>
                                          <a:pt x="169" y="156"/>
                                        </a:cubicBezTo>
                                        <a:cubicBezTo>
                                          <a:pt x="168" y="155"/>
                                          <a:pt x="166" y="154"/>
                                          <a:pt x="165" y="154"/>
                                        </a:cubicBezTo>
                                        <a:cubicBezTo>
                                          <a:pt x="167" y="153"/>
                                          <a:pt x="168" y="154"/>
                                          <a:pt x="169" y="155"/>
                                        </a:cubicBezTo>
                                        <a:cubicBezTo>
                                          <a:pt x="170" y="155"/>
                                          <a:pt x="169" y="155"/>
                                          <a:pt x="170" y="155"/>
                                        </a:cubicBezTo>
                                        <a:cubicBezTo>
                                          <a:pt x="170" y="153"/>
                                          <a:pt x="168" y="153"/>
                                          <a:pt x="167" y="152"/>
                                        </a:cubicBezTo>
                                        <a:cubicBezTo>
                                          <a:pt x="168" y="151"/>
                                          <a:pt x="170" y="151"/>
                                          <a:pt x="172" y="152"/>
                                        </a:cubicBezTo>
                                        <a:cubicBezTo>
                                          <a:pt x="172" y="151"/>
                                          <a:pt x="171" y="151"/>
                                          <a:pt x="171" y="150"/>
                                        </a:cubicBezTo>
                                        <a:cubicBezTo>
                                          <a:pt x="170" y="150"/>
                                          <a:pt x="169" y="150"/>
                                          <a:pt x="168" y="150"/>
                                        </a:cubicBezTo>
                                        <a:cubicBezTo>
                                          <a:pt x="169" y="148"/>
                                          <a:pt x="171" y="146"/>
                                          <a:pt x="169" y="144"/>
                                        </a:cubicBezTo>
                                        <a:cubicBezTo>
                                          <a:pt x="170" y="143"/>
                                          <a:pt x="171" y="142"/>
                                          <a:pt x="172" y="141"/>
                                        </a:cubicBezTo>
                                        <a:cubicBezTo>
                                          <a:pt x="173" y="142"/>
                                          <a:pt x="173" y="146"/>
                                          <a:pt x="172" y="148"/>
                                        </a:cubicBezTo>
                                        <a:cubicBezTo>
                                          <a:pt x="175" y="146"/>
                                          <a:pt x="178" y="148"/>
                                          <a:pt x="177" y="153"/>
                                        </a:cubicBezTo>
                                        <a:close/>
                                        <a:moveTo>
                                          <a:pt x="179" y="154"/>
                                        </a:moveTo>
                                        <a:cubicBezTo>
                                          <a:pt x="179" y="153"/>
                                          <a:pt x="178" y="154"/>
                                          <a:pt x="178" y="153"/>
                                        </a:cubicBezTo>
                                        <a:cubicBezTo>
                                          <a:pt x="178" y="152"/>
                                          <a:pt x="178" y="152"/>
                                          <a:pt x="178" y="150"/>
                                        </a:cubicBezTo>
                                        <a:cubicBezTo>
                                          <a:pt x="178" y="150"/>
                                          <a:pt x="179" y="151"/>
                                          <a:pt x="179" y="151"/>
                                        </a:cubicBezTo>
                                        <a:cubicBezTo>
                                          <a:pt x="179" y="152"/>
                                          <a:pt x="180" y="153"/>
                                          <a:pt x="179" y="154"/>
                                        </a:cubicBezTo>
                                        <a:close/>
                                        <a:moveTo>
                                          <a:pt x="166" y="166"/>
                                        </a:moveTo>
                                        <a:cubicBezTo>
                                          <a:pt x="166" y="166"/>
                                          <a:pt x="166" y="165"/>
                                          <a:pt x="166" y="165"/>
                                        </a:cubicBezTo>
                                        <a:cubicBezTo>
                                          <a:pt x="167" y="164"/>
                                          <a:pt x="173" y="164"/>
                                          <a:pt x="175" y="164"/>
                                        </a:cubicBezTo>
                                        <a:cubicBezTo>
                                          <a:pt x="172" y="168"/>
                                          <a:pt x="168" y="166"/>
                                          <a:pt x="165" y="167"/>
                                        </a:cubicBezTo>
                                        <a:cubicBezTo>
                                          <a:pt x="165" y="166"/>
                                          <a:pt x="165" y="166"/>
                                          <a:pt x="166" y="166"/>
                                        </a:cubicBezTo>
                                        <a:cubicBezTo>
                                          <a:pt x="166" y="166"/>
                                          <a:pt x="166" y="166"/>
                                          <a:pt x="166" y="166"/>
                                        </a:cubicBezTo>
                                        <a:close/>
                                        <a:moveTo>
                                          <a:pt x="173" y="163"/>
                                        </a:moveTo>
                                        <a:cubicBezTo>
                                          <a:pt x="170" y="160"/>
                                          <a:pt x="167" y="164"/>
                                          <a:pt x="165" y="163"/>
                                        </a:cubicBezTo>
                                        <a:cubicBezTo>
                                          <a:pt x="164" y="163"/>
                                          <a:pt x="164" y="163"/>
                                          <a:pt x="164" y="163"/>
                                        </a:cubicBezTo>
                                        <a:cubicBezTo>
                                          <a:pt x="164" y="164"/>
                                          <a:pt x="165" y="164"/>
                                          <a:pt x="165" y="164"/>
                                        </a:cubicBezTo>
                                        <a:cubicBezTo>
                                          <a:pt x="164" y="164"/>
                                          <a:pt x="163" y="164"/>
                                          <a:pt x="163" y="164"/>
                                        </a:cubicBezTo>
                                        <a:cubicBezTo>
                                          <a:pt x="163" y="164"/>
                                          <a:pt x="163" y="164"/>
                                          <a:pt x="164" y="164"/>
                                        </a:cubicBezTo>
                                        <a:cubicBezTo>
                                          <a:pt x="163" y="163"/>
                                          <a:pt x="163" y="163"/>
                                          <a:pt x="163" y="162"/>
                                        </a:cubicBezTo>
                                        <a:cubicBezTo>
                                          <a:pt x="166" y="162"/>
                                          <a:pt x="172" y="159"/>
                                          <a:pt x="175" y="162"/>
                                        </a:cubicBezTo>
                                        <a:cubicBezTo>
                                          <a:pt x="175" y="163"/>
                                          <a:pt x="174" y="162"/>
                                          <a:pt x="173" y="163"/>
                                        </a:cubicBezTo>
                                        <a:close/>
                                        <a:moveTo>
                                          <a:pt x="162" y="159"/>
                                        </a:moveTo>
                                        <a:cubicBezTo>
                                          <a:pt x="163" y="157"/>
                                          <a:pt x="165" y="158"/>
                                          <a:pt x="166" y="159"/>
                                        </a:cubicBezTo>
                                        <a:cubicBezTo>
                                          <a:pt x="166" y="160"/>
                                          <a:pt x="165" y="160"/>
                                          <a:pt x="164" y="160"/>
                                        </a:cubicBezTo>
                                        <a:cubicBezTo>
                                          <a:pt x="164" y="160"/>
                                          <a:pt x="163" y="160"/>
                                          <a:pt x="162" y="159"/>
                                        </a:cubicBezTo>
                                        <a:close/>
                                        <a:moveTo>
                                          <a:pt x="170" y="158"/>
                                        </a:moveTo>
                                        <a:cubicBezTo>
                                          <a:pt x="169" y="158"/>
                                          <a:pt x="168" y="159"/>
                                          <a:pt x="167" y="159"/>
                                        </a:cubicBezTo>
                                        <a:cubicBezTo>
                                          <a:pt x="167" y="158"/>
                                          <a:pt x="166" y="158"/>
                                          <a:pt x="167" y="157"/>
                                        </a:cubicBezTo>
                                        <a:cubicBezTo>
                                          <a:pt x="168" y="156"/>
                                          <a:pt x="169" y="157"/>
                                          <a:pt x="170" y="157"/>
                                        </a:cubicBezTo>
                                        <a:cubicBezTo>
                                          <a:pt x="170" y="158"/>
                                          <a:pt x="170" y="158"/>
                                          <a:pt x="170" y="158"/>
                                        </a:cubicBezTo>
                                        <a:close/>
                                        <a:moveTo>
                                          <a:pt x="171" y="156"/>
                                        </a:moveTo>
                                        <a:cubicBezTo>
                                          <a:pt x="171" y="156"/>
                                          <a:pt x="172" y="156"/>
                                          <a:pt x="172" y="156"/>
                                        </a:cubicBezTo>
                                        <a:cubicBezTo>
                                          <a:pt x="172" y="156"/>
                                          <a:pt x="171" y="157"/>
                                          <a:pt x="171" y="157"/>
                                        </a:cubicBezTo>
                                        <a:cubicBezTo>
                                          <a:pt x="171" y="157"/>
                                          <a:pt x="171" y="156"/>
                                          <a:pt x="171" y="156"/>
                                        </a:cubicBezTo>
                                        <a:close/>
                                        <a:moveTo>
                                          <a:pt x="175" y="160"/>
                                        </a:moveTo>
                                        <a:cubicBezTo>
                                          <a:pt x="174" y="160"/>
                                          <a:pt x="174" y="160"/>
                                          <a:pt x="174" y="159"/>
                                        </a:cubicBezTo>
                                        <a:cubicBezTo>
                                          <a:pt x="174" y="159"/>
                                          <a:pt x="174" y="160"/>
                                          <a:pt x="174" y="160"/>
                                        </a:cubicBezTo>
                                        <a:cubicBezTo>
                                          <a:pt x="173" y="159"/>
                                          <a:pt x="173" y="159"/>
                                          <a:pt x="172" y="158"/>
                                        </a:cubicBezTo>
                                        <a:cubicBezTo>
                                          <a:pt x="172" y="158"/>
                                          <a:pt x="172" y="158"/>
                                          <a:pt x="172" y="157"/>
                                        </a:cubicBezTo>
                                        <a:cubicBezTo>
                                          <a:pt x="173" y="157"/>
                                          <a:pt x="173" y="157"/>
                                          <a:pt x="175" y="158"/>
                                        </a:cubicBezTo>
                                        <a:cubicBezTo>
                                          <a:pt x="175" y="158"/>
                                          <a:pt x="175" y="158"/>
                                          <a:pt x="175" y="159"/>
                                        </a:cubicBezTo>
                                        <a:cubicBezTo>
                                          <a:pt x="175" y="160"/>
                                          <a:pt x="174" y="159"/>
                                          <a:pt x="175" y="160"/>
                                        </a:cubicBezTo>
                                        <a:close/>
                                        <a:moveTo>
                                          <a:pt x="161" y="153"/>
                                        </a:moveTo>
                                        <a:cubicBezTo>
                                          <a:pt x="160" y="153"/>
                                          <a:pt x="160" y="153"/>
                                          <a:pt x="160" y="153"/>
                                        </a:cubicBezTo>
                                        <a:cubicBezTo>
                                          <a:pt x="160" y="152"/>
                                          <a:pt x="161" y="151"/>
                                          <a:pt x="162" y="150"/>
                                        </a:cubicBezTo>
                                        <a:cubicBezTo>
                                          <a:pt x="163" y="150"/>
                                          <a:pt x="163" y="150"/>
                                          <a:pt x="163" y="150"/>
                                        </a:cubicBezTo>
                                        <a:cubicBezTo>
                                          <a:pt x="163" y="151"/>
                                          <a:pt x="161" y="151"/>
                                          <a:pt x="161" y="153"/>
                                        </a:cubicBezTo>
                                        <a:close/>
                                        <a:moveTo>
                                          <a:pt x="159" y="156"/>
                                        </a:moveTo>
                                        <a:cubicBezTo>
                                          <a:pt x="161" y="153"/>
                                          <a:pt x="165" y="154"/>
                                          <a:pt x="167" y="156"/>
                                        </a:cubicBezTo>
                                        <a:cubicBezTo>
                                          <a:pt x="166" y="156"/>
                                          <a:pt x="166" y="157"/>
                                          <a:pt x="165" y="157"/>
                                        </a:cubicBezTo>
                                        <a:cubicBezTo>
                                          <a:pt x="164" y="156"/>
                                          <a:pt x="162" y="157"/>
                                          <a:pt x="162" y="158"/>
                                        </a:cubicBezTo>
                                        <a:cubicBezTo>
                                          <a:pt x="161" y="158"/>
                                          <a:pt x="159" y="158"/>
                                          <a:pt x="159" y="156"/>
                                        </a:cubicBezTo>
                                        <a:cubicBezTo>
                                          <a:pt x="159" y="156"/>
                                          <a:pt x="160" y="156"/>
                                          <a:pt x="160" y="156"/>
                                        </a:cubicBezTo>
                                        <a:cubicBezTo>
                                          <a:pt x="160" y="156"/>
                                          <a:pt x="159" y="156"/>
                                          <a:pt x="159" y="156"/>
                                        </a:cubicBezTo>
                                        <a:close/>
                                        <a:moveTo>
                                          <a:pt x="164" y="165"/>
                                        </a:moveTo>
                                        <a:cubicBezTo>
                                          <a:pt x="161" y="164"/>
                                          <a:pt x="156" y="165"/>
                                          <a:pt x="154" y="169"/>
                                        </a:cubicBezTo>
                                        <a:cubicBezTo>
                                          <a:pt x="153" y="169"/>
                                          <a:pt x="152" y="172"/>
                                          <a:pt x="150" y="172"/>
                                        </a:cubicBezTo>
                                        <a:cubicBezTo>
                                          <a:pt x="151" y="166"/>
                                          <a:pt x="159" y="162"/>
                                          <a:pt x="164" y="165"/>
                                        </a:cubicBezTo>
                                        <a:close/>
                                        <a:moveTo>
                                          <a:pt x="178" y="163"/>
                                        </a:moveTo>
                                        <a:cubicBezTo>
                                          <a:pt x="178" y="162"/>
                                          <a:pt x="178" y="162"/>
                                          <a:pt x="178" y="161"/>
                                        </a:cubicBezTo>
                                        <a:cubicBezTo>
                                          <a:pt x="179" y="161"/>
                                          <a:pt x="180" y="160"/>
                                          <a:pt x="181" y="161"/>
                                        </a:cubicBezTo>
                                        <a:cubicBezTo>
                                          <a:pt x="181" y="162"/>
                                          <a:pt x="180" y="162"/>
                                          <a:pt x="179" y="162"/>
                                        </a:cubicBezTo>
                                        <a:cubicBezTo>
                                          <a:pt x="179" y="163"/>
                                          <a:pt x="179" y="163"/>
                                          <a:pt x="179" y="163"/>
                                        </a:cubicBezTo>
                                        <a:cubicBezTo>
                                          <a:pt x="179" y="163"/>
                                          <a:pt x="178" y="163"/>
                                          <a:pt x="178" y="163"/>
                                        </a:cubicBezTo>
                                        <a:close/>
                                        <a:moveTo>
                                          <a:pt x="180" y="158"/>
                                        </a:moveTo>
                                        <a:cubicBezTo>
                                          <a:pt x="180" y="157"/>
                                          <a:pt x="181" y="156"/>
                                          <a:pt x="182" y="156"/>
                                        </a:cubicBezTo>
                                        <a:cubicBezTo>
                                          <a:pt x="182" y="156"/>
                                          <a:pt x="182" y="157"/>
                                          <a:pt x="183" y="157"/>
                                        </a:cubicBezTo>
                                        <a:cubicBezTo>
                                          <a:pt x="183" y="159"/>
                                          <a:pt x="181" y="159"/>
                                          <a:pt x="180" y="158"/>
                                        </a:cubicBezTo>
                                        <a:close/>
                                        <a:moveTo>
                                          <a:pt x="183" y="155"/>
                                        </a:moveTo>
                                        <a:cubicBezTo>
                                          <a:pt x="183" y="155"/>
                                          <a:pt x="183" y="155"/>
                                          <a:pt x="183" y="154"/>
                                        </a:cubicBezTo>
                                        <a:cubicBezTo>
                                          <a:pt x="184" y="154"/>
                                          <a:pt x="184" y="154"/>
                                          <a:pt x="184" y="154"/>
                                        </a:cubicBezTo>
                                        <a:cubicBezTo>
                                          <a:pt x="185" y="155"/>
                                          <a:pt x="185" y="156"/>
                                          <a:pt x="184" y="156"/>
                                        </a:cubicBezTo>
                                        <a:cubicBezTo>
                                          <a:pt x="183" y="156"/>
                                          <a:pt x="183" y="156"/>
                                          <a:pt x="183" y="155"/>
                                        </a:cubicBezTo>
                                        <a:close/>
                                        <a:moveTo>
                                          <a:pt x="184" y="152"/>
                                        </a:moveTo>
                                        <a:cubicBezTo>
                                          <a:pt x="184" y="152"/>
                                          <a:pt x="184" y="152"/>
                                          <a:pt x="184" y="152"/>
                                        </a:cubicBezTo>
                                        <a:cubicBezTo>
                                          <a:pt x="184" y="151"/>
                                          <a:pt x="184" y="151"/>
                                          <a:pt x="183" y="150"/>
                                        </a:cubicBezTo>
                                        <a:cubicBezTo>
                                          <a:pt x="184" y="150"/>
                                          <a:pt x="184" y="150"/>
                                          <a:pt x="185" y="150"/>
                                        </a:cubicBezTo>
                                        <a:cubicBezTo>
                                          <a:pt x="185" y="151"/>
                                          <a:pt x="185" y="151"/>
                                          <a:pt x="185" y="152"/>
                                        </a:cubicBezTo>
                                        <a:cubicBezTo>
                                          <a:pt x="185" y="152"/>
                                          <a:pt x="184" y="152"/>
                                          <a:pt x="184" y="152"/>
                                        </a:cubicBezTo>
                                        <a:close/>
                                        <a:moveTo>
                                          <a:pt x="184" y="148"/>
                                        </a:moveTo>
                                        <a:cubicBezTo>
                                          <a:pt x="183" y="150"/>
                                          <a:pt x="182" y="148"/>
                                          <a:pt x="180" y="148"/>
                                        </a:cubicBezTo>
                                        <a:cubicBezTo>
                                          <a:pt x="180" y="148"/>
                                          <a:pt x="180" y="148"/>
                                          <a:pt x="180" y="148"/>
                                        </a:cubicBezTo>
                                        <a:cubicBezTo>
                                          <a:pt x="181" y="149"/>
                                          <a:pt x="182" y="149"/>
                                          <a:pt x="183" y="150"/>
                                        </a:cubicBezTo>
                                        <a:cubicBezTo>
                                          <a:pt x="183" y="152"/>
                                          <a:pt x="182" y="154"/>
                                          <a:pt x="180" y="154"/>
                                        </a:cubicBezTo>
                                        <a:cubicBezTo>
                                          <a:pt x="181" y="147"/>
                                          <a:pt x="171" y="143"/>
                                          <a:pt x="175" y="136"/>
                                        </a:cubicBezTo>
                                        <a:cubicBezTo>
                                          <a:pt x="175" y="142"/>
                                          <a:pt x="180" y="145"/>
                                          <a:pt x="185" y="147"/>
                                        </a:cubicBezTo>
                                        <a:cubicBezTo>
                                          <a:pt x="185" y="147"/>
                                          <a:pt x="185" y="148"/>
                                          <a:pt x="184" y="148"/>
                                        </a:cubicBezTo>
                                        <a:close/>
                                        <a:moveTo>
                                          <a:pt x="176" y="133"/>
                                        </a:moveTo>
                                        <a:cubicBezTo>
                                          <a:pt x="176" y="131"/>
                                          <a:pt x="175" y="131"/>
                                          <a:pt x="175" y="130"/>
                                        </a:cubicBezTo>
                                        <a:cubicBezTo>
                                          <a:pt x="175" y="130"/>
                                          <a:pt x="175" y="129"/>
                                          <a:pt x="174" y="129"/>
                                        </a:cubicBezTo>
                                        <a:cubicBezTo>
                                          <a:pt x="174" y="130"/>
                                          <a:pt x="175" y="132"/>
                                          <a:pt x="175" y="133"/>
                                        </a:cubicBezTo>
                                        <a:cubicBezTo>
                                          <a:pt x="175" y="135"/>
                                          <a:pt x="174" y="135"/>
                                          <a:pt x="173" y="136"/>
                                        </a:cubicBezTo>
                                        <a:cubicBezTo>
                                          <a:pt x="173" y="136"/>
                                          <a:pt x="173" y="135"/>
                                          <a:pt x="174" y="135"/>
                                        </a:cubicBezTo>
                                        <a:cubicBezTo>
                                          <a:pt x="173" y="134"/>
                                          <a:pt x="174" y="133"/>
                                          <a:pt x="173" y="133"/>
                                        </a:cubicBezTo>
                                        <a:cubicBezTo>
                                          <a:pt x="174" y="133"/>
                                          <a:pt x="173" y="134"/>
                                          <a:pt x="174" y="134"/>
                                        </a:cubicBezTo>
                                        <a:cubicBezTo>
                                          <a:pt x="175" y="133"/>
                                          <a:pt x="174" y="130"/>
                                          <a:pt x="173" y="130"/>
                                        </a:cubicBezTo>
                                        <a:cubicBezTo>
                                          <a:pt x="172" y="130"/>
                                          <a:pt x="173" y="130"/>
                                          <a:pt x="173" y="131"/>
                                        </a:cubicBezTo>
                                        <a:cubicBezTo>
                                          <a:pt x="171" y="129"/>
                                          <a:pt x="171" y="126"/>
                                          <a:pt x="173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4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3" y="124"/>
                                        </a:cubicBezTo>
                                        <a:cubicBezTo>
                                          <a:pt x="175" y="126"/>
                                          <a:pt x="175" y="128"/>
                                          <a:pt x="176" y="131"/>
                                        </a:cubicBezTo>
                                        <a:cubicBezTo>
                                          <a:pt x="176" y="131"/>
                                          <a:pt x="176" y="131"/>
                                          <a:pt x="176" y="130"/>
                                        </a:cubicBezTo>
                                        <a:cubicBezTo>
                                          <a:pt x="176" y="131"/>
                                          <a:pt x="176" y="132"/>
                                          <a:pt x="176" y="133"/>
                                        </a:cubicBezTo>
                                        <a:close/>
                                        <a:moveTo>
                                          <a:pt x="175" y="124"/>
                                        </a:moveTo>
                                        <a:cubicBezTo>
                                          <a:pt x="175" y="124"/>
                                          <a:pt x="176" y="123"/>
                                          <a:pt x="177" y="122"/>
                                        </a:cubicBezTo>
                                        <a:cubicBezTo>
                                          <a:pt x="177" y="123"/>
                                          <a:pt x="176" y="124"/>
                                          <a:pt x="175" y="124"/>
                                        </a:cubicBezTo>
                                        <a:close/>
                                        <a:moveTo>
                                          <a:pt x="160" y="131"/>
                                        </a:moveTo>
                                        <a:cubicBezTo>
                                          <a:pt x="160" y="131"/>
                                          <a:pt x="160" y="131"/>
                                          <a:pt x="160" y="131"/>
                                        </a:cubicBezTo>
                                        <a:cubicBezTo>
                                          <a:pt x="161" y="130"/>
                                          <a:pt x="160" y="129"/>
                                          <a:pt x="160" y="127"/>
                                        </a:cubicBezTo>
                                        <a:cubicBezTo>
                                          <a:pt x="161" y="129"/>
                                          <a:pt x="163" y="131"/>
                                          <a:pt x="162" y="134"/>
                                        </a:cubicBezTo>
                                        <a:cubicBezTo>
                                          <a:pt x="162" y="134"/>
                                          <a:pt x="162" y="134"/>
                                          <a:pt x="161" y="133"/>
                                        </a:cubicBezTo>
                                        <a:cubicBezTo>
                                          <a:pt x="161" y="133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3"/>
                                          <a:pt x="161" y="132"/>
                                          <a:pt x="160" y="132"/>
                                        </a:cubicBezTo>
                                        <a:cubicBezTo>
                                          <a:pt x="160" y="132"/>
                                          <a:pt x="160" y="134"/>
                                          <a:pt x="161" y="134"/>
                                        </a:cubicBezTo>
                                        <a:cubicBezTo>
                                          <a:pt x="159" y="134"/>
                                          <a:pt x="161" y="132"/>
                                          <a:pt x="159" y="132"/>
                                        </a:cubicBezTo>
                                        <a:cubicBezTo>
                                          <a:pt x="159" y="132"/>
                                          <a:pt x="159" y="132"/>
                                          <a:pt x="159" y="133"/>
                                        </a:cubicBezTo>
                                        <a:cubicBezTo>
                                          <a:pt x="158" y="131"/>
                                          <a:pt x="159" y="127"/>
                                          <a:pt x="158" y="125"/>
                                        </a:cubicBezTo>
                                        <a:cubicBezTo>
                                          <a:pt x="159" y="127"/>
                                          <a:pt x="160" y="129"/>
                                          <a:pt x="160" y="131"/>
                                        </a:cubicBezTo>
                                        <a:close/>
                                        <a:moveTo>
                                          <a:pt x="149" y="142"/>
                                        </a:moveTo>
                                        <a:cubicBezTo>
                                          <a:pt x="148" y="142"/>
                                          <a:pt x="148" y="141"/>
                                          <a:pt x="148" y="141"/>
                                        </a:cubicBezTo>
                                        <a:cubicBezTo>
                                          <a:pt x="149" y="141"/>
                                          <a:pt x="149" y="141"/>
                                          <a:pt x="149" y="142"/>
                                        </a:cubicBezTo>
                                        <a:close/>
                                        <a:moveTo>
                                          <a:pt x="158" y="157"/>
                                        </a:moveTo>
                                        <a:cubicBezTo>
                                          <a:pt x="156" y="157"/>
                                          <a:pt x="154" y="157"/>
                                          <a:pt x="153" y="156"/>
                                        </a:cubicBezTo>
                                        <a:cubicBezTo>
                                          <a:pt x="153" y="153"/>
                                          <a:pt x="150" y="151"/>
                                          <a:pt x="148" y="149"/>
                                        </a:cubicBezTo>
                                        <a:cubicBezTo>
                                          <a:pt x="153" y="149"/>
                                          <a:pt x="157" y="152"/>
                                          <a:pt x="158" y="157"/>
                                        </a:cubicBezTo>
                                        <a:close/>
                                        <a:moveTo>
                                          <a:pt x="148" y="141"/>
                                        </a:moveTo>
                                        <a:cubicBezTo>
                                          <a:pt x="148" y="140"/>
                                          <a:pt x="147" y="140"/>
                                          <a:pt x="148" y="140"/>
                                        </a:cubicBezTo>
                                        <a:cubicBezTo>
                                          <a:pt x="148" y="140"/>
                                          <a:pt x="148" y="141"/>
                                          <a:pt x="148" y="141"/>
                                        </a:cubicBezTo>
                                        <a:close/>
                                        <a:moveTo>
                                          <a:pt x="149" y="156"/>
                                        </a:moveTo>
                                        <a:cubicBezTo>
                                          <a:pt x="148" y="155"/>
                                          <a:pt x="147" y="155"/>
                                          <a:pt x="146" y="156"/>
                                        </a:cubicBezTo>
                                        <a:cubicBezTo>
                                          <a:pt x="145" y="154"/>
                                          <a:pt x="144" y="151"/>
                                          <a:pt x="143" y="148"/>
                                        </a:cubicBezTo>
                                        <a:cubicBezTo>
                                          <a:pt x="146" y="150"/>
                                          <a:pt x="150" y="152"/>
                                          <a:pt x="149" y="156"/>
                                        </a:cubicBezTo>
                                        <a:close/>
                                        <a:moveTo>
                                          <a:pt x="145" y="147"/>
                                        </a:moveTo>
                                        <a:cubicBezTo>
                                          <a:pt x="142" y="142"/>
                                          <a:pt x="136" y="140"/>
                                          <a:pt x="135" y="135"/>
                                        </a:cubicBezTo>
                                        <a:cubicBezTo>
                                          <a:pt x="134" y="134"/>
                                          <a:pt x="134" y="133"/>
                                          <a:pt x="134" y="131"/>
                                        </a:cubicBezTo>
                                        <a:cubicBezTo>
                                          <a:pt x="135" y="133"/>
                                          <a:pt x="136" y="135"/>
                                          <a:pt x="138" y="137"/>
                                        </a:cubicBezTo>
                                        <a:cubicBezTo>
                                          <a:pt x="143" y="137"/>
                                          <a:pt x="147" y="141"/>
                                          <a:pt x="147" y="147"/>
                                        </a:cubicBezTo>
                                        <a:cubicBezTo>
                                          <a:pt x="146" y="147"/>
                                          <a:pt x="145" y="146"/>
                                          <a:pt x="145" y="147"/>
                                        </a:cubicBezTo>
                                        <a:close/>
                                        <a:moveTo>
                                          <a:pt x="146" y="157"/>
                                        </a:moveTo>
                                        <a:cubicBezTo>
                                          <a:pt x="145" y="157"/>
                                          <a:pt x="146" y="158"/>
                                          <a:pt x="146" y="158"/>
                                        </a:cubicBezTo>
                                        <a:cubicBezTo>
                                          <a:pt x="145" y="158"/>
                                          <a:pt x="145" y="158"/>
                                          <a:pt x="144" y="158"/>
                                        </a:cubicBezTo>
                                        <a:cubicBezTo>
                                          <a:pt x="141" y="155"/>
                                          <a:pt x="140" y="152"/>
                                          <a:pt x="141" y="146"/>
                                        </a:cubicBezTo>
                                        <a:cubicBezTo>
                                          <a:pt x="143" y="150"/>
                                          <a:pt x="144" y="154"/>
                                          <a:pt x="146" y="157"/>
                                        </a:cubicBezTo>
                                        <a:close/>
                                        <a:moveTo>
                                          <a:pt x="145" y="162"/>
                                        </a:moveTo>
                                        <a:cubicBezTo>
                                          <a:pt x="145" y="161"/>
                                          <a:pt x="145" y="161"/>
                                          <a:pt x="146" y="161"/>
                                        </a:cubicBezTo>
                                        <a:cubicBezTo>
                                          <a:pt x="146" y="162"/>
                                          <a:pt x="146" y="163"/>
                                          <a:pt x="147" y="164"/>
                                        </a:cubicBezTo>
                                        <a:cubicBezTo>
                                          <a:pt x="147" y="165"/>
                                          <a:pt x="146" y="165"/>
                                          <a:pt x="146" y="166"/>
                                        </a:cubicBezTo>
                                        <a:cubicBezTo>
                                          <a:pt x="145" y="166"/>
                                          <a:pt x="144" y="165"/>
                                          <a:pt x="143" y="165"/>
                                        </a:cubicBezTo>
                                        <a:cubicBezTo>
                                          <a:pt x="141" y="163"/>
                                          <a:pt x="139" y="162"/>
                                          <a:pt x="137" y="159"/>
                                        </a:cubicBezTo>
                                        <a:cubicBezTo>
                                          <a:pt x="139" y="161"/>
                                          <a:pt x="143" y="159"/>
                                          <a:pt x="145" y="162"/>
                                        </a:cubicBezTo>
                                        <a:close/>
                                        <a:moveTo>
                                          <a:pt x="149" y="164"/>
                                        </a:moveTo>
                                        <a:cubicBezTo>
                                          <a:pt x="145" y="159"/>
                                          <a:pt x="147" y="155"/>
                                          <a:pt x="153" y="157"/>
                                        </a:cubicBezTo>
                                        <a:cubicBezTo>
                                          <a:pt x="153" y="157"/>
                                          <a:pt x="153" y="157"/>
                                          <a:pt x="153" y="158"/>
                                        </a:cubicBezTo>
                                        <a:cubicBezTo>
                                          <a:pt x="156" y="158"/>
                                          <a:pt x="159" y="159"/>
                                          <a:pt x="161" y="160"/>
                                        </a:cubicBezTo>
                                        <a:cubicBezTo>
                                          <a:pt x="160" y="161"/>
                                          <a:pt x="161" y="161"/>
                                          <a:pt x="161" y="161"/>
                                        </a:cubicBezTo>
                                        <a:cubicBezTo>
                                          <a:pt x="160" y="161"/>
                                          <a:pt x="160" y="162"/>
                                          <a:pt x="159" y="162"/>
                                        </a:cubicBezTo>
                                        <a:cubicBezTo>
                                          <a:pt x="159" y="161"/>
                                          <a:pt x="159" y="161"/>
                                          <a:pt x="159" y="161"/>
                                        </a:cubicBezTo>
                                        <a:cubicBezTo>
                                          <a:pt x="158" y="161"/>
                                          <a:pt x="157" y="162"/>
                                          <a:pt x="155" y="162"/>
                                        </a:cubicBezTo>
                                        <a:cubicBezTo>
                                          <a:pt x="155" y="162"/>
                                          <a:pt x="155" y="163"/>
                                          <a:pt x="155" y="163"/>
                                        </a:cubicBezTo>
                                        <a:cubicBezTo>
                                          <a:pt x="156" y="164"/>
                                          <a:pt x="158" y="162"/>
                                          <a:pt x="159" y="163"/>
                                        </a:cubicBezTo>
                                        <a:cubicBezTo>
                                          <a:pt x="153" y="164"/>
                                          <a:pt x="150" y="167"/>
                                          <a:pt x="149" y="173"/>
                                        </a:cubicBezTo>
                                        <a:cubicBezTo>
                                          <a:pt x="148" y="172"/>
                                          <a:pt x="146" y="169"/>
                                          <a:pt x="147" y="167"/>
                                        </a:cubicBezTo>
                                        <a:cubicBezTo>
                                          <a:pt x="147" y="166"/>
                                          <a:pt x="149" y="165"/>
                                          <a:pt x="149" y="164"/>
                                        </a:cubicBezTo>
                                        <a:close/>
                                        <a:moveTo>
                                          <a:pt x="162" y="166"/>
                                        </a:moveTo>
                                        <a:cubicBezTo>
                                          <a:pt x="157" y="166"/>
                                          <a:pt x="157" y="171"/>
                                          <a:pt x="158" y="175"/>
                                        </a:cubicBezTo>
                                        <a:cubicBezTo>
                                          <a:pt x="158" y="175"/>
                                          <a:pt x="157" y="175"/>
                                          <a:pt x="157" y="175"/>
                                        </a:cubicBezTo>
                                        <a:cubicBezTo>
                                          <a:pt x="157" y="175"/>
                                          <a:pt x="156" y="174"/>
                                          <a:pt x="155" y="174"/>
                                        </a:cubicBezTo>
                                        <a:cubicBezTo>
                                          <a:pt x="155" y="175"/>
                                          <a:pt x="155" y="175"/>
                                          <a:pt x="155" y="175"/>
                                        </a:cubicBezTo>
                                        <a:cubicBezTo>
                                          <a:pt x="156" y="176"/>
                                          <a:pt x="157" y="177"/>
                                          <a:pt x="157" y="178"/>
                                        </a:cubicBezTo>
                                        <a:cubicBezTo>
                                          <a:pt x="157" y="178"/>
                                          <a:pt x="157" y="178"/>
                                          <a:pt x="157" y="178"/>
                                        </a:cubicBezTo>
                                        <a:cubicBezTo>
                                          <a:pt x="157" y="179"/>
                                          <a:pt x="156" y="179"/>
                                          <a:pt x="156" y="180"/>
                                        </a:cubicBezTo>
                                        <a:cubicBezTo>
                                          <a:pt x="155" y="181"/>
                                          <a:pt x="153" y="182"/>
                                          <a:pt x="152" y="184"/>
                                        </a:cubicBezTo>
                                        <a:cubicBezTo>
                                          <a:pt x="155" y="180"/>
                                          <a:pt x="153" y="164"/>
                                          <a:pt x="162" y="166"/>
                                        </a:cubicBezTo>
                                        <a:close/>
                                        <a:moveTo>
                                          <a:pt x="155" y="182"/>
                                        </a:moveTo>
                                        <a:cubicBezTo>
                                          <a:pt x="156" y="183"/>
                                          <a:pt x="157" y="184"/>
                                          <a:pt x="158" y="184"/>
                                        </a:cubicBezTo>
                                        <a:cubicBezTo>
                                          <a:pt x="158" y="183"/>
                                          <a:pt x="157" y="182"/>
                                          <a:pt x="155" y="182"/>
                                        </a:cubicBezTo>
                                        <a:cubicBezTo>
                                          <a:pt x="156" y="182"/>
                                          <a:pt x="156" y="182"/>
                                          <a:pt x="156" y="181"/>
                                        </a:cubicBezTo>
                                        <a:cubicBezTo>
                                          <a:pt x="160" y="185"/>
                                          <a:pt x="161" y="185"/>
                                          <a:pt x="157" y="181"/>
                                        </a:cubicBezTo>
                                        <a:cubicBezTo>
                                          <a:pt x="157" y="180"/>
                                          <a:pt x="158" y="179"/>
                                          <a:pt x="158" y="178"/>
                                        </a:cubicBezTo>
                                        <a:cubicBezTo>
                                          <a:pt x="159" y="178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8" y="179"/>
                                          <a:pt x="158" y="179"/>
                                        </a:cubicBezTo>
                                        <a:cubicBezTo>
                                          <a:pt x="159" y="181"/>
                                          <a:pt x="161" y="181"/>
                                          <a:pt x="161" y="182"/>
                                        </a:cubicBezTo>
                                        <a:cubicBezTo>
                                          <a:pt x="160" y="182"/>
                                          <a:pt x="159" y="180"/>
                                          <a:pt x="158" y="180"/>
                                        </a:cubicBezTo>
                                        <a:cubicBezTo>
                                          <a:pt x="158" y="180"/>
                                          <a:pt x="157" y="180"/>
                                          <a:pt x="157" y="180"/>
                                        </a:cubicBezTo>
                                        <a:cubicBezTo>
                                          <a:pt x="158" y="182"/>
                                          <a:pt x="161" y="183"/>
                                          <a:pt x="161" y="185"/>
                                        </a:cubicBezTo>
                                        <a:cubicBezTo>
                                          <a:pt x="161" y="186"/>
                                          <a:pt x="161" y="185"/>
                                          <a:pt x="161" y="185"/>
                                        </a:cubicBezTo>
                                        <a:cubicBezTo>
                                          <a:pt x="160" y="185"/>
                                          <a:pt x="160" y="186"/>
                                          <a:pt x="160" y="186"/>
                                        </a:cubicBezTo>
                                        <a:cubicBezTo>
                                          <a:pt x="161" y="187"/>
                                          <a:pt x="162" y="187"/>
                                          <a:pt x="162" y="188"/>
                                        </a:cubicBezTo>
                                        <a:cubicBezTo>
                                          <a:pt x="162" y="188"/>
                                          <a:pt x="162" y="187"/>
                                          <a:pt x="161" y="187"/>
                                        </a:cubicBezTo>
                                        <a:cubicBezTo>
                                          <a:pt x="161" y="187"/>
                                          <a:pt x="160" y="187"/>
                                          <a:pt x="160" y="186"/>
                                        </a:cubicBezTo>
                                        <a:cubicBezTo>
                                          <a:pt x="159" y="188"/>
                                          <a:pt x="162" y="188"/>
                                          <a:pt x="163" y="189"/>
                                        </a:cubicBezTo>
                                        <a:cubicBezTo>
                                          <a:pt x="158" y="189"/>
                                          <a:pt x="157" y="184"/>
                                          <a:pt x="155" y="182"/>
                                        </a:cubicBezTo>
                                        <a:cubicBezTo>
                                          <a:pt x="155" y="182"/>
                                          <a:pt x="155" y="182"/>
                                          <a:pt x="155" y="182"/>
                                        </a:cubicBezTo>
                                        <a:close/>
                                        <a:moveTo>
                                          <a:pt x="158" y="176"/>
                                        </a:moveTo>
                                        <a:cubicBezTo>
                                          <a:pt x="160" y="177"/>
                                          <a:pt x="164" y="177"/>
                                          <a:pt x="164" y="180"/>
                                        </a:cubicBezTo>
                                        <a:cubicBezTo>
                                          <a:pt x="164" y="182"/>
                                          <a:pt x="164" y="186"/>
                                          <a:pt x="166" y="188"/>
                                        </a:cubicBezTo>
                                        <a:cubicBezTo>
                                          <a:pt x="166" y="189"/>
                                          <a:pt x="167" y="189"/>
                                          <a:pt x="168" y="190"/>
                                        </a:cubicBezTo>
                                        <a:cubicBezTo>
                                          <a:pt x="168" y="190"/>
                                          <a:pt x="168" y="190"/>
                                          <a:pt x="167" y="190"/>
                                        </a:cubicBezTo>
                                        <a:cubicBezTo>
                                          <a:pt x="167" y="190"/>
                                          <a:pt x="167" y="190"/>
                                          <a:pt x="167" y="191"/>
                                        </a:cubicBezTo>
                                        <a:cubicBezTo>
                                          <a:pt x="168" y="191"/>
                                          <a:pt x="169" y="191"/>
                                          <a:pt x="170" y="190"/>
                                        </a:cubicBezTo>
                                        <a:cubicBezTo>
                                          <a:pt x="171" y="191"/>
                                          <a:pt x="171" y="192"/>
                                          <a:pt x="172" y="192"/>
                                        </a:cubicBezTo>
                                        <a:cubicBezTo>
                                          <a:pt x="170" y="192"/>
                                          <a:pt x="169" y="192"/>
                                          <a:pt x="168" y="191"/>
                                        </a:cubicBezTo>
                                        <a:cubicBezTo>
                                          <a:pt x="168" y="193"/>
                                          <a:pt x="172" y="193"/>
                                          <a:pt x="172" y="192"/>
                                        </a:cubicBezTo>
                                        <a:cubicBezTo>
                                          <a:pt x="173" y="192"/>
                                          <a:pt x="174" y="193"/>
                                          <a:pt x="175" y="192"/>
                                        </a:cubicBezTo>
                                        <a:cubicBezTo>
                                          <a:pt x="172" y="194"/>
                                          <a:pt x="168" y="194"/>
                                          <a:pt x="166" y="192"/>
                                        </a:cubicBezTo>
                                        <a:cubicBezTo>
                                          <a:pt x="161" y="188"/>
                                          <a:pt x="164" y="179"/>
                                          <a:pt x="158" y="176"/>
                                        </a:cubicBezTo>
                                        <a:close/>
                                        <a:moveTo>
                                          <a:pt x="192" y="177"/>
                                        </a:moveTo>
                                        <a:cubicBezTo>
                                          <a:pt x="190" y="172"/>
                                          <a:pt x="192" y="168"/>
                                          <a:pt x="191" y="163"/>
                                        </a:cubicBezTo>
                                        <a:cubicBezTo>
                                          <a:pt x="192" y="164"/>
                                          <a:pt x="192" y="165"/>
                                          <a:pt x="193" y="166"/>
                                        </a:cubicBezTo>
                                        <a:cubicBezTo>
                                          <a:pt x="194" y="170"/>
                                          <a:pt x="193" y="173"/>
                                          <a:pt x="192" y="177"/>
                                        </a:cubicBezTo>
                                        <a:close/>
                                        <a:moveTo>
                                          <a:pt x="196" y="151"/>
                                        </a:moveTo>
                                        <a:cubicBezTo>
                                          <a:pt x="196" y="151"/>
                                          <a:pt x="195" y="150"/>
                                          <a:pt x="196" y="150"/>
                                        </a:cubicBezTo>
                                        <a:cubicBezTo>
                                          <a:pt x="195" y="150"/>
                                          <a:pt x="195" y="149"/>
                                          <a:pt x="194" y="149"/>
                                        </a:cubicBezTo>
                                        <a:cubicBezTo>
                                          <a:pt x="194" y="148"/>
                                          <a:pt x="195" y="148"/>
                                          <a:pt x="195" y="147"/>
                                        </a:cubicBezTo>
                                        <a:cubicBezTo>
                                          <a:pt x="197" y="147"/>
                                          <a:pt x="197" y="150"/>
                                          <a:pt x="196" y="151"/>
                                        </a:cubicBezTo>
                                        <a:close/>
                                        <a:moveTo>
                                          <a:pt x="200" y="153"/>
                                        </a:moveTo>
                                        <a:cubicBezTo>
                                          <a:pt x="199" y="153"/>
                                          <a:pt x="197" y="153"/>
                                          <a:pt x="196" y="154"/>
                                        </a:cubicBezTo>
                                        <a:cubicBezTo>
                                          <a:pt x="196" y="152"/>
                                          <a:pt x="199" y="150"/>
                                          <a:pt x="200" y="153"/>
                                        </a:cubicBezTo>
                                        <a:close/>
                                        <a:moveTo>
                                          <a:pt x="195" y="150"/>
                                        </a:moveTo>
                                        <a:cubicBezTo>
                                          <a:pt x="194" y="151"/>
                                          <a:pt x="195" y="152"/>
                                          <a:pt x="194" y="152"/>
                                        </a:cubicBezTo>
                                        <a:cubicBezTo>
                                          <a:pt x="194" y="151"/>
                                          <a:pt x="194" y="151"/>
                                          <a:pt x="194" y="150"/>
                                        </a:cubicBezTo>
                                        <a:cubicBezTo>
                                          <a:pt x="194" y="150"/>
                                          <a:pt x="194" y="150"/>
                                          <a:pt x="195" y="150"/>
                                        </a:cubicBezTo>
                                        <a:close/>
                                        <a:moveTo>
                                          <a:pt x="193" y="149"/>
                                        </a:moveTo>
                                        <a:cubicBezTo>
                                          <a:pt x="192" y="147"/>
                                          <a:pt x="191" y="147"/>
                                          <a:pt x="191" y="145"/>
                                        </a:cubicBezTo>
                                        <a:cubicBezTo>
                                          <a:pt x="193" y="143"/>
                                          <a:pt x="195" y="147"/>
                                          <a:pt x="193" y="149"/>
                                        </a:cubicBezTo>
                                        <a:close/>
                                        <a:moveTo>
                                          <a:pt x="201" y="153"/>
                                        </a:moveTo>
                                        <a:cubicBezTo>
                                          <a:pt x="202" y="152"/>
                                          <a:pt x="205" y="152"/>
                                          <a:pt x="204" y="154"/>
                                        </a:cubicBezTo>
                                        <a:cubicBezTo>
                                          <a:pt x="203" y="155"/>
                                          <a:pt x="203" y="153"/>
                                          <a:pt x="202" y="153"/>
                                        </a:cubicBezTo>
                                        <a:cubicBezTo>
                                          <a:pt x="202" y="153"/>
                                          <a:pt x="202" y="153"/>
                                          <a:pt x="201" y="153"/>
                                        </a:cubicBezTo>
                                        <a:close/>
                                        <a:moveTo>
                                          <a:pt x="195" y="139"/>
                                        </a:moveTo>
                                        <a:cubicBezTo>
                                          <a:pt x="197" y="139"/>
                                          <a:pt x="200" y="137"/>
                                          <a:pt x="199" y="135"/>
                                        </a:cubicBezTo>
                                        <a:cubicBezTo>
                                          <a:pt x="199" y="135"/>
                                          <a:pt x="200" y="135"/>
                                          <a:pt x="200" y="135"/>
                                        </a:cubicBezTo>
                                        <a:cubicBezTo>
                                          <a:pt x="200" y="134"/>
                                          <a:pt x="201" y="134"/>
                                          <a:pt x="202" y="133"/>
                                        </a:cubicBezTo>
                                        <a:cubicBezTo>
                                          <a:pt x="202" y="136"/>
                                          <a:pt x="199" y="141"/>
                                          <a:pt x="195" y="139"/>
                                        </a:cubicBezTo>
                                        <a:close/>
                                        <a:moveTo>
                                          <a:pt x="199" y="143"/>
                                        </a:moveTo>
                                        <a:cubicBezTo>
                                          <a:pt x="199" y="143"/>
                                          <a:pt x="199" y="143"/>
                                          <a:pt x="199" y="143"/>
                                        </a:cubicBezTo>
                                        <a:cubicBezTo>
                                          <a:pt x="199" y="142"/>
                                          <a:pt x="200" y="142"/>
                                          <a:pt x="200" y="142"/>
                                        </a:cubicBezTo>
                                        <a:cubicBezTo>
                                          <a:pt x="200" y="142"/>
                                          <a:pt x="199" y="142"/>
                                          <a:pt x="199" y="143"/>
                                        </a:cubicBezTo>
                                        <a:close/>
                                        <a:moveTo>
                                          <a:pt x="214" y="157"/>
                                        </a:moveTo>
                                        <a:cubicBezTo>
                                          <a:pt x="214" y="157"/>
                                          <a:pt x="214" y="157"/>
                                          <a:pt x="214" y="158"/>
                                        </a:cubicBezTo>
                                        <a:cubicBezTo>
                                          <a:pt x="214" y="158"/>
                                          <a:pt x="214" y="158"/>
                                          <a:pt x="213" y="157"/>
                                        </a:cubicBezTo>
                                        <a:cubicBezTo>
                                          <a:pt x="213" y="157"/>
                                          <a:pt x="214" y="157"/>
                                          <a:pt x="214" y="157"/>
                                        </a:cubicBezTo>
                                        <a:cubicBezTo>
                                          <a:pt x="214" y="157"/>
                                          <a:pt x="214" y="157"/>
                                          <a:pt x="214" y="157"/>
                                        </a:cubicBezTo>
                                        <a:close/>
                                        <a:moveTo>
                                          <a:pt x="206" y="186"/>
                                        </a:moveTo>
                                        <a:cubicBezTo>
                                          <a:pt x="208" y="187"/>
                                          <a:pt x="210" y="186"/>
                                          <a:pt x="210" y="185"/>
                                        </a:cubicBezTo>
                                        <a:cubicBezTo>
                                          <a:pt x="211" y="185"/>
                                          <a:pt x="211" y="185"/>
                                          <a:pt x="211" y="185"/>
                                        </a:cubicBezTo>
                                        <a:cubicBezTo>
                                          <a:pt x="212" y="184"/>
                                          <a:pt x="213" y="183"/>
                                          <a:pt x="214" y="181"/>
                                        </a:cubicBezTo>
                                        <a:cubicBezTo>
                                          <a:pt x="214" y="186"/>
                                          <a:pt x="209" y="191"/>
                                          <a:pt x="203" y="189"/>
                                        </a:cubicBezTo>
                                        <a:cubicBezTo>
                                          <a:pt x="204" y="188"/>
                                          <a:pt x="206" y="187"/>
                                          <a:pt x="206" y="186"/>
                                        </a:cubicBezTo>
                                        <a:close/>
                                        <a:moveTo>
                                          <a:pt x="208" y="185"/>
                                        </a:moveTo>
                                        <a:cubicBezTo>
                                          <a:pt x="211" y="182"/>
                                          <a:pt x="211" y="177"/>
                                          <a:pt x="210" y="173"/>
                                        </a:cubicBezTo>
                                        <a:cubicBezTo>
                                          <a:pt x="210" y="172"/>
                                          <a:pt x="210" y="172"/>
                                          <a:pt x="211" y="172"/>
                                        </a:cubicBezTo>
                                        <a:cubicBezTo>
                                          <a:pt x="210" y="169"/>
                                          <a:pt x="215" y="164"/>
                                          <a:pt x="213" y="160"/>
                                        </a:cubicBezTo>
                                        <a:cubicBezTo>
                                          <a:pt x="213" y="160"/>
                                          <a:pt x="213" y="160"/>
                                          <a:pt x="214" y="160"/>
                                        </a:cubicBezTo>
                                        <a:cubicBezTo>
                                          <a:pt x="213" y="161"/>
                                          <a:pt x="213" y="162"/>
                                          <a:pt x="214" y="162"/>
                                        </a:cubicBezTo>
                                        <a:cubicBezTo>
                                          <a:pt x="215" y="162"/>
                                          <a:pt x="215" y="161"/>
                                          <a:pt x="215" y="161"/>
                                        </a:cubicBezTo>
                                        <a:cubicBezTo>
                                          <a:pt x="213" y="170"/>
                                          <a:pt x="217" y="181"/>
                                          <a:pt x="208" y="185"/>
                                        </a:cubicBezTo>
                                        <a:close/>
                                        <a:moveTo>
                                          <a:pt x="215" y="184"/>
                                        </a:moveTo>
                                        <a:cubicBezTo>
                                          <a:pt x="216" y="185"/>
                                          <a:pt x="214" y="186"/>
                                          <a:pt x="214" y="187"/>
                                        </a:cubicBezTo>
                                        <a:cubicBezTo>
                                          <a:pt x="214" y="186"/>
                                          <a:pt x="215" y="185"/>
                                          <a:pt x="215" y="184"/>
                                        </a:cubicBezTo>
                                        <a:close/>
                                        <a:moveTo>
                                          <a:pt x="216" y="164"/>
                                        </a:moveTo>
                                        <a:cubicBezTo>
                                          <a:pt x="216" y="162"/>
                                          <a:pt x="217" y="160"/>
                                          <a:pt x="216" y="158"/>
                                        </a:cubicBezTo>
                                        <a:cubicBezTo>
                                          <a:pt x="216" y="158"/>
                                          <a:pt x="216" y="158"/>
                                          <a:pt x="217" y="158"/>
                                        </a:cubicBezTo>
                                        <a:cubicBezTo>
                                          <a:pt x="217" y="154"/>
                                          <a:pt x="219" y="150"/>
                                          <a:pt x="222" y="147"/>
                                        </a:cubicBezTo>
                                        <a:cubicBezTo>
                                          <a:pt x="222" y="147"/>
                                          <a:pt x="222" y="146"/>
                                          <a:pt x="222" y="147"/>
                                        </a:cubicBezTo>
                                        <a:cubicBezTo>
                                          <a:pt x="222" y="146"/>
                                          <a:pt x="222" y="146"/>
                                          <a:pt x="223" y="146"/>
                                        </a:cubicBezTo>
                                        <a:cubicBezTo>
                                          <a:pt x="223" y="146"/>
                                          <a:pt x="223" y="145"/>
                                          <a:pt x="223" y="145"/>
                                        </a:cubicBezTo>
                                        <a:cubicBezTo>
                                          <a:pt x="224" y="144"/>
                                          <a:pt x="227" y="144"/>
                                          <a:pt x="230" y="144"/>
                                        </a:cubicBezTo>
                                        <a:cubicBezTo>
                                          <a:pt x="222" y="150"/>
                                          <a:pt x="220" y="159"/>
                                          <a:pt x="220" y="170"/>
                                        </a:cubicBezTo>
                                        <a:cubicBezTo>
                                          <a:pt x="220" y="172"/>
                                          <a:pt x="219" y="173"/>
                                          <a:pt x="218" y="174"/>
                                        </a:cubicBezTo>
                                        <a:cubicBezTo>
                                          <a:pt x="218" y="173"/>
                                          <a:pt x="219" y="171"/>
                                          <a:pt x="219" y="169"/>
                                        </a:cubicBezTo>
                                        <a:cubicBezTo>
                                          <a:pt x="218" y="169"/>
                                          <a:pt x="218" y="170"/>
                                          <a:pt x="218" y="171"/>
                                        </a:cubicBezTo>
                                        <a:cubicBezTo>
                                          <a:pt x="217" y="171"/>
                                          <a:pt x="218" y="173"/>
                                          <a:pt x="216" y="173"/>
                                        </a:cubicBezTo>
                                        <a:cubicBezTo>
                                          <a:pt x="217" y="173"/>
                                          <a:pt x="217" y="171"/>
                                          <a:pt x="217" y="170"/>
                                        </a:cubicBezTo>
                                        <a:cubicBezTo>
                                          <a:pt x="217" y="170"/>
                                          <a:pt x="217" y="170"/>
                                          <a:pt x="216" y="170"/>
                                        </a:cubicBezTo>
                                        <a:cubicBezTo>
                                          <a:pt x="217" y="171"/>
                                          <a:pt x="217" y="172"/>
                                          <a:pt x="216" y="173"/>
                                        </a:cubicBezTo>
                                        <a:cubicBezTo>
                                          <a:pt x="216" y="169"/>
                                          <a:pt x="214" y="167"/>
                                          <a:pt x="216" y="164"/>
                                        </a:cubicBezTo>
                                        <a:close/>
                                        <a:moveTo>
                                          <a:pt x="224" y="174"/>
                                        </a:moveTo>
                                        <a:cubicBezTo>
                                          <a:pt x="225" y="174"/>
                                          <a:pt x="225" y="173"/>
                                          <a:pt x="226" y="174"/>
                                        </a:cubicBezTo>
                                        <a:cubicBezTo>
                                          <a:pt x="225" y="174"/>
                                          <a:pt x="225" y="174"/>
                                          <a:pt x="224" y="174"/>
                                        </a:cubicBezTo>
                                        <a:cubicBezTo>
                                          <a:pt x="224" y="174"/>
                                          <a:pt x="224" y="174"/>
                                          <a:pt x="224" y="174"/>
                                        </a:cubicBezTo>
                                        <a:close/>
                                        <a:moveTo>
                                          <a:pt x="225" y="173"/>
                                        </a:moveTo>
                                        <a:cubicBezTo>
                                          <a:pt x="225" y="173"/>
                                          <a:pt x="226" y="172"/>
                                          <a:pt x="227" y="172"/>
                                        </a:cubicBezTo>
                                        <a:cubicBezTo>
                                          <a:pt x="226" y="173"/>
                                          <a:pt x="225" y="173"/>
                                          <a:pt x="225" y="173"/>
                                        </a:cubicBezTo>
                                        <a:close/>
                                        <a:moveTo>
                                          <a:pt x="225" y="172"/>
                                        </a:moveTo>
                                        <a:cubicBezTo>
                                          <a:pt x="226" y="172"/>
                                          <a:pt x="226" y="171"/>
                                          <a:pt x="227" y="171"/>
                                        </a:cubicBezTo>
                                        <a:cubicBezTo>
                                          <a:pt x="227" y="172"/>
                                          <a:pt x="225" y="172"/>
                                          <a:pt x="225" y="172"/>
                                        </a:cubicBezTo>
                                        <a:close/>
                                        <a:moveTo>
                                          <a:pt x="229" y="159"/>
                                        </a:moveTo>
                                        <a:cubicBezTo>
                                          <a:pt x="229" y="159"/>
                                          <a:pt x="230" y="158"/>
                                          <a:pt x="230" y="158"/>
                                        </a:cubicBezTo>
                                        <a:cubicBezTo>
                                          <a:pt x="230" y="159"/>
                                          <a:pt x="230" y="159"/>
                                          <a:pt x="229" y="159"/>
                                        </a:cubicBezTo>
                                        <a:close/>
                                        <a:moveTo>
                                          <a:pt x="268" y="138"/>
                                        </a:moveTo>
                                        <a:cubicBezTo>
                                          <a:pt x="268" y="137"/>
                                          <a:pt x="269" y="137"/>
                                          <a:pt x="269" y="136"/>
                                        </a:cubicBezTo>
                                        <a:cubicBezTo>
                                          <a:pt x="269" y="137"/>
                                          <a:pt x="269" y="138"/>
                                          <a:pt x="268" y="138"/>
                                        </a:cubicBezTo>
                                        <a:close/>
                                        <a:moveTo>
                                          <a:pt x="312" y="158"/>
                                        </a:moveTo>
                                        <a:cubicBezTo>
                                          <a:pt x="309" y="161"/>
                                          <a:pt x="304" y="161"/>
                                          <a:pt x="300" y="162"/>
                                        </a:cubicBezTo>
                                        <a:cubicBezTo>
                                          <a:pt x="303" y="160"/>
                                          <a:pt x="309" y="160"/>
                                          <a:pt x="312" y="158"/>
                                        </a:cubicBezTo>
                                        <a:close/>
                                        <a:moveTo>
                                          <a:pt x="302" y="160"/>
                                        </a:moveTo>
                                        <a:cubicBezTo>
                                          <a:pt x="302" y="160"/>
                                          <a:pt x="303" y="160"/>
                                          <a:pt x="304" y="160"/>
                                        </a:cubicBezTo>
                                        <a:cubicBezTo>
                                          <a:pt x="303" y="160"/>
                                          <a:pt x="303" y="160"/>
                                          <a:pt x="302" y="160"/>
                                        </a:cubicBezTo>
                                        <a:close/>
                                        <a:moveTo>
                                          <a:pt x="301" y="159"/>
                                        </a:moveTo>
                                        <a:cubicBezTo>
                                          <a:pt x="307" y="157"/>
                                          <a:pt x="313" y="156"/>
                                          <a:pt x="318" y="152"/>
                                        </a:cubicBezTo>
                                        <a:cubicBezTo>
                                          <a:pt x="312" y="154"/>
                                          <a:pt x="306" y="157"/>
                                          <a:pt x="299" y="158"/>
                                        </a:cubicBezTo>
                                        <a:cubicBezTo>
                                          <a:pt x="307" y="155"/>
                                          <a:pt x="316" y="153"/>
                                          <a:pt x="322" y="148"/>
                                        </a:cubicBezTo>
                                        <a:cubicBezTo>
                                          <a:pt x="322" y="150"/>
                                          <a:pt x="320" y="151"/>
                                          <a:pt x="319" y="152"/>
                                        </a:cubicBezTo>
                                        <a:cubicBezTo>
                                          <a:pt x="319" y="152"/>
                                          <a:pt x="319" y="153"/>
                                          <a:pt x="319" y="153"/>
                                        </a:cubicBezTo>
                                        <a:cubicBezTo>
                                          <a:pt x="318" y="153"/>
                                          <a:pt x="318" y="153"/>
                                          <a:pt x="318" y="153"/>
                                        </a:cubicBezTo>
                                        <a:cubicBezTo>
                                          <a:pt x="314" y="157"/>
                                          <a:pt x="307" y="159"/>
                                          <a:pt x="301" y="159"/>
                                        </a:cubicBezTo>
                                        <a:close/>
                                        <a:moveTo>
                                          <a:pt x="309" y="161"/>
                                        </a:moveTo>
                                        <a:cubicBezTo>
                                          <a:pt x="309" y="161"/>
                                          <a:pt x="309" y="161"/>
                                          <a:pt x="309" y="161"/>
                                        </a:cubicBezTo>
                                        <a:cubicBezTo>
                                          <a:pt x="307" y="163"/>
                                          <a:pt x="302" y="164"/>
                                          <a:pt x="299" y="164"/>
                                        </a:cubicBezTo>
                                        <a:cubicBezTo>
                                          <a:pt x="302" y="163"/>
                                          <a:pt x="306" y="162"/>
                                          <a:pt x="309" y="161"/>
                                        </a:cubicBezTo>
                                        <a:close/>
                                        <a:moveTo>
                                          <a:pt x="314" y="163"/>
                                        </a:moveTo>
                                        <a:cubicBezTo>
                                          <a:pt x="314" y="164"/>
                                          <a:pt x="315" y="164"/>
                                          <a:pt x="315" y="165"/>
                                        </a:cubicBezTo>
                                        <a:cubicBezTo>
                                          <a:pt x="312" y="165"/>
                                          <a:pt x="310" y="165"/>
                                          <a:pt x="307" y="166"/>
                                        </a:cubicBezTo>
                                        <a:cubicBezTo>
                                          <a:pt x="309" y="165"/>
                                          <a:pt x="312" y="164"/>
                                          <a:pt x="314" y="163"/>
                                        </a:cubicBezTo>
                                        <a:close/>
                                        <a:moveTo>
                                          <a:pt x="307" y="163"/>
                                        </a:moveTo>
                                        <a:cubicBezTo>
                                          <a:pt x="306" y="163"/>
                                          <a:pt x="305" y="164"/>
                                          <a:pt x="304" y="164"/>
                                        </a:cubicBezTo>
                                        <a:cubicBezTo>
                                          <a:pt x="305" y="163"/>
                                          <a:pt x="306" y="163"/>
                                          <a:pt x="307" y="163"/>
                                        </a:cubicBezTo>
                                        <a:close/>
                                        <a:moveTo>
                                          <a:pt x="303" y="166"/>
                                        </a:moveTo>
                                        <a:cubicBezTo>
                                          <a:pt x="301" y="167"/>
                                          <a:pt x="299" y="168"/>
                                          <a:pt x="296" y="168"/>
                                        </a:cubicBezTo>
                                        <a:cubicBezTo>
                                          <a:pt x="298" y="167"/>
                                          <a:pt x="306" y="164"/>
                                          <a:pt x="303" y="166"/>
                                        </a:cubicBezTo>
                                        <a:close/>
                                        <a:moveTo>
                                          <a:pt x="299" y="168"/>
                                        </a:moveTo>
                                        <a:cubicBezTo>
                                          <a:pt x="299" y="169"/>
                                          <a:pt x="296" y="169"/>
                                          <a:pt x="294" y="170"/>
                                        </a:cubicBezTo>
                                        <a:cubicBezTo>
                                          <a:pt x="295" y="168"/>
                                          <a:pt x="298" y="169"/>
                                          <a:pt x="299" y="168"/>
                                        </a:cubicBezTo>
                                        <a:close/>
                                        <a:moveTo>
                                          <a:pt x="280" y="191"/>
                                        </a:moveTo>
                                        <a:cubicBezTo>
                                          <a:pt x="281" y="192"/>
                                          <a:pt x="282" y="192"/>
                                          <a:pt x="284" y="193"/>
                                        </a:cubicBezTo>
                                        <a:cubicBezTo>
                                          <a:pt x="281" y="193"/>
                                          <a:pt x="278" y="191"/>
                                          <a:pt x="276" y="191"/>
                                        </a:cubicBezTo>
                                        <a:cubicBezTo>
                                          <a:pt x="277" y="190"/>
                                          <a:pt x="278" y="191"/>
                                          <a:pt x="278" y="191"/>
                                        </a:cubicBezTo>
                                        <a:cubicBezTo>
                                          <a:pt x="276" y="190"/>
                                          <a:pt x="272" y="189"/>
                                          <a:pt x="269" y="188"/>
                                        </a:cubicBezTo>
                                        <a:cubicBezTo>
                                          <a:pt x="279" y="189"/>
                                          <a:pt x="289" y="195"/>
                                          <a:pt x="299" y="193"/>
                                        </a:cubicBezTo>
                                        <a:cubicBezTo>
                                          <a:pt x="301" y="194"/>
                                          <a:pt x="303" y="194"/>
                                          <a:pt x="305" y="195"/>
                                        </a:cubicBezTo>
                                        <a:cubicBezTo>
                                          <a:pt x="297" y="195"/>
                                          <a:pt x="288" y="194"/>
                                          <a:pt x="280" y="191"/>
                                        </a:cubicBezTo>
                                        <a:close/>
                                        <a:moveTo>
                                          <a:pt x="297" y="196"/>
                                        </a:moveTo>
                                        <a:cubicBezTo>
                                          <a:pt x="297" y="196"/>
                                          <a:pt x="296" y="196"/>
                                          <a:pt x="296" y="195"/>
                                        </a:cubicBezTo>
                                        <a:cubicBezTo>
                                          <a:pt x="296" y="195"/>
                                          <a:pt x="297" y="195"/>
                                          <a:pt x="297" y="196"/>
                                        </a:cubicBezTo>
                                        <a:close/>
                                        <a:moveTo>
                                          <a:pt x="283" y="196"/>
                                        </a:moveTo>
                                        <a:cubicBezTo>
                                          <a:pt x="282" y="195"/>
                                          <a:pt x="281" y="195"/>
                                          <a:pt x="281" y="195"/>
                                        </a:cubicBezTo>
                                        <a:cubicBezTo>
                                          <a:pt x="281" y="195"/>
                                          <a:pt x="282" y="195"/>
                                          <a:pt x="283" y="196"/>
                                        </a:cubicBezTo>
                                        <a:close/>
                                        <a:moveTo>
                                          <a:pt x="280" y="193"/>
                                        </a:moveTo>
                                        <a:cubicBezTo>
                                          <a:pt x="281" y="193"/>
                                          <a:pt x="282" y="193"/>
                                          <a:pt x="282" y="194"/>
                                        </a:cubicBezTo>
                                        <a:cubicBezTo>
                                          <a:pt x="281" y="194"/>
                                          <a:pt x="280" y="194"/>
                                          <a:pt x="280" y="193"/>
                                        </a:cubicBezTo>
                                        <a:close/>
                                        <a:moveTo>
                                          <a:pt x="280" y="196"/>
                                        </a:moveTo>
                                        <a:cubicBezTo>
                                          <a:pt x="276" y="196"/>
                                          <a:pt x="273" y="195"/>
                                          <a:pt x="270" y="194"/>
                                        </a:cubicBezTo>
                                        <a:cubicBezTo>
                                          <a:pt x="274" y="195"/>
                                          <a:pt x="277" y="195"/>
                                          <a:pt x="280" y="196"/>
                                        </a:cubicBezTo>
                                        <a:close/>
                                        <a:moveTo>
                                          <a:pt x="281" y="206"/>
                                        </a:moveTo>
                                        <a:cubicBezTo>
                                          <a:pt x="280" y="207"/>
                                          <a:pt x="279" y="206"/>
                                          <a:pt x="277" y="206"/>
                                        </a:cubicBezTo>
                                        <a:cubicBezTo>
                                          <a:pt x="277" y="206"/>
                                          <a:pt x="277" y="206"/>
                                          <a:pt x="277" y="207"/>
                                        </a:cubicBezTo>
                                        <a:cubicBezTo>
                                          <a:pt x="269" y="205"/>
                                          <a:pt x="258" y="203"/>
                                          <a:pt x="250" y="200"/>
                                        </a:cubicBezTo>
                                        <a:cubicBezTo>
                                          <a:pt x="260" y="201"/>
                                          <a:pt x="272" y="206"/>
                                          <a:pt x="281" y="206"/>
                                        </a:cubicBezTo>
                                        <a:close/>
                                        <a:moveTo>
                                          <a:pt x="270" y="204"/>
                                        </a:moveTo>
                                        <a:cubicBezTo>
                                          <a:pt x="271" y="204"/>
                                          <a:pt x="271" y="204"/>
                                          <a:pt x="271" y="205"/>
                                        </a:cubicBezTo>
                                        <a:cubicBezTo>
                                          <a:pt x="271" y="205"/>
                                          <a:pt x="270" y="204"/>
                                          <a:pt x="270" y="204"/>
                                        </a:cubicBezTo>
                                        <a:close/>
                                        <a:moveTo>
                                          <a:pt x="222" y="208"/>
                                        </a:moveTo>
                                        <a:cubicBezTo>
                                          <a:pt x="223" y="208"/>
                                          <a:pt x="223" y="207"/>
                                          <a:pt x="223" y="206"/>
                                        </a:cubicBezTo>
                                        <a:cubicBezTo>
                                          <a:pt x="223" y="206"/>
                                          <a:pt x="223" y="206"/>
                                          <a:pt x="224" y="206"/>
                                        </a:cubicBezTo>
                                        <a:cubicBezTo>
                                          <a:pt x="223" y="207"/>
                                          <a:pt x="222" y="208"/>
                                          <a:pt x="222" y="209"/>
                                        </a:cubicBezTo>
                                        <a:cubicBezTo>
                                          <a:pt x="222" y="209"/>
                                          <a:pt x="222" y="210"/>
                                          <a:pt x="221" y="210"/>
                                        </a:cubicBezTo>
                                        <a:cubicBezTo>
                                          <a:pt x="221" y="209"/>
                                          <a:pt x="222" y="209"/>
                                          <a:pt x="222" y="208"/>
                                        </a:cubicBezTo>
                                        <a:close/>
                                        <a:moveTo>
                                          <a:pt x="222" y="206"/>
                                        </a:moveTo>
                                        <a:cubicBezTo>
                                          <a:pt x="222" y="206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2" y="207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1" y="207"/>
                                          <a:pt x="221" y="207"/>
                                          <a:pt x="222" y="206"/>
                                        </a:cubicBezTo>
                                        <a:close/>
                                        <a:moveTo>
                                          <a:pt x="221" y="204"/>
                                        </a:moveTo>
                                        <a:cubicBezTo>
                                          <a:pt x="221" y="204"/>
                                          <a:pt x="221" y="203"/>
                                          <a:pt x="221" y="203"/>
                                        </a:cubicBezTo>
                                        <a:cubicBezTo>
                                          <a:pt x="223" y="203"/>
                                          <a:pt x="225" y="204"/>
                                          <a:pt x="227" y="202"/>
                                        </a:cubicBezTo>
                                        <a:cubicBezTo>
                                          <a:pt x="230" y="203"/>
                                          <a:pt x="233" y="201"/>
                                          <a:pt x="236" y="201"/>
                                        </a:cubicBezTo>
                                        <a:cubicBezTo>
                                          <a:pt x="232" y="203"/>
                                          <a:pt x="227" y="204"/>
                                          <a:pt x="221" y="204"/>
                                        </a:cubicBezTo>
                                        <a:close/>
                                        <a:moveTo>
                                          <a:pt x="227" y="200"/>
                                        </a:moveTo>
                                        <a:cubicBezTo>
                                          <a:pt x="225" y="201"/>
                                          <a:pt x="223" y="201"/>
                                          <a:pt x="221" y="201"/>
                                        </a:cubicBezTo>
                                        <a:cubicBezTo>
                                          <a:pt x="222" y="200"/>
                                          <a:pt x="225" y="200"/>
                                          <a:pt x="227" y="200"/>
                                        </a:cubicBezTo>
                                        <a:close/>
                                        <a:moveTo>
                                          <a:pt x="222" y="199"/>
                                        </a:moveTo>
                                        <a:cubicBezTo>
                                          <a:pt x="223" y="198"/>
                                          <a:pt x="226" y="198"/>
                                          <a:pt x="227" y="199"/>
                                        </a:cubicBezTo>
                                        <a:cubicBezTo>
                                          <a:pt x="225" y="199"/>
                                          <a:pt x="224" y="199"/>
                                          <a:pt x="222" y="199"/>
                                        </a:cubicBezTo>
                                        <a:close/>
                                        <a:moveTo>
                                          <a:pt x="235" y="209"/>
                                        </a:moveTo>
                                        <a:cubicBezTo>
                                          <a:pt x="235" y="208"/>
                                          <a:pt x="235" y="208"/>
                                          <a:pt x="235" y="207"/>
                                        </a:cubicBezTo>
                                        <a:cubicBezTo>
                                          <a:pt x="237" y="208"/>
                                          <a:pt x="238" y="204"/>
                                          <a:pt x="240" y="206"/>
                                        </a:cubicBezTo>
                                        <a:cubicBezTo>
                                          <a:pt x="238" y="207"/>
                                          <a:pt x="237" y="208"/>
                                          <a:pt x="235" y="209"/>
                                        </a:cubicBezTo>
                                        <a:close/>
                                        <a:moveTo>
                                          <a:pt x="242" y="207"/>
                                        </a:moveTo>
                                        <a:cubicBezTo>
                                          <a:pt x="239" y="208"/>
                                          <a:pt x="236" y="210"/>
                                          <a:pt x="233" y="211"/>
                                        </a:cubicBezTo>
                                        <a:cubicBezTo>
                                          <a:pt x="235" y="209"/>
                                          <a:pt x="239" y="208"/>
                                          <a:pt x="242" y="207"/>
                                        </a:cubicBezTo>
                                        <a:close/>
                                        <a:moveTo>
                                          <a:pt x="235" y="207"/>
                                        </a:moveTo>
                                        <a:cubicBezTo>
                                          <a:pt x="235" y="206"/>
                                          <a:pt x="236" y="205"/>
                                          <a:pt x="236" y="204"/>
                                        </a:cubicBezTo>
                                        <a:cubicBezTo>
                                          <a:pt x="237" y="204"/>
                                          <a:pt x="237" y="204"/>
                                          <a:pt x="238" y="205"/>
                                        </a:cubicBezTo>
                                        <a:cubicBezTo>
                                          <a:pt x="237" y="205"/>
                                          <a:pt x="236" y="206"/>
                                          <a:pt x="235" y="207"/>
                                        </a:cubicBezTo>
                                        <a:close/>
                                        <a:moveTo>
                                          <a:pt x="246" y="210"/>
                                        </a:moveTo>
                                        <a:cubicBezTo>
                                          <a:pt x="242" y="210"/>
                                          <a:pt x="236" y="211"/>
                                          <a:pt x="233" y="213"/>
                                        </a:cubicBezTo>
                                        <a:cubicBezTo>
                                          <a:pt x="236" y="211"/>
                                          <a:pt x="242" y="206"/>
                                          <a:pt x="246" y="210"/>
                                        </a:cubicBezTo>
                                        <a:close/>
                                        <a:moveTo>
                                          <a:pt x="239" y="200"/>
                                        </a:moveTo>
                                        <a:cubicBezTo>
                                          <a:pt x="239" y="200"/>
                                          <a:pt x="239" y="200"/>
                                          <a:pt x="238" y="200"/>
                                        </a:cubicBezTo>
                                        <a:cubicBezTo>
                                          <a:pt x="244" y="198"/>
                                          <a:pt x="249" y="196"/>
                                          <a:pt x="254" y="194"/>
                                        </a:cubicBezTo>
                                        <a:cubicBezTo>
                                          <a:pt x="250" y="197"/>
                                          <a:pt x="244" y="199"/>
                                          <a:pt x="239" y="200"/>
                                        </a:cubicBezTo>
                                        <a:close/>
                                        <a:moveTo>
                                          <a:pt x="257" y="199"/>
                                        </a:moveTo>
                                        <a:cubicBezTo>
                                          <a:pt x="261" y="200"/>
                                          <a:pt x="264" y="201"/>
                                          <a:pt x="267" y="202"/>
                                        </a:cubicBezTo>
                                        <a:cubicBezTo>
                                          <a:pt x="264" y="202"/>
                                          <a:pt x="260" y="201"/>
                                          <a:pt x="257" y="199"/>
                                        </a:cubicBezTo>
                                        <a:close/>
                                        <a:moveTo>
                                          <a:pt x="221" y="210"/>
                                        </a:moveTo>
                                        <a:cubicBezTo>
                                          <a:pt x="223" y="209"/>
                                          <a:pt x="224" y="208"/>
                                          <a:pt x="225" y="206"/>
                                        </a:cubicBezTo>
                                        <a:cubicBezTo>
                                          <a:pt x="225" y="206"/>
                                          <a:pt x="225" y="206"/>
                                          <a:pt x="225" y="206"/>
                                        </a:cubicBezTo>
                                        <a:cubicBezTo>
                                          <a:pt x="225" y="207"/>
                                          <a:pt x="225" y="208"/>
                                          <a:pt x="224" y="209"/>
                                        </a:cubicBezTo>
                                        <a:cubicBezTo>
                                          <a:pt x="223" y="210"/>
                                          <a:pt x="223" y="211"/>
                                          <a:pt x="221" y="212"/>
                                        </a:cubicBezTo>
                                        <a:cubicBezTo>
                                          <a:pt x="221" y="212"/>
                                          <a:pt x="221" y="212"/>
                                          <a:pt x="221" y="212"/>
                                        </a:cubicBezTo>
                                        <a:cubicBezTo>
                                          <a:pt x="222" y="212"/>
                                          <a:pt x="222" y="212"/>
                                          <a:pt x="222" y="212"/>
                                        </a:cubicBezTo>
                                        <a:cubicBezTo>
                                          <a:pt x="224" y="210"/>
                                          <a:pt x="225" y="207"/>
                                          <a:pt x="228" y="206"/>
                                        </a:cubicBezTo>
                                        <a:cubicBezTo>
                                          <a:pt x="226" y="210"/>
                                          <a:pt x="222" y="213"/>
                                          <a:pt x="218" y="216"/>
                                        </a:cubicBezTo>
                                        <a:cubicBezTo>
                                          <a:pt x="219" y="214"/>
                                          <a:pt x="221" y="213"/>
                                          <a:pt x="221" y="210"/>
                                        </a:cubicBezTo>
                                        <a:close/>
                                        <a:moveTo>
                                          <a:pt x="230" y="217"/>
                                        </a:moveTo>
                                        <a:cubicBezTo>
                                          <a:pt x="234" y="213"/>
                                          <a:pt x="245" y="208"/>
                                          <a:pt x="252" y="212"/>
                                        </a:cubicBezTo>
                                        <a:cubicBezTo>
                                          <a:pt x="243" y="213"/>
                                          <a:pt x="236" y="214"/>
                                          <a:pt x="230" y="217"/>
                                        </a:cubicBezTo>
                                        <a:close/>
                                        <a:moveTo>
                                          <a:pt x="251" y="208"/>
                                        </a:moveTo>
                                        <a:cubicBezTo>
                                          <a:pt x="252" y="208"/>
                                          <a:pt x="253" y="209"/>
                                          <a:pt x="255" y="209"/>
                                        </a:cubicBezTo>
                                        <a:cubicBezTo>
                                          <a:pt x="255" y="209"/>
                                          <a:pt x="254" y="209"/>
                                          <a:pt x="254" y="210"/>
                                        </a:cubicBezTo>
                                        <a:cubicBezTo>
                                          <a:pt x="255" y="210"/>
                                          <a:pt x="255" y="209"/>
                                          <a:pt x="255" y="209"/>
                                        </a:cubicBezTo>
                                        <a:cubicBezTo>
                                          <a:pt x="256" y="210"/>
                                          <a:pt x="257" y="211"/>
                                          <a:pt x="257" y="210"/>
                                        </a:cubicBezTo>
                                        <a:cubicBezTo>
                                          <a:pt x="258" y="211"/>
                                          <a:pt x="259" y="211"/>
                                          <a:pt x="259" y="211"/>
                                        </a:cubicBezTo>
                                        <a:cubicBezTo>
                                          <a:pt x="256" y="211"/>
                                          <a:pt x="253" y="209"/>
                                          <a:pt x="251" y="208"/>
                                        </a:cubicBezTo>
                                        <a:close/>
                                        <a:moveTo>
                                          <a:pt x="261" y="211"/>
                                        </a:moveTo>
                                        <a:cubicBezTo>
                                          <a:pt x="263" y="211"/>
                                          <a:pt x="265" y="212"/>
                                          <a:pt x="268" y="213"/>
                                        </a:cubicBezTo>
                                        <a:cubicBezTo>
                                          <a:pt x="265" y="213"/>
                                          <a:pt x="263" y="212"/>
                                          <a:pt x="261" y="211"/>
                                        </a:cubicBezTo>
                                        <a:close/>
                                        <a:moveTo>
                                          <a:pt x="274" y="215"/>
                                        </a:moveTo>
                                        <a:cubicBezTo>
                                          <a:pt x="274" y="215"/>
                                          <a:pt x="274" y="215"/>
                                          <a:pt x="274" y="215"/>
                                        </a:cubicBezTo>
                                        <a:cubicBezTo>
                                          <a:pt x="275" y="215"/>
                                          <a:pt x="276" y="216"/>
                                          <a:pt x="277" y="216"/>
                                        </a:cubicBezTo>
                                        <a:cubicBezTo>
                                          <a:pt x="277" y="216"/>
                                          <a:pt x="275" y="215"/>
                                          <a:pt x="274" y="215"/>
                                        </a:cubicBezTo>
                                        <a:close/>
                                        <a:moveTo>
                                          <a:pt x="283" y="217"/>
                                        </a:moveTo>
                                        <a:cubicBezTo>
                                          <a:pt x="284" y="217"/>
                                          <a:pt x="285" y="217"/>
                                          <a:pt x="286" y="217"/>
                                        </a:cubicBezTo>
                                        <a:cubicBezTo>
                                          <a:pt x="285" y="217"/>
                                          <a:pt x="284" y="217"/>
                                          <a:pt x="283" y="217"/>
                                        </a:cubicBezTo>
                                        <a:close/>
                                        <a:moveTo>
                                          <a:pt x="285" y="215"/>
                                        </a:moveTo>
                                        <a:cubicBezTo>
                                          <a:pt x="299" y="217"/>
                                          <a:pt x="314" y="219"/>
                                          <a:pt x="330" y="216"/>
                                        </a:cubicBezTo>
                                        <a:cubicBezTo>
                                          <a:pt x="328" y="217"/>
                                          <a:pt x="324" y="218"/>
                                          <a:pt x="320" y="218"/>
                                        </a:cubicBezTo>
                                        <a:cubicBezTo>
                                          <a:pt x="320" y="218"/>
                                          <a:pt x="321" y="218"/>
                                          <a:pt x="321" y="218"/>
                                        </a:cubicBezTo>
                                        <a:cubicBezTo>
                                          <a:pt x="307" y="220"/>
                                          <a:pt x="293" y="217"/>
                                          <a:pt x="281" y="215"/>
                                        </a:cubicBezTo>
                                        <a:cubicBezTo>
                                          <a:pt x="281" y="215"/>
                                          <a:pt x="281" y="216"/>
                                          <a:pt x="281" y="216"/>
                                        </a:cubicBezTo>
                                        <a:cubicBezTo>
                                          <a:pt x="281" y="215"/>
                                          <a:pt x="281" y="215"/>
                                          <a:pt x="281" y="214"/>
                                        </a:cubicBezTo>
                                        <a:cubicBezTo>
                                          <a:pt x="279" y="214"/>
                                          <a:pt x="277" y="214"/>
                                          <a:pt x="275" y="213"/>
                                        </a:cubicBezTo>
                                        <a:cubicBezTo>
                                          <a:pt x="276" y="214"/>
                                          <a:pt x="279" y="214"/>
                                          <a:pt x="280" y="215"/>
                                        </a:cubicBezTo>
                                        <a:cubicBezTo>
                                          <a:pt x="278" y="214"/>
                                          <a:pt x="276" y="214"/>
                                          <a:pt x="273" y="214"/>
                                        </a:cubicBezTo>
                                        <a:cubicBezTo>
                                          <a:pt x="274" y="213"/>
                                          <a:pt x="274" y="214"/>
                                          <a:pt x="275" y="214"/>
                                        </a:cubicBezTo>
                                        <a:cubicBezTo>
                                          <a:pt x="268" y="212"/>
                                          <a:pt x="261" y="210"/>
                                          <a:pt x="255" y="208"/>
                                        </a:cubicBezTo>
                                        <a:cubicBezTo>
                                          <a:pt x="255" y="207"/>
                                          <a:pt x="255" y="207"/>
                                          <a:pt x="255" y="207"/>
                                        </a:cubicBezTo>
                                        <a:cubicBezTo>
                                          <a:pt x="261" y="209"/>
                                          <a:pt x="268" y="211"/>
                                          <a:pt x="273" y="212"/>
                                        </a:cubicBezTo>
                                        <a:cubicBezTo>
                                          <a:pt x="270" y="211"/>
                                          <a:pt x="267" y="210"/>
                                          <a:pt x="264" y="209"/>
                                        </a:cubicBezTo>
                                        <a:cubicBezTo>
                                          <a:pt x="264" y="209"/>
                                          <a:pt x="265" y="209"/>
                                          <a:pt x="266" y="209"/>
                                        </a:cubicBezTo>
                                        <a:cubicBezTo>
                                          <a:pt x="259" y="207"/>
                                          <a:pt x="252" y="205"/>
                                          <a:pt x="247" y="201"/>
                                        </a:cubicBezTo>
                                        <a:cubicBezTo>
                                          <a:pt x="261" y="206"/>
                                          <a:pt x="279" y="212"/>
                                          <a:pt x="294" y="214"/>
                                        </a:cubicBezTo>
                                        <a:cubicBezTo>
                                          <a:pt x="294" y="214"/>
                                          <a:pt x="297" y="214"/>
                                          <a:pt x="297" y="214"/>
                                        </a:cubicBezTo>
                                        <a:cubicBezTo>
                                          <a:pt x="308" y="216"/>
                                          <a:pt x="320" y="215"/>
                                          <a:pt x="330" y="215"/>
                                        </a:cubicBezTo>
                                        <a:cubicBezTo>
                                          <a:pt x="330" y="215"/>
                                          <a:pt x="328" y="215"/>
                                          <a:pt x="328" y="216"/>
                                        </a:cubicBezTo>
                                        <a:cubicBezTo>
                                          <a:pt x="327" y="216"/>
                                          <a:pt x="328" y="215"/>
                                          <a:pt x="327" y="215"/>
                                        </a:cubicBezTo>
                                        <a:cubicBezTo>
                                          <a:pt x="327" y="215"/>
                                          <a:pt x="327" y="216"/>
                                          <a:pt x="327" y="216"/>
                                        </a:cubicBezTo>
                                        <a:cubicBezTo>
                                          <a:pt x="327" y="216"/>
                                          <a:pt x="327" y="216"/>
                                          <a:pt x="327" y="215"/>
                                        </a:cubicBezTo>
                                        <a:cubicBezTo>
                                          <a:pt x="314" y="218"/>
                                          <a:pt x="297" y="216"/>
                                          <a:pt x="285" y="215"/>
                                        </a:cubicBezTo>
                                        <a:close/>
                                        <a:moveTo>
                                          <a:pt x="323" y="214"/>
                                        </a:moveTo>
                                        <a:cubicBezTo>
                                          <a:pt x="324" y="214"/>
                                          <a:pt x="324" y="214"/>
                                          <a:pt x="324" y="214"/>
                                        </a:cubicBezTo>
                                        <a:cubicBezTo>
                                          <a:pt x="324" y="214"/>
                                          <a:pt x="323" y="214"/>
                                          <a:pt x="323" y="214"/>
                                        </a:cubicBezTo>
                                        <a:close/>
                                        <a:moveTo>
                                          <a:pt x="331" y="215"/>
                                        </a:moveTo>
                                        <a:cubicBezTo>
                                          <a:pt x="331" y="215"/>
                                          <a:pt x="332" y="214"/>
                                          <a:pt x="333" y="215"/>
                                        </a:cubicBezTo>
                                        <a:cubicBezTo>
                                          <a:pt x="332" y="214"/>
                                          <a:pt x="331" y="215"/>
                                          <a:pt x="331" y="215"/>
                                        </a:cubicBezTo>
                                        <a:close/>
                                        <a:moveTo>
                                          <a:pt x="334" y="214"/>
                                        </a:moveTo>
                                        <a:cubicBezTo>
                                          <a:pt x="332" y="214"/>
                                          <a:pt x="331" y="214"/>
                                          <a:pt x="329" y="214"/>
                                        </a:cubicBezTo>
                                        <a:cubicBezTo>
                                          <a:pt x="331" y="213"/>
                                          <a:pt x="334" y="213"/>
                                          <a:pt x="336" y="213"/>
                                        </a:cubicBezTo>
                                        <a:cubicBezTo>
                                          <a:pt x="336" y="213"/>
                                          <a:pt x="335" y="213"/>
                                          <a:pt x="334" y="214"/>
                                        </a:cubicBezTo>
                                        <a:close/>
                                        <a:moveTo>
                                          <a:pt x="338" y="209"/>
                                        </a:moveTo>
                                        <a:cubicBezTo>
                                          <a:pt x="339" y="208"/>
                                          <a:pt x="340" y="208"/>
                                          <a:pt x="342" y="207"/>
                                        </a:cubicBezTo>
                                        <a:cubicBezTo>
                                          <a:pt x="341" y="208"/>
                                          <a:pt x="339" y="209"/>
                                          <a:pt x="338" y="209"/>
                                        </a:cubicBezTo>
                                        <a:close/>
                                        <a:moveTo>
                                          <a:pt x="348" y="202"/>
                                        </a:moveTo>
                                        <a:cubicBezTo>
                                          <a:pt x="339" y="203"/>
                                          <a:pt x="331" y="204"/>
                                          <a:pt x="323" y="204"/>
                                        </a:cubicBezTo>
                                        <a:cubicBezTo>
                                          <a:pt x="329" y="205"/>
                                          <a:pt x="337" y="204"/>
                                          <a:pt x="344" y="204"/>
                                        </a:cubicBezTo>
                                        <a:cubicBezTo>
                                          <a:pt x="341" y="205"/>
                                          <a:pt x="335" y="205"/>
                                          <a:pt x="333" y="206"/>
                                        </a:cubicBezTo>
                                        <a:cubicBezTo>
                                          <a:pt x="334" y="206"/>
                                          <a:pt x="337" y="206"/>
                                          <a:pt x="339" y="206"/>
                                        </a:cubicBezTo>
                                        <a:cubicBezTo>
                                          <a:pt x="340" y="206"/>
                                          <a:pt x="341" y="205"/>
                                          <a:pt x="342" y="205"/>
                                        </a:cubicBezTo>
                                        <a:cubicBezTo>
                                          <a:pt x="339" y="207"/>
                                          <a:pt x="333" y="206"/>
                                          <a:pt x="330" y="207"/>
                                        </a:cubicBezTo>
                                        <a:cubicBezTo>
                                          <a:pt x="330" y="207"/>
                                          <a:pt x="331" y="207"/>
                                          <a:pt x="331" y="207"/>
                                        </a:cubicBezTo>
                                        <a:cubicBezTo>
                                          <a:pt x="330" y="208"/>
                                          <a:pt x="329" y="207"/>
                                          <a:pt x="329" y="207"/>
                                        </a:cubicBezTo>
                                        <a:cubicBezTo>
                                          <a:pt x="332" y="208"/>
                                          <a:pt x="335" y="207"/>
                                          <a:pt x="339" y="207"/>
                                        </a:cubicBezTo>
                                        <a:cubicBezTo>
                                          <a:pt x="332" y="208"/>
                                          <a:pt x="327" y="210"/>
                                          <a:pt x="320" y="209"/>
                                        </a:cubicBezTo>
                                        <a:cubicBezTo>
                                          <a:pt x="320" y="209"/>
                                          <a:pt x="319" y="209"/>
                                          <a:pt x="319" y="210"/>
                                        </a:cubicBezTo>
                                        <a:cubicBezTo>
                                          <a:pt x="322" y="210"/>
                                          <a:pt x="326" y="210"/>
                                          <a:pt x="329" y="209"/>
                                        </a:cubicBezTo>
                                        <a:cubicBezTo>
                                          <a:pt x="331" y="209"/>
                                          <a:pt x="334" y="209"/>
                                          <a:pt x="337" y="208"/>
                                        </a:cubicBezTo>
                                        <a:cubicBezTo>
                                          <a:pt x="337" y="209"/>
                                          <a:pt x="336" y="209"/>
                                          <a:pt x="336" y="209"/>
                                        </a:cubicBezTo>
                                        <a:cubicBezTo>
                                          <a:pt x="337" y="209"/>
                                          <a:pt x="337" y="209"/>
                                          <a:pt x="338" y="209"/>
                                        </a:cubicBezTo>
                                        <a:cubicBezTo>
                                          <a:pt x="337" y="209"/>
                                          <a:pt x="336" y="210"/>
                                          <a:pt x="335" y="210"/>
                                        </a:cubicBezTo>
                                        <a:cubicBezTo>
                                          <a:pt x="330" y="212"/>
                                          <a:pt x="325" y="211"/>
                                          <a:pt x="319" y="212"/>
                                        </a:cubicBezTo>
                                        <a:cubicBezTo>
                                          <a:pt x="325" y="212"/>
                                          <a:pt x="330" y="212"/>
                                          <a:pt x="337" y="211"/>
                                        </a:cubicBezTo>
                                        <a:cubicBezTo>
                                          <a:pt x="332" y="214"/>
                                          <a:pt x="324" y="213"/>
                                          <a:pt x="316" y="214"/>
                                        </a:cubicBezTo>
                                        <a:cubicBezTo>
                                          <a:pt x="316" y="214"/>
                                          <a:pt x="317" y="214"/>
                                          <a:pt x="317" y="214"/>
                                        </a:cubicBezTo>
                                        <a:cubicBezTo>
                                          <a:pt x="307" y="214"/>
                                          <a:pt x="296" y="214"/>
                                          <a:pt x="287" y="212"/>
                                        </a:cubicBezTo>
                                        <a:cubicBezTo>
                                          <a:pt x="287" y="212"/>
                                          <a:pt x="287" y="212"/>
                                          <a:pt x="287" y="211"/>
                                        </a:cubicBezTo>
                                        <a:cubicBezTo>
                                          <a:pt x="275" y="209"/>
                                          <a:pt x="263" y="206"/>
                                          <a:pt x="252" y="202"/>
                                        </a:cubicBezTo>
                                        <a:cubicBezTo>
                                          <a:pt x="261" y="204"/>
                                          <a:pt x="271" y="207"/>
                                          <a:pt x="279" y="207"/>
                                        </a:cubicBezTo>
                                        <a:cubicBezTo>
                                          <a:pt x="280" y="207"/>
                                          <a:pt x="282" y="207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4" y="208"/>
                                          <a:pt x="284" y="208"/>
                                          <a:pt x="284" y="208"/>
                                        </a:cubicBezTo>
                                        <a:cubicBezTo>
                                          <a:pt x="286" y="209"/>
                                          <a:pt x="290" y="208"/>
                                          <a:pt x="292" y="209"/>
                                        </a:cubicBezTo>
                                        <a:cubicBezTo>
                                          <a:pt x="289" y="209"/>
                                          <a:pt x="286" y="209"/>
                                          <a:pt x="284" y="209"/>
                                        </a:cubicBezTo>
                                        <a:cubicBezTo>
                                          <a:pt x="290" y="210"/>
                                          <a:pt x="294" y="211"/>
                                          <a:pt x="299" y="210"/>
                                        </a:cubicBezTo>
                                        <a:cubicBezTo>
                                          <a:pt x="297" y="210"/>
                                          <a:pt x="294" y="210"/>
                                          <a:pt x="292" y="209"/>
                                        </a:cubicBezTo>
                                        <a:cubicBezTo>
                                          <a:pt x="298" y="209"/>
                                          <a:pt x="308" y="211"/>
                                          <a:pt x="312" y="210"/>
                                        </a:cubicBezTo>
                                        <a:cubicBezTo>
                                          <a:pt x="305" y="209"/>
                                          <a:pt x="297" y="209"/>
                                          <a:pt x="290" y="208"/>
                                        </a:cubicBezTo>
                                        <a:cubicBezTo>
                                          <a:pt x="287" y="208"/>
                                          <a:pt x="284" y="207"/>
                                          <a:pt x="281" y="207"/>
                                        </a:cubicBezTo>
                                        <a:cubicBezTo>
                                          <a:pt x="281" y="206"/>
                                          <a:pt x="282" y="206"/>
                                          <a:pt x="282" y="207"/>
                                        </a:cubicBezTo>
                                        <a:cubicBezTo>
                                          <a:pt x="283" y="207"/>
                                          <a:pt x="282" y="206"/>
                                          <a:pt x="282" y="206"/>
                                        </a:cubicBezTo>
                                        <a:cubicBezTo>
                                          <a:pt x="283" y="207"/>
                                          <a:pt x="286" y="207"/>
                                          <a:pt x="287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9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96" y="207"/>
                                          <a:pt x="304" y="208"/>
                                          <a:pt x="312" y="208"/>
                                        </a:cubicBezTo>
                                        <a:cubicBezTo>
                                          <a:pt x="311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310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295" y="207"/>
                                          <a:pt x="279" y="207"/>
                                          <a:pt x="265" y="200"/>
                                        </a:cubicBezTo>
                                        <a:cubicBezTo>
                                          <a:pt x="280" y="204"/>
                                          <a:pt x="296" y="204"/>
                                          <a:pt x="311" y="206"/>
                                        </a:cubicBezTo>
                                        <a:cubicBezTo>
                                          <a:pt x="311" y="206"/>
                                          <a:pt x="311" y="206"/>
                                          <a:pt x="311" y="206"/>
                                        </a:cubicBezTo>
                                        <a:cubicBezTo>
                                          <a:pt x="308" y="204"/>
                                          <a:pt x="304" y="205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301" y="204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299" y="204"/>
                                          <a:pt x="298" y="204"/>
                                        </a:cubicBezTo>
                                        <a:cubicBezTo>
                                          <a:pt x="297" y="205"/>
                                          <a:pt x="294" y="204"/>
                                          <a:pt x="292" y="204"/>
                                        </a:cubicBezTo>
                                        <a:cubicBezTo>
                                          <a:pt x="292" y="204"/>
                                          <a:pt x="292" y="203"/>
                                          <a:pt x="292" y="203"/>
                                        </a:cubicBezTo>
                                        <a:cubicBezTo>
                                          <a:pt x="284" y="201"/>
                                          <a:pt x="274" y="202"/>
                                          <a:pt x="267" y="198"/>
                                        </a:cubicBezTo>
                                        <a:cubicBezTo>
                                          <a:pt x="277" y="200"/>
                                          <a:pt x="284" y="202"/>
                                          <a:pt x="296" y="202"/>
                                        </a:cubicBezTo>
                                        <a:cubicBezTo>
                                          <a:pt x="295" y="201"/>
                                          <a:pt x="292" y="202"/>
                                          <a:pt x="291" y="201"/>
                                        </a:cubicBezTo>
                                        <a:cubicBezTo>
                                          <a:pt x="283" y="200"/>
                                          <a:pt x="275" y="199"/>
                                          <a:pt x="268" y="196"/>
                                        </a:cubicBezTo>
                                        <a:cubicBezTo>
                                          <a:pt x="284" y="200"/>
                                          <a:pt x="300" y="202"/>
                                          <a:pt x="316" y="201"/>
                                        </a:cubicBezTo>
                                        <a:cubicBezTo>
                                          <a:pt x="313" y="200"/>
                                          <a:pt x="309" y="201"/>
                                          <a:pt x="305" y="200"/>
                                        </a:cubicBezTo>
                                        <a:cubicBezTo>
                                          <a:pt x="308" y="199"/>
                                          <a:pt x="312" y="200"/>
                                          <a:pt x="315" y="200"/>
                                        </a:cubicBezTo>
                                        <a:cubicBezTo>
                                          <a:pt x="312" y="199"/>
                                          <a:pt x="310" y="200"/>
                                          <a:pt x="308" y="200"/>
                                        </a:cubicBezTo>
                                        <a:cubicBezTo>
                                          <a:pt x="308" y="199"/>
                                          <a:pt x="308" y="199"/>
                                          <a:pt x="307" y="199"/>
                                        </a:cubicBezTo>
                                        <a:cubicBezTo>
                                          <a:pt x="304" y="200"/>
                                          <a:pt x="300" y="199"/>
                                          <a:pt x="297" y="198"/>
                                        </a:cubicBezTo>
                                        <a:cubicBezTo>
                                          <a:pt x="297" y="198"/>
                                          <a:pt x="298" y="199"/>
                                          <a:pt x="298" y="198"/>
                                        </a:cubicBezTo>
                                        <a:cubicBezTo>
                                          <a:pt x="298" y="198"/>
                                          <a:pt x="297" y="199"/>
                                          <a:pt x="297" y="199"/>
                                        </a:cubicBezTo>
                                        <a:cubicBezTo>
                                          <a:pt x="297" y="198"/>
                                          <a:pt x="297" y="198"/>
                                          <a:pt x="297" y="198"/>
                                        </a:cubicBezTo>
                                        <a:cubicBezTo>
                                          <a:pt x="293" y="197"/>
                                          <a:pt x="287" y="196"/>
                                          <a:pt x="283" y="194"/>
                                        </a:cubicBezTo>
                                        <a:cubicBezTo>
                                          <a:pt x="292" y="198"/>
                                          <a:pt x="308" y="197"/>
                                          <a:pt x="316" y="199"/>
                                        </a:cubicBezTo>
                                        <a:cubicBezTo>
                                          <a:pt x="312" y="197"/>
                                          <a:pt x="303" y="197"/>
                                          <a:pt x="297" y="195"/>
                                        </a:cubicBezTo>
                                        <a:cubicBezTo>
                                          <a:pt x="302" y="196"/>
                                          <a:pt x="307" y="196"/>
                                          <a:pt x="313" y="196"/>
                                        </a:cubicBezTo>
                                        <a:cubicBezTo>
                                          <a:pt x="321" y="200"/>
                                          <a:pt x="334" y="202"/>
                                          <a:pt x="344" y="201"/>
                                        </a:cubicBezTo>
                                        <a:cubicBezTo>
                                          <a:pt x="336" y="202"/>
                                          <a:pt x="327" y="202"/>
                                          <a:pt x="320" y="200"/>
                                        </a:cubicBezTo>
                                        <a:cubicBezTo>
                                          <a:pt x="327" y="204"/>
                                          <a:pt x="339" y="202"/>
                                          <a:pt x="348" y="202"/>
                                        </a:cubicBezTo>
                                        <a:close/>
                                        <a:moveTo>
                                          <a:pt x="286" y="196"/>
                                        </a:moveTo>
                                        <a:cubicBezTo>
                                          <a:pt x="284" y="196"/>
                                          <a:pt x="284" y="195"/>
                                          <a:pt x="286" y="196"/>
                                        </a:cubicBezTo>
                                        <a:close/>
                                        <a:moveTo>
                                          <a:pt x="295" y="199"/>
                                        </a:moveTo>
                                        <a:cubicBezTo>
                                          <a:pt x="296" y="199"/>
                                          <a:pt x="298" y="199"/>
                                          <a:pt x="300" y="200"/>
                                        </a:cubicBezTo>
                                        <a:cubicBezTo>
                                          <a:pt x="299" y="200"/>
                                          <a:pt x="296" y="200"/>
                                          <a:pt x="295" y="199"/>
                                        </a:cubicBezTo>
                                        <a:close/>
                                        <a:moveTo>
                                          <a:pt x="331" y="189"/>
                                        </a:moveTo>
                                        <a:cubicBezTo>
                                          <a:pt x="331" y="188"/>
                                          <a:pt x="331" y="188"/>
                                          <a:pt x="330" y="187"/>
                                        </a:cubicBezTo>
                                        <a:cubicBezTo>
                                          <a:pt x="331" y="187"/>
                                          <a:pt x="331" y="188"/>
                                          <a:pt x="331" y="189"/>
                                        </a:cubicBezTo>
                                        <a:close/>
                                        <a:moveTo>
                                          <a:pt x="330" y="189"/>
                                        </a:moveTo>
                                        <a:cubicBezTo>
                                          <a:pt x="327" y="189"/>
                                          <a:pt x="322" y="187"/>
                                          <a:pt x="319" y="186"/>
                                        </a:cubicBezTo>
                                        <a:cubicBezTo>
                                          <a:pt x="323" y="187"/>
                                          <a:pt x="327" y="190"/>
                                          <a:pt x="331" y="190"/>
                                        </a:cubicBezTo>
                                        <a:cubicBezTo>
                                          <a:pt x="331" y="190"/>
                                          <a:pt x="332" y="191"/>
                                          <a:pt x="332" y="191"/>
                                        </a:cubicBezTo>
                                        <a:cubicBezTo>
                                          <a:pt x="328" y="191"/>
                                          <a:pt x="323" y="190"/>
                                          <a:pt x="320" y="188"/>
                                        </a:cubicBezTo>
                                        <a:cubicBezTo>
                                          <a:pt x="320" y="188"/>
                                          <a:pt x="320" y="188"/>
                                          <a:pt x="320" y="188"/>
                                        </a:cubicBezTo>
                                        <a:cubicBezTo>
                                          <a:pt x="323" y="190"/>
                                          <a:pt x="329" y="192"/>
                                          <a:pt x="333" y="192"/>
                                        </a:cubicBezTo>
                                        <a:cubicBezTo>
                                          <a:pt x="333" y="192"/>
                                          <a:pt x="334" y="193"/>
                                          <a:pt x="334" y="193"/>
                                        </a:cubicBezTo>
                                        <a:cubicBezTo>
                                          <a:pt x="329" y="193"/>
                                          <a:pt x="324" y="192"/>
                                          <a:pt x="320" y="191"/>
                                        </a:cubicBezTo>
                                        <a:cubicBezTo>
                                          <a:pt x="324" y="193"/>
                                          <a:pt x="330" y="194"/>
                                          <a:pt x="335" y="194"/>
                                        </a:cubicBezTo>
                                        <a:cubicBezTo>
                                          <a:pt x="337" y="195"/>
                                          <a:pt x="340" y="197"/>
                                          <a:pt x="342" y="199"/>
                                        </a:cubicBezTo>
                                        <a:cubicBezTo>
                                          <a:pt x="336" y="199"/>
                                          <a:pt x="328" y="199"/>
                                          <a:pt x="322" y="197"/>
                                        </a:cubicBezTo>
                                        <a:cubicBezTo>
                                          <a:pt x="328" y="200"/>
                                          <a:pt x="335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3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4" y="200"/>
                                          <a:pt x="344" y="200"/>
                                        </a:cubicBezTo>
                                        <a:cubicBezTo>
                                          <a:pt x="331" y="202"/>
                                          <a:pt x="320" y="197"/>
                                          <a:pt x="308" y="195"/>
                                        </a:cubicBezTo>
                                        <a:cubicBezTo>
                                          <a:pt x="308" y="195"/>
                                          <a:pt x="308" y="195"/>
                                          <a:pt x="308" y="195"/>
                                        </a:cubicBezTo>
                                        <a:cubicBezTo>
                                          <a:pt x="305" y="194"/>
                                          <a:pt x="299" y="193"/>
                                          <a:pt x="296" y="193"/>
                                        </a:cubicBezTo>
                                        <a:cubicBezTo>
                                          <a:pt x="290" y="192"/>
                                          <a:pt x="284" y="191"/>
                                          <a:pt x="278" y="189"/>
                                        </a:cubicBezTo>
                                        <a:cubicBezTo>
                                          <a:pt x="289" y="191"/>
                                          <a:pt x="301" y="194"/>
                                          <a:pt x="311" y="195"/>
                                        </a:cubicBezTo>
                                        <a:cubicBezTo>
                                          <a:pt x="311" y="194"/>
                                          <a:pt x="310" y="195"/>
                                          <a:pt x="310" y="194"/>
                                        </a:cubicBezTo>
                                        <a:cubicBezTo>
                                          <a:pt x="311" y="194"/>
                                          <a:pt x="311" y="194"/>
                                          <a:pt x="312" y="194"/>
                                        </a:cubicBezTo>
                                        <a:cubicBezTo>
                                          <a:pt x="312" y="195"/>
                                          <a:pt x="313" y="195"/>
                                          <a:pt x="313" y="195"/>
                                        </a:cubicBezTo>
                                        <a:cubicBezTo>
                                          <a:pt x="312" y="194"/>
                                          <a:pt x="310" y="194"/>
                                          <a:pt x="309" y="193"/>
                                        </a:cubicBezTo>
                                        <a:cubicBezTo>
                                          <a:pt x="309" y="194"/>
                                          <a:pt x="310" y="194"/>
                                          <a:pt x="310" y="194"/>
                                        </a:cubicBezTo>
                                        <a:cubicBezTo>
                                          <a:pt x="310" y="194"/>
                                          <a:pt x="309" y="194"/>
                                          <a:pt x="308" y="194"/>
                                        </a:cubicBezTo>
                                        <a:cubicBezTo>
                                          <a:pt x="308" y="193"/>
                                          <a:pt x="309" y="194"/>
                                          <a:pt x="309" y="194"/>
                                        </a:cubicBezTo>
                                        <a:cubicBezTo>
                                          <a:pt x="309" y="193"/>
                                          <a:pt x="308" y="193"/>
                                          <a:pt x="307" y="193"/>
                                        </a:cubicBezTo>
                                        <a:cubicBezTo>
                                          <a:pt x="307" y="194"/>
                                          <a:pt x="308" y="193"/>
                                          <a:pt x="308" y="193"/>
                                        </a:cubicBezTo>
                                        <a:cubicBezTo>
                                          <a:pt x="308" y="194"/>
                                          <a:pt x="307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7" y="193"/>
                                          <a:pt x="307" y="193"/>
                                        </a:cubicBezTo>
                                        <a:cubicBezTo>
                                          <a:pt x="307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5" y="193"/>
                                        </a:cubicBezTo>
                                        <a:cubicBezTo>
                                          <a:pt x="305" y="192"/>
                                          <a:pt x="305" y="192"/>
                                          <a:pt x="304" y="192"/>
                                        </a:cubicBezTo>
                                        <a:cubicBezTo>
                                          <a:pt x="304" y="193"/>
                                          <a:pt x="305" y="193"/>
                                          <a:pt x="305" y="193"/>
                                        </a:cubicBezTo>
                                        <a:cubicBezTo>
                                          <a:pt x="304" y="193"/>
                                          <a:pt x="302" y="192"/>
                                          <a:pt x="301" y="192"/>
                                        </a:cubicBezTo>
                                        <a:cubicBezTo>
                                          <a:pt x="301" y="192"/>
                                          <a:pt x="302" y="192"/>
                                          <a:pt x="302" y="192"/>
                                        </a:cubicBezTo>
                                        <a:cubicBezTo>
                                          <a:pt x="297" y="191"/>
                                          <a:pt x="292" y="190"/>
                                          <a:pt x="287" y="188"/>
                                        </a:cubicBezTo>
                                        <a:cubicBezTo>
                                          <a:pt x="287" y="188"/>
                                          <a:pt x="287" y="187"/>
                                          <a:pt x="287" y="187"/>
                                        </a:cubicBezTo>
                                        <a:cubicBezTo>
                                          <a:pt x="286" y="187"/>
                                          <a:pt x="284" y="187"/>
                                          <a:pt x="283" y="186"/>
                                        </a:cubicBezTo>
                                        <a:cubicBezTo>
                                          <a:pt x="291" y="187"/>
                                          <a:pt x="299" y="191"/>
                                          <a:pt x="306" y="191"/>
                                        </a:cubicBezTo>
                                        <a:cubicBezTo>
                                          <a:pt x="306" y="191"/>
                                          <a:pt x="307" y="191"/>
                                          <a:pt x="308" y="191"/>
                                        </a:cubicBezTo>
                                        <a:cubicBezTo>
                                          <a:pt x="308" y="191"/>
                                          <a:pt x="309" y="191"/>
                                          <a:pt x="310" y="191"/>
                                        </a:cubicBezTo>
                                        <a:cubicBezTo>
                                          <a:pt x="300" y="189"/>
                                          <a:pt x="291" y="187"/>
                                          <a:pt x="281" y="184"/>
                                        </a:cubicBezTo>
                                        <a:cubicBezTo>
                                          <a:pt x="291" y="184"/>
                                          <a:pt x="299" y="187"/>
                                          <a:pt x="307" y="190"/>
                                        </a:cubicBezTo>
                                        <a:cubicBezTo>
                                          <a:pt x="300" y="186"/>
                                          <a:pt x="291" y="184"/>
                                          <a:pt x="282" y="183"/>
                                        </a:cubicBezTo>
                                        <a:cubicBezTo>
                                          <a:pt x="290" y="182"/>
                                          <a:pt x="296" y="186"/>
                                          <a:pt x="303" y="187"/>
                                        </a:cubicBezTo>
                                        <a:cubicBezTo>
                                          <a:pt x="297" y="185"/>
                                          <a:pt x="292" y="183"/>
                                          <a:pt x="284" y="181"/>
                                        </a:cubicBezTo>
                                        <a:cubicBezTo>
                                          <a:pt x="294" y="180"/>
                                          <a:pt x="301" y="185"/>
                                          <a:pt x="309" y="188"/>
                                        </a:cubicBezTo>
                                        <a:cubicBezTo>
                                          <a:pt x="302" y="184"/>
                                          <a:pt x="295" y="181"/>
                                          <a:pt x="286" y="180"/>
                                        </a:cubicBezTo>
                                        <a:cubicBezTo>
                                          <a:pt x="295" y="180"/>
                                          <a:pt x="302" y="185"/>
                                          <a:pt x="310" y="186"/>
                                        </a:cubicBezTo>
                                        <a:cubicBezTo>
                                          <a:pt x="303" y="183"/>
                                          <a:pt x="296" y="180"/>
                                          <a:pt x="288" y="178"/>
                                        </a:cubicBezTo>
                                        <a:cubicBezTo>
                                          <a:pt x="298" y="179"/>
                                          <a:pt x="306" y="184"/>
                                          <a:pt x="313" y="187"/>
                                        </a:cubicBezTo>
                                        <a:cubicBezTo>
                                          <a:pt x="307" y="183"/>
                                          <a:pt x="299" y="180"/>
                                          <a:pt x="291" y="178"/>
                                        </a:cubicBezTo>
                                        <a:cubicBezTo>
                                          <a:pt x="298" y="178"/>
                                          <a:pt x="303" y="182"/>
                                          <a:pt x="310" y="183"/>
                                        </a:cubicBezTo>
                                        <a:cubicBezTo>
                                          <a:pt x="304" y="181"/>
                                          <a:pt x="297" y="178"/>
                                          <a:pt x="290" y="176"/>
                                        </a:cubicBezTo>
                                        <a:cubicBezTo>
                                          <a:pt x="296" y="177"/>
                                          <a:pt x="299" y="179"/>
                                          <a:pt x="305" y="179"/>
                                        </a:cubicBezTo>
                                        <a:cubicBezTo>
                                          <a:pt x="305" y="180"/>
                                          <a:pt x="306" y="180"/>
                                          <a:pt x="305" y="180"/>
                                        </a:cubicBezTo>
                                        <a:cubicBezTo>
                                          <a:pt x="311" y="182"/>
                                          <a:pt x="316" y="186"/>
                                          <a:pt x="321" y="188"/>
                                        </a:cubicBezTo>
                                        <a:cubicBezTo>
                                          <a:pt x="317" y="185"/>
                                          <a:pt x="312" y="182"/>
                                          <a:pt x="307" y="180"/>
                                        </a:cubicBezTo>
                                        <a:cubicBezTo>
                                          <a:pt x="313" y="182"/>
                                          <a:pt x="325" y="183"/>
                                          <a:pt x="330" y="189"/>
                                        </a:cubicBezTo>
                                        <a:close/>
                                        <a:moveTo>
                                          <a:pt x="279" y="187"/>
                                        </a:moveTo>
                                        <a:cubicBezTo>
                                          <a:pt x="283" y="187"/>
                                          <a:pt x="286" y="189"/>
                                          <a:pt x="290" y="190"/>
                                        </a:cubicBezTo>
                                        <a:cubicBezTo>
                                          <a:pt x="287" y="189"/>
                                          <a:pt x="281" y="188"/>
                                          <a:pt x="279" y="187"/>
                                        </a:cubicBezTo>
                                        <a:close/>
                                        <a:moveTo>
                                          <a:pt x="361" y="146"/>
                                        </a:moveTo>
                                        <a:cubicBezTo>
                                          <a:pt x="356" y="149"/>
                                          <a:pt x="350" y="150"/>
                                          <a:pt x="344" y="152"/>
                                        </a:cubicBezTo>
                                        <a:cubicBezTo>
                                          <a:pt x="350" y="151"/>
                                          <a:pt x="356" y="149"/>
                                          <a:pt x="361" y="147"/>
                                        </a:cubicBezTo>
                                        <a:cubicBezTo>
                                          <a:pt x="361" y="147"/>
                                          <a:pt x="361" y="147"/>
                                          <a:pt x="362" y="147"/>
                                        </a:cubicBezTo>
                                        <a:cubicBezTo>
                                          <a:pt x="356" y="151"/>
                                          <a:pt x="351" y="156"/>
                                          <a:pt x="344" y="157"/>
                                        </a:cubicBezTo>
                                        <a:cubicBezTo>
                                          <a:pt x="351" y="156"/>
                                          <a:pt x="357" y="152"/>
                                          <a:pt x="362" y="148"/>
                                        </a:cubicBezTo>
                                        <a:cubicBezTo>
                                          <a:pt x="359" y="152"/>
                                          <a:pt x="355" y="155"/>
                                          <a:pt x="350" y="159"/>
                                        </a:cubicBezTo>
                                        <a:cubicBezTo>
                                          <a:pt x="355" y="157"/>
                                          <a:pt x="359" y="153"/>
                                          <a:pt x="363" y="148"/>
                                        </a:cubicBezTo>
                                        <a:cubicBezTo>
                                          <a:pt x="359" y="156"/>
                                          <a:pt x="352" y="161"/>
                                          <a:pt x="344" y="165"/>
                                        </a:cubicBezTo>
                                        <a:cubicBezTo>
                                          <a:pt x="350" y="163"/>
                                          <a:pt x="355" y="159"/>
                                          <a:pt x="359" y="154"/>
                                        </a:cubicBezTo>
                                        <a:cubicBezTo>
                                          <a:pt x="359" y="156"/>
                                          <a:pt x="357" y="157"/>
                                          <a:pt x="357" y="159"/>
                                        </a:cubicBezTo>
                                        <a:cubicBezTo>
                                          <a:pt x="346" y="166"/>
                                          <a:pt x="337" y="179"/>
                                          <a:pt x="322" y="182"/>
                                        </a:cubicBezTo>
                                        <a:cubicBezTo>
                                          <a:pt x="321" y="182"/>
                                          <a:pt x="321" y="182"/>
                                          <a:pt x="320" y="182"/>
                                        </a:cubicBezTo>
                                        <a:cubicBezTo>
                                          <a:pt x="321" y="182"/>
                                          <a:pt x="322" y="182"/>
                                          <a:pt x="322" y="182"/>
                                        </a:cubicBezTo>
                                        <a:cubicBezTo>
                                          <a:pt x="323" y="182"/>
                                          <a:pt x="324" y="181"/>
                                          <a:pt x="324" y="181"/>
                                        </a:cubicBezTo>
                                        <a:cubicBezTo>
                                          <a:pt x="322" y="179"/>
                                          <a:pt x="320" y="184"/>
                                          <a:pt x="318" y="181"/>
                                        </a:cubicBezTo>
                                        <a:cubicBezTo>
                                          <a:pt x="320" y="181"/>
                                          <a:pt x="321" y="181"/>
                                          <a:pt x="322" y="180"/>
                                        </a:cubicBezTo>
                                        <a:cubicBezTo>
                                          <a:pt x="320" y="179"/>
                                          <a:pt x="316" y="182"/>
                                          <a:pt x="315" y="180"/>
                                        </a:cubicBezTo>
                                        <a:cubicBezTo>
                                          <a:pt x="318" y="180"/>
                                          <a:pt x="321" y="179"/>
                                          <a:pt x="323" y="178"/>
                                        </a:cubicBezTo>
                                        <a:cubicBezTo>
                                          <a:pt x="319" y="178"/>
                                          <a:pt x="315" y="180"/>
                                          <a:pt x="312" y="178"/>
                                        </a:cubicBezTo>
                                        <a:cubicBezTo>
                                          <a:pt x="312" y="177"/>
                                          <a:pt x="314" y="179"/>
                                          <a:pt x="315" y="178"/>
                                        </a:cubicBezTo>
                                        <a:cubicBezTo>
                                          <a:pt x="309" y="178"/>
                                          <a:pt x="300" y="176"/>
                                          <a:pt x="292" y="174"/>
                                        </a:cubicBezTo>
                                        <a:cubicBezTo>
                                          <a:pt x="292" y="174"/>
                                          <a:pt x="292" y="174"/>
                                          <a:pt x="292" y="174"/>
                                        </a:cubicBezTo>
                                        <a:cubicBezTo>
                                          <a:pt x="295" y="174"/>
                                          <a:pt x="296" y="175"/>
                                          <a:pt x="299" y="176"/>
                                        </a:cubicBezTo>
                                        <a:cubicBezTo>
                                          <a:pt x="298" y="174"/>
                                          <a:pt x="295" y="174"/>
                                          <a:pt x="294" y="173"/>
                                        </a:cubicBezTo>
                                        <a:cubicBezTo>
                                          <a:pt x="299" y="175"/>
                                          <a:pt x="306" y="176"/>
                                          <a:pt x="312" y="176"/>
                                        </a:cubicBezTo>
                                        <a:cubicBezTo>
                                          <a:pt x="307" y="175"/>
                                          <a:pt x="300" y="175"/>
                                          <a:pt x="296" y="172"/>
                                        </a:cubicBezTo>
                                        <a:cubicBezTo>
                                          <a:pt x="309" y="177"/>
                                          <a:pt x="322" y="171"/>
                                          <a:pt x="333" y="168"/>
                                        </a:cubicBezTo>
                                        <a:cubicBezTo>
                                          <a:pt x="323" y="169"/>
                                          <a:pt x="310" y="175"/>
                                          <a:pt x="298" y="171"/>
                                        </a:cubicBezTo>
                                        <a:cubicBezTo>
                                          <a:pt x="312" y="172"/>
                                          <a:pt x="325" y="168"/>
                                          <a:pt x="336" y="163"/>
                                        </a:cubicBezTo>
                                        <a:cubicBezTo>
                                          <a:pt x="335" y="163"/>
                                          <a:pt x="332" y="164"/>
                                          <a:pt x="332" y="165"/>
                                        </a:cubicBezTo>
                                        <a:cubicBezTo>
                                          <a:pt x="322" y="167"/>
                                          <a:pt x="313" y="171"/>
                                          <a:pt x="301" y="170"/>
                                        </a:cubicBezTo>
                                        <a:cubicBezTo>
                                          <a:pt x="301" y="169"/>
                                          <a:pt x="302" y="170"/>
                                          <a:pt x="302" y="169"/>
                                        </a:cubicBezTo>
                                        <a:cubicBezTo>
                                          <a:pt x="312" y="170"/>
                                          <a:pt x="322" y="167"/>
                                          <a:pt x="330" y="164"/>
                                        </a:cubicBezTo>
                                        <a:cubicBezTo>
                                          <a:pt x="322" y="165"/>
                                          <a:pt x="313" y="168"/>
                                          <a:pt x="304" y="168"/>
                                        </a:cubicBezTo>
                                        <a:cubicBezTo>
                                          <a:pt x="311" y="165"/>
                                          <a:pt x="322" y="166"/>
                                          <a:pt x="328" y="162"/>
                                        </a:cubicBezTo>
                                        <a:cubicBezTo>
                                          <a:pt x="324" y="163"/>
                                          <a:pt x="320" y="164"/>
                                          <a:pt x="316" y="165"/>
                                        </a:cubicBezTo>
                                        <a:cubicBezTo>
                                          <a:pt x="316" y="164"/>
                                          <a:pt x="315" y="164"/>
                                          <a:pt x="315" y="163"/>
                                        </a:cubicBezTo>
                                        <a:cubicBezTo>
                                          <a:pt x="319" y="162"/>
                                          <a:pt x="323" y="161"/>
                                          <a:pt x="327" y="160"/>
                                        </a:cubicBezTo>
                                        <a:cubicBezTo>
                                          <a:pt x="322" y="160"/>
                                          <a:pt x="316" y="162"/>
                                          <a:pt x="311" y="163"/>
                                        </a:cubicBezTo>
                                        <a:cubicBezTo>
                                          <a:pt x="313" y="160"/>
                                          <a:pt x="316" y="160"/>
                                          <a:pt x="320" y="159"/>
                                        </a:cubicBezTo>
                                        <a:cubicBezTo>
                                          <a:pt x="318" y="159"/>
                                          <a:pt x="316" y="159"/>
                                          <a:pt x="314" y="160"/>
                                        </a:cubicBezTo>
                                        <a:cubicBezTo>
                                          <a:pt x="316" y="157"/>
                                          <a:pt x="322" y="158"/>
                                          <a:pt x="324" y="156"/>
                                        </a:cubicBezTo>
                                        <a:cubicBezTo>
                                          <a:pt x="322" y="156"/>
                                          <a:pt x="319" y="157"/>
                                          <a:pt x="316" y="157"/>
                                        </a:cubicBezTo>
                                        <a:cubicBezTo>
                                          <a:pt x="319" y="154"/>
                                          <a:pt x="325" y="155"/>
                                          <a:pt x="329" y="153"/>
                                        </a:cubicBezTo>
                                        <a:cubicBezTo>
                                          <a:pt x="326" y="153"/>
                                          <a:pt x="322" y="154"/>
                                          <a:pt x="319" y="155"/>
                                        </a:cubicBezTo>
                                        <a:cubicBezTo>
                                          <a:pt x="322" y="151"/>
                                          <a:pt x="328" y="151"/>
                                          <a:pt x="332" y="150"/>
                                        </a:cubicBezTo>
                                        <a:cubicBezTo>
                                          <a:pt x="328" y="150"/>
                                          <a:pt x="325" y="151"/>
                                          <a:pt x="323" y="151"/>
                                        </a:cubicBezTo>
                                        <a:cubicBezTo>
                                          <a:pt x="324" y="148"/>
                                          <a:pt x="331" y="149"/>
                                          <a:pt x="334" y="148"/>
                                        </a:cubicBezTo>
                                        <a:cubicBezTo>
                                          <a:pt x="331" y="148"/>
                                          <a:pt x="328" y="148"/>
                                          <a:pt x="325" y="148"/>
                                        </a:cubicBezTo>
                                        <a:cubicBezTo>
                                          <a:pt x="325" y="145"/>
                                          <a:pt x="329" y="146"/>
                                          <a:pt x="332" y="146"/>
                                        </a:cubicBezTo>
                                        <a:cubicBezTo>
                                          <a:pt x="330" y="145"/>
                                          <a:pt x="329" y="146"/>
                                          <a:pt x="327" y="145"/>
                                        </a:cubicBezTo>
                                        <a:cubicBezTo>
                                          <a:pt x="336" y="143"/>
                                          <a:pt x="350" y="148"/>
                                          <a:pt x="361" y="146"/>
                                        </a:cubicBezTo>
                                        <a:close/>
                                        <a:moveTo>
                                          <a:pt x="352" y="144"/>
                                        </a:moveTo>
                                        <a:cubicBezTo>
                                          <a:pt x="354" y="142"/>
                                          <a:pt x="356" y="142"/>
                                          <a:pt x="359" y="140"/>
                                        </a:cubicBezTo>
                                        <a:cubicBezTo>
                                          <a:pt x="358" y="142"/>
                                          <a:pt x="356" y="145"/>
                                          <a:pt x="352" y="144"/>
                                        </a:cubicBezTo>
                                        <a:close/>
                                        <a:moveTo>
                                          <a:pt x="363" y="132"/>
                                        </a:moveTo>
                                        <a:cubicBezTo>
                                          <a:pt x="363" y="132"/>
                                          <a:pt x="362" y="132"/>
                                          <a:pt x="362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1"/>
                                        </a:cubicBezTo>
                                        <a:cubicBezTo>
                                          <a:pt x="363" y="131"/>
                                          <a:pt x="363" y="132"/>
                                          <a:pt x="363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2"/>
                                        </a:cubicBezTo>
                                        <a:close/>
                                        <a:moveTo>
                                          <a:pt x="339" y="130"/>
                                        </a:moveTo>
                                        <a:cubicBezTo>
                                          <a:pt x="339" y="127"/>
                                          <a:pt x="344" y="127"/>
                                          <a:pt x="346" y="125"/>
                                        </a:cubicBezTo>
                                        <a:cubicBezTo>
                                          <a:pt x="345" y="126"/>
                                          <a:pt x="341" y="126"/>
                                          <a:pt x="339" y="127"/>
                                        </a:cubicBezTo>
                                        <a:cubicBezTo>
                                          <a:pt x="340" y="126"/>
                                          <a:pt x="339" y="127"/>
                                          <a:pt x="339" y="126"/>
                                        </a:cubicBezTo>
                                        <a:cubicBezTo>
                                          <a:pt x="341" y="125"/>
                                          <a:pt x="343" y="125"/>
                                          <a:pt x="345" y="124"/>
                                        </a:cubicBezTo>
                                        <a:cubicBezTo>
                                          <a:pt x="343" y="123"/>
                                          <a:pt x="340" y="126"/>
                                          <a:pt x="338" y="125"/>
                                        </a:cubicBezTo>
                                        <a:cubicBezTo>
                                          <a:pt x="340" y="124"/>
                                          <a:pt x="342" y="123"/>
                                          <a:pt x="345" y="123"/>
                                        </a:cubicBezTo>
                                        <a:cubicBezTo>
                                          <a:pt x="345" y="124"/>
                                          <a:pt x="345" y="124"/>
                                          <a:pt x="345" y="124"/>
                                        </a:cubicBezTo>
                                        <a:cubicBezTo>
                                          <a:pt x="350" y="124"/>
                                          <a:pt x="356" y="125"/>
                                          <a:pt x="362" y="126"/>
                                        </a:cubicBezTo>
                                        <a:cubicBezTo>
                                          <a:pt x="360" y="128"/>
                                          <a:pt x="356" y="129"/>
                                          <a:pt x="353" y="131"/>
                                        </a:cubicBezTo>
                                        <a:cubicBezTo>
                                          <a:pt x="356" y="130"/>
                                          <a:pt x="360" y="129"/>
                                          <a:pt x="362" y="127"/>
                                        </a:cubicBezTo>
                                        <a:cubicBezTo>
                                          <a:pt x="363" y="127"/>
                                          <a:pt x="363" y="127"/>
                                          <a:pt x="363" y="128"/>
                                        </a:cubicBezTo>
                                        <a:cubicBezTo>
                                          <a:pt x="360" y="129"/>
                                          <a:pt x="358" y="131"/>
                                          <a:pt x="355" y="133"/>
                                        </a:cubicBezTo>
                                        <a:cubicBezTo>
                                          <a:pt x="358" y="132"/>
                                          <a:pt x="361" y="130"/>
                                          <a:pt x="363" y="129"/>
                                        </a:cubicBezTo>
                                        <a:cubicBezTo>
                                          <a:pt x="361" y="132"/>
                                          <a:pt x="357" y="133"/>
                                          <a:pt x="354" y="136"/>
                                        </a:cubicBezTo>
                                        <a:cubicBezTo>
                                          <a:pt x="357" y="135"/>
                                          <a:pt x="360" y="132"/>
                                          <a:pt x="363" y="130"/>
                                        </a:cubicBezTo>
                                        <a:cubicBezTo>
                                          <a:pt x="363" y="131"/>
                                          <a:pt x="363" y="131"/>
                                          <a:pt x="363" y="132"/>
                                        </a:cubicBezTo>
                                        <a:cubicBezTo>
                                          <a:pt x="360" y="134"/>
                                          <a:pt x="356" y="136"/>
                                          <a:pt x="353" y="138"/>
                                        </a:cubicBezTo>
                                        <a:cubicBezTo>
                                          <a:pt x="357" y="137"/>
                                          <a:pt x="359" y="134"/>
                                          <a:pt x="362" y="134"/>
                                        </a:cubicBezTo>
                                        <a:cubicBezTo>
                                          <a:pt x="361" y="135"/>
                                          <a:pt x="360" y="136"/>
                                          <a:pt x="358" y="137"/>
                                        </a:cubicBezTo>
                                        <a:cubicBezTo>
                                          <a:pt x="359" y="137"/>
                                          <a:pt x="361" y="136"/>
                                          <a:pt x="361" y="136"/>
                                        </a:cubicBezTo>
                                        <a:cubicBezTo>
                                          <a:pt x="361" y="137"/>
                                          <a:pt x="360" y="138"/>
                                          <a:pt x="360" y="139"/>
                                        </a:cubicBezTo>
                                        <a:cubicBezTo>
                                          <a:pt x="356" y="141"/>
                                          <a:pt x="352" y="144"/>
                                          <a:pt x="348" y="144"/>
                                        </a:cubicBezTo>
                                        <a:cubicBezTo>
                                          <a:pt x="352" y="142"/>
                                          <a:pt x="356" y="140"/>
                                          <a:pt x="360" y="138"/>
                                        </a:cubicBezTo>
                                        <a:cubicBezTo>
                                          <a:pt x="360" y="138"/>
                                          <a:pt x="360" y="138"/>
                                          <a:pt x="360" y="138"/>
                                        </a:cubicBezTo>
                                        <a:cubicBezTo>
                                          <a:pt x="354" y="140"/>
                                          <a:pt x="349" y="144"/>
                                          <a:pt x="342" y="143"/>
                                        </a:cubicBezTo>
                                        <a:cubicBezTo>
                                          <a:pt x="346" y="142"/>
                                          <a:pt x="351" y="141"/>
                                          <a:pt x="355" y="138"/>
                                        </a:cubicBezTo>
                                        <a:cubicBezTo>
                                          <a:pt x="350" y="140"/>
                                          <a:pt x="344" y="144"/>
                                          <a:pt x="338" y="143"/>
                                        </a:cubicBezTo>
                                        <a:cubicBezTo>
                                          <a:pt x="342" y="142"/>
                                          <a:pt x="345" y="141"/>
                                          <a:pt x="349" y="140"/>
                                        </a:cubicBezTo>
                                        <a:cubicBezTo>
                                          <a:pt x="344" y="140"/>
                                          <a:pt x="339" y="142"/>
                                          <a:pt x="335" y="142"/>
                                        </a:cubicBezTo>
                                        <a:cubicBezTo>
                                          <a:pt x="338" y="141"/>
                                          <a:pt x="342" y="140"/>
                                          <a:pt x="346" y="139"/>
                                        </a:cubicBezTo>
                                        <a:cubicBezTo>
                                          <a:pt x="341" y="140"/>
                                          <a:pt x="336" y="141"/>
                                          <a:pt x="331" y="142"/>
                                        </a:cubicBezTo>
                                        <a:cubicBezTo>
                                          <a:pt x="336" y="140"/>
                                          <a:pt x="340" y="139"/>
                                          <a:pt x="345" y="137"/>
                                        </a:cubicBezTo>
                                        <a:cubicBezTo>
                                          <a:pt x="340" y="138"/>
                                          <a:pt x="336" y="140"/>
                                          <a:pt x="330" y="140"/>
                                        </a:cubicBezTo>
                                        <a:cubicBezTo>
                                          <a:pt x="336" y="138"/>
                                          <a:pt x="342" y="137"/>
                                          <a:pt x="347" y="133"/>
                                        </a:cubicBezTo>
                                        <a:cubicBezTo>
                                          <a:pt x="342" y="135"/>
                                          <a:pt x="337" y="137"/>
                                          <a:pt x="332" y="139"/>
                                        </a:cubicBezTo>
                                        <a:cubicBezTo>
                                          <a:pt x="336" y="136"/>
                                          <a:pt x="341" y="135"/>
                                          <a:pt x="346" y="132"/>
                                        </a:cubicBezTo>
                                        <a:cubicBezTo>
                                          <a:pt x="342" y="133"/>
                                          <a:pt x="338" y="135"/>
                                          <a:pt x="333" y="136"/>
                                        </a:cubicBezTo>
                                        <a:cubicBezTo>
                                          <a:pt x="338" y="132"/>
                                          <a:pt x="345" y="130"/>
                                          <a:pt x="351" y="127"/>
                                        </a:cubicBezTo>
                                        <a:cubicBezTo>
                                          <a:pt x="351" y="127"/>
                                          <a:pt x="351" y="127"/>
                                          <a:pt x="351" y="127"/>
                                        </a:cubicBezTo>
                                        <a:cubicBezTo>
                                          <a:pt x="346" y="128"/>
                                          <a:pt x="341" y="131"/>
                                          <a:pt x="336" y="133"/>
                                        </a:cubicBezTo>
                                        <a:cubicBezTo>
                                          <a:pt x="339" y="129"/>
                                          <a:pt x="345" y="129"/>
                                          <a:pt x="349" y="126"/>
                                        </a:cubicBezTo>
                                        <a:cubicBezTo>
                                          <a:pt x="346" y="127"/>
                                          <a:pt x="342" y="128"/>
                                          <a:pt x="339" y="130"/>
                                        </a:cubicBezTo>
                                        <a:close/>
                                        <a:moveTo>
                                          <a:pt x="327" y="123"/>
                                        </a:moveTo>
                                        <a:cubicBezTo>
                                          <a:pt x="319" y="123"/>
                                          <a:pt x="312" y="124"/>
                                          <a:pt x="305" y="127"/>
                                        </a:cubicBezTo>
                                        <a:cubicBezTo>
                                          <a:pt x="313" y="126"/>
                                          <a:pt x="322" y="123"/>
                                          <a:pt x="330" y="123"/>
                                        </a:cubicBezTo>
                                        <a:cubicBezTo>
                                          <a:pt x="325" y="124"/>
                                          <a:pt x="318" y="126"/>
                                          <a:pt x="314" y="127"/>
                                        </a:cubicBezTo>
                                        <a:cubicBezTo>
                                          <a:pt x="321" y="127"/>
                                          <a:pt x="328" y="122"/>
                                          <a:pt x="333" y="125"/>
                                        </a:cubicBezTo>
                                        <a:cubicBezTo>
                                          <a:pt x="330" y="126"/>
                                          <a:pt x="326" y="126"/>
                                          <a:pt x="322" y="128"/>
                                        </a:cubicBezTo>
                                        <a:cubicBezTo>
                                          <a:pt x="327" y="128"/>
                                          <a:pt x="331" y="126"/>
                                          <a:pt x="336" y="126"/>
                                        </a:cubicBezTo>
                                        <a:cubicBezTo>
                                          <a:pt x="329" y="129"/>
                                          <a:pt x="322" y="131"/>
                                          <a:pt x="315" y="133"/>
                                        </a:cubicBezTo>
                                        <a:cubicBezTo>
                                          <a:pt x="322" y="132"/>
                                          <a:pt x="327" y="130"/>
                                          <a:pt x="333" y="128"/>
                                        </a:cubicBezTo>
                                        <a:cubicBezTo>
                                          <a:pt x="325" y="133"/>
                                          <a:pt x="314" y="137"/>
                                          <a:pt x="303" y="138"/>
                                        </a:cubicBezTo>
                                        <a:cubicBezTo>
                                          <a:pt x="312" y="139"/>
                                          <a:pt x="324" y="134"/>
                                          <a:pt x="332" y="131"/>
                                        </a:cubicBezTo>
                                        <a:cubicBezTo>
                                          <a:pt x="326" y="135"/>
                                          <a:pt x="319" y="138"/>
                                          <a:pt x="312" y="140"/>
                                        </a:cubicBezTo>
                                        <a:cubicBezTo>
                                          <a:pt x="317" y="139"/>
                                          <a:pt x="322" y="137"/>
                                          <a:pt x="326" y="135"/>
                                        </a:cubicBezTo>
                                        <a:cubicBezTo>
                                          <a:pt x="324" y="138"/>
                                          <a:pt x="319" y="141"/>
                                          <a:pt x="316" y="142"/>
                                        </a:cubicBezTo>
                                        <a:cubicBezTo>
                                          <a:pt x="322" y="141"/>
                                          <a:pt x="327" y="136"/>
                                          <a:pt x="333" y="133"/>
                                        </a:cubicBezTo>
                                        <a:cubicBezTo>
                                          <a:pt x="328" y="137"/>
                                          <a:pt x="321" y="140"/>
                                          <a:pt x="316" y="144"/>
                                        </a:cubicBezTo>
                                        <a:cubicBezTo>
                                          <a:pt x="321" y="142"/>
                                          <a:pt x="326" y="139"/>
                                          <a:pt x="330" y="136"/>
                                        </a:cubicBezTo>
                                        <a:cubicBezTo>
                                          <a:pt x="326" y="141"/>
                                          <a:pt x="320" y="144"/>
                                          <a:pt x="314" y="146"/>
                                        </a:cubicBezTo>
                                        <a:cubicBezTo>
                                          <a:pt x="320" y="146"/>
                                          <a:pt x="325" y="142"/>
                                          <a:pt x="329" y="139"/>
                                        </a:cubicBezTo>
                                        <a:cubicBezTo>
                                          <a:pt x="325" y="145"/>
                                          <a:pt x="317" y="148"/>
                                          <a:pt x="310" y="151"/>
                                        </a:cubicBezTo>
                                        <a:cubicBezTo>
                                          <a:pt x="316" y="150"/>
                                          <a:pt x="321" y="146"/>
                                          <a:pt x="326" y="144"/>
                                        </a:cubicBezTo>
                                        <a:cubicBezTo>
                                          <a:pt x="319" y="151"/>
                                          <a:pt x="308" y="155"/>
                                          <a:pt x="297" y="157"/>
                                        </a:cubicBezTo>
                                        <a:cubicBezTo>
                                          <a:pt x="302" y="155"/>
                                          <a:pt x="308" y="154"/>
                                          <a:pt x="312" y="151"/>
                                        </a:cubicBezTo>
                                        <a:cubicBezTo>
                                          <a:pt x="307" y="153"/>
                                          <a:pt x="301" y="155"/>
                                          <a:pt x="295" y="155"/>
                                        </a:cubicBezTo>
                                        <a:cubicBezTo>
                                          <a:pt x="299" y="154"/>
                                          <a:pt x="304" y="153"/>
                                          <a:pt x="308" y="151"/>
                                        </a:cubicBezTo>
                                        <a:cubicBezTo>
                                          <a:pt x="304" y="151"/>
                                          <a:pt x="297" y="154"/>
                                          <a:pt x="293" y="153"/>
                                        </a:cubicBezTo>
                                        <a:cubicBezTo>
                                          <a:pt x="299" y="153"/>
                                          <a:pt x="305" y="151"/>
                                          <a:pt x="309" y="149"/>
                                        </a:cubicBezTo>
                                        <a:cubicBezTo>
                                          <a:pt x="304" y="150"/>
                                          <a:pt x="297" y="153"/>
                                          <a:pt x="291" y="153"/>
                                        </a:cubicBezTo>
                                        <a:cubicBezTo>
                                          <a:pt x="299" y="151"/>
                                          <a:pt x="307" y="148"/>
                                          <a:pt x="313" y="144"/>
                                        </a:cubicBezTo>
                                        <a:cubicBezTo>
                                          <a:pt x="305" y="146"/>
                                          <a:pt x="298" y="152"/>
                                          <a:pt x="289" y="151"/>
                                        </a:cubicBezTo>
                                        <a:cubicBezTo>
                                          <a:pt x="297" y="148"/>
                                          <a:pt x="306" y="147"/>
                                          <a:pt x="314" y="143"/>
                                        </a:cubicBezTo>
                                        <a:cubicBezTo>
                                          <a:pt x="305" y="145"/>
                                          <a:pt x="294" y="150"/>
                                          <a:pt x="285" y="149"/>
                                        </a:cubicBezTo>
                                        <a:cubicBezTo>
                                          <a:pt x="295" y="147"/>
                                          <a:pt x="304" y="144"/>
                                          <a:pt x="311" y="139"/>
                                        </a:cubicBezTo>
                                        <a:cubicBezTo>
                                          <a:pt x="303" y="143"/>
                                          <a:pt x="293" y="148"/>
                                          <a:pt x="282" y="148"/>
                                        </a:cubicBezTo>
                                        <a:cubicBezTo>
                                          <a:pt x="290" y="145"/>
                                          <a:pt x="297" y="142"/>
                                          <a:pt x="305" y="140"/>
                                        </a:cubicBezTo>
                                        <a:cubicBezTo>
                                          <a:pt x="294" y="141"/>
                                          <a:pt x="284" y="149"/>
                                          <a:pt x="272" y="146"/>
                                        </a:cubicBezTo>
                                        <a:cubicBezTo>
                                          <a:pt x="284" y="145"/>
                                          <a:pt x="294" y="140"/>
                                          <a:pt x="305" y="136"/>
                                        </a:cubicBezTo>
                                        <a:cubicBezTo>
                                          <a:pt x="293" y="138"/>
                                          <a:pt x="285" y="145"/>
                                          <a:pt x="272" y="145"/>
                                        </a:cubicBezTo>
                                        <a:cubicBezTo>
                                          <a:pt x="283" y="142"/>
                                          <a:pt x="293" y="138"/>
                                          <a:pt x="303" y="135"/>
                                        </a:cubicBezTo>
                                        <a:cubicBezTo>
                                          <a:pt x="296" y="136"/>
                                          <a:pt x="289" y="139"/>
                                          <a:pt x="283" y="141"/>
                                        </a:cubicBezTo>
                                        <a:cubicBezTo>
                                          <a:pt x="283" y="141"/>
                                          <a:pt x="283" y="141"/>
                                          <a:pt x="283" y="141"/>
                                        </a:cubicBezTo>
                                        <a:cubicBezTo>
                                          <a:pt x="278" y="143"/>
                                          <a:pt x="272" y="144"/>
                                          <a:pt x="267" y="145"/>
                                        </a:cubicBezTo>
                                        <a:cubicBezTo>
                                          <a:pt x="282" y="138"/>
                                          <a:pt x="300" y="133"/>
                                          <a:pt x="317" y="129"/>
                                        </a:cubicBezTo>
                                        <a:cubicBezTo>
                                          <a:pt x="300" y="131"/>
                                          <a:pt x="285" y="138"/>
                                          <a:pt x="268" y="142"/>
                                        </a:cubicBezTo>
                                        <a:cubicBezTo>
                                          <a:pt x="275" y="138"/>
                                          <a:pt x="284" y="137"/>
                                          <a:pt x="290" y="133"/>
                                        </a:cubicBezTo>
                                        <a:cubicBezTo>
                                          <a:pt x="283" y="135"/>
                                          <a:pt x="275" y="138"/>
                                          <a:pt x="269" y="140"/>
                                        </a:cubicBezTo>
                                        <a:cubicBezTo>
                                          <a:pt x="277" y="134"/>
                                          <a:pt x="289" y="132"/>
                                          <a:pt x="298" y="127"/>
                                        </a:cubicBezTo>
                                        <a:cubicBezTo>
                                          <a:pt x="288" y="130"/>
                                          <a:pt x="278" y="134"/>
                                          <a:pt x="270" y="138"/>
                                        </a:cubicBezTo>
                                        <a:cubicBezTo>
                                          <a:pt x="275" y="133"/>
                                          <a:pt x="284" y="132"/>
                                          <a:pt x="290" y="128"/>
                                        </a:cubicBezTo>
                                        <a:cubicBezTo>
                                          <a:pt x="284" y="129"/>
                                          <a:pt x="277" y="133"/>
                                          <a:pt x="271" y="135"/>
                                        </a:cubicBezTo>
                                        <a:cubicBezTo>
                                          <a:pt x="276" y="131"/>
                                          <a:pt x="283" y="128"/>
                                          <a:pt x="291" y="126"/>
                                        </a:cubicBezTo>
                                        <a:cubicBezTo>
                                          <a:pt x="284" y="126"/>
                                          <a:pt x="279" y="130"/>
                                          <a:pt x="273" y="132"/>
                                        </a:cubicBezTo>
                                        <a:cubicBezTo>
                                          <a:pt x="277" y="126"/>
                                          <a:pt x="286" y="125"/>
                                          <a:pt x="294" y="123"/>
                                        </a:cubicBezTo>
                                        <a:cubicBezTo>
                                          <a:pt x="288" y="123"/>
                                          <a:pt x="281" y="125"/>
                                          <a:pt x="276" y="127"/>
                                        </a:cubicBezTo>
                                        <a:cubicBezTo>
                                          <a:pt x="282" y="123"/>
                                          <a:pt x="291" y="121"/>
                                          <a:pt x="298" y="121"/>
                                        </a:cubicBezTo>
                                        <a:cubicBezTo>
                                          <a:pt x="297" y="122"/>
                                          <a:pt x="295" y="122"/>
                                          <a:pt x="294" y="123"/>
                                        </a:cubicBezTo>
                                        <a:cubicBezTo>
                                          <a:pt x="297" y="123"/>
                                          <a:pt x="301" y="121"/>
                                          <a:pt x="304" y="121"/>
                                        </a:cubicBezTo>
                                        <a:cubicBezTo>
                                          <a:pt x="302" y="123"/>
                                          <a:pt x="298" y="123"/>
                                          <a:pt x="296" y="124"/>
                                        </a:cubicBezTo>
                                        <a:cubicBezTo>
                                          <a:pt x="301" y="124"/>
                                          <a:pt x="305" y="121"/>
                                          <a:pt x="311" y="123"/>
                                        </a:cubicBezTo>
                                        <a:cubicBezTo>
                                          <a:pt x="308" y="124"/>
                                          <a:pt x="305" y="124"/>
                                          <a:pt x="302" y="125"/>
                                        </a:cubicBezTo>
                                        <a:cubicBezTo>
                                          <a:pt x="311" y="124"/>
                                          <a:pt x="320" y="122"/>
                                          <a:pt x="327" y="123"/>
                                        </a:cubicBezTo>
                                        <a:close/>
                                        <a:moveTo>
                                          <a:pt x="318" y="121"/>
                                        </a:moveTo>
                                        <a:cubicBezTo>
                                          <a:pt x="317" y="121"/>
                                          <a:pt x="316" y="121"/>
                                          <a:pt x="314" y="120"/>
                                        </a:cubicBezTo>
                                        <a:cubicBezTo>
                                          <a:pt x="318" y="119"/>
                                          <a:pt x="321" y="116"/>
                                          <a:pt x="324" y="114"/>
                                        </a:cubicBezTo>
                                        <a:cubicBezTo>
                                          <a:pt x="323" y="116"/>
                                          <a:pt x="320" y="118"/>
                                          <a:pt x="318" y="121"/>
                                        </a:cubicBezTo>
                                        <a:close/>
                                        <a:moveTo>
                                          <a:pt x="311" y="120"/>
                                        </a:moveTo>
                                        <a:cubicBezTo>
                                          <a:pt x="318" y="117"/>
                                          <a:pt x="324" y="112"/>
                                          <a:pt x="329" y="106"/>
                                        </a:cubicBezTo>
                                        <a:cubicBezTo>
                                          <a:pt x="325" y="112"/>
                                          <a:pt x="320" y="120"/>
                                          <a:pt x="311" y="120"/>
                                        </a:cubicBezTo>
                                        <a:close/>
                                        <a:moveTo>
                                          <a:pt x="333" y="84"/>
                                        </a:moveTo>
                                        <a:cubicBezTo>
                                          <a:pt x="327" y="88"/>
                                          <a:pt x="320" y="91"/>
                                          <a:pt x="313" y="94"/>
                                        </a:cubicBezTo>
                                        <a:cubicBezTo>
                                          <a:pt x="321" y="92"/>
                                          <a:pt x="327" y="88"/>
                                          <a:pt x="333" y="85"/>
                                        </a:cubicBezTo>
                                        <a:cubicBezTo>
                                          <a:pt x="327" y="90"/>
                                          <a:pt x="319" y="93"/>
                                          <a:pt x="313" y="98"/>
                                        </a:cubicBezTo>
                                        <a:cubicBezTo>
                                          <a:pt x="320" y="95"/>
                                          <a:pt x="326" y="91"/>
                                          <a:pt x="332" y="87"/>
                                        </a:cubicBezTo>
                                        <a:cubicBezTo>
                                          <a:pt x="329" y="91"/>
                                          <a:pt x="323" y="94"/>
                                          <a:pt x="318" y="97"/>
                                        </a:cubicBezTo>
                                        <a:cubicBezTo>
                                          <a:pt x="323" y="96"/>
                                          <a:pt x="328" y="92"/>
                                          <a:pt x="332" y="90"/>
                                        </a:cubicBezTo>
                                        <a:cubicBezTo>
                                          <a:pt x="327" y="95"/>
                                          <a:pt x="321" y="99"/>
                                          <a:pt x="316" y="103"/>
                                        </a:cubicBezTo>
                                        <a:cubicBezTo>
                                          <a:pt x="322" y="100"/>
                                          <a:pt x="329" y="95"/>
                                          <a:pt x="334" y="89"/>
                                        </a:cubicBezTo>
                                        <a:cubicBezTo>
                                          <a:pt x="330" y="98"/>
                                          <a:pt x="321" y="104"/>
                                          <a:pt x="312" y="109"/>
                                        </a:cubicBezTo>
                                        <a:cubicBezTo>
                                          <a:pt x="320" y="107"/>
                                          <a:pt x="326" y="101"/>
                                          <a:pt x="331" y="96"/>
                                        </a:cubicBezTo>
                                        <a:cubicBezTo>
                                          <a:pt x="325" y="104"/>
                                          <a:pt x="317" y="110"/>
                                          <a:pt x="307" y="115"/>
                                        </a:cubicBezTo>
                                        <a:cubicBezTo>
                                          <a:pt x="317" y="111"/>
                                          <a:pt x="325" y="105"/>
                                          <a:pt x="331" y="97"/>
                                        </a:cubicBezTo>
                                        <a:cubicBezTo>
                                          <a:pt x="328" y="106"/>
                                          <a:pt x="319" y="111"/>
                                          <a:pt x="311" y="116"/>
                                        </a:cubicBezTo>
                                        <a:cubicBezTo>
                                          <a:pt x="319" y="112"/>
                                          <a:pt x="327" y="107"/>
                                          <a:pt x="331" y="99"/>
                                        </a:cubicBezTo>
                                        <a:cubicBezTo>
                                          <a:pt x="326" y="109"/>
                                          <a:pt x="316" y="122"/>
                                          <a:pt x="303" y="119"/>
                                        </a:cubicBezTo>
                                        <a:cubicBezTo>
                                          <a:pt x="304" y="118"/>
                                          <a:pt x="306" y="118"/>
                                          <a:pt x="306" y="117"/>
                                        </a:cubicBezTo>
                                        <a:cubicBezTo>
                                          <a:pt x="304" y="117"/>
                                          <a:pt x="301" y="119"/>
                                          <a:pt x="298" y="119"/>
                                        </a:cubicBezTo>
                                        <a:cubicBezTo>
                                          <a:pt x="301" y="118"/>
                                          <a:pt x="305" y="116"/>
                                          <a:pt x="308" y="114"/>
                                        </a:cubicBezTo>
                                        <a:cubicBezTo>
                                          <a:pt x="304" y="116"/>
                                          <a:pt x="300" y="118"/>
                                          <a:pt x="295" y="119"/>
                                        </a:cubicBezTo>
                                        <a:cubicBezTo>
                                          <a:pt x="300" y="117"/>
                                          <a:pt x="305" y="114"/>
                                          <a:pt x="309" y="111"/>
                                        </a:cubicBezTo>
                                        <a:cubicBezTo>
                                          <a:pt x="302" y="113"/>
                                          <a:pt x="298" y="118"/>
                                          <a:pt x="289" y="119"/>
                                        </a:cubicBezTo>
                                        <a:cubicBezTo>
                                          <a:pt x="294" y="117"/>
                                          <a:pt x="298" y="115"/>
                                          <a:pt x="302" y="113"/>
                                        </a:cubicBezTo>
                                        <a:cubicBezTo>
                                          <a:pt x="297" y="114"/>
                                          <a:pt x="293" y="117"/>
                                          <a:pt x="287" y="118"/>
                                        </a:cubicBezTo>
                                        <a:cubicBezTo>
                                          <a:pt x="295" y="115"/>
                                          <a:pt x="301" y="111"/>
                                          <a:pt x="308" y="106"/>
                                        </a:cubicBezTo>
                                        <a:cubicBezTo>
                                          <a:pt x="300" y="110"/>
                                          <a:pt x="294" y="115"/>
                                          <a:pt x="285" y="117"/>
                                        </a:cubicBezTo>
                                        <a:cubicBezTo>
                                          <a:pt x="291" y="114"/>
                                          <a:pt x="296" y="111"/>
                                          <a:pt x="301" y="107"/>
                                        </a:cubicBezTo>
                                        <a:cubicBezTo>
                                          <a:pt x="295" y="110"/>
                                          <a:pt x="290" y="114"/>
                                          <a:pt x="283" y="117"/>
                                        </a:cubicBezTo>
                                        <a:cubicBezTo>
                                          <a:pt x="289" y="111"/>
                                          <a:pt x="298" y="107"/>
                                          <a:pt x="304" y="102"/>
                                        </a:cubicBezTo>
                                        <a:cubicBezTo>
                                          <a:pt x="298" y="105"/>
                                          <a:pt x="292" y="110"/>
                                          <a:pt x="286" y="113"/>
                                        </a:cubicBezTo>
                                        <a:cubicBezTo>
                                          <a:pt x="293" y="108"/>
                                          <a:pt x="301" y="103"/>
                                          <a:pt x="309" y="97"/>
                                        </a:cubicBezTo>
                                        <a:cubicBezTo>
                                          <a:pt x="305" y="99"/>
                                          <a:pt x="302" y="101"/>
                                          <a:pt x="299" y="103"/>
                                        </a:cubicBezTo>
                                        <a:cubicBezTo>
                                          <a:pt x="298" y="103"/>
                                          <a:pt x="299" y="104"/>
                                          <a:pt x="299" y="104"/>
                                        </a:cubicBezTo>
                                        <a:cubicBezTo>
                                          <a:pt x="294" y="106"/>
                                          <a:pt x="290" y="110"/>
                                          <a:pt x="285" y="112"/>
                                        </a:cubicBezTo>
                                        <a:cubicBezTo>
                                          <a:pt x="291" y="106"/>
                                          <a:pt x="299" y="101"/>
                                          <a:pt x="307" y="97"/>
                                        </a:cubicBezTo>
                                        <a:cubicBezTo>
                                          <a:pt x="299" y="100"/>
                                          <a:pt x="293" y="105"/>
                                          <a:pt x="286" y="109"/>
                                        </a:cubicBezTo>
                                        <a:cubicBezTo>
                                          <a:pt x="295" y="101"/>
                                          <a:pt x="305" y="94"/>
                                          <a:pt x="317" y="88"/>
                                        </a:cubicBezTo>
                                        <a:cubicBezTo>
                                          <a:pt x="305" y="93"/>
                                          <a:pt x="296" y="100"/>
                                          <a:pt x="287" y="107"/>
                                        </a:cubicBezTo>
                                        <a:cubicBezTo>
                                          <a:pt x="293" y="97"/>
                                          <a:pt x="304" y="92"/>
                                          <a:pt x="316" y="87"/>
                                        </a:cubicBezTo>
                                        <a:cubicBezTo>
                                          <a:pt x="305" y="89"/>
                                          <a:pt x="295" y="97"/>
                                          <a:pt x="288" y="103"/>
                                        </a:cubicBezTo>
                                        <a:cubicBezTo>
                                          <a:pt x="292" y="95"/>
                                          <a:pt x="303" y="90"/>
                                          <a:pt x="312" y="87"/>
                                        </a:cubicBezTo>
                                        <a:cubicBezTo>
                                          <a:pt x="302" y="89"/>
                                          <a:pt x="294" y="94"/>
                                          <a:pt x="288" y="101"/>
                                        </a:cubicBezTo>
                                        <a:cubicBezTo>
                                          <a:pt x="295" y="86"/>
                                          <a:pt x="312" y="81"/>
                                          <a:pt x="333" y="84"/>
                                        </a:cubicBezTo>
                                        <a:close/>
                                        <a:moveTo>
                                          <a:pt x="299" y="81"/>
                                        </a:moveTo>
                                        <a:cubicBezTo>
                                          <a:pt x="304" y="77"/>
                                          <a:pt x="309" y="72"/>
                                          <a:pt x="313" y="68"/>
                                        </a:cubicBezTo>
                                        <a:cubicBezTo>
                                          <a:pt x="310" y="72"/>
                                          <a:pt x="305" y="78"/>
                                          <a:pt x="299" y="81"/>
                                        </a:cubicBezTo>
                                        <a:close/>
                                        <a:moveTo>
                                          <a:pt x="293" y="82"/>
                                        </a:moveTo>
                                        <a:cubicBezTo>
                                          <a:pt x="296" y="80"/>
                                          <a:pt x="301" y="79"/>
                                          <a:pt x="302" y="76"/>
                                        </a:cubicBezTo>
                                        <a:cubicBezTo>
                                          <a:pt x="307" y="73"/>
                                          <a:pt x="310" y="68"/>
                                          <a:pt x="314" y="64"/>
                                        </a:cubicBezTo>
                                        <a:cubicBezTo>
                                          <a:pt x="310" y="72"/>
                                          <a:pt x="302" y="78"/>
                                          <a:pt x="293" y="82"/>
                                        </a:cubicBezTo>
                                        <a:close/>
                                        <a:moveTo>
                                          <a:pt x="292" y="81"/>
                                        </a:moveTo>
                                        <a:cubicBezTo>
                                          <a:pt x="300" y="75"/>
                                          <a:pt x="310" y="68"/>
                                          <a:pt x="315" y="60"/>
                                        </a:cubicBezTo>
                                        <a:cubicBezTo>
                                          <a:pt x="311" y="70"/>
                                          <a:pt x="301" y="76"/>
                                          <a:pt x="292" y="81"/>
                                        </a:cubicBezTo>
                                        <a:close/>
                                        <a:moveTo>
                                          <a:pt x="278" y="64"/>
                                        </a:moveTo>
                                        <a:cubicBezTo>
                                          <a:pt x="277" y="64"/>
                                          <a:pt x="277" y="64"/>
                                          <a:pt x="276" y="65"/>
                                        </a:cubicBezTo>
                                        <a:cubicBezTo>
                                          <a:pt x="276" y="64"/>
                                          <a:pt x="277" y="64"/>
                                          <a:pt x="278" y="64"/>
                                        </a:cubicBezTo>
                                        <a:close/>
                                        <a:moveTo>
                                          <a:pt x="283" y="62"/>
                                        </a:moveTo>
                                        <a:cubicBezTo>
                                          <a:pt x="281" y="62"/>
                                          <a:pt x="280" y="64"/>
                                          <a:pt x="278" y="64"/>
                                        </a:cubicBezTo>
                                        <a:cubicBezTo>
                                          <a:pt x="282" y="61"/>
                                          <a:pt x="287" y="60"/>
                                          <a:pt x="291" y="60"/>
                                        </a:cubicBezTo>
                                        <a:cubicBezTo>
                                          <a:pt x="291" y="60"/>
                                          <a:pt x="290" y="61"/>
                                          <a:pt x="289" y="61"/>
                                        </a:cubicBezTo>
                                        <a:cubicBezTo>
                                          <a:pt x="291" y="62"/>
                                          <a:pt x="292" y="60"/>
                                          <a:pt x="293" y="60"/>
                                        </a:cubicBezTo>
                                        <a:cubicBezTo>
                                          <a:pt x="294" y="60"/>
                                          <a:pt x="293" y="60"/>
                                          <a:pt x="293" y="60"/>
                                        </a:cubicBezTo>
                                        <a:cubicBezTo>
                                          <a:pt x="294" y="59"/>
                                          <a:pt x="295" y="59"/>
                                          <a:pt x="296" y="59"/>
                                        </a:cubicBezTo>
                                        <a:cubicBezTo>
                                          <a:pt x="294" y="60"/>
                                          <a:pt x="293" y="61"/>
                                          <a:pt x="292" y="62"/>
                                        </a:cubicBezTo>
                                        <a:cubicBezTo>
                                          <a:pt x="294" y="62"/>
                                          <a:pt x="295" y="61"/>
                                          <a:pt x="297" y="60"/>
                                        </a:cubicBezTo>
                                        <a:cubicBezTo>
                                          <a:pt x="297" y="59"/>
                                          <a:pt x="297" y="59"/>
                                          <a:pt x="297" y="59"/>
                                        </a:cubicBezTo>
                                        <a:cubicBezTo>
                                          <a:pt x="298" y="59"/>
                                          <a:pt x="299" y="58"/>
                                          <a:pt x="300" y="58"/>
                                        </a:cubicBezTo>
                                        <a:cubicBezTo>
                                          <a:pt x="298" y="60"/>
                                          <a:pt x="296" y="61"/>
                                          <a:pt x="295" y="63"/>
                                        </a:cubicBezTo>
                                        <a:cubicBezTo>
                                          <a:pt x="296" y="62"/>
                                          <a:pt x="299" y="60"/>
                                          <a:pt x="300" y="58"/>
                                        </a:cubicBezTo>
                                        <a:cubicBezTo>
                                          <a:pt x="301" y="59"/>
                                          <a:pt x="302" y="58"/>
                                          <a:pt x="302" y="57"/>
                                        </a:cubicBezTo>
                                        <a:cubicBezTo>
                                          <a:pt x="304" y="57"/>
                                          <a:pt x="305" y="56"/>
                                          <a:pt x="308" y="55"/>
                                        </a:cubicBezTo>
                                        <a:cubicBezTo>
                                          <a:pt x="304" y="59"/>
                                          <a:pt x="299" y="62"/>
                                          <a:pt x="294" y="64"/>
                                        </a:cubicBezTo>
                                        <a:cubicBezTo>
                                          <a:pt x="301" y="62"/>
                                          <a:pt x="304" y="57"/>
                                          <a:pt x="312" y="54"/>
                                        </a:cubicBezTo>
                                        <a:cubicBezTo>
                                          <a:pt x="308" y="58"/>
                                          <a:pt x="304" y="61"/>
                                          <a:pt x="300" y="64"/>
                                        </a:cubicBezTo>
                                        <a:cubicBezTo>
                                          <a:pt x="301" y="64"/>
                                          <a:pt x="302" y="63"/>
                                          <a:pt x="303" y="63"/>
                                        </a:cubicBezTo>
                                        <a:cubicBezTo>
                                          <a:pt x="307" y="60"/>
                                          <a:pt x="310" y="57"/>
                                          <a:pt x="314" y="54"/>
                                        </a:cubicBezTo>
                                        <a:cubicBezTo>
                                          <a:pt x="310" y="59"/>
                                          <a:pt x="305" y="64"/>
                                          <a:pt x="300" y="68"/>
                                        </a:cubicBezTo>
                                        <a:cubicBezTo>
                                          <a:pt x="305" y="65"/>
                                          <a:pt x="310" y="60"/>
                                          <a:pt x="315" y="55"/>
                                        </a:cubicBezTo>
                                        <a:cubicBezTo>
                                          <a:pt x="312" y="61"/>
                                          <a:pt x="306" y="65"/>
                                          <a:pt x="302" y="70"/>
                                        </a:cubicBezTo>
                                        <a:cubicBezTo>
                                          <a:pt x="305" y="69"/>
                                          <a:pt x="308" y="66"/>
                                          <a:pt x="310" y="63"/>
                                        </a:cubicBezTo>
                                        <a:cubicBezTo>
                                          <a:pt x="312" y="61"/>
                                          <a:pt x="313" y="59"/>
                                          <a:pt x="315" y="57"/>
                                        </a:cubicBezTo>
                                        <a:cubicBezTo>
                                          <a:pt x="312" y="65"/>
                                          <a:pt x="304" y="72"/>
                                          <a:pt x="296" y="77"/>
                                        </a:cubicBezTo>
                                        <a:cubicBezTo>
                                          <a:pt x="296" y="77"/>
                                          <a:pt x="296" y="77"/>
                                          <a:pt x="296" y="77"/>
                                        </a:cubicBezTo>
                                        <a:cubicBezTo>
                                          <a:pt x="296" y="76"/>
                                          <a:pt x="297" y="76"/>
                                          <a:pt x="298" y="75"/>
                                        </a:cubicBezTo>
                                        <a:cubicBezTo>
                                          <a:pt x="294" y="76"/>
                                          <a:pt x="291" y="78"/>
                                          <a:pt x="288" y="79"/>
                                        </a:cubicBezTo>
                                        <a:cubicBezTo>
                                          <a:pt x="291" y="77"/>
                                          <a:pt x="295" y="76"/>
                                          <a:pt x="297" y="74"/>
                                        </a:cubicBezTo>
                                        <a:cubicBezTo>
                                          <a:pt x="298" y="74"/>
                                          <a:pt x="298" y="74"/>
                                          <a:pt x="299" y="73"/>
                                        </a:cubicBezTo>
                                        <a:cubicBezTo>
                                          <a:pt x="295" y="75"/>
                                          <a:pt x="290" y="77"/>
                                          <a:pt x="286" y="78"/>
                                        </a:cubicBezTo>
                                        <a:cubicBezTo>
                                          <a:pt x="289" y="76"/>
                                          <a:pt x="293" y="74"/>
                                          <a:pt x="296" y="72"/>
                                        </a:cubicBezTo>
                                        <a:cubicBezTo>
                                          <a:pt x="292" y="74"/>
                                          <a:pt x="284" y="79"/>
                                          <a:pt x="279" y="78"/>
                                        </a:cubicBezTo>
                                        <a:cubicBezTo>
                                          <a:pt x="286" y="76"/>
                                          <a:pt x="291" y="72"/>
                                          <a:pt x="296" y="68"/>
                                        </a:cubicBezTo>
                                        <a:cubicBezTo>
                                          <a:pt x="290" y="72"/>
                                          <a:pt x="283" y="76"/>
                                          <a:pt x="276" y="78"/>
                                        </a:cubicBezTo>
                                        <a:cubicBezTo>
                                          <a:pt x="280" y="76"/>
                                          <a:pt x="285" y="73"/>
                                          <a:pt x="289" y="70"/>
                                        </a:cubicBezTo>
                                        <a:cubicBezTo>
                                          <a:pt x="283" y="73"/>
                                          <a:pt x="276" y="77"/>
                                          <a:pt x="270" y="81"/>
                                        </a:cubicBezTo>
                                        <a:cubicBezTo>
                                          <a:pt x="276" y="74"/>
                                          <a:pt x="285" y="69"/>
                                          <a:pt x="293" y="64"/>
                                        </a:cubicBezTo>
                                        <a:cubicBezTo>
                                          <a:pt x="285" y="68"/>
                                          <a:pt x="278" y="73"/>
                                          <a:pt x="271" y="78"/>
                                        </a:cubicBezTo>
                                        <a:cubicBezTo>
                                          <a:pt x="276" y="72"/>
                                          <a:pt x="284" y="69"/>
                                          <a:pt x="290" y="64"/>
                                        </a:cubicBezTo>
                                        <a:cubicBezTo>
                                          <a:pt x="284" y="67"/>
                                          <a:pt x="279" y="71"/>
                                          <a:pt x="272" y="74"/>
                                        </a:cubicBezTo>
                                        <a:cubicBezTo>
                                          <a:pt x="277" y="68"/>
                                          <a:pt x="284" y="66"/>
                                          <a:pt x="290" y="62"/>
                                        </a:cubicBezTo>
                                        <a:cubicBezTo>
                                          <a:pt x="285" y="64"/>
                                          <a:pt x="279" y="68"/>
                                          <a:pt x="274" y="71"/>
                                        </a:cubicBezTo>
                                        <a:cubicBezTo>
                                          <a:pt x="277" y="66"/>
                                          <a:pt x="283" y="65"/>
                                          <a:pt x="287" y="62"/>
                                        </a:cubicBezTo>
                                        <a:cubicBezTo>
                                          <a:pt x="283" y="64"/>
                                          <a:pt x="279" y="66"/>
                                          <a:pt x="274" y="68"/>
                                        </a:cubicBezTo>
                                        <a:cubicBezTo>
                                          <a:pt x="275" y="65"/>
                                          <a:pt x="280" y="64"/>
                                          <a:pt x="283" y="62"/>
                                        </a:cubicBezTo>
                                        <a:close/>
                                        <a:moveTo>
                                          <a:pt x="250" y="47"/>
                                        </a:moveTo>
                                        <a:cubicBezTo>
                                          <a:pt x="256" y="43"/>
                                          <a:pt x="262" y="38"/>
                                          <a:pt x="269" y="35"/>
                                        </a:cubicBezTo>
                                        <a:cubicBezTo>
                                          <a:pt x="267" y="41"/>
                                          <a:pt x="263" y="47"/>
                                          <a:pt x="260" y="53"/>
                                        </a:cubicBezTo>
                                        <a:cubicBezTo>
                                          <a:pt x="264" y="48"/>
                                          <a:pt x="267" y="41"/>
                                          <a:pt x="270" y="35"/>
                                        </a:cubicBezTo>
                                        <a:cubicBezTo>
                                          <a:pt x="267" y="45"/>
                                          <a:pt x="261" y="56"/>
                                          <a:pt x="256" y="64"/>
                                        </a:cubicBezTo>
                                        <a:cubicBezTo>
                                          <a:pt x="263" y="57"/>
                                          <a:pt x="266" y="45"/>
                                          <a:pt x="272" y="37"/>
                                        </a:cubicBezTo>
                                        <a:cubicBezTo>
                                          <a:pt x="269" y="43"/>
                                          <a:pt x="267" y="51"/>
                                          <a:pt x="265" y="57"/>
                                        </a:cubicBezTo>
                                        <a:cubicBezTo>
                                          <a:pt x="268" y="51"/>
                                          <a:pt x="270" y="44"/>
                                          <a:pt x="272" y="38"/>
                                        </a:cubicBezTo>
                                        <a:cubicBezTo>
                                          <a:pt x="273" y="44"/>
                                          <a:pt x="269" y="52"/>
                                          <a:pt x="266" y="59"/>
                                        </a:cubicBezTo>
                                        <a:cubicBezTo>
                                          <a:pt x="270" y="54"/>
                                          <a:pt x="270" y="48"/>
                                          <a:pt x="273" y="42"/>
                                        </a:cubicBezTo>
                                        <a:cubicBezTo>
                                          <a:pt x="271" y="53"/>
                                          <a:pt x="268" y="61"/>
                                          <a:pt x="263" y="69"/>
                                        </a:cubicBezTo>
                                        <a:cubicBezTo>
                                          <a:pt x="268" y="63"/>
                                          <a:pt x="271" y="53"/>
                                          <a:pt x="274" y="43"/>
                                        </a:cubicBezTo>
                                        <a:cubicBezTo>
                                          <a:pt x="273" y="57"/>
                                          <a:pt x="265" y="70"/>
                                          <a:pt x="258" y="81"/>
                                        </a:cubicBezTo>
                                        <a:cubicBezTo>
                                          <a:pt x="265" y="72"/>
                                          <a:pt x="270" y="63"/>
                                          <a:pt x="273" y="52"/>
                                        </a:cubicBezTo>
                                        <a:cubicBezTo>
                                          <a:pt x="273" y="53"/>
                                          <a:pt x="273" y="54"/>
                                          <a:pt x="274" y="55"/>
                                        </a:cubicBezTo>
                                        <a:cubicBezTo>
                                          <a:pt x="270" y="63"/>
                                          <a:pt x="267" y="72"/>
                                          <a:pt x="262" y="79"/>
                                        </a:cubicBezTo>
                                        <a:cubicBezTo>
                                          <a:pt x="267" y="72"/>
                                          <a:pt x="270" y="64"/>
                                          <a:pt x="274" y="57"/>
                                        </a:cubicBezTo>
                                        <a:cubicBezTo>
                                          <a:pt x="274" y="63"/>
                                          <a:pt x="270" y="68"/>
                                          <a:pt x="267" y="74"/>
                                        </a:cubicBezTo>
                                        <a:cubicBezTo>
                                          <a:pt x="270" y="71"/>
                                          <a:pt x="272" y="65"/>
                                          <a:pt x="274" y="61"/>
                                        </a:cubicBezTo>
                                        <a:cubicBezTo>
                                          <a:pt x="274" y="67"/>
                                          <a:pt x="269" y="72"/>
                                          <a:pt x="269" y="76"/>
                                        </a:cubicBezTo>
                                        <a:cubicBezTo>
                                          <a:pt x="269" y="76"/>
                                          <a:pt x="269" y="76"/>
                                          <a:pt x="268" y="77"/>
                                        </a:cubicBezTo>
                                        <a:cubicBezTo>
                                          <a:pt x="268" y="81"/>
                                          <a:pt x="264" y="83"/>
                                          <a:pt x="261" y="84"/>
                                        </a:cubicBezTo>
                                        <a:cubicBezTo>
                                          <a:pt x="261" y="83"/>
                                          <a:pt x="263" y="81"/>
                                          <a:pt x="264" y="80"/>
                                        </a:cubicBezTo>
                                        <a:cubicBezTo>
                                          <a:pt x="261" y="81"/>
                                          <a:pt x="259" y="85"/>
                                          <a:pt x="255" y="86"/>
                                        </a:cubicBezTo>
                                        <a:cubicBezTo>
                                          <a:pt x="256" y="85"/>
                                          <a:pt x="258" y="84"/>
                                          <a:pt x="259" y="83"/>
                                        </a:cubicBezTo>
                                        <a:cubicBezTo>
                                          <a:pt x="256" y="84"/>
                                          <a:pt x="254" y="87"/>
                                          <a:pt x="251" y="88"/>
                                        </a:cubicBezTo>
                                        <a:cubicBezTo>
                                          <a:pt x="253" y="85"/>
                                          <a:pt x="255" y="83"/>
                                          <a:pt x="257" y="81"/>
                                        </a:cubicBezTo>
                                        <a:cubicBezTo>
                                          <a:pt x="253" y="83"/>
                                          <a:pt x="250" y="88"/>
                                          <a:pt x="246" y="90"/>
                                        </a:cubicBezTo>
                                        <a:cubicBezTo>
                                          <a:pt x="248" y="87"/>
                                          <a:pt x="251" y="85"/>
                                          <a:pt x="253" y="81"/>
                                        </a:cubicBezTo>
                                        <a:cubicBezTo>
                                          <a:pt x="249" y="86"/>
                                          <a:pt x="244" y="91"/>
                                          <a:pt x="239" y="95"/>
                                        </a:cubicBezTo>
                                        <a:cubicBezTo>
                                          <a:pt x="245" y="87"/>
                                          <a:pt x="251" y="81"/>
                                          <a:pt x="256" y="73"/>
                                        </a:cubicBezTo>
                                        <a:cubicBezTo>
                                          <a:pt x="250" y="79"/>
                                          <a:pt x="245" y="87"/>
                                          <a:pt x="239" y="93"/>
                                        </a:cubicBezTo>
                                        <a:cubicBezTo>
                                          <a:pt x="240" y="88"/>
                                          <a:pt x="246" y="85"/>
                                          <a:pt x="248" y="80"/>
                                        </a:cubicBezTo>
                                        <a:cubicBezTo>
                                          <a:pt x="245" y="83"/>
                                          <a:pt x="242" y="87"/>
                                          <a:pt x="238" y="91"/>
                                        </a:cubicBezTo>
                                        <a:cubicBezTo>
                                          <a:pt x="244" y="81"/>
                                          <a:pt x="252" y="71"/>
                                          <a:pt x="257" y="59"/>
                                        </a:cubicBezTo>
                                        <a:cubicBezTo>
                                          <a:pt x="251" y="69"/>
                                          <a:pt x="246" y="80"/>
                                          <a:pt x="237" y="88"/>
                                        </a:cubicBezTo>
                                        <a:cubicBezTo>
                                          <a:pt x="239" y="83"/>
                                          <a:pt x="245" y="79"/>
                                          <a:pt x="247" y="73"/>
                                        </a:cubicBezTo>
                                        <a:cubicBezTo>
                                          <a:pt x="244" y="78"/>
                                          <a:pt x="240" y="82"/>
                                          <a:pt x="236" y="86"/>
                                        </a:cubicBezTo>
                                        <a:cubicBezTo>
                                          <a:pt x="235" y="84"/>
                                          <a:pt x="239" y="83"/>
                                          <a:pt x="239" y="81"/>
                                        </a:cubicBezTo>
                                        <a:cubicBezTo>
                                          <a:pt x="242" y="79"/>
                                          <a:pt x="245" y="75"/>
                                          <a:pt x="247" y="72"/>
                                        </a:cubicBezTo>
                                        <a:cubicBezTo>
                                          <a:pt x="243" y="76"/>
                                          <a:pt x="240" y="80"/>
                                          <a:pt x="235" y="84"/>
                                        </a:cubicBezTo>
                                        <a:cubicBezTo>
                                          <a:pt x="235" y="83"/>
                                          <a:pt x="235" y="83"/>
                                          <a:pt x="235" y="83"/>
                                        </a:cubicBezTo>
                                        <a:cubicBezTo>
                                          <a:pt x="241" y="76"/>
                                          <a:pt x="245" y="71"/>
                                          <a:pt x="250" y="63"/>
                                        </a:cubicBezTo>
                                        <a:cubicBezTo>
                                          <a:pt x="245" y="70"/>
                                          <a:pt x="240" y="76"/>
                                          <a:pt x="235" y="82"/>
                                        </a:cubicBezTo>
                                        <a:cubicBezTo>
                                          <a:pt x="234" y="82"/>
                                          <a:pt x="234" y="81"/>
                                          <a:pt x="234" y="81"/>
                                        </a:cubicBezTo>
                                        <a:cubicBezTo>
                                          <a:pt x="238" y="75"/>
                                          <a:pt x="243" y="71"/>
                                          <a:pt x="246" y="64"/>
                                        </a:cubicBezTo>
                                        <a:cubicBezTo>
                                          <a:pt x="245" y="66"/>
                                          <a:pt x="244" y="68"/>
                                          <a:pt x="242" y="69"/>
                                        </a:cubicBezTo>
                                        <a:cubicBezTo>
                                          <a:pt x="242" y="70"/>
                                          <a:pt x="243" y="69"/>
                                          <a:pt x="243" y="69"/>
                                        </a:cubicBezTo>
                                        <a:cubicBezTo>
                                          <a:pt x="240" y="72"/>
                                          <a:pt x="237" y="77"/>
                                          <a:pt x="234" y="79"/>
                                        </a:cubicBezTo>
                                        <a:cubicBezTo>
                                          <a:pt x="235" y="75"/>
                                          <a:pt x="239" y="72"/>
                                          <a:pt x="241" y="68"/>
                                        </a:cubicBezTo>
                                        <a:cubicBezTo>
                                          <a:pt x="238" y="71"/>
                                          <a:pt x="236" y="75"/>
                                          <a:pt x="233" y="77"/>
                                        </a:cubicBezTo>
                                        <a:cubicBezTo>
                                          <a:pt x="233" y="77"/>
                                          <a:pt x="232" y="77"/>
                                          <a:pt x="232" y="76"/>
                                        </a:cubicBezTo>
                                        <a:cubicBezTo>
                                          <a:pt x="236" y="68"/>
                                          <a:pt x="242" y="62"/>
                                          <a:pt x="248" y="55"/>
                                        </a:cubicBezTo>
                                        <a:cubicBezTo>
                                          <a:pt x="245" y="58"/>
                                          <a:pt x="242" y="60"/>
                                          <a:pt x="241" y="63"/>
                                        </a:cubicBezTo>
                                        <a:cubicBezTo>
                                          <a:pt x="237" y="66"/>
                                          <a:pt x="234" y="72"/>
                                          <a:pt x="230" y="76"/>
                                        </a:cubicBezTo>
                                        <a:cubicBezTo>
                                          <a:pt x="233" y="69"/>
                                          <a:pt x="238" y="63"/>
                                          <a:pt x="243" y="57"/>
                                        </a:cubicBezTo>
                                        <a:cubicBezTo>
                                          <a:pt x="237" y="62"/>
                                          <a:pt x="233" y="70"/>
                                          <a:pt x="228" y="77"/>
                                        </a:cubicBezTo>
                                        <a:cubicBezTo>
                                          <a:pt x="232" y="68"/>
                                          <a:pt x="236" y="60"/>
                                          <a:pt x="243" y="54"/>
                                        </a:cubicBezTo>
                                        <a:cubicBezTo>
                                          <a:pt x="240" y="56"/>
                                          <a:pt x="238" y="58"/>
                                          <a:pt x="236" y="60"/>
                                        </a:cubicBezTo>
                                        <a:cubicBezTo>
                                          <a:pt x="236" y="61"/>
                                          <a:pt x="237" y="60"/>
                                          <a:pt x="237" y="61"/>
                                        </a:cubicBezTo>
                                        <a:cubicBezTo>
                                          <a:pt x="232" y="65"/>
                                          <a:pt x="230" y="72"/>
                                          <a:pt x="226" y="78"/>
                                        </a:cubicBezTo>
                                        <a:cubicBezTo>
                                          <a:pt x="227" y="72"/>
                                          <a:pt x="231" y="66"/>
                                          <a:pt x="234" y="61"/>
                                        </a:cubicBezTo>
                                        <a:cubicBezTo>
                                          <a:pt x="231" y="64"/>
                                          <a:pt x="229" y="68"/>
                                          <a:pt x="227" y="72"/>
                                        </a:cubicBezTo>
                                        <a:cubicBezTo>
                                          <a:pt x="227" y="67"/>
                                          <a:pt x="231" y="63"/>
                                          <a:pt x="233" y="59"/>
                                        </a:cubicBezTo>
                                        <a:cubicBezTo>
                                          <a:pt x="231" y="61"/>
                                          <a:pt x="229" y="64"/>
                                          <a:pt x="227" y="67"/>
                                        </a:cubicBezTo>
                                        <a:cubicBezTo>
                                          <a:pt x="230" y="57"/>
                                          <a:pt x="239" y="50"/>
                                          <a:pt x="250" y="47"/>
                                        </a:cubicBezTo>
                                        <a:close/>
                                        <a:moveTo>
                                          <a:pt x="248" y="31"/>
                                        </a:moveTo>
                                        <a:cubicBezTo>
                                          <a:pt x="248" y="35"/>
                                          <a:pt x="246" y="39"/>
                                          <a:pt x="244" y="44"/>
                                        </a:cubicBezTo>
                                        <a:cubicBezTo>
                                          <a:pt x="246" y="41"/>
                                          <a:pt x="247" y="39"/>
                                          <a:pt x="248" y="36"/>
                                        </a:cubicBezTo>
                                        <a:cubicBezTo>
                                          <a:pt x="249" y="39"/>
                                          <a:pt x="248" y="43"/>
                                          <a:pt x="247" y="46"/>
                                        </a:cubicBezTo>
                                        <a:cubicBezTo>
                                          <a:pt x="245" y="46"/>
                                          <a:pt x="243" y="47"/>
                                          <a:pt x="242" y="47"/>
                                        </a:cubicBezTo>
                                        <a:cubicBezTo>
                                          <a:pt x="244" y="42"/>
                                          <a:pt x="246" y="36"/>
                                          <a:pt x="247" y="30"/>
                                        </a:cubicBezTo>
                                        <a:cubicBezTo>
                                          <a:pt x="247" y="30"/>
                                          <a:pt x="247" y="31"/>
                                          <a:pt x="248" y="31"/>
                                        </a:cubicBezTo>
                                        <a:close/>
                                        <a:moveTo>
                                          <a:pt x="236" y="10"/>
                                        </a:moveTo>
                                        <a:cubicBezTo>
                                          <a:pt x="235" y="13"/>
                                          <a:pt x="234" y="16"/>
                                          <a:pt x="233" y="19"/>
                                        </a:cubicBezTo>
                                        <a:cubicBezTo>
                                          <a:pt x="235" y="16"/>
                                          <a:pt x="236" y="13"/>
                                          <a:pt x="236" y="9"/>
                                        </a:cubicBezTo>
                                        <a:cubicBezTo>
                                          <a:pt x="237" y="9"/>
                                          <a:pt x="237" y="8"/>
                                          <a:pt x="238" y="8"/>
                                        </a:cubicBezTo>
                                        <a:cubicBezTo>
                                          <a:pt x="238" y="15"/>
                                          <a:pt x="236" y="20"/>
                                          <a:pt x="234" y="27"/>
                                        </a:cubicBezTo>
                                        <a:cubicBezTo>
                                          <a:pt x="236" y="23"/>
                                          <a:pt x="237" y="18"/>
                                          <a:pt x="238" y="15"/>
                                        </a:cubicBezTo>
                                        <a:cubicBezTo>
                                          <a:pt x="239" y="13"/>
                                          <a:pt x="239" y="11"/>
                                          <a:pt x="239" y="9"/>
                                        </a:cubicBezTo>
                                        <a:cubicBezTo>
                                          <a:pt x="240" y="14"/>
                                          <a:pt x="238" y="20"/>
                                          <a:pt x="237" y="26"/>
                                        </a:cubicBezTo>
                                        <a:cubicBezTo>
                                          <a:pt x="239" y="22"/>
                                          <a:pt x="240" y="17"/>
                                          <a:pt x="241" y="11"/>
                                        </a:cubicBezTo>
                                        <a:cubicBezTo>
                                          <a:pt x="243" y="17"/>
                                          <a:pt x="238" y="25"/>
                                          <a:pt x="237" y="32"/>
                                        </a:cubicBezTo>
                                        <a:cubicBezTo>
                                          <a:pt x="240" y="27"/>
                                          <a:pt x="241" y="20"/>
                                          <a:pt x="242" y="14"/>
                                        </a:cubicBezTo>
                                        <a:cubicBezTo>
                                          <a:pt x="243" y="24"/>
                                          <a:pt x="237" y="36"/>
                                          <a:pt x="235" y="46"/>
                                        </a:cubicBezTo>
                                        <a:cubicBezTo>
                                          <a:pt x="239" y="36"/>
                                          <a:pt x="241" y="28"/>
                                          <a:pt x="244" y="17"/>
                                        </a:cubicBezTo>
                                        <a:cubicBezTo>
                                          <a:pt x="246" y="26"/>
                                          <a:pt x="240" y="35"/>
                                          <a:pt x="239" y="44"/>
                                        </a:cubicBezTo>
                                        <a:cubicBezTo>
                                          <a:pt x="242" y="37"/>
                                          <a:pt x="244" y="30"/>
                                          <a:pt x="245" y="23"/>
                                        </a:cubicBezTo>
                                        <a:cubicBezTo>
                                          <a:pt x="245" y="31"/>
                                          <a:pt x="241" y="40"/>
                                          <a:pt x="239" y="48"/>
                                        </a:cubicBezTo>
                                        <a:cubicBezTo>
                                          <a:pt x="242" y="41"/>
                                          <a:pt x="244" y="34"/>
                                          <a:pt x="246" y="26"/>
                                        </a:cubicBezTo>
                                        <a:cubicBezTo>
                                          <a:pt x="246" y="34"/>
                                          <a:pt x="243" y="46"/>
                                          <a:pt x="237" y="51"/>
                                        </a:cubicBezTo>
                                        <a:cubicBezTo>
                                          <a:pt x="237" y="49"/>
                                          <a:pt x="239" y="49"/>
                                          <a:pt x="238" y="47"/>
                                        </a:cubicBezTo>
                                        <a:cubicBezTo>
                                          <a:pt x="236" y="49"/>
                                          <a:pt x="236" y="52"/>
                                          <a:pt x="234" y="53"/>
                                        </a:cubicBezTo>
                                        <a:cubicBezTo>
                                          <a:pt x="235" y="52"/>
                                          <a:pt x="236" y="50"/>
                                          <a:pt x="236" y="48"/>
                                        </a:cubicBezTo>
                                        <a:cubicBezTo>
                                          <a:pt x="234" y="50"/>
                                          <a:pt x="233" y="54"/>
                                          <a:pt x="230" y="57"/>
                                        </a:cubicBezTo>
                                        <a:cubicBezTo>
                                          <a:pt x="232" y="53"/>
                                          <a:pt x="233" y="51"/>
                                          <a:pt x="235" y="47"/>
                                        </a:cubicBezTo>
                                        <a:cubicBezTo>
                                          <a:pt x="232" y="51"/>
                                          <a:pt x="230" y="56"/>
                                          <a:pt x="227" y="60"/>
                                        </a:cubicBezTo>
                                        <a:cubicBezTo>
                                          <a:pt x="227" y="59"/>
                                          <a:pt x="227" y="59"/>
                                          <a:pt x="227" y="59"/>
                                        </a:cubicBezTo>
                                        <a:cubicBezTo>
                                          <a:pt x="230" y="53"/>
                                          <a:pt x="232" y="47"/>
                                          <a:pt x="234" y="39"/>
                                        </a:cubicBezTo>
                                        <a:cubicBezTo>
                                          <a:pt x="232" y="45"/>
                                          <a:pt x="230" y="52"/>
                                          <a:pt x="227" y="57"/>
                                        </a:cubicBezTo>
                                        <a:cubicBezTo>
                                          <a:pt x="226" y="56"/>
                                          <a:pt x="227" y="55"/>
                                          <a:pt x="226" y="55"/>
                                        </a:cubicBezTo>
                                        <a:cubicBezTo>
                                          <a:pt x="229" y="49"/>
                                          <a:pt x="232" y="42"/>
                                          <a:pt x="233" y="35"/>
                                        </a:cubicBezTo>
                                        <a:cubicBezTo>
                                          <a:pt x="231" y="41"/>
                                          <a:pt x="229" y="46"/>
                                          <a:pt x="226" y="52"/>
                                        </a:cubicBezTo>
                                        <a:cubicBezTo>
                                          <a:pt x="228" y="46"/>
                                          <a:pt x="230" y="40"/>
                                          <a:pt x="231" y="33"/>
                                        </a:cubicBezTo>
                                        <a:cubicBezTo>
                                          <a:pt x="229" y="38"/>
                                          <a:pt x="228" y="45"/>
                                          <a:pt x="226" y="50"/>
                                        </a:cubicBezTo>
                                        <a:cubicBezTo>
                                          <a:pt x="225" y="42"/>
                                          <a:pt x="230" y="34"/>
                                          <a:pt x="232" y="25"/>
                                        </a:cubicBezTo>
                                        <a:cubicBezTo>
                                          <a:pt x="229" y="31"/>
                                          <a:pt x="227" y="39"/>
                                          <a:pt x="225" y="45"/>
                                        </a:cubicBezTo>
                                        <a:cubicBezTo>
                                          <a:pt x="224" y="35"/>
                                          <a:pt x="229" y="26"/>
                                          <a:pt x="232" y="17"/>
                                        </a:cubicBezTo>
                                        <a:cubicBezTo>
                                          <a:pt x="228" y="24"/>
                                          <a:pt x="225" y="32"/>
                                          <a:pt x="224" y="40"/>
                                        </a:cubicBezTo>
                                        <a:cubicBezTo>
                                          <a:pt x="222" y="37"/>
                                          <a:pt x="224" y="34"/>
                                          <a:pt x="224" y="32"/>
                                        </a:cubicBezTo>
                                        <a:cubicBezTo>
                                          <a:pt x="226" y="23"/>
                                          <a:pt x="228" y="14"/>
                                          <a:pt x="236" y="10"/>
                                        </a:cubicBezTo>
                                        <a:close/>
                                        <a:moveTo>
                                          <a:pt x="228" y="17"/>
                                        </a:moveTo>
                                        <a:cubicBezTo>
                                          <a:pt x="226" y="22"/>
                                          <a:pt x="224" y="28"/>
                                          <a:pt x="222" y="34"/>
                                        </a:cubicBezTo>
                                        <a:cubicBezTo>
                                          <a:pt x="222" y="28"/>
                                          <a:pt x="225" y="22"/>
                                          <a:pt x="228" y="16"/>
                                        </a:cubicBezTo>
                                        <a:cubicBezTo>
                                          <a:pt x="228" y="16"/>
                                          <a:pt x="228" y="17"/>
                                          <a:pt x="228" y="17"/>
                                        </a:cubicBezTo>
                                        <a:close/>
                                        <a:moveTo>
                                          <a:pt x="226" y="18"/>
                                        </a:moveTo>
                                        <a:cubicBezTo>
                                          <a:pt x="224" y="23"/>
                                          <a:pt x="222" y="27"/>
                                          <a:pt x="221" y="32"/>
                                        </a:cubicBezTo>
                                        <a:cubicBezTo>
                                          <a:pt x="220" y="31"/>
                                          <a:pt x="220" y="31"/>
                                          <a:pt x="220" y="31"/>
                                        </a:cubicBezTo>
                                        <a:cubicBezTo>
                                          <a:pt x="222" y="26"/>
                                          <a:pt x="222" y="21"/>
                                          <a:pt x="226" y="18"/>
                                        </a:cubicBezTo>
                                        <a:close/>
                                        <a:moveTo>
                                          <a:pt x="223" y="20"/>
                                        </a:moveTo>
                                        <a:cubicBezTo>
                                          <a:pt x="222" y="23"/>
                                          <a:pt x="220" y="26"/>
                                          <a:pt x="219" y="30"/>
                                        </a:cubicBezTo>
                                        <a:cubicBezTo>
                                          <a:pt x="217" y="27"/>
                                          <a:pt x="221" y="22"/>
                                          <a:pt x="223" y="20"/>
                                        </a:cubicBezTo>
                                        <a:close/>
                                        <a:moveTo>
                                          <a:pt x="218" y="25"/>
                                        </a:moveTo>
                                        <a:cubicBezTo>
                                          <a:pt x="218" y="26"/>
                                          <a:pt x="217" y="27"/>
                                          <a:pt x="217" y="28"/>
                                        </a:cubicBezTo>
                                        <a:cubicBezTo>
                                          <a:pt x="217" y="28"/>
                                          <a:pt x="216" y="28"/>
                                          <a:pt x="216" y="28"/>
                                        </a:cubicBezTo>
                                        <a:cubicBezTo>
                                          <a:pt x="217" y="27"/>
                                          <a:pt x="217" y="26"/>
                                          <a:pt x="218" y="25"/>
                                        </a:cubicBezTo>
                                        <a:close/>
                                        <a:moveTo>
                                          <a:pt x="211" y="30"/>
                                        </a:moveTo>
                                        <a:cubicBezTo>
                                          <a:pt x="209" y="36"/>
                                          <a:pt x="206" y="40"/>
                                          <a:pt x="203" y="45"/>
                                        </a:cubicBezTo>
                                        <a:cubicBezTo>
                                          <a:pt x="203" y="45"/>
                                          <a:pt x="204" y="46"/>
                                          <a:pt x="204" y="45"/>
                                        </a:cubicBezTo>
                                        <a:cubicBezTo>
                                          <a:pt x="206" y="41"/>
                                          <a:pt x="209" y="37"/>
                                          <a:pt x="211" y="32"/>
                                        </a:cubicBezTo>
                                        <a:cubicBezTo>
                                          <a:pt x="211" y="38"/>
                                          <a:pt x="207" y="45"/>
                                          <a:pt x="204" y="49"/>
                                        </a:cubicBezTo>
                                        <a:cubicBezTo>
                                          <a:pt x="204" y="50"/>
                                          <a:pt x="203" y="51"/>
                                          <a:pt x="203" y="52"/>
                                        </a:cubicBezTo>
                                        <a:cubicBezTo>
                                          <a:pt x="207" y="45"/>
                                          <a:pt x="210" y="39"/>
                                          <a:pt x="213" y="32"/>
                                        </a:cubicBezTo>
                                        <a:cubicBezTo>
                                          <a:pt x="213" y="37"/>
                                          <a:pt x="212" y="42"/>
                                          <a:pt x="211" y="47"/>
                                        </a:cubicBezTo>
                                        <a:cubicBezTo>
                                          <a:pt x="213" y="41"/>
                                          <a:pt x="214" y="36"/>
                                          <a:pt x="214" y="29"/>
                                        </a:cubicBezTo>
                                        <a:cubicBezTo>
                                          <a:pt x="215" y="30"/>
                                          <a:pt x="215" y="30"/>
                                          <a:pt x="215" y="31"/>
                                        </a:cubicBezTo>
                                        <a:cubicBezTo>
                                          <a:pt x="215" y="32"/>
                                          <a:pt x="215" y="31"/>
                                          <a:pt x="215" y="32"/>
                                        </a:cubicBezTo>
                                        <a:cubicBezTo>
                                          <a:pt x="214" y="38"/>
                                          <a:pt x="214" y="46"/>
                                          <a:pt x="213" y="53"/>
                                        </a:cubicBezTo>
                                        <a:cubicBezTo>
                                          <a:pt x="215" y="45"/>
                                          <a:pt x="216" y="36"/>
                                          <a:pt x="215" y="30"/>
                                        </a:cubicBezTo>
                                        <a:cubicBezTo>
                                          <a:pt x="216" y="30"/>
                                          <a:pt x="216" y="30"/>
                                          <a:pt x="217" y="31"/>
                                        </a:cubicBezTo>
                                        <a:cubicBezTo>
                                          <a:pt x="216" y="39"/>
                                          <a:pt x="216" y="46"/>
                                          <a:pt x="215" y="54"/>
                                        </a:cubicBezTo>
                                        <a:cubicBezTo>
                                          <a:pt x="217" y="46"/>
                                          <a:pt x="217" y="38"/>
                                          <a:pt x="217" y="31"/>
                                        </a:cubicBezTo>
                                        <a:cubicBezTo>
                                          <a:pt x="217" y="31"/>
                                          <a:pt x="218" y="31"/>
                                          <a:pt x="218" y="31"/>
                                        </a:cubicBezTo>
                                        <a:cubicBezTo>
                                          <a:pt x="220" y="39"/>
                                          <a:pt x="218" y="49"/>
                                          <a:pt x="217" y="57"/>
                                        </a:cubicBezTo>
                                        <a:cubicBezTo>
                                          <a:pt x="219" y="50"/>
                                          <a:pt x="219" y="43"/>
                                          <a:pt x="220" y="37"/>
                                        </a:cubicBezTo>
                                        <a:cubicBezTo>
                                          <a:pt x="221" y="43"/>
                                          <a:pt x="220" y="53"/>
                                          <a:pt x="219" y="59"/>
                                        </a:cubicBezTo>
                                        <a:cubicBezTo>
                                          <a:pt x="221" y="52"/>
                                          <a:pt x="221" y="45"/>
                                          <a:pt x="221" y="38"/>
                                        </a:cubicBezTo>
                                        <a:cubicBezTo>
                                          <a:pt x="222" y="40"/>
                                          <a:pt x="223" y="43"/>
                                          <a:pt x="222" y="45"/>
                                        </a:cubicBezTo>
                                        <a:cubicBezTo>
                                          <a:pt x="223" y="45"/>
                                          <a:pt x="223" y="46"/>
                                          <a:pt x="223" y="45"/>
                                        </a:cubicBezTo>
                                        <a:cubicBezTo>
                                          <a:pt x="224" y="48"/>
                                          <a:pt x="222" y="49"/>
                                          <a:pt x="223" y="50"/>
                                        </a:cubicBezTo>
                                        <a:cubicBezTo>
                                          <a:pt x="224" y="50"/>
                                          <a:pt x="223" y="49"/>
                                          <a:pt x="224" y="49"/>
                                        </a:cubicBezTo>
                                        <a:cubicBezTo>
                                          <a:pt x="226" y="58"/>
                                          <a:pt x="225" y="70"/>
                                          <a:pt x="224" y="79"/>
                                        </a:cubicBezTo>
                                        <a:cubicBezTo>
                                          <a:pt x="223" y="78"/>
                                          <a:pt x="224" y="77"/>
                                          <a:pt x="223" y="76"/>
                                        </a:cubicBezTo>
                                        <a:cubicBezTo>
                                          <a:pt x="222" y="77"/>
                                          <a:pt x="222" y="78"/>
                                          <a:pt x="221" y="79"/>
                                        </a:cubicBezTo>
                                        <a:cubicBezTo>
                                          <a:pt x="223" y="76"/>
                                          <a:pt x="224" y="71"/>
                                          <a:pt x="224" y="67"/>
                                        </a:cubicBezTo>
                                        <a:cubicBezTo>
                                          <a:pt x="223" y="71"/>
                                          <a:pt x="222" y="77"/>
                                          <a:pt x="219" y="80"/>
                                        </a:cubicBezTo>
                                        <a:cubicBezTo>
                                          <a:pt x="220" y="76"/>
                                          <a:pt x="222" y="72"/>
                                          <a:pt x="222" y="68"/>
                                        </a:cubicBezTo>
                                        <a:cubicBezTo>
                                          <a:pt x="222" y="68"/>
                                          <a:pt x="223" y="68"/>
                                          <a:pt x="223" y="68"/>
                                        </a:cubicBezTo>
                                        <a:cubicBezTo>
                                          <a:pt x="223" y="67"/>
                                          <a:pt x="222" y="67"/>
                                          <a:pt x="222" y="67"/>
                                        </a:cubicBezTo>
                                        <a:cubicBezTo>
                                          <a:pt x="221" y="72"/>
                                          <a:pt x="219" y="78"/>
                                          <a:pt x="216" y="82"/>
                                        </a:cubicBezTo>
                                        <a:cubicBezTo>
                                          <a:pt x="218" y="79"/>
                                          <a:pt x="219" y="76"/>
                                          <a:pt x="220" y="73"/>
                                        </a:cubicBezTo>
                                        <a:cubicBezTo>
                                          <a:pt x="219" y="74"/>
                                          <a:pt x="218" y="76"/>
                                          <a:pt x="217" y="77"/>
                                        </a:cubicBezTo>
                                        <a:cubicBezTo>
                                          <a:pt x="219" y="74"/>
                                          <a:pt x="219" y="71"/>
                                          <a:pt x="220" y="68"/>
                                        </a:cubicBezTo>
                                        <a:cubicBezTo>
                                          <a:pt x="220" y="67"/>
                                          <a:pt x="220" y="67"/>
                                          <a:pt x="220" y="66"/>
                                        </a:cubicBezTo>
                                        <a:cubicBezTo>
                                          <a:pt x="218" y="73"/>
                                          <a:pt x="217" y="79"/>
                                          <a:pt x="213" y="84"/>
                                        </a:cubicBezTo>
                                        <a:cubicBezTo>
                                          <a:pt x="214" y="82"/>
                                          <a:pt x="215" y="80"/>
                                          <a:pt x="215" y="78"/>
                                        </a:cubicBezTo>
                                        <a:cubicBezTo>
                                          <a:pt x="215" y="78"/>
                                          <a:pt x="215" y="79"/>
                                          <a:pt x="215" y="79"/>
                                        </a:cubicBezTo>
                                        <a:cubicBezTo>
                                          <a:pt x="215" y="77"/>
                                          <a:pt x="216" y="76"/>
                                          <a:pt x="216" y="74"/>
                                        </a:cubicBezTo>
                                        <a:cubicBezTo>
                                          <a:pt x="215" y="77"/>
                                          <a:pt x="214" y="81"/>
                                          <a:pt x="212" y="84"/>
                                        </a:cubicBezTo>
                                        <a:cubicBezTo>
                                          <a:pt x="211" y="84"/>
                                          <a:pt x="211" y="85"/>
                                          <a:pt x="210" y="85"/>
                                        </a:cubicBezTo>
                                        <a:cubicBezTo>
                                          <a:pt x="213" y="81"/>
                                          <a:pt x="214" y="73"/>
                                          <a:pt x="217" y="68"/>
                                        </a:cubicBezTo>
                                        <a:cubicBezTo>
                                          <a:pt x="217" y="68"/>
                                          <a:pt x="216" y="68"/>
                                          <a:pt x="216" y="68"/>
                                        </a:cubicBezTo>
                                        <a:cubicBezTo>
                                          <a:pt x="214" y="73"/>
                                          <a:pt x="213" y="78"/>
                                          <a:pt x="211" y="83"/>
                                        </a:cubicBezTo>
                                        <a:cubicBezTo>
                                          <a:pt x="211" y="83"/>
                                          <a:pt x="211" y="82"/>
                                          <a:pt x="211" y="83"/>
                                        </a:cubicBezTo>
                                        <a:cubicBezTo>
                                          <a:pt x="210" y="85"/>
                                          <a:pt x="209" y="87"/>
                                          <a:pt x="207" y="88"/>
                                        </a:cubicBezTo>
                                        <a:cubicBezTo>
                                          <a:pt x="210" y="83"/>
                                          <a:pt x="212" y="76"/>
                                          <a:pt x="214" y="70"/>
                                        </a:cubicBezTo>
                                        <a:cubicBezTo>
                                          <a:pt x="214" y="70"/>
                                          <a:pt x="214" y="70"/>
                                          <a:pt x="214" y="70"/>
                                        </a:cubicBezTo>
                                        <a:cubicBezTo>
                                          <a:pt x="211" y="77"/>
                                          <a:pt x="209" y="85"/>
                                          <a:pt x="204" y="92"/>
                                        </a:cubicBezTo>
                                        <a:cubicBezTo>
                                          <a:pt x="205" y="90"/>
                                          <a:pt x="206" y="86"/>
                                          <a:pt x="208" y="84"/>
                                        </a:cubicBezTo>
                                        <a:cubicBezTo>
                                          <a:pt x="208" y="84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7" y="83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9" y="80"/>
                                          <a:pt x="209" y="77"/>
                                          <a:pt x="211" y="73"/>
                                        </a:cubicBezTo>
                                        <a:cubicBezTo>
                                          <a:pt x="211" y="73"/>
                                          <a:pt x="211" y="73"/>
                                          <a:pt x="211" y="72"/>
                                        </a:cubicBezTo>
                                        <a:cubicBezTo>
                                          <a:pt x="210" y="73"/>
                                          <a:pt x="211" y="73"/>
                                          <a:pt x="210" y="73"/>
                                        </a:cubicBezTo>
                                        <a:cubicBezTo>
                                          <a:pt x="210" y="73"/>
                                          <a:pt x="210" y="73"/>
                                          <a:pt x="210" y="72"/>
                                        </a:cubicBezTo>
                                        <a:cubicBezTo>
                                          <a:pt x="210" y="72"/>
                                          <a:pt x="209" y="73"/>
                                          <a:pt x="209" y="73"/>
                                        </a:cubicBezTo>
                                        <a:cubicBezTo>
                                          <a:pt x="207" y="79"/>
                                          <a:pt x="204" y="86"/>
                                          <a:pt x="201" y="92"/>
                                        </a:cubicBezTo>
                                        <a:cubicBezTo>
                                          <a:pt x="201" y="91"/>
                                          <a:pt x="202" y="90"/>
                                          <a:pt x="202" y="88"/>
                                        </a:cubicBezTo>
                                        <a:cubicBezTo>
                                          <a:pt x="202" y="88"/>
                                          <a:pt x="202" y="89"/>
                                          <a:pt x="201" y="89"/>
                                        </a:cubicBezTo>
                                        <a:cubicBezTo>
                                          <a:pt x="203" y="86"/>
                                          <a:pt x="204" y="83"/>
                                          <a:pt x="205" y="80"/>
                                        </a:cubicBezTo>
                                        <a:cubicBezTo>
                                          <a:pt x="205" y="79"/>
                                          <a:pt x="205" y="80"/>
                                          <a:pt x="205" y="79"/>
                                        </a:cubicBezTo>
                                        <a:cubicBezTo>
                                          <a:pt x="205" y="77"/>
                                          <a:pt x="206" y="76"/>
                                          <a:pt x="206" y="74"/>
                                        </a:cubicBezTo>
                                        <a:cubicBezTo>
                                          <a:pt x="204" y="78"/>
                                          <a:pt x="202" y="84"/>
                                          <a:pt x="200" y="89"/>
                                        </a:cubicBezTo>
                                        <a:cubicBezTo>
                                          <a:pt x="200" y="87"/>
                                          <a:pt x="202" y="84"/>
                                          <a:pt x="202" y="81"/>
                                        </a:cubicBezTo>
                                        <a:cubicBezTo>
                                          <a:pt x="200" y="84"/>
                                          <a:pt x="199" y="88"/>
                                          <a:pt x="198" y="92"/>
                                        </a:cubicBezTo>
                                        <a:cubicBezTo>
                                          <a:pt x="198" y="92"/>
                                          <a:pt x="197" y="94"/>
                                          <a:pt x="196" y="95"/>
                                        </a:cubicBezTo>
                                        <a:cubicBezTo>
                                          <a:pt x="198" y="89"/>
                                          <a:pt x="199" y="82"/>
                                          <a:pt x="200" y="75"/>
                                        </a:cubicBezTo>
                                        <a:cubicBezTo>
                                          <a:pt x="198" y="81"/>
                                          <a:pt x="196" y="88"/>
                                          <a:pt x="194" y="94"/>
                                        </a:cubicBezTo>
                                        <a:cubicBezTo>
                                          <a:pt x="194" y="89"/>
                                          <a:pt x="198" y="80"/>
                                          <a:pt x="199" y="73"/>
                                        </a:cubicBezTo>
                                        <a:cubicBezTo>
                                          <a:pt x="197" y="79"/>
                                          <a:pt x="195" y="85"/>
                                          <a:pt x="193" y="90"/>
                                        </a:cubicBezTo>
                                        <a:cubicBezTo>
                                          <a:pt x="193" y="84"/>
                                          <a:pt x="198" y="77"/>
                                          <a:pt x="199" y="70"/>
                                        </a:cubicBezTo>
                                        <a:cubicBezTo>
                                          <a:pt x="197" y="75"/>
                                          <a:pt x="194" y="81"/>
                                          <a:pt x="192" y="86"/>
                                        </a:cubicBezTo>
                                        <a:cubicBezTo>
                                          <a:pt x="193" y="80"/>
                                          <a:pt x="197" y="73"/>
                                          <a:pt x="199" y="66"/>
                                        </a:cubicBezTo>
                                        <a:cubicBezTo>
                                          <a:pt x="196" y="71"/>
                                          <a:pt x="194" y="77"/>
                                          <a:pt x="192" y="82"/>
                                        </a:cubicBezTo>
                                        <a:cubicBezTo>
                                          <a:pt x="191" y="77"/>
                                          <a:pt x="196" y="71"/>
                                          <a:pt x="197" y="65"/>
                                        </a:cubicBezTo>
                                        <a:cubicBezTo>
                                          <a:pt x="194" y="69"/>
                                          <a:pt x="193" y="75"/>
                                          <a:pt x="190" y="79"/>
                                        </a:cubicBezTo>
                                        <a:cubicBezTo>
                                          <a:pt x="190" y="73"/>
                                          <a:pt x="195" y="68"/>
                                          <a:pt x="196" y="62"/>
                                        </a:cubicBezTo>
                                        <a:cubicBezTo>
                                          <a:pt x="194" y="67"/>
                                          <a:pt x="191" y="72"/>
                                          <a:pt x="189" y="77"/>
                                        </a:cubicBezTo>
                                        <a:cubicBezTo>
                                          <a:pt x="190" y="69"/>
                                          <a:pt x="195" y="62"/>
                                          <a:pt x="197" y="54"/>
                                        </a:cubicBezTo>
                                        <a:cubicBezTo>
                                          <a:pt x="195" y="59"/>
                                          <a:pt x="192" y="67"/>
                                          <a:pt x="188" y="73"/>
                                        </a:cubicBezTo>
                                        <a:cubicBezTo>
                                          <a:pt x="191" y="65"/>
                                          <a:pt x="194" y="59"/>
                                          <a:pt x="197" y="52"/>
                                        </a:cubicBezTo>
                                        <a:cubicBezTo>
                                          <a:pt x="194" y="58"/>
                                          <a:pt x="190" y="65"/>
                                          <a:pt x="187" y="72"/>
                                        </a:cubicBezTo>
                                        <a:cubicBezTo>
                                          <a:pt x="188" y="69"/>
                                          <a:pt x="190" y="65"/>
                                          <a:pt x="192" y="62"/>
                                        </a:cubicBezTo>
                                        <a:cubicBezTo>
                                          <a:pt x="192" y="60"/>
                                          <a:pt x="193" y="59"/>
                                          <a:pt x="194" y="57"/>
                                        </a:cubicBezTo>
                                        <a:cubicBezTo>
                                          <a:pt x="191" y="61"/>
                                          <a:pt x="189" y="66"/>
                                          <a:pt x="186" y="71"/>
                                        </a:cubicBezTo>
                                        <a:cubicBezTo>
                                          <a:pt x="187" y="65"/>
                                          <a:pt x="191" y="61"/>
                                          <a:pt x="193" y="55"/>
                                        </a:cubicBezTo>
                                        <a:cubicBezTo>
                                          <a:pt x="190" y="59"/>
                                          <a:pt x="188" y="64"/>
                                          <a:pt x="185" y="68"/>
                                        </a:cubicBezTo>
                                        <a:cubicBezTo>
                                          <a:pt x="185" y="68"/>
                                          <a:pt x="185" y="68"/>
                                          <a:pt x="185" y="68"/>
                                        </a:cubicBezTo>
                                        <a:cubicBezTo>
                                          <a:pt x="186" y="65"/>
                                          <a:pt x="188" y="63"/>
                                          <a:pt x="189" y="61"/>
                                        </a:cubicBezTo>
                                        <a:cubicBezTo>
                                          <a:pt x="187" y="62"/>
                                          <a:pt x="186" y="64"/>
                                          <a:pt x="185" y="66"/>
                                        </a:cubicBezTo>
                                        <a:cubicBezTo>
                                          <a:pt x="186" y="59"/>
                                          <a:pt x="191" y="52"/>
                                          <a:pt x="197" y="48"/>
                                        </a:cubicBezTo>
                                        <a:cubicBezTo>
                                          <a:pt x="199" y="45"/>
                                          <a:pt x="202" y="42"/>
                                          <a:pt x="204" y="40"/>
                                        </a:cubicBezTo>
                                        <a:cubicBezTo>
                                          <a:pt x="207" y="37"/>
                                          <a:pt x="208" y="33"/>
                                          <a:pt x="211" y="30"/>
                                        </a:cubicBezTo>
                                        <a:close/>
                                        <a:moveTo>
                                          <a:pt x="205" y="88"/>
                                        </a:moveTo>
                                        <a:cubicBezTo>
                                          <a:pt x="205" y="86"/>
                                          <a:pt x="206" y="84"/>
                                          <a:pt x="206" y="83"/>
                                        </a:cubicBezTo>
                                        <a:cubicBezTo>
                                          <a:pt x="207" y="84"/>
                                          <a:pt x="205" y="86"/>
                                          <a:pt x="205" y="88"/>
                                        </a:cubicBezTo>
                                        <a:close/>
                                        <a:moveTo>
                                          <a:pt x="204" y="81"/>
                                        </a:moveTo>
                                        <a:cubicBezTo>
                                          <a:pt x="203" y="82"/>
                                          <a:pt x="204" y="81"/>
                                          <a:pt x="204" y="80"/>
                                        </a:cubicBezTo>
                                        <a:cubicBezTo>
                                          <a:pt x="205" y="81"/>
                                          <a:pt x="204" y="81"/>
                                          <a:pt x="204" y="81"/>
                                        </a:cubicBezTo>
                                        <a:close/>
                                        <a:moveTo>
                                          <a:pt x="193" y="99"/>
                                        </a:moveTo>
                                        <a:cubicBezTo>
                                          <a:pt x="194" y="95"/>
                                          <a:pt x="196" y="92"/>
                                          <a:pt x="197" y="88"/>
                                        </a:cubicBezTo>
                                        <a:cubicBezTo>
                                          <a:pt x="197" y="88"/>
                                          <a:pt x="197" y="88"/>
                                          <a:pt x="197" y="88"/>
                                        </a:cubicBezTo>
                                        <a:cubicBezTo>
                                          <a:pt x="196" y="92"/>
                                          <a:pt x="195" y="95"/>
                                          <a:pt x="193" y="99"/>
                                        </a:cubicBezTo>
                                        <a:close/>
                                        <a:moveTo>
                                          <a:pt x="198" y="85"/>
                                        </a:moveTo>
                                        <a:cubicBezTo>
                                          <a:pt x="198" y="86"/>
                                          <a:pt x="198" y="86"/>
                                          <a:pt x="198" y="87"/>
                                        </a:cubicBezTo>
                                        <a:cubicBezTo>
                                          <a:pt x="197" y="86"/>
                                          <a:pt x="198" y="86"/>
                                          <a:pt x="198" y="85"/>
                                        </a:cubicBezTo>
                                        <a:close/>
                                        <a:moveTo>
                                          <a:pt x="204" y="34"/>
                                        </a:moveTo>
                                        <a:cubicBezTo>
                                          <a:pt x="204" y="35"/>
                                          <a:pt x="204" y="36"/>
                                          <a:pt x="203" y="38"/>
                                        </a:cubicBezTo>
                                        <a:cubicBezTo>
                                          <a:pt x="203" y="36"/>
                                          <a:pt x="203" y="34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3" y="32"/>
                                          <a:pt x="203" y="32"/>
                                        </a:cubicBezTo>
                                        <a:cubicBezTo>
                                          <a:pt x="204" y="32"/>
                                          <a:pt x="203" y="34"/>
                                          <a:pt x="204" y="34"/>
                                        </a:cubicBezTo>
                                        <a:close/>
                                        <a:moveTo>
                                          <a:pt x="194" y="12"/>
                                        </a:moveTo>
                                        <a:cubicBezTo>
                                          <a:pt x="195" y="13"/>
                                          <a:pt x="195" y="13"/>
                                          <a:pt x="196" y="14"/>
                                        </a:cubicBezTo>
                                        <a:cubicBezTo>
                                          <a:pt x="196" y="16"/>
                                          <a:pt x="197" y="19"/>
                                          <a:pt x="197" y="21"/>
                                        </a:cubicBezTo>
                                        <a:cubicBezTo>
                                          <a:pt x="197" y="20"/>
                                          <a:pt x="197" y="17"/>
                                          <a:pt x="197" y="16"/>
                                        </a:cubicBezTo>
                                        <a:cubicBezTo>
                                          <a:pt x="199" y="17"/>
                                          <a:pt x="198" y="20"/>
                                          <a:pt x="199" y="22"/>
                                        </a:cubicBezTo>
                                        <a:cubicBezTo>
                                          <a:pt x="200" y="21"/>
                                          <a:pt x="198" y="20"/>
                                          <a:pt x="199" y="19"/>
                                        </a:cubicBezTo>
                                        <a:cubicBezTo>
                                          <a:pt x="200" y="21"/>
                                          <a:pt x="200" y="24"/>
                                          <a:pt x="201" y="25"/>
                                        </a:cubicBezTo>
                                        <a:cubicBezTo>
                                          <a:pt x="201" y="26"/>
                                          <a:pt x="201" y="26"/>
                                          <a:pt x="201" y="26"/>
                                        </a:cubicBezTo>
                                        <a:cubicBezTo>
                                          <a:pt x="201" y="28"/>
                                          <a:pt x="202" y="30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2" y="32"/>
                                          <a:pt x="202" y="32"/>
                                        </a:cubicBezTo>
                                        <a:cubicBezTo>
                                          <a:pt x="203" y="34"/>
                                          <a:pt x="201" y="37"/>
                                          <a:pt x="202" y="39"/>
                                        </a:cubicBezTo>
                                        <a:cubicBezTo>
                                          <a:pt x="202" y="40"/>
                                          <a:pt x="202" y="40"/>
                                          <a:pt x="202" y="40"/>
                                        </a:cubicBezTo>
                                        <a:cubicBezTo>
                                          <a:pt x="201" y="37"/>
                                          <a:pt x="202" y="34"/>
                                          <a:pt x="202" y="30"/>
                                        </a:cubicBezTo>
                                        <a:cubicBezTo>
                                          <a:pt x="200" y="33"/>
                                          <a:pt x="202" y="39"/>
                                          <a:pt x="200" y="41"/>
                                        </a:cubicBezTo>
                                        <a:cubicBezTo>
                                          <a:pt x="200" y="37"/>
                                          <a:pt x="201" y="31"/>
                                          <a:pt x="200" y="27"/>
                                        </a:cubicBezTo>
                                        <a:cubicBezTo>
                                          <a:pt x="200" y="33"/>
                                          <a:pt x="200" y="39"/>
                                          <a:pt x="198" y="44"/>
                                        </a:cubicBezTo>
                                        <a:cubicBezTo>
                                          <a:pt x="198" y="39"/>
                                          <a:pt x="199" y="33"/>
                                          <a:pt x="198" y="28"/>
                                        </a:cubicBezTo>
                                        <a:cubicBezTo>
                                          <a:pt x="198" y="33"/>
                                          <a:pt x="198" y="39"/>
                                          <a:pt x="196" y="45"/>
                                        </a:cubicBezTo>
                                        <a:cubicBezTo>
                                          <a:pt x="197" y="38"/>
                                          <a:pt x="198" y="30"/>
                                          <a:pt x="196" y="23"/>
                                        </a:cubicBezTo>
                                        <a:cubicBezTo>
                                          <a:pt x="197" y="29"/>
                                          <a:pt x="197" y="39"/>
                                          <a:pt x="195" y="45"/>
                                        </a:cubicBezTo>
                                        <a:cubicBezTo>
                                          <a:pt x="193" y="34"/>
                                          <a:pt x="194" y="24"/>
                                          <a:pt x="194" y="12"/>
                                        </a:cubicBezTo>
                                        <a:close/>
                                        <a:moveTo>
                                          <a:pt x="189" y="9"/>
                                        </a:moveTo>
                                        <a:cubicBezTo>
                                          <a:pt x="190" y="11"/>
                                          <a:pt x="190" y="14"/>
                                          <a:pt x="191" y="16"/>
                                        </a:cubicBezTo>
                                        <a:cubicBezTo>
                                          <a:pt x="191" y="15"/>
                                          <a:pt x="190" y="12"/>
                                          <a:pt x="191" y="10"/>
                                        </a:cubicBezTo>
                                        <a:cubicBezTo>
                                          <a:pt x="192" y="10"/>
                                          <a:pt x="193" y="11"/>
                                          <a:pt x="194" y="12"/>
                                        </a:cubicBezTo>
                                        <a:cubicBezTo>
                                          <a:pt x="194" y="22"/>
                                          <a:pt x="193" y="29"/>
                                          <a:pt x="193" y="38"/>
                                        </a:cubicBezTo>
                                        <a:cubicBezTo>
                                          <a:pt x="191" y="32"/>
                                          <a:pt x="192" y="26"/>
                                          <a:pt x="191" y="20"/>
                                        </a:cubicBezTo>
                                        <a:cubicBezTo>
                                          <a:pt x="191" y="23"/>
                                          <a:pt x="191" y="26"/>
                                          <a:pt x="191" y="28"/>
                                        </a:cubicBezTo>
                                        <a:cubicBezTo>
                                          <a:pt x="189" y="24"/>
                                          <a:pt x="189" y="19"/>
                                          <a:pt x="189" y="14"/>
                                        </a:cubicBezTo>
                                        <a:cubicBezTo>
                                          <a:pt x="188" y="15"/>
                                          <a:pt x="189" y="20"/>
                                          <a:pt x="189" y="21"/>
                                        </a:cubicBezTo>
                                        <a:cubicBezTo>
                                          <a:pt x="186" y="19"/>
                                          <a:pt x="188" y="16"/>
                                          <a:pt x="187" y="15"/>
                                        </a:cubicBezTo>
                                        <a:cubicBezTo>
                                          <a:pt x="187" y="15"/>
                                          <a:pt x="187" y="16"/>
                                          <a:pt x="187" y="17"/>
                                        </a:cubicBezTo>
                                        <a:cubicBezTo>
                                          <a:pt x="184" y="15"/>
                                          <a:pt x="188" y="12"/>
                                          <a:pt x="189" y="9"/>
                                        </a:cubicBezTo>
                                        <a:close/>
                                        <a:moveTo>
                                          <a:pt x="164" y="12"/>
                                        </a:moveTo>
                                        <a:cubicBezTo>
                                          <a:pt x="165" y="13"/>
                                          <a:pt x="164" y="14"/>
                                          <a:pt x="165" y="14"/>
                                        </a:cubicBezTo>
                                        <a:cubicBezTo>
                                          <a:pt x="166" y="13"/>
                                          <a:pt x="164" y="11"/>
                                          <a:pt x="166" y="10"/>
                                        </a:cubicBezTo>
                                        <a:cubicBezTo>
                                          <a:pt x="166" y="11"/>
                                          <a:pt x="166" y="12"/>
                                          <a:pt x="167" y="14"/>
                                        </a:cubicBezTo>
                                        <a:cubicBezTo>
                                          <a:pt x="167" y="12"/>
                                          <a:pt x="167" y="11"/>
                                          <a:pt x="166" y="9"/>
                                        </a:cubicBezTo>
                                        <a:cubicBezTo>
                                          <a:pt x="167" y="9"/>
                                          <a:pt x="168" y="8"/>
                                          <a:pt x="168" y="8"/>
                                        </a:cubicBezTo>
                                        <a:cubicBezTo>
                                          <a:pt x="169" y="10"/>
                                          <a:pt x="168" y="12"/>
                                          <a:pt x="169" y="14"/>
                                        </a:cubicBezTo>
                                        <a:cubicBezTo>
                                          <a:pt x="169" y="11"/>
                                          <a:pt x="167" y="7"/>
                                          <a:pt x="170" y="5"/>
                                        </a:cubicBezTo>
                                        <a:cubicBezTo>
                                          <a:pt x="170" y="9"/>
                                          <a:pt x="171" y="11"/>
                                          <a:pt x="172" y="15"/>
                                        </a:cubicBezTo>
                                        <a:cubicBezTo>
                                          <a:pt x="173" y="14"/>
                                          <a:pt x="169" y="4"/>
                                          <a:pt x="171" y="4"/>
                                        </a:cubicBezTo>
                                        <a:cubicBezTo>
                                          <a:pt x="173" y="3"/>
                                          <a:pt x="174" y="15"/>
                                          <a:pt x="176" y="16"/>
                                        </a:cubicBezTo>
                                        <a:cubicBezTo>
                                          <a:pt x="175" y="12"/>
                                          <a:pt x="173" y="7"/>
                                          <a:pt x="172" y="3"/>
                                        </a:cubicBezTo>
                                        <a:cubicBezTo>
                                          <a:pt x="176" y="9"/>
                                          <a:pt x="178" y="16"/>
                                          <a:pt x="180" y="23"/>
                                        </a:cubicBezTo>
                                        <a:cubicBezTo>
                                          <a:pt x="179" y="17"/>
                                          <a:pt x="176" y="10"/>
                                          <a:pt x="174" y="5"/>
                                        </a:cubicBezTo>
                                        <a:cubicBezTo>
                                          <a:pt x="175" y="5"/>
                                          <a:pt x="175" y="6"/>
                                          <a:pt x="176" y="6"/>
                                        </a:cubicBezTo>
                                        <a:cubicBezTo>
                                          <a:pt x="182" y="13"/>
                                          <a:pt x="185" y="21"/>
                                          <a:pt x="187" y="31"/>
                                        </a:cubicBezTo>
                                        <a:cubicBezTo>
                                          <a:pt x="186" y="25"/>
                                          <a:pt x="185" y="19"/>
                                          <a:pt x="182" y="14"/>
                                        </a:cubicBezTo>
                                        <a:cubicBezTo>
                                          <a:pt x="190" y="22"/>
                                          <a:pt x="190" y="37"/>
                                          <a:pt x="193" y="47"/>
                                        </a:cubicBezTo>
                                        <a:cubicBezTo>
                                          <a:pt x="192" y="48"/>
                                          <a:pt x="192" y="49"/>
                                          <a:pt x="191" y="50"/>
                                        </a:cubicBezTo>
                                        <a:cubicBezTo>
                                          <a:pt x="191" y="44"/>
                                          <a:pt x="190" y="36"/>
                                          <a:pt x="189" y="31"/>
                                        </a:cubicBezTo>
                                        <a:cubicBezTo>
                                          <a:pt x="189" y="38"/>
                                          <a:pt x="192" y="46"/>
                                          <a:pt x="189" y="52"/>
                                        </a:cubicBezTo>
                                        <a:cubicBezTo>
                                          <a:pt x="188" y="48"/>
                                          <a:pt x="189" y="41"/>
                                          <a:pt x="187" y="37"/>
                                        </a:cubicBezTo>
                                        <a:cubicBezTo>
                                          <a:pt x="187" y="37"/>
                                          <a:pt x="187" y="38"/>
                                          <a:pt x="187" y="38"/>
                                        </a:cubicBezTo>
                                        <a:cubicBezTo>
                                          <a:pt x="187" y="39"/>
                                          <a:pt x="187" y="38"/>
                                          <a:pt x="187" y="37"/>
                                        </a:cubicBezTo>
                                        <a:cubicBezTo>
                                          <a:pt x="187" y="38"/>
                                          <a:pt x="187" y="40"/>
                                          <a:pt x="187" y="40"/>
                                        </a:cubicBezTo>
                                        <a:cubicBezTo>
                                          <a:pt x="187" y="40"/>
                                          <a:pt x="187" y="39"/>
                                          <a:pt x="187" y="38"/>
                                        </a:cubicBezTo>
                                        <a:cubicBezTo>
                                          <a:pt x="189" y="46"/>
                                          <a:pt x="190" y="53"/>
                                          <a:pt x="185" y="59"/>
                                        </a:cubicBezTo>
                                        <a:cubicBezTo>
                                          <a:pt x="185" y="54"/>
                                          <a:pt x="187" y="46"/>
                                          <a:pt x="186" y="41"/>
                                        </a:cubicBezTo>
                                        <a:cubicBezTo>
                                          <a:pt x="186" y="49"/>
                                          <a:pt x="185" y="56"/>
                                          <a:pt x="184" y="62"/>
                                        </a:cubicBezTo>
                                        <a:cubicBezTo>
                                          <a:pt x="184" y="54"/>
                                          <a:pt x="184" y="46"/>
                                          <a:pt x="183" y="38"/>
                                        </a:cubicBezTo>
                                        <a:cubicBezTo>
                                          <a:pt x="183" y="45"/>
                                          <a:pt x="184" y="55"/>
                                          <a:pt x="182" y="63"/>
                                        </a:cubicBezTo>
                                        <a:cubicBezTo>
                                          <a:pt x="181" y="57"/>
                                          <a:pt x="182" y="50"/>
                                          <a:pt x="181" y="43"/>
                                        </a:cubicBezTo>
                                        <a:cubicBezTo>
                                          <a:pt x="181" y="43"/>
                                          <a:pt x="180" y="43"/>
                                          <a:pt x="180" y="43"/>
                                        </a:cubicBezTo>
                                        <a:cubicBezTo>
                                          <a:pt x="180" y="43"/>
                                          <a:pt x="180" y="43"/>
                                          <a:pt x="180" y="44"/>
                                        </a:cubicBezTo>
                                        <a:cubicBezTo>
                                          <a:pt x="180" y="49"/>
                                          <a:pt x="181" y="55"/>
                                          <a:pt x="181" y="59"/>
                                        </a:cubicBezTo>
                                        <a:cubicBezTo>
                                          <a:pt x="181" y="60"/>
                                          <a:pt x="181" y="60"/>
                                          <a:pt x="181" y="61"/>
                                        </a:cubicBezTo>
                                        <a:cubicBezTo>
                                          <a:pt x="179" y="55"/>
                                          <a:pt x="179" y="45"/>
                                          <a:pt x="176" y="38"/>
                                        </a:cubicBezTo>
                                        <a:cubicBezTo>
                                          <a:pt x="177" y="44"/>
                                          <a:pt x="179" y="53"/>
                                          <a:pt x="179" y="60"/>
                                        </a:cubicBezTo>
                                        <a:cubicBezTo>
                                          <a:pt x="178" y="60"/>
                                          <a:pt x="178" y="60"/>
                                          <a:pt x="178" y="60"/>
                                        </a:cubicBezTo>
                                        <a:cubicBezTo>
                                          <a:pt x="177" y="55"/>
                                          <a:pt x="176" y="49"/>
                                          <a:pt x="175" y="44"/>
                                        </a:cubicBezTo>
                                        <a:cubicBezTo>
                                          <a:pt x="175" y="47"/>
                                          <a:pt x="176" y="54"/>
                                          <a:pt x="176" y="59"/>
                                        </a:cubicBezTo>
                                        <a:cubicBezTo>
                                          <a:pt x="175" y="58"/>
                                          <a:pt x="174" y="59"/>
                                          <a:pt x="173" y="59"/>
                                        </a:cubicBezTo>
                                        <a:cubicBezTo>
                                          <a:pt x="172" y="60"/>
                                          <a:pt x="171" y="60"/>
                                          <a:pt x="170" y="60"/>
                                        </a:cubicBezTo>
                                        <a:cubicBezTo>
                                          <a:pt x="169" y="55"/>
                                          <a:pt x="168" y="49"/>
                                          <a:pt x="167" y="43"/>
                                        </a:cubicBezTo>
                                        <a:cubicBezTo>
                                          <a:pt x="166" y="49"/>
                                          <a:pt x="170" y="56"/>
                                          <a:pt x="169" y="62"/>
                                        </a:cubicBezTo>
                                        <a:cubicBezTo>
                                          <a:pt x="166" y="57"/>
                                          <a:pt x="165" y="49"/>
                                          <a:pt x="164" y="43"/>
                                        </a:cubicBezTo>
                                        <a:cubicBezTo>
                                          <a:pt x="164" y="49"/>
                                          <a:pt x="165" y="57"/>
                                          <a:pt x="168" y="63"/>
                                        </a:cubicBezTo>
                                        <a:cubicBezTo>
                                          <a:pt x="167" y="63"/>
                                          <a:pt x="167" y="64"/>
                                          <a:pt x="166" y="65"/>
                                        </a:cubicBezTo>
                                        <a:cubicBezTo>
                                          <a:pt x="163" y="50"/>
                                          <a:pt x="162" y="34"/>
                                          <a:pt x="165" y="20"/>
                                        </a:cubicBezTo>
                                        <a:cubicBezTo>
                                          <a:pt x="160" y="36"/>
                                          <a:pt x="162" y="51"/>
                                          <a:pt x="166" y="65"/>
                                        </a:cubicBezTo>
                                        <a:cubicBezTo>
                                          <a:pt x="166" y="66"/>
                                          <a:pt x="165" y="66"/>
                                          <a:pt x="165" y="66"/>
                                        </a:cubicBezTo>
                                        <a:cubicBezTo>
                                          <a:pt x="163" y="60"/>
                                          <a:pt x="161" y="51"/>
                                          <a:pt x="161" y="43"/>
                                        </a:cubicBezTo>
                                        <a:cubicBezTo>
                                          <a:pt x="160" y="52"/>
                                          <a:pt x="162" y="59"/>
                                          <a:pt x="164" y="68"/>
                                        </a:cubicBezTo>
                                        <a:cubicBezTo>
                                          <a:pt x="164" y="68"/>
                                          <a:pt x="164" y="69"/>
                                          <a:pt x="163" y="69"/>
                                        </a:cubicBezTo>
                                        <a:cubicBezTo>
                                          <a:pt x="161" y="60"/>
                                          <a:pt x="159" y="50"/>
                                          <a:pt x="159" y="41"/>
                                        </a:cubicBezTo>
                                        <a:cubicBezTo>
                                          <a:pt x="158" y="52"/>
                                          <a:pt x="161" y="61"/>
                                          <a:pt x="163" y="70"/>
                                        </a:cubicBezTo>
                                        <a:cubicBezTo>
                                          <a:pt x="159" y="61"/>
                                          <a:pt x="156" y="51"/>
                                          <a:pt x="157" y="41"/>
                                        </a:cubicBezTo>
                                        <a:cubicBezTo>
                                          <a:pt x="155" y="50"/>
                                          <a:pt x="157" y="61"/>
                                          <a:pt x="159" y="71"/>
                                        </a:cubicBezTo>
                                        <a:cubicBezTo>
                                          <a:pt x="156" y="65"/>
                                          <a:pt x="156" y="55"/>
                                          <a:pt x="155" y="47"/>
                                        </a:cubicBezTo>
                                        <a:cubicBezTo>
                                          <a:pt x="155" y="54"/>
                                          <a:pt x="156" y="60"/>
                                          <a:pt x="157" y="66"/>
                                        </a:cubicBezTo>
                                        <a:cubicBezTo>
                                          <a:pt x="149" y="48"/>
                                          <a:pt x="159" y="30"/>
                                          <a:pt x="164" y="12"/>
                                        </a:cubicBezTo>
                                        <a:close/>
                                        <a:moveTo>
                                          <a:pt x="154" y="60"/>
                                        </a:moveTo>
                                        <a:cubicBezTo>
                                          <a:pt x="154" y="60"/>
                                          <a:pt x="154" y="61"/>
                                          <a:pt x="154" y="61"/>
                                        </a:cubicBezTo>
                                        <a:cubicBezTo>
                                          <a:pt x="154" y="61"/>
                                          <a:pt x="154" y="62"/>
                                          <a:pt x="154" y="62"/>
                                        </a:cubicBezTo>
                                        <a:cubicBezTo>
                                          <a:pt x="154" y="62"/>
                                          <a:pt x="153" y="61"/>
                                          <a:pt x="154" y="60"/>
                                        </a:cubicBezTo>
                                        <a:close/>
                                        <a:moveTo>
                                          <a:pt x="153" y="52"/>
                                        </a:moveTo>
                                        <a:cubicBezTo>
                                          <a:pt x="154" y="55"/>
                                          <a:pt x="153" y="58"/>
                                          <a:pt x="154" y="60"/>
                                        </a:cubicBezTo>
                                        <a:cubicBezTo>
                                          <a:pt x="153" y="58"/>
                                          <a:pt x="153" y="55"/>
                                          <a:pt x="153" y="52"/>
                                        </a:cubicBezTo>
                                        <a:close/>
                                        <a:moveTo>
                                          <a:pt x="133" y="6"/>
                                        </a:moveTo>
                                        <a:cubicBezTo>
                                          <a:pt x="135" y="10"/>
                                          <a:pt x="135" y="14"/>
                                          <a:pt x="135" y="19"/>
                                        </a:cubicBezTo>
                                        <a:cubicBezTo>
                                          <a:pt x="136" y="15"/>
                                          <a:pt x="135" y="9"/>
                                          <a:pt x="134" y="6"/>
                                        </a:cubicBezTo>
                                        <a:cubicBezTo>
                                          <a:pt x="134" y="6"/>
                                          <a:pt x="135" y="6"/>
                                          <a:pt x="135" y="5"/>
                                        </a:cubicBezTo>
                                        <a:cubicBezTo>
                                          <a:pt x="136" y="10"/>
                                          <a:pt x="138" y="15"/>
                                          <a:pt x="138" y="20"/>
                                        </a:cubicBezTo>
                                        <a:cubicBezTo>
                                          <a:pt x="139" y="14"/>
                                          <a:pt x="137" y="10"/>
                                          <a:pt x="135" y="5"/>
                                        </a:cubicBezTo>
                                        <a:cubicBezTo>
                                          <a:pt x="138" y="9"/>
                                          <a:pt x="140" y="14"/>
                                          <a:pt x="141" y="20"/>
                                        </a:cubicBezTo>
                                        <a:cubicBezTo>
                                          <a:pt x="141" y="15"/>
                                          <a:pt x="139" y="10"/>
                                          <a:pt x="137" y="6"/>
                                        </a:cubicBezTo>
                                        <a:cubicBezTo>
                                          <a:pt x="143" y="10"/>
                                          <a:pt x="144" y="18"/>
                                          <a:pt x="146" y="26"/>
                                        </a:cubicBezTo>
                                        <a:cubicBezTo>
                                          <a:pt x="146" y="20"/>
                                          <a:pt x="144" y="15"/>
                                          <a:pt x="142" y="10"/>
                                        </a:cubicBezTo>
                                        <a:cubicBezTo>
                                          <a:pt x="147" y="14"/>
                                          <a:pt x="148" y="20"/>
                                          <a:pt x="150" y="26"/>
                                        </a:cubicBezTo>
                                        <a:cubicBezTo>
                                          <a:pt x="150" y="21"/>
                                          <a:pt x="148" y="18"/>
                                          <a:pt x="146" y="13"/>
                                        </a:cubicBezTo>
                                        <a:cubicBezTo>
                                          <a:pt x="150" y="16"/>
                                          <a:pt x="152" y="21"/>
                                          <a:pt x="154" y="25"/>
                                        </a:cubicBezTo>
                                        <a:cubicBezTo>
                                          <a:pt x="155" y="34"/>
                                          <a:pt x="152" y="47"/>
                                          <a:pt x="150" y="57"/>
                                        </a:cubicBezTo>
                                        <a:cubicBezTo>
                                          <a:pt x="150" y="52"/>
                                          <a:pt x="151" y="49"/>
                                          <a:pt x="152" y="44"/>
                                        </a:cubicBezTo>
                                        <a:cubicBezTo>
                                          <a:pt x="151" y="47"/>
                                          <a:pt x="150" y="51"/>
                                          <a:pt x="149" y="53"/>
                                        </a:cubicBezTo>
                                        <a:cubicBezTo>
                                          <a:pt x="150" y="46"/>
                                          <a:pt x="151" y="39"/>
                                          <a:pt x="150" y="32"/>
                                        </a:cubicBezTo>
                                        <a:cubicBezTo>
                                          <a:pt x="150" y="39"/>
                                          <a:pt x="150" y="48"/>
                                          <a:pt x="148" y="54"/>
                                        </a:cubicBezTo>
                                        <a:cubicBezTo>
                                          <a:pt x="146" y="46"/>
                                          <a:pt x="150" y="38"/>
                                          <a:pt x="149" y="30"/>
                                        </a:cubicBezTo>
                                        <a:cubicBezTo>
                                          <a:pt x="148" y="36"/>
                                          <a:pt x="147" y="44"/>
                                          <a:pt x="146" y="51"/>
                                        </a:cubicBezTo>
                                        <a:cubicBezTo>
                                          <a:pt x="143" y="45"/>
                                          <a:pt x="147" y="37"/>
                                          <a:pt x="146" y="29"/>
                                        </a:cubicBezTo>
                                        <a:cubicBezTo>
                                          <a:pt x="145" y="35"/>
                                          <a:pt x="145" y="41"/>
                                          <a:pt x="144" y="47"/>
                                        </a:cubicBezTo>
                                        <a:cubicBezTo>
                                          <a:pt x="141" y="41"/>
                                          <a:pt x="144" y="34"/>
                                          <a:pt x="143" y="28"/>
                                        </a:cubicBezTo>
                                        <a:cubicBezTo>
                                          <a:pt x="142" y="33"/>
                                          <a:pt x="142" y="38"/>
                                          <a:pt x="142" y="44"/>
                                        </a:cubicBezTo>
                                        <a:cubicBezTo>
                                          <a:pt x="139" y="39"/>
                                          <a:pt x="141" y="31"/>
                                          <a:pt x="139" y="25"/>
                                        </a:cubicBezTo>
                                        <a:cubicBezTo>
                                          <a:pt x="140" y="30"/>
                                          <a:pt x="139" y="36"/>
                                          <a:pt x="140" y="40"/>
                                        </a:cubicBezTo>
                                        <a:cubicBezTo>
                                          <a:pt x="136" y="37"/>
                                          <a:pt x="139" y="31"/>
                                          <a:pt x="138" y="26"/>
                                        </a:cubicBezTo>
                                        <a:cubicBezTo>
                                          <a:pt x="137" y="30"/>
                                          <a:pt x="137" y="33"/>
                                          <a:pt x="137" y="38"/>
                                        </a:cubicBezTo>
                                        <a:cubicBezTo>
                                          <a:pt x="134" y="37"/>
                                          <a:pt x="136" y="32"/>
                                          <a:pt x="135" y="29"/>
                                        </a:cubicBezTo>
                                        <a:cubicBezTo>
                                          <a:pt x="135" y="32"/>
                                          <a:pt x="135" y="34"/>
                                          <a:pt x="135" y="37"/>
                                        </a:cubicBezTo>
                                        <a:cubicBezTo>
                                          <a:pt x="132" y="35"/>
                                          <a:pt x="133" y="30"/>
                                          <a:pt x="133" y="26"/>
                                        </a:cubicBezTo>
                                        <a:cubicBezTo>
                                          <a:pt x="132" y="29"/>
                                          <a:pt x="132" y="32"/>
                                          <a:pt x="132" y="35"/>
                                        </a:cubicBezTo>
                                        <a:cubicBezTo>
                                          <a:pt x="130" y="34"/>
                                          <a:pt x="131" y="30"/>
                                          <a:pt x="130" y="28"/>
                                        </a:cubicBezTo>
                                        <a:cubicBezTo>
                                          <a:pt x="130" y="30"/>
                                          <a:pt x="130" y="32"/>
                                          <a:pt x="130" y="34"/>
                                        </a:cubicBezTo>
                                        <a:cubicBezTo>
                                          <a:pt x="130" y="34"/>
                                          <a:pt x="129" y="33"/>
                                          <a:pt x="129" y="34"/>
                                        </a:cubicBezTo>
                                        <a:cubicBezTo>
                                          <a:pt x="129" y="33"/>
                                          <a:pt x="129" y="33"/>
                                          <a:pt x="129" y="33"/>
                                        </a:cubicBezTo>
                                        <a:cubicBezTo>
                                          <a:pt x="128" y="31"/>
                                          <a:pt x="129" y="28"/>
                                          <a:pt x="129" y="26"/>
                                        </a:cubicBezTo>
                                        <a:cubicBezTo>
                                          <a:pt x="128" y="28"/>
                                          <a:pt x="128" y="31"/>
                                          <a:pt x="128" y="33"/>
                                        </a:cubicBezTo>
                                        <a:cubicBezTo>
                                          <a:pt x="127" y="33"/>
                                          <a:pt x="127" y="32"/>
                                          <a:pt x="126" y="32"/>
                                        </a:cubicBezTo>
                                        <a:cubicBezTo>
                                          <a:pt x="126" y="21"/>
                                          <a:pt x="132" y="15"/>
                                          <a:pt x="133" y="6"/>
                                        </a:cubicBezTo>
                                        <a:close/>
                                        <a:moveTo>
                                          <a:pt x="148" y="56"/>
                                        </a:moveTo>
                                        <a:cubicBezTo>
                                          <a:pt x="148" y="55"/>
                                          <a:pt x="149" y="55"/>
                                          <a:pt x="149" y="54"/>
                                        </a:cubicBezTo>
                                        <a:cubicBezTo>
                                          <a:pt x="150" y="54"/>
                                          <a:pt x="149" y="56"/>
                                          <a:pt x="148" y="56"/>
                                        </a:cubicBezTo>
                                        <a:close/>
                                        <a:moveTo>
                                          <a:pt x="118" y="51"/>
                                        </a:moveTo>
                                        <a:cubicBezTo>
                                          <a:pt x="118" y="51"/>
                                          <a:pt x="118" y="51"/>
                                          <a:pt x="119" y="51"/>
                                        </a:cubicBezTo>
                                        <a:cubicBezTo>
                                          <a:pt x="119" y="51"/>
                                          <a:pt x="119" y="51"/>
                                          <a:pt x="119" y="51"/>
                                        </a:cubicBezTo>
                                        <a:cubicBezTo>
                                          <a:pt x="122" y="47"/>
                                          <a:pt x="118" y="41"/>
                                          <a:pt x="121" y="37"/>
                                        </a:cubicBezTo>
                                        <a:cubicBezTo>
                                          <a:pt x="120" y="38"/>
                                          <a:pt x="121" y="38"/>
                                          <a:pt x="122" y="38"/>
                                        </a:cubicBezTo>
                                        <a:cubicBezTo>
                                          <a:pt x="122" y="38"/>
                                          <a:pt x="121" y="36"/>
                                          <a:pt x="122" y="35"/>
                                        </a:cubicBezTo>
                                        <a:cubicBezTo>
                                          <a:pt x="123" y="37"/>
                                          <a:pt x="123" y="41"/>
                                          <a:pt x="125" y="43"/>
                                        </a:cubicBezTo>
                                        <a:cubicBezTo>
                                          <a:pt x="125" y="41"/>
                                          <a:pt x="124" y="39"/>
                                          <a:pt x="124" y="37"/>
                                        </a:cubicBezTo>
                                        <a:cubicBezTo>
                                          <a:pt x="126" y="41"/>
                                          <a:pt x="128" y="45"/>
                                          <a:pt x="130" y="50"/>
                                        </a:cubicBezTo>
                                        <a:cubicBezTo>
                                          <a:pt x="130" y="48"/>
                                          <a:pt x="128" y="45"/>
                                          <a:pt x="127" y="43"/>
                                        </a:cubicBezTo>
                                        <a:cubicBezTo>
                                          <a:pt x="127" y="40"/>
                                          <a:pt x="124" y="37"/>
                                          <a:pt x="123" y="34"/>
                                        </a:cubicBezTo>
                                        <a:cubicBezTo>
                                          <a:pt x="128" y="39"/>
                                          <a:pt x="131" y="45"/>
                                          <a:pt x="134" y="52"/>
                                        </a:cubicBezTo>
                                        <a:cubicBezTo>
                                          <a:pt x="132" y="45"/>
                                          <a:pt x="128" y="40"/>
                                          <a:pt x="125" y="34"/>
                                        </a:cubicBezTo>
                                        <a:cubicBezTo>
                                          <a:pt x="130" y="39"/>
                                          <a:pt x="133" y="46"/>
                                          <a:pt x="137" y="51"/>
                                        </a:cubicBezTo>
                                        <a:cubicBezTo>
                                          <a:pt x="135" y="46"/>
                                          <a:pt x="131" y="41"/>
                                          <a:pt x="128" y="36"/>
                                        </a:cubicBezTo>
                                        <a:cubicBezTo>
                                          <a:pt x="130" y="36"/>
                                          <a:pt x="130" y="39"/>
                                          <a:pt x="132" y="40"/>
                                        </a:cubicBezTo>
                                        <a:cubicBezTo>
                                          <a:pt x="134" y="41"/>
                                          <a:pt x="136" y="46"/>
                                          <a:pt x="138" y="49"/>
                                        </a:cubicBezTo>
                                        <a:cubicBezTo>
                                          <a:pt x="138" y="47"/>
                                          <a:pt x="137" y="45"/>
                                          <a:pt x="136" y="44"/>
                                        </a:cubicBezTo>
                                        <a:cubicBezTo>
                                          <a:pt x="136" y="43"/>
                                          <a:pt x="135" y="42"/>
                                          <a:pt x="134" y="41"/>
                                        </a:cubicBezTo>
                                        <a:cubicBezTo>
                                          <a:pt x="134" y="40"/>
                                          <a:pt x="132" y="39"/>
                                          <a:pt x="131" y="38"/>
                                        </a:cubicBezTo>
                                        <a:cubicBezTo>
                                          <a:pt x="142" y="43"/>
                                          <a:pt x="144" y="56"/>
                                          <a:pt x="151" y="65"/>
                                        </a:cubicBezTo>
                                        <a:cubicBezTo>
                                          <a:pt x="151" y="66"/>
                                          <a:pt x="151" y="67"/>
                                          <a:pt x="151" y="67"/>
                                        </a:cubicBezTo>
                                        <a:cubicBezTo>
                                          <a:pt x="152" y="67"/>
                                          <a:pt x="152" y="67"/>
                                          <a:pt x="152" y="67"/>
                                        </a:cubicBezTo>
                                        <a:cubicBezTo>
                                          <a:pt x="152" y="66"/>
                                          <a:pt x="152" y="66"/>
                                          <a:pt x="152" y="66"/>
                                        </a:cubicBezTo>
                                        <a:cubicBezTo>
                                          <a:pt x="155" y="70"/>
                                          <a:pt x="161" y="75"/>
                                          <a:pt x="158" y="82"/>
                                        </a:cubicBezTo>
                                        <a:cubicBezTo>
                                          <a:pt x="157" y="79"/>
                                          <a:pt x="156" y="76"/>
                                          <a:pt x="155" y="74"/>
                                        </a:cubicBezTo>
                                        <a:cubicBezTo>
                                          <a:pt x="155" y="77"/>
                                          <a:pt x="158" y="81"/>
                                          <a:pt x="158" y="85"/>
                                        </a:cubicBezTo>
                                        <a:cubicBezTo>
                                          <a:pt x="157" y="84"/>
                                          <a:pt x="157" y="81"/>
                                          <a:pt x="156" y="80"/>
                                        </a:cubicBezTo>
                                        <a:cubicBezTo>
                                          <a:pt x="156" y="83"/>
                                          <a:pt x="158" y="87"/>
                                          <a:pt x="157" y="91"/>
                                        </a:cubicBezTo>
                                        <a:cubicBezTo>
                                          <a:pt x="156" y="89"/>
                                          <a:pt x="156" y="87"/>
                                          <a:pt x="156" y="86"/>
                                        </a:cubicBezTo>
                                        <a:cubicBezTo>
                                          <a:pt x="156" y="90"/>
                                          <a:pt x="158" y="93"/>
                                          <a:pt x="157" y="97"/>
                                        </a:cubicBezTo>
                                        <a:cubicBezTo>
                                          <a:pt x="156" y="97"/>
                                          <a:pt x="156" y="97"/>
                                          <a:pt x="156" y="97"/>
                                        </a:cubicBezTo>
                                        <a:cubicBezTo>
                                          <a:pt x="157" y="98"/>
                                          <a:pt x="156" y="101"/>
                                          <a:pt x="156" y="102"/>
                                        </a:cubicBezTo>
                                        <a:cubicBezTo>
                                          <a:pt x="156" y="100"/>
                                          <a:pt x="156" y="99"/>
                                          <a:pt x="155" y="96"/>
                                        </a:cubicBezTo>
                                        <a:cubicBezTo>
                                          <a:pt x="155" y="99"/>
                                          <a:pt x="156" y="102"/>
                                          <a:pt x="155" y="105"/>
                                        </a:cubicBezTo>
                                        <a:cubicBezTo>
                                          <a:pt x="154" y="101"/>
                                          <a:pt x="155" y="95"/>
                                          <a:pt x="152" y="90"/>
                                        </a:cubicBezTo>
                                        <a:cubicBezTo>
                                          <a:pt x="154" y="95"/>
                                          <a:pt x="154" y="98"/>
                                          <a:pt x="154" y="103"/>
                                        </a:cubicBezTo>
                                        <a:cubicBezTo>
                                          <a:pt x="153" y="101"/>
                                          <a:pt x="153" y="99"/>
                                          <a:pt x="153" y="96"/>
                                        </a:cubicBezTo>
                                        <a:cubicBezTo>
                                          <a:pt x="152" y="95"/>
                                          <a:pt x="152" y="92"/>
                                          <a:pt x="151" y="90"/>
                                        </a:cubicBezTo>
                                        <a:cubicBezTo>
                                          <a:pt x="151" y="95"/>
                                          <a:pt x="153" y="97"/>
                                          <a:pt x="152" y="102"/>
                                        </a:cubicBezTo>
                                        <a:cubicBezTo>
                                          <a:pt x="151" y="102"/>
                                          <a:pt x="150" y="102"/>
                                          <a:pt x="150" y="101"/>
                                        </a:cubicBezTo>
                                        <a:cubicBezTo>
                                          <a:pt x="150" y="100"/>
                                          <a:pt x="150" y="100"/>
                                          <a:pt x="149" y="99"/>
                                        </a:cubicBezTo>
                                        <a:cubicBezTo>
                                          <a:pt x="149" y="94"/>
                                          <a:pt x="147" y="88"/>
                                          <a:pt x="145" y="82"/>
                                        </a:cubicBezTo>
                                        <a:cubicBezTo>
                                          <a:pt x="146" y="88"/>
                                          <a:pt x="149" y="94"/>
                                          <a:pt x="149" y="101"/>
                                        </a:cubicBezTo>
                                        <a:cubicBezTo>
                                          <a:pt x="149" y="101"/>
                                          <a:pt x="148" y="101"/>
                                          <a:pt x="148" y="101"/>
                                        </a:cubicBezTo>
                                        <a:cubicBezTo>
                                          <a:pt x="148" y="99"/>
                                          <a:pt x="147" y="97"/>
                                          <a:pt x="147" y="95"/>
                                        </a:cubicBezTo>
                                        <a:cubicBezTo>
                                          <a:pt x="147" y="94"/>
                                          <a:pt x="147" y="94"/>
                                          <a:pt x="146" y="94"/>
                                        </a:cubicBezTo>
                                        <a:cubicBezTo>
                                          <a:pt x="146" y="90"/>
                                          <a:pt x="145" y="87"/>
                                          <a:pt x="144" y="83"/>
                                        </a:cubicBezTo>
                                        <a:cubicBezTo>
                                          <a:pt x="144" y="87"/>
                                          <a:pt x="146" y="91"/>
                                          <a:pt x="146" y="95"/>
                                        </a:cubicBezTo>
                                        <a:cubicBezTo>
                                          <a:pt x="148" y="99"/>
                                          <a:pt x="147" y="105"/>
                                          <a:pt x="149" y="109"/>
                                        </a:cubicBezTo>
                                        <a:cubicBezTo>
                                          <a:pt x="149" y="109"/>
                                          <a:pt x="149" y="109"/>
                                          <a:pt x="149" y="109"/>
                                        </a:cubicBezTo>
                                        <a:cubicBezTo>
                                          <a:pt x="150" y="111"/>
                                          <a:pt x="149" y="113"/>
                                          <a:pt x="149" y="115"/>
                                        </a:cubicBezTo>
                                        <a:cubicBezTo>
                                          <a:pt x="149" y="115"/>
                                          <a:pt x="149" y="115"/>
                                          <a:pt x="149" y="115"/>
                                        </a:cubicBezTo>
                                        <a:cubicBezTo>
                                          <a:pt x="148" y="116"/>
                                          <a:pt x="149" y="117"/>
                                          <a:pt x="149" y="118"/>
                                        </a:cubicBezTo>
                                        <a:cubicBezTo>
                                          <a:pt x="147" y="116"/>
                                          <a:pt x="149" y="112"/>
                                          <a:pt x="148" y="111"/>
                                        </a:cubicBezTo>
                                        <a:cubicBezTo>
                                          <a:pt x="148" y="105"/>
                                          <a:pt x="145" y="98"/>
                                          <a:pt x="144" y="93"/>
                                        </a:cubicBezTo>
                                        <a:cubicBezTo>
                                          <a:pt x="144" y="91"/>
                                          <a:pt x="143" y="87"/>
                                          <a:pt x="143" y="85"/>
                                        </a:cubicBezTo>
                                        <a:cubicBezTo>
                                          <a:pt x="143" y="88"/>
                                          <a:pt x="144" y="93"/>
                                          <a:pt x="144" y="96"/>
                                        </a:cubicBezTo>
                                        <a:cubicBezTo>
                                          <a:pt x="147" y="102"/>
                                          <a:pt x="147" y="109"/>
                                          <a:pt x="148" y="116"/>
                                        </a:cubicBezTo>
                                        <a:cubicBezTo>
                                          <a:pt x="146" y="112"/>
                                          <a:pt x="147" y="108"/>
                                          <a:pt x="145" y="105"/>
                                        </a:cubicBezTo>
                                        <a:cubicBezTo>
                                          <a:pt x="146" y="109"/>
                                          <a:pt x="146" y="112"/>
                                          <a:pt x="147" y="115"/>
                                        </a:cubicBezTo>
                                        <a:cubicBezTo>
                                          <a:pt x="145" y="113"/>
                                          <a:pt x="144" y="111"/>
                                          <a:pt x="145" y="108"/>
                                        </a:cubicBezTo>
                                        <a:cubicBezTo>
                                          <a:pt x="144" y="108"/>
                                          <a:pt x="144" y="107"/>
                                          <a:pt x="144" y="107"/>
                                        </a:cubicBezTo>
                                        <a:cubicBezTo>
                                          <a:pt x="144" y="109"/>
                                          <a:pt x="144" y="110"/>
                                          <a:pt x="144" y="112"/>
                                        </a:cubicBezTo>
                                        <a:cubicBezTo>
                                          <a:pt x="142" y="108"/>
                                          <a:pt x="141" y="104"/>
                                          <a:pt x="139" y="99"/>
                                        </a:cubicBezTo>
                                        <a:cubicBezTo>
                                          <a:pt x="139" y="101"/>
                                          <a:pt x="140" y="103"/>
                                          <a:pt x="140" y="105"/>
                                        </a:cubicBezTo>
                                        <a:cubicBezTo>
                                          <a:pt x="138" y="102"/>
                                          <a:pt x="135" y="100"/>
                                          <a:pt x="134" y="97"/>
                                        </a:cubicBezTo>
                                        <a:cubicBezTo>
                                          <a:pt x="134" y="97"/>
                                          <a:pt x="134" y="97"/>
                                          <a:pt x="134" y="97"/>
                                        </a:cubicBezTo>
                                        <a:cubicBezTo>
                                          <a:pt x="132" y="96"/>
                                          <a:pt x="131" y="93"/>
                                          <a:pt x="130" y="91"/>
                                        </a:cubicBezTo>
                                        <a:cubicBezTo>
                                          <a:pt x="130" y="93"/>
                                          <a:pt x="131" y="94"/>
                                          <a:pt x="131" y="95"/>
                                        </a:cubicBezTo>
                                        <a:cubicBezTo>
                                          <a:pt x="129" y="93"/>
                                          <a:pt x="128" y="90"/>
                                          <a:pt x="127" y="87"/>
                                        </a:cubicBezTo>
                                        <a:cubicBezTo>
                                          <a:pt x="127" y="89"/>
                                          <a:pt x="128" y="90"/>
                                          <a:pt x="128" y="91"/>
                                        </a:cubicBezTo>
                                        <a:cubicBezTo>
                                          <a:pt x="125" y="91"/>
                                          <a:pt x="120" y="79"/>
                                          <a:pt x="122" y="78"/>
                                        </a:cubicBezTo>
                                        <a:cubicBezTo>
                                          <a:pt x="120" y="80"/>
                                          <a:pt x="123" y="85"/>
                                          <a:pt x="123" y="87"/>
                                        </a:cubicBezTo>
                                        <a:cubicBezTo>
                                          <a:pt x="122" y="86"/>
                                          <a:pt x="121" y="86"/>
                                          <a:pt x="120" y="84"/>
                                        </a:cubicBezTo>
                                        <a:cubicBezTo>
                                          <a:pt x="120" y="84"/>
                                          <a:pt x="120" y="85"/>
                                          <a:pt x="120" y="85"/>
                                        </a:cubicBezTo>
                                        <a:cubicBezTo>
                                          <a:pt x="114" y="76"/>
                                          <a:pt x="117" y="61"/>
                                          <a:pt x="119" y="52"/>
                                        </a:cubicBezTo>
                                        <a:cubicBezTo>
                                          <a:pt x="118" y="51"/>
                                          <a:pt x="118" y="51"/>
                                          <a:pt x="118" y="51"/>
                                        </a:cubicBezTo>
                                        <a:close/>
                                        <a:moveTo>
                                          <a:pt x="100" y="41"/>
                                        </a:moveTo>
                                        <a:cubicBezTo>
                                          <a:pt x="99" y="42"/>
                                          <a:pt x="99" y="41"/>
                                          <a:pt x="99" y="41"/>
                                        </a:cubicBezTo>
                                        <a:cubicBezTo>
                                          <a:pt x="99" y="40"/>
                                          <a:pt x="99" y="41"/>
                                          <a:pt x="100" y="41"/>
                                        </a:cubicBezTo>
                                        <a:close/>
                                        <a:moveTo>
                                          <a:pt x="96" y="38"/>
                                        </a:move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7" y="39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6" y="38"/>
                                        </a:cubicBez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lose/>
                                        <a:moveTo>
                                          <a:pt x="92" y="35"/>
                                        </a:moveTo>
                                        <a:cubicBezTo>
                                          <a:pt x="91" y="35"/>
                                          <a:pt x="91" y="35"/>
                                          <a:pt x="90" y="34"/>
                                        </a:cubicBezTo>
                                        <a:cubicBezTo>
                                          <a:pt x="91" y="34"/>
                                          <a:pt x="91" y="35"/>
                                          <a:pt x="92" y="35"/>
                                        </a:cubicBezTo>
                                        <a:close/>
                                        <a:moveTo>
                                          <a:pt x="70" y="29"/>
                                        </a:moveTo>
                                        <a:cubicBezTo>
                                          <a:pt x="73" y="32"/>
                                          <a:pt x="76" y="37"/>
                                          <a:pt x="79" y="39"/>
                                        </a:cubicBezTo>
                                        <a:cubicBezTo>
                                          <a:pt x="76" y="36"/>
                                          <a:pt x="74" y="31"/>
                                          <a:pt x="70" y="28"/>
                                        </a:cubicBezTo>
                                        <a:cubicBezTo>
                                          <a:pt x="74" y="29"/>
                                          <a:pt x="77" y="34"/>
                                          <a:pt x="80" y="37"/>
                                        </a:cubicBezTo>
                                        <a:cubicBezTo>
                                          <a:pt x="77" y="33"/>
                                          <a:pt x="75" y="30"/>
                                          <a:pt x="71" y="27"/>
                                        </a:cubicBezTo>
                                        <a:cubicBezTo>
                                          <a:pt x="73" y="26"/>
                                          <a:pt x="75" y="27"/>
                                          <a:pt x="76" y="28"/>
                                        </a:cubicBezTo>
                                        <a:cubicBezTo>
                                          <a:pt x="91" y="33"/>
                                          <a:pt x="101" y="44"/>
                                          <a:pt x="110" y="54"/>
                                        </a:cubicBezTo>
                                        <a:cubicBezTo>
                                          <a:pt x="112" y="57"/>
                                          <a:pt x="116" y="58"/>
                                          <a:pt x="115" y="61"/>
                                        </a:cubicBezTo>
                                        <a:cubicBezTo>
                                          <a:pt x="115" y="61"/>
                                          <a:pt x="115" y="61"/>
                                          <a:pt x="116" y="61"/>
                                        </a:cubicBezTo>
                                        <a:cubicBezTo>
                                          <a:pt x="115" y="62"/>
                                          <a:pt x="115" y="64"/>
                                          <a:pt x="116" y="65"/>
                                        </a:cubicBezTo>
                                        <a:cubicBezTo>
                                          <a:pt x="115" y="65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5" y="64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3" y="62"/>
                                          <a:pt x="111" y="58"/>
                                          <a:pt x="108" y="55"/>
                                        </a:cubicBezTo>
                                        <a:cubicBezTo>
                                          <a:pt x="110" y="60"/>
                                          <a:pt x="115" y="63"/>
                                          <a:pt x="115" y="68"/>
                                        </a:cubicBezTo>
                                        <a:cubicBezTo>
                                          <a:pt x="113" y="65"/>
                                          <a:pt x="111" y="63"/>
                                          <a:pt x="110" y="60"/>
                                        </a:cubicBezTo>
                                        <a:cubicBezTo>
                                          <a:pt x="110" y="64"/>
                                          <a:pt x="116" y="68"/>
                                          <a:pt x="114" y="73"/>
                                        </a:cubicBezTo>
                                        <a:cubicBezTo>
                                          <a:pt x="110" y="66"/>
                                          <a:pt x="107" y="58"/>
                                          <a:pt x="102" y="53"/>
                                        </a:cubicBezTo>
                                        <a:cubicBezTo>
                                          <a:pt x="102" y="53"/>
                                          <a:pt x="102" y="53"/>
                                          <a:pt x="102" y="53"/>
                                        </a:cubicBezTo>
                                        <a:cubicBezTo>
                                          <a:pt x="106" y="61"/>
                                          <a:pt x="112" y="68"/>
                                          <a:pt x="114" y="77"/>
                                        </a:cubicBezTo>
                                        <a:cubicBezTo>
                                          <a:pt x="110" y="68"/>
                                          <a:pt x="106" y="60"/>
                                          <a:pt x="101" y="52"/>
                                        </a:cubicBezTo>
                                        <a:cubicBezTo>
                                          <a:pt x="101" y="51"/>
                                          <a:pt x="101" y="52"/>
                                          <a:pt x="102" y="52"/>
                                        </a:cubicBezTo>
                                        <a:cubicBezTo>
                                          <a:pt x="101" y="51"/>
                                          <a:pt x="100" y="50"/>
                                          <a:pt x="98" y="48"/>
                                        </a:cubicBezTo>
                                        <a:cubicBezTo>
                                          <a:pt x="104" y="59"/>
                                          <a:pt x="112" y="70"/>
                                          <a:pt x="115" y="83"/>
                                        </a:cubicBezTo>
                                        <a:cubicBezTo>
                                          <a:pt x="109" y="73"/>
                                          <a:pt x="103" y="62"/>
                                          <a:pt x="95" y="54"/>
                                        </a:cubicBezTo>
                                        <a:cubicBezTo>
                                          <a:pt x="102" y="63"/>
                                          <a:pt x="109" y="73"/>
                                          <a:pt x="113" y="83"/>
                                        </a:cubicBezTo>
                                        <a:cubicBezTo>
                                          <a:pt x="113" y="84"/>
                                          <a:pt x="113" y="84"/>
                                          <a:pt x="112" y="84"/>
                                        </a:cubicBezTo>
                                        <a:cubicBezTo>
                                          <a:pt x="109" y="78"/>
                                          <a:pt x="106" y="72"/>
                                          <a:pt x="102" y="66"/>
                                        </a:cubicBezTo>
                                        <a:cubicBezTo>
                                          <a:pt x="105" y="72"/>
                                          <a:pt x="109" y="78"/>
                                          <a:pt x="112" y="84"/>
                                        </a:cubicBezTo>
                                        <a:cubicBezTo>
                                          <a:pt x="108" y="82"/>
                                          <a:pt x="106" y="76"/>
                                          <a:pt x="103" y="72"/>
                                        </a:cubicBezTo>
                                        <a:cubicBezTo>
                                          <a:pt x="104" y="74"/>
                                          <a:pt x="105" y="77"/>
                                          <a:pt x="107" y="79"/>
                                        </a:cubicBezTo>
                                        <a:cubicBezTo>
                                          <a:pt x="108" y="81"/>
                                          <a:pt x="109" y="83"/>
                                          <a:pt x="111" y="85"/>
                                        </a:cubicBezTo>
                                        <a:cubicBezTo>
                                          <a:pt x="109" y="83"/>
                                          <a:pt x="108" y="81"/>
                                          <a:pt x="107" y="79"/>
                                        </a:cubicBezTo>
                                        <a:cubicBezTo>
                                          <a:pt x="96" y="62"/>
                                          <a:pt x="81" y="48"/>
                                          <a:pt x="70" y="31"/>
                                        </a:cubicBezTo>
                                        <a:cubicBezTo>
                                          <a:pt x="70" y="30"/>
                                          <a:pt x="70" y="30"/>
                                          <a:pt x="70" y="29"/>
                                        </a:cubicBezTo>
                                        <a:close/>
                                        <a:moveTo>
                                          <a:pt x="109" y="87"/>
                                        </a:moveTo>
                                        <a:cubicBezTo>
                                          <a:pt x="108" y="85"/>
                                          <a:pt x="106" y="84"/>
                                          <a:pt x="106" y="82"/>
                                        </a:cubicBezTo>
                                        <a:cubicBezTo>
                                          <a:pt x="107" y="83"/>
                                          <a:pt x="109" y="85"/>
                                          <a:pt x="109" y="87"/>
                                        </a:cubicBezTo>
                                        <a:close/>
                                        <a:moveTo>
                                          <a:pt x="74" y="54"/>
                                        </a:moveTo>
                                        <a:cubicBezTo>
                                          <a:pt x="74" y="53"/>
                                          <a:pt x="74" y="54"/>
                                          <a:pt x="74" y="54"/>
                                        </a:cubicBezTo>
                                        <a:cubicBezTo>
                                          <a:pt x="73" y="51"/>
                                          <a:pt x="71" y="49"/>
                                          <a:pt x="71" y="45"/>
                                        </a:cubicBezTo>
                                        <a:cubicBezTo>
                                          <a:pt x="73" y="47"/>
                                          <a:pt x="73" y="49"/>
                                          <a:pt x="75" y="51"/>
                                        </a:cubicBezTo>
                                        <a:cubicBezTo>
                                          <a:pt x="70" y="46"/>
                                          <a:pt x="71" y="40"/>
                                          <a:pt x="70" y="32"/>
                                        </a:cubicBezTo>
                                        <a:cubicBezTo>
                                          <a:pt x="77" y="45"/>
                                          <a:pt x="88" y="55"/>
                                          <a:pt x="97" y="67"/>
                                        </a:cubicBezTo>
                                        <a:cubicBezTo>
                                          <a:pt x="97" y="69"/>
                                          <a:pt x="100" y="72"/>
                                          <a:pt x="101" y="75"/>
                                        </a:cubicBezTo>
                                        <a:cubicBezTo>
                                          <a:pt x="98" y="71"/>
                                          <a:pt x="95" y="67"/>
                                          <a:pt x="92" y="62"/>
                                        </a:cubicBezTo>
                                        <a:cubicBezTo>
                                          <a:pt x="97" y="71"/>
                                          <a:pt x="104" y="79"/>
                                          <a:pt x="109" y="88"/>
                                        </a:cubicBezTo>
                                        <a:cubicBezTo>
                                          <a:pt x="103" y="81"/>
                                          <a:pt x="97" y="74"/>
                                          <a:pt x="92" y="67"/>
                                        </a:cubicBezTo>
                                        <a:cubicBezTo>
                                          <a:pt x="96" y="75"/>
                                          <a:pt x="103" y="82"/>
                                          <a:pt x="108" y="90"/>
                                        </a:cubicBezTo>
                                        <a:cubicBezTo>
                                          <a:pt x="101" y="82"/>
                                          <a:pt x="93" y="75"/>
                                          <a:pt x="87" y="66"/>
                                        </a:cubicBezTo>
                                        <a:cubicBezTo>
                                          <a:pt x="92" y="76"/>
                                          <a:pt x="101" y="83"/>
                                          <a:pt x="107" y="91"/>
                                        </a:cubicBezTo>
                                        <a:cubicBezTo>
                                          <a:pt x="97" y="82"/>
                                          <a:pt x="86" y="72"/>
                                          <a:pt x="80" y="60"/>
                                        </a:cubicBezTo>
                                        <a:cubicBezTo>
                                          <a:pt x="86" y="74"/>
                                          <a:pt x="98" y="82"/>
                                          <a:pt x="107" y="94"/>
                                        </a:cubicBezTo>
                                        <a:cubicBezTo>
                                          <a:pt x="103" y="90"/>
                                          <a:pt x="98" y="85"/>
                                          <a:pt x="94" y="81"/>
                                        </a:cubicBezTo>
                                        <a:cubicBezTo>
                                          <a:pt x="98" y="86"/>
                                          <a:pt x="104" y="91"/>
                                          <a:pt x="108" y="96"/>
                                        </a:cubicBezTo>
                                        <a:cubicBezTo>
                                          <a:pt x="103" y="93"/>
                                          <a:pt x="98" y="88"/>
                                          <a:pt x="94" y="84"/>
                                        </a:cubicBezTo>
                                        <a:cubicBezTo>
                                          <a:pt x="97" y="89"/>
                                          <a:pt x="104" y="93"/>
                                          <a:pt x="108" y="99"/>
                                        </a:cubicBezTo>
                                        <a:cubicBezTo>
                                          <a:pt x="105" y="97"/>
                                          <a:pt x="102" y="94"/>
                                          <a:pt x="99" y="91"/>
                                        </a:cubicBezTo>
                                        <a:cubicBezTo>
                                          <a:pt x="91" y="84"/>
                                          <a:pt x="83" y="76"/>
                                          <a:pt x="77" y="67"/>
                                        </a:cubicBezTo>
                                        <a:cubicBezTo>
                                          <a:pt x="79" y="71"/>
                                          <a:pt x="83" y="76"/>
                                          <a:pt x="86" y="80"/>
                                        </a:cubicBezTo>
                                        <a:cubicBezTo>
                                          <a:pt x="81" y="79"/>
                                          <a:pt x="78" y="72"/>
                                          <a:pt x="76" y="68"/>
                                        </a:cubicBezTo>
                                        <a:cubicBezTo>
                                          <a:pt x="77" y="72"/>
                                          <a:pt x="79" y="75"/>
                                          <a:pt x="81" y="78"/>
                                        </a:cubicBezTo>
                                        <a:cubicBezTo>
                                          <a:pt x="74" y="74"/>
                                          <a:pt x="73" y="62"/>
                                          <a:pt x="74" y="54"/>
                                        </a:cubicBezTo>
                                        <a:close/>
                                        <a:moveTo>
                                          <a:pt x="105" y="98"/>
                                        </a:moveTo>
                                        <a:cubicBezTo>
                                          <a:pt x="103" y="97"/>
                                          <a:pt x="102" y="94"/>
                                          <a:pt x="100" y="93"/>
                                        </a:cubicBezTo>
                                        <a:cubicBezTo>
                                          <a:pt x="102" y="94"/>
                                          <a:pt x="103" y="96"/>
                                          <a:pt x="105" y="98"/>
                                        </a:cubicBezTo>
                                        <a:close/>
                                        <a:moveTo>
                                          <a:pt x="57" y="84"/>
                                        </a:moveTo>
                                        <a:cubicBezTo>
                                          <a:pt x="60" y="89"/>
                                          <a:pt x="63" y="93"/>
                                          <a:pt x="67" y="98"/>
                                        </a:cubicBezTo>
                                        <a:cubicBezTo>
                                          <a:pt x="61" y="90"/>
                                          <a:pt x="56" y="82"/>
                                          <a:pt x="53" y="72"/>
                                        </a:cubicBezTo>
                                        <a:cubicBezTo>
                                          <a:pt x="54" y="72"/>
                                          <a:pt x="54" y="73"/>
                                          <a:pt x="54" y="73"/>
                                        </a:cubicBezTo>
                                        <a:cubicBezTo>
                                          <a:pt x="57" y="75"/>
                                          <a:pt x="60" y="79"/>
                                          <a:pt x="63" y="81"/>
                                        </a:cubicBezTo>
                                        <a:cubicBezTo>
                                          <a:pt x="60" y="78"/>
                                          <a:pt x="56" y="75"/>
                                          <a:pt x="54" y="71"/>
                                        </a:cubicBezTo>
                                        <a:cubicBezTo>
                                          <a:pt x="59" y="74"/>
                                          <a:pt x="63" y="78"/>
                                          <a:pt x="68" y="81"/>
                                        </a:cubicBezTo>
                                        <a:cubicBezTo>
                                          <a:pt x="64" y="78"/>
                                          <a:pt x="60" y="75"/>
                                          <a:pt x="56" y="71"/>
                                        </a:cubicBezTo>
                                        <a:cubicBezTo>
                                          <a:pt x="61" y="73"/>
                                          <a:pt x="64" y="75"/>
                                          <a:pt x="68" y="77"/>
                                        </a:cubicBezTo>
                                        <a:cubicBezTo>
                                          <a:pt x="65" y="75"/>
                                          <a:pt x="60" y="73"/>
                                          <a:pt x="57" y="70"/>
                                        </a:cubicBezTo>
                                        <a:cubicBezTo>
                                          <a:pt x="79" y="77"/>
                                          <a:pt x="96" y="90"/>
                                          <a:pt x="108" y="107"/>
                                        </a:cubicBezTo>
                                        <a:cubicBezTo>
                                          <a:pt x="106" y="105"/>
                                          <a:pt x="103" y="102"/>
                                          <a:pt x="100" y="100"/>
                                        </a:cubicBezTo>
                                        <a:cubicBezTo>
                                          <a:pt x="102" y="101"/>
                                          <a:pt x="104" y="104"/>
                                          <a:pt x="106" y="105"/>
                                        </a:cubicBezTo>
                                        <a:cubicBezTo>
                                          <a:pt x="106" y="107"/>
                                          <a:pt x="110" y="108"/>
                                          <a:pt x="109" y="111"/>
                                        </a:cubicBezTo>
                                        <a:cubicBezTo>
                                          <a:pt x="106" y="107"/>
                                          <a:pt x="103" y="103"/>
                                          <a:pt x="99" y="99"/>
                                        </a:cubicBezTo>
                                        <a:cubicBezTo>
                                          <a:pt x="102" y="104"/>
                                          <a:pt x="108" y="108"/>
                                          <a:pt x="110" y="115"/>
                                        </a:cubicBezTo>
                                        <a:cubicBezTo>
                                          <a:pt x="103" y="106"/>
                                          <a:pt x="97" y="96"/>
                                          <a:pt x="86" y="91"/>
                                        </a:cubicBezTo>
                                        <a:cubicBezTo>
                                          <a:pt x="97" y="97"/>
                                          <a:pt x="104" y="107"/>
                                          <a:pt x="111" y="118"/>
                                        </a:cubicBezTo>
                                        <a:cubicBezTo>
                                          <a:pt x="106" y="112"/>
                                          <a:pt x="102" y="106"/>
                                          <a:pt x="97" y="101"/>
                                        </a:cubicBezTo>
                                        <a:cubicBezTo>
                                          <a:pt x="104" y="110"/>
                                          <a:pt x="111" y="118"/>
                                          <a:pt x="117" y="127"/>
                                        </a:cubicBezTo>
                                        <a:cubicBezTo>
                                          <a:pt x="109" y="119"/>
                                          <a:pt x="103" y="109"/>
                                          <a:pt x="94" y="102"/>
                                        </a:cubicBezTo>
                                        <a:cubicBezTo>
                                          <a:pt x="103" y="111"/>
                                          <a:pt x="111" y="121"/>
                                          <a:pt x="119" y="131"/>
                                        </a:cubicBezTo>
                                        <a:cubicBezTo>
                                          <a:pt x="118" y="131"/>
                                          <a:pt x="117" y="129"/>
                                          <a:pt x="116" y="129"/>
                                        </a:cubicBezTo>
                                        <a:cubicBezTo>
                                          <a:pt x="113" y="124"/>
                                          <a:pt x="106" y="119"/>
                                          <a:pt x="101" y="114"/>
                                        </a:cubicBezTo>
                                        <a:cubicBezTo>
                                          <a:pt x="104" y="117"/>
                                          <a:pt x="108" y="121"/>
                                          <a:pt x="112" y="124"/>
                                        </a:cubicBezTo>
                                        <a:cubicBezTo>
                                          <a:pt x="113" y="127"/>
                                          <a:pt x="117" y="130"/>
                                          <a:pt x="119" y="133"/>
                                        </a:cubicBezTo>
                                        <a:cubicBezTo>
                                          <a:pt x="113" y="128"/>
                                          <a:pt x="108" y="123"/>
                                          <a:pt x="103" y="117"/>
                                        </a:cubicBezTo>
                                        <a:cubicBezTo>
                                          <a:pt x="108" y="124"/>
                                          <a:pt x="115" y="130"/>
                                          <a:pt x="121" y="136"/>
                                        </a:cubicBezTo>
                                        <a:cubicBezTo>
                                          <a:pt x="110" y="128"/>
                                          <a:pt x="100" y="117"/>
                                          <a:pt x="90" y="107"/>
                                        </a:cubicBezTo>
                                        <a:cubicBezTo>
                                          <a:pt x="90" y="107"/>
                                          <a:pt x="90" y="107"/>
                                          <a:pt x="90" y="107"/>
                                        </a:cubicBezTo>
                                        <a:cubicBezTo>
                                          <a:pt x="99" y="117"/>
                                          <a:pt x="109" y="128"/>
                                          <a:pt x="120" y="136"/>
                                        </a:cubicBezTo>
                                        <a:cubicBezTo>
                                          <a:pt x="120" y="137"/>
                                          <a:pt x="122" y="137"/>
                                          <a:pt x="122" y="138"/>
                                        </a:cubicBezTo>
                                        <a:cubicBezTo>
                                          <a:pt x="104" y="128"/>
                                          <a:pt x="93" y="111"/>
                                          <a:pt x="78" y="97"/>
                                        </a:cubicBezTo>
                                        <a:cubicBezTo>
                                          <a:pt x="91" y="110"/>
                                          <a:pt x="102" y="126"/>
                                          <a:pt x="118" y="137"/>
                                        </a:cubicBezTo>
                                        <a:cubicBezTo>
                                          <a:pt x="106" y="130"/>
                                          <a:pt x="96" y="119"/>
                                          <a:pt x="86" y="110"/>
                                        </a:cubicBezTo>
                                        <a:cubicBezTo>
                                          <a:pt x="92" y="117"/>
                                          <a:pt x="99" y="122"/>
                                          <a:pt x="104" y="128"/>
                                        </a:cubicBezTo>
                                        <a:cubicBezTo>
                                          <a:pt x="106" y="130"/>
                                          <a:pt x="108" y="131"/>
                                          <a:pt x="110" y="133"/>
                                        </a:cubicBezTo>
                                        <a:cubicBezTo>
                                          <a:pt x="111" y="133"/>
                                          <a:pt x="113" y="134"/>
                                          <a:pt x="114" y="135"/>
                                        </a:cubicBezTo>
                                        <a:cubicBezTo>
                                          <a:pt x="113" y="134"/>
                                          <a:pt x="112" y="134"/>
                                          <a:pt x="110" y="133"/>
                                        </a:cubicBezTo>
                                        <a:cubicBezTo>
                                          <a:pt x="110" y="133"/>
                                          <a:pt x="110" y="133"/>
                                          <a:pt x="110" y="133"/>
                                        </a:cubicBezTo>
                                        <a:cubicBezTo>
                                          <a:pt x="103" y="129"/>
                                          <a:pt x="97" y="122"/>
                                          <a:pt x="91" y="117"/>
                                        </a:cubicBezTo>
                                        <a:cubicBezTo>
                                          <a:pt x="92" y="120"/>
                                          <a:pt x="96" y="122"/>
                                          <a:pt x="98" y="124"/>
                                        </a:cubicBezTo>
                                        <a:cubicBezTo>
                                          <a:pt x="101" y="127"/>
                                          <a:pt x="104" y="130"/>
                                          <a:pt x="108" y="133"/>
                                        </a:cubicBezTo>
                                        <a:cubicBezTo>
                                          <a:pt x="100" y="130"/>
                                          <a:pt x="94" y="122"/>
                                          <a:pt x="88" y="117"/>
                                        </a:cubicBezTo>
                                        <a:cubicBezTo>
                                          <a:pt x="91" y="121"/>
                                          <a:pt x="96" y="126"/>
                                          <a:pt x="101" y="130"/>
                                        </a:cubicBezTo>
                                        <a:cubicBezTo>
                                          <a:pt x="92" y="125"/>
                                          <a:pt x="85" y="117"/>
                                          <a:pt x="78" y="111"/>
                                        </a:cubicBezTo>
                                        <a:cubicBezTo>
                                          <a:pt x="79" y="113"/>
                                          <a:pt x="81" y="114"/>
                                          <a:pt x="83" y="116"/>
                                        </a:cubicBezTo>
                                        <a:cubicBezTo>
                                          <a:pt x="83" y="116"/>
                                          <a:pt x="83" y="116"/>
                                          <a:pt x="83" y="116"/>
                                        </a:cubicBezTo>
                                        <a:cubicBezTo>
                                          <a:pt x="86" y="119"/>
                                          <a:pt x="89" y="123"/>
                                          <a:pt x="93" y="126"/>
                                        </a:cubicBezTo>
                                        <a:cubicBezTo>
                                          <a:pt x="86" y="123"/>
                                          <a:pt x="82" y="117"/>
                                          <a:pt x="77" y="112"/>
                                        </a:cubicBezTo>
                                        <a:cubicBezTo>
                                          <a:pt x="81" y="116"/>
                                          <a:pt x="84" y="122"/>
                                          <a:pt x="90" y="125"/>
                                        </a:cubicBezTo>
                                        <a:cubicBezTo>
                                          <a:pt x="82" y="122"/>
                                          <a:pt x="76" y="114"/>
                                          <a:pt x="70" y="107"/>
                                        </a:cubicBezTo>
                                        <a:cubicBezTo>
                                          <a:pt x="74" y="114"/>
                                          <a:pt x="80" y="120"/>
                                          <a:pt x="86" y="125"/>
                                        </a:cubicBezTo>
                                        <a:cubicBezTo>
                                          <a:pt x="79" y="123"/>
                                          <a:pt x="76" y="117"/>
                                          <a:pt x="71" y="113"/>
                                        </a:cubicBezTo>
                                        <a:cubicBezTo>
                                          <a:pt x="74" y="117"/>
                                          <a:pt x="78" y="121"/>
                                          <a:pt x="83" y="125"/>
                                        </a:cubicBezTo>
                                        <a:cubicBezTo>
                                          <a:pt x="80" y="126"/>
                                          <a:pt x="79" y="123"/>
                                          <a:pt x="77" y="122"/>
                                        </a:cubicBezTo>
                                        <a:cubicBezTo>
                                          <a:pt x="77" y="123"/>
                                          <a:pt x="79" y="124"/>
                                          <a:pt x="80" y="125"/>
                                        </a:cubicBezTo>
                                        <a:cubicBezTo>
                                          <a:pt x="77" y="126"/>
                                          <a:pt x="74" y="121"/>
                                          <a:pt x="73" y="118"/>
                                        </a:cubicBezTo>
                                        <a:cubicBezTo>
                                          <a:pt x="67" y="110"/>
                                          <a:pt x="61" y="101"/>
                                          <a:pt x="58" y="91"/>
                                        </a:cubicBezTo>
                                        <a:cubicBezTo>
                                          <a:pt x="61" y="96"/>
                                          <a:pt x="64" y="100"/>
                                          <a:pt x="68" y="105"/>
                                        </a:cubicBezTo>
                                        <a:cubicBezTo>
                                          <a:pt x="64" y="98"/>
                                          <a:pt x="58" y="93"/>
                                          <a:pt x="57" y="84"/>
                                        </a:cubicBezTo>
                                        <a:close/>
                                        <a:moveTo>
                                          <a:pt x="126" y="148"/>
                                        </a:moveTo>
                                        <a:cubicBezTo>
                                          <a:pt x="126" y="149"/>
                                          <a:pt x="126" y="149"/>
                                          <a:pt x="126" y="149"/>
                                        </a:cubicBezTo>
                                        <a:cubicBezTo>
                                          <a:pt x="125" y="149"/>
                                          <a:pt x="125" y="148"/>
                                          <a:pt x="124" y="148"/>
                                        </a:cubicBezTo>
                                        <a:cubicBezTo>
                                          <a:pt x="124" y="149"/>
                                          <a:pt x="125" y="150"/>
                                          <a:pt x="125" y="150"/>
                                        </a:cubicBezTo>
                                        <a:cubicBezTo>
                                          <a:pt x="125" y="150"/>
                                          <a:pt x="125" y="150"/>
                                          <a:pt x="124" y="150"/>
                                        </a:cubicBezTo>
                                        <a:cubicBezTo>
                                          <a:pt x="124" y="150"/>
                                          <a:pt x="123" y="150"/>
                                          <a:pt x="123" y="149"/>
                                        </a:cubicBezTo>
                                        <a:cubicBezTo>
                                          <a:pt x="122" y="150"/>
                                          <a:pt x="122" y="150"/>
                                          <a:pt x="122" y="150"/>
                                        </a:cubicBezTo>
                                        <a:cubicBezTo>
                                          <a:pt x="123" y="152"/>
                                          <a:pt x="128" y="153"/>
                                          <a:pt x="129" y="156"/>
                                        </a:cubicBezTo>
                                        <a:cubicBezTo>
                                          <a:pt x="128" y="155"/>
                                          <a:pt x="126" y="154"/>
                                          <a:pt x="124" y="153"/>
                                        </a:cubicBezTo>
                                        <a:cubicBezTo>
                                          <a:pt x="126" y="155"/>
                                          <a:pt x="129" y="156"/>
                                          <a:pt x="130" y="159"/>
                                        </a:cubicBezTo>
                                        <a:cubicBezTo>
                                          <a:pt x="128" y="157"/>
                                          <a:pt x="126" y="155"/>
                                          <a:pt x="123" y="154"/>
                                        </a:cubicBezTo>
                                        <a:cubicBezTo>
                                          <a:pt x="123" y="154"/>
                                          <a:pt x="124" y="154"/>
                                          <a:pt x="124" y="154"/>
                                        </a:cubicBezTo>
                                        <a:cubicBezTo>
                                          <a:pt x="123" y="154"/>
                                          <a:pt x="122" y="153"/>
                                          <a:pt x="121" y="153"/>
                                        </a:cubicBezTo>
                                        <a:cubicBezTo>
                                          <a:pt x="124" y="156"/>
                                          <a:pt x="129" y="159"/>
                                          <a:pt x="132" y="162"/>
                                        </a:cubicBezTo>
                                        <a:cubicBezTo>
                                          <a:pt x="128" y="159"/>
                                          <a:pt x="123" y="157"/>
                                          <a:pt x="120" y="154"/>
                                        </a:cubicBezTo>
                                        <a:cubicBezTo>
                                          <a:pt x="118" y="153"/>
                                          <a:pt x="116" y="150"/>
                                          <a:pt x="114" y="151"/>
                                        </a:cubicBezTo>
                                        <a:cubicBezTo>
                                          <a:pt x="120" y="155"/>
                                          <a:pt x="124" y="158"/>
                                          <a:pt x="130" y="162"/>
                                        </a:cubicBezTo>
                                        <a:cubicBezTo>
                                          <a:pt x="129" y="162"/>
                                          <a:pt x="129" y="162"/>
                                          <a:pt x="129" y="162"/>
                                        </a:cubicBezTo>
                                        <a:cubicBezTo>
                                          <a:pt x="129" y="163"/>
                                          <a:pt x="131" y="163"/>
                                          <a:pt x="130" y="164"/>
                                        </a:cubicBezTo>
                                        <a:cubicBezTo>
                                          <a:pt x="127" y="161"/>
                                          <a:pt x="123" y="158"/>
                                          <a:pt x="119" y="155"/>
                                        </a:cubicBezTo>
                                        <a:cubicBezTo>
                                          <a:pt x="119" y="155"/>
                                          <a:pt x="119" y="155"/>
                                          <a:pt x="119" y="155"/>
                                        </a:cubicBezTo>
                                        <a:cubicBezTo>
                                          <a:pt x="121" y="158"/>
                                          <a:pt x="124" y="159"/>
                                          <a:pt x="127" y="161"/>
                                        </a:cubicBezTo>
                                        <a:cubicBezTo>
                                          <a:pt x="129" y="164"/>
                                          <a:pt x="134" y="168"/>
                                          <a:pt x="137" y="171"/>
                                        </a:cubicBezTo>
                                        <a:cubicBezTo>
                                          <a:pt x="134" y="169"/>
                                          <a:pt x="132" y="167"/>
                                          <a:pt x="129" y="165"/>
                                        </a:cubicBezTo>
                                        <a:cubicBezTo>
                                          <a:pt x="129" y="165"/>
                                          <a:pt x="129" y="165"/>
                                          <a:pt x="128" y="165"/>
                                        </a:cubicBezTo>
                                        <a:cubicBezTo>
                                          <a:pt x="128" y="164"/>
                                          <a:pt x="126" y="164"/>
                                          <a:pt x="126" y="163"/>
                                        </a:cubicBezTo>
                                        <a:cubicBezTo>
                                          <a:pt x="124" y="163"/>
                                          <a:pt x="123" y="161"/>
                                          <a:pt x="121" y="161"/>
                                        </a:cubicBezTo>
                                        <a:cubicBezTo>
                                          <a:pt x="126" y="164"/>
                                          <a:pt x="130" y="168"/>
                                          <a:pt x="133" y="172"/>
                                        </a:cubicBezTo>
                                        <a:cubicBezTo>
                                          <a:pt x="131" y="171"/>
                                          <a:pt x="129" y="167"/>
                                          <a:pt x="127" y="167"/>
                                        </a:cubicBezTo>
                                        <a:cubicBezTo>
                                          <a:pt x="124" y="164"/>
                                          <a:pt x="122" y="162"/>
                                          <a:pt x="119" y="161"/>
                                        </a:cubicBezTo>
                                        <a:cubicBezTo>
                                          <a:pt x="122" y="163"/>
                                          <a:pt x="125" y="166"/>
                                          <a:pt x="128" y="169"/>
                                        </a:cubicBezTo>
                                        <a:cubicBezTo>
                                          <a:pt x="126" y="168"/>
                                          <a:pt x="125" y="167"/>
                                          <a:pt x="123" y="166"/>
                                        </a:cubicBezTo>
                                        <a:cubicBezTo>
                                          <a:pt x="123" y="165"/>
                                          <a:pt x="121" y="164"/>
                                          <a:pt x="119" y="163"/>
                                        </a:cubicBezTo>
                                        <a:cubicBezTo>
                                          <a:pt x="119" y="163"/>
                                          <a:pt x="119" y="163"/>
                                          <a:pt x="119" y="163"/>
                                        </a:cubicBezTo>
                                        <a:cubicBezTo>
                                          <a:pt x="120" y="165"/>
                                          <a:pt x="121" y="165"/>
                                          <a:pt x="122" y="166"/>
                                        </a:cubicBezTo>
                                        <a:cubicBezTo>
                                          <a:pt x="121" y="166"/>
                                          <a:pt x="121" y="165"/>
                                          <a:pt x="120" y="165"/>
                                        </a:cubicBezTo>
                                        <a:cubicBezTo>
                                          <a:pt x="121" y="166"/>
                                          <a:pt x="123" y="167"/>
                                          <a:pt x="124" y="168"/>
                                        </a:cubicBezTo>
                                        <a:cubicBezTo>
                                          <a:pt x="123" y="169"/>
                                          <a:pt x="122" y="167"/>
                                          <a:pt x="121" y="167"/>
                                        </a:cubicBezTo>
                                        <a:cubicBezTo>
                                          <a:pt x="122" y="168"/>
                                          <a:pt x="122" y="168"/>
                                          <a:pt x="123" y="168"/>
                                        </a:cubicBezTo>
                                        <a:cubicBezTo>
                                          <a:pt x="121" y="168"/>
                                          <a:pt x="120" y="166"/>
                                          <a:pt x="118" y="166"/>
                                        </a:cubicBezTo>
                                        <a:cubicBezTo>
                                          <a:pt x="118" y="167"/>
                                          <a:pt x="120" y="167"/>
                                          <a:pt x="121" y="169"/>
                                        </a:cubicBezTo>
                                        <a:cubicBezTo>
                                          <a:pt x="117" y="168"/>
                                          <a:pt x="115" y="164"/>
                                          <a:pt x="111" y="163"/>
                                        </a:cubicBezTo>
                                        <a:cubicBezTo>
                                          <a:pt x="113" y="165"/>
                                          <a:pt x="115" y="166"/>
                                          <a:pt x="117" y="167"/>
                                        </a:cubicBezTo>
                                        <a:cubicBezTo>
                                          <a:pt x="117" y="168"/>
                                          <a:pt x="117" y="167"/>
                                          <a:pt x="116" y="167"/>
                                        </a:cubicBezTo>
                                        <a:cubicBezTo>
                                          <a:pt x="116" y="167"/>
                                          <a:pt x="116" y="168"/>
                                          <a:pt x="116" y="168"/>
                                        </a:cubicBezTo>
                                        <a:cubicBezTo>
                                          <a:pt x="116" y="168"/>
                                          <a:pt x="116" y="169"/>
                                          <a:pt x="116" y="169"/>
                                        </a:cubicBezTo>
                                        <a:cubicBezTo>
                                          <a:pt x="114" y="168"/>
                                          <a:pt x="113" y="166"/>
                                          <a:pt x="111" y="165"/>
                                        </a:cubicBezTo>
                                        <a:cubicBezTo>
                                          <a:pt x="113" y="168"/>
                                          <a:pt x="119" y="170"/>
                                          <a:pt x="120" y="174"/>
                                        </a:cubicBezTo>
                                        <a:cubicBezTo>
                                          <a:pt x="115" y="172"/>
                                          <a:pt x="111" y="168"/>
                                          <a:pt x="107" y="165"/>
                                        </a:cubicBezTo>
                                        <a:cubicBezTo>
                                          <a:pt x="111" y="169"/>
                                          <a:pt x="115" y="171"/>
                                          <a:pt x="119" y="175"/>
                                        </a:cubicBezTo>
                                        <a:cubicBezTo>
                                          <a:pt x="117" y="174"/>
                                          <a:pt x="115" y="173"/>
                                          <a:pt x="113" y="171"/>
                                        </a:cubicBezTo>
                                        <a:cubicBezTo>
                                          <a:pt x="117" y="175"/>
                                          <a:pt x="122" y="178"/>
                                          <a:pt x="125" y="181"/>
                                        </a:cubicBezTo>
                                        <a:cubicBezTo>
                                          <a:pt x="120" y="177"/>
                                          <a:pt x="115" y="174"/>
                                          <a:pt x="110" y="170"/>
                                        </a:cubicBezTo>
                                        <a:cubicBezTo>
                                          <a:pt x="113" y="173"/>
                                          <a:pt x="117" y="176"/>
                                          <a:pt x="121" y="179"/>
                                        </a:cubicBezTo>
                                        <a:cubicBezTo>
                                          <a:pt x="121" y="179"/>
                                          <a:pt x="121" y="179"/>
                                          <a:pt x="120" y="179"/>
                                        </a:cubicBezTo>
                                        <a:cubicBezTo>
                                          <a:pt x="122" y="181"/>
                                          <a:pt x="123" y="182"/>
                                          <a:pt x="125" y="183"/>
                                        </a:cubicBezTo>
                                        <a:cubicBezTo>
                                          <a:pt x="127" y="185"/>
                                          <a:pt x="130" y="185"/>
                                          <a:pt x="131" y="187"/>
                                        </a:cubicBezTo>
                                        <a:cubicBezTo>
                                          <a:pt x="129" y="186"/>
                                          <a:pt x="128" y="185"/>
                                          <a:pt x="126" y="184"/>
                                        </a:cubicBezTo>
                                        <a:cubicBezTo>
                                          <a:pt x="126" y="186"/>
                                          <a:pt x="129" y="186"/>
                                          <a:pt x="130" y="188"/>
                                        </a:cubicBezTo>
                                        <a:cubicBezTo>
                                          <a:pt x="123" y="185"/>
                                          <a:pt x="120" y="180"/>
                                          <a:pt x="114" y="177"/>
                                        </a:cubicBezTo>
                                        <a:cubicBezTo>
                                          <a:pt x="99" y="166"/>
                                          <a:pt x="85" y="151"/>
                                          <a:pt x="77" y="133"/>
                                        </a:cubicBezTo>
                                        <a:cubicBezTo>
                                          <a:pt x="78" y="133"/>
                                          <a:pt x="78" y="133"/>
                                          <a:pt x="78" y="133"/>
                                        </a:cubicBezTo>
                                        <a:cubicBezTo>
                                          <a:pt x="78" y="132"/>
                                          <a:pt x="78" y="132"/>
                                          <a:pt x="78" y="132"/>
                                        </a:cubicBezTo>
                                        <a:cubicBezTo>
                                          <a:pt x="79" y="124"/>
                                          <a:pt x="92" y="127"/>
                                          <a:pt x="97" y="130"/>
                                        </a:cubicBezTo>
                                        <a:cubicBezTo>
                                          <a:pt x="106" y="137"/>
                                          <a:pt x="122" y="136"/>
                                          <a:pt x="126" y="148"/>
                                        </a:cubicBezTo>
                                        <a:cubicBezTo>
                                          <a:pt x="125" y="148"/>
                                          <a:pt x="125" y="147"/>
                                          <a:pt x="124" y="147"/>
                                        </a:cubicBezTo>
                                        <a:cubicBezTo>
                                          <a:pt x="124" y="148"/>
                                          <a:pt x="125" y="149"/>
                                          <a:pt x="126" y="148"/>
                                        </a:cubicBezTo>
                                        <a:close/>
                                        <a:moveTo>
                                          <a:pt x="132" y="165"/>
                                        </a:move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2" y="165"/>
                                        </a:cubicBezTo>
                                        <a:close/>
                                        <a:moveTo>
                                          <a:pt x="134" y="193"/>
                                        </a:moveTo>
                                        <a:cubicBezTo>
                                          <a:pt x="133" y="193"/>
                                          <a:pt x="132" y="192"/>
                                          <a:pt x="131" y="191"/>
                                        </a:cubicBezTo>
                                        <a:cubicBezTo>
                                          <a:pt x="134" y="194"/>
                                          <a:pt x="138" y="195"/>
                                          <a:pt x="141" y="197"/>
                                        </a:cubicBezTo>
                                        <a:cubicBezTo>
                                          <a:pt x="138" y="196"/>
                                          <a:pt x="136" y="195"/>
                                          <a:pt x="133" y="194"/>
                                        </a:cubicBezTo>
                                        <a:cubicBezTo>
                                          <a:pt x="133" y="193"/>
                                          <a:pt x="134" y="194"/>
                                          <a:pt x="134" y="193"/>
                                        </a:cubicBezTo>
                                        <a:close/>
                                        <a:moveTo>
                                          <a:pt x="126" y="187"/>
                                        </a:moveTo>
                                        <a:cubicBezTo>
                                          <a:pt x="129" y="189"/>
                                          <a:pt x="133" y="190"/>
                                          <a:pt x="136" y="193"/>
                                        </a:cubicBezTo>
                                        <a:cubicBezTo>
                                          <a:pt x="132" y="191"/>
                                          <a:pt x="129" y="189"/>
                                          <a:pt x="126" y="187"/>
                                        </a:cubicBezTo>
                                        <a:close/>
                                        <a:moveTo>
                                          <a:pt x="97" y="176"/>
                                        </a:moveTo>
                                        <a:cubicBezTo>
                                          <a:pt x="97" y="175"/>
                                          <a:pt x="97" y="176"/>
                                          <a:pt x="97" y="175"/>
                                        </a:cubicBezTo>
                                        <a:cubicBezTo>
                                          <a:pt x="96" y="175"/>
                                          <a:pt x="95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3" y="175"/>
                                          <a:pt x="92" y="175"/>
                                          <a:pt x="92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1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2" y="174"/>
                                        </a:cubicBezTo>
                                        <a:cubicBezTo>
                                          <a:pt x="92" y="174"/>
                                          <a:pt x="93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9" y="175"/>
                                          <a:pt x="103" y="176"/>
                                          <a:pt x="107" y="177"/>
                                        </a:cubicBezTo>
                                        <a:cubicBezTo>
                                          <a:pt x="104" y="177"/>
                                          <a:pt x="100" y="176"/>
                                          <a:pt x="97" y="176"/>
                                        </a:cubicBezTo>
                                        <a:close/>
                                        <a:moveTo>
                                          <a:pt x="101" y="178"/>
                                        </a:moveTo>
                                        <a:cubicBezTo>
                                          <a:pt x="101" y="178"/>
                                          <a:pt x="102" y="178"/>
                                          <a:pt x="102" y="177"/>
                                        </a:cubicBezTo>
                                        <a:cubicBezTo>
                                          <a:pt x="102" y="177"/>
                                          <a:pt x="102" y="178"/>
                                          <a:pt x="102" y="178"/>
                                        </a:cubicBezTo>
                                        <a:cubicBezTo>
                                          <a:pt x="102" y="178"/>
                                          <a:pt x="102" y="178"/>
                                          <a:pt x="101" y="178"/>
                                        </a:cubicBezTo>
                                        <a:close/>
                                        <a:moveTo>
                                          <a:pt x="101" y="170"/>
                                        </a:moveTo>
                                        <a:cubicBezTo>
                                          <a:pt x="98" y="170"/>
                                          <a:pt x="97" y="169"/>
                                          <a:pt x="95" y="169"/>
                                        </a:cubicBezTo>
                                        <a:cubicBezTo>
                                          <a:pt x="97" y="168"/>
                                          <a:pt x="99" y="169"/>
                                          <a:pt x="101" y="170"/>
                                        </a:cubicBezTo>
                                        <a:close/>
                                        <a:moveTo>
                                          <a:pt x="94" y="166"/>
                                        </a:moveTo>
                                        <a:cubicBezTo>
                                          <a:pt x="94" y="165"/>
                                          <a:pt x="95" y="166"/>
                                          <a:pt x="95" y="166"/>
                                        </a:cubicBezTo>
                                        <a:cubicBezTo>
                                          <a:pt x="95" y="167"/>
                                          <a:pt x="94" y="166"/>
                                          <a:pt x="94" y="166"/>
                                        </a:cubicBezTo>
                                        <a:close/>
                                        <a:moveTo>
                                          <a:pt x="96" y="166"/>
                                        </a:moveTo>
                                        <a:cubicBezTo>
                                          <a:pt x="96" y="166"/>
                                          <a:pt x="96" y="166"/>
                                          <a:pt x="97" y="166"/>
                                        </a:cubicBezTo>
                                        <a:cubicBezTo>
                                          <a:pt x="96" y="167"/>
                                          <a:pt x="96" y="166"/>
                                          <a:pt x="96" y="166"/>
                                        </a:cubicBezTo>
                                        <a:close/>
                                        <a:moveTo>
                                          <a:pt x="101" y="171"/>
                                        </a:moveTo>
                                        <a:cubicBezTo>
                                          <a:pt x="100" y="171"/>
                                          <a:pt x="100" y="171"/>
                                          <a:pt x="99" y="171"/>
                                        </a:cubicBezTo>
                                        <a:cubicBezTo>
                                          <a:pt x="100" y="171"/>
                                          <a:pt x="101" y="171"/>
                                          <a:pt x="101" y="171"/>
                                        </a:cubicBezTo>
                                        <a:close/>
                                        <a:moveTo>
                                          <a:pt x="99" y="171"/>
                                        </a:moveTo>
                                        <a:cubicBezTo>
                                          <a:pt x="99" y="171"/>
                                          <a:pt x="98" y="171"/>
                                          <a:pt x="98" y="171"/>
                                        </a:cubicBezTo>
                                        <a:cubicBezTo>
                                          <a:pt x="98" y="170"/>
                                          <a:pt x="99" y="171"/>
                                          <a:pt x="99" y="171"/>
                                        </a:cubicBezTo>
                                        <a:close/>
                                        <a:moveTo>
                                          <a:pt x="103" y="174"/>
                                        </a:moveTo>
                                        <a:cubicBezTo>
                                          <a:pt x="101" y="174"/>
                                          <a:pt x="99" y="174"/>
                                          <a:pt x="98" y="173"/>
                                        </a:cubicBezTo>
                                        <a:cubicBezTo>
                                          <a:pt x="99" y="173"/>
                                          <a:pt x="102" y="173"/>
                                          <a:pt x="103" y="174"/>
                                        </a:cubicBezTo>
                                        <a:close/>
                                        <a:moveTo>
                                          <a:pt x="103" y="175"/>
                                        </a:moveTo>
                                        <a:cubicBezTo>
                                          <a:pt x="103" y="175"/>
                                          <a:pt x="103" y="175"/>
                                          <a:pt x="103" y="175"/>
                                        </a:cubicBezTo>
                                        <a:cubicBezTo>
                                          <a:pt x="100" y="175"/>
                                          <a:pt x="95" y="173"/>
                                          <a:pt x="92" y="173"/>
                                        </a:cubicBezTo>
                                        <a:cubicBezTo>
                                          <a:pt x="96" y="173"/>
                                          <a:pt x="100" y="174"/>
                                          <a:pt x="103" y="175"/>
                                        </a:cubicBezTo>
                                        <a:close/>
                                        <a:moveTo>
                                          <a:pt x="98" y="175"/>
                                        </a:moveTo>
                                        <a:cubicBezTo>
                                          <a:pt x="97" y="174"/>
                                          <a:pt x="97" y="174"/>
                                          <a:pt x="96" y="174"/>
                                        </a:cubicBezTo>
                                        <a:cubicBezTo>
                                          <a:pt x="96" y="174"/>
                                          <a:pt x="96" y="174"/>
                                          <a:pt x="96" y="174"/>
                                        </a:cubicBezTo>
                                        <a:cubicBezTo>
                                          <a:pt x="97" y="174"/>
                                          <a:pt x="98" y="174"/>
                                          <a:pt x="98" y="175"/>
                                        </a:cubicBezTo>
                                        <a:close/>
                                        <a:moveTo>
                                          <a:pt x="108" y="176"/>
                                        </a:moveTo>
                                        <a:cubicBezTo>
                                          <a:pt x="108" y="176"/>
                                          <a:pt x="108" y="177"/>
                                          <a:pt x="109" y="177"/>
                                        </a:cubicBezTo>
                                        <a:cubicBezTo>
                                          <a:pt x="108" y="177"/>
                                          <a:pt x="108" y="176"/>
                                          <a:pt x="108" y="176"/>
                                        </a:cubicBezTo>
                                        <a:close/>
                                        <a:moveTo>
                                          <a:pt x="111" y="179"/>
                                        </a:moveTo>
                                        <a:cubicBezTo>
                                          <a:pt x="110" y="179"/>
                                          <a:pt x="107" y="179"/>
                                          <a:pt x="107" y="178"/>
                                        </a:cubicBezTo>
                                        <a:cubicBezTo>
                                          <a:pt x="108" y="178"/>
                                          <a:pt x="109" y="178"/>
                                          <a:pt x="111" y="179"/>
                                        </a:cubicBezTo>
                                        <a:close/>
                                        <a:moveTo>
                                          <a:pt x="108" y="177"/>
                                        </a:moveTo>
                                        <a:cubicBezTo>
                                          <a:pt x="108" y="178"/>
                                          <a:pt x="107" y="177"/>
                                          <a:pt x="107" y="177"/>
                                        </a:cubicBezTo>
                                        <a:cubicBezTo>
                                          <a:pt x="108" y="177"/>
                                          <a:pt x="108" y="177"/>
                                          <a:pt x="108" y="177"/>
                                        </a:cubicBezTo>
                                        <a:close/>
                                        <a:moveTo>
                                          <a:pt x="104" y="175"/>
                                        </a:moveTo>
                                        <a:cubicBezTo>
                                          <a:pt x="105" y="175"/>
                                          <a:pt x="106" y="175"/>
                                          <a:pt x="106" y="176"/>
                                        </a:cubicBezTo>
                                        <a:cubicBezTo>
                                          <a:pt x="107" y="176"/>
                                          <a:pt x="107" y="176"/>
                                          <a:pt x="107" y="176"/>
                                        </a:cubicBezTo>
                                        <a:cubicBezTo>
                                          <a:pt x="106" y="176"/>
                                          <a:pt x="105" y="176"/>
                                          <a:pt x="104" y="175"/>
                                        </a:cubicBezTo>
                                        <a:close/>
                                        <a:moveTo>
                                          <a:pt x="105" y="178"/>
                                        </a:moveTo>
                                        <a:cubicBezTo>
                                          <a:pt x="105" y="178"/>
                                          <a:pt x="106" y="178"/>
                                          <a:pt x="107" y="178"/>
                                        </a:cubicBezTo>
                                        <a:cubicBezTo>
                                          <a:pt x="106" y="178"/>
                                          <a:pt x="106" y="178"/>
                                          <a:pt x="106" y="178"/>
                                        </a:cubicBezTo>
                                        <a:cubicBezTo>
                                          <a:pt x="106" y="178"/>
                                          <a:pt x="105" y="178"/>
                                          <a:pt x="105" y="178"/>
                                        </a:cubicBezTo>
                                        <a:close/>
                                        <a:moveTo>
                                          <a:pt x="106" y="179"/>
                                        </a:moveTo>
                                        <a:cubicBezTo>
                                          <a:pt x="109" y="179"/>
                                          <a:pt x="111" y="180"/>
                                          <a:pt x="114" y="181"/>
                                        </a:cubicBezTo>
                                        <a:cubicBezTo>
                                          <a:pt x="110" y="181"/>
                                          <a:pt x="107" y="180"/>
                                          <a:pt x="103" y="179"/>
                                        </a:cubicBezTo>
                                        <a:cubicBezTo>
                                          <a:pt x="103" y="178"/>
                                          <a:pt x="105" y="179"/>
                                          <a:pt x="106" y="179"/>
                                        </a:cubicBezTo>
                                        <a:close/>
                                        <a:moveTo>
                                          <a:pt x="115" y="136"/>
                                        </a:moveTo>
                                        <a:cubicBezTo>
                                          <a:pt x="115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7"/>
                                        </a:cubicBezTo>
                                        <a:cubicBezTo>
                                          <a:pt x="116" y="137"/>
                                          <a:pt x="116" y="136"/>
                                          <a:pt x="115" y="136"/>
                                        </a:cubicBezTo>
                                        <a:close/>
                                        <a:moveTo>
                                          <a:pt x="0" y="92"/>
                                        </a:moveTo>
                                        <a:cubicBezTo>
                                          <a:pt x="0" y="92"/>
                                          <a:pt x="1" y="91"/>
                                          <a:pt x="1" y="91"/>
                                        </a:cubicBezTo>
                                        <a:cubicBezTo>
                                          <a:pt x="1" y="90"/>
                                          <a:pt x="0" y="92"/>
                                          <a:pt x="0" y="92"/>
                                        </a:cubicBezTo>
                                        <a:close/>
                                        <a:moveTo>
                                          <a:pt x="4" y="101"/>
                                        </a:moveTo>
                                        <a:cubicBezTo>
                                          <a:pt x="7" y="104"/>
                                          <a:pt x="9" y="108"/>
                                          <a:pt x="12" y="111"/>
                                        </a:cubicBezTo>
                                        <a:cubicBezTo>
                                          <a:pt x="11" y="108"/>
                                          <a:pt x="7" y="104"/>
                                          <a:pt x="5" y="100"/>
                                        </a:cubicBezTo>
                                        <a:cubicBezTo>
                                          <a:pt x="5" y="100"/>
                                          <a:pt x="5" y="100"/>
                                          <a:pt x="5" y="99"/>
                                        </a:cubicBezTo>
                                        <a:cubicBezTo>
                                          <a:pt x="9" y="104"/>
                                          <a:pt x="12" y="109"/>
                                          <a:pt x="17" y="113"/>
                                        </a:cubicBezTo>
                                        <a:cubicBezTo>
                                          <a:pt x="13" y="107"/>
                                          <a:pt x="7" y="101"/>
                                          <a:pt x="4" y="95"/>
                                        </a:cubicBezTo>
                                        <a:cubicBezTo>
                                          <a:pt x="9" y="100"/>
                                          <a:pt x="13" y="106"/>
                                          <a:pt x="20" y="110"/>
                                        </a:cubicBezTo>
                                        <a:cubicBezTo>
                                          <a:pt x="14" y="105"/>
                                          <a:pt x="8" y="99"/>
                                          <a:pt x="3" y="93"/>
                                        </a:cubicBezTo>
                                        <a:cubicBezTo>
                                          <a:pt x="6" y="95"/>
                                          <a:pt x="9" y="97"/>
                                          <a:pt x="12" y="99"/>
                                        </a:cubicBezTo>
                                        <a:cubicBezTo>
                                          <a:pt x="10" y="97"/>
                                          <a:pt x="7" y="94"/>
                                          <a:pt x="4" y="92"/>
                                        </a:cubicBezTo>
                                        <a:cubicBezTo>
                                          <a:pt x="9" y="90"/>
                                          <a:pt x="17" y="94"/>
                                          <a:pt x="22" y="94"/>
                                        </a:cubicBezTo>
                                        <a:cubicBezTo>
                                          <a:pt x="18" y="93"/>
                                          <a:pt x="12" y="92"/>
                                          <a:pt x="8" y="91"/>
                                        </a:cubicBezTo>
                                        <a:cubicBezTo>
                                          <a:pt x="26" y="91"/>
                                          <a:pt x="42" y="94"/>
                                          <a:pt x="58" y="99"/>
                                        </a:cubicBezTo>
                                        <a:cubicBezTo>
                                          <a:pt x="59" y="101"/>
                                          <a:pt x="60" y="103"/>
                                          <a:pt x="61" y="104"/>
                                        </a:cubicBezTo>
                                        <a:cubicBezTo>
                                          <a:pt x="57" y="102"/>
                                          <a:pt x="52" y="100"/>
                                          <a:pt x="48" y="98"/>
                                        </a:cubicBezTo>
                                        <a:cubicBezTo>
                                          <a:pt x="54" y="102"/>
                                          <a:pt x="60" y="103"/>
                                          <a:pt x="64" y="109"/>
                                        </a:cubicBezTo>
                                        <a:cubicBezTo>
                                          <a:pt x="59" y="106"/>
                                          <a:pt x="53" y="103"/>
                                          <a:pt x="48" y="100"/>
                                        </a:cubicBezTo>
                                        <a:cubicBezTo>
                                          <a:pt x="54" y="104"/>
                                          <a:pt x="61" y="107"/>
                                          <a:pt x="66" y="113"/>
                                        </a:cubicBezTo>
                                        <a:cubicBezTo>
                                          <a:pt x="60" y="109"/>
                                          <a:pt x="55" y="105"/>
                                          <a:pt x="48" y="103"/>
                                        </a:cubicBezTo>
                                        <a:cubicBezTo>
                                          <a:pt x="56" y="107"/>
                                          <a:pt x="65" y="111"/>
                                          <a:pt x="70" y="119"/>
                                        </a:cubicBezTo>
                                        <a:cubicBezTo>
                                          <a:pt x="62" y="113"/>
                                          <a:pt x="54" y="107"/>
                                          <a:pt x="44" y="102"/>
                                        </a:cubicBezTo>
                                        <a:cubicBezTo>
                                          <a:pt x="55" y="108"/>
                                          <a:pt x="66" y="115"/>
                                          <a:pt x="74" y="124"/>
                                        </a:cubicBezTo>
                                        <a:cubicBezTo>
                                          <a:pt x="67" y="119"/>
                                          <a:pt x="60" y="114"/>
                                          <a:pt x="53" y="110"/>
                                        </a:cubicBezTo>
                                        <a:cubicBezTo>
                                          <a:pt x="61" y="116"/>
                                          <a:pt x="70" y="121"/>
                                          <a:pt x="76" y="129"/>
                                        </a:cubicBezTo>
                                        <a:cubicBezTo>
                                          <a:pt x="68" y="122"/>
                                          <a:pt x="59" y="115"/>
                                          <a:pt x="50" y="110"/>
                                        </a:cubicBezTo>
                                        <a:cubicBezTo>
                                          <a:pt x="59" y="117"/>
                                          <a:pt x="69" y="122"/>
                                          <a:pt x="76" y="131"/>
                                        </a:cubicBezTo>
                                        <a:cubicBezTo>
                                          <a:pt x="65" y="122"/>
                                          <a:pt x="53" y="113"/>
                                          <a:pt x="41" y="106"/>
                                        </a:cubicBezTo>
                                        <a:cubicBezTo>
                                          <a:pt x="52" y="115"/>
                                          <a:pt x="66" y="122"/>
                                          <a:pt x="76" y="133"/>
                                        </a:cubicBezTo>
                                        <a:cubicBezTo>
                                          <a:pt x="70" y="129"/>
                                          <a:pt x="64" y="125"/>
                                          <a:pt x="59" y="121"/>
                                        </a:cubicBezTo>
                                        <a:cubicBezTo>
                                          <a:pt x="64" y="126"/>
                                          <a:pt x="70" y="130"/>
                                          <a:pt x="76" y="133"/>
                                        </a:cubicBezTo>
                                        <a:cubicBezTo>
                                          <a:pt x="76" y="134"/>
                                          <a:pt x="75" y="134"/>
                                          <a:pt x="76" y="135"/>
                                        </a:cubicBezTo>
                                        <a:cubicBezTo>
                                          <a:pt x="63" y="129"/>
                                          <a:pt x="52" y="121"/>
                                          <a:pt x="42" y="113"/>
                                        </a:cubicBezTo>
                                        <a:cubicBezTo>
                                          <a:pt x="52" y="122"/>
                                          <a:pt x="63" y="130"/>
                                          <a:pt x="76" y="136"/>
                                        </a:cubicBezTo>
                                        <a:cubicBezTo>
                                          <a:pt x="76" y="137"/>
                                          <a:pt x="76" y="137"/>
                                          <a:pt x="76" y="138"/>
                                        </a:cubicBezTo>
                                        <a:cubicBezTo>
                                          <a:pt x="69" y="135"/>
                                          <a:pt x="63" y="131"/>
                                          <a:pt x="56" y="128"/>
                                        </a:cubicBezTo>
                                        <a:cubicBezTo>
                                          <a:pt x="62" y="132"/>
                                          <a:pt x="71" y="136"/>
                                          <a:pt x="77" y="140"/>
                                        </a:cubicBezTo>
                                        <a:cubicBezTo>
                                          <a:pt x="68" y="137"/>
                                          <a:pt x="59" y="132"/>
                                          <a:pt x="50" y="127"/>
                                        </a:cubicBezTo>
                                        <a:cubicBezTo>
                                          <a:pt x="59" y="134"/>
                                          <a:pt x="70" y="137"/>
                                          <a:pt x="79" y="143"/>
                                        </a:cubicBezTo>
                                        <a:cubicBezTo>
                                          <a:pt x="69" y="140"/>
                                          <a:pt x="59" y="134"/>
                                          <a:pt x="50" y="129"/>
                                        </a:cubicBezTo>
                                        <a:cubicBezTo>
                                          <a:pt x="57" y="134"/>
                                          <a:pt x="65" y="139"/>
                                          <a:pt x="74" y="142"/>
                                        </a:cubicBezTo>
                                        <a:cubicBezTo>
                                          <a:pt x="76" y="144"/>
                                          <a:pt x="80" y="144"/>
                                          <a:pt x="81" y="146"/>
                                        </a:cubicBezTo>
                                        <a:cubicBezTo>
                                          <a:pt x="64" y="141"/>
                                          <a:pt x="50" y="133"/>
                                          <a:pt x="37" y="123"/>
                                        </a:cubicBezTo>
                                        <a:cubicBezTo>
                                          <a:pt x="50" y="134"/>
                                          <a:pt x="65" y="143"/>
                                          <a:pt x="83" y="148"/>
                                        </a:cubicBezTo>
                                        <a:cubicBezTo>
                                          <a:pt x="83" y="149"/>
                                          <a:pt x="84" y="149"/>
                                          <a:pt x="84" y="149"/>
                                        </a:cubicBezTo>
                                        <a:cubicBezTo>
                                          <a:pt x="75" y="147"/>
                                          <a:pt x="66" y="143"/>
                                          <a:pt x="56" y="139"/>
                                        </a:cubicBezTo>
                                        <a:cubicBezTo>
                                          <a:pt x="62" y="142"/>
                                          <a:pt x="69" y="145"/>
                                          <a:pt x="75" y="148"/>
                                        </a:cubicBezTo>
                                        <a:cubicBezTo>
                                          <a:pt x="64" y="146"/>
                                          <a:pt x="55" y="139"/>
                                          <a:pt x="45" y="135"/>
                                        </a:cubicBezTo>
                                        <a:cubicBezTo>
                                          <a:pt x="53" y="139"/>
                                          <a:pt x="61" y="143"/>
                                          <a:pt x="69" y="147"/>
                                        </a:cubicBezTo>
                                        <a:cubicBezTo>
                                          <a:pt x="57" y="145"/>
                                          <a:pt x="49" y="138"/>
                                          <a:pt x="39" y="132"/>
                                        </a:cubicBezTo>
                                        <a:cubicBezTo>
                                          <a:pt x="45" y="137"/>
                                          <a:pt x="52" y="142"/>
                                          <a:pt x="60" y="146"/>
                                        </a:cubicBezTo>
                                        <a:cubicBezTo>
                                          <a:pt x="50" y="143"/>
                                          <a:pt x="42" y="136"/>
                                          <a:pt x="33" y="132"/>
                                        </a:cubicBezTo>
                                        <a:cubicBezTo>
                                          <a:pt x="40" y="136"/>
                                          <a:pt x="48" y="141"/>
                                          <a:pt x="55" y="146"/>
                                        </a:cubicBezTo>
                                        <a:cubicBezTo>
                                          <a:pt x="49" y="144"/>
                                          <a:pt x="45" y="140"/>
                                          <a:pt x="40" y="137"/>
                                        </a:cubicBezTo>
                                        <a:cubicBezTo>
                                          <a:pt x="42" y="140"/>
                                          <a:pt x="46" y="141"/>
                                          <a:pt x="48" y="144"/>
                                        </a:cubicBezTo>
                                        <a:cubicBezTo>
                                          <a:pt x="49" y="144"/>
                                          <a:pt x="50" y="144"/>
                                          <a:pt x="51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2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1" y="145"/>
                                        </a:cubicBezTo>
                                        <a:cubicBezTo>
                                          <a:pt x="31" y="136"/>
                                          <a:pt x="12" y="121"/>
                                          <a:pt x="4" y="101"/>
                                        </a:cubicBezTo>
                                        <a:close/>
                                        <a:moveTo>
                                          <a:pt x="22" y="175"/>
                                        </a:moveTo>
                                        <a:cubicBezTo>
                                          <a:pt x="24" y="175"/>
                                          <a:pt x="25" y="177"/>
                                          <a:pt x="27" y="177"/>
                                        </a:cubicBezTo>
                                        <a:cubicBezTo>
                                          <a:pt x="25" y="175"/>
                                          <a:pt x="20" y="175"/>
                                          <a:pt x="19" y="171"/>
                                        </a:cubicBezTo>
                                        <a:cubicBezTo>
                                          <a:pt x="22" y="173"/>
                                          <a:pt x="26" y="175"/>
                                          <a:pt x="30" y="176"/>
                                        </a:cubicBezTo>
                                        <a:cubicBezTo>
                                          <a:pt x="26" y="174"/>
                                          <a:pt x="20" y="173"/>
                                          <a:pt x="17" y="169"/>
                                        </a:cubicBezTo>
                                        <a:cubicBezTo>
                                          <a:pt x="17" y="169"/>
                                          <a:pt x="17" y="169"/>
                                          <a:pt x="18" y="169"/>
                                        </a:cubicBezTo>
                                        <a:cubicBezTo>
                                          <a:pt x="18" y="169"/>
                                          <a:pt x="18" y="169"/>
                                          <a:pt x="19" y="169"/>
                                        </a:cubicBezTo>
                                        <a:cubicBezTo>
                                          <a:pt x="18" y="169"/>
                                          <a:pt x="17" y="168"/>
                                          <a:pt x="16" y="168"/>
                                        </a:cubicBezTo>
                                        <a:cubicBezTo>
                                          <a:pt x="14" y="166"/>
                                          <a:pt x="12" y="164"/>
                                          <a:pt x="11" y="162"/>
                                        </a:cubicBezTo>
                                        <a:cubicBezTo>
                                          <a:pt x="12" y="162"/>
                                          <a:pt x="13" y="162"/>
                                          <a:pt x="14" y="162"/>
                                        </a:cubicBezTo>
                                        <a:cubicBezTo>
                                          <a:pt x="13" y="162"/>
                                          <a:pt x="12" y="162"/>
                                          <a:pt x="10" y="161"/>
                                        </a:cubicBezTo>
                                        <a:cubicBezTo>
                                          <a:pt x="10" y="161"/>
                                          <a:pt x="10" y="161"/>
                                          <a:pt x="10" y="160"/>
                                        </a:cubicBezTo>
                                        <a:cubicBezTo>
                                          <a:pt x="11" y="161"/>
                                          <a:pt x="12" y="161"/>
                                          <a:pt x="13" y="161"/>
                                        </a:cubicBezTo>
                                        <a:cubicBezTo>
                                          <a:pt x="12" y="160"/>
                                          <a:pt x="9" y="160"/>
                                          <a:pt x="9" y="159"/>
                                        </a:cubicBezTo>
                                        <a:cubicBezTo>
                                          <a:pt x="11" y="159"/>
                                          <a:pt x="12" y="159"/>
                                          <a:pt x="13" y="159"/>
                                        </a:cubicBezTo>
                                        <a:cubicBezTo>
                                          <a:pt x="13" y="158"/>
                                          <a:pt x="9" y="159"/>
                                          <a:pt x="9" y="157"/>
                                        </a:cubicBezTo>
                                        <a:cubicBezTo>
                                          <a:pt x="13" y="158"/>
                                          <a:pt x="20" y="161"/>
                                          <a:pt x="26" y="159"/>
                                        </a:cubicBezTo>
                                        <a:cubicBezTo>
                                          <a:pt x="20" y="159"/>
                                          <a:pt x="14" y="159"/>
                                          <a:pt x="9" y="156"/>
                                        </a:cubicBezTo>
                                        <a:cubicBezTo>
                                          <a:pt x="11" y="156"/>
                                          <a:pt x="13" y="157"/>
                                          <a:pt x="15" y="157"/>
                                        </a:cubicBezTo>
                                        <a:cubicBezTo>
                                          <a:pt x="14" y="156"/>
                                          <a:pt x="11" y="156"/>
                                          <a:pt x="10" y="156"/>
                                        </a:cubicBezTo>
                                        <a:cubicBezTo>
                                          <a:pt x="11" y="154"/>
                                          <a:pt x="14" y="155"/>
                                          <a:pt x="15" y="155"/>
                                        </a:cubicBezTo>
                                        <a:cubicBezTo>
                                          <a:pt x="18" y="155"/>
                                          <a:pt x="22" y="156"/>
                                          <a:pt x="25" y="156"/>
                                        </a:cubicBezTo>
                                        <a:cubicBezTo>
                                          <a:pt x="23" y="155"/>
                                          <a:pt x="18" y="155"/>
                                          <a:pt x="14" y="154"/>
                                        </a:cubicBezTo>
                                        <a:cubicBezTo>
                                          <a:pt x="18" y="153"/>
                                          <a:pt x="23" y="155"/>
                                          <a:pt x="26" y="155"/>
                                        </a:cubicBezTo>
                                        <a:cubicBezTo>
                                          <a:pt x="24" y="154"/>
                                          <a:pt x="20" y="154"/>
                                          <a:pt x="18" y="154"/>
                                        </a:cubicBezTo>
                                        <a:cubicBezTo>
                                          <a:pt x="20" y="153"/>
                                          <a:pt x="23" y="154"/>
                                          <a:pt x="26" y="154"/>
                                        </a:cubicBezTo>
                                        <a:cubicBezTo>
                                          <a:pt x="26" y="154"/>
                                          <a:pt x="25" y="154"/>
                                          <a:pt x="25" y="154"/>
                                        </a:cubicBezTo>
                                        <a:cubicBezTo>
                                          <a:pt x="24" y="154"/>
                                          <a:pt x="23" y="153"/>
                                          <a:pt x="21" y="153"/>
                                        </a:cubicBezTo>
                                        <a:cubicBezTo>
                                          <a:pt x="23" y="153"/>
                                          <a:pt x="25" y="153"/>
                                          <a:pt x="27" y="153"/>
                                        </a:cubicBezTo>
                                        <a:cubicBezTo>
                                          <a:pt x="27" y="153"/>
                                          <a:pt x="27" y="153"/>
                                          <a:pt x="26" y="153"/>
                                        </a:cubicBezTo>
                                        <a:cubicBezTo>
                                          <a:pt x="35" y="153"/>
                                          <a:pt x="42" y="154"/>
                                          <a:pt x="49" y="155"/>
                                        </a:cubicBezTo>
                                        <a:cubicBezTo>
                                          <a:pt x="49" y="154"/>
                                          <a:pt x="47" y="155"/>
                                          <a:pt x="47" y="154"/>
                                        </a:cubicBezTo>
                                        <a:cubicBezTo>
                                          <a:pt x="48" y="154"/>
                                          <a:pt x="50" y="155"/>
                                          <a:pt x="51" y="154"/>
                                        </a:cubicBezTo>
                                        <a:cubicBezTo>
                                          <a:pt x="49" y="153"/>
                                          <a:pt x="47" y="154"/>
                                          <a:pt x="44" y="153"/>
                                        </a:cubicBezTo>
                                        <a:cubicBezTo>
                                          <a:pt x="44" y="153"/>
                                          <a:pt x="44" y="154"/>
                                          <a:pt x="44" y="154"/>
                                        </a:cubicBezTo>
                                        <a:cubicBezTo>
                                          <a:pt x="36" y="152"/>
                                          <a:pt x="27" y="152"/>
                                          <a:pt x="20" y="152"/>
                                        </a:cubicBezTo>
                                        <a:cubicBezTo>
                                          <a:pt x="30" y="150"/>
                                          <a:pt x="44" y="150"/>
                                          <a:pt x="56" y="153"/>
                                        </a:cubicBezTo>
                                        <a:cubicBezTo>
                                          <a:pt x="48" y="150"/>
                                          <a:pt x="40" y="149"/>
                                          <a:pt x="33" y="149"/>
                                        </a:cubicBezTo>
                                        <a:cubicBezTo>
                                          <a:pt x="39" y="147"/>
                                          <a:pt x="48" y="147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5" y="148"/>
                                          <a:pt x="55" y="148"/>
                                        </a:cubicBezTo>
                                        <a:cubicBezTo>
                                          <a:pt x="55" y="148"/>
                                          <a:pt x="56" y="148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6" y="148"/>
                                          <a:pt x="57" y="148"/>
                                        </a:cubicBezTo>
                                        <a:cubicBezTo>
                                          <a:pt x="58" y="149"/>
                                          <a:pt x="62" y="149"/>
                                          <a:pt x="63" y="149"/>
                                        </a:cubicBezTo>
                                        <a:cubicBezTo>
                                          <a:pt x="64" y="149"/>
                                          <a:pt x="63" y="149"/>
                                          <a:pt x="64" y="149"/>
                                        </a:cubicBezTo>
                                        <a:cubicBezTo>
                                          <a:pt x="71" y="149"/>
                                          <a:pt x="80" y="150"/>
                                          <a:pt x="85" y="153"/>
                                        </a:cubicBezTo>
                                        <a:cubicBezTo>
                                          <a:pt x="86" y="154"/>
                                          <a:pt x="90" y="155"/>
                                          <a:pt x="91" y="157"/>
                                        </a:cubicBezTo>
                                        <a:cubicBezTo>
                                          <a:pt x="89" y="157"/>
                                          <a:pt x="86" y="156"/>
                                          <a:pt x="84" y="156"/>
                                        </a:cubicBezTo>
                                        <a:cubicBezTo>
                                          <a:pt x="88" y="157"/>
                                          <a:pt x="93" y="157"/>
                                          <a:pt x="93" y="161"/>
                                        </a:cubicBezTo>
                                        <a:cubicBezTo>
                                          <a:pt x="90" y="160"/>
                                          <a:pt x="88" y="159"/>
                                          <a:pt x="85" y="158"/>
                                        </a:cubicBezTo>
                                        <a:cubicBezTo>
                                          <a:pt x="85" y="159"/>
                                          <a:pt x="86" y="159"/>
                                          <a:pt x="87" y="159"/>
                                        </a:cubicBezTo>
                                        <a:cubicBezTo>
                                          <a:pt x="87" y="159"/>
                                          <a:pt x="87" y="159"/>
                                          <a:pt x="87" y="159"/>
                                        </a:cubicBezTo>
                                        <a:cubicBezTo>
                                          <a:pt x="89" y="160"/>
                                          <a:pt x="93" y="161"/>
                                          <a:pt x="95" y="162"/>
                                        </a:cubicBezTo>
                                        <a:cubicBezTo>
                                          <a:pt x="92" y="162"/>
                                          <a:pt x="88" y="161"/>
                                          <a:pt x="86" y="160"/>
                                        </a:cubicBezTo>
                                        <a:cubicBezTo>
                                          <a:pt x="87" y="161"/>
                                          <a:pt x="89" y="161"/>
                                          <a:pt x="90" y="162"/>
                                        </a:cubicBezTo>
                                        <a:cubicBezTo>
                                          <a:pt x="90" y="162"/>
                                          <a:pt x="90" y="161"/>
                                          <a:pt x="90" y="161"/>
                                        </a:cubicBezTo>
                                        <a:cubicBezTo>
                                          <a:pt x="92" y="162"/>
                                          <a:pt x="93" y="163"/>
                                          <a:pt x="95" y="163"/>
                                        </a:cubicBezTo>
                                        <a:cubicBezTo>
                                          <a:pt x="95" y="164"/>
                                          <a:pt x="96" y="164"/>
                                          <a:pt x="96" y="164"/>
                                        </a:cubicBezTo>
                                        <a:cubicBezTo>
                                          <a:pt x="91" y="163"/>
                                          <a:pt x="87" y="162"/>
                                          <a:pt x="82" y="161"/>
                                        </a:cubicBezTo>
                                        <a:cubicBezTo>
                                          <a:pt x="86" y="162"/>
                                          <a:pt x="89" y="163"/>
                                          <a:pt x="93" y="164"/>
                                        </a:cubicBezTo>
                                        <a:cubicBezTo>
                                          <a:pt x="93" y="164"/>
                                          <a:pt x="93" y="164"/>
                                          <a:pt x="93" y="164"/>
                                        </a:cubicBezTo>
                                        <a:cubicBezTo>
                                          <a:pt x="93" y="165"/>
                                          <a:pt x="94" y="164"/>
                                          <a:pt x="94" y="165"/>
                                        </a:cubicBezTo>
                                        <a:cubicBezTo>
                                          <a:pt x="91" y="165"/>
                                          <a:pt x="89" y="164"/>
                                          <a:pt x="86" y="164"/>
                                        </a:cubicBezTo>
                                        <a:cubicBezTo>
                                          <a:pt x="88" y="165"/>
                                          <a:pt x="91" y="165"/>
                                          <a:pt x="93" y="166"/>
                                        </a:cubicBezTo>
                                        <a:cubicBezTo>
                                          <a:pt x="92" y="165"/>
                                          <a:pt x="91" y="165"/>
                                          <a:pt x="91" y="166"/>
                                        </a:cubicBezTo>
                                        <a:cubicBezTo>
                                          <a:pt x="90" y="166"/>
                                          <a:pt x="87" y="165"/>
                                          <a:pt x="87" y="165"/>
                                        </a:cubicBezTo>
                                        <a:cubicBezTo>
                                          <a:pt x="87" y="165"/>
                                          <a:pt x="87" y="165"/>
                                          <a:pt x="86" y="165"/>
                                        </a:cubicBezTo>
                                        <a:cubicBezTo>
                                          <a:pt x="89" y="166"/>
                                          <a:pt x="91" y="166"/>
                                          <a:pt x="94" y="167"/>
                                        </a:cubicBezTo>
                                        <a:cubicBezTo>
                                          <a:pt x="94" y="168"/>
                                          <a:pt x="94" y="168"/>
                                          <a:pt x="94" y="168"/>
                                        </a:cubicBezTo>
                                        <a:cubicBezTo>
                                          <a:pt x="92" y="168"/>
                                          <a:pt x="90" y="168"/>
                                          <a:pt x="88" y="168"/>
                                        </a:cubicBezTo>
                                        <a:cubicBezTo>
                                          <a:pt x="87" y="168"/>
                                          <a:pt x="87" y="168"/>
                                          <a:pt x="87" y="168"/>
                                        </a:cubicBezTo>
                                        <a:cubicBezTo>
                                          <a:pt x="84" y="167"/>
                                          <a:pt x="80" y="166"/>
                                          <a:pt x="78" y="166"/>
                                        </a:cubicBezTo>
                                        <a:cubicBezTo>
                                          <a:pt x="82" y="168"/>
                                          <a:pt x="88" y="168"/>
                                          <a:pt x="92" y="170"/>
                                        </a:cubicBezTo>
                                        <a:cubicBezTo>
                                          <a:pt x="92" y="170"/>
                                          <a:pt x="93" y="170"/>
                                          <a:pt x="93" y="170"/>
                                        </a:cubicBezTo>
                                        <a:cubicBezTo>
                                          <a:pt x="92" y="169"/>
                                          <a:pt x="91" y="169"/>
                                          <a:pt x="91" y="169"/>
                                        </a:cubicBezTo>
                                        <a:cubicBezTo>
                                          <a:pt x="93" y="169"/>
                                          <a:pt x="94" y="170"/>
                                          <a:pt x="96" y="170"/>
                                        </a:cubicBezTo>
                                        <a:cubicBezTo>
                                          <a:pt x="95" y="170"/>
                                          <a:pt x="94" y="169"/>
                                          <a:pt x="93" y="170"/>
                                        </a:cubicBezTo>
                                        <a:cubicBezTo>
                                          <a:pt x="93" y="170"/>
                                          <a:pt x="94" y="170"/>
                                          <a:pt x="95" y="170"/>
                                        </a:cubicBezTo>
                                        <a:cubicBezTo>
                                          <a:pt x="95" y="170"/>
                                          <a:pt x="95" y="170"/>
                                          <a:pt x="95" y="170"/>
                                        </a:cubicBezTo>
                                        <a:cubicBezTo>
                                          <a:pt x="95" y="171"/>
                                          <a:pt x="96" y="171"/>
                                          <a:pt x="96" y="171"/>
                                        </a:cubicBezTo>
                                        <a:cubicBezTo>
                                          <a:pt x="92" y="171"/>
                                          <a:pt x="88" y="169"/>
                                          <a:pt x="84" y="169"/>
                                        </a:cubicBezTo>
                                        <a:cubicBezTo>
                                          <a:pt x="86" y="170"/>
                                          <a:pt x="87" y="170"/>
                                          <a:pt x="89" y="170"/>
                                        </a:cubicBezTo>
                                        <a:cubicBezTo>
                                          <a:pt x="89" y="171"/>
                                          <a:pt x="89" y="171"/>
                                          <a:pt x="89" y="171"/>
                                        </a:cubicBezTo>
                                        <a:cubicBezTo>
                                          <a:pt x="91" y="170"/>
                                          <a:pt x="93" y="172"/>
                                          <a:pt x="94" y="172"/>
                                        </a:cubicBezTo>
                                        <a:cubicBezTo>
                                          <a:pt x="95" y="172"/>
                                          <a:pt x="95" y="171"/>
                                          <a:pt x="95" y="171"/>
                                        </a:cubicBezTo>
                                        <a:cubicBezTo>
                                          <a:pt x="96" y="171"/>
                                          <a:pt x="96" y="172"/>
                                          <a:pt x="97" y="171"/>
                                        </a:cubicBezTo>
                                        <a:cubicBezTo>
                                          <a:pt x="97" y="172"/>
                                          <a:pt x="97" y="172"/>
                                          <a:pt x="97" y="173"/>
                                        </a:cubicBezTo>
                                        <a:cubicBezTo>
                                          <a:pt x="95" y="173"/>
                                          <a:pt x="92" y="171"/>
                                          <a:pt x="90" y="172"/>
                                        </a:cubicBezTo>
                                        <a:cubicBezTo>
                                          <a:pt x="88" y="172"/>
                                          <a:pt x="86" y="171"/>
                                          <a:pt x="84" y="171"/>
                                        </a:cubicBezTo>
                                        <a:cubicBezTo>
                                          <a:pt x="86" y="172"/>
                                          <a:pt x="88" y="172"/>
                                          <a:pt x="90" y="173"/>
                                        </a:cubicBezTo>
                                        <a:cubicBezTo>
                                          <a:pt x="89" y="173"/>
                                          <a:pt x="87" y="172"/>
                                          <a:pt x="85" y="172"/>
                                        </a:cubicBezTo>
                                        <a:cubicBezTo>
                                          <a:pt x="86" y="173"/>
                                          <a:pt x="87" y="173"/>
                                          <a:pt x="88" y="173"/>
                                        </a:cubicBezTo>
                                        <a:cubicBezTo>
                                          <a:pt x="87" y="174"/>
                                          <a:pt x="86" y="173"/>
                                          <a:pt x="86" y="173"/>
                                        </a:cubicBezTo>
                                        <a:cubicBezTo>
                                          <a:pt x="86" y="174"/>
                                          <a:pt x="88" y="174"/>
                                          <a:pt x="90" y="174"/>
                                        </a:cubicBezTo>
                                        <a:cubicBezTo>
                                          <a:pt x="90" y="175"/>
                                          <a:pt x="90" y="175"/>
                                          <a:pt x="90" y="175"/>
                                        </a:cubicBezTo>
                                        <a:cubicBezTo>
                                          <a:pt x="90" y="175"/>
                                          <a:pt x="92" y="175"/>
                                          <a:pt x="92" y="175"/>
                                        </a:cubicBezTo>
                                        <a:cubicBezTo>
                                          <a:pt x="94" y="175"/>
                                          <a:pt x="96" y="177"/>
                                          <a:pt x="99" y="177"/>
                                        </a:cubicBezTo>
                                        <a:cubicBezTo>
                                          <a:pt x="99" y="177"/>
                                          <a:pt x="99" y="177"/>
                                          <a:pt x="99" y="177"/>
                                        </a:cubicBezTo>
                                        <a:cubicBezTo>
                                          <a:pt x="96" y="177"/>
                                          <a:pt x="94" y="176"/>
                                          <a:pt x="92" y="176"/>
                                        </a:cubicBezTo>
                                        <a:cubicBezTo>
                                          <a:pt x="95" y="178"/>
                                          <a:pt x="99" y="177"/>
                                          <a:pt x="103" y="179"/>
                                        </a:cubicBezTo>
                                        <a:cubicBezTo>
                                          <a:pt x="99" y="179"/>
                                          <a:pt x="94" y="177"/>
                                          <a:pt x="91" y="177"/>
                                        </a:cubicBezTo>
                                        <a:cubicBezTo>
                                          <a:pt x="96" y="179"/>
                                          <a:pt x="103" y="179"/>
                                          <a:pt x="109" y="181"/>
                                        </a:cubicBezTo>
                                        <a:cubicBezTo>
                                          <a:pt x="98" y="180"/>
                                          <a:pt x="88" y="178"/>
                                          <a:pt x="78" y="176"/>
                                        </a:cubicBezTo>
                                        <a:cubicBezTo>
                                          <a:pt x="83" y="177"/>
                                          <a:pt x="86" y="178"/>
                                          <a:pt x="91" y="179"/>
                                        </a:cubicBezTo>
                                        <a:cubicBezTo>
                                          <a:pt x="91" y="180"/>
                                          <a:pt x="90" y="178"/>
                                          <a:pt x="89" y="179"/>
                                        </a:cubicBezTo>
                                        <a:cubicBezTo>
                                          <a:pt x="90" y="180"/>
                                          <a:pt x="91" y="180"/>
                                          <a:pt x="92" y="180"/>
                                        </a:cubicBezTo>
                                        <a:cubicBezTo>
                                          <a:pt x="92" y="181"/>
                                          <a:pt x="90" y="180"/>
                                          <a:pt x="90" y="181"/>
                                        </a:cubicBezTo>
                                        <a:cubicBezTo>
                                          <a:pt x="92" y="182"/>
                                          <a:pt x="97" y="181"/>
                                          <a:pt x="100" y="182"/>
                                        </a:cubicBezTo>
                                        <a:cubicBezTo>
                                          <a:pt x="95" y="184"/>
                                          <a:pt x="88" y="181"/>
                                          <a:pt x="84" y="181"/>
                                        </a:cubicBezTo>
                                        <a:cubicBezTo>
                                          <a:pt x="89" y="183"/>
                                          <a:pt x="96" y="182"/>
                                          <a:pt x="101" y="184"/>
                                        </a:cubicBezTo>
                                        <a:cubicBezTo>
                                          <a:pt x="98" y="185"/>
                                          <a:pt x="93" y="183"/>
                                          <a:pt x="90" y="183"/>
                                        </a:cubicBezTo>
                                        <a:cubicBezTo>
                                          <a:pt x="90" y="183"/>
                                          <a:pt x="90" y="183"/>
                                          <a:pt x="90" y="184"/>
                                        </a:cubicBezTo>
                                        <a:cubicBezTo>
                                          <a:pt x="92" y="184"/>
                                          <a:pt x="94" y="185"/>
                                          <a:pt x="97" y="185"/>
                                        </a:cubicBezTo>
                                        <a:cubicBezTo>
                                          <a:pt x="96" y="185"/>
                                          <a:pt x="95" y="185"/>
                                          <a:pt x="95" y="185"/>
                                        </a:cubicBezTo>
                                        <a:cubicBezTo>
                                          <a:pt x="94" y="185"/>
                                          <a:pt x="93" y="185"/>
                                          <a:pt x="92" y="185"/>
                                        </a:cubicBezTo>
                                        <a:cubicBezTo>
                                          <a:pt x="91" y="184"/>
                                          <a:pt x="90" y="185"/>
                                          <a:pt x="90" y="184"/>
                                        </a:cubicBezTo>
                                        <a:cubicBezTo>
                                          <a:pt x="89" y="186"/>
                                          <a:pt x="92" y="185"/>
                                          <a:pt x="93" y="186"/>
                                        </a:cubicBezTo>
                                        <a:cubicBezTo>
                                          <a:pt x="87" y="187"/>
                                          <a:pt x="81" y="185"/>
                                          <a:pt x="76" y="184"/>
                                        </a:cubicBezTo>
                                        <a:cubicBezTo>
                                          <a:pt x="81" y="183"/>
                                          <a:pt x="85" y="185"/>
                                          <a:pt x="89" y="185"/>
                                        </a:cubicBezTo>
                                        <a:cubicBezTo>
                                          <a:pt x="82" y="183"/>
                                          <a:pt x="75" y="183"/>
                                          <a:pt x="69" y="181"/>
                                        </a:cubicBezTo>
                                        <a:cubicBezTo>
                                          <a:pt x="71" y="182"/>
                                          <a:pt x="73" y="183"/>
                                          <a:pt x="76" y="184"/>
                                        </a:cubicBezTo>
                                        <a:cubicBezTo>
                                          <a:pt x="73" y="184"/>
                                          <a:pt x="68" y="182"/>
                                          <a:pt x="65" y="182"/>
                                        </a:cubicBezTo>
                                        <a:cubicBezTo>
                                          <a:pt x="73" y="185"/>
                                          <a:pt x="80" y="185"/>
                                          <a:pt x="89" y="187"/>
                                        </a:cubicBezTo>
                                        <a:cubicBezTo>
                                          <a:pt x="82" y="188"/>
                                          <a:pt x="74" y="184"/>
                                          <a:pt x="66" y="184"/>
                                        </a:cubicBezTo>
                                        <a:cubicBezTo>
                                          <a:pt x="72" y="186"/>
                                          <a:pt x="79" y="187"/>
                                          <a:pt x="86" y="188"/>
                                        </a:cubicBezTo>
                                        <a:cubicBezTo>
                                          <a:pt x="81" y="190"/>
                                          <a:pt x="75" y="187"/>
                                          <a:pt x="68" y="186"/>
                                        </a:cubicBezTo>
                                        <a:cubicBezTo>
                                          <a:pt x="68" y="186"/>
                                          <a:pt x="68" y="186"/>
                                          <a:pt x="68" y="186"/>
                                        </a:cubicBezTo>
                                        <a:cubicBezTo>
                                          <a:pt x="69" y="187"/>
                                          <a:pt x="71" y="187"/>
                                          <a:pt x="72" y="188"/>
                                        </a:cubicBezTo>
                                        <a:cubicBezTo>
                                          <a:pt x="76" y="188"/>
                                          <a:pt x="79" y="189"/>
                                          <a:pt x="83" y="189"/>
                                        </a:cubicBezTo>
                                        <a:cubicBezTo>
                                          <a:pt x="83" y="190"/>
                                          <a:pt x="81" y="190"/>
                                          <a:pt x="81" y="190"/>
                                        </a:cubicBezTo>
                                        <a:cubicBezTo>
                                          <a:pt x="76" y="189"/>
                                          <a:pt x="72" y="189"/>
                                          <a:pt x="67" y="187"/>
                                        </a:cubicBezTo>
                                        <a:cubicBezTo>
                                          <a:pt x="71" y="189"/>
                                          <a:pt x="76" y="190"/>
                                          <a:pt x="81" y="190"/>
                                        </a:cubicBezTo>
                                        <a:cubicBezTo>
                                          <a:pt x="76" y="192"/>
                                          <a:pt x="70" y="189"/>
                                          <a:pt x="65" y="188"/>
                                        </a:cubicBezTo>
                                        <a:cubicBezTo>
                                          <a:pt x="69" y="190"/>
                                          <a:pt x="74" y="191"/>
                                          <a:pt x="78" y="192"/>
                                        </a:cubicBezTo>
                                        <a:cubicBezTo>
                                          <a:pt x="72" y="193"/>
                                          <a:pt x="66" y="189"/>
                                          <a:pt x="59" y="189"/>
                                        </a:cubicBezTo>
                                        <a:cubicBezTo>
                                          <a:pt x="64" y="191"/>
                                          <a:pt x="72" y="192"/>
                                          <a:pt x="77" y="192"/>
                                        </a:cubicBezTo>
                                        <a:cubicBezTo>
                                          <a:pt x="76" y="194"/>
                                          <a:pt x="73" y="195"/>
                                          <a:pt x="72" y="196"/>
                                        </a:cubicBezTo>
                                        <a:cubicBezTo>
                                          <a:pt x="53" y="192"/>
                                          <a:pt x="35" y="186"/>
                                          <a:pt x="22" y="175"/>
                                        </a:cubicBezTo>
                                        <a:close/>
                                        <a:moveTo>
                                          <a:pt x="91" y="169"/>
                                        </a:moveTo>
                                        <a:cubicBezTo>
                                          <a:pt x="90" y="169"/>
                                          <a:pt x="89" y="169"/>
                                          <a:pt x="89" y="168"/>
                                        </a:cubicBezTo>
                                        <a:cubicBezTo>
                                          <a:pt x="90" y="168"/>
                                          <a:pt x="90" y="168"/>
                                          <a:pt x="91" y="169"/>
                                        </a:cubicBezTo>
                                        <a:close/>
                                        <a:moveTo>
                                          <a:pt x="105" y="184"/>
                                        </a:moveTo>
                                        <a:cubicBezTo>
                                          <a:pt x="105" y="183"/>
                                          <a:pt x="104" y="184"/>
                                          <a:pt x="104" y="183"/>
                                        </a:cubicBezTo>
                                        <a:cubicBezTo>
                                          <a:pt x="103" y="184"/>
                                          <a:pt x="102" y="183"/>
                                          <a:pt x="102" y="183"/>
                                        </a:cubicBezTo>
                                        <a:cubicBezTo>
                                          <a:pt x="103" y="183"/>
                                          <a:pt x="103" y="183"/>
                                          <a:pt x="104" y="183"/>
                                        </a:cubicBezTo>
                                        <a:cubicBezTo>
                                          <a:pt x="104" y="183"/>
                                          <a:pt x="105" y="183"/>
                                          <a:pt x="105" y="183"/>
                                        </a:cubicBezTo>
                                        <a:cubicBezTo>
                                          <a:pt x="105" y="184"/>
                                          <a:pt x="106" y="183"/>
                                          <a:pt x="105" y="184"/>
                                        </a:cubicBezTo>
                                        <a:close/>
                                        <a:moveTo>
                                          <a:pt x="102" y="183"/>
                                        </a:moveTo>
                                        <a:cubicBezTo>
                                          <a:pt x="102" y="183"/>
                                          <a:pt x="100" y="183"/>
                                          <a:pt x="100" y="182"/>
                                        </a:cubicBezTo>
                                        <a:cubicBezTo>
                                          <a:pt x="101" y="183"/>
                                          <a:pt x="101" y="182"/>
                                          <a:pt x="102" y="183"/>
                                        </a:cubicBezTo>
                                        <a:close/>
                                        <a:moveTo>
                                          <a:pt x="99" y="180"/>
                                        </a:moveTo>
                                        <a:cubicBezTo>
                                          <a:pt x="99" y="180"/>
                                          <a:pt x="97" y="180"/>
                                          <a:pt x="97" y="180"/>
                                        </a:cubicBezTo>
                                        <a:cubicBezTo>
                                          <a:pt x="98" y="180"/>
                                          <a:pt x="98" y="180"/>
                                          <a:pt x="99" y="180"/>
                                        </a:cubicBezTo>
                                        <a:close/>
                                        <a:moveTo>
                                          <a:pt x="122" y="203"/>
                                        </a:moveTo>
                                        <a:cubicBezTo>
                                          <a:pt x="127" y="204"/>
                                          <a:pt x="131" y="204"/>
                                          <a:pt x="135" y="204"/>
                                        </a:cubicBezTo>
                                        <a:cubicBezTo>
                                          <a:pt x="129" y="204"/>
                                          <a:pt x="123" y="205"/>
                                          <a:pt x="118" y="205"/>
                                        </a:cubicBezTo>
                                        <a:cubicBezTo>
                                          <a:pt x="123" y="206"/>
                                          <a:pt x="129" y="205"/>
                                          <a:pt x="134" y="205"/>
                                        </a:cubicBezTo>
                                        <a:cubicBezTo>
                                          <a:pt x="132" y="206"/>
                                          <a:pt x="127" y="206"/>
                                          <a:pt x="124" y="207"/>
                                        </a:cubicBezTo>
                                        <a:cubicBezTo>
                                          <a:pt x="125" y="207"/>
                                          <a:pt x="126" y="206"/>
                                          <a:pt x="127" y="207"/>
                                        </a:cubicBezTo>
                                        <a:cubicBezTo>
                                          <a:pt x="125" y="207"/>
                                          <a:pt x="122" y="207"/>
                                          <a:pt x="120" y="207"/>
                                        </a:cubicBezTo>
                                        <a:cubicBezTo>
                                          <a:pt x="124" y="208"/>
                                          <a:pt x="128" y="208"/>
                                          <a:pt x="132" y="207"/>
                                        </a:cubicBezTo>
                                        <a:cubicBezTo>
                                          <a:pt x="130" y="209"/>
                                          <a:pt x="127" y="208"/>
                                          <a:pt x="126" y="209"/>
                                        </a:cubicBezTo>
                                        <a:cubicBezTo>
                                          <a:pt x="125" y="208"/>
                                          <a:pt x="123" y="209"/>
                                          <a:pt x="122" y="210"/>
                                        </a:cubicBezTo>
                                        <a:cubicBezTo>
                                          <a:pt x="120" y="209"/>
                                          <a:pt x="117" y="210"/>
                                          <a:pt x="115" y="209"/>
                                        </a:cubicBezTo>
                                        <a:cubicBezTo>
                                          <a:pt x="120" y="211"/>
                                          <a:pt x="128" y="210"/>
                                          <a:pt x="133" y="210"/>
                                        </a:cubicBezTo>
                                        <a:cubicBezTo>
                                          <a:pt x="129" y="213"/>
                                          <a:pt x="122" y="212"/>
                                          <a:pt x="116" y="213"/>
                                        </a:cubicBezTo>
                                        <a:cubicBezTo>
                                          <a:pt x="122" y="213"/>
                                          <a:pt x="127" y="213"/>
                                          <a:pt x="132" y="212"/>
                                        </a:cubicBezTo>
                                        <a:cubicBezTo>
                                          <a:pt x="129" y="215"/>
                                          <a:pt x="123" y="214"/>
                                          <a:pt x="118" y="215"/>
                                        </a:cubicBezTo>
                                        <a:cubicBezTo>
                                          <a:pt x="123" y="215"/>
                                          <a:pt x="128" y="215"/>
                                          <a:pt x="132" y="215"/>
                                        </a:cubicBezTo>
                                        <a:cubicBezTo>
                                          <a:pt x="129" y="217"/>
                                          <a:pt x="123" y="215"/>
                                          <a:pt x="119" y="216"/>
                                        </a:cubicBezTo>
                                        <a:cubicBezTo>
                                          <a:pt x="120" y="217"/>
                                          <a:pt x="121" y="216"/>
                                          <a:pt x="121" y="216"/>
                                        </a:cubicBezTo>
                                        <a:cubicBezTo>
                                          <a:pt x="120" y="217"/>
                                          <a:pt x="118" y="216"/>
                                          <a:pt x="116" y="217"/>
                                        </a:cubicBezTo>
                                        <a:cubicBezTo>
                                          <a:pt x="120" y="218"/>
                                          <a:pt x="124" y="217"/>
                                          <a:pt x="128" y="217"/>
                                        </a:cubicBezTo>
                                        <a:cubicBezTo>
                                          <a:pt x="126" y="218"/>
                                          <a:pt x="123" y="218"/>
                                          <a:pt x="121" y="218"/>
                                        </a:cubicBezTo>
                                        <a:cubicBezTo>
                                          <a:pt x="124" y="218"/>
                                          <a:pt x="127" y="218"/>
                                          <a:pt x="130" y="218"/>
                                        </a:cubicBezTo>
                                        <a:cubicBezTo>
                                          <a:pt x="125" y="219"/>
                                          <a:pt x="119" y="219"/>
                                          <a:pt x="113" y="219"/>
                                        </a:cubicBezTo>
                                        <a:cubicBezTo>
                                          <a:pt x="115" y="220"/>
                                          <a:pt x="117" y="219"/>
                                          <a:pt x="119" y="220"/>
                                        </a:cubicBezTo>
                                        <a:cubicBezTo>
                                          <a:pt x="119" y="220"/>
                                          <a:pt x="118" y="220"/>
                                          <a:pt x="118" y="220"/>
                                        </a:cubicBezTo>
                                        <a:cubicBezTo>
                                          <a:pt x="123" y="220"/>
                                          <a:pt x="128" y="220"/>
                                          <a:pt x="132" y="220"/>
                                        </a:cubicBezTo>
                                        <a:cubicBezTo>
                                          <a:pt x="125" y="222"/>
                                          <a:pt x="119" y="221"/>
                                          <a:pt x="111" y="221"/>
                                        </a:cubicBezTo>
                                        <a:cubicBezTo>
                                          <a:pt x="116" y="223"/>
                                          <a:pt x="124" y="222"/>
                                          <a:pt x="130" y="222"/>
                                        </a:cubicBezTo>
                                        <a:cubicBezTo>
                                          <a:pt x="125" y="224"/>
                                          <a:pt x="120" y="223"/>
                                          <a:pt x="115" y="224"/>
                                        </a:cubicBezTo>
                                        <a:cubicBezTo>
                                          <a:pt x="120" y="225"/>
                                          <a:pt x="129" y="224"/>
                                          <a:pt x="134" y="224"/>
                                        </a:cubicBezTo>
                                        <a:cubicBezTo>
                                          <a:pt x="127" y="225"/>
                                          <a:pt x="121" y="226"/>
                                          <a:pt x="115" y="226"/>
                                        </a:cubicBezTo>
                                        <a:cubicBezTo>
                                          <a:pt x="120" y="226"/>
                                          <a:pt x="129" y="228"/>
                                          <a:pt x="135" y="226"/>
                                        </a:cubicBezTo>
                                        <a:cubicBezTo>
                                          <a:pt x="135" y="226"/>
                                          <a:pt x="135" y="226"/>
                                          <a:pt x="135" y="226"/>
                                        </a:cubicBezTo>
                                        <a:cubicBezTo>
                                          <a:pt x="130" y="228"/>
                                          <a:pt x="121" y="229"/>
                                          <a:pt x="114" y="229"/>
                                        </a:cubicBezTo>
                                        <a:cubicBezTo>
                                          <a:pt x="120" y="230"/>
                                          <a:pt x="128" y="229"/>
                                          <a:pt x="135" y="228"/>
                                        </a:cubicBezTo>
                                        <a:cubicBezTo>
                                          <a:pt x="135" y="227"/>
                                          <a:pt x="135" y="227"/>
                                          <a:pt x="135" y="227"/>
                                        </a:cubicBezTo>
                                        <a:cubicBezTo>
                                          <a:pt x="135" y="227"/>
                                          <a:pt x="136" y="228"/>
                                          <a:pt x="136" y="228"/>
                                        </a:cubicBezTo>
                                        <a:cubicBezTo>
                                          <a:pt x="131" y="229"/>
                                          <a:pt x="129" y="230"/>
                                          <a:pt x="123" y="230"/>
                                        </a:cubicBezTo>
                                        <a:cubicBezTo>
                                          <a:pt x="127" y="231"/>
                                          <a:pt x="131" y="230"/>
                                          <a:pt x="136" y="229"/>
                                        </a:cubicBezTo>
                                        <a:cubicBezTo>
                                          <a:pt x="102" y="236"/>
                                          <a:pt x="77" y="233"/>
                                          <a:pt x="61" y="214"/>
                                        </a:cubicBezTo>
                                        <a:cubicBezTo>
                                          <a:pt x="69" y="205"/>
                                          <a:pt x="75" y="194"/>
                                          <a:pt x="87" y="191"/>
                                        </a:cubicBezTo>
                                        <a:cubicBezTo>
                                          <a:pt x="86" y="192"/>
                                          <a:pt x="84" y="192"/>
                                          <a:pt x="83" y="194"/>
                                        </a:cubicBezTo>
                                        <a:cubicBezTo>
                                          <a:pt x="88" y="192"/>
                                          <a:pt x="93" y="190"/>
                                          <a:pt x="98" y="189"/>
                                        </a:cubicBezTo>
                                        <a:cubicBezTo>
                                          <a:pt x="94" y="189"/>
                                          <a:pt x="91" y="191"/>
                                          <a:pt x="88" y="191"/>
                                        </a:cubicBezTo>
                                        <a:cubicBezTo>
                                          <a:pt x="98" y="186"/>
                                          <a:pt x="112" y="186"/>
                                          <a:pt x="124" y="188"/>
                                        </a:cubicBezTo>
                                        <a:cubicBezTo>
                                          <a:pt x="122" y="188"/>
                                          <a:pt x="118" y="187"/>
                                          <a:pt x="116" y="188"/>
                                        </a:cubicBezTo>
                                        <a:cubicBezTo>
                                          <a:pt x="119" y="188"/>
                                          <a:pt x="124" y="187"/>
                                          <a:pt x="126" y="189"/>
                                        </a:cubicBezTo>
                                        <a:cubicBezTo>
                                          <a:pt x="121" y="189"/>
                                          <a:pt x="114" y="189"/>
                                          <a:pt x="109" y="190"/>
                                        </a:cubicBezTo>
                                        <a:cubicBezTo>
                                          <a:pt x="116" y="190"/>
                                          <a:pt x="124" y="188"/>
                                          <a:pt x="129" y="192"/>
                                        </a:cubicBezTo>
                                        <a:cubicBezTo>
                                          <a:pt x="124" y="192"/>
                                          <a:pt x="118" y="191"/>
                                          <a:pt x="113" y="192"/>
                                        </a:cubicBezTo>
                                        <a:cubicBezTo>
                                          <a:pt x="119" y="193"/>
                                          <a:pt x="129" y="190"/>
                                          <a:pt x="132" y="195"/>
                                        </a:cubicBezTo>
                                        <a:cubicBezTo>
                                          <a:pt x="125" y="194"/>
                                          <a:pt x="117" y="193"/>
                                          <a:pt x="111" y="193"/>
                                        </a:cubicBezTo>
                                        <a:cubicBezTo>
                                          <a:pt x="118" y="194"/>
                                          <a:pt x="127" y="194"/>
                                          <a:pt x="134" y="196"/>
                                        </a:cubicBezTo>
                                        <a:cubicBezTo>
                                          <a:pt x="126" y="196"/>
                                          <a:pt x="118" y="196"/>
                                          <a:pt x="111" y="196"/>
                                        </a:cubicBezTo>
                                        <a:cubicBezTo>
                                          <a:pt x="119" y="198"/>
                                          <a:pt x="129" y="195"/>
                                          <a:pt x="137" y="198"/>
                                        </a:cubicBezTo>
                                        <a:cubicBezTo>
                                          <a:pt x="130" y="198"/>
                                          <a:pt x="122" y="198"/>
                                          <a:pt x="116" y="199"/>
                                        </a:cubicBezTo>
                                        <a:cubicBezTo>
                                          <a:pt x="123" y="199"/>
                                          <a:pt x="130" y="198"/>
                                          <a:pt x="139" y="199"/>
                                        </a:cubicBezTo>
                                        <a:cubicBezTo>
                                          <a:pt x="131" y="200"/>
                                          <a:pt x="124" y="199"/>
                                          <a:pt x="118" y="200"/>
                                        </a:cubicBezTo>
                                        <a:cubicBezTo>
                                          <a:pt x="122" y="200"/>
                                          <a:pt x="126" y="200"/>
                                          <a:pt x="129" y="200"/>
                                        </a:cubicBezTo>
                                        <a:cubicBezTo>
                                          <a:pt x="117" y="201"/>
                                          <a:pt x="105" y="200"/>
                                          <a:pt x="95" y="202"/>
                                        </a:cubicBezTo>
                                        <a:cubicBezTo>
                                          <a:pt x="112" y="201"/>
                                          <a:pt x="127" y="201"/>
                                          <a:pt x="142" y="202"/>
                                        </a:cubicBezTo>
                                        <a:cubicBezTo>
                                          <a:pt x="135" y="202"/>
                                          <a:pt x="129" y="203"/>
                                          <a:pt x="122" y="203"/>
                                        </a:cubicBezTo>
                                        <a:close/>
                                        <a:moveTo>
                                          <a:pt x="141" y="201"/>
                                        </a:moveTo>
                                        <a:cubicBezTo>
                                          <a:pt x="140" y="201"/>
                                          <a:pt x="137" y="201"/>
                                          <a:pt x="136" y="200"/>
                                        </a:cubicBezTo>
                                        <a:cubicBezTo>
                                          <a:pt x="138" y="200"/>
                                          <a:pt x="139" y="201"/>
                                          <a:pt x="141" y="201"/>
                                        </a:cubicBezTo>
                                        <a:close/>
                                        <a:moveTo>
                                          <a:pt x="135" y="200"/>
                                        </a:moveTo>
                                        <a:cubicBezTo>
                                          <a:pt x="134" y="201"/>
                                          <a:pt x="133" y="201"/>
                                          <a:pt x="132" y="200"/>
                                        </a:cubicBezTo>
                                        <a:cubicBezTo>
                                          <a:pt x="133" y="201"/>
                                          <a:pt x="134" y="200"/>
                                          <a:pt x="135" y="200"/>
                                        </a:cubicBezTo>
                                        <a:close/>
                                        <a:moveTo>
                                          <a:pt x="132" y="200"/>
                                        </a:moveTo>
                                        <a:cubicBezTo>
                                          <a:pt x="131" y="201"/>
                                          <a:pt x="130" y="200"/>
                                          <a:pt x="130" y="200"/>
                                        </a:cubicBezTo>
                                        <a:cubicBezTo>
                                          <a:pt x="130" y="200"/>
                                          <a:pt x="131" y="200"/>
                                          <a:pt x="132" y="200"/>
                                        </a:cubicBezTo>
                                        <a:close/>
                                        <a:moveTo>
                                          <a:pt x="130" y="200"/>
                                        </a:moveTo>
                                        <a:cubicBezTo>
                                          <a:pt x="130" y="201"/>
                                          <a:pt x="129" y="201"/>
                                          <a:pt x="129" y="200"/>
                                        </a:cubicBezTo>
                                        <a:cubicBezTo>
                                          <a:pt x="130" y="200"/>
                                          <a:pt x="130" y="200"/>
                                          <a:pt x="130" y="200"/>
                                        </a:cubicBezTo>
                                        <a:close/>
                                        <a:moveTo>
                                          <a:pt x="179" y="224"/>
                                        </a:moveTo>
                                        <a:cubicBezTo>
                                          <a:pt x="180" y="224"/>
                                          <a:pt x="181" y="224"/>
                                          <a:pt x="182" y="224"/>
                                        </a:cubicBezTo>
                                        <a:cubicBezTo>
                                          <a:pt x="181" y="224"/>
                                          <a:pt x="180" y="224"/>
                                          <a:pt x="179" y="224"/>
                                        </a:cubicBezTo>
                                        <a:close/>
                                        <a:moveTo>
                                          <a:pt x="195" y="224"/>
                                        </a:moveTo>
                                        <a:cubicBezTo>
                                          <a:pt x="195" y="224"/>
                                          <a:pt x="191" y="223"/>
                                          <a:pt x="191" y="223"/>
                                        </a:cubicBezTo>
                                        <a:cubicBezTo>
                                          <a:pt x="174" y="216"/>
                                          <a:pt x="160" y="205"/>
                                          <a:pt x="144" y="196"/>
                                        </a:cubicBezTo>
                                        <a:cubicBezTo>
                                          <a:pt x="139" y="193"/>
                                          <a:pt x="134" y="187"/>
                                          <a:pt x="129" y="183"/>
                                        </a:cubicBezTo>
                                        <a:cubicBezTo>
                                          <a:pt x="129" y="182"/>
                                          <a:pt x="128" y="180"/>
                                          <a:pt x="126" y="179"/>
                                        </a:cubicBezTo>
                                        <a:cubicBezTo>
                                          <a:pt x="125" y="177"/>
                                          <a:pt x="123" y="175"/>
                                          <a:pt x="121" y="173"/>
                                        </a:cubicBezTo>
                                        <a:cubicBezTo>
                                          <a:pt x="121" y="173"/>
                                          <a:pt x="121" y="173"/>
                                          <a:pt x="121" y="172"/>
                                        </a:cubicBezTo>
                                        <a:cubicBezTo>
                                          <a:pt x="123" y="172"/>
                                          <a:pt x="126" y="170"/>
                                          <a:pt x="128" y="172"/>
                                        </a:cubicBezTo>
                                        <a:cubicBezTo>
                                          <a:pt x="127" y="172"/>
                                          <a:pt x="127" y="172"/>
                                          <a:pt x="126" y="172"/>
                                        </a:cubicBezTo>
                                        <a:cubicBezTo>
                                          <a:pt x="126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2"/>
                                        </a:cubicBezTo>
                                        <a:cubicBezTo>
                                          <a:pt x="129" y="172"/>
                                          <a:pt x="129" y="172"/>
                                          <a:pt x="129" y="172"/>
                                        </a:cubicBezTo>
                                        <a:cubicBezTo>
                                          <a:pt x="133" y="173"/>
                                          <a:pt x="135" y="176"/>
                                          <a:pt x="138" y="178"/>
                                        </a:cubicBezTo>
                                        <a:cubicBezTo>
                                          <a:pt x="139" y="179"/>
                                          <a:pt x="140" y="180"/>
                                          <a:pt x="141" y="181"/>
                                        </a:cubicBezTo>
                                        <a:cubicBezTo>
                                          <a:pt x="141" y="181"/>
                                          <a:pt x="142" y="182"/>
                                          <a:pt x="142" y="182"/>
                                        </a:cubicBezTo>
                                        <a:cubicBezTo>
                                          <a:pt x="141" y="182"/>
                                          <a:pt x="141" y="182"/>
                                          <a:pt x="140" y="182"/>
                                        </a:cubicBezTo>
                                        <a:cubicBezTo>
                                          <a:pt x="141" y="181"/>
                                          <a:pt x="140" y="180"/>
                                          <a:pt x="139" y="181"/>
                                        </a:cubicBezTo>
                                        <a:cubicBezTo>
                                          <a:pt x="139" y="182"/>
                                          <a:pt x="141" y="183"/>
                                          <a:pt x="142" y="183"/>
                                        </a:cubicBezTo>
                                        <a:cubicBezTo>
                                          <a:pt x="143" y="184"/>
                                          <a:pt x="143" y="184"/>
                                          <a:pt x="143" y="185"/>
                                        </a:cubicBezTo>
                                        <a:cubicBezTo>
                                          <a:pt x="142" y="184"/>
                                          <a:pt x="141" y="183"/>
                                          <a:pt x="140" y="182"/>
                                        </a:cubicBezTo>
                                        <a:cubicBezTo>
                                          <a:pt x="140" y="182"/>
                                          <a:pt x="140" y="182"/>
                                          <a:pt x="139" y="182"/>
                                        </a:cubicBezTo>
                                        <a:cubicBezTo>
                                          <a:pt x="141" y="184"/>
                                          <a:pt x="142" y="185"/>
                                          <a:pt x="144" y="186"/>
                                        </a:cubicBezTo>
                                        <a:cubicBezTo>
                                          <a:pt x="144" y="186"/>
                                          <a:pt x="145" y="186"/>
                                          <a:pt x="145" y="186"/>
                                        </a:cubicBezTo>
                                        <a:cubicBezTo>
                                          <a:pt x="145" y="186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5" y="187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3" y="186"/>
                                          <a:pt x="141" y="185"/>
                                          <a:pt x="140" y="183"/>
                                        </a:cubicBezTo>
                                        <a:cubicBezTo>
                                          <a:pt x="140" y="183"/>
                                          <a:pt x="139" y="183"/>
                                          <a:pt x="139" y="183"/>
                                        </a:cubicBezTo>
                                        <a:cubicBezTo>
                                          <a:pt x="140" y="185"/>
                                          <a:pt x="141" y="185"/>
                                          <a:pt x="142" y="186"/>
                                        </a:cubicBezTo>
                                        <a:cubicBezTo>
                                          <a:pt x="145" y="188"/>
                                          <a:pt x="148" y="189"/>
                                          <a:pt x="150" y="191"/>
                                        </a:cubicBezTo>
                                        <a:cubicBezTo>
                                          <a:pt x="145" y="185"/>
                                          <a:pt x="140" y="178"/>
                                          <a:pt x="139" y="170"/>
                                        </a:cubicBezTo>
                                        <a:cubicBezTo>
                                          <a:pt x="136" y="164"/>
                                          <a:pt x="132" y="158"/>
                                          <a:pt x="128" y="152"/>
                                        </a:cubicBezTo>
                                        <a:cubicBezTo>
                                          <a:pt x="124" y="133"/>
                                          <a:pt x="113" y="119"/>
                                          <a:pt x="110" y="99"/>
                                        </a:cubicBezTo>
                                        <a:cubicBezTo>
                                          <a:pt x="109" y="97"/>
                                          <a:pt x="110" y="95"/>
                                          <a:pt x="109" y="93"/>
                                        </a:cubicBezTo>
                                        <a:cubicBezTo>
                                          <a:pt x="110" y="92"/>
                                          <a:pt x="110" y="91"/>
                                          <a:pt x="111" y="90"/>
                                        </a:cubicBezTo>
                                        <a:cubicBezTo>
                                          <a:pt x="112" y="89"/>
                                          <a:pt x="114" y="88"/>
                                          <a:pt x="115" y="87"/>
                                        </a:cubicBezTo>
                                        <a:cubicBezTo>
                                          <a:pt x="131" y="90"/>
                                          <a:pt x="137" y="106"/>
                                          <a:pt x="147" y="118"/>
                                        </a:cubicBezTo>
                                        <a:cubicBezTo>
                                          <a:pt x="148" y="121"/>
                                          <a:pt x="149" y="124"/>
                                          <a:pt x="148" y="128"/>
                                        </a:cubicBezTo>
                                        <a:cubicBezTo>
                                          <a:pt x="148" y="128"/>
                                          <a:pt x="148" y="128"/>
                                          <a:pt x="148" y="128"/>
                                        </a:cubicBezTo>
                                        <a:cubicBezTo>
                                          <a:pt x="148" y="131"/>
                                          <a:pt x="147" y="134"/>
                                          <a:pt x="148" y="136"/>
                                        </a:cubicBezTo>
                                        <a:cubicBezTo>
                                          <a:pt x="148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7"/>
                                          <a:pt x="148" y="138"/>
                                          <a:pt x="148" y="139"/>
                                        </a:cubicBezTo>
                                        <a:cubicBezTo>
                                          <a:pt x="148" y="139"/>
                                          <a:pt x="148" y="140"/>
                                          <a:pt x="147" y="139"/>
                                        </a:cubicBezTo>
                                        <a:cubicBezTo>
                                          <a:pt x="147" y="139"/>
                                          <a:pt x="146" y="137"/>
                                          <a:pt x="145" y="135"/>
                                        </a:cubicBezTo>
                                        <a:cubicBezTo>
                                          <a:pt x="145" y="135"/>
                                          <a:pt x="145" y="136"/>
                                          <a:pt x="144" y="136"/>
                                        </a:cubicBezTo>
                                        <a:cubicBezTo>
                                          <a:pt x="145" y="137"/>
                                          <a:pt x="146" y="137"/>
                                          <a:pt x="146" y="139"/>
                                        </a:cubicBezTo>
                                        <a:cubicBezTo>
                                          <a:pt x="145" y="138"/>
                                          <a:pt x="145" y="137"/>
                                          <a:pt x="144" y="136"/>
                                        </a:cubicBezTo>
                                        <a:cubicBezTo>
                                          <a:pt x="143" y="136"/>
                                          <a:pt x="143" y="136"/>
                                          <a:pt x="143" y="136"/>
                                        </a:cubicBezTo>
                                        <a:cubicBezTo>
                                          <a:pt x="143" y="137"/>
                                          <a:pt x="143" y="137"/>
                                          <a:pt x="144" y="137"/>
                                        </a:cubicBezTo>
                                        <a:cubicBezTo>
                                          <a:pt x="143" y="138"/>
                                          <a:pt x="143" y="137"/>
                                          <a:pt x="142" y="137"/>
                                        </a:cubicBezTo>
                                        <a:cubicBezTo>
                                          <a:pt x="142" y="137"/>
                                          <a:pt x="142" y="137"/>
                                          <a:pt x="142" y="137"/>
                                        </a:cubicBezTo>
                                        <a:cubicBezTo>
                                          <a:pt x="137" y="137"/>
                                          <a:pt x="138" y="131"/>
                                          <a:pt x="135" y="129"/>
                                        </a:cubicBezTo>
                                        <a:cubicBezTo>
                                          <a:pt x="135" y="129"/>
                                          <a:pt x="135" y="129"/>
                                          <a:pt x="135" y="129"/>
                                        </a:cubicBezTo>
                                        <a:cubicBezTo>
                                          <a:pt x="135" y="128"/>
                                          <a:pt x="134" y="127"/>
                                          <a:pt x="134" y="127"/>
                                        </a:cubicBezTo>
                                        <a:cubicBezTo>
                                          <a:pt x="133" y="127"/>
                                          <a:pt x="134" y="128"/>
                                          <a:pt x="134" y="129"/>
                                        </a:cubicBezTo>
                                        <a:cubicBezTo>
                                          <a:pt x="134" y="129"/>
                                          <a:pt x="134" y="130"/>
                                          <a:pt x="134" y="130"/>
                                        </a:cubicBezTo>
                                        <a:cubicBezTo>
                                          <a:pt x="132" y="129"/>
                                          <a:pt x="133" y="128"/>
                                          <a:pt x="131" y="127"/>
                                        </a:cubicBezTo>
                                        <a:cubicBezTo>
                                          <a:pt x="133" y="129"/>
                                          <a:pt x="133" y="132"/>
                                          <a:pt x="135" y="135"/>
                                        </a:cubicBezTo>
                                        <a:cubicBezTo>
                                          <a:pt x="134" y="138"/>
                                          <a:pt x="138" y="140"/>
                                          <a:pt x="139" y="142"/>
                                        </a:cubicBezTo>
                                        <a:cubicBezTo>
                                          <a:pt x="139" y="144"/>
                                          <a:pt x="140" y="144"/>
                                          <a:pt x="140" y="145"/>
                                        </a:cubicBezTo>
                                        <a:cubicBezTo>
                                          <a:pt x="138" y="144"/>
                                          <a:pt x="137" y="141"/>
                                          <a:pt x="135" y="140"/>
                                        </a:cubicBezTo>
                                        <a:cubicBezTo>
                                          <a:pt x="136" y="142"/>
                                          <a:pt x="138" y="145"/>
                                          <a:pt x="140" y="147"/>
                                        </a:cubicBezTo>
                                        <a:cubicBezTo>
                                          <a:pt x="140" y="147"/>
                                          <a:pt x="140" y="147"/>
                                          <a:pt x="140" y="148"/>
                                        </a:cubicBezTo>
                                        <a:cubicBezTo>
                                          <a:pt x="139" y="145"/>
                                          <a:pt x="136" y="143"/>
                                          <a:pt x="135" y="141"/>
                                        </a:cubicBezTo>
                                        <a:cubicBezTo>
                                          <a:pt x="136" y="144"/>
                                          <a:pt x="138" y="146"/>
                                          <a:pt x="139" y="148"/>
                                        </a:cubicBezTo>
                                        <a:cubicBezTo>
                                          <a:pt x="140" y="148"/>
                                          <a:pt x="139" y="148"/>
                                          <a:pt x="140" y="148"/>
                                        </a:cubicBezTo>
                                        <a:cubicBezTo>
                                          <a:pt x="140" y="149"/>
                                          <a:pt x="140" y="149"/>
                                          <a:pt x="140" y="149"/>
                                        </a:cubicBezTo>
                                        <a:cubicBezTo>
                                          <a:pt x="137" y="147"/>
                                          <a:pt x="135" y="144"/>
                                          <a:pt x="133" y="141"/>
                                        </a:cubicBezTo>
                                        <a:cubicBezTo>
                                          <a:pt x="133" y="142"/>
                                          <a:pt x="134" y="144"/>
                                          <a:pt x="135" y="145"/>
                                        </a:cubicBezTo>
                                        <a:cubicBezTo>
                                          <a:pt x="136" y="147"/>
                                          <a:pt x="137" y="149"/>
                                          <a:pt x="139" y="150"/>
                                        </a:cubicBezTo>
                                        <a:cubicBezTo>
                                          <a:pt x="139" y="150"/>
                                          <a:pt x="139" y="150"/>
                                          <a:pt x="140" y="150"/>
                                        </a:cubicBezTo>
                                        <a:cubicBezTo>
                                          <a:pt x="140" y="150"/>
                                          <a:pt x="140" y="151"/>
                                          <a:pt x="140" y="151"/>
                                        </a:cubicBezTo>
                                        <a:cubicBezTo>
                                          <a:pt x="137" y="149"/>
                                          <a:pt x="135" y="146"/>
                                          <a:pt x="133" y="144"/>
                                        </a:cubicBezTo>
                                        <a:cubicBezTo>
                                          <a:pt x="133" y="145"/>
                                          <a:pt x="134" y="147"/>
                                          <a:pt x="136" y="148"/>
                                        </a:cubicBezTo>
                                        <a:cubicBezTo>
                                          <a:pt x="136" y="150"/>
                                          <a:pt x="138" y="151"/>
                                          <a:pt x="140" y="152"/>
                                        </a:cubicBezTo>
                                        <a:cubicBezTo>
                                          <a:pt x="137" y="152"/>
                                          <a:pt x="135" y="149"/>
                                          <a:pt x="133" y="146"/>
                                        </a:cubicBezTo>
                                        <a:cubicBezTo>
                                          <a:pt x="134" y="150"/>
                                          <a:pt x="138" y="152"/>
                                          <a:pt x="140" y="155"/>
                                        </a:cubicBezTo>
                                        <a:cubicBezTo>
                                          <a:pt x="138" y="154"/>
                                          <a:pt x="136" y="152"/>
                                          <a:pt x="134" y="150"/>
                                        </a:cubicBezTo>
                                        <a:cubicBezTo>
                                          <a:pt x="134" y="150"/>
                                          <a:pt x="134" y="151"/>
                                          <a:pt x="134" y="151"/>
                                        </a:cubicBezTo>
                                        <a:cubicBezTo>
                                          <a:pt x="135" y="152"/>
                                          <a:pt x="135" y="153"/>
                                          <a:pt x="136" y="153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8" y="155"/>
                                          <a:pt x="138" y="155"/>
                                        </a:cubicBezTo>
                                        <a:cubicBezTo>
                                          <a:pt x="138" y="155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6" y="153"/>
                                        </a:cubicBezTo>
                                        <a:cubicBezTo>
                                          <a:pt x="135" y="153"/>
                                          <a:pt x="135" y="152"/>
                                          <a:pt x="134" y="151"/>
                                        </a:cubicBezTo>
                                        <a:cubicBezTo>
                                          <a:pt x="130" y="144"/>
                                          <a:pt x="130" y="133"/>
                                          <a:pt x="125" y="127"/>
                                        </a:cubicBezTo>
                                        <a:cubicBezTo>
                                          <a:pt x="125" y="127"/>
                                          <a:pt x="125" y="128"/>
                                          <a:pt x="126" y="128"/>
                                        </a:cubicBezTo>
                                        <a:cubicBezTo>
                                          <a:pt x="125" y="128"/>
                                          <a:pt x="125" y="128"/>
                                          <a:pt x="125" y="128"/>
                                        </a:cubicBezTo>
                                        <a:cubicBezTo>
                                          <a:pt x="125" y="127"/>
                                          <a:pt x="124" y="126"/>
                                          <a:pt x="123" y="125"/>
                                        </a:cubicBezTo>
                                        <a:cubicBezTo>
                                          <a:pt x="124" y="126"/>
                                          <a:pt x="124" y="126"/>
                                          <a:pt x="125" y="127"/>
                                        </a:cubicBezTo>
                                        <a:cubicBezTo>
                                          <a:pt x="124" y="125"/>
                                          <a:pt x="123" y="123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1" y="121"/>
                                          <a:pt x="121" y="120"/>
                                          <a:pt x="121" y="119"/>
                                        </a:cubicBezTo>
                                        <a:cubicBezTo>
                                          <a:pt x="121" y="121"/>
                                          <a:pt x="123" y="123"/>
                                          <a:pt x="123" y="125"/>
                                        </a:cubicBezTo>
                                        <a:cubicBezTo>
                                          <a:pt x="122" y="123"/>
                                          <a:pt x="121" y="119"/>
                                          <a:pt x="119" y="117"/>
                                        </a:cubicBezTo>
                                        <a:cubicBezTo>
                                          <a:pt x="119" y="117"/>
                                          <a:pt x="119" y="118"/>
                                          <a:pt x="120" y="118"/>
                                        </a:cubicBezTo>
                                        <a:cubicBezTo>
                                          <a:pt x="119" y="120"/>
                                          <a:pt x="120" y="122"/>
                                          <a:pt x="121" y="122"/>
                                        </a:cubicBezTo>
                                        <a:cubicBezTo>
                                          <a:pt x="121" y="123"/>
                                          <a:pt x="121" y="123"/>
                                          <a:pt x="121" y="123"/>
                                        </a:cubicBezTo>
                                        <a:cubicBezTo>
                                          <a:pt x="130" y="132"/>
                                          <a:pt x="129" y="148"/>
                                          <a:pt x="136" y="157"/>
                                        </a:cubicBezTo>
                                        <a:cubicBezTo>
                                          <a:pt x="136" y="157"/>
                                          <a:pt x="136" y="157"/>
                                          <a:pt x="135" y="157"/>
                                        </a:cubicBezTo>
                                        <a:cubicBezTo>
                                          <a:pt x="136" y="160"/>
                                          <a:pt x="138" y="162"/>
                                          <a:pt x="140" y="164"/>
                                        </a:cubicBezTo>
                                        <a:cubicBezTo>
                                          <a:pt x="139" y="164"/>
                                          <a:pt x="140" y="165"/>
                                          <a:pt x="140" y="165"/>
                                        </a:cubicBezTo>
                                        <a:cubicBezTo>
                                          <a:pt x="140" y="166"/>
                                          <a:pt x="141" y="166"/>
                                          <a:pt x="140" y="166"/>
                                        </a:cubicBezTo>
                                        <a:cubicBezTo>
                                          <a:pt x="141" y="166"/>
                                          <a:pt x="141" y="166"/>
                                          <a:pt x="141" y="166"/>
                                        </a:cubicBezTo>
                                        <a:cubicBezTo>
                                          <a:pt x="141" y="165"/>
                                          <a:pt x="140" y="165"/>
                                          <a:pt x="141" y="165"/>
                                        </a:cubicBezTo>
                                        <a:cubicBezTo>
                                          <a:pt x="143" y="165"/>
                                          <a:pt x="144" y="167"/>
                                          <a:pt x="146" y="167"/>
                                        </a:cubicBezTo>
                                        <a:cubicBezTo>
                                          <a:pt x="146" y="168"/>
                                          <a:pt x="146" y="169"/>
                                          <a:pt x="146" y="170"/>
                                        </a:cubicBezTo>
                                        <a:cubicBezTo>
                                          <a:pt x="145" y="169"/>
                                          <a:pt x="144" y="168"/>
                                          <a:pt x="144" y="167"/>
                                        </a:cubicBezTo>
                                        <a:cubicBezTo>
                                          <a:pt x="143" y="167"/>
                                          <a:pt x="143" y="167"/>
                                          <a:pt x="143" y="167"/>
                                        </a:cubicBezTo>
                                        <a:cubicBezTo>
                                          <a:pt x="143" y="170"/>
                                          <a:pt x="146" y="171"/>
                                          <a:pt x="147" y="173"/>
                                        </a:cubicBezTo>
                                        <a:cubicBezTo>
                                          <a:pt x="146" y="173"/>
                                          <a:pt x="145" y="172"/>
                                          <a:pt x="144" y="171"/>
                                        </a:cubicBezTo>
                                        <a:cubicBezTo>
                                          <a:pt x="144" y="172"/>
                                          <a:pt x="146" y="173"/>
                                          <a:pt x="147" y="174"/>
                                        </a:cubicBezTo>
                                        <a:cubicBezTo>
                                          <a:pt x="147" y="174"/>
                                          <a:pt x="148" y="174"/>
                                          <a:pt x="148" y="175"/>
                                        </a:cubicBezTo>
                                        <a:cubicBezTo>
                                          <a:pt x="146" y="175"/>
                                          <a:pt x="146" y="174"/>
                                          <a:pt x="145" y="173"/>
                                        </a:cubicBezTo>
                                        <a:cubicBezTo>
                                          <a:pt x="145" y="175"/>
                                          <a:pt x="148" y="175"/>
                                          <a:pt x="148" y="177"/>
                                        </a:cubicBezTo>
                                        <a:cubicBezTo>
                                          <a:pt x="147" y="176"/>
                                          <a:pt x="146" y="176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6" y="175"/>
                                        </a:cubicBezTo>
                                        <a:cubicBezTo>
                                          <a:pt x="146" y="176"/>
                                          <a:pt x="145" y="176"/>
                                          <a:pt x="145" y="176"/>
                                        </a:cubicBezTo>
                                        <a:cubicBezTo>
                                          <a:pt x="143" y="173"/>
                                          <a:pt x="142" y="170"/>
                                          <a:pt x="141" y="167"/>
                                        </a:cubicBezTo>
                                        <a:cubicBezTo>
                                          <a:pt x="141" y="166"/>
                                          <a:pt x="141" y="167"/>
                                          <a:pt x="141" y="167"/>
                                        </a:cubicBezTo>
                                        <a:cubicBezTo>
                                          <a:pt x="142" y="172"/>
                                          <a:pt x="144" y="177"/>
                                          <a:pt x="148" y="179"/>
                                        </a:cubicBezTo>
                                        <a:cubicBezTo>
                                          <a:pt x="148" y="179"/>
                                          <a:pt x="149" y="179"/>
                                          <a:pt x="149" y="179"/>
                                        </a:cubicBezTo>
                                        <a:cubicBezTo>
                                          <a:pt x="151" y="182"/>
                                          <a:pt x="150" y="184"/>
                                          <a:pt x="149" y="186"/>
                                        </a:cubicBezTo>
                                        <a:cubicBezTo>
                                          <a:pt x="151" y="186"/>
                                          <a:pt x="152" y="184"/>
                                          <a:pt x="154" y="183"/>
                                        </a:cubicBezTo>
                                        <a:cubicBezTo>
                                          <a:pt x="157" y="186"/>
                                          <a:pt x="158" y="189"/>
                                          <a:pt x="163" y="190"/>
                                        </a:cubicBezTo>
                                        <a:cubicBezTo>
                                          <a:pt x="163" y="191"/>
                                          <a:pt x="165" y="191"/>
                                          <a:pt x="166" y="193"/>
                                        </a:cubicBezTo>
                                        <a:cubicBezTo>
                                          <a:pt x="167" y="195"/>
                                          <a:pt x="174" y="196"/>
                                          <a:pt x="176" y="193"/>
                                        </a:cubicBezTo>
                                        <a:cubicBezTo>
                                          <a:pt x="178" y="193"/>
                                          <a:pt x="179" y="196"/>
                                          <a:pt x="181" y="198"/>
                                        </a:cubicBezTo>
                                        <a:cubicBezTo>
                                          <a:pt x="182" y="198"/>
                                          <a:pt x="183" y="198"/>
                                          <a:pt x="184" y="198"/>
                                        </a:cubicBezTo>
                                        <a:cubicBezTo>
                                          <a:pt x="183" y="199"/>
                                          <a:pt x="183" y="199"/>
                                          <a:pt x="183" y="199"/>
                                        </a:cubicBezTo>
                                        <a:cubicBezTo>
                                          <a:pt x="183" y="199"/>
                                          <a:pt x="183" y="200"/>
                                          <a:pt x="183" y="200"/>
                                        </a:cubicBezTo>
                                        <a:cubicBezTo>
                                          <a:pt x="184" y="200"/>
                                          <a:pt x="184" y="200"/>
                                          <a:pt x="184" y="200"/>
                                        </a:cubicBezTo>
                                        <a:cubicBezTo>
                                          <a:pt x="184" y="201"/>
                                          <a:pt x="185" y="201"/>
                                          <a:pt x="186" y="200"/>
                                        </a:cubicBezTo>
                                        <a:cubicBezTo>
                                          <a:pt x="186" y="200"/>
                                          <a:pt x="185" y="199"/>
                                          <a:pt x="186" y="199"/>
                                        </a:cubicBezTo>
                                        <a:cubicBezTo>
                                          <a:pt x="186" y="199"/>
                                          <a:pt x="187" y="200"/>
                                          <a:pt x="187" y="201"/>
                                        </a:cubicBezTo>
                                        <a:cubicBezTo>
                                          <a:pt x="188" y="201"/>
                                          <a:pt x="188" y="200"/>
                                          <a:pt x="188" y="200"/>
                                        </a:cubicBezTo>
                                        <a:cubicBezTo>
                                          <a:pt x="188" y="200"/>
                                          <a:pt x="186" y="199"/>
                                          <a:pt x="186" y="198"/>
                                        </a:cubicBezTo>
                                        <a:cubicBezTo>
                                          <a:pt x="189" y="201"/>
                                          <a:pt x="194" y="203"/>
                                          <a:pt x="197" y="200"/>
                                        </a:cubicBezTo>
                                        <a:cubicBezTo>
                                          <a:pt x="197" y="200"/>
                                          <a:pt x="197" y="200"/>
                                          <a:pt x="197" y="200"/>
                                        </a:cubicBezTo>
                                        <a:cubicBezTo>
                                          <a:pt x="194" y="202"/>
                                          <a:pt x="189" y="200"/>
                                          <a:pt x="187" y="198"/>
                                        </a:cubicBezTo>
                                        <a:cubicBezTo>
                                          <a:pt x="191" y="197"/>
                                          <a:pt x="192" y="194"/>
                                          <a:pt x="194" y="192"/>
                                        </a:cubicBezTo>
                                        <a:cubicBezTo>
                                          <a:pt x="194" y="192"/>
                                          <a:pt x="194" y="192"/>
                                          <a:pt x="194" y="192"/>
                                        </a:cubicBezTo>
                                        <a:cubicBezTo>
                                          <a:pt x="195" y="192"/>
                                          <a:pt x="197" y="193"/>
                                          <a:pt x="198" y="192"/>
                                        </a:cubicBezTo>
                                        <a:cubicBezTo>
                                          <a:pt x="198" y="191"/>
                                          <a:pt x="198" y="191"/>
                                          <a:pt x="197" y="191"/>
                                        </a:cubicBezTo>
                                        <a:cubicBezTo>
                                          <a:pt x="197" y="191"/>
                                          <a:pt x="197" y="192"/>
                                          <a:pt x="196" y="192"/>
                                        </a:cubicBezTo>
                                        <a:cubicBezTo>
                                          <a:pt x="197" y="192"/>
                                          <a:pt x="197" y="191"/>
                                          <a:pt x="196" y="191"/>
                                        </a:cubicBezTo>
                                        <a:cubicBezTo>
                                          <a:pt x="198" y="190"/>
                                          <a:pt x="201" y="191"/>
                                          <a:pt x="202" y="190"/>
                                        </a:cubicBezTo>
                                        <a:cubicBezTo>
                                          <a:pt x="203" y="190"/>
                                          <a:pt x="206" y="190"/>
                                          <a:pt x="207" y="190"/>
                                        </a:cubicBezTo>
                                        <a:cubicBezTo>
                                          <a:pt x="205" y="192"/>
                                          <a:pt x="203" y="193"/>
                                          <a:pt x="201" y="194"/>
                                        </a:cubicBezTo>
                                        <a:cubicBezTo>
                                          <a:pt x="203" y="194"/>
                                          <a:pt x="207" y="192"/>
                                          <a:pt x="209" y="189"/>
                                        </a:cubicBezTo>
                                        <a:cubicBezTo>
                                          <a:pt x="210" y="189"/>
                                          <a:pt x="210" y="189"/>
                                          <a:pt x="210" y="189"/>
                                        </a:cubicBezTo>
                                        <a:cubicBezTo>
                                          <a:pt x="208" y="191"/>
                                          <a:pt x="207" y="193"/>
                                          <a:pt x="204" y="194"/>
                                        </a:cubicBezTo>
                                        <a:cubicBezTo>
                                          <a:pt x="204" y="194"/>
                                          <a:pt x="205" y="194"/>
                                          <a:pt x="205" y="194"/>
                                        </a:cubicBezTo>
                                        <a:cubicBezTo>
                                          <a:pt x="208" y="192"/>
                                          <a:pt x="211" y="189"/>
                                          <a:pt x="214" y="187"/>
                                        </a:cubicBezTo>
                                        <a:cubicBezTo>
                                          <a:pt x="211" y="191"/>
                                          <a:pt x="207" y="193"/>
                                          <a:pt x="204" y="196"/>
                                        </a:cubicBezTo>
                                        <a:cubicBezTo>
                                          <a:pt x="209" y="194"/>
                                          <a:pt x="213" y="189"/>
                                          <a:pt x="216" y="185"/>
                                        </a:cubicBezTo>
                                        <a:cubicBezTo>
                                          <a:pt x="214" y="191"/>
                                          <a:pt x="208" y="194"/>
                                          <a:pt x="204" y="197"/>
                                        </a:cubicBezTo>
                                        <a:cubicBezTo>
                                          <a:pt x="204" y="197"/>
                                          <a:pt x="204" y="197"/>
                                          <a:pt x="204" y="197"/>
                                        </a:cubicBezTo>
                                        <a:cubicBezTo>
                                          <a:pt x="199" y="203"/>
                                          <a:pt x="193" y="202"/>
                                          <a:pt x="187" y="203"/>
                                        </a:cubicBezTo>
                                        <a:cubicBezTo>
                                          <a:pt x="188" y="203"/>
                                          <a:pt x="189" y="203"/>
                                          <a:pt x="189" y="204"/>
                                        </a:cubicBezTo>
                                        <a:cubicBezTo>
                                          <a:pt x="189" y="204"/>
                                          <a:pt x="189" y="204"/>
                                          <a:pt x="190" y="204"/>
                                        </a:cubicBezTo>
                                        <a:cubicBezTo>
                                          <a:pt x="190" y="204"/>
                                          <a:pt x="190" y="204"/>
                                          <a:pt x="190" y="204"/>
                                        </a:cubicBezTo>
                                        <a:cubicBezTo>
                                          <a:pt x="192" y="204"/>
                                          <a:pt x="195" y="205"/>
                                          <a:pt x="197" y="203"/>
                                        </a:cubicBezTo>
                                        <a:cubicBezTo>
                                          <a:pt x="199" y="202"/>
                                          <a:pt x="201" y="201"/>
                                          <a:pt x="202" y="200"/>
                                        </a:cubicBezTo>
                                        <a:cubicBezTo>
                                          <a:pt x="207" y="198"/>
                                          <a:pt x="211" y="194"/>
                                          <a:pt x="215" y="191"/>
                                        </a:cubicBezTo>
                                        <a:cubicBezTo>
                                          <a:pt x="218" y="186"/>
                                          <a:pt x="222" y="183"/>
                                          <a:pt x="223" y="179"/>
                                        </a:cubicBezTo>
                                        <a:cubicBezTo>
                                          <a:pt x="224" y="179"/>
                                          <a:pt x="224" y="178"/>
                                          <a:pt x="225" y="177"/>
                                        </a:cubicBezTo>
                                        <a:cubicBezTo>
                                          <a:pt x="226" y="176"/>
                                          <a:pt x="226" y="173"/>
                                          <a:pt x="228" y="173"/>
                                        </a:cubicBezTo>
                                        <a:cubicBezTo>
                                          <a:pt x="229" y="173"/>
                                          <a:pt x="229" y="173"/>
                                          <a:pt x="230" y="173"/>
                                        </a:cubicBezTo>
                                        <a:cubicBezTo>
                                          <a:pt x="231" y="176"/>
                                          <a:pt x="234" y="177"/>
                                          <a:pt x="235" y="179"/>
                                        </a:cubicBezTo>
                                        <a:cubicBezTo>
                                          <a:pt x="235" y="180"/>
                                          <a:pt x="234" y="180"/>
                                          <a:pt x="234" y="180"/>
                                        </a:cubicBezTo>
                                        <a:cubicBezTo>
                                          <a:pt x="234" y="180"/>
                                          <a:pt x="234" y="181"/>
                                          <a:pt x="235" y="181"/>
                                        </a:cubicBezTo>
                                        <a:cubicBezTo>
                                          <a:pt x="225" y="188"/>
                                          <a:pt x="216" y="198"/>
                                          <a:pt x="205" y="204"/>
                                        </a:cubicBezTo>
                                        <a:cubicBezTo>
                                          <a:pt x="204" y="204"/>
                                          <a:pt x="204" y="204"/>
                                          <a:pt x="204" y="204"/>
                                        </a:cubicBezTo>
                                        <a:cubicBezTo>
                                          <a:pt x="197" y="207"/>
                                          <a:pt x="189" y="206"/>
                                          <a:pt x="183" y="208"/>
                                        </a:cubicBezTo>
                                        <a:cubicBezTo>
                                          <a:pt x="191" y="209"/>
                                          <a:pt x="202" y="201"/>
                                          <a:pt x="207" y="210"/>
                                        </a:cubicBezTo>
                                        <a:cubicBezTo>
                                          <a:pt x="202" y="209"/>
                                          <a:pt x="198" y="207"/>
                                          <a:pt x="194" y="211"/>
                                        </a:cubicBezTo>
                                        <a:cubicBezTo>
                                          <a:pt x="194" y="210"/>
                                          <a:pt x="192" y="211"/>
                                          <a:pt x="191" y="211"/>
                                        </a:cubicBezTo>
                                        <a:cubicBezTo>
                                          <a:pt x="191" y="212"/>
                                          <a:pt x="191" y="212"/>
                                          <a:pt x="192" y="212"/>
                                        </a:cubicBezTo>
                                        <a:cubicBezTo>
                                          <a:pt x="192" y="212"/>
                                          <a:pt x="192" y="212"/>
                                          <a:pt x="193" y="212"/>
                                        </a:cubicBezTo>
                                        <a:cubicBezTo>
                                          <a:pt x="182" y="216"/>
                                          <a:pt x="173" y="210"/>
                                          <a:pt x="164" y="205"/>
                                        </a:cubicBezTo>
                                        <a:cubicBezTo>
                                          <a:pt x="164" y="205"/>
                                          <a:pt x="164" y="205"/>
                                          <a:pt x="164" y="205"/>
                                        </a:cubicBezTo>
                                        <a:cubicBezTo>
                                          <a:pt x="166" y="206"/>
                                          <a:pt x="167" y="207"/>
                                          <a:pt x="168" y="208"/>
                                        </a:cubicBezTo>
                                        <a:cubicBezTo>
                                          <a:pt x="174" y="214"/>
                                          <a:pt x="188" y="216"/>
                                          <a:pt x="197" y="212"/>
                                        </a:cubicBezTo>
                                        <a:cubicBezTo>
                                          <a:pt x="197" y="212"/>
                                          <a:pt x="197" y="212"/>
                                          <a:pt x="196" y="212"/>
                                        </a:cubicBezTo>
                                        <a:cubicBezTo>
                                          <a:pt x="197" y="211"/>
                                          <a:pt x="198" y="211"/>
                                          <a:pt x="198" y="211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200" y="209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198" y="211"/>
                                        </a:cubicBezTo>
                                        <a:cubicBezTo>
                                          <a:pt x="198" y="211"/>
                                          <a:pt x="197" y="211"/>
                                          <a:pt x="197" y="212"/>
                                        </a:cubicBezTo>
                                        <a:cubicBezTo>
                                          <a:pt x="197" y="213"/>
                                          <a:pt x="201" y="211"/>
                                          <a:pt x="202" y="210"/>
                                        </a:cubicBezTo>
                                        <a:cubicBezTo>
                                          <a:pt x="202" y="210"/>
                                          <a:pt x="202" y="210"/>
                                          <a:pt x="202" y="210"/>
                                        </a:cubicBezTo>
                                        <a:cubicBezTo>
                                          <a:pt x="201" y="211"/>
                                          <a:pt x="199" y="212"/>
                                          <a:pt x="197" y="213"/>
                                        </a:cubicBezTo>
                                        <a:cubicBezTo>
                                          <a:pt x="199" y="214"/>
                                          <a:pt x="202" y="211"/>
                                          <a:pt x="204" y="210"/>
                                        </a:cubicBezTo>
                                        <a:cubicBezTo>
                                          <a:pt x="203" y="212"/>
                                          <a:pt x="201" y="214"/>
                                          <a:pt x="199" y="214"/>
                                        </a:cubicBezTo>
                                        <a:cubicBezTo>
                                          <a:pt x="201" y="215"/>
                                          <a:pt x="204" y="213"/>
                                          <a:pt x="206" y="211"/>
                                        </a:cubicBezTo>
                                        <a:cubicBezTo>
                                          <a:pt x="207" y="212"/>
                                          <a:pt x="209" y="211"/>
                                          <a:pt x="209" y="209"/>
                                        </a:cubicBezTo>
                                        <a:cubicBezTo>
                                          <a:pt x="209" y="209"/>
                                          <a:pt x="208" y="209"/>
                                          <a:pt x="208" y="209"/>
                                        </a:cubicBezTo>
                                        <a:cubicBezTo>
                                          <a:pt x="210" y="209"/>
                                          <a:pt x="210" y="208"/>
                                          <a:pt x="211" y="207"/>
                                        </a:cubicBezTo>
                                        <a:cubicBezTo>
                                          <a:pt x="210" y="207"/>
                                          <a:pt x="209" y="208"/>
                                          <a:pt x="208" y="208"/>
                                        </a:cubicBezTo>
                                        <a:cubicBezTo>
                                          <a:pt x="208" y="208"/>
                                          <a:pt x="208" y="208"/>
                                          <a:pt x="208" y="208"/>
                                        </a:cubicBezTo>
                                        <a:cubicBezTo>
                                          <a:pt x="209" y="207"/>
                                          <a:pt x="210" y="207"/>
                                          <a:pt x="211" y="206"/>
                                        </a:cubicBezTo>
                                        <a:cubicBezTo>
                                          <a:pt x="211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10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09" y="206"/>
                                          <a:pt x="208" y="207"/>
                                          <a:pt x="207" y="207"/>
                                        </a:cubicBezTo>
                                        <a:cubicBezTo>
                                          <a:pt x="207" y="206"/>
                                          <a:pt x="209" y="206"/>
                                          <a:pt x="210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5"/>
                                        </a:cubicBezTo>
                                        <a:cubicBezTo>
                                          <a:pt x="208" y="205"/>
                                          <a:pt x="208" y="205"/>
                                          <a:pt x="209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4"/>
                                        </a:cubicBezTo>
                                        <a:cubicBezTo>
                                          <a:pt x="210" y="204"/>
                                          <a:pt x="212" y="202"/>
                                          <a:pt x="213" y="201"/>
                                        </a:cubicBezTo>
                                        <a:cubicBezTo>
                                          <a:pt x="214" y="200"/>
                                          <a:pt x="216" y="198"/>
                                          <a:pt x="217" y="198"/>
                                        </a:cubicBezTo>
                                        <a:cubicBezTo>
                                          <a:pt x="217" y="198"/>
                                          <a:pt x="217" y="197"/>
                                          <a:pt x="217" y="197"/>
                                        </a:cubicBezTo>
                                        <a:cubicBezTo>
                                          <a:pt x="218" y="197"/>
                                          <a:pt x="218" y="197"/>
                                          <a:pt x="218" y="197"/>
                                        </a:cubicBezTo>
                                        <a:cubicBezTo>
                                          <a:pt x="218" y="198"/>
                                          <a:pt x="216" y="199"/>
                                          <a:pt x="216" y="201"/>
                                        </a:cubicBezTo>
                                        <a:cubicBezTo>
                                          <a:pt x="217" y="200"/>
                                          <a:pt x="218" y="198"/>
                                          <a:pt x="219" y="197"/>
                                        </a:cubicBezTo>
                                        <a:cubicBezTo>
                                          <a:pt x="220" y="198"/>
                                          <a:pt x="218" y="198"/>
                                          <a:pt x="219" y="199"/>
                                        </a:cubicBezTo>
                                        <a:cubicBezTo>
                                          <a:pt x="218" y="201"/>
                                          <a:pt x="216" y="202"/>
                                          <a:pt x="215" y="204"/>
                                        </a:cubicBezTo>
                                        <a:cubicBezTo>
                                          <a:pt x="217" y="203"/>
                                          <a:pt x="218" y="200"/>
                                          <a:pt x="220" y="199"/>
                                        </a:cubicBezTo>
                                        <a:cubicBezTo>
                                          <a:pt x="218" y="202"/>
                                          <a:pt x="215" y="204"/>
                                          <a:pt x="213" y="207"/>
                                        </a:cubicBezTo>
                                        <a:cubicBezTo>
                                          <a:pt x="216" y="205"/>
                                          <a:pt x="218" y="203"/>
                                          <a:pt x="220" y="201"/>
                                        </a:cubicBezTo>
                                        <a:cubicBezTo>
                                          <a:pt x="219" y="203"/>
                                          <a:pt x="217" y="205"/>
                                          <a:pt x="215" y="207"/>
                                        </a:cubicBezTo>
                                        <a:cubicBezTo>
                                          <a:pt x="216" y="207"/>
                                          <a:pt x="217" y="205"/>
                                          <a:pt x="218" y="205"/>
                                        </a:cubicBezTo>
                                        <a:cubicBezTo>
                                          <a:pt x="218" y="204"/>
                                          <a:pt x="219" y="203"/>
                                          <a:pt x="219" y="203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20" y="203"/>
                                        </a:cubicBezTo>
                                        <a:cubicBezTo>
                                          <a:pt x="219" y="205"/>
                                          <a:pt x="218" y="205"/>
                                          <a:pt x="217" y="206"/>
                                        </a:cubicBezTo>
                                        <a:cubicBezTo>
                                          <a:pt x="218" y="207"/>
                                          <a:pt x="219" y="205"/>
                                          <a:pt x="220" y="205"/>
                                        </a:cubicBezTo>
                                        <a:cubicBezTo>
                                          <a:pt x="219" y="207"/>
                                          <a:pt x="217" y="208"/>
                                          <a:pt x="216" y="210"/>
                                        </a:cubicBezTo>
                                        <a:cubicBezTo>
                                          <a:pt x="218" y="209"/>
                                          <a:pt x="219" y="207"/>
                                          <a:pt x="220" y="207"/>
                                        </a:cubicBezTo>
                                        <a:cubicBezTo>
                                          <a:pt x="220" y="208"/>
                                          <a:pt x="218" y="209"/>
                                          <a:pt x="217" y="211"/>
                                        </a:cubicBezTo>
                                        <a:cubicBezTo>
                                          <a:pt x="218" y="211"/>
                                          <a:pt x="219" y="210"/>
                                          <a:pt x="220" y="209"/>
                                        </a:cubicBezTo>
                                        <a:cubicBezTo>
                                          <a:pt x="220" y="211"/>
                                          <a:pt x="218" y="211"/>
                                          <a:pt x="217" y="213"/>
                                        </a:cubicBezTo>
                                        <a:cubicBezTo>
                                          <a:pt x="218" y="213"/>
                                          <a:pt x="219" y="211"/>
                                          <a:pt x="220" y="211"/>
                                        </a:cubicBezTo>
                                        <a:cubicBezTo>
                                          <a:pt x="219" y="213"/>
                                          <a:pt x="218" y="213"/>
                                          <a:pt x="217" y="215"/>
                                        </a:cubicBezTo>
                                        <a:cubicBezTo>
                                          <a:pt x="215" y="216"/>
                                          <a:pt x="213" y="219"/>
                                          <a:pt x="211" y="221"/>
                                        </a:cubicBezTo>
                                        <a:cubicBezTo>
                                          <a:pt x="210" y="220"/>
                                          <a:pt x="208" y="221"/>
                                          <a:pt x="209" y="222"/>
                                        </a:cubicBezTo>
                                        <a:cubicBezTo>
                                          <a:pt x="205" y="225"/>
                                          <a:pt x="200" y="224"/>
                                          <a:pt x="195" y="224"/>
                                        </a:cubicBezTo>
                                        <a:close/>
                                        <a:moveTo>
                                          <a:pt x="219" y="203"/>
                                        </a:moveTo>
                                        <a:cubicBezTo>
                                          <a:pt x="219" y="202"/>
                                          <a:pt x="220" y="202"/>
                                          <a:pt x="220" y="202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19" y="203"/>
                                        </a:cubicBezTo>
                                        <a:close/>
                                        <a:moveTo>
                                          <a:pt x="208" y="205"/>
                                        </a:moveTo>
                                        <a:cubicBezTo>
                                          <a:pt x="208" y="205"/>
                                          <a:pt x="207" y="205"/>
                                          <a:pt x="207" y="205"/>
                                        </a:cubicBezTo>
                                        <a:cubicBezTo>
                                          <a:pt x="207" y="205"/>
                                          <a:pt x="207" y="204"/>
                                          <a:pt x="208" y="20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/>
                                  </a:solidFill>
                                  <a:ln>
                                    <a:noFill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5" name="Prostoročno 5" descr="Strok s semeni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5300" y="381000"/>
                                    <a:ext cx="374015" cy="402590"/>
                                  </a:xfrm>
                                  <a:custGeom>
                                    <a:avLst/>
                                    <a:gdLst>
                                      <a:gd name="T0" fmla="*/ 94 w 99"/>
                                      <a:gd name="T1" fmla="*/ 78 h 106"/>
                                      <a:gd name="T2" fmla="*/ 43 w 99"/>
                                      <a:gd name="T3" fmla="*/ 99 h 106"/>
                                      <a:gd name="T4" fmla="*/ 22 w 99"/>
                                      <a:gd name="T5" fmla="*/ 87 h 106"/>
                                      <a:gd name="T6" fmla="*/ 19 w 99"/>
                                      <a:gd name="T7" fmla="*/ 83 h 106"/>
                                      <a:gd name="T8" fmla="*/ 13 w 99"/>
                                      <a:gd name="T9" fmla="*/ 77 h 106"/>
                                      <a:gd name="T10" fmla="*/ 4 w 99"/>
                                      <a:gd name="T11" fmla="*/ 60 h 106"/>
                                      <a:gd name="T12" fmla="*/ 16 w 99"/>
                                      <a:gd name="T13" fmla="*/ 59 h 106"/>
                                      <a:gd name="T14" fmla="*/ 2 w 99"/>
                                      <a:gd name="T15" fmla="*/ 29 h 106"/>
                                      <a:gd name="T16" fmla="*/ 23 w 99"/>
                                      <a:gd name="T17" fmla="*/ 39 h 106"/>
                                      <a:gd name="T18" fmla="*/ 34 w 99"/>
                                      <a:gd name="T19" fmla="*/ 32 h 106"/>
                                      <a:gd name="T20" fmla="*/ 48 w 99"/>
                                      <a:gd name="T21" fmla="*/ 1 h 106"/>
                                      <a:gd name="T22" fmla="*/ 51 w 99"/>
                                      <a:gd name="T23" fmla="*/ 25 h 106"/>
                                      <a:gd name="T24" fmla="*/ 63 w 99"/>
                                      <a:gd name="T25" fmla="*/ 13 h 106"/>
                                      <a:gd name="T26" fmla="*/ 67 w 99"/>
                                      <a:gd name="T27" fmla="*/ 28 h 106"/>
                                      <a:gd name="T28" fmla="*/ 90 w 99"/>
                                      <a:gd name="T29" fmla="*/ 6 h 106"/>
                                      <a:gd name="T30" fmla="*/ 86 w 99"/>
                                      <a:gd name="T31" fmla="*/ 36 h 106"/>
                                      <a:gd name="T32" fmla="*/ 94 w 99"/>
                                      <a:gd name="T33" fmla="*/ 78 h 1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99" h="106">
                                        <a:moveTo>
                                          <a:pt x="94" y="78"/>
                                        </a:moveTo>
                                        <a:cubicBezTo>
                                          <a:pt x="88" y="96"/>
                                          <a:pt x="59" y="106"/>
                                          <a:pt x="43" y="99"/>
                                        </a:cubicBezTo>
                                        <a:cubicBezTo>
                                          <a:pt x="34" y="95"/>
                                          <a:pt x="27" y="83"/>
                                          <a:pt x="22" y="87"/>
                                        </a:cubicBezTo>
                                        <a:cubicBezTo>
                                          <a:pt x="20" y="89"/>
                                          <a:pt x="21" y="84"/>
                                          <a:pt x="19" y="83"/>
                                        </a:cubicBezTo>
                                        <a:cubicBezTo>
                                          <a:pt x="18" y="81"/>
                                          <a:pt x="14" y="81"/>
                                          <a:pt x="13" y="77"/>
                                        </a:cubicBezTo>
                                        <a:cubicBezTo>
                                          <a:pt x="9" y="67"/>
                                          <a:pt x="5" y="63"/>
                                          <a:pt x="4" y="60"/>
                                        </a:cubicBezTo>
                                        <a:cubicBezTo>
                                          <a:pt x="4" y="57"/>
                                          <a:pt x="17" y="64"/>
                                          <a:pt x="16" y="59"/>
                                        </a:cubicBezTo>
                                        <a:cubicBezTo>
                                          <a:pt x="15" y="54"/>
                                          <a:pt x="0" y="30"/>
                                          <a:pt x="2" y="29"/>
                                        </a:cubicBezTo>
                                        <a:cubicBezTo>
                                          <a:pt x="3" y="28"/>
                                          <a:pt x="18" y="47"/>
                                          <a:pt x="23" y="39"/>
                                        </a:cubicBezTo>
                                        <a:cubicBezTo>
                                          <a:pt x="27" y="34"/>
                                          <a:pt x="35" y="35"/>
                                          <a:pt x="34" y="32"/>
                                        </a:cubicBezTo>
                                        <a:cubicBezTo>
                                          <a:pt x="31" y="23"/>
                                          <a:pt x="46" y="1"/>
                                          <a:pt x="48" y="1"/>
                                        </a:cubicBezTo>
                                        <a:cubicBezTo>
                                          <a:pt x="51" y="0"/>
                                          <a:pt x="48" y="21"/>
                                          <a:pt x="51" y="25"/>
                                        </a:cubicBezTo>
                                        <a:cubicBezTo>
                                          <a:pt x="61" y="39"/>
                                          <a:pt x="60" y="13"/>
                                          <a:pt x="63" y="13"/>
                                        </a:cubicBezTo>
                                        <a:cubicBezTo>
                                          <a:pt x="66" y="13"/>
                                          <a:pt x="64" y="28"/>
                                          <a:pt x="67" y="28"/>
                                        </a:cubicBezTo>
                                        <a:cubicBezTo>
                                          <a:pt x="75" y="28"/>
                                          <a:pt x="87" y="4"/>
                                          <a:pt x="90" y="6"/>
                                        </a:cubicBezTo>
                                        <a:cubicBezTo>
                                          <a:pt x="93" y="8"/>
                                          <a:pt x="81" y="27"/>
                                          <a:pt x="86" y="36"/>
                                        </a:cubicBezTo>
                                        <a:cubicBezTo>
                                          <a:pt x="89" y="42"/>
                                          <a:pt x="99" y="59"/>
                                          <a:pt x="94" y="7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76" name="Prostoročno 3" descr="Strok s semeni"/>
                              <wps:cNvSpPr>
                                <a:spLocks noChangeAspect="1" noEditPoints="1"/>
                              </wps:cNvSpPr>
                              <wps:spPr bwMode="auto">
                                <a:xfrm>
                                  <a:off x="478731" y="343561"/>
                                  <a:ext cx="420624" cy="457200"/>
                                </a:xfrm>
                                <a:custGeom>
                                  <a:avLst/>
                                  <a:gdLst>
                                    <a:gd name="T0" fmla="*/ 87 w 98"/>
                                    <a:gd name="T1" fmla="*/ 56 h 105"/>
                                    <a:gd name="T2" fmla="*/ 88 w 98"/>
                                    <a:gd name="T3" fmla="*/ 47 h 105"/>
                                    <a:gd name="T4" fmla="*/ 85 w 98"/>
                                    <a:gd name="T5" fmla="*/ 69 h 105"/>
                                    <a:gd name="T6" fmla="*/ 69 w 98"/>
                                    <a:gd name="T7" fmla="*/ 77 h 105"/>
                                    <a:gd name="T8" fmla="*/ 61 w 98"/>
                                    <a:gd name="T9" fmla="*/ 61 h 105"/>
                                    <a:gd name="T10" fmla="*/ 60 w 98"/>
                                    <a:gd name="T11" fmla="*/ 40 h 105"/>
                                    <a:gd name="T12" fmla="*/ 79 w 98"/>
                                    <a:gd name="T13" fmla="*/ 58 h 105"/>
                                    <a:gd name="T14" fmla="*/ 78 w 98"/>
                                    <a:gd name="T15" fmla="*/ 49 h 105"/>
                                    <a:gd name="T16" fmla="*/ 74 w 98"/>
                                    <a:gd name="T17" fmla="*/ 29 h 105"/>
                                    <a:gd name="T18" fmla="*/ 73 w 98"/>
                                    <a:gd name="T19" fmla="*/ 33 h 105"/>
                                    <a:gd name="T20" fmla="*/ 65 w 98"/>
                                    <a:gd name="T21" fmla="*/ 39 h 105"/>
                                    <a:gd name="T22" fmla="*/ 65 w 98"/>
                                    <a:gd name="T23" fmla="*/ 42 h 105"/>
                                    <a:gd name="T24" fmla="*/ 84 w 98"/>
                                    <a:gd name="T25" fmla="*/ 38 h 105"/>
                                    <a:gd name="T26" fmla="*/ 86 w 98"/>
                                    <a:gd name="T27" fmla="*/ 45 h 105"/>
                                    <a:gd name="T28" fmla="*/ 84 w 98"/>
                                    <a:gd name="T29" fmla="*/ 24 h 105"/>
                                    <a:gd name="T30" fmla="*/ 67 w 98"/>
                                    <a:gd name="T31" fmla="*/ 29 h 105"/>
                                    <a:gd name="T32" fmla="*/ 59 w 98"/>
                                    <a:gd name="T33" fmla="*/ 18 h 105"/>
                                    <a:gd name="T34" fmla="*/ 49 w 98"/>
                                    <a:gd name="T35" fmla="*/ 31 h 105"/>
                                    <a:gd name="T36" fmla="*/ 45 w 98"/>
                                    <a:gd name="T37" fmla="*/ 2 h 105"/>
                                    <a:gd name="T38" fmla="*/ 40 w 98"/>
                                    <a:gd name="T39" fmla="*/ 43 h 105"/>
                                    <a:gd name="T40" fmla="*/ 31 w 98"/>
                                    <a:gd name="T41" fmla="*/ 51 h 105"/>
                                    <a:gd name="T42" fmla="*/ 31 w 98"/>
                                    <a:gd name="T43" fmla="*/ 38 h 105"/>
                                    <a:gd name="T44" fmla="*/ 29 w 98"/>
                                    <a:gd name="T45" fmla="*/ 38 h 105"/>
                                    <a:gd name="T46" fmla="*/ 23 w 98"/>
                                    <a:gd name="T47" fmla="*/ 38 h 105"/>
                                    <a:gd name="T48" fmla="*/ 8 w 98"/>
                                    <a:gd name="T49" fmla="*/ 44 h 105"/>
                                    <a:gd name="T50" fmla="*/ 14 w 98"/>
                                    <a:gd name="T51" fmla="*/ 59 h 105"/>
                                    <a:gd name="T52" fmla="*/ 11 w 98"/>
                                    <a:gd name="T53" fmla="*/ 69 h 105"/>
                                    <a:gd name="T54" fmla="*/ 8 w 98"/>
                                    <a:gd name="T55" fmla="*/ 69 h 105"/>
                                    <a:gd name="T56" fmla="*/ 59 w 98"/>
                                    <a:gd name="T57" fmla="*/ 104 h 105"/>
                                    <a:gd name="T58" fmla="*/ 80 w 98"/>
                                    <a:gd name="T59" fmla="*/ 94 h 105"/>
                                    <a:gd name="T60" fmla="*/ 97 w 98"/>
                                    <a:gd name="T61" fmla="*/ 47 h 105"/>
                                    <a:gd name="T62" fmla="*/ 76 w 98"/>
                                    <a:gd name="T63" fmla="*/ 54 h 105"/>
                                    <a:gd name="T64" fmla="*/ 67 w 98"/>
                                    <a:gd name="T65" fmla="*/ 51 h 105"/>
                                    <a:gd name="T66" fmla="*/ 61 w 98"/>
                                    <a:gd name="T67" fmla="*/ 36 h 105"/>
                                    <a:gd name="T68" fmla="*/ 44 w 98"/>
                                    <a:gd name="T69" fmla="*/ 73 h 105"/>
                                    <a:gd name="T70" fmla="*/ 36 w 98"/>
                                    <a:gd name="T71" fmla="*/ 84 h 105"/>
                                    <a:gd name="T72" fmla="*/ 36 w 98"/>
                                    <a:gd name="T73" fmla="*/ 85 h 105"/>
                                    <a:gd name="T74" fmla="*/ 38 w 98"/>
                                    <a:gd name="T75" fmla="*/ 78 h 105"/>
                                    <a:gd name="T76" fmla="*/ 34 w 98"/>
                                    <a:gd name="T77" fmla="*/ 66 h 105"/>
                                    <a:gd name="T78" fmla="*/ 47 w 98"/>
                                    <a:gd name="T79" fmla="*/ 61 h 105"/>
                                    <a:gd name="T80" fmla="*/ 34 w 98"/>
                                    <a:gd name="T81" fmla="*/ 62 h 105"/>
                                    <a:gd name="T82" fmla="*/ 51 w 98"/>
                                    <a:gd name="T83" fmla="*/ 65 h 105"/>
                                    <a:gd name="T84" fmla="*/ 56 w 98"/>
                                    <a:gd name="T85" fmla="*/ 53 h 105"/>
                                    <a:gd name="T86" fmla="*/ 57 w 98"/>
                                    <a:gd name="T87" fmla="*/ 47 h 105"/>
                                    <a:gd name="T88" fmla="*/ 47 w 98"/>
                                    <a:gd name="T89" fmla="*/ 28 h 105"/>
                                    <a:gd name="T90" fmla="*/ 37 w 98"/>
                                    <a:gd name="T91" fmla="*/ 53 h 105"/>
                                    <a:gd name="T92" fmla="*/ 52 w 98"/>
                                    <a:gd name="T93" fmla="*/ 61 h 105"/>
                                    <a:gd name="T94" fmla="*/ 38 w 98"/>
                                    <a:gd name="T95" fmla="*/ 57 h 105"/>
                                    <a:gd name="T96" fmla="*/ 31 w 98"/>
                                    <a:gd name="T97" fmla="*/ 46 h 105"/>
                                    <a:gd name="T98" fmla="*/ 11 w 98"/>
                                    <a:gd name="T99" fmla="*/ 67 h 105"/>
                                    <a:gd name="T100" fmla="*/ 31 w 98"/>
                                    <a:gd name="T101" fmla="*/ 63 h 105"/>
                                    <a:gd name="T102" fmla="*/ 17 w 98"/>
                                    <a:gd name="T103" fmla="*/ 80 h 105"/>
                                    <a:gd name="T104" fmla="*/ 26 w 98"/>
                                    <a:gd name="T105" fmla="*/ 82 h 105"/>
                                    <a:gd name="T106" fmla="*/ 28 w 98"/>
                                    <a:gd name="T107" fmla="*/ 83 h 105"/>
                                    <a:gd name="T108" fmla="*/ 36 w 98"/>
                                    <a:gd name="T109" fmla="*/ 97 h 105"/>
                                    <a:gd name="T110" fmla="*/ 36 w 98"/>
                                    <a:gd name="T111" fmla="*/ 97 h 105"/>
                                    <a:gd name="T112" fmla="*/ 42 w 98"/>
                                    <a:gd name="T113" fmla="*/ 95 h 105"/>
                                    <a:gd name="T114" fmla="*/ 60 w 98"/>
                                    <a:gd name="T115" fmla="*/ 64 h 105"/>
                                    <a:gd name="T116" fmla="*/ 65 w 98"/>
                                    <a:gd name="T117" fmla="*/ 97 h 105"/>
                                    <a:gd name="T118" fmla="*/ 90 w 98"/>
                                    <a:gd name="T119" fmla="*/ 58 h 10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98" h="105">
                                      <a:moveTo>
                                        <a:pt x="97" y="47"/>
                                      </a:moveTo>
                                      <a:cubicBezTo>
                                        <a:pt x="96" y="49"/>
                                        <a:pt x="95" y="51"/>
                                        <a:pt x="94" y="52"/>
                                      </a:cubicBezTo>
                                      <a:cubicBezTo>
                                        <a:pt x="94" y="54"/>
                                        <a:pt x="92" y="57"/>
                                        <a:pt x="91" y="59"/>
                                      </a:cubicBezTo>
                                      <a:cubicBezTo>
                                        <a:pt x="92" y="60"/>
                                        <a:pt x="91" y="60"/>
                                        <a:pt x="91" y="61"/>
                                      </a:cubicBezTo>
                                      <a:cubicBezTo>
                                        <a:pt x="90" y="60"/>
                                        <a:pt x="91" y="58"/>
                                        <a:pt x="90" y="57"/>
                                      </a:cubicBezTo>
                                      <a:cubicBezTo>
                                        <a:pt x="92" y="55"/>
                                        <a:pt x="92" y="53"/>
                                        <a:pt x="94" y="52"/>
                                      </a:cubicBezTo>
                                      <a:cubicBezTo>
                                        <a:pt x="93" y="51"/>
                                        <a:pt x="94" y="50"/>
                                        <a:pt x="94" y="49"/>
                                      </a:cubicBezTo>
                                      <a:cubicBezTo>
                                        <a:pt x="92" y="52"/>
                                        <a:pt x="91" y="55"/>
                                        <a:pt x="88" y="58"/>
                                      </a:cubicBezTo>
                                      <a:cubicBezTo>
                                        <a:pt x="89" y="58"/>
                                        <a:pt x="88" y="58"/>
                                        <a:pt x="88" y="59"/>
                                      </a:cubicBezTo>
                                      <a:cubicBezTo>
                                        <a:pt x="87" y="58"/>
                                        <a:pt x="86" y="56"/>
                                        <a:pt x="87" y="54"/>
                                      </a:cubicBezTo>
                                      <a:cubicBezTo>
                                        <a:pt x="88" y="54"/>
                                        <a:pt x="88" y="54"/>
                                        <a:pt x="88" y="54"/>
                                      </a:cubicBezTo>
                                      <a:cubicBezTo>
                                        <a:pt x="88" y="55"/>
                                        <a:pt x="87" y="56"/>
                                        <a:pt x="87" y="56"/>
                                      </a:cubicBezTo>
                                      <a:cubicBezTo>
                                        <a:pt x="89" y="56"/>
                                        <a:pt x="90" y="54"/>
                                        <a:pt x="91" y="54"/>
                                      </a:cubicBezTo>
                                      <a:cubicBezTo>
                                        <a:pt x="90" y="52"/>
                                        <a:pt x="89" y="54"/>
                                        <a:pt x="88" y="54"/>
                                      </a:cubicBezTo>
                                      <a:cubicBezTo>
                                        <a:pt x="88" y="52"/>
                                        <a:pt x="91" y="53"/>
                                        <a:pt x="90" y="52"/>
                                      </a:cubicBezTo>
                                      <a:cubicBezTo>
                                        <a:pt x="92" y="51"/>
                                        <a:pt x="93" y="50"/>
                                        <a:pt x="94" y="48"/>
                                      </a:cubicBezTo>
                                      <a:cubicBezTo>
                                        <a:pt x="92" y="48"/>
                                        <a:pt x="91" y="52"/>
                                        <a:pt x="89" y="52"/>
                                      </a:cubicBezTo>
                                      <a:cubicBezTo>
                                        <a:pt x="89" y="50"/>
                                        <a:pt x="90" y="49"/>
                                        <a:pt x="91" y="47"/>
                                      </a:cubicBezTo>
                                      <a:cubicBezTo>
                                        <a:pt x="91" y="47"/>
                                        <a:pt x="91" y="47"/>
                                        <a:pt x="91" y="47"/>
                                      </a:cubicBezTo>
                                      <a:cubicBezTo>
                                        <a:pt x="92" y="46"/>
                                        <a:pt x="92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3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2" y="45"/>
                                        <a:pt x="92" y="45"/>
                                      </a:cubicBezTo>
                                      <a:cubicBezTo>
                                        <a:pt x="92" y="45"/>
                                        <a:pt x="91" y="46"/>
                                        <a:pt x="91" y="46"/>
                                      </a:cubicBezTo>
                                      <a:cubicBezTo>
                                        <a:pt x="89" y="46"/>
                                        <a:pt x="89" y="47"/>
                                        <a:pt x="88" y="47"/>
                                      </a:cubicBezTo>
                                      <a:cubicBezTo>
                                        <a:pt x="88" y="47"/>
                                        <a:pt x="88" y="47"/>
                                        <a:pt x="88" y="46"/>
                                      </a:cubicBezTo>
                                      <a:cubicBezTo>
                                        <a:pt x="87" y="47"/>
                                        <a:pt x="86" y="47"/>
                                        <a:pt x="85" y="48"/>
                                      </a:cubicBezTo>
                                      <a:cubicBezTo>
                                        <a:pt x="85" y="48"/>
                                        <a:pt x="85" y="48"/>
                                        <a:pt x="86" y="49"/>
                                      </a:cubicBezTo>
                                      <a:cubicBezTo>
                                        <a:pt x="84" y="50"/>
                                        <a:pt x="83" y="51"/>
                                        <a:pt x="82" y="53"/>
                                      </a:cubicBezTo>
                                      <a:cubicBezTo>
                                        <a:pt x="85" y="51"/>
                                        <a:pt x="86" y="49"/>
                                        <a:pt x="89" y="48"/>
                                      </a:cubicBezTo>
                                      <a:cubicBezTo>
                                        <a:pt x="88" y="51"/>
                                        <a:pt x="85" y="54"/>
                                        <a:pt x="85" y="57"/>
                                      </a:cubicBezTo>
                                      <a:cubicBezTo>
                                        <a:pt x="84" y="60"/>
                                        <a:pt x="85" y="62"/>
                                        <a:pt x="86" y="65"/>
                                      </a:cubicBezTo>
                                      <a:cubicBezTo>
                                        <a:pt x="87" y="63"/>
                                        <a:pt x="85" y="61"/>
                                        <a:pt x="86" y="58"/>
                                      </a:cubicBezTo>
                                      <a:cubicBezTo>
                                        <a:pt x="88" y="62"/>
                                        <a:pt x="88" y="66"/>
                                        <a:pt x="87" y="69"/>
                                      </a:cubicBezTo>
                                      <a:cubicBezTo>
                                        <a:pt x="86" y="69"/>
                                        <a:pt x="86" y="68"/>
                                        <a:pt x="85" y="68"/>
                                      </a:cubicBezTo>
                                      <a:cubicBezTo>
                                        <a:pt x="85" y="68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6" y="69"/>
                                        <a:pt x="86" y="70"/>
                                      </a:cubicBezTo>
                                      <a:cubicBezTo>
                                        <a:pt x="86" y="70"/>
                                        <a:pt x="86" y="69"/>
                                        <a:pt x="86" y="69"/>
                                      </a:cubicBezTo>
                                      <a:cubicBezTo>
                                        <a:pt x="86" y="70"/>
                                        <a:pt x="86" y="72"/>
                                        <a:pt x="85" y="73"/>
                                      </a:cubicBezTo>
                                      <a:cubicBezTo>
                                        <a:pt x="84" y="72"/>
                                        <a:pt x="84" y="70"/>
                                        <a:pt x="82" y="69"/>
                                      </a:cubicBezTo>
                                      <a:cubicBezTo>
                                        <a:pt x="82" y="72"/>
                                        <a:pt x="85" y="75"/>
                                        <a:pt x="84" y="78"/>
                                      </a:cubicBezTo>
                                      <a:cubicBezTo>
                                        <a:pt x="84" y="79"/>
                                        <a:pt x="85" y="78"/>
                                        <a:pt x="85" y="79"/>
                                      </a:cubicBezTo>
                                      <a:cubicBezTo>
                                        <a:pt x="86" y="84"/>
                                        <a:pt x="83" y="89"/>
                                        <a:pt x="79" y="91"/>
                                      </a:cubicBezTo>
                                      <a:cubicBezTo>
                                        <a:pt x="79" y="89"/>
                                        <a:pt x="80" y="86"/>
                                        <a:pt x="79" y="86"/>
                                      </a:cubicBezTo>
                                      <a:cubicBezTo>
                                        <a:pt x="79" y="91"/>
                                        <a:pt x="76" y="96"/>
                                        <a:pt x="70" y="94"/>
                                      </a:cubicBezTo>
                                      <a:cubicBezTo>
                                        <a:pt x="72" y="89"/>
                                        <a:pt x="68" y="83"/>
                                        <a:pt x="68" y="78"/>
                                      </a:cubicBezTo>
                                      <a:cubicBezTo>
                                        <a:pt x="68" y="78"/>
                                        <a:pt x="68" y="78"/>
                                        <a:pt x="68" y="78"/>
                                      </a:cubicBezTo>
                                      <a:cubicBezTo>
                                        <a:pt x="69" y="78"/>
                                        <a:pt x="68" y="77"/>
                                        <a:pt x="69" y="77"/>
                                      </a:cubicBezTo>
                                      <a:cubicBezTo>
                                        <a:pt x="68" y="77"/>
                                        <a:pt x="68" y="77"/>
                                        <a:pt x="68" y="76"/>
                                      </a:cubicBezTo>
                                      <a:cubicBezTo>
                                        <a:pt x="68" y="74"/>
                                        <a:pt x="68" y="73"/>
                                        <a:pt x="68" y="72"/>
                                      </a:cubicBezTo>
                                      <a:cubicBezTo>
                                        <a:pt x="69" y="73"/>
                                        <a:pt x="69" y="74"/>
                                        <a:pt x="69" y="75"/>
                                      </a:cubicBezTo>
                                      <a:cubicBezTo>
                                        <a:pt x="69" y="76"/>
                                        <a:pt x="70" y="76"/>
                                        <a:pt x="70" y="76"/>
                                      </a:cubicBezTo>
                                      <a:cubicBezTo>
                                        <a:pt x="70" y="77"/>
                                        <a:pt x="71" y="77"/>
                                        <a:pt x="71" y="78"/>
                                      </a:cubicBezTo>
                                      <a:cubicBezTo>
                                        <a:pt x="72" y="79"/>
                                        <a:pt x="74" y="83"/>
                                        <a:pt x="76" y="80"/>
                                      </a:cubicBezTo>
                                      <a:cubicBezTo>
                                        <a:pt x="75" y="77"/>
                                        <a:pt x="70" y="75"/>
                                        <a:pt x="70" y="71"/>
                                      </a:cubicBezTo>
                                      <a:cubicBezTo>
                                        <a:pt x="70" y="71"/>
                                        <a:pt x="69" y="71"/>
                                        <a:pt x="69" y="71"/>
                                      </a:cubicBezTo>
                                      <a:cubicBezTo>
                                        <a:pt x="68" y="68"/>
                                        <a:pt x="66" y="65"/>
                                        <a:pt x="64" y="62"/>
                                      </a:cubicBezTo>
                                      <a:cubicBezTo>
                                        <a:pt x="63" y="62"/>
                                        <a:pt x="63" y="61"/>
                                        <a:pt x="62" y="61"/>
                                      </a:cubicBezTo>
                                      <a:cubicBezTo>
                                        <a:pt x="61" y="61"/>
                                        <a:pt x="62" y="62"/>
                                        <a:pt x="61" y="62"/>
                                      </a:cubicBezTo>
                                      <a:cubicBezTo>
                                        <a:pt x="61" y="61"/>
                                        <a:pt x="62" y="61"/>
                                        <a:pt x="61" y="61"/>
                                      </a:cubicBezTo>
                                      <a:cubicBezTo>
                                        <a:pt x="61" y="61"/>
                                        <a:pt x="61" y="61"/>
                                        <a:pt x="60" y="61"/>
                                      </a:cubicBezTo>
                                      <a:cubicBezTo>
                                        <a:pt x="59" y="55"/>
                                        <a:pt x="62" y="46"/>
                                        <a:pt x="58" y="42"/>
                                      </a:cubicBezTo>
                                      <a:cubicBezTo>
                                        <a:pt x="57" y="41"/>
                                        <a:pt x="55" y="41"/>
                                        <a:pt x="53" y="40"/>
                                      </a:cubicBezTo>
                                      <a:cubicBezTo>
                                        <a:pt x="53" y="41"/>
                                        <a:pt x="54" y="42"/>
                                        <a:pt x="55" y="43"/>
                                      </a:cubicBezTo>
                                      <a:cubicBezTo>
                                        <a:pt x="56" y="43"/>
                                        <a:pt x="56" y="43"/>
                                        <a:pt x="57" y="43"/>
                                      </a:cubicBezTo>
                                      <a:cubicBezTo>
                                        <a:pt x="57" y="44"/>
                                        <a:pt x="58" y="45"/>
                                        <a:pt x="58" y="46"/>
                                      </a:cubicBezTo>
                                      <a:cubicBezTo>
                                        <a:pt x="54" y="43"/>
                                        <a:pt x="47" y="41"/>
                                        <a:pt x="48" y="34"/>
                                      </a:cubicBezTo>
                                      <a:cubicBezTo>
                                        <a:pt x="52" y="34"/>
                                        <a:pt x="53" y="28"/>
                                        <a:pt x="56" y="31"/>
                                      </a:cubicBezTo>
                                      <a:cubicBezTo>
                                        <a:pt x="56" y="31"/>
                                        <a:pt x="56" y="31"/>
                                        <a:pt x="57" y="32"/>
                                      </a:cubicBezTo>
                                      <a:cubicBezTo>
                                        <a:pt x="57" y="32"/>
                                        <a:pt x="57" y="31"/>
                                        <a:pt x="57" y="31"/>
                                      </a:cubicBezTo>
                                      <a:cubicBezTo>
                                        <a:pt x="59" y="34"/>
                                        <a:pt x="60" y="36"/>
                                        <a:pt x="60" y="40"/>
                                      </a:cubicBezTo>
                                      <a:cubicBezTo>
                                        <a:pt x="60" y="40"/>
                                        <a:pt x="60" y="40"/>
                                        <a:pt x="60" y="40"/>
                                      </a:cubicBezTo>
                                      <a:cubicBezTo>
                                        <a:pt x="60" y="41"/>
                                        <a:pt x="61" y="41"/>
                                        <a:pt x="61" y="41"/>
                                      </a:cubicBezTo>
                                      <a:cubicBezTo>
                                        <a:pt x="61" y="42"/>
                                        <a:pt x="62" y="44"/>
                                        <a:pt x="63" y="45"/>
                                      </a:cubicBezTo>
                                      <a:cubicBezTo>
                                        <a:pt x="63" y="47"/>
                                        <a:pt x="64" y="50"/>
                                        <a:pt x="64" y="52"/>
                                      </a:cubicBezTo>
                                      <a:cubicBezTo>
                                        <a:pt x="63" y="55"/>
                                        <a:pt x="63" y="58"/>
                                        <a:pt x="61" y="60"/>
                                      </a:cubicBezTo>
                                      <a:cubicBezTo>
                                        <a:pt x="61" y="60"/>
                                        <a:pt x="61" y="60"/>
                                        <a:pt x="62" y="60"/>
                                      </a:cubicBezTo>
                                      <a:cubicBezTo>
                                        <a:pt x="63" y="60"/>
                                        <a:pt x="63" y="59"/>
                                        <a:pt x="63" y="58"/>
                                      </a:cubicBezTo>
                                      <a:cubicBezTo>
                                        <a:pt x="63" y="58"/>
                                        <a:pt x="63" y="58"/>
                                        <a:pt x="64" y="58"/>
                                      </a:cubicBezTo>
                                      <a:cubicBezTo>
                                        <a:pt x="65" y="55"/>
                                        <a:pt x="65" y="53"/>
                                        <a:pt x="65" y="49"/>
                                      </a:cubicBezTo>
                                      <a:cubicBezTo>
                                        <a:pt x="66" y="51"/>
                                        <a:pt x="67" y="54"/>
                                        <a:pt x="66" y="56"/>
                                      </a:cubicBezTo>
                                      <a:cubicBezTo>
                                        <a:pt x="66" y="56"/>
                                        <a:pt x="67" y="56"/>
                                        <a:pt x="67" y="56"/>
                                      </a:cubicBezTo>
                                      <a:cubicBezTo>
                                        <a:pt x="63" y="62"/>
                                        <a:pt x="73" y="51"/>
                                        <a:pt x="77" y="56"/>
                                      </a:cubicBezTo>
                                      <a:cubicBezTo>
                                        <a:pt x="78" y="57"/>
                                        <a:pt x="78" y="58"/>
                                        <a:pt x="79" y="58"/>
                                      </a:cubicBezTo>
                                      <a:cubicBezTo>
                                        <a:pt x="79" y="59"/>
                                        <a:pt x="79" y="59"/>
                                        <a:pt x="79" y="59"/>
                                      </a:cubicBezTo>
                                      <a:cubicBezTo>
                                        <a:pt x="81" y="60"/>
                                        <a:pt x="79" y="63"/>
                                        <a:pt x="80" y="65"/>
                                      </a:cubicBezTo>
                                      <a:cubicBezTo>
                                        <a:pt x="81" y="62"/>
                                        <a:pt x="81" y="58"/>
                                        <a:pt x="82" y="55"/>
                                      </a:cubicBezTo>
                                      <a:cubicBezTo>
                                        <a:pt x="83" y="55"/>
                                        <a:pt x="83" y="55"/>
                                        <a:pt x="83" y="55"/>
                                      </a:cubicBezTo>
                                      <a:cubicBezTo>
                                        <a:pt x="83" y="54"/>
                                        <a:pt x="83" y="54"/>
                                        <a:pt x="83" y="54"/>
                                      </a:cubicBezTo>
                                      <a:cubicBezTo>
                                        <a:pt x="83" y="53"/>
                                        <a:pt x="83" y="53"/>
                                        <a:pt x="83" y="53"/>
                                      </a:cubicBezTo>
                                      <a:cubicBezTo>
                                        <a:pt x="82" y="54"/>
                                        <a:pt x="82" y="54"/>
                                        <a:pt x="81" y="54"/>
                                      </a:cubicBezTo>
                                      <a:cubicBezTo>
                                        <a:pt x="81" y="52"/>
                                        <a:pt x="79" y="52"/>
                                        <a:pt x="79" y="51"/>
                                      </a:cubicBezTo>
                                      <a:cubicBezTo>
                                        <a:pt x="78" y="52"/>
                                        <a:pt x="78" y="51"/>
                                        <a:pt x="77" y="52"/>
                                      </a:cubicBezTo>
                                      <a:cubicBezTo>
                                        <a:pt x="79" y="50"/>
                                        <a:pt x="80" y="48"/>
                                        <a:pt x="83" y="47"/>
                                      </a:cubicBezTo>
                                      <a:cubicBezTo>
                                        <a:pt x="81" y="46"/>
                                        <a:pt x="79" y="49"/>
                                        <a:pt x="78" y="50"/>
                                      </a:cubicBezTo>
                                      <a:cubicBezTo>
                                        <a:pt x="78" y="49"/>
                                        <a:pt x="78" y="49"/>
                                        <a:pt x="78" y="49"/>
                                      </a:cubicBezTo>
                                      <a:cubicBezTo>
                                        <a:pt x="78" y="49"/>
                                        <a:pt x="78" y="48"/>
                                        <a:pt x="78" y="48"/>
                                      </a:cubicBezTo>
                                      <a:cubicBezTo>
                                        <a:pt x="77" y="49"/>
                                        <a:pt x="75" y="50"/>
                                        <a:pt x="74" y="51"/>
                                      </a:cubicBezTo>
                                      <a:cubicBezTo>
                                        <a:pt x="77" y="47"/>
                                        <a:pt x="81" y="42"/>
                                        <a:pt x="79" y="37"/>
                                      </a:cubicBezTo>
                                      <a:cubicBezTo>
                                        <a:pt x="81" y="37"/>
                                        <a:pt x="81" y="34"/>
                                        <a:pt x="80" y="33"/>
                                      </a:cubicBezTo>
                                      <a:cubicBezTo>
                                        <a:pt x="80" y="37"/>
                                        <a:pt x="77" y="39"/>
                                        <a:pt x="74" y="41"/>
                                      </a:cubicBezTo>
                                      <a:cubicBezTo>
                                        <a:pt x="74" y="39"/>
                                        <a:pt x="75" y="38"/>
                                        <a:pt x="77" y="37"/>
                                      </a:cubicBezTo>
                                      <a:cubicBezTo>
                                        <a:pt x="79" y="34"/>
                                        <a:pt x="77" y="29"/>
                                        <a:pt x="79" y="26"/>
                                      </a:cubicBezTo>
                                      <a:cubicBezTo>
                                        <a:pt x="78" y="25"/>
                                        <a:pt x="77" y="26"/>
                                        <a:pt x="76" y="26"/>
                                      </a:cubicBezTo>
                                      <a:cubicBezTo>
                                        <a:pt x="77" y="26"/>
                                        <a:pt x="76" y="26"/>
                                        <a:pt x="76" y="27"/>
                                      </a:cubicBezTo>
                                      <a:cubicBezTo>
                                        <a:pt x="76" y="27"/>
                                        <a:pt x="76" y="27"/>
                                        <a:pt x="75" y="27"/>
                                      </a:cubicBezTo>
                                      <a:cubicBezTo>
                                        <a:pt x="75" y="27"/>
                                        <a:pt x="76" y="27"/>
                                        <a:pt x="76" y="28"/>
                                      </a:cubicBezTo>
                                      <a:cubicBezTo>
                                        <a:pt x="75" y="27"/>
                                        <a:pt x="74" y="27"/>
                                        <a:pt x="74" y="29"/>
                                      </a:cubicBezTo>
                                      <a:cubicBezTo>
                                        <a:pt x="74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4" y="29"/>
                                        <a:pt x="72" y="30"/>
                                        <a:pt x="71" y="32"/>
                                      </a:cubicBezTo>
                                      <a:cubicBezTo>
                                        <a:pt x="70" y="32"/>
                                        <a:pt x="69" y="33"/>
                                        <a:pt x="71" y="34"/>
                                      </a:cubicBezTo>
                                      <a:cubicBezTo>
                                        <a:pt x="70" y="34"/>
                                        <a:pt x="70" y="34"/>
                                        <a:pt x="70" y="34"/>
                                      </a:cubicBezTo>
                                      <a:cubicBezTo>
                                        <a:pt x="70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5"/>
                                        <a:pt x="69" y="35"/>
                                        <a:pt x="70" y="36"/>
                                      </a:cubicBezTo>
                                      <a:cubicBezTo>
                                        <a:pt x="70" y="35"/>
                                        <a:pt x="70" y="35"/>
                                        <a:pt x="70" y="35"/>
                                      </a:cubicBezTo>
                                      <a:cubicBezTo>
                                        <a:pt x="71" y="35"/>
                                        <a:pt x="72" y="34"/>
                                        <a:pt x="72" y="33"/>
                                      </a:cubicBezTo>
                                      <a:cubicBezTo>
                                        <a:pt x="72" y="33"/>
                                        <a:pt x="72" y="33"/>
                                        <a:pt x="73" y="33"/>
                                      </a:cubicBezTo>
                                      <a:cubicBezTo>
                                        <a:pt x="73" y="32"/>
                                        <a:pt x="73" y="31"/>
                                        <a:pt x="74" y="31"/>
                                      </a:cubicBezTo>
                                      <a:cubicBezTo>
                                        <a:pt x="73" y="33"/>
                                        <a:pt x="72" y="33"/>
                                        <a:pt x="72" y="35"/>
                                      </a:cubicBezTo>
                                      <a:cubicBezTo>
                                        <a:pt x="71" y="35"/>
                                        <a:pt x="70" y="36"/>
                                        <a:pt x="69" y="37"/>
                                      </a:cubicBezTo>
                                      <a:cubicBezTo>
                                        <a:pt x="69" y="36"/>
                                        <a:pt x="68" y="36"/>
                                        <a:pt x="68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7"/>
                                      </a:cubicBezTo>
                                      <a:cubicBezTo>
                                        <a:pt x="66" y="36"/>
                                        <a:pt x="65" y="37"/>
                                        <a:pt x="65" y="37"/>
                                      </a:cubicBezTo>
                                      <a:cubicBezTo>
                                        <a:pt x="65" y="36"/>
                                        <a:pt x="64" y="36"/>
                                        <a:pt x="64" y="35"/>
                                      </a:cubicBezTo>
                                      <a:cubicBezTo>
                                        <a:pt x="64" y="35"/>
                                        <a:pt x="64" y="36"/>
                                        <a:pt x="63" y="36"/>
                                      </a:cubicBezTo>
                                      <a:cubicBezTo>
                                        <a:pt x="64" y="37"/>
                                        <a:pt x="63" y="39"/>
                                        <a:pt x="64" y="40"/>
                                      </a:cubicBezTo>
                                      <a:cubicBezTo>
                                        <a:pt x="65" y="40"/>
                                        <a:pt x="64" y="38"/>
                                        <a:pt x="65" y="38"/>
                                      </a:cubicBezTo>
                                      <a:cubicBezTo>
                                        <a:pt x="65" y="38"/>
                                        <a:pt x="65" y="39"/>
                                        <a:pt x="65" y="39"/>
                                      </a:cubicBezTo>
                                      <a:cubicBezTo>
                                        <a:pt x="66" y="39"/>
                                        <a:pt x="66" y="38"/>
                                        <a:pt x="66" y="38"/>
                                      </a:cubicBezTo>
                                      <a:cubicBezTo>
                                        <a:pt x="66" y="38"/>
                                        <a:pt x="67" y="38"/>
                                        <a:pt x="67" y="39"/>
                                      </a:cubicBezTo>
                                      <a:cubicBezTo>
                                        <a:pt x="70" y="39"/>
                                        <a:pt x="70" y="43"/>
                                        <a:pt x="71" y="44"/>
                                      </a:cubicBezTo>
                                      <a:cubicBezTo>
                                        <a:pt x="72" y="44"/>
                                        <a:pt x="72" y="44"/>
                                        <a:pt x="72" y="44"/>
                                      </a:cubicBezTo>
                                      <a:cubicBezTo>
                                        <a:pt x="76" y="45"/>
                                        <a:pt x="77" y="40"/>
                                        <a:pt x="79" y="38"/>
                                      </a:cubicBezTo>
                                      <a:cubicBezTo>
                                        <a:pt x="78" y="42"/>
                                        <a:pt x="77" y="45"/>
                                        <a:pt x="75" y="48"/>
                                      </a:cubicBezTo>
                                      <a:cubicBezTo>
                                        <a:pt x="74" y="49"/>
                                        <a:pt x="73" y="50"/>
                                        <a:pt x="72" y="51"/>
                                      </a:cubicBezTo>
                                      <a:cubicBezTo>
                                        <a:pt x="72" y="47"/>
                                        <a:pt x="68" y="46"/>
                                        <a:pt x="67" y="44"/>
                                      </a:cubicBezTo>
                                      <a:cubicBezTo>
                                        <a:pt x="67" y="43"/>
                                        <a:pt x="68" y="44"/>
                                        <a:pt x="68" y="44"/>
                                      </a:cubicBezTo>
                                      <a:cubicBezTo>
                                        <a:pt x="68" y="44"/>
                                        <a:pt x="69" y="44"/>
                                        <a:pt x="68" y="44"/>
                                      </a:cubicBezTo>
                                      <a:cubicBezTo>
                                        <a:pt x="69" y="44"/>
                                        <a:pt x="69" y="44"/>
                                        <a:pt x="69" y="44"/>
                                      </a:cubicBezTo>
                                      <a:cubicBezTo>
                                        <a:pt x="69" y="42"/>
                                        <a:pt x="67" y="41"/>
                                        <a:pt x="65" y="42"/>
                                      </a:cubicBezTo>
                                      <a:cubicBezTo>
                                        <a:pt x="65" y="42"/>
                                        <a:pt x="66" y="42"/>
                                        <a:pt x="66" y="42"/>
                                      </a:cubicBezTo>
                                      <a:cubicBezTo>
                                        <a:pt x="65" y="41"/>
                                        <a:pt x="64" y="42"/>
                                        <a:pt x="63" y="41"/>
                                      </a:cubicBezTo>
                                      <a:cubicBezTo>
                                        <a:pt x="63" y="41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40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39"/>
                                        <a:pt x="63" y="37"/>
                                        <a:pt x="63" y="35"/>
                                      </a:cubicBezTo>
                                      <a:cubicBezTo>
                                        <a:pt x="64" y="35"/>
                                        <a:pt x="66" y="34"/>
                                        <a:pt x="67" y="32"/>
                                      </a:cubicBezTo>
                                      <a:cubicBezTo>
                                        <a:pt x="69" y="30"/>
                                        <a:pt x="70" y="28"/>
                                        <a:pt x="73" y="28"/>
                                      </a:cubicBezTo>
                                      <a:cubicBezTo>
                                        <a:pt x="77" y="24"/>
                                        <a:pt x="78" y="19"/>
                                        <a:pt x="81" y="14"/>
                                      </a:cubicBezTo>
                                      <a:cubicBezTo>
                                        <a:pt x="84" y="13"/>
                                        <a:pt x="85" y="10"/>
                                        <a:pt x="88" y="9"/>
                                      </a:cubicBezTo>
                                      <a:cubicBezTo>
                                        <a:pt x="86" y="17"/>
                                        <a:pt x="80" y="23"/>
                                        <a:pt x="82" y="30"/>
                                      </a:cubicBezTo>
                                      <a:cubicBezTo>
                                        <a:pt x="81" y="34"/>
                                        <a:pt x="85" y="41"/>
                                        <a:pt x="79" y="44"/>
                                      </a:cubicBezTo>
                                      <a:cubicBezTo>
                                        <a:pt x="81" y="44"/>
                                        <a:pt x="84" y="41"/>
                                        <a:pt x="84" y="38"/>
                                      </a:cubicBezTo>
                                      <a:cubicBezTo>
                                        <a:pt x="85" y="41"/>
                                        <a:pt x="83" y="43"/>
                                        <a:pt x="81" y="44"/>
                                      </a:cubicBezTo>
                                      <a:cubicBezTo>
                                        <a:pt x="81" y="44"/>
                                        <a:pt x="81" y="45"/>
                                        <a:pt x="81" y="45"/>
                                      </a:cubicBezTo>
                                      <a:cubicBezTo>
                                        <a:pt x="82" y="45"/>
                                        <a:pt x="82" y="44"/>
                                        <a:pt x="83" y="44"/>
                                      </a:cubicBezTo>
                                      <a:cubicBezTo>
                                        <a:pt x="83" y="44"/>
                                        <a:pt x="82" y="45"/>
                                        <a:pt x="82" y="45"/>
                                      </a:cubicBezTo>
                                      <a:cubicBezTo>
                                        <a:pt x="82" y="46"/>
                                        <a:pt x="82" y="46"/>
                                        <a:pt x="82" y="46"/>
                                      </a:cubicBezTo>
                                      <a:cubicBezTo>
                                        <a:pt x="83" y="46"/>
                                        <a:pt x="83" y="46"/>
                                        <a:pt x="83" y="45"/>
                                      </a:cubicBezTo>
                                      <a:cubicBezTo>
                                        <a:pt x="84" y="46"/>
                                        <a:pt x="84" y="46"/>
                                        <a:pt x="85" y="47"/>
                                      </a:cubicBezTo>
                                      <a:cubicBezTo>
                                        <a:pt x="85" y="47"/>
                                        <a:pt x="85" y="46"/>
                                        <a:pt x="85" y="46"/>
                                      </a:cubicBezTo>
                                      <a:cubicBezTo>
                                        <a:pt x="85" y="46"/>
                                        <a:pt x="85" y="47"/>
                                        <a:pt x="86" y="47"/>
                                      </a:cubicBezTo>
                                      <a:cubicBezTo>
                                        <a:pt x="86" y="46"/>
                                        <a:pt x="86" y="46"/>
                                        <a:pt x="87" y="45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4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5"/>
                                      </a:cubicBezTo>
                                      <a:cubicBezTo>
                                        <a:pt x="86" y="44"/>
                                        <a:pt x="86" y="44"/>
                                        <a:pt x="86" y="44"/>
                                      </a:cubicBezTo>
                                      <a:cubicBezTo>
                                        <a:pt x="85" y="44"/>
                                        <a:pt x="85" y="45"/>
                                        <a:pt x="84" y="45"/>
                                      </a:cubicBezTo>
                                      <a:cubicBezTo>
                                        <a:pt x="84" y="44"/>
                                        <a:pt x="85" y="44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5" y="43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6" y="43"/>
                                        <a:pt x="85" y="42"/>
                                      </a:cubicBezTo>
                                      <a:cubicBezTo>
                                        <a:pt x="84" y="42"/>
                                        <a:pt x="84" y="44"/>
                                        <a:pt x="83" y="44"/>
                                      </a:cubicBezTo>
                                      <a:cubicBezTo>
                                        <a:pt x="83" y="43"/>
                                        <a:pt x="83" y="43"/>
                                        <a:pt x="83" y="42"/>
                                      </a:cubicBezTo>
                                      <a:cubicBezTo>
                                        <a:pt x="84" y="42"/>
                                        <a:pt x="84" y="43"/>
                                        <a:pt x="84" y="43"/>
                                      </a:cubicBezTo>
                                      <a:cubicBezTo>
                                        <a:pt x="84" y="42"/>
                                        <a:pt x="85" y="41"/>
                                        <a:pt x="85" y="39"/>
                                      </a:cubicBezTo>
                                      <a:cubicBezTo>
                                        <a:pt x="85" y="39"/>
                                        <a:pt x="85" y="39"/>
                                        <a:pt x="85" y="39"/>
                                      </a:cubicBezTo>
                                      <a:cubicBezTo>
                                        <a:pt x="83" y="34"/>
                                        <a:pt x="83" y="29"/>
                                        <a:pt x="85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4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5" y="24"/>
                                      </a:cubicBezTo>
                                      <a:cubicBezTo>
                                        <a:pt x="86" y="18"/>
                                        <a:pt x="88" y="12"/>
                                        <a:pt x="88" y="6"/>
                                      </a:cubicBezTo>
                                      <a:cubicBezTo>
                                        <a:pt x="88" y="6"/>
                                        <a:pt x="88" y="6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4" y="9"/>
                                        <a:pt x="83" y="11"/>
                                        <a:pt x="81" y="12"/>
                                      </a:cubicBezTo>
                                      <a:cubicBezTo>
                                        <a:pt x="78" y="19"/>
                                        <a:pt x="75" y="26"/>
                                        <a:pt x="68" y="28"/>
                                      </a:cubicBezTo>
                                      <a:cubicBezTo>
                                        <a:pt x="67" y="29"/>
                                        <a:pt x="67" y="30"/>
                                        <a:pt x="66" y="30"/>
                                      </a:cubicBezTo>
                                      <a:cubicBezTo>
                                        <a:pt x="66" y="30"/>
                                        <a:pt x="67" y="29"/>
                                        <a:pt x="67" y="29"/>
                                      </a:cubicBezTo>
                                      <a:cubicBezTo>
                                        <a:pt x="66" y="29"/>
                                        <a:pt x="66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30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4" y="29"/>
                                        <a:pt x="64" y="29"/>
                                      </a:cubicBezTo>
                                      <a:cubicBezTo>
                                        <a:pt x="64" y="28"/>
                                        <a:pt x="64" y="26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5"/>
                                        <a:pt x="64" y="25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3"/>
                                        <a:pt x="64" y="22"/>
                                        <a:pt x="63" y="21"/>
                                      </a:cubicBezTo>
                                      <a:cubicBezTo>
                                        <a:pt x="63" y="19"/>
                                        <a:pt x="63" y="16"/>
                                        <a:pt x="61" y="13"/>
                                      </a:cubicBezTo>
                                      <a:cubicBezTo>
                                        <a:pt x="60" y="15"/>
                                        <a:pt x="60" y="16"/>
                                        <a:pt x="59" y="18"/>
                                      </a:cubicBezTo>
                                      <a:cubicBezTo>
                                        <a:pt x="59" y="18"/>
                                        <a:pt x="59" y="18"/>
                                        <a:pt x="59" y="18"/>
                                      </a:cubicBezTo>
                                      <a:cubicBezTo>
                                        <a:pt x="58" y="18"/>
                                        <a:pt x="58" y="19"/>
                                        <a:pt x="57" y="20"/>
                                      </a:cubicBezTo>
                                      <a:cubicBezTo>
                                        <a:pt x="57" y="20"/>
                                        <a:pt x="57" y="20"/>
                                        <a:pt x="57" y="21"/>
                                      </a:cubicBezTo>
                                      <a:cubicBezTo>
                                        <a:pt x="58" y="20"/>
                                        <a:pt x="58" y="19"/>
                                        <a:pt x="59" y="18"/>
                                      </a:cubicBezTo>
                                      <a:cubicBezTo>
                                        <a:pt x="59" y="20"/>
                                        <a:pt x="58" y="21"/>
                                        <a:pt x="57" y="23"/>
                                      </a:cubicBezTo>
                                      <a:cubicBezTo>
                                        <a:pt x="57" y="24"/>
                                        <a:pt x="57" y="24"/>
                                        <a:pt x="57" y="25"/>
                                      </a:cubicBezTo>
                                      <a:cubicBezTo>
                                        <a:pt x="58" y="24"/>
                                        <a:pt x="58" y="24"/>
                                        <a:pt x="58" y="23"/>
                                      </a:cubicBezTo>
                                      <a:cubicBezTo>
                                        <a:pt x="58" y="25"/>
                                        <a:pt x="58" y="26"/>
                                        <a:pt x="57" y="27"/>
                                      </a:cubicBezTo>
                                      <a:cubicBezTo>
                                        <a:pt x="56" y="29"/>
                                        <a:pt x="55" y="30"/>
                                        <a:pt x="52" y="28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30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28"/>
                                      </a:cubicBezTo>
                                      <a:cubicBezTo>
                                        <a:pt x="51" y="28"/>
                                        <a:pt x="51" y="28"/>
                                        <a:pt x="51" y="28"/>
                                      </a:cubicBezTo>
                                      <a:cubicBezTo>
                                        <a:pt x="50" y="29"/>
                                        <a:pt x="49" y="30"/>
                                        <a:pt x="49" y="31"/>
                                      </a:cubicBezTo>
                                      <a:cubicBezTo>
                                        <a:pt x="49" y="29"/>
                                        <a:pt x="50" y="28"/>
                                        <a:pt x="50" y="27"/>
                                      </a:cubicBezTo>
                                      <a:cubicBezTo>
                                        <a:pt x="48" y="26"/>
                                        <a:pt x="47" y="24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6" y="18"/>
                                        <a:pt x="47" y="12"/>
                                        <a:pt x="48" y="7"/>
                                      </a:cubicBezTo>
                                      <a:cubicBezTo>
                                        <a:pt x="48" y="5"/>
                                        <a:pt x="48" y="3"/>
                                        <a:pt x="48" y="2"/>
                                      </a:cubicBezTo>
                                      <a:cubicBezTo>
                                        <a:pt x="48" y="1"/>
                                        <a:pt x="48" y="1"/>
                                        <a:pt x="48" y="1"/>
                                      </a:cubicBezTo>
                                      <a:cubicBezTo>
                                        <a:pt x="47" y="2"/>
                                        <a:pt x="47" y="3"/>
                                        <a:pt x="47" y="3"/>
                                      </a:cubicBezTo>
                                      <a:cubicBezTo>
                                        <a:pt x="46" y="3"/>
                                        <a:pt x="46" y="1"/>
                                        <a:pt x="46" y="0"/>
                                      </a:cubicBezTo>
                                      <a:cubicBezTo>
                                        <a:pt x="46" y="0"/>
                                        <a:pt x="45" y="0"/>
                                        <a:pt x="45" y="0"/>
                                      </a:cubicBezTo>
                                      <a:cubicBezTo>
                                        <a:pt x="45" y="1"/>
                                        <a:pt x="45" y="1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2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4" y="4"/>
                                        <a:pt x="44" y="5"/>
                                      </a:cubicBezTo>
                                      <a:cubicBezTo>
                                        <a:pt x="45" y="5"/>
                                        <a:pt x="45" y="4"/>
                                        <a:pt x="45" y="3"/>
                                      </a:cubicBezTo>
                                      <a:cubicBezTo>
                                        <a:pt x="47" y="6"/>
                                        <a:pt x="47" y="11"/>
                                        <a:pt x="45" y="14"/>
                                      </a:cubicBezTo>
                                      <a:cubicBezTo>
                                        <a:pt x="45" y="14"/>
                                        <a:pt x="45" y="14"/>
                                        <a:pt x="45" y="14"/>
                                      </a:cubicBezTo>
                                      <a:cubicBezTo>
                                        <a:pt x="46" y="13"/>
                                        <a:pt x="46" y="12"/>
                                        <a:pt x="47" y="12"/>
                                      </a:cubicBezTo>
                                      <a:cubicBezTo>
                                        <a:pt x="47" y="15"/>
                                        <a:pt x="44" y="18"/>
                                        <a:pt x="42" y="20"/>
                                      </a:cubicBezTo>
                                      <a:cubicBezTo>
                                        <a:pt x="44" y="20"/>
                                        <a:pt x="45" y="18"/>
                                        <a:pt x="46" y="17"/>
                                      </a:cubicBezTo>
                                      <a:cubicBezTo>
                                        <a:pt x="46" y="18"/>
                                        <a:pt x="45" y="20"/>
                                        <a:pt x="43" y="21"/>
                                      </a:cubicBezTo>
                                      <a:cubicBezTo>
                                        <a:pt x="38" y="26"/>
                                        <a:pt x="45" y="32"/>
                                        <a:pt x="43" y="37"/>
                                      </a:cubicBezTo>
                                      <a:cubicBezTo>
                                        <a:pt x="43" y="39"/>
                                        <a:pt x="41" y="41"/>
                                        <a:pt x="40" y="43"/>
                                      </a:cubicBezTo>
                                      <a:cubicBezTo>
                                        <a:pt x="39" y="43"/>
                                        <a:pt x="39" y="42"/>
                                        <a:pt x="39" y="42"/>
                                      </a:cubicBezTo>
                                      <a:cubicBezTo>
                                        <a:pt x="40" y="41"/>
                                        <a:pt x="41" y="40"/>
                                        <a:pt x="42" y="39"/>
                                      </a:cubicBezTo>
                                      <a:cubicBezTo>
                                        <a:pt x="40" y="38"/>
                                        <a:pt x="39" y="42"/>
                                        <a:pt x="37" y="42"/>
                                      </a:cubicBezTo>
                                      <a:cubicBezTo>
                                        <a:pt x="42" y="45"/>
                                        <a:pt x="38" y="51"/>
                                        <a:pt x="35" y="53"/>
                                      </a:cubicBezTo>
                                      <a:cubicBezTo>
                                        <a:pt x="35" y="52"/>
                                        <a:pt x="37" y="51"/>
                                        <a:pt x="37" y="50"/>
                                      </a:cubicBezTo>
                                      <a:cubicBezTo>
                                        <a:pt x="36" y="50"/>
                                        <a:pt x="36" y="50"/>
                                        <a:pt x="36" y="50"/>
                                      </a:cubicBezTo>
                                      <a:cubicBezTo>
                                        <a:pt x="36" y="52"/>
                                        <a:pt x="33" y="52"/>
                                        <a:pt x="33" y="54"/>
                                      </a:cubicBezTo>
                                      <a:cubicBezTo>
                                        <a:pt x="33" y="54"/>
                                        <a:pt x="32" y="54"/>
                                        <a:pt x="32" y="54"/>
                                      </a:cubicBezTo>
                                      <a:cubicBezTo>
                                        <a:pt x="32" y="52"/>
                                        <a:pt x="35" y="51"/>
                                        <a:pt x="35" y="49"/>
                                      </a:cubicBezTo>
                                      <a:cubicBezTo>
                                        <a:pt x="33" y="50"/>
                                        <a:pt x="31" y="51"/>
                                        <a:pt x="30" y="49"/>
                                      </a:cubicBezTo>
                                      <a:cubicBezTo>
                                        <a:pt x="30" y="49"/>
                                        <a:pt x="30" y="49"/>
                                        <a:pt x="30" y="49"/>
                                      </a:cubicBezTo>
                                      <a:cubicBezTo>
                                        <a:pt x="30" y="50"/>
                                        <a:pt x="30" y="51"/>
                                        <a:pt x="31" y="51"/>
                                      </a:cubicBezTo>
                                      <a:cubicBezTo>
                                        <a:pt x="31" y="51"/>
                                        <a:pt x="31" y="52"/>
                                        <a:pt x="30" y="52"/>
                                      </a:cubicBezTo>
                                      <a:cubicBezTo>
                                        <a:pt x="30" y="53"/>
                                        <a:pt x="29" y="54"/>
                                        <a:pt x="27" y="55"/>
                                      </a:cubicBezTo>
                                      <a:cubicBezTo>
                                        <a:pt x="27" y="54"/>
                                        <a:pt x="28" y="54"/>
                                        <a:pt x="27" y="53"/>
                                      </a:cubicBezTo>
                                      <a:cubicBezTo>
                                        <a:pt x="29" y="50"/>
                                        <a:pt x="30" y="47"/>
                                        <a:pt x="33" y="45"/>
                                      </a:cubicBezTo>
                                      <a:cubicBezTo>
                                        <a:pt x="34" y="45"/>
                                        <a:pt x="35" y="44"/>
                                        <a:pt x="36" y="43"/>
                                      </a:cubicBezTo>
                                      <a:cubicBezTo>
                                        <a:pt x="38" y="40"/>
                                        <a:pt x="42" y="37"/>
                                        <a:pt x="40" y="33"/>
                                      </a:cubicBezTo>
                                      <a:cubicBezTo>
                                        <a:pt x="40" y="33"/>
                                        <a:pt x="40" y="35"/>
                                        <a:pt x="40" y="35"/>
                                      </a:cubicBezTo>
                                      <a:cubicBezTo>
                                        <a:pt x="39" y="38"/>
                                        <a:pt x="38" y="40"/>
                                        <a:pt x="37" y="42"/>
                                      </a:cubicBezTo>
                                      <a:cubicBezTo>
                                        <a:pt x="35" y="41"/>
                                        <a:pt x="34" y="41"/>
                                        <a:pt x="33" y="42"/>
                                      </a:cubicBezTo>
                                      <a:cubicBezTo>
                                        <a:pt x="35" y="39"/>
                                        <a:pt x="31" y="39"/>
                                        <a:pt x="32" y="42"/>
                                      </a:cubicBezTo>
                                      <a:cubicBezTo>
                                        <a:pt x="32" y="42"/>
                                        <a:pt x="32" y="42"/>
                                        <a:pt x="31" y="42"/>
                                      </a:cubicBezTo>
                                      <a:cubicBezTo>
                                        <a:pt x="32" y="41"/>
                                        <a:pt x="32" y="39"/>
                                        <a:pt x="31" y="38"/>
                                      </a:cubicBezTo>
                                      <a:cubicBezTo>
                                        <a:pt x="30" y="38"/>
                                        <a:pt x="30" y="39"/>
                                        <a:pt x="30" y="39"/>
                                      </a:cubicBezTo>
                                      <a:cubicBezTo>
                                        <a:pt x="30" y="39"/>
                                        <a:pt x="29" y="38"/>
                                        <a:pt x="28" y="38"/>
                                      </a:cubicBezTo>
                                      <a:cubicBezTo>
                                        <a:pt x="28" y="39"/>
                                        <a:pt x="29" y="39"/>
                                        <a:pt x="29" y="41"/>
                                      </a:cubicBezTo>
                                      <a:cubicBezTo>
                                        <a:pt x="28" y="39"/>
                                        <a:pt x="25" y="37"/>
                                        <a:pt x="26" y="40"/>
                                      </a:cubicBezTo>
                                      <a:cubicBezTo>
                                        <a:pt x="26" y="40"/>
                                        <a:pt x="27" y="40"/>
                                        <a:pt x="27" y="41"/>
                                      </a:cubicBezTo>
                                      <a:cubicBezTo>
                                        <a:pt x="28" y="41"/>
                                        <a:pt x="28" y="41"/>
                                        <a:pt x="28" y="41"/>
                                      </a:cubicBezTo>
                                      <a:cubicBezTo>
                                        <a:pt x="28" y="41"/>
                                        <a:pt x="28" y="42"/>
                                        <a:pt x="28" y="42"/>
                                      </a:cubicBezTo>
                                      <a:cubicBezTo>
                                        <a:pt x="26" y="44"/>
                                        <a:pt x="22" y="45"/>
                                        <a:pt x="22" y="49"/>
                                      </a:cubicBezTo>
                                      <a:cubicBezTo>
                                        <a:pt x="15" y="49"/>
                                        <a:pt x="19" y="41"/>
                                        <a:pt x="23" y="40"/>
                                      </a:cubicBezTo>
                                      <a:cubicBezTo>
                                        <a:pt x="23" y="39"/>
                                        <a:pt x="23" y="38"/>
                                        <a:pt x="24" y="38"/>
                                      </a:cubicBezTo>
                                      <a:cubicBezTo>
                                        <a:pt x="25" y="38"/>
                                        <a:pt x="26" y="37"/>
                                        <a:pt x="27" y="37"/>
                                      </a:cubicBezTo>
                                      <a:cubicBezTo>
                                        <a:pt x="28" y="37"/>
                                        <a:pt x="28" y="38"/>
                                        <a:pt x="29" y="38"/>
                                      </a:cubicBezTo>
                                      <a:cubicBezTo>
                                        <a:pt x="29" y="37"/>
                                        <a:pt x="28" y="37"/>
                                        <a:pt x="28" y="37"/>
                                      </a:cubicBezTo>
                                      <a:cubicBezTo>
                                        <a:pt x="29" y="36"/>
                                        <a:pt x="29" y="36"/>
                                        <a:pt x="30" y="35"/>
                                      </a:cubicBezTo>
                                      <a:cubicBezTo>
                                        <a:pt x="32" y="36"/>
                                        <a:pt x="33" y="35"/>
                                        <a:pt x="34" y="34"/>
                                      </a:cubicBezTo>
                                      <a:cubicBezTo>
                                        <a:pt x="34" y="34"/>
                                        <a:pt x="33" y="34"/>
                                        <a:pt x="33" y="33"/>
                                      </a:cubicBezTo>
                                      <a:cubicBezTo>
                                        <a:pt x="34" y="32"/>
                                        <a:pt x="33" y="32"/>
                                        <a:pt x="34" y="30"/>
                                      </a:cubicBezTo>
                                      <a:cubicBezTo>
                                        <a:pt x="34" y="31"/>
                                        <a:pt x="33" y="32"/>
                                        <a:pt x="34" y="33"/>
                                      </a:cubicBezTo>
                                      <a:cubicBezTo>
                                        <a:pt x="34" y="26"/>
                                        <a:pt x="33" y="20"/>
                                        <a:pt x="39" y="17"/>
                                      </a:cubicBezTo>
                                      <a:cubicBezTo>
                                        <a:pt x="42" y="14"/>
                                        <a:pt x="43" y="11"/>
                                        <a:pt x="45" y="7"/>
                                      </a:cubicBezTo>
                                      <a:cubicBezTo>
                                        <a:pt x="44" y="6"/>
                                        <a:pt x="44" y="6"/>
                                        <a:pt x="44" y="5"/>
                                      </a:cubicBezTo>
                                      <a:cubicBezTo>
                                        <a:pt x="40" y="15"/>
                                        <a:pt x="27" y="19"/>
                                        <a:pt x="33" y="31"/>
                                      </a:cubicBezTo>
                                      <a:cubicBezTo>
                                        <a:pt x="33" y="31"/>
                                        <a:pt x="32" y="31"/>
                                        <a:pt x="32" y="31"/>
                                      </a:cubicBezTo>
                                      <a:cubicBezTo>
                                        <a:pt x="34" y="35"/>
                                        <a:pt x="28" y="36"/>
                                        <a:pt x="23" y="38"/>
                                      </a:cubicBezTo>
                                      <a:cubicBezTo>
                                        <a:pt x="23" y="38"/>
                                        <a:pt x="23" y="38"/>
                                        <a:pt x="23" y="38"/>
                                      </a:cubicBezTo>
                                      <a:cubicBezTo>
                                        <a:pt x="22" y="39"/>
                                        <a:pt x="21" y="39"/>
                                        <a:pt x="21" y="40"/>
                                      </a:cubicBezTo>
                                      <a:cubicBezTo>
                                        <a:pt x="21" y="40"/>
                                        <a:pt x="20" y="40"/>
                                        <a:pt x="20" y="39"/>
                                      </a:cubicBezTo>
                                      <a:cubicBezTo>
                                        <a:pt x="20" y="39"/>
                                        <a:pt x="20" y="39"/>
                                        <a:pt x="20" y="39"/>
                                      </a:cubicBezTo>
                                      <a:cubicBezTo>
                                        <a:pt x="20" y="41"/>
                                        <a:pt x="19" y="44"/>
                                        <a:pt x="17" y="46"/>
                                      </a:cubicBezTo>
                                      <a:cubicBezTo>
                                        <a:pt x="16" y="39"/>
                                        <a:pt x="10" y="37"/>
                                        <a:pt x="4" y="33"/>
                                      </a:cubicBezTo>
                                      <a:cubicBezTo>
                                        <a:pt x="3" y="33"/>
                                        <a:pt x="3" y="31"/>
                                        <a:pt x="2" y="30"/>
                                      </a:cubicBezTo>
                                      <a:cubicBezTo>
                                        <a:pt x="1" y="30"/>
                                        <a:pt x="1" y="30"/>
                                        <a:pt x="0" y="30"/>
                                      </a:cubicBezTo>
                                      <a:cubicBezTo>
                                        <a:pt x="0" y="31"/>
                                        <a:pt x="1" y="32"/>
                                        <a:pt x="1" y="33"/>
                                      </a:cubicBezTo>
                                      <a:cubicBezTo>
                                        <a:pt x="1" y="37"/>
                                        <a:pt x="5" y="39"/>
                                        <a:pt x="7" y="42"/>
                                      </a:cubicBezTo>
                                      <a:cubicBezTo>
                                        <a:pt x="6" y="42"/>
                                        <a:pt x="7" y="43"/>
                                        <a:pt x="7" y="43"/>
                                      </a:cubicBezTo>
                                      <a:cubicBezTo>
                                        <a:pt x="7" y="44"/>
                                        <a:pt x="7" y="44"/>
                                        <a:pt x="8" y="44"/>
                                      </a:cubicBezTo>
                                      <a:cubicBezTo>
                                        <a:pt x="8" y="44"/>
                                        <a:pt x="8" y="43"/>
                                        <a:pt x="9" y="42"/>
                                      </a:cubicBezTo>
                                      <a:cubicBezTo>
                                        <a:pt x="6" y="40"/>
                                        <a:pt x="3" y="38"/>
                                        <a:pt x="2" y="34"/>
                                      </a:cubicBezTo>
                                      <a:cubicBezTo>
                                        <a:pt x="1" y="33"/>
                                        <a:pt x="1" y="31"/>
                                        <a:pt x="1" y="30"/>
                                      </a:cubicBezTo>
                                      <a:cubicBezTo>
                                        <a:pt x="2" y="32"/>
                                        <a:pt x="3" y="34"/>
                                        <a:pt x="5" y="36"/>
                                      </a:cubicBezTo>
                                      <a:cubicBezTo>
                                        <a:pt x="10" y="36"/>
                                        <a:pt x="15" y="41"/>
                                        <a:pt x="15" y="47"/>
                                      </a:cubicBezTo>
                                      <a:cubicBezTo>
                                        <a:pt x="14" y="47"/>
                                        <a:pt x="14" y="46"/>
                                        <a:pt x="13" y="47"/>
                                      </a:cubicBezTo>
                                      <a:cubicBezTo>
                                        <a:pt x="12" y="45"/>
                                        <a:pt x="10" y="44"/>
                                        <a:pt x="9" y="42"/>
                                      </a:cubicBezTo>
                                      <a:cubicBezTo>
                                        <a:pt x="8" y="43"/>
                                        <a:pt x="8" y="44"/>
                                        <a:pt x="8" y="44"/>
                                      </a:cubicBezTo>
                                      <a:cubicBezTo>
                                        <a:pt x="10" y="45"/>
                                        <a:pt x="11" y="46"/>
                                        <a:pt x="13" y="47"/>
                                      </a:cubicBezTo>
                                      <a:cubicBezTo>
                                        <a:pt x="12" y="48"/>
                                        <a:pt x="10" y="48"/>
                                        <a:pt x="9" y="49"/>
                                      </a:cubicBezTo>
                                      <a:cubicBezTo>
                                        <a:pt x="11" y="52"/>
                                        <a:pt x="12" y="55"/>
                                        <a:pt x="14" y="58"/>
                                      </a:cubicBezTo>
                                      <a:cubicBezTo>
                                        <a:pt x="14" y="59"/>
                                        <a:pt x="14" y="59"/>
                                        <a:pt x="14" y="59"/>
                                      </a:cubicBezTo>
                                      <a:cubicBezTo>
                                        <a:pt x="14" y="60"/>
                                        <a:pt x="14" y="61"/>
                                        <a:pt x="14" y="62"/>
                                      </a:cubicBezTo>
                                      <a:cubicBezTo>
                                        <a:pt x="12" y="61"/>
                                        <a:pt x="9" y="60"/>
                                        <a:pt x="7" y="60"/>
                                      </a:cubicBezTo>
                                      <a:cubicBezTo>
                                        <a:pt x="6" y="60"/>
                                        <a:pt x="4" y="60"/>
                                        <a:pt x="3" y="60"/>
                                      </a:cubicBezTo>
                                      <a:cubicBezTo>
                                        <a:pt x="4" y="63"/>
                                        <a:pt x="5" y="64"/>
                                        <a:pt x="7" y="66"/>
                                      </a:cubicBezTo>
                                      <a:cubicBezTo>
                                        <a:pt x="7" y="66"/>
                                        <a:pt x="7" y="67"/>
                                        <a:pt x="8" y="67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9"/>
                                      </a:cubicBezTo>
                                      <a:cubicBezTo>
                                        <a:pt x="8" y="69"/>
                                        <a:pt x="8" y="68"/>
                                        <a:pt x="9" y="68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7"/>
                                      </a:cubicBezTo>
                                      <a:cubicBezTo>
                                        <a:pt x="10" y="67"/>
                                        <a:pt x="12" y="69"/>
                                        <a:pt x="14" y="69"/>
                                      </a:cubicBezTo>
                                      <a:cubicBezTo>
                                        <a:pt x="14" y="71"/>
                                        <a:pt x="14" y="71"/>
                                        <a:pt x="14" y="73"/>
                                      </a:cubicBezTo>
                                      <a:cubicBezTo>
                                        <a:pt x="13" y="72"/>
                                        <a:pt x="11" y="71"/>
                                        <a:pt x="11" y="70"/>
                                      </a:cubicBezTo>
                                      <a:cubicBezTo>
                                        <a:pt x="11" y="70"/>
                                        <a:pt x="11" y="69"/>
                                        <a:pt x="11" y="69"/>
                                      </a:cubicBezTo>
                                      <a:cubicBezTo>
                                        <a:pt x="11" y="73"/>
                                        <a:pt x="14" y="73"/>
                                        <a:pt x="16" y="76"/>
                                      </a:cubicBezTo>
                                      <a:cubicBezTo>
                                        <a:pt x="14" y="76"/>
                                        <a:pt x="13" y="75"/>
                                        <a:pt x="12" y="74"/>
                                      </a:cubicBezTo>
                                      <a:cubicBezTo>
                                        <a:pt x="12" y="75"/>
                                        <a:pt x="14" y="77"/>
                                        <a:pt x="16" y="77"/>
                                      </a:cubicBezTo>
                                      <a:cubicBezTo>
                                        <a:pt x="16" y="78"/>
                                        <a:pt x="16" y="78"/>
                                        <a:pt x="16" y="78"/>
                                      </a:cubicBezTo>
                                      <a:cubicBezTo>
                                        <a:pt x="15" y="78"/>
                                        <a:pt x="14" y="77"/>
                                        <a:pt x="13" y="76"/>
                                      </a:cubicBezTo>
                                      <a:cubicBezTo>
                                        <a:pt x="13" y="78"/>
                                        <a:pt x="16" y="79"/>
                                        <a:pt x="17" y="80"/>
                                      </a:cubicBezTo>
                                      <a:cubicBezTo>
                                        <a:pt x="16" y="80"/>
                                        <a:pt x="14" y="79"/>
                                        <a:pt x="14" y="78"/>
                                      </a:cubicBezTo>
                                      <a:cubicBezTo>
                                        <a:pt x="13" y="78"/>
                                        <a:pt x="13" y="78"/>
                                        <a:pt x="13" y="78"/>
                                      </a:cubicBezTo>
                                      <a:cubicBezTo>
                                        <a:pt x="13" y="79"/>
                                        <a:pt x="13" y="79"/>
                                        <a:pt x="14" y="79"/>
                                      </a:cubicBezTo>
                                      <a:cubicBezTo>
                                        <a:pt x="14" y="79"/>
                                        <a:pt x="13" y="79"/>
                                        <a:pt x="13" y="79"/>
                                      </a:cubicBezTo>
                                      <a:cubicBezTo>
                                        <a:pt x="11" y="76"/>
                                        <a:pt x="10" y="73"/>
                                        <a:pt x="9" y="69"/>
                                      </a:cubicBezTo>
                                      <a:cubicBezTo>
                                        <a:pt x="9" y="69"/>
                                        <a:pt x="8" y="69"/>
                                        <a:pt x="8" y="69"/>
                                      </a:cubicBezTo>
                                      <a:cubicBezTo>
                                        <a:pt x="9" y="75"/>
                                        <a:pt x="11" y="80"/>
                                        <a:pt x="16" y="83"/>
                                      </a:cubicBezTo>
                                      <a:cubicBezTo>
                                        <a:pt x="17" y="83"/>
                                        <a:pt x="17" y="83"/>
                                        <a:pt x="18" y="83"/>
                                      </a:cubicBezTo>
                                      <a:cubicBezTo>
                                        <a:pt x="20" y="86"/>
                                        <a:pt x="18" y="88"/>
                                        <a:pt x="18" y="91"/>
                                      </a:cubicBezTo>
                                      <a:cubicBezTo>
                                        <a:pt x="20" y="91"/>
                                        <a:pt x="21" y="89"/>
                                        <a:pt x="23" y="88"/>
                                      </a:cubicBezTo>
                                      <a:cubicBezTo>
                                        <a:pt x="26" y="90"/>
                                        <a:pt x="27" y="95"/>
                                        <a:pt x="33" y="95"/>
                                      </a:cubicBezTo>
                                      <a:cubicBezTo>
                                        <a:pt x="33" y="96"/>
                                        <a:pt x="35" y="97"/>
                                        <a:pt x="36" y="98"/>
                                      </a:cubicBezTo>
                                      <a:cubicBezTo>
                                        <a:pt x="38" y="101"/>
                                        <a:pt x="45" y="102"/>
                                        <a:pt x="47" y="98"/>
                                      </a:cubicBezTo>
                                      <a:cubicBezTo>
                                        <a:pt x="50" y="99"/>
                                        <a:pt x="51" y="102"/>
                                        <a:pt x="53" y="104"/>
                                      </a:cubicBezTo>
                                      <a:cubicBezTo>
                                        <a:pt x="55" y="104"/>
                                        <a:pt x="55" y="105"/>
                                        <a:pt x="56" y="105"/>
                                      </a:cubicBezTo>
                                      <a:cubicBezTo>
                                        <a:pt x="56" y="105"/>
                                        <a:pt x="56" y="105"/>
                                        <a:pt x="56" y="105"/>
                                      </a:cubicBezTo>
                                      <a:cubicBezTo>
                                        <a:pt x="57" y="105"/>
                                        <a:pt x="58" y="105"/>
                                        <a:pt x="59" y="105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4" y="102"/>
                                        <a:pt x="65" y="99"/>
                                        <a:pt x="68" y="97"/>
                                      </a:cubicBezTo>
                                      <a:cubicBezTo>
                                        <a:pt x="68" y="97"/>
                                        <a:pt x="68" y="97"/>
                                        <a:pt x="68" y="98"/>
                                      </a:cubicBezTo>
                                      <a:cubicBezTo>
                                        <a:pt x="69" y="98"/>
                                        <a:pt x="71" y="99"/>
                                        <a:pt x="72" y="98"/>
                                      </a:cubicBezTo>
                                      <a:cubicBezTo>
                                        <a:pt x="72" y="97"/>
                                        <a:pt x="72" y="96"/>
                                        <a:pt x="72" y="96"/>
                                      </a:cubicBezTo>
                                      <a:cubicBezTo>
                                        <a:pt x="71" y="97"/>
                                        <a:pt x="71" y="97"/>
                                        <a:pt x="70" y="97"/>
                                      </a:cubicBezTo>
                                      <a:cubicBezTo>
                                        <a:pt x="71" y="97"/>
                                        <a:pt x="71" y="96"/>
                                        <a:pt x="70" y="96"/>
                                      </a:cubicBezTo>
                                      <a:cubicBezTo>
                                        <a:pt x="72" y="95"/>
                                        <a:pt x="75" y="96"/>
                                        <a:pt x="77" y="95"/>
                                      </a:cubicBezTo>
                                      <a:cubicBezTo>
                                        <a:pt x="77" y="95"/>
                                        <a:pt x="78" y="95"/>
                                        <a:pt x="78" y="95"/>
                                      </a:cubicBezTo>
                                      <a:cubicBezTo>
                                        <a:pt x="79" y="95"/>
                                        <a:pt x="79" y="94"/>
                                        <a:pt x="80" y="94"/>
                                      </a:cubicBezTo>
                                      <a:cubicBezTo>
                                        <a:pt x="79" y="94"/>
                                        <a:pt x="79" y="94"/>
                                        <a:pt x="78" y="94"/>
                                      </a:cubicBezTo>
                                      <a:cubicBezTo>
                                        <a:pt x="79" y="93"/>
                                        <a:pt x="81" y="92"/>
                                        <a:pt x="82" y="91"/>
                                      </a:cubicBezTo>
                                      <a:cubicBezTo>
                                        <a:pt x="83" y="91"/>
                                        <a:pt x="85" y="91"/>
                                        <a:pt x="86" y="89"/>
                                      </a:cubicBezTo>
                                      <a:cubicBezTo>
                                        <a:pt x="86" y="89"/>
                                        <a:pt x="86" y="89"/>
                                        <a:pt x="86" y="89"/>
                                      </a:cubicBezTo>
                                      <a:cubicBezTo>
                                        <a:pt x="87" y="89"/>
                                        <a:pt x="87" y="89"/>
                                        <a:pt x="88" y="88"/>
                                      </a:cubicBezTo>
                                      <a:cubicBezTo>
                                        <a:pt x="90" y="85"/>
                                        <a:pt x="92" y="80"/>
                                        <a:pt x="92" y="76"/>
                                      </a:cubicBezTo>
                                      <a:cubicBezTo>
                                        <a:pt x="92" y="76"/>
                                        <a:pt x="92" y="76"/>
                                        <a:pt x="92" y="76"/>
                                      </a:cubicBezTo>
                                      <a:cubicBezTo>
                                        <a:pt x="92" y="72"/>
                                        <a:pt x="90" y="69"/>
                                        <a:pt x="92" y="66"/>
                                      </a:cubicBezTo>
                                      <a:cubicBezTo>
                                        <a:pt x="92" y="63"/>
                                        <a:pt x="93" y="61"/>
                                        <a:pt x="92" y="59"/>
                                      </a:cubicBezTo>
                                      <a:cubicBezTo>
                                        <a:pt x="92" y="59"/>
                                        <a:pt x="92" y="59"/>
                                        <a:pt x="93" y="59"/>
                                      </a:cubicBezTo>
                                      <a:cubicBezTo>
                                        <a:pt x="94" y="56"/>
                                        <a:pt x="95" y="51"/>
                                        <a:pt x="98" y="48"/>
                                      </a:cubicBezTo>
                                      <a:cubicBezTo>
                                        <a:pt x="98" y="48"/>
                                        <a:pt x="98" y="48"/>
                                        <a:pt x="97" y="47"/>
                                      </a:cubicBezTo>
                                      <a:close/>
                                      <a:moveTo>
                                        <a:pt x="69" y="39"/>
                                      </a:moveTo>
                                      <a:cubicBezTo>
                                        <a:pt x="71" y="38"/>
                                        <a:pt x="74" y="36"/>
                                        <a:pt x="74" y="34"/>
                                      </a:cubicBezTo>
                                      <a:cubicBezTo>
                                        <a:pt x="74" y="34"/>
                                        <a:pt x="74" y="34"/>
                                        <a:pt x="74" y="34"/>
                                      </a:cubicBezTo>
                                      <a:cubicBezTo>
                                        <a:pt x="75" y="33"/>
                                        <a:pt x="76" y="32"/>
                                        <a:pt x="76" y="32"/>
                                      </a:cubicBezTo>
                                      <a:cubicBezTo>
                                        <a:pt x="77" y="35"/>
                                        <a:pt x="73" y="41"/>
                                        <a:pt x="69" y="39"/>
                                      </a:cubicBezTo>
                                      <a:close/>
                                      <a:moveTo>
                                        <a:pt x="74" y="43"/>
                                      </a:moveTo>
                                      <a:cubicBezTo>
                                        <a:pt x="73" y="43"/>
                                        <a:pt x="73" y="42"/>
                                        <a:pt x="73" y="42"/>
                                      </a:cubicBezTo>
                                      <a:cubicBezTo>
                                        <a:pt x="73" y="42"/>
                                        <a:pt x="74" y="42"/>
                                        <a:pt x="74" y="41"/>
                                      </a:cubicBezTo>
                                      <a:cubicBezTo>
                                        <a:pt x="74" y="42"/>
                                        <a:pt x="74" y="42"/>
                                        <a:pt x="74" y="43"/>
                                      </a:cubicBezTo>
                                      <a:close/>
                                      <a:moveTo>
                                        <a:pt x="79" y="55"/>
                                      </a:moveTo>
                                      <a:cubicBezTo>
                                        <a:pt x="78" y="56"/>
                                        <a:pt x="77" y="54"/>
                                        <a:pt x="76" y="54"/>
                                      </a:cubicBezTo>
                                      <a:cubicBezTo>
                                        <a:pt x="76" y="54"/>
                                        <a:pt x="76" y="54"/>
                                        <a:pt x="76" y="54"/>
                                      </a:cubicBezTo>
                                      <a:cubicBezTo>
                                        <a:pt x="77" y="52"/>
                                        <a:pt x="80" y="53"/>
                                        <a:pt x="79" y="55"/>
                                      </a:cubicBezTo>
                                      <a:close/>
                                      <a:moveTo>
                                        <a:pt x="75" y="54"/>
                                      </a:moveTo>
                                      <a:cubicBezTo>
                                        <a:pt x="73" y="54"/>
                                        <a:pt x="71" y="54"/>
                                        <a:pt x="69" y="55"/>
                                      </a:cubicBezTo>
                                      <a:cubicBezTo>
                                        <a:pt x="70" y="53"/>
                                        <a:pt x="74" y="51"/>
                                        <a:pt x="75" y="54"/>
                                      </a:cubicBezTo>
                                      <a:close/>
                                      <a:moveTo>
                                        <a:pt x="69" y="47"/>
                                      </a:moveTo>
                                      <a:cubicBezTo>
                                        <a:pt x="71" y="48"/>
                                        <a:pt x="71" y="51"/>
                                        <a:pt x="70" y="52"/>
                                      </a:cubicBezTo>
                                      <a:cubicBezTo>
                                        <a:pt x="70" y="51"/>
                                        <a:pt x="69" y="51"/>
                                        <a:pt x="70" y="51"/>
                                      </a:cubicBezTo>
                                      <a:cubicBezTo>
                                        <a:pt x="69" y="50"/>
                                        <a:pt x="69" y="49"/>
                                        <a:pt x="68" y="49"/>
                                      </a:cubicBezTo>
                                      <a:cubicBezTo>
                                        <a:pt x="68" y="49"/>
                                        <a:pt x="69" y="48"/>
                                        <a:pt x="69" y="47"/>
                                      </a:cubicBezTo>
                                      <a:close/>
                                      <a:moveTo>
                                        <a:pt x="68" y="51"/>
                                      </a:moveTo>
                                      <a:cubicBezTo>
                                        <a:pt x="68" y="52"/>
                                        <a:pt x="69" y="53"/>
                                        <a:pt x="68" y="53"/>
                                      </a:cubicBezTo>
                                      <a:cubicBezTo>
                                        <a:pt x="68" y="52"/>
                                        <a:pt x="67" y="52"/>
                                        <a:pt x="67" y="51"/>
                                      </a:cubicBezTo>
                                      <a:cubicBezTo>
                                        <a:pt x="67" y="51"/>
                                        <a:pt x="68" y="51"/>
                                        <a:pt x="68" y="51"/>
                                      </a:cubicBezTo>
                                      <a:close/>
                                      <a:moveTo>
                                        <a:pt x="66" y="49"/>
                                      </a:moveTo>
                                      <a:cubicBezTo>
                                        <a:pt x="66" y="48"/>
                                        <a:pt x="64" y="47"/>
                                        <a:pt x="64" y="45"/>
                                      </a:cubicBezTo>
                                      <a:cubicBezTo>
                                        <a:pt x="67" y="43"/>
                                        <a:pt x="69" y="47"/>
                                        <a:pt x="66" y="49"/>
                                      </a:cubicBezTo>
                                      <a:close/>
                                      <a:moveTo>
                                        <a:pt x="61" y="38"/>
                                      </a:moveTo>
                                      <a:cubicBezTo>
                                        <a:pt x="60" y="38"/>
                                        <a:pt x="61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8"/>
                                        <a:pt x="61" y="38"/>
                                      </a:cubicBezTo>
                                      <a:close/>
                                      <a:moveTo>
                                        <a:pt x="62" y="41"/>
                                      </a:moveTo>
                                      <a:cubicBezTo>
                                        <a:pt x="62" y="40"/>
                                        <a:pt x="62" y="40"/>
                                        <a:pt x="61" y="40"/>
                                      </a:cubicBezTo>
                                      <a:cubicBezTo>
                                        <a:pt x="61" y="39"/>
                                        <a:pt x="62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6"/>
                                        <a:pt x="61" y="37"/>
                                      </a:cubicBezTo>
                                      <a:cubicBezTo>
                                        <a:pt x="61" y="36"/>
                                        <a:pt x="61" y="36"/>
                                        <a:pt x="61" y="36"/>
                                      </a:cubicBezTo>
                                      <a:cubicBezTo>
                                        <a:pt x="61" y="35"/>
                                        <a:pt x="62" y="36"/>
                                        <a:pt x="62" y="35"/>
                                      </a:cubicBezTo>
                                      <a:cubicBezTo>
                                        <a:pt x="62" y="37"/>
                                        <a:pt x="62" y="39"/>
                                        <a:pt x="62" y="41"/>
                                      </a:cubicBezTo>
                                      <a:close/>
                                      <a:moveTo>
                                        <a:pt x="61" y="17"/>
                                      </a:moveTo>
                                      <a:cubicBezTo>
                                        <a:pt x="61" y="17"/>
                                        <a:pt x="61" y="17"/>
                                        <a:pt x="61" y="17"/>
                                      </a:cubicBezTo>
                                      <a:cubicBezTo>
                                        <a:pt x="61" y="20"/>
                                        <a:pt x="62" y="22"/>
                                        <a:pt x="63" y="24"/>
                                      </a:cubicBezTo>
                                      <a:cubicBezTo>
                                        <a:pt x="63" y="26"/>
                                        <a:pt x="63" y="30"/>
                                        <a:pt x="62" y="32"/>
                                      </a:cubicBezTo>
                                      <a:cubicBezTo>
                                        <a:pt x="59" y="29"/>
                                        <a:pt x="60" y="22"/>
                                        <a:pt x="61" y="17"/>
                                      </a:cubicBezTo>
                                      <a:close/>
                                      <a:moveTo>
                                        <a:pt x="65" y="65"/>
                                      </a:moveTo>
                                      <a:cubicBezTo>
                                        <a:pt x="66" y="66"/>
                                        <a:pt x="66" y="68"/>
                                        <a:pt x="67" y="69"/>
                                      </a:cubicBezTo>
                                      <a:cubicBezTo>
                                        <a:pt x="67" y="73"/>
                                        <a:pt x="67" y="76"/>
                                        <a:pt x="65" y="80"/>
                                      </a:cubicBezTo>
                                      <a:cubicBezTo>
                                        <a:pt x="63" y="76"/>
                                        <a:pt x="65" y="70"/>
                                        <a:pt x="65" y="65"/>
                                      </a:cubicBezTo>
                                      <a:close/>
                                      <a:moveTo>
                                        <a:pt x="44" y="73"/>
                                      </a:moveTo>
                                      <a:cubicBezTo>
                                        <a:pt x="40" y="76"/>
                                        <a:pt x="32" y="70"/>
                                        <a:pt x="29" y="75"/>
                                      </a:cubicBezTo>
                                      <a:cubicBezTo>
                                        <a:pt x="28" y="72"/>
                                        <a:pt x="29" y="68"/>
                                        <a:pt x="33" y="69"/>
                                      </a:cubicBezTo>
                                      <a:cubicBezTo>
                                        <a:pt x="32" y="70"/>
                                        <a:pt x="33" y="70"/>
                                        <a:pt x="33" y="70"/>
                                      </a:cubicBezTo>
                                      <a:cubicBezTo>
                                        <a:pt x="34" y="70"/>
                                        <a:pt x="34" y="69"/>
                                        <a:pt x="35" y="70"/>
                                      </a:cubicBezTo>
                                      <a:cubicBezTo>
                                        <a:pt x="34" y="71"/>
                                        <a:pt x="33" y="70"/>
                                        <a:pt x="32" y="71"/>
                                      </a:cubicBezTo>
                                      <a:cubicBezTo>
                                        <a:pt x="35" y="72"/>
                                        <a:pt x="39" y="69"/>
                                        <a:pt x="43" y="70"/>
                                      </a:cubicBezTo>
                                      <a:cubicBezTo>
                                        <a:pt x="44" y="69"/>
                                        <a:pt x="46" y="68"/>
                                        <a:pt x="47" y="67"/>
                                      </a:cubicBezTo>
                                      <a:cubicBezTo>
                                        <a:pt x="49" y="67"/>
                                        <a:pt x="49" y="66"/>
                                        <a:pt x="50" y="67"/>
                                      </a:cubicBezTo>
                                      <a:cubicBezTo>
                                        <a:pt x="48" y="68"/>
                                        <a:pt x="47" y="70"/>
                                        <a:pt x="46" y="71"/>
                                      </a:cubicBezTo>
                                      <a:cubicBezTo>
                                        <a:pt x="46" y="72"/>
                                        <a:pt x="44" y="72"/>
                                        <a:pt x="44" y="73"/>
                                      </a:cubicBezTo>
                                      <a:close/>
                                      <a:moveTo>
                                        <a:pt x="40" y="83"/>
                                      </a:moveTo>
                                      <a:cubicBezTo>
                                        <a:pt x="39" y="83"/>
                                        <a:pt x="37" y="84"/>
                                        <a:pt x="36" y="84"/>
                                      </a:cubicBezTo>
                                      <a:cubicBezTo>
                                        <a:pt x="37" y="83"/>
                                        <a:pt x="38" y="82"/>
                                        <a:pt x="39" y="82"/>
                                      </a:cubicBezTo>
                                      <a:cubicBezTo>
                                        <a:pt x="39" y="81"/>
                                        <a:pt x="39" y="81"/>
                                        <a:pt x="39" y="81"/>
                                      </a:cubicBezTo>
                                      <a:cubicBezTo>
                                        <a:pt x="38" y="80"/>
                                        <a:pt x="37" y="82"/>
                                        <a:pt x="36" y="82"/>
                                      </a:cubicBezTo>
                                      <a:cubicBezTo>
                                        <a:pt x="36" y="81"/>
                                        <a:pt x="36" y="81"/>
                                        <a:pt x="36" y="80"/>
                                      </a:cubicBezTo>
                                      <a:cubicBezTo>
                                        <a:pt x="36" y="80"/>
                                        <a:pt x="36" y="80"/>
                                        <a:pt x="36" y="80"/>
                                      </a:cubicBezTo>
                                      <a:cubicBezTo>
                                        <a:pt x="39" y="79"/>
                                        <a:pt x="41" y="77"/>
                                        <a:pt x="43" y="75"/>
                                      </a:cubicBezTo>
                                      <a:cubicBezTo>
                                        <a:pt x="42" y="77"/>
                                        <a:pt x="41" y="81"/>
                                        <a:pt x="40" y="82"/>
                                      </a:cubicBezTo>
                                      <a:cubicBezTo>
                                        <a:pt x="39" y="82"/>
                                        <a:pt x="40" y="82"/>
                                        <a:pt x="40" y="83"/>
                                      </a:cubicBezTo>
                                      <a:close/>
                                      <a:moveTo>
                                        <a:pt x="36" y="85"/>
                                      </a:moveTo>
                                      <a:cubicBezTo>
                                        <a:pt x="36" y="85"/>
                                        <a:pt x="37" y="85"/>
                                        <a:pt x="38" y="85"/>
                                      </a:cubicBezTo>
                                      <a:cubicBezTo>
                                        <a:pt x="37" y="85"/>
                                        <a:pt x="37" y="85"/>
                                        <a:pt x="37" y="85"/>
                                      </a:cubicBezTo>
                                      <a:cubicBezTo>
                                        <a:pt x="37" y="85"/>
                                        <a:pt x="36" y="85"/>
                                        <a:pt x="36" y="85"/>
                                      </a:cubicBezTo>
                                      <a:cubicBezTo>
                                        <a:pt x="36" y="85"/>
                                        <a:pt x="36" y="85"/>
                                        <a:pt x="36" y="85"/>
                                      </a:cubicBezTo>
                                      <a:close/>
                                      <a:moveTo>
                                        <a:pt x="35" y="79"/>
                                      </a:moveTo>
                                      <a:cubicBezTo>
                                        <a:pt x="35" y="79"/>
                                        <a:pt x="34" y="79"/>
                                        <a:pt x="33" y="80"/>
                                      </a:cubicBezTo>
                                      <a:cubicBezTo>
                                        <a:pt x="33" y="79"/>
                                        <a:pt x="33" y="80"/>
                                        <a:pt x="33" y="79"/>
                                      </a:cubicBezTo>
                                      <a:cubicBezTo>
                                        <a:pt x="31" y="79"/>
                                        <a:pt x="30" y="78"/>
                                        <a:pt x="29" y="78"/>
                                      </a:cubicBezTo>
                                      <a:cubicBezTo>
                                        <a:pt x="29" y="77"/>
                                        <a:pt x="29" y="77"/>
                                        <a:pt x="29" y="76"/>
                                      </a:cubicBezTo>
                                      <a:cubicBezTo>
                                        <a:pt x="30" y="75"/>
                                        <a:pt x="32" y="73"/>
                                        <a:pt x="33" y="74"/>
                                      </a:cubicBezTo>
                                      <a:cubicBezTo>
                                        <a:pt x="35" y="74"/>
                                        <a:pt x="38" y="76"/>
                                        <a:pt x="41" y="75"/>
                                      </a:cubicBezTo>
                                      <a:cubicBezTo>
                                        <a:pt x="41" y="76"/>
                                        <a:pt x="40" y="76"/>
                                        <a:pt x="40" y="76"/>
                                      </a:cubicBezTo>
                                      <a:cubicBezTo>
                                        <a:pt x="38" y="77"/>
                                        <a:pt x="36" y="78"/>
                                        <a:pt x="33" y="79"/>
                                      </a:cubicBezTo>
                                      <a:cubicBezTo>
                                        <a:pt x="34" y="79"/>
                                        <a:pt x="34" y="79"/>
                                        <a:pt x="35" y="79"/>
                                      </a:cubicBezTo>
                                      <a:close/>
                                      <a:moveTo>
                                        <a:pt x="38" y="78"/>
                                      </a:moveTo>
                                      <a:cubicBezTo>
                                        <a:pt x="38" y="78"/>
                                        <a:pt x="37" y="78"/>
                                        <a:pt x="37" y="78"/>
                                      </a:cubicBezTo>
                                      <a:cubicBezTo>
                                        <a:pt x="37" y="78"/>
                                        <a:pt x="38" y="78"/>
                                        <a:pt x="38" y="78"/>
                                      </a:cubicBezTo>
                                      <a:cubicBezTo>
                                        <a:pt x="38" y="78"/>
                                        <a:pt x="38" y="78"/>
                                        <a:pt x="38" y="78"/>
                                      </a:cubicBezTo>
                                      <a:close/>
                                      <a:moveTo>
                                        <a:pt x="41" y="59"/>
                                      </a:moveTo>
                                      <a:cubicBezTo>
                                        <a:pt x="40" y="60"/>
                                        <a:pt x="39" y="60"/>
                                        <a:pt x="37" y="61"/>
                                      </a:cubicBezTo>
                                      <a:cubicBezTo>
                                        <a:pt x="38" y="60"/>
                                        <a:pt x="37" y="60"/>
                                        <a:pt x="37" y="59"/>
                                      </a:cubicBezTo>
                                      <a:cubicBezTo>
                                        <a:pt x="38" y="58"/>
                                        <a:pt x="40" y="58"/>
                                        <a:pt x="41" y="58"/>
                                      </a:cubicBezTo>
                                      <a:cubicBezTo>
                                        <a:pt x="41" y="59"/>
                                        <a:pt x="41" y="59"/>
                                        <a:pt x="41" y="59"/>
                                      </a:cubicBezTo>
                                      <a:close/>
                                      <a:moveTo>
                                        <a:pt x="47" y="64"/>
                                      </a:moveTo>
                                      <a:cubicBezTo>
                                        <a:pt x="46" y="65"/>
                                        <a:pt x="45" y="64"/>
                                        <a:pt x="45" y="65"/>
                                      </a:cubicBezTo>
                                      <a:cubicBezTo>
                                        <a:pt x="41" y="62"/>
                                        <a:pt x="37" y="66"/>
                                        <a:pt x="35" y="65"/>
                                      </a:cubicBezTo>
                                      <a:cubicBezTo>
                                        <a:pt x="34" y="65"/>
                                        <a:pt x="34" y="65"/>
                                        <a:pt x="34" y="66"/>
                                      </a:cubicBezTo>
                                      <a:cubicBezTo>
                                        <a:pt x="34" y="66"/>
                                        <a:pt x="35" y="66"/>
                                        <a:pt x="35" y="66"/>
                                      </a:cubicBezTo>
                                      <a:cubicBezTo>
                                        <a:pt x="34" y="66"/>
                                        <a:pt x="33" y="67"/>
                                        <a:pt x="33" y="66"/>
                                      </a:cubicBezTo>
                                      <a:cubicBezTo>
                                        <a:pt x="33" y="66"/>
                                        <a:pt x="33" y="66"/>
                                        <a:pt x="34" y="66"/>
                                      </a:cubicBezTo>
                                      <a:cubicBezTo>
                                        <a:pt x="33" y="65"/>
                                        <a:pt x="34" y="65"/>
                                        <a:pt x="33" y="64"/>
                                      </a:cubicBezTo>
                                      <a:cubicBezTo>
                                        <a:pt x="37" y="64"/>
                                        <a:pt x="43" y="60"/>
                                        <a:pt x="47" y="64"/>
                                      </a:cubicBezTo>
                                      <a:close/>
                                      <a:moveTo>
                                        <a:pt x="46" y="62"/>
                                      </a:moveTo>
                                      <a:cubicBezTo>
                                        <a:pt x="46" y="62"/>
                                        <a:pt x="46" y="61"/>
                                        <a:pt x="46" y="61"/>
                                      </a:cubicBezTo>
                                      <a:cubicBezTo>
                                        <a:pt x="46" y="61"/>
                                        <a:pt x="46" y="61"/>
                                        <a:pt x="45" y="61"/>
                                      </a:cubicBezTo>
                                      <a:cubicBezTo>
                                        <a:pt x="44" y="61"/>
                                        <a:pt x="44" y="60"/>
                                        <a:pt x="43" y="60"/>
                                      </a:cubicBezTo>
                                      <a:cubicBezTo>
                                        <a:pt x="43" y="59"/>
                                        <a:pt x="43" y="59"/>
                                        <a:pt x="43" y="59"/>
                                      </a:cubicBezTo>
                                      <a:cubicBezTo>
                                        <a:pt x="44" y="59"/>
                                        <a:pt x="45" y="58"/>
                                        <a:pt x="46" y="59"/>
                                      </a:cubicBezTo>
                                      <a:cubicBezTo>
                                        <a:pt x="47" y="60"/>
                                        <a:pt x="47" y="60"/>
                                        <a:pt x="47" y="61"/>
                                      </a:cubicBezTo>
                                      <a:cubicBezTo>
                                        <a:pt x="47" y="61"/>
                                        <a:pt x="46" y="61"/>
                                        <a:pt x="46" y="62"/>
                                      </a:cubicBezTo>
                                      <a:close/>
                                      <a:moveTo>
                                        <a:pt x="42" y="58"/>
                                      </a:moveTo>
                                      <a:cubicBezTo>
                                        <a:pt x="42" y="58"/>
                                        <a:pt x="42" y="58"/>
                                        <a:pt x="42" y="57"/>
                                      </a:cubicBezTo>
                                      <a:cubicBezTo>
                                        <a:pt x="42" y="57"/>
                                        <a:pt x="43" y="57"/>
                                        <a:pt x="44" y="57"/>
                                      </a:cubicBezTo>
                                      <a:cubicBezTo>
                                        <a:pt x="43" y="58"/>
                                        <a:pt x="42" y="58"/>
                                        <a:pt x="42" y="58"/>
                                      </a:cubicBezTo>
                                      <a:close/>
                                      <a:moveTo>
                                        <a:pt x="36" y="68"/>
                                      </a:moveTo>
                                      <a:cubicBezTo>
                                        <a:pt x="36" y="68"/>
                                        <a:pt x="36" y="68"/>
                                        <a:pt x="37" y="68"/>
                                      </a:cubicBezTo>
                                      <a:cubicBezTo>
                                        <a:pt x="38" y="67"/>
                                        <a:pt x="44" y="66"/>
                                        <a:pt x="47" y="67"/>
                                      </a:cubicBezTo>
                                      <a:cubicBezTo>
                                        <a:pt x="44" y="70"/>
                                        <a:pt x="39" y="68"/>
                                        <a:pt x="35" y="70"/>
                                      </a:cubicBezTo>
                                      <a:cubicBezTo>
                                        <a:pt x="35" y="69"/>
                                        <a:pt x="36" y="69"/>
                                        <a:pt x="36" y="68"/>
                                      </a:cubicBezTo>
                                      <a:cubicBezTo>
                                        <a:pt x="36" y="68"/>
                                        <a:pt x="36" y="68"/>
                                        <a:pt x="36" y="68"/>
                                      </a:cubicBezTo>
                                      <a:close/>
                                      <a:moveTo>
                                        <a:pt x="34" y="62"/>
                                      </a:moveTo>
                                      <a:cubicBezTo>
                                        <a:pt x="34" y="62"/>
                                        <a:pt x="33" y="61"/>
                                        <a:pt x="32" y="61"/>
                                      </a:cubicBezTo>
                                      <a:cubicBezTo>
                                        <a:pt x="33" y="58"/>
                                        <a:pt x="35" y="59"/>
                                        <a:pt x="36" y="60"/>
                                      </a:cubicBezTo>
                                      <a:cubicBezTo>
                                        <a:pt x="36" y="61"/>
                                        <a:pt x="35" y="62"/>
                                        <a:pt x="34" y="62"/>
                                      </a:cubicBezTo>
                                      <a:close/>
                                      <a:moveTo>
                                        <a:pt x="35" y="67"/>
                                      </a:moveTo>
                                      <a:cubicBezTo>
                                        <a:pt x="31" y="66"/>
                                        <a:pt x="25" y="67"/>
                                        <a:pt x="24" y="72"/>
                                      </a:cubicBezTo>
                                      <a:cubicBezTo>
                                        <a:pt x="22" y="72"/>
                                        <a:pt x="21" y="75"/>
                                        <a:pt x="19" y="75"/>
                                      </a:cubicBezTo>
                                      <a:cubicBezTo>
                                        <a:pt x="20" y="69"/>
                                        <a:pt x="29" y="64"/>
                                        <a:pt x="35" y="67"/>
                                      </a:cubicBezTo>
                                      <a:close/>
                                      <a:moveTo>
                                        <a:pt x="50" y="65"/>
                                      </a:moveTo>
                                      <a:cubicBezTo>
                                        <a:pt x="50" y="64"/>
                                        <a:pt x="50" y="64"/>
                                        <a:pt x="50" y="63"/>
                                      </a:cubicBezTo>
                                      <a:cubicBezTo>
                                        <a:pt x="51" y="62"/>
                                        <a:pt x="52" y="62"/>
                                        <a:pt x="53" y="63"/>
                                      </a:cubicBezTo>
                                      <a:cubicBezTo>
                                        <a:pt x="53" y="63"/>
                                        <a:pt x="52" y="64"/>
                                        <a:pt x="51" y="64"/>
                                      </a:cubicBezTo>
                                      <a:cubicBezTo>
                                        <a:pt x="51" y="64"/>
                                        <a:pt x="51" y="65"/>
                                        <a:pt x="51" y="65"/>
                                      </a:cubicBezTo>
                                      <a:cubicBezTo>
                                        <a:pt x="51" y="65"/>
                                        <a:pt x="50" y="65"/>
                                        <a:pt x="50" y="65"/>
                                      </a:cubicBezTo>
                                      <a:close/>
                                      <a:moveTo>
                                        <a:pt x="52" y="59"/>
                                      </a:moveTo>
                                      <a:cubicBezTo>
                                        <a:pt x="52" y="59"/>
                                        <a:pt x="53" y="58"/>
                                        <a:pt x="54" y="57"/>
                                      </a:cubicBezTo>
                                      <a:cubicBezTo>
                                        <a:pt x="54" y="58"/>
                                        <a:pt x="54" y="59"/>
                                        <a:pt x="55" y="59"/>
                                      </a:cubicBezTo>
                                      <a:cubicBezTo>
                                        <a:pt x="55" y="60"/>
                                        <a:pt x="53" y="61"/>
                                        <a:pt x="52" y="59"/>
                                      </a:cubicBezTo>
                                      <a:close/>
                                      <a:moveTo>
                                        <a:pt x="55" y="57"/>
                                      </a:moveTo>
                                      <a:cubicBezTo>
                                        <a:pt x="55" y="56"/>
                                        <a:pt x="56" y="56"/>
                                        <a:pt x="56" y="55"/>
                                      </a:cubicBezTo>
                                      <a:cubicBezTo>
                                        <a:pt x="56" y="55"/>
                                        <a:pt x="56" y="55"/>
                                        <a:pt x="57" y="55"/>
                                      </a:cubicBezTo>
                                      <a:cubicBezTo>
                                        <a:pt x="57" y="56"/>
                                        <a:pt x="57" y="57"/>
                                        <a:pt x="56" y="57"/>
                                      </a:cubicBezTo>
                                      <a:cubicBezTo>
                                        <a:pt x="56" y="57"/>
                                        <a:pt x="55" y="57"/>
                                        <a:pt x="55" y="57"/>
                                      </a:cubicBezTo>
                                      <a:close/>
                                      <a:moveTo>
                                        <a:pt x="57" y="53"/>
                                      </a:moveTo>
                                      <a:cubicBezTo>
                                        <a:pt x="56" y="53"/>
                                        <a:pt x="57" y="53"/>
                                        <a:pt x="56" y="53"/>
                                      </a:cubicBezTo>
                                      <a:cubicBezTo>
                                        <a:pt x="56" y="52"/>
                                        <a:pt x="56" y="52"/>
                                        <a:pt x="56" y="51"/>
                                      </a:cubicBezTo>
                                      <a:cubicBezTo>
                                        <a:pt x="56" y="51"/>
                                        <a:pt x="57" y="51"/>
                                        <a:pt x="57" y="51"/>
                                      </a:cubicBezTo>
                                      <a:cubicBezTo>
                                        <a:pt x="57" y="51"/>
                                        <a:pt x="58" y="52"/>
                                        <a:pt x="58" y="52"/>
                                      </a:cubicBezTo>
                                      <a:cubicBezTo>
                                        <a:pt x="57" y="53"/>
                                        <a:pt x="57" y="53"/>
                                        <a:pt x="57" y="53"/>
                                      </a:cubicBezTo>
                                      <a:close/>
                                      <a:moveTo>
                                        <a:pt x="57" y="47"/>
                                      </a:moveTo>
                                      <a:cubicBezTo>
                                        <a:pt x="57" y="48"/>
                                        <a:pt x="57" y="48"/>
                                        <a:pt x="57" y="49"/>
                                      </a:cubicBezTo>
                                      <a:cubicBezTo>
                                        <a:pt x="55" y="50"/>
                                        <a:pt x="54" y="48"/>
                                        <a:pt x="52" y="48"/>
                                      </a:cubicBezTo>
                                      <a:cubicBezTo>
                                        <a:pt x="52" y="48"/>
                                        <a:pt x="52" y="49"/>
                                        <a:pt x="52" y="49"/>
                                      </a:cubicBezTo>
                                      <a:cubicBezTo>
                                        <a:pt x="53" y="49"/>
                                        <a:pt x="54" y="50"/>
                                        <a:pt x="55" y="50"/>
                                      </a:cubicBezTo>
                                      <a:cubicBezTo>
                                        <a:pt x="55" y="53"/>
                                        <a:pt x="54" y="55"/>
                                        <a:pt x="52" y="55"/>
                                      </a:cubicBezTo>
                                      <a:cubicBezTo>
                                        <a:pt x="53" y="48"/>
                                        <a:pt x="41" y="43"/>
                                        <a:pt x="47" y="35"/>
                                      </a:cubicBezTo>
                                      <a:cubicBezTo>
                                        <a:pt x="47" y="41"/>
                                        <a:pt x="52" y="45"/>
                                        <a:pt x="57" y="47"/>
                                      </a:cubicBezTo>
                                      <a:close/>
                                      <a:moveTo>
                                        <a:pt x="51" y="55"/>
                                      </a:moveTo>
                                      <a:cubicBezTo>
                                        <a:pt x="51" y="54"/>
                                        <a:pt x="50" y="55"/>
                                        <a:pt x="49" y="54"/>
                                      </a:cubicBezTo>
                                      <a:cubicBezTo>
                                        <a:pt x="50" y="53"/>
                                        <a:pt x="50" y="52"/>
                                        <a:pt x="50" y="51"/>
                                      </a:cubicBezTo>
                                      <a:cubicBezTo>
                                        <a:pt x="50" y="51"/>
                                        <a:pt x="50" y="51"/>
                                        <a:pt x="51" y="51"/>
                                      </a:cubicBezTo>
                                      <a:cubicBezTo>
                                        <a:pt x="51" y="52"/>
                                        <a:pt x="52" y="54"/>
                                        <a:pt x="51" y="55"/>
                                      </a:cubicBezTo>
                                      <a:close/>
                                      <a:moveTo>
                                        <a:pt x="44" y="21"/>
                                      </a:moveTo>
                                      <a:cubicBezTo>
                                        <a:pt x="45" y="21"/>
                                        <a:pt x="45" y="21"/>
                                        <a:pt x="45" y="21"/>
                                      </a:cubicBezTo>
                                      <a:cubicBezTo>
                                        <a:pt x="45" y="22"/>
                                        <a:pt x="45" y="22"/>
                                        <a:pt x="44" y="22"/>
                                      </a:cubicBezTo>
                                      <a:cubicBezTo>
                                        <a:pt x="46" y="24"/>
                                        <a:pt x="47" y="26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29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31"/>
                                        <a:pt x="47" y="31"/>
                                      </a:cubicBezTo>
                                      <a:cubicBezTo>
                                        <a:pt x="47" y="30"/>
                                        <a:pt x="46" y="29"/>
                                        <a:pt x="47" y="28"/>
                                      </a:cubicBezTo>
                                      <a:cubicBezTo>
                                        <a:pt x="46" y="28"/>
                                        <a:pt x="46" y="27"/>
                                        <a:pt x="46" y="27"/>
                                      </a:cubicBezTo>
                                      <a:cubicBezTo>
                                        <a:pt x="45" y="29"/>
                                        <a:pt x="46" y="31"/>
                                        <a:pt x="47" y="32"/>
                                      </a:cubicBezTo>
                                      <a:cubicBezTo>
                                        <a:pt x="46" y="33"/>
                                        <a:pt x="46" y="34"/>
                                        <a:pt x="44" y="35"/>
                                      </a:cubicBezTo>
                                      <a:cubicBezTo>
                                        <a:pt x="44" y="35"/>
                                        <a:pt x="44" y="34"/>
                                        <a:pt x="45" y="34"/>
                                      </a:cubicBezTo>
                                      <a:cubicBezTo>
                                        <a:pt x="45" y="33"/>
                                        <a:pt x="45" y="32"/>
                                        <a:pt x="45" y="31"/>
                                      </a:cubicBezTo>
                                      <a:cubicBezTo>
                                        <a:pt x="46" y="32"/>
                                        <a:pt x="45" y="33"/>
                                        <a:pt x="45" y="33"/>
                                      </a:cubicBezTo>
                                      <a:cubicBezTo>
                                        <a:pt x="46" y="31"/>
                                        <a:pt x="45" y="29"/>
                                        <a:pt x="44" y="28"/>
                                      </a:cubicBezTo>
                                      <a:cubicBezTo>
                                        <a:pt x="44" y="28"/>
                                        <a:pt x="44" y="28"/>
                                        <a:pt x="44" y="29"/>
                                      </a:cubicBezTo>
                                      <a:cubicBezTo>
                                        <a:pt x="42" y="27"/>
                                        <a:pt x="42" y="23"/>
                                        <a:pt x="44" y="21"/>
                                      </a:cubicBezTo>
                                      <a:close/>
                                      <a:moveTo>
                                        <a:pt x="40" y="56"/>
                                      </a:moveTo>
                                      <a:cubicBezTo>
                                        <a:pt x="40" y="56"/>
                                        <a:pt x="40" y="56"/>
                                        <a:pt x="41" y="56"/>
                                      </a:cubicBezTo>
                                      <a:cubicBezTo>
                                        <a:pt x="41" y="54"/>
                                        <a:pt x="38" y="54"/>
                                        <a:pt x="37" y="53"/>
                                      </a:cubicBezTo>
                                      <a:cubicBezTo>
                                        <a:pt x="39" y="52"/>
                                        <a:pt x="41" y="52"/>
                                        <a:pt x="43" y="53"/>
                                      </a:cubicBezTo>
                                      <a:cubicBezTo>
                                        <a:pt x="43" y="52"/>
                                        <a:pt x="42" y="51"/>
                                        <a:pt x="42" y="51"/>
                                      </a:cubicBezTo>
                                      <a:cubicBezTo>
                                        <a:pt x="41" y="51"/>
                                        <a:pt x="40" y="51"/>
                                        <a:pt x="39" y="51"/>
                                      </a:cubicBezTo>
                                      <a:cubicBezTo>
                                        <a:pt x="40" y="49"/>
                                        <a:pt x="42" y="46"/>
                                        <a:pt x="40" y="43"/>
                                      </a:cubicBezTo>
                                      <a:cubicBezTo>
                                        <a:pt x="41" y="43"/>
                                        <a:pt x="42" y="41"/>
                                        <a:pt x="43" y="40"/>
                                      </a:cubicBezTo>
                                      <a:cubicBezTo>
                                        <a:pt x="45" y="42"/>
                                        <a:pt x="45" y="46"/>
                                        <a:pt x="43" y="48"/>
                                      </a:cubicBezTo>
                                      <a:cubicBezTo>
                                        <a:pt x="46" y="46"/>
                                        <a:pt x="50" y="48"/>
                                        <a:pt x="49" y="54"/>
                                      </a:cubicBezTo>
                                      <a:cubicBezTo>
                                        <a:pt x="47" y="53"/>
                                        <a:pt x="46" y="52"/>
                                        <a:pt x="44" y="52"/>
                                      </a:cubicBezTo>
                                      <a:cubicBezTo>
                                        <a:pt x="45" y="54"/>
                                        <a:pt x="49" y="55"/>
                                        <a:pt x="52" y="57"/>
                                      </a:cubicBezTo>
                                      <a:cubicBezTo>
                                        <a:pt x="52" y="57"/>
                                        <a:pt x="52" y="56"/>
                                        <a:pt x="52" y="56"/>
                                      </a:cubicBezTo>
                                      <a:cubicBezTo>
                                        <a:pt x="52" y="57"/>
                                        <a:pt x="52" y="57"/>
                                        <a:pt x="52" y="58"/>
                                      </a:cubicBezTo>
                                      <a:cubicBezTo>
                                        <a:pt x="51" y="58"/>
                                        <a:pt x="50" y="60"/>
                                        <a:pt x="52" y="61"/>
                                      </a:cubicBezTo>
                                      <a:cubicBezTo>
                                        <a:pt x="51" y="61"/>
                                        <a:pt x="51" y="61"/>
                                        <a:pt x="50" y="61"/>
                                      </a:cubicBezTo>
                                      <a:cubicBezTo>
                                        <a:pt x="51" y="60"/>
                                        <a:pt x="49" y="60"/>
                                        <a:pt x="49" y="58"/>
                                      </a:cubicBezTo>
                                      <a:cubicBezTo>
                                        <a:pt x="47" y="57"/>
                                        <a:pt x="43" y="55"/>
                                        <a:pt x="40" y="57"/>
                                      </a:cubicBezTo>
                                      <a:cubicBezTo>
                                        <a:pt x="38" y="56"/>
                                        <a:pt x="37" y="55"/>
                                        <a:pt x="35" y="54"/>
                                      </a:cubicBezTo>
                                      <a:cubicBezTo>
                                        <a:pt x="37" y="54"/>
                                        <a:pt x="39" y="55"/>
                                        <a:pt x="40" y="56"/>
                                      </a:cubicBezTo>
                                      <a:close/>
                                      <a:moveTo>
                                        <a:pt x="32" y="51"/>
                                      </a:moveTo>
                                      <a:cubicBezTo>
                                        <a:pt x="33" y="51"/>
                                        <a:pt x="33" y="51"/>
                                        <a:pt x="34" y="50"/>
                                      </a:cubicBezTo>
                                      <a:cubicBezTo>
                                        <a:pt x="33" y="51"/>
                                        <a:pt x="31" y="52"/>
                                        <a:pt x="30" y="54"/>
                                      </a:cubicBezTo>
                                      <a:cubicBezTo>
                                        <a:pt x="30" y="54"/>
                                        <a:pt x="30" y="54"/>
                                        <a:pt x="29" y="54"/>
                                      </a:cubicBezTo>
                                      <a:cubicBezTo>
                                        <a:pt x="30" y="53"/>
                                        <a:pt x="31" y="52"/>
                                        <a:pt x="32" y="51"/>
                                      </a:cubicBezTo>
                                      <a:close/>
                                      <a:moveTo>
                                        <a:pt x="29" y="57"/>
                                      </a:moveTo>
                                      <a:cubicBezTo>
                                        <a:pt x="31" y="54"/>
                                        <a:pt x="36" y="55"/>
                                        <a:pt x="38" y="57"/>
                                      </a:cubicBezTo>
                                      <a:cubicBezTo>
                                        <a:pt x="37" y="57"/>
                                        <a:pt x="36" y="58"/>
                                        <a:pt x="35" y="59"/>
                                      </a:cubicBezTo>
                                      <a:cubicBezTo>
                                        <a:pt x="34" y="58"/>
                                        <a:pt x="32" y="58"/>
                                        <a:pt x="32" y="59"/>
                                      </a:cubicBezTo>
                                      <a:cubicBezTo>
                                        <a:pt x="31" y="59"/>
                                        <a:pt x="29" y="59"/>
                                        <a:pt x="29" y="58"/>
                                      </a:cubicBezTo>
                                      <a:cubicBezTo>
                                        <a:pt x="29" y="58"/>
                                        <a:pt x="29" y="58"/>
                                        <a:pt x="29" y="58"/>
                                      </a:cubicBezTo>
                                      <a:cubicBezTo>
                                        <a:pt x="30" y="57"/>
                                        <a:pt x="29" y="57"/>
                                        <a:pt x="29" y="57"/>
                                      </a:cubicBezTo>
                                      <a:close/>
                                      <a:moveTo>
                                        <a:pt x="30" y="41"/>
                                      </a:moveTo>
                                      <a:cubicBezTo>
                                        <a:pt x="31" y="41"/>
                                        <a:pt x="30" y="42"/>
                                        <a:pt x="31" y="42"/>
                                      </a:cubicBezTo>
                                      <a:cubicBezTo>
                                        <a:pt x="31" y="42"/>
                                        <a:pt x="30" y="42"/>
                                        <a:pt x="30" y="42"/>
                                      </a:cubicBezTo>
                                      <a:cubicBezTo>
                                        <a:pt x="30" y="41"/>
                                        <a:pt x="30" y="41"/>
                                        <a:pt x="30" y="41"/>
                                      </a:cubicBezTo>
                                      <a:close/>
                                      <a:moveTo>
                                        <a:pt x="35" y="43"/>
                                      </a:moveTo>
                                      <a:cubicBezTo>
                                        <a:pt x="33" y="44"/>
                                        <a:pt x="32" y="45"/>
                                        <a:pt x="30" y="46"/>
                                      </a:cubicBezTo>
                                      <a:cubicBezTo>
                                        <a:pt x="30" y="46"/>
                                        <a:pt x="31" y="46"/>
                                        <a:pt x="31" y="46"/>
                                      </a:cubicBezTo>
                                      <a:cubicBezTo>
                                        <a:pt x="28" y="47"/>
                                        <a:pt x="29" y="52"/>
                                        <a:pt x="26" y="53"/>
                                      </a:cubicBezTo>
                                      <a:cubicBezTo>
                                        <a:pt x="25" y="52"/>
                                        <a:pt x="25" y="50"/>
                                        <a:pt x="23" y="49"/>
                                      </a:cubicBezTo>
                                      <a:cubicBezTo>
                                        <a:pt x="24" y="44"/>
                                        <a:pt x="30" y="43"/>
                                        <a:pt x="35" y="43"/>
                                      </a:cubicBezTo>
                                      <a:close/>
                                      <a:moveTo>
                                        <a:pt x="27" y="59"/>
                                      </a:moveTo>
                                      <a:cubicBezTo>
                                        <a:pt x="26" y="58"/>
                                        <a:pt x="23" y="58"/>
                                        <a:pt x="22" y="57"/>
                                      </a:cubicBezTo>
                                      <a:cubicBezTo>
                                        <a:pt x="22" y="54"/>
                                        <a:pt x="19" y="51"/>
                                        <a:pt x="16" y="49"/>
                                      </a:cubicBezTo>
                                      <a:cubicBezTo>
                                        <a:pt x="22" y="50"/>
                                        <a:pt x="27" y="52"/>
                                        <a:pt x="27" y="59"/>
                                      </a:cubicBezTo>
                                      <a:close/>
                                      <a:moveTo>
                                        <a:pt x="11" y="49"/>
                                      </a:moveTo>
                                      <a:cubicBezTo>
                                        <a:pt x="14" y="50"/>
                                        <a:pt x="18" y="53"/>
                                        <a:pt x="18" y="57"/>
                                      </a:cubicBezTo>
                                      <a:cubicBezTo>
                                        <a:pt x="17" y="57"/>
                                        <a:pt x="15" y="56"/>
                                        <a:pt x="15" y="57"/>
                                      </a:cubicBezTo>
                                      <a:cubicBezTo>
                                        <a:pt x="13" y="55"/>
                                        <a:pt x="11" y="52"/>
                                        <a:pt x="11" y="49"/>
                                      </a:cubicBezTo>
                                      <a:close/>
                                      <a:moveTo>
                                        <a:pt x="11" y="67"/>
                                      </a:moveTo>
                                      <a:cubicBezTo>
                                        <a:pt x="9" y="65"/>
                                        <a:pt x="6" y="63"/>
                                        <a:pt x="4" y="60"/>
                                      </a:cubicBezTo>
                                      <a:cubicBezTo>
                                        <a:pt x="7" y="63"/>
                                        <a:pt x="11" y="61"/>
                                        <a:pt x="13" y="63"/>
                                      </a:cubicBezTo>
                                      <a:cubicBezTo>
                                        <a:pt x="13" y="63"/>
                                        <a:pt x="14" y="63"/>
                                        <a:pt x="14" y="63"/>
                                      </a:cubicBezTo>
                                      <a:cubicBezTo>
                                        <a:pt x="15" y="64"/>
                                        <a:pt x="15" y="66"/>
                                        <a:pt x="16" y="66"/>
                                      </a:cubicBezTo>
                                      <a:cubicBezTo>
                                        <a:pt x="15" y="67"/>
                                        <a:pt x="14" y="68"/>
                                        <a:pt x="14" y="69"/>
                                      </a:cubicBezTo>
                                      <a:cubicBezTo>
                                        <a:pt x="13" y="68"/>
                                        <a:pt x="12" y="67"/>
                                        <a:pt x="11" y="67"/>
                                      </a:cubicBezTo>
                                      <a:close/>
                                      <a:moveTo>
                                        <a:pt x="16" y="70"/>
                                      </a:moveTo>
                                      <a:cubicBezTo>
                                        <a:pt x="15" y="68"/>
                                        <a:pt x="17" y="67"/>
                                        <a:pt x="17" y="66"/>
                                      </a:cubicBezTo>
                                      <a:cubicBezTo>
                                        <a:pt x="13" y="61"/>
                                        <a:pt x="15" y="56"/>
                                        <a:pt x="22" y="58"/>
                                      </a:cubicBezTo>
                                      <a:cubicBezTo>
                                        <a:pt x="22" y="59"/>
                                        <a:pt x="22" y="59"/>
                                        <a:pt x="22" y="59"/>
                                      </a:cubicBezTo>
                                      <a:cubicBezTo>
                                        <a:pt x="25" y="59"/>
                                        <a:pt x="28" y="60"/>
                                        <a:pt x="31" y="62"/>
                                      </a:cubicBezTo>
                                      <a:cubicBezTo>
                                        <a:pt x="30" y="62"/>
                                        <a:pt x="31" y="63"/>
                                        <a:pt x="31" y="63"/>
                                      </a:cubicBezTo>
                                      <a:cubicBezTo>
                                        <a:pt x="30" y="63"/>
                                        <a:pt x="30" y="64"/>
                                        <a:pt x="29" y="63"/>
                                      </a:cubicBezTo>
                                      <a:cubicBezTo>
                                        <a:pt x="29" y="63"/>
                                        <a:pt x="29" y="63"/>
                                        <a:pt x="29" y="63"/>
                                      </a:cubicBezTo>
                                      <a:cubicBezTo>
                                        <a:pt x="27" y="63"/>
                                        <a:pt x="26" y="64"/>
                                        <a:pt x="24" y="64"/>
                                      </a:cubicBezTo>
                                      <a:cubicBezTo>
                                        <a:pt x="24" y="64"/>
                                        <a:pt x="24" y="65"/>
                                        <a:pt x="24" y="65"/>
                                      </a:cubicBezTo>
                                      <a:cubicBezTo>
                                        <a:pt x="26" y="66"/>
                                        <a:pt x="27" y="64"/>
                                        <a:pt x="28" y="65"/>
                                      </a:cubicBezTo>
                                      <a:cubicBezTo>
                                        <a:pt x="22" y="66"/>
                                        <a:pt x="19" y="70"/>
                                        <a:pt x="17" y="76"/>
                                      </a:cubicBezTo>
                                      <a:cubicBezTo>
                                        <a:pt x="16" y="75"/>
                                        <a:pt x="14" y="71"/>
                                        <a:pt x="16" y="70"/>
                                      </a:cubicBezTo>
                                      <a:close/>
                                      <a:moveTo>
                                        <a:pt x="16" y="81"/>
                                      </a:moveTo>
                                      <a:cubicBezTo>
                                        <a:pt x="17" y="82"/>
                                        <a:pt x="17" y="82"/>
                                        <a:pt x="17" y="82"/>
                                      </a:cubicBezTo>
                                      <a:cubicBezTo>
                                        <a:pt x="17" y="82"/>
                                        <a:pt x="16" y="82"/>
                                        <a:pt x="16" y="81"/>
                                      </a:cubicBezTo>
                                      <a:close/>
                                      <a:moveTo>
                                        <a:pt x="18" y="80"/>
                                      </a:moveTo>
                                      <a:cubicBezTo>
                                        <a:pt x="17" y="80"/>
                                        <a:pt x="17" y="80"/>
                                        <a:pt x="17" y="80"/>
                                      </a:cubicBezTo>
                                      <a:cubicBezTo>
                                        <a:pt x="18" y="79"/>
                                        <a:pt x="16" y="78"/>
                                        <a:pt x="17" y="77"/>
                                      </a:cubicBezTo>
                                      <a:cubicBezTo>
                                        <a:pt x="18" y="79"/>
                                        <a:pt x="22" y="76"/>
                                        <a:pt x="23" y="74"/>
                                      </a:cubicBezTo>
                                      <a:cubicBezTo>
                                        <a:pt x="22" y="78"/>
                                        <a:pt x="22" y="83"/>
                                        <a:pt x="20" y="86"/>
                                      </a:cubicBezTo>
                                      <a:cubicBezTo>
                                        <a:pt x="19" y="84"/>
                                        <a:pt x="18" y="82"/>
                                        <a:pt x="18" y="80"/>
                                      </a:cubicBezTo>
                                      <a:close/>
                                      <a:moveTo>
                                        <a:pt x="20" y="88"/>
                                      </a:moveTo>
                                      <a:cubicBezTo>
                                        <a:pt x="24" y="84"/>
                                        <a:pt x="22" y="66"/>
                                        <a:pt x="32" y="68"/>
                                      </a:cubicBezTo>
                                      <a:cubicBezTo>
                                        <a:pt x="27" y="68"/>
                                        <a:pt x="27" y="74"/>
                                        <a:pt x="28" y="78"/>
                                      </a:cubicBezTo>
                                      <a:cubicBezTo>
                                        <a:pt x="27" y="78"/>
                                        <a:pt x="27" y="78"/>
                                        <a:pt x="27" y="79"/>
                                      </a:cubicBezTo>
                                      <a:cubicBezTo>
                                        <a:pt x="26" y="78"/>
                                        <a:pt x="26" y="77"/>
                                        <a:pt x="25" y="78"/>
                                      </a:cubicBezTo>
                                      <a:cubicBezTo>
                                        <a:pt x="25" y="78"/>
                                        <a:pt x="25" y="79"/>
                                        <a:pt x="24" y="79"/>
                                      </a:cubicBezTo>
                                      <a:cubicBezTo>
                                        <a:pt x="25" y="80"/>
                                        <a:pt x="26" y="80"/>
                                        <a:pt x="27" y="81"/>
                                      </a:cubicBezTo>
                                      <a:cubicBezTo>
                                        <a:pt x="27" y="82"/>
                                        <a:pt x="26" y="82"/>
                                        <a:pt x="26" y="82"/>
                                      </a:cubicBezTo>
                                      <a:cubicBezTo>
                                        <a:pt x="26" y="83"/>
                                        <a:pt x="25" y="83"/>
                                        <a:pt x="26" y="84"/>
                                      </a:cubicBezTo>
                                      <a:cubicBezTo>
                                        <a:pt x="24" y="85"/>
                                        <a:pt x="22" y="87"/>
                                        <a:pt x="20" y="88"/>
                                      </a:cubicBezTo>
                                      <a:close/>
                                      <a:moveTo>
                                        <a:pt x="24" y="87"/>
                                      </a:moveTo>
                                      <a:cubicBezTo>
                                        <a:pt x="24" y="87"/>
                                        <a:pt x="24" y="87"/>
                                        <a:pt x="24" y="86"/>
                                      </a:cubicBezTo>
                                      <a:cubicBezTo>
                                        <a:pt x="26" y="87"/>
                                        <a:pt x="26" y="88"/>
                                        <a:pt x="28" y="89"/>
                                      </a:cubicBezTo>
                                      <a:cubicBezTo>
                                        <a:pt x="27" y="88"/>
                                        <a:pt x="26" y="86"/>
                                        <a:pt x="25" y="86"/>
                                      </a:cubicBezTo>
                                      <a:cubicBezTo>
                                        <a:pt x="25" y="86"/>
                                        <a:pt x="25" y="86"/>
                                        <a:pt x="25" y="85"/>
                                      </a:cubicBezTo>
                                      <a:cubicBezTo>
                                        <a:pt x="30" y="90"/>
                                        <a:pt x="31" y="90"/>
                                        <a:pt x="26" y="85"/>
                                      </a:cubicBezTo>
                                      <a:cubicBezTo>
                                        <a:pt x="27" y="84"/>
                                        <a:pt x="27" y="83"/>
                                        <a:pt x="28" y="82"/>
                                      </a:cubicBezTo>
                                      <a:cubicBezTo>
                                        <a:pt x="28" y="82"/>
                                        <a:pt x="29" y="83"/>
                                        <a:pt x="29" y="83"/>
                                      </a:cubicBezTo>
                                      <a:cubicBezTo>
                                        <a:pt x="29" y="83"/>
                                        <a:pt x="29" y="83"/>
                                        <a:pt x="28" y="83"/>
                                      </a:cubicBezTo>
                                      <a:cubicBezTo>
                                        <a:pt x="28" y="83"/>
                                        <a:pt x="28" y="83"/>
                                        <a:pt x="28" y="83"/>
                                      </a:cubicBezTo>
                                      <a:cubicBezTo>
                                        <a:pt x="28" y="85"/>
                                        <a:pt x="31" y="85"/>
                                        <a:pt x="31" y="87"/>
                                      </a:cubicBezTo>
                                      <a:cubicBezTo>
                                        <a:pt x="29" y="86"/>
                                        <a:pt x="29" y="84"/>
                                        <a:pt x="27" y="84"/>
                                      </a:cubicBezTo>
                                      <a:cubicBezTo>
                                        <a:pt x="27" y="84"/>
                                        <a:pt x="27" y="84"/>
                                        <a:pt x="27" y="84"/>
                                      </a:cubicBezTo>
                                      <a:cubicBezTo>
                                        <a:pt x="28" y="86"/>
                                        <a:pt x="31" y="87"/>
                                        <a:pt x="31" y="90"/>
                                      </a:cubicBezTo>
                                      <a:cubicBezTo>
                                        <a:pt x="31" y="90"/>
                                        <a:pt x="31" y="90"/>
                                        <a:pt x="30" y="90"/>
                                      </a:cubicBezTo>
                                      <a:cubicBezTo>
                                        <a:pt x="30" y="90"/>
                                        <a:pt x="30" y="90"/>
                                        <a:pt x="30" y="90"/>
                                      </a:cubicBezTo>
                                      <a:cubicBezTo>
                                        <a:pt x="30" y="91"/>
                                        <a:pt x="32" y="91"/>
                                        <a:pt x="32" y="92"/>
                                      </a:cubicBezTo>
                                      <a:cubicBezTo>
                                        <a:pt x="32" y="92"/>
                                        <a:pt x="31" y="92"/>
                                        <a:pt x="31" y="92"/>
                                      </a:cubicBezTo>
                                      <a:cubicBezTo>
                                        <a:pt x="31" y="91"/>
                                        <a:pt x="30" y="91"/>
                                        <a:pt x="29" y="91"/>
                                      </a:cubicBezTo>
                                      <a:cubicBezTo>
                                        <a:pt x="29" y="93"/>
                                        <a:pt x="32" y="93"/>
                                        <a:pt x="33" y="94"/>
                                      </a:cubicBezTo>
                                      <a:cubicBezTo>
                                        <a:pt x="28" y="94"/>
                                        <a:pt x="26" y="89"/>
                                        <a:pt x="24" y="87"/>
                                      </a:cubicBezTo>
                                      <a:close/>
                                      <a:moveTo>
                                        <a:pt x="36" y="97"/>
                                      </a:moveTo>
                                      <a:cubicBezTo>
                                        <a:pt x="31" y="92"/>
                                        <a:pt x="34" y="83"/>
                                        <a:pt x="27" y="79"/>
                                      </a:cubicBezTo>
                                      <a:cubicBezTo>
                                        <a:pt x="30" y="80"/>
                                        <a:pt x="35" y="81"/>
                                        <a:pt x="34" y="84"/>
                                      </a:cubicBezTo>
                                      <a:cubicBezTo>
                                        <a:pt x="35" y="86"/>
                                        <a:pt x="35" y="91"/>
                                        <a:pt x="36" y="93"/>
                                      </a:cubicBezTo>
                                      <a:cubicBezTo>
                                        <a:pt x="37" y="94"/>
                                        <a:pt x="38" y="95"/>
                                        <a:pt x="39" y="95"/>
                                      </a:cubicBezTo>
                                      <a:cubicBezTo>
                                        <a:pt x="38" y="95"/>
                                        <a:pt x="38" y="95"/>
                                        <a:pt x="38" y="95"/>
                                      </a:cubicBezTo>
                                      <a:cubicBezTo>
                                        <a:pt x="38" y="95"/>
                                        <a:pt x="38" y="96"/>
                                        <a:pt x="38" y="96"/>
                                      </a:cubicBezTo>
                                      <a:cubicBezTo>
                                        <a:pt x="39" y="96"/>
                                        <a:pt x="40" y="96"/>
                                        <a:pt x="41" y="96"/>
                                      </a:cubicBezTo>
                                      <a:cubicBezTo>
                                        <a:pt x="42" y="96"/>
                                        <a:pt x="42" y="97"/>
                                        <a:pt x="43" y="97"/>
                                      </a:cubicBezTo>
                                      <a:cubicBezTo>
                                        <a:pt x="41" y="98"/>
                                        <a:pt x="40" y="97"/>
                                        <a:pt x="38" y="97"/>
                                      </a:cubicBezTo>
                                      <a:cubicBezTo>
                                        <a:pt x="39" y="98"/>
                                        <a:pt x="43" y="99"/>
                                        <a:pt x="44" y="97"/>
                                      </a:cubicBezTo>
                                      <a:cubicBezTo>
                                        <a:pt x="44" y="98"/>
                                        <a:pt x="45" y="98"/>
                                        <a:pt x="46" y="98"/>
                                      </a:cubicBezTo>
                                      <a:cubicBezTo>
                                        <a:pt x="43" y="100"/>
                                        <a:pt x="39" y="99"/>
                                        <a:pt x="36" y="97"/>
                                      </a:cubicBezTo>
                                      <a:close/>
                                      <a:moveTo>
                                        <a:pt x="56" y="103"/>
                                      </a:moveTo>
                                      <a:cubicBezTo>
                                        <a:pt x="53" y="102"/>
                                        <a:pt x="51" y="99"/>
                                        <a:pt x="49" y="97"/>
                                      </a:cubicBezTo>
                                      <a:cubicBezTo>
                                        <a:pt x="50" y="96"/>
                                        <a:pt x="51" y="94"/>
                                        <a:pt x="52" y="93"/>
                                      </a:cubicBezTo>
                                      <a:cubicBezTo>
                                        <a:pt x="52" y="91"/>
                                        <a:pt x="54" y="89"/>
                                        <a:pt x="55" y="87"/>
                                      </a:cubicBezTo>
                                      <a:cubicBezTo>
                                        <a:pt x="55" y="86"/>
                                        <a:pt x="54" y="86"/>
                                        <a:pt x="54" y="86"/>
                                      </a:cubicBezTo>
                                      <a:cubicBezTo>
                                        <a:pt x="52" y="88"/>
                                        <a:pt x="52" y="91"/>
                                        <a:pt x="50" y="93"/>
                                      </a:cubicBezTo>
                                      <a:cubicBezTo>
                                        <a:pt x="50" y="93"/>
                                        <a:pt x="50" y="93"/>
                                        <a:pt x="50" y="94"/>
                                      </a:cubicBezTo>
                                      <a:cubicBezTo>
                                        <a:pt x="49" y="95"/>
                                        <a:pt x="48" y="95"/>
                                        <a:pt x="47" y="97"/>
                                      </a:cubicBezTo>
                                      <a:cubicBezTo>
                                        <a:pt x="46" y="97"/>
                                        <a:pt x="45" y="97"/>
                                        <a:pt x="44" y="96"/>
                                      </a:cubicBezTo>
                                      <a:cubicBezTo>
                                        <a:pt x="46" y="94"/>
                                        <a:pt x="49" y="92"/>
                                        <a:pt x="50" y="90"/>
                                      </a:cubicBezTo>
                                      <a:cubicBezTo>
                                        <a:pt x="48" y="92"/>
                                        <a:pt x="46" y="94"/>
                                        <a:pt x="43" y="95"/>
                                      </a:cubicBezTo>
                                      <a:cubicBezTo>
                                        <a:pt x="43" y="95"/>
                                        <a:pt x="43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1" y="95"/>
                                      </a:cubicBezTo>
                                      <a:cubicBezTo>
                                        <a:pt x="43" y="93"/>
                                        <a:pt x="45" y="92"/>
                                        <a:pt x="46" y="90"/>
                                      </a:cubicBezTo>
                                      <a:cubicBezTo>
                                        <a:pt x="44" y="91"/>
                                        <a:pt x="42" y="94"/>
                                        <a:pt x="39" y="94"/>
                                      </a:cubicBezTo>
                                      <a:cubicBezTo>
                                        <a:pt x="37" y="92"/>
                                        <a:pt x="36" y="90"/>
                                        <a:pt x="36" y="87"/>
                                      </a:cubicBezTo>
                                      <a:cubicBezTo>
                                        <a:pt x="37" y="87"/>
                                        <a:pt x="37" y="86"/>
                                        <a:pt x="39" y="86"/>
                                      </a:cubicBezTo>
                                      <a:cubicBezTo>
                                        <a:pt x="39" y="85"/>
                                        <a:pt x="40" y="84"/>
                                        <a:pt x="40" y="84"/>
                                      </a:cubicBezTo>
                                      <a:cubicBezTo>
                                        <a:pt x="45" y="77"/>
                                        <a:pt x="47" y="66"/>
                                        <a:pt x="58" y="64"/>
                                      </a:cubicBezTo>
                                      <a:cubicBezTo>
                                        <a:pt x="56" y="67"/>
                                        <a:pt x="59" y="70"/>
                                        <a:pt x="58" y="73"/>
                                      </a:cubicBezTo>
                                      <a:cubicBezTo>
                                        <a:pt x="57" y="74"/>
                                        <a:pt x="57" y="75"/>
                                        <a:pt x="58" y="75"/>
                                      </a:cubicBezTo>
                                      <a:cubicBezTo>
                                        <a:pt x="60" y="72"/>
                                        <a:pt x="57" y="67"/>
                                        <a:pt x="60" y="65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4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5"/>
                                      </a:cubicBezTo>
                                      <a:cubicBezTo>
                                        <a:pt x="60" y="65"/>
                                        <a:pt x="60" y="65"/>
                                        <a:pt x="61" y="65"/>
                                      </a:cubicBezTo>
                                      <a:cubicBezTo>
                                        <a:pt x="61" y="65"/>
                                        <a:pt x="60" y="64"/>
                                        <a:pt x="61" y="63"/>
                                      </a:cubicBezTo>
                                      <a:cubicBezTo>
                                        <a:pt x="61" y="64"/>
                                        <a:pt x="61" y="65"/>
                                        <a:pt x="62" y="65"/>
                                      </a:cubicBezTo>
                                      <a:cubicBezTo>
                                        <a:pt x="61" y="66"/>
                                        <a:pt x="62" y="67"/>
                                        <a:pt x="62" y="67"/>
                                      </a:cubicBezTo>
                                      <a:cubicBezTo>
                                        <a:pt x="62" y="67"/>
                                        <a:pt x="62" y="65"/>
                                        <a:pt x="62" y="64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2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3" y="74"/>
                                        <a:pt x="67" y="85"/>
                                        <a:pt x="65" y="95"/>
                                      </a:cubicBezTo>
                                      <a:cubicBezTo>
                                        <a:pt x="65" y="96"/>
                                        <a:pt x="65" y="96"/>
                                        <a:pt x="65" y="97"/>
                                      </a:cubicBezTo>
                                      <a:cubicBezTo>
                                        <a:pt x="62" y="99"/>
                                        <a:pt x="61" y="104"/>
                                        <a:pt x="56" y="103"/>
                                      </a:cubicBezTo>
                                      <a:close/>
                                      <a:moveTo>
                                        <a:pt x="67" y="94"/>
                                      </a:moveTo>
                                      <a:cubicBezTo>
                                        <a:pt x="67" y="92"/>
                                        <a:pt x="67" y="89"/>
                                        <a:pt x="67" y="86"/>
                                      </a:cubicBezTo>
                                      <a:cubicBezTo>
                                        <a:pt x="67" y="86"/>
                                        <a:pt x="67" y="87"/>
                                        <a:pt x="67" y="87"/>
                                      </a:cubicBezTo>
                                      <a:cubicBezTo>
                                        <a:pt x="68" y="87"/>
                                        <a:pt x="68" y="87"/>
                                        <a:pt x="68" y="87"/>
                                      </a:cubicBezTo>
                                      <a:cubicBezTo>
                                        <a:pt x="68" y="84"/>
                                        <a:pt x="65" y="82"/>
                                        <a:pt x="67" y="81"/>
                                      </a:cubicBezTo>
                                      <a:cubicBezTo>
                                        <a:pt x="67" y="81"/>
                                        <a:pt x="67" y="81"/>
                                        <a:pt x="67" y="82"/>
                                      </a:cubicBezTo>
                                      <a:cubicBezTo>
                                        <a:pt x="67" y="82"/>
                                        <a:pt x="67" y="82"/>
                                        <a:pt x="67" y="82"/>
                                      </a:cubicBezTo>
                                      <a:cubicBezTo>
                                        <a:pt x="68" y="83"/>
                                        <a:pt x="67" y="86"/>
                                        <a:pt x="69" y="86"/>
                                      </a:cubicBezTo>
                                      <a:cubicBezTo>
                                        <a:pt x="70" y="90"/>
                                        <a:pt x="70" y="93"/>
                                        <a:pt x="67" y="94"/>
                                      </a:cubicBezTo>
                                      <a:close/>
                                      <a:moveTo>
                                        <a:pt x="90" y="58"/>
                                      </a:moveTo>
                                      <a:cubicBezTo>
                                        <a:pt x="90" y="58"/>
                                        <a:pt x="90" y="58"/>
                                        <a:pt x="90" y="58"/>
                                      </a:cubicBezTo>
                                      <a:cubicBezTo>
                                        <a:pt x="90" y="58"/>
                                        <a:pt x="90" y="59"/>
                                        <a:pt x="90" y="59"/>
                                      </a:cubicBezTo>
                                      <a:cubicBezTo>
                                        <a:pt x="90" y="59"/>
                                        <a:pt x="89" y="59"/>
                                        <a:pt x="89" y="59"/>
                                      </a:cubicBezTo>
                                      <a:cubicBezTo>
                                        <a:pt x="89" y="58"/>
                                        <a:pt x="90" y="59"/>
                                        <a:pt x="90" y="58"/>
                                      </a:cubicBezTo>
                                      <a:close/>
                                      <a:moveTo>
                                        <a:pt x="83" y="90"/>
                                      </a:moveTo>
                                      <a:cubicBezTo>
                                        <a:pt x="86" y="86"/>
                                        <a:pt x="87" y="81"/>
                                        <a:pt x="86" y="76"/>
                                      </a:cubicBezTo>
                                      <a:cubicBezTo>
                                        <a:pt x="86" y="76"/>
                                        <a:pt x="86" y="76"/>
                                        <a:pt x="86" y="75"/>
                                      </a:cubicBezTo>
                                      <a:cubicBezTo>
                                        <a:pt x="86" y="71"/>
                                        <a:pt x="91" y="66"/>
                                        <a:pt x="89" y="62"/>
                                      </a:cubicBezTo>
                                      <a:cubicBezTo>
                                        <a:pt x="89" y="61"/>
                                        <a:pt x="89" y="62"/>
                                        <a:pt x="90" y="62"/>
                                      </a:cubicBezTo>
                                      <a:cubicBezTo>
                                        <a:pt x="89" y="63"/>
                                        <a:pt x="89" y="64"/>
                                        <a:pt x="90" y="64"/>
                                      </a:cubicBezTo>
                                      <a:cubicBezTo>
                                        <a:pt x="91" y="64"/>
                                        <a:pt x="91" y="63"/>
                                        <a:pt x="91" y="63"/>
                                      </a:cubicBezTo>
                                      <a:cubicBezTo>
                                        <a:pt x="89" y="72"/>
                                        <a:pt x="94" y="85"/>
                                        <a:pt x="83" y="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1905"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51E17E9" id="Skupina 87" o:spid="_x0000_s1026" alt="Slika cvetlice" style="width:1in;height:48.95pt;mso-position-horizontal-relative:char;mso-position-vertical-relative:line" coordsize="14065,9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">
                      <o:lock v:ext="edit" aspectratio="t"/>
                      <v:group id="Skupina 73" o:spid="_x0000_s1027" style="position:absolute;width:14065;height:9563" coordsize="14065,9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LnN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TMfw9yX8ALn8BQAA//8DAFBLAQItABQABgAIAAAAIQDb4fbL7gAAAIUBAAATAAAAAAAAAAAA&#10;AAAAAAAAAABbQ29udGVudF9UeXBlc10ueG1sUEsBAi0AFAAGAAgAAAAhAFr0LFu/AAAAFQEAAAsA&#10;AAAAAAAAAAAAAAAAHwEAAF9yZWxzLy5yZWxzUEsBAi0AFAAGAAgAAAAhAMAwuc3EAAAA2wAAAA8A&#10;AAAAAAAAAAAAAAAABwIAAGRycy9kb3ducmV2LnhtbFBLBQYAAAAAAwADALcAAAD4AgAAAAA=&#10;">
                        <o:lock v:ext="edit" aspectratio="t"/>
                        <v:shape id="Prostoročno 4" o:spid="_x0000_s1028" alt="Slika cvetlice" style="position:absolute;width:14065;height:9563;visibility:visible;mso-wrap-style:square;v-text-anchor:top" coordsize="372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" path="m237,243v-13,-2,-25,-9,-36,-15c208,231,214,236,222,236v-6,-2,-13,-4,-18,-9c211,230,219,234,226,235v-6,-4,-14,-5,-21,-8c216,229,226,234,237,235v-9,-3,-20,-4,-29,-9c216,227,224,232,232,232v-4,-2,-9,-2,-13,-4c229,229,240,231,251,232v-13,-2,-26,-2,-38,-7c221,224,230,229,239,228v-3,-1,-5,-1,-7,-1c232,227,232,227,233,227v-6,-2,-12,-1,-17,-4c222,224,228,226,235,225v-6,-1,-12,-1,-18,-3c225,221,233,224,240,221v-6,-1,-11,1,-17,c227,220,235,222,237,217v-3,1,-7,2,-11,2c234,215,248,209,257,215v-5,1,-11,,-17,2c252,217,268,211,279,220v-11,-1,-22,-4,-32,-1c257,220,272,215,281,223v-10,,-20,-3,-30,c261,223,274,218,282,227v-9,,-18,-3,-27,-1c264,227,274,224,283,229v-7,,-13,-2,-20,-1c270,230,277,225,283,230v,,-2,3,-6,5c286,234,285,220,280,217v3,2,8,1,6,c299,219,313,221,325,218v7,-1,18,-4,23,-11c351,203,347,200,344,197v-6,-5,-12,-9,-17,-14c337,180,342,172,349,167v5,-4,23,-18,13,-23c362,144,362,144,362,145v-1,,-1,,-1,-1c361,144,361,144,361,144v,,-1,,-2,c359,144,358,144,358,144v3,-4,8,-12,8,-17c366,124,359,124,356,124v-5,-1,-11,-3,-17,-2c333,122,328,120,321,121v9,-10,15,-25,15,-39c329,80,318,81,309,81v1,-9,14,-18,7,-28c314,51,302,54,299,55v-8,3,-18,4,-24,7c276,61,276,60,276,58v-3,-8,5,-22,-6,-26c262,34,257,41,249,45,252,31,248,17,241,6v-5,-3,-8,5,-11,7c230,13,230,13,230,13v-7,3,-12,7,-16,13c209,25,207,29,205,32,202,24,199,12,193,6v-4,-3,-6,4,-8,7c180,10,177,3,172,1v,-1,,-1,,-1c171,,171,,171,1v,,,-1,-1,-1c163,7,162,18,157,26,153,16,143,7,134,2v-4,9,-10,18,-11,30c113,33,120,49,115,56,102,44,90,26,68,24v-2,7,1,16,,25c73,56,69,67,74,75,67,73,58,65,50,68v2,9,6,19,7,28c39,92,20,87,,90v,,,,1,c,91,,92,,92v4,26,25,40,42,53c35,145,12,151,6,156v2,7,9,17,17,23c36,188,57,196,70,198v2,,-13,15,-14,16c59,217,65,222,68,224v12,9,26,11,34,11c112,235,141,232,133,236v-2,2,50,10,58,-11c178,238,142,237,138,232v2,1,5,-1,8,c143,231,140,230,138,228v2,1,4,3,6,3c141,229,137,228,136,225v2,1,5,4,7,5c140,226,132,222,134,216v,,1,-1,,-1c137,210,140,206,146,205v7,-1,14,3,21,7c166,212,166,212,166,212v,,1,1,2,1c167,213,167,213,166,213v1,,2,1,2,1c168,214,167,215,166,215v1,,3,,4,1c168,216,166,216,164,216v3,,5,,7,1c169,217,167,217,165,218v3,,5,,8,c169,219,165,219,162,220v4,1,8,-2,12,-1c172,220,170,220,167,220v1,,2,1,3,1c169,221,167,221,166,222v5,1,10,-1,14,-1c177,224,173,222,169,223v2,,4,,5,c172,224,169,224,167,225v4,1,8,-1,11,-1c175,225,172,225,170,226v2,,4,,7,c170,229,163,229,155,228v-3,-1,-7,-2,-10,-3c143,225,138,222,137,221v5,6,14,7,22,8c170,230,179,228,190,225v1,,3,2,6,3c200,230,225,252,257,244v17,-5,23,-11,22,-10c276,234,258,246,237,243xm213,221v2,-2,3,-4,5,-5c218,216,218,217,218,217v4,-2,9,-6,11,-11c230,206,230,206,230,206v-3,6,-9,10,-15,13c220,218,224,215,228,211v,,,,,-1c230,209,231,207,232,205v,,,,1,c230,213,222,218,213,221xm240,192v6,-1,11,-3,15,-6c249,188,243,191,237,192v1,,2,,3,c234,194,229,194,222,194v1,,1,,2,c229,193,232,193,237,191v-4,1,-8,2,-13,1c228,192,232,191,236,191v-2,-1,-6,,-10,c231,190,237,190,242,189v,,-1,,,c240,189,238,189,237,189v,,,,1,c237,189,235,189,232,189v3,-1,7,-1,9,-1c242,188,242,187,242,187v-3,,-7,1,-11,c233,187,233,186,234,187v,,,,,-1c234,186,234,187,235,187v2,-1,5,-1,7,-2c243,185,243,185,243,185v-3,1,-8,1,-11,1c237,184,241,184,245,183v-2,-1,-8,1,-11,1c237,182,242,184,245,181v-3,-1,-6,3,-9,1c240,180,247,180,253,179v-5,,-10,,-14,1c244,178,253,177,258,176v-6,,-15,2,-20,2c245,176,254,175,261,173v-6,1,-13,2,-20,3c242,174,244,174,246,174v,,,-1,,-1c253,172,259,171,264,169v-5,1,-12,3,-18,3c251,171,254,171,259,169v-4,,-8,1,-12,2c251,169,257,168,261,166v-3,,-8,2,-11,2c253,166,259,166,263,165v-3,,-8,1,-11,1c254,163,258,163,261,162v-1,,-4,,-6,1c255,163,255,163,255,162v4,-3,10,-2,15,-2c267,159,261,159,257,160v7,-3,13,-2,19,-3c270,157,265,157,259,158v4,-4,12,-2,17,-3c272,155,266,155,261,155v2,-3,9,-2,12,-2c276,153,279,153,283,153v-6,-1,-14,-1,-20,-1c263,152,263,152,263,151v1,1,2,1,2,c265,151,265,151,265,151v4,,6,,10,c272,150,267,150,264,150v,,1,-1,1,-1c278,148,289,152,297,158v-3,-1,-6,-1,-9,-1c291,157,294,158,297,159v-3,1,-8,2,-11,2c289,162,293,160,297,160v-3,2,-6,3,-9,5c291,164,294,162,297,161v-4,5,-10,9,-16,13c288,171,293,167,298,162v-3,4,-6,8,-9,12c288,175,285,177,284,179v,,,,,c278,183,270,186,264,189v,1,-1,2,-2,2c262,191,262,190,262,190v-2,1,-4,2,-6,2c257,191,259,191,259,190v1,,2,,2,-1c262,189,262,189,263,188v,,-1,,-1,c253,193,244,196,233,198v7,-1,13,-3,20,-5c253,193,253,193,253,193v1,,1,,1,-1c254,192,254,193,254,193v,,1,,,-1c255,192,255,192,256,192v,,,,,c255,193,254,194,253,193v-6,4,-14,5,-21,7c233,201,233,200,234,200v-1,1,-3,1,-4,1c230,200,232,201,232,199v,,,,,c231,199,231,200,231,200v,,-1,-1,-1,-1c229,200,228,200,227,199v1,,4,,6,-1c231,198,230,198,228,199v1,-1,2,-1,2,-1c230,198,230,198,230,198v,-1,1,,1,c231,197,233,198,233,197v-4,,-7,1,-10,c225,197,228,197,231,196v,,,,-1,c231,195,234,196,235,195v-5,1,-9,1,-14,1c228,195,235,194,240,193v,-1,,-1,,-1xm228,189v1,,1,-1,2,c229,189,228,189,228,189xm231,188v,1,-1,,-1,1c230,188,231,188,231,188xm230,187v,,1,,1,c231,187,230,187,230,187xm241,169v-2,5,-10,4,-14,3c229,170,233,171,236,170v1,,2,,4,-1c238,171,234,171,232,172v2,,7,-2,9,-3xm237,173v-1,,-3,1,-4,1c234,173,235,173,237,173xm236,174v7,-4,13,-10,17,-16c251,158,251,159,250,160v,,,,1,c248,162,244,163,241,164v,,,,,c241,164,242,164,242,163v1,,1,,1,1c244,163,245,163,246,163v-4,2,-9,3,-14,4c232,167,232,167,232,168v4,-1,10,-2,15,-4c247,164,246,165,245,165v-5,1,-11,4,-18,4c227,169,227,170,227,170v4,,7,-2,11,-2c240,167,242,168,244,167v-5,2,-11,3,-18,4c227,169,228,166,230,165v-1,-1,-1,,-2,c229,163,230,160,232,158v,,1,,1,-1c234,156,240,153,235,152v-4,3,-6,7,-11,9c225,159,227,158,228,157v,,,,,c226,158,225,159,223,161v1,-4,6,-7,9,-9c232,151,232,151,232,151v-4,3,-7,6,-9,9c222,157,225,155,227,153v2,-1,8,-7,3,-3c228,152,225,155,223,157v,-5,6,-7,8,-10c229,148,227,150,225,152v2,-4,7,-8,10,-12c235,139,235,139,235,139v-1,,-1,,-1,c232,140,230,142,228,142v1,-9,5,-16,13,-18c242,123,244,123,245,122v7,-2,16,-1,23,1c269,123,268,123,268,124v1,,1,,1,c269,132,267,143,261,151v-7,9,-14,20,-26,26c235,177,234,176,234,176v1,-1,2,-1,2,-2xm216,179v,-1,,-2,1,-3c223,173,221,161,229,160v-4,6,-5,16,-13,19xm224,176v,,,,,c224,176,223,176,223,176v1,,1,,1,xm220,180v,,,,,c220,181,220,181,220,181v,,,,,-1xm194,174v,,,1,1,1c195,175,195,174,195,174v,,-1,-1,-1,-1c194,171,194,171,194,169v1,1,1,2,1,3c195,172,196,172,196,172v,2,1,2,1,3c198,176,200,179,202,177v-1,-4,-6,-5,-6,-8c196,168,196,169,195,169v-1,-4,-3,-6,-4,-9c190,160,190,159,189,159v-1,,,1,-1,1c188,160,188,160,188,159v,,,,-1,c186,154,189,146,186,143v-2,-1,-4,-2,-5,-2c180,142,182,142,183,144v,-1,1,-1,2,c185,144,185,145,185,146v-4,-2,-10,-5,-8,-11c180,136,181,130,184,132v,1,,1,,1c184,133,184,133,185,133v1,2,2,4,2,8c187,141,187,141,187,141v,,1,,1,c188,143,189,144,190,145v,2,1,4,1,7c190,154,190,157,188,158v,1,,1,1,1c190,158,190,158,190,157v,,,,,c191,154,192,152,192,149v1,1,2,4,1,6c193,155,193,155,193,155v-4,5,6,-5,10,c203,156,203,157,204,157v,1,,1,,1c206,159,204,161,205,163v1,-3,1,-7,2,-9c208,154,208,154,208,154v,-1,,-1,,-1c208,153,208,153,208,152v-1,1,-1,1,-2,1c206,151,205,151,204,151v-1,,-1,,-2,c204,149,205,148,208,147v-2,-1,-4,2,-5,2c203,149,203,149,203,148v,,,,,c202,149,201,150,200,150v2,-3,6,-7,4,-12c206,138,206,135,205,134v,4,-3,6,-5,8c200,140,201,139,202,138v2,-3,1,-7,2,-10c203,127,203,128,202,128v,,,,,1c201,129,201,129,201,129v,,,,,1c200,129,200,129,200,130v,,,1,,1c200,131,200,130,201,130v-1,,-1,1,-1,1c200,131,198,132,197,134v-1,,-1,,,1c196,135,196,135,196,135v,1,,,-1,c195,135,195,135,195,135v,1,,1,1,2c196,137,196,136,196,136v1,,2,-1,2,-2c198,134,198,134,198,134v1,,1,-1,2,-1c199,134,198,135,198,136v-1,,-2,1,-3,2c195,137,194,137,194,137v,,,,-1,c194,137,194,137,194,138v-1,-1,-2,-1,-3,c191,137,191,137,191,137v-1,,-1,,-1,c190,138,190,139,190,140v2,,1,-1,1,-1c192,139,191,139,192,139v,,,,,c193,139,193,139,194,140v2,,2,3,3,5c198,144,198,144,198,144v3,1,4,-3,6,-5c203,142,202,145,201,148v-1,1,-2,2,-3,2c198,146,195,146,193,144v,,1,,1,c194,144,195,144,195,145v,,,,,c195,143,193,142,192,143v,-1,,-1,,-1c192,141,191,142,190,142v,-1,,-1,-1,-1c190,141,190,141,190,141v,-2,,-3,-1,-5c191,136,193,135,193,133v2,-2,3,-3,6,-3c203,126,203,122,206,118v2,-2,4,-4,6,-5c211,120,205,125,207,131v-1,4,2,11,-3,13c206,144,209,141,208,139v1,2,,4,-2,5c206,144,206,145,206,145v1,,1,,2,-1c208,144,207,145,207,145v,1,,1,,1c208,146,208,146,208,145v1,1,1,1,1,2c209,146,209,146,209,146v1,,1,,1,c211,146,211,145,211,145v-1,-1,-1,,-1,c210,145,210,145,210,144v,,-1,1,-1,1c209,144,210,144,209,143v1,,1,1,1,1c209,143,210,143,210,142v-1,1,-2,2,-2,2c207,144,208,143,208,143v,,,,,c209,142,210,141,210,139v,,,2,,3c211,142,210,141,211,141v,-1,,-3,,-4c219,137,222,128,228,123v,-1,3,-1,3,-2c233,121,235,119,236,120v-2,1,-5,4,-7,6c231,125,232,123,234,122v-5,10,-10,22,-17,29c217,153,216,155,215,157v,1,,2,-1,3c214,158,215,157,214,156v1,-2,2,-4,3,-5c217,150,218,150,218,149v-3,2,-3,5,-5,7c213,157,212,157,212,157v,,-2,-2,,-4c212,153,212,153,213,153v-1,1,-1,2,-2,2c213,155,214,153,215,153v-1,-2,-2,,-2,c212,152,215,152,214,151v2,-1,3,-2,4,-3c215,148,215,151,213,151v,-1,1,-3,2,-4c215,147,215,147,215,146v2,-1,4,-3,5,-5c221,141,222,139,223,138v1,-1,1,-2,2,-3c221,138,218,143,215,146v-2,,-2,1,-3,1c212,147,212,146,212,146v,1,-2,1,-2,2c210,148,210,148,210,148v-1,1,-2,3,-3,4c209,151,211,149,213,148v-1,3,-3,5,-3,8c209,158,210,161,211,163v,-2,-1,-4,,-6c213,160,212,164,211,166v-1,1,-1,,-1,c210,166,210,166,209,166v,1,1,,1,1c210,167,210,167,210,167v1,,,,1,c211,168,210,169,210,170v-1,-1,-2,-2,-3,-3c207,169,210,172,209,175v,,,,,c211,180,208,184,205,186v,-1,,-4,-1,-5c204,186,202,191,196,189v2,-5,-2,-10,-2,-15xm193,182v1,,,,1,1c194,182,194,182,194,182v,-2,-2,-3,-1,-5c194,177,193,178,194,178v,,,,-1,c194,180,194,182,195,182v1,3,1,6,-1,7c194,187,194,184,193,182xm192,191v-3,2,-4,7,-9,6c181,196,179,193,177,192v1,-1,2,-3,3,-4c180,186,182,184,182,183v,-1,,-1,,-1c180,184,180,186,178,188v,,,,,1c177,190,176,190,176,192v-1,-1,-2,-1,-3,-1c175,189,177,188,178,185v-2,2,-3,4,-6,5c172,190,172,190,171,190v,,,,,c171,190,171,190,170,190v2,-2,4,-3,5,-4c173,187,171,189,168,189v-1,-1,-2,-4,-2,-6c166,183,167,182,168,182v,-1,1,-2,1,-2c174,174,175,164,185,162v-1,3,1,6,,8c185,171,185,172,185,172v2,-3,,-7,2,-9c187,162,187,162,187,162v,,,,,1c187,163,187,163,188,163v,,,-1,,-1c188,162,188,163,189,163v-1,1,,2,,2c189,164,189,163,189,162v,,,,,-1c189,161,189,161,189,161v,,,,,c189,161,189,161,189,161v,10,4,20,3,29c192,191,192,191,192,191xm149,176v,-1,-1,-2,-1,-3c149,175,153,172,154,171v-1,4,-1,8,-3,10c150,180,149,178,149,176v,,,,,xm149,178v-1,,-1,,-1,c148,178,149,178,149,178xm151,120v,,,,1,c152,118,154,114,152,111v,-2,-1,-5,-2,-7c152,105,153,108,153,110v1,-2,-1,-4,-2,-6c153,104,153,106,154,108v1,-1,1,-1,1,-1c159,111,155,118,156,123v-1,4,1,8,2,11c158,134,158,135,158,135v-1,,-1,-2,-1,-3c157,132,156,132,156,132v,1,1,2,1,4c157,135,156,135,156,135v-1,-1,-1,-5,-1,-6c154,132,156,133,156,136v,1,,1,,1c156,137,156,137,156,137v-1,1,-1,1,-2,1c153,136,154,133,153,131v,2,,6,1,8c153,140,152,140,152,141v-1,-1,-1,-2,-1,-3c151,138,151,138,151,138v,-2,-1,-3,,-4c150,131,151,128,152,126v-1,,-1,,-1,-1c150,128,150,131,150,133v-1,1,1,4,,5c151,139,151,140,150,140v-1,-2,,-4,-1,-5c149,135,149,136,149,137v-1,-5,1,-12,2,-17xm150,119v,-4,,-10,-1,-15c148,103,148,103,148,102v,,,,1,c151,108,153,113,150,119xm162,73v-3,-5,-4,-12,-5,-18c158,61,161,67,162,73xm156,49v1,2,1,4,1,6c156,53,157,51,156,49xm161,81v1,-3,2,-8,4,-11c165,70,165,71,165,71v,,1,-2,,-2c166,68,167,66,168,65v,2,-2,6,-1,8c168,69,167,65,170,62v,1,-1,3,-1,5c170,67,169,67,170,67v-1,-2,1,-4,,-6c171,62,172,61,173,60v1,4,,8,1,12c176,70,173,67,174,64v,-1,,-2,,-3c174,61,174,60,175,60v,,,,-1,c174,60,175,60,175,60v,3,,4,1,6c177,65,175,62,176,60v4,1,4,6,4,9c181,76,180,84,181,92v,-5,-1,-9,1,-14c181,75,180,69,181,65v-1,-1,-1,-1,-1,-2c184,70,182,79,183,86v1,-7,,-14,,-19c185,69,184,73,184,76v,,,,,c185,76,185,75,184,75v1,-1,,-3,,-5c185,71,186,73,185,74v1,,1,,1,c186,78,186,81,186,84v1,2,,5,,7c188,88,187,84,187,81v-1,-2,,-4,-1,-7c188,77,188,82,188,85v,,,,,c188,85,188,84,188,84v,,,-1,,-2c189,82,188,79,188,78v,,,,,-1c190,80,189,86,189,90v,,1,,1,c190,88,190,85,190,82v1,3,2,7,2,11c192,97,193,104,190,107v,-2,1,-5,,-6c190,101,190,102,190,102v,,,,,-1c189,103,190,108,188,109v,-2,1,-4,1,-7c188,105,188,108,186,110v1,-5,2,-8,2,-13c188,97,188,97,188,97v,2,-1,7,-1,9c186,107,186,110,185,111v,-3,,-6,1,-9c186,102,186,102,186,102v-1,1,-1,3,-1,5c185,107,185,106,185,106v,,-1,,-1,c184,105,184,104,184,103v,,-1,,-1,c183,108,182,116,179,120v,,1,-1,1,-1c181,116,181,113,182,110v-1,-1,,,-1,c181,108,182,106,182,105v,,,,,-1c181,106,181,109,181,110v,1,,1,,1c181,112,181,113,180,114v,-1,1,-2,1,-3c179,115,179,119,177,122v1,-2,1,-3,1,-5c180,113,180,110,181,106v,,,-1,-1,-1c179,108,179,111,178,114v,-3,,-5,,-7c177,109,177,115,176,116v,-1,1,-2,,-4c176,112,176,112,177,112v-2,-4,,-7,-1,-12c176,103,176,105,176,108v-2,-1,-2,-4,-1,-5c174,102,175,99,174,98v,3,,6,,8c174,106,173,106,173,106v,-1,,-3,,-3c173,98,173,93,172,89v-1,5,2,13,-1,18c171,105,171,102,170,100v,4,1,10,-1,15c169,112,170,109,169,106v,,,,,c169,104,170,102,168,100v1,1,,2,1,3c169,107,169,111,168,116v-1,-3,,-6,-1,-10c167,109,167,111,166,114v,-3,1,-5,,-9c165,109,164,114,164,118v-1,-3,1,-7,,-10c165,101,165,94,164,87v,1,,1,,2c164,89,164,89,164,89v,10,,17,-1,25c163,114,163,114,163,114v,1,,3,-1,4c162,116,163,112,163,110v-2,,-1,2,-1,3c161,111,162,108,161,107v,,,,,c160,105,161,103,161,101v-1,,,,,c160,101,160,101,160,102v,4,-1,7,-1,11c158,103,159,92,160,82v1,,1,-1,1,-1xm200,97v3,5,-1,11,-2,15c199,111,200,109,200,107v1,1,,2,,3c200,109,200,110,200,110v,1,-1,3,-1,4c199,114,199,114,198,114v,1,,3,,4c199,116,199,113,200,111v-1,6,2,11,-1,15c200,125,199,124,200,124v-1,-1,,-2,,-2c200,121,200,119,199,119v-1,,,,-1,c199,121,199,124,198,127v,,,,-1,c197,126,198,125,198,124v-2,,-1,3,-2,4c196,128,196,128,196,128v,1,,1,-1,1c196,127,196,126,196,123v,,,,,c194,126,195,130,193,132v1,-4,2,-7,1,-11c194,125,194,129,191,131v1,,1,-2,1,-3c192,128,191,129,191,129v,-1,,-2,,-3c191,126,191,127,191,127v,-3,1,-6,2,-8c191,120,191,123,191,125v-2,-2,-1,-6,-3,-8c187,118,187,119,187,121v-1,,-1,,-1,-1c185,122,185,123,184,125v-1,-1,,-2,,-2c183,124,183,125,182,127v,-2,1,-4,2,-6c184,121,184,122,184,121v1,-2,3,-4,4,-7c185,118,181,122,180,128v,,,,,c179,129,178,131,177,132v,-2,1,-3,2,-5c179,127,179,127,179,127v,-2,2,-2,1,-4c182,121,183,119,184,117v2,-1,2,-4,4,-5c188,112,189,112,188,111v4,-4,9,-9,11,-15c199,96,199,96,199,96v1,1,-1,2,1,1xm203,103v,,,,-1,c201,96,206,90,212,88v-3,3,-6,8,-8,12c209,95,211,86,219,83v-4,5,-8,10,-11,16c211,94,215,90,217,85v2,-1,4,-3,6,-4c224,81,224,80,226,80v-4,4,-8,8,-10,12c220,88,223,83,227,80v1,,1,,1,c226,82,223,84,222,87v2,-2,4,-5,7,-6c227,85,225,89,223,94v3,-5,5,-10,8,-14c230,84,229,89,228,93v1,-3,2,-8,4,-12c238,87,235,99,237,108v-1,4,-1,10,-6,12c232,118,233,117,233,115v-7,8,-12,16,-22,20c215,132,219,129,223,125v-3,2,-5,4,-8,6c215,131,215,131,216,131v-2,,-4,3,-7,3c214,130,220,126,224,120v-5,5,-10,9,-15,12c213,126,220,123,223,117v-2,2,-4,4,-6,6c217,123,218,122,218,122v-3,2,-6,5,-9,7c213,125,218,122,221,116v-3,2,-5,5,-7,7c215,122,216,121,217,119v,,-1,,-1,c217,117,220,116,220,114v-3,3,-6,6,-10,9c213,120,216,118,218,114v,,-1,1,-1,1c218,114,219,112,220,111v-3,3,-6,6,-9,9c215,115,219,110,222,104v-3,3,-5,7,-9,10c213,114,214,113,213,113v3,-4,5,-7,7,-11c217,105,216,108,213,111v1,-4,3,-6,4,-9c215,104,213,108,212,111v-1,,-1,,-1,c211,110,212,109,213,108v-3,3,-4,5,-7,8c208,112,211,107,212,103v-3,3,-4,8,-6,12c205,115,205,116,204,117v1,-4,4,-9,6,-13c210,104,210,103,210,103v-3,4,-5,9,-8,13c203,112,206,109,207,105v-2,3,-2,6,-5,8c202,111,204,108,205,106v,-1,-1,,-1,1c203,107,203,110,201,111v,-2,1,-4,1,-6c203,105,203,104,203,103v,,,,,xm243,110v,-1,2,-1,2,-2c243,109,240,112,238,113v1,-3,5,-5,7,-8c243,106,241,108,239,109v1,-3,5,-4,7,-6c248,101,250,100,252,98v-5,2,-9,5,-13,9c242,102,248,99,253,96v-5,2,-10,6,-14,9c245,95,259,92,269,87v-11,4,-22,8,-31,15c241,97,247,96,252,92v-5,2,-10,5,-14,8c238,98,241,98,241,97v-1,,-2,1,-2,c248,90,262,86,274,82v9,-4,19,-2,15,9c287,93,287,97,286,99v,1,1,1,1,1c286,110,281,117,277,123v-2,2,-4,5,-6,7c270,126,274,125,275,122v-2,1,-3,3,-4,5c270,123,275,122,276,119v,,,,,c275,120,272,123,271,125v-1,-1,,-2,,-2c271,123,271,123,271,122v1,-1,2,-1,3,-3c273,120,272,121,271,122v-1,-1,-1,-1,-2,-1c271,119,274,117,275,115v-2,2,-4,4,-6,6c268,120,267,120,266,120v2,-1,4,-3,6,-5c273,114,276,114,276,112v-3,3,-7,5,-10,8c264,120,263,120,262,120v5,-3,10,-6,13,-10c276,110,276,109,276,108v-4,4,-9,9,-14,12c260,120,258,119,256,120v1,-2,2,-1,2,-3c257,118,255,120,253,119v1,-2,4,-3,5,-5c256,115,255,118,252,119v,-1,1,-1,1,-1c252,117,251,119,250,119v3,-3,6,-4,8,-7c254,115,251,118,247,120v3,-3,6,-5,8,-8c255,111,255,112,255,112v2,-2,4,-4,6,-6c257,108,255,111,252,114v,,,-1,1,c252,114,252,114,251,115v-1,2,-4,3,-7,5c245,119,247,118,248,117v-2,,-2,1,-3,2c246,117,249,115,251,113v-1,,-1,1,-2,1c251,112,253,111,254,109v-2,2,-5,4,-7,6c247,115,247,115,247,115v-2,3,-6,5,-9,7c240,120,243,118,246,116v,-1,-1,,-1,-1c247,114,248,113,249,112v-4,2,-7,5,-11,8c241,116,246,113,249,110v-3,1,-6,4,-9,6c242,114,245,112,247,109v-4,3,-7,5,-10,8c239,114,243,112,246,109v-1,,-2,1,-3,1xm290,93v1,-3,5,-4,7,-6c295,87,293,89,291,90v2,-5,11,-5,17,-6c300,87,294,91,289,97v-1,-1,,-2,1,-2c290,93,294,92,295,90v2,-1,3,-2,5,-3c296,88,293,91,290,93xm296,82v,,1,-1,2,-1c297,82,297,82,296,82xm280,121v,-1,1,-1,2,c282,121,281,121,280,121xm293,121v-6,,-10,3,-15,4c280,121,287,120,293,121xm269,134v,,1,,,c270,134,270,135,269,135v,,,,,-1xm252,119v,,,,-1,c251,119,252,119,252,119xm253,114v,,,,,c253,114,253,114,253,114xm209,126v1,-2,3,-3,5,-5c213,123,211,125,209,126xm202,113v,,,,,c202,113,202,114,201,114v,,1,,1,-1xm201,93v,,,-1,,-1c202,92,201,93,201,93xm189,133v-3,-2,-2,-9,-1,-13c188,120,188,120,188,120v,2,1,4,2,6c190,128,190,131,189,133xm188,138v,-1,,-1,,-1c188,137,188,137,188,137v,-1,,,1,-1c189,138,189,140,189,141v,,,,-1,c188,140,189,139,188,138xm188,139v,,,-1,,-1c188,138,188,139,188,139xm183,130v1,-3,1,-7,4,-9c185,124,184,127,183,130xm184,129v,-2,1,-2,1,-3c185,127,185,128,184,129xm179,132v,-2,1,-3,1,-4c181,129,179,130,179,132xm177,128v,-1,,-1,,-1c178,127,177,127,177,128xm173,170v-4,3,-11,-2,-14,2c158,170,160,166,163,167v-1,,,,,1c163,168,164,167,164,167v,1,-2,1,-2,2c165,169,168,167,172,167v1,,3,-1,4,-3c177,164,177,164,178,164v-1,2,-2,3,-4,4c174,169,173,169,173,170xm169,179v-1,,-2,1,-3,1c166,179,167,178,168,178v,,,-1,,-1c167,177,166,178,165,178v,,1,-1,1,-1c166,176,166,176,165,176v3,-1,5,-2,7,-4c171,174,170,177,169,178v,,,1,,1xm166,181v,,1,,1,c167,181,167,181,166,181v,,,,,c165,181,166,181,166,181xm165,175v,1,-1,1,-2,1c163,176,163,176,163,176v-1,,-2,-1,-4,-1c160,174,159,173,159,173v1,-1,3,-3,4,-2c165,171,167,173,170,172v,1,-1,,-1,1c167,173,165,175,163,175v1,1,1,,2,xm167,175v,,-1,,-1,-1c167,174,167,175,167,174v1,,,1,,1xm164,143v-1,1,-2,2,-3,3c160,146,161,146,161,146v-3,1,-2,5,-4,6c156,151,155,149,154,149v1,-5,6,-6,10,-6xm160,142v,,,,,-1c161,141,161,142,161,142v,,,,-1,xm158,152v2,-2,3,-5,5,-7c164,145,165,144,166,144v1,-4,5,-6,4,-10c169,135,169,136,170,136v-1,2,-3,4,-4,6c165,142,164,142,163,142v2,-2,-2,-2,-1,c162,142,162,142,161,142v1,-1,1,-2,,-3c160,139,161,140,160,140v,-1,,-2,-1,-1c159,140,160,140,159,141v,-1,-3,-3,-3,c157,141,158,141,158,141v,1,,,,c159,142,159,142,159,142v-3,2,-6,3,-6,7c147,149,150,141,154,140v,,,-1,1,-1c156,139,157,138,158,138v,,,1,1,c159,138,159,138,159,138v,-1,1,-1,1,-2c162,137,163,136,164,135v,,-1,,-1,c163,134,163,133,163,132v1,,,2,1,2c164,128,163,122,168,120v3,-3,3,-6,5,-9c172,110,173,109,173,108v1,-1,,,,1c174,109,174,108,174,108v2,2,1,6,-1,9c173,117,174,117,174,117v,,1,-1,1,-2c176,118,173,121,171,122v1,,2,-1,3,-2c174,121,174,123,172,123v-4,5,2,10,,15c172,140,170,142,169,143v,,-1,,-1,-1c169,142,170,141,171,140v-2,-1,-3,2,-4,3c171,145,167,151,164,152v1,-1,2,-1,2,-3c166,149,166,150,165,150v,1,-3,1,-2,3c163,153,162,153,162,153v,-1,2,-3,3,-4c163,149,161,150,161,148v-1,,-1,1,-1,1c160,150,161,150,161,150v,1,,1,-1,1c160,152,159,154,158,154v-1,-1,,-1,,-2xm157,137v,-1,,-1,,-1c157,136,157,136,157,137v,,,,,xm158,135v,,,1,,1c158,136,158,136,158,135xm161,135v,,,-1,,-1c161,134,161,134,161,135xm165,114v1,,1,,1,c166,115,166,116,165,117v,,,-2,1,-2c165,115,166,114,165,114xm166,113v1,,1,,1,c167,114,167,115,167,116v-1,-1,,-2,-1,-2c166,114,166,114,166,113xm177,153v-1,,-2,-2,-4,-2c173,153,178,154,180,156v,-1,,-1,,-1c180,156,180,156,180,156v-1,1,-1,3,,3c179,160,179,160,179,160v,-1,-2,-2,-2,-3c175,156,172,154,169,156v-1,-1,-3,-2,-4,-2c167,153,168,154,169,155v1,,,,1,c170,153,168,153,167,152v1,-1,3,-1,5,c172,151,171,151,171,150v-1,,-2,,-3,c169,148,171,146,169,144v1,-1,2,-2,3,-3c173,142,173,146,172,148v3,-2,6,,5,5xm179,154v,-1,-1,,-1,-1c178,152,178,152,178,150v,,1,1,1,1c179,152,180,153,179,154xm166,166v,,,-1,,-1c167,164,173,164,175,164v-3,4,-7,2,-10,3c165,166,165,166,166,166v,,,,,xm173,163v-3,-3,-6,1,-8,c164,163,164,163,164,163v,1,1,1,1,1c164,164,163,164,163,164v,,,,1,c163,163,163,163,163,162v3,,9,-3,12,c175,163,174,162,173,163xm162,159v1,-2,3,-1,4,c166,160,165,160,164,160v,,-1,,-2,-1xm170,158v-1,,-2,1,-3,1c167,158,166,158,167,157v1,-1,2,,3,c170,158,170,158,170,158xm171,156v,,1,,1,c172,156,171,157,171,157v,,,-1,,-1xm175,160v-1,,-1,,-1,-1c174,159,174,160,174,160v-1,-1,-1,-1,-2,-2c172,158,172,158,172,157v1,,1,,3,1c175,158,175,158,175,159v,1,-1,,,1xm161,153v-1,,-1,,-1,c160,152,161,151,162,150v1,,1,,1,c163,151,161,151,161,153xm159,156v2,-3,6,-2,8,c166,156,166,157,165,157v-1,-1,-3,,-3,1c161,158,159,158,159,156v,,1,,1,c160,156,159,156,159,156xm164,165v-3,-1,-8,,-10,4c153,169,152,172,150,172v1,-6,9,-10,14,-7xm178,163v,-1,,-1,,-2c179,161,180,160,181,161v,1,-1,1,-2,1c179,163,179,163,179,163v,,-1,,-1,xm180,158v,-1,1,-2,2,-2c182,156,182,157,183,157v,2,-2,2,-3,1xm183,155v,,,,,-1c184,154,184,154,184,154v1,1,1,2,,2c183,156,183,156,183,155xm184,152v,,,,,c184,151,184,151,183,150v1,,1,,2,c185,151,185,151,185,152v,,-1,,-1,xm184,148v-1,2,-2,,-4,c180,148,180,148,180,148v1,1,2,1,3,2c183,152,182,154,180,154v1,-7,-9,-11,-5,-18c175,142,180,145,185,147v,,,1,-1,1xm176,133v,-2,-1,-2,-1,-3c175,130,175,129,174,129v,1,1,3,1,4c175,135,174,135,173,136v,,,-1,1,-1c173,134,174,133,173,133v1,,,1,1,1c175,133,174,130,173,130v-1,,,,,1c171,129,171,126,173,124v,,,,1,c173,124,173,124,173,124v2,2,2,4,3,7c176,131,176,131,176,130v,1,,2,,3xm175,124v,,1,-1,2,-2c177,123,176,124,175,124xm160,131v,,,,,c161,130,160,129,160,127v1,2,3,4,2,7c162,134,162,134,161,133v,,,1,,1c161,133,161,132,160,132v,,,2,1,2c159,134,161,132,159,132v,,,,,1c158,131,159,127,158,125v1,2,2,4,2,6xm149,142v-1,,-1,-1,-1,-1c149,141,149,141,149,142xm158,157v-2,,-4,,-5,-1c153,153,150,151,148,149v5,,9,3,10,8xm148,141v,-1,-1,-1,,-1c148,140,148,141,148,141xm149,156v-1,-1,-2,-1,-3,c145,154,144,151,143,148v3,2,7,4,6,8xm145,147v-3,-5,-9,-7,-10,-12c134,134,134,133,134,131v1,2,2,4,4,6c143,137,147,141,147,147v-1,,-2,-1,-2,xm146,157v-1,,,1,,1c145,158,145,158,144,158v-3,-3,-4,-6,-3,-12c143,150,144,154,146,157xm145,162v,-1,,-1,1,-1c146,162,146,163,147,164v,1,-1,1,-1,2c145,166,144,165,143,165v-2,-2,-4,-3,-6,-6c139,161,143,159,145,162xm149,164v-4,-5,-2,-9,4,-7c153,157,153,157,153,158v3,,6,1,8,2c160,161,161,161,161,161v-1,,-1,1,-2,1c159,161,159,161,159,161v-1,,-2,1,-4,1c155,162,155,163,155,163v1,1,3,-1,4,c153,164,150,167,149,173v-1,-1,-3,-4,-2,-6c147,166,149,165,149,164xm162,166v-5,,-5,5,-4,9c158,175,157,175,157,175v,,-1,-1,-2,-1c155,175,155,175,155,175v1,1,2,2,2,3c157,178,157,178,157,178v,1,-1,1,-1,2c155,181,153,182,152,184v3,-4,1,-20,10,-18xm155,182v1,1,2,2,3,2c158,183,157,182,155,182v1,,1,,1,-1c160,185,161,185,157,181v,-1,1,-2,1,-3c159,178,159,179,159,179v,,,,,c159,179,158,179,158,179v1,2,3,2,3,3c160,182,159,180,158,180v,,-1,,-1,c158,182,161,183,161,185v,1,,,,c160,185,160,186,160,186v1,1,2,1,2,2c162,188,162,187,161,187v,,-1,,-1,-1c159,188,162,188,163,189v-5,,-6,-5,-8,-7c155,182,155,182,155,182xm158,176v2,1,6,1,6,4c164,182,164,186,166,188v,1,1,1,2,2c168,190,168,190,167,190v,,,,,1c168,191,169,191,170,190v1,1,1,2,2,2c170,192,169,192,168,191v,2,4,2,4,1c173,192,174,193,175,192v-3,2,-7,2,-9,c161,188,164,179,158,176xm192,177v-2,-5,,-9,-1,-14c192,164,192,165,193,166v1,4,,7,-1,11xm196,151v,,-1,-1,,-1c195,150,195,149,194,149v,-1,1,-1,1,-2c197,147,197,150,196,151xm200,153v-1,,-3,,-4,1c196,152,199,150,200,153xm195,150v-1,1,,2,-1,2c194,151,194,151,194,150v,,,,1,xm193,149v-1,-2,-2,-2,-2,-4c193,143,195,147,193,149xm201,153v1,-1,4,-1,3,1c203,155,203,153,202,153v,,,,-1,xm195,139v2,,5,-2,4,-4c199,135,200,135,200,135v,-1,1,-1,2,-2c202,136,199,141,195,139xm199,143v,,,,,c199,142,200,142,200,142v,,-1,,-1,1xm214,157v,,,,,1c214,158,214,158,213,157v,,1,,1,c214,157,214,157,214,157xm206,186v2,1,4,,4,-1c211,185,211,185,211,185v1,-1,2,-2,3,-4c214,186,209,191,203,189v1,-1,3,-2,3,-3xm208,185v3,-3,3,-8,2,-12c210,172,210,172,211,172v-1,-3,4,-8,2,-12c213,160,213,160,214,160v-1,1,-1,2,,2c215,162,215,161,215,161v-2,9,2,20,-7,24xm215,184v1,1,-1,2,-1,3c214,186,215,185,215,184xm216,164v,-2,1,-4,,-6c216,158,216,158,217,158v,-4,2,-8,5,-11c222,147,222,146,222,147v,-1,,-1,1,-1c223,146,223,145,223,145v1,-1,4,-1,7,-1c222,150,220,159,220,170v,2,-1,3,-2,4c218,173,219,171,219,169v-1,,-1,1,-1,2c217,171,218,173,216,173v1,,1,-2,1,-3c217,170,217,170,216,170v1,1,1,2,,3c216,169,214,167,216,164xm224,174v1,,1,-1,2,c225,174,225,174,224,174v,,,,,xm225,173v,,1,-1,2,-1c226,173,225,173,225,173xm225,172v1,,1,-1,2,-1c227,172,225,172,225,172xm229,159v,,1,-1,1,-1c230,159,230,159,229,159xm268,138v,-1,1,-1,1,-2c269,137,269,138,268,138xm312,158v-3,3,-8,3,-12,4c303,160,309,160,312,158xm302,160v,,1,,2,c303,160,303,160,302,160xm301,159v6,-2,12,-3,17,-7c312,154,306,157,299,158v8,-3,17,-5,23,-10c322,150,320,151,319,152v,,,1,,1c318,153,318,153,318,153v-4,4,-11,6,-17,6xm309,161v,,,,,c307,163,302,164,299,164v3,-1,7,-2,10,-3xm314,163v,1,1,1,1,2c312,165,310,165,307,166v2,-1,5,-2,7,-3xm307,163v-1,,-2,1,-3,1c305,163,306,163,307,163xm303,166v-2,1,-4,2,-7,2c298,167,306,164,303,166xm299,168v,1,-3,1,-5,2c295,168,298,169,299,168xm280,191v1,1,2,1,4,2c281,193,278,191,276,191v1,-1,2,,2,c276,190,272,189,269,188v10,1,20,7,30,5c301,194,303,194,305,195v-8,,-17,-1,-25,-4xm297,196v,,-1,,-1,-1c296,195,297,195,297,196xm283,196v-1,-1,-2,-1,-2,-1c281,195,282,195,283,196xm280,193v1,,2,,2,1c281,194,280,194,280,193xm280,196v-4,,-7,-1,-10,-2c274,195,277,195,280,196xm281,206v-1,1,-2,,-4,c277,206,277,206,277,207v-8,-2,-19,-4,-27,-7c260,201,272,206,281,206xm270,204v1,,1,,1,1c271,205,270,204,270,204xm222,208v1,,1,-1,1,-2c223,206,223,206,224,206v-1,1,-2,2,-2,3c222,209,222,210,221,210v,-1,1,-1,1,-2xm222,206v,,,1,,1c222,207,222,207,222,207v-1,,-1,,,-1xm221,204v,,,-1,,-1c223,203,225,204,227,202v3,1,6,-1,9,-1c232,203,227,204,221,204xm227,200v-2,1,-4,1,-6,1c222,200,225,200,227,200xm222,199v1,-1,4,-1,5,c225,199,224,199,222,199xm235,209v,-1,,-1,,-2c237,208,238,204,240,206v-2,1,-3,2,-5,3xm242,207v-3,1,-6,3,-9,4c235,209,239,208,242,207xm235,207v,-1,1,-2,1,-3c237,204,237,204,238,205v-1,,-2,1,-3,2xm246,210v-4,,-10,1,-13,3c236,211,242,206,246,210xm239,200v,,,,-1,c244,198,249,196,254,194v-4,3,-10,5,-15,6xm257,199v4,1,7,2,10,3c264,202,260,201,257,199xm221,210v2,-1,3,-2,4,-4c225,206,225,206,225,206v,1,,2,-1,3c223,210,223,211,221,212v,,,,,c222,212,222,212,222,212v2,-2,3,-5,6,-6c226,210,222,213,218,216v1,-2,3,-3,3,-6xm230,217v4,-4,15,-9,22,-5c243,213,236,214,230,217xm251,208v1,,2,1,4,1c255,209,254,209,254,210v1,,1,-1,1,-1c256,210,257,211,257,210v1,1,2,1,2,1c256,211,253,209,251,208xm261,211v2,,4,1,7,2c265,213,263,212,261,211xm274,215v,,,,,c275,215,276,216,277,216v,,-2,-1,-3,-1xm283,217v1,,2,,3,c285,217,284,217,283,217xm285,215v14,2,29,4,45,1c328,217,324,218,320,218v,,1,,1,c307,220,293,217,281,215v,,,1,,1c281,215,281,215,281,214v-2,,-4,,-6,-1c276,214,279,214,280,215v-2,-1,-4,-1,-7,-1c274,213,274,214,275,214v-7,-2,-14,-4,-20,-6c255,207,255,207,255,207v6,2,13,4,18,5c270,211,267,210,264,209v,,1,,2,c259,207,252,205,247,201v14,5,32,11,47,13c294,214,297,214,297,214v11,2,23,1,33,1c330,215,328,215,328,216v-1,,,-1,-1,-1c327,215,327,216,327,216v,,,,,-1c314,218,297,216,285,215xm323,214v1,,1,,1,c324,214,323,214,323,214xm331,215v,,1,-1,2,c332,214,331,215,331,215xm334,214v-2,,-3,,-5,c331,213,334,213,336,213v,,-1,,-2,1xm338,209v1,-1,2,-1,4,-2c341,208,339,209,338,209xm348,202v-9,1,-17,2,-25,2c329,205,337,204,344,204v-3,1,-9,1,-11,2c334,206,337,206,339,206v1,,2,-1,3,-1c339,207,333,206,330,207v,,1,,1,c330,208,329,207,329,207v3,1,6,,10,c332,208,327,210,320,209v,,-1,,-1,1c322,210,326,210,329,209v2,,5,,8,-1c337,209,336,209,336,209v1,,1,,2,c337,209,336,210,335,210v-5,2,-10,1,-16,2c325,212,330,212,337,211v-5,3,-13,2,-21,3c316,214,317,214,317,214v-10,,-21,,-30,-2c287,212,287,212,287,211v-12,-2,-24,-5,-35,-9c261,204,271,207,279,207v1,,3,,4,1c283,208,283,208,283,208v,,,,,c284,208,284,208,284,208v2,1,6,,8,1c289,209,286,209,284,209v6,1,10,2,15,1c297,210,294,210,292,209v6,,16,2,20,1c305,209,297,209,290,208v-3,,-6,-1,-9,-1c281,206,282,206,282,207v1,,,-1,,-1c283,207,286,207,287,207v1,,1,,1,c288,207,288,207,288,207v1,,,,,c296,207,304,208,312,208v-1,,-1,,-2,c310,208,311,208,310,208v-15,-1,-31,-1,-45,-8c280,204,296,204,311,206v,,,,,c308,204,304,205,300,204v,,1,,,c300,204,299,204,298,204v-1,1,-4,,-6,c292,204,292,203,292,203v-8,-2,-18,-1,-25,-5c277,200,284,202,296,202v-1,-1,-4,,-5,-1c283,200,275,199,268,196v16,4,32,6,48,5c313,200,309,201,305,200v3,-1,7,,10,c312,199,310,200,308,200v,-1,,-1,-1,-1c304,200,300,199,297,198v,,1,1,1,c298,198,297,199,297,199v,-1,,-1,,-1c293,197,287,196,283,194v9,4,25,3,33,5c312,197,303,197,297,195v5,1,10,1,16,1c321,200,334,202,344,201v-8,1,-17,1,-24,-1c327,204,339,202,348,202xm286,196v-2,,-2,-1,,xm295,199v1,,3,,5,1c299,200,296,200,295,199xm331,189v,-1,,-1,-1,-2c331,187,331,188,331,189xm330,189v-3,,-8,-2,-11,-3c323,187,327,190,331,190v,,1,1,1,1c328,191,323,190,320,188v,,,,,c323,190,329,192,333,192v,,1,1,1,1c329,193,324,192,320,191v4,2,10,3,15,3c337,195,340,197,342,199v-6,,-14,,-20,-2c328,200,335,199,343,199v,,,,,c343,199,344,200,344,200v-13,2,-24,-3,-36,-5c308,195,308,195,308,195v-3,-1,-9,-2,-12,-2c290,192,284,191,278,189v11,2,23,5,33,6c311,194,310,195,310,194v1,,1,,2,c312,195,313,195,313,195v-1,-1,-3,-1,-4,-2c309,194,310,194,310,194v,,-1,,-2,c308,193,309,194,309,194v,-1,-1,-1,-2,-1c307,194,308,193,308,193v,1,-1,,-2,c306,193,307,193,307,193v,,-1,,-1,c306,193,306,193,306,193v,,,,-1,c305,192,305,192,304,192v,1,1,1,1,1c304,193,302,192,301,192v,,1,,1,c297,191,292,190,287,188v,,,-1,,-1c286,187,284,187,283,186v8,1,16,5,23,5c306,191,307,191,308,191v,,1,,2,c300,189,291,187,281,184v10,,18,3,26,6c300,186,291,184,282,183v8,-1,14,3,21,4c297,185,292,183,284,181v10,-1,17,4,25,7c302,184,295,181,286,180v9,,16,5,24,6c303,183,296,180,288,178v10,1,18,6,25,9c307,183,299,180,291,178v7,,12,4,19,5c304,181,297,178,290,176v6,1,9,3,15,3c305,180,306,180,305,180v6,2,11,6,16,8c317,185,312,182,307,180v6,2,18,3,23,9xm279,187v4,,7,2,11,3c287,189,281,188,279,187xm361,146v-5,3,-11,4,-17,6c350,151,356,149,361,147v,,,,1,c356,151,351,156,344,157v7,-1,13,-5,18,-9c359,152,355,155,350,159v5,-2,9,-6,13,-11c359,156,352,161,344,165v6,-2,11,-6,15,-11c359,156,357,157,357,159v-11,7,-20,20,-35,23c321,182,321,182,320,182v1,,2,,2,c323,182,324,181,324,181v-2,-2,-4,3,-6,c320,181,321,181,322,180v-2,-1,-6,2,-7,c318,180,321,179,323,178v-4,,-8,2,-11,c312,177,314,179,315,178v-6,,-15,-2,-23,-4c292,174,292,174,292,174v3,,4,1,7,2c298,174,295,174,294,173v5,2,12,3,18,3c307,175,300,175,296,172v13,5,26,-1,37,-4c323,169,310,175,298,171v14,1,27,-3,38,-8c335,163,332,164,332,165v-10,2,-19,6,-31,5c301,169,302,170,302,169v10,1,20,-2,28,-5c322,165,313,168,304,168v7,-3,18,-2,24,-6c324,163,320,164,316,165v,-1,-1,-1,-1,-2c319,162,323,161,327,160v-5,,-11,2,-16,3c313,160,316,160,320,159v-2,,-4,,-6,1c316,157,322,158,324,156v-2,,-5,1,-8,1c319,154,325,155,329,153v-3,,-7,1,-10,2c322,151,328,151,332,150v-4,,-7,1,-9,1c324,148,331,149,334,148v-3,,-6,,-9,c325,145,329,146,332,146v-2,-1,-3,,-5,-1c336,143,350,148,361,146xm352,144v2,-2,4,-2,7,-4c358,142,356,145,352,144xm363,132v,,-1,,-1,c363,132,363,132,363,131v,,,1,,1c363,132,363,132,363,132xm339,130v,-3,5,-3,7,-5c345,126,341,126,339,127v1,-1,,,,-1c341,125,343,125,345,124v-2,-1,-5,2,-7,1c340,124,342,123,345,123v,1,,1,,1c350,124,356,125,362,126v-2,2,-6,3,-9,5c356,130,360,129,362,127v1,,1,,1,1c360,129,358,131,355,133v3,-1,6,-3,8,-4c361,132,357,133,354,136v3,-1,6,-4,9,-6c363,131,363,131,363,132v-3,2,-7,4,-10,6c357,137,359,134,362,134v-1,1,-2,2,-4,3c359,137,361,136,361,136v,1,-1,2,-1,3c356,141,352,144,348,144v4,-2,8,-4,12,-6c360,138,360,138,360,138v-6,2,-11,6,-18,5c346,142,351,141,355,138v-5,2,-11,6,-17,5c342,142,345,141,349,140v-5,,-10,2,-14,2c338,141,342,140,346,139v-5,1,-10,2,-15,3c336,140,340,139,345,137v-5,1,-9,3,-15,3c336,138,342,137,347,133v-5,2,-10,4,-15,6c336,136,341,135,346,132v-4,1,-8,3,-13,4c338,132,345,130,351,127v,,,,,c346,128,341,131,336,133v3,-4,9,-4,13,-7c346,127,342,128,339,130xm327,123v-8,,-15,1,-22,4c313,126,322,123,330,123v-5,1,-12,3,-16,4c321,127,328,122,333,125v-3,1,-7,1,-11,3c327,128,331,126,336,126v-7,3,-14,5,-21,7c322,132,327,130,333,128v-8,5,-19,9,-30,10c312,139,324,134,332,131v-6,4,-13,7,-20,9c317,139,322,137,326,135v-2,3,-7,6,-10,7c322,141,327,136,333,133v-5,4,-12,7,-17,11c321,142,326,139,330,136v-4,5,-10,8,-16,10c320,146,325,142,329,139v-4,6,-12,9,-19,12c316,150,321,146,326,144v-7,7,-18,11,-29,13c302,155,308,154,312,151v-5,2,-11,4,-17,4c299,154,304,153,308,151v-4,,-11,3,-15,2c299,153,305,151,309,149v-5,1,-12,4,-18,4c299,151,307,148,313,144v-8,2,-15,8,-24,7c297,148,306,147,314,143v-9,2,-20,7,-29,6c295,147,304,144,311,139v-8,4,-18,9,-29,9c290,145,297,142,305,140v-11,1,-21,9,-33,6c284,145,294,140,305,136v-12,2,-20,9,-33,9c283,142,293,138,303,135v-7,1,-14,4,-20,6c283,141,283,141,283,141v-5,2,-11,3,-16,4c282,138,300,133,317,129v-17,2,-32,9,-49,13c275,138,284,137,290,133v-7,2,-15,5,-21,7c277,134,289,132,298,127v-10,3,-20,7,-28,11c275,133,284,132,290,128v-6,1,-13,5,-19,7c276,131,283,128,291,126v-7,,-12,4,-18,6c277,126,286,125,294,123v-6,,-13,2,-18,4c282,123,291,121,298,121v-1,1,-3,1,-4,2c297,123,301,121,304,121v-2,2,-6,2,-8,3c301,124,305,121,311,123v-3,1,-6,1,-9,2c311,124,320,122,327,123xm318,121v-1,,-2,,-4,-1c318,119,321,116,324,114v-1,2,-4,4,-6,7xm311,120v7,-3,13,-8,18,-14c325,112,320,120,311,120xm333,84v-6,4,-13,7,-20,10c321,92,327,88,333,85v-6,5,-14,8,-20,13c320,95,326,91,332,87v-3,4,-9,7,-14,10c323,96,328,92,332,90v-5,5,-11,9,-16,13c322,100,329,95,334,89v-4,9,-13,15,-22,20c320,107,326,101,331,96v-6,8,-14,14,-24,19c317,111,325,105,331,97v-3,9,-12,14,-20,19c319,112,327,107,331,99v-5,10,-15,23,-28,20c304,118,306,118,306,117v-2,,-5,2,-8,2c301,118,305,116,308,114v-4,2,-8,4,-13,5c300,117,305,114,309,111v-7,2,-11,7,-20,8c294,117,298,115,302,113v-5,1,-9,4,-15,5c295,115,301,111,308,106v-8,4,-14,9,-23,11c291,114,296,111,301,107v-6,3,-11,7,-18,10c289,111,298,107,304,102v-6,3,-12,8,-18,11c293,108,301,103,309,97v-4,2,-7,4,-10,6c298,103,299,104,299,104v-5,2,-9,6,-14,8c291,106,299,101,307,97v-8,3,-14,8,-21,12c295,101,305,94,317,88v-12,5,-21,12,-30,19c293,97,304,92,316,87v-11,2,-21,10,-28,16c292,95,303,90,312,87v-10,2,-18,7,-24,14c295,86,312,81,333,84xm299,81v5,-4,10,-9,14,-13c310,72,305,78,299,81xm293,82v3,-2,8,-3,9,-6c307,73,310,68,314,64v-4,8,-12,14,-21,18xm292,81v8,-6,18,-13,23,-21c311,70,301,76,292,81xm278,64v-1,,-1,,-2,1c276,64,277,64,278,64xm283,62v-2,,-3,2,-5,2c282,61,287,60,291,60v,,-1,1,-2,1c291,62,292,60,293,60v1,,,,,c294,59,295,59,296,59v-2,1,-3,2,-4,3c294,62,295,61,297,60v,-1,,-1,,-1c298,59,299,58,300,58v-2,2,-4,3,-5,5c296,62,299,60,300,58v1,1,2,,2,-1c304,57,305,56,308,55v-4,4,-9,7,-14,9c301,62,304,57,312,54v-4,4,-8,7,-12,10c301,64,302,63,303,63v4,-3,7,-6,11,-9c310,59,305,64,300,68v5,-3,10,-8,15,-13c312,61,306,65,302,70v3,-1,6,-4,8,-7c312,61,313,59,315,57v-3,8,-11,15,-19,20c296,77,296,77,296,77v,-1,1,-1,2,-2c294,76,291,78,288,79v3,-2,7,-3,9,-5c298,74,298,74,299,73v-4,2,-9,4,-13,5c289,76,293,74,296,72v-4,2,-12,7,-17,6c286,76,291,72,296,68v-6,4,-13,8,-20,10c280,76,285,73,289,70v-6,3,-13,7,-19,11c276,74,285,69,293,64v-8,4,-15,9,-22,14c276,72,284,69,290,64v-6,3,-11,7,-18,10c277,68,284,66,290,62v-5,2,-11,6,-16,9c277,66,283,65,287,62v-4,2,-8,4,-13,6c275,65,280,64,283,62xm250,47v6,-4,12,-9,19,-12c267,41,263,47,260,53v4,-5,7,-12,10,-18c267,45,261,56,256,64v7,-7,10,-19,16,-27c269,43,267,51,265,57v3,-6,5,-13,7,-19c273,44,269,52,266,59v4,-5,4,-11,7,-17c271,53,268,61,263,69v5,-6,8,-16,11,-26c273,57,265,70,258,81v7,-9,12,-18,15,-29c273,53,273,54,274,55v-4,8,-7,17,-12,24c267,72,270,64,274,57v,6,-4,11,-7,17c270,71,272,65,274,61v,6,-5,11,-5,15c269,76,269,76,268,77v,4,-4,6,-7,7c261,83,263,81,264,80v-3,1,-5,5,-9,6c256,85,258,84,259,83v-3,1,-5,4,-8,5c253,85,255,83,257,81v-4,2,-7,7,-11,9c248,87,251,85,253,81v-4,5,-9,10,-14,14c245,87,251,81,256,73v-6,6,-11,14,-17,20c240,88,246,85,248,80v-3,3,-6,7,-10,11c244,81,252,71,257,59v-6,10,-11,21,-20,29c239,83,245,79,247,73v-3,5,-7,9,-11,13c235,84,239,83,239,81v3,-2,6,-6,8,-9c243,76,240,80,235,84v,-1,,-1,,-1c241,76,245,71,250,63v-5,7,-10,13,-15,19c234,82,234,81,234,81v4,-6,9,-10,12,-17c245,66,244,68,242,69v,1,1,,1,c240,72,237,77,234,79v1,-4,5,-7,7,-11c238,71,236,75,233,77v,,-1,,-1,-1c236,68,242,62,248,55v-3,3,-6,5,-7,8c237,66,234,72,230,76v3,-7,8,-13,13,-19c237,62,233,70,228,77v4,-9,8,-17,15,-23c240,56,238,58,236,60v,1,1,,1,1c232,65,230,72,226,78v1,-6,5,-12,8,-17c231,64,229,68,227,72v,-5,4,-9,6,-13c231,61,229,64,227,67v3,-10,12,-17,23,-20xm248,31v,4,-2,8,-4,13c246,41,247,39,248,36v1,3,,7,-1,10c245,46,243,47,242,47v2,-5,4,-11,5,-17c247,30,247,31,248,31xm236,10v-1,3,-2,6,-3,9c235,16,236,13,236,9v1,,1,-1,2,-1c238,15,236,20,234,27v2,-4,3,-9,4,-12c239,13,239,11,239,9v1,5,-1,11,-2,17c239,22,240,17,241,11v2,6,-3,14,-4,21c240,27,241,20,242,14v1,10,-5,22,-7,32c239,36,241,28,244,17v2,9,-4,18,-5,27c242,37,244,30,245,23v,8,-4,17,-6,25c242,41,244,34,246,26v,8,-3,20,-9,25c237,49,239,49,238,47v-2,2,-2,5,-4,6c235,52,236,50,236,48v-2,2,-3,6,-6,9c232,53,233,51,235,47v-3,4,-5,9,-8,13c227,59,227,59,227,59v3,-6,5,-12,7,-20c232,45,230,52,227,57v-1,-1,,-2,-1,-2c229,49,232,42,233,35v-2,6,-4,11,-7,17c228,46,230,40,231,33v-2,5,-3,12,-5,17c225,42,230,34,232,25v-3,6,-5,14,-7,20c224,35,229,26,232,17v-4,7,-7,15,-8,23c222,37,224,34,224,32v2,-9,4,-18,12,-22xm228,17v-2,5,-4,11,-6,17c222,28,225,22,228,16v,,,1,,1xm226,18v-2,5,-4,9,-5,14c220,31,220,31,220,31v2,-5,2,-10,6,-13xm223,20v-1,3,-3,6,-4,10c217,27,221,22,223,20xm218,25v,1,-1,2,-1,3c217,28,216,28,216,28v1,-1,1,-2,2,-3xm211,30v-2,6,-5,10,-8,15c203,45,204,46,204,45v2,-4,5,-8,7,-13c211,38,207,45,204,49v,1,-1,2,-1,3c207,45,210,39,213,32v,5,-1,10,-2,15c213,41,214,36,214,29v1,1,1,1,1,2c215,32,215,31,215,32v-1,6,-1,14,-2,21c215,45,216,36,215,30v1,,1,,2,1c216,39,216,46,215,54v2,-8,2,-16,2,-23c217,31,218,31,218,31v2,8,,18,-1,26c219,50,219,43,220,37v1,6,,16,-1,22c221,52,221,45,221,38v1,2,2,5,1,7c223,45,223,46,223,45v1,3,-1,4,,5c224,50,223,49,224,49v2,9,1,21,,30c223,78,224,77,223,76v-1,1,-1,2,-2,3c223,76,224,71,224,67v-1,4,-2,10,-5,13c220,76,222,72,222,68v,,1,,1,c223,67,222,67,222,67v-1,5,-3,11,-6,15c218,79,219,76,220,73v-1,1,-2,3,-3,4c219,74,219,71,220,68v,-1,,-1,,-2c218,73,217,79,213,84v1,-2,2,-4,2,-6c215,78,215,79,215,79v,-2,1,-3,1,-5c215,77,214,81,212,84v-1,,-1,1,-2,1c213,81,214,73,217,68v,,-1,,-1,c214,73,213,78,211,83v,,,-1,,c210,85,209,87,207,88v3,-5,5,-12,7,-18c214,70,214,70,214,70v-3,7,-5,15,-10,22c205,90,206,86,208,84v,,-1,-1,-1,-1c207,83,207,83,207,83v2,-3,2,-6,4,-10c211,73,211,73,211,72v-1,1,,1,-1,1c210,73,210,73,210,72v,,-1,1,-1,1c207,79,204,86,201,92v,-1,1,-2,1,-4c202,88,202,89,201,89v2,-3,3,-6,4,-9c205,79,205,80,205,79v,-2,1,-3,1,-5c204,78,202,84,200,89v,-2,2,-5,2,-8c200,84,199,88,198,92v,,-1,2,-2,3c198,89,199,82,200,75v-2,6,-4,13,-6,19c194,89,198,80,199,73v-2,6,-4,12,-6,17c193,84,198,77,199,70v-2,5,-5,11,-7,16c193,80,197,73,199,66v-3,5,-5,11,-7,16c191,77,196,71,197,65v-3,4,-4,10,-7,14c190,73,195,68,196,62v-2,5,-5,10,-7,15c190,69,195,62,197,54v-2,5,-5,13,-9,19c191,65,194,59,197,52v-3,6,-7,13,-10,20c188,69,190,65,192,62v,-2,1,-3,2,-5c191,61,189,66,186,71v1,-6,5,-10,7,-16c190,59,188,64,185,68v,,,,,c186,65,188,63,189,61v-2,1,-3,3,-4,5c186,59,191,52,197,48v2,-3,5,-6,7,-8c207,37,208,33,211,30xm205,88v,-2,1,-4,1,-5c207,84,205,86,205,88xm204,81v-1,1,,,,-1c205,81,204,81,204,81xm193,99v1,-4,3,-7,4,-11c197,88,197,88,197,88v-1,4,-2,7,-4,11xm198,85v,1,,1,,2c197,86,198,86,198,85xm204,34v,1,,2,-1,4c203,36,203,34,203,32v,,,,,c204,32,203,34,204,34xm194,12v1,1,1,1,2,2c196,16,197,19,197,21v,-1,,-4,,-5c199,17,198,20,199,22v1,-1,-1,-2,,-3c200,21,200,24,201,25v,1,,1,,1c201,28,202,30,203,32v,,-1,,-1,c203,34,201,37,202,39v,1,,1,,1c201,37,202,34,202,30v-2,3,,9,-2,11c200,37,201,31,200,27v,6,,12,-2,17c198,39,199,33,198,28v,5,,11,-2,17c197,38,198,30,196,23v1,6,1,16,-1,22c193,34,194,24,194,12xm189,9v1,2,1,5,2,7c191,15,190,12,191,10v1,,2,1,3,2c194,22,193,29,193,38v-2,-6,-1,-12,-2,-18c191,23,191,26,191,28v-2,-4,-2,-9,-2,-14c188,15,189,20,189,21v-3,-2,-1,-5,-2,-6c187,15,187,16,187,17v-3,-2,1,-5,2,-8xm164,12v1,1,,2,1,2c166,13,164,11,166,10v,1,,2,1,4c167,12,167,11,166,9v1,,2,-1,2,-1c169,10,168,12,169,14v,-3,-2,-7,1,-9c170,9,171,11,172,15,173,14,169,4,171,4v2,-1,3,11,5,12c175,12,173,7,172,3v4,6,6,13,8,20c179,17,176,10,174,5v1,,1,1,2,1c182,13,185,21,187,31v-1,-6,-2,-12,-5,-17c190,22,190,37,193,47v-1,1,-1,2,-2,3c191,44,190,36,189,31v,7,3,15,,21c188,48,189,41,187,37v,,,1,,1c187,39,187,38,187,37v,1,,3,,3c187,40,187,39,187,38v2,8,3,15,-2,21c185,54,187,46,186,41v,8,-1,15,-2,21c184,54,184,46,183,38v,7,1,17,-1,25c181,57,182,50,181,43v,,-1,,-1,c180,43,180,43,180,44v,5,1,11,1,15c181,60,181,60,181,61v-2,-6,-2,-16,-5,-23c177,44,179,53,179,60v-1,,-1,,-1,c177,55,176,49,175,44v,3,1,10,1,15c175,58,174,59,173,59v-1,1,-2,1,-3,1c169,55,168,49,167,43v-1,6,3,13,2,19c166,57,165,49,164,43v,6,1,14,4,20c167,63,167,64,166,65,163,50,162,34,165,20v-5,16,-3,31,1,45c166,66,165,66,165,66v-2,-6,-4,-15,-4,-23c160,52,162,59,164,68v,,,1,-1,1c161,60,159,50,159,41v-1,11,2,20,4,29c159,61,156,51,157,41v-2,9,,20,2,30c156,65,156,55,155,47v,7,1,13,2,19c149,48,159,30,164,12xm154,60v,,,1,,1c154,61,154,62,154,62v,,-1,-1,,-2xm153,52v1,3,,6,1,8c153,58,153,55,153,52xm133,6v2,4,2,8,2,13c136,15,135,9,134,6v,,1,,1,-1c136,10,138,15,138,20v1,-6,-1,-10,-3,-15c138,9,140,14,141,20v,-5,-2,-10,-4,-14c143,10,144,18,146,26v,-6,-2,-11,-4,-16c147,14,148,20,150,26v,-5,-2,-8,-4,-13c150,16,152,21,154,25v1,9,-2,22,-4,32c150,52,151,49,152,44v-1,3,-2,7,-3,9c150,46,151,39,150,32v,7,,16,-2,22c146,46,150,38,149,30v-1,6,-2,14,-3,21c143,45,147,37,146,29v-1,6,-1,12,-2,18c141,41,144,34,143,28v-1,5,-1,10,-1,16c139,39,141,31,139,25v1,5,,11,1,15c136,37,139,31,138,26v-1,4,-1,7,-1,12c134,37,136,32,135,29v,3,,5,,8c132,35,133,30,133,26v-1,3,-1,6,-1,9c130,34,131,30,130,28v,2,,4,,6c130,34,129,33,129,34v,-1,,-1,,-1c128,31,129,28,129,26v-1,2,-1,5,-1,7c127,33,127,32,126,32v,-11,6,-17,7,-26xm148,56v,-1,1,-1,1,-2c150,54,149,56,148,56xm118,51v,,,,1,c119,51,119,51,119,51v3,-4,-1,-10,2,-14c120,38,121,38,122,38v,,-1,-2,,-3c123,37,123,41,125,43v,-2,-1,-4,-1,-6c126,41,128,45,130,50v,-2,-2,-5,-3,-7c127,40,124,37,123,34v5,5,8,11,11,18c132,45,128,40,125,34v5,5,8,12,12,17c135,46,131,41,128,36v2,,2,3,4,4c134,41,136,46,138,49v,-2,-1,-4,-2,-5c136,43,135,42,134,41v,-1,-2,-2,-3,-3c142,43,144,56,151,65v,1,,2,,2c152,67,152,67,152,67v,-1,,-1,,-1c155,70,161,75,158,82v-1,-3,-2,-6,-3,-8c155,77,158,81,158,85v-1,-1,-1,-4,-2,-5c156,83,158,87,157,91v-1,-2,-1,-4,-1,-5c156,90,158,93,157,97v-1,,-1,,-1,c157,98,156,101,156,102v,-2,,-3,-1,-6c155,99,156,102,155,105v-1,-4,,-10,-3,-15c154,95,154,98,154,103v-1,-2,-1,-4,-1,-7c152,95,152,92,151,90v,5,2,7,1,12c151,102,150,102,150,101v,-1,,-1,-1,-2c149,94,147,88,145,82v1,6,4,12,4,19c149,101,148,101,148,101v,-2,-1,-4,-1,-6c147,94,147,94,146,94v,-4,-1,-7,-2,-11c144,87,146,91,146,95v2,4,1,10,3,14c149,109,149,109,149,109v1,2,,4,,6c149,115,149,115,149,115v-1,1,,2,,3c147,116,149,112,148,111v,-6,-3,-13,-4,-18c144,91,143,87,143,85v,3,1,8,1,11c147,102,147,109,148,116v-2,-4,-1,-8,-3,-11c146,109,146,112,147,115v-2,-2,-3,-4,-2,-7c144,108,144,107,144,107v,2,,3,,5c142,108,141,104,139,99v,2,1,4,1,6c138,102,135,100,134,97v,,,,,c132,96,131,93,130,91v,2,1,3,1,4c129,93,128,90,127,87v,2,1,3,1,4c125,91,120,79,122,78v-2,2,1,7,1,9c122,86,121,86,120,84v,,,1,,1c114,76,117,61,119,52v-1,-1,-1,-1,-1,-1xm100,41v-1,1,-1,,-1,c99,40,99,41,100,41xm96,38v,,,,,c96,39,97,38,97,39v-1,,,-1,-1,-1c96,38,96,38,96,38xm92,35v-1,,-1,,-2,-1c91,34,91,35,92,35xm70,29v3,3,6,8,9,10c76,36,74,31,70,28v4,1,7,6,10,9c77,33,75,30,71,27v2,-1,4,,5,1c91,33,101,44,110,54v2,3,6,4,5,7c115,61,115,61,116,61v-1,1,-1,3,,4c115,65,115,65,115,65v,-1,,,,c113,62,111,58,108,55v2,5,7,8,7,13c113,65,111,63,110,60v,4,6,8,4,13c110,66,107,58,102,53v,,,,,c106,61,112,68,114,77,110,68,106,60,101,52v,-1,,,1,c101,51,100,50,98,48v6,11,14,22,17,35c109,73,103,62,95,54v7,9,14,19,18,29c113,84,113,84,112,84,109,78,106,72,102,66v3,6,7,12,10,18c108,82,106,76,103,72v1,2,2,5,4,7c108,81,109,83,111,85v-2,-2,-3,-4,-4,-6c96,62,81,48,70,31v,-1,,-1,,-2xm109,87v-1,-2,-3,-3,-3,-5c107,83,109,85,109,87xm74,54v,-1,,,,c73,51,71,49,71,45v2,2,2,4,4,6c70,46,71,40,70,32v7,13,18,23,27,35c97,69,100,72,101,75,98,71,95,67,92,62v5,9,12,17,17,26c103,81,97,74,92,67v4,8,11,15,16,23c101,82,93,75,87,66v5,10,14,17,20,25c97,82,86,72,80,60v6,14,18,22,27,34c103,90,98,85,94,81v4,5,10,10,14,15c103,93,98,88,94,84v3,5,10,9,14,15c105,97,102,94,99,91,91,84,83,76,77,67v2,4,6,9,9,13c81,79,78,72,76,68v1,4,3,7,5,10c74,74,73,62,74,54xm105,98v-2,-1,-3,-4,-5,-5c102,94,103,96,105,98xm57,84v3,5,6,9,10,14c61,90,56,82,53,72v1,,1,1,1,1c57,75,60,79,63,81,60,78,56,75,54,71v5,3,9,7,14,10c64,78,60,75,56,71v5,2,8,4,12,6c65,75,60,73,57,70v22,7,39,20,51,37c106,105,103,102,100,100v2,1,4,4,6,5c106,107,110,108,109,111v-3,-4,-6,-8,-10,-12c102,104,108,108,110,115,103,106,97,96,86,91v11,6,18,16,25,27c106,112,102,106,97,101v7,9,14,17,20,26c109,119,103,109,94,102v9,9,17,19,25,29c118,131,117,129,116,129v-3,-5,-10,-10,-15,-15c104,117,108,121,112,124v1,3,5,6,7,9c113,128,108,123,103,117v5,7,12,13,18,19c110,128,100,117,90,107v,,,,,c99,117,109,128,120,136v,1,2,1,2,2c104,128,93,111,78,97v13,13,24,29,40,40c106,130,96,119,86,110v6,7,13,12,18,18c106,130,108,131,110,133v1,,3,1,4,2c113,134,112,134,110,133v,,,,,c103,129,97,122,91,117v1,3,5,5,7,7c101,127,104,130,108,133,100,130,94,122,88,117v3,4,8,9,13,13c92,125,85,117,78,111v1,2,3,3,5,5c83,116,83,116,83,116v3,3,6,7,10,10c86,123,82,117,77,112v4,4,7,10,13,13c82,122,76,114,70,107v4,7,10,13,16,18c79,123,76,117,71,113v3,4,7,8,12,12c80,126,79,123,77,122v,1,2,2,3,3c77,126,74,121,73,118,67,110,61,101,58,91v3,5,6,9,10,14c64,98,58,93,57,84xm126,148v,1,,1,,1c125,149,125,148,124,148v,1,1,2,1,2c125,150,125,150,124,150v,,-1,,-1,-1c122,150,122,150,122,150v1,2,6,3,7,6c128,155,126,154,124,153v2,2,5,3,6,6c128,157,126,155,123,154v,,1,,1,c123,154,122,153,121,153v3,3,8,6,11,9c128,159,123,157,120,154v-2,-1,-4,-4,-6,-3c120,155,124,158,130,162v-1,,-1,,-1,c129,163,131,163,130,164v-3,-3,-7,-6,-11,-9c119,155,119,155,119,155v2,3,5,4,8,6c129,164,134,168,137,171v-3,-2,-5,-4,-8,-6c129,165,129,165,128,165v,-1,-2,-1,-2,-2c124,163,123,161,121,161v5,3,9,7,12,11c131,171,129,167,127,167v-3,-3,-5,-5,-8,-6c122,163,125,166,128,169v-2,-1,-3,-2,-5,-3c123,165,121,164,119,163v,,,,,c120,165,121,165,122,166v-1,,-1,-1,-2,-1c121,166,123,167,124,168v-1,1,-2,-1,-3,-1c122,168,122,168,123,168v-2,,-3,-2,-5,-2c118,167,120,167,121,169v-4,-1,-6,-5,-10,-6c113,165,115,166,117,167v,1,,,-1,c116,167,116,168,116,168v,,,1,,1c114,168,113,166,111,165v2,3,8,5,9,9c115,172,111,168,107,165v4,4,8,6,12,10c117,174,115,173,113,171v4,4,9,7,12,10c120,177,115,174,110,170v3,3,7,6,11,9c121,179,121,179,120,179v2,2,3,3,5,4c127,185,130,185,131,187v-2,-1,-3,-2,-5,-3c126,186,129,186,130,188v-7,-3,-10,-8,-16,-11c99,166,85,151,77,133v1,,1,,1,c78,132,78,132,78,132v1,-8,14,-5,19,-2c106,137,122,136,126,148v-1,,-1,-1,-2,-1c124,148,125,149,126,148xm132,165v-1,-1,-1,-1,-1,-1c131,164,131,164,131,164v,,,,1,1xm134,193v-1,,-2,-1,-3,-2c134,194,138,195,141,197v-3,-1,-5,-2,-8,-3c133,193,134,194,134,193xm126,187v3,2,7,3,10,6c132,191,129,189,126,187xm97,176v,-1,,,,-1c96,175,95,175,94,175v,,,,,c93,175,92,175,92,174v-1,,-1,,-1,c91,174,91,174,92,174v,,1,1,2,1c94,175,94,175,94,175v,,,,,c99,175,103,176,107,177v-3,,-7,-1,-10,-1xm101,178v,,1,,1,-1c102,177,102,178,102,178v,,,,-1,xm101,170v-3,,-4,-1,-6,-1c97,168,99,169,101,170xm94,166v,-1,1,,1,c95,167,94,166,94,166xm96,166v,,,,1,c96,167,96,166,96,166xm101,171v-1,,-1,,-2,c100,171,101,171,101,171xm99,171v,,-1,,-1,c98,170,99,171,99,171xm103,174v-2,,-4,,-5,-1c99,173,102,173,103,174xm103,175v,,,,,c100,175,95,173,92,173v4,,8,1,11,2xm98,175v-1,-1,-1,-1,-2,-1c96,174,96,174,96,174v1,,2,,2,1xm108,176v,,,1,1,1c108,177,108,176,108,176xm111,179v-1,,-4,,-4,-1c108,178,109,178,111,179xm108,177v,1,-1,,-1,c108,177,108,177,108,177xm104,175v1,,2,,2,1c107,176,107,176,107,176v-1,,-2,,-3,-1xm105,178v,,1,,2,c106,178,106,178,106,178v,,-1,,-1,xm106,179v3,,5,1,8,2c110,181,107,180,103,179v,-1,2,,3,xm115,136v,,1,,1,c116,136,116,136,116,136v,,,,,1c116,137,116,136,115,136xm,92v,,1,-1,1,-1c1,90,,92,,92xm4,101v3,3,5,7,8,10c11,108,7,104,5,100v,,,,,-1c9,104,12,109,17,113,13,107,7,101,4,95v5,5,9,11,16,15c14,105,8,99,3,93v3,2,6,4,9,6c10,97,7,94,4,92v5,-2,13,2,18,2c18,93,12,92,8,91v18,,34,3,50,8c59,101,60,103,61,104v-4,-2,-9,-4,-13,-6c54,102,60,103,64,109v-5,-3,-11,-6,-16,-9c54,104,61,107,66,113,60,109,55,105,48,103v8,4,17,8,22,16c62,113,54,107,44,102v11,6,22,13,30,22c67,119,60,114,53,110v8,6,17,11,23,19c68,122,59,115,50,110v9,7,19,12,26,21c65,122,53,113,41,106v11,9,25,16,35,27c70,129,64,125,59,121v5,5,11,9,17,12c76,134,75,134,76,135,63,129,52,121,42,113v10,9,21,17,34,23c76,137,76,137,76,138,69,135,63,131,56,128v6,4,15,8,21,12c68,137,59,132,50,127v9,7,20,10,29,16c69,140,59,134,50,129v7,5,15,10,24,13c76,144,80,144,81,146,64,141,50,133,37,123v13,11,28,20,46,25c83,149,84,149,84,149,75,147,66,143,56,139v6,3,13,6,19,9c64,146,55,139,45,135v8,4,16,8,24,12c57,145,49,138,39,132v6,5,13,10,21,14c50,143,42,136,33,132v7,4,15,9,22,14c49,144,45,140,40,137v2,3,6,4,8,7c49,144,50,144,51,145v,,,,1,c51,145,51,145,51,145,31,136,12,121,4,101xm22,175v2,,3,2,5,2c25,175,20,175,19,171v3,2,7,4,11,5c26,174,20,173,17,169v,,,,1,c18,169,18,169,19,169v-1,,-2,-1,-3,-1c14,166,12,164,11,162v1,,2,,3,c13,162,12,162,10,161v,,,,,-1c11,161,12,161,13,161v-1,-1,-4,-1,-4,-2c11,159,12,159,13,159v,-1,-4,,-4,-2c13,158,20,161,26,159v-6,,-12,,-17,-3c11,156,13,157,15,157v-1,-1,-4,-1,-5,-1c11,154,14,155,15,155v3,,7,1,10,1c23,155,18,155,14,154v4,-1,9,1,12,1c24,154,20,154,18,154v2,-1,5,,8,c26,154,25,154,25,154v-1,,-2,-1,-4,-1c23,153,25,153,27,153v,,,,-1,c35,153,42,154,49,155v,-1,-2,,-2,-1c48,154,50,155,51,154v-2,-1,-4,,-7,-1c44,153,44,154,44,154v-8,-2,-17,-2,-24,-2c30,150,44,150,56,153v-8,-3,-16,-4,-23,-4c39,147,48,147,56,148v,,-1,,-1,c55,148,56,148,56,148v,,,,1,c58,149,62,149,63,149v1,,,,1,c71,149,80,150,85,153v1,1,5,2,6,4c89,157,86,156,84,156v4,1,9,1,9,5c90,160,88,159,85,158v,1,1,1,2,1c87,159,87,159,87,159v2,1,6,2,8,3c92,162,88,161,86,160v1,1,3,1,4,2c90,162,90,161,90,161v2,1,3,2,5,2c95,164,96,164,96,164v-5,-1,-9,-2,-14,-3c86,162,89,163,93,164v,,,,,c93,165,94,164,94,165v-3,,-5,-1,-8,-1c88,165,91,165,93,166v-1,-1,-2,-1,-2,c90,166,87,165,87,165v,,,,-1,c89,166,91,166,94,167v,1,,1,,1c92,168,90,168,88,168v-1,,-1,,-1,c84,167,80,166,78,166v4,2,10,2,14,4c92,170,93,170,93,170v-1,-1,-2,-1,-2,-1c93,169,94,170,96,170v-1,,-2,-1,-3,c93,170,94,170,95,170v,,,,,c95,171,96,171,96,171v-4,,-8,-2,-12,-2c86,170,87,170,89,170v,1,,1,,1c91,170,93,172,94,172v1,,1,-1,1,-1c96,171,96,172,97,171v,1,,1,,2c95,173,92,171,90,172v-2,,-4,-1,-6,-1c86,172,88,172,90,173v-1,,-3,-1,-5,-1c86,173,87,173,88,173v-1,1,-2,,-2,c86,174,88,174,90,174v,1,,1,,1c90,175,92,175,92,175v2,,4,2,7,2c99,177,99,177,99,177v-3,,-5,-1,-7,-1c95,178,99,177,103,179v-4,,-9,-2,-12,-2c96,179,103,179,109,181,98,180,88,178,78,176v5,1,8,2,13,3c91,180,90,178,89,179v1,1,2,1,3,1c92,181,90,180,90,181v2,1,7,,10,1c95,184,88,181,84,181v5,2,12,1,17,3c98,185,93,183,90,183v,,,,,1c92,184,94,185,97,185v-1,,-2,,-2,c94,185,93,185,92,185v-1,-1,-2,,-2,-1c89,186,92,185,93,186v-6,1,-12,-1,-17,-2c81,183,85,185,89,185v-7,-2,-14,-2,-20,-4c71,182,73,183,76,184v-3,,-8,-2,-11,-2c73,185,80,185,89,187v-7,1,-15,-3,-23,-3c72,186,79,187,86,188v-5,2,-11,-1,-18,-2c68,186,68,186,68,186v1,1,3,1,4,2c76,188,79,189,83,189v,1,-2,1,-2,1c76,189,72,189,67,187v4,2,9,3,14,3c76,192,70,189,65,188v4,2,9,3,13,4c72,193,66,189,59,189v5,2,13,3,18,3c76,194,73,195,72,196,53,192,35,186,22,175xm91,169v-1,,-2,,-2,-1c90,168,90,168,91,169xm105,184v,-1,-1,,-1,-1c103,184,102,183,102,183v1,,1,,2,c104,183,105,183,105,183v,1,1,,,1xm102,183v,,-2,,-2,-1c101,183,101,182,102,183xm99,180v,,-2,,-2,c98,180,98,180,99,180xm122,203v5,1,9,1,13,1c129,204,123,205,118,205v5,1,11,,16,c132,206,127,206,124,207v1,,2,-1,3,c125,207,122,207,120,207v4,1,8,1,12,c130,209,127,208,126,209v-1,-1,-3,,-4,1c120,209,117,210,115,209v5,2,13,1,18,1c129,213,122,212,116,213v6,,11,,16,-1c129,215,123,214,118,215v5,,10,,14,c129,217,123,215,119,216v1,1,2,,2,c120,217,118,216,116,217v4,1,8,,12,c126,218,123,218,121,218v3,,6,,9,c125,219,119,219,113,219v2,1,4,,6,1c119,220,118,220,118,220v5,,10,,14,c125,222,119,221,111,221v5,2,13,1,19,1c125,224,120,223,115,224v5,1,14,,19,c127,225,121,226,115,226v5,,14,2,20,c135,226,135,226,135,226v-5,2,-14,3,-21,3c120,230,128,229,135,228v,-1,,-1,,-1c135,227,136,228,136,228v-5,1,-7,2,-13,2c127,231,131,230,136,229v-34,7,-59,4,-75,-15c69,205,75,194,87,191v-1,1,-3,1,-4,3c88,192,93,190,98,189v-4,,-7,2,-10,2c98,186,112,186,124,188v-2,,-6,-1,-8,c119,188,124,187,126,189v-5,,-12,,-17,1c116,190,124,188,129,192v-5,,-11,-1,-16,c119,193,129,190,132,195v-7,-1,-15,-2,-21,-2c118,194,127,194,134,196v-8,,-16,,-23,c119,198,129,195,137,198v-7,,-15,,-21,1c123,199,130,198,139,199v-8,1,-15,,-21,1c122,200,126,200,129,200v-12,1,-24,,-34,2c112,201,127,201,142,202v-7,,-13,1,-20,1xm141,201v-1,,-4,,-5,-1c138,200,139,201,141,201xm135,200v-1,1,-2,1,-3,c133,201,134,200,135,200xm132,200v-1,1,-2,,-2,c130,200,131,200,132,200xm130,200v,1,-1,1,-1,c130,200,130,200,130,200xm179,224v1,,2,,3,c181,224,180,224,179,224xm195,224v,,-4,-1,-4,-1c174,216,160,205,144,196v-5,-3,-10,-9,-15,-13c129,182,128,180,126,179v-1,-2,-3,-4,-5,-6c121,173,121,173,121,172v2,,5,-2,7,c127,172,127,172,126,172v,1,1,1,2,1c128,173,127,173,128,173v,,,-1,,c128,173,128,172,128,172v1,,1,,1,c133,173,135,176,138,178v1,1,2,2,3,3c141,181,142,182,142,182v-1,,-1,,-2,c141,181,140,180,139,181v,1,2,2,3,2c143,184,143,184,143,185v-1,-1,-2,-2,-3,-3c140,182,140,182,139,182v2,2,3,3,5,4c144,186,145,186,145,186v,,,1,,1c145,187,145,187,145,187v-2,-1,-4,-2,-5,-4c140,183,139,183,139,183v1,2,2,2,3,3c145,188,148,189,150,191v-5,-6,-10,-13,-11,-21c136,164,132,158,128,152,124,133,113,119,110,99v-1,-2,,-4,-1,-6c110,92,110,91,111,90v1,-1,3,-2,4,-3c131,90,137,106,147,118v1,3,2,6,1,10c148,128,148,128,148,128v,3,-1,6,,8c148,136,147,136,147,136v,,,,,c147,137,148,138,148,139v,,,1,-1,c147,139,146,137,145,135v,,,1,-1,1c145,137,146,137,146,139v-1,-1,-1,-2,-2,-3c143,136,143,136,143,136v,1,,1,1,1c143,138,143,137,142,137v,,,,,c137,137,138,131,135,129v,,,,,c135,128,134,127,134,127v-1,,,1,,2c134,129,134,130,134,130v-2,-1,-1,-2,-3,-3c133,129,133,132,135,135v-1,3,3,5,4,7c139,144,140,144,140,145v-2,-1,-3,-4,-5,-5c136,142,138,145,140,147v,,,,,1c139,145,136,143,135,141v1,3,3,5,4,7c140,148,139,148,140,148v,1,,1,,1c137,147,135,144,133,141v,1,1,3,2,4c136,147,137,149,139,150v,,,,1,c140,150,140,151,140,151v-3,-2,-5,-5,-7,-7c133,145,134,147,136,148v,2,2,3,4,4c137,152,135,149,133,146v1,4,5,6,7,9c138,154,136,152,134,150v,,,1,,1c135,152,135,153,136,153v1,1,1,1,1,1c137,154,138,155,138,155v,,-1,-1,-1,-1c137,154,137,154,136,153v-1,,-1,-1,-2,-2c130,144,130,133,125,127v,,,1,1,1c125,128,125,128,125,128v,-1,-1,-2,-2,-3c124,126,124,126,125,127v-1,-2,-2,-4,-3,-6c122,121,122,121,122,121v,,,,,c122,121,122,121,122,121v-1,,-1,-1,-1,-2c121,121,123,123,123,125v-1,-2,-2,-6,-4,-8c119,117,119,118,120,118v-1,2,,4,1,4c121,123,121,123,121,123v9,9,8,25,15,34c136,157,136,157,135,157v1,3,3,5,5,7c139,164,140,165,140,165v,1,1,1,,1c141,166,141,166,141,166v,-1,-1,-1,,-1c143,165,144,167,146,167v,1,,2,,3c145,169,144,168,144,167v-1,,-1,,-1,c143,170,146,171,147,173v-1,,-2,-1,-3,-2c144,172,146,173,147,174v,,1,,1,1c146,175,146,174,145,173v,2,3,2,3,4c147,176,146,176,145,175v,,,,,c145,175,145,175,146,175v,1,-1,1,-1,1c143,173,142,170,141,167v,-1,,,,c142,172,144,177,148,179v,,1,,1,c151,182,150,184,149,186v2,,3,-2,5,-3c157,186,158,189,163,190v,1,2,1,3,3c167,195,174,196,176,193v2,,3,3,5,5c182,198,183,198,184,198v-1,1,-1,1,-1,1c183,199,183,200,183,200v1,,1,,1,c184,201,185,201,186,200v,,-1,-1,,-1c186,199,187,200,187,201v1,,1,-1,1,-1c188,200,186,199,186,198v3,3,8,5,11,2c197,200,197,200,197,200v-3,2,-8,,-10,-2c191,197,192,194,194,192v,,,,,c195,192,197,193,198,192v,-1,,-1,-1,-1c197,191,197,192,196,192v1,,1,-1,,-1c198,190,201,191,202,190v1,,4,,5,c205,192,203,193,201,194v2,,6,-2,8,-5c210,189,210,189,210,189v-2,2,-3,4,-6,5c204,194,205,194,205,194v3,-2,6,-5,9,-7c211,191,207,193,204,196v5,-2,9,-7,12,-11c214,191,208,194,204,197v,,,,,c199,203,193,202,187,203v1,,2,,2,1c189,204,189,204,190,204v,,,,,c192,204,195,205,197,203v2,-1,4,-2,5,-3c207,198,211,194,215,191v3,-5,7,-8,8,-12c224,179,224,178,225,177v1,-1,1,-4,3,-4c229,173,229,173,230,173v1,3,4,4,5,6c235,180,234,180,234,180v,,,1,1,1c225,188,216,198,205,204v-1,,-1,,-1,c197,207,189,206,183,208v8,1,19,-7,24,2c202,209,198,207,194,211v,-1,-2,,-3,c191,212,191,212,192,212v,,,,1,c182,216,173,210,164,205v,,,,,c166,206,167,207,168,208v6,6,20,8,29,4c197,212,197,212,196,212v1,-1,2,-1,2,-1c199,210,199,210,200,209v-1,1,-1,1,-2,2c198,211,197,211,197,212v,1,4,-1,5,-2c202,210,202,210,202,210v-1,1,-3,2,-5,3c199,214,202,211,204,210v-1,2,-3,4,-5,4c201,215,204,213,206,211v1,1,3,,3,-2c209,209,208,209,208,209v2,,2,-1,3,-2c210,207,209,208,208,208v,,,,,c209,207,210,207,211,206v,,-1,,-1,c210,206,210,206,210,206v-1,,-2,1,-3,1c207,206,209,206,210,205v-1,,-2,,-2,c208,205,208,205,209,205v,,-1,,-1,-1c210,204,212,202,213,201v1,-1,3,-3,4,-3c217,198,217,197,217,197v1,,1,,1,c218,198,216,199,216,201v1,-1,2,-3,3,-4c220,198,218,198,219,199v-1,2,-3,3,-4,5c217,203,218,200,220,199v-2,3,-5,5,-7,8c216,205,218,203,220,201v-1,2,-3,4,-5,6c216,207,217,205,218,205v,-1,1,-2,1,-2c220,203,220,203,220,203v-1,2,-2,2,-3,3c218,207,219,205,220,205v-1,2,-3,3,-4,5c218,209,219,207,220,207v,1,-2,2,-3,4c218,211,219,210,220,209v,2,-2,2,-3,4c218,213,219,211,220,211v-1,2,-2,2,-3,4c215,216,213,219,211,221v-1,-1,-3,,-2,1c205,225,200,224,195,224xm219,203v,-1,1,-1,1,-1c220,203,220,203,219,203xm208,205v,,-1,,-1,c207,205,207,204,208,205xe" fillcolor="#d43293 [3204]" stroked="f">
                          <v:path arrowok="t" o:connecttype="custom" o:connectlocs="1270410,311180;627643,808310;896093,717233;1122951,603386;869626,717233;862064,538873;710824,599591;722167,519899;862064,466770;733510,690668;563366,675489;642767,235283;703263,387078;616300,417437;669234,500924;839378,394668;1024646,462975;1092704,368103;695701,489540;593614,576822;627643,565437;673015,580617;620081,626155;604957,497129;586052,618566;725948,671694;816692,599591;1160761,629950;892312,762771;1035989,815899;1251505,785540;1191009,758976;1160761,732412;1191009,683079;1368715,478155;1187228,554053;1183447,356719;1051113,242872;983055,201129;869626,288411;850721,170770;839378,254257;744853,197334;714605,34154;665453,223898;525556,94872;586052,364309;362974,144205;328945,250462;393222,485745;457499,610976;476404,709643;393222,664104;287355,516104;94525,584412;362974,648925;306259,721027;434813,857643;457499,656514;506651,493335;552023,633745;771320,747592;805349,762771" o:connectangles="0,0,0,0,0,0,0,0,0,0,0,0,0,0,0,0,0,0,0,0,0,0,0,0,0,0,0,0,0,0,0,0,0,0,0,0,0,0,0,0,0,0,0,0,0,0,0,0,0,0,0,0,0,0,0,0,0,0,0,0,0,0,0"/>
                          <o:lock v:ext="edit" verticies="t"/>
                        </v:shape>
                        <v:shape id="Prostoročno 5" o:spid="_x0000_s1029" alt="Strok s semeni" style="position:absolute;left:4953;top:3810;width:3740;height:4025;visibility:visible;mso-wrap-style:square;v-text-anchor:top" coordsize="99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" path="m94,78c88,96,59,106,43,99,34,95,27,83,22,87v-2,2,-1,-3,-3,-4c18,81,14,81,13,77,9,67,5,63,4,60v,-3,13,4,12,-1c15,54,,30,2,29,3,28,18,47,23,39v4,-5,12,-4,11,-7c31,23,46,1,48,1v3,-1,,20,3,24c61,39,60,13,63,13v3,,1,15,4,15c75,28,87,4,90,6v3,2,-9,21,-4,30c89,42,99,59,94,78xe" stroked="f">
                          <v:path arrowok="t" o:connecttype="custom" o:connectlocs="355125,296245;162451,376004;83114,330428;71781,315236;49113,292447;15112,227881;60447,224083;7556,110143;86892,148123;128450,121537;181341,3798;192674,94950;238010,49374;253121,106345;340014,22788;324902,136729;355125,296245" o:connectangles="0,0,0,0,0,0,0,0,0,0,0,0,0,0,0,0,0"/>
                        </v:shape>
                      </v:group>
                      <v:shape id="Prostoročno 3" o:spid="_x0000_s1030" alt="Strok s semeni" style="position:absolute;left:4787;top:3435;width:4206;height:4572;visibility:visible;mso-wrap-style:square;v-text-anchor:top" coordsize="98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" path="m97,47v-1,2,-2,4,-3,5c94,54,92,57,91,59v1,1,,1,,2c90,60,91,58,90,57v2,-2,2,-4,4,-5c93,51,94,50,94,49v-2,3,-3,6,-6,9c89,58,88,58,88,59,87,58,86,56,87,54v1,,1,,1,c88,55,87,56,87,56v2,,3,-2,4,-2c90,52,89,54,88,54v,-2,3,-1,2,-2c92,51,93,50,94,48v-2,,-3,4,-5,4c89,50,90,49,91,47v,,,,,c92,46,92,45,93,45v,,,,,c93,45,92,45,92,45v,,-1,1,-1,1c89,46,89,47,88,47v,,,,,-1c87,47,86,47,85,48v,,,,1,1c84,50,83,51,82,53v3,-2,4,-4,7,-5c88,51,85,54,85,57v-1,3,,5,1,8c87,63,85,61,86,58v2,4,2,8,1,11c86,69,86,68,85,68v,,,1,,1c85,69,85,69,85,69v,,1,,1,1c86,70,86,69,86,69v,1,,3,-1,4c84,72,84,70,82,69v,3,3,6,2,9c84,79,85,78,85,79v1,5,-2,10,-6,12c79,89,80,86,79,86v,5,-3,10,-9,8c72,89,68,83,68,78v,,,,,c69,78,68,77,69,77v-1,,-1,,-1,-1c68,74,68,73,68,72v1,1,1,2,1,3c69,76,70,76,70,76v,1,1,1,1,2c72,79,74,83,76,80,75,77,70,75,70,71v,,-1,,-1,c68,68,66,65,64,62v-1,,-1,-1,-2,-1c61,61,62,62,61,62v,-1,1,-1,,-1c61,61,61,61,60,61,59,55,62,46,58,42,57,41,55,41,53,40v,1,1,2,2,3c56,43,56,43,57,43v,1,1,2,1,3c54,43,47,41,48,34v4,,5,-6,8,-3c56,31,56,31,57,32v,,,-1,,-1c59,34,60,36,60,40v,,,,,c60,41,61,41,61,41v,1,1,3,2,4c63,47,64,50,64,52v-1,3,-1,6,-3,8c61,60,61,60,62,60v1,,1,-1,1,-2c63,58,63,58,64,58v1,-3,1,-5,1,-9c66,51,67,54,66,56v,,1,,1,c63,62,73,51,77,56v1,1,1,2,2,2c79,59,79,59,79,59v2,1,,4,1,6c81,62,81,58,82,55v1,,1,,1,c83,54,83,54,83,54v,-1,,-1,,-1c82,54,82,54,81,54v,-2,-2,-2,-2,-3c78,52,78,51,77,52v2,-2,3,-4,6,-5c81,46,79,49,78,50v,-1,,-1,,-1c78,49,78,48,78,48v-1,1,-3,2,-4,3c77,47,81,42,79,37v2,,2,-3,1,-4c80,37,77,39,74,41v,-2,1,-3,3,-4c79,34,77,29,79,26v-1,-1,-2,,-3,c77,26,76,26,76,27v,,,,-1,c75,27,76,27,76,28v-1,-1,-2,-1,-2,1c74,29,75,29,75,29v,,,,,c75,29,75,29,75,29v-1,,-3,1,-4,3c70,32,69,33,71,34v-1,,-1,,-1,c70,34,69,34,69,34v,,,,,c69,35,69,35,70,36v,-1,,-1,,-1c71,35,72,34,72,33v,,,,1,c73,32,73,31,74,31v-1,2,-2,2,-2,4c71,35,70,36,69,37v,-1,-1,-1,-1,-1c67,36,67,36,67,36v,,,,,1c66,36,65,37,65,37v,-1,-1,-1,-1,-2c64,35,64,36,63,36v1,1,,3,1,4c65,40,64,38,65,38v,,,1,,1c66,39,66,38,66,38v,,1,,1,1c70,39,70,43,71,44v1,,1,,1,c76,45,77,40,79,38v-1,4,-2,7,-4,10c74,49,73,50,72,51v,-4,-4,-5,-5,-7c67,43,68,44,68,44v,,1,,,c69,44,69,44,69,44v,-2,-2,-3,-4,-2c65,42,66,42,66,42v-1,-1,-2,,-3,-1c63,41,63,40,63,40v,,,,,c63,39,63,37,63,35v1,,3,-1,4,-3c69,30,70,28,73,28v4,-4,5,-9,8,-14c84,13,85,10,88,9v-2,8,-8,14,-6,21c81,34,85,41,79,44v2,,5,-3,5,-6c85,41,83,43,81,44v,,,1,,1c82,45,82,44,83,44v,,-1,1,-1,1c82,46,82,46,82,46v1,,1,,1,-1c84,46,84,46,85,47v,,,-1,,-1c85,46,85,47,86,47v,-1,,-1,1,-2c86,45,86,45,86,44v,1,,1,,1c86,44,86,44,86,44v-1,,-1,1,-2,1c84,44,85,44,85,43v,,,,,c85,43,86,43,85,42v-1,,-1,2,-2,2c83,43,83,43,83,42v1,,1,1,1,1c84,42,85,41,85,39v,,,,,c83,34,83,29,85,24v-1,,-1,,-1,c84,24,84,24,85,24,86,18,88,12,88,6v,,,,,1c88,7,88,7,88,7v,,,,,c87,7,87,7,87,7v,,,,,c87,7,87,7,87,7v-3,2,-4,4,-6,5c78,19,75,26,68,28v-1,1,-1,2,-2,2c66,30,67,29,67,29v-1,,-1,,-2,c65,29,65,29,65,30v,-1,,-1,,-1c65,29,64,29,64,29v,-1,,-3,,-5c64,24,64,24,64,24v,,,1,,1c64,24,64,24,64,24v,-1,,-2,-1,-3c63,19,63,16,61,13v-1,2,-1,3,-2,5c59,18,59,18,59,18v-1,,-1,1,-2,2c57,20,57,20,57,21v1,-1,1,-2,2,-3c59,20,58,21,57,23v,1,,1,,2c58,24,58,24,58,23v,2,,3,-1,4c56,29,55,30,52,28v-1,1,-1,1,-1,2c51,29,51,29,51,28v,,,,,c50,29,49,30,49,31v,-2,1,-3,1,-4c48,26,47,24,47,22v,,,,,c47,22,47,22,47,22,46,18,47,12,48,7v,-2,,-4,,-5c48,1,48,1,48,1,47,2,47,3,47,3,46,3,46,1,46,v,,-1,,-1,c45,1,45,1,45,2v,,,,,c45,2,45,3,45,3v,,,,,c45,3,44,4,44,5v1,,1,-1,1,-2c47,6,47,11,45,14v,,,,,c46,13,46,12,47,12v,3,-3,6,-5,8c44,20,45,18,46,17v,1,-1,3,-3,4c38,26,45,32,43,37v,2,-2,4,-3,6c39,43,39,42,39,42v1,-1,2,-2,3,-3c40,38,39,42,37,42v5,3,1,9,-2,11c35,52,37,51,37,50v-1,,-1,,-1,c36,52,33,52,33,54v,,-1,,-1,c32,52,35,51,35,49v-2,1,-4,2,-5,c30,49,30,49,30,49v,1,,2,1,2c31,51,31,52,30,52v,1,-1,2,-3,3c27,54,28,54,27,53v2,-3,3,-6,6,-8c34,45,35,44,36,43v2,-3,6,-6,4,-10c40,33,40,35,40,35v-1,3,-2,5,-3,7c35,41,34,41,33,42v2,-3,-2,-3,-1,c32,42,32,42,31,42v1,-1,1,-3,,-4c30,38,30,39,30,39v,,-1,-1,-2,-1c28,39,29,39,29,41,28,39,25,37,26,40v,,1,,1,1c28,41,28,41,28,41v,,,1,,1c26,44,22,45,22,49v-7,,-3,-8,1,-9c23,39,23,38,24,38v1,,2,-1,3,-1c28,37,28,38,29,38v,-1,-1,-1,-1,-1c29,36,29,36,30,35v2,1,3,,4,-1c34,34,33,34,33,33v1,-1,,-1,1,-3c34,31,33,32,34,33v,-7,-1,-13,5,-16c42,14,43,11,45,7,44,6,44,6,44,5,40,15,27,19,33,31v,,-1,,-1,c34,35,28,36,23,38v,,,,,c22,39,21,39,21,40v,,-1,,-1,-1c20,39,20,39,20,39v,2,-1,5,-3,7c16,39,10,37,4,33,3,33,3,31,2,30v-1,,-1,,-2,c,31,1,32,1,33v,4,4,6,6,9c6,42,7,43,7,43v,1,,1,1,1c8,44,8,43,9,42,6,40,3,38,2,34,1,33,1,31,1,30v1,2,2,4,4,6c10,36,15,41,15,47v-1,,-1,-1,-2,c12,45,10,44,9,42,8,43,8,44,8,44v2,1,3,2,5,3c12,48,10,48,9,49v2,3,3,6,5,9c14,59,14,59,14,59v,1,,2,,3c12,61,9,60,7,60v-1,,-3,,-4,c4,63,5,64,7,66v,,,1,1,1c8,68,8,68,8,69v,,,-1,1,-1c8,68,8,68,8,67v2,,4,2,6,2c14,71,14,71,14,73,13,72,11,71,11,70v,,,-1,,-1c11,73,14,73,16,76v-2,,-3,-1,-4,-2c12,75,14,77,16,77v,1,,1,,1c15,78,14,77,13,76v,2,3,3,4,4c16,80,14,79,14,78v-1,,-1,,-1,c13,79,13,79,14,79v,,-1,,-1,c11,76,10,73,9,69v,,-1,,-1,c9,75,11,80,16,83v1,,1,,2,c20,86,18,88,18,91v2,,3,-2,5,-3c26,90,27,95,33,95v,1,2,2,3,3c38,101,45,102,47,98v3,1,4,4,6,6c55,104,55,105,56,105v,,,,,c57,105,58,105,59,105v,-1,,-1,,-1c59,104,59,104,59,104v1,,1,,1,c60,104,60,104,60,104v4,-2,5,-5,8,-7c68,97,68,97,68,98v1,,3,1,4,c72,97,72,96,72,96v-1,1,-1,1,-2,1c71,97,71,96,70,96v2,-1,5,,7,-1c77,95,78,95,78,95v1,,1,-1,2,-1c79,94,79,94,78,94v1,-1,3,-2,4,-3c83,91,85,91,86,89v,,,,,c87,89,87,89,88,88v2,-3,4,-8,4,-12c92,76,92,76,92,76v,-4,-2,-7,,-10c92,63,93,61,92,59v,,,,1,c94,56,95,51,98,48v,,,,-1,-1xm69,39v2,-1,5,-3,5,-5c74,34,74,34,74,34v1,-1,2,-2,2,-2c77,35,73,41,69,39xm74,43v-1,,-1,-1,-1,-1c73,42,74,42,74,41v,1,,1,,2xm79,55v-1,1,-2,-1,-3,-1c76,54,76,54,76,54v1,-2,4,-1,3,1xm75,54v-2,,-4,,-6,1c70,53,74,51,75,54xm69,47v2,1,2,4,1,5c70,51,69,51,70,51,69,50,69,49,68,49v,,1,-1,1,-2xm68,51v,1,1,2,,2c68,52,67,52,67,51v,,1,,1,xm66,49v,-1,-2,-2,-2,-4c67,43,69,47,66,49xm61,38v-1,,,,,-1c61,37,61,38,61,38xm62,41v,-1,,-1,-1,-1c61,39,62,38,61,37v,,,-1,,c61,36,61,36,61,36v,-1,1,,1,-1c62,37,62,39,62,41xm61,17v,,,,,c61,20,62,22,63,24v,2,,6,-1,8c59,29,60,22,61,17xm65,65v1,1,1,3,2,4c67,73,67,76,65,80v-2,-4,,-10,,-15xm44,73c40,76,32,70,29,75v-1,-3,,-7,4,-6c32,70,33,70,33,70v1,,1,-1,2,c34,71,33,70,32,71v3,1,7,-2,11,-1c44,69,46,68,47,67v2,,2,-1,3,c48,68,47,70,46,71v,1,-2,1,-2,2xm40,83v-1,,-3,1,-4,1c37,83,38,82,39,82v,-1,,-1,,-1c38,80,37,82,36,82v,-1,,-1,,-2c36,80,36,80,36,80v3,-1,5,-3,7,-5c42,77,41,81,40,82v-1,,,,,1xm36,85v,,1,,2,c37,85,37,85,37,85v,,-1,,-1,c36,85,36,85,36,85xm35,79v,,-1,,-2,1c33,79,33,80,33,79v-2,,-3,-1,-4,-1c29,77,29,77,29,76v1,-1,3,-3,4,-2c35,74,38,76,41,75v,1,-1,1,-1,1c38,77,36,78,33,79v1,,1,,2,xm38,78v,,-1,,-1,c37,78,38,78,38,78v,,,,,xm41,59v-1,1,-2,1,-4,2c38,60,37,60,37,59v1,-1,3,-1,4,-1c41,59,41,59,41,59xm47,64v-1,1,-2,,-2,1c41,62,37,66,35,65v-1,,-1,,-1,1c34,66,35,66,35,66v-1,,-2,1,-2,c33,66,33,66,34,66v-1,-1,,-1,-1,-2c37,64,43,60,47,64xm46,62v,,,-1,,-1c46,61,46,61,45,61v-1,,-1,-1,-2,-1c43,59,43,59,43,59v1,,2,-1,3,c47,60,47,60,47,61v,,-1,,-1,1xm42,58v,,,,,-1c42,57,43,57,44,57v-1,1,-2,1,-2,1xm36,68v,,,,1,c38,67,44,66,47,67v-3,3,-8,1,-12,3c35,69,36,69,36,68v,,,,,xm34,62v,,-1,-1,-2,-1c33,58,35,59,36,60v,1,-1,2,-2,2xm35,67v-4,-1,-10,,-11,5c22,72,21,75,19,75,20,69,29,64,35,67xm50,65v,-1,,-1,,-2c51,62,52,62,53,63v,,-1,1,-2,1c51,64,51,65,51,65v,,-1,,-1,xm52,59v,,1,-1,2,-2c54,58,54,59,55,59v,1,-2,2,-3,xm55,57v,-1,1,-1,1,-2c56,55,56,55,57,55v,1,,2,-1,2c56,57,55,57,55,57xm57,53v-1,,,,-1,c56,52,56,52,56,51v,,1,,1,c57,51,58,52,58,52v-1,1,-1,1,-1,1xm57,47v,1,,1,,2c55,50,54,48,52,48v,,,1,,1c53,49,54,50,55,50v,3,-1,5,-3,5c53,48,41,43,47,35v,6,5,10,10,12xm51,55v,-1,-1,,-2,-1c50,53,50,52,50,51v,,,,1,c51,52,52,54,51,55xm44,21v1,,1,,1,c45,22,45,22,44,22v2,2,3,4,4,7c48,29,48,29,48,29v,,,2,-1,2c47,30,46,29,47,28v-1,,-1,-1,-1,-1c45,29,46,31,47,32v-1,1,-1,2,-3,3c44,35,44,34,45,34v,-1,,-2,,-3c46,32,45,33,45,33v1,-2,,-4,-1,-5c44,28,44,28,44,29v-2,-2,-2,-6,,-8xm40,56v,,,,1,c41,54,38,54,37,53v2,-1,4,-1,6,c43,52,42,51,42,51v-1,,-2,,-3,c40,49,42,46,40,43v1,,2,-2,3,-3c45,42,45,46,43,48v3,-2,7,,6,6c47,53,46,52,44,52v1,2,5,3,8,5c52,57,52,56,52,56v,1,,1,,2c51,58,50,60,52,61v-1,,-1,,-2,c51,60,49,60,49,58,47,57,43,55,40,57,38,56,37,55,35,54v2,,4,1,5,2xm32,51v1,,1,,2,-1c33,51,31,52,30,54v,,,,-1,c30,53,31,52,32,51xm29,57v2,-3,7,-2,9,c37,57,36,58,35,59v-1,-1,-3,-1,-3,c31,59,29,59,29,58v,,,,,c30,57,29,57,29,57xm30,41v1,,,1,1,1c31,42,30,42,30,42v,-1,,-1,,-1xm35,43v-2,1,-3,2,-5,3c30,46,31,46,31,46v-3,1,-2,6,-5,7c25,52,25,50,23,49v1,-5,7,-6,12,-6xm27,59c26,58,23,58,22,57v,-3,-3,-6,-6,-8c22,50,27,52,27,59xm11,49v3,1,7,4,7,8c17,57,15,56,15,57,13,55,11,52,11,49xm11,67c9,65,6,63,4,60v3,3,7,1,9,3c13,63,14,63,14,63v1,1,1,3,2,3c15,67,14,68,14,69,13,68,12,67,11,67xm16,70v-1,-2,1,-3,1,-4c13,61,15,56,22,58v,1,,1,,1c25,59,28,60,31,62v-1,,,1,,1c30,63,30,64,29,63v,,,,,c27,63,26,64,24,64v,,,1,,1c26,66,27,64,28,65v-6,1,-9,5,-11,11c16,75,14,71,16,70xm16,81v1,1,1,1,1,1c17,82,16,82,16,81xm18,80v-1,,-1,,-1,c18,79,16,78,17,77v1,2,5,-1,6,-3c22,78,22,83,20,86,19,84,18,82,18,80xm20,88c24,84,22,66,32,68v-5,,-5,6,-4,10c27,78,27,78,27,79,26,78,26,77,25,78v,,,1,-1,1c25,80,26,80,27,81v,1,-1,1,-1,1c26,83,25,83,26,84v-2,1,-4,3,-6,4xm24,87v,,,,,-1c26,87,26,88,28,89,27,88,26,86,25,86v,,,,,-1c30,90,31,90,26,85v1,-1,1,-2,2,-3c28,82,29,83,29,83v,,,,-1,c28,83,28,83,28,83v,2,3,2,3,4c29,86,29,84,27,84v,,,,,c28,86,31,87,31,90v,,,,-1,c30,90,30,90,30,90v,1,2,1,2,2c32,92,31,92,31,92v,-1,-1,-1,-2,-1c29,93,32,93,33,94v-5,,-7,-5,-9,-7xm36,97c31,92,34,83,27,79v3,1,8,2,7,5c35,86,35,91,36,93v1,1,2,2,3,2c38,95,38,95,38,95v,,,1,,1c39,96,40,96,41,96v1,,1,1,2,1c41,98,40,97,38,97v1,1,5,2,6,c44,98,45,98,46,98v-3,2,-7,1,-10,-1xm56,103v-3,-1,-5,-4,-7,-6c50,96,51,94,52,93v,-2,2,-4,3,-6c55,86,54,86,54,86v-2,2,-2,5,-4,7c50,93,50,93,50,94v-1,1,-2,1,-3,3c46,97,45,97,44,96v2,-2,5,-4,6,-6c48,92,46,94,43,95v,,,,-1,c42,95,42,95,42,95v,,,,-1,c43,93,45,92,46,90v-2,1,-4,4,-7,4c37,92,36,90,36,87v1,,1,-1,3,-1c39,85,40,84,40,84,45,77,47,66,58,64v-2,3,1,6,,9c57,74,57,75,58,75v2,-3,-1,-8,2,-10c60,64,60,64,60,64v,,,,,1c60,65,60,65,61,65v,,-1,-1,,-2c61,64,61,65,62,65v-1,1,,2,,2c62,67,62,65,62,64v,-1,,-1,,-1c62,63,62,63,62,62v,1,,1,,1c62,63,62,63,62,63v1,11,5,22,3,32c65,96,65,96,65,97v-3,2,-4,7,-9,6xm67,94v,-2,,-5,,-8c67,86,67,87,67,87v1,,1,,1,c68,84,65,82,67,81v,,,,,1c67,82,67,82,67,82v1,1,,4,2,4c70,90,70,93,67,94xm90,58v,,,,,c90,58,90,59,90,59v,,-1,,-1,c89,58,90,59,90,58xm83,90v3,-4,4,-9,3,-14c86,76,86,76,86,75v,-4,5,-9,3,-13c89,61,89,62,90,62v-1,1,-1,2,,2c91,64,91,63,91,63v-2,9,3,22,-8,27xe" fillcolor="#fe9100 [3205]" stroked="f" strokeweight=".15pt">
                        <v:path arrowok="t" o:connecttype="custom" o:connectlocs="373411,243840;377703,204651;364827,300446;296154,335280;261817,265611;257525,174171;339074,252549;334782,213360;317614,126274;313322,143691;278985,169817;278985,182880;360535,165463;369119,195943;360535,104503;287569,126274;253233,78377;210312,134983;193144,8709;171683,187234;133055,222069;133055,165463;124470,165463;98718,165463;34337,191589;60089,256903;47213,300446;34337,300446;253233,452846;343367,409303;416332,204651;326198,235131;287569,222069;261817,156754;188852,317863;154515,365760;154515,370114;163099,339634;145931,287383;201728,265611;145931,269966;218896,283029;240357,230777;244649,204651;201728,121920;158807,230777;223188,265611;163099,248194;133055,200297;47213,291737;133055,274320;72965,348343;111594,357051;120178,361406;154515,422366;154515,422366;180267,413657;257525,278674;278985,422366;386287,252549" o:connectangles="0,0,0,0,0,0,0,0,0,0,0,0,0,0,0,0,0,0,0,0,0,0,0,0,0,0,0,0,0,0,0,0,0,0,0,0,0,0,0,0,0,0,0,0,0,0,0,0,0,0,0,0,0,0,0,0,0,0,0,0"/>
                        <o:lock v:ext="edit" aspectratio="t" verticies="t"/>
                      </v:shape>
                      <w10:anchorlock/>
                    </v:group>
                  </w:pict>
                </mc:Fallback>
              </mc:AlternateContent>
            </w:r>
          </w:p>
          <w:sdt>
            <w:sdtPr>
              <w:rPr>
                <w:noProof/>
              </w:rPr>
              <w:alias w:val="Vaše ime:"/>
              <w:tag w:val="Vaše ime:"/>
              <w:id w:val="-1277326154"/>
              <w:placeholder>
                <w:docPart w:val="D63FB422ECC34896B1E928A60B98861E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 w:multiLine="1"/>
            </w:sdtPr>
            <w:sdtEndPr/>
            <w:sdtContent>
              <w:p w14:paraId="0CCF7EE3" w14:textId="4A28E38C" w:rsidR="00FD19EA" w:rsidRPr="00920D61" w:rsidRDefault="00FD19EA" w:rsidP="00FD19EA">
                <w:pPr>
                  <w:pStyle w:val="Ime"/>
                  <w:rPr>
                    <w:noProof/>
                  </w:rPr>
                </w:pPr>
                <w:r w:rsidRPr="00920D61">
                  <w:rPr>
                    <w:noProof/>
                    <w:lang w:bidi="sl-SI"/>
                  </w:rPr>
                  <w:t>Vaše ime</w:t>
                </w:r>
              </w:p>
            </w:sdtContent>
          </w:sdt>
          <w:p w14:paraId="7255EC0D" w14:textId="77777777" w:rsidR="00AF10EE" w:rsidRPr="00920D61" w:rsidRDefault="00D13C98" w:rsidP="00AF10EE">
            <w:pPr>
              <w:rPr>
                <w:noProof/>
              </w:rPr>
            </w:pPr>
            <w:sdt>
              <w:sdtPr>
                <w:rPr>
                  <w:noProof/>
                </w:rPr>
                <w:alias w:val="Naslov:"/>
                <w:tag w:val="Naslov:"/>
                <w:id w:val="-1995328815"/>
                <w:placeholder>
                  <w:docPart w:val="E388390A99EE4C92A5B98E4A86B7FB4C"/>
                </w:placeholder>
                <w:showingPlcHdr/>
                <w:dataBinding w:prefixMappings="xmlns:ns0='http://schemas.microsoft.com/office/2006/coverPageProps' " w:xpath="/ns0:CoverPageProperties[1]/ns0:CompanyAddress[1]" w:storeItemID="{55AF091B-3C7A-41E3-B477-F2FDAA23CFDA}"/>
                <w15:appearance w15:val="hidden"/>
                <w:text w:multiLine="1"/>
              </w:sdtPr>
              <w:sdtEndPr/>
              <w:sdtContent>
                <w:r w:rsidR="00FD19EA" w:rsidRPr="00920D61">
                  <w:rPr>
                    <w:noProof/>
                    <w:lang w:bidi="sl-SI"/>
                  </w:rPr>
                  <w:t>Naslov</w:t>
                </w:r>
              </w:sdtContent>
            </w:sdt>
            <w:r w:rsidR="00AF10EE" w:rsidRPr="00920D61">
              <w:rPr>
                <w:noProof/>
                <w:lang w:bidi="sl-SI"/>
              </w:rPr>
              <w:t>,</w:t>
            </w:r>
          </w:p>
          <w:p w14:paraId="4D83F9D4" w14:textId="5E7CBC70" w:rsidR="00AF10EE" w:rsidRPr="00920D61" w:rsidRDefault="00D13C98" w:rsidP="00730835">
            <w:pPr>
              <w:pStyle w:val="Podatkizastik"/>
              <w:rPr>
                <w:noProof/>
              </w:rPr>
            </w:pPr>
            <w:sdt>
              <w:sdtPr>
                <w:rPr>
                  <w:noProof/>
                </w:rPr>
                <w:alias w:val="Poštna številka, mesto:"/>
                <w:tag w:val="Poštna številka, mesto:"/>
                <w:id w:val="-500512537"/>
                <w:placeholder>
                  <w:docPart w:val="6C7C6AFFE9D14DA8B859835D99FA1747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<w15:appearance w15:val="hidden"/>
                <w:text w:multiLine="1"/>
              </w:sdtPr>
              <w:sdtEndPr/>
              <w:sdtContent>
                <w:r w:rsidR="00AF10EE" w:rsidRPr="00920D61">
                  <w:rPr>
                    <w:noProof/>
                    <w:lang w:bidi="sl-SI"/>
                  </w:rPr>
                  <w:t>Poštna številka, mesto</w:t>
                </w:r>
              </w:sdtContent>
            </w:sdt>
          </w:p>
          <w:p w14:paraId="277C4F0D" w14:textId="77777777" w:rsidR="00730835" w:rsidRPr="00920D61" w:rsidRDefault="00D13C98" w:rsidP="00730835">
            <w:pPr>
              <w:rPr>
                <w:noProof/>
              </w:rPr>
            </w:pPr>
            <w:sdt>
              <w:sdtPr>
                <w:rPr>
                  <w:noProof/>
                </w:rPr>
                <w:alias w:val="Vnesite telefonsko številko:"/>
                <w:tag w:val="Vnesite telefonsko številko:"/>
                <w:id w:val="1608619522"/>
                <w:placeholder>
                  <w:docPart w:val="9A800666439E4B39B933CEC78185CD7F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FD19EA" w:rsidRPr="00920D61">
                  <w:rPr>
                    <w:noProof/>
                    <w:lang w:bidi="sl-SI"/>
                  </w:rPr>
                  <w:t>Telefon</w:t>
                </w:r>
              </w:sdtContent>
            </w:sdt>
          </w:p>
          <w:p w14:paraId="59C41C8F" w14:textId="77777777" w:rsidR="00730835" w:rsidRPr="00920D61" w:rsidRDefault="00D13C98" w:rsidP="00FD19EA">
            <w:pPr>
              <w:rPr>
                <w:noProof/>
              </w:rPr>
            </w:pPr>
            <w:sdt>
              <w:sdtPr>
                <w:rPr>
                  <w:noProof/>
                </w:rPr>
                <w:alias w:val="E-poštni naslov:"/>
                <w:tag w:val="E-poštni naslov:"/>
                <w:id w:val="541943883"/>
                <w:placeholder>
                  <w:docPart w:val="C03EDDF6DB214755A90DFBC581DCD5E4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FD19EA" w:rsidRPr="00920D61">
                  <w:rPr>
                    <w:noProof/>
                    <w:lang w:bidi="sl-SI"/>
                  </w:rPr>
                  <w:t>E-poštni naslov</w:t>
                </w:r>
              </w:sdtContent>
            </w:sdt>
          </w:p>
          <w:p w14:paraId="2C4EAC32" w14:textId="5429919D" w:rsidR="00FD19EA" w:rsidRPr="00920D61" w:rsidRDefault="00D13C98" w:rsidP="00730835">
            <w:pPr>
              <w:pStyle w:val="Podatkizastik"/>
              <w:rPr>
                <w:noProof/>
              </w:rPr>
            </w:pPr>
            <w:sdt>
              <w:sdtPr>
                <w:rPr>
                  <w:noProof/>
                </w:rPr>
                <w:alias w:val="Twitter:"/>
                <w:tag w:val="Twitter:"/>
                <w:id w:val="1646773373"/>
                <w:placeholder>
                  <w:docPart w:val="5561E38A28AF4BF5BAEAD3A455D457AC"/>
                </w:placeholder>
                <w:temporary/>
                <w:showingPlcHdr/>
                <w15:appearance w15:val="hidden"/>
              </w:sdtPr>
              <w:sdtEndPr/>
              <w:sdtContent>
                <w:r w:rsidR="00FD19EA" w:rsidRPr="00920D61">
                  <w:rPr>
                    <w:noProof/>
                    <w:lang w:bidi="sl-SI"/>
                  </w:rPr>
                  <w:t>@twitter</w:t>
                </w:r>
              </w:sdtContent>
            </w:sdt>
            <w:r w:rsidR="00FD19EA" w:rsidRPr="00920D61">
              <w:rPr>
                <w:noProof/>
                <w:lang w:bidi="sl-SI"/>
              </w:rPr>
              <w:t xml:space="preserve">: </w:t>
            </w:r>
            <w:sdt>
              <w:sdtPr>
                <w:rPr>
                  <w:noProof/>
                </w:rPr>
                <w:alias w:val="Ročica storitve Twitter:"/>
                <w:tag w:val="Ročica storitve Twitter:"/>
                <w:id w:val="1220554589"/>
                <w:placeholder>
                  <w:docPart w:val="39C32D344F1B47E7A83A2FDA56E83B04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r w:rsidR="00FD19EA" w:rsidRPr="00920D61">
                  <w:rPr>
                    <w:noProof/>
                    <w:lang w:bidi="sl-SI"/>
                  </w:rPr>
                  <w:t>Ročica storitve Twitter</w:t>
                </w:r>
              </w:sdtContent>
            </w:sdt>
          </w:p>
          <w:sdt>
            <w:sdtPr>
              <w:rPr>
                <w:noProof/>
              </w:rPr>
              <w:alias w:val="Spletni naslov:"/>
              <w:tag w:val="Spletni naslov:"/>
              <w:id w:val="1600527960"/>
              <w:placeholder>
                <w:docPart w:val="46B880EE803945B98922941F2080C302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/>
            </w:sdtPr>
            <w:sdtEndPr/>
            <w:sdtContent>
              <w:p w14:paraId="6130D3ED" w14:textId="77777777" w:rsidR="00FD19EA" w:rsidRPr="00920D61" w:rsidRDefault="00FD19EA" w:rsidP="00FD19EA">
                <w:pPr>
                  <w:rPr>
                    <w:noProof/>
                  </w:rPr>
                </w:pPr>
                <w:r w:rsidRPr="00920D61">
                  <w:rPr>
                    <w:noProof/>
                    <w:lang w:bidi="sl-SI"/>
                  </w:rPr>
                  <w:t>Spletni naslov</w:t>
                </w:r>
              </w:p>
            </w:sdtContent>
          </w:sdt>
        </w:tc>
        <w:tc>
          <w:tcPr>
            <w:tcW w:w="2995" w:type="dxa"/>
            <w:tcMar>
              <w:top w:w="144" w:type="dxa"/>
              <w:bottom w:w="0" w:type="dxa"/>
            </w:tcMar>
          </w:tcPr>
          <w:p w14:paraId="6B6CB082" w14:textId="3FAD3DBB" w:rsidR="00FD19EA" w:rsidRPr="00920D61" w:rsidRDefault="00242F54" w:rsidP="00FD19EA">
            <w:pPr>
              <w:pStyle w:val="Slika"/>
              <w:rPr>
                <w:noProof/>
              </w:rPr>
            </w:pPr>
            <w:r w:rsidRPr="00920D61">
              <w:rPr>
                <w:noProof/>
                <w:lang w:bidi="sl-SI"/>
              </w:rPr>
              <mc:AlternateContent>
                <mc:Choice Requires="wpg">
                  <w:drawing>
                    <wp:inline distT="0" distB="0" distL="0" distR="0" wp14:anchorId="74260A0B" wp14:editId="4EBBDB47">
                      <wp:extent cx="914400" cy="621792"/>
                      <wp:effectExtent l="0" t="0" r="0" b="6985"/>
                      <wp:docPr id="77" name="Skupina 87" descr="Slika cvetlice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914400" cy="621792"/>
                                <a:chOff x="0" y="0"/>
                                <a:chExt cx="1406525" cy="956310"/>
                              </a:xfrm>
                            </wpg:grpSpPr>
                            <wpg:grpSp>
                              <wpg:cNvPr id="78" name="Skupina 78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0" y="0"/>
                                  <a:ext cx="1406525" cy="956310"/>
                                  <a:chOff x="0" y="0"/>
                                  <a:chExt cx="1406525" cy="956310"/>
                                </a:xfrm>
                              </wpg:grpSpPr>
                              <wps:wsp>
                                <wps:cNvPr id="79" name="Prostoročno 4" descr="Slika cvetlice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0" y="0"/>
                                    <a:ext cx="1406525" cy="956310"/>
                                  </a:xfrm>
                                  <a:custGeom>
                                    <a:avLst/>
                                    <a:gdLst>
                                      <a:gd name="T0" fmla="*/ 336 w 372"/>
                                      <a:gd name="T1" fmla="*/ 82 h 252"/>
                                      <a:gd name="T2" fmla="*/ 166 w 372"/>
                                      <a:gd name="T3" fmla="*/ 213 h 252"/>
                                      <a:gd name="T4" fmla="*/ 237 w 372"/>
                                      <a:gd name="T5" fmla="*/ 189 h 252"/>
                                      <a:gd name="T6" fmla="*/ 297 w 372"/>
                                      <a:gd name="T7" fmla="*/ 159 h 252"/>
                                      <a:gd name="T8" fmla="*/ 230 w 372"/>
                                      <a:gd name="T9" fmla="*/ 189 h 252"/>
                                      <a:gd name="T10" fmla="*/ 228 w 372"/>
                                      <a:gd name="T11" fmla="*/ 142 h 252"/>
                                      <a:gd name="T12" fmla="*/ 188 w 372"/>
                                      <a:gd name="T13" fmla="*/ 158 h 252"/>
                                      <a:gd name="T14" fmla="*/ 191 w 372"/>
                                      <a:gd name="T15" fmla="*/ 137 h 252"/>
                                      <a:gd name="T16" fmla="*/ 228 w 372"/>
                                      <a:gd name="T17" fmla="*/ 123 h 252"/>
                                      <a:gd name="T18" fmla="*/ 194 w 372"/>
                                      <a:gd name="T19" fmla="*/ 182 h 252"/>
                                      <a:gd name="T20" fmla="*/ 149 w 372"/>
                                      <a:gd name="T21" fmla="*/ 178 h 252"/>
                                      <a:gd name="T22" fmla="*/ 170 w 372"/>
                                      <a:gd name="T23" fmla="*/ 62 h 252"/>
                                      <a:gd name="T24" fmla="*/ 186 w 372"/>
                                      <a:gd name="T25" fmla="*/ 102 h 252"/>
                                      <a:gd name="T26" fmla="*/ 163 w 372"/>
                                      <a:gd name="T27" fmla="*/ 110 h 252"/>
                                      <a:gd name="T28" fmla="*/ 177 w 372"/>
                                      <a:gd name="T29" fmla="*/ 132 h 252"/>
                                      <a:gd name="T30" fmla="*/ 222 w 372"/>
                                      <a:gd name="T31" fmla="*/ 104 h 252"/>
                                      <a:gd name="T32" fmla="*/ 271 w 372"/>
                                      <a:gd name="T33" fmla="*/ 122 h 252"/>
                                      <a:gd name="T34" fmla="*/ 289 w 372"/>
                                      <a:gd name="T35" fmla="*/ 97 h 252"/>
                                      <a:gd name="T36" fmla="*/ 184 w 372"/>
                                      <a:gd name="T37" fmla="*/ 129 h 252"/>
                                      <a:gd name="T38" fmla="*/ 157 w 372"/>
                                      <a:gd name="T39" fmla="*/ 152 h 252"/>
                                      <a:gd name="T40" fmla="*/ 166 w 372"/>
                                      <a:gd name="T41" fmla="*/ 149 h 252"/>
                                      <a:gd name="T42" fmla="*/ 178 w 372"/>
                                      <a:gd name="T43" fmla="*/ 153 h 252"/>
                                      <a:gd name="T44" fmla="*/ 164 w 372"/>
                                      <a:gd name="T45" fmla="*/ 165 h 252"/>
                                      <a:gd name="T46" fmla="*/ 160 w 372"/>
                                      <a:gd name="T47" fmla="*/ 131 h 252"/>
                                      <a:gd name="T48" fmla="*/ 155 w 372"/>
                                      <a:gd name="T49" fmla="*/ 163 h 252"/>
                                      <a:gd name="T50" fmla="*/ 192 w 372"/>
                                      <a:gd name="T51" fmla="*/ 177 h 252"/>
                                      <a:gd name="T52" fmla="*/ 216 w 372"/>
                                      <a:gd name="T53" fmla="*/ 158 h 252"/>
                                      <a:gd name="T54" fmla="*/ 307 w 372"/>
                                      <a:gd name="T55" fmla="*/ 166 h 252"/>
                                      <a:gd name="T56" fmla="*/ 236 w 372"/>
                                      <a:gd name="T57" fmla="*/ 201 h 252"/>
                                      <a:gd name="T58" fmla="*/ 274 w 372"/>
                                      <a:gd name="T59" fmla="*/ 215 h 252"/>
                                      <a:gd name="T60" fmla="*/ 331 w 372"/>
                                      <a:gd name="T61" fmla="*/ 207 h 252"/>
                                      <a:gd name="T62" fmla="*/ 315 w 372"/>
                                      <a:gd name="T63" fmla="*/ 200 h 252"/>
                                      <a:gd name="T64" fmla="*/ 307 w 372"/>
                                      <a:gd name="T65" fmla="*/ 193 h 252"/>
                                      <a:gd name="T66" fmla="*/ 315 w 372"/>
                                      <a:gd name="T67" fmla="*/ 180 h 252"/>
                                      <a:gd name="T68" fmla="*/ 362 w 372"/>
                                      <a:gd name="T69" fmla="*/ 126 h 252"/>
                                      <a:gd name="T70" fmla="*/ 314 w 372"/>
                                      <a:gd name="T71" fmla="*/ 146 h 252"/>
                                      <a:gd name="T72" fmla="*/ 313 w 372"/>
                                      <a:gd name="T73" fmla="*/ 94 h 252"/>
                                      <a:gd name="T74" fmla="*/ 278 w 372"/>
                                      <a:gd name="T75" fmla="*/ 64 h 252"/>
                                      <a:gd name="T76" fmla="*/ 260 w 372"/>
                                      <a:gd name="T77" fmla="*/ 53 h 252"/>
                                      <a:gd name="T78" fmla="*/ 230 w 372"/>
                                      <a:gd name="T79" fmla="*/ 76 h 252"/>
                                      <a:gd name="T80" fmla="*/ 225 w 372"/>
                                      <a:gd name="T81" fmla="*/ 45 h 252"/>
                                      <a:gd name="T82" fmla="*/ 222 w 372"/>
                                      <a:gd name="T83" fmla="*/ 67 h 252"/>
                                      <a:gd name="T84" fmla="*/ 197 w 372"/>
                                      <a:gd name="T85" fmla="*/ 52 h 252"/>
                                      <a:gd name="T86" fmla="*/ 189 w 372"/>
                                      <a:gd name="T87" fmla="*/ 9 h 252"/>
                                      <a:gd name="T88" fmla="*/ 176 w 372"/>
                                      <a:gd name="T89" fmla="*/ 59 h 252"/>
                                      <a:gd name="T90" fmla="*/ 139 w 372"/>
                                      <a:gd name="T91" fmla="*/ 25 h 252"/>
                                      <a:gd name="T92" fmla="*/ 155 w 372"/>
                                      <a:gd name="T93" fmla="*/ 96 h 252"/>
                                      <a:gd name="T94" fmla="*/ 96 w 372"/>
                                      <a:gd name="T95" fmla="*/ 38 h 252"/>
                                      <a:gd name="T96" fmla="*/ 87 w 372"/>
                                      <a:gd name="T97" fmla="*/ 66 h 252"/>
                                      <a:gd name="T98" fmla="*/ 104 w 372"/>
                                      <a:gd name="T99" fmla="*/ 128 h 252"/>
                                      <a:gd name="T100" fmla="*/ 121 w 372"/>
                                      <a:gd name="T101" fmla="*/ 161 h 252"/>
                                      <a:gd name="T102" fmla="*/ 126 w 372"/>
                                      <a:gd name="T103" fmla="*/ 187 h 252"/>
                                      <a:gd name="T104" fmla="*/ 104 w 372"/>
                                      <a:gd name="T105" fmla="*/ 175 h 252"/>
                                      <a:gd name="T106" fmla="*/ 76 w 372"/>
                                      <a:gd name="T107" fmla="*/ 136 h 252"/>
                                      <a:gd name="T108" fmla="*/ 25 w 372"/>
                                      <a:gd name="T109" fmla="*/ 154 h 252"/>
                                      <a:gd name="T110" fmla="*/ 96 w 372"/>
                                      <a:gd name="T111" fmla="*/ 171 h 252"/>
                                      <a:gd name="T112" fmla="*/ 81 w 372"/>
                                      <a:gd name="T113" fmla="*/ 190 h 252"/>
                                      <a:gd name="T114" fmla="*/ 115 w 372"/>
                                      <a:gd name="T115" fmla="*/ 226 h 252"/>
                                      <a:gd name="T116" fmla="*/ 121 w 372"/>
                                      <a:gd name="T117" fmla="*/ 173 h 252"/>
                                      <a:gd name="T118" fmla="*/ 134 w 372"/>
                                      <a:gd name="T119" fmla="*/ 130 h 252"/>
                                      <a:gd name="T120" fmla="*/ 146 w 372"/>
                                      <a:gd name="T121" fmla="*/ 167 h 252"/>
                                      <a:gd name="T122" fmla="*/ 204 w 372"/>
                                      <a:gd name="T123" fmla="*/ 197 h 252"/>
                                      <a:gd name="T124" fmla="*/ 213 w 372"/>
                                      <a:gd name="T125" fmla="*/ 201 h 2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  <a:cxn ang="0">
                                        <a:pos x="T122" y="T123"/>
                                      </a:cxn>
                                      <a:cxn ang="0">
                                        <a:pos x="T124" y="T125"/>
                                      </a:cxn>
                                    </a:cxnLst>
                                    <a:rect l="0" t="0" r="r" b="b"/>
                                    <a:pathLst>
                                      <a:path w="372" h="252">
                                        <a:moveTo>
                                          <a:pt x="237" y="243"/>
                                        </a:moveTo>
                                        <a:cubicBezTo>
                                          <a:pt x="224" y="241"/>
                                          <a:pt x="212" y="234"/>
                                          <a:pt x="201" y="228"/>
                                        </a:cubicBezTo>
                                        <a:cubicBezTo>
                                          <a:pt x="208" y="231"/>
                                          <a:pt x="214" y="236"/>
                                          <a:pt x="222" y="236"/>
                                        </a:cubicBezTo>
                                        <a:cubicBezTo>
                                          <a:pt x="216" y="234"/>
                                          <a:pt x="209" y="232"/>
                                          <a:pt x="204" y="227"/>
                                        </a:cubicBezTo>
                                        <a:cubicBezTo>
                                          <a:pt x="211" y="230"/>
                                          <a:pt x="219" y="234"/>
                                          <a:pt x="226" y="235"/>
                                        </a:cubicBezTo>
                                        <a:cubicBezTo>
                                          <a:pt x="220" y="231"/>
                                          <a:pt x="212" y="230"/>
                                          <a:pt x="205" y="227"/>
                                        </a:cubicBezTo>
                                        <a:cubicBezTo>
                                          <a:pt x="216" y="229"/>
                                          <a:pt x="226" y="234"/>
                                          <a:pt x="237" y="235"/>
                                        </a:cubicBezTo>
                                        <a:cubicBezTo>
                                          <a:pt x="228" y="232"/>
                                          <a:pt x="217" y="231"/>
                                          <a:pt x="208" y="226"/>
                                        </a:cubicBezTo>
                                        <a:cubicBezTo>
                                          <a:pt x="216" y="227"/>
                                          <a:pt x="224" y="232"/>
                                          <a:pt x="232" y="232"/>
                                        </a:cubicBezTo>
                                        <a:cubicBezTo>
                                          <a:pt x="228" y="230"/>
                                          <a:pt x="223" y="230"/>
                                          <a:pt x="219" y="228"/>
                                        </a:cubicBezTo>
                                        <a:cubicBezTo>
                                          <a:pt x="229" y="229"/>
                                          <a:pt x="240" y="231"/>
                                          <a:pt x="251" y="232"/>
                                        </a:cubicBezTo>
                                        <a:cubicBezTo>
                                          <a:pt x="238" y="230"/>
                                          <a:pt x="225" y="230"/>
                                          <a:pt x="213" y="225"/>
                                        </a:cubicBezTo>
                                        <a:cubicBezTo>
                                          <a:pt x="221" y="224"/>
                                          <a:pt x="230" y="229"/>
                                          <a:pt x="239" y="228"/>
                                        </a:cubicBezTo>
                                        <a:cubicBezTo>
                                          <a:pt x="236" y="227"/>
                                          <a:pt x="234" y="227"/>
                                          <a:pt x="232" y="227"/>
                                        </a:cubicBezTo>
                                        <a:cubicBezTo>
                                          <a:pt x="232" y="227"/>
                                          <a:pt x="232" y="227"/>
                                          <a:pt x="233" y="227"/>
                                        </a:cubicBezTo>
                                        <a:cubicBezTo>
                                          <a:pt x="227" y="225"/>
                                          <a:pt x="221" y="226"/>
                                          <a:pt x="216" y="223"/>
                                        </a:cubicBezTo>
                                        <a:cubicBezTo>
                                          <a:pt x="222" y="224"/>
                                          <a:pt x="228" y="226"/>
                                          <a:pt x="235" y="225"/>
                                        </a:cubicBezTo>
                                        <a:cubicBezTo>
                                          <a:pt x="229" y="224"/>
                                          <a:pt x="223" y="224"/>
                                          <a:pt x="217" y="222"/>
                                        </a:cubicBezTo>
                                        <a:cubicBezTo>
                                          <a:pt x="225" y="221"/>
                                          <a:pt x="233" y="224"/>
                                          <a:pt x="240" y="221"/>
                                        </a:cubicBezTo>
                                        <a:cubicBezTo>
                                          <a:pt x="234" y="220"/>
                                          <a:pt x="229" y="222"/>
                                          <a:pt x="223" y="221"/>
                                        </a:cubicBezTo>
                                        <a:cubicBezTo>
                                          <a:pt x="227" y="220"/>
                                          <a:pt x="235" y="222"/>
                                          <a:pt x="237" y="217"/>
                                        </a:cubicBezTo>
                                        <a:cubicBezTo>
                                          <a:pt x="234" y="218"/>
                                          <a:pt x="230" y="219"/>
                                          <a:pt x="226" y="219"/>
                                        </a:cubicBezTo>
                                        <a:cubicBezTo>
                                          <a:pt x="234" y="215"/>
                                          <a:pt x="248" y="209"/>
                                          <a:pt x="257" y="215"/>
                                        </a:cubicBezTo>
                                        <a:cubicBezTo>
                                          <a:pt x="252" y="216"/>
                                          <a:pt x="246" y="215"/>
                                          <a:pt x="240" y="217"/>
                                        </a:cubicBezTo>
                                        <a:cubicBezTo>
                                          <a:pt x="252" y="217"/>
                                          <a:pt x="268" y="211"/>
                                          <a:pt x="279" y="220"/>
                                        </a:cubicBezTo>
                                        <a:cubicBezTo>
                                          <a:pt x="268" y="219"/>
                                          <a:pt x="257" y="216"/>
                                          <a:pt x="247" y="219"/>
                                        </a:cubicBezTo>
                                        <a:cubicBezTo>
                                          <a:pt x="257" y="220"/>
                                          <a:pt x="272" y="215"/>
                                          <a:pt x="281" y="223"/>
                                        </a:cubicBezTo>
                                        <a:cubicBezTo>
                                          <a:pt x="271" y="223"/>
                                          <a:pt x="261" y="220"/>
                                          <a:pt x="251" y="223"/>
                                        </a:cubicBezTo>
                                        <a:cubicBezTo>
                                          <a:pt x="261" y="223"/>
                                          <a:pt x="274" y="218"/>
                                          <a:pt x="282" y="227"/>
                                        </a:cubicBezTo>
                                        <a:cubicBezTo>
                                          <a:pt x="273" y="227"/>
                                          <a:pt x="264" y="224"/>
                                          <a:pt x="255" y="226"/>
                                        </a:cubicBezTo>
                                        <a:cubicBezTo>
                                          <a:pt x="264" y="227"/>
                                          <a:pt x="274" y="224"/>
                                          <a:pt x="283" y="229"/>
                                        </a:cubicBezTo>
                                        <a:cubicBezTo>
                                          <a:pt x="276" y="229"/>
                                          <a:pt x="270" y="227"/>
                                          <a:pt x="263" y="228"/>
                                        </a:cubicBezTo>
                                        <a:cubicBezTo>
                                          <a:pt x="270" y="230"/>
                                          <a:pt x="277" y="225"/>
                                          <a:pt x="283" y="230"/>
                                        </a:cubicBezTo>
                                        <a:cubicBezTo>
                                          <a:pt x="283" y="230"/>
                                          <a:pt x="281" y="233"/>
                                          <a:pt x="277" y="235"/>
                                        </a:cubicBezTo>
                                        <a:cubicBezTo>
                                          <a:pt x="286" y="234"/>
                                          <a:pt x="285" y="220"/>
                                          <a:pt x="280" y="217"/>
                                        </a:cubicBezTo>
                                        <a:cubicBezTo>
                                          <a:pt x="283" y="219"/>
                                          <a:pt x="288" y="218"/>
                                          <a:pt x="286" y="217"/>
                                        </a:cubicBezTo>
                                        <a:cubicBezTo>
                                          <a:pt x="299" y="219"/>
                                          <a:pt x="313" y="221"/>
                                          <a:pt x="325" y="218"/>
                                        </a:cubicBezTo>
                                        <a:cubicBezTo>
                                          <a:pt x="332" y="217"/>
                                          <a:pt x="343" y="214"/>
                                          <a:pt x="348" y="207"/>
                                        </a:cubicBezTo>
                                        <a:cubicBezTo>
                                          <a:pt x="351" y="203"/>
                                          <a:pt x="347" y="200"/>
                                          <a:pt x="344" y="197"/>
                                        </a:cubicBezTo>
                                        <a:cubicBezTo>
                                          <a:pt x="338" y="192"/>
                                          <a:pt x="332" y="188"/>
                                          <a:pt x="327" y="183"/>
                                        </a:cubicBezTo>
                                        <a:cubicBezTo>
                                          <a:pt x="337" y="180"/>
                                          <a:pt x="342" y="172"/>
                                          <a:pt x="349" y="167"/>
                                        </a:cubicBezTo>
                                        <a:cubicBezTo>
                                          <a:pt x="354" y="163"/>
                                          <a:pt x="372" y="149"/>
                                          <a:pt x="362" y="144"/>
                                        </a:cubicBezTo>
                                        <a:cubicBezTo>
                                          <a:pt x="362" y="144"/>
                                          <a:pt x="362" y="144"/>
                                          <a:pt x="362" y="145"/>
                                        </a:cubicBezTo>
                                        <a:cubicBezTo>
                                          <a:pt x="361" y="145"/>
                                          <a:pt x="361" y="145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1" y="144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0" y="144"/>
                                          <a:pt x="359" y="144"/>
                                        </a:cubicBezTo>
                                        <a:cubicBezTo>
                                          <a:pt x="359" y="144"/>
                                          <a:pt x="358" y="144"/>
                                          <a:pt x="358" y="144"/>
                                        </a:cubicBezTo>
                                        <a:cubicBezTo>
                                          <a:pt x="361" y="140"/>
                                          <a:pt x="366" y="132"/>
                                          <a:pt x="366" y="127"/>
                                        </a:cubicBezTo>
                                        <a:cubicBezTo>
                                          <a:pt x="366" y="124"/>
                                          <a:pt x="359" y="124"/>
                                          <a:pt x="356" y="124"/>
                                        </a:cubicBezTo>
                                        <a:cubicBezTo>
                                          <a:pt x="351" y="123"/>
                                          <a:pt x="345" y="121"/>
                                          <a:pt x="339" y="122"/>
                                        </a:cubicBezTo>
                                        <a:cubicBezTo>
                                          <a:pt x="333" y="122"/>
                                          <a:pt x="328" y="120"/>
                                          <a:pt x="321" y="121"/>
                                        </a:cubicBezTo>
                                        <a:cubicBezTo>
                                          <a:pt x="330" y="111"/>
                                          <a:pt x="336" y="96"/>
                                          <a:pt x="336" y="82"/>
                                        </a:cubicBezTo>
                                        <a:cubicBezTo>
                                          <a:pt x="329" y="80"/>
                                          <a:pt x="318" y="81"/>
                                          <a:pt x="309" y="81"/>
                                        </a:cubicBezTo>
                                        <a:cubicBezTo>
                                          <a:pt x="310" y="72"/>
                                          <a:pt x="323" y="63"/>
                                          <a:pt x="316" y="53"/>
                                        </a:cubicBezTo>
                                        <a:cubicBezTo>
                                          <a:pt x="314" y="51"/>
                                          <a:pt x="302" y="54"/>
                                          <a:pt x="299" y="55"/>
                                        </a:cubicBezTo>
                                        <a:cubicBezTo>
                                          <a:pt x="291" y="58"/>
                                          <a:pt x="281" y="59"/>
                                          <a:pt x="275" y="62"/>
                                        </a:cubicBezTo>
                                        <a:cubicBezTo>
                                          <a:pt x="276" y="61"/>
                                          <a:pt x="276" y="60"/>
                                          <a:pt x="276" y="58"/>
                                        </a:cubicBezTo>
                                        <a:cubicBezTo>
                                          <a:pt x="273" y="50"/>
                                          <a:pt x="281" y="36"/>
                                          <a:pt x="270" y="32"/>
                                        </a:cubicBezTo>
                                        <a:cubicBezTo>
                                          <a:pt x="262" y="34"/>
                                          <a:pt x="257" y="41"/>
                                          <a:pt x="249" y="45"/>
                                        </a:cubicBezTo>
                                        <a:cubicBezTo>
                                          <a:pt x="252" y="31"/>
                                          <a:pt x="248" y="17"/>
                                          <a:pt x="241" y="6"/>
                                        </a:cubicBezTo>
                                        <a:cubicBezTo>
                                          <a:pt x="236" y="3"/>
                                          <a:pt x="233" y="11"/>
                                          <a:pt x="230" y="13"/>
                                        </a:cubicBezTo>
                                        <a:cubicBezTo>
                                          <a:pt x="230" y="13"/>
                                          <a:pt x="230" y="13"/>
                                          <a:pt x="230" y="13"/>
                                        </a:cubicBezTo>
                                        <a:cubicBezTo>
                                          <a:pt x="223" y="16"/>
                                          <a:pt x="218" y="20"/>
                                          <a:pt x="214" y="26"/>
                                        </a:cubicBezTo>
                                        <a:cubicBezTo>
                                          <a:pt x="209" y="25"/>
                                          <a:pt x="207" y="29"/>
                                          <a:pt x="205" y="32"/>
                                        </a:cubicBezTo>
                                        <a:cubicBezTo>
                                          <a:pt x="202" y="24"/>
                                          <a:pt x="199" y="12"/>
                                          <a:pt x="193" y="6"/>
                                        </a:cubicBezTo>
                                        <a:cubicBezTo>
                                          <a:pt x="189" y="3"/>
                                          <a:pt x="187" y="10"/>
                                          <a:pt x="185" y="13"/>
                                        </a:cubicBezTo>
                                        <a:cubicBezTo>
                                          <a:pt x="180" y="10"/>
                                          <a:pt x="177" y="3"/>
                                          <a:pt x="172" y="1"/>
                                        </a:cubicBezTo>
                                        <a:cubicBezTo>
                                          <a:pt x="172" y="0"/>
                                          <a:pt x="172" y="0"/>
                                          <a:pt x="172" y="0"/>
                                        </a:cubicBezTo>
                                        <a:cubicBezTo>
                                          <a:pt x="171" y="0"/>
                                          <a:pt x="171" y="0"/>
                                          <a:pt x="171" y="1"/>
                                        </a:cubicBezTo>
                                        <a:cubicBezTo>
                                          <a:pt x="171" y="1"/>
                                          <a:pt x="171" y="0"/>
                                          <a:pt x="170" y="0"/>
                                        </a:cubicBezTo>
                                        <a:cubicBezTo>
                                          <a:pt x="163" y="7"/>
                                          <a:pt x="162" y="18"/>
                                          <a:pt x="157" y="26"/>
                                        </a:cubicBezTo>
                                        <a:cubicBezTo>
                                          <a:pt x="153" y="16"/>
                                          <a:pt x="143" y="7"/>
                                          <a:pt x="134" y="2"/>
                                        </a:cubicBezTo>
                                        <a:cubicBezTo>
                                          <a:pt x="130" y="11"/>
                                          <a:pt x="124" y="20"/>
                                          <a:pt x="123" y="32"/>
                                        </a:cubicBezTo>
                                        <a:cubicBezTo>
                                          <a:pt x="113" y="33"/>
                                          <a:pt x="120" y="49"/>
                                          <a:pt x="115" y="56"/>
                                        </a:cubicBezTo>
                                        <a:cubicBezTo>
                                          <a:pt x="102" y="44"/>
                                          <a:pt x="90" y="26"/>
                                          <a:pt x="68" y="24"/>
                                        </a:cubicBezTo>
                                        <a:cubicBezTo>
                                          <a:pt x="66" y="31"/>
                                          <a:pt x="69" y="40"/>
                                          <a:pt x="68" y="49"/>
                                        </a:cubicBezTo>
                                        <a:cubicBezTo>
                                          <a:pt x="73" y="56"/>
                                          <a:pt x="69" y="67"/>
                                          <a:pt x="74" y="75"/>
                                        </a:cubicBezTo>
                                        <a:cubicBezTo>
                                          <a:pt x="67" y="73"/>
                                          <a:pt x="58" y="65"/>
                                          <a:pt x="50" y="68"/>
                                        </a:cubicBezTo>
                                        <a:cubicBezTo>
                                          <a:pt x="52" y="77"/>
                                          <a:pt x="56" y="87"/>
                                          <a:pt x="57" y="96"/>
                                        </a:cubicBezTo>
                                        <a:cubicBezTo>
                                          <a:pt x="39" y="92"/>
                                          <a:pt x="20" y="87"/>
                                          <a:pt x="0" y="90"/>
                                        </a:cubicBezTo>
                                        <a:cubicBezTo>
                                          <a:pt x="0" y="90"/>
                                          <a:pt x="0" y="90"/>
                                          <a:pt x="1" y="90"/>
                                        </a:cubicBezTo>
                                        <a:cubicBezTo>
                                          <a:pt x="0" y="91"/>
                                          <a:pt x="0" y="92"/>
                                          <a:pt x="0" y="92"/>
                                        </a:cubicBezTo>
                                        <a:cubicBezTo>
                                          <a:pt x="4" y="118"/>
                                          <a:pt x="25" y="132"/>
                                          <a:pt x="42" y="145"/>
                                        </a:cubicBezTo>
                                        <a:cubicBezTo>
                                          <a:pt x="35" y="145"/>
                                          <a:pt x="12" y="151"/>
                                          <a:pt x="6" y="156"/>
                                        </a:cubicBezTo>
                                        <a:cubicBezTo>
                                          <a:pt x="8" y="163"/>
                                          <a:pt x="15" y="173"/>
                                          <a:pt x="23" y="179"/>
                                        </a:cubicBezTo>
                                        <a:cubicBezTo>
                                          <a:pt x="36" y="188"/>
                                          <a:pt x="57" y="196"/>
                                          <a:pt x="70" y="198"/>
                                        </a:cubicBezTo>
                                        <a:cubicBezTo>
                                          <a:pt x="72" y="198"/>
                                          <a:pt x="57" y="213"/>
                                          <a:pt x="56" y="214"/>
                                        </a:cubicBezTo>
                                        <a:cubicBezTo>
                                          <a:pt x="59" y="217"/>
                                          <a:pt x="65" y="222"/>
                                          <a:pt x="68" y="224"/>
                                        </a:cubicBezTo>
                                        <a:cubicBezTo>
                                          <a:pt x="80" y="233"/>
                                          <a:pt x="94" y="235"/>
                                          <a:pt x="102" y="235"/>
                                        </a:cubicBezTo>
                                        <a:cubicBezTo>
                                          <a:pt x="112" y="235"/>
                                          <a:pt x="141" y="232"/>
                                          <a:pt x="133" y="236"/>
                                        </a:cubicBezTo>
                                        <a:cubicBezTo>
                                          <a:pt x="131" y="238"/>
                                          <a:pt x="183" y="246"/>
                                          <a:pt x="191" y="225"/>
                                        </a:cubicBezTo>
                                        <a:cubicBezTo>
                                          <a:pt x="178" y="238"/>
                                          <a:pt x="142" y="237"/>
                                          <a:pt x="138" y="232"/>
                                        </a:cubicBezTo>
                                        <a:cubicBezTo>
                                          <a:pt x="140" y="233"/>
                                          <a:pt x="143" y="231"/>
                                          <a:pt x="146" y="232"/>
                                        </a:cubicBezTo>
                                        <a:cubicBezTo>
                                          <a:pt x="143" y="231"/>
                                          <a:pt x="140" y="230"/>
                                          <a:pt x="138" y="228"/>
                                        </a:cubicBezTo>
                                        <a:cubicBezTo>
                                          <a:pt x="140" y="229"/>
                                          <a:pt x="142" y="231"/>
                                          <a:pt x="144" y="231"/>
                                        </a:cubicBezTo>
                                        <a:cubicBezTo>
                                          <a:pt x="141" y="229"/>
                                          <a:pt x="137" y="228"/>
                                          <a:pt x="136" y="225"/>
                                        </a:cubicBezTo>
                                        <a:cubicBezTo>
                                          <a:pt x="138" y="226"/>
                                          <a:pt x="141" y="229"/>
                                          <a:pt x="143" y="230"/>
                                        </a:cubicBezTo>
                                        <a:cubicBezTo>
                                          <a:pt x="140" y="226"/>
                                          <a:pt x="132" y="222"/>
                                          <a:pt x="134" y="216"/>
                                        </a:cubicBezTo>
                                        <a:cubicBezTo>
                                          <a:pt x="134" y="216"/>
                                          <a:pt x="135" y="215"/>
                                          <a:pt x="134" y="215"/>
                                        </a:cubicBezTo>
                                        <a:cubicBezTo>
                                          <a:pt x="137" y="210"/>
                                          <a:pt x="140" y="206"/>
                                          <a:pt x="146" y="205"/>
                                        </a:cubicBezTo>
                                        <a:cubicBezTo>
                                          <a:pt x="153" y="204"/>
                                          <a:pt x="160" y="208"/>
                                          <a:pt x="167" y="212"/>
                                        </a:cubicBezTo>
                                        <a:cubicBezTo>
                                          <a:pt x="166" y="212"/>
                                          <a:pt x="166" y="212"/>
                                          <a:pt x="166" y="212"/>
                                        </a:cubicBezTo>
                                        <a:cubicBezTo>
                                          <a:pt x="166" y="212"/>
                                          <a:pt x="167" y="213"/>
                                          <a:pt x="168" y="213"/>
                                        </a:cubicBezTo>
                                        <a:cubicBezTo>
                                          <a:pt x="167" y="213"/>
                                          <a:pt x="167" y="213"/>
                                          <a:pt x="166" y="213"/>
                                        </a:cubicBezTo>
                                        <a:cubicBezTo>
                                          <a:pt x="167" y="213"/>
                                          <a:pt x="168" y="214"/>
                                          <a:pt x="168" y="214"/>
                                        </a:cubicBezTo>
                                        <a:cubicBezTo>
                                          <a:pt x="168" y="214"/>
                                          <a:pt x="167" y="215"/>
                                          <a:pt x="166" y="215"/>
                                        </a:cubicBezTo>
                                        <a:cubicBezTo>
                                          <a:pt x="167" y="215"/>
                                          <a:pt x="169" y="215"/>
                                          <a:pt x="170" y="216"/>
                                        </a:cubicBezTo>
                                        <a:cubicBezTo>
                                          <a:pt x="168" y="216"/>
                                          <a:pt x="166" y="216"/>
                                          <a:pt x="164" y="216"/>
                                        </a:cubicBezTo>
                                        <a:cubicBezTo>
                                          <a:pt x="167" y="216"/>
                                          <a:pt x="169" y="216"/>
                                          <a:pt x="171" y="217"/>
                                        </a:cubicBezTo>
                                        <a:cubicBezTo>
                                          <a:pt x="169" y="217"/>
                                          <a:pt x="167" y="217"/>
                                          <a:pt x="165" y="218"/>
                                        </a:cubicBezTo>
                                        <a:cubicBezTo>
                                          <a:pt x="168" y="218"/>
                                          <a:pt x="170" y="218"/>
                                          <a:pt x="173" y="218"/>
                                        </a:cubicBezTo>
                                        <a:cubicBezTo>
                                          <a:pt x="169" y="219"/>
                                          <a:pt x="165" y="219"/>
                                          <a:pt x="162" y="220"/>
                                        </a:cubicBezTo>
                                        <a:cubicBezTo>
                                          <a:pt x="166" y="221"/>
                                          <a:pt x="170" y="218"/>
                                          <a:pt x="174" y="219"/>
                                        </a:cubicBezTo>
                                        <a:cubicBezTo>
                                          <a:pt x="172" y="220"/>
                                          <a:pt x="170" y="220"/>
                                          <a:pt x="167" y="220"/>
                                        </a:cubicBezTo>
                                        <a:cubicBezTo>
                                          <a:pt x="168" y="220"/>
                                          <a:pt x="169" y="221"/>
                                          <a:pt x="170" y="221"/>
                                        </a:cubicBezTo>
                                        <a:cubicBezTo>
                                          <a:pt x="169" y="221"/>
                                          <a:pt x="167" y="221"/>
                                          <a:pt x="166" y="222"/>
                                        </a:cubicBezTo>
                                        <a:cubicBezTo>
                                          <a:pt x="171" y="223"/>
                                          <a:pt x="176" y="221"/>
                                          <a:pt x="180" y="221"/>
                                        </a:cubicBezTo>
                                        <a:cubicBezTo>
                                          <a:pt x="177" y="224"/>
                                          <a:pt x="173" y="222"/>
                                          <a:pt x="169" y="223"/>
                                        </a:cubicBezTo>
                                        <a:cubicBezTo>
                                          <a:pt x="171" y="223"/>
                                          <a:pt x="173" y="223"/>
                                          <a:pt x="174" y="223"/>
                                        </a:cubicBezTo>
                                        <a:cubicBezTo>
                                          <a:pt x="172" y="224"/>
                                          <a:pt x="169" y="224"/>
                                          <a:pt x="167" y="225"/>
                                        </a:cubicBezTo>
                                        <a:cubicBezTo>
                                          <a:pt x="171" y="226"/>
                                          <a:pt x="175" y="224"/>
                                          <a:pt x="178" y="224"/>
                                        </a:cubicBezTo>
                                        <a:cubicBezTo>
                                          <a:pt x="175" y="225"/>
                                          <a:pt x="172" y="225"/>
                                          <a:pt x="170" y="226"/>
                                        </a:cubicBezTo>
                                        <a:cubicBezTo>
                                          <a:pt x="172" y="226"/>
                                          <a:pt x="174" y="226"/>
                                          <a:pt x="177" y="226"/>
                                        </a:cubicBezTo>
                                        <a:cubicBezTo>
                                          <a:pt x="170" y="229"/>
                                          <a:pt x="163" y="229"/>
                                          <a:pt x="155" y="228"/>
                                        </a:cubicBezTo>
                                        <a:cubicBezTo>
                                          <a:pt x="152" y="227"/>
                                          <a:pt x="148" y="226"/>
                                          <a:pt x="145" y="225"/>
                                        </a:cubicBezTo>
                                        <a:cubicBezTo>
                                          <a:pt x="143" y="225"/>
                                          <a:pt x="138" y="222"/>
                                          <a:pt x="137" y="221"/>
                                        </a:cubicBezTo>
                                        <a:cubicBezTo>
                                          <a:pt x="142" y="227"/>
                                          <a:pt x="151" y="228"/>
                                          <a:pt x="159" y="229"/>
                                        </a:cubicBezTo>
                                        <a:cubicBezTo>
                                          <a:pt x="170" y="230"/>
                                          <a:pt x="179" y="228"/>
                                          <a:pt x="190" y="225"/>
                                        </a:cubicBezTo>
                                        <a:cubicBezTo>
                                          <a:pt x="191" y="225"/>
                                          <a:pt x="193" y="227"/>
                                          <a:pt x="196" y="228"/>
                                        </a:cubicBezTo>
                                        <a:cubicBezTo>
                                          <a:pt x="200" y="230"/>
                                          <a:pt x="225" y="252"/>
                                          <a:pt x="257" y="244"/>
                                        </a:cubicBezTo>
                                        <a:cubicBezTo>
                                          <a:pt x="274" y="239"/>
                                          <a:pt x="280" y="233"/>
                                          <a:pt x="279" y="234"/>
                                        </a:cubicBezTo>
                                        <a:cubicBezTo>
                                          <a:pt x="276" y="234"/>
                                          <a:pt x="258" y="246"/>
                                          <a:pt x="237" y="243"/>
                                        </a:cubicBezTo>
                                        <a:close/>
                                        <a:moveTo>
                                          <a:pt x="213" y="221"/>
                                        </a:moveTo>
                                        <a:cubicBezTo>
                                          <a:pt x="215" y="219"/>
                                          <a:pt x="216" y="217"/>
                                          <a:pt x="218" y="216"/>
                                        </a:cubicBezTo>
                                        <a:cubicBezTo>
                                          <a:pt x="218" y="216"/>
                                          <a:pt x="218" y="217"/>
                                          <a:pt x="218" y="217"/>
                                        </a:cubicBezTo>
                                        <a:cubicBezTo>
                                          <a:pt x="222" y="215"/>
                                          <a:pt x="227" y="211"/>
                                          <a:pt x="229" y="206"/>
                                        </a:cubicBezTo>
                                        <a:cubicBezTo>
                                          <a:pt x="230" y="206"/>
                                          <a:pt x="230" y="206"/>
                                          <a:pt x="230" y="206"/>
                                        </a:cubicBezTo>
                                        <a:cubicBezTo>
                                          <a:pt x="227" y="212"/>
                                          <a:pt x="221" y="216"/>
                                          <a:pt x="215" y="219"/>
                                        </a:cubicBezTo>
                                        <a:cubicBezTo>
                                          <a:pt x="220" y="218"/>
                                          <a:pt x="224" y="215"/>
                                          <a:pt x="228" y="211"/>
                                        </a:cubicBezTo>
                                        <a:cubicBezTo>
                                          <a:pt x="228" y="211"/>
                                          <a:pt x="228" y="211"/>
                                          <a:pt x="228" y="210"/>
                                        </a:cubicBezTo>
                                        <a:cubicBezTo>
                                          <a:pt x="230" y="209"/>
                                          <a:pt x="231" y="207"/>
                                          <a:pt x="232" y="205"/>
                                        </a:cubicBezTo>
                                        <a:cubicBezTo>
                                          <a:pt x="232" y="205"/>
                                          <a:pt x="232" y="205"/>
                                          <a:pt x="233" y="205"/>
                                        </a:cubicBezTo>
                                        <a:cubicBezTo>
                                          <a:pt x="230" y="213"/>
                                          <a:pt x="222" y="218"/>
                                          <a:pt x="213" y="221"/>
                                        </a:cubicBezTo>
                                        <a:close/>
                                        <a:moveTo>
                                          <a:pt x="240" y="192"/>
                                        </a:moveTo>
                                        <a:cubicBezTo>
                                          <a:pt x="246" y="191"/>
                                          <a:pt x="251" y="189"/>
                                          <a:pt x="255" y="186"/>
                                        </a:cubicBezTo>
                                        <a:cubicBezTo>
                                          <a:pt x="249" y="188"/>
                                          <a:pt x="243" y="191"/>
                                          <a:pt x="237" y="192"/>
                                        </a:cubicBezTo>
                                        <a:cubicBezTo>
                                          <a:pt x="238" y="192"/>
                                          <a:pt x="239" y="192"/>
                                          <a:pt x="240" y="192"/>
                                        </a:cubicBezTo>
                                        <a:cubicBezTo>
                                          <a:pt x="234" y="194"/>
                                          <a:pt x="229" y="194"/>
                                          <a:pt x="222" y="194"/>
                                        </a:cubicBezTo>
                                        <a:cubicBezTo>
                                          <a:pt x="223" y="194"/>
                                          <a:pt x="223" y="194"/>
                                          <a:pt x="224" y="194"/>
                                        </a:cubicBezTo>
                                        <a:cubicBezTo>
                                          <a:pt x="229" y="193"/>
                                          <a:pt x="232" y="193"/>
                                          <a:pt x="237" y="191"/>
                                        </a:cubicBezTo>
                                        <a:cubicBezTo>
                                          <a:pt x="233" y="192"/>
                                          <a:pt x="229" y="193"/>
                                          <a:pt x="224" y="192"/>
                                        </a:cubicBezTo>
                                        <a:cubicBezTo>
                                          <a:pt x="228" y="192"/>
                                          <a:pt x="232" y="191"/>
                                          <a:pt x="236" y="191"/>
                                        </a:cubicBezTo>
                                        <a:cubicBezTo>
                                          <a:pt x="234" y="190"/>
                                          <a:pt x="230" y="191"/>
                                          <a:pt x="226" y="191"/>
                                        </a:cubicBezTo>
                                        <a:cubicBezTo>
                                          <a:pt x="231" y="190"/>
                                          <a:pt x="237" y="190"/>
                                          <a:pt x="242" y="189"/>
                                        </a:cubicBezTo>
                                        <a:cubicBezTo>
                                          <a:pt x="242" y="189"/>
                                          <a:pt x="241" y="189"/>
                                          <a:pt x="242" y="189"/>
                                        </a:cubicBezTo>
                                        <a:cubicBezTo>
                                          <a:pt x="240" y="189"/>
                                          <a:pt x="238" y="189"/>
                                          <a:pt x="237" y="189"/>
                                        </a:cubicBezTo>
                                        <a:cubicBezTo>
                                          <a:pt x="237" y="189"/>
                                          <a:pt x="237" y="189"/>
                                          <a:pt x="238" y="189"/>
                                        </a:cubicBezTo>
                                        <a:cubicBezTo>
                                          <a:pt x="237" y="189"/>
                                          <a:pt x="235" y="189"/>
                                          <a:pt x="232" y="189"/>
                                        </a:cubicBezTo>
                                        <a:cubicBezTo>
                                          <a:pt x="235" y="188"/>
                                          <a:pt x="239" y="188"/>
                                          <a:pt x="241" y="188"/>
                                        </a:cubicBezTo>
                                        <a:cubicBezTo>
                                          <a:pt x="242" y="188"/>
                                          <a:pt x="242" y="187"/>
                                          <a:pt x="242" y="187"/>
                                        </a:cubicBezTo>
                                        <a:cubicBezTo>
                                          <a:pt x="239" y="187"/>
                                          <a:pt x="235" y="188"/>
                                          <a:pt x="231" y="187"/>
                                        </a:cubicBezTo>
                                        <a:cubicBezTo>
                                          <a:pt x="233" y="187"/>
                                          <a:pt x="233" y="186"/>
                                          <a:pt x="234" y="187"/>
                                        </a:cubicBezTo>
                                        <a:cubicBezTo>
                                          <a:pt x="234" y="187"/>
                                          <a:pt x="234" y="187"/>
                                          <a:pt x="234" y="186"/>
                                        </a:cubicBezTo>
                                        <a:cubicBezTo>
                                          <a:pt x="234" y="186"/>
                                          <a:pt x="234" y="187"/>
                                          <a:pt x="235" y="187"/>
                                        </a:cubicBezTo>
                                        <a:cubicBezTo>
                                          <a:pt x="237" y="186"/>
                                          <a:pt x="240" y="186"/>
                                          <a:pt x="242" y="185"/>
                                        </a:cubicBezTo>
                                        <a:cubicBezTo>
                                          <a:pt x="243" y="185"/>
                                          <a:pt x="243" y="185"/>
                                          <a:pt x="243" y="185"/>
                                        </a:cubicBezTo>
                                        <a:cubicBezTo>
                                          <a:pt x="240" y="186"/>
                                          <a:pt x="235" y="186"/>
                                          <a:pt x="232" y="186"/>
                                        </a:cubicBezTo>
                                        <a:cubicBezTo>
                                          <a:pt x="237" y="184"/>
                                          <a:pt x="241" y="184"/>
                                          <a:pt x="245" y="183"/>
                                        </a:cubicBezTo>
                                        <a:cubicBezTo>
                                          <a:pt x="243" y="182"/>
                                          <a:pt x="237" y="184"/>
                                          <a:pt x="234" y="184"/>
                                        </a:cubicBezTo>
                                        <a:cubicBezTo>
                                          <a:pt x="237" y="182"/>
                                          <a:pt x="242" y="184"/>
                                          <a:pt x="245" y="181"/>
                                        </a:cubicBezTo>
                                        <a:cubicBezTo>
                                          <a:pt x="242" y="180"/>
                                          <a:pt x="239" y="184"/>
                                          <a:pt x="236" y="182"/>
                                        </a:cubicBezTo>
                                        <a:cubicBezTo>
                                          <a:pt x="240" y="180"/>
                                          <a:pt x="247" y="180"/>
                                          <a:pt x="253" y="179"/>
                                        </a:cubicBezTo>
                                        <a:cubicBezTo>
                                          <a:pt x="248" y="179"/>
                                          <a:pt x="243" y="179"/>
                                          <a:pt x="239" y="180"/>
                                        </a:cubicBezTo>
                                        <a:cubicBezTo>
                                          <a:pt x="244" y="178"/>
                                          <a:pt x="253" y="177"/>
                                          <a:pt x="258" y="176"/>
                                        </a:cubicBezTo>
                                        <a:cubicBezTo>
                                          <a:pt x="252" y="176"/>
                                          <a:pt x="243" y="178"/>
                                          <a:pt x="238" y="178"/>
                                        </a:cubicBezTo>
                                        <a:cubicBezTo>
                                          <a:pt x="245" y="176"/>
                                          <a:pt x="254" y="175"/>
                                          <a:pt x="261" y="173"/>
                                        </a:cubicBezTo>
                                        <a:cubicBezTo>
                                          <a:pt x="255" y="174"/>
                                          <a:pt x="248" y="175"/>
                                          <a:pt x="241" y="176"/>
                                        </a:cubicBezTo>
                                        <a:cubicBezTo>
                                          <a:pt x="242" y="174"/>
                                          <a:pt x="244" y="174"/>
                                          <a:pt x="246" y="174"/>
                                        </a:cubicBezTo>
                                        <a:cubicBezTo>
                                          <a:pt x="246" y="174"/>
                                          <a:pt x="246" y="173"/>
                                          <a:pt x="246" y="173"/>
                                        </a:cubicBezTo>
                                        <a:cubicBezTo>
                                          <a:pt x="253" y="172"/>
                                          <a:pt x="259" y="171"/>
                                          <a:pt x="264" y="169"/>
                                        </a:cubicBezTo>
                                        <a:cubicBezTo>
                                          <a:pt x="259" y="170"/>
                                          <a:pt x="252" y="172"/>
                                          <a:pt x="246" y="172"/>
                                        </a:cubicBezTo>
                                        <a:cubicBezTo>
                                          <a:pt x="251" y="171"/>
                                          <a:pt x="254" y="171"/>
                                          <a:pt x="259" y="169"/>
                                        </a:cubicBezTo>
                                        <a:cubicBezTo>
                                          <a:pt x="255" y="169"/>
                                          <a:pt x="251" y="170"/>
                                          <a:pt x="247" y="171"/>
                                        </a:cubicBezTo>
                                        <a:cubicBezTo>
                                          <a:pt x="251" y="169"/>
                                          <a:pt x="257" y="168"/>
                                          <a:pt x="261" y="166"/>
                                        </a:cubicBezTo>
                                        <a:cubicBezTo>
                                          <a:pt x="258" y="166"/>
                                          <a:pt x="253" y="168"/>
                                          <a:pt x="250" y="168"/>
                                        </a:cubicBezTo>
                                        <a:cubicBezTo>
                                          <a:pt x="253" y="166"/>
                                          <a:pt x="259" y="166"/>
                                          <a:pt x="263" y="165"/>
                                        </a:cubicBezTo>
                                        <a:cubicBezTo>
                                          <a:pt x="260" y="165"/>
                                          <a:pt x="255" y="166"/>
                                          <a:pt x="252" y="166"/>
                                        </a:cubicBezTo>
                                        <a:cubicBezTo>
                                          <a:pt x="254" y="163"/>
                                          <a:pt x="258" y="163"/>
                                          <a:pt x="261" y="162"/>
                                        </a:cubicBezTo>
                                        <a:cubicBezTo>
                                          <a:pt x="260" y="162"/>
                                          <a:pt x="257" y="162"/>
                                          <a:pt x="255" y="163"/>
                                        </a:cubicBezTo>
                                        <a:cubicBezTo>
                                          <a:pt x="255" y="163"/>
                                          <a:pt x="255" y="163"/>
                                          <a:pt x="255" y="162"/>
                                        </a:cubicBezTo>
                                        <a:cubicBezTo>
                                          <a:pt x="259" y="159"/>
                                          <a:pt x="265" y="160"/>
                                          <a:pt x="270" y="160"/>
                                        </a:cubicBezTo>
                                        <a:cubicBezTo>
                                          <a:pt x="267" y="159"/>
                                          <a:pt x="261" y="159"/>
                                          <a:pt x="257" y="160"/>
                                        </a:cubicBezTo>
                                        <a:cubicBezTo>
                                          <a:pt x="264" y="157"/>
                                          <a:pt x="270" y="158"/>
                                          <a:pt x="276" y="157"/>
                                        </a:cubicBezTo>
                                        <a:cubicBezTo>
                                          <a:pt x="270" y="157"/>
                                          <a:pt x="265" y="157"/>
                                          <a:pt x="259" y="158"/>
                                        </a:cubicBezTo>
                                        <a:cubicBezTo>
                                          <a:pt x="263" y="154"/>
                                          <a:pt x="271" y="156"/>
                                          <a:pt x="276" y="155"/>
                                        </a:cubicBezTo>
                                        <a:cubicBezTo>
                                          <a:pt x="272" y="155"/>
                                          <a:pt x="266" y="155"/>
                                          <a:pt x="261" y="155"/>
                                        </a:cubicBezTo>
                                        <a:cubicBezTo>
                                          <a:pt x="263" y="152"/>
                                          <a:pt x="270" y="153"/>
                                          <a:pt x="273" y="153"/>
                                        </a:cubicBezTo>
                                        <a:cubicBezTo>
                                          <a:pt x="276" y="153"/>
                                          <a:pt x="279" y="153"/>
                                          <a:pt x="283" y="153"/>
                                        </a:cubicBezTo>
                                        <a:cubicBezTo>
                                          <a:pt x="277" y="152"/>
                                          <a:pt x="269" y="152"/>
                                          <a:pt x="263" y="152"/>
                                        </a:cubicBezTo>
                                        <a:cubicBezTo>
                                          <a:pt x="263" y="152"/>
                                          <a:pt x="263" y="152"/>
                                          <a:pt x="263" y="151"/>
                                        </a:cubicBezTo>
                                        <a:cubicBezTo>
                                          <a:pt x="264" y="152"/>
                                          <a:pt x="265" y="152"/>
                                          <a:pt x="265" y="151"/>
                                        </a:cubicBezTo>
                                        <a:cubicBezTo>
                                          <a:pt x="265" y="151"/>
                                          <a:pt x="265" y="151"/>
                                          <a:pt x="265" y="151"/>
                                        </a:cubicBezTo>
                                        <a:cubicBezTo>
                                          <a:pt x="269" y="151"/>
                                          <a:pt x="271" y="151"/>
                                          <a:pt x="275" y="151"/>
                                        </a:cubicBezTo>
                                        <a:cubicBezTo>
                                          <a:pt x="272" y="150"/>
                                          <a:pt x="267" y="150"/>
                                          <a:pt x="264" y="150"/>
                                        </a:cubicBezTo>
                                        <a:cubicBezTo>
                                          <a:pt x="264" y="150"/>
                                          <a:pt x="265" y="149"/>
                                          <a:pt x="265" y="149"/>
                                        </a:cubicBezTo>
                                        <a:cubicBezTo>
                                          <a:pt x="278" y="148"/>
                                          <a:pt x="289" y="152"/>
                                          <a:pt x="297" y="158"/>
                                        </a:cubicBezTo>
                                        <a:cubicBezTo>
                                          <a:pt x="294" y="157"/>
                                          <a:pt x="291" y="157"/>
                                          <a:pt x="288" y="157"/>
                                        </a:cubicBezTo>
                                        <a:cubicBezTo>
                                          <a:pt x="291" y="157"/>
                                          <a:pt x="294" y="158"/>
                                          <a:pt x="297" y="159"/>
                                        </a:cubicBezTo>
                                        <a:cubicBezTo>
                                          <a:pt x="294" y="160"/>
                                          <a:pt x="289" y="161"/>
                                          <a:pt x="286" y="161"/>
                                        </a:cubicBezTo>
                                        <a:cubicBezTo>
                                          <a:pt x="289" y="162"/>
                                          <a:pt x="293" y="160"/>
                                          <a:pt x="297" y="160"/>
                                        </a:cubicBezTo>
                                        <a:cubicBezTo>
                                          <a:pt x="294" y="162"/>
                                          <a:pt x="291" y="163"/>
                                          <a:pt x="288" y="165"/>
                                        </a:cubicBezTo>
                                        <a:cubicBezTo>
                                          <a:pt x="291" y="164"/>
                                          <a:pt x="294" y="162"/>
                                          <a:pt x="297" y="161"/>
                                        </a:cubicBezTo>
                                        <a:cubicBezTo>
                                          <a:pt x="293" y="166"/>
                                          <a:pt x="287" y="170"/>
                                          <a:pt x="281" y="174"/>
                                        </a:cubicBezTo>
                                        <a:cubicBezTo>
                                          <a:pt x="288" y="171"/>
                                          <a:pt x="293" y="167"/>
                                          <a:pt x="298" y="162"/>
                                        </a:cubicBezTo>
                                        <a:cubicBezTo>
                                          <a:pt x="295" y="166"/>
                                          <a:pt x="292" y="170"/>
                                          <a:pt x="289" y="174"/>
                                        </a:cubicBezTo>
                                        <a:cubicBezTo>
                                          <a:pt x="288" y="175"/>
                                          <a:pt x="285" y="177"/>
                                          <a:pt x="284" y="179"/>
                                        </a:cubicBezTo>
                                        <a:cubicBezTo>
                                          <a:pt x="284" y="179"/>
                                          <a:pt x="284" y="179"/>
                                          <a:pt x="284" y="179"/>
                                        </a:cubicBezTo>
                                        <a:cubicBezTo>
                                          <a:pt x="278" y="183"/>
                                          <a:pt x="270" y="186"/>
                                          <a:pt x="264" y="189"/>
                                        </a:cubicBezTo>
                                        <a:cubicBezTo>
                                          <a:pt x="264" y="190"/>
                                          <a:pt x="263" y="191"/>
                                          <a:pt x="262" y="191"/>
                                        </a:cubicBezTo>
                                        <a:cubicBezTo>
                                          <a:pt x="262" y="191"/>
                                          <a:pt x="262" y="190"/>
                                          <a:pt x="262" y="190"/>
                                        </a:cubicBezTo>
                                        <a:cubicBezTo>
                                          <a:pt x="260" y="191"/>
                                          <a:pt x="258" y="192"/>
                                          <a:pt x="256" y="192"/>
                                        </a:cubicBezTo>
                                        <a:cubicBezTo>
                                          <a:pt x="257" y="191"/>
                                          <a:pt x="259" y="191"/>
                                          <a:pt x="259" y="190"/>
                                        </a:cubicBezTo>
                                        <a:cubicBezTo>
                                          <a:pt x="260" y="190"/>
                                          <a:pt x="261" y="190"/>
                                          <a:pt x="261" y="189"/>
                                        </a:cubicBezTo>
                                        <a:cubicBezTo>
                                          <a:pt x="262" y="189"/>
                                          <a:pt x="262" y="189"/>
                                          <a:pt x="263" y="188"/>
                                        </a:cubicBezTo>
                                        <a:cubicBezTo>
                                          <a:pt x="263" y="188"/>
                                          <a:pt x="262" y="188"/>
                                          <a:pt x="262" y="188"/>
                                        </a:cubicBezTo>
                                        <a:cubicBezTo>
                                          <a:pt x="253" y="193"/>
                                          <a:pt x="244" y="196"/>
                                          <a:pt x="233" y="198"/>
                                        </a:cubicBezTo>
                                        <a:cubicBezTo>
                                          <a:pt x="240" y="197"/>
                                          <a:pt x="246" y="195"/>
                                          <a:pt x="253" y="193"/>
                                        </a:cubicBezTo>
                                        <a:cubicBezTo>
                                          <a:pt x="253" y="193"/>
                                          <a:pt x="253" y="193"/>
                                          <a:pt x="253" y="193"/>
                                        </a:cubicBezTo>
                                        <a:cubicBezTo>
                                          <a:pt x="254" y="193"/>
                                          <a:pt x="254" y="193"/>
                                          <a:pt x="254" y="192"/>
                                        </a:cubicBezTo>
                                        <a:cubicBezTo>
                                          <a:pt x="254" y="192"/>
                                          <a:pt x="254" y="193"/>
                                          <a:pt x="254" y="193"/>
                                        </a:cubicBezTo>
                                        <a:cubicBezTo>
                                          <a:pt x="254" y="193"/>
                                          <a:pt x="255" y="193"/>
                                          <a:pt x="254" y="192"/>
                                        </a:cubicBezTo>
                                        <a:cubicBezTo>
                                          <a:pt x="255" y="192"/>
                                          <a:pt x="255" y="192"/>
                                          <a:pt x="256" y="192"/>
                                        </a:cubicBezTo>
                                        <a:cubicBezTo>
                                          <a:pt x="256" y="192"/>
                                          <a:pt x="256" y="192"/>
                                          <a:pt x="256" y="192"/>
                                        </a:cubicBezTo>
                                        <a:cubicBezTo>
                                          <a:pt x="255" y="193"/>
                                          <a:pt x="254" y="194"/>
                                          <a:pt x="253" y="193"/>
                                        </a:cubicBezTo>
                                        <a:cubicBezTo>
                                          <a:pt x="247" y="197"/>
                                          <a:pt x="239" y="198"/>
                                          <a:pt x="232" y="200"/>
                                        </a:cubicBezTo>
                                        <a:cubicBezTo>
                                          <a:pt x="233" y="201"/>
                                          <a:pt x="233" y="200"/>
                                          <a:pt x="234" y="200"/>
                                        </a:cubicBezTo>
                                        <a:cubicBezTo>
                                          <a:pt x="233" y="201"/>
                                          <a:pt x="231" y="201"/>
                                          <a:pt x="230" y="201"/>
                                        </a:cubicBezTo>
                                        <a:cubicBezTo>
                                          <a:pt x="230" y="200"/>
                                          <a:pt x="232" y="201"/>
                                          <a:pt x="232" y="199"/>
                                        </a:cubicBezTo>
                                        <a:cubicBezTo>
                                          <a:pt x="232" y="199"/>
                                          <a:pt x="232" y="199"/>
                                          <a:pt x="232" y="199"/>
                                        </a:cubicBezTo>
                                        <a:cubicBezTo>
                                          <a:pt x="231" y="199"/>
                                          <a:pt x="231" y="200"/>
                                          <a:pt x="231" y="200"/>
                                        </a:cubicBezTo>
                                        <a:cubicBezTo>
                                          <a:pt x="231" y="200"/>
                                          <a:pt x="230" y="199"/>
                                          <a:pt x="230" y="199"/>
                                        </a:cubicBezTo>
                                        <a:cubicBezTo>
                                          <a:pt x="229" y="200"/>
                                          <a:pt x="228" y="200"/>
                                          <a:pt x="227" y="199"/>
                                        </a:cubicBezTo>
                                        <a:cubicBezTo>
                                          <a:pt x="228" y="199"/>
                                          <a:pt x="231" y="199"/>
                                          <a:pt x="233" y="198"/>
                                        </a:cubicBezTo>
                                        <a:cubicBezTo>
                                          <a:pt x="231" y="198"/>
                                          <a:pt x="230" y="198"/>
                                          <a:pt x="228" y="199"/>
                                        </a:cubicBezTo>
                                        <a:cubicBezTo>
                                          <a:pt x="229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7"/>
                                          <a:pt x="231" y="198"/>
                                          <a:pt x="231" y="198"/>
                                        </a:cubicBezTo>
                                        <a:cubicBezTo>
                                          <a:pt x="231" y="197"/>
                                          <a:pt x="233" y="198"/>
                                          <a:pt x="233" y="197"/>
                                        </a:cubicBezTo>
                                        <a:cubicBezTo>
                                          <a:pt x="229" y="197"/>
                                          <a:pt x="226" y="198"/>
                                          <a:pt x="223" y="197"/>
                                        </a:cubicBezTo>
                                        <a:cubicBezTo>
                                          <a:pt x="225" y="197"/>
                                          <a:pt x="228" y="197"/>
                                          <a:pt x="231" y="196"/>
                                        </a:cubicBezTo>
                                        <a:cubicBezTo>
                                          <a:pt x="231" y="196"/>
                                          <a:pt x="231" y="196"/>
                                          <a:pt x="230" y="196"/>
                                        </a:cubicBezTo>
                                        <a:cubicBezTo>
                                          <a:pt x="231" y="195"/>
                                          <a:pt x="234" y="196"/>
                                          <a:pt x="235" y="195"/>
                                        </a:cubicBezTo>
                                        <a:cubicBezTo>
                                          <a:pt x="230" y="196"/>
                                          <a:pt x="226" y="196"/>
                                          <a:pt x="221" y="196"/>
                                        </a:cubicBezTo>
                                        <a:cubicBezTo>
                                          <a:pt x="228" y="195"/>
                                          <a:pt x="235" y="194"/>
                                          <a:pt x="240" y="193"/>
                                        </a:cubicBezTo>
                                        <a:cubicBezTo>
                                          <a:pt x="240" y="192"/>
                                          <a:pt x="240" y="192"/>
                                          <a:pt x="240" y="192"/>
                                        </a:cubicBezTo>
                                        <a:close/>
                                        <a:moveTo>
                                          <a:pt x="228" y="189"/>
                                        </a:moveTo>
                                        <a:cubicBezTo>
                                          <a:pt x="229" y="189"/>
                                          <a:pt x="229" y="188"/>
                                          <a:pt x="230" y="189"/>
                                        </a:cubicBezTo>
                                        <a:cubicBezTo>
                                          <a:pt x="229" y="189"/>
                                          <a:pt x="228" y="189"/>
                                          <a:pt x="228" y="189"/>
                                        </a:cubicBezTo>
                                        <a:close/>
                                        <a:moveTo>
                                          <a:pt x="231" y="188"/>
                                        </a:moveTo>
                                        <a:cubicBezTo>
                                          <a:pt x="231" y="189"/>
                                          <a:pt x="230" y="188"/>
                                          <a:pt x="230" y="189"/>
                                        </a:cubicBezTo>
                                        <a:cubicBezTo>
                                          <a:pt x="230" y="188"/>
                                          <a:pt x="231" y="188"/>
                                          <a:pt x="231" y="188"/>
                                        </a:cubicBezTo>
                                        <a:close/>
                                        <a:moveTo>
                                          <a:pt x="230" y="187"/>
                                        </a:moveTo>
                                        <a:cubicBezTo>
                                          <a:pt x="230" y="187"/>
                                          <a:pt x="231" y="187"/>
                                          <a:pt x="231" y="187"/>
                                        </a:cubicBezTo>
                                        <a:cubicBezTo>
                                          <a:pt x="231" y="187"/>
                                          <a:pt x="230" y="187"/>
                                          <a:pt x="230" y="187"/>
                                        </a:cubicBezTo>
                                        <a:close/>
                                        <a:moveTo>
                                          <a:pt x="241" y="169"/>
                                        </a:moveTo>
                                        <a:cubicBezTo>
                                          <a:pt x="239" y="174"/>
                                          <a:pt x="231" y="173"/>
                                          <a:pt x="227" y="172"/>
                                        </a:cubicBezTo>
                                        <a:cubicBezTo>
                                          <a:pt x="229" y="170"/>
                                          <a:pt x="233" y="171"/>
                                          <a:pt x="236" y="170"/>
                                        </a:cubicBezTo>
                                        <a:cubicBezTo>
                                          <a:pt x="237" y="170"/>
                                          <a:pt x="238" y="170"/>
                                          <a:pt x="240" y="169"/>
                                        </a:cubicBezTo>
                                        <a:cubicBezTo>
                                          <a:pt x="238" y="171"/>
                                          <a:pt x="234" y="171"/>
                                          <a:pt x="232" y="172"/>
                                        </a:cubicBezTo>
                                        <a:cubicBezTo>
                                          <a:pt x="234" y="172"/>
                                          <a:pt x="239" y="170"/>
                                          <a:pt x="241" y="169"/>
                                        </a:cubicBezTo>
                                        <a:close/>
                                        <a:moveTo>
                                          <a:pt x="237" y="173"/>
                                        </a:moveTo>
                                        <a:cubicBezTo>
                                          <a:pt x="236" y="173"/>
                                          <a:pt x="234" y="174"/>
                                          <a:pt x="233" y="174"/>
                                        </a:cubicBezTo>
                                        <a:cubicBezTo>
                                          <a:pt x="234" y="173"/>
                                          <a:pt x="235" y="173"/>
                                          <a:pt x="237" y="173"/>
                                        </a:cubicBezTo>
                                        <a:close/>
                                        <a:moveTo>
                                          <a:pt x="236" y="174"/>
                                        </a:moveTo>
                                        <a:cubicBezTo>
                                          <a:pt x="243" y="170"/>
                                          <a:pt x="249" y="164"/>
                                          <a:pt x="253" y="158"/>
                                        </a:cubicBezTo>
                                        <a:cubicBezTo>
                                          <a:pt x="251" y="158"/>
                                          <a:pt x="251" y="159"/>
                                          <a:pt x="250" y="160"/>
                                        </a:cubicBezTo>
                                        <a:cubicBezTo>
                                          <a:pt x="250" y="160"/>
                                          <a:pt x="250" y="160"/>
                                          <a:pt x="251" y="160"/>
                                        </a:cubicBezTo>
                                        <a:cubicBezTo>
                                          <a:pt x="248" y="162"/>
                                          <a:pt x="244" y="163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1" y="164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2" y="164"/>
                                          <a:pt x="242" y="163"/>
                                        </a:cubicBezTo>
                                        <a:cubicBezTo>
                                          <a:pt x="243" y="163"/>
                                          <a:pt x="243" y="163"/>
                                          <a:pt x="243" y="164"/>
                                        </a:cubicBezTo>
                                        <a:cubicBezTo>
                                          <a:pt x="244" y="163"/>
                                          <a:pt x="245" y="163"/>
                                          <a:pt x="246" y="163"/>
                                        </a:cubicBezTo>
                                        <a:cubicBezTo>
                                          <a:pt x="242" y="165"/>
                                          <a:pt x="237" y="166"/>
                                          <a:pt x="232" y="167"/>
                                        </a:cubicBezTo>
                                        <a:cubicBezTo>
                                          <a:pt x="232" y="167"/>
                                          <a:pt x="232" y="167"/>
                                          <a:pt x="232" y="168"/>
                                        </a:cubicBezTo>
                                        <a:cubicBezTo>
                                          <a:pt x="236" y="167"/>
                                          <a:pt x="242" y="166"/>
                                          <a:pt x="247" y="164"/>
                                        </a:cubicBezTo>
                                        <a:cubicBezTo>
                                          <a:pt x="247" y="164"/>
                                          <a:pt x="246" y="165"/>
                                          <a:pt x="245" y="165"/>
                                        </a:cubicBezTo>
                                        <a:cubicBezTo>
                                          <a:pt x="240" y="166"/>
                                          <a:pt x="234" y="169"/>
                                          <a:pt x="227" y="169"/>
                                        </a:cubicBezTo>
                                        <a:cubicBezTo>
                                          <a:pt x="227" y="169"/>
                                          <a:pt x="227" y="170"/>
                                          <a:pt x="227" y="170"/>
                                        </a:cubicBezTo>
                                        <a:cubicBezTo>
                                          <a:pt x="231" y="170"/>
                                          <a:pt x="234" y="168"/>
                                          <a:pt x="238" y="168"/>
                                        </a:cubicBezTo>
                                        <a:cubicBezTo>
                                          <a:pt x="240" y="167"/>
                                          <a:pt x="242" y="168"/>
                                          <a:pt x="244" y="167"/>
                                        </a:cubicBezTo>
                                        <a:cubicBezTo>
                                          <a:pt x="239" y="169"/>
                                          <a:pt x="233" y="170"/>
                                          <a:pt x="226" y="171"/>
                                        </a:cubicBezTo>
                                        <a:cubicBezTo>
                                          <a:pt x="227" y="169"/>
                                          <a:pt x="228" y="166"/>
                                          <a:pt x="230" y="165"/>
                                        </a:cubicBezTo>
                                        <a:cubicBezTo>
                                          <a:pt x="229" y="164"/>
                                          <a:pt x="229" y="165"/>
                                          <a:pt x="228" y="165"/>
                                        </a:cubicBezTo>
                                        <a:cubicBezTo>
                                          <a:pt x="229" y="163"/>
                                          <a:pt x="230" y="160"/>
                                          <a:pt x="232" y="158"/>
                                        </a:cubicBezTo>
                                        <a:cubicBezTo>
                                          <a:pt x="232" y="158"/>
                                          <a:pt x="233" y="158"/>
                                          <a:pt x="233" y="157"/>
                                        </a:cubicBezTo>
                                        <a:cubicBezTo>
                                          <a:pt x="234" y="156"/>
                                          <a:pt x="240" y="153"/>
                                          <a:pt x="235" y="152"/>
                                        </a:cubicBezTo>
                                        <a:cubicBezTo>
                                          <a:pt x="231" y="155"/>
                                          <a:pt x="229" y="159"/>
                                          <a:pt x="224" y="161"/>
                                        </a:cubicBezTo>
                                        <a:cubicBezTo>
                                          <a:pt x="225" y="159"/>
                                          <a:pt x="227" y="158"/>
                                          <a:pt x="228" y="157"/>
                                        </a:cubicBezTo>
                                        <a:cubicBezTo>
                                          <a:pt x="228" y="157"/>
                                          <a:pt x="228" y="157"/>
                                          <a:pt x="228" y="157"/>
                                        </a:cubicBezTo>
                                        <a:cubicBezTo>
                                          <a:pt x="226" y="158"/>
                                          <a:pt x="225" y="159"/>
                                          <a:pt x="223" y="161"/>
                                        </a:cubicBezTo>
                                        <a:cubicBezTo>
                                          <a:pt x="224" y="157"/>
                                          <a:pt x="229" y="154"/>
                                          <a:pt x="232" y="152"/>
                                        </a:cubicBezTo>
                                        <a:cubicBezTo>
                                          <a:pt x="232" y="151"/>
                                          <a:pt x="232" y="151"/>
                                          <a:pt x="232" y="151"/>
                                        </a:cubicBezTo>
                                        <a:cubicBezTo>
                                          <a:pt x="228" y="154"/>
                                          <a:pt x="225" y="157"/>
                                          <a:pt x="223" y="160"/>
                                        </a:cubicBezTo>
                                        <a:cubicBezTo>
                                          <a:pt x="222" y="157"/>
                                          <a:pt x="225" y="155"/>
                                          <a:pt x="227" y="153"/>
                                        </a:cubicBezTo>
                                        <a:cubicBezTo>
                                          <a:pt x="229" y="152"/>
                                          <a:pt x="235" y="146"/>
                                          <a:pt x="230" y="150"/>
                                        </a:cubicBezTo>
                                        <a:cubicBezTo>
                                          <a:pt x="228" y="152"/>
                                          <a:pt x="225" y="155"/>
                                          <a:pt x="223" y="157"/>
                                        </a:cubicBezTo>
                                        <a:cubicBezTo>
                                          <a:pt x="223" y="152"/>
                                          <a:pt x="229" y="150"/>
                                          <a:pt x="231" y="147"/>
                                        </a:cubicBezTo>
                                        <a:cubicBezTo>
                                          <a:pt x="229" y="148"/>
                                          <a:pt x="227" y="150"/>
                                          <a:pt x="225" y="152"/>
                                        </a:cubicBezTo>
                                        <a:cubicBezTo>
                                          <a:pt x="227" y="148"/>
                                          <a:pt x="232" y="144"/>
                                          <a:pt x="235" y="140"/>
                                        </a:cubicBezTo>
                                        <a:cubicBezTo>
                                          <a:pt x="235" y="139"/>
                                          <a:pt x="235" y="139"/>
                                          <a:pt x="235" y="139"/>
                                        </a:cubicBezTo>
                                        <a:cubicBezTo>
                                          <a:pt x="234" y="139"/>
                                          <a:pt x="234" y="139"/>
                                          <a:pt x="234" y="139"/>
                                        </a:cubicBezTo>
                                        <a:cubicBezTo>
                                          <a:pt x="232" y="140"/>
                                          <a:pt x="230" y="142"/>
                                          <a:pt x="228" y="142"/>
                                        </a:cubicBezTo>
                                        <a:cubicBezTo>
                                          <a:pt x="229" y="133"/>
                                          <a:pt x="233" y="126"/>
                                          <a:pt x="241" y="124"/>
                                        </a:cubicBezTo>
                                        <a:cubicBezTo>
                                          <a:pt x="242" y="123"/>
                                          <a:pt x="244" y="123"/>
                                          <a:pt x="245" y="122"/>
                                        </a:cubicBezTo>
                                        <a:cubicBezTo>
                                          <a:pt x="252" y="120"/>
                                          <a:pt x="261" y="121"/>
                                          <a:pt x="268" y="123"/>
                                        </a:cubicBezTo>
                                        <a:cubicBezTo>
                                          <a:pt x="269" y="123"/>
                                          <a:pt x="268" y="123"/>
                                          <a:pt x="268" y="124"/>
                                        </a:cubicBezTo>
                                        <a:cubicBezTo>
                                          <a:pt x="269" y="124"/>
                                          <a:pt x="269" y="124"/>
                                          <a:pt x="269" y="124"/>
                                        </a:cubicBezTo>
                                        <a:cubicBezTo>
                                          <a:pt x="269" y="132"/>
                                          <a:pt x="267" y="143"/>
                                          <a:pt x="261" y="151"/>
                                        </a:cubicBezTo>
                                        <a:cubicBezTo>
                                          <a:pt x="254" y="160"/>
                                          <a:pt x="247" y="171"/>
                                          <a:pt x="235" y="177"/>
                                        </a:cubicBezTo>
                                        <a:cubicBezTo>
                                          <a:pt x="235" y="177"/>
                                          <a:pt x="234" y="176"/>
                                          <a:pt x="234" y="176"/>
                                        </a:cubicBezTo>
                                        <a:cubicBezTo>
                                          <a:pt x="235" y="175"/>
                                          <a:pt x="236" y="175"/>
                                          <a:pt x="236" y="174"/>
                                        </a:cubicBezTo>
                                        <a:close/>
                                        <a:moveTo>
                                          <a:pt x="216" y="179"/>
                                        </a:moveTo>
                                        <a:cubicBezTo>
                                          <a:pt x="216" y="178"/>
                                          <a:pt x="216" y="177"/>
                                          <a:pt x="217" y="176"/>
                                        </a:cubicBezTo>
                                        <a:cubicBezTo>
                                          <a:pt x="223" y="173"/>
                                          <a:pt x="221" y="161"/>
                                          <a:pt x="229" y="160"/>
                                        </a:cubicBezTo>
                                        <a:cubicBezTo>
                                          <a:pt x="225" y="166"/>
                                          <a:pt x="224" y="176"/>
                                          <a:pt x="216" y="179"/>
                                        </a:cubicBezTo>
                                        <a:close/>
                                        <a:moveTo>
                                          <a:pt x="224" y="176"/>
                                        </a:move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ubicBezTo>
                                          <a:pt x="224" y="176"/>
                                          <a:pt x="223" y="176"/>
                                          <a:pt x="223" y="176"/>
                                        </a:cubicBez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lose/>
                                        <a:moveTo>
                                          <a:pt x="220" y="180"/>
                                        </a:moveTo>
                                        <a:cubicBezTo>
                                          <a:pt x="220" y="180"/>
                                          <a:pt x="220" y="180"/>
                                          <a:pt x="220" y="180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1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0"/>
                                        </a:cubicBezTo>
                                        <a:close/>
                                        <a:moveTo>
                                          <a:pt x="194" y="174"/>
                                        </a:moveTo>
                                        <a:cubicBezTo>
                                          <a:pt x="194" y="174"/>
                                          <a:pt x="194" y="175"/>
                                          <a:pt x="195" y="175"/>
                                        </a:cubicBezTo>
                                        <a:cubicBezTo>
                                          <a:pt x="195" y="175"/>
                                          <a:pt x="195" y="174"/>
                                          <a:pt x="195" y="174"/>
                                        </a:cubicBezTo>
                                        <a:cubicBezTo>
                                          <a:pt x="195" y="174"/>
                                          <a:pt x="194" y="173"/>
                                          <a:pt x="194" y="173"/>
                                        </a:cubicBezTo>
                                        <a:cubicBezTo>
                                          <a:pt x="194" y="171"/>
                                          <a:pt x="194" y="171"/>
                                          <a:pt x="194" y="169"/>
                                        </a:cubicBezTo>
                                        <a:cubicBezTo>
                                          <a:pt x="195" y="170"/>
                                          <a:pt x="195" y="171"/>
                                          <a:pt x="195" y="172"/>
                                        </a:cubicBezTo>
                                        <a:cubicBezTo>
                                          <a:pt x="195" y="172"/>
                                          <a:pt x="196" y="172"/>
                                          <a:pt x="196" y="172"/>
                                        </a:cubicBezTo>
                                        <a:cubicBezTo>
                                          <a:pt x="196" y="174"/>
                                          <a:pt x="197" y="174"/>
                                          <a:pt x="197" y="175"/>
                                        </a:cubicBezTo>
                                        <a:cubicBezTo>
                                          <a:pt x="198" y="176"/>
                                          <a:pt x="200" y="179"/>
                                          <a:pt x="202" y="177"/>
                                        </a:cubicBezTo>
                                        <a:cubicBezTo>
                                          <a:pt x="201" y="173"/>
                                          <a:pt x="196" y="172"/>
                                          <a:pt x="196" y="169"/>
                                        </a:cubicBezTo>
                                        <a:cubicBezTo>
                                          <a:pt x="196" y="168"/>
                                          <a:pt x="196" y="169"/>
                                          <a:pt x="195" y="169"/>
                                        </a:cubicBezTo>
                                        <a:cubicBezTo>
                                          <a:pt x="194" y="165"/>
                                          <a:pt x="192" y="163"/>
                                          <a:pt x="191" y="160"/>
                                        </a:cubicBezTo>
                                        <a:cubicBezTo>
                                          <a:pt x="190" y="160"/>
                                          <a:pt x="190" y="159"/>
                                          <a:pt x="189" y="159"/>
                                        </a:cubicBezTo>
                                        <a:cubicBezTo>
                                          <a:pt x="188" y="159"/>
                                          <a:pt x="189" y="160"/>
                                          <a:pt x="188" y="160"/>
                                        </a:cubicBezTo>
                                        <a:cubicBezTo>
                                          <a:pt x="188" y="160"/>
                                          <a:pt x="188" y="160"/>
                                          <a:pt x="188" y="159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7" y="159"/>
                                        </a:cubicBezTo>
                                        <a:cubicBezTo>
                                          <a:pt x="186" y="154"/>
                                          <a:pt x="189" y="146"/>
                                          <a:pt x="186" y="143"/>
                                        </a:cubicBezTo>
                                        <a:cubicBezTo>
                                          <a:pt x="184" y="142"/>
                                          <a:pt x="182" y="141"/>
                                          <a:pt x="181" y="141"/>
                                        </a:cubicBezTo>
                                        <a:cubicBezTo>
                                          <a:pt x="180" y="142"/>
                                          <a:pt x="182" y="142"/>
                                          <a:pt x="183" y="144"/>
                                        </a:cubicBezTo>
                                        <a:cubicBezTo>
                                          <a:pt x="183" y="143"/>
                                          <a:pt x="184" y="143"/>
                                          <a:pt x="185" y="144"/>
                                        </a:cubicBezTo>
                                        <a:cubicBezTo>
                                          <a:pt x="185" y="144"/>
                                          <a:pt x="185" y="145"/>
                                          <a:pt x="185" y="146"/>
                                        </a:cubicBezTo>
                                        <a:cubicBezTo>
                                          <a:pt x="181" y="144"/>
                                          <a:pt x="175" y="141"/>
                                          <a:pt x="177" y="135"/>
                                        </a:cubicBezTo>
                                        <a:cubicBezTo>
                                          <a:pt x="180" y="136"/>
                                          <a:pt x="181" y="130"/>
                                          <a:pt x="184" y="132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4" y="133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5" y="133"/>
                                        </a:cubicBezTo>
                                        <a:cubicBezTo>
                                          <a:pt x="186" y="135"/>
                                          <a:pt x="187" y="137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7" y="141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8" y="141"/>
                                          <a:pt x="188" y="141"/>
                                        </a:cubicBezTo>
                                        <a:cubicBezTo>
                                          <a:pt x="188" y="143"/>
                                          <a:pt x="189" y="144"/>
                                          <a:pt x="190" y="145"/>
                                        </a:cubicBezTo>
                                        <a:cubicBezTo>
                                          <a:pt x="190" y="147"/>
                                          <a:pt x="191" y="149"/>
                                          <a:pt x="191" y="152"/>
                                        </a:cubicBezTo>
                                        <a:cubicBezTo>
                                          <a:pt x="190" y="154"/>
                                          <a:pt x="190" y="157"/>
                                          <a:pt x="188" y="158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9" y="159"/>
                                        </a:cubicBezTo>
                                        <a:cubicBezTo>
                                          <a:pt x="190" y="158"/>
                                          <a:pt x="190" y="158"/>
                                          <a:pt x="190" y="157"/>
                                        </a:cubicBezTo>
                                        <a:cubicBezTo>
                                          <a:pt x="190" y="157"/>
                                          <a:pt x="190" y="157"/>
                                          <a:pt x="190" y="157"/>
                                        </a:cubicBezTo>
                                        <a:cubicBezTo>
                                          <a:pt x="191" y="154"/>
                                          <a:pt x="192" y="152"/>
                                          <a:pt x="192" y="149"/>
                                        </a:cubicBezTo>
                                        <a:cubicBezTo>
                                          <a:pt x="193" y="150"/>
                                          <a:pt x="194" y="153"/>
                                          <a:pt x="193" y="155"/>
                                        </a:cubicBezTo>
                                        <a:cubicBezTo>
                                          <a:pt x="193" y="155"/>
                                          <a:pt x="193" y="155"/>
                                          <a:pt x="193" y="155"/>
                                        </a:cubicBezTo>
                                        <a:cubicBezTo>
                                          <a:pt x="189" y="160"/>
                                          <a:pt x="199" y="150"/>
                                          <a:pt x="203" y="155"/>
                                        </a:cubicBezTo>
                                        <a:cubicBezTo>
                                          <a:pt x="203" y="156"/>
                                          <a:pt x="203" y="157"/>
                                          <a:pt x="204" y="157"/>
                                        </a:cubicBezTo>
                                        <a:cubicBezTo>
                                          <a:pt x="204" y="158"/>
                                          <a:pt x="204" y="158"/>
                                          <a:pt x="204" y="158"/>
                                        </a:cubicBezTo>
                                        <a:cubicBezTo>
                                          <a:pt x="206" y="159"/>
                                          <a:pt x="204" y="161"/>
                                          <a:pt x="205" y="163"/>
                                        </a:cubicBezTo>
                                        <a:cubicBezTo>
                                          <a:pt x="206" y="160"/>
                                          <a:pt x="206" y="156"/>
                                          <a:pt x="207" y="154"/>
                                        </a:cubicBezTo>
                                        <a:cubicBezTo>
                                          <a:pt x="208" y="154"/>
                                          <a:pt x="208" y="154"/>
                                          <a:pt x="208" y="154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3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2"/>
                                        </a:cubicBezTo>
                                        <a:cubicBezTo>
                                          <a:pt x="207" y="153"/>
                                          <a:pt x="207" y="153"/>
                                          <a:pt x="206" y="153"/>
                                        </a:cubicBezTo>
                                        <a:cubicBezTo>
                                          <a:pt x="206" y="151"/>
                                          <a:pt x="205" y="151"/>
                                          <a:pt x="204" y="151"/>
                                        </a:cubicBezTo>
                                        <a:cubicBezTo>
                                          <a:pt x="203" y="151"/>
                                          <a:pt x="203" y="151"/>
                                          <a:pt x="202" y="151"/>
                                        </a:cubicBezTo>
                                        <a:cubicBezTo>
                                          <a:pt x="204" y="149"/>
                                          <a:pt x="205" y="148"/>
                                          <a:pt x="208" y="147"/>
                                        </a:cubicBezTo>
                                        <a:cubicBezTo>
                                          <a:pt x="206" y="146"/>
                                          <a:pt x="204" y="149"/>
                                          <a:pt x="203" y="149"/>
                                        </a:cubicBezTo>
                                        <a:cubicBezTo>
                                          <a:pt x="203" y="149"/>
                                          <a:pt x="203" y="149"/>
                                          <a:pt x="203" y="148"/>
                                        </a:cubicBezTo>
                                        <a:cubicBezTo>
                                          <a:pt x="203" y="148"/>
                                          <a:pt x="203" y="148"/>
                                          <a:pt x="203" y="148"/>
                                        </a:cubicBezTo>
                                        <a:cubicBezTo>
                                          <a:pt x="202" y="149"/>
                                          <a:pt x="201" y="150"/>
                                          <a:pt x="200" y="150"/>
                                        </a:cubicBezTo>
                                        <a:cubicBezTo>
                                          <a:pt x="202" y="147"/>
                                          <a:pt x="206" y="143"/>
                                          <a:pt x="204" y="138"/>
                                        </a:cubicBezTo>
                                        <a:cubicBezTo>
                                          <a:pt x="206" y="138"/>
                                          <a:pt x="206" y="135"/>
                                          <a:pt x="205" y="134"/>
                                        </a:cubicBezTo>
                                        <a:cubicBezTo>
                                          <a:pt x="205" y="138"/>
                                          <a:pt x="202" y="140"/>
                                          <a:pt x="200" y="142"/>
                                        </a:cubicBezTo>
                                        <a:cubicBezTo>
                                          <a:pt x="200" y="140"/>
                                          <a:pt x="201" y="139"/>
                                          <a:pt x="202" y="138"/>
                                        </a:cubicBezTo>
                                        <a:cubicBezTo>
                                          <a:pt x="204" y="135"/>
                                          <a:pt x="203" y="131"/>
                                          <a:pt x="204" y="128"/>
                                        </a:cubicBezTo>
                                        <a:cubicBezTo>
                                          <a:pt x="203" y="127"/>
                                          <a:pt x="203" y="128"/>
                                          <a:pt x="202" y="128"/>
                                        </a:cubicBezTo>
                                        <a:cubicBezTo>
                                          <a:pt x="202" y="128"/>
                                          <a:pt x="202" y="128"/>
                                          <a:pt x="202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30"/>
                                        </a:cubicBezTo>
                                        <a:cubicBezTo>
                                          <a:pt x="200" y="129"/>
                                          <a:pt x="200" y="129"/>
                                          <a:pt x="200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200" y="130"/>
                                          <a:pt x="201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198" y="132"/>
                                          <a:pt x="197" y="134"/>
                                        </a:cubicBezTo>
                                        <a:cubicBezTo>
                                          <a:pt x="196" y="134"/>
                                          <a:pt x="196" y="134"/>
                                          <a:pt x="197" y="135"/>
                                        </a:cubicBezTo>
                                        <a:cubicBezTo>
                                          <a:pt x="196" y="135"/>
                                          <a:pt x="196" y="135"/>
                                          <a:pt x="196" y="135"/>
                                        </a:cubicBezTo>
                                        <a:cubicBezTo>
                                          <a:pt x="196" y="136"/>
                                          <a:pt x="196" y="135"/>
                                          <a:pt x="195" y="135"/>
                                        </a:cubicBezTo>
                                        <a:cubicBezTo>
                                          <a:pt x="195" y="135"/>
                                          <a:pt x="195" y="135"/>
                                          <a:pt x="195" y="135"/>
                                        </a:cubicBezTo>
                                        <a:cubicBezTo>
                                          <a:pt x="195" y="136"/>
                                          <a:pt x="195" y="136"/>
                                          <a:pt x="196" y="137"/>
                                        </a:cubicBezTo>
                                        <a:cubicBezTo>
                                          <a:pt x="196" y="137"/>
                                          <a:pt x="196" y="136"/>
                                          <a:pt x="196" y="136"/>
                                        </a:cubicBezTo>
                                        <a:cubicBezTo>
                                          <a:pt x="197" y="136"/>
                                          <a:pt x="198" y="135"/>
                                          <a:pt x="198" y="134"/>
                                        </a:cubicBezTo>
                                        <a:cubicBezTo>
                                          <a:pt x="198" y="134"/>
                                          <a:pt x="198" y="134"/>
                                          <a:pt x="198" y="134"/>
                                        </a:cubicBezTo>
                                        <a:cubicBezTo>
                                          <a:pt x="199" y="134"/>
                                          <a:pt x="199" y="133"/>
                                          <a:pt x="200" y="133"/>
                                        </a:cubicBezTo>
                                        <a:cubicBezTo>
                                          <a:pt x="199" y="134"/>
                                          <a:pt x="198" y="135"/>
                                          <a:pt x="198" y="136"/>
                                        </a:cubicBezTo>
                                        <a:cubicBezTo>
                                          <a:pt x="197" y="136"/>
                                          <a:pt x="196" y="137"/>
                                          <a:pt x="195" y="138"/>
                                        </a:cubicBezTo>
                                        <a:cubicBezTo>
                                          <a:pt x="195" y="137"/>
                                          <a:pt x="194" y="137"/>
                                          <a:pt x="194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3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4" y="138"/>
                                        </a:cubicBezTo>
                                        <a:cubicBezTo>
                                          <a:pt x="193" y="137"/>
                                          <a:pt x="192" y="137"/>
                                          <a:pt x="191" y="138"/>
                                        </a:cubicBezTo>
                                        <a:cubicBezTo>
                                          <a:pt x="191" y="137"/>
                                          <a:pt x="191" y="137"/>
                                          <a:pt x="191" y="137"/>
                                        </a:cubicBezTo>
                                        <a:cubicBezTo>
                                          <a:pt x="190" y="137"/>
                                          <a:pt x="190" y="137"/>
                                          <a:pt x="190" y="137"/>
                                        </a:cubicBezTo>
                                        <a:cubicBezTo>
                                          <a:pt x="190" y="138"/>
                                          <a:pt x="190" y="139"/>
                                          <a:pt x="190" y="140"/>
                                        </a:cubicBezTo>
                                        <a:cubicBezTo>
                                          <a:pt x="192" y="140"/>
                                          <a:pt x="191" y="139"/>
                                          <a:pt x="191" y="139"/>
                                        </a:cubicBezTo>
                                        <a:cubicBezTo>
                                          <a:pt x="192" y="139"/>
                                          <a:pt x="191" y="139"/>
                                          <a:pt x="192" y="139"/>
                                        </a:cubicBezTo>
                                        <a:cubicBezTo>
                                          <a:pt x="192" y="139"/>
                                          <a:pt x="192" y="139"/>
                                          <a:pt x="192" y="139"/>
                                        </a:cubicBezTo>
                                        <a:cubicBezTo>
                                          <a:pt x="193" y="139"/>
                                          <a:pt x="193" y="139"/>
                                          <a:pt x="194" y="140"/>
                                        </a:cubicBezTo>
                                        <a:cubicBezTo>
                                          <a:pt x="196" y="140"/>
                                          <a:pt x="196" y="143"/>
                                          <a:pt x="197" y="145"/>
                                        </a:cubicBezTo>
                                        <a:cubicBezTo>
                                          <a:pt x="198" y="144"/>
                                          <a:pt x="198" y="144"/>
                                          <a:pt x="198" y="144"/>
                                        </a:cubicBezTo>
                                        <a:cubicBezTo>
                                          <a:pt x="201" y="145"/>
                                          <a:pt x="202" y="141"/>
                                          <a:pt x="204" y="139"/>
                                        </a:cubicBezTo>
                                        <a:cubicBezTo>
                                          <a:pt x="203" y="142"/>
                                          <a:pt x="202" y="145"/>
                                          <a:pt x="201" y="148"/>
                                        </a:cubicBezTo>
                                        <a:cubicBezTo>
                                          <a:pt x="200" y="149"/>
                                          <a:pt x="199" y="150"/>
                                          <a:pt x="198" y="150"/>
                                        </a:cubicBezTo>
                                        <a:cubicBezTo>
                                          <a:pt x="198" y="146"/>
                                          <a:pt x="195" y="146"/>
                                          <a:pt x="193" y="144"/>
                                        </a:cubicBezTo>
                                        <a:cubicBezTo>
                                          <a:pt x="193" y="144"/>
                                          <a:pt x="194" y="144"/>
                                          <a:pt x="194" y="144"/>
                                        </a:cubicBezTo>
                                        <a:cubicBezTo>
                                          <a:pt x="194" y="144"/>
                                          <a:pt x="195" y="144"/>
                                          <a:pt x="195" y="145"/>
                                        </a:cubicBezTo>
                                        <a:cubicBezTo>
                                          <a:pt x="195" y="145"/>
                                          <a:pt x="195" y="145"/>
                                          <a:pt x="195" y="145"/>
                                        </a:cubicBezTo>
                                        <a:cubicBezTo>
                                          <a:pt x="195" y="143"/>
                                          <a:pt x="193" y="142"/>
                                          <a:pt x="192" y="143"/>
                                        </a:cubicBezTo>
                                        <a:cubicBezTo>
                                          <a:pt x="192" y="142"/>
                                          <a:pt x="192" y="142"/>
                                          <a:pt x="192" y="142"/>
                                        </a:cubicBezTo>
                                        <a:cubicBezTo>
                                          <a:pt x="192" y="141"/>
                                          <a:pt x="191" y="142"/>
                                          <a:pt x="190" y="142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89" y="141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90" y="141"/>
                                        </a:cubicBezTo>
                                        <a:cubicBezTo>
                                          <a:pt x="190" y="139"/>
                                          <a:pt x="190" y="138"/>
                                          <a:pt x="189" y="136"/>
                                        </a:cubicBezTo>
                                        <a:cubicBezTo>
                                          <a:pt x="191" y="136"/>
                                          <a:pt x="193" y="135"/>
                                          <a:pt x="193" y="133"/>
                                        </a:cubicBezTo>
                                        <a:cubicBezTo>
                                          <a:pt x="195" y="131"/>
                                          <a:pt x="196" y="130"/>
                                          <a:pt x="199" y="130"/>
                                        </a:cubicBezTo>
                                        <a:cubicBezTo>
                                          <a:pt x="203" y="126"/>
                                          <a:pt x="203" y="122"/>
                                          <a:pt x="206" y="118"/>
                                        </a:cubicBezTo>
                                        <a:cubicBezTo>
                                          <a:pt x="208" y="116"/>
                                          <a:pt x="210" y="114"/>
                                          <a:pt x="212" y="113"/>
                                        </a:cubicBezTo>
                                        <a:cubicBezTo>
                                          <a:pt x="211" y="120"/>
                                          <a:pt x="205" y="125"/>
                                          <a:pt x="207" y="131"/>
                                        </a:cubicBezTo>
                                        <a:cubicBezTo>
                                          <a:pt x="206" y="135"/>
                                          <a:pt x="209" y="142"/>
                                          <a:pt x="204" y="144"/>
                                        </a:cubicBezTo>
                                        <a:cubicBezTo>
                                          <a:pt x="206" y="144"/>
                                          <a:pt x="209" y="141"/>
                                          <a:pt x="208" y="139"/>
                                        </a:cubicBezTo>
                                        <a:cubicBezTo>
                                          <a:pt x="209" y="141"/>
                                          <a:pt x="208" y="143"/>
                                          <a:pt x="206" y="144"/>
                                        </a:cubicBezTo>
                                        <a:cubicBezTo>
                                          <a:pt x="206" y="144"/>
                                          <a:pt x="206" y="145"/>
                                          <a:pt x="206" y="145"/>
                                        </a:cubicBezTo>
                                        <a:cubicBezTo>
                                          <a:pt x="207" y="145"/>
                                          <a:pt x="207" y="145"/>
                                          <a:pt x="208" y="144"/>
                                        </a:cubicBezTo>
                                        <a:cubicBezTo>
                                          <a:pt x="208" y="144"/>
                                          <a:pt x="207" y="145"/>
                                          <a:pt x="207" y="145"/>
                                        </a:cubicBezTo>
                                        <a:cubicBezTo>
                                          <a:pt x="207" y="146"/>
                                          <a:pt x="207" y="146"/>
                                          <a:pt x="207" y="146"/>
                                        </a:cubicBezTo>
                                        <a:cubicBezTo>
                                          <a:pt x="208" y="146"/>
                                          <a:pt x="208" y="146"/>
                                          <a:pt x="208" y="145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7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6"/>
                                        </a:cubicBezTo>
                                        <a:cubicBezTo>
                                          <a:pt x="210" y="146"/>
                                          <a:pt x="210" y="146"/>
                                          <a:pt x="210" y="146"/>
                                        </a:cubicBezTo>
                                        <a:cubicBezTo>
                                          <a:pt x="211" y="146"/>
                                          <a:pt x="211" y="145"/>
                                          <a:pt x="211" y="145"/>
                                        </a:cubicBezTo>
                                        <a:cubicBezTo>
                                          <a:pt x="210" y="144"/>
                                          <a:pt x="210" y="145"/>
                                          <a:pt x="210" y="145"/>
                                        </a:cubicBezTo>
                                        <a:cubicBezTo>
                                          <a:pt x="210" y="145"/>
                                          <a:pt x="210" y="145"/>
                                          <a:pt x="210" y="144"/>
                                        </a:cubicBezTo>
                                        <a:cubicBezTo>
                                          <a:pt x="210" y="144"/>
                                          <a:pt x="209" y="145"/>
                                          <a:pt x="209" y="145"/>
                                        </a:cubicBezTo>
                                        <a:cubicBezTo>
                                          <a:pt x="209" y="144"/>
                                          <a:pt x="210" y="144"/>
                                          <a:pt x="209" y="143"/>
                                        </a:cubicBezTo>
                                        <a:cubicBezTo>
                                          <a:pt x="210" y="143"/>
                                          <a:pt x="210" y="144"/>
                                          <a:pt x="210" y="144"/>
                                        </a:cubicBezTo>
                                        <a:cubicBezTo>
                                          <a:pt x="209" y="143"/>
                                          <a:pt x="210" y="143"/>
                                          <a:pt x="210" y="142"/>
                                        </a:cubicBezTo>
                                        <a:cubicBezTo>
                                          <a:pt x="209" y="143"/>
                                          <a:pt x="208" y="144"/>
                                          <a:pt x="208" y="144"/>
                                        </a:cubicBezTo>
                                        <a:cubicBezTo>
                                          <a:pt x="207" y="144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8" y="143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9" y="142"/>
                                          <a:pt x="210" y="141"/>
                                          <a:pt x="210" y="139"/>
                                        </a:cubicBezTo>
                                        <a:cubicBezTo>
                                          <a:pt x="210" y="139"/>
                                          <a:pt x="210" y="141"/>
                                          <a:pt x="210" y="142"/>
                                        </a:cubicBezTo>
                                        <a:cubicBezTo>
                                          <a:pt x="211" y="142"/>
                                          <a:pt x="210" y="141"/>
                                          <a:pt x="211" y="141"/>
                                        </a:cubicBezTo>
                                        <a:cubicBezTo>
                                          <a:pt x="211" y="140"/>
                                          <a:pt x="211" y="138"/>
                                          <a:pt x="211" y="137"/>
                                        </a:cubicBezTo>
                                        <a:cubicBezTo>
                                          <a:pt x="219" y="137"/>
                                          <a:pt x="222" y="128"/>
                                          <a:pt x="228" y="123"/>
                                        </a:cubicBezTo>
                                        <a:cubicBezTo>
                                          <a:pt x="228" y="122"/>
                                          <a:pt x="231" y="122"/>
                                          <a:pt x="231" y="121"/>
                                        </a:cubicBezTo>
                                        <a:cubicBezTo>
                                          <a:pt x="233" y="121"/>
                                          <a:pt x="235" y="119"/>
                                          <a:pt x="236" y="120"/>
                                        </a:cubicBezTo>
                                        <a:cubicBezTo>
                                          <a:pt x="234" y="121"/>
                                          <a:pt x="231" y="124"/>
                                          <a:pt x="229" y="126"/>
                                        </a:cubicBezTo>
                                        <a:cubicBezTo>
                                          <a:pt x="231" y="125"/>
                                          <a:pt x="232" y="123"/>
                                          <a:pt x="234" y="122"/>
                                        </a:cubicBezTo>
                                        <a:cubicBezTo>
                                          <a:pt x="229" y="132"/>
                                          <a:pt x="224" y="144"/>
                                          <a:pt x="217" y="151"/>
                                        </a:cubicBezTo>
                                        <a:cubicBezTo>
                                          <a:pt x="217" y="153"/>
                                          <a:pt x="216" y="155"/>
                                          <a:pt x="215" y="157"/>
                                        </a:cubicBezTo>
                                        <a:cubicBezTo>
                                          <a:pt x="215" y="158"/>
                                          <a:pt x="215" y="159"/>
                                          <a:pt x="214" y="160"/>
                                        </a:cubicBezTo>
                                        <a:cubicBezTo>
                                          <a:pt x="214" y="158"/>
                                          <a:pt x="215" y="157"/>
                                          <a:pt x="214" y="156"/>
                                        </a:cubicBezTo>
                                        <a:cubicBezTo>
                                          <a:pt x="215" y="154"/>
                                          <a:pt x="216" y="152"/>
                                          <a:pt x="217" y="151"/>
                                        </a:cubicBezTo>
                                        <a:cubicBezTo>
                                          <a:pt x="217" y="150"/>
                                          <a:pt x="218" y="150"/>
                                          <a:pt x="218" y="149"/>
                                        </a:cubicBezTo>
                                        <a:cubicBezTo>
                                          <a:pt x="215" y="151"/>
                                          <a:pt x="215" y="154"/>
                                          <a:pt x="213" y="156"/>
                                        </a:cubicBezTo>
                                        <a:cubicBezTo>
                                          <a:pt x="213" y="157"/>
                                          <a:pt x="212" y="157"/>
                                          <a:pt x="212" y="157"/>
                                        </a:cubicBezTo>
                                        <a:cubicBezTo>
                                          <a:pt x="212" y="157"/>
                                          <a:pt x="210" y="155"/>
                                          <a:pt x="212" y="153"/>
                                        </a:cubicBezTo>
                                        <a:cubicBezTo>
                                          <a:pt x="212" y="153"/>
                                          <a:pt x="212" y="153"/>
                                          <a:pt x="213" y="153"/>
                                        </a:cubicBezTo>
                                        <a:cubicBezTo>
                                          <a:pt x="212" y="154"/>
                                          <a:pt x="212" y="155"/>
                                          <a:pt x="211" y="155"/>
                                        </a:cubicBezTo>
                                        <a:cubicBezTo>
                                          <a:pt x="213" y="155"/>
                                          <a:pt x="214" y="153"/>
                                          <a:pt x="215" y="153"/>
                                        </a:cubicBezTo>
                                        <a:cubicBezTo>
                                          <a:pt x="214" y="151"/>
                                          <a:pt x="213" y="153"/>
                                          <a:pt x="213" y="153"/>
                                        </a:cubicBezTo>
                                        <a:cubicBezTo>
                                          <a:pt x="212" y="152"/>
                                          <a:pt x="215" y="152"/>
                                          <a:pt x="214" y="151"/>
                                        </a:cubicBezTo>
                                        <a:cubicBezTo>
                                          <a:pt x="216" y="150"/>
                                          <a:pt x="217" y="149"/>
                                          <a:pt x="218" y="148"/>
                                        </a:cubicBezTo>
                                        <a:cubicBezTo>
                                          <a:pt x="215" y="148"/>
                                          <a:pt x="215" y="151"/>
                                          <a:pt x="213" y="151"/>
                                        </a:cubicBezTo>
                                        <a:cubicBezTo>
                                          <a:pt x="213" y="150"/>
                                          <a:pt x="214" y="148"/>
                                          <a:pt x="215" y="147"/>
                                        </a:cubicBezTo>
                                        <a:cubicBezTo>
                                          <a:pt x="215" y="147"/>
                                          <a:pt x="215" y="147"/>
                                          <a:pt x="215" y="146"/>
                                        </a:cubicBezTo>
                                        <a:cubicBezTo>
                                          <a:pt x="217" y="145"/>
                                          <a:pt x="219" y="143"/>
                                          <a:pt x="220" y="141"/>
                                        </a:cubicBezTo>
                                        <a:cubicBezTo>
                                          <a:pt x="221" y="141"/>
                                          <a:pt x="222" y="139"/>
                                          <a:pt x="223" y="138"/>
                                        </a:cubicBezTo>
                                        <a:cubicBezTo>
                                          <a:pt x="224" y="137"/>
                                          <a:pt x="224" y="136"/>
                                          <a:pt x="225" y="135"/>
                                        </a:cubicBezTo>
                                        <a:cubicBezTo>
                                          <a:pt x="221" y="138"/>
                                          <a:pt x="218" y="143"/>
                                          <a:pt x="215" y="146"/>
                                        </a:cubicBezTo>
                                        <a:cubicBezTo>
                                          <a:pt x="213" y="146"/>
                                          <a:pt x="213" y="147"/>
                                          <a:pt x="212" y="147"/>
                                        </a:cubicBezTo>
                                        <a:cubicBezTo>
                                          <a:pt x="212" y="147"/>
                                          <a:pt x="212" y="146"/>
                                          <a:pt x="212" y="146"/>
                                        </a:cubicBezTo>
                                        <a:cubicBezTo>
                                          <a:pt x="212" y="147"/>
                                          <a:pt x="210" y="147"/>
                                          <a:pt x="210" y="148"/>
                                        </a:cubicBezTo>
                                        <a:cubicBezTo>
                                          <a:pt x="210" y="148"/>
                                          <a:pt x="210" y="148"/>
                                          <a:pt x="210" y="148"/>
                                        </a:cubicBezTo>
                                        <a:cubicBezTo>
                                          <a:pt x="209" y="149"/>
                                          <a:pt x="208" y="151"/>
                                          <a:pt x="207" y="152"/>
                                        </a:cubicBezTo>
                                        <a:cubicBezTo>
                                          <a:pt x="209" y="151"/>
                                          <a:pt x="211" y="149"/>
                                          <a:pt x="213" y="148"/>
                                        </a:cubicBezTo>
                                        <a:cubicBezTo>
                                          <a:pt x="212" y="151"/>
                                          <a:pt x="210" y="153"/>
                                          <a:pt x="210" y="156"/>
                                        </a:cubicBezTo>
                                        <a:cubicBezTo>
                                          <a:pt x="209" y="158"/>
                                          <a:pt x="210" y="161"/>
                                          <a:pt x="211" y="163"/>
                                        </a:cubicBezTo>
                                        <a:cubicBezTo>
                                          <a:pt x="211" y="161"/>
                                          <a:pt x="210" y="159"/>
                                          <a:pt x="211" y="157"/>
                                        </a:cubicBezTo>
                                        <a:cubicBezTo>
                                          <a:pt x="213" y="160"/>
                                          <a:pt x="212" y="164"/>
                                          <a:pt x="211" y="166"/>
                                        </a:cubicBezTo>
                                        <a:cubicBezTo>
                                          <a:pt x="210" y="167"/>
                                          <a:pt x="210" y="166"/>
                                          <a:pt x="210" y="166"/>
                                        </a:cubicBezTo>
                                        <a:cubicBezTo>
                                          <a:pt x="210" y="166"/>
                                          <a:pt x="210" y="166"/>
                                          <a:pt x="209" y="166"/>
                                        </a:cubicBezTo>
                                        <a:cubicBezTo>
                                          <a:pt x="209" y="167"/>
                                          <a:pt x="210" y="166"/>
                                          <a:pt x="210" y="167"/>
                                        </a:cubicBezTo>
                                        <a:cubicBezTo>
                                          <a:pt x="210" y="167"/>
                                          <a:pt x="210" y="167"/>
                                          <a:pt x="210" y="167"/>
                                        </a:cubicBezTo>
                                        <a:cubicBezTo>
                                          <a:pt x="211" y="167"/>
                                          <a:pt x="210" y="167"/>
                                          <a:pt x="211" y="167"/>
                                        </a:cubicBezTo>
                                        <a:cubicBezTo>
                                          <a:pt x="211" y="168"/>
                                          <a:pt x="210" y="169"/>
                                          <a:pt x="210" y="170"/>
                                        </a:cubicBezTo>
                                        <a:cubicBezTo>
                                          <a:pt x="209" y="169"/>
                                          <a:pt x="208" y="168"/>
                                          <a:pt x="207" y="167"/>
                                        </a:cubicBezTo>
                                        <a:cubicBezTo>
                                          <a:pt x="207" y="169"/>
                                          <a:pt x="210" y="172"/>
                                          <a:pt x="209" y="175"/>
                                        </a:cubicBezTo>
                                        <a:cubicBezTo>
                                          <a:pt x="209" y="175"/>
                                          <a:pt x="209" y="175"/>
                                          <a:pt x="209" y="175"/>
                                        </a:cubicBezTo>
                                        <a:cubicBezTo>
                                          <a:pt x="211" y="180"/>
                                          <a:pt x="208" y="184"/>
                                          <a:pt x="205" y="186"/>
                                        </a:cubicBezTo>
                                        <a:cubicBezTo>
                                          <a:pt x="205" y="185"/>
                                          <a:pt x="205" y="182"/>
                                          <a:pt x="204" y="181"/>
                                        </a:cubicBezTo>
                                        <a:cubicBezTo>
                                          <a:pt x="204" y="186"/>
                                          <a:pt x="202" y="191"/>
                                          <a:pt x="196" y="189"/>
                                        </a:cubicBezTo>
                                        <a:cubicBezTo>
                                          <a:pt x="198" y="184"/>
                                          <a:pt x="194" y="179"/>
                                          <a:pt x="194" y="174"/>
                                        </a:cubicBezTo>
                                        <a:close/>
                                        <a:moveTo>
                                          <a:pt x="193" y="182"/>
                                        </a:moveTo>
                                        <a:cubicBezTo>
                                          <a:pt x="194" y="182"/>
                                          <a:pt x="193" y="182"/>
                                          <a:pt x="194" y="183"/>
                                        </a:cubicBezTo>
                                        <a:cubicBezTo>
                                          <a:pt x="194" y="182"/>
                                          <a:pt x="194" y="182"/>
                                          <a:pt x="194" y="182"/>
                                        </a:cubicBezTo>
                                        <a:cubicBezTo>
                                          <a:pt x="194" y="180"/>
                                          <a:pt x="192" y="179"/>
                                          <a:pt x="193" y="177"/>
                                        </a:cubicBezTo>
                                        <a:cubicBezTo>
                                          <a:pt x="194" y="177"/>
                                          <a:pt x="193" y="178"/>
                                          <a:pt x="194" y="178"/>
                                        </a:cubicBezTo>
                                        <a:cubicBezTo>
                                          <a:pt x="194" y="178"/>
                                          <a:pt x="194" y="178"/>
                                          <a:pt x="193" y="178"/>
                                        </a:cubicBezTo>
                                        <a:cubicBezTo>
                                          <a:pt x="194" y="180"/>
                                          <a:pt x="194" y="182"/>
                                          <a:pt x="195" y="182"/>
                                        </a:cubicBezTo>
                                        <a:cubicBezTo>
                                          <a:pt x="196" y="185"/>
                                          <a:pt x="196" y="188"/>
                                          <a:pt x="194" y="189"/>
                                        </a:cubicBezTo>
                                        <a:cubicBezTo>
                                          <a:pt x="194" y="187"/>
                                          <a:pt x="194" y="184"/>
                                          <a:pt x="193" y="182"/>
                                        </a:cubicBezTo>
                                        <a:close/>
                                        <a:moveTo>
                                          <a:pt x="192" y="191"/>
                                        </a:moveTo>
                                        <a:cubicBezTo>
                                          <a:pt x="189" y="193"/>
                                          <a:pt x="188" y="198"/>
                                          <a:pt x="183" y="197"/>
                                        </a:cubicBezTo>
                                        <a:cubicBezTo>
                                          <a:pt x="181" y="196"/>
                                          <a:pt x="179" y="193"/>
                                          <a:pt x="177" y="192"/>
                                        </a:cubicBezTo>
                                        <a:cubicBezTo>
                                          <a:pt x="178" y="191"/>
                                          <a:pt x="179" y="189"/>
                                          <a:pt x="180" y="188"/>
                                        </a:cubicBezTo>
                                        <a:cubicBezTo>
                                          <a:pt x="180" y="186"/>
                                          <a:pt x="182" y="184"/>
                                          <a:pt x="182" y="183"/>
                                        </a:cubicBezTo>
                                        <a:cubicBezTo>
                                          <a:pt x="182" y="182"/>
                                          <a:pt x="182" y="182"/>
                                          <a:pt x="182" y="182"/>
                                        </a:cubicBezTo>
                                        <a:cubicBezTo>
                                          <a:pt x="180" y="184"/>
                                          <a:pt x="180" y="186"/>
                                          <a:pt x="178" y="188"/>
                                        </a:cubicBezTo>
                                        <a:cubicBezTo>
                                          <a:pt x="178" y="188"/>
                                          <a:pt x="178" y="188"/>
                                          <a:pt x="178" y="189"/>
                                        </a:cubicBezTo>
                                        <a:cubicBezTo>
                                          <a:pt x="177" y="190"/>
                                          <a:pt x="176" y="190"/>
                                          <a:pt x="176" y="192"/>
                                        </a:cubicBezTo>
                                        <a:cubicBezTo>
                                          <a:pt x="175" y="191"/>
                                          <a:pt x="174" y="191"/>
                                          <a:pt x="173" y="191"/>
                                        </a:cubicBezTo>
                                        <a:cubicBezTo>
                                          <a:pt x="175" y="189"/>
                                          <a:pt x="177" y="188"/>
                                          <a:pt x="178" y="185"/>
                                        </a:cubicBezTo>
                                        <a:cubicBezTo>
                                          <a:pt x="176" y="187"/>
                                          <a:pt x="175" y="189"/>
                                          <a:pt x="172" y="190"/>
                                        </a:cubicBezTo>
                                        <a:cubicBezTo>
                                          <a:pt x="172" y="190"/>
                                          <a:pt x="172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0" y="190"/>
                                        </a:cubicBezTo>
                                        <a:cubicBezTo>
                                          <a:pt x="172" y="188"/>
                                          <a:pt x="174" y="187"/>
                                          <a:pt x="175" y="186"/>
                                        </a:cubicBezTo>
                                        <a:cubicBezTo>
                                          <a:pt x="173" y="187"/>
                                          <a:pt x="171" y="189"/>
                                          <a:pt x="168" y="189"/>
                                        </a:cubicBezTo>
                                        <a:cubicBezTo>
                                          <a:pt x="167" y="188"/>
                                          <a:pt x="166" y="185"/>
                                          <a:pt x="166" y="183"/>
                                        </a:cubicBezTo>
                                        <a:cubicBezTo>
                                          <a:pt x="166" y="183"/>
                                          <a:pt x="167" y="182"/>
                                          <a:pt x="168" y="182"/>
                                        </a:cubicBezTo>
                                        <a:cubicBezTo>
                                          <a:pt x="168" y="181"/>
                                          <a:pt x="169" y="180"/>
                                          <a:pt x="169" y="180"/>
                                        </a:cubicBezTo>
                                        <a:cubicBezTo>
                                          <a:pt x="174" y="174"/>
                                          <a:pt x="175" y="164"/>
                                          <a:pt x="185" y="162"/>
                                        </a:cubicBezTo>
                                        <a:cubicBezTo>
                                          <a:pt x="184" y="165"/>
                                          <a:pt x="186" y="168"/>
                                          <a:pt x="185" y="170"/>
                                        </a:cubicBezTo>
                                        <a:cubicBezTo>
                                          <a:pt x="185" y="171"/>
                                          <a:pt x="185" y="172"/>
                                          <a:pt x="185" y="172"/>
                                        </a:cubicBezTo>
                                        <a:cubicBezTo>
                                          <a:pt x="187" y="169"/>
                                          <a:pt x="185" y="165"/>
                                          <a:pt x="187" y="163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2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3"/>
                                        </a:cubicBezTo>
                                        <a:cubicBezTo>
                                          <a:pt x="187" y="163"/>
                                          <a:pt x="187" y="163"/>
                                          <a:pt x="188" y="163"/>
                                        </a:cubicBezTo>
                                        <a:cubicBezTo>
                                          <a:pt x="188" y="163"/>
                                          <a:pt x="188" y="162"/>
                                          <a:pt x="188" y="162"/>
                                        </a:cubicBezTo>
                                        <a:cubicBezTo>
                                          <a:pt x="188" y="162"/>
                                          <a:pt x="188" y="163"/>
                                          <a:pt x="189" y="163"/>
                                        </a:cubicBezTo>
                                        <a:cubicBezTo>
                                          <a:pt x="188" y="164"/>
                                          <a:pt x="189" y="165"/>
                                          <a:pt x="189" y="165"/>
                                        </a:cubicBezTo>
                                        <a:cubicBezTo>
                                          <a:pt x="189" y="164"/>
                                          <a:pt x="189" y="163"/>
                                          <a:pt x="189" y="162"/>
                                        </a:cubicBezTo>
                                        <a:cubicBezTo>
                                          <a:pt x="189" y="162"/>
                                          <a:pt x="189" y="162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71"/>
                                          <a:pt x="193" y="181"/>
                                          <a:pt x="192" y="190"/>
                                        </a:cubicBezTo>
                                        <a:cubicBezTo>
                                          <a:pt x="192" y="191"/>
                                          <a:pt x="192" y="191"/>
                                          <a:pt x="192" y="191"/>
                                        </a:cubicBezTo>
                                        <a:close/>
                                        <a:moveTo>
                                          <a:pt x="149" y="176"/>
                                        </a:moveTo>
                                        <a:cubicBezTo>
                                          <a:pt x="149" y="175"/>
                                          <a:pt x="148" y="174"/>
                                          <a:pt x="148" y="173"/>
                                        </a:cubicBezTo>
                                        <a:cubicBezTo>
                                          <a:pt x="149" y="175"/>
                                          <a:pt x="153" y="172"/>
                                          <a:pt x="154" y="171"/>
                                        </a:cubicBezTo>
                                        <a:cubicBezTo>
                                          <a:pt x="153" y="175"/>
                                          <a:pt x="153" y="179"/>
                                          <a:pt x="151" y="181"/>
                                        </a:cubicBezTo>
                                        <a:cubicBezTo>
                                          <a:pt x="150" y="180"/>
                                          <a:pt x="149" y="178"/>
                                          <a:pt x="149" y="176"/>
                                        </a:cubicBezTo>
                                        <a:cubicBezTo>
                                          <a:pt x="149" y="176"/>
                                          <a:pt x="149" y="176"/>
                                          <a:pt x="149" y="176"/>
                                        </a:cubicBezTo>
                                        <a:close/>
                                        <a:moveTo>
                                          <a:pt x="149" y="178"/>
                                        </a:moveTo>
                                        <a:cubicBezTo>
                                          <a:pt x="148" y="178"/>
                                          <a:pt x="148" y="178"/>
                                          <a:pt x="148" y="178"/>
                                        </a:cubicBezTo>
                                        <a:cubicBezTo>
                                          <a:pt x="148" y="178"/>
                                          <a:pt x="149" y="178"/>
                                          <a:pt x="149" y="178"/>
                                        </a:cubicBezTo>
                                        <a:close/>
                                        <a:moveTo>
                                          <a:pt x="151" y="120"/>
                                        </a:moveTo>
                                        <a:cubicBezTo>
                                          <a:pt x="151" y="120"/>
                                          <a:pt x="151" y="120"/>
                                          <a:pt x="152" y="120"/>
                                        </a:cubicBezTo>
                                        <a:cubicBezTo>
                                          <a:pt x="152" y="118"/>
                                          <a:pt x="154" y="114"/>
                                          <a:pt x="152" y="111"/>
                                        </a:cubicBezTo>
                                        <a:cubicBezTo>
                                          <a:pt x="152" y="109"/>
                                          <a:pt x="151" y="106"/>
                                          <a:pt x="150" y="104"/>
                                        </a:cubicBezTo>
                                        <a:cubicBezTo>
                                          <a:pt x="152" y="105"/>
                                          <a:pt x="153" y="108"/>
                                          <a:pt x="153" y="110"/>
                                        </a:cubicBezTo>
                                        <a:cubicBezTo>
                                          <a:pt x="154" y="108"/>
                                          <a:pt x="152" y="106"/>
                                          <a:pt x="151" y="104"/>
                                        </a:cubicBezTo>
                                        <a:cubicBezTo>
                                          <a:pt x="153" y="104"/>
                                          <a:pt x="153" y="106"/>
                                          <a:pt x="154" y="108"/>
                                        </a:cubicBezTo>
                                        <a:cubicBezTo>
                                          <a:pt x="155" y="107"/>
                                          <a:pt x="155" y="107"/>
                                          <a:pt x="155" y="107"/>
                                        </a:cubicBezTo>
                                        <a:cubicBezTo>
                                          <a:pt x="159" y="111"/>
                                          <a:pt x="155" y="118"/>
                                          <a:pt x="156" y="123"/>
                                        </a:cubicBezTo>
                                        <a:cubicBezTo>
                                          <a:pt x="155" y="127"/>
                                          <a:pt x="157" y="131"/>
                                          <a:pt x="158" y="134"/>
                                        </a:cubicBezTo>
                                        <a:cubicBezTo>
                                          <a:pt x="158" y="134"/>
                                          <a:pt x="158" y="135"/>
                                          <a:pt x="158" y="135"/>
                                        </a:cubicBezTo>
                                        <a:cubicBezTo>
                                          <a:pt x="157" y="135"/>
                                          <a:pt x="157" y="133"/>
                                          <a:pt x="157" y="132"/>
                                        </a:cubicBezTo>
                                        <a:cubicBezTo>
                                          <a:pt x="157" y="132"/>
                                          <a:pt x="156" y="132"/>
                                          <a:pt x="156" y="132"/>
                                        </a:cubicBezTo>
                                        <a:cubicBezTo>
                                          <a:pt x="156" y="133"/>
                                          <a:pt x="157" y="134"/>
                                          <a:pt x="157" y="136"/>
                                        </a:cubicBezTo>
                                        <a:cubicBezTo>
                                          <a:pt x="157" y="135"/>
                                          <a:pt x="156" y="135"/>
                                          <a:pt x="156" y="135"/>
                                        </a:cubicBezTo>
                                        <a:cubicBezTo>
                                          <a:pt x="155" y="134"/>
                                          <a:pt x="155" y="130"/>
                                          <a:pt x="155" y="129"/>
                                        </a:cubicBezTo>
                                        <a:cubicBezTo>
                                          <a:pt x="154" y="132"/>
                                          <a:pt x="156" y="133"/>
                                          <a:pt x="156" y="136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5" y="138"/>
                                          <a:pt x="155" y="138"/>
                                          <a:pt x="154" y="138"/>
                                        </a:cubicBezTo>
                                        <a:cubicBezTo>
                                          <a:pt x="153" y="136"/>
                                          <a:pt x="154" y="133"/>
                                          <a:pt x="153" y="131"/>
                                        </a:cubicBezTo>
                                        <a:cubicBezTo>
                                          <a:pt x="153" y="133"/>
                                          <a:pt x="153" y="137"/>
                                          <a:pt x="154" y="139"/>
                                        </a:cubicBezTo>
                                        <a:cubicBezTo>
                                          <a:pt x="153" y="140"/>
                                          <a:pt x="152" y="140"/>
                                          <a:pt x="152" y="141"/>
                                        </a:cubicBezTo>
                                        <a:cubicBezTo>
                                          <a:pt x="151" y="140"/>
                                          <a:pt x="151" y="139"/>
                                          <a:pt x="151" y="138"/>
                                        </a:cubicBezTo>
                                        <a:cubicBezTo>
                                          <a:pt x="151" y="138"/>
                                          <a:pt x="151" y="138"/>
                                          <a:pt x="151" y="138"/>
                                        </a:cubicBezTo>
                                        <a:cubicBezTo>
                                          <a:pt x="151" y="136"/>
                                          <a:pt x="150" y="135"/>
                                          <a:pt x="151" y="134"/>
                                        </a:cubicBezTo>
                                        <a:cubicBezTo>
                                          <a:pt x="150" y="131"/>
                                          <a:pt x="151" y="128"/>
                                          <a:pt x="152" y="126"/>
                                        </a:cubicBezTo>
                                        <a:cubicBezTo>
                                          <a:pt x="151" y="126"/>
                                          <a:pt x="151" y="126"/>
                                          <a:pt x="151" y="125"/>
                                        </a:cubicBezTo>
                                        <a:cubicBezTo>
                                          <a:pt x="150" y="128"/>
                                          <a:pt x="150" y="131"/>
                                          <a:pt x="150" y="133"/>
                                        </a:cubicBezTo>
                                        <a:cubicBezTo>
                                          <a:pt x="149" y="134"/>
                                          <a:pt x="151" y="137"/>
                                          <a:pt x="150" y="138"/>
                                        </a:cubicBezTo>
                                        <a:cubicBezTo>
                                          <a:pt x="151" y="139"/>
                                          <a:pt x="151" y="140"/>
                                          <a:pt x="150" y="140"/>
                                        </a:cubicBezTo>
                                        <a:cubicBezTo>
                                          <a:pt x="149" y="138"/>
                                          <a:pt x="150" y="136"/>
                                          <a:pt x="149" y="135"/>
                                        </a:cubicBezTo>
                                        <a:cubicBezTo>
                                          <a:pt x="149" y="135"/>
                                          <a:pt x="149" y="136"/>
                                          <a:pt x="149" y="137"/>
                                        </a:cubicBezTo>
                                        <a:cubicBezTo>
                                          <a:pt x="148" y="132"/>
                                          <a:pt x="150" y="125"/>
                                          <a:pt x="151" y="120"/>
                                        </a:cubicBezTo>
                                        <a:close/>
                                        <a:moveTo>
                                          <a:pt x="150" y="119"/>
                                        </a:moveTo>
                                        <a:cubicBezTo>
                                          <a:pt x="150" y="115"/>
                                          <a:pt x="150" y="109"/>
                                          <a:pt x="149" y="104"/>
                                        </a:cubicBezTo>
                                        <a:cubicBezTo>
                                          <a:pt x="148" y="103"/>
                                          <a:pt x="148" y="103"/>
                                          <a:pt x="148" y="102"/>
                                        </a:cubicBezTo>
                                        <a:cubicBezTo>
                                          <a:pt x="148" y="102"/>
                                          <a:pt x="148" y="102"/>
                                          <a:pt x="149" y="102"/>
                                        </a:cubicBezTo>
                                        <a:cubicBezTo>
                                          <a:pt x="151" y="108"/>
                                          <a:pt x="153" y="113"/>
                                          <a:pt x="150" y="119"/>
                                        </a:cubicBezTo>
                                        <a:close/>
                                        <a:moveTo>
                                          <a:pt x="162" y="73"/>
                                        </a:moveTo>
                                        <a:cubicBezTo>
                                          <a:pt x="159" y="68"/>
                                          <a:pt x="158" y="61"/>
                                          <a:pt x="157" y="55"/>
                                        </a:cubicBezTo>
                                        <a:cubicBezTo>
                                          <a:pt x="158" y="61"/>
                                          <a:pt x="161" y="67"/>
                                          <a:pt x="162" y="73"/>
                                        </a:cubicBezTo>
                                        <a:close/>
                                        <a:moveTo>
                                          <a:pt x="156" y="49"/>
                                        </a:moveTo>
                                        <a:cubicBezTo>
                                          <a:pt x="157" y="51"/>
                                          <a:pt x="157" y="53"/>
                                          <a:pt x="157" y="55"/>
                                        </a:cubicBezTo>
                                        <a:cubicBezTo>
                                          <a:pt x="156" y="53"/>
                                          <a:pt x="157" y="51"/>
                                          <a:pt x="156" y="49"/>
                                        </a:cubicBezTo>
                                        <a:close/>
                                        <a:moveTo>
                                          <a:pt x="161" y="81"/>
                                        </a:moveTo>
                                        <a:cubicBezTo>
                                          <a:pt x="162" y="78"/>
                                          <a:pt x="163" y="73"/>
                                          <a:pt x="165" y="70"/>
                                        </a:cubicBezTo>
                                        <a:cubicBezTo>
                                          <a:pt x="165" y="70"/>
                                          <a:pt x="165" y="71"/>
                                          <a:pt x="165" y="71"/>
                                        </a:cubicBezTo>
                                        <a:cubicBezTo>
                                          <a:pt x="165" y="71"/>
                                          <a:pt x="166" y="69"/>
                                          <a:pt x="165" y="69"/>
                                        </a:cubicBezTo>
                                        <a:cubicBezTo>
                                          <a:pt x="166" y="68"/>
                                          <a:pt x="167" y="66"/>
                                          <a:pt x="168" y="65"/>
                                        </a:cubicBezTo>
                                        <a:cubicBezTo>
                                          <a:pt x="168" y="67"/>
                                          <a:pt x="166" y="71"/>
                                          <a:pt x="167" y="73"/>
                                        </a:cubicBezTo>
                                        <a:cubicBezTo>
                                          <a:pt x="168" y="69"/>
                                          <a:pt x="167" y="65"/>
                                          <a:pt x="170" y="62"/>
                                        </a:cubicBezTo>
                                        <a:cubicBezTo>
                                          <a:pt x="170" y="63"/>
                                          <a:pt x="169" y="65"/>
                                          <a:pt x="169" y="67"/>
                                        </a:cubicBezTo>
                                        <a:cubicBezTo>
                                          <a:pt x="170" y="67"/>
                                          <a:pt x="169" y="67"/>
                                          <a:pt x="170" y="67"/>
                                        </a:cubicBezTo>
                                        <a:cubicBezTo>
                                          <a:pt x="169" y="65"/>
                                          <a:pt x="171" y="63"/>
                                          <a:pt x="170" y="61"/>
                                        </a:cubicBezTo>
                                        <a:cubicBezTo>
                                          <a:pt x="171" y="62"/>
                                          <a:pt x="172" y="61"/>
                                          <a:pt x="173" y="60"/>
                                        </a:cubicBezTo>
                                        <a:cubicBezTo>
                                          <a:pt x="174" y="64"/>
                                          <a:pt x="173" y="68"/>
                                          <a:pt x="174" y="72"/>
                                        </a:cubicBezTo>
                                        <a:cubicBezTo>
                                          <a:pt x="176" y="70"/>
                                          <a:pt x="173" y="67"/>
                                          <a:pt x="174" y="64"/>
                                        </a:cubicBezTo>
                                        <a:cubicBezTo>
                                          <a:pt x="174" y="63"/>
                                          <a:pt x="174" y="62"/>
                                          <a:pt x="174" y="61"/>
                                        </a:cubicBezTo>
                                        <a:cubicBezTo>
                                          <a:pt x="174" y="61"/>
                                          <a:pt x="174" y="60"/>
                                          <a:pt x="175" y="60"/>
                                        </a:cubicBezTo>
                                        <a:cubicBezTo>
                                          <a:pt x="175" y="60"/>
                                          <a:pt x="175" y="60"/>
                                          <a:pt x="174" y="60"/>
                                        </a:cubicBezTo>
                                        <a:cubicBezTo>
                                          <a:pt x="174" y="60"/>
                                          <a:pt x="175" y="60"/>
                                          <a:pt x="175" y="60"/>
                                        </a:cubicBezTo>
                                        <a:cubicBezTo>
                                          <a:pt x="175" y="63"/>
                                          <a:pt x="175" y="64"/>
                                          <a:pt x="176" y="66"/>
                                        </a:cubicBezTo>
                                        <a:cubicBezTo>
                                          <a:pt x="177" y="65"/>
                                          <a:pt x="175" y="62"/>
                                          <a:pt x="176" y="60"/>
                                        </a:cubicBezTo>
                                        <a:cubicBezTo>
                                          <a:pt x="180" y="61"/>
                                          <a:pt x="180" y="66"/>
                                          <a:pt x="180" y="69"/>
                                        </a:cubicBezTo>
                                        <a:cubicBezTo>
                                          <a:pt x="181" y="76"/>
                                          <a:pt x="180" y="84"/>
                                          <a:pt x="181" y="92"/>
                                        </a:cubicBezTo>
                                        <a:cubicBezTo>
                                          <a:pt x="181" y="87"/>
                                          <a:pt x="180" y="83"/>
                                          <a:pt x="182" y="78"/>
                                        </a:cubicBezTo>
                                        <a:cubicBezTo>
                                          <a:pt x="181" y="75"/>
                                          <a:pt x="180" y="69"/>
                                          <a:pt x="181" y="65"/>
                                        </a:cubicBezTo>
                                        <a:cubicBezTo>
                                          <a:pt x="180" y="64"/>
                                          <a:pt x="180" y="64"/>
                                          <a:pt x="180" y="63"/>
                                        </a:cubicBezTo>
                                        <a:cubicBezTo>
                                          <a:pt x="184" y="70"/>
                                          <a:pt x="182" y="79"/>
                                          <a:pt x="183" y="86"/>
                                        </a:cubicBezTo>
                                        <a:cubicBezTo>
                                          <a:pt x="184" y="79"/>
                                          <a:pt x="183" y="72"/>
                                          <a:pt x="183" y="67"/>
                                        </a:cubicBezTo>
                                        <a:cubicBezTo>
                                          <a:pt x="185" y="69"/>
                                          <a:pt x="184" y="73"/>
                                          <a:pt x="184" y="76"/>
                                        </a:cubicBezTo>
                                        <a:cubicBezTo>
                                          <a:pt x="184" y="76"/>
                                          <a:pt x="184" y="76"/>
                                          <a:pt x="184" y="76"/>
                                        </a:cubicBezTo>
                                        <a:cubicBezTo>
                                          <a:pt x="185" y="76"/>
                                          <a:pt x="185" y="75"/>
                                          <a:pt x="184" y="75"/>
                                        </a:cubicBezTo>
                                        <a:cubicBezTo>
                                          <a:pt x="185" y="74"/>
                                          <a:pt x="184" y="72"/>
                                          <a:pt x="184" y="70"/>
                                        </a:cubicBezTo>
                                        <a:cubicBezTo>
                                          <a:pt x="185" y="71"/>
                                          <a:pt x="186" y="73"/>
                                          <a:pt x="185" y="74"/>
                                        </a:cubicBezTo>
                                        <a:cubicBezTo>
                                          <a:pt x="186" y="74"/>
                                          <a:pt x="186" y="74"/>
                                          <a:pt x="186" y="74"/>
                                        </a:cubicBezTo>
                                        <a:cubicBezTo>
                                          <a:pt x="186" y="78"/>
                                          <a:pt x="186" y="81"/>
                                          <a:pt x="186" y="84"/>
                                        </a:cubicBezTo>
                                        <a:cubicBezTo>
                                          <a:pt x="187" y="86"/>
                                          <a:pt x="186" y="89"/>
                                          <a:pt x="186" y="91"/>
                                        </a:cubicBezTo>
                                        <a:cubicBezTo>
                                          <a:pt x="188" y="88"/>
                                          <a:pt x="187" y="84"/>
                                          <a:pt x="187" y="81"/>
                                        </a:cubicBezTo>
                                        <a:cubicBezTo>
                                          <a:pt x="186" y="79"/>
                                          <a:pt x="187" y="77"/>
                                          <a:pt x="186" y="74"/>
                                        </a:cubicBezTo>
                                        <a:cubicBezTo>
                                          <a:pt x="188" y="77"/>
                                          <a:pt x="188" y="82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5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4"/>
                                          <a:pt x="188" y="84"/>
                                        </a:cubicBezTo>
                                        <a:cubicBezTo>
                                          <a:pt x="188" y="84"/>
                                          <a:pt x="188" y="83"/>
                                          <a:pt x="188" y="82"/>
                                        </a:cubicBezTo>
                                        <a:cubicBezTo>
                                          <a:pt x="189" y="82"/>
                                          <a:pt x="188" y="79"/>
                                          <a:pt x="188" y="78"/>
                                        </a:cubicBezTo>
                                        <a:cubicBezTo>
                                          <a:pt x="188" y="78"/>
                                          <a:pt x="188" y="78"/>
                                          <a:pt x="188" y="77"/>
                                        </a:cubicBezTo>
                                        <a:cubicBezTo>
                                          <a:pt x="190" y="80"/>
                                          <a:pt x="189" y="86"/>
                                          <a:pt x="189" y="90"/>
                                        </a:cubicBezTo>
                                        <a:cubicBezTo>
                                          <a:pt x="189" y="90"/>
                                          <a:pt x="190" y="90"/>
                                          <a:pt x="190" y="90"/>
                                        </a:cubicBezTo>
                                        <a:cubicBezTo>
                                          <a:pt x="190" y="88"/>
                                          <a:pt x="190" y="85"/>
                                          <a:pt x="190" y="82"/>
                                        </a:cubicBezTo>
                                        <a:cubicBezTo>
                                          <a:pt x="191" y="85"/>
                                          <a:pt x="192" y="89"/>
                                          <a:pt x="192" y="93"/>
                                        </a:cubicBezTo>
                                        <a:cubicBezTo>
                                          <a:pt x="192" y="97"/>
                                          <a:pt x="193" y="104"/>
                                          <a:pt x="190" y="107"/>
                                        </a:cubicBezTo>
                                        <a:cubicBezTo>
                                          <a:pt x="190" y="105"/>
                                          <a:pt x="191" y="102"/>
                                          <a:pt x="190" y="101"/>
                                        </a:cubicBezTo>
                                        <a:cubicBezTo>
                                          <a:pt x="190" y="101"/>
                                          <a:pt x="190" y="102"/>
                                          <a:pt x="190" y="102"/>
                                        </a:cubicBezTo>
                                        <a:cubicBezTo>
                                          <a:pt x="190" y="102"/>
                                          <a:pt x="190" y="102"/>
                                          <a:pt x="190" y="101"/>
                                        </a:cubicBezTo>
                                        <a:cubicBezTo>
                                          <a:pt x="189" y="103"/>
                                          <a:pt x="190" y="108"/>
                                          <a:pt x="188" y="109"/>
                                        </a:cubicBezTo>
                                        <a:cubicBezTo>
                                          <a:pt x="188" y="107"/>
                                          <a:pt x="189" y="105"/>
                                          <a:pt x="189" y="102"/>
                                        </a:cubicBezTo>
                                        <a:cubicBezTo>
                                          <a:pt x="188" y="105"/>
                                          <a:pt x="188" y="108"/>
                                          <a:pt x="186" y="110"/>
                                        </a:cubicBezTo>
                                        <a:cubicBezTo>
                                          <a:pt x="187" y="105"/>
                                          <a:pt x="188" y="102"/>
                                          <a:pt x="188" y="97"/>
                                        </a:cubicBezTo>
                                        <a:cubicBezTo>
                                          <a:pt x="188" y="97"/>
                                          <a:pt x="188" y="97"/>
                                          <a:pt x="188" y="97"/>
                                        </a:cubicBezTo>
                                        <a:cubicBezTo>
                                          <a:pt x="188" y="99"/>
                                          <a:pt x="187" y="104"/>
                                          <a:pt x="187" y="106"/>
                                        </a:cubicBezTo>
                                        <a:cubicBezTo>
                                          <a:pt x="186" y="107"/>
                                          <a:pt x="186" y="110"/>
                                          <a:pt x="185" y="111"/>
                                        </a:cubicBezTo>
                                        <a:cubicBezTo>
                                          <a:pt x="185" y="108"/>
                                          <a:pt x="185" y="105"/>
                                          <a:pt x="186" y="102"/>
                                        </a:cubicBezTo>
                                        <a:cubicBezTo>
                                          <a:pt x="186" y="102"/>
                                          <a:pt x="186" y="102"/>
                                          <a:pt x="186" y="102"/>
                                        </a:cubicBezTo>
                                        <a:cubicBezTo>
                                          <a:pt x="185" y="103"/>
                                          <a:pt x="185" y="105"/>
                                          <a:pt x="185" y="107"/>
                                        </a:cubicBezTo>
                                        <a:cubicBezTo>
                                          <a:pt x="185" y="107"/>
                                          <a:pt x="185" y="106"/>
                                          <a:pt x="185" y="106"/>
                                        </a:cubicBezTo>
                                        <a:cubicBezTo>
                                          <a:pt x="185" y="106"/>
                                          <a:pt x="184" y="106"/>
                                          <a:pt x="184" y="106"/>
                                        </a:cubicBezTo>
                                        <a:cubicBezTo>
                                          <a:pt x="184" y="105"/>
                                          <a:pt x="184" y="104"/>
                                          <a:pt x="184" y="103"/>
                                        </a:cubicBezTo>
                                        <a:cubicBezTo>
                                          <a:pt x="184" y="103"/>
                                          <a:pt x="183" y="103"/>
                                          <a:pt x="183" y="103"/>
                                        </a:cubicBezTo>
                                        <a:cubicBezTo>
                                          <a:pt x="183" y="108"/>
                                          <a:pt x="182" y="116"/>
                                          <a:pt x="179" y="120"/>
                                        </a:cubicBezTo>
                                        <a:cubicBezTo>
                                          <a:pt x="179" y="120"/>
                                          <a:pt x="180" y="119"/>
                                          <a:pt x="180" y="119"/>
                                        </a:cubicBezTo>
                                        <a:cubicBezTo>
                                          <a:pt x="181" y="116"/>
                                          <a:pt x="181" y="113"/>
                                          <a:pt x="182" y="110"/>
                                        </a:cubicBezTo>
                                        <a:cubicBezTo>
                                          <a:pt x="181" y="109"/>
                                          <a:pt x="182" y="110"/>
                                          <a:pt x="181" y="110"/>
                                        </a:cubicBezTo>
                                        <a:cubicBezTo>
                                          <a:pt x="181" y="108"/>
                                          <a:pt x="182" y="106"/>
                                          <a:pt x="182" y="105"/>
                                        </a:cubicBezTo>
                                        <a:cubicBezTo>
                                          <a:pt x="182" y="105"/>
                                          <a:pt x="182" y="105"/>
                                          <a:pt x="182" y="104"/>
                                        </a:cubicBezTo>
                                        <a:cubicBezTo>
                                          <a:pt x="181" y="106"/>
                                          <a:pt x="181" y="109"/>
                                          <a:pt x="181" y="110"/>
                                        </a:cubicBezTo>
                                        <a:cubicBezTo>
                                          <a:pt x="181" y="111"/>
                                          <a:pt x="181" y="111"/>
                                          <a:pt x="181" y="111"/>
                                        </a:cubicBezTo>
                                        <a:cubicBezTo>
                                          <a:pt x="181" y="112"/>
                                          <a:pt x="181" y="113"/>
                                          <a:pt x="180" y="114"/>
                                        </a:cubicBezTo>
                                        <a:cubicBezTo>
                                          <a:pt x="180" y="113"/>
                                          <a:pt x="181" y="112"/>
                                          <a:pt x="181" y="111"/>
                                        </a:cubicBezTo>
                                        <a:cubicBezTo>
                                          <a:pt x="179" y="115"/>
                                          <a:pt x="179" y="119"/>
                                          <a:pt x="177" y="122"/>
                                        </a:cubicBezTo>
                                        <a:cubicBezTo>
                                          <a:pt x="178" y="120"/>
                                          <a:pt x="178" y="119"/>
                                          <a:pt x="178" y="117"/>
                                        </a:cubicBezTo>
                                        <a:cubicBezTo>
                                          <a:pt x="180" y="113"/>
                                          <a:pt x="180" y="110"/>
                                          <a:pt x="181" y="106"/>
                                        </a:cubicBezTo>
                                        <a:cubicBezTo>
                                          <a:pt x="181" y="106"/>
                                          <a:pt x="181" y="105"/>
                                          <a:pt x="180" y="105"/>
                                        </a:cubicBezTo>
                                        <a:cubicBezTo>
                                          <a:pt x="179" y="108"/>
                                          <a:pt x="179" y="111"/>
                                          <a:pt x="178" y="114"/>
                                        </a:cubicBezTo>
                                        <a:cubicBezTo>
                                          <a:pt x="178" y="111"/>
                                          <a:pt x="178" y="109"/>
                                          <a:pt x="178" y="107"/>
                                        </a:cubicBezTo>
                                        <a:cubicBezTo>
                                          <a:pt x="177" y="109"/>
                                          <a:pt x="177" y="115"/>
                                          <a:pt x="176" y="116"/>
                                        </a:cubicBezTo>
                                        <a:cubicBezTo>
                                          <a:pt x="176" y="115"/>
                                          <a:pt x="177" y="114"/>
                                          <a:pt x="176" y="112"/>
                                        </a:cubicBezTo>
                                        <a:cubicBezTo>
                                          <a:pt x="176" y="112"/>
                                          <a:pt x="176" y="112"/>
                                          <a:pt x="177" y="112"/>
                                        </a:cubicBezTo>
                                        <a:cubicBezTo>
                                          <a:pt x="175" y="108"/>
                                          <a:pt x="177" y="105"/>
                                          <a:pt x="176" y="100"/>
                                        </a:cubicBezTo>
                                        <a:cubicBezTo>
                                          <a:pt x="176" y="103"/>
                                          <a:pt x="176" y="105"/>
                                          <a:pt x="176" y="108"/>
                                        </a:cubicBezTo>
                                        <a:cubicBezTo>
                                          <a:pt x="174" y="107"/>
                                          <a:pt x="174" y="104"/>
                                          <a:pt x="175" y="103"/>
                                        </a:cubicBezTo>
                                        <a:cubicBezTo>
                                          <a:pt x="174" y="102"/>
                                          <a:pt x="175" y="99"/>
                                          <a:pt x="174" y="98"/>
                                        </a:cubicBezTo>
                                        <a:cubicBezTo>
                                          <a:pt x="174" y="101"/>
                                          <a:pt x="174" y="104"/>
                                          <a:pt x="174" y="106"/>
                                        </a:cubicBezTo>
                                        <a:cubicBezTo>
                                          <a:pt x="174" y="106"/>
                                          <a:pt x="173" y="106"/>
                                          <a:pt x="173" y="106"/>
                                        </a:cubicBezTo>
                                        <a:cubicBezTo>
                                          <a:pt x="173" y="105"/>
                                          <a:pt x="173" y="103"/>
                                          <a:pt x="173" y="103"/>
                                        </a:cubicBezTo>
                                        <a:cubicBezTo>
                                          <a:pt x="173" y="98"/>
                                          <a:pt x="173" y="93"/>
                                          <a:pt x="172" y="89"/>
                                        </a:cubicBezTo>
                                        <a:cubicBezTo>
                                          <a:pt x="171" y="94"/>
                                          <a:pt x="174" y="102"/>
                                          <a:pt x="171" y="107"/>
                                        </a:cubicBezTo>
                                        <a:cubicBezTo>
                                          <a:pt x="171" y="105"/>
                                          <a:pt x="171" y="102"/>
                                          <a:pt x="170" y="100"/>
                                        </a:cubicBezTo>
                                        <a:cubicBezTo>
                                          <a:pt x="170" y="104"/>
                                          <a:pt x="171" y="110"/>
                                          <a:pt x="169" y="115"/>
                                        </a:cubicBezTo>
                                        <a:cubicBezTo>
                                          <a:pt x="169" y="112"/>
                                          <a:pt x="170" y="109"/>
                                          <a:pt x="169" y="106"/>
                                        </a:cubicBezTo>
                                        <a:cubicBezTo>
                                          <a:pt x="169" y="106"/>
                                          <a:pt x="169" y="106"/>
                                          <a:pt x="169" y="106"/>
                                        </a:cubicBezTo>
                                        <a:cubicBezTo>
                                          <a:pt x="169" y="104"/>
                                          <a:pt x="170" y="102"/>
                                          <a:pt x="168" y="100"/>
                                        </a:cubicBezTo>
                                        <a:cubicBezTo>
                                          <a:pt x="169" y="101"/>
                                          <a:pt x="168" y="102"/>
                                          <a:pt x="169" y="103"/>
                                        </a:cubicBezTo>
                                        <a:cubicBezTo>
                                          <a:pt x="169" y="107"/>
                                          <a:pt x="169" y="111"/>
                                          <a:pt x="168" y="116"/>
                                        </a:cubicBezTo>
                                        <a:cubicBezTo>
                                          <a:pt x="167" y="113"/>
                                          <a:pt x="168" y="110"/>
                                          <a:pt x="167" y="106"/>
                                        </a:cubicBezTo>
                                        <a:cubicBezTo>
                                          <a:pt x="167" y="109"/>
                                          <a:pt x="167" y="111"/>
                                          <a:pt x="166" y="114"/>
                                        </a:cubicBezTo>
                                        <a:cubicBezTo>
                                          <a:pt x="166" y="111"/>
                                          <a:pt x="167" y="109"/>
                                          <a:pt x="166" y="105"/>
                                        </a:cubicBezTo>
                                        <a:cubicBezTo>
                                          <a:pt x="165" y="109"/>
                                          <a:pt x="164" y="114"/>
                                          <a:pt x="164" y="118"/>
                                        </a:cubicBezTo>
                                        <a:cubicBezTo>
                                          <a:pt x="163" y="115"/>
                                          <a:pt x="165" y="111"/>
                                          <a:pt x="164" y="108"/>
                                        </a:cubicBezTo>
                                        <a:cubicBezTo>
                                          <a:pt x="165" y="101"/>
                                          <a:pt x="165" y="94"/>
                                          <a:pt x="164" y="87"/>
                                        </a:cubicBezTo>
                                        <a:cubicBezTo>
                                          <a:pt x="164" y="88"/>
                                          <a:pt x="164" y="88"/>
                                          <a:pt x="164" y="89"/>
                                        </a:cubicBezTo>
                                        <a:cubicBezTo>
                                          <a:pt x="164" y="89"/>
                                          <a:pt x="164" y="89"/>
                                          <a:pt x="164" y="89"/>
                                        </a:cubicBezTo>
                                        <a:cubicBezTo>
                                          <a:pt x="164" y="99"/>
                                          <a:pt x="164" y="106"/>
                                          <a:pt x="163" y="114"/>
                                        </a:cubicBezTo>
                                        <a:cubicBezTo>
                                          <a:pt x="163" y="114"/>
                                          <a:pt x="163" y="114"/>
                                          <a:pt x="163" y="114"/>
                                        </a:cubicBezTo>
                                        <a:cubicBezTo>
                                          <a:pt x="163" y="115"/>
                                          <a:pt x="163" y="117"/>
                                          <a:pt x="162" y="118"/>
                                        </a:cubicBezTo>
                                        <a:cubicBezTo>
                                          <a:pt x="162" y="116"/>
                                          <a:pt x="163" y="112"/>
                                          <a:pt x="163" y="110"/>
                                        </a:cubicBezTo>
                                        <a:cubicBezTo>
                                          <a:pt x="161" y="110"/>
                                          <a:pt x="162" y="112"/>
                                          <a:pt x="162" y="113"/>
                                        </a:cubicBezTo>
                                        <a:cubicBezTo>
                                          <a:pt x="161" y="111"/>
                                          <a:pt x="162" y="108"/>
                                          <a:pt x="161" y="107"/>
                                        </a:cubicBezTo>
                                        <a:cubicBezTo>
                                          <a:pt x="161" y="107"/>
                                          <a:pt x="161" y="107"/>
                                          <a:pt x="161" y="107"/>
                                        </a:cubicBezTo>
                                        <a:cubicBezTo>
                                          <a:pt x="160" y="105"/>
                                          <a:pt x="161" y="103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1" y="101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0" y="101"/>
                                          <a:pt x="160" y="102"/>
                                        </a:cubicBezTo>
                                        <a:cubicBezTo>
                                          <a:pt x="160" y="106"/>
                                          <a:pt x="159" y="109"/>
                                          <a:pt x="159" y="113"/>
                                        </a:cubicBezTo>
                                        <a:cubicBezTo>
                                          <a:pt x="158" y="103"/>
                                          <a:pt x="159" y="92"/>
                                          <a:pt x="160" y="82"/>
                                        </a:cubicBezTo>
                                        <a:cubicBezTo>
                                          <a:pt x="161" y="82"/>
                                          <a:pt x="161" y="81"/>
                                          <a:pt x="161" y="81"/>
                                        </a:cubicBezTo>
                                        <a:close/>
                                        <a:moveTo>
                                          <a:pt x="200" y="97"/>
                                        </a:moveTo>
                                        <a:cubicBezTo>
                                          <a:pt x="203" y="102"/>
                                          <a:pt x="199" y="108"/>
                                          <a:pt x="198" y="112"/>
                                        </a:cubicBezTo>
                                        <a:cubicBezTo>
                                          <a:pt x="199" y="111"/>
                                          <a:pt x="200" y="109"/>
                                          <a:pt x="200" y="107"/>
                                        </a:cubicBezTo>
                                        <a:cubicBezTo>
                                          <a:pt x="201" y="108"/>
                                          <a:pt x="200" y="109"/>
                                          <a:pt x="200" y="110"/>
                                        </a:cubicBezTo>
                                        <a:cubicBezTo>
                                          <a:pt x="200" y="109"/>
                                          <a:pt x="200" y="110"/>
                                          <a:pt x="200" y="110"/>
                                        </a:cubicBezTo>
                                        <a:cubicBezTo>
                                          <a:pt x="200" y="111"/>
                                          <a:pt x="199" y="113"/>
                                          <a:pt x="199" y="114"/>
                                        </a:cubicBezTo>
                                        <a:cubicBezTo>
                                          <a:pt x="199" y="114"/>
                                          <a:pt x="199" y="114"/>
                                          <a:pt x="198" y="114"/>
                                        </a:cubicBezTo>
                                        <a:cubicBezTo>
                                          <a:pt x="198" y="115"/>
                                          <a:pt x="198" y="117"/>
                                          <a:pt x="198" y="118"/>
                                        </a:cubicBezTo>
                                        <a:cubicBezTo>
                                          <a:pt x="199" y="116"/>
                                          <a:pt x="199" y="113"/>
                                          <a:pt x="200" y="111"/>
                                        </a:cubicBezTo>
                                        <a:cubicBezTo>
                                          <a:pt x="199" y="117"/>
                                          <a:pt x="202" y="122"/>
                                          <a:pt x="199" y="126"/>
                                        </a:cubicBezTo>
                                        <a:cubicBezTo>
                                          <a:pt x="200" y="125"/>
                                          <a:pt x="199" y="124"/>
                                          <a:pt x="200" y="124"/>
                                        </a:cubicBezTo>
                                        <a:cubicBezTo>
                                          <a:pt x="199" y="123"/>
                                          <a:pt x="200" y="122"/>
                                          <a:pt x="200" y="122"/>
                                        </a:cubicBezTo>
                                        <a:cubicBezTo>
                                          <a:pt x="200" y="121"/>
                                          <a:pt x="200" y="119"/>
                                          <a:pt x="199" y="119"/>
                                        </a:cubicBezTo>
                                        <a:cubicBezTo>
                                          <a:pt x="198" y="119"/>
                                          <a:pt x="199" y="119"/>
                                          <a:pt x="198" y="119"/>
                                        </a:cubicBezTo>
                                        <a:cubicBezTo>
                                          <a:pt x="199" y="121"/>
                                          <a:pt x="199" y="124"/>
                                          <a:pt x="198" y="127"/>
                                        </a:cubicBezTo>
                                        <a:cubicBezTo>
                                          <a:pt x="198" y="127"/>
                                          <a:pt x="198" y="127"/>
                                          <a:pt x="197" y="127"/>
                                        </a:cubicBezTo>
                                        <a:cubicBezTo>
                                          <a:pt x="197" y="126"/>
                                          <a:pt x="198" y="125"/>
                                          <a:pt x="198" y="124"/>
                                        </a:cubicBezTo>
                                        <a:cubicBezTo>
                                          <a:pt x="196" y="124"/>
                                          <a:pt x="197" y="127"/>
                                          <a:pt x="196" y="128"/>
                                        </a:cubicBezTo>
                                        <a:cubicBezTo>
                                          <a:pt x="196" y="128"/>
                                          <a:pt x="196" y="128"/>
                                          <a:pt x="196" y="128"/>
                                        </a:cubicBezTo>
                                        <a:cubicBezTo>
                                          <a:pt x="196" y="129"/>
                                          <a:pt x="196" y="129"/>
                                          <a:pt x="195" y="129"/>
                                        </a:cubicBezTo>
                                        <a:cubicBezTo>
                                          <a:pt x="196" y="127"/>
                                          <a:pt x="196" y="126"/>
                                          <a:pt x="196" y="123"/>
                                        </a:cubicBezTo>
                                        <a:cubicBezTo>
                                          <a:pt x="196" y="123"/>
                                          <a:pt x="196" y="123"/>
                                          <a:pt x="196" y="123"/>
                                        </a:cubicBezTo>
                                        <a:cubicBezTo>
                                          <a:pt x="194" y="126"/>
                                          <a:pt x="195" y="130"/>
                                          <a:pt x="193" y="132"/>
                                        </a:cubicBezTo>
                                        <a:cubicBezTo>
                                          <a:pt x="194" y="128"/>
                                          <a:pt x="195" y="125"/>
                                          <a:pt x="194" y="121"/>
                                        </a:cubicBezTo>
                                        <a:cubicBezTo>
                                          <a:pt x="194" y="125"/>
                                          <a:pt x="194" y="129"/>
                                          <a:pt x="191" y="131"/>
                                        </a:cubicBezTo>
                                        <a:cubicBezTo>
                                          <a:pt x="192" y="131"/>
                                          <a:pt x="192" y="129"/>
                                          <a:pt x="192" y="128"/>
                                        </a:cubicBezTo>
                                        <a:cubicBezTo>
                                          <a:pt x="192" y="128"/>
                                          <a:pt x="191" y="129"/>
                                          <a:pt x="191" y="129"/>
                                        </a:cubicBezTo>
                                        <a:cubicBezTo>
                                          <a:pt x="191" y="128"/>
                                          <a:pt x="191" y="127"/>
                                          <a:pt x="191" y="126"/>
                                        </a:cubicBezTo>
                                        <a:cubicBezTo>
                                          <a:pt x="191" y="126"/>
                                          <a:pt x="191" y="127"/>
                                          <a:pt x="191" y="127"/>
                                        </a:cubicBezTo>
                                        <a:cubicBezTo>
                                          <a:pt x="191" y="124"/>
                                          <a:pt x="192" y="121"/>
                                          <a:pt x="193" y="119"/>
                                        </a:cubicBezTo>
                                        <a:cubicBezTo>
                                          <a:pt x="191" y="120"/>
                                          <a:pt x="191" y="123"/>
                                          <a:pt x="191" y="125"/>
                                        </a:cubicBezTo>
                                        <a:cubicBezTo>
                                          <a:pt x="189" y="123"/>
                                          <a:pt x="190" y="119"/>
                                          <a:pt x="188" y="117"/>
                                        </a:cubicBezTo>
                                        <a:cubicBezTo>
                                          <a:pt x="187" y="118"/>
                                          <a:pt x="187" y="119"/>
                                          <a:pt x="187" y="121"/>
                                        </a:cubicBezTo>
                                        <a:cubicBezTo>
                                          <a:pt x="186" y="121"/>
                                          <a:pt x="186" y="121"/>
                                          <a:pt x="186" y="120"/>
                                        </a:cubicBezTo>
                                        <a:cubicBezTo>
                                          <a:pt x="185" y="122"/>
                                          <a:pt x="185" y="123"/>
                                          <a:pt x="184" y="125"/>
                                        </a:cubicBezTo>
                                        <a:cubicBezTo>
                                          <a:pt x="183" y="124"/>
                                          <a:pt x="184" y="123"/>
                                          <a:pt x="184" y="123"/>
                                        </a:cubicBezTo>
                                        <a:cubicBezTo>
                                          <a:pt x="183" y="124"/>
                                          <a:pt x="183" y="125"/>
                                          <a:pt x="182" y="127"/>
                                        </a:cubicBezTo>
                                        <a:cubicBezTo>
                                          <a:pt x="182" y="125"/>
                                          <a:pt x="183" y="123"/>
                                          <a:pt x="184" y="121"/>
                                        </a:cubicBezTo>
                                        <a:cubicBezTo>
                                          <a:pt x="184" y="121"/>
                                          <a:pt x="184" y="122"/>
                                          <a:pt x="184" y="121"/>
                                        </a:cubicBezTo>
                                        <a:cubicBezTo>
                                          <a:pt x="185" y="119"/>
                                          <a:pt x="187" y="117"/>
                                          <a:pt x="188" y="114"/>
                                        </a:cubicBezTo>
                                        <a:cubicBezTo>
                                          <a:pt x="185" y="118"/>
                                          <a:pt x="181" y="122"/>
                                          <a:pt x="180" y="128"/>
                                        </a:cubicBezTo>
                                        <a:cubicBezTo>
                                          <a:pt x="180" y="128"/>
                                          <a:pt x="180" y="128"/>
                                          <a:pt x="180" y="128"/>
                                        </a:cubicBezTo>
                                        <a:cubicBezTo>
                                          <a:pt x="179" y="129"/>
                                          <a:pt x="178" y="131"/>
                                          <a:pt x="177" y="132"/>
                                        </a:cubicBezTo>
                                        <a:cubicBezTo>
                                          <a:pt x="177" y="130"/>
                                          <a:pt x="178" y="129"/>
                                          <a:pt x="179" y="127"/>
                                        </a:cubicBezTo>
                                        <a:cubicBezTo>
                                          <a:pt x="179" y="127"/>
                                          <a:pt x="179" y="127"/>
                                          <a:pt x="179" y="127"/>
                                        </a:cubicBezTo>
                                        <a:cubicBezTo>
                                          <a:pt x="179" y="125"/>
                                          <a:pt x="181" y="125"/>
                                          <a:pt x="180" y="123"/>
                                        </a:cubicBezTo>
                                        <a:cubicBezTo>
                                          <a:pt x="182" y="121"/>
                                          <a:pt x="183" y="119"/>
                                          <a:pt x="184" y="117"/>
                                        </a:cubicBezTo>
                                        <a:cubicBezTo>
                                          <a:pt x="186" y="116"/>
                                          <a:pt x="186" y="113"/>
                                          <a:pt x="188" y="112"/>
                                        </a:cubicBezTo>
                                        <a:cubicBezTo>
                                          <a:pt x="188" y="112"/>
                                          <a:pt x="189" y="112"/>
                                          <a:pt x="188" y="111"/>
                                        </a:cubicBezTo>
                                        <a:cubicBezTo>
                                          <a:pt x="192" y="107"/>
                                          <a:pt x="197" y="102"/>
                                          <a:pt x="199" y="96"/>
                                        </a:cubicBezTo>
                                        <a:cubicBezTo>
                                          <a:pt x="199" y="96"/>
                                          <a:pt x="199" y="96"/>
                                          <a:pt x="199" y="96"/>
                                        </a:cubicBezTo>
                                        <a:cubicBezTo>
                                          <a:pt x="200" y="97"/>
                                          <a:pt x="198" y="98"/>
                                          <a:pt x="200" y="97"/>
                                        </a:cubicBezTo>
                                        <a:close/>
                                        <a:moveTo>
                                          <a:pt x="203" y="103"/>
                                        </a:moveTo>
                                        <a:cubicBezTo>
                                          <a:pt x="203" y="103"/>
                                          <a:pt x="203" y="103"/>
                                          <a:pt x="202" y="103"/>
                                        </a:cubicBezTo>
                                        <a:cubicBezTo>
                                          <a:pt x="201" y="96"/>
                                          <a:pt x="206" y="90"/>
                                          <a:pt x="212" y="88"/>
                                        </a:cubicBezTo>
                                        <a:cubicBezTo>
                                          <a:pt x="209" y="91"/>
                                          <a:pt x="206" y="96"/>
                                          <a:pt x="204" y="100"/>
                                        </a:cubicBezTo>
                                        <a:cubicBezTo>
                                          <a:pt x="209" y="95"/>
                                          <a:pt x="211" y="86"/>
                                          <a:pt x="219" y="83"/>
                                        </a:cubicBezTo>
                                        <a:cubicBezTo>
                                          <a:pt x="215" y="88"/>
                                          <a:pt x="211" y="93"/>
                                          <a:pt x="208" y="99"/>
                                        </a:cubicBezTo>
                                        <a:cubicBezTo>
                                          <a:pt x="211" y="94"/>
                                          <a:pt x="215" y="90"/>
                                          <a:pt x="217" y="85"/>
                                        </a:cubicBezTo>
                                        <a:cubicBezTo>
                                          <a:pt x="219" y="84"/>
                                          <a:pt x="221" y="82"/>
                                          <a:pt x="223" y="81"/>
                                        </a:cubicBezTo>
                                        <a:cubicBezTo>
                                          <a:pt x="224" y="81"/>
                                          <a:pt x="224" y="80"/>
                                          <a:pt x="226" y="80"/>
                                        </a:cubicBezTo>
                                        <a:cubicBezTo>
                                          <a:pt x="222" y="84"/>
                                          <a:pt x="218" y="88"/>
                                          <a:pt x="216" y="92"/>
                                        </a:cubicBezTo>
                                        <a:cubicBezTo>
                                          <a:pt x="220" y="88"/>
                                          <a:pt x="223" y="83"/>
                                          <a:pt x="227" y="80"/>
                                        </a:cubicBezTo>
                                        <a:cubicBezTo>
                                          <a:pt x="228" y="80"/>
                                          <a:pt x="228" y="80"/>
                                          <a:pt x="228" y="80"/>
                                        </a:cubicBezTo>
                                        <a:cubicBezTo>
                                          <a:pt x="226" y="82"/>
                                          <a:pt x="223" y="84"/>
                                          <a:pt x="222" y="87"/>
                                        </a:cubicBezTo>
                                        <a:cubicBezTo>
                                          <a:pt x="224" y="85"/>
                                          <a:pt x="226" y="82"/>
                                          <a:pt x="229" y="81"/>
                                        </a:cubicBezTo>
                                        <a:cubicBezTo>
                                          <a:pt x="227" y="85"/>
                                          <a:pt x="225" y="89"/>
                                          <a:pt x="223" y="94"/>
                                        </a:cubicBezTo>
                                        <a:cubicBezTo>
                                          <a:pt x="226" y="89"/>
                                          <a:pt x="228" y="84"/>
                                          <a:pt x="231" y="80"/>
                                        </a:cubicBezTo>
                                        <a:cubicBezTo>
                                          <a:pt x="230" y="84"/>
                                          <a:pt x="229" y="89"/>
                                          <a:pt x="228" y="93"/>
                                        </a:cubicBezTo>
                                        <a:cubicBezTo>
                                          <a:pt x="229" y="90"/>
                                          <a:pt x="230" y="85"/>
                                          <a:pt x="232" y="81"/>
                                        </a:cubicBezTo>
                                        <a:cubicBezTo>
                                          <a:pt x="238" y="87"/>
                                          <a:pt x="235" y="99"/>
                                          <a:pt x="237" y="108"/>
                                        </a:cubicBezTo>
                                        <a:cubicBezTo>
                                          <a:pt x="236" y="112"/>
                                          <a:pt x="236" y="118"/>
                                          <a:pt x="231" y="120"/>
                                        </a:cubicBezTo>
                                        <a:cubicBezTo>
                                          <a:pt x="232" y="118"/>
                                          <a:pt x="233" y="117"/>
                                          <a:pt x="233" y="115"/>
                                        </a:cubicBezTo>
                                        <a:cubicBezTo>
                                          <a:pt x="226" y="123"/>
                                          <a:pt x="221" y="131"/>
                                          <a:pt x="211" y="135"/>
                                        </a:cubicBezTo>
                                        <a:cubicBezTo>
                                          <a:pt x="215" y="132"/>
                                          <a:pt x="219" y="129"/>
                                          <a:pt x="223" y="125"/>
                                        </a:cubicBezTo>
                                        <a:cubicBezTo>
                                          <a:pt x="220" y="127"/>
                                          <a:pt x="218" y="129"/>
                                          <a:pt x="215" y="131"/>
                                        </a:cubicBezTo>
                                        <a:cubicBezTo>
                                          <a:pt x="215" y="131"/>
                                          <a:pt x="215" y="131"/>
                                          <a:pt x="216" y="131"/>
                                        </a:cubicBezTo>
                                        <a:cubicBezTo>
                                          <a:pt x="214" y="131"/>
                                          <a:pt x="212" y="134"/>
                                          <a:pt x="209" y="134"/>
                                        </a:cubicBezTo>
                                        <a:cubicBezTo>
                                          <a:pt x="214" y="130"/>
                                          <a:pt x="220" y="126"/>
                                          <a:pt x="224" y="120"/>
                                        </a:cubicBezTo>
                                        <a:cubicBezTo>
                                          <a:pt x="219" y="125"/>
                                          <a:pt x="214" y="129"/>
                                          <a:pt x="209" y="132"/>
                                        </a:cubicBezTo>
                                        <a:cubicBezTo>
                                          <a:pt x="213" y="126"/>
                                          <a:pt x="220" y="123"/>
                                          <a:pt x="223" y="117"/>
                                        </a:cubicBezTo>
                                        <a:cubicBezTo>
                                          <a:pt x="221" y="119"/>
                                          <a:pt x="219" y="121"/>
                                          <a:pt x="217" y="123"/>
                                        </a:cubicBezTo>
                                        <a:cubicBezTo>
                                          <a:pt x="217" y="123"/>
                                          <a:pt x="218" y="122"/>
                                          <a:pt x="218" y="122"/>
                                        </a:cubicBezTo>
                                        <a:cubicBezTo>
                                          <a:pt x="215" y="124"/>
                                          <a:pt x="212" y="127"/>
                                          <a:pt x="209" y="129"/>
                                        </a:cubicBezTo>
                                        <a:cubicBezTo>
                                          <a:pt x="213" y="125"/>
                                          <a:pt x="218" y="122"/>
                                          <a:pt x="221" y="116"/>
                                        </a:cubicBezTo>
                                        <a:cubicBezTo>
                                          <a:pt x="218" y="118"/>
                                          <a:pt x="216" y="121"/>
                                          <a:pt x="214" y="123"/>
                                        </a:cubicBezTo>
                                        <a:cubicBezTo>
                                          <a:pt x="215" y="122"/>
                                          <a:pt x="216" y="121"/>
                                          <a:pt x="217" y="119"/>
                                        </a:cubicBezTo>
                                        <a:cubicBezTo>
                                          <a:pt x="217" y="119"/>
                                          <a:pt x="216" y="119"/>
                                          <a:pt x="216" y="119"/>
                                        </a:cubicBezTo>
                                        <a:cubicBezTo>
                                          <a:pt x="217" y="117"/>
                                          <a:pt x="220" y="116"/>
                                          <a:pt x="220" y="114"/>
                                        </a:cubicBezTo>
                                        <a:cubicBezTo>
                                          <a:pt x="217" y="117"/>
                                          <a:pt x="214" y="120"/>
                                          <a:pt x="210" y="123"/>
                                        </a:cubicBezTo>
                                        <a:cubicBezTo>
                                          <a:pt x="213" y="120"/>
                                          <a:pt x="216" y="118"/>
                                          <a:pt x="218" y="114"/>
                                        </a:cubicBezTo>
                                        <a:cubicBezTo>
                                          <a:pt x="218" y="114"/>
                                          <a:pt x="217" y="115"/>
                                          <a:pt x="217" y="115"/>
                                        </a:cubicBezTo>
                                        <a:cubicBezTo>
                                          <a:pt x="218" y="114"/>
                                          <a:pt x="219" y="112"/>
                                          <a:pt x="220" y="111"/>
                                        </a:cubicBezTo>
                                        <a:cubicBezTo>
                                          <a:pt x="217" y="114"/>
                                          <a:pt x="214" y="117"/>
                                          <a:pt x="211" y="120"/>
                                        </a:cubicBezTo>
                                        <a:cubicBezTo>
                                          <a:pt x="215" y="115"/>
                                          <a:pt x="219" y="110"/>
                                          <a:pt x="222" y="104"/>
                                        </a:cubicBezTo>
                                        <a:cubicBezTo>
                                          <a:pt x="219" y="107"/>
                                          <a:pt x="217" y="111"/>
                                          <a:pt x="213" y="114"/>
                                        </a:cubicBezTo>
                                        <a:cubicBezTo>
                                          <a:pt x="213" y="114"/>
                                          <a:pt x="214" y="113"/>
                                          <a:pt x="213" y="113"/>
                                        </a:cubicBezTo>
                                        <a:cubicBezTo>
                                          <a:pt x="216" y="109"/>
                                          <a:pt x="218" y="106"/>
                                          <a:pt x="220" y="102"/>
                                        </a:cubicBezTo>
                                        <a:cubicBezTo>
                                          <a:pt x="217" y="105"/>
                                          <a:pt x="216" y="108"/>
                                          <a:pt x="213" y="111"/>
                                        </a:cubicBezTo>
                                        <a:cubicBezTo>
                                          <a:pt x="214" y="107"/>
                                          <a:pt x="216" y="105"/>
                                          <a:pt x="217" y="102"/>
                                        </a:cubicBezTo>
                                        <a:cubicBezTo>
                                          <a:pt x="215" y="104"/>
                                          <a:pt x="213" y="108"/>
                                          <a:pt x="212" y="111"/>
                                        </a:cubicBezTo>
                                        <a:cubicBezTo>
                                          <a:pt x="211" y="111"/>
                                          <a:pt x="211" y="111"/>
                                          <a:pt x="211" y="111"/>
                                        </a:cubicBezTo>
                                        <a:cubicBezTo>
                                          <a:pt x="211" y="110"/>
                                          <a:pt x="212" y="109"/>
                                          <a:pt x="213" y="108"/>
                                        </a:cubicBezTo>
                                        <a:cubicBezTo>
                                          <a:pt x="210" y="111"/>
                                          <a:pt x="209" y="113"/>
                                          <a:pt x="206" y="116"/>
                                        </a:cubicBezTo>
                                        <a:cubicBezTo>
                                          <a:pt x="208" y="112"/>
                                          <a:pt x="211" y="107"/>
                                          <a:pt x="212" y="103"/>
                                        </a:cubicBezTo>
                                        <a:cubicBezTo>
                                          <a:pt x="209" y="106"/>
                                          <a:pt x="208" y="111"/>
                                          <a:pt x="206" y="115"/>
                                        </a:cubicBezTo>
                                        <a:cubicBezTo>
                                          <a:pt x="205" y="115"/>
                                          <a:pt x="205" y="116"/>
                                          <a:pt x="204" y="117"/>
                                        </a:cubicBezTo>
                                        <a:cubicBezTo>
                                          <a:pt x="205" y="113"/>
                                          <a:pt x="208" y="108"/>
                                          <a:pt x="210" y="104"/>
                                        </a:cubicBezTo>
                                        <a:cubicBezTo>
                                          <a:pt x="210" y="104"/>
                                          <a:pt x="210" y="103"/>
                                          <a:pt x="210" y="103"/>
                                        </a:cubicBezTo>
                                        <a:cubicBezTo>
                                          <a:pt x="207" y="107"/>
                                          <a:pt x="205" y="112"/>
                                          <a:pt x="202" y="116"/>
                                        </a:cubicBezTo>
                                        <a:cubicBezTo>
                                          <a:pt x="203" y="112"/>
                                          <a:pt x="206" y="109"/>
                                          <a:pt x="207" y="105"/>
                                        </a:cubicBezTo>
                                        <a:cubicBezTo>
                                          <a:pt x="205" y="108"/>
                                          <a:pt x="205" y="111"/>
                                          <a:pt x="202" y="113"/>
                                        </a:cubicBezTo>
                                        <a:cubicBezTo>
                                          <a:pt x="202" y="111"/>
                                          <a:pt x="204" y="108"/>
                                          <a:pt x="205" y="106"/>
                                        </a:cubicBezTo>
                                        <a:cubicBezTo>
                                          <a:pt x="205" y="105"/>
                                          <a:pt x="204" y="106"/>
                                          <a:pt x="204" y="107"/>
                                        </a:cubicBezTo>
                                        <a:cubicBezTo>
                                          <a:pt x="203" y="107"/>
                                          <a:pt x="203" y="110"/>
                                          <a:pt x="201" y="111"/>
                                        </a:cubicBezTo>
                                        <a:cubicBezTo>
                                          <a:pt x="201" y="109"/>
                                          <a:pt x="202" y="107"/>
                                          <a:pt x="202" y="105"/>
                                        </a:cubicBezTo>
                                        <a:cubicBezTo>
                                          <a:pt x="203" y="105"/>
                                          <a:pt x="203" y="104"/>
                                          <a:pt x="203" y="103"/>
                                        </a:cubicBezTo>
                                        <a:cubicBezTo>
                                          <a:pt x="203" y="103"/>
                                          <a:pt x="203" y="103"/>
                                          <a:pt x="203" y="103"/>
                                        </a:cubicBezTo>
                                        <a:close/>
                                        <a:moveTo>
                                          <a:pt x="243" y="110"/>
                                        </a:moveTo>
                                        <a:cubicBezTo>
                                          <a:pt x="243" y="109"/>
                                          <a:pt x="245" y="109"/>
                                          <a:pt x="245" y="108"/>
                                        </a:cubicBezTo>
                                        <a:cubicBezTo>
                                          <a:pt x="243" y="109"/>
                                          <a:pt x="240" y="112"/>
                                          <a:pt x="238" y="113"/>
                                        </a:cubicBezTo>
                                        <a:cubicBezTo>
                                          <a:pt x="239" y="110"/>
                                          <a:pt x="243" y="108"/>
                                          <a:pt x="245" y="105"/>
                                        </a:cubicBezTo>
                                        <a:cubicBezTo>
                                          <a:pt x="243" y="106"/>
                                          <a:pt x="241" y="108"/>
                                          <a:pt x="239" y="109"/>
                                        </a:cubicBezTo>
                                        <a:cubicBezTo>
                                          <a:pt x="240" y="106"/>
                                          <a:pt x="244" y="105"/>
                                          <a:pt x="246" y="103"/>
                                        </a:cubicBezTo>
                                        <a:cubicBezTo>
                                          <a:pt x="248" y="101"/>
                                          <a:pt x="250" y="100"/>
                                          <a:pt x="252" y="98"/>
                                        </a:cubicBezTo>
                                        <a:cubicBezTo>
                                          <a:pt x="247" y="100"/>
                                          <a:pt x="243" y="103"/>
                                          <a:pt x="239" y="107"/>
                                        </a:cubicBezTo>
                                        <a:cubicBezTo>
                                          <a:pt x="242" y="102"/>
                                          <a:pt x="248" y="99"/>
                                          <a:pt x="253" y="96"/>
                                        </a:cubicBezTo>
                                        <a:cubicBezTo>
                                          <a:pt x="248" y="98"/>
                                          <a:pt x="243" y="102"/>
                                          <a:pt x="239" y="105"/>
                                        </a:cubicBezTo>
                                        <a:cubicBezTo>
                                          <a:pt x="245" y="95"/>
                                          <a:pt x="259" y="92"/>
                                          <a:pt x="269" y="87"/>
                                        </a:cubicBezTo>
                                        <a:cubicBezTo>
                                          <a:pt x="258" y="91"/>
                                          <a:pt x="247" y="95"/>
                                          <a:pt x="238" y="102"/>
                                        </a:cubicBezTo>
                                        <a:cubicBezTo>
                                          <a:pt x="241" y="97"/>
                                          <a:pt x="247" y="96"/>
                                          <a:pt x="252" y="92"/>
                                        </a:cubicBezTo>
                                        <a:cubicBezTo>
                                          <a:pt x="247" y="94"/>
                                          <a:pt x="242" y="97"/>
                                          <a:pt x="238" y="100"/>
                                        </a:cubicBezTo>
                                        <a:cubicBezTo>
                                          <a:pt x="238" y="98"/>
                                          <a:pt x="241" y="98"/>
                                          <a:pt x="241" y="97"/>
                                        </a:cubicBezTo>
                                        <a:cubicBezTo>
                                          <a:pt x="240" y="97"/>
                                          <a:pt x="239" y="98"/>
                                          <a:pt x="239" y="97"/>
                                        </a:cubicBezTo>
                                        <a:cubicBezTo>
                                          <a:pt x="248" y="90"/>
                                          <a:pt x="262" y="86"/>
                                          <a:pt x="274" y="82"/>
                                        </a:cubicBezTo>
                                        <a:cubicBezTo>
                                          <a:pt x="283" y="78"/>
                                          <a:pt x="293" y="80"/>
                                          <a:pt x="289" y="91"/>
                                        </a:cubicBezTo>
                                        <a:cubicBezTo>
                                          <a:pt x="287" y="93"/>
                                          <a:pt x="287" y="97"/>
                                          <a:pt x="286" y="99"/>
                                        </a:cubicBezTo>
                                        <a:cubicBezTo>
                                          <a:pt x="286" y="100"/>
                                          <a:pt x="287" y="100"/>
                                          <a:pt x="287" y="100"/>
                                        </a:cubicBezTo>
                                        <a:cubicBezTo>
                                          <a:pt x="286" y="110"/>
                                          <a:pt x="281" y="117"/>
                                          <a:pt x="277" y="123"/>
                                        </a:cubicBezTo>
                                        <a:cubicBezTo>
                                          <a:pt x="275" y="125"/>
                                          <a:pt x="273" y="128"/>
                                          <a:pt x="271" y="130"/>
                                        </a:cubicBezTo>
                                        <a:cubicBezTo>
                                          <a:pt x="270" y="126"/>
                                          <a:pt x="274" y="125"/>
                                          <a:pt x="275" y="122"/>
                                        </a:cubicBezTo>
                                        <a:cubicBezTo>
                                          <a:pt x="273" y="123"/>
                                          <a:pt x="272" y="125"/>
                                          <a:pt x="271" y="127"/>
                                        </a:cubicBezTo>
                                        <a:cubicBezTo>
                                          <a:pt x="270" y="123"/>
                                          <a:pt x="275" y="122"/>
                                          <a:pt x="276" y="119"/>
                                        </a:cubicBezTo>
                                        <a:cubicBezTo>
                                          <a:pt x="276" y="119"/>
                                          <a:pt x="276" y="119"/>
                                          <a:pt x="276" y="119"/>
                                        </a:cubicBezTo>
                                        <a:cubicBezTo>
                                          <a:pt x="275" y="120"/>
                                          <a:pt x="272" y="123"/>
                                          <a:pt x="271" y="125"/>
                                        </a:cubicBezTo>
                                        <a:cubicBezTo>
                                          <a:pt x="270" y="124"/>
                                          <a:pt x="271" y="123"/>
                                          <a:pt x="271" y="123"/>
                                        </a:cubicBezTo>
                                        <a:cubicBezTo>
                                          <a:pt x="271" y="123"/>
                                          <a:pt x="271" y="123"/>
                                          <a:pt x="271" y="122"/>
                                        </a:cubicBezTo>
                                        <a:cubicBezTo>
                                          <a:pt x="272" y="121"/>
                                          <a:pt x="273" y="121"/>
                                          <a:pt x="274" y="119"/>
                                        </a:cubicBezTo>
                                        <a:cubicBezTo>
                                          <a:pt x="273" y="120"/>
                                          <a:pt x="272" y="121"/>
                                          <a:pt x="271" y="122"/>
                                        </a:cubicBezTo>
                                        <a:cubicBezTo>
                                          <a:pt x="270" y="121"/>
                                          <a:pt x="270" y="121"/>
                                          <a:pt x="269" y="121"/>
                                        </a:cubicBezTo>
                                        <a:cubicBezTo>
                                          <a:pt x="271" y="119"/>
                                          <a:pt x="274" y="117"/>
                                          <a:pt x="275" y="115"/>
                                        </a:cubicBezTo>
                                        <a:cubicBezTo>
                                          <a:pt x="273" y="117"/>
                                          <a:pt x="271" y="119"/>
                                          <a:pt x="269" y="121"/>
                                        </a:cubicBezTo>
                                        <a:cubicBezTo>
                                          <a:pt x="268" y="120"/>
                                          <a:pt x="267" y="120"/>
                                          <a:pt x="266" y="120"/>
                                        </a:cubicBezTo>
                                        <a:cubicBezTo>
                                          <a:pt x="268" y="119"/>
                                          <a:pt x="270" y="117"/>
                                          <a:pt x="272" y="115"/>
                                        </a:cubicBezTo>
                                        <a:cubicBezTo>
                                          <a:pt x="273" y="114"/>
                                          <a:pt x="276" y="114"/>
                                          <a:pt x="276" y="112"/>
                                        </a:cubicBezTo>
                                        <a:cubicBezTo>
                                          <a:pt x="273" y="115"/>
                                          <a:pt x="269" y="117"/>
                                          <a:pt x="266" y="120"/>
                                        </a:cubicBezTo>
                                        <a:cubicBezTo>
                                          <a:pt x="264" y="120"/>
                                          <a:pt x="263" y="120"/>
                                          <a:pt x="262" y="120"/>
                                        </a:cubicBezTo>
                                        <a:cubicBezTo>
                                          <a:pt x="267" y="117"/>
                                          <a:pt x="272" y="114"/>
                                          <a:pt x="275" y="110"/>
                                        </a:cubicBezTo>
                                        <a:cubicBezTo>
                                          <a:pt x="276" y="110"/>
                                          <a:pt x="276" y="109"/>
                                          <a:pt x="276" y="108"/>
                                        </a:cubicBezTo>
                                        <a:cubicBezTo>
                                          <a:pt x="272" y="112"/>
                                          <a:pt x="267" y="117"/>
                                          <a:pt x="262" y="120"/>
                                        </a:cubicBezTo>
                                        <a:cubicBezTo>
                                          <a:pt x="260" y="120"/>
                                          <a:pt x="258" y="119"/>
                                          <a:pt x="256" y="120"/>
                                        </a:cubicBezTo>
                                        <a:cubicBezTo>
                                          <a:pt x="257" y="118"/>
                                          <a:pt x="258" y="119"/>
                                          <a:pt x="258" y="117"/>
                                        </a:cubicBezTo>
                                        <a:cubicBezTo>
                                          <a:pt x="257" y="118"/>
                                          <a:pt x="255" y="120"/>
                                          <a:pt x="253" y="119"/>
                                        </a:cubicBezTo>
                                        <a:cubicBezTo>
                                          <a:pt x="254" y="117"/>
                                          <a:pt x="257" y="116"/>
                                          <a:pt x="258" y="114"/>
                                        </a:cubicBezTo>
                                        <a:cubicBezTo>
                                          <a:pt x="256" y="115"/>
                                          <a:pt x="255" y="118"/>
                                          <a:pt x="252" y="119"/>
                                        </a:cubicBezTo>
                                        <a:cubicBezTo>
                                          <a:pt x="252" y="118"/>
                                          <a:pt x="253" y="118"/>
                                          <a:pt x="253" y="118"/>
                                        </a:cubicBezTo>
                                        <a:cubicBezTo>
                                          <a:pt x="252" y="117"/>
                                          <a:pt x="251" y="119"/>
                                          <a:pt x="250" y="119"/>
                                        </a:cubicBezTo>
                                        <a:cubicBezTo>
                                          <a:pt x="253" y="116"/>
                                          <a:pt x="256" y="115"/>
                                          <a:pt x="258" y="112"/>
                                        </a:cubicBezTo>
                                        <a:cubicBezTo>
                                          <a:pt x="254" y="115"/>
                                          <a:pt x="251" y="118"/>
                                          <a:pt x="247" y="120"/>
                                        </a:cubicBezTo>
                                        <a:cubicBezTo>
                                          <a:pt x="250" y="117"/>
                                          <a:pt x="253" y="115"/>
                                          <a:pt x="255" y="112"/>
                                        </a:cubicBezTo>
                                        <a:cubicBezTo>
                                          <a:pt x="255" y="111"/>
                                          <a:pt x="255" y="112"/>
                                          <a:pt x="255" y="112"/>
                                        </a:cubicBezTo>
                                        <a:cubicBezTo>
                                          <a:pt x="257" y="110"/>
                                          <a:pt x="259" y="108"/>
                                          <a:pt x="261" y="106"/>
                                        </a:cubicBezTo>
                                        <a:cubicBezTo>
                                          <a:pt x="257" y="108"/>
                                          <a:pt x="255" y="111"/>
                                          <a:pt x="252" y="114"/>
                                        </a:cubicBezTo>
                                        <a:cubicBezTo>
                                          <a:pt x="252" y="114"/>
                                          <a:pt x="252" y="113"/>
                                          <a:pt x="253" y="114"/>
                                        </a:cubicBezTo>
                                        <a:cubicBezTo>
                                          <a:pt x="252" y="114"/>
                                          <a:pt x="252" y="114"/>
                                          <a:pt x="251" y="115"/>
                                        </a:cubicBezTo>
                                        <a:cubicBezTo>
                                          <a:pt x="250" y="117"/>
                                          <a:pt x="247" y="118"/>
                                          <a:pt x="244" y="120"/>
                                        </a:cubicBezTo>
                                        <a:cubicBezTo>
                                          <a:pt x="245" y="119"/>
                                          <a:pt x="247" y="118"/>
                                          <a:pt x="248" y="117"/>
                                        </a:cubicBezTo>
                                        <a:cubicBezTo>
                                          <a:pt x="246" y="117"/>
                                          <a:pt x="246" y="118"/>
                                          <a:pt x="245" y="119"/>
                                        </a:cubicBezTo>
                                        <a:cubicBezTo>
                                          <a:pt x="246" y="117"/>
                                          <a:pt x="249" y="115"/>
                                          <a:pt x="251" y="113"/>
                                        </a:cubicBezTo>
                                        <a:cubicBezTo>
                                          <a:pt x="250" y="113"/>
                                          <a:pt x="250" y="114"/>
                                          <a:pt x="249" y="114"/>
                                        </a:cubicBezTo>
                                        <a:cubicBezTo>
                                          <a:pt x="251" y="112"/>
                                          <a:pt x="253" y="111"/>
                                          <a:pt x="254" y="109"/>
                                        </a:cubicBezTo>
                                        <a:cubicBezTo>
                                          <a:pt x="252" y="111"/>
                                          <a:pt x="249" y="113"/>
                                          <a:pt x="247" y="115"/>
                                        </a:cubicBezTo>
                                        <a:cubicBezTo>
                                          <a:pt x="247" y="115"/>
                                          <a:pt x="247" y="115"/>
                                          <a:pt x="247" y="115"/>
                                        </a:cubicBezTo>
                                        <a:cubicBezTo>
                                          <a:pt x="245" y="118"/>
                                          <a:pt x="241" y="120"/>
                                          <a:pt x="238" y="122"/>
                                        </a:cubicBezTo>
                                        <a:cubicBezTo>
                                          <a:pt x="240" y="120"/>
                                          <a:pt x="243" y="118"/>
                                          <a:pt x="246" y="116"/>
                                        </a:cubicBezTo>
                                        <a:cubicBezTo>
                                          <a:pt x="246" y="115"/>
                                          <a:pt x="245" y="116"/>
                                          <a:pt x="245" y="115"/>
                                        </a:cubicBezTo>
                                        <a:cubicBezTo>
                                          <a:pt x="247" y="114"/>
                                          <a:pt x="248" y="113"/>
                                          <a:pt x="249" y="112"/>
                                        </a:cubicBezTo>
                                        <a:cubicBezTo>
                                          <a:pt x="245" y="114"/>
                                          <a:pt x="242" y="117"/>
                                          <a:pt x="238" y="120"/>
                                        </a:cubicBezTo>
                                        <a:cubicBezTo>
                                          <a:pt x="241" y="116"/>
                                          <a:pt x="246" y="113"/>
                                          <a:pt x="249" y="110"/>
                                        </a:cubicBezTo>
                                        <a:cubicBezTo>
                                          <a:pt x="246" y="111"/>
                                          <a:pt x="243" y="114"/>
                                          <a:pt x="240" y="116"/>
                                        </a:cubicBezTo>
                                        <a:cubicBezTo>
                                          <a:pt x="242" y="114"/>
                                          <a:pt x="245" y="112"/>
                                          <a:pt x="247" y="109"/>
                                        </a:cubicBezTo>
                                        <a:cubicBezTo>
                                          <a:pt x="243" y="112"/>
                                          <a:pt x="240" y="114"/>
                                          <a:pt x="237" y="117"/>
                                        </a:cubicBezTo>
                                        <a:cubicBezTo>
                                          <a:pt x="239" y="114"/>
                                          <a:pt x="243" y="112"/>
                                          <a:pt x="246" y="109"/>
                                        </a:cubicBezTo>
                                        <a:cubicBezTo>
                                          <a:pt x="245" y="109"/>
                                          <a:pt x="244" y="110"/>
                                          <a:pt x="243" y="110"/>
                                        </a:cubicBezTo>
                                        <a:close/>
                                        <a:moveTo>
                                          <a:pt x="290" y="93"/>
                                        </a:moveTo>
                                        <a:cubicBezTo>
                                          <a:pt x="291" y="90"/>
                                          <a:pt x="295" y="89"/>
                                          <a:pt x="297" y="87"/>
                                        </a:cubicBezTo>
                                        <a:cubicBezTo>
                                          <a:pt x="295" y="87"/>
                                          <a:pt x="293" y="89"/>
                                          <a:pt x="291" y="90"/>
                                        </a:cubicBezTo>
                                        <a:cubicBezTo>
                                          <a:pt x="293" y="85"/>
                                          <a:pt x="302" y="85"/>
                                          <a:pt x="308" y="84"/>
                                        </a:cubicBezTo>
                                        <a:cubicBezTo>
                                          <a:pt x="300" y="87"/>
                                          <a:pt x="294" y="91"/>
                                          <a:pt x="289" y="97"/>
                                        </a:cubicBezTo>
                                        <a:cubicBezTo>
                                          <a:pt x="288" y="96"/>
                                          <a:pt x="289" y="95"/>
                                          <a:pt x="290" y="95"/>
                                        </a:cubicBezTo>
                                        <a:cubicBezTo>
                                          <a:pt x="290" y="93"/>
                                          <a:pt x="294" y="92"/>
                                          <a:pt x="295" y="90"/>
                                        </a:cubicBezTo>
                                        <a:cubicBezTo>
                                          <a:pt x="297" y="89"/>
                                          <a:pt x="298" y="88"/>
                                          <a:pt x="300" y="87"/>
                                        </a:cubicBezTo>
                                        <a:cubicBezTo>
                                          <a:pt x="296" y="88"/>
                                          <a:pt x="293" y="91"/>
                                          <a:pt x="290" y="93"/>
                                        </a:cubicBezTo>
                                        <a:close/>
                                        <a:moveTo>
                                          <a:pt x="296" y="82"/>
                                        </a:moveTo>
                                        <a:cubicBezTo>
                                          <a:pt x="296" y="82"/>
                                          <a:pt x="297" y="81"/>
                                          <a:pt x="298" y="81"/>
                                        </a:cubicBezTo>
                                        <a:cubicBezTo>
                                          <a:pt x="297" y="82"/>
                                          <a:pt x="297" y="82"/>
                                          <a:pt x="296" y="82"/>
                                        </a:cubicBezTo>
                                        <a:close/>
                                        <a:moveTo>
                                          <a:pt x="280" y="121"/>
                                        </a:moveTo>
                                        <a:cubicBezTo>
                                          <a:pt x="280" y="120"/>
                                          <a:pt x="281" y="120"/>
                                          <a:pt x="282" y="121"/>
                                        </a:cubicBezTo>
                                        <a:cubicBezTo>
                                          <a:pt x="282" y="121"/>
                                          <a:pt x="281" y="121"/>
                                          <a:pt x="280" y="121"/>
                                        </a:cubicBezTo>
                                        <a:close/>
                                        <a:moveTo>
                                          <a:pt x="293" y="121"/>
                                        </a:moveTo>
                                        <a:cubicBezTo>
                                          <a:pt x="287" y="121"/>
                                          <a:pt x="283" y="124"/>
                                          <a:pt x="278" y="125"/>
                                        </a:cubicBezTo>
                                        <a:cubicBezTo>
                                          <a:pt x="280" y="121"/>
                                          <a:pt x="287" y="120"/>
                                          <a:pt x="293" y="121"/>
                                        </a:cubicBezTo>
                                        <a:close/>
                                        <a:moveTo>
                                          <a:pt x="269" y="134"/>
                                        </a:moveTo>
                                        <a:cubicBezTo>
                                          <a:pt x="269" y="134"/>
                                          <a:pt x="270" y="134"/>
                                          <a:pt x="269" y="134"/>
                                        </a:cubicBezTo>
                                        <a:cubicBezTo>
                                          <a:pt x="270" y="134"/>
                                          <a:pt x="270" y="135"/>
                                          <a:pt x="269" y="135"/>
                                        </a:cubicBezTo>
                                        <a:cubicBezTo>
                                          <a:pt x="269" y="135"/>
                                          <a:pt x="269" y="135"/>
                                          <a:pt x="269" y="134"/>
                                        </a:cubicBezTo>
                                        <a:close/>
                                        <a:moveTo>
                                          <a:pt x="252" y="119"/>
                                        </a:moveTo>
                                        <a:cubicBezTo>
                                          <a:pt x="252" y="119"/>
                                          <a:pt x="252" y="119"/>
                                          <a:pt x="251" y="119"/>
                                        </a:cubicBezTo>
                                        <a:cubicBezTo>
                                          <a:pt x="251" y="119"/>
                                          <a:pt x="252" y="119"/>
                                          <a:pt x="252" y="119"/>
                                        </a:cubicBezTo>
                                        <a:close/>
                                        <a:moveTo>
                                          <a:pt x="253" y="114"/>
                                        </a:move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lose/>
                                        <a:moveTo>
                                          <a:pt x="209" y="126"/>
                                        </a:moveTo>
                                        <a:cubicBezTo>
                                          <a:pt x="210" y="124"/>
                                          <a:pt x="212" y="123"/>
                                          <a:pt x="214" y="121"/>
                                        </a:cubicBezTo>
                                        <a:cubicBezTo>
                                          <a:pt x="213" y="123"/>
                                          <a:pt x="211" y="125"/>
                                          <a:pt x="209" y="126"/>
                                        </a:cubicBezTo>
                                        <a:close/>
                                        <a:moveTo>
                                          <a:pt x="202" y="113"/>
                                        </a:moveTo>
                                        <a:cubicBezTo>
                                          <a:pt x="202" y="113"/>
                                          <a:pt x="202" y="113"/>
                                          <a:pt x="202" y="113"/>
                                        </a:cubicBezTo>
                                        <a:cubicBezTo>
                                          <a:pt x="202" y="113"/>
                                          <a:pt x="202" y="114"/>
                                          <a:pt x="201" y="114"/>
                                        </a:cubicBezTo>
                                        <a:cubicBezTo>
                                          <a:pt x="201" y="114"/>
                                          <a:pt x="202" y="114"/>
                                          <a:pt x="202" y="113"/>
                                        </a:cubicBezTo>
                                        <a:close/>
                                        <a:moveTo>
                                          <a:pt x="201" y="93"/>
                                        </a:moveTo>
                                        <a:cubicBezTo>
                                          <a:pt x="201" y="93"/>
                                          <a:pt x="201" y="92"/>
                                          <a:pt x="201" y="92"/>
                                        </a:cubicBezTo>
                                        <a:cubicBezTo>
                                          <a:pt x="202" y="92"/>
                                          <a:pt x="201" y="93"/>
                                          <a:pt x="201" y="93"/>
                                        </a:cubicBezTo>
                                        <a:close/>
                                        <a:moveTo>
                                          <a:pt x="189" y="133"/>
                                        </a:moveTo>
                                        <a:cubicBezTo>
                                          <a:pt x="186" y="131"/>
                                          <a:pt x="187" y="124"/>
                                          <a:pt x="188" y="120"/>
                                        </a:cubicBezTo>
                                        <a:cubicBezTo>
                                          <a:pt x="188" y="120"/>
                                          <a:pt x="188" y="120"/>
                                          <a:pt x="188" y="120"/>
                                        </a:cubicBezTo>
                                        <a:cubicBezTo>
                                          <a:pt x="188" y="122"/>
                                          <a:pt x="189" y="124"/>
                                          <a:pt x="190" y="126"/>
                                        </a:cubicBezTo>
                                        <a:cubicBezTo>
                                          <a:pt x="190" y="128"/>
                                          <a:pt x="190" y="131"/>
                                          <a:pt x="189" y="133"/>
                                        </a:cubicBezTo>
                                        <a:close/>
                                        <a:moveTo>
                                          <a:pt x="188" y="138"/>
                                        </a:move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6"/>
                                          <a:pt x="188" y="137"/>
                                          <a:pt x="189" y="136"/>
                                        </a:cubicBezTo>
                                        <a:cubicBezTo>
                                          <a:pt x="189" y="138"/>
                                          <a:pt x="189" y="140"/>
                                          <a:pt x="189" y="141"/>
                                        </a:cubicBezTo>
                                        <a:cubicBezTo>
                                          <a:pt x="189" y="141"/>
                                          <a:pt x="189" y="141"/>
                                          <a:pt x="188" y="141"/>
                                        </a:cubicBezTo>
                                        <a:cubicBezTo>
                                          <a:pt x="188" y="140"/>
                                          <a:pt x="189" y="139"/>
                                          <a:pt x="188" y="138"/>
                                        </a:cubicBezTo>
                                        <a:close/>
                                        <a:moveTo>
                                          <a:pt x="188" y="139"/>
                                        </a:moveTo>
                                        <a:cubicBezTo>
                                          <a:pt x="188" y="139"/>
                                          <a:pt x="188" y="138"/>
                                          <a:pt x="188" y="138"/>
                                        </a:cubicBezTo>
                                        <a:cubicBezTo>
                                          <a:pt x="188" y="138"/>
                                          <a:pt x="188" y="139"/>
                                          <a:pt x="188" y="139"/>
                                        </a:cubicBezTo>
                                        <a:close/>
                                        <a:moveTo>
                                          <a:pt x="183" y="130"/>
                                        </a:moveTo>
                                        <a:cubicBezTo>
                                          <a:pt x="184" y="127"/>
                                          <a:pt x="184" y="123"/>
                                          <a:pt x="187" y="121"/>
                                        </a:cubicBezTo>
                                        <a:cubicBezTo>
                                          <a:pt x="185" y="124"/>
                                          <a:pt x="184" y="127"/>
                                          <a:pt x="183" y="130"/>
                                        </a:cubicBezTo>
                                        <a:close/>
                                        <a:moveTo>
                                          <a:pt x="184" y="129"/>
                                        </a:moveTo>
                                        <a:cubicBezTo>
                                          <a:pt x="184" y="127"/>
                                          <a:pt x="185" y="127"/>
                                          <a:pt x="185" y="126"/>
                                        </a:cubicBezTo>
                                        <a:cubicBezTo>
                                          <a:pt x="185" y="127"/>
                                          <a:pt x="185" y="128"/>
                                          <a:pt x="184" y="129"/>
                                        </a:cubicBezTo>
                                        <a:close/>
                                        <a:moveTo>
                                          <a:pt x="179" y="132"/>
                                        </a:moveTo>
                                        <a:cubicBezTo>
                                          <a:pt x="179" y="130"/>
                                          <a:pt x="180" y="129"/>
                                          <a:pt x="180" y="128"/>
                                        </a:cubicBezTo>
                                        <a:cubicBezTo>
                                          <a:pt x="181" y="129"/>
                                          <a:pt x="179" y="130"/>
                                          <a:pt x="179" y="132"/>
                                        </a:cubicBezTo>
                                        <a:close/>
                                        <a:moveTo>
                                          <a:pt x="177" y="128"/>
                                        </a:moveTo>
                                        <a:cubicBezTo>
                                          <a:pt x="177" y="127"/>
                                          <a:pt x="177" y="127"/>
                                          <a:pt x="177" y="127"/>
                                        </a:cubicBezTo>
                                        <a:cubicBezTo>
                                          <a:pt x="178" y="127"/>
                                          <a:pt x="177" y="127"/>
                                          <a:pt x="177" y="128"/>
                                        </a:cubicBezTo>
                                        <a:close/>
                                        <a:moveTo>
                                          <a:pt x="173" y="170"/>
                                        </a:moveTo>
                                        <a:cubicBezTo>
                                          <a:pt x="169" y="173"/>
                                          <a:pt x="162" y="168"/>
                                          <a:pt x="159" y="172"/>
                                        </a:cubicBezTo>
                                        <a:cubicBezTo>
                                          <a:pt x="158" y="170"/>
                                          <a:pt x="160" y="166"/>
                                          <a:pt x="163" y="167"/>
                                        </a:cubicBezTo>
                                        <a:cubicBezTo>
                                          <a:pt x="162" y="167"/>
                                          <a:pt x="163" y="167"/>
                                          <a:pt x="163" y="168"/>
                                        </a:cubicBezTo>
                                        <a:cubicBezTo>
                                          <a:pt x="163" y="168"/>
                                          <a:pt x="164" y="167"/>
                                          <a:pt x="164" y="167"/>
                                        </a:cubicBezTo>
                                        <a:cubicBezTo>
                                          <a:pt x="164" y="168"/>
                                          <a:pt x="162" y="168"/>
                                          <a:pt x="162" y="169"/>
                                        </a:cubicBezTo>
                                        <a:cubicBezTo>
                                          <a:pt x="165" y="169"/>
                                          <a:pt x="168" y="167"/>
                                          <a:pt x="172" y="167"/>
                                        </a:cubicBezTo>
                                        <a:cubicBezTo>
                                          <a:pt x="173" y="167"/>
                                          <a:pt x="175" y="166"/>
                                          <a:pt x="176" y="164"/>
                                        </a:cubicBezTo>
                                        <a:cubicBezTo>
                                          <a:pt x="177" y="164"/>
                                          <a:pt x="177" y="164"/>
                                          <a:pt x="178" y="164"/>
                                        </a:cubicBezTo>
                                        <a:cubicBezTo>
                                          <a:pt x="177" y="166"/>
                                          <a:pt x="176" y="167"/>
                                          <a:pt x="174" y="168"/>
                                        </a:cubicBezTo>
                                        <a:cubicBezTo>
                                          <a:pt x="174" y="169"/>
                                          <a:pt x="173" y="169"/>
                                          <a:pt x="173" y="170"/>
                                        </a:cubicBezTo>
                                        <a:close/>
                                        <a:moveTo>
                                          <a:pt x="169" y="179"/>
                                        </a:moveTo>
                                        <a:cubicBezTo>
                                          <a:pt x="168" y="179"/>
                                          <a:pt x="167" y="180"/>
                                          <a:pt x="166" y="180"/>
                                        </a:cubicBezTo>
                                        <a:cubicBezTo>
                                          <a:pt x="166" y="179"/>
                                          <a:pt x="167" y="178"/>
                                          <a:pt x="168" y="178"/>
                                        </a:cubicBezTo>
                                        <a:cubicBezTo>
                                          <a:pt x="168" y="178"/>
                                          <a:pt x="168" y="177"/>
                                          <a:pt x="168" y="177"/>
                                        </a:cubicBezTo>
                                        <a:cubicBezTo>
                                          <a:pt x="167" y="177"/>
                                          <a:pt x="166" y="178"/>
                                          <a:pt x="165" y="178"/>
                                        </a:cubicBezTo>
                                        <a:cubicBezTo>
                                          <a:pt x="165" y="178"/>
                                          <a:pt x="166" y="177"/>
                                          <a:pt x="166" y="177"/>
                                        </a:cubicBezTo>
                                        <a:cubicBezTo>
                                          <a:pt x="166" y="176"/>
                                          <a:pt x="166" y="176"/>
                                          <a:pt x="165" y="176"/>
                                        </a:cubicBezTo>
                                        <a:cubicBezTo>
                                          <a:pt x="168" y="175"/>
                                          <a:pt x="170" y="174"/>
                                          <a:pt x="172" y="172"/>
                                        </a:cubicBezTo>
                                        <a:cubicBezTo>
                                          <a:pt x="171" y="174"/>
                                          <a:pt x="170" y="177"/>
                                          <a:pt x="169" y="178"/>
                                        </a:cubicBezTo>
                                        <a:cubicBezTo>
                                          <a:pt x="169" y="178"/>
                                          <a:pt x="169" y="179"/>
                                          <a:pt x="169" y="179"/>
                                        </a:cubicBezTo>
                                        <a:close/>
                                        <a:moveTo>
                                          <a:pt x="166" y="181"/>
                                        </a:moveTo>
                                        <a:cubicBezTo>
                                          <a:pt x="166" y="181"/>
                                          <a:pt x="167" y="181"/>
                                          <a:pt x="167" y="181"/>
                                        </a:cubicBezTo>
                                        <a:cubicBezTo>
                                          <a:pt x="167" y="181"/>
                                          <a:pt x="167" y="181"/>
                                          <a:pt x="166" y="181"/>
                                        </a:cubicBezTo>
                                        <a:cubicBezTo>
                                          <a:pt x="166" y="181"/>
                                          <a:pt x="166" y="181"/>
                                          <a:pt x="166" y="181"/>
                                        </a:cubicBezTo>
                                        <a:cubicBezTo>
                                          <a:pt x="165" y="181"/>
                                          <a:pt x="166" y="181"/>
                                          <a:pt x="166" y="181"/>
                                        </a:cubicBezTo>
                                        <a:close/>
                                        <a:moveTo>
                                          <a:pt x="165" y="175"/>
                                        </a:moveTo>
                                        <a:cubicBezTo>
                                          <a:pt x="165" y="176"/>
                                          <a:pt x="164" y="176"/>
                                          <a:pt x="163" y="176"/>
                                        </a:cubicBezTo>
                                        <a:cubicBezTo>
                                          <a:pt x="163" y="176"/>
                                          <a:pt x="163" y="176"/>
                                          <a:pt x="163" y="176"/>
                                        </a:cubicBezTo>
                                        <a:cubicBezTo>
                                          <a:pt x="162" y="176"/>
                                          <a:pt x="161" y="175"/>
                                          <a:pt x="159" y="175"/>
                                        </a:cubicBezTo>
                                        <a:cubicBezTo>
                                          <a:pt x="160" y="174"/>
                                          <a:pt x="159" y="173"/>
                                          <a:pt x="159" y="173"/>
                                        </a:cubicBezTo>
                                        <a:cubicBezTo>
                                          <a:pt x="160" y="172"/>
                                          <a:pt x="162" y="170"/>
                                          <a:pt x="163" y="171"/>
                                        </a:cubicBezTo>
                                        <a:cubicBezTo>
                                          <a:pt x="165" y="171"/>
                                          <a:pt x="167" y="173"/>
                                          <a:pt x="170" y="172"/>
                                        </a:cubicBezTo>
                                        <a:cubicBezTo>
                                          <a:pt x="170" y="173"/>
                                          <a:pt x="169" y="172"/>
                                          <a:pt x="169" y="173"/>
                                        </a:cubicBezTo>
                                        <a:cubicBezTo>
                                          <a:pt x="167" y="173"/>
                                          <a:pt x="165" y="175"/>
                                          <a:pt x="163" y="175"/>
                                        </a:cubicBezTo>
                                        <a:cubicBezTo>
                                          <a:pt x="164" y="176"/>
                                          <a:pt x="164" y="175"/>
                                          <a:pt x="165" y="175"/>
                                        </a:cubicBezTo>
                                        <a:close/>
                                        <a:moveTo>
                                          <a:pt x="167" y="175"/>
                                        </a:moveTo>
                                        <a:cubicBezTo>
                                          <a:pt x="167" y="175"/>
                                          <a:pt x="166" y="175"/>
                                          <a:pt x="166" y="174"/>
                                        </a:cubicBezTo>
                                        <a:cubicBezTo>
                                          <a:pt x="167" y="174"/>
                                          <a:pt x="167" y="175"/>
                                          <a:pt x="167" y="174"/>
                                        </a:cubicBezTo>
                                        <a:cubicBezTo>
                                          <a:pt x="168" y="174"/>
                                          <a:pt x="167" y="175"/>
                                          <a:pt x="167" y="175"/>
                                        </a:cubicBezTo>
                                        <a:close/>
                                        <a:moveTo>
                                          <a:pt x="164" y="143"/>
                                        </a:moveTo>
                                        <a:cubicBezTo>
                                          <a:pt x="163" y="144"/>
                                          <a:pt x="162" y="145"/>
                                          <a:pt x="161" y="146"/>
                                        </a:cubicBezTo>
                                        <a:cubicBezTo>
                                          <a:pt x="160" y="146"/>
                                          <a:pt x="161" y="146"/>
                                          <a:pt x="161" y="146"/>
                                        </a:cubicBezTo>
                                        <a:cubicBezTo>
                                          <a:pt x="158" y="147"/>
                                          <a:pt x="159" y="151"/>
                                          <a:pt x="157" y="152"/>
                                        </a:cubicBezTo>
                                        <a:cubicBezTo>
                                          <a:pt x="156" y="151"/>
                                          <a:pt x="155" y="149"/>
                                          <a:pt x="154" y="149"/>
                                        </a:cubicBezTo>
                                        <a:cubicBezTo>
                                          <a:pt x="155" y="144"/>
                                          <a:pt x="160" y="143"/>
                                          <a:pt x="164" y="143"/>
                                        </a:cubicBezTo>
                                        <a:close/>
                                        <a:moveTo>
                                          <a:pt x="160" y="142"/>
                                        </a:moveTo>
                                        <a:cubicBezTo>
                                          <a:pt x="160" y="142"/>
                                          <a:pt x="160" y="142"/>
                                          <a:pt x="160" y="141"/>
                                        </a:cubicBezTo>
                                        <a:cubicBezTo>
                                          <a:pt x="161" y="141"/>
                                          <a:pt x="161" y="142"/>
                                          <a:pt x="161" y="142"/>
                                        </a:cubicBezTo>
                                        <a:cubicBezTo>
                                          <a:pt x="161" y="142"/>
                                          <a:pt x="161" y="142"/>
                                          <a:pt x="160" y="142"/>
                                        </a:cubicBezTo>
                                        <a:close/>
                                        <a:moveTo>
                                          <a:pt x="158" y="152"/>
                                        </a:moveTo>
                                        <a:cubicBezTo>
                                          <a:pt x="160" y="150"/>
                                          <a:pt x="161" y="147"/>
                                          <a:pt x="163" y="145"/>
                                        </a:cubicBezTo>
                                        <a:cubicBezTo>
                                          <a:pt x="164" y="145"/>
                                          <a:pt x="165" y="144"/>
                                          <a:pt x="166" y="144"/>
                                        </a:cubicBezTo>
                                        <a:cubicBezTo>
                                          <a:pt x="167" y="140"/>
                                          <a:pt x="171" y="138"/>
                                          <a:pt x="170" y="134"/>
                                        </a:cubicBezTo>
                                        <a:cubicBezTo>
                                          <a:pt x="169" y="135"/>
                                          <a:pt x="169" y="136"/>
                                          <a:pt x="170" y="136"/>
                                        </a:cubicBezTo>
                                        <a:cubicBezTo>
                                          <a:pt x="169" y="138"/>
                                          <a:pt x="167" y="140"/>
                                          <a:pt x="166" y="142"/>
                                        </a:cubicBezTo>
                                        <a:cubicBezTo>
                                          <a:pt x="165" y="142"/>
                                          <a:pt x="164" y="142"/>
                                          <a:pt x="163" y="142"/>
                                        </a:cubicBezTo>
                                        <a:cubicBezTo>
                                          <a:pt x="165" y="140"/>
                                          <a:pt x="161" y="140"/>
                                          <a:pt x="162" y="142"/>
                                        </a:cubicBezTo>
                                        <a:cubicBezTo>
                                          <a:pt x="162" y="142"/>
                                          <a:pt x="162" y="142"/>
                                          <a:pt x="161" y="142"/>
                                        </a:cubicBezTo>
                                        <a:cubicBezTo>
                                          <a:pt x="162" y="141"/>
                                          <a:pt x="162" y="140"/>
                                          <a:pt x="161" y="139"/>
                                        </a:cubicBezTo>
                                        <a:cubicBezTo>
                                          <a:pt x="160" y="139"/>
                                          <a:pt x="161" y="140"/>
                                          <a:pt x="160" y="140"/>
                                        </a:cubicBezTo>
                                        <a:cubicBezTo>
                                          <a:pt x="160" y="139"/>
                                          <a:pt x="160" y="138"/>
                                          <a:pt x="159" y="139"/>
                                        </a:cubicBezTo>
                                        <a:cubicBezTo>
                                          <a:pt x="159" y="140"/>
                                          <a:pt x="160" y="140"/>
                                          <a:pt x="159" y="141"/>
                                        </a:cubicBezTo>
                                        <a:cubicBezTo>
                                          <a:pt x="159" y="140"/>
                                          <a:pt x="156" y="138"/>
                                          <a:pt x="156" y="141"/>
                                        </a:cubicBezTo>
                                        <a:cubicBezTo>
                                          <a:pt x="157" y="141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8" y="142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9" y="142"/>
                                          <a:pt x="159" y="142"/>
                                          <a:pt x="159" y="142"/>
                                        </a:cubicBezTo>
                                        <a:cubicBezTo>
                                          <a:pt x="156" y="144"/>
                                          <a:pt x="153" y="145"/>
                                          <a:pt x="153" y="149"/>
                                        </a:cubicBezTo>
                                        <a:cubicBezTo>
                                          <a:pt x="147" y="149"/>
                                          <a:pt x="150" y="141"/>
                                          <a:pt x="154" y="140"/>
                                        </a:cubicBezTo>
                                        <a:cubicBezTo>
                                          <a:pt x="154" y="140"/>
                                          <a:pt x="154" y="139"/>
                                          <a:pt x="155" y="139"/>
                                        </a:cubicBezTo>
                                        <a:cubicBezTo>
                                          <a:pt x="156" y="139"/>
                                          <a:pt x="157" y="138"/>
                                          <a:pt x="158" y="138"/>
                                        </a:cubicBezTo>
                                        <a:cubicBezTo>
                                          <a:pt x="158" y="138"/>
                                          <a:pt x="158" y="139"/>
                                          <a:pt x="159" y="138"/>
                                        </a:cubicBezTo>
                                        <a:cubicBezTo>
                                          <a:pt x="159" y="138"/>
                                          <a:pt x="159" y="138"/>
                                          <a:pt x="159" y="138"/>
                                        </a:cubicBezTo>
                                        <a:cubicBezTo>
                                          <a:pt x="159" y="137"/>
                                          <a:pt x="160" y="137"/>
                                          <a:pt x="160" y="136"/>
                                        </a:cubicBezTo>
                                        <a:cubicBezTo>
                                          <a:pt x="162" y="137"/>
                                          <a:pt x="163" y="136"/>
                                          <a:pt x="164" y="135"/>
                                        </a:cubicBezTo>
                                        <a:cubicBezTo>
                                          <a:pt x="164" y="135"/>
                                          <a:pt x="163" y="135"/>
                                          <a:pt x="163" y="135"/>
                                        </a:cubicBezTo>
                                        <a:cubicBezTo>
                                          <a:pt x="163" y="134"/>
                                          <a:pt x="163" y="133"/>
                                          <a:pt x="163" y="132"/>
                                        </a:cubicBezTo>
                                        <a:cubicBezTo>
                                          <a:pt x="164" y="132"/>
                                          <a:pt x="163" y="134"/>
                                          <a:pt x="164" y="134"/>
                                        </a:cubicBezTo>
                                        <a:cubicBezTo>
                                          <a:pt x="164" y="128"/>
                                          <a:pt x="163" y="122"/>
                                          <a:pt x="168" y="120"/>
                                        </a:cubicBezTo>
                                        <a:cubicBezTo>
                                          <a:pt x="171" y="117"/>
                                          <a:pt x="171" y="114"/>
                                          <a:pt x="173" y="111"/>
                                        </a:cubicBezTo>
                                        <a:cubicBezTo>
                                          <a:pt x="172" y="110"/>
                                          <a:pt x="173" y="109"/>
                                          <a:pt x="173" y="108"/>
                                        </a:cubicBezTo>
                                        <a:cubicBezTo>
                                          <a:pt x="174" y="107"/>
                                          <a:pt x="173" y="108"/>
                                          <a:pt x="173" y="109"/>
                                        </a:cubicBezTo>
                                        <a:cubicBezTo>
                                          <a:pt x="174" y="109"/>
                                          <a:pt x="174" y="108"/>
                                          <a:pt x="174" y="108"/>
                                        </a:cubicBezTo>
                                        <a:cubicBezTo>
                                          <a:pt x="176" y="110"/>
                                          <a:pt x="175" y="114"/>
                                          <a:pt x="173" y="117"/>
                                        </a:cubicBezTo>
                                        <a:cubicBezTo>
                                          <a:pt x="173" y="117"/>
                                          <a:pt x="174" y="117"/>
                                          <a:pt x="174" y="117"/>
                                        </a:cubicBezTo>
                                        <a:cubicBezTo>
                                          <a:pt x="174" y="117"/>
                                          <a:pt x="175" y="116"/>
                                          <a:pt x="175" y="115"/>
                                        </a:cubicBezTo>
                                        <a:cubicBezTo>
                                          <a:pt x="176" y="118"/>
                                          <a:pt x="173" y="121"/>
                                          <a:pt x="171" y="122"/>
                                        </a:cubicBezTo>
                                        <a:cubicBezTo>
                                          <a:pt x="172" y="122"/>
                                          <a:pt x="173" y="121"/>
                                          <a:pt x="174" y="120"/>
                                        </a:cubicBezTo>
                                        <a:cubicBezTo>
                                          <a:pt x="174" y="121"/>
                                          <a:pt x="174" y="123"/>
                                          <a:pt x="172" y="123"/>
                                        </a:cubicBezTo>
                                        <a:cubicBezTo>
                                          <a:pt x="168" y="128"/>
                                          <a:pt x="174" y="133"/>
                                          <a:pt x="172" y="138"/>
                                        </a:cubicBezTo>
                                        <a:cubicBezTo>
                                          <a:pt x="172" y="140"/>
                                          <a:pt x="170" y="142"/>
                                          <a:pt x="169" y="143"/>
                                        </a:cubicBezTo>
                                        <a:cubicBezTo>
                                          <a:pt x="169" y="143"/>
                                          <a:pt x="168" y="143"/>
                                          <a:pt x="168" y="142"/>
                                        </a:cubicBezTo>
                                        <a:cubicBezTo>
                                          <a:pt x="169" y="142"/>
                                          <a:pt x="170" y="141"/>
                                          <a:pt x="171" y="140"/>
                                        </a:cubicBezTo>
                                        <a:cubicBezTo>
                                          <a:pt x="169" y="139"/>
                                          <a:pt x="168" y="142"/>
                                          <a:pt x="167" y="143"/>
                                        </a:cubicBezTo>
                                        <a:cubicBezTo>
                                          <a:pt x="171" y="145"/>
                                          <a:pt x="167" y="151"/>
                                          <a:pt x="164" y="152"/>
                                        </a:cubicBezTo>
                                        <a:cubicBezTo>
                                          <a:pt x="165" y="151"/>
                                          <a:pt x="166" y="151"/>
                                          <a:pt x="166" y="149"/>
                                        </a:cubicBezTo>
                                        <a:cubicBezTo>
                                          <a:pt x="166" y="149"/>
                                          <a:pt x="166" y="150"/>
                                          <a:pt x="165" y="150"/>
                                        </a:cubicBezTo>
                                        <a:cubicBezTo>
                                          <a:pt x="165" y="151"/>
                                          <a:pt x="162" y="151"/>
                                          <a:pt x="163" y="153"/>
                                        </a:cubicBezTo>
                                        <a:cubicBezTo>
                                          <a:pt x="163" y="153"/>
                                          <a:pt x="162" y="153"/>
                                          <a:pt x="162" y="153"/>
                                        </a:cubicBezTo>
                                        <a:cubicBezTo>
                                          <a:pt x="162" y="152"/>
                                          <a:pt x="164" y="150"/>
                                          <a:pt x="165" y="149"/>
                                        </a:cubicBezTo>
                                        <a:cubicBezTo>
                                          <a:pt x="163" y="149"/>
                                          <a:pt x="161" y="150"/>
                                          <a:pt x="161" y="148"/>
                                        </a:cubicBezTo>
                                        <a:cubicBezTo>
                                          <a:pt x="160" y="148"/>
                                          <a:pt x="160" y="149"/>
                                          <a:pt x="160" y="149"/>
                                        </a:cubicBezTo>
                                        <a:cubicBezTo>
                                          <a:pt x="160" y="150"/>
                                          <a:pt x="161" y="150"/>
                                          <a:pt x="161" y="150"/>
                                        </a:cubicBezTo>
                                        <a:cubicBezTo>
                                          <a:pt x="161" y="151"/>
                                          <a:pt x="161" y="151"/>
                                          <a:pt x="160" y="151"/>
                                        </a:cubicBezTo>
                                        <a:cubicBezTo>
                                          <a:pt x="160" y="152"/>
                                          <a:pt x="159" y="154"/>
                                          <a:pt x="158" y="154"/>
                                        </a:cubicBezTo>
                                        <a:cubicBezTo>
                                          <a:pt x="157" y="153"/>
                                          <a:pt x="158" y="153"/>
                                          <a:pt x="158" y="152"/>
                                        </a:cubicBezTo>
                                        <a:close/>
                                        <a:moveTo>
                                          <a:pt x="157" y="137"/>
                                        </a:moveTo>
                                        <a:cubicBezTo>
                                          <a:pt x="157" y="136"/>
                                          <a:pt x="157" y="136"/>
                                          <a:pt x="157" y="136"/>
                                        </a:cubicBezTo>
                                        <a:cubicBezTo>
                                          <a:pt x="157" y="136"/>
                                          <a:pt x="157" y="136"/>
                                          <a:pt x="157" y="137"/>
                                        </a:cubicBezTo>
                                        <a:cubicBezTo>
                                          <a:pt x="157" y="137"/>
                                          <a:pt x="157" y="137"/>
                                          <a:pt x="157" y="137"/>
                                        </a:cubicBezTo>
                                        <a:close/>
                                        <a:moveTo>
                                          <a:pt x="158" y="135"/>
                                        </a:moveTo>
                                        <a:cubicBezTo>
                                          <a:pt x="158" y="135"/>
                                          <a:pt x="158" y="136"/>
                                          <a:pt x="158" y="136"/>
                                        </a:cubicBezTo>
                                        <a:cubicBezTo>
                                          <a:pt x="158" y="136"/>
                                          <a:pt x="158" y="136"/>
                                          <a:pt x="158" y="135"/>
                                        </a:cubicBezTo>
                                        <a:close/>
                                        <a:moveTo>
                                          <a:pt x="161" y="135"/>
                                        </a:moveTo>
                                        <a:cubicBezTo>
                                          <a:pt x="161" y="135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4"/>
                                          <a:pt x="161" y="134"/>
                                          <a:pt x="161" y="135"/>
                                        </a:cubicBezTo>
                                        <a:close/>
                                        <a:moveTo>
                                          <a:pt x="165" y="114"/>
                                        </a:moveTo>
                                        <a:cubicBezTo>
                                          <a:pt x="166" y="114"/>
                                          <a:pt x="166" y="114"/>
                                          <a:pt x="166" y="114"/>
                                        </a:cubicBezTo>
                                        <a:cubicBezTo>
                                          <a:pt x="166" y="115"/>
                                          <a:pt x="166" y="116"/>
                                          <a:pt x="165" y="117"/>
                                        </a:cubicBezTo>
                                        <a:cubicBezTo>
                                          <a:pt x="165" y="117"/>
                                          <a:pt x="165" y="115"/>
                                          <a:pt x="166" y="115"/>
                                        </a:cubicBezTo>
                                        <a:cubicBezTo>
                                          <a:pt x="165" y="115"/>
                                          <a:pt x="166" y="114"/>
                                          <a:pt x="165" y="114"/>
                                        </a:cubicBezTo>
                                        <a:close/>
                                        <a:moveTo>
                                          <a:pt x="166" y="113"/>
                                        </a:moveTo>
                                        <a:cubicBezTo>
                                          <a:pt x="167" y="113"/>
                                          <a:pt x="167" y="113"/>
                                          <a:pt x="167" y="113"/>
                                        </a:cubicBezTo>
                                        <a:cubicBezTo>
                                          <a:pt x="167" y="114"/>
                                          <a:pt x="167" y="115"/>
                                          <a:pt x="167" y="116"/>
                                        </a:cubicBezTo>
                                        <a:cubicBezTo>
                                          <a:pt x="166" y="115"/>
                                          <a:pt x="167" y="114"/>
                                          <a:pt x="166" y="114"/>
                                        </a:cubicBezTo>
                                        <a:cubicBezTo>
                                          <a:pt x="166" y="114"/>
                                          <a:pt x="166" y="114"/>
                                          <a:pt x="166" y="113"/>
                                        </a:cubicBezTo>
                                        <a:close/>
                                        <a:moveTo>
                                          <a:pt x="177" y="153"/>
                                        </a:moveTo>
                                        <a:cubicBezTo>
                                          <a:pt x="176" y="153"/>
                                          <a:pt x="175" y="151"/>
                                          <a:pt x="173" y="151"/>
                                        </a:cubicBezTo>
                                        <a:cubicBezTo>
                                          <a:pt x="173" y="153"/>
                                          <a:pt x="178" y="154"/>
                                          <a:pt x="180" y="156"/>
                                        </a:cubicBezTo>
                                        <a:cubicBezTo>
                                          <a:pt x="180" y="155"/>
                                          <a:pt x="180" y="155"/>
                                          <a:pt x="180" y="155"/>
                                        </a:cubicBezTo>
                                        <a:cubicBezTo>
                                          <a:pt x="180" y="156"/>
                                          <a:pt x="180" y="156"/>
                                          <a:pt x="180" y="156"/>
                                        </a:cubicBezTo>
                                        <a:cubicBezTo>
                                          <a:pt x="179" y="157"/>
                                          <a:pt x="179" y="159"/>
                                          <a:pt x="180" y="159"/>
                                        </a:cubicBezTo>
                                        <a:cubicBezTo>
                                          <a:pt x="179" y="160"/>
                                          <a:pt x="179" y="160"/>
                                          <a:pt x="179" y="160"/>
                                        </a:cubicBezTo>
                                        <a:cubicBezTo>
                                          <a:pt x="179" y="159"/>
                                          <a:pt x="177" y="158"/>
                                          <a:pt x="177" y="157"/>
                                        </a:cubicBezTo>
                                        <a:cubicBezTo>
                                          <a:pt x="175" y="156"/>
                                          <a:pt x="172" y="154"/>
                                          <a:pt x="169" y="156"/>
                                        </a:cubicBezTo>
                                        <a:cubicBezTo>
                                          <a:pt x="168" y="155"/>
                                          <a:pt x="166" y="154"/>
                                          <a:pt x="165" y="154"/>
                                        </a:cubicBezTo>
                                        <a:cubicBezTo>
                                          <a:pt x="167" y="153"/>
                                          <a:pt x="168" y="154"/>
                                          <a:pt x="169" y="155"/>
                                        </a:cubicBezTo>
                                        <a:cubicBezTo>
                                          <a:pt x="170" y="155"/>
                                          <a:pt x="169" y="155"/>
                                          <a:pt x="170" y="155"/>
                                        </a:cubicBezTo>
                                        <a:cubicBezTo>
                                          <a:pt x="170" y="153"/>
                                          <a:pt x="168" y="153"/>
                                          <a:pt x="167" y="152"/>
                                        </a:cubicBezTo>
                                        <a:cubicBezTo>
                                          <a:pt x="168" y="151"/>
                                          <a:pt x="170" y="151"/>
                                          <a:pt x="172" y="152"/>
                                        </a:cubicBezTo>
                                        <a:cubicBezTo>
                                          <a:pt x="172" y="151"/>
                                          <a:pt x="171" y="151"/>
                                          <a:pt x="171" y="150"/>
                                        </a:cubicBezTo>
                                        <a:cubicBezTo>
                                          <a:pt x="170" y="150"/>
                                          <a:pt x="169" y="150"/>
                                          <a:pt x="168" y="150"/>
                                        </a:cubicBezTo>
                                        <a:cubicBezTo>
                                          <a:pt x="169" y="148"/>
                                          <a:pt x="171" y="146"/>
                                          <a:pt x="169" y="144"/>
                                        </a:cubicBezTo>
                                        <a:cubicBezTo>
                                          <a:pt x="170" y="143"/>
                                          <a:pt x="171" y="142"/>
                                          <a:pt x="172" y="141"/>
                                        </a:cubicBezTo>
                                        <a:cubicBezTo>
                                          <a:pt x="173" y="142"/>
                                          <a:pt x="173" y="146"/>
                                          <a:pt x="172" y="148"/>
                                        </a:cubicBezTo>
                                        <a:cubicBezTo>
                                          <a:pt x="175" y="146"/>
                                          <a:pt x="178" y="148"/>
                                          <a:pt x="177" y="153"/>
                                        </a:cubicBezTo>
                                        <a:close/>
                                        <a:moveTo>
                                          <a:pt x="179" y="154"/>
                                        </a:moveTo>
                                        <a:cubicBezTo>
                                          <a:pt x="179" y="153"/>
                                          <a:pt x="178" y="154"/>
                                          <a:pt x="178" y="153"/>
                                        </a:cubicBezTo>
                                        <a:cubicBezTo>
                                          <a:pt x="178" y="152"/>
                                          <a:pt x="178" y="152"/>
                                          <a:pt x="178" y="150"/>
                                        </a:cubicBezTo>
                                        <a:cubicBezTo>
                                          <a:pt x="178" y="150"/>
                                          <a:pt x="179" y="151"/>
                                          <a:pt x="179" y="151"/>
                                        </a:cubicBezTo>
                                        <a:cubicBezTo>
                                          <a:pt x="179" y="152"/>
                                          <a:pt x="180" y="153"/>
                                          <a:pt x="179" y="154"/>
                                        </a:cubicBezTo>
                                        <a:close/>
                                        <a:moveTo>
                                          <a:pt x="166" y="166"/>
                                        </a:moveTo>
                                        <a:cubicBezTo>
                                          <a:pt x="166" y="166"/>
                                          <a:pt x="166" y="165"/>
                                          <a:pt x="166" y="165"/>
                                        </a:cubicBezTo>
                                        <a:cubicBezTo>
                                          <a:pt x="167" y="164"/>
                                          <a:pt x="173" y="164"/>
                                          <a:pt x="175" y="164"/>
                                        </a:cubicBezTo>
                                        <a:cubicBezTo>
                                          <a:pt x="172" y="168"/>
                                          <a:pt x="168" y="166"/>
                                          <a:pt x="165" y="167"/>
                                        </a:cubicBezTo>
                                        <a:cubicBezTo>
                                          <a:pt x="165" y="166"/>
                                          <a:pt x="165" y="166"/>
                                          <a:pt x="166" y="166"/>
                                        </a:cubicBezTo>
                                        <a:cubicBezTo>
                                          <a:pt x="166" y="166"/>
                                          <a:pt x="166" y="166"/>
                                          <a:pt x="166" y="166"/>
                                        </a:cubicBezTo>
                                        <a:close/>
                                        <a:moveTo>
                                          <a:pt x="173" y="163"/>
                                        </a:moveTo>
                                        <a:cubicBezTo>
                                          <a:pt x="170" y="160"/>
                                          <a:pt x="167" y="164"/>
                                          <a:pt x="165" y="163"/>
                                        </a:cubicBezTo>
                                        <a:cubicBezTo>
                                          <a:pt x="164" y="163"/>
                                          <a:pt x="164" y="163"/>
                                          <a:pt x="164" y="163"/>
                                        </a:cubicBezTo>
                                        <a:cubicBezTo>
                                          <a:pt x="164" y="164"/>
                                          <a:pt x="165" y="164"/>
                                          <a:pt x="165" y="164"/>
                                        </a:cubicBezTo>
                                        <a:cubicBezTo>
                                          <a:pt x="164" y="164"/>
                                          <a:pt x="163" y="164"/>
                                          <a:pt x="163" y="164"/>
                                        </a:cubicBezTo>
                                        <a:cubicBezTo>
                                          <a:pt x="163" y="164"/>
                                          <a:pt x="163" y="164"/>
                                          <a:pt x="164" y="164"/>
                                        </a:cubicBezTo>
                                        <a:cubicBezTo>
                                          <a:pt x="163" y="163"/>
                                          <a:pt x="163" y="163"/>
                                          <a:pt x="163" y="162"/>
                                        </a:cubicBezTo>
                                        <a:cubicBezTo>
                                          <a:pt x="166" y="162"/>
                                          <a:pt x="172" y="159"/>
                                          <a:pt x="175" y="162"/>
                                        </a:cubicBezTo>
                                        <a:cubicBezTo>
                                          <a:pt x="175" y="163"/>
                                          <a:pt x="174" y="162"/>
                                          <a:pt x="173" y="163"/>
                                        </a:cubicBezTo>
                                        <a:close/>
                                        <a:moveTo>
                                          <a:pt x="162" y="159"/>
                                        </a:moveTo>
                                        <a:cubicBezTo>
                                          <a:pt x="163" y="157"/>
                                          <a:pt x="165" y="158"/>
                                          <a:pt x="166" y="159"/>
                                        </a:cubicBezTo>
                                        <a:cubicBezTo>
                                          <a:pt x="166" y="160"/>
                                          <a:pt x="165" y="160"/>
                                          <a:pt x="164" y="160"/>
                                        </a:cubicBezTo>
                                        <a:cubicBezTo>
                                          <a:pt x="164" y="160"/>
                                          <a:pt x="163" y="160"/>
                                          <a:pt x="162" y="159"/>
                                        </a:cubicBezTo>
                                        <a:close/>
                                        <a:moveTo>
                                          <a:pt x="170" y="158"/>
                                        </a:moveTo>
                                        <a:cubicBezTo>
                                          <a:pt x="169" y="158"/>
                                          <a:pt x="168" y="159"/>
                                          <a:pt x="167" y="159"/>
                                        </a:cubicBezTo>
                                        <a:cubicBezTo>
                                          <a:pt x="167" y="158"/>
                                          <a:pt x="166" y="158"/>
                                          <a:pt x="167" y="157"/>
                                        </a:cubicBezTo>
                                        <a:cubicBezTo>
                                          <a:pt x="168" y="156"/>
                                          <a:pt x="169" y="157"/>
                                          <a:pt x="170" y="157"/>
                                        </a:cubicBezTo>
                                        <a:cubicBezTo>
                                          <a:pt x="170" y="158"/>
                                          <a:pt x="170" y="158"/>
                                          <a:pt x="170" y="158"/>
                                        </a:cubicBezTo>
                                        <a:close/>
                                        <a:moveTo>
                                          <a:pt x="171" y="156"/>
                                        </a:moveTo>
                                        <a:cubicBezTo>
                                          <a:pt x="171" y="156"/>
                                          <a:pt x="172" y="156"/>
                                          <a:pt x="172" y="156"/>
                                        </a:cubicBezTo>
                                        <a:cubicBezTo>
                                          <a:pt x="172" y="156"/>
                                          <a:pt x="171" y="157"/>
                                          <a:pt x="171" y="157"/>
                                        </a:cubicBezTo>
                                        <a:cubicBezTo>
                                          <a:pt x="171" y="157"/>
                                          <a:pt x="171" y="156"/>
                                          <a:pt x="171" y="156"/>
                                        </a:cubicBezTo>
                                        <a:close/>
                                        <a:moveTo>
                                          <a:pt x="175" y="160"/>
                                        </a:moveTo>
                                        <a:cubicBezTo>
                                          <a:pt x="174" y="160"/>
                                          <a:pt x="174" y="160"/>
                                          <a:pt x="174" y="159"/>
                                        </a:cubicBezTo>
                                        <a:cubicBezTo>
                                          <a:pt x="174" y="159"/>
                                          <a:pt x="174" y="160"/>
                                          <a:pt x="174" y="160"/>
                                        </a:cubicBezTo>
                                        <a:cubicBezTo>
                                          <a:pt x="173" y="159"/>
                                          <a:pt x="173" y="159"/>
                                          <a:pt x="172" y="158"/>
                                        </a:cubicBezTo>
                                        <a:cubicBezTo>
                                          <a:pt x="172" y="158"/>
                                          <a:pt x="172" y="158"/>
                                          <a:pt x="172" y="157"/>
                                        </a:cubicBezTo>
                                        <a:cubicBezTo>
                                          <a:pt x="173" y="157"/>
                                          <a:pt x="173" y="157"/>
                                          <a:pt x="175" y="158"/>
                                        </a:cubicBezTo>
                                        <a:cubicBezTo>
                                          <a:pt x="175" y="158"/>
                                          <a:pt x="175" y="158"/>
                                          <a:pt x="175" y="159"/>
                                        </a:cubicBezTo>
                                        <a:cubicBezTo>
                                          <a:pt x="175" y="160"/>
                                          <a:pt x="174" y="159"/>
                                          <a:pt x="175" y="160"/>
                                        </a:cubicBezTo>
                                        <a:close/>
                                        <a:moveTo>
                                          <a:pt x="161" y="153"/>
                                        </a:moveTo>
                                        <a:cubicBezTo>
                                          <a:pt x="160" y="153"/>
                                          <a:pt x="160" y="153"/>
                                          <a:pt x="160" y="153"/>
                                        </a:cubicBezTo>
                                        <a:cubicBezTo>
                                          <a:pt x="160" y="152"/>
                                          <a:pt x="161" y="151"/>
                                          <a:pt x="162" y="150"/>
                                        </a:cubicBezTo>
                                        <a:cubicBezTo>
                                          <a:pt x="163" y="150"/>
                                          <a:pt x="163" y="150"/>
                                          <a:pt x="163" y="150"/>
                                        </a:cubicBezTo>
                                        <a:cubicBezTo>
                                          <a:pt x="163" y="151"/>
                                          <a:pt x="161" y="151"/>
                                          <a:pt x="161" y="153"/>
                                        </a:cubicBezTo>
                                        <a:close/>
                                        <a:moveTo>
                                          <a:pt x="159" y="156"/>
                                        </a:moveTo>
                                        <a:cubicBezTo>
                                          <a:pt x="161" y="153"/>
                                          <a:pt x="165" y="154"/>
                                          <a:pt x="167" y="156"/>
                                        </a:cubicBezTo>
                                        <a:cubicBezTo>
                                          <a:pt x="166" y="156"/>
                                          <a:pt x="166" y="157"/>
                                          <a:pt x="165" y="157"/>
                                        </a:cubicBezTo>
                                        <a:cubicBezTo>
                                          <a:pt x="164" y="156"/>
                                          <a:pt x="162" y="157"/>
                                          <a:pt x="162" y="158"/>
                                        </a:cubicBezTo>
                                        <a:cubicBezTo>
                                          <a:pt x="161" y="158"/>
                                          <a:pt x="159" y="158"/>
                                          <a:pt x="159" y="156"/>
                                        </a:cubicBezTo>
                                        <a:cubicBezTo>
                                          <a:pt x="159" y="156"/>
                                          <a:pt x="160" y="156"/>
                                          <a:pt x="160" y="156"/>
                                        </a:cubicBezTo>
                                        <a:cubicBezTo>
                                          <a:pt x="160" y="156"/>
                                          <a:pt x="159" y="156"/>
                                          <a:pt x="159" y="156"/>
                                        </a:cubicBezTo>
                                        <a:close/>
                                        <a:moveTo>
                                          <a:pt x="164" y="165"/>
                                        </a:moveTo>
                                        <a:cubicBezTo>
                                          <a:pt x="161" y="164"/>
                                          <a:pt x="156" y="165"/>
                                          <a:pt x="154" y="169"/>
                                        </a:cubicBezTo>
                                        <a:cubicBezTo>
                                          <a:pt x="153" y="169"/>
                                          <a:pt x="152" y="172"/>
                                          <a:pt x="150" y="172"/>
                                        </a:cubicBezTo>
                                        <a:cubicBezTo>
                                          <a:pt x="151" y="166"/>
                                          <a:pt x="159" y="162"/>
                                          <a:pt x="164" y="165"/>
                                        </a:cubicBezTo>
                                        <a:close/>
                                        <a:moveTo>
                                          <a:pt x="178" y="163"/>
                                        </a:moveTo>
                                        <a:cubicBezTo>
                                          <a:pt x="178" y="162"/>
                                          <a:pt x="178" y="162"/>
                                          <a:pt x="178" y="161"/>
                                        </a:cubicBezTo>
                                        <a:cubicBezTo>
                                          <a:pt x="179" y="161"/>
                                          <a:pt x="180" y="160"/>
                                          <a:pt x="181" y="161"/>
                                        </a:cubicBezTo>
                                        <a:cubicBezTo>
                                          <a:pt x="181" y="162"/>
                                          <a:pt x="180" y="162"/>
                                          <a:pt x="179" y="162"/>
                                        </a:cubicBezTo>
                                        <a:cubicBezTo>
                                          <a:pt x="179" y="163"/>
                                          <a:pt x="179" y="163"/>
                                          <a:pt x="179" y="163"/>
                                        </a:cubicBezTo>
                                        <a:cubicBezTo>
                                          <a:pt x="179" y="163"/>
                                          <a:pt x="178" y="163"/>
                                          <a:pt x="178" y="163"/>
                                        </a:cubicBezTo>
                                        <a:close/>
                                        <a:moveTo>
                                          <a:pt x="180" y="158"/>
                                        </a:moveTo>
                                        <a:cubicBezTo>
                                          <a:pt x="180" y="157"/>
                                          <a:pt x="181" y="156"/>
                                          <a:pt x="182" y="156"/>
                                        </a:cubicBezTo>
                                        <a:cubicBezTo>
                                          <a:pt x="182" y="156"/>
                                          <a:pt x="182" y="157"/>
                                          <a:pt x="183" y="157"/>
                                        </a:cubicBezTo>
                                        <a:cubicBezTo>
                                          <a:pt x="183" y="159"/>
                                          <a:pt x="181" y="159"/>
                                          <a:pt x="180" y="158"/>
                                        </a:cubicBezTo>
                                        <a:close/>
                                        <a:moveTo>
                                          <a:pt x="183" y="155"/>
                                        </a:moveTo>
                                        <a:cubicBezTo>
                                          <a:pt x="183" y="155"/>
                                          <a:pt x="183" y="155"/>
                                          <a:pt x="183" y="154"/>
                                        </a:cubicBezTo>
                                        <a:cubicBezTo>
                                          <a:pt x="184" y="154"/>
                                          <a:pt x="184" y="154"/>
                                          <a:pt x="184" y="154"/>
                                        </a:cubicBezTo>
                                        <a:cubicBezTo>
                                          <a:pt x="185" y="155"/>
                                          <a:pt x="185" y="156"/>
                                          <a:pt x="184" y="156"/>
                                        </a:cubicBezTo>
                                        <a:cubicBezTo>
                                          <a:pt x="183" y="156"/>
                                          <a:pt x="183" y="156"/>
                                          <a:pt x="183" y="155"/>
                                        </a:cubicBezTo>
                                        <a:close/>
                                        <a:moveTo>
                                          <a:pt x="184" y="152"/>
                                        </a:moveTo>
                                        <a:cubicBezTo>
                                          <a:pt x="184" y="152"/>
                                          <a:pt x="184" y="152"/>
                                          <a:pt x="184" y="152"/>
                                        </a:cubicBezTo>
                                        <a:cubicBezTo>
                                          <a:pt x="184" y="151"/>
                                          <a:pt x="184" y="151"/>
                                          <a:pt x="183" y="150"/>
                                        </a:cubicBezTo>
                                        <a:cubicBezTo>
                                          <a:pt x="184" y="150"/>
                                          <a:pt x="184" y="150"/>
                                          <a:pt x="185" y="150"/>
                                        </a:cubicBezTo>
                                        <a:cubicBezTo>
                                          <a:pt x="185" y="151"/>
                                          <a:pt x="185" y="151"/>
                                          <a:pt x="185" y="152"/>
                                        </a:cubicBezTo>
                                        <a:cubicBezTo>
                                          <a:pt x="185" y="152"/>
                                          <a:pt x="184" y="152"/>
                                          <a:pt x="184" y="152"/>
                                        </a:cubicBezTo>
                                        <a:close/>
                                        <a:moveTo>
                                          <a:pt x="184" y="148"/>
                                        </a:moveTo>
                                        <a:cubicBezTo>
                                          <a:pt x="183" y="150"/>
                                          <a:pt x="182" y="148"/>
                                          <a:pt x="180" y="148"/>
                                        </a:cubicBezTo>
                                        <a:cubicBezTo>
                                          <a:pt x="180" y="148"/>
                                          <a:pt x="180" y="148"/>
                                          <a:pt x="180" y="148"/>
                                        </a:cubicBezTo>
                                        <a:cubicBezTo>
                                          <a:pt x="181" y="149"/>
                                          <a:pt x="182" y="149"/>
                                          <a:pt x="183" y="150"/>
                                        </a:cubicBezTo>
                                        <a:cubicBezTo>
                                          <a:pt x="183" y="152"/>
                                          <a:pt x="182" y="154"/>
                                          <a:pt x="180" y="154"/>
                                        </a:cubicBezTo>
                                        <a:cubicBezTo>
                                          <a:pt x="181" y="147"/>
                                          <a:pt x="171" y="143"/>
                                          <a:pt x="175" y="136"/>
                                        </a:cubicBezTo>
                                        <a:cubicBezTo>
                                          <a:pt x="175" y="142"/>
                                          <a:pt x="180" y="145"/>
                                          <a:pt x="185" y="147"/>
                                        </a:cubicBezTo>
                                        <a:cubicBezTo>
                                          <a:pt x="185" y="147"/>
                                          <a:pt x="185" y="148"/>
                                          <a:pt x="184" y="148"/>
                                        </a:cubicBezTo>
                                        <a:close/>
                                        <a:moveTo>
                                          <a:pt x="176" y="133"/>
                                        </a:moveTo>
                                        <a:cubicBezTo>
                                          <a:pt x="176" y="131"/>
                                          <a:pt x="175" y="131"/>
                                          <a:pt x="175" y="130"/>
                                        </a:cubicBezTo>
                                        <a:cubicBezTo>
                                          <a:pt x="175" y="130"/>
                                          <a:pt x="175" y="129"/>
                                          <a:pt x="174" y="129"/>
                                        </a:cubicBezTo>
                                        <a:cubicBezTo>
                                          <a:pt x="174" y="130"/>
                                          <a:pt x="175" y="132"/>
                                          <a:pt x="175" y="133"/>
                                        </a:cubicBezTo>
                                        <a:cubicBezTo>
                                          <a:pt x="175" y="135"/>
                                          <a:pt x="174" y="135"/>
                                          <a:pt x="173" y="136"/>
                                        </a:cubicBezTo>
                                        <a:cubicBezTo>
                                          <a:pt x="173" y="136"/>
                                          <a:pt x="173" y="135"/>
                                          <a:pt x="174" y="135"/>
                                        </a:cubicBezTo>
                                        <a:cubicBezTo>
                                          <a:pt x="173" y="134"/>
                                          <a:pt x="174" y="133"/>
                                          <a:pt x="173" y="133"/>
                                        </a:cubicBezTo>
                                        <a:cubicBezTo>
                                          <a:pt x="174" y="133"/>
                                          <a:pt x="173" y="134"/>
                                          <a:pt x="174" y="134"/>
                                        </a:cubicBezTo>
                                        <a:cubicBezTo>
                                          <a:pt x="175" y="133"/>
                                          <a:pt x="174" y="130"/>
                                          <a:pt x="173" y="130"/>
                                        </a:cubicBezTo>
                                        <a:cubicBezTo>
                                          <a:pt x="172" y="130"/>
                                          <a:pt x="173" y="130"/>
                                          <a:pt x="173" y="131"/>
                                        </a:cubicBezTo>
                                        <a:cubicBezTo>
                                          <a:pt x="171" y="129"/>
                                          <a:pt x="171" y="126"/>
                                          <a:pt x="173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4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3" y="124"/>
                                        </a:cubicBezTo>
                                        <a:cubicBezTo>
                                          <a:pt x="175" y="126"/>
                                          <a:pt x="175" y="128"/>
                                          <a:pt x="176" y="131"/>
                                        </a:cubicBezTo>
                                        <a:cubicBezTo>
                                          <a:pt x="176" y="131"/>
                                          <a:pt x="176" y="131"/>
                                          <a:pt x="176" y="130"/>
                                        </a:cubicBezTo>
                                        <a:cubicBezTo>
                                          <a:pt x="176" y="131"/>
                                          <a:pt x="176" y="132"/>
                                          <a:pt x="176" y="133"/>
                                        </a:cubicBezTo>
                                        <a:close/>
                                        <a:moveTo>
                                          <a:pt x="175" y="124"/>
                                        </a:moveTo>
                                        <a:cubicBezTo>
                                          <a:pt x="175" y="124"/>
                                          <a:pt x="176" y="123"/>
                                          <a:pt x="177" y="122"/>
                                        </a:cubicBezTo>
                                        <a:cubicBezTo>
                                          <a:pt x="177" y="123"/>
                                          <a:pt x="176" y="124"/>
                                          <a:pt x="175" y="124"/>
                                        </a:cubicBezTo>
                                        <a:close/>
                                        <a:moveTo>
                                          <a:pt x="160" y="131"/>
                                        </a:moveTo>
                                        <a:cubicBezTo>
                                          <a:pt x="160" y="131"/>
                                          <a:pt x="160" y="131"/>
                                          <a:pt x="160" y="131"/>
                                        </a:cubicBezTo>
                                        <a:cubicBezTo>
                                          <a:pt x="161" y="130"/>
                                          <a:pt x="160" y="129"/>
                                          <a:pt x="160" y="127"/>
                                        </a:cubicBezTo>
                                        <a:cubicBezTo>
                                          <a:pt x="161" y="129"/>
                                          <a:pt x="163" y="131"/>
                                          <a:pt x="162" y="134"/>
                                        </a:cubicBezTo>
                                        <a:cubicBezTo>
                                          <a:pt x="162" y="134"/>
                                          <a:pt x="162" y="134"/>
                                          <a:pt x="161" y="133"/>
                                        </a:cubicBezTo>
                                        <a:cubicBezTo>
                                          <a:pt x="161" y="133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3"/>
                                          <a:pt x="161" y="132"/>
                                          <a:pt x="160" y="132"/>
                                        </a:cubicBezTo>
                                        <a:cubicBezTo>
                                          <a:pt x="160" y="132"/>
                                          <a:pt x="160" y="134"/>
                                          <a:pt x="161" y="134"/>
                                        </a:cubicBezTo>
                                        <a:cubicBezTo>
                                          <a:pt x="159" y="134"/>
                                          <a:pt x="161" y="132"/>
                                          <a:pt x="159" y="132"/>
                                        </a:cubicBezTo>
                                        <a:cubicBezTo>
                                          <a:pt x="159" y="132"/>
                                          <a:pt x="159" y="132"/>
                                          <a:pt x="159" y="133"/>
                                        </a:cubicBezTo>
                                        <a:cubicBezTo>
                                          <a:pt x="158" y="131"/>
                                          <a:pt x="159" y="127"/>
                                          <a:pt x="158" y="125"/>
                                        </a:cubicBezTo>
                                        <a:cubicBezTo>
                                          <a:pt x="159" y="127"/>
                                          <a:pt x="160" y="129"/>
                                          <a:pt x="160" y="131"/>
                                        </a:cubicBezTo>
                                        <a:close/>
                                        <a:moveTo>
                                          <a:pt x="149" y="142"/>
                                        </a:moveTo>
                                        <a:cubicBezTo>
                                          <a:pt x="148" y="142"/>
                                          <a:pt x="148" y="141"/>
                                          <a:pt x="148" y="141"/>
                                        </a:cubicBezTo>
                                        <a:cubicBezTo>
                                          <a:pt x="149" y="141"/>
                                          <a:pt x="149" y="141"/>
                                          <a:pt x="149" y="142"/>
                                        </a:cubicBezTo>
                                        <a:close/>
                                        <a:moveTo>
                                          <a:pt x="158" y="157"/>
                                        </a:moveTo>
                                        <a:cubicBezTo>
                                          <a:pt x="156" y="157"/>
                                          <a:pt x="154" y="157"/>
                                          <a:pt x="153" y="156"/>
                                        </a:cubicBezTo>
                                        <a:cubicBezTo>
                                          <a:pt x="153" y="153"/>
                                          <a:pt x="150" y="151"/>
                                          <a:pt x="148" y="149"/>
                                        </a:cubicBezTo>
                                        <a:cubicBezTo>
                                          <a:pt x="153" y="149"/>
                                          <a:pt x="157" y="152"/>
                                          <a:pt x="158" y="157"/>
                                        </a:cubicBezTo>
                                        <a:close/>
                                        <a:moveTo>
                                          <a:pt x="148" y="141"/>
                                        </a:moveTo>
                                        <a:cubicBezTo>
                                          <a:pt x="148" y="140"/>
                                          <a:pt x="147" y="140"/>
                                          <a:pt x="148" y="140"/>
                                        </a:cubicBezTo>
                                        <a:cubicBezTo>
                                          <a:pt x="148" y="140"/>
                                          <a:pt x="148" y="141"/>
                                          <a:pt x="148" y="141"/>
                                        </a:cubicBezTo>
                                        <a:close/>
                                        <a:moveTo>
                                          <a:pt x="149" y="156"/>
                                        </a:moveTo>
                                        <a:cubicBezTo>
                                          <a:pt x="148" y="155"/>
                                          <a:pt x="147" y="155"/>
                                          <a:pt x="146" y="156"/>
                                        </a:cubicBezTo>
                                        <a:cubicBezTo>
                                          <a:pt x="145" y="154"/>
                                          <a:pt x="144" y="151"/>
                                          <a:pt x="143" y="148"/>
                                        </a:cubicBezTo>
                                        <a:cubicBezTo>
                                          <a:pt x="146" y="150"/>
                                          <a:pt x="150" y="152"/>
                                          <a:pt x="149" y="156"/>
                                        </a:cubicBezTo>
                                        <a:close/>
                                        <a:moveTo>
                                          <a:pt x="145" y="147"/>
                                        </a:moveTo>
                                        <a:cubicBezTo>
                                          <a:pt x="142" y="142"/>
                                          <a:pt x="136" y="140"/>
                                          <a:pt x="135" y="135"/>
                                        </a:cubicBezTo>
                                        <a:cubicBezTo>
                                          <a:pt x="134" y="134"/>
                                          <a:pt x="134" y="133"/>
                                          <a:pt x="134" y="131"/>
                                        </a:cubicBezTo>
                                        <a:cubicBezTo>
                                          <a:pt x="135" y="133"/>
                                          <a:pt x="136" y="135"/>
                                          <a:pt x="138" y="137"/>
                                        </a:cubicBezTo>
                                        <a:cubicBezTo>
                                          <a:pt x="143" y="137"/>
                                          <a:pt x="147" y="141"/>
                                          <a:pt x="147" y="147"/>
                                        </a:cubicBezTo>
                                        <a:cubicBezTo>
                                          <a:pt x="146" y="147"/>
                                          <a:pt x="145" y="146"/>
                                          <a:pt x="145" y="147"/>
                                        </a:cubicBezTo>
                                        <a:close/>
                                        <a:moveTo>
                                          <a:pt x="146" y="157"/>
                                        </a:moveTo>
                                        <a:cubicBezTo>
                                          <a:pt x="145" y="157"/>
                                          <a:pt x="146" y="158"/>
                                          <a:pt x="146" y="158"/>
                                        </a:cubicBezTo>
                                        <a:cubicBezTo>
                                          <a:pt x="145" y="158"/>
                                          <a:pt x="145" y="158"/>
                                          <a:pt x="144" y="158"/>
                                        </a:cubicBezTo>
                                        <a:cubicBezTo>
                                          <a:pt x="141" y="155"/>
                                          <a:pt x="140" y="152"/>
                                          <a:pt x="141" y="146"/>
                                        </a:cubicBezTo>
                                        <a:cubicBezTo>
                                          <a:pt x="143" y="150"/>
                                          <a:pt x="144" y="154"/>
                                          <a:pt x="146" y="157"/>
                                        </a:cubicBezTo>
                                        <a:close/>
                                        <a:moveTo>
                                          <a:pt x="145" y="162"/>
                                        </a:moveTo>
                                        <a:cubicBezTo>
                                          <a:pt x="145" y="161"/>
                                          <a:pt x="145" y="161"/>
                                          <a:pt x="146" y="161"/>
                                        </a:cubicBezTo>
                                        <a:cubicBezTo>
                                          <a:pt x="146" y="162"/>
                                          <a:pt x="146" y="163"/>
                                          <a:pt x="147" y="164"/>
                                        </a:cubicBezTo>
                                        <a:cubicBezTo>
                                          <a:pt x="147" y="165"/>
                                          <a:pt x="146" y="165"/>
                                          <a:pt x="146" y="166"/>
                                        </a:cubicBezTo>
                                        <a:cubicBezTo>
                                          <a:pt x="145" y="166"/>
                                          <a:pt x="144" y="165"/>
                                          <a:pt x="143" y="165"/>
                                        </a:cubicBezTo>
                                        <a:cubicBezTo>
                                          <a:pt x="141" y="163"/>
                                          <a:pt x="139" y="162"/>
                                          <a:pt x="137" y="159"/>
                                        </a:cubicBezTo>
                                        <a:cubicBezTo>
                                          <a:pt x="139" y="161"/>
                                          <a:pt x="143" y="159"/>
                                          <a:pt x="145" y="162"/>
                                        </a:cubicBezTo>
                                        <a:close/>
                                        <a:moveTo>
                                          <a:pt x="149" y="164"/>
                                        </a:moveTo>
                                        <a:cubicBezTo>
                                          <a:pt x="145" y="159"/>
                                          <a:pt x="147" y="155"/>
                                          <a:pt x="153" y="157"/>
                                        </a:cubicBezTo>
                                        <a:cubicBezTo>
                                          <a:pt x="153" y="157"/>
                                          <a:pt x="153" y="157"/>
                                          <a:pt x="153" y="158"/>
                                        </a:cubicBezTo>
                                        <a:cubicBezTo>
                                          <a:pt x="156" y="158"/>
                                          <a:pt x="159" y="159"/>
                                          <a:pt x="161" y="160"/>
                                        </a:cubicBezTo>
                                        <a:cubicBezTo>
                                          <a:pt x="160" y="161"/>
                                          <a:pt x="161" y="161"/>
                                          <a:pt x="161" y="161"/>
                                        </a:cubicBezTo>
                                        <a:cubicBezTo>
                                          <a:pt x="160" y="161"/>
                                          <a:pt x="160" y="162"/>
                                          <a:pt x="159" y="162"/>
                                        </a:cubicBezTo>
                                        <a:cubicBezTo>
                                          <a:pt x="159" y="161"/>
                                          <a:pt x="159" y="161"/>
                                          <a:pt x="159" y="161"/>
                                        </a:cubicBezTo>
                                        <a:cubicBezTo>
                                          <a:pt x="158" y="161"/>
                                          <a:pt x="157" y="162"/>
                                          <a:pt x="155" y="162"/>
                                        </a:cubicBezTo>
                                        <a:cubicBezTo>
                                          <a:pt x="155" y="162"/>
                                          <a:pt x="155" y="163"/>
                                          <a:pt x="155" y="163"/>
                                        </a:cubicBezTo>
                                        <a:cubicBezTo>
                                          <a:pt x="156" y="164"/>
                                          <a:pt x="158" y="162"/>
                                          <a:pt x="159" y="163"/>
                                        </a:cubicBezTo>
                                        <a:cubicBezTo>
                                          <a:pt x="153" y="164"/>
                                          <a:pt x="150" y="167"/>
                                          <a:pt x="149" y="173"/>
                                        </a:cubicBezTo>
                                        <a:cubicBezTo>
                                          <a:pt x="148" y="172"/>
                                          <a:pt x="146" y="169"/>
                                          <a:pt x="147" y="167"/>
                                        </a:cubicBezTo>
                                        <a:cubicBezTo>
                                          <a:pt x="147" y="166"/>
                                          <a:pt x="149" y="165"/>
                                          <a:pt x="149" y="164"/>
                                        </a:cubicBezTo>
                                        <a:close/>
                                        <a:moveTo>
                                          <a:pt x="162" y="166"/>
                                        </a:moveTo>
                                        <a:cubicBezTo>
                                          <a:pt x="157" y="166"/>
                                          <a:pt x="157" y="171"/>
                                          <a:pt x="158" y="175"/>
                                        </a:cubicBezTo>
                                        <a:cubicBezTo>
                                          <a:pt x="158" y="175"/>
                                          <a:pt x="157" y="175"/>
                                          <a:pt x="157" y="175"/>
                                        </a:cubicBezTo>
                                        <a:cubicBezTo>
                                          <a:pt x="157" y="175"/>
                                          <a:pt x="156" y="174"/>
                                          <a:pt x="155" y="174"/>
                                        </a:cubicBezTo>
                                        <a:cubicBezTo>
                                          <a:pt x="155" y="175"/>
                                          <a:pt x="155" y="175"/>
                                          <a:pt x="155" y="175"/>
                                        </a:cubicBezTo>
                                        <a:cubicBezTo>
                                          <a:pt x="156" y="176"/>
                                          <a:pt x="157" y="177"/>
                                          <a:pt x="157" y="178"/>
                                        </a:cubicBezTo>
                                        <a:cubicBezTo>
                                          <a:pt x="157" y="178"/>
                                          <a:pt x="157" y="178"/>
                                          <a:pt x="157" y="178"/>
                                        </a:cubicBezTo>
                                        <a:cubicBezTo>
                                          <a:pt x="157" y="179"/>
                                          <a:pt x="156" y="179"/>
                                          <a:pt x="156" y="180"/>
                                        </a:cubicBezTo>
                                        <a:cubicBezTo>
                                          <a:pt x="155" y="181"/>
                                          <a:pt x="153" y="182"/>
                                          <a:pt x="152" y="184"/>
                                        </a:cubicBezTo>
                                        <a:cubicBezTo>
                                          <a:pt x="155" y="180"/>
                                          <a:pt x="153" y="164"/>
                                          <a:pt x="162" y="166"/>
                                        </a:cubicBezTo>
                                        <a:close/>
                                        <a:moveTo>
                                          <a:pt x="155" y="182"/>
                                        </a:moveTo>
                                        <a:cubicBezTo>
                                          <a:pt x="156" y="183"/>
                                          <a:pt x="157" y="184"/>
                                          <a:pt x="158" y="184"/>
                                        </a:cubicBezTo>
                                        <a:cubicBezTo>
                                          <a:pt x="158" y="183"/>
                                          <a:pt x="157" y="182"/>
                                          <a:pt x="155" y="182"/>
                                        </a:cubicBezTo>
                                        <a:cubicBezTo>
                                          <a:pt x="156" y="182"/>
                                          <a:pt x="156" y="182"/>
                                          <a:pt x="156" y="181"/>
                                        </a:cubicBezTo>
                                        <a:cubicBezTo>
                                          <a:pt x="160" y="185"/>
                                          <a:pt x="161" y="185"/>
                                          <a:pt x="157" y="181"/>
                                        </a:cubicBezTo>
                                        <a:cubicBezTo>
                                          <a:pt x="157" y="180"/>
                                          <a:pt x="158" y="179"/>
                                          <a:pt x="158" y="178"/>
                                        </a:cubicBezTo>
                                        <a:cubicBezTo>
                                          <a:pt x="159" y="178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8" y="179"/>
                                          <a:pt x="158" y="179"/>
                                        </a:cubicBezTo>
                                        <a:cubicBezTo>
                                          <a:pt x="159" y="181"/>
                                          <a:pt x="161" y="181"/>
                                          <a:pt x="161" y="182"/>
                                        </a:cubicBezTo>
                                        <a:cubicBezTo>
                                          <a:pt x="160" y="182"/>
                                          <a:pt x="159" y="180"/>
                                          <a:pt x="158" y="180"/>
                                        </a:cubicBezTo>
                                        <a:cubicBezTo>
                                          <a:pt x="158" y="180"/>
                                          <a:pt x="157" y="180"/>
                                          <a:pt x="157" y="180"/>
                                        </a:cubicBezTo>
                                        <a:cubicBezTo>
                                          <a:pt x="158" y="182"/>
                                          <a:pt x="161" y="183"/>
                                          <a:pt x="161" y="185"/>
                                        </a:cubicBezTo>
                                        <a:cubicBezTo>
                                          <a:pt x="161" y="186"/>
                                          <a:pt x="161" y="185"/>
                                          <a:pt x="161" y="185"/>
                                        </a:cubicBezTo>
                                        <a:cubicBezTo>
                                          <a:pt x="160" y="185"/>
                                          <a:pt x="160" y="186"/>
                                          <a:pt x="160" y="186"/>
                                        </a:cubicBezTo>
                                        <a:cubicBezTo>
                                          <a:pt x="161" y="187"/>
                                          <a:pt x="162" y="187"/>
                                          <a:pt x="162" y="188"/>
                                        </a:cubicBezTo>
                                        <a:cubicBezTo>
                                          <a:pt x="162" y="188"/>
                                          <a:pt x="162" y="187"/>
                                          <a:pt x="161" y="187"/>
                                        </a:cubicBezTo>
                                        <a:cubicBezTo>
                                          <a:pt x="161" y="187"/>
                                          <a:pt x="160" y="187"/>
                                          <a:pt x="160" y="186"/>
                                        </a:cubicBezTo>
                                        <a:cubicBezTo>
                                          <a:pt x="159" y="188"/>
                                          <a:pt x="162" y="188"/>
                                          <a:pt x="163" y="189"/>
                                        </a:cubicBezTo>
                                        <a:cubicBezTo>
                                          <a:pt x="158" y="189"/>
                                          <a:pt x="157" y="184"/>
                                          <a:pt x="155" y="182"/>
                                        </a:cubicBezTo>
                                        <a:cubicBezTo>
                                          <a:pt x="155" y="182"/>
                                          <a:pt x="155" y="182"/>
                                          <a:pt x="155" y="182"/>
                                        </a:cubicBezTo>
                                        <a:close/>
                                        <a:moveTo>
                                          <a:pt x="158" y="176"/>
                                        </a:moveTo>
                                        <a:cubicBezTo>
                                          <a:pt x="160" y="177"/>
                                          <a:pt x="164" y="177"/>
                                          <a:pt x="164" y="180"/>
                                        </a:cubicBezTo>
                                        <a:cubicBezTo>
                                          <a:pt x="164" y="182"/>
                                          <a:pt x="164" y="186"/>
                                          <a:pt x="166" y="188"/>
                                        </a:cubicBezTo>
                                        <a:cubicBezTo>
                                          <a:pt x="166" y="189"/>
                                          <a:pt x="167" y="189"/>
                                          <a:pt x="168" y="190"/>
                                        </a:cubicBezTo>
                                        <a:cubicBezTo>
                                          <a:pt x="168" y="190"/>
                                          <a:pt x="168" y="190"/>
                                          <a:pt x="167" y="190"/>
                                        </a:cubicBezTo>
                                        <a:cubicBezTo>
                                          <a:pt x="167" y="190"/>
                                          <a:pt x="167" y="190"/>
                                          <a:pt x="167" y="191"/>
                                        </a:cubicBezTo>
                                        <a:cubicBezTo>
                                          <a:pt x="168" y="191"/>
                                          <a:pt x="169" y="191"/>
                                          <a:pt x="170" y="190"/>
                                        </a:cubicBezTo>
                                        <a:cubicBezTo>
                                          <a:pt x="171" y="191"/>
                                          <a:pt x="171" y="192"/>
                                          <a:pt x="172" y="192"/>
                                        </a:cubicBezTo>
                                        <a:cubicBezTo>
                                          <a:pt x="170" y="192"/>
                                          <a:pt x="169" y="192"/>
                                          <a:pt x="168" y="191"/>
                                        </a:cubicBezTo>
                                        <a:cubicBezTo>
                                          <a:pt x="168" y="193"/>
                                          <a:pt x="172" y="193"/>
                                          <a:pt x="172" y="192"/>
                                        </a:cubicBezTo>
                                        <a:cubicBezTo>
                                          <a:pt x="173" y="192"/>
                                          <a:pt x="174" y="193"/>
                                          <a:pt x="175" y="192"/>
                                        </a:cubicBezTo>
                                        <a:cubicBezTo>
                                          <a:pt x="172" y="194"/>
                                          <a:pt x="168" y="194"/>
                                          <a:pt x="166" y="192"/>
                                        </a:cubicBezTo>
                                        <a:cubicBezTo>
                                          <a:pt x="161" y="188"/>
                                          <a:pt x="164" y="179"/>
                                          <a:pt x="158" y="176"/>
                                        </a:cubicBezTo>
                                        <a:close/>
                                        <a:moveTo>
                                          <a:pt x="192" y="177"/>
                                        </a:moveTo>
                                        <a:cubicBezTo>
                                          <a:pt x="190" y="172"/>
                                          <a:pt x="192" y="168"/>
                                          <a:pt x="191" y="163"/>
                                        </a:cubicBezTo>
                                        <a:cubicBezTo>
                                          <a:pt x="192" y="164"/>
                                          <a:pt x="192" y="165"/>
                                          <a:pt x="193" y="166"/>
                                        </a:cubicBezTo>
                                        <a:cubicBezTo>
                                          <a:pt x="194" y="170"/>
                                          <a:pt x="193" y="173"/>
                                          <a:pt x="192" y="177"/>
                                        </a:cubicBezTo>
                                        <a:close/>
                                        <a:moveTo>
                                          <a:pt x="196" y="151"/>
                                        </a:moveTo>
                                        <a:cubicBezTo>
                                          <a:pt x="196" y="151"/>
                                          <a:pt x="195" y="150"/>
                                          <a:pt x="196" y="150"/>
                                        </a:cubicBezTo>
                                        <a:cubicBezTo>
                                          <a:pt x="195" y="150"/>
                                          <a:pt x="195" y="149"/>
                                          <a:pt x="194" y="149"/>
                                        </a:cubicBezTo>
                                        <a:cubicBezTo>
                                          <a:pt x="194" y="148"/>
                                          <a:pt x="195" y="148"/>
                                          <a:pt x="195" y="147"/>
                                        </a:cubicBezTo>
                                        <a:cubicBezTo>
                                          <a:pt x="197" y="147"/>
                                          <a:pt x="197" y="150"/>
                                          <a:pt x="196" y="151"/>
                                        </a:cubicBezTo>
                                        <a:close/>
                                        <a:moveTo>
                                          <a:pt x="200" y="153"/>
                                        </a:moveTo>
                                        <a:cubicBezTo>
                                          <a:pt x="199" y="153"/>
                                          <a:pt x="197" y="153"/>
                                          <a:pt x="196" y="154"/>
                                        </a:cubicBezTo>
                                        <a:cubicBezTo>
                                          <a:pt x="196" y="152"/>
                                          <a:pt x="199" y="150"/>
                                          <a:pt x="200" y="153"/>
                                        </a:cubicBezTo>
                                        <a:close/>
                                        <a:moveTo>
                                          <a:pt x="195" y="150"/>
                                        </a:moveTo>
                                        <a:cubicBezTo>
                                          <a:pt x="194" y="151"/>
                                          <a:pt x="195" y="152"/>
                                          <a:pt x="194" y="152"/>
                                        </a:cubicBezTo>
                                        <a:cubicBezTo>
                                          <a:pt x="194" y="151"/>
                                          <a:pt x="194" y="151"/>
                                          <a:pt x="194" y="150"/>
                                        </a:cubicBezTo>
                                        <a:cubicBezTo>
                                          <a:pt x="194" y="150"/>
                                          <a:pt x="194" y="150"/>
                                          <a:pt x="195" y="150"/>
                                        </a:cubicBezTo>
                                        <a:close/>
                                        <a:moveTo>
                                          <a:pt x="193" y="149"/>
                                        </a:moveTo>
                                        <a:cubicBezTo>
                                          <a:pt x="192" y="147"/>
                                          <a:pt x="191" y="147"/>
                                          <a:pt x="191" y="145"/>
                                        </a:cubicBezTo>
                                        <a:cubicBezTo>
                                          <a:pt x="193" y="143"/>
                                          <a:pt x="195" y="147"/>
                                          <a:pt x="193" y="149"/>
                                        </a:cubicBezTo>
                                        <a:close/>
                                        <a:moveTo>
                                          <a:pt x="201" y="153"/>
                                        </a:moveTo>
                                        <a:cubicBezTo>
                                          <a:pt x="202" y="152"/>
                                          <a:pt x="205" y="152"/>
                                          <a:pt x="204" y="154"/>
                                        </a:cubicBezTo>
                                        <a:cubicBezTo>
                                          <a:pt x="203" y="155"/>
                                          <a:pt x="203" y="153"/>
                                          <a:pt x="202" y="153"/>
                                        </a:cubicBezTo>
                                        <a:cubicBezTo>
                                          <a:pt x="202" y="153"/>
                                          <a:pt x="202" y="153"/>
                                          <a:pt x="201" y="153"/>
                                        </a:cubicBezTo>
                                        <a:close/>
                                        <a:moveTo>
                                          <a:pt x="195" y="139"/>
                                        </a:moveTo>
                                        <a:cubicBezTo>
                                          <a:pt x="197" y="139"/>
                                          <a:pt x="200" y="137"/>
                                          <a:pt x="199" y="135"/>
                                        </a:cubicBezTo>
                                        <a:cubicBezTo>
                                          <a:pt x="199" y="135"/>
                                          <a:pt x="200" y="135"/>
                                          <a:pt x="200" y="135"/>
                                        </a:cubicBezTo>
                                        <a:cubicBezTo>
                                          <a:pt x="200" y="134"/>
                                          <a:pt x="201" y="134"/>
                                          <a:pt x="202" y="133"/>
                                        </a:cubicBezTo>
                                        <a:cubicBezTo>
                                          <a:pt x="202" y="136"/>
                                          <a:pt x="199" y="141"/>
                                          <a:pt x="195" y="139"/>
                                        </a:cubicBezTo>
                                        <a:close/>
                                        <a:moveTo>
                                          <a:pt x="199" y="143"/>
                                        </a:moveTo>
                                        <a:cubicBezTo>
                                          <a:pt x="199" y="143"/>
                                          <a:pt x="199" y="143"/>
                                          <a:pt x="199" y="143"/>
                                        </a:cubicBezTo>
                                        <a:cubicBezTo>
                                          <a:pt x="199" y="142"/>
                                          <a:pt x="200" y="142"/>
                                          <a:pt x="200" y="142"/>
                                        </a:cubicBezTo>
                                        <a:cubicBezTo>
                                          <a:pt x="200" y="142"/>
                                          <a:pt x="199" y="142"/>
                                          <a:pt x="199" y="143"/>
                                        </a:cubicBezTo>
                                        <a:close/>
                                        <a:moveTo>
                                          <a:pt x="214" y="157"/>
                                        </a:moveTo>
                                        <a:cubicBezTo>
                                          <a:pt x="214" y="157"/>
                                          <a:pt x="214" y="157"/>
                                          <a:pt x="214" y="158"/>
                                        </a:cubicBezTo>
                                        <a:cubicBezTo>
                                          <a:pt x="214" y="158"/>
                                          <a:pt x="214" y="158"/>
                                          <a:pt x="213" y="157"/>
                                        </a:cubicBezTo>
                                        <a:cubicBezTo>
                                          <a:pt x="213" y="157"/>
                                          <a:pt x="214" y="157"/>
                                          <a:pt x="214" y="157"/>
                                        </a:cubicBezTo>
                                        <a:cubicBezTo>
                                          <a:pt x="214" y="157"/>
                                          <a:pt x="214" y="157"/>
                                          <a:pt x="214" y="157"/>
                                        </a:cubicBezTo>
                                        <a:close/>
                                        <a:moveTo>
                                          <a:pt x="206" y="186"/>
                                        </a:moveTo>
                                        <a:cubicBezTo>
                                          <a:pt x="208" y="187"/>
                                          <a:pt x="210" y="186"/>
                                          <a:pt x="210" y="185"/>
                                        </a:cubicBezTo>
                                        <a:cubicBezTo>
                                          <a:pt x="211" y="185"/>
                                          <a:pt x="211" y="185"/>
                                          <a:pt x="211" y="185"/>
                                        </a:cubicBezTo>
                                        <a:cubicBezTo>
                                          <a:pt x="212" y="184"/>
                                          <a:pt x="213" y="183"/>
                                          <a:pt x="214" y="181"/>
                                        </a:cubicBezTo>
                                        <a:cubicBezTo>
                                          <a:pt x="214" y="186"/>
                                          <a:pt x="209" y="191"/>
                                          <a:pt x="203" y="189"/>
                                        </a:cubicBezTo>
                                        <a:cubicBezTo>
                                          <a:pt x="204" y="188"/>
                                          <a:pt x="206" y="187"/>
                                          <a:pt x="206" y="186"/>
                                        </a:cubicBezTo>
                                        <a:close/>
                                        <a:moveTo>
                                          <a:pt x="208" y="185"/>
                                        </a:moveTo>
                                        <a:cubicBezTo>
                                          <a:pt x="211" y="182"/>
                                          <a:pt x="211" y="177"/>
                                          <a:pt x="210" y="173"/>
                                        </a:cubicBezTo>
                                        <a:cubicBezTo>
                                          <a:pt x="210" y="172"/>
                                          <a:pt x="210" y="172"/>
                                          <a:pt x="211" y="172"/>
                                        </a:cubicBezTo>
                                        <a:cubicBezTo>
                                          <a:pt x="210" y="169"/>
                                          <a:pt x="215" y="164"/>
                                          <a:pt x="213" y="160"/>
                                        </a:cubicBezTo>
                                        <a:cubicBezTo>
                                          <a:pt x="213" y="160"/>
                                          <a:pt x="213" y="160"/>
                                          <a:pt x="214" y="160"/>
                                        </a:cubicBezTo>
                                        <a:cubicBezTo>
                                          <a:pt x="213" y="161"/>
                                          <a:pt x="213" y="162"/>
                                          <a:pt x="214" y="162"/>
                                        </a:cubicBezTo>
                                        <a:cubicBezTo>
                                          <a:pt x="215" y="162"/>
                                          <a:pt x="215" y="161"/>
                                          <a:pt x="215" y="161"/>
                                        </a:cubicBezTo>
                                        <a:cubicBezTo>
                                          <a:pt x="213" y="170"/>
                                          <a:pt x="217" y="181"/>
                                          <a:pt x="208" y="185"/>
                                        </a:cubicBezTo>
                                        <a:close/>
                                        <a:moveTo>
                                          <a:pt x="215" y="184"/>
                                        </a:moveTo>
                                        <a:cubicBezTo>
                                          <a:pt x="216" y="185"/>
                                          <a:pt x="214" y="186"/>
                                          <a:pt x="214" y="187"/>
                                        </a:cubicBezTo>
                                        <a:cubicBezTo>
                                          <a:pt x="214" y="186"/>
                                          <a:pt x="215" y="185"/>
                                          <a:pt x="215" y="184"/>
                                        </a:cubicBezTo>
                                        <a:close/>
                                        <a:moveTo>
                                          <a:pt x="216" y="164"/>
                                        </a:moveTo>
                                        <a:cubicBezTo>
                                          <a:pt x="216" y="162"/>
                                          <a:pt x="217" y="160"/>
                                          <a:pt x="216" y="158"/>
                                        </a:cubicBezTo>
                                        <a:cubicBezTo>
                                          <a:pt x="216" y="158"/>
                                          <a:pt x="216" y="158"/>
                                          <a:pt x="217" y="158"/>
                                        </a:cubicBezTo>
                                        <a:cubicBezTo>
                                          <a:pt x="217" y="154"/>
                                          <a:pt x="219" y="150"/>
                                          <a:pt x="222" y="147"/>
                                        </a:cubicBezTo>
                                        <a:cubicBezTo>
                                          <a:pt x="222" y="147"/>
                                          <a:pt x="222" y="146"/>
                                          <a:pt x="222" y="147"/>
                                        </a:cubicBezTo>
                                        <a:cubicBezTo>
                                          <a:pt x="222" y="146"/>
                                          <a:pt x="222" y="146"/>
                                          <a:pt x="223" y="146"/>
                                        </a:cubicBezTo>
                                        <a:cubicBezTo>
                                          <a:pt x="223" y="146"/>
                                          <a:pt x="223" y="145"/>
                                          <a:pt x="223" y="145"/>
                                        </a:cubicBezTo>
                                        <a:cubicBezTo>
                                          <a:pt x="224" y="144"/>
                                          <a:pt x="227" y="144"/>
                                          <a:pt x="230" y="144"/>
                                        </a:cubicBezTo>
                                        <a:cubicBezTo>
                                          <a:pt x="222" y="150"/>
                                          <a:pt x="220" y="159"/>
                                          <a:pt x="220" y="170"/>
                                        </a:cubicBezTo>
                                        <a:cubicBezTo>
                                          <a:pt x="220" y="172"/>
                                          <a:pt x="219" y="173"/>
                                          <a:pt x="218" y="174"/>
                                        </a:cubicBezTo>
                                        <a:cubicBezTo>
                                          <a:pt x="218" y="173"/>
                                          <a:pt x="219" y="171"/>
                                          <a:pt x="219" y="169"/>
                                        </a:cubicBezTo>
                                        <a:cubicBezTo>
                                          <a:pt x="218" y="169"/>
                                          <a:pt x="218" y="170"/>
                                          <a:pt x="218" y="171"/>
                                        </a:cubicBezTo>
                                        <a:cubicBezTo>
                                          <a:pt x="217" y="171"/>
                                          <a:pt x="218" y="173"/>
                                          <a:pt x="216" y="173"/>
                                        </a:cubicBezTo>
                                        <a:cubicBezTo>
                                          <a:pt x="217" y="173"/>
                                          <a:pt x="217" y="171"/>
                                          <a:pt x="217" y="170"/>
                                        </a:cubicBezTo>
                                        <a:cubicBezTo>
                                          <a:pt x="217" y="170"/>
                                          <a:pt x="217" y="170"/>
                                          <a:pt x="216" y="170"/>
                                        </a:cubicBezTo>
                                        <a:cubicBezTo>
                                          <a:pt x="217" y="171"/>
                                          <a:pt x="217" y="172"/>
                                          <a:pt x="216" y="173"/>
                                        </a:cubicBezTo>
                                        <a:cubicBezTo>
                                          <a:pt x="216" y="169"/>
                                          <a:pt x="214" y="167"/>
                                          <a:pt x="216" y="164"/>
                                        </a:cubicBezTo>
                                        <a:close/>
                                        <a:moveTo>
                                          <a:pt x="224" y="174"/>
                                        </a:moveTo>
                                        <a:cubicBezTo>
                                          <a:pt x="225" y="174"/>
                                          <a:pt x="225" y="173"/>
                                          <a:pt x="226" y="174"/>
                                        </a:cubicBezTo>
                                        <a:cubicBezTo>
                                          <a:pt x="225" y="174"/>
                                          <a:pt x="225" y="174"/>
                                          <a:pt x="224" y="174"/>
                                        </a:cubicBezTo>
                                        <a:cubicBezTo>
                                          <a:pt x="224" y="174"/>
                                          <a:pt x="224" y="174"/>
                                          <a:pt x="224" y="174"/>
                                        </a:cubicBezTo>
                                        <a:close/>
                                        <a:moveTo>
                                          <a:pt x="225" y="173"/>
                                        </a:moveTo>
                                        <a:cubicBezTo>
                                          <a:pt x="225" y="173"/>
                                          <a:pt x="226" y="172"/>
                                          <a:pt x="227" y="172"/>
                                        </a:cubicBezTo>
                                        <a:cubicBezTo>
                                          <a:pt x="226" y="173"/>
                                          <a:pt x="225" y="173"/>
                                          <a:pt x="225" y="173"/>
                                        </a:cubicBezTo>
                                        <a:close/>
                                        <a:moveTo>
                                          <a:pt x="225" y="172"/>
                                        </a:moveTo>
                                        <a:cubicBezTo>
                                          <a:pt x="226" y="172"/>
                                          <a:pt x="226" y="171"/>
                                          <a:pt x="227" y="171"/>
                                        </a:cubicBezTo>
                                        <a:cubicBezTo>
                                          <a:pt x="227" y="172"/>
                                          <a:pt x="225" y="172"/>
                                          <a:pt x="225" y="172"/>
                                        </a:cubicBezTo>
                                        <a:close/>
                                        <a:moveTo>
                                          <a:pt x="229" y="159"/>
                                        </a:moveTo>
                                        <a:cubicBezTo>
                                          <a:pt x="229" y="159"/>
                                          <a:pt x="230" y="158"/>
                                          <a:pt x="230" y="158"/>
                                        </a:cubicBezTo>
                                        <a:cubicBezTo>
                                          <a:pt x="230" y="159"/>
                                          <a:pt x="230" y="159"/>
                                          <a:pt x="229" y="159"/>
                                        </a:cubicBezTo>
                                        <a:close/>
                                        <a:moveTo>
                                          <a:pt x="268" y="138"/>
                                        </a:moveTo>
                                        <a:cubicBezTo>
                                          <a:pt x="268" y="137"/>
                                          <a:pt x="269" y="137"/>
                                          <a:pt x="269" y="136"/>
                                        </a:cubicBezTo>
                                        <a:cubicBezTo>
                                          <a:pt x="269" y="137"/>
                                          <a:pt x="269" y="138"/>
                                          <a:pt x="268" y="138"/>
                                        </a:cubicBezTo>
                                        <a:close/>
                                        <a:moveTo>
                                          <a:pt x="312" y="158"/>
                                        </a:moveTo>
                                        <a:cubicBezTo>
                                          <a:pt x="309" y="161"/>
                                          <a:pt x="304" y="161"/>
                                          <a:pt x="300" y="162"/>
                                        </a:cubicBezTo>
                                        <a:cubicBezTo>
                                          <a:pt x="303" y="160"/>
                                          <a:pt x="309" y="160"/>
                                          <a:pt x="312" y="158"/>
                                        </a:cubicBezTo>
                                        <a:close/>
                                        <a:moveTo>
                                          <a:pt x="302" y="160"/>
                                        </a:moveTo>
                                        <a:cubicBezTo>
                                          <a:pt x="302" y="160"/>
                                          <a:pt x="303" y="160"/>
                                          <a:pt x="304" y="160"/>
                                        </a:cubicBezTo>
                                        <a:cubicBezTo>
                                          <a:pt x="303" y="160"/>
                                          <a:pt x="303" y="160"/>
                                          <a:pt x="302" y="160"/>
                                        </a:cubicBezTo>
                                        <a:close/>
                                        <a:moveTo>
                                          <a:pt x="301" y="159"/>
                                        </a:moveTo>
                                        <a:cubicBezTo>
                                          <a:pt x="307" y="157"/>
                                          <a:pt x="313" y="156"/>
                                          <a:pt x="318" y="152"/>
                                        </a:cubicBezTo>
                                        <a:cubicBezTo>
                                          <a:pt x="312" y="154"/>
                                          <a:pt x="306" y="157"/>
                                          <a:pt x="299" y="158"/>
                                        </a:cubicBezTo>
                                        <a:cubicBezTo>
                                          <a:pt x="307" y="155"/>
                                          <a:pt x="316" y="153"/>
                                          <a:pt x="322" y="148"/>
                                        </a:cubicBezTo>
                                        <a:cubicBezTo>
                                          <a:pt x="322" y="150"/>
                                          <a:pt x="320" y="151"/>
                                          <a:pt x="319" y="152"/>
                                        </a:cubicBezTo>
                                        <a:cubicBezTo>
                                          <a:pt x="319" y="152"/>
                                          <a:pt x="319" y="153"/>
                                          <a:pt x="319" y="153"/>
                                        </a:cubicBezTo>
                                        <a:cubicBezTo>
                                          <a:pt x="318" y="153"/>
                                          <a:pt x="318" y="153"/>
                                          <a:pt x="318" y="153"/>
                                        </a:cubicBezTo>
                                        <a:cubicBezTo>
                                          <a:pt x="314" y="157"/>
                                          <a:pt x="307" y="159"/>
                                          <a:pt x="301" y="159"/>
                                        </a:cubicBezTo>
                                        <a:close/>
                                        <a:moveTo>
                                          <a:pt x="309" y="161"/>
                                        </a:moveTo>
                                        <a:cubicBezTo>
                                          <a:pt x="309" y="161"/>
                                          <a:pt x="309" y="161"/>
                                          <a:pt x="309" y="161"/>
                                        </a:cubicBezTo>
                                        <a:cubicBezTo>
                                          <a:pt x="307" y="163"/>
                                          <a:pt x="302" y="164"/>
                                          <a:pt x="299" y="164"/>
                                        </a:cubicBezTo>
                                        <a:cubicBezTo>
                                          <a:pt x="302" y="163"/>
                                          <a:pt x="306" y="162"/>
                                          <a:pt x="309" y="161"/>
                                        </a:cubicBezTo>
                                        <a:close/>
                                        <a:moveTo>
                                          <a:pt x="314" y="163"/>
                                        </a:moveTo>
                                        <a:cubicBezTo>
                                          <a:pt x="314" y="164"/>
                                          <a:pt x="315" y="164"/>
                                          <a:pt x="315" y="165"/>
                                        </a:cubicBezTo>
                                        <a:cubicBezTo>
                                          <a:pt x="312" y="165"/>
                                          <a:pt x="310" y="165"/>
                                          <a:pt x="307" y="166"/>
                                        </a:cubicBezTo>
                                        <a:cubicBezTo>
                                          <a:pt x="309" y="165"/>
                                          <a:pt x="312" y="164"/>
                                          <a:pt x="314" y="163"/>
                                        </a:cubicBezTo>
                                        <a:close/>
                                        <a:moveTo>
                                          <a:pt x="307" y="163"/>
                                        </a:moveTo>
                                        <a:cubicBezTo>
                                          <a:pt x="306" y="163"/>
                                          <a:pt x="305" y="164"/>
                                          <a:pt x="304" y="164"/>
                                        </a:cubicBezTo>
                                        <a:cubicBezTo>
                                          <a:pt x="305" y="163"/>
                                          <a:pt x="306" y="163"/>
                                          <a:pt x="307" y="163"/>
                                        </a:cubicBezTo>
                                        <a:close/>
                                        <a:moveTo>
                                          <a:pt x="303" y="166"/>
                                        </a:moveTo>
                                        <a:cubicBezTo>
                                          <a:pt x="301" y="167"/>
                                          <a:pt x="299" y="168"/>
                                          <a:pt x="296" y="168"/>
                                        </a:cubicBezTo>
                                        <a:cubicBezTo>
                                          <a:pt x="298" y="167"/>
                                          <a:pt x="306" y="164"/>
                                          <a:pt x="303" y="166"/>
                                        </a:cubicBezTo>
                                        <a:close/>
                                        <a:moveTo>
                                          <a:pt x="299" y="168"/>
                                        </a:moveTo>
                                        <a:cubicBezTo>
                                          <a:pt x="299" y="169"/>
                                          <a:pt x="296" y="169"/>
                                          <a:pt x="294" y="170"/>
                                        </a:cubicBezTo>
                                        <a:cubicBezTo>
                                          <a:pt x="295" y="168"/>
                                          <a:pt x="298" y="169"/>
                                          <a:pt x="299" y="168"/>
                                        </a:cubicBezTo>
                                        <a:close/>
                                        <a:moveTo>
                                          <a:pt x="280" y="191"/>
                                        </a:moveTo>
                                        <a:cubicBezTo>
                                          <a:pt x="281" y="192"/>
                                          <a:pt x="282" y="192"/>
                                          <a:pt x="284" y="193"/>
                                        </a:cubicBezTo>
                                        <a:cubicBezTo>
                                          <a:pt x="281" y="193"/>
                                          <a:pt x="278" y="191"/>
                                          <a:pt x="276" y="191"/>
                                        </a:cubicBezTo>
                                        <a:cubicBezTo>
                                          <a:pt x="277" y="190"/>
                                          <a:pt x="278" y="191"/>
                                          <a:pt x="278" y="191"/>
                                        </a:cubicBezTo>
                                        <a:cubicBezTo>
                                          <a:pt x="276" y="190"/>
                                          <a:pt x="272" y="189"/>
                                          <a:pt x="269" y="188"/>
                                        </a:cubicBezTo>
                                        <a:cubicBezTo>
                                          <a:pt x="279" y="189"/>
                                          <a:pt x="289" y="195"/>
                                          <a:pt x="299" y="193"/>
                                        </a:cubicBezTo>
                                        <a:cubicBezTo>
                                          <a:pt x="301" y="194"/>
                                          <a:pt x="303" y="194"/>
                                          <a:pt x="305" y="195"/>
                                        </a:cubicBezTo>
                                        <a:cubicBezTo>
                                          <a:pt x="297" y="195"/>
                                          <a:pt x="288" y="194"/>
                                          <a:pt x="280" y="191"/>
                                        </a:cubicBezTo>
                                        <a:close/>
                                        <a:moveTo>
                                          <a:pt x="297" y="196"/>
                                        </a:moveTo>
                                        <a:cubicBezTo>
                                          <a:pt x="297" y="196"/>
                                          <a:pt x="296" y="196"/>
                                          <a:pt x="296" y="195"/>
                                        </a:cubicBezTo>
                                        <a:cubicBezTo>
                                          <a:pt x="296" y="195"/>
                                          <a:pt x="297" y="195"/>
                                          <a:pt x="297" y="196"/>
                                        </a:cubicBezTo>
                                        <a:close/>
                                        <a:moveTo>
                                          <a:pt x="283" y="196"/>
                                        </a:moveTo>
                                        <a:cubicBezTo>
                                          <a:pt x="282" y="195"/>
                                          <a:pt x="281" y="195"/>
                                          <a:pt x="281" y="195"/>
                                        </a:cubicBezTo>
                                        <a:cubicBezTo>
                                          <a:pt x="281" y="195"/>
                                          <a:pt x="282" y="195"/>
                                          <a:pt x="283" y="196"/>
                                        </a:cubicBezTo>
                                        <a:close/>
                                        <a:moveTo>
                                          <a:pt x="280" y="193"/>
                                        </a:moveTo>
                                        <a:cubicBezTo>
                                          <a:pt x="281" y="193"/>
                                          <a:pt x="282" y="193"/>
                                          <a:pt x="282" y="194"/>
                                        </a:cubicBezTo>
                                        <a:cubicBezTo>
                                          <a:pt x="281" y="194"/>
                                          <a:pt x="280" y="194"/>
                                          <a:pt x="280" y="193"/>
                                        </a:cubicBezTo>
                                        <a:close/>
                                        <a:moveTo>
                                          <a:pt x="280" y="196"/>
                                        </a:moveTo>
                                        <a:cubicBezTo>
                                          <a:pt x="276" y="196"/>
                                          <a:pt x="273" y="195"/>
                                          <a:pt x="270" y="194"/>
                                        </a:cubicBezTo>
                                        <a:cubicBezTo>
                                          <a:pt x="274" y="195"/>
                                          <a:pt x="277" y="195"/>
                                          <a:pt x="280" y="196"/>
                                        </a:cubicBezTo>
                                        <a:close/>
                                        <a:moveTo>
                                          <a:pt x="281" y="206"/>
                                        </a:moveTo>
                                        <a:cubicBezTo>
                                          <a:pt x="280" y="207"/>
                                          <a:pt x="279" y="206"/>
                                          <a:pt x="277" y="206"/>
                                        </a:cubicBezTo>
                                        <a:cubicBezTo>
                                          <a:pt x="277" y="206"/>
                                          <a:pt x="277" y="206"/>
                                          <a:pt x="277" y="207"/>
                                        </a:cubicBezTo>
                                        <a:cubicBezTo>
                                          <a:pt x="269" y="205"/>
                                          <a:pt x="258" y="203"/>
                                          <a:pt x="250" y="200"/>
                                        </a:cubicBezTo>
                                        <a:cubicBezTo>
                                          <a:pt x="260" y="201"/>
                                          <a:pt x="272" y="206"/>
                                          <a:pt x="281" y="206"/>
                                        </a:cubicBezTo>
                                        <a:close/>
                                        <a:moveTo>
                                          <a:pt x="270" y="204"/>
                                        </a:moveTo>
                                        <a:cubicBezTo>
                                          <a:pt x="271" y="204"/>
                                          <a:pt x="271" y="204"/>
                                          <a:pt x="271" y="205"/>
                                        </a:cubicBezTo>
                                        <a:cubicBezTo>
                                          <a:pt x="271" y="205"/>
                                          <a:pt x="270" y="204"/>
                                          <a:pt x="270" y="204"/>
                                        </a:cubicBezTo>
                                        <a:close/>
                                        <a:moveTo>
                                          <a:pt x="222" y="208"/>
                                        </a:moveTo>
                                        <a:cubicBezTo>
                                          <a:pt x="223" y="208"/>
                                          <a:pt x="223" y="207"/>
                                          <a:pt x="223" y="206"/>
                                        </a:cubicBezTo>
                                        <a:cubicBezTo>
                                          <a:pt x="223" y="206"/>
                                          <a:pt x="223" y="206"/>
                                          <a:pt x="224" y="206"/>
                                        </a:cubicBezTo>
                                        <a:cubicBezTo>
                                          <a:pt x="223" y="207"/>
                                          <a:pt x="222" y="208"/>
                                          <a:pt x="222" y="209"/>
                                        </a:cubicBezTo>
                                        <a:cubicBezTo>
                                          <a:pt x="222" y="209"/>
                                          <a:pt x="222" y="210"/>
                                          <a:pt x="221" y="210"/>
                                        </a:cubicBezTo>
                                        <a:cubicBezTo>
                                          <a:pt x="221" y="209"/>
                                          <a:pt x="222" y="209"/>
                                          <a:pt x="222" y="208"/>
                                        </a:cubicBezTo>
                                        <a:close/>
                                        <a:moveTo>
                                          <a:pt x="222" y="206"/>
                                        </a:moveTo>
                                        <a:cubicBezTo>
                                          <a:pt x="222" y="206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2" y="207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1" y="207"/>
                                          <a:pt x="221" y="207"/>
                                          <a:pt x="222" y="206"/>
                                        </a:cubicBezTo>
                                        <a:close/>
                                        <a:moveTo>
                                          <a:pt x="221" y="204"/>
                                        </a:moveTo>
                                        <a:cubicBezTo>
                                          <a:pt x="221" y="204"/>
                                          <a:pt x="221" y="203"/>
                                          <a:pt x="221" y="203"/>
                                        </a:cubicBezTo>
                                        <a:cubicBezTo>
                                          <a:pt x="223" y="203"/>
                                          <a:pt x="225" y="204"/>
                                          <a:pt x="227" y="202"/>
                                        </a:cubicBezTo>
                                        <a:cubicBezTo>
                                          <a:pt x="230" y="203"/>
                                          <a:pt x="233" y="201"/>
                                          <a:pt x="236" y="201"/>
                                        </a:cubicBezTo>
                                        <a:cubicBezTo>
                                          <a:pt x="232" y="203"/>
                                          <a:pt x="227" y="204"/>
                                          <a:pt x="221" y="204"/>
                                        </a:cubicBezTo>
                                        <a:close/>
                                        <a:moveTo>
                                          <a:pt x="227" y="200"/>
                                        </a:moveTo>
                                        <a:cubicBezTo>
                                          <a:pt x="225" y="201"/>
                                          <a:pt x="223" y="201"/>
                                          <a:pt x="221" y="201"/>
                                        </a:cubicBezTo>
                                        <a:cubicBezTo>
                                          <a:pt x="222" y="200"/>
                                          <a:pt x="225" y="200"/>
                                          <a:pt x="227" y="200"/>
                                        </a:cubicBezTo>
                                        <a:close/>
                                        <a:moveTo>
                                          <a:pt x="222" y="199"/>
                                        </a:moveTo>
                                        <a:cubicBezTo>
                                          <a:pt x="223" y="198"/>
                                          <a:pt x="226" y="198"/>
                                          <a:pt x="227" y="199"/>
                                        </a:cubicBezTo>
                                        <a:cubicBezTo>
                                          <a:pt x="225" y="199"/>
                                          <a:pt x="224" y="199"/>
                                          <a:pt x="222" y="199"/>
                                        </a:cubicBezTo>
                                        <a:close/>
                                        <a:moveTo>
                                          <a:pt x="235" y="209"/>
                                        </a:moveTo>
                                        <a:cubicBezTo>
                                          <a:pt x="235" y="208"/>
                                          <a:pt x="235" y="208"/>
                                          <a:pt x="235" y="207"/>
                                        </a:cubicBezTo>
                                        <a:cubicBezTo>
                                          <a:pt x="237" y="208"/>
                                          <a:pt x="238" y="204"/>
                                          <a:pt x="240" y="206"/>
                                        </a:cubicBezTo>
                                        <a:cubicBezTo>
                                          <a:pt x="238" y="207"/>
                                          <a:pt x="237" y="208"/>
                                          <a:pt x="235" y="209"/>
                                        </a:cubicBezTo>
                                        <a:close/>
                                        <a:moveTo>
                                          <a:pt x="242" y="207"/>
                                        </a:moveTo>
                                        <a:cubicBezTo>
                                          <a:pt x="239" y="208"/>
                                          <a:pt x="236" y="210"/>
                                          <a:pt x="233" y="211"/>
                                        </a:cubicBezTo>
                                        <a:cubicBezTo>
                                          <a:pt x="235" y="209"/>
                                          <a:pt x="239" y="208"/>
                                          <a:pt x="242" y="207"/>
                                        </a:cubicBezTo>
                                        <a:close/>
                                        <a:moveTo>
                                          <a:pt x="235" y="207"/>
                                        </a:moveTo>
                                        <a:cubicBezTo>
                                          <a:pt x="235" y="206"/>
                                          <a:pt x="236" y="205"/>
                                          <a:pt x="236" y="204"/>
                                        </a:cubicBezTo>
                                        <a:cubicBezTo>
                                          <a:pt x="237" y="204"/>
                                          <a:pt x="237" y="204"/>
                                          <a:pt x="238" y="205"/>
                                        </a:cubicBezTo>
                                        <a:cubicBezTo>
                                          <a:pt x="237" y="205"/>
                                          <a:pt x="236" y="206"/>
                                          <a:pt x="235" y="207"/>
                                        </a:cubicBezTo>
                                        <a:close/>
                                        <a:moveTo>
                                          <a:pt x="246" y="210"/>
                                        </a:moveTo>
                                        <a:cubicBezTo>
                                          <a:pt x="242" y="210"/>
                                          <a:pt x="236" y="211"/>
                                          <a:pt x="233" y="213"/>
                                        </a:cubicBezTo>
                                        <a:cubicBezTo>
                                          <a:pt x="236" y="211"/>
                                          <a:pt x="242" y="206"/>
                                          <a:pt x="246" y="210"/>
                                        </a:cubicBezTo>
                                        <a:close/>
                                        <a:moveTo>
                                          <a:pt x="239" y="200"/>
                                        </a:moveTo>
                                        <a:cubicBezTo>
                                          <a:pt x="239" y="200"/>
                                          <a:pt x="239" y="200"/>
                                          <a:pt x="238" y="200"/>
                                        </a:cubicBezTo>
                                        <a:cubicBezTo>
                                          <a:pt x="244" y="198"/>
                                          <a:pt x="249" y="196"/>
                                          <a:pt x="254" y="194"/>
                                        </a:cubicBezTo>
                                        <a:cubicBezTo>
                                          <a:pt x="250" y="197"/>
                                          <a:pt x="244" y="199"/>
                                          <a:pt x="239" y="200"/>
                                        </a:cubicBezTo>
                                        <a:close/>
                                        <a:moveTo>
                                          <a:pt x="257" y="199"/>
                                        </a:moveTo>
                                        <a:cubicBezTo>
                                          <a:pt x="261" y="200"/>
                                          <a:pt x="264" y="201"/>
                                          <a:pt x="267" y="202"/>
                                        </a:cubicBezTo>
                                        <a:cubicBezTo>
                                          <a:pt x="264" y="202"/>
                                          <a:pt x="260" y="201"/>
                                          <a:pt x="257" y="199"/>
                                        </a:cubicBezTo>
                                        <a:close/>
                                        <a:moveTo>
                                          <a:pt x="221" y="210"/>
                                        </a:moveTo>
                                        <a:cubicBezTo>
                                          <a:pt x="223" y="209"/>
                                          <a:pt x="224" y="208"/>
                                          <a:pt x="225" y="206"/>
                                        </a:cubicBezTo>
                                        <a:cubicBezTo>
                                          <a:pt x="225" y="206"/>
                                          <a:pt x="225" y="206"/>
                                          <a:pt x="225" y="206"/>
                                        </a:cubicBezTo>
                                        <a:cubicBezTo>
                                          <a:pt x="225" y="207"/>
                                          <a:pt x="225" y="208"/>
                                          <a:pt x="224" y="209"/>
                                        </a:cubicBezTo>
                                        <a:cubicBezTo>
                                          <a:pt x="223" y="210"/>
                                          <a:pt x="223" y="211"/>
                                          <a:pt x="221" y="212"/>
                                        </a:cubicBezTo>
                                        <a:cubicBezTo>
                                          <a:pt x="221" y="212"/>
                                          <a:pt x="221" y="212"/>
                                          <a:pt x="221" y="212"/>
                                        </a:cubicBezTo>
                                        <a:cubicBezTo>
                                          <a:pt x="222" y="212"/>
                                          <a:pt x="222" y="212"/>
                                          <a:pt x="222" y="212"/>
                                        </a:cubicBezTo>
                                        <a:cubicBezTo>
                                          <a:pt x="224" y="210"/>
                                          <a:pt x="225" y="207"/>
                                          <a:pt x="228" y="206"/>
                                        </a:cubicBezTo>
                                        <a:cubicBezTo>
                                          <a:pt x="226" y="210"/>
                                          <a:pt x="222" y="213"/>
                                          <a:pt x="218" y="216"/>
                                        </a:cubicBezTo>
                                        <a:cubicBezTo>
                                          <a:pt x="219" y="214"/>
                                          <a:pt x="221" y="213"/>
                                          <a:pt x="221" y="210"/>
                                        </a:cubicBezTo>
                                        <a:close/>
                                        <a:moveTo>
                                          <a:pt x="230" y="217"/>
                                        </a:moveTo>
                                        <a:cubicBezTo>
                                          <a:pt x="234" y="213"/>
                                          <a:pt x="245" y="208"/>
                                          <a:pt x="252" y="212"/>
                                        </a:cubicBezTo>
                                        <a:cubicBezTo>
                                          <a:pt x="243" y="213"/>
                                          <a:pt x="236" y="214"/>
                                          <a:pt x="230" y="217"/>
                                        </a:cubicBezTo>
                                        <a:close/>
                                        <a:moveTo>
                                          <a:pt x="251" y="208"/>
                                        </a:moveTo>
                                        <a:cubicBezTo>
                                          <a:pt x="252" y="208"/>
                                          <a:pt x="253" y="209"/>
                                          <a:pt x="255" y="209"/>
                                        </a:cubicBezTo>
                                        <a:cubicBezTo>
                                          <a:pt x="255" y="209"/>
                                          <a:pt x="254" y="209"/>
                                          <a:pt x="254" y="210"/>
                                        </a:cubicBezTo>
                                        <a:cubicBezTo>
                                          <a:pt x="255" y="210"/>
                                          <a:pt x="255" y="209"/>
                                          <a:pt x="255" y="209"/>
                                        </a:cubicBezTo>
                                        <a:cubicBezTo>
                                          <a:pt x="256" y="210"/>
                                          <a:pt x="257" y="211"/>
                                          <a:pt x="257" y="210"/>
                                        </a:cubicBezTo>
                                        <a:cubicBezTo>
                                          <a:pt x="258" y="211"/>
                                          <a:pt x="259" y="211"/>
                                          <a:pt x="259" y="211"/>
                                        </a:cubicBezTo>
                                        <a:cubicBezTo>
                                          <a:pt x="256" y="211"/>
                                          <a:pt x="253" y="209"/>
                                          <a:pt x="251" y="208"/>
                                        </a:cubicBezTo>
                                        <a:close/>
                                        <a:moveTo>
                                          <a:pt x="261" y="211"/>
                                        </a:moveTo>
                                        <a:cubicBezTo>
                                          <a:pt x="263" y="211"/>
                                          <a:pt x="265" y="212"/>
                                          <a:pt x="268" y="213"/>
                                        </a:cubicBezTo>
                                        <a:cubicBezTo>
                                          <a:pt x="265" y="213"/>
                                          <a:pt x="263" y="212"/>
                                          <a:pt x="261" y="211"/>
                                        </a:cubicBezTo>
                                        <a:close/>
                                        <a:moveTo>
                                          <a:pt x="274" y="215"/>
                                        </a:moveTo>
                                        <a:cubicBezTo>
                                          <a:pt x="274" y="215"/>
                                          <a:pt x="274" y="215"/>
                                          <a:pt x="274" y="215"/>
                                        </a:cubicBezTo>
                                        <a:cubicBezTo>
                                          <a:pt x="275" y="215"/>
                                          <a:pt x="276" y="216"/>
                                          <a:pt x="277" y="216"/>
                                        </a:cubicBezTo>
                                        <a:cubicBezTo>
                                          <a:pt x="277" y="216"/>
                                          <a:pt x="275" y="215"/>
                                          <a:pt x="274" y="215"/>
                                        </a:cubicBezTo>
                                        <a:close/>
                                        <a:moveTo>
                                          <a:pt x="283" y="217"/>
                                        </a:moveTo>
                                        <a:cubicBezTo>
                                          <a:pt x="284" y="217"/>
                                          <a:pt x="285" y="217"/>
                                          <a:pt x="286" y="217"/>
                                        </a:cubicBezTo>
                                        <a:cubicBezTo>
                                          <a:pt x="285" y="217"/>
                                          <a:pt x="284" y="217"/>
                                          <a:pt x="283" y="217"/>
                                        </a:cubicBezTo>
                                        <a:close/>
                                        <a:moveTo>
                                          <a:pt x="285" y="215"/>
                                        </a:moveTo>
                                        <a:cubicBezTo>
                                          <a:pt x="299" y="217"/>
                                          <a:pt x="314" y="219"/>
                                          <a:pt x="330" y="216"/>
                                        </a:cubicBezTo>
                                        <a:cubicBezTo>
                                          <a:pt x="328" y="217"/>
                                          <a:pt x="324" y="218"/>
                                          <a:pt x="320" y="218"/>
                                        </a:cubicBezTo>
                                        <a:cubicBezTo>
                                          <a:pt x="320" y="218"/>
                                          <a:pt x="321" y="218"/>
                                          <a:pt x="321" y="218"/>
                                        </a:cubicBezTo>
                                        <a:cubicBezTo>
                                          <a:pt x="307" y="220"/>
                                          <a:pt x="293" y="217"/>
                                          <a:pt x="281" y="215"/>
                                        </a:cubicBezTo>
                                        <a:cubicBezTo>
                                          <a:pt x="281" y="215"/>
                                          <a:pt x="281" y="216"/>
                                          <a:pt x="281" y="216"/>
                                        </a:cubicBezTo>
                                        <a:cubicBezTo>
                                          <a:pt x="281" y="215"/>
                                          <a:pt x="281" y="215"/>
                                          <a:pt x="281" y="214"/>
                                        </a:cubicBezTo>
                                        <a:cubicBezTo>
                                          <a:pt x="279" y="214"/>
                                          <a:pt x="277" y="214"/>
                                          <a:pt x="275" y="213"/>
                                        </a:cubicBezTo>
                                        <a:cubicBezTo>
                                          <a:pt x="276" y="214"/>
                                          <a:pt x="279" y="214"/>
                                          <a:pt x="280" y="215"/>
                                        </a:cubicBezTo>
                                        <a:cubicBezTo>
                                          <a:pt x="278" y="214"/>
                                          <a:pt x="276" y="214"/>
                                          <a:pt x="273" y="214"/>
                                        </a:cubicBezTo>
                                        <a:cubicBezTo>
                                          <a:pt x="274" y="213"/>
                                          <a:pt x="274" y="214"/>
                                          <a:pt x="275" y="214"/>
                                        </a:cubicBezTo>
                                        <a:cubicBezTo>
                                          <a:pt x="268" y="212"/>
                                          <a:pt x="261" y="210"/>
                                          <a:pt x="255" y="208"/>
                                        </a:cubicBezTo>
                                        <a:cubicBezTo>
                                          <a:pt x="255" y="207"/>
                                          <a:pt x="255" y="207"/>
                                          <a:pt x="255" y="207"/>
                                        </a:cubicBezTo>
                                        <a:cubicBezTo>
                                          <a:pt x="261" y="209"/>
                                          <a:pt x="268" y="211"/>
                                          <a:pt x="273" y="212"/>
                                        </a:cubicBezTo>
                                        <a:cubicBezTo>
                                          <a:pt x="270" y="211"/>
                                          <a:pt x="267" y="210"/>
                                          <a:pt x="264" y="209"/>
                                        </a:cubicBezTo>
                                        <a:cubicBezTo>
                                          <a:pt x="264" y="209"/>
                                          <a:pt x="265" y="209"/>
                                          <a:pt x="266" y="209"/>
                                        </a:cubicBezTo>
                                        <a:cubicBezTo>
                                          <a:pt x="259" y="207"/>
                                          <a:pt x="252" y="205"/>
                                          <a:pt x="247" y="201"/>
                                        </a:cubicBezTo>
                                        <a:cubicBezTo>
                                          <a:pt x="261" y="206"/>
                                          <a:pt x="279" y="212"/>
                                          <a:pt x="294" y="214"/>
                                        </a:cubicBezTo>
                                        <a:cubicBezTo>
                                          <a:pt x="294" y="214"/>
                                          <a:pt x="297" y="214"/>
                                          <a:pt x="297" y="214"/>
                                        </a:cubicBezTo>
                                        <a:cubicBezTo>
                                          <a:pt x="308" y="216"/>
                                          <a:pt x="320" y="215"/>
                                          <a:pt x="330" y="215"/>
                                        </a:cubicBezTo>
                                        <a:cubicBezTo>
                                          <a:pt x="330" y="215"/>
                                          <a:pt x="328" y="215"/>
                                          <a:pt x="328" y="216"/>
                                        </a:cubicBezTo>
                                        <a:cubicBezTo>
                                          <a:pt x="327" y="216"/>
                                          <a:pt x="328" y="215"/>
                                          <a:pt x="327" y="215"/>
                                        </a:cubicBezTo>
                                        <a:cubicBezTo>
                                          <a:pt x="327" y="215"/>
                                          <a:pt x="327" y="216"/>
                                          <a:pt x="327" y="216"/>
                                        </a:cubicBezTo>
                                        <a:cubicBezTo>
                                          <a:pt x="327" y="216"/>
                                          <a:pt x="327" y="216"/>
                                          <a:pt x="327" y="215"/>
                                        </a:cubicBezTo>
                                        <a:cubicBezTo>
                                          <a:pt x="314" y="218"/>
                                          <a:pt x="297" y="216"/>
                                          <a:pt x="285" y="215"/>
                                        </a:cubicBezTo>
                                        <a:close/>
                                        <a:moveTo>
                                          <a:pt x="323" y="214"/>
                                        </a:moveTo>
                                        <a:cubicBezTo>
                                          <a:pt x="324" y="214"/>
                                          <a:pt x="324" y="214"/>
                                          <a:pt x="324" y="214"/>
                                        </a:cubicBezTo>
                                        <a:cubicBezTo>
                                          <a:pt x="324" y="214"/>
                                          <a:pt x="323" y="214"/>
                                          <a:pt x="323" y="214"/>
                                        </a:cubicBezTo>
                                        <a:close/>
                                        <a:moveTo>
                                          <a:pt x="331" y="215"/>
                                        </a:moveTo>
                                        <a:cubicBezTo>
                                          <a:pt x="331" y="215"/>
                                          <a:pt x="332" y="214"/>
                                          <a:pt x="333" y="215"/>
                                        </a:cubicBezTo>
                                        <a:cubicBezTo>
                                          <a:pt x="332" y="214"/>
                                          <a:pt x="331" y="215"/>
                                          <a:pt x="331" y="215"/>
                                        </a:cubicBezTo>
                                        <a:close/>
                                        <a:moveTo>
                                          <a:pt x="334" y="214"/>
                                        </a:moveTo>
                                        <a:cubicBezTo>
                                          <a:pt x="332" y="214"/>
                                          <a:pt x="331" y="214"/>
                                          <a:pt x="329" y="214"/>
                                        </a:cubicBezTo>
                                        <a:cubicBezTo>
                                          <a:pt x="331" y="213"/>
                                          <a:pt x="334" y="213"/>
                                          <a:pt x="336" y="213"/>
                                        </a:cubicBezTo>
                                        <a:cubicBezTo>
                                          <a:pt x="336" y="213"/>
                                          <a:pt x="335" y="213"/>
                                          <a:pt x="334" y="214"/>
                                        </a:cubicBezTo>
                                        <a:close/>
                                        <a:moveTo>
                                          <a:pt x="338" y="209"/>
                                        </a:moveTo>
                                        <a:cubicBezTo>
                                          <a:pt x="339" y="208"/>
                                          <a:pt x="340" y="208"/>
                                          <a:pt x="342" y="207"/>
                                        </a:cubicBezTo>
                                        <a:cubicBezTo>
                                          <a:pt x="341" y="208"/>
                                          <a:pt x="339" y="209"/>
                                          <a:pt x="338" y="209"/>
                                        </a:cubicBezTo>
                                        <a:close/>
                                        <a:moveTo>
                                          <a:pt x="348" y="202"/>
                                        </a:moveTo>
                                        <a:cubicBezTo>
                                          <a:pt x="339" y="203"/>
                                          <a:pt x="331" y="204"/>
                                          <a:pt x="323" y="204"/>
                                        </a:cubicBezTo>
                                        <a:cubicBezTo>
                                          <a:pt x="329" y="205"/>
                                          <a:pt x="337" y="204"/>
                                          <a:pt x="344" y="204"/>
                                        </a:cubicBezTo>
                                        <a:cubicBezTo>
                                          <a:pt x="341" y="205"/>
                                          <a:pt x="335" y="205"/>
                                          <a:pt x="333" y="206"/>
                                        </a:cubicBezTo>
                                        <a:cubicBezTo>
                                          <a:pt x="334" y="206"/>
                                          <a:pt x="337" y="206"/>
                                          <a:pt x="339" y="206"/>
                                        </a:cubicBezTo>
                                        <a:cubicBezTo>
                                          <a:pt x="340" y="206"/>
                                          <a:pt x="341" y="205"/>
                                          <a:pt x="342" y="205"/>
                                        </a:cubicBezTo>
                                        <a:cubicBezTo>
                                          <a:pt x="339" y="207"/>
                                          <a:pt x="333" y="206"/>
                                          <a:pt x="330" y="207"/>
                                        </a:cubicBezTo>
                                        <a:cubicBezTo>
                                          <a:pt x="330" y="207"/>
                                          <a:pt x="331" y="207"/>
                                          <a:pt x="331" y="207"/>
                                        </a:cubicBezTo>
                                        <a:cubicBezTo>
                                          <a:pt x="330" y="208"/>
                                          <a:pt x="329" y="207"/>
                                          <a:pt x="329" y="207"/>
                                        </a:cubicBezTo>
                                        <a:cubicBezTo>
                                          <a:pt x="332" y="208"/>
                                          <a:pt x="335" y="207"/>
                                          <a:pt x="339" y="207"/>
                                        </a:cubicBezTo>
                                        <a:cubicBezTo>
                                          <a:pt x="332" y="208"/>
                                          <a:pt x="327" y="210"/>
                                          <a:pt x="320" y="209"/>
                                        </a:cubicBezTo>
                                        <a:cubicBezTo>
                                          <a:pt x="320" y="209"/>
                                          <a:pt x="319" y="209"/>
                                          <a:pt x="319" y="210"/>
                                        </a:cubicBezTo>
                                        <a:cubicBezTo>
                                          <a:pt x="322" y="210"/>
                                          <a:pt x="326" y="210"/>
                                          <a:pt x="329" y="209"/>
                                        </a:cubicBezTo>
                                        <a:cubicBezTo>
                                          <a:pt x="331" y="209"/>
                                          <a:pt x="334" y="209"/>
                                          <a:pt x="337" y="208"/>
                                        </a:cubicBezTo>
                                        <a:cubicBezTo>
                                          <a:pt x="337" y="209"/>
                                          <a:pt x="336" y="209"/>
                                          <a:pt x="336" y="209"/>
                                        </a:cubicBezTo>
                                        <a:cubicBezTo>
                                          <a:pt x="337" y="209"/>
                                          <a:pt x="337" y="209"/>
                                          <a:pt x="338" y="209"/>
                                        </a:cubicBezTo>
                                        <a:cubicBezTo>
                                          <a:pt x="337" y="209"/>
                                          <a:pt x="336" y="210"/>
                                          <a:pt x="335" y="210"/>
                                        </a:cubicBezTo>
                                        <a:cubicBezTo>
                                          <a:pt x="330" y="212"/>
                                          <a:pt x="325" y="211"/>
                                          <a:pt x="319" y="212"/>
                                        </a:cubicBezTo>
                                        <a:cubicBezTo>
                                          <a:pt x="325" y="212"/>
                                          <a:pt x="330" y="212"/>
                                          <a:pt x="337" y="211"/>
                                        </a:cubicBezTo>
                                        <a:cubicBezTo>
                                          <a:pt x="332" y="214"/>
                                          <a:pt x="324" y="213"/>
                                          <a:pt x="316" y="214"/>
                                        </a:cubicBezTo>
                                        <a:cubicBezTo>
                                          <a:pt x="316" y="214"/>
                                          <a:pt x="317" y="214"/>
                                          <a:pt x="317" y="214"/>
                                        </a:cubicBezTo>
                                        <a:cubicBezTo>
                                          <a:pt x="307" y="214"/>
                                          <a:pt x="296" y="214"/>
                                          <a:pt x="287" y="212"/>
                                        </a:cubicBezTo>
                                        <a:cubicBezTo>
                                          <a:pt x="287" y="212"/>
                                          <a:pt x="287" y="212"/>
                                          <a:pt x="287" y="211"/>
                                        </a:cubicBezTo>
                                        <a:cubicBezTo>
                                          <a:pt x="275" y="209"/>
                                          <a:pt x="263" y="206"/>
                                          <a:pt x="252" y="202"/>
                                        </a:cubicBezTo>
                                        <a:cubicBezTo>
                                          <a:pt x="261" y="204"/>
                                          <a:pt x="271" y="207"/>
                                          <a:pt x="279" y="207"/>
                                        </a:cubicBezTo>
                                        <a:cubicBezTo>
                                          <a:pt x="280" y="207"/>
                                          <a:pt x="282" y="207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4" y="208"/>
                                          <a:pt x="284" y="208"/>
                                          <a:pt x="284" y="208"/>
                                        </a:cubicBezTo>
                                        <a:cubicBezTo>
                                          <a:pt x="286" y="209"/>
                                          <a:pt x="290" y="208"/>
                                          <a:pt x="292" y="209"/>
                                        </a:cubicBezTo>
                                        <a:cubicBezTo>
                                          <a:pt x="289" y="209"/>
                                          <a:pt x="286" y="209"/>
                                          <a:pt x="284" y="209"/>
                                        </a:cubicBezTo>
                                        <a:cubicBezTo>
                                          <a:pt x="290" y="210"/>
                                          <a:pt x="294" y="211"/>
                                          <a:pt x="299" y="210"/>
                                        </a:cubicBezTo>
                                        <a:cubicBezTo>
                                          <a:pt x="297" y="210"/>
                                          <a:pt x="294" y="210"/>
                                          <a:pt x="292" y="209"/>
                                        </a:cubicBezTo>
                                        <a:cubicBezTo>
                                          <a:pt x="298" y="209"/>
                                          <a:pt x="308" y="211"/>
                                          <a:pt x="312" y="210"/>
                                        </a:cubicBezTo>
                                        <a:cubicBezTo>
                                          <a:pt x="305" y="209"/>
                                          <a:pt x="297" y="209"/>
                                          <a:pt x="290" y="208"/>
                                        </a:cubicBezTo>
                                        <a:cubicBezTo>
                                          <a:pt x="287" y="208"/>
                                          <a:pt x="284" y="207"/>
                                          <a:pt x="281" y="207"/>
                                        </a:cubicBezTo>
                                        <a:cubicBezTo>
                                          <a:pt x="281" y="206"/>
                                          <a:pt x="282" y="206"/>
                                          <a:pt x="282" y="207"/>
                                        </a:cubicBezTo>
                                        <a:cubicBezTo>
                                          <a:pt x="283" y="207"/>
                                          <a:pt x="282" y="206"/>
                                          <a:pt x="282" y="206"/>
                                        </a:cubicBezTo>
                                        <a:cubicBezTo>
                                          <a:pt x="283" y="207"/>
                                          <a:pt x="286" y="207"/>
                                          <a:pt x="287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9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96" y="207"/>
                                          <a:pt x="304" y="208"/>
                                          <a:pt x="312" y="208"/>
                                        </a:cubicBezTo>
                                        <a:cubicBezTo>
                                          <a:pt x="311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310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295" y="207"/>
                                          <a:pt x="279" y="207"/>
                                          <a:pt x="265" y="200"/>
                                        </a:cubicBezTo>
                                        <a:cubicBezTo>
                                          <a:pt x="280" y="204"/>
                                          <a:pt x="296" y="204"/>
                                          <a:pt x="311" y="206"/>
                                        </a:cubicBezTo>
                                        <a:cubicBezTo>
                                          <a:pt x="311" y="206"/>
                                          <a:pt x="311" y="206"/>
                                          <a:pt x="311" y="206"/>
                                        </a:cubicBezTo>
                                        <a:cubicBezTo>
                                          <a:pt x="308" y="204"/>
                                          <a:pt x="304" y="205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301" y="204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299" y="204"/>
                                          <a:pt x="298" y="204"/>
                                        </a:cubicBezTo>
                                        <a:cubicBezTo>
                                          <a:pt x="297" y="205"/>
                                          <a:pt x="294" y="204"/>
                                          <a:pt x="292" y="204"/>
                                        </a:cubicBezTo>
                                        <a:cubicBezTo>
                                          <a:pt x="292" y="204"/>
                                          <a:pt x="292" y="203"/>
                                          <a:pt x="292" y="203"/>
                                        </a:cubicBezTo>
                                        <a:cubicBezTo>
                                          <a:pt x="284" y="201"/>
                                          <a:pt x="274" y="202"/>
                                          <a:pt x="267" y="198"/>
                                        </a:cubicBezTo>
                                        <a:cubicBezTo>
                                          <a:pt x="277" y="200"/>
                                          <a:pt x="284" y="202"/>
                                          <a:pt x="296" y="202"/>
                                        </a:cubicBezTo>
                                        <a:cubicBezTo>
                                          <a:pt x="295" y="201"/>
                                          <a:pt x="292" y="202"/>
                                          <a:pt x="291" y="201"/>
                                        </a:cubicBezTo>
                                        <a:cubicBezTo>
                                          <a:pt x="283" y="200"/>
                                          <a:pt x="275" y="199"/>
                                          <a:pt x="268" y="196"/>
                                        </a:cubicBezTo>
                                        <a:cubicBezTo>
                                          <a:pt x="284" y="200"/>
                                          <a:pt x="300" y="202"/>
                                          <a:pt x="316" y="201"/>
                                        </a:cubicBezTo>
                                        <a:cubicBezTo>
                                          <a:pt x="313" y="200"/>
                                          <a:pt x="309" y="201"/>
                                          <a:pt x="305" y="200"/>
                                        </a:cubicBezTo>
                                        <a:cubicBezTo>
                                          <a:pt x="308" y="199"/>
                                          <a:pt x="312" y="200"/>
                                          <a:pt x="315" y="200"/>
                                        </a:cubicBezTo>
                                        <a:cubicBezTo>
                                          <a:pt x="312" y="199"/>
                                          <a:pt x="310" y="200"/>
                                          <a:pt x="308" y="200"/>
                                        </a:cubicBezTo>
                                        <a:cubicBezTo>
                                          <a:pt x="308" y="199"/>
                                          <a:pt x="308" y="199"/>
                                          <a:pt x="307" y="199"/>
                                        </a:cubicBezTo>
                                        <a:cubicBezTo>
                                          <a:pt x="304" y="200"/>
                                          <a:pt x="300" y="199"/>
                                          <a:pt x="297" y="198"/>
                                        </a:cubicBezTo>
                                        <a:cubicBezTo>
                                          <a:pt x="297" y="198"/>
                                          <a:pt x="298" y="199"/>
                                          <a:pt x="298" y="198"/>
                                        </a:cubicBezTo>
                                        <a:cubicBezTo>
                                          <a:pt x="298" y="198"/>
                                          <a:pt x="297" y="199"/>
                                          <a:pt x="297" y="199"/>
                                        </a:cubicBezTo>
                                        <a:cubicBezTo>
                                          <a:pt x="297" y="198"/>
                                          <a:pt x="297" y="198"/>
                                          <a:pt x="297" y="198"/>
                                        </a:cubicBezTo>
                                        <a:cubicBezTo>
                                          <a:pt x="293" y="197"/>
                                          <a:pt x="287" y="196"/>
                                          <a:pt x="283" y="194"/>
                                        </a:cubicBezTo>
                                        <a:cubicBezTo>
                                          <a:pt x="292" y="198"/>
                                          <a:pt x="308" y="197"/>
                                          <a:pt x="316" y="199"/>
                                        </a:cubicBezTo>
                                        <a:cubicBezTo>
                                          <a:pt x="312" y="197"/>
                                          <a:pt x="303" y="197"/>
                                          <a:pt x="297" y="195"/>
                                        </a:cubicBezTo>
                                        <a:cubicBezTo>
                                          <a:pt x="302" y="196"/>
                                          <a:pt x="307" y="196"/>
                                          <a:pt x="313" y="196"/>
                                        </a:cubicBezTo>
                                        <a:cubicBezTo>
                                          <a:pt x="321" y="200"/>
                                          <a:pt x="334" y="202"/>
                                          <a:pt x="344" y="201"/>
                                        </a:cubicBezTo>
                                        <a:cubicBezTo>
                                          <a:pt x="336" y="202"/>
                                          <a:pt x="327" y="202"/>
                                          <a:pt x="320" y="200"/>
                                        </a:cubicBezTo>
                                        <a:cubicBezTo>
                                          <a:pt x="327" y="204"/>
                                          <a:pt x="339" y="202"/>
                                          <a:pt x="348" y="202"/>
                                        </a:cubicBezTo>
                                        <a:close/>
                                        <a:moveTo>
                                          <a:pt x="286" y="196"/>
                                        </a:moveTo>
                                        <a:cubicBezTo>
                                          <a:pt x="284" y="196"/>
                                          <a:pt x="284" y="195"/>
                                          <a:pt x="286" y="196"/>
                                        </a:cubicBezTo>
                                        <a:close/>
                                        <a:moveTo>
                                          <a:pt x="295" y="199"/>
                                        </a:moveTo>
                                        <a:cubicBezTo>
                                          <a:pt x="296" y="199"/>
                                          <a:pt x="298" y="199"/>
                                          <a:pt x="300" y="200"/>
                                        </a:cubicBezTo>
                                        <a:cubicBezTo>
                                          <a:pt x="299" y="200"/>
                                          <a:pt x="296" y="200"/>
                                          <a:pt x="295" y="199"/>
                                        </a:cubicBezTo>
                                        <a:close/>
                                        <a:moveTo>
                                          <a:pt x="331" y="189"/>
                                        </a:moveTo>
                                        <a:cubicBezTo>
                                          <a:pt x="331" y="188"/>
                                          <a:pt x="331" y="188"/>
                                          <a:pt x="330" y="187"/>
                                        </a:cubicBezTo>
                                        <a:cubicBezTo>
                                          <a:pt x="331" y="187"/>
                                          <a:pt x="331" y="188"/>
                                          <a:pt x="331" y="189"/>
                                        </a:cubicBezTo>
                                        <a:close/>
                                        <a:moveTo>
                                          <a:pt x="330" y="189"/>
                                        </a:moveTo>
                                        <a:cubicBezTo>
                                          <a:pt x="327" y="189"/>
                                          <a:pt x="322" y="187"/>
                                          <a:pt x="319" y="186"/>
                                        </a:cubicBezTo>
                                        <a:cubicBezTo>
                                          <a:pt x="323" y="187"/>
                                          <a:pt x="327" y="190"/>
                                          <a:pt x="331" y="190"/>
                                        </a:cubicBezTo>
                                        <a:cubicBezTo>
                                          <a:pt x="331" y="190"/>
                                          <a:pt x="332" y="191"/>
                                          <a:pt x="332" y="191"/>
                                        </a:cubicBezTo>
                                        <a:cubicBezTo>
                                          <a:pt x="328" y="191"/>
                                          <a:pt x="323" y="190"/>
                                          <a:pt x="320" y="188"/>
                                        </a:cubicBezTo>
                                        <a:cubicBezTo>
                                          <a:pt x="320" y="188"/>
                                          <a:pt x="320" y="188"/>
                                          <a:pt x="320" y="188"/>
                                        </a:cubicBezTo>
                                        <a:cubicBezTo>
                                          <a:pt x="323" y="190"/>
                                          <a:pt x="329" y="192"/>
                                          <a:pt x="333" y="192"/>
                                        </a:cubicBezTo>
                                        <a:cubicBezTo>
                                          <a:pt x="333" y="192"/>
                                          <a:pt x="334" y="193"/>
                                          <a:pt x="334" y="193"/>
                                        </a:cubicBezTo>
                                        <a:cubicBezTo>
                                          <a:pt x="329" y="193"/>
                                          <a:pt x="324" y="192"/>
                                          <a:pt x="320" y="191"/>
                                        </a:cubicBezTo>
                                        <a:cubicBezTo>
                                          <a:pt x="324" y="193"/>
                                          <a:pt x="330" y="194"/>
                                          <a:pt x="335" y="194"/>
                                        </a:cubicBezTo>
                                        <a:cubicBezTo>
                                          <a:pt x="337" y="195"/>
                                          <a:pt x="340" y="197"/>
                                          <a:pt x="342" y="199"/>
                                        </a:cubicBezTo>
                                        <a:cubicBezTo>
                                          <a:pt x="336" y="199"/>
                                          <a:pt x="328" y="199"/>
                                          <a:pt x="322" y="197"/>
                                        </a:cubicBezTo>
                                        <a:cubicBezTo>
                                          <a:pt x="328" y="200"/>
                                          <a:pt x="335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3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4" y="200"/>
                                          <a:pt x="344" y="200"/>
                                        </a:cubicBezTo>
                                        <a:cubicBezTo>
                                          <a:pt x="331" y="202"/>
                                          <a:pt x="320" y="197"/>
                                          <a:pt x="308" y="195"/>
                                        </a:cubicBezTo>
                                        <a:cubicBezTo>
                                          <a:pt x="308" y="195"/>
                                          <a:pt x="308" y="195"/>
                                          <a:pt x="308" y="195"/>
                                        </a:cubicBezTo>
                                        <a:cubicBezTo>
                                          <a:pt x="305" y="194"/>
                                          <a:pt x="299" y="193"/>
                                          <a:pt x="296" y="193"/>
                                        </a:cubicBezTo>
                                        <a:cubicBezTo>
                                          <a:pt x="290" y="192"/>
                                          <a:pt x="284" y="191"/>
                                          <a:pt x="278" y="189"/>
                                        </a:cubicBezTo>
                                        <a:cubicBezTo>
                                          <a:pt x="289" y="191"/>
                                          <a:pt x="301" y="194"/>
                                          <a:pt x="311" y="195"/>
                                        </a:cubicBezTo>
                                        <a:cubicBezTo>
                                          <a:pt x="311" y="194"/>
                                          <a:pt x="310" y="195"/>
                                          <a:pt x="310" y="194"/>
                                        </a:cubicBezTo>
                                        <a:cubicBezTo>
                                          <a:pt x="311" y="194"/>
                                          <a:pt x="311" y="194"/>
                                          <a:pt x="312" y="194"/>
                                        </a:cubicBezTo>
                                        <a:cubicBezTo>
                                          <a:pt x="312" y="195"/>
                                          <a:pt x="313" y="195"/>
                                          <a:pt x="313" y="195"/>
                                        </a:cubicBezTo>
                                        <a:cubicBezTo>
                                          <a:pt x="312" y="194"/>
                                          <a:pt x="310" y="194"/>
                                          <a:pt x="309" y="193"/>
                                        </a:cubicBezTo>
                                        <a:cubicBezTo>
                                          <a:pt x="309" y="194"/>
                                          <a:pt x="310" y="194"/>
                                          <a:pt x="310" y="194"/>
                                        </a:cubicBezTo>
                                        <a:cubicBezTo>
                                          <a:pt x="310" y="194"/>
                                          <a:pt x="309" y="194"/>
                                          <a:pt x="308" y="194"/>
                                        </a:cubicBezTo>
                                        <a:cubicBezTo>
                                          <a:pt x="308" y="193"/>
                                          <a:pt x="309" y="194"/>
                                          <a:pt x="309" y="194"/>
                                        </a:cubicBezTo>
                                        <a:cubicBezTo>
                                          <a:pt x="309" y="193"/>
                                          <a:pt x="308" y="193"/>
                                          <a:pt x="307" y="193"/>
                                        </a:cubicBezTo>
                                        <a:cubicBezTo>
                                          <a:pt x="307" y="194"/>
                                          <a:pt x="308" y="193"/>
                                          <a:pt x="308" y="193"/>
                                        </a:cubicBezTo>
                                        <a:cubicBezTo>
                                          <a:pt x="308" y="194"/>
                                          <a:pt x="307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7" y="193"/>
                                          <a:pt x="307" y="193"/>
                                        </a:cubicBezTo>
                                        <a:cubicBezTo>
                                          <a:pt x="307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5" y="193"/>
                                        </a:cubicBezTo>
                                        <a:cubicBezTo>
                                          <a:pt x="305" y="192"/>
                                          <a:pt x="305" y="192"/>
                                          <a:pt x="304" y="192"/>
                                        </a:cubicBezTo>
                                        <a:cubicBezTo>
                                          <a:pt x="304" y="193"/>
                                          <a:pt x="305" y="193"/>
                                          <a:pt x="305" y="193"/>
                                        </a:cubicBezTo>
                                        <a:cubicBezTo>
                                          <a:pt x="304" y="193"/>
                                          <a:pt x="302" y="192"/>
                                          <a:pt x="301" y="192"/>
                                        </a:cubicBezTo>
                                        <a:cubicBezTo>
                                          <a:pt x="301" y="192"/>
                                          <a:pt x="302" y="192"/>
                                          <a:pt x="302" y="192"/>
                                        </a:cubicBezTo>
                                        <a:cubicBezTo>
                                          <a:pt x="297" y="191"/>
                                          <a:pt x="292" y="190"/>
                                          <a:pt x="287" y="188"/>
                                        </a:cubicBezTo>
                                        <a:cubicBezTo>
                                          <a:pt x="287" y="188"/>
                                          <a:pt x="287" y="187"/>
                                          <a:pt x="287" y="187"/>
                                        </a:cubicBezTo>
                                        <a:cubicBezTo>
                                          <a:pt x="286" y="187"/>
                                          <a:pt x="284" y="187"/>
                                          <a:pt x="283" y="186"/>
                                        </a:cubicBezTo>
                                        <a:cubicBezTo>
                                          <a:pt x="291" y="187"/>
                                          <a:pt x="299" y="191"/>
                                          <a:pt x="306" y="191"/>
                                        </a:cubicBezTo>
                                        <a:cubicBezTo>
                                          <a:pt x="306" y="191"/>
                                          <a:pt x="307" y="191"/>
                                          <a:pt x="308" y="191"/>
                                        </a:cubicBezTo>
                                        <a:cubicBezTo>
                                          <a:pt x="308" y="191"/>
                                          <a:pt x="309" y="191"/>
                                          <a:pt x="310" y="191"/>
                                        </a:cubicBezTo>
                                        <a:cubicBezTo>
                                          <a:pt x="300" y="189"/>
                                          <a:pt x="291" y="187"/>
                                          <a:pt x="281" y="184"/>
                                        </a:cubicBezTo>
                                        <a:cubicBezTo>
                                          <a:pt x="291" y="184"/>
                                          <a:pt x="299" y="187"/>
                                          <a:pt x="307" y="190"/>
                                        </a:cubicBezTo>
                                        <a:cubicBezTo>
                                          <a:pt x="300" y="186"/>
                                          <a:pt x="291" y="184"/>
                                          <a:pt x="282" y="183"/>
                                        </a:cubicBezTo>
                                        <a:cubicBezTo>
                                          <a:pt x="290" y="182"/>
                                          <a:pt x="296" y="186"/>
                                          <a:pt x="303" y="187"/>
                                        </a:cubicBezTo>
                                        <a:cubicBezTo>
                                          <a:pt x="297" y="185"/>
                                          <a:pt x="292" y="183"/>
                                          <a:pt x="284" y="181"/>
                                        </a:cubicBezTo>
                                        <a:cubicBezTo>
                                          <a:pt x="294" y="180"/>
                                          <a:pt x="301" y="185"/>
                                          <a:pt x="309" y="188"/>
                                        </a:cubicBezTo>
                                        <a:cubicBezTo>
                                          <a:pt x="302" y="184"/>
                                          <a:pt x="295" y="181"/>
                                          <a:pt x="286" y="180"/>
                                        </a:cubicBezTo>
                                        <a:cubicBezTo>
                                          <a:pt x="295" y="180"/>
                                          <a:pt x="302" y="185"/>
                                          <a:pt x="310" y="186"/>
                                        </a:cubicBezTo>
                                        <a:cubicBezTo>
                                          <a:pt x="303" y="183"/>
                                          <a:pt x="296" y="180"/>
                                          <a:pt x="288" y="178"/>
                                        </a:cubicBezTo>
                                        <a:cubicBezTo>
                                          <a:pt x="298" y="179"/>
                                          <a:pt x="306" y="184"/>
                                          <a:pt x="313" y="187"/>
                                        </a:cubicBezTo>
                                        <a:cubicBezTo>
                                          <a:pt x="307" y="183"/>
                                          <a:pt x="299" y="180"/>
                                          <a:pt x="291" y="178"/>
                                        </a:cubicBezTo>
                                        <a:cubicBezTo>
                                          <a:pt x="298" y="178"/>
                                          <a:pt x="303" y="182"/>
                                          <a:pt x="310" y="183"/>
                                        </a:cubicBezTo>
                                        <a:cubicBezTo>
                                          <a:pt x="304" y="181"/>
                                          <a:pt x="297" y="178"/>
                                          <a:pt x="290" y="176"/>
                                        </a:cubicBezTo>
                                        <a:cubicBezTo>
                                          <a:pt x="296" y="177"/>
                                          <a:pt x="299" y="179"/>
                                          <a:pt x="305" y="179"/>
                                        </a:cubicBezTo>
                                        <a:cubicBezTo>
                                          <a:pt x="305" y="180"/>
                                          <a:pt x="306" y="180"/>
                                          <a:pt x="305" y="180"/>
                                        </a:cubicBezTo>
                                        <a:cubicBezTo>
                                          <a:pt x="311" y="182"/>
                                          <a:pt x="316" y="186"/>
                                          <a:pt x="321" y="188"/>
                                        </a:cubicBezTo>
                                        <a:cubicBezTo>
                                          <a:pt x="317" y="185"/>
                                          <a:pt x="312" y="182"/>
                                          <a:pt x="307" y="180"/>
                                        </a:cubicBezTo>
                                        <a:cubicBezTo>
                                          <a:pt x="313" y="182"/>
                                          <a:pt x="325" y="183"/>
                                          <a:pt x="330" y="189"/>
                                        </a:cubicBezTo>
                                        <a:close/>
                                        <a:moveTo>
                                          <a:pt x="279" y="187"/>
                                        </a:moveTo>
                                        <a:cubicBezTo>
                                          <a:pt x="283" y="187"/>
                                          <a:pt x="286" y="189"/>
                                          <a:pt x="290" y="190"/>
                                        </a:cubicBezTo>
                                        <a:cubicBezTo>
                                          <a:pt x="287" y="189"/>
                                          <a:pt x="281" y="188"/>
                                          <a:pt x="279" y="187"/>
                                        </a:cubicBezTo>
                                        <a:close/>
                                        <a:moveTo>
                                          <a:pt x="361" y="146"/>
                                        </a:moveTo>
                                        <a:cubicBezTo>
                                          <a:pt x="356" y="149"/>
                                          <a:pt x="350" y="150"/>
                                          <a:pt x="344" y="152"/>
                                        </a:cubicBezTo>
                                        <a:cubicBezTo>
                                          <a:pt x="350" y="151"/>
                                          <a:pt x="356" y="149"/>
                                          <a:pt x="361" y="147"/>
                                        </a:cubicBezTo>
                                        <a:cubicBezTo>
                                          <a:pt x="361" y="147"/>
                                          <a:pt x="361" y="147"/>
                                          <a:pt x="362" y="147"/>
                                        </a:cubicBezTo>
                                        <a:cubicBezTo>
                                          <a:pt x="356" y="151"/>
                                          <a:pt x="351" y="156"/>
                                          <a:pt x="344" y="157"/>
                                        </a:cubicBezTo>
                                        <a:cubicBezTo>
                                          <a:pt x="351" y="156"/>
                                          <a:pt x="357" y="152"/>
                                          <a:pt x="362" y="148"/>
                                        </a:cubicBezTo>
                                        <a:cubicBezTo>
                                          <a:pt x="359" y="152"/>
                                          <a:pt x="355" y="155"/>
                                          <a:pt x="350" y="159"/>
                                        </a:cubicBezTo>
                                        <a:cubicBezTo>
                                          <a:pt x="355" y="157"/>
                                          <a:pt x="359" y="153"/>
                                          <a:pt x="363" y="148"/>
                                        </a:cubicBezTo>
                                        <a:cubicBezTo>
                                          <a:pt x="359" y="156"/>
                                          <a:pt x="352" y="161"/>
                                          <a:pt x="344" y="165"/>
                                        </a:cubicBezTo>
                                        <a:cubicBezTo>
                                          <a:pt x="350" y="163"/>
                                          <a:pt x="355" y="159"/>
                                          <a:pt x="359" y="154"/>
                                        </a:cubicBezTo>
                                        <a:cubicBezTo>
                                          <a:pt x="359" y="156"/>
                                          <a:pt x="357" y="157"/>
                                          <a:pt x="357" y="159"/>
                                        </a:cubicBezTo>
                                        <a:cubicBezTo>
                                          <a:pt x="346" y="166"/>
                                          <a:pt x="337" y="179"/>
                                          <a:pt x="322" y="182"/>
                                        </a:cubicBezTo>
                                        <a:cubicBezTo>
                                          <a:pt x="321" y="182"/>
                                          <a:pt x="321" y="182"/>
                                          <a:pt x="320" y="182"/>
                                        </a:cubicBezTo>
                                        <a:cubicBezTo>
                                          <a:pt x="321" y="182"/>
                                          <a:pt x="322" y="182"/>
                                          <a:pt x="322" y="182"/>
                                        </a:cubicBezTo>
                                        <a:cubicBezTo>
                                          <a:pt x="323" y="182"/>
                                          <a:pt x="324" y="181"/>
                                          <a:pt x="324" y="181"/>
                                        </a:cubicBezTo>
                                        <a:cubicBezTo>
                                          <a:pt x="322" y="179"/>
                                          <a:pt x="320" y="184"/>
                                          <a:pt x="318" y="181"/>
                                        </a:cubicBezTo>
                                        <a:cubicBezTo>
                                          <a:pt x="320" y="181"/>
                                          <a:pt x="321" y="181"/>
                                          <a:pt x="322" y="180"/>
                                        </a:cubicBezTo>
                                        <a:cubicBezTo>
                                          <a:pt x="320" y="179"/>
                                          <a:pt x="316" y="182"/>
                                          <a:pt x="315" y="180"/>
                                        </a:cubicBezTo>
                                        <a:cubicBezTo>
                                          <a:pt x="318" y="180"/>
                                          <a:pt x="321" y="179"/>
                                          <a:pt x="323" y="178"/>
                                        </a:cubicBezTo>
                                        <a:cubicBezTo>
                                          <a:pt x="319" y="178"/>
                                          <a:pt x="315" y="180"/>
                                          <a:pt x="312" y="178"/>
                                        </a:cubicBezTo>
                                        <a:cubicBezTo>
                                          <a:pt x="312" y="177"/>
                                          <a:pt x="314" y="179"/>
                                          <a:pt x="315" y="178"/>
                                        </a:cubicBezTo>
                                        <a:cubicBezTo>
                                          <a:pt x="309" y="178"/>
                                          <a:pt x="300" y="176"/>
                                          <a:pt x="292" y="174"/>
                                        </a:cubicBezTo>
                                        <a:cubicBezTo>
                                          <a:pt x="292" y="174"/>
                                          <a:pt x="292" y="174"/>
                                          <a:pt x="292" y="174"/>
                                        </a:cubicBezTo>
                                        <a:cubicBezTo>
                                          <a:pt x="295" y="174"/>
                                          <a:pt x="296" y="175"/>
                                          <a:pt x="299" y="176"/>
                                        </a:cubicBezTo>
                                        <a:cubicBezTo>
                                          <a:pt x="298" y="174"/>
                                          <a:pt x="295" y="174"/>
                                          <a:pt x="294" y="173"/>
                                        </a:cubicBezTo>
                                        <a:cubicBezTo>
                                          <a:pt x="299" y="175"/>
                                          <a:pt x="306" y="176"/>
                                          <a:pt x="312" y="176"/>
                                        </a:cubicBezTo>
                                        <a:cubicBezTo>
                                          <a:pt x="307" y="175"/>
                                          <a:pt x="300" y="175"/>
                                          <a:pt x="296" y="172"/>
                                        </a:cubicBezTo>
                                        <a:cubicBezTo>
                                          <a:pt x="309" y="177"/>
                                          <a:pt x="322" y="171"/>
                                          <a:pt x="333" y="168"/>
                                        </a:cubicBezTo>
                                        <a:cubicBezTo>
                                          <a:pt x="323" y="169"/>
                                          <a:pt x="310" y="175"/>
                                          <a:pt x="298" y="171"/>
                                        </a:cubicBezTo>
                                        <a:cubicBezTo>
                                          <a:pt x="312" y="172"/>
                                          <a:pt x="325" y="168"/>
                                          <a:pt x="336" y="163"/>
                                        </a:cubicBezTo>
                                        <a:cubicBezTo>
                                          <a:pt x="335" y="163"/>
                                          <a:pt x="332" y="164"/>
                                          <a:pt x="332" y="165"/>
                                        </a:cubicBezTo>
                                        <a:cubicBezTo>
                                          <a:pt x="322" y="167"/>
                                          <a:pt x="313" y="171"/>
                                          <a:pt x="301" y="170"/>
                                        </a:cubicBezTo>
                                        <a:cubicBezTo>
                                          <a:pt x="301" y="169"/>
                                          <a:pt x="302" y="170"/>
                                          <a:pt x="302" y="169"/>
                                        </a:cubicBezTo>
                                        <a:cubicBezTo>
                                          <a:pt x="312" y="170"/>
                                          <a:pt x="322" y="167"/>
                                          <a:pt x="330" y="164"/>
                                        </a:cubicBezTo>
                                        <a:cubicBezTo>
                                          <a:pt x="322" y="165"/>
                                          <a:pt x="313" y="168"/>
                                          <a:pt x="304" y="168"/>
                                        </a:cubicBezTo>
                                        <a:cubicBezTo>
                                          <a:pt x="311" y="165"/>
                                          <a:pt x="322" y="166"/>
                                          <a:pt x="328" y="162"/>
                                        </a:cubicBezTo>
                                        <a:cubicBezTo>
                                          <a:pt x="324" y="163"/>
                                          <a:pt x="320" y="164"/>
                                          <a:pt x="316" y="165"/>
                                        </a:cubicBezTo>
                                        <a:cubicBezTo>
                                          <a:pt x="316" y="164"/>
                                          <a:pt x="315" y="164"/>
                                          <a:pt x="315" y="163"/>
                                        </a:cubicBezTo>
                                        <a:cubicBezTo>
                                          <a:pt x="319" y="162"/>
                                          <a:pt x="323" y="161"/>
                                          <a:pt x="327" y="160"/>
                                        </a:cubicBezTo>
                                        <a:cubicBezTo>
                                          <a:pt x="322" y="160"/>
                                          <a:pt x="316" y="162"/>
                                          <a:pt x="311" y="163"/>
                                        </a:cubicBezTo>
                                        <a:cubicBezTo>
                                          <a:pt x="313" y="160"/>
                                          <a:pt x="316" y="160"/>
                                          <a:pt x="320" y="159"/>
                                        </a:cubicBezTo>
                                        <a:cubicBezTo>
                                          <a:pt x="318" y="159"/>
                                          <a:pt x="316" y="159"/>
                                          <a:pt x="314" y="160"/>
                                        </a:cubicBezTo>
                                        <a:cubicBezTo>
                                          <a:pt x="316" y="157"/>
                                          <a:pt x="322" y="158"/>
                                          <a:pt x="324" y="156"/>
                                        </a:cubicBezTo>
                                        <a:cubicBezTo>
                                          <a:pt x="322" y="156"/>
                                          <a:pt x="319" y="157"/>
                                          <a:pt x="316" y="157"/>
                                        </a:cubicBezTo>
                                        <a:cubicBezTo>
                                          <a:pt x="319" y="154"/>
                                          <a:pt x="325" y="155"/>
                                          <a:pt x="329" y="153"/>
                                        </a:cubicBezTo>
                                        <a:cubicBezTo>
                                          <a:pt x="326" y="153"/>
                                          <a:pt x="322" y="154"/>
                                          <a:pt x="319" y="155"/>
                                        </a:cubicBezTo>
                                        <a:cubicBezTo>
                                          <a:pt x="322" y="151"/>
                                          <a:pt x="328" y="151"/>
                                          <a:pt x="332" y="150"/>
                                        </a:cubicBezTo>
                                        <a:cubicBezTo>
                                          <a:pt x="328" y="150"/>
                                          <a:pt x="325" y="151"/>
                                          <a:pt x="323" y="151"/>
                                        </a:cubicBezTo>
                                        <a:cubicBezTo>
                                          <a:pt x="324" y="148"/>
                                          <a:pt x="331" y="149"/>
                                          <a:pt x="334" y="148"/>
                                        </a:cubicBezTo>
                                        <a:cubicBezTo>
                                          <a:pt x="331" y="148"/>
                                          <a:pt x="328" y="148"/>
                                          <a:pt x="325" y="148"/>
                                        </a:cubicBezTo>
                                        <a:cubicBezTo>
                                          <a:pt x="325" y="145"/>
                                          <a:pt x="329" y="146"/>
                                          <a:pt x="332" y="146"/>
                                        </a:cubicBezTo>
                                        <a:cubicBezTo>
                                          <a:pt x="330" y="145"/>
                                          <a:pt x="329" y="146"/>
                                          <a:pt x="327" y="145"/>
                                        </a:cubicBezTo>
                                        <a:cubicBezTo>
                                          <a:pt x="336" y="143"/>
                                          <a:pt x="350" y="148"/>
                                          <a:pt x="361" y="146"/>
                                        </a:cubicBezTo>
                                        <a:close/>
                                        <a:moveTo>
                                          <a:pt x="352" y="144"/>
                                        </a:moveTo>
                                        <a:cubicBezTo>
                                          <a:pt x="354" y="142"/>
                                          <a:pt x="356" y="142"/>
                                          <a:pt x="359" y="140"/>
                                        </a:cubicBezTo>
                                        <a:cubicBezTo>
                                          <a:pt x="358" y="142"/>
                                          <a:pt x="356" y="145"/>
                                          <a:pt x="352" y="144"/>
                                        </a:cubicBezTo>
                                        <a:close/>
                                        <a:moveTo>
                                          <a:pt x="363" y="132"/>
                                        </a:moveTo>
                                        <a:cubicBezTo>
                                          <a:pt x="363" y="132"/>
                                          <a:pt x="362" y="132"/>
                                          <a:pt x="362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1"/>
                                        </a:cubicBezTo>
                                        <a:cubicBezTo>
                                          <a:pt x="363" y="131"/>
                                          <a:pt x="363" y="132"/>
                                          <a:pt x="363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2"/>
                                        </a:cubicBezTo>
                                        <a:close/>
                                        <a:moveTo>
                                          <a:pt x="339" y="130"/>
                                        </a:moveTo>
                                        <a:cubicBezTo>
                                          <a:pt x="339" y="127"/>
                                          <a:pt x="344" y="127"/>
                                          <a:pt x="346" y="125"/>
                                        </a:cubicBezTo>
                                        <a:cubicBezTo>
                                          <a:pt x="345" y="126"/>
                                          <a:pt x="341" y="126"/>
                                          <a:pt x="339" y="127"/>
                                        </a:cubicBezTo>
                                        <a:cubicBezTo>
                                          <a:pt x="340" y="126"/>
                                          <a:pt x="339" y="127"/>
                                          <a:pt x="339" y="126"/>
                                        </a:cubicBezTo>
                                        <a:cubicBezTo>
                                          <a:pt x="341" y="125"/>
                                          <a:pt x="343" y="125"/>
                                          <a:pt x="345" y="124"/>
                                        </a:cubicBezTo>
                                        <a:cubicBezTo>
                                          <a:pt x="343" y="123"/>
                                          <a:pt x="340" y="126"/>
                                          <a:pt x="338" y="125"/>
                                        </a:cubicBezTo>
                                        <a:cubicBezTo>
                                          <a:pt x="340" y="124"/>
                                          <a:pt x="342" y="123"/>
                                          <a:pt x="345" y="123"/>
                                        </a:cubicBezTo>
                                        <a:cubicBezTo>
                                          <a:pt x="345" y="124"/>
                                          <a:pt x="345" y="124"/>
                                          <a:pt x="345" y="124"/>
                                        </a:cubicBezTo>
                                        <a:cubicBezTo>
                                          <a:pt x="350" y="124"/>
                                          <a:pt x="356" y="125"/>
                                          <a:pt x="362" y="126"/>
                                        </a:cubicBezTo>
                                        <a:cubicBezTo>
                                          <a:pt x="360" y="128"/>
                                          <a:pt x="356" y="129"/>
                                          <a:pt x="353" y="131"/>
                                        </a:cubicBezTo>
                                        <a:cubicBezTo>
                                          <a:pt x="356" y="130"/>
                                          <a:pt x="360" y="129"/>
                                          <a:pt x="362" y="127"/>
                                        </a:cubicBezTo>
                                        <a:cubicBezTo>
                                          <a:pt x="363" y="127"/>
                                          <a:pt x="363" y="127"/>
                                          <a:pt x="363" y="128"/>
                                        </a:cubicBezTo>
                                        <a:cubicBezTo>
                                          <a:pt x="360" y="129"/>
                                          <a:pt x="358" y="131"/>
                                          <a:pt x="355" y="133"/>
                                        </a:cubicBezTo>
                                        <a:cubicBezTo>
                                          <a:pt x="358" y="132"/>
                                          <a:pt x="361" y="130"/>
                                          <a:pt x="363" y="129"/>
                                        </a:cubicBezTo>
                                        <a:cubicBezTo>
                                          <a:pt x="361" y="132"/>
                                          <a:pt x="357" y="133"/>
                                          <a:pt x="354" y="136"/>
                                        </a:cubicBezTo>
                                        <a:cubicBezTo>
                                          <a:pt x="357" y="135"/>
                                          <a:pt x="360" y="132"/>
                                          <a:pt x="363" y="130"/>
                                        </a:cubicBezTo>
                                        <a:cubicBezTo>
                                          <a:pt x="363" y="131"/>
                                          <a:pt x="363" y="131"/>
                                          <a:pt x="363" y="132"/>
                                        </a:cubicBezTo>
                                        <a:cubicBezTo>
                                          <a:pt x="360" y="134"/>
                                          <a:pt x="356" y="136"/>
                                          <a:pt x="353" y="138"/>
                                        </a:cubicBezTo>
                                        <a:cubicBezTo>
                                          <a:pt x="357" y="137"/>
                                          <a:pt x="359" y="134"/>
                                          <a:pt x="362" y="134"/>
                                        </a:cubicBezTo>
                                        <a:cubicBezTo>
                                          <a:pt x="361" y="135"/>
                                          <a:pt x="360" y="136"/>
                                          <a:pt x="358" y="137"/>
                                        </a:cubicBezTo>
                                        <a:cubicBezTo>
                                          <a:pt x="359" y="137"/>
                                          <a:pt x="361" y="136"/>
                                          <a:pt x="361" y="136"/>
                                        </a:cubicBezTo>
                                        <a:cubicBezTo>
                                          <a:pt x="361" y="137"/>
                                          <a:pt x="360" y="138"/>
                                          <a:pt x="360" y="139"/>
                                        </a:cubicBezTo>
                                        <a:cubicBezTo>
                                          <a:pt x="356" y="141"/>
                                          <a:pt x="352" y="144"/>
                                          <a:pt x="348" y="144"/>
                                        </a:cubicBezTo>
                                        <a:cubicBezTo>
                                          <a:pt x="352" y="142"/>
                                          <a:pt x="356" y="140"/>
                                          <a:pt x="360" y="138"/>
                                        </a:cubicBezTo>
                                        <a:cubicBezTo>
                                          <a:pt x="360" y="138"/>
                                          <a:pt x="360" y="138"/>
                                          <a:pt x="360" y="138"/>
                                        </a:cubicBezTo>
                                        <a:cubicBezTo>
                                          <a:pt x="354" y="140"/>
                                          <a:pt x="349" y="144"/>
                                          <a:pt x="342" y="143"/>
                                        </a:cubicBezTo>
                                        <a:cubicBezTo>
                                          <a:pt x="346" y="142"/>
                                          <a:pt x="351" y="141"/>
                                          <a:pt x="355" y="138"/>
                                        </a:cubicBezTo>
                                        <a:cubicBezTo>
                                          <a:pt x="350" y="140"/>
                                          <a:pt x="344" y="144"/>
                                          <a:pt x="338" y="143"/>
                                        </a:cubicBezTo>
                                        <a:cubicBezTo>
                                          <a:pt x="342" y="142"/>
                                          <a:pt x="345" y="141"/>
                                          <a:pt x="349" y="140"/>
                                        </a:cubicBezTo>
                                        <a:cubicBezTo>
                                          <a:pt x="344" y="140"/>
                                          <a:pt x="339" y="142"/>
                                          <a:pt x="335" y="142"/>
                                        </a:cubicBezTo>
                                        <a:cubicBezTo>
                                          <a:pt x="338" y="141"/>
                                          <a:pt x="342" y="140"/>
                                          <a:pt x="346" y="139"/>
                                        </a:cubicBezTo>
                                        <a:cubicBezTo>
                                          <a:pt x="341" y="140"/>
                                          <a:pt x="336" y="141"/>
                                          <a:pt x="331" y="142"/>
                                        </a:cubicBezTo>
                                        <a:cubicBezTo>
                                          <a:pt x="336" y="140"/>
                                          <a:pt x="340" y="139"/>
                                          <a:pt x="345" y="137"/>
                                        </a:cubicBezTo>
                                        <a:cubicBezTo>
                                          <a:pt x="340" y="138"/>
                                          <a:pt x="336" y="140"/>
                                          <a:pt x="330" y="140"/>
                                        </a:cubicBezTo>
                                        <a:cubicBezTo>
                                          <a:pt x="336" y="138"/>
                                          <a:pt x="342" y="137"/>
                                          <a:pt x="347" y="133"/>
                                        </a:cubicBezTo>
                                        <a:cubicBezTo>
                                          <a:pt x="342" y="135"/>
                                          <a:pt x="337" y="137"/>
                                          <a:pt x="332" y="139"/>
                                        </a:cubicBezTo>
                                        <a:cubicBezTo>
                                          <a:pt x="336" y="136"/>
                                          <a:pt x="341" y="135"/>
                                          <a:pt x="346" y="132"/>
                                        </a:cubicBezTo>
                                        <a:cubicBezTo>
                                          <a:pt x="342" y="133"/>
                                          <a:pt x="338" y="135"/>
                                          <a:pt x="333" y="136"/>
                                        </a:cubicBezTo>
                                        <a:cubicBezTo>
                                          <a:pt x="338" y="132"/>
                                          <a:pt x="345" y="130"/>
                                          <a:pt x="351" y="127"/>
                                        </a:cubicBezTo>
                                        <a:cubicBezTo>
                                          <a:pt x="351" y="127"/>
                                          <a:pt x="351" y="127"/>
                                          <a:pt x="351" y="127"/>
                                        </a:cubicBezTo>
                                        <a:cubicBezTo>
                                          <a:pt x="346" y="128"/>
                                          <a:pt x="341" y="131"/>
                                          <a:pt x="336" y="133"/>
                                        </a:cubicBezTo>
                                        <a:cubicBezTo>
                                          <a:pt x="339" y="129"/>
                                          <a:pt x="345" y="129"/>
                                          <a:pt x="349" y="126"/>
                                        </a:cubicBezTo>
                                        <a:cubicBezTo>
                                          <a:pt x="346" y="127"/>
                                          <a:pt x="342" y="128"/>
                                          <a:pt x="339" y="130"/>
                                        </a:cubicBezTo>
                                        <a:close/>
                                        <a:moveTo>
                                          <a:pt x="327" y="123"/>
                                        </a:moveTo>
                                        <a:cubicBezTo>
                                          <a:pt x="319" y="123"/>
                                          <a:pt x="312" y="124"/>
                                          <a:pt x="305" y="127"/>
                                        </a:cubicBezTo>
                                        <a:cubicBezTo>
                                          <a:pt x="313" y="126"/>
                                          <a:pt x="322" y="123"/>
                                          <a:pt x="330" y="123"/>
                                        </a:cubicBezTo>
                                        <a:cubicBezTo>
                                          <a:pt x="325" y="124"/>
                                          <a:pt x="318" y="126"/>
                                          <a:pt x="314" y="127"/>
                                        </a:cubicBezTo>
                                        <a:cubicBezTo>
                                          <a:pt x="321" y="127"/>
                                          <a:pt x="328" y="122"/>
                                          <a:pt x="333" y="125"/>
                                        </a:cubicBezTo>
                                        <a:cubicBezTo>
                                          <a:pt x="330" y="126"/>
                                          <a:pt x="326" y="126"/>
                                          <a:pt x="322" y="128"/>
                                        </a:cubicBezTo>
                                        <a:cubicBezTo>
                                          <a:pt x="327" y="128"/>
                                          <a:pt x="331" y="126"/>
                                          <a:pt x="336" y="126"/>
                                        </a:cubicBezTo>
                                        <a:cubicBezTo>
                                          <a:pt x="329" y="129"/>
                                          <a:pt x="322" y="131"/>
                                          <a:pt x="315" y="133"/>
                                        </a:cubicBezTo>
                                        <a:cubicBezTo>
                                          <a:pt x="322" y="132"/>
                                          <a:pt x="327" y="130"/>
                                          <a:pt x="333" y="128"/>
                                        </a:cubicBezTo>
                                        <a:cubicBezTo>
                                          <a:pt x="325" y="133"/>
                                          <a:pt x="314" y="137"/>
                                          <a:pt x="303" y="138"/>
                                        </a:cubicBezTo>
                                        <a:cubicBezTo>
                                          <a:pt x="312" y="139"/>
                                          <a:pt x="324" y="134"/>
                                          <a:pt x="332" y="131"/>
                                        </a:cubicBezTo>
                                        <a:cubicBezTo>
                                          <a:pt x="326" y="135"/>
                                          <a:pt x="319" y="138"/>
                                          <a:pt x="312" y="140"/>
                                        </a:cubicBezTo>
                                        <a:cubicBezTo>
                                          <a:pt x="317" y="139"/>
                                          <a:pt x="322" y="137"/>
                                          <a:pt x="326" y="135"/>
                                        </a:cubicBezTo>
                                        <a:cubicBezTo>
                                          <a:pt x="324" y="138"/>
                                          <a:pt x="319" y="141"/>
                                          <a:pt x="316" y="142"/>
                                        </a:cubicBezTo>
                                        <a:cubicBezTo>
                                          <a:pt x="322" y="141"/>
                                          <a:pt x="327" y="136"/>
                                          <a:pt x="333" y="133"/>
                                        </a:cubicBezTo>
                                        <a:cubicBezTo>
                                          <a:pt x="328" y="137"/>
                                          <a:pt x="321" y="140"/>
                                          <a:pt x="316" y="144"/>
                                        </a:cubicBezTo>
                                        <a:cubicBezTo>
                                          <a:pt x="321" y="142"/>
                                          <a:pt x="326" y="139"/>
                                          <a:pt x="330" y="136"/>
                                        </a:cubicBezTo>
                                        <a:cubicBezTo>
                                          <a:pt x="326" y="141"/>
                                          <a:pt x="320" y="144"/>
                                          <a:pt x="314" y="146"/>
                                        </a:cubicBezTo>
                                        <a:cubicBezTo>
                                          <a:pt x="320" y="146"/>
                                          <a:pt x="325" y="142"/>
                                          <a:pt x="329" y="139"/>
                                        </a:cubicBezTo>
                                        <a:cubicBezTo>
                                          <a:pt x="325" y="145"/>
                                          <a:pt x="317" y="148"/>
                                          <a:pt x="310" y="151"/>
                                        </a:cubicBezTo>
                                        <a:cubicBezTo>
                                          <a:pt x="316" y="150"/>
                                          <a:pt x="321" y="146"/>
                                          <a:pt x="326" y="144"/>
                                        </a:cubicBezTo>
                                        <a:cubicBezTo>
                                          <a:pt x="319" y="151"/>
                                          <a:pt x="308" y="155"/>
                                          <a:pt x="297" y="157"/>
                                        </a:cubicBezTo>
                                        <a:cubicBezTo>
                                          <a:pt x="302" y="155"/>
                                          <a:pt x="308" y="154"/>
                                          <a:pt x="312" y="151"/>
                                        </a:cubicBezTo>
                                        <a:cubicBezTo>
                                          <a:pt x="307" y="153"/>
                                          <a:pt x="301" y="155"/>
                                          <a:pt x="295" y="155"/>
                                        </a:cubicBezTo>
                                        <a:cubicBezTo>
                                          <a:pt x="299" y="154"/>
                                          <a:pt x="304" y="153"/>
                                          <a:pt x="308" y="151"/>
                                        </a:cubicBezTo>
                                        <a:cubicBezTo>
                                          <a:pt x="304" y="151"/>
                                          <a:pt x="297" y="154"/>
                                          <a:pt x="293" y="153"/>
                                        </a:cubicBezTo>
                                        <a:cubicBezTo>
                                          <a:pt x="299" y="153"/>
                                          <a:pt x="305" y="151"/>
                                          <a:pt x="309" y="149"/>
                                        </a:cubicBezTo>
                                        <a:cubicBezTo>
                                          <a:pt x="304" y="150"/>
                                          <a:pt x="297" y="153"/>
                                          <a:pt x="291" y="153"/>
                                        </a:cubicBezTo>
                                        <a:cubicBezTo>
                                          <a:pt x="299" y="151"/>
                                          <a:pt x="307" y="148"/>
                                          <a:pt x="313" y="144"/>
                                        </a:cubicBezTo>
                                        <a:cubicBezTo>
                                          <a:pt x="305" y="146"/>
                                          <a:pt x="298" y="152"/>
                                          <a:pt x="289" y="151"/>
                                        </a:cubicBezTo>
                                        <a:cubicBezTo>
                                          <a:pt x="297" y="148"/>
                                          <a:pt x="306" y="147"/>
                                          <a:pt x="314" y="143"/>
                                        </a:cubicBezTo>
                                        <a:cubicBezTo>
                                          <a:pt x="305" y="145"/>
                                          <a:pt x="294" y="150"/>
                                          <a:pt x="285" y="149"/>
                                        </a:cubicBezTo>
                                        <a:cubicBezTo>
                                          <a:pt x="295" y="147"/>
                                          <a:pt x="304" y="144"/>
                                          <a:pt x="311" y="139"/>
                                        </a:cubicBezTo>
                                        <a:cubicBezTo>
                                          <a:pt x="303" y="143"/>
                                          <a:pt x="293" y="148"/>
                                          <a:pt x="282" y="148"/>
                                        </a:cubicBezTo>
                                        <a:cubicBezTo>
                                          <a:pt x="290" y="145"/>
                                          <a:pt x="297" y="142"/>
                                          <a:pt x="305" y="140"/>
                                        </a:cubicBezTo>
                                        <a:cubicBezTo>
                                          <a:pt x="294" y="141"/>
                                          <a:pt x="284" y="149"/>
                                          <a:pt x="272" y="146"/>
                                        </a:cubicBezTo>
                                        <a:cubicBezTo>
                                          <a:pt x="284" y="145"/>
                                          <a:pt x="294" y="140"/>
                                          <a:pt x="305" y="136"/>
                                        </a:cubicBezTo>
                                        <a:cubicBezTo>
                                          <a:pt x="293" y="138"/>
                                          <a:pt x="285" y="145"/>
                                          <a:pt x="272" y="145"/>
                                        </a:cubicBezTo>
                                        <a:cubicBezTo>
                                          <a:pt x="283" y="142"/>
                                          <a:pt x="293" y="138"/>
                                          <a:pt x="303" y="135"/>
                                        </a:cubicBezTo>
                                        <a:cubicBezTo>
                                          <a:pt x="296" y="136"/>
                                          <a:pt x="289" y="139"/>
                                          <a:pt x="283" y="141"/>
                                        </a:cubicBezTo>
                                        <a:cubicBezTo>
                                          <a:pt x="283" y="141"/>
                                          <a:pt x="283" y="141"/>
                                          <a:pt x="283" y="141"/>
                                        </a:cubicBezTo>
                                        <a:cubicBezTo>
                                          <a:pt x="278" y="143"/>
                                          <a:pt x="272" y="144"/>
                                          <a:pt x="267" y="145"/>
                                        </a:cubicBezTo>
                                        <a:cubicBezTo>
                                          <a:pt x="282" y="138"/>
                                          <a:pt x="300" y="133"/>
                                          <a:pt x="317" y="129"/>
                                        </a:cubicBezTo>
                                        <a:cubicBezTo>
                                          <a:pt x="300" y="131"/>
                                          <a:pt x="285" y="138"/>
                                          <a:pt x="268" y="142"/>
                                        </a:cubicBezTo>
                                        <a:cubicBezTo>
                                          <a:pt x="275" y="138"/>
                                          <a:pt x="284" y="137"/>
                                          <a:pt x="290" y="133"/>
                                        </a:cubicBezTo>
                                        <a:cubicBezTo>
                                          <a:pt x="283" y="135"/>
                                          <a:pt x="275" y="138"/>
                                          <a:pt x="269" y="140"/>
                                        </a:cubicBezTo>
                                        <a:cubicBezTo>
                                          <a:pt x="277" y="134"/>
                                          <a:pt x="289" y="132"/>
                                          <a:pt x="298" y="127"/>
                                        </a:cubicBezTo>
                                        <a:cubicBezTo>
                                          <a:pt x="288" y="130"/>
                                          <a:pt x="278" y="134"/>
                                          <a:pt x="270" y="138"/>
                                        </a:cubicBezTo>
                                        <a:cubicBezTo>
                                          <a:pt x="275" y="133"/>
                                          <a:pt x="284" y="132"/>
                                          <a:pt x="290" y="128"/>
                                        </a:cubicBezTo>
                                        <a:cubicBezTo>
                                          <a:pt x="284" y="129"/>
                                          <a:pt x="277" y="133"/>
                                          <a:pt x="271" y="135"/>
                                        </a:cubicBezTo>
                                        <a:cubicBezTo>
                                          <a:pt x="276" y="131"/>
                                          <a:pt x="283" y="128"/>
                                          <a:pt x="291" y="126"/>
                                        </a:cubicBezTo>
                                        <a:cubicBezTo>
                                          <a:pt x="284" y="126"/>
                                          <a:pt x="279" y="130"/>
                                          <a:pt x="273" y="132"/>
                                        </a:cubicBezTo>
                                        <a:cubicBezTo>
                                          <a:pt x="277" y="126"/>
                                          <a:pt x="286" y="125"/>
                                          <a:pt x="294" y="123"/>
                                        </a:cubicBezTo>
                                        <a:cubicBezTo>
                                          <a:pt x="288" y="123"/>
                                          <a:pt x="281" y="125"/>
                                          <a:pt x="276" y="127"/>
                                        </a:cubicBezTo>
                                        <a:cubicBezTo>
                                          <a:pt x="282" y="123"/>
                                          <a:pt x="291" y="121"/>
                                          <a:pt x="298" y="121"/>
                                        </a:cubicBezTo>
                                        <a:cubicBezTo>
                                          <a:pt x="297" y="122"/>
                                          <a:pt x="295" y="122"/>
                                          <a:pt x="294" y="123"/>
                                        </a:cubicBezTo>
                                        <a:cubicBezTo>
                                          <a:pt x="297" y="123"/>
                                          <a:pt x="301" y="121"/>
                                          <a:pt x="304" y="121"/>
                                        </a:cubicBezTo>
                                        <a:cubicBezTo>
                                          <a:pt x="302" y="123"/>
                                          <a:pt x="298" y="123"/>
                                          <a:pt x="296" y="124"/>
                                        </a:cubicBezTo>
                                        <a:cubicBezTo>
                                          <a:pt x="301" y="124"/>
                                          <a:pt x="305" y="121"/>
                                          <a:pt x="311" y="123"/>
                                        </a:cubicBezTo>
                                        <a:cubicBezTo>
                                          <a:pt x="308" y="124"/>
                                          <a:pt x="305" y="124"/>
                                          <a:pt x="302" y="125"/>
                                        </a:cubicBezTo>
                                        <a:cubicBezTo>
                                          <a:pt x="311" y="124"/>
                                          <a:pt x="320" y="122"/>
                                          <a:pt x="327" y="123"/>
                                        </a:cubicBezTo>
                                        <a:close/>
                                        <a:moveTo>
                                          <a:pt x="318" y="121"/>
                                        </a:moveTo>
                                        <a:cubicBezTo>
                                          <a:pt x="317" y="121"/>
                                          <a:pt x="316" y="121"/>
                                          <a:pt x="314" y="120"/>
                                        </a:cubicBezTo>
                                        <a:cubicBezTo>
                                          <a:pt x="318" y="119"/>
                                          <a:pt x="321" y="116"/>
                                          <a:pt x="324" y="114"/>
                                        </a:cubicBezTo>
                                        <a:cubicBezTo>
                                          <a:pt x="323" y="116"/>
                                          <a:pt x="320" y="118"/>
                                          <a:pt x="318" y="121"/>
                                        </a:cubicBezTo>
                                        <a:close/>
                                        <a:moveTo>
                                          <a:pt x="311" y="120"/>
                                        </a:moveTo>
                                        <a:cubicBezTo>
                                          <a:pt x="318" y="117"/>
                                          <a:pt x="324" y="112"/>
                                          <a:pt x="329" y="106"/>
                                        </a:cubicBezTo>
                                        <a:cubicBezTo>
                                          <a:pt x="325" y="112"/>
                                          <a:pt x="320" y="120"/>
                                          <a:pt x="311" y="120"/>
                                        </a:cubicBezTo>
                                        <a:close/>
                                        <a:moveTo>
                                          <a:pt x="333" y="84"/>
                                        </a:moveTo>
                                        <a:cubicBezTo>
                                          <a:pt x="327" y="88"/>
                                          <a:pt x="320" y="91"/>
                                          <a:pt x="313" y="94"/>
                                        </a:cubicBezTo>
                                        <a:cubicBezTo>
                                          <a:pt x="321" y="92"/>
                                          <a:pt x="327" y="88"/>
                                          <a:pt x="333" y="85"/>
                                        </a:cubicBezTo>
                                        <a:cubicBezTo>
                                          <a:pt x="327" y="90"/>
                                          <a:pt x="319" y="93"/>
                                          <a:pt x="313" y="98"/>
                                        </a:cubicBezTo>
                                        <a:cubicBezTo>
                                          <a:pt x="320" y="95"/>
                                          <a:pt x="326" y="91"/>
                                          <a:pt x="332" y="87"/>
                                        </a:cubicBezTo>
                                        <a:cubicBezTo>
                                          <a:pt x="329" y="91"/>
                                          <a:pt x="323" y="94"/>
                                          <a:pt x="318" y="97"/>
                                        </a:cubicBezTo>
                                        <a:cubicBezTo>
                                          <a:pt x="323" y="96"/>
                                          <a:pt x="328" y="92"/>
                                          <a:pt x="332" y="90"/>
                                        </a:cubicBezTo>
                                        <a:cubicBezTo>
                                          <a:pt x="327" y="95"/>
                                          <a:pt x="321" y="99"/>
                                          <a:pt x="316" y="103"/>
                                        </a:cubicBezTo>
                                        <a:cubicBezTo>
                                          <a:pt x="322" y="100"/>
                                          <a:pt x="329" y="95"/>
                                          <a:pt x="334" y="89"/>
                                        </a:cubicBezTo>
                                        <a:cubicBezTo>
                                          <a:pt x="330" y="98"/>
                                          <a:pt x="321" y="104"/>
                                          <a:pt x="312" y="109"/>
                                        </a:cubicBezTo>
                                        <a:cubicBezTo>
                                          <a:pt x="320" y="107"/>
                                          <a:pt x="326" y="101"/>
                                          <a:pt x="331" y="96"/>
                                        </a:cubicBezTo>
                                        <a:cubicBezTo>
                                          <a:pt x="325" y="104"/>
                                          <a:pt x="317" y="110"/>
                                          <a:pt x="307" y="115"/>
                                        </a:cubicBezTo>
                                        <a:cubicBezTo>
                                          <a:pt x="317" y="111"/>
                                          <a:pt x="325" y="105"/>
                                          <a:pt x="331" y="97"/>
                                        </a:cubicBezTo>
                                        <a:cubicBezTo>
                                          <a:pt x="328" y="106"/>
                                          <a:pt x="319" y="111"/>
                                          <a:pt x="311" y="116"/>
                                        </a:cubicBezTo>
                                        <a:cubicBezTo>
                                          <a:pt x="319" y="112"/>
                                          <a:pt x="327" y="107"/>
                                          <a:pt x="331" y="99"/>
                                        </a:cubicBezTo>
                                        <a:cubicBezTo>
                                          <a:pt x="326" y="109"/>
                                          <a:pt x="316" y="122"/>
                                          <a:pt x="303" y="119"/>
                                        </a:cubicBezTo>
                                        <a:cubicBezTo>
                                          <a:pt x="304" y="118"/>
                                          <a:pt x="306" y="118"/>
                                          <a:pt x="306" y="117"/>
                                        </a:cubicBezTo>
                                        <a:cubicBezTo>
                                          <a:pt x="304" y="117"/>
                                          <a:pt x="301" y="119"/>
                                          <a:pt x="298" y="119"/>
                                        </a:cubicBezTo>
                                        <a:cubicBezTo>
                                          <a:pt x="301" y="118"/>
                                          <a:pt x="305" y="116"/>
                                          <a:pt x="308" y="114"/>
                                        </a:cubicBezTo>
                                        <a:cubicBezTo>
                                          <a:pt x="304" y="116"/>
                                          <a:pt x="300" y="118"/>
                                          <a:pt x="295" y="119"/>
                                        </a:cubicBezTo>
                                        <a:cubicBezTo>
                                          <a:pt x="300" y="117"/>
                                          <a:pt x="305" y="114"/>
                                          <a:pt x="309" y="111"/>
                                        </a:cubicBezTo>
                                        <a:cubicBezTo>
                                          <a:pt x="302" y="113"/>
                                          <a:pt x="298" y="118"/>
                                          <a:pt x="289" y="119"/>
                                        </a:cubicBezTo>
                                        <a:cubicBezTo>
                                          <a:pt x="294" y="117"/>
                                          <a:pt x="298" y="115"/>
                                          <a:pt x="302" y="113"/>
                                        </a:cubicBezTo>
                                        <a:cubicBezTo>
                                          <a:pt x="297" y="114"/>
                                          <a:pt x="293" y="117"/>
                                          <a:pt x="287" y="118"/>
                                        </a:cubicBezTo>
                                        <a:cubicBezTo>
                                          <a:pt x="295" y="115"/>
                                          <a:pt x="301" y="111"/>
                                          <a:pt x="308" y="106"/>
                                        </a:cubicBezTo>
                                        <a:cubicBezTo>
                                          <a:pt x="300" y="110"/>
                                          <a:pt x="294" y="115"/>
                                          <a:pt x="285" y="117"/>
                                        </a:cubicBezTo>
                                        <a:cubicBezTo>
                                          <a:pt x="291" y="114"/>
                                          <a:pt x="296" y="111"/>
                                          <a:pt x="301" y="107"/>
                                        </a:cubicBezTo>
                                        <a:cubicBezTo>
                                          <a:pt x="295" y="110"/>
                                          <a:pt x="290" y="114"/>
                                          <a:pt x="283" y="117"/>
                                        </a:cubicBezTo>
                                        <a:cubicBezTo>
                                          <a:pt x="289" y="111"/>
                                          <a:pt x="298" y="107"/>
                                          <a:pt x="304" y="102"/>
                                        </a:cubicBezTo>
                                        <a:cubicBezTo>
                                          <a:pt x="298" y="105"/>
                                          <a:pt x="292" y="110"/>
                                          <a:pt x="286" y="113"/>
                                        </a:cubicBezTo>
                                        <a:cubicBezTo>
                                          <a:pt x="293" y="108"/>
                                          <a:pt x="301" y="103"/>
                                          <a:pt x="309" y="97"/>
                                        </a:cubicBezTo>
                                        <a:cubicBezTo>
                                          <a:pt x="305" y="99"/>
                                          <a:pt x="302" y="101"/>
                                          <a:pt x="299" y="103"/>
                                        </a:cubicBezTo>
                                        <a:cubicBezTo>
                                          <a:pt x="298" y="103"/>
                                          <a:pt x="299" y="104"/>
                                          <a:pt x="299" y="104"/>
                                        </a:cubicBezTo>
                                        <a:cubicBezTo>
                                          <a:pt x="294" y="106"/>
                                          <a:pt x="290" y="110"/>
                                          <a:pt x="285" y="112"/>
                                        </a:cubicBezTo>
                                        <a:cubicBezTo>
                                          <a:pt x="291" y="106"/>
                                          <a:pt x="299" y="101"/>
                                          <a:pt x="307" y="97"/>
                                        </a:cubicBezTo>
                                        <a:cubicBezTo>
                                          <a:pt x="299" y="100"/>
                                          <a:pt x="293" y="105"/>
                                          <a:pt x="286" y="109"/>
                                        </a:cubicBezTo>
                                        <a:cubicBezTo>
                                          <a:pt x="295" y="101"/>
                                          <a:pt x="305" y="94"/>
                                          <a:pt x="317" y="88"/>
                                        </a:cubicBezTo>
                                        <a:cubicBezTo>
                                          <a:pt x="305" y="93"/>
                                          <a:pt x="296" y="100"/>
                                          <a:pt x="287" y="107"/>
                                        </a:cubicBezTo>
                                        <a:cubicBezTo>
                                          <a:pt x="293" y="97"/>
                                          <a:pt x="304" y="92"/>
                                          <a:pt x="316" y="87"/>
                                        </a:cubicBezTo>
                                        <a:cubicBezTo>
                                          <a:pt x="305" y="89"/>
                                          <a:pt x="295" y="97"/>
                                          <a:pt x="288" y="103"/>
                                        </a:cubicBezTo>
                                        <a:cubicBezTo>
                                          <a:pt x="292" y="95"/>
                                          <a:pt x="303" y="90"/>
                                          <a:pt x="312" y="87"/>
                                        </a:cubicBezTo>
                                        <a:cubicBezTo>
                                          <a:pt x="302" y="89"/>
                                          <a:pt x="294" y="94"/>
                                          <a:pt x="288" y="101"/>
                                        </a:cubicBezTo>
                                        <a:cubicBezTo>
                                          <a:pt x="295" y="86"/>
                                          <a:pt x="312" y="81"/>
                                          <a:pt x="333" y="84"/>
                                        </a:cubicBezTo>
                                        <a:close/>
                                        <a:moveTo>
                                          <a:pt x="299" y="81"/>
                                        </a:moveTo>
                                        <a:cubicBezTo>
                                          <a:pt x="304" y="77"/>
                                          <a:pt x="309" y="72"/>
                                          <a:pt x="313" y="68"/>
                                        </a:cubicBezTo>
                                        <a:cubicBezTo>
                                          <a:pt x="310" y="72"/>
                                          <a:pt x="305" y="78"/>
                                          <a:pt x="299" y="81"/>
                                        </a:cubicBezTo>
                                        <a:close/>
                                        <a:moveTo>
                                          <a:pt x="293" y="82"/>
                                        </a:moveTo>
                                        <a:cubicBezTo>
                                          <a:pt x="296" y="80"/>
                                          <a:pt x="301" y="79"/>
                                          <a:pt x="302" y="76"/>
                                        </a:cubicBezTo>
                                        <a:cubicBezTo>
                                          <a:pt x="307" y="73"/>
                                          <a:pt x="310" y="68"/>
                                          <a:pt x="314" y="64"/>
                                        </a:cubicBezTo>
                                        <a:cubicBezTo>
                                          <a:pt x="310" y="72"/>
                                          <a:pt x="302" y="78"/>
                                          <a:pt x="293" y="82"/>
                                        </a:cubicBezTo>
                                        <a:close/>
                                        <a:moveTo>
                                          <a:pt x="292" y="81"/>
                                        </a:moveTo>
                                        <a:cubicBezTo>
                                          <a:pt x="300" y="75"/>
                                          <a:pt x="310" y="68"/>
                                          <a:pt x="315" y="60"/>
                                        </a:cubicBezTo>
                                        <a:cubicBezTo>
                                          <a:pt x="311" y="70"/>
                                          <a:pt x="301" y="76"/>
                                          <a:pt x="292" y="81"/>
                                        </a:cubicBezTo>
                                        <a:close/>
                                        <a:moveTo>
                                          <a:pt x="278" y="64"/>
                                        </a:moveTo>
                                        <a:cubicBezTo>
                                          <a:pt x="277" y="64"/>
                                          <a:pt x="277" y="64"/>
                                          <a:pt x="276" y="65"/>
                                        </a:cubicBezTo>
                                        <a:cubicBezTo>
                                          <a:pt x="276" y="64"/>
                                          <a:pt x="277" y="64"/>
                                          <a:pt x="278" y="64"/>
                                        </a:cubicBezTo>
                                        <a:close/>
                                        <a:moveTo>
                                          <a:pt x="283" y="62"/>
                                        </a:moveTo>
                                        <a:cubicBezTo>
                                          <a:pt x="281" y="62"/>
                                          <a:pt x="280" y="64"/>
                                          <a:pt x="278" y="64"/>
                                        </a:cubicBezTo>
                                        <a:cubicBezTo>
                                          <a:pt x="282" y="61"/>
                                          <a:pt x="287" y="60"/>
                                          <a:pt x="291" y="60"/>
                                        </a:cubicBezTo>
                                        <a:cubicBezTo>
                                          <a:pt x="291" y="60"/>
                                          <a:pt x="290" y="61"/>
                                          <a:pt x="289" y="61"/>
                                        </a:cubicBezTo>
                                        <a:cubicBezTo>
                                          <a:pt x="291" y="62"/>
                                          <a:pt x="292" y="60"/>
                                          <a:pt x="293" y="60"/>
                                        </a:cubicBezTo>
                                        <a:cubicBezTo>
                                          <a:pt x="294" y="60"/>
                                          <a:pt x="293" y="60"/>
                                          <a:pt x="293" y="60"/>
                                        </a:cubicBezTo>
                                        <a:cubicBezTo>
                                          <a:pt x="294" y="59"/>
                                          <a:pt x="295" y="59"/>
                                          <a:pt x="296" y="59"/>
                                        </a:cubicBezTo>
                                        <a:cubicBezTo>
                                          <a:pt x="294" y="60"/>
                                          <a:pt x="293" y="61"/>
                                          <a:pt x="292" y="62"/>
                                        </a:cubicBezTo>
                                        <a:cubicBezTo>
                                          <a:pt x="294" y="62"/>
                                          <a:pt x="295" y="61"/>
                                          <a:pt x="297" y="60"/>
                                        </a:cubicBezTo>
                                        <a:cubicBezTo>
                                          <a:pt x="297" y="59"/>
                                          <a:pt x="297" y="59"/>
                                          <a:pt x="297" y="59"/>
                                        </a:cubicBezTo>
                                        <a:cubicBezTo>
                                          <a:pt x="298" y="59"/>
                                          <a:pt x="299" y="58"/>
                                          <a:pt x="300" y="58"/>
                                        </a:cubicBezTo>
                                        <a:cubicBezTo>
                                          <a:pt x="298" y="60"/>
                                          <a:pt x="296" y="61"/>
                                          <a:pt x="295" y="63"/>
                                        </a:cubicBezTo>
                                        <a:cubicBezTo>
                                          <a:pt x="296" y="62"/>
                                          <a:pt x="299" y="60"/>
                                          <a:pt x="300" y="58"/>
                                        </a:cubicBezTo>
                                        <a:cubicBezTo>
                                          <a:pt x="301" y="59"/>
                                          <a:pt x="302" y="58"/>
                                          <a:pt x="302" y="57"/>
                                        </a:cubicBezTo>
                                        <a:cubicBezTo>
                                          <a:pt x="304" y="57"/>
                                          <a:pt x="305" y="56"/>
                                          <a:pt x="308" y="55"/>
                                        </a:cubicBezTo>
                                        <a:cubicBezTo>
                                          <a:pt x="304" y="59"/>
                                          <a:pt x="299" y="62"/>
                                          <a:pt x="294" y="64"/>
                                        </a:cubicBezTo>
                                        <a:cubicBezTo>
                                          <a:pt x="301" y="62"/>
                                          <a:pt x="304" y="57"/>
                                          <a:pt x="312" y="54"/>
                                        </a:cubicBezTo>
                                        <a:cubicBezTo>
                                          <a:pt x="308" y="58"/>
                                          <a:pt x="304" y="61"/>
                                          <a:pt x="300" y="64"/>
                                        </a:cubicBezTo>
                                        <a:cubicBezTo>
                                          <a:pt x="301" y="64"/>
                                          <a:pt x="302" y="63"/>
                                          <a:pt x="303" y="63"/>
                                        </a:cubicBezTo>
                                        <a:cubicBezTo>
                                          <a:pt x="307" y="60"/>
                                          <a:pt x="310" y="57"/>
                                          <a:pt x="314" y="54"/>
                                        </a:cubicBezTo>
                                        <a:cubicBezTo>
                                          <a:pt x="310" y="59"/>
                                          <a:pt x="305" y="64"/>
                                          <a:pt x="300" y="68"/>
                                        </a:cubicBezTo>
                                        <a:cubicBezTo>
                                          <a:pt x="305" y="65"/>
                                          <a:pt x="310" y="60"/>
                                          <a:pt x="315" y="55"/>
                                        </a:cubicBezTo>
                                        <a:cubicBezTo>
                                          <a:pt x="312" y="61"/>
                                          <a:pt x="306" y="65"/>
                                          <a:pt x="302" y="70"/>
                                        </a:cubicBezTo>
                                        <a:cubicBezTo>
                                          <a:pt x="305" y="69"/>
                                          <a:pt x="308" y="66"/>
                                          <a:pt x="310" y="63"/>
                                        </a:cubicBezTo>
                                        <a:cubicBezTo>
                                          <a:pt x="312" y="61"/>
                                          <a:pt x="313" y="59"/>
                                          <a:pt x="315" y="57"/>
                                        </a:cubicBezTo>
                                        <a:cubicBezTo>
                                          <a:pt x="312" y="65"/>
                                          <a:pt x="304" y="72"/>
                                          <a:pt x="296" y="77"/>
                                        </a:cubicBezTo>
                                        <a:cubicBezTo>
                                          <a:pt x="296" y="77"/>
                                          <a:pt x="296" y="77"/>
                                          <a:pt x="296" y="77"/>
                                        </a:cubicBezTo>
                                        <a:cubicBezTo>
                                          <a:pt x="296" y="76"/>
                                          <a:pt x="297" y="76"/>
                                          <a:pt x="298" y="75"/>
                                        </a:cubicBezTo>
                                        <a:cubicBezTo>
                                          <a:pt x="294" y="76"/>
                                          <a:pt x="291" y="78"/>
                                          <a:pt x="288" y="79"/>
                                        </a:cubicBezTo>
                                        <a:cubicBezTo>
                                          <a:pt x="291" y="77"/>
                                          <a:pt x="295" y="76"/>
                                          <a:pt x="297" y="74"/>
                                        </a:cubicBezTo>
                                        <a:cubicBezTo>
                                          <a:pt x="298" y="74"/>
                                          <a:pt x="298" y="74"/>
                                          <a:pt x="299" y="73"/>
                                        </a:cubicBezTo>
                                        <a:cubicBezTo>
                                          <a:pt x="295" y="75"/>
                                          <a:pt x="290" y="77"/>
                                          <a:pt x="286" y="78"/>
                                        </a:cubicBezTo>
                                        <a:cubicBezTo>
                                          <a:pt x="289" y="76"/>
                                          <a:pt x="293" y="74"/>
                                          <a:pt x="296" y="72"/>
                                        </a:cubicBezTo>
                                        <a:cubicBezTo>
                                          <a:pt x="292" y="74"/>
                                          <a:pt x="284" y="79"/>
                                          <a:pt x="279" y="78"/>
                                        </a:cubicBezTo>
                                        <a:cubicBezTo>
                                          <a:pt x="286" y="76"/>
                                          <a:pt x="291" y="72"/>
                                          <a:pt x="296" y="68"/>
                                        </a:cubicBezTo>
                                        <a:cubicBezTo>
                                          <a:pt x="290" y="72"/>
                                          <a:pt x="283" y="76"/>
                                          <a:pt x="276" y="78"/>
                                        </a:cubicBezTo>
                                        <a:cubicBezTo>
                                          <a:pt x="280" y="76"/>
                                          <a:pt x="285" y="73"/>
                                          <a:pt x="289" y="70"/>
                                        </a:cubicBezTo>
                                        <a:cubicBezTo>
                                          <a:pt x="283" y="73"/>
                                          <a:pt x="276" y="77"/>
                                          <a:pt x="270" y="81"/>
                                        </a:cubicBezTo>
                                        <a:cubicBezTo>
                                          <a:pt x="276" y="74"/>
                                          <a:pt x="285" y="69"/>
                                          <a:pt x="293" y="64"/>
                                        </a:cubicBezTo>
                                        <a:cubicBezTo>
                                          <a:pt x="285" y="68"/>
                                          <a:pt x="278" y="73"/>
                                          <a:pt x="271" y="78"/>
                                        </a:cubicBezTo>
                                        <a:cubicBezTo>
                                          <a:pt x="276" y="72"/>
                                          <a:pt x="284" y="69"/>
                                          <a:pt x="290" y="64"/>
                                        </a:cubicBezTo>
                                        <a:cubicBezTo>
                                          <a:pt x="284" y="67"/>
                                          <a:pt x="279" y="71"/>
                                          <a:pt x="272" y="74"/>
                                        </a:cubicBezTo>
                                        <a:cubicBezTo>
                                          <a:pt x="277" y="68"/>
                                          <a:pt x="284" y="66"/>
                                          <a:pt x="290" y="62"/>
                                        </a:cubicBezTo>
                                        <a:cubicBezTo>
                                          <a:pt x="285" y="64"/>
                                          <a:pt x="279" y="68"/>
                                          <a:pt x="274" y="71"/>
                                        </a:cubicBezTo>
                                        <a:cubicBezTo>
                                          <a:pt x="277" y="66"/>
                                          <a:pt x="283" y="65"/>
                                          <a:pt x="287" y="62"/>
                                        </a:cubicBezTo>
                                        <a:cubicBezTo>
                                          <a:pt x="283" y="64"/>
                                          <a:pt x="279" y="66"/>
                                          <a:pt x="274" y="68"/>
                                        </a:cubicBezTo>
                                        <a:cubicBezTo>
                                          <a:pt x="275" y="65"/>
                                          <a:pt x="280" y="64"/>
                                          <a:pt x="283" y="62"/>
                                        </a:cubicBezTo>
                                        <a:close/>
                                        <a:moveTo>
                                          <a:pt x="250" y="47"/>
                                        </a:moveTo>
                                        <a:cubicBezTo>
                                          <a:pt x="256" y="43"/>
                                          <a:pt x="262" y="38"/>
                                          <a:pt x="269" y="35"/>
                                        </a:cubicBezTo>
                                        <a:cubicBezTo>
                                          <a:pt x="267" y="41"/>
                                          <a:pt x="263" y="47"/>
                                          <a:pt x="260" y="53"/>
                                        </a:cubicBezTo>
                                        <a:cubicBezTo>
                                          <a:pt x="264" y="48"/>
                                          <a:pt x="267" y="41"/>
                                          <a:pt x="270" y="35"/>
                                        </a:cubicBezTo>
                                        <a:cubicBezTo>
                                          <a:pt x="267" y="45"/>
                                          <a:pt x="261" y="56"/>
                                          <a:pt x="256" y="64"/>
                                        </a:cubicBezTo>
                                        <a:cubicBezTo>
                                          <a:pt x="263" y="57"/>
                                          <a:pt x="266" y="45"/>
                                          <a:pt x="272" y="37"/>
                                        </a:cubicBezTo>
                                        <a:cubicBezTo>
                                          <a:pt x="269" y="43"/>
                                          <a:pt x="267" y="51"/>
                                          <a:pt x="265" y="57"/>
                                        </a:cubicBezTo>
                                        <a:cubicBezTo>
                                          <a:pt x="268" y="51"/>
                                          <a:pt x="270" y="44"/>
                                          <a:pt x="272" y="38"/>
                                        </a:cubicBezTo>
                                        <a:cubicBezTo>
                                          <a:pt x="273" y="44"/>
                                          <a:pt x="269" y="52"/>
                                          <a:pt x="266" y="59"/>
                                        </a:cubicBezTo>
                                        <a:cubicBezTo>
                                          <a:pt x="270" y="54"/>
                                          <a:pt x="270" y="48"/>
                                          <a:pt x="273" y="42"/>
                                        </a:cubicBezTo>
                                        <a:cubicBezTo>
                                          <a:pt x="271" y="53"/>
                                          <a:pt x="268" y="61"/>
                                          <a:pt x="263" y="69"/>
                                        </a:cubicBezTo>
                                        <a:cubicBezTo>
                                          <a:pt x="268" y="63"/>
                                          <a:pt x="271" y="53"/>
                                          <a:pt x="274" y="43"/>
                                        </a:cubicBezTo>
                                        <a:cubicBezTo>
                                          <a:pt x="273" y="57"/>
                                          <a:pt x="265" y="70"/>
                                          <a:pt x="258" y="81"/>
                                        </a:cubicBezTo>
                                        <a:cubicBezTo>
                                          <a:pt x="265" y="72"/>
                                          <a:pt x="270" y="63"/>
                                          <a:pt x="273" y="52"/>
                                        </a:cubicBezTo>
                                        <a:cubicBezTo>
                                          <a:pt x="273" y="53"/>
                                          <a:pt x="273" y="54"/>
                                          <a:pt x="274" y="55"/>
                                        </a:cubicBezTo>
                                        <a:cubicBezTo>
                                          <a:pt x="270" y="63"/>
                                          <a:pt x="267" y="72"/>
                                          <a:pt x="262" y="79"/>
                                        </a:cubicBezTo>
                                        <a:cubicBezTo>
                                          <a:pt x="267" y="72"/>
                                          <a:pt x="270" y="64"/>
                                          <a:pt x="274" y="57"/>
                                        </a:cubicBezTo>
                                        <a:cubicBezTo>
                                          <a:pt x="274" y="63"/>
                                          <a:pt x="270" y="68"/>
                                          <a:pt x="267" y="74"/>
                                        </a:cubicBezTo>
                                        <a:cubicBezTo>
                                          <a:pt x="270" y="71"/>
                                          <a:pt x="272" y="65"/>
                                          <a:pt x="274" y="61"/>
                                        </a:cubicBezTo>
                                        <a:cubicBezTo>
                                          <a:pt x="274" y="67"/>
                                          <a:pt x="269" y="72"/>
                                          <a:pt x="269" y="76"/>
                                        </a:cubicBezTo>
                                        <a:cubicBezTo>
                                          <a:pt x="269" y="76"/>
                                          <a:pt x="269" y="76"/>
                                          <a:pt x="268" y="77"/>
                                        </a:cubicBezTo>
                                        <a:cubicBezTo>
                                          <a:pt x="268" y="81"/>
                                          <a:pt x="264" y="83"/>
                                          <a:pt x="261" y="84"/>
                                        </a:cubicBezTo>
                                        <a:cubicBezTo>
                                          <a:pt x="261" y="83"/>
                                          <a:pt x="263" y="81"/>
                                          <a:pt x="264" y="80"/>
                                        </a:cubicBezTo>
                                        <a:cubicBezTo>
                                          <a:pt x="261" y="81"/>
                                          <a:pt x="259" y="85"/>
                                          <a:pt x="255" y="86"/>
                                        </a:cubicBezTo>
                                        <a:cubicBezTo>
                                          <a:pt x="256" y="85"/>
                                          <a:pt x="258" y="84"/>
                                          <a:pt x="259" y="83"/>
                                        </a:cubicBezTo>
                                        <a:cubicBezTo>
                                          <a:pt x="256" y="84"/>
                                          <a:pt x="254" y="87"/>
                                          <a:pt x="251" y="88"/>
                                        </a:cubicBezTo>
                                        <a:cubicBezTo>
                                          <a:pt x="253" y="85"/>
                                          <a:pt x="255" y="83"/>
                                          <a:pt x="257" y="81"/>
                                        </a:cubicBezTo>
                                        <a:cubicBezTo>
                                          <a:pt x="253" y="83"/>
                                          <a:pt x="250" y="88"/>
                                          <a:pt x="246" y="90"/>
                                        </a:cubicBezTo>
                                        <a:cubicBezTo>
                                          <a:pt x="248" y="87"/>
                                          <a:pt x="251" y="85"/>
                                          <a:pt x="253" y="81"/>
                                        </a:cubicBezTo>
                                        <a:cubicBezTo>
                                          <a:pt x="249" y="86"/>
                                          <a:pt x="244" y="91"/>
                                          <a:pt x="239" y="95"/>
                                        </a:cubicBezTo>
                                        <a:cubicBezTo>
                                          <a:pt x="245" y="87"/>
                                          <a:pt x="251" y="81"/>
                                          <a:pt x="256" y="73"/>
                                        </a:cubicBezTo>
                                        <a:cubicBezTo>
                                          <a:pt x="250" y="79"/>
                                          <a:pt x="245" y="87"/>
                                          <a:pt x="239" y="93"/>
                                        </a:cubicBezTo>
                                        <a:cubicBezTo>
                                          <a:pt x="240" y="88"/>
                                          <a:pt x="246" y="85"/>
                                          <a:pt x="248" y="80"/>
                                        </a:cubicBezTo>
                                        <a:cubicBezTo>
                                          <a:pt x="245" y="83"/>
                                          <a:pt x="242" y="87"/>
                                          <a:pt x="238" y="91"/>
                                        </a:cubicBezTo>
                                        <a:cubicBezTo>
                                          <a:pt x="244" y="81"/>
                                          <a:pt x="252" y="71"/>
                                          <a:pt x="257" y="59"/>
                                        </a:cubicBezTo>
                                        <a:cubicBezTo>
                                          <a:pt x="251" y="69"/>
                                          <a:pt x="246" y="80"/>
                                          <a:pt x="237" y="88"/>
                                        </a:cubicBezTo>
                                        <a:cubicBezTo>
                                          <a:pt x="239" y="83"/>
                                          <a:pt x="245" y="79"/>
                                          <a:pt x="247" y="73"/>
                                        </a:cubicBezTo>
                                        <a:cubicBezTo>
                                          <a:pt x="244" y="78"/>
                                          <a:pt x="240" y="82"/>
                                          <a:pt x="236" y="86"/>
                                        </a:cubicBezTo>
                                        <a:cubicBezTo>
                                          <a:pt x="235" y="84"/>
                                          <a:pt x="239" y="83"/>
                                          <a:pt x="239" y="81"/>
                                        </a:cubicBezTo>
                                        <a:cubicBezTo>
                                          <a:pt x="242" y="79"/>
                                          <a:pt x="245" y="75"/>
                                          <a:pt x="247" y="72"/>
                                        </a:cubicBezTo>
                                        <a:cubicBezTo>
                                          <a:pt x="243" y="76"/>
                                          <a:pt x="240" y="80"/>
                                          <a:pt x="235" y="84"/>
                                        </a:cubicBezTo>
                                        <a:cubicBezTo>
                                          <a:pt x="235" y="83"/>
                                          <a:pt x="235" y="83"/>
                                          <a:pt x="235" y="83"/>
                                        </a:cubicBezTo>
                                        <a:cubicBezTo>
                                          <a:pt x="241" y="76"/>
                                          <a:pt x="245" y="71"/>
                                          <a:pt x="250" y="63"/>
                                        </a:cubicBezTo>
                                        <a:cubicBezTo>
                                          <a:pt x="245" y="70"/>
                                          <a:pt x="240" y="76"/>
                                          <a:pt x="235" y="82"/>
                                        </a:cubicBezTo>
                                        <a:cubicBezTo>
                                          <a:pt x="234" y="82"/>
                                          <a:pt x="234" y="81"/>
                                          <a:pt x="234" y="81"/>
                                        </a:cubicBezTo>
                                        <a:cubicBezTo>
                                          <a:pt x="238" y="75"/>
                                          <a:pt x="243" y="71"/>
                                          <a:pt x="246" y="64"/>
                                        </a:cubicBezTo>
                                        <a:cubicBezTo>
                                          <a:pt x="245" y="66"/>
                                          <a:pt x="244" y="68"/>
                                          <a:pt x="242" y="69"/>
                                        </a:cubicBezTo>
                                        <a:cubicBezTo>
                                          <a:pt x="242" y="70"/>
                                          <a:pt x="243" y="69"/>
                                          <a:pt x="243" y="69"/>
                                        </a:cubicBezTo>
                                        <a:cubicBezTo>
                                          <a:pt x="240" y="72"/>
                                          <a:pt x="237" y="77"/>
                                          <a:pt x="234" y="79"/>
                                        </a:cubicBezTo>
                                        <a:cubicBezTo>
                                          <a:pt x="235" y="75"/>
                                          <a:pt x="239" y="72"/>
                                          <a:pt x="241" y="68"/>
                                        </a:cubicBezTo>
                                        <a:cubicBezTo>
                                          <a:pt x="238" y="71"/>
                                          <a:pt x="236" y="75"/>
                                          <a:pt x="233" y="77"/>
                                        </a:cubicBezTo>
                                        <a:cubicBezTo>
                                          <a:pt x="233" y="77"/>
                                          <a:pt x="232" y="77"/>
                                          <a:pt x="232" y="76"/>
                                        </a:cubicBezTo>
                                        <a:cubicBezTo>
                                          <a:pt x="236" y="68"/>
                                          <a:pt x="242" y="62"/>
                                          <a:pt x="248" y="55"/>
                                        </a:cubicBezTo>
                                        <a:cubicBezTo>
                                          <a:pt x="245" y="58"/>
                                          <a:pt x="242" y="60"/>
                                          <a:pt x="241" y="63"/>
                                        </a:cubicBezTo>
                                        <a:cubicBezTo>
                                          <a:pt x="237" y="66"/>
                                          <a:pt x="234" y="72"/>
                                          <a:pt x="230" y="76"/>
                                        </a:cubicBezTo>
                                        <a:cubicBezTo>
                                          <a:pt x="233" y="69"/>
                                          <a:pt x="238" y="63"/>
                                          <a:pt x="243" y="57"/>
                                        </a:cubicBezTo>
                                        <a:cubicBezTo>
                                          <a:pt x="237" y="62"/>
                                          <a:pt x="233" y="70"/>
                                          <a:pt x="228" y="77"/>
                                        </a:cubicBezTo>
                                        <a:cubicBezTo>
                                          <a:pt x="232" y="68"/>
                                          <a:pt x="236" y="60"/>
                                          <a:pt x="243" y="54"/>
                                        </a:cubicBezTo>
                                        <a:cubicBezTo>
                                          <a:pt x="240" y="56"/>
                                          <a:pt x="238" y="58"/>
                                          <a:pt x="236" y="60"/>
                                        </a:cubicBezTo>
                                        <a:cubicBezTo>
                                          <a:pt x="236" y="61"/>
                                          <a:pt x="237" y="60"/>
                                          <a:pt x="237" y="61"/>
                                        </a:cubicBezTo>
                                        <a:cubicBezTo>
                                          <a:pt x="232" y="65"/>
                                          <a:pt x="230" y="72"/>
                                          <a:pt x="226" y="78"/>
                                        </a:cubicBezTo>
                                        <a:cubicBezTo>
                                          <a:pt x="227" y="72"/>
                                          <a:pt x="231" y="66"/>
                                          <a:pt x="234" y="61"/>
                                        </a:cubicBezTo>
                                        <a:cubicBezTo>
                                          <a:pt x="231" y="64"/>
                                          <a:pt x="229" y="68"/>
                                          <a:pt x="227" y="72"/>
                                        </a:cubicBezTo>
                                        <a:cubicBezTo>
                                          <a:pt x="227" y="67"/>
                                          <a:pt x="231" y="63"/>
                                          <a:pt x="233" y="59"/>
                                        </a:cubicBezTo>
                                        <a:cubicBezTo>
                                          <a:pt x="231" y="61"/>
                                          <a:pt x="229" y="64"/>
                                          <a:pt x="227" y="67"/>
                                        </a:cubicBezTo>
                                        <a:cubicBezTo>
                                          <a:pt x="230" y="57"/>
                                          <a:pt x="239" y="50"/>
                                          <a:pt x="250" y="47"/>
                                        </a:cubicBezTo>
                                        <a:close/>
                                        <a:moveTo>
                                          <a:pt x="248" y="31"/>
                                        </a:moveTo>
                                        <a:cubicBezTo>
                                          <a:pt x="248" y="35"/>
                                          <a:pt x="246" y="39"/>
                                          <a:pt x="244" y="44"/>
                                        </a:cubicBezTo>
                                        <a:cubicBezTo>
                                          <a:pt x="246" y="41"/>
                                          <a:pt x="247" y="39"/>
                                          <a:pt x="248" y="36"/>
                                        </a:cubicBezTo>
                                        <a:cubicBezTo>
                                          <a:pt x="249" y="39"/>
                                          <a:pt x="248" y="43"/>
                                          <a:pt x="247" y="46"/>
                                        </a:cubicBezTo>
                                        <a:cubicBezTo>
                                          <a:pt x="245" y="46"/>
                                          <a:pt x="243" y="47"/>
                                          <a:pt x="242" y="47"/>
                                        </a:cubicBezTo>
                                        <a:cubicBezTo>
                                          <a:pt x="244" y="42"/>
                                          <a:pt x="246" y="36"/>
                                          <a:pt x="247" y="30"/>
                                        </a:cubicBezTo>
                                        <a:cubicBezTo>
                                          <a:pt x="247" y="30"/>
                                          <a:pt x="247" y="31"/>
                                          <a:pt x="248" y="31"/>
                                        </a:cubicBezTo>
                                        <a:close/>
                                        <a:moveTo>
                                          <a:pt x="236" y="10"/>
                                        </a:moveTo>
                                        <a:cubicBezTo>
                                          <a:pt x="235" y="13"/>
                                          <a:pt x="234" y="16"/>
                                          <a:pt x="233" y="19"/>
                                        </a:cubicBezTo>
                                        <a:cubicBezTo>
                                          <a:pt x="235" y="16"/>
                                          <a:pt x="236" y="13"/>
                                          <a:pt x="236" y="9"/>
                                        </a:cubicBezTo>
                                        <a:cubicBezTo>
                                          <a:pt x="237" y="9"/>
                                          <a:pt x="237" y="8"/>
                                          <a:pt x="238" y="8"/>
                                        </a:cubicBezTo>
                                        <a:cubicBezTo>
                                          <a:pt x="238" y="15"/>
                                          <a:pt x="236" y="20"/>
                                          <a:pt x="234" y="27"/>
                                        </a:cubicBezTo>
                                        <a:cubicBezTo>
                                          <a:pt x="236" y="23"/>
                                          <a:pt x="237" y="18"/>
                                          <a:pt x="238" y="15"/>
                                        </a:cubicBezTo>
                                        <a:cubicBezTo>
                                          <a:pt x="239" y="13"/>
                                          <a:pt x="239" y="11"/>
                                          <a:pt x="239" y="9"/>
                                        </a:cubicBezTo>
                                        <a:cubicBezTo>
                                          <a:pt x="240" y="14"/>
                                          <a:pt x="238" y="20"/>
                                          <a:pt x="237" y="26"/>
                                        </a:cubicBezTo>
                                        <a:cubicBezTo>
                                          <a:pt x="239" y="22"/>
                                          <a:pt x="240" y="17"/>
                                          <a:pt x="241" y="11"/>
                                        </a:cubicBezTo>
                                        <a:cubicBezTo>
                                          <a:pt x="243" y="17"/>
                                          <a:pt x="238" y="25"/>
                                          <a:pt x="237" y="32"/>
                                        </a:cubicBezTo>
                                        <a:cubicBezTo>
                                          <a:pt x="240" y="27"/>
                                          <a:pt x="241" y="20"/>
                                          <a:pt x="242" y="14"/>
                                        </a:cubicBezTo>
                                        <a:cubicBezTo>
                                          <a:pt x="243" y="24"/>
                                          <a:pt x="237" y="36"/>
                                          <a:pt x="235" y="46"/>
                                        </a:cubicBezTo>
                                        <a:cubicBezTo>
                                          <a:pt x="239" y="36"/>
                                          <a:pt x="241" y="28"/>
                                          <a:pt x="244" y="17"/>
                                        </a:cubicBezTo>
                                        <a:cubicBezTo>
                                          <a:pt x="246" y="26"/>
                                          <a:pt x="240" y="35"/>
                                          <a:pt x="239" y="44"/>
                                        </a:cubicBezTo>
                                        <a:cubicBezTo>
                                          <a:pt x="242" y="37"/>
                                          <a:pt x="244" y="30"/>
                                          <a:pt x="245" y="23"/>
                                        </a:cubicBezTo>
                                        <a:cubicBezTo>
                                          <a:pt x="245" y="31"/>
                                          <a:pt x="241" y="40"/>
                                          <a:pt x="239" y="48"/>
                                        </a:cubicBezTo>
                                        <a:cubicBezTo>
                                          <a:pt x="242" y="41"/>
                                          <a:pt x="244" y="34"/>
                                          <a:pt x="246" y="26"/>
                                        </a:cubicBezTo>
                                        <a:cubicBezTo>
                                          <a:pt x="246" y="34"/>
                                          <a:pt x="243" y="46"/>
                                          <a:pt x="237" y="51"/>
                                        </a:cubicBezTo>
                                        <a:cubicBezTo>
                                          <a:pt x="237" y="49"/>
                                          <a:pt x="239" y="49"/>
                                          <a:pt x="238" y="47"/>
                                        </a:cubicBezTo>
                                        <a:cubicBezTo>
                                          <a:pt x="236" y="49"/>
                                          <a:pt x="236" y="52"/>
                                          <a:pt x="234" y="53"/>
                                        </a:cubicBezTo>
                                        <a:cubicBezTo>
                                          <a:pt x="235" y="52"/>
                                          <a:pt x="236" y="50"/>
                                          <a:pt x="236" y="48"/>
                                        </a:cubicBezTo>
                                        <a:cubicBezTo>
                                          <a:pt x="234" y="50"/>
                                          <a:pt x="233" y="54"/>
                                          <a:pt x="230" y="57"/>
                                        </a:cubicBezTo>
                                        <a:cubicBezTo>
                                          <a:pt x="232" y="53"/>
                                          <a:pt x="233" y="51"/>
                                          <a:pt x="235" y="47"/>
                                        </a:cubicBezTo>
                                        <a:cubicBezTo>
                                          <a:pt x="232" y="51"/>
                                          <a:pt x="230" y="56"/>
                                          <a:pt x="227" y="60"/>
                                        </a:cubicBezTo>
                                        <a:cubicBezTo>
                                          <a:pt x="227" y="59"/>
                                          <a:pt x="227" y="59"/>
                                          <a:pt x="227" y="59"/>
                                        </a:cubicBezTo>
                                        <a:cubicBezTo>
                                          <a:pt x="230" y="53"/>
                                          <a:pt x="232" y="47"/>
                                          <a:pt x="234" y="39"/>
                                        </a:cubicBezTo>
                                        <a:cubicBezTo>
                                          <a:pt x="232" y="45"/>
                                          <a:pt x="230" y="52"/>
                                          <a:pt x="227" y="57"/>
                                        </a:cubicBezTo>
                                        <a:cubicBezTo>
                                          <a:pt x="226" y="56"/>
                                          <a:pt x="227" y="55"/>
                                          <a:pt x="226" y="55"/>
                                        </a:cubicBezTo>
                                        <a:cubicBezTo>
                                          <a:pt x="229" y="49"/>
                                          <a:pt x="232" y="42"/>
                                          <a:pt x="233" y="35"/>
                                        </a:cubicBezTo>
                                        <a:cubicBezTo>
                                          <a:pt x="231" y="41"/>
                                          <a:pt x="229" y="46"/>
                                          <a:pt x="226" y="52"/>
                                        </a:cubicBezTo>
                                        <a:cubicBezTo>
                                          <a:pt x="228" y="46"/>
                                          <a:pt x="230" y="40"/>
                                          <a:pt x="231" y="33"/>
                                        </a:cubicBezTo>
                                        <a:cubicBezTo>
                                          <a:pt x="229" y="38"/>
                                          <a:pt x="228" y="45"/>
                                          <a:pt x="226" y="50"/>
                                        </a:cubicBezTo>
                                        <a:cubicBezTo>
                                          <a:pt x="225" y="42"/>
                                          <a:pt x="230" y="34"/>
                                          <a:pt x="232" y="25"/>
                                        </a:cubicBezTo>
                                        <a:cubicBezTo>
                                          <a:pt x="229" y="31"/>
                                          <a:pt x="227" y="39"/>
                                          <a:pt x="225" y="45"/>
                                        </a:cubicBezTo>
                                        <a:cubicBezTo>
                                          <a:pt x="224" y="35"/>
                                          <a:pt x="229" y="26"/>
                                          <a:pt x="232" y="17"/>
                                        </a:cubicBezTo>
                                        <a:cubicBezTo>
                                          <a:pt x="228" y="24"/>
                                          <a:pt x="225" y="32"/>
                                          <a:pt x="224" y="40"/>
                                        </a:cubicBezTo>
                                        <a:cubicBezTo>
                                          <a:pt x="222" y="37"/>
                                          <a:pt x="224" y="34"/>
                                          <a:pt x="224" y="32"/>
                                        </a:cubicBezTo>
                                        <a:cubicBezTo>
                                          <a:pt x="226" y="23"/>
                                          <a:pt x="228" y="14"/>
                                          <a:pt x="236" y="10"/>
                                        </a:cubicBezTo>
                                        <a:close/>
                                        <a:moveTo>
                                          <a:pt x="228" y="17"/>
                                        </a:moveTo>
                                        <a:cubicBezTo>
                                          <a:pt x="226" y="22"/>
                                          <a:pt x="224" y="28"/>
                                          <a:pt x="222" y="34"/>
                                        </a:cubicBezTo>
                                        <a:cubicBezTo>
                                          <a:pt x="222" y="28"/>
                                          <a:pt x="225" y="22"/>
                                          <a:pt x="228" y="16"/>
                                        </a:cubicBezTo>
                                        <a:cubicBezTo>
                                          <a:pt x="228" y="16"/>
                                          <a:pt x="228" y="17"/>
                                          <a:pt x="228" y="17"/>
                                        </a:cubicBezTo>
                                        <a:close/>
                                        <a:moveTo>
                                          <a:pt x="226" y="18"/>
                                        </a:moveTo>
                                        <a:cubicBezTo>
                                          <a:pt x="224" y="23"/>
                                          <a:pt x="222" y="27"/>
                                          <a:pt x="221" y="32"/>
                                        </a:cubicBezTo>
                                        <a:cubicBezTo>
                                          <a:pt x="220" y="31"/>
                                          <a:pt x="220" y="31"/>
                                          <a:pt x="220" y="31"/>
                                        </a:cubicBezTo>
                                        <a:cubicBezTo>
                                          <a:pt x="222" y="26"/>
                                          <a:pt x="222" y="21"/>
                                          <a:pt x="226" y="18"/>
                                        </a:cubicBezTo>
                                        <a:close/>
                                        <a:moveTo>
                                          <a:pt x="223" y="20"/>
                                        </a:moveTo>
                                        <a:cubicBezTo>
                                          <a:pt x="222" y="23"/>
                                          <a:pt x="220" y="26"/>
                                          <a:pt x="219" y="30"/>
                                        </a:cubicBezTo>
                                        <a:cubicBezTo>
                                          <a:pt x="217" y="27"/>
                                          <a:pt x="221" y="22"/>
                                          <a:pt x="223" y="20"/>
                                        </a:cubicBezTo>
                                        <a:close/>
                                        <a:moveTo>
                                          <a:pt x="218" y="25"/>
                                        </a:moveTo>
                                        <a:cubicBezTo>
                                          <a:pt x="218" y="26"/>
                                          <a:pt x="217" y="27"/>
                                          <a:pt x="217" y="28"/>
                                        </a:cubicBezTo>
                                        <a:cubicBezTo>
                                          <a:pt x="217" y="28"/>
                                          <a:pt x="216" y="28"/>
                                          <a:pt x="216" y="28"/>
                                        </a:cubicBezTo>
                                        <a:cubicBezTo>
                                          <a:pt x="217" y="27"/>
                                          <a:pt x="217" y="26"/>
                                          <a:pt x="218" y="25"/>
                                        </a:cubicBezTo>
                                        <a:close/>
                                        <a:moveTo>
                                          <a:pt x="211" y="30"/>
                                        </a:moveTo>
                                        <a:cubicBezTo>
                                          <a:pt x="209" y="36"/>
                                          <a:pt x="206" y="40"/>
                                          <a:pt x="203" y="45"/>
                                        </a:cubicBezTo>
                                        <a:cubicBezTo>
                                          <a:pt x="203" y="45"/>
                                          <a:pt x="204" y="46"/>
                                          <a:pt x="204" y="45"/>
                                        </a:cubicBezTo>
                                        <a:cubicBezTo>
                                          <a:pt x="206" y="41"/>
                                          <a:pt x="209" y="37"/>
                                          <a:pt x="211" y="32"/>
                                        </a:cubicBezTo>
                                        <a:cubicBezTo>
                                          <a:pt x="211" y="38"/>
                                          <a:pt x="207" y="45"/>
                                          <a:pt x="204" y="49"/>
                                        </a:cubicBezTo>
                                        <a:cubicBezTo>
                                          <a:pt x="204" y="50"/>
                                          <a:pt x="203" y="51"/>
                                          <a:pt x="203" y="52"/>
                                        </a:cubicBezTo>
                                        <a:cubicBezTo>
                                          <a:pt x="207" y="45"/>
                                          <a:pt x="210" y="39"/>
                                          <a:pt x="213" y="32"/>
                                        </a:cubicBezTo>
                                        <a:cubicBezTo>
                                          <a:pt x="213" y="37"/>
                                          <a:pt x="212" y="42"/>
                                          <a:pt x="211" y="47"/>
                                        </a:cubicBezTo>
                                        <a:cubicBezTo>
                                          <a:pt x="213" y="41"/>
                                          <a:pt x="214" y="36"/>
                                          <a:pt x="214" y="29"/>
                                        </a:cubicBezTo>
                                        <a:cubicBezTo>
                                          <a:pt x="215" y="30"/>
                                          <a:pt x="215" y="30"/>
                                          <a:pt x="215" y="31"/>
                                        </a:cubicBezTo>
                                        <a:cubicBezTo>
                                          <a:pt x="215" y="32"/>
                                          <a:pt x="215" y="31"/>
                                          <a:pt x="215" y="32"/>
                                        </a:cubicBezTo>
                                        <a:cubicBezTo>
                                          <a:pt x="214" y="38"/>
                                          <a:pt x="214" y="46"/>
                                          <a:pt x="213" y="53"/>
                                        </a:cubicBezTo>
                                        <a:cubicBezTo>
                                          <a:pt x="215" y="45"/>
                                          <a:pt x="216" y="36"/>
                                          <a:pt x="215" y="30"/>
                                        </a:cubicBezTo>
                                        <a:cubicBezTo>
                                          <a:pt x="216" y="30"/>
                                          <a:pt x="216" y="30"/>
                                          <a:pt x="217" y="31"/>
                                        </a:cubicBezTo>
                                        <a:cubicBezTo>
                                          <a:pt x="216" y="39"/>
                                          <a:pt x="216" y="46"/>
                                          <a:pt x="215" y="54"/>
                                        </a:cubicBezTo>
                                        <a:cubicBezTo>
                                          <a:pt x="217" y="46"/>
                                          <a:pt x="217" y="38"/>
                                          <a:pt x="217" y="31"/>
                                        </a:cubicBezTo>
                                        <a:cubicBezTo>
                                          <a:pt x="217" y="31"/>
                                          <a:pt x="218" y="31"/>
                                          <a:pt x="218" y="31"/>
                                        </a:cubicBezTo>
                                        <a:cubicBezTo>
                                          <a:pt x="220" y="39"/>
                                          <a:pt x="218" y="49"/>
                                          <a:pt x="217" y="57"/>
                                        </a:cubicBezTo>
                                        <a:cubicBezTo>
                                          <a:pt x="219" y="50"/>
                                          <a:pt x="219" y="43"/>
                                          <a:pt x="220" y="37"/>
                                        </a:cubicBezTo>
                                        <a:cubicBezTo>
                                          <a:pt x="221" y="43"/>
                                          <a:pt x="220" y="53"/>
                                          <a:pt x="219" y="59"/>
                                        </a:cubicBezTo>
                                        <a:cubicBezTo>
                                          <a:pt x="221" y="52"/>
                                          <a:pt x="221" y="45"/>
                                          <a:pt x="221" y="38"/>
                                        </a:cubicBezTo>
                                        <a:cubicBezTo>
                                          <a:pt x="222" y="40"/>
                                          <a:pt x="223" y="43"/>
                                          <a:pt x="222" y="45"/>
                                        </a:cubicBezTo>
                                        <a:cubicBezTo>
                                          <a:pt x="223" y="45"/>
                                          <a:pt x="223" y="46"/>
                                          <a:pt x="223" y="45"/>
                                        </a:cubicBezTo>
                                        <a:cubicBezTo>
                                          <a:pt x="224" y="48"/>
                                          <a:pt x="222" y="49"/>
                                          <a:pt x="223" y="50"/>
                                        </a:cubicBezTo>
                                        <a:cubicBezTo>
                                          <a:pt x="224" y="50"/>
                                          <a:pt x="223" y="49"/>
                                          <a:pt x="224" y="49"/>
                                        </a:cubicBezTo>
                                        <a:cubicBezTo>
                                          <a:pt x="226" y="58"/>
                                          <a:pt x="225" y="70"/>
                                          <a:pt x="224" y="79"/>
                                        </a:cubicBezTo>
                                        <a:cubicBezTo>
                                          <a:pt x="223" y="78"/>
                                          <a:pt x="224" y="77"/>
                                          <a:pt x="223" y="76"/>
                                        </a:cubicBezTo>
                                        <a:cubicBezTo>
                                          <a:pt x="222" y="77"/>
                                          <a:pt x="222" y="78"/>
                                          <a:pt x="221" y="79"/>
                                        </a:cubicBezTo>
                                        <a:cubicBezTo>
                                          <a:pt x="223" y="76"/>
                                          <a:pt x="224" y="71"/>
                                          <a:pt x="224" y="67"/>
                                        </a:cubicBezTo>
                                        <a:cubicBezTo>
                                          <a:pt x="223" y="71"/>
                                          <a:pt x="222" y="77"/>
                                          <a:pt x="219" y="80"/>
                                        </a:cubicBezTo>
                                        <a:cubicBezTo>
                                          <a:pt x="220" y="76"/>
                                          <a:pt x="222" y="72"/>
                                          <a:pt x="222" y="68"/>
                                        </a:cubicBezTo>
                                        <a:cubicBezTo>
                                          <a:pt x="222" y="68"/>
                                          <a:pt x="223" y="68"/>
                                          <a:pt x="223" y="68"/>
                                        </a:cubicBezTo>
                                        <a:cubicBezTo>
                                          <a:pt x="223" y="67"/>
                                          <a:pt x="222" y="67"/>
                                          <a:pt x="222" y="67"/>
                                        </a:cubicBezTo>
                                        <a:cubicBezTo>
                                          <a:pt x="221" y="72"/>
                                          <a:pt x="219" y="78"/>
                                          <a:pt x="216" y="82"/>
                                        </a:cubicBezTo>
                                        <a:cubicBezTo>
                                          <a:pt x="218" y="79"/>
                                          <a:pt x="219" y="76"/>
                                          <a:pt x="220" y="73"/>
                                        </a:cubicBezTo>
                                        <a:cubicBezTo>
                                          <a:pt x="219" y="74"/>
                                          <a:pt x="218" y="76"/>
                                          <a:pt x="217" y="77"/>
                                        </a:cubicBezTo>
                                        <a:cubicBezTo>
                                          <a:pt x="219" y="74"/>
                                          <a:pt x="219" y="71"/>
                                          <a:pt x="220" y="68"/>
                                        </a:cubicBezTo>
                                        <a:cubicBezTo>
                                          <a:pt x="220" y="67"/>
                                          <a:pt x="220" y="67"/>
                                          <a:pt x="220" y="66"/>
                                        </a:cubicBezTo>
                                        <a:cubicBezTo>
                                          <a:pt x="218" y="73"/>
                                          <a:pt x="217" y="79"/>
                                          <a:pt x="213" y="84"/>
                                        </a:cubicBezTo>
                                        <a:cubicBezTo>
                                          <a:pt x="214" y="82"/>
                                          <a:pt x="215" y="80"/>
                                          <a:pt x="215" y="78"/>
                                        </a:cubicBezTo>
                                        <a:cubicBezTo>
                                          <a:pt x="215" y="78"/>
                                          <a:pt x="215" y="79"/>
                                          <a:pt x="215" y="79"/>
                                        </a:cubicBezTo>
                                        <a:cubicBezTo>
                                          <a:pt x="215" y="77"/>
                                          <a:pt x="216" y="76"/>
                                          <a:pt x="216" y="74"/>
                                        </a:cubicBezTo>
                                        <a:cubicBezTo>
                                          <a:pt x="215" y="77"/>
                                          <a:pt x="214" y="81"/>
                                          <a:pt x="212" y="84"/>
                                        </a:cubicBezTo>
                                        <a:cubicBezTo>
                                          <a:pt x="211" y="84"/>
                                          <a:pt x="211" y="85"/>
                                          <a:pt x="210" y="85"/>
                                        </a:cubicBezTo>
                                        <a:cubicBezTo>
                                          <a:pt x="213" y="81"/>
                                          <a:pt x="214" y="73"/>
                                          <a:pt x="217" y="68"/>
                                        </a:cubicBezTo>
                                        <a:cubicBezTo>
                                          <a:pt x="217" y="68"/>
                                          <a:pt x="216" y="68"/>
                                          <a:pt x="216" y="68"/>
                                        </a:cubicBezTo>
                                        <a:cubicBezTo>
                                          <a:pt x="214" y="73"/>
                                          <a:pt x="213" y="78"/>
                                          <a:pt x="211" y="83"/>
                                        </a:cubicBezTo>
                                        <a:cubicBezTo>
                                          <a:pt x="211" y="83"/>
                                          <a:pt x="211" y="82"/>
                                          <a:pt x="211" y="83"/>
                                        </a:cubicBezTo>
                                        <a:cubicBezTo>
                                          <a:pt x="210" y="85"/>
                                          <a:pt x="209" y="87"/>
                                          <a:pt x="207" y="88"/>
                                        </a:cubicBezTo>
                                        <a:cubicBezTo>
                                          <a:pt x="210" y="83"/>
                                          <a:pt x="212" y="76"/>
                                          <a:pt x="214" y="70"/>
                                        </a:cubicBezTo>
                                        <a:cubicBezTo>
                                          <a:pt x="214" y="70"/>
                                          <a:pt x="214" y="70"/>
                                          <a:pt x="214" y="70"/>
                                        </a:cubicBezTo>
                                        <a:cubicBezTo>
                                          <a:pt x="211" y="77"/>
                                          <a:pt x="209" y="85"/>
                                          <a:pt x="204" y="92"/>
                                        </a:cubicBezTo>
                                        <a:cubicBezTo>
                                          <a:pt x="205" y="90"/>
                                          <a:pt x="206" y="86"/>
                                          <a:pt x="208" y="84"/>
                                        </a:cubicBezTo>
                                        <a:cubicBezTo>
                                          <a:pt x="208" y="84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7" y="83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9" y="80"/>
                                          <a:pt x="209" y="77"/>
                                          <a:pt x="211" y="73"/>
                                        </a:cubicBezTo>
                                        <a:cubicBezTo>
                                          <a:pt x="211" y="73"/>
                                          <a:pt x="211" y="73"/>
                                          <a:pt x="211" y="72"/>
                                        </a:cubicBezTo>
                                        <a:cubicBezTo>
                                          <a:pt x="210" y="73"/>
                                          <a:pt x="211" y="73"/>
                                          <a:pt x="210" y="73"/>
                                        </a:cubicBezTo>
                                        <a:cubicBezTo>
                                          <a:pt x="210" y="73"/>
                                          <a:pt x="210" y="73"/>
                                          <a:pt x="210" y="72"/>
                                        </a:cubicBezTo>
                                        <a:cubicBezTo>
                                          <a:pt x="210" y="72"/>
                                          <a:pt x="209" y="73"/>
                                          <a:pt x="209" y="73"/>
                                        </a:cubicBezTo>
                                        <a:cubicBezTo>
                                          <a:pt x="207" y="79"/>
                                          <a:pt x="204" y="86"/>
                                          <a:pt x="201" y="92"/>
                                        </a:cubicBezTo>
                                        <a:cubicBezTo>
                                          <a:pt x="201" y="91"/>
                                          <a:pt x="202" y="90"/>
                                          <a:pt x="202" y="88"/>
                                        </a:cubicBezTo>
                                        <a:cubicBezTo>
                                          <a:pt x="202" y="88"/>
                                          <a:pt x="202" y="89"/>
                                          <a:pt x="201" y="89"/>
                                        </a:cubicBezTo>
                                        <a:cubicBezTo>
                                          <a:pt x="203" y="86"/>
                                          <a:pt x="204" y="83"/>
                                          <a:pt x="205" y="80"/>
                                        </a:cubicBezTo>
                                        <a:cubicBezTo>
                                          <a:pt x="205" y="79"/>
                                          <a:pt x="205" y="80"/>
                                          <a:pt x="205" y="79"/>
                                        </a:cubicBezTo>
                                        <a:cubicBezTo>
                                          <a:pt x="205" y="77"/>
                                          <a:pt x="206" y="76"/>
                                          <a:pt x="206" y="74"/>
                                        </a:cubicBezTo>
                                        <a:cubicBezTo>
                                          <a:pt x="204" y="78"/>
                                          <a:pt x="202" y="84"/>
                                          <a:pt x="200" y="89"/>
                                        </a:cubicBezTo>
                                        <a:cubicBezTo>
                                          <a:pt x="200" y="87"/>
                                          <a:pt x="202" y="84"/>
                                          <a:pt x="202" y="81"/>
                                        </a:cubicBezTo>
                                        <a:cubicBezTo>
                                          <a:pt x="200" y="84"/>
                                          <a:pt x="199" y="88"/>
                                          <a:pt x="198" y="92"/>
                                        </a:cubicBezTo>
                                        <a:cubicBezTo>
                                          <a:pt x="198" y="92"/>
                                          <a:pt x="197" y="94"/>
                                          <a:pt x="196" y="95"/>
                                        </a:cubicBezTo>
                                        <a:cubicBezTo>
                                          <a:pt x="198" y="89"/>
                                          <a:pt x="199" y="82"/>
                                          <a:pt x="200" y="75"/>
                                        </a:cubicBezTo>
                                        <a:cubicBezTo>
                                          <a:pt x="198" y="81"/>
                                          <a:pt x="196" y="88"/>
                                          <a:pt x="194" y="94"/>
                                        </a:cubicBezTo>
                                        <a:cubicBezTo>
                                          <a:pt x="194" y="89"/>
                                          <a:pt x="198" y="80"/>
                                          <a:pt x="199" y="73"/>
                                        </a:cubicBezTo>
                                        <a:cubicBezTo>
                                          <a:pt x="197" y="79"/>
                                          <a:pt x="195" y="85"/>
                                          <a:pt x="193" y="90"/>
                                        </a:cubicBezTo>
                                        <a:cubicBezTo>
                                          <a:pt x="193" y="84"/>
                                          <a:pt x="198" y="77"/>
                                          <a:pt x="199" y="70"/>
                                        </a:cubicBezTo>
                                        <a:cubicBezTo>
                                          <a:pt x="197" y="75"/>
                                          <a:pt x="194" y="81"/>
                                          <a:pt x="192" y="86"/>
                                        </a:cubicBezTo>
                                        <a:cubicBezTo>
                                          <a:pt x="193" y="80"/>
                                          <a:pt x="197" y="73"/>
                                          <a:pt x="199" y="66"/>
                                        </a:cubicBezTo>
                                        <a:cubicBezTo>
                                          <a:pt x="196" y="71"/>
                                          <a:pt x="194" y="77"/>
                                          <a:pt x="192" y="82"/>
                                        </a:cubicBezTo>
                                        <a:cubicBezTo>
                                          <a:pt x="191" y="77"/>
                                          <a:pt x="196" y="71"/>
                                          <a:pt x="197" y="65"/>
                                        </a:cubicBezTo>
                                        <a:cubicBezTo>
                                          <a:pt x="194" y="69"/>
                                          <a:pt x="193" y="75"/>
                                          <a:pt x="190" y="79"/>
                                        </a:cubicBezTo>
                                        <a:cubicBezTo>
                                          <a:pt x="190" y="73"/>
                                          <a:pt x="195" y="68"/>
                                          <a:pt x="196" y="62"/>
                                        </a:cubicBezTo>
                                        <a:cubicBezTo>
                                          <a:pt x="194" y="67"/>
                                          <a:pt x="191" y="72"/>
                                          <a:pt x="189" y="77"/>
                                        </a:cubicBezTo>
                                        <a:cubicBezTo>
                                          <a:pt x="190" y="69"/>
                                          <a:pt x="195" y="62"/>
                                          <a:pt x="197" y="54"/>
                                        </a:cubicBezTo>
                                        <a:cubicBezTo>
                                          <a:pt x="195" y="59"/>
                                          <a:pt x="192" y="67"/>
                                          <a:pt x="188" y="73"/>
                                        </a:cubicBezTo>
                                        <a:cubicBezTo>
                                          <a:pt x="191" y="65"/>
                                          <a:pt x="194" y="59"/>
                                          <a:pt x="197" y="52"/>
                                        </a:cubicBezTo>
                                        <a:cubicBezTo>
                                          <a:pt x="194" y="58"/>
                                          <a:pt x="190" y="65"/>
                                          <a:pt x="187" y="72"/>
                                        </a:cubicBezTo>
                                        <a:cubicBezTo>
                                          <a:pt x="188" y="69"/>
                                          <a:pt x="190" y="65"/>
                                          <a:pt x="192" y="62"/>
                                        </a:cubicBezTo>
                                        <a:cubicBezTo>
                                          <a:pt x="192" y="60"/>
                                          <a:pt x="193" y="59"/>
                                          <a:pt x="194" y="57"/>
                                        </a:cubicBezTo>
                                        <a:cubicBezTo>
                                          <a:pt x="191" y="61"/>
                                          <a:pt x="189" y="66"/>
                                          <a:pt x="186" y="71"/>
                                        </a:cubicBezTo>
                                        <a:cubicBezTo>
                                          <a:pt x="187" y="65"/>
                                          <a:pt x="191" y="61"/>
                                          <a:pt x="193" y="55"/>
                                        </a:cubicBezTo>
                                        <a:cubicBezTo>
                                          <a:pt x="190" y="59"/>
                                          <a:pt x="188" y="64"/>
                                          <a:pt x="185" y="68"/>
                                        </a:cubicBezTo>
                                        <a:cubicBezTo>
                                          <a:pt x="185" y="68"/>
                                          <a:pt x="185" y="68"/>
                                          <a:pt x="185" y="68"/>
                                        </a:cubicBezTo>
                                        <a:cubicBezTo>
                                          <a:pt x="186" y="65"/>
                                          <a:pt x="188" y="63"/>
                                          <a:pt x="189" y="61"/>
                                        </a:cubicBezTo>
                                        <a:cubicBezTo>
                                          <a:pt x="187" y="62"/>
                                          <a:pt x="186" y="64"/>
                                          <a:pt x="185" y="66"/>
                                        </a:cubicBezTo>
                                        <a:cubicBezTo>
                                          <a:pt x="186" y="59"/>
                                          <a:pt x="191" y="52"/>
                                          <a:pt x="197" y="48"/>
                                        </a:cubicBezTo>
                                        <a:cubicBezTo>
                                          <a:pt x="199" y="45"/>
                                          <a:pt x="202" y="42"/>
                                          <a:pt x="204" y="40"/>
                                        </a:cubicBezTo>
                                        <a:cubicBezTo>
                                          <a:pt x="207" y="37"/>
                                          <a:pt x="208" y="33"/>
                                          <a:pt x="211" y="30"/>
                                        </a:cubicBezTo>
                                        <a:close/>
                                        <a:moveTo>
                                          <a:pt x="205" y="88"/>
                                        </a:moveTo>
                                        <a:cubicBezTo>
                                          <a:pt x="205" y="86"/>
                                          <a:pt x="206" y="84"/>
                                          <a:pt x="206" y="83"/>
                                        </a:cubicBezTo>
                                        <a:cubicBezTo>
                                          <a:pt x="207" y="84"/>
                                          <a:pt x="205" y="86"/>
                                          <a:pt x="205" y="88"/>
                                        </a:cubicBezTo>
                                        <a:close/>
                                        <a:moveTo>
                                          <a:pt x="204" y="81"/>
                                        </a:moveTo>
                                        <a:cubicBezTo>
                                          <a:pt x="203" y="82"/>
                                          <a:pt x="204" y="81"/>
                                          <a:pt x="204" y="80"/>
                                        </a:cubicBezTo>
                                        <a:cubicBezTo>
                                          <a:pt x="205" y="81"/>
                                          <a:pt x="204" y="81"/>
                                          <a:pt x="204" y="81"/>
                                        </a:cubicBezTo>
                                        <a:close/>
                                        <a:moveTo>
                                          <a:pt x="193" y="99"/>
                                        </a:moveTo>
                                        <a:cubicBezTo>
                                          <a:pt x="194" y="95"/>
                                          <a:pt x="196" y="92"/>
                                          <a:pt x="197" y="88"/>
                                        </a:cubicBezTo>
                                        <a:cubicBezTo>
                                          <a:pt x="197" y="88"/>
                                          <a:pt x="197" y="88"/>
                                          <a:pt x="197" y="88"/>
                                        </a:cubicBezTo>
                                        <a:cubicBezTo>
                                          <a:pt x="196" y="92"/>
                                          <a:pt x="195" y="95"/>
                                          <a:pt x="193" y="99"/>
                                        </a:cubicBezTo>
                                        <a:close/>
                                        <a:moveTo>
                                          <a:pt x="198" y="85"/>
                                        </a:moveTo>
                                        <a:cubicBezTo>
                                          <a:pt x="198" y="86"/>
                                          <a:pt x="198" y="86"/>
                                          <a:pt x="198" y="87"/>
                                        </a:cubicBezTo>
                                        <a:cubicBezTo>
                                          <a:pt x="197" y="86"/>
                                          <a:pt x="198" y="86"/>
                                          <a:pt x="198" y="85"/>
                                        </a:cubicBezTo>
                                        <a:close/>
                                        <a:moveTo>
                                          <a:pt x="204" y="34"/>
                                        </a:moveTo>
                                        <a:cubicBezTo>
                                          <a:pt x="204" y="35"/>
                                          <a:pt x="204" y="36"/>
                                          <a:pt x="203" y="38"/>
                                        </a:cubicBezTo>
                                        <a:cubicBezTo>
                                          <a:pt x="203" y="36"/>
                                          <a:pt x="203" y="34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3" y="32"/>
                                          <a:pt x="203" y="32"/>
                                        </a:cubicBezTo>
                                        <a:cubicBezTo>
                                          <a:pt x="204" y="32"/>
                                          <a:pt x="203" y="34"/>
                                          <a:pt x="204" y="34"/>
                                        </a:cubicBezTo>
                                        <a:close/>
                                        <a:moveTo>
                                          <a:pt x="194" y="12"/>
                                        </a:moveTo>
                                        <a:cubicBezTo>
                                          <a:pt x="195" y="13"/>
                                          <a:pt x="195" y="13"/>
                                          <a:pt x="196" y="14"/>
                                        </a:cubicBezTo>
                                        <a:cubicBezTo>
                                          <a:pt x="196" y="16"/>
                                          <a:pt x="197" y="19"/>
                                          <a:pt x="197" y="21"/>
                                        </a:cubicBezTo>
                                        <a:cubicBezTo>
                                          <a:pt x="197" y="20"/>
                                          <a:pt x="197" y="17"/>
                                          <a:pt x="197" y="16"/>
                                        </a:cubicBezTo>
                                        <a:cubicBezTo>
                                          <a:pt x="199" y="17"/>
                                          <a:pt x="198" y="20"/>
                                          <a:pt x="199" y="22"/>
                                        </a:cubicBezTo>
                                        <a:cubicBezTo>
                                          <a:pt x="200" y="21"/>
                                          <a:pt x="198" y="20"/>
                                          <a:pt x="199" y="19"/>
                                        </a:cubicBezTo>
                                        <a:cubicBezTo>
                                          <a:pt x="200" y="21"/>
                                          <a:pt x="200" y="24"/>
                                          <a:pt x="201" y="25"/>
                                        </a:cubicBezTo>
                                        <a:cubicBezTo>
                                          <a:pt x="201" y="26"/>
                                          <a:pt x="201" y="26"/>
                                          <a:pt x="201" y="26"/>
                                        </a:cubicBezTo>
                                        <a:cubicBezTo>
                                          <a:pt x="201" y="28"/>
                                          <a:pt x="202" y="30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2" y="32"/>
                                          <a:pt x="202" y="32"/>
                                        </a:cubicBezTo>
                                        <a:cubicBezTo>
                                          <a:pt x="203" y="34"/>
                                          <a:pt x="201" y="37"/>
                                          <a:pt x="202" y="39"/>
                                        </a:cubicBezTo>
                                        <a:cubicBezTo>
                                          <a:pt x="202" y="40"/>
                                          <a:pt x="202" y="40"/>
                                          <a:pt x="202" y="40"/>
                                        </a:cubicBezTo>
                                        <a:cubicBezTo>
                                          <a:pt x="201" y="37"/>
                                          <a:pt x="202" y="34"/>
                                          <a:pt x="202" y="30"/>
                                        </a:cubicBezTo>
                                        <a:cubicBezTo>
                                          <a:pt x="200" y="33"/>
                                          <a:pt x="202" y="39"/>
                                          <a:pt x="200" y="41"/>
                                        </a:cubicBezTo>
                                        <a:cubicBezTo>
                                          <a:pt x="200" y="37"/>
                                          <a:pt x="201" y="31"/>
                                          <a:pt x="200" y="27"/>
                                        </a:cubicBezTo>
                                        <a:cubicBezTo>
                                          <a:pt x="200" y="33"/>
                                          <a:pt x="200" y="39"/>
                                          <a:pt x="198" y="44"/>
                                        </a:cubicBezTo>
                                        <a:cubicBezTo>
                                          <a:pt x="198" y="39"/>
                                          <a:pt x="199" y="33"/>
                                          <a:pt x="198" y="28"/>
                                        </a:cubicBezTo>
                                        <a:cubicBezTo>
                                          <a:pt x="198" y="33"/>
                                          <a:pt x="198" y="39"/>
                                          <a:pt x="196" y="45"/>
                                        </a:cubicBezTo>
                                        <a:cubicBezTo>
                                          <a:pt x="197" y="38"/>
                                          <a:pt x="198" y="30"/>
                                          <a:pt x="196" y="23"/>
                                        </a:cubicBezTo>
                                        <a:cubicBezTo>
                                          <a:pt x="197" y="29"/>
                                          <a:pt x="197" y="39"/>
                                          <a:pt x="195" y="45"/>
                                        </a:cubicBezTo>
                                        <a:cubicBezTo>
                                          <a:pt x="193" y="34"/>
                                          <a:pt x="194" y="24"/>
                                          <a:pt x="194" y="12"/>
                                        </a:cubicBezTo>
                                        <a:close/>
                                        <a:moveTo>
                                          <a:pt x="189" y="9"/>
                                        </a:moveTo>
                                        <a:cubicBezTo>
                                          <a:pt x="190" y="11"/>
                                          <a:pt x="190" y="14"/>
                                          <a:pt x="191" y="16"/>
                                        </a:cubicBezTo>
                                        <a:cubicBezTo>
                                          <a:pt x="191" y="15"/>
                                          <a:pt x="190" y="12"/>
                                          <a:pt x="191" y="10"/>
                                        </a:cubicBezTo>
                                        <a:cubicBezTo>
                                          <a:pt x="192" y="10"/>
                                          <a:pt x="193" y="11"/>
                                          <a:pt x="194" y="12"/>
                                        </a:cubicBezTo>
                                        <a:cubicBezTo>
                                          <a:pt x="194" y="22"/>
                                          <a:pt x="193" y="29"/>
                                          <a:pt x="193" y="38"/>
                                        </a:cubicBezTo>
                                        <a:cubicBezTo>
                                          <a:pt x="191" y="32"/>
                                          <a:pt x="192" y="26"/>
                                          <a:pt x="191" y="20"/>
                                        </a:cubicBezTo>
                                        <a:cubicBezTo>
                                          <a:pt x="191" y="23"/>
                                          <a:pt x="191" y="26"/>
                                          <a:pt x="191" y="28"/>
                                        </a:cubicBezTo>
                                        <a:cubicBezTo>
                                          <a:pt x="189" y="24"/>
                                          <a:pt x="189" y="19"/>
                                          <a:pt x="189" y="14"/>
                                        </a:cubicBezTo>
                                        <a:cubicBezTo>
                                          <a:pt x="188" y="15"/>
                                          <a:pt x="189" y="20"/>
                                          <a:pt x="189" y="21"/>
                                        </a:cubicBezTo>
                                        <a:cubicBezTo>
                                          <a:pt x="186" y="19"/>
                                          <a:pt x="188" y="16"/>
                                          <a:pt x="187" y="15"/>
                                        </a:cubicBezTo>
                                        <a:cubicBezTo>
                                          <a:pt x="187" y="15"/>
                                          <a:pt x="187" y="16"/>
                                          <a:pt x="187" y="17"/>
                                        </a:cubicBezTo>
                                        <a:cubicBezTo>
                                          <a:pt x="184" y="15"/>
                                          <a:pt x="188" y="12"/>
                                          <a:pt x="189" y="9"/>
                                        </a:cubicBezTo>
                                        <a:close/>
                                        <a:moveTo>
                                          <a:pt x="164" y="12"/>
                                        </a:moveTo>
                                        <a:cubicBezTo>
                                          <a:pt x="165" y="13"/>
                                          <a:pt x="164" y="14"/>
                                          <a:pt x="165" y="14"/>
                                        </a:cubicBezTo>
                                        <a:cubicBezTo>
                                          <a:pt x="166" y="13"/>
                                          <a:pt x="164" y="11"/>
                                          <a:pt x="166" y="10"/>
                                        </a:cubicBezTo>
                                        <a:cubicBezTo>
                                          <a:pt x="166" y="11"/>
                                          <a:pt x="166" y="12"/>
                                          <a:pt x="167" y="14"/>
                                        </a:cubicBezTo>
                                        <a:cubicBezTo>
                                          <a:pt x="167" y="12"/>
                                          <a:pt x="167" y="11"/>
                                          <a:pt x="166" y="9"/>
                                        </a:cubicBezTo>
                                        <a:cubicBezTo>
                                          <a:pt x="167" y="9"/>
                                          <a:pt x="168" y="8"/>
                                          <a:pt x="168" y="8"/>
                                        </a:cubicBezTo>
                                        <a:cubicBezTo>
                                          <a:pt x="169" y="10"/>
                                          <a:pt x="168" y="12"/>
                                          <a:pt x="169" y="14"/>
                                        </a:cubicBezTo>
                                        <a:cubicBezTo>
                                          <a:pt x="169" y="11"/>
                                          <a:pt x="167" y="7"/>
                                          <a:pt x="170" y="5"/>
                                        </a:cubicBezTo>
                                        <a:cubicBezTo>
                                          <a:pt x="170" y="9"/>
                                          <a:pt x="171" y="11"/>
                                          <a:pt x="172" y="15"/>
                                        </a:cubicBezTo>
                                        <a:cubicBezTo>
                                          <a:pt x="173" y="14"/>
                                          <a:pt x="169" y="4"/>
                                          <a:pt x="171" y="4"/>
                                        </a:cubicBezTo>
                                        <a:cubicBezTo>
                                          <a:pt x="173" y="3"/>
                                          <a:pt x="174" y="15"/>
                                          <a:pt x="176" y="16"/>
                                        </a:cubicBezTo>
                                        <a:cubicBezTo>
                                          <a:pt x="175" y="12"/>
                                          <a:pt x="173" y="7"/>
                                          <a:pt x="172" y="3"/>
                                        </a:cubicBezTo>
                                        <a:cubicBezTo>
                                          <a:pt x="176" y="9"/>
                                          <a:pt x="178" y="16"/>
                                          <a:pt x="180" y="23"/>
                                        </a:cubicBezTo>
                                        <a:cubicBezTo>
                                          <a:pt x="179" y="17"/>
                                          <a:pt x="176" y="10"/>
                                          <a:pt x="174" y="5"/>
                                        </a:cubicBezTo>
                                        <a:cubicBezTo>
                                          <a:pt x="175" y="5"/>
                                          <a:pt x="175" y="6"/>
                                          <a:pt x="176" y="6"/>
                                        </a:cubicBezTo>
                                        <a:cubicBezTo>
                                          <a:pt x="182" y="13"/>
                                          <a:pt x="185" y="21"/>
                                          <a:pt x="187" y="31"/>
                                        </a:cubicBezTo>
                                        <a:cubicBezTo>
                                          <a:pt x="186" y="25"/>
                                          <a:pt x="185" y="19"/>
                                          <a:pt x="182" y="14"/>
                                        </a:cubicBezTo>
                                        <a:cubicBezTo>
                                          <a:pt x="190" y="22"/>
                                          <a:pt x="190" y="37"/>
                                          <a:pt x="193" y="47"/>
                                        </a:cubicBezTo>
                                        <a:cubicBezTo>
                                          <a:pt x="192" y="48"/>
                                          <a:pt x="192" y="49"/>
                                          <a:pt x="191" y="50"/>
                                        </a:cubicBezTo>
                                        <a:cubicBezTo>
                                          <a:pt x="191" y="44"/>
                                          <a:pt x="190" y="36"/>
                                          <a:pt x="189" y="31"/>
                                        </a:cubicBezTo>
                                        <a:cubicBezTo>
                                          <a:pt x="189" y="38"/>
                                          <a:pt x="192" y="46"/>
                                          <a:pt x="189" y="52"/>
                                        </a:cubicBezTo>
                                        <a:cubicBezTo>
                                          <a:pt x="188" y="48"/>
                                          <a:pt x="189" y="41"/>
                                          <a:pt x="187" y="37"/>
                                        </a:cubicBezTo>
                                        <a:cubicBezTo>
                                          <a:pt x="187" y="37"/>
                                          <a:pt x="187" y="38"/>
                                          <a:pt x="187" y="38"/>
                                        </a:cubicBezTo>
                                        <a:cubicBezTo>
                                          <a:pt x="187" y="39"/>
                                          <a:pt x="187" y="38"/>
                                          <a:pt x="187" y="37"/>
                                        </a:cubicBezTo>
                                        <a:cubicBezTo>
                                          <a:pt x="187" y="38"/>
                                          <a:pt x="187" y="40"/>
                                          <a:pt x="187" y="40"/>
                                        </a:cubicBezTo>
                                        <a:cubicBezTo>
                                          <a:pt x="187" y="40"/>
                                          <a:pt x="187" y="39"/>
                                          <a:pt x="187" y="38"/>
                                        </a:cubicBezTo>
                                        <a:cubicBezTo>
                                          <a:pt x="189" y="46"/>
                                          <a:pt x="190" y="53"/>
                                          <a:pt x="185" y="59"/>
                                        </a:cubicBezTo>
                                        <a:cubicBezTo>
                                          <a:pt x="185" y="54"/>
                                          <a:pt x="187" y="46"/>
                                          <a:pt x="186" y="41"/>
                                        </a:cubicBezTo>
                                        <a:cubicBezTo>
                                          <a:pt x="186" y="49"/>
                                          <a:pt x="185" y="56"/>
                                          <a:pt x="184" y="62"/>
                                        </a:cubicBezTo>
                                        <a:cubicBezTo>
                                          <a:pt x="184" y="54"/>
                                          <a:pt x="184" y="46"/>
                                          <a:pt x="183" y="38"/>
                                        </a:cubicBezTo>
                                        <a:cubicBezTo>
                                          <a:pt x="183" y="45"/>
                                          <a:pt x="184" y="55"/>
                                          <a:pt x="182" y="63"/>
                                        </a:cubicBezTo>
                                        <a:cubicBezTo>
                                          <a:pt x="181" y="57"/>
                                          <a:pt x="182" y="50"/>
                                          <a:pt x="181" y="43"/>
                                        </a:cubicBezTo>
                                        <a:cubicBezTo>
                                          <a:pt x="181" y="43"/>
                                          <a:pt x="180" y="43"/>
                                          <a:pt x="180" y="43"/>
                                        </a:cubicBezTo>
                                        <a:cubicBezTo>
                                          <a:pt x="180" y="43"/>
                                          <a:pt x="180" y="43"/>
                                          <a:pt x="180" y="44"/>
                                        </a:cubicBezTo>
                                        <a:cubicBezTo>
                                          <a:pt x="180" y="49"/>
                                          <a:pt x="181" y="55"/>
                                          <a:pt x="181" y="59"/>
                                        </a:cubicBezTo>
                                        <a:cubicBezTo>
                                          <a:pt x="181" y="60"/>
                                          <a:pt x="181" y="60"/>
                                          <a:pt x="181" y="61"/>
                                        </a:cubicBezTo>
                                        <a:cubicBezTo>
                                          <a:pt x="179" y="55"/>
                                          <a:pt x="179" y="45"/>
                                          <a:pt x="176" y="38"/>
                                        </a:cubicBezTo>
                                        <a:cubicBezTo>
                                          <a:pt x="177" y="44"/>
                                          <a:pt x="179" y="53"/>
                                          <a:pt x="179" y="60"/>
                                        </a:cubicBezTo>
                                        <a:cubicBezTo>
                                          <a:pt x="178" y="60"/>
                                          <a:pt x="178" y="60"/>
                                          <a:pt x="178" y="60"/>
                                        </a:cubicBezTo>
                                        <a:cubicBezTo>
                                          <a:pt x="177" y="55"/>
                                          <a:pt x="176" y="49"/>
                                          <a:pt x="175" y="44"/>
                                        </a:cubicBezTo>
                                        <a:cubicBezTo>
                                          <a:pt x="175" y="47"/>
                                          <a:pt x="176" y="54"/>
                                          <a:pt x="176" y="59"/>
                                        </a:cubicBezTo>
                                        <a:cubicBezTo>
                                          <a:pt x="175" y="58"/>
                                          <a:pt x="174" y="59"/>
                                          <a:pt x="173" y="59"/>
                                        </a:cubicBezTo>
                                        <a:cubicBezTo>
                                          <a:pt x="172" y="60"/>
                                          <a:pt x="171" y="60"/>
                                          <a:pt x="170" y="60"/>
                                        </a:cubicBezTo>
                                        <a:cubicBezTo>
                                          <a:pt x="169" y="55"/>
                                          <a:pt x="168" y="49"/>
                                          <a:pt x="167" y="43"/>
                                        </a:cubicBezTo>
                                        <a:cubicBezTo>
                                          <a:pt x="166" y="49"/>
                                          <a:pt x="170" y="56"/>
                                          <a:pt x="169" y="62"/>
                                        </a:cubicBezTo>
                                        <a:cubicBezTo>
                                          <a:pt x="166" y="57"/>
                                          <a:pt x="165" y="49"/>
                                          <a:pt x="164" y="43"/>
                                        </a:cubicBezTo>
                                        <a:cubicBezTo>
                                          <a:pt x="164" y="49"/>
                                          <a:pt x="165" y="57"/>
                                          <a:pt x="168" y="63"/>
                                        </a:cubicBezTo>
                                        <a:cubicBezTo>
                                          <a:pt x="167" y="63"/>
                                          <a:pt x="167" y="64"/>
                                          <a:pt x="166" y="65"/>
                                        </a:cubicBezTo>
                                        <a:cubicBezTo>
                                          <a:pt x="163" y="50"/>
                                          <a:pt x="162" y="34"/>
                                          <a:pt x="165" y="20"/>
                                        </a:cubicBezTo>
                                        <a:cubicBezTo>
                                          <a:pt x="160" y="36"/>
                                          <a:pt x="162" y="51"/>
                                          <a:pt x="166" y="65"/>
                                        </a:cubicBezTo>
                                        <a:cubicBezTo>
                                          <a:pt x="166" y="66"/>
                                          <a:pt x="165" y="66"/>
                                          <a:pt x="165" y="66"/>
                                        </a:cubicBezTo>
                                        <a:cubicBezTo>
                                          <a:pt x="163" y="60"/>
                                          <a:pt x="161" y="51"/>
                                          <a:pt x="161" y="43"/>
                                        </a:cubicBezTo>
                                        <a:cubicBezTo>
                                          <a:pt x="160" y="52"/>
                                          <a:pt x="162" y="59"/>
                                          <a:pt x="164" y="68"/>
                                        </a:cubicBezTo>
                                        <a:cubicBezTo>
                                          <a:pt x="164" y="68"/>
                                          <a:pt x="164" y="69"/>
                                          <a:pt x="163" y="69"/>
                                        </a:cubicBezTo>
                                        <a:cubicBezTo>
                                          <a:pt x="161" y="60"/>
                                          <a:pt x="159" y="50"/>
                                          <a:pt x="159" y="41"/>
                                        </a:cubicBezTo>
                                        <a:cubicBezTo>
                                          <a:pt x="158" y="52"/>
                                          <a:pt x="161" y="61"/>
                                          <a:pt x="163" y="70"/>
                                        </a:cubicBezTo>
                                        <a:cubicBezTo>
                                          <a:pt x="159" y="61"/>
                                          <a:pt x="156" y="51"/>
                                          <a:pt x="157" y="41"/>
                                        </a:cubicBezTo>
                                        <a:cubicBezTo>
                                          <a:pt x="155" y="50"/>
                                          <a:pt x="157" y="61"/>
                                          <a:pt x="159" y="71"/>
                                        </a:cubicBezTo>
                                        <a:cubicBezTo>
                                          <a:pt x="156" y="65"/>
                                          <a:pt x="156" y="55"/>
                                          <a:pt x="155" y="47"/>
                                        </a:cubicBezTo>
                                        <a:cubicBezTo>
                                          <a:pt x="155" y="54"/>
                                          <a:pt x="156" y="60"/>
                                          <a:pt x="157" y="66"/>
                                        </a:cubicBezTo>
                                        <a:cubicBezTo>
                                          <a:pt x="149" y="48"/>
                                          <a:pt x="159" y="30"/>
                                          <a:pt x="164" y="12"/>
                                        </a:cubicBezTo>
                                        <a:close/>
                                        <a:moveTo>
                                          <a:pt x="154" y="60"/>
                                        </a:moveTo>
                                        <a:cubicBezTo>
                                          <a:pt x="154" y="60"/>
                                          <a:pt x="154" y="61"/>
                                          <a:pt x="154" y="61"/>
                                        </a:cubicBezTo>
                                        <a:cubicBezTo>
                                          <a:pt x="154" y="61"/>
                                          <a:pt x="154" y="62"/>
                                          <a:pt x="154" y="62"/>
                                        </a:cubicBezTo>
                                        <a:cubicBezTo>
                                          <a:pt x="154" y="62"/>
                                          <a:pt x="153" y="61"/>
                                          <a:pt x="154" y="60"/>
                                        </a:cubicBezTo>
                                        <a:close/>
                                        <a:moveTo>
                                          <a:pt x="153" y="52"/>
                                        </a:moveTo>
                                        <a:cubicBezTo>
                                          <a:pt x="154" y="55"/>
                                          <a:pt x="153" y="58"/>
                                          <a:pt x="154" y="60"/>
                                        </a:cubicBezTo>
                                        <a:cubicBezTo>
                                          <a:pt x="153" y="58"/>
                                          <a:pt x="153" y="55"/>
                                          <a:pt x="153" y="52"/>
                                        </a:cubicBezTo>
                                        <a:close/>
                                        <a:moveTo>
                                          <a:pt x="133" y="6"/>
                                        </a:moveTo>
                                        <a:cubicBezTo>
                                          <a:pt x="135" y="10"/>
                                          <a:pt x="135" y="14"/>
                                          <a:pt x="135" y="19"/>
                                        </a:cubicBezTo>
                                        <a:cubicBezTo>
                                          <a:pt x="136" y="15"/>
                                          <a:pt x="135" y="9"/>
                                          <a:pt x="134" y="6"/>
                                        </a:cubicBezTo>
                                        <a:cubicBezTo>
                                          <a:pt x="134" y="6"/>
                                          <a:pt x="135" y="6"/>
                                          <a:pt x="135" y="5"/>
                                        </a:cubicBezTo>
                                        <a:cubicBezTo>
                                          <a:pt x="136" y="10"/>
                                          <a:pt x="138" y="15"/>
                                          <a:pt x="138" y="20"/>
                                        </a:cubicBezTo>
                                        <a:cubicBezTo>
                                          <a:pt x="139" y="14"/>
                                          <a:pt x="137" y="10"/>
                                          <a:pt x="135" y="5"/>
                                        </a:cubicBezTo>
                                        <a:cubicBezTo>
                                          <a:pt x="138" y="9"/>
                                          <a:pt x="140" y="14"/>
                                          <a:pt x="141" y="20"/>
                                        </a:cubicBezTo>
                                        <a:cubicBezTo>
                                          <a:pt x="141" y="15"/>
                                          <a:pt x="139" y="10"/>
                                          <a:pt x="137" y="6"/>
                                        </a:cubicBezTo>
                                        <a:cubicBezTo>
                                          <a:pt x="143" y="10"/>
                                          <a:pt x="144" y="18"/>
                                          <a:pt x="146" y="26"/>
                                        </a:cubicBezTo>
                                        <a:cubicBezTo>
                                          <a:pt x="146" y="20"/>
                                          <a:pt x="144" y="15"/>
                                          <a:pt x="142" y="10"/>
                                        </a:cubicBezTo>
                                        <a:cubicBezTo>
                                          <a:pt x="147" y="14"/>
                                          <a:pt x="148" y="20"/>
                                          <a:pt x="150" y="26"/>
                                        </a:cubicBezTo>
                                        <a:cubicBezTo>
                                          <a:pt x="150" y="21"/>
                                          <a:pt x="148" y="18"/>
                                          <a:pt x="146" y="13"/>
                                        </a:cubicBezTo>
                                        <a:cubicBezTo>
                                          <a:pt x="150" y="16"/>
                                          <a:pt x="152" y="21"/>
                                          <a:pt x="154" y="25"/>
                                        </a:cubicBezTo>
                                        <a:cubicBezTo>
                                          <a:pt x="155" y="34"/>
                                          <a:pt x="152" y="47"/>
                                          <a:pt x="150" y="57"/>
                                        </a:cubicBezTo>
                                        <a:cubicBezTo>
                                          <a:pt x="150" y="52"/>
                                          <a:pt x="151" y="49"/>
                                          <a:pt x="152" y="44"/>
                                        </a:cubicBezTo>
                                        <a:cubicBezTo>
                                          <a:pt x="151" y="47"/>
                                          <a:pt x="150" y="51"/>
                                          <a:pt x="149" y="53"/>
                                        </a:cubicBezTo>
                                        <a:cubicBezTo>
                                          <a:pt x="150" y="46"/>
                                          <a:pt x="151" y="39"/>
                                          <a:pt x="150" y="32"/>
                                        </a:cubicBezTo>
                                        <a:cubicBezTo>
                                          <a:pt x="150" y="39"/>
                                          <a:pt x="150" y="48"/>
                                          <a:pt x="148" y="54"/>
                                        </a:cubicBezTo>
                                        <a:cubicBezTo>
                                          <a:pt x="146" y="46"/>
                                          <a:pt x="150" y="38"/>
                                          <a:pt x="149" y="30"/>
                                        </a:cubicBezTo>
                                        <a:cubicBezTo>
                                          <a:pt x="148" y="36"/>
                                          <a:pt x="147" y="44"/>
                                          <a:pt x="146" y="51"/>
                                        </a:cubicBezTo>
                                        <a:cubicBezTo>
                                          <a:pt x="143" y="45"/>
                                          <a:pt x="147" y="37"/>
                                          <a:pt x="146" y="29"/>
                                        </a:cubicBezTo>
                                        <a:cubicBezTo>
                                          <a:pt x="145" y="35"/>
                                          <a:pt x="145" y="41"/>
                                          <a:pt x="144" y="47"/>
                                        </a:cubicBezTo>
                                        <a:cubicBezTo>
                                          <a:pt x="141" y="41"/>
                                          <a:pt x="144" y="34"/>
                                          <a:pt x="143" y="28"/>
                                        </a:cubicBezTo>
                                        <a:cubicBezTo>
                                          <a:pt x="142" y="33"/>
                                          <a:pt x="142" y="38"/>
                                          <a:pt x="142" y="44"/>
                                        </a:cubicBezTo>
                                        <a:cubicBezTo>
                                          <a:pt x="139" y="39"/>
                                          <a:pt x="141" y="31"/>
                                          <a:pt x="139" y="25"/>
                                        </a:cubicBezTo>
                                        <a:cubicBezTo>
                                          <a:pt x="140" y="30"/>
                                          <a:pt x="139" y="36"/>
                                          <a:pt x="140" y="40"/>
                                        </a:cubicBezTo>
                                        <a:cubicBezTo>
                                          <a:pt x="136" y="37"/>
                                          <a:pt x="139" y="31"/>
                                          <a:pt x="138" y="26"/>
                                        </a:cubicBezTo>
                                        <a:cubicBezTo>
                                          <a:pt x="137" y="30"/>
                                          <a:pt x="137" y="33"/>
                                          <a:pt x="137" y="38"/>
                                        </a:cubicBezTo>
                                        <a:cubicBezTo>
                                          <a:pt x="134" y="37"/>
                                          <a:pt x="136" y="32"/>
                                          <a:pt x="135" y="29"/>
                                        </a:cubicBezTo>
                                        <a:cubicBezTo>
                                          <a:pt x="135" y="32"/>
                                          <a:pt x="135" y="34"/>
                                          <a:pt x="135" y="37"/>
                                        </a:cubicBezTo>
                                        <a:cubicBezTo>
                                          <a:pt x="132" y="35"/>
                                          <a:pt x="133" y="30"/>
                                          <a:pt x="133" y="26"/>
                                        </a:cubicBezTo>
                                        <a:cubicBezTo>
                                          <a:pt x="132" y="29"/>
                                          <a:pt x="132" y="32"/>
                                          <a:pt x="132" y="35"/>
                                        </a:cubicBezTo>
                                        <a:cubicBezTo>
                                          <a:pt x="130" y="34"/>
                                          <a:pt x="131" y="30"/>
                                          <a:pt x="130" y="28"/>
                                        </a:cubicBezTo>
                                        <a:cubicBezTo>
                                          <a:pt x="130" y="30"/>
                                          <a:pt x="130" y="32"/>
                                          <a:pt x="130" y="34"/>
                                        </a:cubicBezTo>
                                        <a:cubicBezTo>
                                          <a:pt x="130" y="34"/>
                                          <a:pt x="129" y="33"/>
                                          <a:pt x="129" y="34"/>
                                        </a:cubicBezTo>
                                        <a:cubicBezTo>
                                          <a:pt x="129" y="33"/>
                                          <a:pt x="129" y="33"/>
                                          <a:pt x="129" y="33"/>
                                        </a:cubicBezTo>
                                        <a:cubicBezTo>
                                          <a:pt x="128" y="31"/>
                                          <a:pt x="129" y="28"/>
                                          <a:pt x="129" y="26"/>
                                        </a:cubicBezTo>
                                        <a:cubicBezTo>
                                          <a:pt x="128" y="28"/>
                                          <a:pt x="128" y="31"/>
                                          <a:pt x="128" y="33"/>
                                        </a:cubicBezTo>
                                        <a:cubicBezTo>
                                          <a:pt x="127" y="33"/>
                                          <a:pt x="127" y="32"/>
                                          <a:pt x="126" y="32"/>
                                        </a:cubicBezTo>
                                        <a:cubicBezTo>
                                          <a:pt x="126" y="21"/>
                                          <a:pt x="132" y="15"/>
                                          <a:pt x="133" y="6"/>
                                        </a:cubicBezTo>
                                        <a:close/>
                                        <a:moveTo>
                                          <a:pt x="148" y="56"/>
                                        </a:moveTo>
                                        <a:cubicBezTo>
                                          <a:pt x="148" y="55"/>
                                          <a:pt x="149" y="55"/>
                                          <a:pt x="149" y="54"/>
                                        </a:cubicBezTo>
                                        <a:cubicBezTo>
                                          <a:pt x="150" y="54"/>
                                          <a:pt x="149" y="56"/>
                                          <a:pt x="148" y="56"/>
                                        </a:cubicBezTo>
                                        <a:close/>
                                        <a:moveTo>
                                          <a:pt x="118" y="51"/>
                                        </a:moveTo>
                                        <a:cubicBezTo>
                                          <a:pt x="118" y="51"/>
                                          <a:pt x="118" y="51"/>
                                          <a:pt x="119" y="51"/>
                                        </a:cubicBezTo>
                                        <a:cubicBezTo>
                                          <a:pt x="119" y="51"/>
                                          <a:pt x="119" y="51"/>
                                          <a:pt x="119" y="51"/>
                                        </a:cubicBezTo>
                                        <a:cubicBezTo>
                                          <a:pt x="122" y="47"/>
                                          <a:pt x="118" y="41"/>
                                          <a:pt x="121" y="37"/>
                                        </a:cubicBezTo>
                                        <a:cubicBezTo>
                                          <a:pt x="120" y="38"/>
                                          <a:pt x="121" y="38"/>
                                          <a:pt x="122" y="38"/>
                                        </a:cubicBezTo>
                                        <a:cubicBezTo>
                                          <a:pt x="122" y="38"/>
                                          <a:pt x="121" y="36"/>
                                          <a:pt x="122" y="35"/>
                                        </a:cubicBezTo>
                                        <a:cubicBezTo>
                                          <a:pt x="123" y="37"/>
                                          <a:pt x="123" y="41"/>
                                          <a:pt x="125" y="43"/>
                                        </a:cubicBezTo>
                                        <a:cubicBezTo>
                                          <a:pt x="125" y="41"/>
                                          <a:pt x="124" y="39"/>
                                          <a:pt x="124" y="37"/>
                                        </a:cubicBezTo>
                                        <a:cubicBezTo>
                                          <a:pt x="126" y="41"/>
                                          <a:pt x="128" y="45"/>
                                          <a:pt x="130" y="50"/>
                                        </a:cubicBezTo>
                                        <a:cubicBezTo>
                                          <a:pt x="130" y="48"/>
                                          <a:pt x="128" y="45"/>
                                          <a:pt x="127" y="43"/>
                                        </a:cubicBezTo>
                                        <a:cubicBezTo>
                                          <a:pt x="127" y="40"/>
                                          <a:pt x="124" y="37"/>
                                          <a:pt x="123" y="34"/>
                                        </a:cubicBezTo>
                                        <a:cubicBezTo>
                                          <a:pt x="128" y="39"/>
                                          <a:pt x="131" y="45"/>
                                          <a:pt x="134" y="52"/>
                                        </a:cubicBezTo>
                                        <a:cubicBezTo>
                                          <a:pt x="132" y="45"/>
                                          <a:pt x="128" y="40"/>
                                          <a:pt x="125" y="34"/>
                                        </a:cubicBezTo>
                                        <a:cubicBezTo>
                                          <a:pt x="130" y="39"/>
                                          <a:pt x="133" y="46"/>
                                          <a:pt x="137" y="51"/>
                                        </a:cubicBezTo>
                                        <a:cubicBezTo>
                                          <a:pt x="135" y="46"/>
                                          <a:pt x="131" y="41"/>
                                          <a:pt x="128" y="36"/>
                                        </a:cubicBezTo>
                                        <a:cubicBezTo>
                                          <a:pt x="130" y="36"/>
                                          <a:pt x="130" y="39"/>
                                          <a:pt x="132" y="40"/>
                                        </a:cubicBezTo>
                                        <a:cubicBezTo>
                                          <a:pt x="134" y="41"/>
                                          <a:pt x="136" y="46"/>
                                          <a:pt x="138" y="49"/>
                                        </a:cubicBezTo>
                                        <a:cubicBezTo>
                                          <a:pt x="138" y="47"/>
                                          <a:pt x="137" y="45"/>
                                          <a:pt x="136" y="44"/>
                                        </a:cubicBezTo>
                                        <a:cubicBezTo>
                                          <a:pt x="136" y="43"/>
                                          <a:pt x="135" y="42"/>
                                          <a:pt x="134" y="41"/>
                                        </a:cubicBezTo>
                                        <a:cubicBezTo>
                                          <a:pt x="134" y="40"/>
                                          <a:pt x="132" y="39"/>
                                          <a:pt x="131" y="38"/>
                                        </a:cubicBezTo>
                                        <a:cubicBezTo>
                                          <a:pt x="142" y="43"/>
                                          <a:pt x="144" y="56"/>
                                          <a:pt x="151" y="65"/>
                                        </a:cubicBezTo>
                                        <a:cubicBezTo>
                                          <a:pt x="151" y="66"/>
                                          <a:pt x="151" y="67"/>
                                          <a:pt x="151" y="67"/>
                                        </a:cubicBezTo>
                                        <a:cubicBezTo>
                                          <a:pt x="152" y="67"/>
                                          <a:pt x="152" y="67"/>
                                          <a:pt x="152" y="67"/>
                                        </a:cubicBezTo>
                                        <a:cubicBezTo>
                                          <a:pt x="152" y="66"/>
                                          <a:pt x="152" y="66"/>
                                          <a:pt x="152" y="66"/>
                                        </a:cubicBezTo>
                                        <a:cubicBezTo>
                                          <a:pt x="155" y="70"/>
                                          <a:pt x="161" y="75"/>
                                          <a:pt x="158" y="82"/>
                                        </a:cubicBezTo>
                                        <a:cubicBezTo>
                                          <a:pt x="157" y="79"/>
                                          <a:pt x="156" y="76"/>
                                          <a:pt x="155" y="74"/>
                                        </a:cubicBezTo>
                                        <a:cubicBezTo>
                                          <a:pt x="155" y="77"/>
                                          <a:pt x="158" y="81"/>
                                          <a:pt x="158" y="85"/>
                                        </a:cubicBezTo>
                                        <a:cubicBezTo>
                                          <a:pt x="157" y="84"/>
                                          <a:pt x="157" y="81"/>
                                          <a:pt x="156" y="80"/>
                                        </a:cubicBezTo>
                                        <a:cubicBezTo>
                                          <a:pt x="156" y="83"/>
                                          <a:pt x="158" y="87"/>
                                          <a:pt x="157" y="91"/>
                                        </a:cubicBezTo>
                                        <a:cubicBezTo>
                                          <a:pt x="156" y="89"/>
                                          <a:pt x="156" y="87"/>
                                          <a:pt x="156" y="86"/>
                                        </a:cubicBezTo>
                                        <a:cubicBezTo>
                                          <a:pt x="156" y="90"/>
                                          <a:pt x="158" y="93"/>
                                          <a:pt x="157" y="97"/>
                                        </a:cubicBezTo>
                                        <a:cubicBezTo>
                                          <a:pt x="156" y="97"/>
                                          <a:pt x="156" y="97"/>
                                          <a:pt x="156" y="97"/>
                                        </a:cubicBezTo>
                                        <a:cubicBezTo>
                                          <a:pt x="157" y="98"/>
                                          <a:pt x="156" y="101"/>
                                          <a:pt x="156" y="102"/>
                                        </a:cubicBezTo>
                                        <a:cubicBezTo>
                                          <a:pt x="156" y="100"/>
                                          <a:pt x="156" y="99"/>
                                          <a:pt x="155" y="96"/>
                                        </a:cubicBezTo>
                                        <a:cubicBezTo>
                                          <a:pt x="155" y="99"/>
                                          <a:pt x="156" y="102"/>
                                          <a:pt x="155" y="105"/>
                                        </a:cubicBezTo>
                                        <a:cubicBezTo>
                                          <a:pt x="154" y="101"/>
                                          <a:pt x="155" y="95"/>
                                          <a:pt x="152" y="90"/>
                                        </a:cubicBezTo>
                                        <a:cubicBezTo>
                                          <a:pt x="154" y="95"/>
                                          <a:pt x="154" y="98"/>
                                          <a:pt x="154" y="103"/>
                                        </a:cubicBezTo>
                                        <a:cubicBezTo>
                                          <a:pt x="153" y="101"/>
                                          <a:pt x="153" y="99"/>
                                          <a:pt x="153" y="96"/>
                                        </a:cubicBezTo>
                                        <a:cubicBezTo>
                                          <a:pt x="152" y="95"/>
                                          <a:pt x="152" y="92"/>
                                          <a:pt x="151" y="90"/>
                                        </a:cubicBezTo>
                                        <a:cubicBezTo>
                                          <a:pt x="151" y="95"/>
                                          <a:pt x="153" y="97"/>
                                          <a:pt x="152" y="102"/>
                                        </a:cubicBezTo>
                                        <a:cubicBezTo>
                                          <a:pt x="151" y="102"/>
                                          <a:pt x="150" y="102"/>
                                          <a:pt x="150" y="101"/>
                                        </a:cubicBezTo>
                                        <a:cubicBezTo>
                                          <a:pt x="150" y="100"/>
                                          <a:pt x="150" y="100"/>
                                          <a:pt x="149" y="99"/>
                                        </a:cubicBezTo>
                                        <a:cubicBezTo>
                                          <a:pt x="149" y="94"/>
                                          <a:pt x="147" y="88"/>
                                          <a:pt x="145" y="82"/>
                                        </a:cubicBezTo>
                                        <a:cubicBezTo>
                                          <a:pt x="146" y="88"/>
                                          <a:pt x="149" y="94"/>
                                          <a:pt x="149" y="101"/>
                                        </a:cubicBezTo>
                                        <a:cubicBezTo>
                                          <a:pt x="149" y="101"/>
                                          <a:pt x="148" y="101"/>
                                          <a:pt x="148" y="101"/>
                                        </a:cubicBezTo>
                                        <a:cubicBezTo>
                                          <a:pt x="148" y="99"/>
                                          <a:pt x="147" y="97"/>
                                          <a:pt x="147" y="95"/>
                                        </a:cubicBezTo>
                                        <a:cubicBezTo>
                                          <a:pt x="147" y="94"/>
                                          <a:pt x="147" y="94"/>
                                          <a:pt x="146" y="94"/>
                                        </a:cubicBezTo>
                                        <a:cubicBezTo>
                                          <a:pt x="146" y="90"/>
                                          <a:pt x="145" y="87"/>
                                          <a:pt x="144" y="83"/>
                                        </a:cubicBezTo>
                                        <a:cubicBezTo>
                                          <a:pt x="144" y="87"/>
                                          <a:pt x="146" y="91"/>
                                          <a:pt x="146" y="95"/>
                                        </a:cubicBezTo>
                                        <a:cubicBezTo>
                                          <a:pt x="148" y="99"/>
                                          <a:pt x="147" y="105"/>
                                          <a:pt x="149" y="109"/>
                                        </a:cubicBezTo>
                                        <a:cubicBezTo>
                                          <a:pt x="149" y="109"/>
                                          <a:pt x="149" y="109"/>
                                          <a:pt x="149" y="109"/>
                                        </a:cubicBezTo>
                                        <a:cubicBezTo>
                                          <a:pt x="150" y="111"/>
                                          <a:pt x="149" y="113"/>
                                          <a:pt x="149" y="115"/>
                                        </a:cubicBezTo>
                                        <a:cubicBezTo>
                                          <a:pt x="149" y="115"/>
                                          <a:pt x="149" y="115"/>
                                          <a:pt x="149" y="115"/>
                                        </a:cubicBezTo>
                                        <a:cubicBezTo>
                                          <a:pt x="148" y="116"/>
                                          <a:pt x="149" y="117"/>
                                          <a:pt x="149" y="118"/>
                                        </a:cubicBezTo>
                                        <a:cubicBezTo>
                                          <a:pt x="147" y="116"/>
                                          <a:pt x="149" y="112"/>
                                          <a:pt x="148" y="111"/>
                                        </a:cubicBezTo>
                                        <a:cubicBezTo>
                                          <a:pt x="148" y="105"/>
                                          <a:pt x="145" y="98"/>
                                          <a:pt x="144" y="93"/>
                                        </a:cubicBezTo>
                                        <a:cubicBezTo>
                                          <a:pt x="144" y="91"/>
                                          <a:pt x="143" y="87"/>
                                          <a:pt x="143" y="85"/>
                                        </a:cubicBezTo>
                                        <a:cubicBezTo>
                                          <a:pt x="143" y="88"/>
                                          <a:pt x="144" y="93"/>
                                          <a:pt x="144" y="96"/>
                                        </a:cubicBezTo>
                                        <a:cubicBezTo>
                                          <a:pt x="147" y="102"/>
                                          <a:pt x="147" y="109"/>
                                          <a:pt x="148" y="116"/>
                                        </a:cubicBezTo>
                                        <a:cubicBezTo>
                                          <a:pt x="146" y="112"/>
                                          <a:pt x="147" y="108"/>
                                          <a:pt x="145" y="105"/>
                                        </a:cubicBezTo>
                                        <a:cubicBezTo>
                                          <a:pt x="146" y="109"/>
                                          <a:pt x="146" y="112"/>
                                          <a:pt x="147" y="115"/>
                                        </a:cubicBezTo>
                                        <a:cubicBezTo>
                                          <a:pt x="145" y="113"/>
                                          <a:pt x="144" y="111"/>
                                          <a:pt x="145" y="108"/>
                                        </a:cubicBezTo>
                                        <a:cubicBezTo>
                                          <a:pt x="144" y="108"/>
                                          <a:pt x="144" y="107"/>
                                          <a:pt x="144" y="107"/>
                                        </a:cubicBezTo>
                                        <a:cubicBezTo>
                                          <a:pt x="144" y="109"/>
                                          <a:pt x="144" y="110"/>
                                          <a:pt x="144" y="112"/>
                                        </a:cubicBezTo>
                                        <a:cubicBezTo>
                                          <a:pt x="142" y="108"/>
                                          <a:pt x="141" y="104"/>
                                          <a:pt x="139" y="99"/>
                                        </a:cubicBezTo>
                                        <a:cubicBezTo>
                                          <a:pt x="139" y="101"/>
                                          <a:pt x="140" y="103"/>
                                          <a:pt x="140" y="105"/>
                                        </a:cubicBezTo>
                                        <a:cubicBezTo>
                                          <a:pt x="138" y="102"/>
                                          <a:pt x="135" y="100"/>
                                          <a:pt x="134" y="97"/>
                                        </a:cubicBezTo>
                                        <a:cubicBezTo>
                                          <a:pt x="134" y="97"/>
                                          <a:pt x="134" y="97"/>
                                          <a:pt x="134" y="97"/>
                                        </a:cubicBezTo>
                                        <a:cubicBezTo>
                                          <a:pt x="132" y="96"/>
                                          <a:pt x="131" y="93"/>
                                          <a:pt x="130" y="91"/>
                                        </a:cubicBezTo>
                                        <a:cubicBezTo>
                                          <a:pt x="130" y="93"/>
                                          <a:pt x="131" y="94"/>
                                          <a:pt x="131" y="95"/>
                                        </a:cubicBezTo>
                                        <a:cubicBezTo>
                                          <a:pt x="129" y="93"/>
                                          <a:pt x="128" y="90"/>
                                          <a:pt x="127" y="87"/>
                                        </a:cubicBezTo>
                                        <a:cubicBezTo>
                                          <a:pt x="127" y="89"/>
                                          <a:pt x="128" y="90"/>
                                          <a:pt x="128" y="91"/>
                                        </a:cubicBezTo>
                                        <a:cubicBezTo>
                                          <a:pt x="125" y="91"/>
                                          <a:pt x="120" y="79"/>
                                          <a:pt x="122" y="78"/>
                                        </a:cubicBezTo>
                                        <a:cubicBezTo>
                                          <a:pt x="120" y="80"/>
                                          <a:pt x="123" y="85"/>
                                          <a:pt x="123" y="87"/>
                                        </a:cubicBezTo>
                                        <a:cubicBezTo>
                                          <a:pt x="122" y="86"/>
                                          <a:pt x="121" y="86"/>
                                          <a:pt x="120" y="84"/>
                                        </a:cubicBezTo>
                                        <a:cubicBezTo>
                                          <a:pt x="120" y="84"/>
                                          <a:pt x="120" y="85"/>
                                          <a:pt x="120" y="85"/>
                                        </a:cubicBezTo>
                                        <a:cubicBezTo>
                                          <a:pt x="114" y="76"/>
                                          <a:pt x="117" y="61"/>
                                          <a:pt x="119" y="52"/>
                                        </a:cubicBezTo>
                                        <a:cubicBezTo>
                                          <a:pt x="118" y="51"/>
                                          <a:pt x="118" y="51"/>
                                          <a:pt x="118" y="51"/>
                                        </a:cubicBezTo>
                                        <a:close/>
                                        <a:moveTo>
                                          <a:pt x="100" y="41"/>
                                        </a:moveTo>
                                        <a:cubicBezTo>
                                          <a:pt x="99" y="42"/>
                                          <a:pt x="99" y="41"/>
                                          <a:pt x="99" y="41"/>
                                        </a:cubicBezTo>
                                        <a:cubicBezTo>
                                          <a:pt x="99" y="40"/>
                                          <a:pt x="99" y="41"/>
                                          <a:pt x="100" y="41"/>
                                        </a:cubicBezTo>
                                        <a:close/>
                                        <a:moveTo>
                                          <a:pt x="96" y="38"/>
                                        </a:move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7" y="39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6" y="38"/>
                                        </a:cubicBez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lose/>
                                        <a:moveTo>
                                          <a:pt x="92" y="35"/>
                                        </a:moveTo>
                                        <a:cubicBezTo>
                                          <a:pt x="91" y="35"/>
                                          <a:pt x="91" y="35"/>
                                          <a:pt x="90" y="34"/>
                                        </a:cubicBezTo>
                                        <a:cubicBezTo>
                                          <a:pt x="91" y="34"/>
                                          <a:pt x="91" y="35"/>
                                          <a:pt x="92" y="35"/>
                                        </a:cubicBezTo>
                                        <a:close/>
                                        <a:moveTo>
                                          <a:pt x="70" y="29"/>
                                        </a:moveTo>
                                        <a:cubicBezTo>
                                          <a:pt x="73" y="32"/>
                                          <a:pt x="76" y="37"/>
                                          <a:pt x="79" y="39"/>
                                        </a:cubicBezTo>
                                        <a:cubicBezTo>
                                          <a:pt x="76" y="36"/>
                                          <a:pt x="74" y="31"/>
                                          <a:pt x="70" y="28"/>
                                        </a:cubicBezTo>
                                        <a:cubicBezTo>
                                          <a:pt x="74" y="29"/>
                                          <a:pt x="77" y="34"/>
                                          <a:pt x="80" y="37"/>
                                        </a:cubicBezTo>
                                        <a:cubicBezTo>
                                          <a:pt x="77" y="33"/>
                                          <a:pt x="75" y="30"/>
                                          <a:pt x="71" y="27"/>
                                        </a:cubicBezTo>
                                        <a:cubicBezTo>
                                          <a:pt x="73" y="26"/>
                                          <a:pt x="75" y="27"/>
                                          <a:pt x="76" y="28"/>
                                        </a:cubicBezTo>
                                        <a:cubicBezTo>
                                          <a:pt x="91" y="33"/>
                                          <a:pt x="101" y="44"/>
                                          <a:pt x="110" y="54"/>
                                        </a:cubicBezTo>
                                        <a:cubicBezTo>
                                          <a:pt x="112" y="57"/>
                                          <a:pt x="116" y="58"/>
                                          <a:pt x="115" y="61"/>
                                        </a:cubicBezTo>
                                        <a:cubicBezTo>
                                          <a:pt x="115" y="61"/>
                                          <a:pt x="115" y="61"/>
                                          <a:pt x="116" y="61"/>
                                        </a:cubicBezTo>
                                        <a:cubicBezTo>
                                          <a:pt x="115" y="62"/>
                                          <a:pt x="115" y="64"/>
                                          <a:pt x="116" y="65"/>
                                        </a:cubicBezTo>
                                        <a:cubicBezTo>
                                          <a:pt x="115" y="65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5" y="64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3" y="62"/>
                                          <a:pt x="111" y="58"/>
                                          <a:pt x="108" y="55"/>
                                        </a:cubicBezTo>
                                        <a:cubicBezTo>
                                          <a:pt x="110" y="60"/>
                                          <a:pt x="115" y="63"/>
                                          <a:pt x="115" y="68"/>
                                        </a:cubicBezTo>
                                        <a:cubicBezTo>
                                          <a:pt x="113" y="65"/>
                                          <a:pt x="111" y="63"/>
                                          <a:pt x="110" y="60"/>
                                        </a:cubicBezTo>
                                        <a:cubicBezTo>
                                          <a:pt x="110" y="64"/>
                                          <a:pt x="116" y="68"/>
                                          <a:pt x="114" y="73"/>
                                        </a:cubicBezTo>
                                        <a:cubicBezTo>
                                          <a:pt x="110" y="66"/>
                                          <a:pt x="107" y="58"/>
                                          <a:pt x="102" y="53"/>
                                        </a:cubicBezTo>
                                        <a:cubicBezTo>
                                          <a:pt x="102" y="53"/>
                                          <a:pt x="102" y="53"/>
                                          <a:pt x="102" y="53"/>
                                        </a:cubicBezTo>
                                        <a:cubicBezTo>
                                          <a:pt x="106" y="61"/>
                                          <a:pt x="112" y="68"/>
                                          <a:pt x="114" y="77"/>
                                        </a:cubicBezTo>
                                        <a:cubicBezTo>
                                          <a:pt x="110" y="68"/>
                                          <a:pt x="106" y="60"/>
                                          <a:pt x="101" y="52"/>
                                        </a:cubicBezTo>
                                        <a:cubicBezTo>
                                          <a:pt x="101" y="51"/>
                                          <a:pt x="101" y="52"/>
                                          <a:pt x="102" y="52"/>
                                        </a:cubicBezTo>
                                        <a:cubicBezTo>
                                          <a:pt x="101" y="51"/>
                                          <a:pt x="100" y="50"/>
                                          <a:pt x="98" y="48"/>
                                        </a:cubicBezTo>
                                        <a:cubicBezTo>
                                          <a:pt x="104" y="59"/>
                                          <a:pt x="112" y="70"/>
                                          <a:pt x="115" y="83"/>
                                        </a:cubicBezTo>
                                        <a:cubicBezTo>
                                          <a:pt x="109" y="73"/>
                                          <a:pt x="103" y="62"/>
                                          <a:pt x="95" y="54"/>
                                        </a:cubicBezTo>
                                        <a:cubicBezTo>
                                          <a:pt x="102" y="63"/>
                                          <a:pt x="109" y="73"/>
                                          <a:pt x="113" y="83"/>
                                        </a:cubicBezTo>
                                        <a:cubicBezTo>
                                          <a:pt x="113" y="84"/>
                                          <a:pt x="113" y="84"/>
                                          <a:pt x="112" y="84"/>
                                        </a:cubicBezTo>
                                        <a:cubicBezTo>
                                          <a:pt x="109" y="78"/>
                                          <a:pt x="106" y="72"/>
                                          <a:pt x="102" y="66"/>
                                        </a:cubicBezTo>
                                        <a:cubicBezTo>
                                          <a:pt x="105" y="72"/>
                                          <a:pt x="109" y="78"/>
                                          <a:pt x="112" y="84"/>
                                        </a:cubicBezTo>
                                        <a:cubicBezTo>
                                          <a:pt x="108" y="82"/>
                                          <a:pt x="106" y="76"/>
                                          <a:pt x="103" y="72"/>
                                        </a:cubicBezTo>
                                        <a:cubicBezTo>
                                          <a:pt x="104" y="74"/>
                                          <a:pt x="105" y="77"/>
                                          <a:pt x="107" y="79"/>
                                        </a:cubicBezTo>
                                        <a:cubicBezTo>
                                          <a:pt x="108" y="81"/>
                                          <a:pt x="109" y="83"/>
                                          <a:pt x="111" y="85"/>
                                        </a:cubicBezTo>
                                        <a:cubicBezTo>
                                          <a:pt x="109" y="83"/>
                                          <a:pt x="108" y="81"/>
                                          <a:pt x="107" y="79"/>
                                        </a:cubicBezTo>
                                        <a:cubicBezTo>
                                          <a:pt x="96" y="62"/>
                                          <a:pt x="81" y="48"/>
                                          <a:pt x="70" y="31"/>
                                        </a:cubicBezTo>
                                        <a:cubicBezTo>
                                          <a:pt x="70" y="30"/>
                                          <a:pt x="70" y="30"/>
                                          <a:pt x="70" y="29"/>
                                        </a:cubicBezTo>
                                        <a:close/>
                                        <a:moveTo>
                                          <a:pt x="109" y="87"/>
                                        </a:moveTo>
                                        <a:cubicBezTo>
                                          <a:pt x="108" y="85"/>
                                          <a:pt x="106" y="84"/>
                                          <a:pt x="106" y="82"/>
                                        </a:cubicBezTo>
                                        <a:cubicBezTo>
                                          <a:pt x="107" y="83"/>
                                          <a:pt x="109" y="85"/>
                                          <a:pt x="109" y="87"/>
                                        </a:cubicBezTo>
                                        <a:close/>
                                        <a:moveTo>
                                          <a:pt x="74" y="54"/>
                                        </a:moveTo>
                                        <a:cubicBezTo>
                                          <a:pt x="74" y="53"/>
                                          <a:pt x="74" y="54"/>
                                          <a:pt x="74" y="54"/>
                                        </a:cubicBezTo>
                                        <a:cubicBezTo>
                                          <a:pt x="73" y="51"/>
                                          <a:pt x="71" y="49"/>
                                          <a:pt x="71" y="45"/>
                                        </a:cubicBezTo>
                                        <a:cubicBezTo>
                                          <a:pt x="73" y="47"/>
                                          <a:pt x="73" y="49"/>
                                          <a:pt x="75" y="51"/>
                                        </a:cubicBezTo>
                                        <a:cubicBezTo>
                                          <a:pt x="70" y="46"/>
                                          <a:pt x="71" y="40"/>
                                          <a:pt x="70" y="32"/>
                                        </a:cubicBezTo>
                                        <a:cubicBezTo>
                                          <a:pt x="77" y="45"/>
                                          <a:pt x="88" y="55"/>
                                          <a:pt x="97" y="67"/>
                                        </a:cubicBezTo>
                                        <a:cubicBezTo>
                                          <a:pt x="97" y="69"/>
                                          <a:pt x="100" y="72"/>
                                          <a:pt x="101" y="75"/>
                                        </a:cubicBezTo>
                                        <a:cubicBezTo>
                                          <a:pt x="98" y="71"/>
                                          <a:pt x="95" y="67"/>
                                          <a:pt x="92" y="62"/>
                                        </a:cubicBezTo>
                                        <a:cubicBezTo>
                                          <a:pt x="97" y="71"/>
                                          <a:pt x="104" y="79"/>
                                          <a:pt x="109" y="88"/>
                                        </a:cubicBezTo>
                                        <a:cubicBezTo>
                                          <a:pt x="103" y="81"/>
                                          <a:pt x="97" y="74"/>
                                          <a:pt x="92" y="67"/>
                                        </a:cubicBezTo>
                                        <a:cubicBezTo>
                                          <a:pt x="96" y="75"/>
                                          <a:pt x="103" y="82"/>
                                          <a:pt x="108" y="90"/>
                                        </a:cubicBezTo>
                                        <a:cubicBezTo>
                                          <a:pt x="101" y="82"/>
                                          <a:pt x="93" y="75"/>
                                          <a:pt x="87" y="66"/>
                                        </a:cubicBezTo>
                                        <a:cubicBezTo>
                                          <a:pt x="92" y="76"/>
                                          <a:pt x="101" y="83"/>
                                          <a:pt x="107" y="91"/>
                                        </a:cubicBezTo>
                                        <a:cubicBezTo>
                                          <a:pt x="97" y="82"/>
                                          <a:pt x="86" y="72"/>
                                          <a:pt x="80" y="60"/>
                                        </a:cubicBezTo>
                                        <a:cubicBezTo>
                                          <a:pt x="86" y="74"/>
                                          <a:pt x="98" y="82"/>
                                          <a:pt x="107" y="94"/>
                                        </a:cubicBezTo>
                                        <a:cubicBezTo>
                                          <a:pt x="103" y="90"/>
                                          <a:pt x="98" y="85"/>
                                          <a:pt x="94" y="81"/>
                                        </a:cubicBezTo>
                                        <a:cubicBezTo>
                                          <a:pt x="98" y="86"/>
                                          <a:pt x="104" y="91"/>
                                          <a:pt x="108" y="96"/>
                                        </a:cubicBezTo>
                                        <a:cubicBezTo>
                                          <a:pt x="103" y="93"/>
                                          <a:pt x="98" y="88"/>
                                          <a:pt x="94" y="84"/>
                                        </a:cubicBezTo>
                                        <a:cubicBezTo>
                                          <a:pt x="97" y="89"/>
                                          <a:pt x="104" y="93"/>
                                          <a:pt x="108" y="99"/>
                                        </a:cubicBezTo>
                                        <a:cubicBezTo>
                                          <a:pt x="105" y="97"/>
                                          <a:pt x="102" y="94"/>
                                          <a:pt x="99" y="91"/>
                                        </a:cubicBezTo>
                                        <a:cubicBezTo>
                                          <a:pt x="91" y="84"/>
                                          <a:pt x="83" y="76"/>
                                          <a:pt x="77" y="67"/>
                                        </a:cubicBezTo>
                                        <a:cubicBezTo>
                                          <a:pt x="79" y="71"/>
                                          <a:pt x="83" y="76"/>
                                          <a:pt x="86" y="80"/>
                                        </a:cubicBezTo>
                                        <a:cubicBezTo>
                                          <a:pt x="81" y="79"/>
                                          <a:pt x="78" y="72"/>
                                          <a:pt x="76" y="68"/>
                                        </a:cubicBezTo>
                                        <a:cubicBezTo>
                                          <a:pt x="77" y="72"/>
                                          <a:pt x="79" y="75"/>
                                          <a:pt x="81" y="78"/>
                                        </a:cubicBezTo>
                                        <a:cubicBezTo>
                                          <a:pt x="74" y="74"/>
                                          <a:pt x="73" y="62"/>
                                          <a:pt x="74" y="54"/>
                                        </a:cubicBezTo>
                                        <a:close/>
                                        <a:moveTo>
                                          <a:pt x="105" y="98"/>
                                        </a:moveTo>
                                        <a:cubicBezTo>
                                          <a:pt x="103" y="97"/>
                                          <a:pt x="102" y="94"/>
                                          <a:pt x="100" y="93"/>
                                        </a:cubicBezTo>
                                        <a:cubicBezTo>
                                          <a:pt x="102" y="94"/>
                                          <a:pt x="103" y="96"/>
                                          <a:pt x="105" y="98"/>
                                        </a:cubicBezTo>
                                        <a:close/>
                                        <a:moveTo>
                                          <a:pt x="57" y="84"/>
                                        </a:moveTo>
                                        <a:cubicBezTo>
                                          <a:pt x="60" y="89"/>
                                          <a:pt x="63" y="93"/>
                                          <a:pt x="67" y="98"/>
                                        </a:cubicBezTo>
                                        <a:cubicBezTo>
                                          <a:pt x="61" y="90"/>
                                          <a:pt x="56" y="82"/>
                                          <a:pt x="53" y="72"/>
                                        </a:cubicBezTo>
                                        <a:cubicBezTo>
                                          <a:pt x="54" y="72"/>
                                          <a:pt x="54" y="73"/>
                                          <a:pt x="54" y="73"/>
                                        </a:cubicBezTo>
                                        <a:cubicBezTo>
                                          <a:pt x="57" y="75"/>
                                          <a:pt x="60" y="79"/>
                                          <a:pt x="63" y="81"/>
                                        </a:cubicBezTo>
                                        <a:cubicBezTo>
                                          <a:pt x="60" y="78"/>
                                          <a:pt x="56" y="75"/>
                                          <a:pt x="54" y="71"/>
                                        </a:cubicBezTo>
                                        <a:cubicBezTo>
                                          <a:pt x="59" y="74"/>
                                          <a:pt x="63" y="78"/>
                                          <a:pt x="68" y="81"/>
                                        </a:cubicBezTo>
                                        <a:cubicBezTo>
                                          <a:pt x="64" y="78"/>
                                          <a:pt x="60" y="75"/>
                                          <a:pt x="56" y="71"/>
                                        </a:cubicBezTo>
                                        <a:cubicBezTo>
                                          <a:pt x="61" y="73"/>
                                          <a:pt x="64" y="75"/>
                                          <a:pt x="68" y="77"/>
                                        </a:cubicBezTo>
                                        <a:cubicBezTo>
                                          <a:pt x="65" y="75"/>
                                          <a:pt x="60" y="73"/>
                                          <a:pt x="57" y="70"/>
                                        </a:cubicBezTo>
                                        <a:cubicBezTo>
                                          <a:pt x="79" y="77"/>
                                          <a:pt x="96" y="90"/>
                                          <a:pt x="108" y="107"/>
                                        </a:cubicBezTo>
                                        <a:cubicBezTo>
                                          <a:pt x="106" y="105"/>
                                          <a:pt x="103" y="102"/>
                                          <a:pt x="100" y="100"/>
                                        </a:cubicBezTo>
                                        <a:cubicBezTo>
                                          <a:pt x="102" y="101"/>
                                          <a:pt x="104" y="104"/>
                                          <a:pt x="106" y="105"/>
                                        </a:cubicBezTo>
                                        <a:cubicBezTo>
                                          <a:pt x="106" y="107"/>
                                          <a:pt x="110" y="108"/>
                                          <a:pt x="109" y="111"/>
                                        </a:cubicBezTo>
                                        <a:cubicBezTo>
                                          <a:pt x="106" y="107"/>
                                          <a:pt x="103" y="103"/>
                                          <a:pt x="99" y="99"/>
                                        </a:cubicBezTo>
                                        <a:cubicBezTo>
                                          <a:pt x="102" y="104"/>
                                          <a:pt x="108" y="108"/>
                                          <a:pt x="110" y="115"/>
                                        </a:cubicBezTo>
                                        <a:cubicBezTo>
                                          <a:pt x="103" y="106"/>
                                          <a:pt x="97" y="96"/>
                                          <a:pt x="86" y="91"/>
                                        </a:cubicBezTo>
                                        <a:cubicBezTo>
                                          <a:pt x="97" y="97"/>
                                          <a:pt x="104" y="107"/>
                                          <a:pt x="111" y="118"/>
                                        </a:cubicBezTo>
                                        <a:cubicBezTo>
                                          <a:pt x="106" y="112"/>
                                          <a:pt x="102" y="106"/>
                                          <a:pt x="97" y="101"/>
                                        </a:cubicBezTo>
                                        <a:cubicBezTo>
                                          <a:pt x="104" y="110"/>
                                          <a:pt x="111" y="118"/>
                                          <a:pt x="117" y="127"/>
                                        </a:cubicBezTo>
                                        <a:cubicBezTo>
                                          <a:pt x="109" y="119"/>
                                          <a:pt x="103" y="109"/>
                                          <a:pt x="94" y="102"/>
                                        </a:cubicBezTo>
                                        <a:cubicBezTo>
                                          <a:pt x="103" y="111"/>
                                          <a:pt x="111" y="121"/>
                                          <a:pt x="119" y="131"/>
                                        </a:cubicBezTo>
                                        <a:cubicBezTo>
                                          <a:pt x="118" y="131"/>
                                          <a:pt x="117" y="129"/>
                                          <a:pt x="116" y="129"/>
                                        </a:cubicBezTo>
                                        <a:cubicBezTo>
                                          <a:pt x="113" y="124"/>
                                          <a:pt x="106" y="119"/>
                                          <a:pt x="101" y="114"/>
                                        </a:cubicBezTo>
                                        <a:cubicBezTo>
                                          <a:pt x="104" y="117"/>
                                          <a:pt x="108" y="121"/>
                                          <a:pt x="112" y="124"/>
                                        </a:cubicBezTo>
                                        <a:cubicBezTo>
                                          <a:pt x="113" y="127"/>
                                          <a:pt x="117" y="130"/>
                                          <a:pt x="119" y="133"/>
                                        </a:cubicBezTo>
                                        <a:cubicBezTo>
                                          <a:pt x="113" y="128"/>
                                          <a:pt x="108" y="123"/>
                                          <a:pt x="103" y="117"/>
                                        </a:cubicBezTo>
                                        <a:cubicBezTo>
                                          <a:pt x="108" y="124"/>
                                          <a:pt x="115" y="130"/>
                                          <a:pt x="121" y="136"/>
                                        </a:cubicBezTo>
                                        <a:cubicBezTo>
                                          <a:pt x="110" y="128"/>
                                          <a:pt x="100" y="117"/>
                                          <a:pt x="90" y="107"/>
                                        </a:cubicBezTo>
                                        <a:cubicBezTo>
                                          <a:pt x="90" y="107"/>
                                          <a:pt x="90" y="107"/>
                                          <a:pt x="90" y="107"/>
                                        </a:cubicBezTo>
                                        <a:cubicBezTo>
                                          <a:pt x="99" y="117"/>
                                          <a:pt x="109" y="128"/>
                                          <a:pt x="120" y="136"/>
                                        </a:cubicBezTo>
                                        <a:cubicBezTo>
                                          <a:pt x="120" y="137"/>
                                          <a:pt x="122" y="137"/>
                                          <a:pt x="122" y="138"/>
                                        </a:cubicBezTo>
                                        <a:cubicBezTo>
                                          <a:pt x="104" y="128"/>
                                          <a:pt x="93" y="111"/>
                                          <a:pt x="78" y="97"/>
                                        </a:cubicBezTo>
                                        <a:cubicBezTo>
                                          <a:pt x="91" y="110"/>
                                          <a:pt x="102" y="126"/>
                                          <a:pt x="118" y="137"/>
                                        </a:cubicBezTo>
                                        <a:cubicBezTo>
                                          <a:pt x="106" y="130"/>
                                          <a:pt x="96" y="119"/>
                                          <a:pt x="86" y="110"/>
                                        </a:cubicBezTo>
                                        <a:cubicBezTo>
                                          <a:pt x="92" y="117"/>
                                          <a:pt x="99" y="122"/>
                                          <a:pt x="104" y="128"/>
                                        </a:cubicBezTo>
                                        <a:cubicBezTo>
                                          <a:pt x="106" y="130"/>
                                          <a:pt x="108" y="131"/>
                                          <a:pt x="110" y="133"/>
                                        </a:cubicBezTo>
                                        <a:cubicBezTo>
                                          <a:pt x="111" y="133"/>
                                          <a:pt x="113" y="134"/>
                                          <a:pt x="114" y="135"/>
                                        </a:cubicBezTo>
                                        <a:cubicBezTo>
                                          <a:pt x="113" y="134"/>
                                          <a:pt x="112" y="134"/>
                                          <a:pt x="110" y="133"/>
                                        </a:cubicBezTo>
                                        <a:cubicBezTo>
                                          <a:pt x="110" y="133"/>
                                          <a:pt x="110" y="133"/>
                                          <a:pt x="110" y="133"/>
                                        </a:cubicBezTo>
                                        <a:cubicBezTo>
                                          <a:pt x="103" y="129"/>
                                          <a:pt x="97" y="122"/>
                                          <a:pt x="91" y="117"/>
                                        </a:cubicBezTo>
                                        <a:cubicBezTo>
                                          <a:pt x="92" y="120"/>
                                          <a:pt x="96" y="122"/>
                                          <a:pt x="98" y="124"/>
                                        </a:cubicBezTo>
                                        <a:cubicBezTo>
                                          <a:pt x="101" y="127"/>
                                          <a:pt x="104" y="130"/>
                                          <a:pt x="108" y="133"/>
                                        </a:cubicBezTo>
                                        <a:cubicBezTo>
                                          <a:pt x="100" y="130"/>
                                          <a:pt x="94" y="122"/>
                                          <a:pt x="88" y="117"/>
                                        </a:cubicBezTo>
                                        <a:cubicBezTo>
                                          <a:pt x="91" y="121"/>
                                          <a:pt x="96" y="126"/>
                                          <a:pt x="101" y="130"/>
                                        </a:cubicBezTo>
                                        <a:cubicBezTo>
                                          <a:pt x="92" y="125"/>
                                          <a:pt x="85" y="117"/>
                                          <a:pt x="78" y="111"/>
                                        </a:cubicBezTo>
                                        <a:cubicBezTo>
                                          <a:pt x="79" y="113"/>
                                          <a:pt x="81" y="114"/>
                                          <a:pt x="83" y="116"/>
                                        </a:cubicBezTo>
                                        <a:cubicBezTo>
                                          <a:pt x="83" y="116"/>
                                          <a:pt x="83" y="116"/>
                                          <a:pt x="83" y="116"/>
                                        </a:cubicBezTo>
                                        <a:cubicBezTo>
                                          <a:pt x="86" y="119"/>
                                          <a:pt x="89" y="123"/>
                                          <a:pt x="93" y="126"/>
                                        </a:cubicBezTo>
                                        <a:cubicBezTo>
                                          <a:pt x="86" y="123"/>
                                          <a:pt x="82" y="117"/>
                                          <a:pt x="77" y="112"/>
                                        </a:cubicBezTo>
                                        <a:cubicBezTo>
                                          <a:pt x="81" y="116"/>
                                          <a:pt x="84" y="122"/>
                                          <a:pt x="90" y="125"/>
                                        </a:cubicBezTo>
                                        <a:cubicBezTo>
                                          <a:pt x="82" y="122"/>
                                          <a:pt x="76" y="114"/>
                                          <a:pt x="70" y="107"/>
                                        </a:cubicBezTo>
                                        <a:cubicBezTo>
                                          <a:pt x="74" y="114"/>
                                          <a:pt x="80" y="120"/>
                                          <a:pt x="86" y="125"/>
                                        </a:cubicBezTo>
                                        <a:cubicBezTo>
                                          <a:pt x="79" y="123"/>
                                          <a:pt x="76" y="117"/>
                                          <a:pt x="71" y="113"/>
                                        </a:cubicBezTo>
                                        <a:cubicBezTo>
                                          <a:pt x="74" y="117"/>
                                          <a:pt x="78" y="121"/>
                                          <a:pt x="83" y="125"/>
                                        </a:cubicBezTo>
                                        <a:cubicBezTo>
                                          <a:pt x="80" y="126"/>
                                          <a:pt x="79" y="123"/>
                                          <a:pt x="77" y="122"/>
                                        </a:cubicBezTo>
                                        <a:cubicBezTo>
                                          <a:pt x="77" y="123"/>
                                          <a:pt x="79" y="124"/>
                                          <a:pt x="80" y="125"/>
                                        </a:cubicBezTo>
                                        <a:cubicBezTo>
                                          <a:pt x="77" y="126"/>
                                          <a:pt x="74" y="121"/>
                                          <a:pt x="73" y="118"/>
                                        </a:cubicBezTo>
                                        <a:cubicBezTo>
                                          <a:pt x="67" y="110"/>
                                          <a:pt x="61" y="101"/>
                                          <a:pt x="58" y="91"/>
                                        </a:cubicBezTo>
                                        <a:cubicBezTo>
                                          <a:pt x="61" y="96"/>
                                          <a:pt x="64" y="100"/>
                                          <a:pt x="68" y="105"/>
                                        </a:cubicBezTo>
                                        <a:cubicBezTo>
                                          <a:pt x="64" y="98"/>
                                          <a:pt x="58" y="93"/>
                                          <a:pt x="57" y="84"/>
                                        </a:cubicBezTo>
                                        <a:close/>
                                        <a:moveTo>
                                          <a:pt x="126" y="148"/>
                                        </a:moveTo>
                                        <a:cubicBezTo>
                                          <a:pt x="126" y="149"/>
                                          <a:pt x="126" y="149"/>
                                          <a:pt x="126" y="149"/>
                                        </a:cubicBezTo>
                                        <a:cubicBezTo>
                                          <a:pt x="125" y="149"/>
                                          <a:pt x="125" y="148"/>
                                          <a:pt x="124" y="148"/>
                                        </a:cubicBezTo>
                                        <a:cubicBezTo>
                                          <a:pt x="124" y="149"/>
                                          <a:pt x="125" y="150"/>
                                          <a:pt x="125" y="150"/>
                                        </a:cubicBezTo>
                                        <a:cubicBezTo>
                                          <a:pt x="125" y="150"/>
                                          <a:pt x="125" y="150"/>
                                          <a:pt x="124" y="150"/>
                                        </a:cubicBezTo>
                                        <a:cubicBezTo>
                                          <a:pt x="124" y="150"/>
                                          <a:pt x="123" y="150"/>
                                          <a:pt x="123" y="149"/>
                                        </a:cubicBezTo>
                                        <a:cubicBezTo>
                                          <a:pt x="122" y="150"/>
                                          <a:pt x="122" y="150"/>
                                          <a:pt x="122" y="150"/>
                                        </a:cubicBezTo>
                                        <a:cubicBezTo>
                                          <a:pt x="123" y="152"/>
                                          <a:pt x="128" y="153"/>
                                          <a:pt x="129" y="156"/>
                                        </a:cubicBezTo>
                                        <a:cubicBezTo>
                                          <a:pt x="128" y="155"/>
                                          <a:pt x="126" y="154"/>
                                          <a:pt x="124" y="153"/>
                                        </a:cubicBezTo>
                                        <a:cubicBezTo>
                                          <a:pt x="126" y="155"/>
                                          <a:pt x="129" y="156"/>
                                          <a:pt x="130" y="159"/>
                                        </a:cubicBezTo>
                                        <a:cubicBezTo>
                                          <a:pt x="128" y="157"/>
                                          <a:pt x="126" y="155"/>
                                          <a:pt x="123" y="154"/>
                                        </a:cubicBezTo>
                                        <a:cubicBezTo>
                                          <a:pt x="123" y="154"/>
                                          <a:pt x="124" y="154"/>
                                          <a:pt x="124" y="154"/>
                                        </a:cubicBezTo>
                                        <a:cubicBezTo>
                                          <a:pt x="123" y="154"/>
                                          <a:pt x="122" y="153"/>
                                          <a:pt x="121" y="153"/>
                                        </a:cubicBezTo>
                                        <a:cubicBezTo>
                                          <a:pt x="124" y="156"/>
                                          <a:pt x="129" y="159"/>
                                          <a:pt x="132" y="162"/>
                                        </a:cubicBezTo>
                                        <a:cubicBezTo>
                                          <a:pt x="128" y="159"/>
                                          <a:pt x="123" y="157"/>
                                          <a:pt x="120" y="154"/>
                                        </a:cubicBezTo>
                                        <a:cubicBezTo>
                                          <a:pt x="118" y="153"/>
                                          <a:pt x="116" y="150"/>
                                          <a:pt x="114" y="151"/>
                                        </a:cubicBezTo>
                                        <a:cubicBezTo>
                                          <a:pt x="120" y="155"/>
                                          <a:pt x="124" y="158"/>
                                          <a:pt x="130" y="162"/>
                                        </a:cubicBezTo>
                                        <a:cubicBezTo>
                                          <a:pt x="129" y="162"/>
                                          <a:pt x="129" y="162"/>
                                          <a:pt x="129" y="162"/>
                                        </a:cubicBezTo>
                                        <a:cubicBezTo>
                                          <a:pt x="129" y="163"/>
                                          <a:pt x="131" y="163"/>
                                          <a:pt x="130" y="164"/>
                                        </a:cubicBezTo>
                                        <a:cubicBezTo>
                                          <a:pt x="127" y="161"/>
                                          <a:pt x="123" y="158"/>
                                          <a:pt x="119" y="155"/>
                                        </a:cubicBezTo>
                                        <a:cubicBezTo>
                                          <a:pt x="119" y="155"/>
                                          <a:pt x="119" y="155"/>
                                          <a:pt x="119" y="155"/>
                                        </a:cubicBezTo>
                                        <a:cubicBezTo>
                                          <a:pt x="121" y="158"/>
                                          <a:pt x="124" y="159"/>
                                          <a:pt x="127" y="161"/>
                                        </a:cubicBezTo>
                                        <a:cubicBezTo>
                                          <a:pt x="129" y="164"/>
                                          <a:pt x="134" y="168"/>
                                          <a:pt x="137" y="171"/>
                                        </a:cubicBezTo>
                                        <a:cubicBezTo>
                                          <a:pt x="134" y="169"/>
                                          <a:pt x="132" y="167"/>
                                          <a:pt x="129" y="165"/>
                                        </a:cubicBezTo>
                                        <a:cubicBezTo>
                                          <a:pt x="129" y="165"/>
                                          <a:pt x="129" y="165"/>
                                          <a:pt x="128" y="165"/>
                                        </a:cubicBezTo>
                                        <a:cubicBezTo>
                                          <a:pt x="128" y="164"/>
                                          <a:pt x="126" y="164"/>
                                          <a:pt x="126" y="163"/>
                                        </a:cubicBezTo>
                                        <a:cubicBezTo>
                                          <a:pt x="124" y="163"/>
                                          <a:pt x="123" y="161"/>
                                          <a:pt x="121" y="161"/>
                                        </a:cubicBezTo>
                                        <a:cubicBezTo>
                                          <a:pt x="126" y="164"/>
                                          <a:pt x="130" y="168"/>
                                          <a:pt x="133" y="172"/>
                                        </a:cubicBezTo>
                                        <a:cubicBezTo>
                                          <a:pt x="131" y="171"/>
                                          <a:pt x="129" y="167"/>
                                          <a:pt x="127" y="167"/>
                                        </a:cubicBezTo>
                                        <a:cubicBezTo>
                                          <a:pt x="124" y="164"/>
                                          <a:pt x="122" y="162"/>
                                          <a:pt x="119" y="161"/>
                                        </a:cubicBezTo>
                                        <a:cubicBezTo>
                                          <a:pt x="122" y="163"/>
                                          <a:pt x="125" y="166"/>
                                          <a:pt x="128" y="169"/>
                                        </a:cubicBezTo>
                                        <a:cubicBezTo>
                                          <a:pt x="126" y="168"/>
                                          <a:pt x="125" y="167"/>
                                          <a:pt x="123" y="166"/>
                                        </a:cubicBezTo>
                                        <a:cubicBezTo>
                                          <a:pt x="123" y="165"/>
                                          <a:pt x="121" y="164"/>
                                          <a:pt x="119" y="163"/>
                                        </a:cubicBezTo>
                                        <a:cubicBezTo>
                                          <a:pt x="119" y="163"/>
                                          <a:pt x="119" y="163"/>
                                          <a:pt x="119" y="163"/>
                                        </a:cubicBezTo>
                                        <a:cubicBezTo>
                                          <a:pt x="120" y="165"/>
                                          <a:pt x="121" y="165"/>
                                          <a:pt x="122" y="166"/>
                                        </a:cubicBezTo>
                                        <a:cubicBezTo>
                                          <a:pt x="121" y="166"/>
                                          <a:pt x="121" y="165"/>
                                          <a:pt x="120" y="165"/>
                                        </a:cubicBezTo>
                                        <a:cubicBezTo>
                                          <a:pt x="121" y="166"/>
                                          <a:pt x="123" y="167"/>
                                          <a:pt x="124" y="168"/>
                                        </a:cubicBezTo>
                                        <a:cubicBezTo>
                                          <a:pt x="123" y="169"/>
                                          <a:pt x="122" y="167"/>
                                          <a:pt x="121" y="167"/>
                                        </a:cubicBezTo>
                                        <a:cubicBezTo>
                                          <a:pt x="122" y="168"/>
                                          <a:pt x="122" y="168"/>
                                          <a:pt x="123" y="168"/>
                                        </a:cubicBezTo>
                                        <a:cubicBezTo>
                                          <a:pt x="121" y="168"/>
                                          <a:pt x="120" y="166"/>
                                          <a:pt x="118" y="166"/>
                                        </a:cubicBezTo>
                                        <a:cubicBezTo>
                                          <a:pt x="118" y="167"/>
                                          <a:pt x="120" y="167"/>
                                          <a:pt x="121" y="169"/>
                                        </a:cubicBezTo>
                                        <a:cubicBezTo>
                                          <a:pt x="117" y="168"/>
                                          <a:pt x="115" y="164"/>
                                          <a:pt x="111" y="163"/>
                                        </a:cubicBezTo>
                                        <a:cubicBezTo>
                                          <a:pt x="113" y="165"/>
                                          <a:pt x="115" y="166"/>
                                          <a:pt x="117" y="167"/>
                                        </a:cubicBezTo>
                                        <a:cubicBezTo>
                                          <a:pt x="117" y="168"/>
                                          <a:pt x="117" y="167"/>
                                          <a:pt x="116" y="167"/>
                                        </a:cubicBezTo>
                                        <a:cubicBezTo>
                                          <a:pt x="116" y="167"/>
                                          <a:pt x="116" y="168"/>
                                          <a:pt x="116" y="168"/>
                                        </a:cubicBezTo>
                                        <a:cubicBezTo>
                                          <a:pt x="116" y="168"/>
                                          <a:pt x="116" y="169"/>
                                          <a:pt x="116" y="169"/>
                                        </a:cubicBezTo>
                                        <a:cubicBezTo>
                                          <a:pt x="114" y="168"/>
                                          <a:pt x="113" y="166"/>
                                          <a:pt x="111" y="165"/>
                                        </a:cubicBezTo>
                                        <a:cubicBezTo>
                                          <a:pt x="113" y="168"/>
                                          <a:pt x="119" y="170"/>
                                          <a:pt x="120" y="174"/>
                                        </a:cubicBezTo>
                                        <a:cubicBezTo>
                                          <a:pt x="115" y="172"/>
                                          <a:pt x="111" y="168"/>
                                          <a:pt x="107" y="165"/>
                                        </a:cubicBezTo>
                                        <a:cubicBezTo>
                                          <a:pt x="111" y="169"/>
                                          <a:pt x="115" y="171"/>
                                          <a:pt x="119" y="175"/>
                                        </a:cubicBezTo>
                                        <a:cubicBezTo>
                                          <a:pt x="117" y="174"/>
                                          <a:pt x="115" y="173"/>
                                          <a:pt x="113" y="171"/>
                                        </a:cubicBezTo>
                                        <a:cubicBezTo>
                                          <a:pt x="117" y="175"/>
                                          <a:pt x="122" y="178"/>
                                          <a:pt x="125" y="181"/>
                                        </a:cubicBezTo>
                                        <a:cubicBezTo>
                                          <a:pt x="120" y="177"/>
                                          <a:pt x="115" y="174"/>
                                          <a:pt x="110" y="170"/>
                                        </a:cubicBezTo>
                                        <a:cubicBezTo>
                                          <a:pt x="113" y="173"/>
                                          <a:pt x="117" y="176"/>
                                          <a:pt x="121" y="179"/>
                                        </a:cubicBezTo>
                                        <a:cubicBezTo>
                                          <a:pt x="121" y="179"/>
                                          <a:pt x="121" y="179"/>
                                          <a:pt x="120" y="179"/>
                                        </a:cubicBezTo>
                                        <a:cubicBezTo>
                                          <a:pt x="122" y="181"/>
                                          <a:pt x="123" y="182"/>
                                          <a:pt x="125" y="183"/>
                                        </a:cubicBezTo>
                                        <a:cubicBezTo>
                                          <a:pt x="127" y="185"/>
                                          <a:pt x="130" y="185"/>
                                          <a:pt x="131" y="187"/>
                                        </a:cubicBezTo>
                                        <a:cubicBezTo>
                                          <a:pt x="129" y="186"/>
                                          <a:pt x="128" y="185"/>
                                          <a:pt x="126" y="184"/>
                                        </a:cubicBezTo>
                                        <a:cubicBezTo>
                                          <a:pt x="126" y="186"/>
                                          <a:pt x="129" y="186"/>
                                          <a:pt x="130" y="188"/>
                                        </a:cubicBezTo>
                                        <a:cubicBezTo>
                                          <a:pt x="123" y="185"/>
                                          <a:pt x="120" y="180"/>
                                          <a:pt x="114" y="177"/>
                                        </a:cubicBezTo>
                                        <a:cubicBezTo>
                                          <a:pt x="99" y="166"/>
                                          <a:pt x="85" y="151"/>
                                          <a:pt x="77" y="133"/>
                                        </a:cubicBezTo>
                                        <a:cubicBezTo>
                                          <a:pt x="78" y="133"/>
                                          <a:pt x="78" y="133"/>
                                          <a:pt x="78" y="133"/>
                                        </a:cubicBezTo>
                                        <a:cubicBezTo>
                                          <a:pt x="78" y="132"/>
                                          <a:pt x="78" y="132"/>
                                          <a:pt x="78" y="132"/>
                                        </a:cubicBezTo>
                                        <a:cubicBezTo>
                                          <a:pt x="79" y="124"/>
                                          <a:pt x="92" y="127"/>
                                          <a:pt x="97" y="130"/>
                                        </a:cubicBezTo>
                                        <a:cubicBezTo>
                                          <a:pt x="106" y="137"/>
                                          <a:pt x="122" y="136"/>
                                          <a:pt x="126" y="148"/>
                                        </a:cubicBezTo>
                                        <a:cubicBezTo>
                                          <a:pt x="125" y="148"/>
                                          <a:pt x="125" y="147"/>
                                          <a:pt x="124" y="147"/>
                                        </a:cubicBezTo>
                                        <a:cubicBezTo>
                                          <a:pt x="124" y="148"/>
                                          <a:pt x="125" y="149"/>
                                          <a:pt x="126" y="148"/>
                                        </a:cubicBezTo>
                                        <a:close/>
                                        <a:moveTo>
                                          <a:pt x="132" y="165"/>
                                        </a:move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2" y="165"/>
                                        </a:cubicBezTo>
                                        <a:close/>
                                        <a:moveTo>
                                          <a:pt x="134" y="193"/>
                                        </a:moveTo>
                                        <a:cubicBezTo>
                                          <a:pt x="133" y="193"/>
                                          <a:pt x="132" y="192"/>
                                          <a:pt x="131" y="191"/>
                                        </a:cubicBezTo>
                                        <a:cubicBezTo>
                                          <a:pt x="134" y="194"/>
                                          <a:pt x="138" y="195"/>
                                          <a:pt x="141" y="197"/>
                                        </a:cubicBezTo>
                                        <a:cubicBezTo>
                                          <a:pt x="138" y="196"/>
                                          <a:pt x="136" y="195"/>
                                          <a:pt x="133" y="194"/>
                                        </a:cubicBezTo>
                                        <a:cubicBezTo>
                                          <a:pt x="133" y="193"/>
                                          <a:pt x="134" y="194"/>
                                          <a:pt x="134" y="193"/>
                                        </a:cubicBezTo>
                                        <a:close/>
                                        <a:moveTo>
                                          <a:pt x="126" y="187"/>
                                        </a:moveTo>
                                        <a:cubicBezTo>
                                          <a:pt x="129" y="189"/>
                                          <a:pt x="133" y="190"/>
                                          <a:pt x="136" y="193"/>
                                        </a:cubicBezTo>
                                        <a:cubicBezTo>
                                          <a:pt x="132" y="191"/>
                                          <a:pt x="129" y="189"/>
                                          <a:pt x="126" y="187"/>
                                        </a:cubicBezTo>
                                        <a:close/>
                                        <a:moveTo>
                                          <a:pt x="97" y="176"/>
                                        </a:moveTo>
                                        <a:cubicBezTo>
                                          <a:pt x="97" y="175"/>
                                          <a:pt x="97" y="176"/>
                                          <a:pt x="97" y="175"/>
                                        </a:cubicBezTo>
                                        <a:cubicBezTo>
                                          <a:pt x="96" y="175"/>
                                          <a:pt x="95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3" y="175"/>
                                          <a:pt x="92" y="175"/>
                                          <a:pt x="92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1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2" y="174"/>
                                        </a:cubicBezTo>
                                        <a:cubicBezTo>
                                          <a:pt x="92" y="174"/>
                                          <a:pt x="93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9" y="175"/>
                                          <a:pt x="103" y="176"/>
                                          <a:pt x="107" y="177"/>
                                        </a:cubicBezTo>
                                        <a:cubicBezTo>
                                          <a:pt x="104" y="177"/>
                                          <a:pt x="100" y="176"/>
                                          <a:pt x="97" y="176"/>
                                        </a:cubicBezTo>
                                        <a:close/>
                                        <a:moveTo>
                                          <a:pt x="101" y="178"/>
                                        </a:moveTo>
                                        <a:cubicBezTo>
                                          <a:pt x="101" y="178"/>
                                          <a:pt x="102" y="178"/>
                                          <a:pt x="102" y="177"/>
                                        </a:cubicBezTo>
                                        <a:cubicBezTo>
                                          <a:pt x="102" y="177"/>
                                          <a:pt x="102" y="178"/>
                                          <a:pt x="102" y="178"/>
                                        </a:cubicBezTo>
                                        <a:cubicBezTo>
                                          <a:pt x="102" y="178"/>
                                          <a:pt x="102" y="178"/>
                                          <a:pt x="101" y="178"/>
                                        </a:cubicBezTo>
                                        <a:close/>
                                        <a:moveTo>
                                          <a:pt x="101" y="170"/>
                                        </a:moveTo>
                                        <a:cubicBezTo>
                                          <a:pt x="98" y="170"/>
                                          <a:pt x="97" y="169"/>
                                          <a:pt x="95" y="169"/>
                                        </a:cubicBezTo>
                                        <a:cubicBezTo>
                                          <a:pt x="97" y="168"/>
                                          <a:pt x="99" y="169"/>
                                          <a:pt x="101" y="170"/>
                                        </a:cubicBezTo>
                                        <a:close/>
                                        <a:moveTo>
                                          <a:pt x="94" y="166"/>
                                        </a:moveTo>
                                        <a:cubicBezTo>
                                          <a:pt x="94" y="165"/>
                                          <a:pt x="95" y="166"/>
                                          <a:pt x="95" y="166"/>
                                        </a:cubicBezTo>
                                        <a:cubicBezTo>
                                          <a:pt x="95" y="167"/>
                                          <a:pt x="94" y="166"/>
                                          <a:pt x="94" y="166"/>
                                        </a:cubicBezTo>
                                        <a:close/>
                                        <a:moveTo>
                                          <a:pt x="96" y="166"/>
                                        </a:moveTo>
                                        <a:cubicBezTo>
                                          <a:pt x="96" y="166"/>
                                          <a:pt x="96" y="166"/>
                                          <a:pt x="97" y="166"/>
                                        </a:cubicBezTo>
                                        <a:cubicBezTo>
                                          <a:pt x="96" y="167"/>
                                          <a:pt x="96" y="166"/>
                                          <a:pt x="96" y="166"/>
                                        </a:cubicBezTo>
                                        <a:close/>
                                        <a:moveTo>
                                          <a:pt x="101" y="171"/>
                                        </a:moveTo>
                                        <a:cubicBezTo>
                                          <a:pt x="100" y="171"/>
                                          <a:pt x="100" y="171"/>
                                          <a:pt x="99" y="171"/>
                                        </a:cubicBezTo>
                                        <a:cubicBezTo>
                                          <a:pt x="100" y="171"/>
                                          <a:pt x="101" y="171"/>
                                          <a:pt x="101" y="171"/>
                                        </a:cubicBezTo>
                                        <a:close/>
                                        <a:moveTo>
                                          <a:pt x="99" y="171"/>
                                        </a:moveTo>
                                        <a:cubicBezTo>
                                          <a:pt x="99" y="171"/>
                                          <a:pt x="98" y="171"/>
                                          <a:pt x="98" y="171"/>
                                        </a:cubicBezTo>
                                        <a:cubicBezTo>
                                          <a:pt x="98" y="170"/>
                                          <a:pt x="99" y="171"/>
                                          <a:pt x="99" y="171"/>
                                        </a:cubicBezTo>
                                        <a:close/>
                                        <a:moveTo>
                                          <a:pt x="103" y="174"/>
                                        </a:moveTo>
                                        <a:cubicBezTo>
                                          <a:pt x="101" y="174"/>
                                          <a:pt x="99" y="174"/>
                                          <a:pt x="98" y="173"/>
                                        </a:cubicBezTo>
                                        <a:cubicBezTo>
                                          <a:pt x="99" y="173"/>
                                          <a:pt x="102" y="173"/>
                                          <a:pt x="103" y="174"/>
                                        </a:cubicBezTo>
                                        <a:close/>
                                        <a:moveTo>
                                          <a:pt x="103" y="175"/>
                                        </a:moveTo>
                                        <a:cubicBezTo>
                                          <a:pt x="103" y="175"/>
                                          <a:pt x="103" y="175"/>
                                          <a:pt x="103" y="175"/>
                                        </a:cubicBezTo>
                                        <a:cubicBezTo>
                                          <a:pt x="100" y="175"/>
                                          <a:pt x="95" y="173"/>
                                          <a:pt x="92" y="173"/>
                                        </a:cubicBezTo>
                                        <a:cubicBezTo>
                                          <a:pt x="96" y="173"/>
                                          <a:pt x="100" y="174"/>
                                          <a:pt x="103" y="175"/>
                                        </a:cubicBezTo>
                                        <a:close/>
                                        <a:moveTo>
                                          <a:pt x="98" y="175"/>
                                        </a:moveTo>
                                        <a:cubicBezTo>
                                          <a:pt x="97" y="174"/>
                                          <a:pt x="97" y="174"/>
                                          <a:pt x="96" y="174"/>
                                        </a:cubicBezTo>
                                        <a:cubicBezTo>
                                          <a:pt x="96" y="174"/>
                                          <a:pt x="96" y="174"/>
                                          <a:pt x="96" y="174"/>
                                        </a:cubicBezTo>
                                        <a:cubicBezTo>
                                          <a:pt x="97" y="174"/>
                                          <a:pt x="98" y="174"/>
                                          <a:pt x="98" y="175"/>
                                        </a:cubicBezTo>
                                        <a:close/>
                                        <a:moveTo>
                                          <a:pt x="108" y="176"/>
                                        </a:moveTo>
                                        <a:cubicBezTo>
                                          <a:pt x="108" y="176"/>
                                          <a:pt x="108" y="177"/>
                                          <a:pt x="109" y="177"/>
                                        </a:cubicBezTo>
                                        <a:cubicBezTo>
                                          <a:pt x="108" y="177"/>
                                          <a:pt x="108" y="176"/>
                                          <a:pt x="108" y="176"/>
                                        </a:cubicBezTo>
                                        <a:close/>
                                        <a:moveTo>
                                          <a:pt x="111" y="179"/>
                                        </a:moveTo>
                                        <a:cubicBezTo>
                                          <a:pt x="110" y="179"/>
                                          <a:pt x="107" y="179"/>
                                          <a:pt x="107" y="178"/>
                                        </a:cubicBezTo>
                                        <a:cubicBezTo>
                                          <a:pt x="108" y="178"/>
                                          <a:pt x="109" y="178"/>
                                          <a:pt x="111" y="179"/>
                                        </a:cubicBezTo>
                                        <a:close/>
                                        <a:moveTo>
                                          <a:pt x="108" y="177"/>
                                        </a:moveTo>
                                        <a:cubicBezTo>
                                          <a:pt x="108" y="178"/>
                                          <a:pt x="107" y="177"/>
                                          <a:pt x="107" y="177"/>
                                        </a:cubicBezTo>
                                        <a:cubicBezTo>
                                          <a:pt x="108" y="177"/>
                                          <a:pt x="108" y="177"/>
                                          <a:pt x="108" y="177"/>
                                        </a:cubicBezTo>
                                        <a:close/>
                                        <a:moveTo>
                                          <a:pt x="104" y="175"/>
                                        </a:moveTo>
                                        <a:cubicBezTo>
                                          <a:pt x="105" y="175"/>
                                          <a:pt x="106" y="175"/>
                                          <a:pt x="106" y="176"/>
                                        </a:cubicBezTo>
                                        <a:cubicBezTo>
                                          <a:pt x="107" y="176"/>
                                          <a:pt x="107" y="176"/>
                                          <a:pt x="107" y="176"/>
                                        </a:cubicBezTo>
                                        <a:cubicBezTo>
                                          <a:pt x="106" y="176"/>
                                          <a:pt x="105" y="176"/>
                                          <a:pt x="104" y="175"/>
                                        </a:cubicBezTo>
                                        <a:close/>
                                        <a:moveTo>
                                          <a:pt x="105" y="178"/>
                                        </a:moveTo>
                                        <a:cubicBezTo>
                                          <a:pt x="105" y="178"/>
                                          <a:pt x="106" y="178"/>
                                          <a:pt x="107" y="178"/>
                                        </a:cubicBezTo>
                                        <a:cubicBezTo>
                                          <a:pt x="106" y="178"/>
                                          <a:pt x="106" y="178"/>
                                          <a:pt x="106" y="178"/>
                                        </a:cubicBezTo>
                                        <a:cubicBezTo>
                                          <a:pt x="106" y="178"/>
                                          <a:pt x="105" y="178"/>
                                          <a:pt x="105" y="178"/>
                                        </a:cubicBezTo>
                                        <a:close/>
                                        <a:moveTo>
                                          <a:pt x="106" y="179"/>
                                        </a:moveTo>
                                        <a:cubicBezTo>
                                          <a:pt x="109" y="179"/>
                                          <a:pt x="111" y="180"/>
                                          <a:pt x="114" y="181"/>
                                        </a:cubicBezTo>
                                        <a:cubicBezTo>
                                          <a:pt x="110" y="181"/>
                                          <a:pt x="107" y="180"/>
                                          <a:pt x="103" y="179"/>
                                        </a:cubicBezTo>
                                        <a:cubicBezTo>
                                          <a:pt x="103" y="178"/>
                                          <a:pt x="105" y="179"/>
                                          <a:pt x="106" y="179"/>
                                        </a:cubicBezTo>
                                        <a:close/>
                                        <a:moveTo>
                                          <a:pt x="115" y="136"/>
                                        </a:moveTo>
                                        <a:cubicBezTo>
                                          <a:pt x="115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7"/>
                                        </a:cubicBezTo>
                                        <a:cubicBezTo>
                                          <a:pt x="116" y="137"/>
                                          <a:pt x="116" y="136"/>
                                          <a:pt x="115" y="136"/>
                                        </a:cubicBezTo>
                                        <a:close/>
                                        <a:moveTo>
                                          <a:pt x="0" y="92"/>
                                        </a:moveTo>
                                        <a:cubicBezTo>
                                          <a:pt x="0" y="92"/>
                                          <a:pt x="1" y="91"/>
                                          <a:pt x="1" y="91"/>
                                        </a:cubicBezTo>
                                        <a:cubicBezTo>
                                          <a:pt x="1" y="90"/>
                                          <a:pt x="0" y="92"/>
                                          <a:pt x="0" y="92"/>
                                        </a:cubicBezTo>
                                        <a:close/>
                                        <a:moveTo>
                                          <a:pt x="4" y="101"/>
                                        </a:moveTo>
                                        <a:cubicBezTo>
                                          <a:pt x="7" y="104"/>
                                          <a:pt x="9" y="108"/>
                                          <a:pt x="12" y="111"/>
                                        </a:cubicBezTo>
                                        <a:cubicBezTo>
                                          <a:pt x="11" y="108"/>
                                          <a:pt x="7" y="104"/>
                                          <a:pt x="5" y="100"/>
                                        </a:cubicBezTo>
                                        <a:cubicBezTo>
                                          <a:pt x="5" y="100"/>
                                          <a:pt x="5" y="100"/>
                                          <a:pt x="5" y="99"/>
                                        </a:cubicBezTo>
                                        <a:cubicBezTo>
                                          <a:pt x="9" y="104"/>
                                          <a:pt x="12" y="109"/>
                                          <a:pt x="17" y="113"/>
                                        </a:cubicBezTo>
                                        <a:cubicBezTo>
                                          <a:pt x="13" y="107"/>
                                          <a:pt x="7" y="101"/>
                                          <a:pt x="4" y="95"/>
                                        </a:cubicBezTo>
                                        <a:cubicBezTo>
                                          <a:pt x="9" y="100"/>
                                          <a:pt x="13" y="106"/>
                                          <a:pt x="20" y="110"/>
                                        </a:cubicBezTo>
                                        <a:cubicBezTo>
                                          <a:pt x="14" y="105"/>
                                          <a:pt x="8" y="99"/>
                                          <a:pt x="3" y="93"/>
                                        </a:cubicBezTo>
                                        <a:cubicBezTo>
                                          <a:pt x="6" y="95"/>
                                          <a:pt x="9" y="97"/>
                                          <a:pt x="12" y="99"/>
                                        </a:cubicBezTo>
                                        <a:cubicBezTo>
                                          <a:pt x="10" y="97"/>
                                          <a:pt x="7" y="94"/>
                                          <a:pt x="4" y="92"/>
                                        </a:cubicBezTo>
                                        <a:cubicBezTo>
                                          <a:pt x="9" y="90"/>
                                          <a:pt x="17" y="94"/>
                                          <a:pt x="22" y="94"/>
                                        </a:cubicBezTo>
                                        <a:cubicBezTo>
                                          <a:pt x="18" y="93"/>
                                          <a:pt x="12" y="92"/>
                                          <a:pt x="8" y="91"/>
                                        </a:cubicBezTo>
                                        <a:cubicBezTo>
                                          <a:pt x="26" y="91"/>
                                          <a:pt x="42" y="94"/>
                                          <a:pt x="58" y="99"/>
                                        </a:cubicBezTo>
                                        <a:cubicBezTo>
                                          <a:pt x="59" y="101"/>
                                          <a:pt x="60" y="103"/>
                                          <a:pt x="61" y="104"/>
                                        </a:cubicBezTo>
                                        <a:cubicBezTo>
                                          <a:pt x="57" y="102"/>
                                          <a:pt x="52" y="100"/>
                                          <a:pt x="48" y="98"/>
                                        </a:cubicBezTo>
                                        <a:cubicBezTo>
                                          <a:pt x="54" y="102"/>
                                          <a:pt x="60" y="103"/>
                                          <a:pt x="64" y="109"/>
                                        </a:cubicBezTo>
                                        <a:cubicBezTo>
                                          <a:pt x="59" y="106"/>
                                          <a:pt x="53" y="103"/>
                                          <a:pt x="48" y="100"/>
                                        </a:cubicBezTo>
                                        <a:cubicBezTo>
                                          <a:pt x="54" y="104"/>
                                          <a:pt x="61" y="107"/>
                                          <a:pt x="66" y="113"/>
                                        </a:cubicBezTo>
                                        <a:cubicBezTo>
                                          <a:pt x="60" y="109"/>
                                          <a:pt x="55" y="105"/>
                                          <a:pt x="48" y="103"/>
                                        </a:cubicBezTo>
                                        <a:cubicBezTo>
                                          <a:pt x="56" y="107"/>
                                          <a:pt x="65" y="111"/>
                                          <a:pt x="70" y="119"/>
                                        </a:cubicBezTo>
                                        <a:cubicBezTo>
                                          <a:pt x="62" y="113"/>
                                          <a:pt x="54" y="107"/>
                                          <a:pt x="44" y="102"/>
                                        </a:cubicBezTo>
                                        <a:cubicBezTo>
                                          <a:pt x="55" y="108"/>
                                          <a:pt x="66" y="115"/>
                                          <a:pt x="74" y="124"/>
                                        </a:cubicBezTo>
                                        <a:cubicBezTo>
                                          <a:pt x="67" y="119"/>
                                          <a:pt x="60" y="114"/>
                                          <a:pt x="53" y="110"/>
                                        </a:cubicBezTo>
                                        <a:cubicBezTo>
                                          <a:pt x="61" y="116"/>
                                          <a:pt x="70" y="121"/>
                                          <a:pt x="76" y="129"/>
                                        </a:cubicBezTo>
                                        <a:cubicBezTo>
                                          <a:pt x="68" y="122"/>
                                          <a:pt x="59" y="115"/>
                                          <a:pt x="50" y="110"/>
                                        </a:cubicBezTo>
                                        <a:cubicBezTo>
                                          <a:pt x="59" y="117"/>
                                          <a:pt x="69" y="122"/>
                                          <a:pt x="76" y="131"/>
                                        </a:cubicBezTo>
                                        <a:cubicBezTo>
                                          <a:pt x="65" y="122"/>
                                          <a:pt x="53" y="113"/>
                                          <a:pt x="41" y="106"/>
                                        </a:cubicBezTo>
                                        <a:cubicBezTo>
                                          <a:pt x="52" y="115"/>
                                          <a:pt x="66" y="122"/>
                                          <a:pt x="76" y="133"/>
                                        </a:cubicBezTo>
                                        <a:cubicBezTo>
                                          <a:pt x="70" y="129"/>
                                          <a:pt x="64" y="125"/>
                                          <a:pt x="59" y="121"/>
                                        </a:cubicBezTo>
                                        <a:cubicBezTo>
                                          <a:pt x="64" y="126"/>
                                          <a:pt x="70" y="130"/>
                                          <a:pt x="76" y="133"/>
                                        </a:cubicBezTo>
                                        <a:cubicBezTo>
                                          <a:pt x="76" y="134"/>
                                          <a:pt x="75" y="134"/>
                                          <a:pt x="76" y="135"/>
                                        </a:cubicBezTo>
                                        <a:cubicBezTo>
                                          <a:pt x="63" y="129"/>
                                          <a:pt x="52" y="121"/>
                                          <a:pt x="42" y="113"/>
                                        </a:cubicBezTo>
                                        <a:cubicBezTo>
                                          <a:pt x="52" y="122"/>
                                          <a:pt x="63" y="130"/>
                                          <a:pt x="76" y="136"/>
                                        </a:cubicBezTo>
                                        <a:cubicBezTo>
                                          <a:pt x="76" y="137"/>
                                          <a:pt x="76" y="137"/>
                                          <a:pt x="76" y="138"/>
                                        </a:cubicBezTo>
                                        <a:cubicBezTo>
                                          <a:pt x="69" y="135"/>
                                          <a:pt x="63" y="131"/>
                                          <a:pt x="56" y="128"/>
                                        </a:cubicBezTo>
                                        <a:cubicBezTo>
                                          <a:pt x="62" y="132"/>
                                          <a:pt x="71" y="136"/>
                                          <a:pt x="77" y="140"/>
                                        </a:cubicBezTo>
                                        <a:cubicBezTo>
                                          <a:pt x="68" y="137"/>
                                          <a:pt x="59" y="132"/>
                                          <a:pt x="50" y="127"/>
                                        </a:cubicBezTo>
                                        <a:cubicBezTo>
                                          <a:pt x="59" y="134"/>
                                          <a:pt x="70" y="137"/>
                                          <a:pt x="79" y="143"/>
                                        </a:cubicBezTo>
                                        <a:cubicBezTo>
                                          <a:pt x="69" y="140"/>
                                          <a:pt x="59" y="134"/>
                                          <a:pt x="50" y="129"/>
                                        </a:cubicBezTo>
                                        <a:cubicBezTo>
                                          <a:pt x="57" y="134"/>
                                          <a:pt x="65" y="139"/>
                                          <a:pt x="74" y="142"/>
                                        </a:cubicBezTo>
                                        <a:cubicBezTo>
                                          <a:pt x="76" y="144"/>
                                          <a:pt x="80" y="144"/>
                                          <a:pt x="81" y="146"/>
                                        </a:cubicBezTo>
                                        <a:cubicBezTo>
                                          <a:pt x="64" y="141"/>
                                          <a:pt x="50" y="133"/>
                                          <a:pt x="37" y="123"/>
                                        </a:cubicBezTo>
                                        <a:cubicBezTo>
                                          <a:pt x="50" y="134"/>
                                          <a:pt x="65" y="143"/>
                                          <a:pt x="83" y="148"/>
                                        </a:cubicBezTo>
                                        <a:cubicBezTo>
                                          <a:pt x="83" y="149"/>
                                          <a:pt x="84" y="149"/>
                                          <a:pt x="84" y="149"/>
                                        </a:cubicBezTo>
                                        <a:cubicBezTo>
                                          <a:pt x="75" y="147"/>
                                          <a:pt x="66" y="143"/>
                                          <a:pt x="56" y="139"/>
                                        </a:cubicBezTo>
                                        <a:cubicBezTo>
                                          <a:pt x="62" y="142"/>
                                          <a:pt x="69" y="145"/>
                                          <a:pt x="75" y="148"/>
                                        </a:cubicBezTo>
                                        <a:cubicBezTo>
                                          <a:pt x="64" y="146"/>
                                          <a:pt x="55" y="139"/>
                                          <a:pt x="45" y="135"/>
                                        </a:cubicBezTo>
                                        <a:cubicBezTo>
                                          <a:pt x="53" y="139"/>
                                          <a:pt x="61" y="143"/>
                                          <a:pt x="69" y="147"/>
                                        </a:cubicBezTo>
                                        <a:cubicBezTo>
                                          <a:pt x="57" y="145"/>
                                          <a:pt x="49" y="138"/>
                                          <a:pt x="39" y="132"/>
                                        </a:cubicBezTo>
                                        <a:cubicBezTo>
                                          <a:pt x="45" y="137"/>
                                          <a:pt x="52" y="142"/>
                                          <a:pt x="60" y="146"/>
                                        </a:cubicBezTo>
                                        <a:cubicBezTo>
                                          <a:pt x="50" y="143"/>
                                          <a:pt x="42" y="136"/>
                                          <a:pt x="33" y="132"/>
                                        </a:cubicBezTo>
                                        <a:cubicBezTo>
                                          <a:pt x="40" y="136"/>
                                          <a:pt x="48" y="141"/>
                                          <a:pt x="55" y="146"/>
                                        </a:cubicBezTo>
                                        <a:cubicBezTo>
                                          <a:pt x="49" y="144"/>
                                          <a:pt x="45" y="140"/>
                                          <a:pt x="40" y="137"/>
                                        </a:cubicBezTo>
                                        <a:cubicBezTo>
                                          <a:pt x="42" y="140"/>
                                          <a:pt x="46" y="141"/>
                                          <a:pt x="48" y="144"/>
                                        </a:cubicBezTo>
                                        <a:cubicBezTo>
                                          <a:pt x="49" y="144"/>
                                          <a:pt x="50" y="144"/>
                                          <a:pt x="51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2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1" y="145"/>
                                        </a:cubicBezTo>
                                        <a:cubicBezTo>
                                          <a:pt x="31" y="136"/>
                                          <a:pt x="12" y="121"/>
                                          <a:pt x="4" y="101"/>
                                        </a:cubicBezTo>
                                        <a:close/>
                                        <a:moveTo>
                                          <a:pt x="22" y="175"/>
                                        </a:moveTo>
                                        <a:cubicBezTo>
                                          <a:pt x="24" y="175"/>
                                          <a:pt x="25" y="177"/>
                                          <a:pt x="27" y="177"/>
                                        </a:cubicBezTo>
                                        <a:cubicBezTo>
                                          <a:pt x="25" y="175"/>
                                          <a:pt x="20" y="175"/>
                                          <a:pt x="19" y="171"/>
                                        </a:cubicBezTo>
                                        <a:cubicBezTo>
                                          <a:pt x="22" y="173"/>
                                          <a:pt x="26" y="175"/>
                                          <a:pt x="30" y="176"/>
                                        </a:cubicBezTo>
                                        <a:cubicBezTo>
                                          <a:pt x="26" y="174"/>
                                          <a:pt x="20" y="173"/>
                                          <a:pt x="17" y="169"/>
                                        </a:cubicBezTo>
                                        <a:cubicBezTo>
                                          <a:pt x="17" y="169"/>
                                          <a:pt x="17" y="169"/>
                                          <a:pt x="18" y="169"/>
                                        </a:cubicBezTo>
                                        <a:cubicBezTo>
                                          <a:pt x="18" y="169"/>
                                          <a:pt x="18" y="169"/>
                                          <a:pt x="19" y="169"/>
                                        </a:cubicBezTo>
                                        <a:cubicBezTo>
                                          <a:pt x="18" y="169"/>
                                          <a:pt x="17" y="168"/>
                                          <a:pt x="16" y="168"/>
                                        </a:cubicBezTo>
                                        <a:cubicBezTo>
                                          <a:pt x="14" y="166"/>
                                          <a:pt x="12" y="164"/>
                                          <a:pt x="11" y="162"/>
                                        </a:cubicBezTo>
                                        <a:cubicBezTo>
                                          <a:pt x="12" y="162"/>
                                          <a:pt x="13" y="162"/>
                                          <a:pt x="14" y="162"/>
                                        </a:cubicBezTo>
                                        <a:cubicBezTo>
                                          <a:pt x="13" y="162"/>
                                          <a:pt x="12" y="162"/>
                                          <a:pt x="10" y="161"/>
                                        </a:cubicBezTo>
                                        <a:cubicBezTo>
                                          <a:pt x="10" y="161"/>
                                          <a:pt x="10" y="161"/>
                                          <a:pt x="10" y="160"/>
                                        </a:cubicBezTo>
                                        <a:cubicBezTo>
                                          <a:pt x="11" y="161"/>
                                          <a:pt x="12" y="161"/>
                                          <a:pt x="13" y="161"/>
                                        </a:cubicBezTo>
                                        <a:cubicBezTo>
                                          <a:pt x="12" y="160"/>
                                          <a:pt x="9" y="160"/>
                                          <a:pt x="9" y="159"/>
                                        </a:cubicBezTo>
                                        <a:cubicBezTo>
                                          <a:pt x="11" y="159"/>
                                          <a:pt x="12" y="159"/>
                                          <a:pt x="13" y="159"/>
                                        </a:cubicBezTo>
                                        <a:cubicBezTo>
                                          <a:pt x="13" y="158"/>
                                          <a:pt x="9" y="159"/>
                                          <a:pt x="9" y="157"/>
                                        </a:cubicBezTo>
                                        <a:cubicBezTo>
                                          <a:pt x="13" y="158"/>
                                          <a:pt x="20" y="161"/>
                                          <a:pt x="26" y="159"/>
                                        </a:cubicBezTo>
                                        <a:cubicBezTo>
                                          <a:pt x="20" y="159"/>
                                          <a:pt x="14" y="159"/>
                                          <a:pt x="9" y="156"/>
                                        </a:cubicBezTo>
                                        <a:cubicBezTo>
                                          <a:pt x="11" y="156"/>
                                          <a:pt x="13" y="157"/>
                                          <a:pt x="15" y="157"/>
                                        </a:cubicBezTo>
                                        <a:cubicBezTo>
                                          <a:pt x="14" y="156"/>
                                          <a:pt x="11" y="156"/>
                                          <a:pt x="10" y="156"/>
                                        </a:cubicBezTo>
                                        <a:cubicBezTo>
                                          <a:pt x="11" y="154"/>
                                          <a:pt x="14" y="155"/>
                                          <a:pt x="15" y="155"/>
                                        </a:cubicBezTo>
                                        <a:cubicBezTo>
                                          <a:pt x="18" y="155"/>
                                          <a:pt x="22" y="156"/>
                                          <a:pt x="25" y="156"/>
                                        </a:cubicBezTo>
                                        <a:cubicBezTo>
                                          <a:pt x="23" y="155"/>
                                          <a:pt x="18" y="155"/>
                                          <a:pt x="14" y="154"/>
                                        </a:cubicBezTo>
                                        <a:cubicBezTo>
                                          <a:pt x="18" y="153"/>
                                          <a:pt x="23" y="155"/>
                                          <a:pt x="26" y="155"/>
                                        </a:cubicBezTo>
                                        <a:cubicBezTo>
                                          <a:pt x="24" y="154"/>
                                          <a:pt x="20" y="154"/>
                                          <a:pt x="18" y="154"/>
                                        </a:cubicBezTo>
                                        <a:cubicBezTo>
                                          <a:pt x="20" y="153"/>
                                          <a:pt x="23" y="154"/>
                                          <a:pt x="26" y="154"/>
                                        </a:cubicBezTo>
                                        <a:cubicBezTo>
                                          <a:pt x="26" y="154"/>
                                          <a:pt x="25" y="154"/>
                                          <a:pt x="25" y="154"/>
                                        </a:cubicBezTo>
                                        <a:cubicBezTo>
                                          <a:pt x="24" y="154"/>
                                          <a:pt x="23" y="153"/>
                                          <a:pt x="21" y="153"/>
                                        </a:cubicBezTo>
                                        <a:cubicBezTo>
                                          <a:pt x="23" y="153"/>
                                          <a:pt x="25" y="153"/>
                                          <a:pt x="27" y="153"/>
                                        </a:cubicBezTo>
                                        <a:cubicBezTo>
                                          <a:pt x="27" y="153"/>
                                          <a:pt x="27" y="153"/>
                                          <a:pt x="26" y="153"/>
                                        </a:cubicBezTo>
                                        <a:cubicBezTo>
                                          <a:pt x="35" y="153"/>
                                          <a:pt x="42" y="154"/>
                                          <a:pt x="49" y="155"/>
                                        </a:cubicBezTo>
                                        <a:cubicBezTo>
                                          <a:pt x="49" y="154"/>
                                          <a:pt x="47" y="155"/>
                                          <a:pt x="47" y="154"/>
                                        </a:cubicBezTo>
                                        <a:cubicBezTo>
                                          <a:pt x="48" y="154"/>
                                          <a:pt x="50" y="155"/>
                                          <a:pt x="51" y="154"/>
                                        </a:cubicBezTo>
                                        <a:cubicBezTo>
                                          <a:pt x="49" y="153"/>
                                          <a:pt x="47" y="154"/>
                                          <a:pt x="44" y="153"/>
                                        </a:cubicBezTo>
                                        <a:cubicBezTo>
                                          <a:pt x="44" y="153"/>
                                          <a:pt x="44" y="154"/>
                                          <a:pt x="44" y="154"/>
                                        </a:cubicBezTo>
                                        <a:cubicBezTo>
                                          <a:pt x="36" y="152"/>
                                          <a:pt x="27" y="152"/>
                                          <a:pt x="20" y="152"/>
                                        </a:cubicBezTo>
                                        <a:cubicBezTo>
                                          <a:pt x="30" y="150"/>
                                          <a:pt x="44" y="150"/>
                                          <a:pt x="56" y="153"/>
                                        </a:cubicBezTo>
                                        <a:cubicBezTo>
                                          <a:pt x="48" y="150"/>
                                          <a:pt x="40" y="149"/>
                                          <a:pt x="33" y="149"/>
                                        </a:cubicBezTo>
                                        <a:cubicBezTo>
                                          <a:pt x="39" y="147"/>
                                          <a:pt x="48" y="147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5" y="148"/>
                                          <a:pt x="55" y="148"/>
                                        </a:cubicBezTo>
                                        <a:cubicBezTo>
                                          <a:pt x="55" y="148"/>
                                          <a:pt x="56" y="148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6" y="148"/>
                                          <a:pt x="57" y="148"/>
                                        </a:cubicBezTo>
                                        <a:cubicBezTo>
                                          <a:pt x="58" y="149"/>
                                          <a:pt x="62" y="149"/>
                                          <a:pt x="63" y="149"/>
                                        </a:cubicBezTo>
                                        <a:cubicBezTo>
                                          <a:pt x="64" y="149"/>
                                          <a:pt x="63" y="149"/>
                                          <a:pt x="64" y="149"/>
                                        </a:cubicBezTo>
                                        <a:cubicBezTo>
                                          <a:pt x="71" y="149"/>
                                          <a:pt x="80" y="150"/>
                                          <a:pt x="85" y="153"/>
                                        </a:cubicBezTo>
                                        <a:cubicBezTo>
                                          <a:pt x="86" y="154"/>
                                          <a:pt x="90" y="155"/>
                                          <a:pt x="91" y="157"/>
                                        </a:cubicBezTo>
                                        <a:cubicBezTo>
                                          <a:pt x="89" y="157"/>
                                          <a:pt x="86" y="156"/>
                                          <a:pt x="84" y="156"/>
                                        </a:cubicBezTo>
                                        <a:cubicBezTo>
                                          <a:pt x="88" y="157"/>
                                          <a:pt x="93" y="157"/>
                                          <a:pt x="93" y="161"/>
                                        </a:cubicBezTo>
                                        <a:cubicBezTo>
                                          <a:pt x="90" y="160"/>
                                          <a:pt x="88" y="159"/>
                                          <a:pt x="85" y="158"/>
                                        </a:cubicBezTo>
                                        <a:cubicBezTo>
                                          <a:pt x="85" y="159"/>
                                          <a:pt x="86" y="159"/>
                                          <a:pt x="87" y="159"/>
                                        </a:cubicBezTo>
                                        <a:cubicBezTo>
                                          <a:pt x="87" y="159"/>
                                          <a:pt x="87" y="159"/>
                                          <a:pt x="87" y="159"/>
                                        </a:cubicBezTo>
                                        <a:cubicBezTo>
                                          <a:pt x="89" y="160"/>
                                          <a:pt x="93" y="161"/>
                                          <a:pt x="95" y="162"/>
                                        </a:cubicBezTo>
                                        <a:cubicBezTo>
                                          <a:pt x="92" y="162"/>
                                          <a:pt x="88" y="161"/>
                                          <a:pt x="86" y="160"/>
                                        </a:cubicBezTo>
                                        <a:cubicBezTo>
                                          <a:pt x="87" y="161"/>
                                          <a:pt x="89" y="161"/>
                                          <a:pt x="90" y="162"/>
                                        </a:cubicBezTo>
                                        <a:cubicBezTo>
                                          <a:pt x="90" y="162"/>
                                          <a:pt x="90" y="161"/>
                                          <a:pt x="90" y="161"/>
                                        </a:cubicBezTo>
                                        <a:cubicBezTo>
                                          <a:pt x="92" y="162"/>
                                          <a:pt x="93" y="163"/>
                                          <a:pt x="95" y="163"/>
                                        </a:cubicBezTo>
                                        <a:cubicBezTo>
                                          <a:pt x="95" y="164"/>
                                          <a:pt x="96" y="164"/>
                                          <a:pt x="96" y="164"/>
                                        </a:cubicBezTo>
                                        <a:cubicBezTo>
                                          <a:pt x="91" y="163"/>
                                          <a:pt x="87" y="162"/>
                                          <a:pt x="82" y="161"/>
                                        </a:cubicBezTo>
                                        <a:cubicBezTo>
                                          <a:pt x="86" y="162"/>
                                          <a:pt x="89" y="163"/>
                                          <a:pt x="93" y="164"/>
                                        </a:cubicBezTo>
                                        <a:cubicBezTo>
                                          <a:pt x="93" y="164"/>
                                          <a:pt x="93" y="164"/>
                                          <a:pt x="93" y="164"/>
                                        </a:cubicBezTo>
                                        <a:cubicBezTo>
                                          <a:pt x="93" y="165"/>
                                          <a:pt x="94" y="164"/>
                                          <a:pt x="94" y="165"/>
                                        </a:cubicBezTo>
                                        <a:cubicBezTo>
                                          <a:pt x="91" y="165"/>
                                          <a:pt x="89" y="164"/>
                                          <a:pt x="86" y="164"/>
                                        </a:cubicBezTo>
                                        <a:cubicBezTo>
                                          <a:pt x="88" y="165"/>
                                          <a:pt x="91" y="165"/>
                                          <a:pt x="93" y="166"/>
                                        </a:cubicBezTo>
                                        <a:cubicBezTo>
                                          <a:pt x="92" y="165"/>
                                          <a:pt x="91" y="165"/>
                                          <a:pt x="91" y="166"/>
                                        </a:cubicBezTo>
                                        <a:cubicBezTo>
                                          <a:pt x="90" y="166"/>
                                          <a:pt x="87" y="165"/>
                                          <a:pt x="87" y="165"/>
                                        </a:cubicBezTo>
                                        <a:cubicBezTo>
                                          <a:pt x="87" y="165"/>
                                          <a:pt x="87" y="165"/>
                                          <a:pt x="86" y="165"/>
                                        </a:cubicBezTo>
                                        <a:cubicBezTo>
                                          <a:pt x="89" y="166"/>
                                          <a:pt x="91" y="166"/>
                                          <a:pt x="94" y="167"/>
                                        </a:cubicBezTo>
                                        <a:cubicBezTo>
                                          <a:pt x="94" y="168"/>
                                          <a:pt x="94" y="168"/>
                                          <a:pt x="94" y="168"/>
                                        </a:cubicBezTo>
                                        <a:cubicBezTo>
                                          <a:pt x="92" y="168"/>
                                          <a:pt x="90" y="168"/>
                                          <a:pt x="88" y="168"/>
                                        </a:cubicBezTo>
                                        <a:cubicBezTo>
                                          <a:pt x="87" y="168"/>
                                          <a:pt x="87" y="168"/>
                                          <a:pt x="87" y="168"/>
                                        </a:cubicBezTo>
                                        <a:cubicBezTo>
                                          <a:pt x="84" y="167"/>
                                          <a:pt x="80" y="166"/>
                                          <a:pt x="78" y="166"/>
                                        </a:cubicBezTo>
                                        <a:cubicBezTo>
                                          <a:pt x="82" y="168"/>
                                          <a:pt x="88" y="168"/>
                                          <a:pt x="92" y="170"/>
                                        </a:cubicBezTo>
                                        <a:cubicBezTo>
                                          <a:pt x="92" y="170"/>
                                          <a:pt x="93" y="170"/>
                                          <a:pt x="93" y="170"/>
                                        </a:cubicBezTo>
                                        <a:cubicBezTo>
                                          <a:pt x="92" y="169"/>
                                          <a:pt x="91" y="169"/>
                                          <a:pt x="91" y="169"/>
                                        </a:cubicBezTo>
                                        <a:cubicBezTo>
                                          <a:pt x="93" y="169"/>
                                          <a:pt x="94" y="170"/>
                                          <a:pt x="96" y="170"/>
                                        </a:cubicBezTo>
                                        <a:cubicBezTo>
                                          <a:pt x="95" y="170"/>
                                          <a:pt x="94" y="169"/>
                                          <a:pt x="93" y="170"/>
                                        </a:cubicBezTo>
                                        <a:cubicBezTo>
                                          <a:pt x="93" y="170"/>
                                          <a:pt x="94" y="170"/>
                                          <a:pt x="95" y="170"/>
                                        </a:cubicBezTo>
                                        <a:cubicBezTo>
                                          <a:pt x="95" y="170"/>
                                          <a:pt x="95" y="170"/>
                                          <a:pt x="95" y="170"/>
                                        </a:cubicBezTo>
                                        <a:cubicBezTo>
                                          <a:pt x="95" y="171"/>
                                          <a:pt x="96" y="171"/>
                                          <a:pt x="96" y="171"/>
                                        </a:cubicBezTo>
                                        <a:cubicBezTo>
                                          <a:pt x="92" y="171"/>
                                          <a:pt x="88" y="169"/>
                                          <a:pt x="84" y="169"/>
                                        </a:cubicBezTo>
                                        <a:cubicBezTo>
                                          <a:pt x="86" y="170"/>
                                          <a:pt x="87" y="170"/>
                                          <a:pt x="89" y="170"/>
                                        </a:cubicBezTo>
                                        <a:cubicBezTo>
                                          <a:pt x="89" y="171"/>
                                          <a:pt x="89" y="171"/>
                                          <a:pt x="89" y="171"/>
                                        </a:cubicBezTo>
                                        <a:cubicBezTo>
                                          <a:pt x="91" y="170"/>
                                          <a:pt x="93" y="172"/>
                                          <a:pt x="94" y="172"/>
                                        </a:cubicBezTo>
                                        <a:cubicBezTo>
                                          <a:pt x="95" y="172"/>
                                          <a:pt x="95" y="171"/>
                                          <a:pt x="95" y="171"/>
                                        </a:cubicBezTo>
                                        <a:cubicBezTo>
                                          <a:pt x="96" y="171"/>
                                          <a:pt x="96" y="172"/>
                                          <a:pt x="97" y="171"/>
                                        </a:cubicBezTo>
                                        <a:cubicBezTo>
                                          <a:pt x="97" y="172"/>
                                          <a:pt x="97" y="172"/>
                                          <a:pt x="97" y="173"/>
                                        </a:cubicBezTo>
                                        <a:cubicBezTo>
                                          <a:pt x="95" y="173"/>
                                          <a:pt x="92" y="171"/>
                                          <a:pt x="90" y="172"/>
                                        </a:cubicBezTo>
                                        <a:cubicBezTo>
                                          <a:pt x="88" y="172"/>
                                          <a:pt x="86" y="171"/>
                                          <a:pt x="84" y="171"/>
                                        </a:cubicBezTo>
                                        <a:cubicBezTo>
                                          <a:pt x="86" y="172"/>
                                          <a:pt x="88" y="172"/>
                                          <a:pt x="90" y="173"/>
                                        </a:cubicBezTo>
                                        <a:cubicBezTo>
                                          <a:pt x="89" y="173"/>
                                          <a:pt x="87" y="172"/>
                                          <a:pt x="85" y="172"/>
                                        </a:cubicBezTo>
                                        <a:cubicBezTo>
                                          <a:pt x="86" y="173"/>
                                          <a:pt x="87" y="173"/>
                                          <a:pt x="88" y="173"/>
                                        </a:cubicBezTo>
                                        <a:cubicBezTo>
                                          <a:pt x="87" y="174"/>
                                          <a:pt x="86" y="173"/>
                                          <a:pt x="86" y="173"/>
                                        </a:cubicBezTo>
                                        <a:cubicBezTo>
                                          <a:pt x="86" y="174"/>
                                          <a:pt x="88" y="174"/>
                                          <a:pt x="90" y="174"/>
                                        </a:cubicBezTo>
                                        <a:cubicBezTo>
                                          <a:pt x="90" y="175"/>
                                          <a:pt x="90" y="175"/>
                                          <a:pt x="90" y="175"/>
                                        </a:cubicBezTo>
                                        <a:cubicBezTo>
                                          <a:pt x="90" y="175"/>
                                          <a:pt x="92" y="175"/>
                                          <a:pt x="92" y="175"/>
                                        </a:cubicBezTo>
                                        <a:cubicBezTo>
                                          <a:pt x="94" y="175"/>
                                          <a:pt x="96" y="177"/>
                                          <a:pt x="99" y="177"/>
                                        </a:cubicBezTo>
                                        <a:cubicBezTo>
                                          <a:pt x="99" y="177"/>
                                          <a:pt x="99" y="177"/>
                                          <a:pt x="99" y="177"/>
                                        </a:cubicBezTo>
                                        <a:cubicBezTo>
                                          <a:pt x="96" y="177"/>
                                          <a:pt x="94" y="176"/>
                                          <a:pt x="92" y="176"/>
                                        </a:cubicBezTo>
                                        <a:cubicBezTo>
                                          <a:pt x="95" y="178"/>
                                          <a:pt x="99" y="177"/>
                                          <a:pt x="103" y="179"/>
                                        </a:cubicBezTo>
                                        <a:cubicBezTo>
                                          <a:pt x="99" y="179"/>
                                          <a:pt x="94" y="177"/>
                                          <a:pt x="91" y="177"/>
                                        </a:cubicBezTo>
                                        <a:cubicBezTo>
                                          <a:pt x="96" y="179"/>
                                          <a:pt x="103" y="179"/>
                                          <a:pt x="109" y="181"/>
                                        </a:cubicBezTo>
                                        <a:cubicBezTo>
                                          <a:pt x="98" y="180"/>
                                          <a:pt x="88" y="178"/>
                                          <a:pt x="78" y="176"/>
                                        </a:cubicBezTo>
                                        <a:cubicBezTo>
                                          <a:pt x="83" y="177"/>
                                          <a:pt x="86" y="178"/>
                                          <a:pt x="91" y="179"/>
                                        </a:cubicBezTo>
                                        <a:cubicBezTo>
                                          <a:pt x="91" y="180"/>
                                          <a:pt x="90" y="178"/>
                                          <a:pt x="89" y="179"/>
                                        </a:cubicBezTo>
                                        <a:cubicBezTo>
                                          <a:pt x="90" y="180"/>
                                          <a:pt x="91" y="180"/>
                                          <a:pt x="92" y="180"/>
                                        </a:cubicBezTo>
                                        <a:cubicBezTo>
                                          <a:pt x="92" y="181"/>
                                          <a:pt x="90" y="180"/>
                                          <a:pt x="90" y="181"/>
                                        </a:cubicBezTo>
                                        <a:cubicBezTo>
                                          <a:pt x="92" y="182"/>
                                          <a:pt x="97" y="181"/>
                                          <a:pt x="100" y="182"/>
                                        </a:cubicBezTo>
                                        <a:cubicBezTo>
                                          <a:pt x="95" y="184"/>
                                          <a:pt x="88" y="181"/>
                                          <a:pt x="84" y="181"/>
                                        </a:cubicBezTo>
                                        <a:cubicBezTo>
                                          <a:pt x="89" y="183"/>
                                          <a:pt x="96" y="182"/>
                                          <a:pt x="101" y="184"/>
                                        </a:cubicBezTo>
                                        <a:cubicBezTo>
                                          <a:pt x="98" y="185"/>
                                          <a:pt x="93" y="183"/>
                                          <a:pt x="90" y="183"/>
                                        </a:cubicBezTo>
                                        <a:cubicBezTo>
                                          <a:pt x="90" y="183"/>
                                          <a:pt x="90" y="183"/>
                                          <a:pt x="90" y="184"/>
                                        </a:cubicBezTo>
                                        <a:cubicBezTo>
                                          <a:pt x="92" y="184"/>
                                          <a:pt x="94" y="185"/>
                                          <a:pt x="97" y="185"/>
                                        </a:cubicBezTo>
                                        <a:cubicBezTo>
                                          <a:pt x="96" y="185"/>
                                          <a:pt x="95" y="185"/>
                                          <a:pt x="95" y="185"/>
                                        </a:cubicBezTo>
                                        <a:cubicBezTo>
                                          <a:pt x="94" y="185"/>
                                          <a:pt x="93" y="185"/>
                                          <a:pt x="92" y="185"/>
                                        </a:cubicBezTo>
                                        <a:cubicBezTo>
                                          <a:pt x="91" y="184"/>
                                          <a:pt x="90" y="185"/>
                                          <a:pt x="90" y="184"/>
                                        </a:cubicBezTo>
                                        <a:cubicBezTo>
                                          <a:pt x="89" y="186"/>
                                          <a:pt x="92" y="185"/>
                                          <a:pt x="93" y="186"/>
                                        </a:cubicBezTo>
                                        <a:cubicBezTo>
                                          <a:pt x="87" y="187"/>
                                          <a:pt x="81" y="185"/>
                                          <a:pt x="76" y="184"/>
                                        </a:cubicBezTo>
                                        <a:cubicBezTo>
                                          <a:pt x="81" y="183"/>
                                          <a:pt x="85" y="185"/>
                                          <a:pt x="89" y="185"/>
                                        </a:cubicBezTo>
                                        <a:cubicBezTo>
                                          <a:pt x="82" y="183"/>
                                          <a:pt x="75" y="183"/>
                                          <a:pt x="69" y="181"/>
                                        </a:cubicBezTo>
                                        <a:cubicBezTo>
                                          <a:pt x="71" y="182"/>
                                          <a:pt x="73" y="183"/>
                                          <a:pt x="76" y="184"/>
                                        </a:cubicBezTo>
                                        <a:cubicBezTo>
                                          <a:pt x="73" y="184"/>
                                          <a:pt x="68" y="182"/>
                                          <a:pt x="65" y="182"/>
                                        </a:cubicBezTo>
                                        <a:cubicBezTo>
                                          <a:pt x="73" y="185"/>
                                          <a:pt x="80" y="185"/>
                                          <a:pt x="89" y="187"/>
                                        </a:cubicBezTo>
                                        <a:cubicBezTo>
                                          <a:pt x="82" y="188"/>
                                          <a:pt x="74" y="184"/>
                                          <a:pt x="66" y="184"/>
                                        </a:cubicBezTo>
                                        <a:cubicBezTo>
                                          <a:pt x="72" y="186"/>
                                          <a:pt x="79" y="187"/>
                                          <a:pt x="86" y="188"/>
                                        </a:cubicBezTo>
                                        <a:cubicBezTo>
                                          <a:pt x="81" y="190"/>
                                          <a:pt x="75" y="187"/>
                                          <a:pt x="68" y="186"/>
                                        </a:cubicBezTo>
                                        <a:cubicBezTo>
                                          <a:pt x="68" y="186"/>
                                          <a:pt x="68" y="186"/>
                                          <a:pt x="68" y="186"/>
                                        </a:cubicBezTo>
                                        <a:cubicBezTo>
                                          <a:pt x="69" y="187"/>
                                          <a:pt x="71" y="187"/>
                                          <a:pt x="72" y="188"/>
                                        </a:cubicBezTo>
                                        <a:cubicBezTo>
                                          <a:pt x="76" y="188"/>
                                          <a:pt x="79" y="189"/>
                                          <a:pt x="83" y="189"/>
                                        </a:cubicBezTo>
                                        <a:cubicBezTo>
                                          <a:pt x="83" y="190"/>
                                          <a:pt x="81" y="190"/>
                                          <a:pt x="81" y="190"/>
                                        </a:cubicBezTo>
                                        <a:cubicBezTo>
                                          <a:pt x="76" y="189"/>
                                          <a:pt x="72" y="189"/>
                                          <a:pt x="67" y="187"/>
                                        </a:cubicBezTo>
                                        <a:cubicBezTo>
                                          <a:pt x="71" y="189"/>
                                          <a:pt x="76" y="190"/>
                                          <a:pt x="81" y="190"/>
                                        </a:cubicBezTo>
                                        <a:cubicBezTo>
                                          <a:pt x="76" y="192"/>
                                          <a:pt x="70" y="189"/>
                                          <a:pt x="65" y="188"/>
                                        </a:cubicBezTo>
                                        <a:cubicBezTo>
                                          <a:pt x="69" y="190"/>
                                          <a:pt x="74" y="191"/>
                                          <a:pt x="78" y="192"/>
                                        </a:cubicBezTo>
                                        <a:cubicBezTo>
                                          <a:pt x="72" y="193"/>
                                          <a:pt x="66" y="189"/>
                                          <a:pt x="59" y="189"/>
                                        </a:cubicBezTo>
                                        <a:cubicBezTo>
                                          <a:pt x="64" y="191"/>
                                          <a:pt x="72" y="192"/>
                                          <a:pt x="77" y="192"/>
                                        </a:cubicBezTo>
                                        <a:cubicBezTo>
                                          <a:pt x="76" y="194"/>
                                          <a:pt x="73" y="195"/>
                                          <a:pt x="72" y="196"/>
                                        </a:cubicBezTo>
                                        <a:cubicBezTo>
                                          <a:pt x="53" y="192"/>
                                          <a:pt x="35" y="186"/>
                                          <a:pt x="22" y="175"/>
                                        </a:cubicBezTo>
                                        <a:close/>
                                        <a:moveTo>
                                          <a:pt x="91" y="169"/>
                                        </a:moveTo>
                                        <a:cubicBezTo>
                                          <a:pt x="90" y="169"/>
                                          <a:pt x="89" y="169"/>
                                          <a:pt x="89" y="168"/>
                                        </a:cubicBezTo>
                                        <a:cubicBezTo>
                                          <a:pt x="90" y="168"/>
                                          <a:pt x="90" y="168"/>
                                          <a:pt x="91" y="169"/>
                                        </a:cubicBezTo>
                                        <a:close/>
                                        <a:moveTo>
                                          <a:pt x="105" y="184"/>
                                        </a:moveTo>
                                        <a:cubicBezTo>
                                          <a:pt x="105" y="183"/>
                                          <a:pt x="104" y="184"/>
                                          <a:pt x="104" y="183"/>
                                        </a:cubicBezTo>
                                        <a:cubicBezTo>
                                          <a:pt x="103" y="184"/>
                                          <a:pt x="102" y="183"/>
                                          <a:pt x="102" y="183"/>
                                        </a:cubicBezTo>
                                        <a:cubicBezTo>
                                          <a:pt x="103" y="183"/>
                                          <a:pt x="103" y="183"/>
                                          <a:pt x="104" y="183"/>
                                        </a:cubicBezTo>
                                        <a:cubicBezTo>
                                          <a:pt x="104" y="183"/>
                                          <a:pt x="105" y="183"/>
                                          <a:pt x="105" y="183"/>
                                        </a:cubicBezTo>
                                        <a:cubicBezTo>
                                          <a:pt x="105" y="184"/>
                                          <a:pt x="106" y="183"/>
                                          <a:pt x="105" y="184"/>
                                        </a:cubicBezTo>
                                        <a:close/>
                                        <a:moveTo>
                                          <a:pt x="102" y="183"/>
                                        </a:moveTo>
                                        <a:cubicBezTo>
                                          <a:pt x="102" y="183"/>
                                          <a:pt x="100" y="183"/>
                                          <a:pt x="100" y="182"/>
                                        </a:cubicBezTo>
                                        <a:cubicBezTo>
                                          <a:pt x="101" y="183"/>
                                          <a:pt x="101" y="182"/>
                                          <a:pt x="102" y="183"/>
                                        </a:cubicBezTo>
                                        <a:close/>
                                        <a:moveTo>
                                          <a:pt x="99" y="180"/>
                                        </a:moveTo>
                                        <a:cubicBezTo>
                                          <a:pt x="99" y="180"/>
                                          <a:pt x="97" y="180"/>
                                          <a:pt x="97" y="180"/>
                                        </a:cubicBezTo>
                                        <a:cubicBezTo>
                                          <a:pt x="98" y="180"/>
                                          <a:pt x="98" y="180"/>
                                          <a:pt x="99" y="180"/>
                                        </a:cubicBezTo>
                                        <a:close/>
                                        <a:moveTo>
                                          <a:pt x="122" y="203"/>
                                        </a:moveTo>
                                        <a:cubicBezTo>
                                          <a:pt x="127" y="204"/>
                                          <a:pt x="131" y="204"/>
                                          <a:pt x="135" y="204"/>
                                        </a:cubicBezTo>
                                        <a:cubicBezTo>
                                          <a:pt x="129" y="204"/>
                                          <a:pt x="123" y="205"/>
                                          <a:pt x="118" y="205"/>
                                        </a:cubicBezTo>
                                        <a:cubicBezTo>
                                          <a:pt x="123" y="206"/>
                                          <a:pt x="129" y="205"/>
                                          <a:pt x="134" y="205"/>
                                        </a:cubicBezTo>
                                        <a:cubicBezTo>
                                          <a:pt x="132" y="206"/>
                                          <a:pt x="127" y="206"/>
                                          <a:pt x="124" y="207"/>
                                        </a:cubicBezTo>
                                        <a:cubicBezTo>
                                          <a:pt x="125" y="207"/>
                                          <a:pt x="126" y="206"/>
                                          <a:pt x="127" y="207"/>
                                        </a:cubicBezTo>
                                        <a:cubicBezTo>
                                          <a:pt x="125" y="207"/>
                                          <a:pt x="122" y="207"/>
                                          <a:pt x="120" y="207"/>
                                        </a:cubicBezTo>
                                        <a:cubicBezTo>
                                          <a:pt x="124" y="208"/>
                                          <a:pt x="128" y="208"/>
                                          <a:pt x="132" y="207"/>
                                        </a:cubicBezTo>
                                        <a:cubicBezTo>
                                          <a:pt x="130" y="209"/>
                                          <a:pt x="127" y="208"/>
                                          <a:pt x="126" y="209"/>
                                        </a:cubicBezTo>
                                        <a:cubicBezTo>
                                          <a:pt x="125" y="208"/>
                                          <a:pt x="123" y="209"/>
                                          <a:pt x="122" y="210"/>
                                        </a:cubicBezTo>
                                        <a:cubicBezTo>
                                          <a:pt x="120" y="209"/>
                                          <a:pt x="117" y="210"/>
                                          <a:pt x="115" y="209"/>
                                        </a:cubicBezTo>
                                        <a:cubicBezTo>
                                          <a:pt x="120" y="211"/>
                                          <a:pt x="128" y="210"/>
                                          <a:pt x="133" y="210"/>
                                        </a:cubicBezTo>
                                        <a:cubicBezTo>
                                          <a:pt x="129" y="213"/>
                                          <a:pt x="122" y="212"/>
                                          <a:pt x="116" y="213"/>
                                        </a:cubicBezTo>
                                        <a:cubicBezTo>
                                          <a:pt x="122" y="213"/>
                                          <a:pt x="127" y="213"/>
                                          <a:pt x="132" y="212"/>
                                        </a:cubicBezTo>
                                        <a:cubicBezTo>
                                          <a:pt x="129" y="215"/>
                                          <a:pt x="123" y="214"/>
                                          <a:pt x="118" y="215"/>
                                        </a:cubicBezTo>
                                        <a:cubicBezTo>
                                          <a:pt x="123" y="215"/>
                                          <a:pt x="128" y="215"/>
                                          <a:pt x="132" y="215"/>
                                        </a:cubicBezTo>
                                        <a:cubicBezTo>
                                          <a:pt x="129" y="217"/>
                                          <a:pt x="123" y="215"/>
                                          <a:pt x="119" y="216"/>
                                        </a:cubicBezTo>
                                        <a:cubicBezTo>
                                          <a:pt x="120" y="217"/>
                                          <a:pt x="121" y="216"/>
                                          <a:pt x="121" y="216"/>
                                        </a:cubicBezTo>
                                        <a:cubicBezTo>
                                          <a:pt x="120" y="217"/>
                                          <a:pt x="118" y="216"/>
                                          <a:pt x="116" y="217"/>
                                        </a:cubicBezTo>
                                        <a:cubicBezTo>
                                          <a:pt x="120" y="218"/>
                                          <a:pt x="124" y="217"/>
                                          <a:pt x="128" y="217"/>
                                        </a:cubicBezTo>
                                        <a:cubicBezTo>
                                          <a:pt x="126" y="218"/>
                                          <a:pt x="123" y="218"/>
                                          <a:pt x="121" y="218"/>
                                        </a:cubicBezTo>
                                        <a:cubicBezTo>
                                          <a:pt x="124" y="218"/>
                                          <a:pt x="127" y="218"/>
                                          <a:pt x="130" y="218"/>
                                        </a:cubicBezTo>
                                        <a:cubicBezTo>
                                          <a:pt x="125" y="219"/>
                                          <a:pt x="119" y="219"/>
                                          <a:pt x="113" y="219"/>
                                        </a:cubicBezTo>
                                        <a:cubicBezTo>
                                          <a:pt x="115" y="220"/>
                                          <a:pt x="117" y="219"/>
                                          <a:pt x="119" y="220"/>
                                        </a:cubicBezTo>
                                        <a:cubicBezTo>
                                          <a:pt x="119" y="220"/>
                                          <a:pt x="118" y="220"/>
                                          <a:pt x="118" y="220"/>
                                        </a:cubicBezTo>
                                        <a:cubicBezTo>
                                          <a:pt x="123" y="220"/>
                                          <a:pt x="128" y="220"/>
                                          <a:pt x="132" y="220"/>
                                        </a:cubicBezTo>
                                        <a:cubicBezTo>
                                          <a:pt x="125" y="222"/>
                                          <a:pt x="119" y="221"/>
                                          <a:pt x="111" y="221"/>
                                        </a:cubicBezTo>
                                        <a:cubicBezTo>
                                          <a:pt x="116" y="223"/>
                                          <a:pt x="124" y="222"/>
                                          <a:pt x="130" y="222"/>
                                        </a:cubicBezTo>
                                        <a:cubicBezTo>
                                          <a:pt x="125" y="224"/>
                                          <a:pt x="120" y="223"/>
                                          <a:pt x="115" y="224"/>
                                        </a:cubicBezTo>
                                        <a:cubicBezTo>
                                          <a:pt x="120" y="225"/>
                                          <a:pt x="129" y="224"/>
                                          <a:pt x="134" y="224"/>
                                        </a:cubicBezTo>
                                        <a:cubicBezTo>
                                          <a:pt x="127" y="225"/>
                                          <a:pt x="121" y="226"/>
                                          <a:pt x="115" y="226"/>
                                        </a:cubicBezTo>
                                        <a:cubicBezTo>
                                          <a:pt x="120" y="226"/>
                                          <a:pt x="129" y="228"/>
                                          <a:pt x="135" y="226"/>
                                        </a:cubicBezTo>
                                        <a:cubicBezTo>
                                          <a:pt x="135" y="226"/>
                                          <a:pt x="135" y="226"/>
                                          <a:pt x="135" y="226"/>
                                        </a:cubicBezTo>
                                        <a:cubicBezTo>
                                          <a:pt x="130" y="228"/>
                                          <a:pt x="121" y="229"/>
                                          <a:pt x="114" y="229"/>
                                        </a:cubicBezTo>
                                        <a:cubicBezTo>
                                          <a:pt x="120" y="230"/>
                                          <a:pt x="128" y="229"/>
                                          <a:pt x="135" y="228"/>
                                        </a:cubicBezTo>
                                        <a:cubicBezTo>
                                          <a:pt x="135" y="227"/>
                                          <a:pt x="135" y="227"/>
                                          <a:pt x="135" y="227"/>
                                        </a:cubicBezTo>
                                        <a:cubicBezTo>
                                          <a:pt x="135" y="227"/>
                                          <a:pt x="136" y="228"/>
                                          <a:pt x="136" y="228"/>
                                        </a:cubicBezTo>
                                        <a:cubicBezTo>
                                          <a:pt x="131" y="229"/>
                                          <a:pt x="129" y="230"/>
                                          <a:pt x="123" y="230"/>
                                        </a:cubicBezTo>
                                        <a:cubicBezTo>
                                          <a:pt x="127" y="231"/>
                                          <a:pt x="131" y="230"/>
                                          <a:pt x="136" y="229"/>
                                        </a:cubicBezTo>
                                        <a:cubicBezTo>
                                          <a:pt x="102" y="236"/>
                                          <a:pt x="77" y="233"/>
                                          <a:pt x="61" y="214"/>
                                        </a:cubicBezTo>
                                        <a:cubicBezTo>
                                          <a:pt x="69" y="205"/>
                                          <a:pt x="75" y="194"/>
                                          <a:pt x="87" y="191"/>
                                        </a:cubicBezTo>
                                        <a:cubicBezTo>
                                          <a:pt x="86" y="192"/>
                                          <a:pt x="84" y="192"/>
                                          <a:pt x="83" y="194"/>
                                        </a:cubicBezTo>
                                        <a:cubicBezTo>
                                          <a:pt x="88" y="192"/>
                                          <a:pt x="93" y="190"/>
                                          <a:pt x="98" y="189"/>
                                        </a:cubicBezTo>
                                        <a:cubicBezTo>
                                          <a:pt x="94" y="189"/>
                                          <a:pt x="91" y="191"/>
                                          <a:pt x="88" y="191"/>
                                        </a:cubicBezTo>
                                        <a:cubicBezTo>
                                          <a:pt x="98" y="186"/>
                                          <a:pt x="112" y="186"/>
                                          <a:pt x="124" y="188"/>
                                        </a:cubicBezTo>
                                        <a:cubicBezTo>
                                          <a:pt x="122" y="188"/>
                                          <a:pt x="118" y="187"/>
                                          <a:pt x="116" y="188"/>
                                        </a:cubicBezTo>
                                        <a:cubicBezTo>
                                          <a:pt x="119" y="188"/>
                                          <a:pt x="124" y="187"/>
                                          <a:pt x="126" y="189"/>
                                        </a:cubicBezTo>
                                        <a:cubicBezTo>
                                          <a:pt x="121" y="189"/>
                                          <a:pt x="114" y="189"/>
                                          <a:pt x="109" y="190"/>
                                        </a:cubicBezTo>
                                        <a:cubicBezTo>
                                          <a:pt x="116" y="190"/>
                                          <a:pt x="124" y="188"/>
                                          <a:pt x="129" y="192"/>
                                        </a:cubicBezTo>
                                        <a:cubicBezTo>
                                          <a:pt x="124" y="192"/>
                                          <a:pt x="118" y="191"/>
                                          <a:pt x="113" y="192"/>
                                        </a:cubicBezTo>
                                        <a:cubicBezTo>
                                          <a:pt x="119" y="193"/>
                                          <a:pt x="129" y="190"/>
                                          <a:pt x="132" y="195"/>
                                        </a:cubicBezTo>
                                        <a:cubicBezTo>
                                          <a:pt x="125" y="194"/>
                                          <a:pt x="117" y="193"/>
                                          <a:pt x="111" y="193"/>
                                        </a:cubicBezTo>
                                        <a:cubicBezTo>
                                          <a:pt x="118" y="194"/>
                                          <a:pt x="127" y="194"/>
                                          <a:pt x="134" y="196"/>
                                        </a:cubicBezTo>
                                        <a:cubicBezTo>
                                          <a:pt x="126" y="196"/>
                                          <a:pt x="118" y="196"/>
                                          <a:pt x="111" y="196"/>
                                        </a:cubicBezTo>
                                        <a:cubicBezTo>
                                          <a:pt x="119" y="198"/>
                                          <a:pt x="129" y="195"/>
                                          <a:pt x="137" y="198"/>
                                        </a:cubicBezTo>
                                        <a:cubicBezTo>
                                          <a:pt x="130" y="198"/>
                                          <a:pt x="122" y="198"/>
                                          <a:pt x="116" y="199"/>
                                        </a:cubicBezTo>
                                        <a:cubicBezTo>
                                          <a:pt x="123" y="199"/>
                                          <a:pt x="130" y="198"/>
                                          <a:pt x="139" y="199"/>
                                        </a:cubicBezTo>
                                        <a:cubicBezTo>
                                          <a:pt x="131" y="200"/>
                                          <a:pt x="124" y="199"/>
                                          <a:pt x="118" y="200"/>
                                        </a:cubicBezTo>
                                        <a:cubicBezTo>
                                          <a:pt x="122" y="200"/>
                                          <a:pt x="126" y="200"/>
                                          <a:pt x="129" y="200"/>
                                        </a:cubicBezTo>
                                        <a:cubicBezTo>
                                          <a:pt x="117" y="201"/>
                                          <a:pt x="105" y="200"/>
                                          <a:pt x="95" y="202"/>
                                        </a:cubicBezTo>
                                        <a:cubicBezTo>
                                          <a:pt x="112" y="201"/>
                                          <a:pt x="127" y="201"/>
                                          <a:pt x="142" y="202"/>
                                        </a:cubicBezTo>
                                        <a:cubicBezTo>
                                          <a:pt x="135" y="202"/>
                                          <a:pt x="129" y="203"/>
                                          <a:pt x="122" y="203"/>
                                        </a:cubicBezTo>
                                        <a:close/>
                                        <a:moveTo>
                                          <a:pt x="141" y="201"/>
                                        </a:moveTo>
                                        <a:cubicBezTo>
                                          <a:pt x="140" y="201"/>
                                          <a:pt x="137" y="201"/>
                                          <a:pt x="136" y="200"/>
                                        </a:cubicBezTo>
                                        <a:cubicBezTo>
                                          <a:pt x="138" y="200"/>
                                          <a:pt x="139" y="201"/>
                                          <a:pt x="141" y="201"/>
                                        </a:cubicBezTo>
                                        <a:close/>
                                        <a:moveTo>
                                          <a:pt x="135" y="200"/>
                                        </a:moveTo>
                                        <a:cubicBezTo>
                                          <a:pt x="134" y="201"/>
                                          <a:pt x="133" y="201"/>
                                          <a:pt x="132" y="200"/>
                                        </a:cubicBezTo>
                                        <a:cubicBezTo>
                                          <a:pt x="133" y="201"/>
                                          <a:pt x="134" y="200"/>
                                          <a:pt x="135" y="200"/>
                                        </a:cubicBezTo>
                                        <a:close/>
                                        <a:moveTo>
                                          <a:pt x="132" y="200"/>
                                        </a:moveTo>
                                        <a:cubicBezTo>
                                          <a:pt x="131" y="201"/>
                                          <a:pt x="130" y="200"/>
                                          <a:pt x="130" y="200"/>
                                        </a:cubicBezTo>
                                        <a:cubicBezTo>
                                          <a:pt x="130" y="200"/>
                                          <a:pt x="131" y="200"/>
                                          <a:pt x="132" y="200"/>
                                        </a:cubicBezTo>
                                        <a:close/>
                                        <a:moveTo>
                                          <a:pt x="130" y="200"/>
                                        </a:moveTo>
                                        <a:cubicBezTo>
                                          <a:pt x="130" y="201"/>
                                          <a:pt x="129" y="201"/>
                                          <a:pt x="129" y="200"/>
                                        </a:cubicBezTo>
                                        <a:cubicBezTo>
                                          <a:pt x="130" y="200"/>
                                          <a:pt x="130" y="200"/>
                                          <a:pt x="130" y="200"/>
                                        </a:cubicBezTo>
                                        <a:close/>
                                        <a:moveTo>
                                          <a:pt x="179" y="224"/>
                                        </a:moveTo>
                                        <a:cubicBezTo>
                                          <a:pt x="180" y="224"/>
                                          <a:pt x="181" y="224"/>
                                          <a:pt x="182" y="224"/>
                                        </a:cubicBezTo>
                                        <a:cubicBezTo>
                                          <a:pt x="181" y="224"/>
                                          <a:pt x="180" y="224"/>
                                          <a:pt x="179" y="224"/>
                                        </a:cubicBezTo>
                                        <a:close/>
                                        <a:moveTo>
                                          <a:pt x="195" y="224"/>
                                        </a:moveTo>
                                        <a:cubicBezTo>
                                          <a:pt x="195" y="224"/>
                                          <a:pt x="191" y="223"/>
                                          <a:pt x="191" y="223"/>
                                        </a:cubicBezTo>
                                        <a:cubicBezTo>
                                          <a:pt x="174" y="216"/>
                                          <a:pt x="160" y="205"/>
                                          <a:pt x="144" y="196"/>
                                        </a:cubicBezTo>
                                        <a:cubicBezTo>
                                          <a:pt x="139" y="193"/>
                                          <a:pt x="134" y="187"/>
                                          <a:pt x="129" y="183"/>
                                        </a:cubicBezTo>
                                        <a:cubicBezTo>
                                          <a:pt x="129" y="182"/>
                                          <a:pt x="128" y="180"/>
                                          <a:pt x="126" y="179"/>
                                        </a:cubicBezTo>
                                        <a:cubicBezTo>
                                          <a:pt x="125" y="177"/>
                                          <a:pt x="123" y="175"/>
                                          <a:pt x="121" y="173"/>
                                        </a:cubicBezTo>
                                        <a:cubicBezTo>
                                          <a:pt x="121" y="173"/>
                                          <a:pt x="121" y="173"/>
                                          <a:pt x="121" y="172"/>
                                        </a:cubicBezTo>
                                        <a:cubicBezTo>
                                          <a:pt x="123" y="172"/>
                                          <a:pt x="126" y="170"/>
                                          <a:pt x="128" y="172"/>
                                        </a:cubicBezTo>
                                        <a:cubicBezTo>
                                          <a:pt x="127" y="172"/>
                                          <a:pt x="127" y="172"/>
                                          <a:pt x="126" y="172"/>
                                        </a:cubicBezTo>
                                        <a:cubicBezTo>
                                          <a:pt x="126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2"/>
                                        </a:cubicBezTo>
                                        <a:cubicBezTo>
                                          <a:pt x="129" y="172"/>
                                          <a:pt x="129" y="172"/>
                                          <a:pt x="129" y="172"/>
                                        </a:cubicBezTo>
                                        <a:cubicBezTo>
                                          <a:pt x="133" y="173"/>
                                          <a:pt x="135" y="176"/>
                                          <a:pt x="138" y="178"/>
                                        </a:cubicBezTo>
                                        <a:cubicBezTo>
                                          <a:pt x="139" y="179"/>
                                          <a:pt x="140" y="180"/>
                                          <a:pt x="141" y="181"/>
                                        </a:cubicBezTo>
                                        <a:cubicBezTo>
                                          <a:pt x="141" y="181"/>
                                          <a:pt x="142" y="182"/>
                                          <a:pt x="142" y="182"/>
                                        </a:cubicBezTo>
                                        <a:cubicBezTo>
                                          <a:pt x="141" y="182"/>
                                          <a:pt x="141" y="182"/>
                                          <a:pt x="140" y="182"/>
                                        </a:cubicBezTo>
                                        <a:cubicBezTo>
                                          <a:pt x="141" y="181"/>
                                          <a:pt x="140" y="180"/>
                                          <a:pt x="139" y="181"/>
                                        </a:cubicBezTo>
                                        <a:cubicBezTo>
                                          <a:pt x="139" y="182"/>
                                          <a:pt x="141" y="183"/>
                                          <a:pt x="142" y="183"/>
                                        </a:cubicBezTo>
                                        <a:cubicBezTo>
                                          <a:pt x="143" y="184"/>
                                          <a:pt x="143" y="184"/>
                                          <a:pt x="143" y="185"/>
                                        </a:cubicBezTo>
                                        <a:cubicBezTo>
                                          <a:pt x="142" y="184"/>
                                          <a:pt x="141" y="183"/>
                                          <a:pt x="140" y="182"/>
                                        </a:cubicBezTo>
                                        <a:cubicBezTo>
                                          <a:pt x="140" y="182"/>
                                          <a:pt x="140" y="182"/>
                                          <a:pt x="139" y="182"/>
                                        </a:cubicBezTo>
                                        <a:cubicBezTo>
                                          <a:pt x="141" y="184"/>
                                          <a:pt x="142" y="185"/>
                                          <a:pt x="144" y="186"/>
                                        </a:cubicBezTo>
                                        <a:cubicBezTo>
                                          <a:pt x="144" y="186"/>
                                          <a:pt x="145" y="186"/>
                                          <a:pt x="145" y="186"/>
                                        </a:cubicBezTo>
                                        <a:cubicBezTo>
                                          <a:pt x="145" y="186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5" y="187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3" y="186"/>
                                          <a:pt x="141" y="185"/>
                                          <a:pt x="140" y="183"/>
                                        </a:cubicBezTo>
                                        <a:cubicBezTo>
                                          <a:pt x="140" y="183"/>
                                          <a:pt x="139" y="183"/>
                                          <a:pt x="139" y="183"/>
                                        </a:cubicBezTo>
                                        <a:cubicBezTo>
                                          <a:pt x="140" y="185"/>
                                          <a:pt x="141" y="185"/>
                                          <a:pt x="142" y="186"/>
                                        </a:cubicBezTo>
                                        <a:cubicBezTo>
                                          <a:pt x="145" y="188"/>
                                          <a:pt x="148" y="189"/>
                                          <a:pt x="150" y="191"/>
                                        </a:cubicBezTo>
                                        <a:cubicBezTo>
                                          <a:pt x="145" y="185"/>
                                          <a:pt x="140" y="178"/>
                                          <a:pt x="139" y="170"/>
                                        </a:cubicBezTo>
                                        <a:cubicBezTo>
                                          <a:pt x="136" y="164"/>
                                          <a:pt x="132" y="158"/>
                                          <a:pt x="128" y="152"/>
                                        </a:cubicBezTo>
                                        <a:cubicBezTo>
                                          <a:pt x="124" y="133"/>
                                          <a:pt x="113" y="119"/>
                                          <a:pt x="110" y="99"/>
                                        </a:cubicBezTo>
                                        <a:cubicBezTo>
                                          <a:pt x="109" y="97"/>
                                          <a:pt x="110" y="95"/>
                                          <a:pt x="109" y="93"/>
                                        </a:cubicBezTo>
                                        <a:cubicBezTo>
                                          <a:pt x="110" y="92"/>
                                          <a:pt x="110" y="91"/>
                                          <a:pt x="111" y="90"/>
                                        </a:cubicBezTo>
                                        <a:cubicBezTo>
                                          <a:pt x="112" y="89"/>
                                          <a:pt x="114" y="88"/>
                                          <a:pt x="115" y="87"/>
                                        </a:cubicBezTo>
                                        <a:cubicBezTo>
                                          <a:pt x="131" y="90"/>
                                          <a:pt x="137" y="106"/>
                                          <a:pt x="147" y="118"/>
                                        </a:cubicBezTo>
                                        <a:cubicBezTo>
                                          <a:pt x="148" y="121"/>
                                          <a:pt x="149" y="124"/>
                                          <a:pt x="148" y="128"/>
                                        </a:cubicBezTo>
                                        <a:cubicBezTo>
                                          <a:pt x="148" y="128"/>
                                          <a:pt x="148" y="128"/>
                                          <a:pt x="148" y="128"/>
                                        </a:cubicBezTo>
                                        <a:cubicBezTo>
                                          <a:pt x="148" y="131"/>
                                          <a:pt x="147" y="134"/>
                                          <a:pt x="148" y="136"/>
                                        </a:cubicBezTo>
                                        <a:cubicBezTo>
                                          <a:pt x="148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7"/>
                                          <a:pt x="148" y="138"/>
                                          <a:pt x="148" y="139"/>
                                        </a:cubicBezTo>
                                        <a:cubicBezTo>
                                          <a:pt x="148" y="139"/>
                                          <a:pt x="148" y="140"/>
                                          <a:pt x="147" y="139"/>
                                        </a:cubicBezTo>
                                        <a:cubicBezTo>
                                          <a:pt x="147" y="139"/>
                                          <a:pt x="146" y="137"/>
                                          <a:pt x="145" y="135"/>
                                        </a:cubicBezTo>
                                        <a:cubicBezTo>
                                          <a:pt x="145" y="135"/>
                                          <a:pt x="145" y="136"/>
                                          <a:pt x="144" y="136"/>
                                        </a:cubicBezTo>
                                        <a:cubicBezTo>
                                          <a:pt x="145" y="137"/>
                                          <a:pt x="146" y="137"/>
                                          <a:pt x="146" y="139"/>
                                        </a:cubicBezTo>
                                        <a:cubicBezTo>
                                          <a:pt x="145" y="138"/>
                                          <a:pt x="145" y="137"/>
                                          <a:pt x="144" y="136"/>
                                        </a:cubicBezTo>
                                        <a:cubicBezTo>
                                          <a:pt x="143" y="136"/>
                                          <a:pt x="143" y="136"/>
                                          <a:pt x="143" y="136"/>
                                        </a:cubicBezTo>
                                        <a:cubicBezTo>
                                          <a:pt x="143" y="137"/>
                                          <a:pt x="143" y="137"/>
                                          <a:pt x="144" y="137"/>
                                        </a:cubicBezTo>
                                        <a:cubicBezTo>
                                          <a:pt x="143" y="138"/>
                                          <a:pt x="143" y="137"/>
                                          <a:pt x="142" y="137"/>
                                        </a:cubicBezTo>
                                        <a:cubicBezTo>
                                          <a:pt x="142" y="137"/>
                                          <a:pt x="142" y="137"/>
                                          <a:pt x="142" y="137"/>
                                        </a:cubicBezTo>
                                        <a:cubicBezTo>
                                          <a:pt x="137" y="137"/>
                                          <a:pt x="138" y="131"/>
                                          <a:pt x="135" y="129"/>
                                        </a:cubicBezTo>
                                        <a:cubicBezTo>
                                          <a:pt x="135" y="129"/>
                                          <a:pt x="135" y="129"/>
                                          <a:pt x="135" y="129"/>
                                        </a:cubicBezTo>
                                        <a:cubicBezTo>
                                          <a:pt x="135" y="128"/>
                                          <a:pt x="134" y="127"/>
                                          <a:pt x="134" y="127"/>
                                        </a:cubicBezTo>
                                        <a:cubicBezTo>
                                          <a:pt x="133" y="127"/>
                                          <a:pt x="134" y="128"/>
                                          <a:pt x="134" y="129"/>
                                        </a:cubicBezTo>
                                        <a:cubicBezTo>
                                          <a:pt x="134" y="129"/>
                                          <a:pt x="134" y="130"/>
                                          <a:pt x="134" y="130"/>
                                        </a:cubicBezTo>
                                        <a:cubicBezTo>
                                          <a:pt x="132" y="129"/>
                                          <a:pt x="133" y="128"/>
                                          <a:pt x="131" y="127"/>
                                        </a:cubicBezTo>
                                        <a:cubicBezTo>
                                          <a:pt x="133" y="129"/>
                                          <a:pt x="133" y="132"/>
                                          <a:pt x="135" y="135"/>
                                        </a:cubicBezTo>
                                        <a:cubicBezTo>
                                          <a:pt x="134" y="138"/>
                                          <a:pt x="138" y="140"/>
                                          <a:pt x="139" y="142"/>
                                        </a:cubicBezTo>
                                        <a:cubicBezTo>
                                          <a:pt x="139" y="144"/>
                                          <a:pt x="140" y="144"/>
                                          <a:pt x="140" y="145"/>
                                        </a:cubicBezTo>
                                        <a:cubicBezTo>
                                          <a:pt x="138" y="144"/>
                                          <a:pt x="137" y="141"/>
                                          <a:pt x="135" y="140"/>
                                        </a:cubicBezTo>
                                        <a:cubicBezTo>
                                          <a:pt x="136" y="142"/>
                                          <a:pt x="138" y="145"/>
                                          <a:pt x="140" y="147"/>
                                        </a:cubicBezTo>
                                        <a:cubicBezTo>
                                          <a:pt x="140" y="147"/>
                                          <a:pt x="140" y="147"/>
                                          <a:pt x="140" y="148"/>
                                        </a:cubicBezTo>
                                        <a:cubicBezTo>
                                          <a:pt x="139" y="145"/>
                                          <a:pt x="136" y="143"/>
                                          <a:pt x="135" y="141"/>
                                        </a:cubicBezTo>
                                        <a:cubicBezTo>
                                          <a:pt x="136" y="144"/>
                                          <a:pt x="138" y="146"/>
                                          <a:pt x="139" y="148"/>
                                        </a:cubicBezTo>
                                        <a:cubicBezTo>
                                          <a:pt x="140" y="148"/>
                                          <a:pt x="139" y="148"/>
                                          <a:pt x="140" y="148"/>
                                        </a:cubicBezTo>
                                        <a:cubicBezTo>
                                          <a:pt x="140" y="149"/>
                                          <a:pt x="140" y="149"/>
                                          <a:pt x="140" y="149"/>
                                        </a:cubicBezTo>
                                        <a:cubicBezTo>
                                          <a:pt x="137" y="147"/>
                                          <a:pt x="135" y="144"/>
                                          <a:pt x="133" y="141"/>
                                        </a:cubicBezTo>
                                        <a:cubicBezTo>
                                          <a:pt x="133" y="142"/>
                                          <a:pt x="134" y="144"/>
                                          <a:pt x="135" y="145"/>
                                        </a:cubicBezTo>
                                        <a:cubicBezTo>
                                          <a:pt x="136" y="147"/>
                                          <a:pt x="137" y="149"/>
                                          <a:pt x="139" y="150"/>
                                        </a:cubicBezTo>
                                        <a:cubicBezTo>
                                          <a:pt x="139" y="150"/>
                                          <a:pt x="139" y="150"/>
                                          <a:pt x="140" y="150"/>
                                        </a:cubicBezTo>
                                        <a:cubicBezTo>
                                          <a:pt x="140" y="150"/>
                                          <a:pt x="140" y="151"/>
                                          <a:pt x="140" y="151"/>
                                        </a:cubicBezTo>
                                        <a:cubicBezTo>
                                          <a:pt x="137" y="149"/>
                                          <a:pt x="135" y="146"/>
                                          <a:pt x="133" y="144"/>
                                        </a:cubicBezTo>
                                        <a:cubicBezTo>
                                          <a:pt x="133" y="145"/>
                                          <a:pt x="134" y="147"/>
                                          <a:pt x="136" y="148"/>
                                        </a:cubicBezTo>
                                        <a:cubicBezTo>
                                          <a:pt x="136" y="150"/>
                                          <a:pt x="138" y="151"/>
                                          <a:pt x="140" y="152"/>
                                        </a:cubicBezTo>
                                        <a:cubicBezTo>
                                          <a:pt x="137" y="152"/>
                                          <a:pt x="135" y="149"/>
                                          <a:pt x="133" y="146"/>
                                        </a:cubicBezTo>
                                        <a:cubicBezTo>
                                          <a:pt x="134" y="150"/>
                                          <a:pt x="138" y="152"/>
                                          <a:pt x="140" y="155"/>
                                        </a:cubicBezTo>
                                        <a:cubicBezTo>
                                          <a:pt x="138" y="154"/>
                                          <a:pt x="136" y="152"/>
                                          <a:pt x="134" y="150"/>
                                        </a:cubicBezTo>
                                        <a:cubicBezTo>
                                          <a:pt x="134" y="150"/>
                                          <a:pt x="134" y="151"/>
                                          <a:pt x="134" y="151"/>
                                        </a:cubicBezTo>
                                        <a:cubicBezTo>
                                          <a:pt x="135" y="152"/>
                                          <a:pt x="135" y="153"/>
                                          <a:pt x="136" y="153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8" y="155"/>
                                          <a:pt x="138" y="155"/>
                                        </a:cubicBezTo>
                                        <a:cubicBezTo>
                                          <a:pt x="138" y="155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6" y="153"/>
                                        </a:cubicBezTo>
                                        <a:cubicBezTo>
                                          <a:pt x="135" y="153"/>
                                          <a:pt x="135" y="152"/>
                                          <a:pt x="134" y="151"/>
                                        </a:cubicBezTo>
                                        <a:cubicBezTo>
                                          <a:pt x="130" y="144"/>
                                          <a:pt x="130" y="133"/>
                                          <a:pt x="125" y="127"/>
                                        </a:cubicBezTo>
                                        <a:cubicBezTo>
                                          <a:pt x="125" y="127"/>
                                          <a:pt x="125" y="128"/>
                                          <a:pt x="126" y="128"/>
                                        </a:cubicBezTo>
                                        <a:cubicBezTo>
                                          <a:pt x="125" y="128"/>
                                          <a:pt x="125" y="128"/>
                                          <a:pt x="125" y="128"/>
                                        </a:cubicBezTo>
                                        <a:cubicBezTo>
                                          <a:pt x="125" y="127"/>
                                          <a:pt x="124" y="126"/>
                                          <a:pt x="123" y="125"/>
                                        </a:cubicBezTo>
                                        <a:cubicBezTo>
                                          <a:pt x="124" y="126"/>
                                          <a:pt x="124" y="126"/>
                                          <a:pt x="125" y="127"/>
                                        </a:cubicBezTo>
                                        <a:cubicBezTo>
                                          <a:pt x="124" y="125"/>
                                          <a:pt x="123" y="123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1" y="121"/>
                                          <a:pt x="121" y="120"/>
                                          <a:pt x="121" y="119"/>
                                        </a:cubicBezTo>
                                        <a:cubicBezTo>
                                          <a:pt x="121" y="121"/>
                                          <a:pt x="123" y="123"/>
                                          <a:pt x="123" y="125"/>
                                        </a:cubicBezTo>
                                        <a:cubicBezTo>
                                          <a:pt x="122" y="123"/>
                                          <a:pt x="121" y="119"/>
                                          <a:pt x="119" y="117"/>
                                        </a:cubicBezTo>
                                        <a:cubicBezTo>
                                          <a:pt x="119" y="117"/>
                                          <a:pt x="119" y="118"/>
                                          <a:pt x="120" y="118"/>
                                        </a:cubicBezTo>
                                        <a:cubicBezTo>
                                          <a:pt x="119" y="120"/>
                                          <a:pt x="120" y="122"/>
                                          <a:pt x="121" y="122"/>
                                        </a:cubicBezTo>
                                        <a:cubicBezTo>
                                          <a:pt x="121" y="123"/>
                                          <a:pt x="121" y="123"/>
                                          <a:pt x="121" y="123"/>
                                        </a:cubicBezTo>
                                        <a:cubicBezTo>
                                          <a:pt x="130" y="132"/>
                                          <a:pt x="129" y="148"/>
                                          <a:pt x="136" y="157"/>
                                        </a:cubicBezTo>
                                        <a:cubicBezTo>
                                          <a:pt x="136" y="157"/>
                                          <a:pt x="136" y="157"/>
                                          <a:pt x="135" y="157"/>
                                        </a:cubicBezTo>
                                        <a:cubicBezTo>
                                          <a:pt x="136" y="160"/>
                                          <a:pt x="138" y="162"/>
                                          <a:pt x="140" y="164"/>
                                        </a:cubicBezTo>
                                        <a:cubicBezTo>
                                          <a:pt x="139" y="164"/>
                                          <a:pt x="140" y="165"/>
                                          <a:pt x="140" y="165"/>
                                        </a:cubicBezTo>
                                        <a:cubicBezTo>
                                          <a:pt x="140" y="166"/>
                                          <a:pt x="141" y="166"/>
                                          <a:pt x="140" y="166"/>
                                        </a:cubicBezTo>
                                        <a:cubicBezTo>
                                          <a:pt x="141" y="166"/>
                                          <a:pt x="141" y="166"/>
                                          <a:pt x="141" y="166"/>
                                        </a:cubicBezTo>
                                        <a:cubicBezTo>
                                          <a:pt x="141" y="165"/>
                                          <a:pt x="140" y="165"/>
                                          <a:pt x="141" y="165"/>
                                        </a:cubicBezTo>
                                        <a:cubicBezTo>
                                          <a:pt x="143" y="165"/>
                                          <a:pt x="144" y="167"/>
                                          <a:pt x="146" y="167"/>
                                        </a:cubicBezTo>
                                        <a:cubicBezTo>
                                          <a:pt x="146" y="168"/>
                                          <a:pt x="146" y="169"/>
                                          <a:pt x="146" y="170"/>
                                        </a:cubicBezTo>
                                        <a:cubicBezTo>
                                          <a:pt x="145" y="169"/>
                                          <a:pt x="144" y="168"/>
                                          <a:pt x="144" y="167"/>
                                        </a:cubicBezTo>
                                        <a:cubicBezTo>
                                          <a:pt x="143" y="167"/>
                                          <a:pt x="143" y="167"/>
                                          <a:pt x="143" y="167"/>
                                        </a:cubicBezTo>
                                        <a:cubicBezTo>
                                          <a:pt x="143" y="170"/>
                                          <a:pt x="146" y="171"/>
                                          <a:pt x="147" y="173"/>
                                        </a:cubicBezTo>
                                        <a:cubicBezTo>
                                          <a:pt x="146" y="173"/>
                                          <a:pt x="145" y="172"/>
                                          <a:pt x="144" y="171"/>
                                        </a:cubicBezTo>
                                        <a:cubicBezTo>
                                          <a:pt x="144" y="172"/>
                                          <a:pt x="146" y="173"/>
                                          <a:pt x="147" y="174"/>
                                        </a:cubicBezTo>
                                        <a:cubicBezTo>
                                          <a:pt x="147" y="174"/>
                                          <a:pt x="148" y="174"/>
                                          <a:pt x="148" y="175"/>
                                        </a:cubicBezTo>
                                        <a:cubicBezTo>
                                          <a:pt x="146" y="175"/>
                                          <a:pt x="146" y="174"/>
                                          <a:pt x="145" y="173"/>
                                        </a:cubicBezTo>
                                        <a:cubicBezTo>
                                          <a:pt x="145" y="175"/>
                                          <a:pt x="148" y="175"/>
                                          <a:pt x="148" y="177"/>
                                        </a:cubicBezTo>
                                        <a:cubicBezTo>
                                          <a:pt x="147" y="176"/>
                                          <a:pt x="146" y="176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6" y="175"/>
                                        </a:cubicBezTo>
                                        <a:cubicBezTo>
                                          <a:pt x="146" y="176"/>
                                          <a:pt x="145" y="176"/>
                                          <a:pt x="145" y="176"/>
                                        </a:cubicBezTo>
                                        <a:cubicBezTo>
                                          <a:pt x="143" y="173"/>
                                          <a:pt x="142" y="170"/>
                                          <a:pt x="141" y="167"/>
                                        </a:cubicBezTo>
                                        <a:cubicBezTo>
                                          <a:pt x="141" y="166"/>
                                          <a:pt x="141" y="167"/>
                                          <a:pt x="141" y="167"/>
                                        </a:cubicBezTo>
                                        <a:cubicBezTo>
                                          <a:pt x="142" y="172"/>
                                          <a:pt x="144" y="177"/>
                                          <a:pt x="148" y="179"/>
                                        </a:cubicBezTo>
                                        <a:cubicBezTo>
                                          <a:pt x="148" y="179"/>
                                          <a:pt x="149" y="179"/>
                                          <a:pt x="149" y="179"/>
                                        </a:cubicBezTo>
                                        <a:cubicBezTo>
                                          <a:pt x="151" y="182"/>
                                          <a:pt x="150" y="184"/>
                                          <a:pt x="149" y="186"/>
                                        </a:cubicBezTo>
                                        <a:cubicBezTo>
                                          <a:pt x="151" y="186"/>
                                          <a:pt x="152" y="184"/>
                                          <a:pt x="154" y="183"/>
                                        </a:cubicBezTo>
                                        <a:cubicBezTo>
                                          <a:pt x="157" y="186"/>
                                          <a:pt x="158" y="189"/>
                                          <a:pt x="163" y="190"/>
                                        </a:cubicBezTo>
                                        <a:cubicBezTo>
                                          <a:pt x="163" y="191"/>
                                          <a:pt x="165" y="191"/>
                                          <a:pt x="166" y="193"/>
                                        </a:cubicBezTo>
                                        <a:cubicBezTo>
                                          <a:pt x="167" y="195"/>
                                          <a:pt x="174" y="196"/>
                                          <a:pt x="176" y="193"/>
                                        </a:cubicBezTo>
                                        <a:cubicBezTo>
                                          <a:pt x="178" y="193"/>
                                          <a:pt x="179" y="196"/>
                                          <a:pt x="181" y="198"/>
                                        </a:cubicBezTo>
                                        <a:cubicBezTo>
                                          <a:pt x="182" y="198"/>
                                          <a:pt x="183" y="198"/>
                                          <a:pt x="184" y="198"/>
                                        </a:cubicBezTo>
                                        <a:cubicBezTo>
                                          <a:pt x="183" y="199"/>
                                          <a:pt x="183" y="199"/>
                                          <a:pt x="183" y="199"/>
                                        </a:cubicBezTo>
                                        <a:cubicBezTo>
                                          <a:pt x="183" y="199"/>
                                          <a:pt x="183" y="200"/>
                                          <a:pt x="183" y="200"/>
                                        </a:cubicBezTo>
                                        <a:cubicBezTo>
                                          <a:pt x="184" y="200"/>
                                          <a:pt x="184" y="200"/>
                                          <a:pt x="184" y="200"/>
                                        </a:cubicBezTo>
                                        <a:cubicBezTo>
                                          <a:pt x="184" y="201"/>
                                          <a:pt x="185" y="201"/>
                                          <a:pt x="186" y="200"/>
                                        </a:cubicBezTo>
                                        <a:cubicBezTo>
                                          <a:pt x="186" y="200"/>
                                          <a:pt x="185" y="199"/>
                                          <a:pt x="186" y="199"/>
                                        </a:cubicBezTo>
                                        <a:cubicBezTo>
                                          <a:pt x="186" y="199"/>
                                          <a:pt x="187" y="200"/>
                                          <a:pt x="187" y="201"/>
                                        </a:cubicBezTo>
                                        <a:cubicBezTo>
                                          <a:pt x="188" y="201"/>
                                          <a:pt x="188" y="200"/>
                                          <a:pt x="188" y="200"/>
                                        </a:cubicBezTo>
                                        <a:cubicBezTo>
                                          <a:pt x="188" y="200"/>
                                          <a:pt x="186" y="199"/>
                                          <a:pt x="186" y="198"/>
                                        </a:cubicBezTo>
                                        <a:cubicBezTo>
                                          <a:pt x="189" y="201"/>
                                          <a:pt x="194" y="203"/>
                                          <a:pt x="197" y="200"/>
                                        </a:cubicBezTo>
                                        <a:cubicBezTo>
                                          <a:pt x="197" y="200"/>
                                          <a:pt x="197" y="200"/>
                                          <a:pt x="197" y="200"/>
                                        </a:cubicBezTo>
                                        <a:cubicBezTo>
                                          <a:pt x="194" y="202"/>
                                          <a:pt x="189" y="200"/>
                                          <a:pt x="187" y="198"/>
                                        </a:cubicBezTo>
                                        <a:cubicBezTo>
                                          <a:pt x="191" y="197"/>
                                          <a:pt x="192" y="194"/>
                                          <a:pt x="194" y="192"/>
                                        </a:cubicBezTo>
                                        <a:cubicBezTo>
                                          <a:pt x="194" y="192"/>
                                          <a:pt x="194" y="192"/>
                                          <a:pt x="194" y="192"/>
                                        </a:cubicBezTo>
                                        <a:cubicBezTo>
                                          <a:pt x="195" y="192"/>
                                          <a:pt x="197" y="193"/>
                                          <a:pt x="198" y="192"/>
                                        </a:cubicBezTo>
                                        <a:cubicBezTo>
                                          <a:pt x="198" y="191"/>
                                          <a:pt x="198" y="191"/>
                                          <a:pt x="197" y="191"/>
                                        </a:cubicBezTo>
                                        <a:cubicBezTo>
                                          <a:pt x="197" y="191"/>
                                          <a:pt x="197" y="192"/>
                                          <a:pt x="196" y="192"/>
                                        </a:cubicBezTo>
                                        <a:cubicBezTo>
                                          <a:pt x="197" y="192"/>
                                          <a:pt x="197" y="191"/>
                                          <a:pt x="196" y="191"/>
                                        </a:cubicBezTo>
                                        <a:cubicBezTo>
                                          <a:pt x="198" y="190"/>
                                          <a:pt x="201" y="191"/>
                                          <a:pt x="202" y="190"/>
                                        </a:cubicBezTo>
                                        <a:cubicBezTo>
                                          <a:pt x="203" y="190"/>
                                          <a:pt x="206" y="190"/>
                                          <a:pt x="207" y="190"/>
                                        </a:cubicBezTo>
                                        <a:cubicBezTo>
                                          <a:pt x="205" y="192"/>
                                          <a:pt x="203" y="193"/>
                                          <a:pt x="201" y="194"/>
                                        </a:cubicBezTo>
                                        <a:cubicBezTo>
                                          <a:pt x="203" y="194"/>
                                          <a:pt x="207" y="192"/>
                                          <a:pt x="209" y="189"/>
                                        </a:cubicBezTo>
                                        <a:cubicBezTo>
                                          <a:pt x="210" y="189"/>
                                          <a:pt x="210" y="189"/>
                                          <a:pt x="210" y="189"/>
                                        </a:cubicBezTo>
                                        <a:cubicBezTo>
                                          <a:pt x="208" y="191"/>
                                          <a:pt x="207" y="193"/>
                                          <a:pt x="204" y="194"/>
                                        </a:cubicBezTo>
                                        <a:cubicBezTo>
                                          <a:pt x="204" y="194"/>
                                          <a:pt x="205" y="194"/>
                                          <a:pt x="205" y="194"/>
                                        </a:cubicBezTo>
                                        <a:cubicBezTo>
                                          <a:pt x="208" y="192"/>
                                          <a:pt x="211" y="189"/>
                                          <a:pt x="214" y="187"/>
                                        </a:cubicBezTo>
                                        <a:cubicBezTo>
                                          <a:pt x="211" y="191"/>
                                          <a:pt x="207" y="193"/>
                                          <a:pt x="204" y="196"/>
                                        </a:cubicBezTo>
                                        <a:cubicBezTo>
                                          <a:pt x="209" y="194"/>
                                          <a:pt x="213" y="189"/>
                                          <a:pt x="216" y="185"/>
                                        </a:cubicBezTo>
                                        <a:cubicBezTo>
                                          <a:pt x="214" y="191"/>
                                          <a:pt x="208" y="194"/>
                                          <a:pt x="204" y="197"/>
                                        </a:cubicBezTo>
                                        <a:cubicBezTo>
                                          <a:pt x="204" y="197"/>
                                          <a:pt x="204" y="197"/>
                                          <a:pt x="204" y="197"/>
                                        </a:cubicBezTo>
                                        <a:cubicBezTo>
                                          <a:pt x="199" y="203"/>
                                          <a:pt x="193" y="202"/>
                                          <a:pt x="187" y="203"/>
                                        </a:cubicBezTo>
                                        <a:cubicBezTo>
                                          <a:pt x="188" y="203"/>
                                          <a:pt x="189" y="203"/>
                                          <a:pt x="189" y="204"/>
                                        </a:cubicBezTo>
                                        <a:cubicBezTo>
                                          <a:pt x="189" y="204"/>
                                          <a:pt x="189" y="204"/>
                                          <a:pt x="190" y="204"/>
                                        </a:cubicBezTo>
                                        <a:cubicBezTo>
                                          <a:pt x="190" y="204"/>
                                          <a:pt x="190" y="204"/>
                                          <a:pt x="190" y="204"/>
                                        </a:cubicBezTo>
                                        <a:cubicBezTo>
                                          <a:pt x="192" y="204"/>
                                          <a:pt x="195" y="205"/>
                                          <a:pt x="197" y="203"/>
                                        </a:cubicBezTo>
                                        <a:cubicBezTo>
                                          <a:pt x="199" y="202"/>
                                          <a:pt x="201" y="201"/>
                                          <a:pt x="202" y="200"/>
                                        </a:cubicBezTo>
                                        <a:cubicBezTo>
                                          <a:pt x="207" y="198"/>
                                          <a:pt x="211" y="194"/>
                                          <a:pt x="215" y="191"/>
                                        </a:cubicBezTo>
                                        <a:cubicBezTo>
                                          <a:pt x="218" y="186"/>
                                          <a:pt x="222" y="183"/>
                                          <a:pt x="223" y="179"/>
                                        </a:cubicBezTo>
                                        <a:cubicBezTo>
                                          <a:pt x="224" y="179"/>
                                          <a:pt x="224" y="178"/>
                                          <a:pt x="225" y="177"/>
                                        </a:cubicBezTo>
                                        <a:cubicBezTo>
                                          <a:pt x="226" y="176"/>
                                          <a:pt x="226" y="173"/>
                                          <a:pt x="228" y="173"/>
                                        </a:cubicBezTo>
                                        <a:cubicBezTo>
                                          <a:pt x="229" y="173"/>
                                          <a:pt x="229" y="173"/>
                                          <a:pt x="230" y="173"/>
                                        </a:cubicBezTo>
                                        <a:cubicBezTo>
                                          <a:pt x="231" y="176"/>
                                          <a:pt x="234" y="177"/>
                                          <a:pt x="235" y="179"/>
                                        </a:cubicBezTo>
                                        <a:cubicBezTo>
                                          <a:pt x="235" y="180"/>
                                          <a:pt x="234" y="180"/>
                                          <a:pt x="234" y="180"/>
                                        </a:cubicBezTo>
                                        <a:cubicBezTo>
                                          <a:pt x="234" y="180"/>
                                          <a:pt x="234" y="181"/>
                                          <a:pt x="235" y="181"/>
                                        </a:cubicBezTo>
                                        <a:cubicBezTo>
                                          <a:pt x="225" y="188"/>
                                          <a:pt x="216" y="198"/>
                                          <a:pt x="205" y="204"/>
                                        </a:cubicBezTo>
                                        <a:cubicBezTo>
                                          <a:pt x="204" y="204"/>
                                          <a:pt x="204" y="204"/>
                                          <a:pt x="204" y="204"/>
                                        </a:cubicBezTo>
                                        <a:cubicBezTo>
                                          <a:pt x="197" y="207"/>
                                          <a:pt x="189" y="206"/>
                                          <a:pt x="183" y="208"/>
                                        </a:cubicBezTo>
                                        <a:cubicBezTo>
                                          <a:pt x="191" y="209"/>
                                          <a:pt x="202" y="201"/>
                                          <a:pt x="207" y="210"/>
                                        </a:cubicBezTo>
                                        <a:cubicBezTo>
                                          <a:pt x="202" y="209"/>
                                          <a:pt x="198" y="207"/>
                                          <a:pt x="194" y="211"/>
                                        </a:cubicBezTo>
                                        <a:cubicBezTo>
                                          <a:pt x="194" y="210"/>
                                          <a:pt x="192" y="211"/>
                                          <a:pt x="191" y="211"/>
                                        </a:cubicBezTo>
                                        <a:cubicBezTo>
                                          <a:pt x="191" y="212"/>
                                          <a:pt x="191" y="212"/>
                                          <a:pt x="192" y="212"/>
                                        </a:cubicBezTo>
                                        <a:cubicBezTo>
                                          <a:pt x="192" y="212"/>
                                          <a:pt x="192" y="212"/>
                                          <a:pt x="193" y="212"/>
                                        </a:cubicBezTo>
                                        <a:cubicBezTo>
                                          <a:pt x="182" y="216"/>
                                          <a:pt x="173" y="210"/>
                                          <a:pt x="164" y="205"/>
                                        </a:cubicBezTo>
                                        <a:cubicBezTo>
                                          <a:pt x="164" y="205"/>
                                          <a:pt x="164" y="205"/>
                                          <a:pt x="164" y="205"/>
                                        </a:cubicBezTo>
                                        <a:cubicBezTo>
                                          <a:pt x="166" y="206"/>
                                          <a:pt x="167" y="207"/>
                                          <a:pt x="168" y="208"/>
                                        </a:cubicBezTo>
                                        <a:cubicBezTo>
                                          <a:pt x="174" y="214"/>
                                          <a:pt x="188" y="216"/>
                                          <a:pt x="197" y="212"/>
                                        </a:cubicBezTo>
                                        <a:cubicBezTo>
                                          <a:pt x="197" y="212"/>
                                          <a:pt x="197" y="212"/>
                                          <a:pt x="196" y="212"/>
                                        </a:cubicBezTo>
                                        <a:cubicBezTo>
                                          <a:pt x="197" y="211"/>
                                          <a:pt x="198" y="211"/>
                                          <a:pt x="198" y="211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200" y="209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198" y="211"/>
                                        </a:cubicBezTo>
                                        <a:cubicBezTo>
                                          <a:pt x="198" y="211"/>
                                          <a:pt x="197" y="211"/>
                                          <a:pt x="197" y="212"/>
                                        </a:cubicBezTo>
                                        <a:cubicBezTo>
                                          <a:pt x="197" y="213"/>
                                          <a:pt x="201" y="211"/>
                                          <a:pt x="202" y="210"/>
                                        </a:cubicBezTo>
                                        <a:cubicBezTo>
                                          <a:pt x="202" y="210"/>
                                          <a:pt x="202" y="210"/>
                                          <a:pt x="202" y="210"/>
                                        </a:cubicBezTo>
                                        <a:cubicBezTo>
                                          <a:pt x="201" y="211"/>
                                          <a:pt x="199" y="212"/>
                                          <a:pt x="197" y="213"/>
                                        </a:cubicBezTo>
                                        <a:cubicBezTo>
                                          <a:pt x="199" y="214"/>
                                          <a:pt x="202" y="211"/>
                                          <a:pt x="204" y="210"/>
                                        </a:cubicBezTo>
                                        <a:cubicBezTo>
                                          <a:pt x="203" y="212"/>
                                          <a:pt x="201" y="214"/>
                                          <a:pt x="199" y="214"/>
                                        </a:cubicBezTo>
                                        <a:cubicBezTo>
                                          <a:pt x="201" y="215"/>
                                          <a:pt x="204" y="213"/>
                                          <a:pt x="206" y="211"/>
                                        </a:cubicBezTo>
                                        <a:cubicBezTo>
                                          <a:pt x="207" y="212"/>
                                          <a:pt x="209" y="211"/>
                                          <a:pt x="209" y="209"/>
                                        </a:cubicBezTo>
                                        <a:cubicBezTo>
                                          <a:pt x="209" y="209"/>
                                          <a:pt x="208" y="209"/>
                                          <a:pt x="208" y="209"/>
                                        </a:cubicBezTo>
                                        <a:cubicBezTo>
                                          <a:pt x="210" y="209"/>
                                          <a:pt x="210" y="208"/>
                                          <a:pt x="211" y="207"/>
                                        </a:cubicBezTo>
                                        <a:cubicBezTo>
                                          <a:pt x="210" y="207"/>
                                          <a:pt x="209" y="208"/>
                                          <a:pt x="208" y="208"/>
                                        </a:cubicBezTo>
                                        <a:cubicBezTo>
                                          <a:pt x="208" y="208"/>
                                          <a:pt x="208" y="208"/>
                                          <a:pt x="208" y="208"/>
                                        </a:cubicBezTo>
                                        <a:cubicBezTo>
                                          <a:pt x="209" y="207"/>
                                          <a:pt x="210" y="207"/>
                                          <a:pt x="211" y="206"/>
                                        </a:cubicBezTo>
                                        <a:cubicBezTo>
                                          <a:pt x="211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10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09" y="206"/>
                                          <a:pt x="208" y="207"/>
                                          <a:pt x="207" y="207"/>
                                        </a:cubicBezTo>
                                        <a:cubicBezTo>
                                          <a:pt x="207" y="206"/>
                                          <a:pt x="209" y="206"/>
                                          <a:pt x="210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5"/>
                                        </a:cubicBezTo>
                                        <a:cubicBezTo>
                                          <a:pt x="208" y="205"/>
                                          <a:pt x="208" y="205"/>
                                          <a:pt x="209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4"/>
                                        </a:cubicBezTo>
                                        <a:cubicBezTo>
                                          <a:pt x="210" y="204"/>
                                          <a:pt x="212" y="202"/>
                                          <a:pt x="213" y="201"/>
                                        </a:cubicBezTo>
                                        <a:cubicBezTo>
                                          <a:pt x="214" y="200"/>
                                          <a:pt x="216" y="198"/>
                                          <a:pt x="217" y="198"/>
                                        </a:cubicBezTo>
                                        <a:cubicBezTo>
                                          <a:pt x="217" y="198"/>
                                          <a:pt x="217" y="197"/>
                                          <a:pt x="217" y="197"/>
                                        </a:cubicBezTo>
                                        <a:cubicBezTo>
                                          <a:pt x="218" y="197"/>
                                          <a:pt x="218" y="197"/>
                                          <a:pt x="218" y="197"/>
                                        </a:cubicBezTo>
                                        <a:cubicBezTo>
                                          <a:pt x="218" y="198"/>
                                          <a:pt x="216" y="199"/>
                                          <a:pt x="216" y="201"/>
                                        </a:cubicBezTo>
                                        <a:cubicBezTo>
                                          <a:pt x="217" y="200"/>
                                          <a:pt x="218" y="198"/>
                                          <a:pt x="219" y="197"/>
                                        </a:cubicBezTo>
                                        <a:cubicBezTo>
                                          <a:pt x="220" y="198"/>
                                          <a:pt x="218" y="198"/>
                                          <a:pt x="219" y="199"/>
                                        </a:cubicBezTo>
                                        <a:cubicBezTo>
                                          <a:pt x="218" y="201"/>
                                          <a:pt x="216" y="202"/>
                                          <a:pt x="215" y="204"/>
                                        </a:cubicBezTo>
                                        <a:cubicBezTo>
                                          <a:pt x="217" y="203"/>
                                          <a:pt x="218" y="200"/>
                                          <a:pt x="220" y="199"/>
                                        </a:cubicBezTo>
                                        <a:cubicBezTo>
                                          <a:pt x="218" y="202"/>
                                          <a:pt x="215" y="204"/>
                                          <a:pt x="213" y="207"/>
                                        </a:cubicBezTo>
                                        <a:cubicBezTo>
                                          <a:pt x="216" y="205"/>
                                          <a:pt x="218" y="203"/>
                                          <a:pt x="220" y="201"/>
                                        </a:cubicBezTo>
                                        <a:cubicBezTo>
                                          <a:pt x="219" y="203"/>
                                          <a:pt x="217" y="205"/>
                                          <a:pt x="215" y="207"/>
                                        </a:cubicBezTo>
                                        <a:cubicBezTo>
                                          <a:pt x="216" y="207"/>
                                          <a:pt x="217" y="205"/>
                                          <a:pt x="218" y="205"/>
                                        </a:cubicBezTo>
                                        <a:cubicBezTo>
                                          <a:pt x="218" y="204"/>
                                          <a:pt x="219" y="203"/>
                                          <a:pt x="219" y="203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20" y="203"/>
                                        </a:cubicBezTo>
                                        <a:cubicBezTo>
                                          <a:pt x="219" y="205"/>
                                          <a:pt x="218" y="205"/>
                                          <a:pt x="217" y="206"/>
                                        </a:cubicBezTo>
                                        <a:cubicBezTo>
                                          <a:pt x="218" y="207"/>
                                          <a:pt x="219" y="205"/>
                                          <a:pt x="220" y="205"/>
                                        </a:cubicBezTo>
                                        <a:cubicBezTo>
                                          <a:pt x="219" y="207"/>
                                          <a:pt x="217" y="208"/>
                                          <a:pt x="216" y="210"/>
                                        </a:cubicBezTo>
                                        <a:cubicBezTo>
                                          <a:pt x="218" y="209"/>
                                          <a:pt x="219" y="207"/>
                                          <a:pt x="220" y="207"/>
                                        </a:cubicBezTo>
                                        <a:cubicBezTo>
                                          <a:pt x="220" y="208"/>
                                          <a:pt x="218" y="209"/>
                                          <a:pt x="217" y="211"/>
                                        </a:cubicBezTo>
                                        <a:cubicBezTo>
                                          <a:pt x="218" y="211"/>
                                          <a:pt x="219" y="210"/>
                                          <a:pt x="220" y="209"/>
                                        </a:cubicBezTo>
                                        <a:cubicBezTo>
                                          <a:pt x="220" y="211"/>
                                          <a:pt x="218" y="211"/>
                                          <a:pt x="217" y="213"/>
                                        </a:cubicBezTo>
                                        <a:cubicBezTo>
                                          <a:pt x="218" y="213"/>
                                          <a:pt x="219" y="211"/>
                                          <a:pt x="220" y="211"/>
                                        </a:cubicBezTo>
                                        <a:cubicBezTo>
                                          <a:pt x="219" y="213"/>
                                          <a:pt x="218" y="213"/>
                                          <a:pt x="217" y="215"/>
                                        </a:cubicBezTo>
                                        <a:cubicBezTo>
                                          <a:pt x="215" y="216"/>
                                          <a:pt x="213" y="219"/>
                                          <a:pt x="211" y="221"/>
                                        </a:cubicBezTo>
                                        <a:cubicBezTo>
                                          <a:pt x="210" y="220"/>
                                          <a:pt x="208" y="221"/>
                                          <a:pt x="209" y="222"/>
                                        </a:cubicBezTo>
                                        <a:cubicBezTo>
                                          <a:pt x="205" y="225"/>
                                          <a:pt x="200" y="224"/>
                                          <a:pt x="195" y="224"/>
                                        </a:cubicBezTo>
                                        <a:close/>
                                        <a:moveTo>
                                          <a:pt x="219" y="203"/>
                                        </a:moveTo>
                                        <a:cubicBezTo>
                                          <a:pt x="219" y="202"/>
                                          <a:pt x="220" y="202"/>
                                          <a:pt x="220" y="202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19" y="203"/>
                                        </a:cubicBezTo>
                                        <a:close/>
                                        <a:moveTo>
                                          <a:pt x="208" y="205"/>
                                        </a:moveTo>
                                        <a:cubicBezTo>
                                          <a:pt x="208" y="205"/>
                                          <a:pt x="207" y="205"/>
                                          <a:pt x="207" y="205"/>
                                        </a:cubicBezTo>
                                        <a:cubicBezTo>
                                          <a:pt x="207" y="205"/>
                                          <a:pt x="207" y="204"/>
                                          <a:pt x="208" y="20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/>
                                  </a:solidFill>
                                  <a:ln>
                                    <a:noFill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0" name="Prostoročno 5" descr="Strok s semeni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5300" y="381000"/>
                                    <a:ext cx="374015" cy="402590"/>
                                  </a:xfrm>
                                  <a:custGeom>
                                    <a:avLst/>
                                    <a:gdLst>
                                      <a:gd name="T0" fmla="*/ 94 w 99"/>
                                      <a:gd name="T1" fmla="*/ 78 h 106"/>
                                      <a:gd name="T2" fmla="*/ 43 w 99"/>
                                      <a:gd name="T3" fmla="*/ 99 h 106"/>
                                      <a:gd name="T4" fmla="*/ 22 w 99"/>
                                      <a:gd name="T5" fmla="*/ 87 h 106"/>
                                      <a:gd name="T6" fmla="*/ 19 w 99"/>
                                      <a:gd name="T7" fmla="*/ 83 h 106"/>
                                      <a:gd name="T8" fmla="*/ 13 w 99"/>
                                      <a:gd name="T9" fmla="*/ 77 h 106"/>
                                      <a:gd name="T10" fmla="*/ 4 w 99"/>
                                      <a:gd name="T11" fmla="*/ 60 h 106"/>
                                      <a:gd name="T12" fmla="*/ 16 w 99"/>
                                      <a:gd name="T13" fmla="*/ 59 h 106"/>
                                      <a:gd name="T14" fmla="*/ 2 w 99"/>
                                      <a:gd name="T15" fmla="*/ 29 h 106"/>
                                      <a:gd name="T16" fmla="*/ 23 w 99"/>
                                      <a:gd name="T17" fmla="*/ 39 h 106"/>
                                      <a:gd name="T18" fmla="*/ 34 w 99"/>
                                      <a:gd name="T19" fmla="*/ 32 h 106"/>
                                      <a:gd name="T20" fmla="*/ 48 w 99"/>
                                      <a:gd name="T21" fmla="*/ 1 h 106"/>
                                      <a:gd name="T22" fmla="*/ 51 w 99"/>
                                      <a:gd name="T23" fmla="*/ 25 h 106"/>
                                      <a:gd name="T24" fmla="*/ 63 w 99"/>
                                      <a:gd name="T25" fmla="*/ 13 h 106"/>
                                      <a:gd name="T26" fmla="*/ 67 w 99"/>
                                      <a:gd name="T27" fmla="*/ 28 h 106"/>
                                      <a:gd name="T28" fmla="*/ 90 w 99"/>
                                      <a:gd name="T29" fmla="*/ 6 h 106"/>
                                      <a:gd name="T30" fmla="*/ 86 w 99"/>
                                      <a:gd name="T31" fmla="*/ 36 h 106"/>
                                      <a:gd name="T32" fmla="*/ 94 w 99"/>
                                      <a:gd name="T33" fmla="*/ 78 h 1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99" h="106">
                                        <a:moveTo>
                                          <a:pt x="94" y="78"/>
                                        </a:moveTo>
                                        <a:cubicBezTo>
                                          <a:pt x="88" y="96"/>
                                          <a:pt x="59" y="106"/>
                                          <a:pt x="43" y="99"/>
                                        </a:cubicBezTo>
                                        <a:cubicBezTo>
                                          <a:pt x="34" y="95"/>
                                          <a:pt x="27" y="83"/>
                                          <a:pt x="22" y="87"/>
                                        </a:cubicBezTo>
                                        <a:cubicBezTo>
                                          <a:pt x="20" y="89"/>
                                          <a:pt x="21" y="84"/>
                                          <a:pt x="19" y="83"/>
                                        </a:cubicBezTo>
                                        <a:cubicBezTo>
                                          <a:pt x="18" y="81"/>
                                          <a:pt x="14" y="81"/>
                                          <a:pt x="13" y="77"/>
                                        </a:cubicBezTo>
                                        <a:cubicBezTo>
                                          <a:pt x="9" y="67"/>
                                          <a:pt x="5" y="63"/>
                                          <a:pt x="4" y="60"/>
                                        </a:cubicBezTo>
                                        <a:cubicBezTo>
                                          <a:pt x="4" y="57"/>
                                          <a:pt x="17" y="64"/>
                                          <a:pt x="16" y="59"/>
                                        </a:cubicBezTo>
                                        <a:cubicBezTo>
                                          <a:pt x="15" y="54"/>
                                          <a:pt x="0" y="30"/>
                                          <a:pt x="2" y="29"/>
                                        </a:cubicBezTo>
                                        <a:cubicBezTo>
                                          <a:pt x="3" y="28"/>
                                          <a:pt x="18" y="47"/>
                                          <a:pt x="23" y="39"/>
                                        </a:cubicBezTo>
                                        <a:cubicBezTo>
                                          <a:pt x="27" y="34"/>
                                          <a:pt x="35" y="35"/>
                                          <a:pt x="34" y="32"/>
                                        </a:cubicBezTo>
                                        <a:cubicBezTo>
                                          <a:pt x="31" y="23"/>
                                          <a:pt x="46" y="1"/>
                                          <a:pt x="48" y="1"/>
                                        </a:cubicBezTo>
                                        <a:cubicBezTo>
                                          <a:pt x="51" y="0"/>
                                          <a:pt x="48" y="21"/>
                                          <a:pt x="51" y="25"/>
                                        </a:cubicBezTo>
                                        <a:cubicBezTo>
                                          <a:pt x="61" y="39"/>
                                          <a:pt x="60" y="13"/>
                                          <a:pt x="63" y="13"/>
                                        </a:cubicBezTo>
                                        <a:cubicBezTo>
                                          <a:pt x="66" y="13"/>
                                          <a:pt x="64" y="28"/>
                                          <a:pt x="67" y="28"/>
                                        </a:cubicBezTo>
                                        <a:cubicBezTo>
                                          <a:pt x="75" y="28"/>
                                          <a:pt x="87" y="4"/>
                                          <a:pt x="90" y="6"/>
                                        </a:cubicBezTo>
                                        <a:cubicBezTo>
                                          <a:pt x="93" y="8"/>
                                          <a:pt x="81" y="27"/>
                                          <a:pt x="86" y="36"/>
                                        </a:cubicBezTo>
                                        <a:cubicBezTo>
                                          <a:pt x="89" y="42"/>
                                          <a:pt x="99" y="59"/>
                                          <a:pt x="94" y="7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81" name="Prostoročno 3" descr="Strok s semeni"/>
                              <wps:cNvSpPr>
                                <a:spLocks noChangeAspect="1" noEditPoints="1"/>
                              </wps:cNvSpPr>
                              <wps:spPr bwMode="auto">
                                <a:xfrm>
                                  <a:off x="478731" y="343561"/>
                                  <a:ext cx="420624" cy="457200"/>
                                </a:xfrm>
                                <a:custGeom>
                                  <a:avLst/>
                                  <a:gdLst>
                                    <a:gd name="T0" fmla="*/ 87 w 98"/>
                                    <a:gd name="T1" fmla="*/ 56 h 105"/>
                                    <a:gd name="T2" fmla="*/ 88 w 98"/>
                                    <a:gd name="T3" fmla="*/ 47 h 105"/>
                                    <a:gd name="T4" fmla="*/ 85 w 98"/>
                                    <a:gd name="T5" fmla="*/ 69 h 105"/>
                                    <a:gd name="T6" fmla="*/ 69 w 98"/>
                                    <a:gd name="T7" fmla="*/ 77 h 105"/>
                                    <a:gd name="T8" fmla="*/ 61 w 98"/>
                                    <a:gd name="T9" fmla="*/ 61 h 105"/>
                                    <a:gd name="T10" fmla="*/ 60 w 98"/>
                                    <a:gd name="T11" fmla="*/ 40 h 105"/>
                                    <a:gd name="T12" fmla="*/ 79 w 98"/>
                                    <a:gd name="T13" fmla="*/ 58 h 105"/>
                                    <a:gd name="T14" fmla="*/ 78 w 98"/>
                                    <a:gd name="T15" fmla="*/ 49 h 105"/>
                                    <a:gd name="T16" fmla="*/ 74 w 98"/>
                                    <a:gd name="T17" fmla="*/ 29 h 105"/>
                                    <a:gd name="T18" fmla="*/ 73 w 98"/>
                                    <a:gd name="T19" fmla="*/ 33 h 105"/>
                                    <a:gd name="T20" fmla="*/ 65 w 98"/>
                                    <a:gd name="T21" fmla="*/ 39 h 105"/>
                                    <a:gd name="T22" fmla="*/ 65 w 98"/>
                                    <a:gd name="T23" fmla="*/ 42 h 105"/>
                                    <a:gd name="T24" fmla="*/ 84 w 98"/>
                                    <a:gd name="T25" fmla="*/ 38 h 105"/>
                                    <a:gd name="T26" fmla="*/ 86 w 98"/>
                                    <a:gd name="T27" fmla="*/ 45 h 105"/>
                                    <a:gd name="T28" fmla="*/ 84 w 98"/>
                                    <a:gd name="T29" fmla="*/ 24 h 105"/>
                                    <a:gd name="T30" fmla="*/ 67 w 98"/>
                                    <a:gd name="T31" fmla="*/ 29 h 105"/>
                                    <a:gd name="T32" fmla="*/ 59 w 98"/>
                                    <a:gd name="T33" fmla="*/ 18 h 105"/>
                                    <a:gd name="T34" fmla="*/ 49 w 98"/>
                                    <a:gd name="T35" fmla="*/ 31 h 105"/>
                                    <a:gd name="T36" fmla="*/ 45 w 98"/>
                                    <a:gd name="T37" fmla="*/ 2 h 105"/>
                                    <a:gd name="T38" fmla="*/ 40 w 98"/>
                                    <a:gd name="T39" fmla="*/ 43 h 105"/>
                                    <a:gd name="T40" fmla="*/ 31 w 98"/>
                                    <a:gd name="T41" fmla="*/ 51 h 105"/>
                                    <a:gd name="T42" fmla="*/ 31 w 98"/>
                                    <a:gd name="T43" fmla="*/ 38 h 105"/>
                                    <a:gd name="T44" fmla="*/ 29 w 98"/>
                                    <a:gd name="T45" fmla="*/ 38 h 105"/>
                                    <a:gd name="T46" fmla="*/ 23 w 98"/>
                                    <a:gd name="T47" fmla="*/ 38 h 105"/>
                                    <a:gd name="T48" fmla="*/ 8 w 98"/>
                                    <a:gd name="T49" fmla="*/ 44 h 105"/>
                                    <a:gd name="T50" fmla="*/ 14 w 98"/>
                                    <a:gd name="T51" fmla="*/ 59 h 105"/>
                                    <a:gd name="T52" fmla="*/ 11 w 98"/>
                                    <a:gd name="T53" fmla="*/ 69 h 105"/>
                                    <a:gd name="T54" fmla="*/ 8 w 98"/>
                                    <a:gd name="T55" fmla="*/ 69 h 105"/>
                                    <a:gd name="T56" fmla="*/ 59 w 98"/>
                                    <a:gd name="T57" fmla="*/ 104 h 105"/>
                                    <a:gd name="T58" fmla="*/ 80 w 98"/>
                                    <a:gd name="T59" fmla="*/ 94 h 105"/>
                                    <a:gd name="T60" fmla="*/ 97 w 98"/>
                                    <a:gd name="T61" fmla="*/ 47 h 105"/>
                                    <a:gd name="T62" fmla="*/ 76 w 98"/>
                                    <a:gd name="T63" fmla="*/ 54 h 105"/>
                                    <a:gd name="T64" fmla="*/ 67 w 98"/>
                                    <a:gd name="T65" fmla="*/ 51 h 105"/>
                                    <a:gd name="T66" fmla="*/ 61 w 98"/>
                                    <a:gd name="T67" fmla="*/ 36 h 105"/>
                                    <a:gd name="T68" fmla="*/ 44 w 98"/>
                                    <a:gd name="T69" fmla="*/ 73 h 105"/>
                                    <a:gd name="T70" fmla="*/ 36 w 98"/>
                                    <a:gd name="T71" fmla="*/ 84 h 105"/>
                                    <a:gd name="T72" fmla="*/ 36 w 98"/>
                                    <a:gd name="T73" fmla="*/ 85 h 105"/>
                                    <a:gd name="T74" fmla="*/ 38 w 98"/>
                                    <a:gd name="T75" fmla="*/ 78 h 105"/>
                                    <a:gd name="T76" fmla="*/ 34 w 98"/>
                                    <a:gd name="T77" fmla="*/ 66 h 105"/>
                                    <a:gd name="T78" fmla="*/ 47 w 98"/>
                                    <a:gd name="T79" fmla="*/ 61 h 105"/>
                                    <a:gd name="T80" fmla="*/ 34 w 98"/>
                                    <a:gd name="T81" fmla="*/ 62 h 105"/>
                                    <a:gd name="T82" fmla="*/ 51 w 98"/>
                                    <a:gd name="T83" fmla="*/ 65 h 105"/>
                                    <a:gd name="T84" fmla="*/ 56 w 98"/>
                                    <a:gd name="T85" fmla="*/ 53 h 105"/>
                                    <a:gd name="T86" fmla="*/ 57 w 98"/>
                                    <a:gd name="T87" fmla="*/ 47 h 105"/>
                                    <a:gd name="T88" fmla="*/ 47 w 98"/>
                                    <a:gd name="T89" fmla="*/ 28 h 105"/>
                                    <a:gd name="T90" fmla="*/ 37 w 98"/>
                                    <a:gd name="T91" fmla="*/ 53 h 105"/>
                                    <a:gd name="T92" fmla="*/ 52 w 98"/>
                                    <a:gd name="T93" fmla="*/ 61 h 105"/>
                                    <a:gd name="T94" fmla="*/ 38 w 98"/>
                                    <a:gd name="T95" fmla="*/ 57 h 105"/>
                                    <a:gd name="T96" fmla="*/ 31 w 98"/>
                                    <a:gd name="T97" fmla="*/ 46 h 105"/>
                                    <a:gd name="T98" fmla="*/ 11 w 98"/>
                                    <a:gd name="T99" fmla="*/ 67 h 105"/>
                                    <a:gd name="T100" fmla="*/ 31 w 98"/>
                                    <a:gd name="T101" fmla="*/ 63 h 105"/>
                                    <a:gd name="T102" fmla="*/ 17 w 98"/>
                                    <a:gd name="T103" fmla="*/ 80 h 105"/>
                                    <a:gd name="T104" fmla="*/ 26 w 98"/>
                                    <a:gd name="T105" fmla="*/ 82 h 105"/>
                                    <a:gd name="T106" fmla="*/ 28 w 98"/>
                                    <a:gd name="T107" fmla="*/ 83 h 105"/>
                                    <a:gd name="T108" fmla="*/ 36 w 98"/>
                                    <a:gd name="T109" fmla="*/ 97 h 105"/>
                                    <a:gd name="T110" fmla="*/ 36 w 98"/>
                                    <a:gd name="T111" fmla="*/ 97 h 105"/>
                                    <a:gd name="T112" fmla="*/ 42 w 98"/>
                                    <a:gd name="T113" fmla="*/ 95 h 105"/>
                                    <a:gd name="T114" fmla="*/ 60 w 98"/>
                                    <a:gd name="T115" fmla="*/ 64 h 105"/>
                                    <a:gd name="T116" fmla="*/ 65 w 98"/>
                                    <a:gd name="T117" fmla="*/ 97 h 105"/>
                                    <a:gd name="T118" fmla="*/ 90 w 98"/>
                                    <a:gd name="T119" fmla="*/ 58 h 10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98" h="105">
                                      <a:moveTo>
                                        <a:pt x="97" y="47"/>
                                      </a:moveTo>
                                      <a:cubicBezTo>
                                        <a:pt x="96" y="49"/>
                                        <a:pt x="95" y="51"/>
                                        <a:pt x="94" y="52"/>
                                      </a:cubicBezTo>
                                      <a:cubicBezTo>
                                        <a:pt x="94" y="54"/>
                                        <a:pt x="92" y="57"/>
                                        <a:pt x="91" y="59"/>
                                      </a:cubicBezTo>
                                      <a:cubicBezTo>
                                        <a:pt x="92" y="60"/>
                                        <a:pt x="91" y="60"/>
                                        <a:pt x="91" y="61"/>
                                      </a:cubicBezTo>
                                      <a:cubicBezTo>
                                        <a:pt x="90" y="60"/>
                                        <a:pt x="91" y="58"/>
                                        <a:pt x="90" y="57"/>
                                      </a:cubicBezTo>
                                      <a:cubicBezTo>
                                        <a:pt x="92" y="55"/>
                                        <a:pt x="92" y="53"/>
                                        <a:pt x="94" y="52"/>
                                      </a:cubicBezTo>
                                      <a:cubicBezTo>
                                        <a:pt x="93" y="51"/>
                                        <a:pt x="94" y="50"/>
                                        <a:pt x="94" y="49"/>
                                      </a:cubicBezTo>
                                      <a:cubicBezTo>
                                        <a:pt x="92" y="52"/>
                                        <a:pt x="91" y="55"/>
                                        <a:pt x="88" y="58"/>
                                      </a:cubicBezTo>
                                      <a:cubicBezTo>
                                        <a:pt x="89" y="58"/>
                                        <a:pt x="88" y="58"/>
                                        <a:pt x="88" y="59"/>
                                      </a:cubicBezTo>
                                      <a:cubicBezTo>
                                        <a:pt x="87" y="58"/>
                                        <a:pt x="86" y="56"/>
                                        <a:pt x="87" y="54"/>
                                      </a:cubicBezTo>
                                      <a:cubicBezTo>
                                        <a:pt x="88" y="54"/>
                                        <a:pt x="88" y="54"/>
                                        <a:pt x="88" y="54"/>
                                      </a:cubicBezTo>
                                      <a:cubicBezTo>
                                        <a:pt x="88" y="55"/>
                                        <a:pt x="87" y="56"/>
                                        <a:pt x="87" y="56"/>
                                      </a:cubicBezTo>
                                      <a:cubicBezTo>
                                        <a:pt x="89" y="56"/>
                                        <a:pt x="90" y="54"/>
                                        <a:pt x="91" y="54"/>
                                      </a:cubicBezTo>
                                      <a:cubicBezTo>
                                        <a:pt x="90" y="52"/>
                                        <a:pt x="89" y="54"/>
                                        <a:pt x="88" y="54"/>
                                      </a:cubicBezTo>
                                      <a:cubicBezTo>
                                        <a:pt x="88" y="52"/>
                                        <a:pt x="91" y="53"/>
                                        <a:pt x="90" y="52"/>
                                      </a:cubicBezTo>
                                      <a:cubicBezTo>
                                        <a:pt x="92" y="51"/>
                                        <a:pt x="93" y="50"/>
                                        <a:pt x="94" y="48"/>
                                      </a:cubicBezTo>
                                      <a:cubicBezTo>
                                        <a:pt x="92" y="48"/>
                                        <a:pt x="91" y="52"/>
                                        <a:pt x="89" y="52"/>
                                      </a:cubicBezTo>
                                      <a:cubicBezTo>
                                        <a:pt x="89" y="50"/>
                                        <a:pt x="90" y="49"/>
                                        <a:pt x="91" y="47"/>
                                      </a:cubicBezTo>
                                      <a:cubicBezTo>
                                        <a:pt x="91" y="47"/>
                                        <a:pt x="91" y="47"/>
                                        <a:pt x="91" y="47"/>
                                      </a:cubicBezTo>
                                      <a:cubicBezTo>
                                        <a:pt x="92" y="46"/>
                                        <a:pt x="92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3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2" y="45"/>
                                        <a:pt x="92" y="45"/>
                                      </a:cubicBezTo>
                                      <a:cubicBezTo>
                                        <a:pt x="92" y="45"/>
                                        <a:pt x="91" y="46"/>
                                        <a:pt x="91" y="46"/>
                                      </a:cubicBezTo>
                                      <a:cubicBezTo>
                                        <a:pt x="89" y="46"/>
                                        <a:pt x="89" y="47"/>
                                        <a:pt x="88" y="47"/>
                                      </a:cubicBezTo>
                                      <a:cubicBezTo>
                                        <a:pt x="88" y="47"/>
                                        <a:pt x="88" y="47"/>
                                        <a:pt x="88" y="46"/>
                                      </a:cubicBezTo>
                                      <a:cubicBezTo>
                                        <a:pt x="87" y="47"/>
                                        <a:pt x="86" y="47"/>
                                        <a:pt x="85" y="48"/>
                                      </a:cubicBezTo>
                                      <a:cubicBezTo>
                                        <a:pt x="85" y="48"/>
                                        <a:pt x="85" y="48"/>
                                        <a:pt x="86" y="49"/>
                                      </a:cubicBezTo>
                                      <a:cubicBezTo>
                                        <a:pt x="84" y="50"/>
                                        <a:pt x="83" y="51"/>
                                        <a:pt x="82" y="53"/>
                                      </a:cubicBezTo>
                                      <a:cubicBezTo>
                                        <a:pt x="85" y="51"/>
                                        <a:pt x="86" y="49"/>
                                        <a:pt x="89" y="48"/>
                                      </a:cubicBezTo>
                                      <a:cubicBezTo>
                                        <a:pt x="88" y="51"/>
                                        <a:pt x="85" y="54"/>
                                        <a:pt x="85" y="57"/>
                                      </a:cubicBezTo>
                                      <a:cubicBezTo>
                                        <a:pt x="84" y="60"/>
                                        <a:pt x="85" y="62"/>
                                        <a:pt x="86" y="65"/>
                                      </a:cubicBezTo>
                                      <a:cubicBezTo>
                                        <a:pt x="87" y="63"/>
                                        <a:pt x="85" y="61"/>
                                        <a:pt x="86" y="58"/>
                                      </a:cubicBezTo>
                                      <a:cubicBezTo>
                                        <a:pt x="88" y="62"/>
                                        <a:pt x="88" y="66"/>
                                        <a:pt x="87" y="69"/>
                                      </a:cubicBezTo>
                                      <a:cubicBezTo>
                                        <a:pt x="86" y="69"/>
                                        <a:pt x="86" y="68"/>
                                        <a:pt x="85" y="68"/>
                                      </a:cubicBezTo>
                                      <a:cubicBezTo>
                                        <a:pt x="85" y="68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6" y="69"/>
                                        <a:pt x="86" y="70"/>
                                      </a:cubicBezTo>
                                      <a:cubicBezTo>
                                        <a:pt x="86" y="70"/>
                                        <a:pt x="86" y="69"/>
                                        <a:pt x="86" y="69"/>
                                      </a:cubicBezTo>
                                      <a:cubicBezTo>
                                        <a:pt x="86" y="70"/>
                                        <a:pt x="86" y="72"/>
                                        <a:pt x="85" y="73"/>
                                      </a:cubicBezTo>
                                      <a:cubicBezTo>
                                        <a:pt x="84" y="72"/>
                                        <a:pt x="84" y="70"/>
                                        <a:pt x="82" y="69"/>
                                      </a:cubicBezTo>
                                      <a:cubicBezTo>
                                        <a:pt x="82" y="72"/>
                                        <a:pt x="85" y="75"/>
                                        <a:pt x="84" y="78"/>
                                      </a:cubicBezTo>
                                      <a:cubicBezTo>
                                        <a:pt x="84" y="79"/>
                                        <a:pt x="85" y="78"/>
                                        <a:pt x="85" y="79"/>
                                      </a:cubicBezTo>
                                      <a:cubicBezTo>
                                        <a:pt x="86" y="84"/>
                                        <a:pt x="83" y="89"/>
                                        <a:pt x="79" y="91"/>
                                      </a:cubicBezTo>
                                      <a:cubicBezTo>
                                        <a:pt x="79" y="89"/>
                                        <a:pt x="80" y="86"/>
                                        <a:pt x="79" y="86"/>
                                      </a:cubicBezTo>
                                      <a:cubicBezTo>
                                        <a:pt x="79" y="91"/>
                                        <a:pt x="76" y="96"/>
                                        <a:pt x="70" y="94"/>
                                      </a:cubicBezTo>
                                      <a:cubicBezTo>
                                        <a:pt x="72" y="89"/>
                                        <a:pt x="68" y="83"/>
                                        <a:pt x="68" y="78"/>
                                      </a:cubicBezTo>
                                      <a:cubicBezTo>
                                        <a:pt x="68" y="78"/>
                                        <a:pt x="68" y="78"/>
                                        <a:pt x="68" y="78"/>
                                      </a:cubicBezTo>
                                      <a:cubicBezTo>
                                        <a:pt x="69" y="78"/>
                                        <a:pt x="68" y="77"/>
                                        <a:pt x="69" y="77"/>
                                      </a:cubicBezTo>
                                      <a:cubicBezTo>
                                        <a:pt x="68" y="77"/>
                                        <a:pt x="68" y="77"/>
                                        <a:pt x="68" y="76"/>
                                      </a:cubicBezTo>
                                      <a:cubicBezTo>
                                        <a:pt x="68" y="74"/>
                                        <a:pt x="68" y="73"/>
                                        <a:pt x="68" y="72"/>
                                      </a:cubicBezTo>
                                      <a:cubicBezTo>
                                        <a:pt x="69" y="73"/>
                                        <a:pt x="69" y="74"/>
                                        <a:pt x="69" y="75"/>
                                      </a:cubicBezTo>
                                      <a:cubicBezTo>
                                        <a:pt x="69" y="76"/>
                                        <a:pt x="70" y="76"/>
                                        <a:pt x="70" y="76"/>
                                      </a:cubicBezTo>
                                      <a:cubicBezTo>
                                        <a:pt x="70" y="77"/>
                                        <a:pt x="71" y="77"/>
                                        <a:pt x="71" y="78"/>
                                      </a:cubicBezTo>
                                      <a:cubicBezTo>
                                        <a:pt x="72" y="79"/>
                                        <a:pt x="74" y="83"/>
                                        <a:pt x="76" y="80"/>
                                      </a:cubicBezTo>
                                      <a:cubicBezTo>
                                        <a:pt x="75" y="77"/>
                                        <a:pt x="70" y="75"/>
                                        <a:pt x="70" y="71"/>
                                      </a:cubicBezTo>
                                      <a:cubicBezTo>
                                        <a:pt x="70" y="71"/>
                                        <a:pt x="69" y="71"/>
                                        <a:pt x="69" y="71"/>
                                      </a:cubicBezTo>
                                      <a:cubicBezTo>
                                        <a:pt x="68" y="68"/>
                                        <a:pt x="66" y="65"/>
                                        <a:pt x="64" y="62"/>
                                      </a:cubicBezTo>
                                      <a:cubicBezTo>
                                        <a:pt x="63" y="62"/>
                                        <a:pt x="63" y="61"/>
                                        <a:pt x="62" y="61"/>
                                      </a:cubicBezTo>
                                      <a:cubicBezTo>
                                        <a:pt x="61" y="61"/>
                                        <a:pt x="62" y="62"/>
                                        <a:pt x="61" y="62"/>
                                      </a:cubicBezTo>
                                      <a:cubicBezTo>
                                        <a:pt x="61" y="61"/>
                                        <a:pt x="62" y="61"/>
                                        <a:pt x="61" y="61"/>
                                      </a:cubicBezTo>
                                      <a:cubicBezTo>
                                        <a:pt x="61" y="61"/>
                                        <a:pt x="61" y="61"/>
                                        <a:pt x="60" y="61"/>
                                      </a:cubicBezTo>
                                      <a:cubicBezTo>
                                        <a:pt x="59" y="55"/>
                                        <a:pt x="62" y="46"/>
                                        <a:pt x="58" y="42"/>
                                      </a:cubicBezTo>
                                      <a:cubicBezTo>
                                        <a:pt x="57" y="41"/>
                                        <a:pt x="55" y="41"/>
                                        <a:pt x="53" y="40"/>
                                      </a:cubicBezTo>
                                      <a:cubicBezTo>
                                        <a:pt x="53" y="41"/>
                                        <a:pt x="54" y="42"/>
                                        <a:pt x="55" y="43"/>
                                      </a:cubicBezTo>
                                      <a:cubicBezTo>
                                        <a:pt x="56" y="43"/>
                                        <a:pt x="56" y="43"/>
                                        <a:pt x="57" y="43"/>
                                      </a:cubicBezTo>
                                      <a:cubicBezTo>
                                        <a:pt x="57" y="44"/>
                                        <a:pt x="58" y="45"/>
                                        <a:pt x="58" y="46"/>
                                      </a:cubicBezTo>
                                      <a:cubicBezTo>
                                        <a:pt x="54" y="43"/>
                                        <a:pt x="47" y="41"/>
                                        <a:pt x="48" y="34"/>
                                      </a:cubicBezTo>
                                      <a:cubicBezTo>
                                        <a:pt x="52" y="34"/>
                                        <a:pt x="53" y="28"/>
                                        <a:pt x="56" y="31"/>
                                      </a:cubicBezTo>
                                      <a:cubicBezTo>
                                        <a:pt x="56" y="31"/>
                                        <a:pt x="56" y="31"/>
                                        <a:pt x="57" y="32"/>
                                      </a:cubicBezTo>
                                      <a:cubicBezTo>
                                        <a:pt x="57" y="32"/>
                                        <a:pt x="57" y="31"/>
                                        <a:pt x="57" y="31"/>
                                      </a:cubicBezTo>
                                      <a:cubicBezTo>
                                        <a:pt x="59" y="34"/>
                                        <a:pt x="60" y="36"/>
                                        <a:pt x="60" y="40"/>
                                      </a:cubicBezTo>
                                      <a:cubicBezTo>
                                        <a:pt x="60" y="40"/>
                                        <a:pt x="60" y="40"/>
                                        <a:pt x="60" y="40"/>
                                      </a:cubicBezTo>
                                      <a:cubicBezTo>
                                        <a:pt x="60" y="41"/>
                                        <a:pt x="61" y="41"/>
                                        <a:pt x="61" y="41"/>
                                      </a:cubicBezTo>
                                      <a:cubicBezTo>
                                        <a:pt x="61" y="42"/>
                                        <a:pt x="62" y="44"/>
                                        <a:pt x="63" y="45"/>
                                      </a:cubicBezTo>
                                      <a:cubicBezTo>
                                        <a:pt x="63" y="47"/>
                                        <a:pt x="64" y="50"/>
                                        <a:pt x="64" y="52"/>
                                      </a:cubicBezTo>
                                      <a:cubicBezTo>
                                        <a:pt x="63" y="55"/>
                                        <a:pt x="63" y="58"/>
                                        <a:pt x="61" y="60"/>
                                      </a:cubicBezTo>
                                      <a:cubicBezTo>
                                        <a:pt x="61" y="60"/>
                                        <a:pt x="61" y="60"/>
                                        <a:pt x="62" y="60"/>
                                      </a:cubicBezTo>
                                      <a:cubicBezTo>
                                        <a:pt x="63" y="60"/>
                                        <a:pt x="63" y="59"/>
                                        <a:pt x="63" y="58"/>
                                      </a:cubicBezTo>
                                      <a:cubicBezTo>
                                        <a:pt x="63" y="58"/>
                                        <a:pt x="63" y="58"/>
                                        <a:pt x="64" y="58"/>
                                      </a:cubicBezTo>
                                      <a:cubicBezTo>
                                        <a:pt x="65" y="55"/>
                                        <a:pt x="65" y="53"/>
                                        <a:pt x="65" y="49"/>
                                      </a:cubicBezTo>
                                      <a:cubicBezTo>
                                        <a:pt x="66" y="51"/>
                                        <a:pt x="67" y="54"/>
                                        <a:pt x="66" y="56"/>
                                      </a:cubicBezTo>
                                      <a:cubicBezTo>
                                        <a:pt x="66" y="56"/>
                                        <a:pt x="67" y="56"/>
                                        <a:pt x="67" y="56"/>
                                      </a:cubicBezTo>
                                      <a:cubicBezTo>
                                        <a:pt x="63" y="62"/>
                                        <a:pt x="73" y="51"/>
                                        <a:pt x="77" y="56"/>
                                      </a:cubicBezTo>
                                      <a:cubicBezTo>
                                        <a:pt x="78" y="57"/>
                                        <a:pt x="78" y="58"/>
                                        <a:pt x="79" y="58"/>
                                      </a:cubicBezTo>
                                      <a:cubicBezTo>
                                        <a:pt x="79" y="59"/>
                                        <a:pt x="79" y="59"/>
                                        <a:pt x="79" y="59"/>
                                      </a:cubicBezTo>
                                      <a:cubicBezTo>
                                        <a:pt x="81" y="60"/>
                                        <a:pt x="79" y="63"/>
                                        <a:pt x="80" y="65"/>
                                      </a:cubicBezTo>
                                      <a:cubicBezTo>
                                        <a:pt x="81" y="62"/>
                                        <a:pt x="81" y="58"/>
                                        <a:pt x="82" y="55"/>
                                      </a:cubicBezTo>
                                      <a:cubicBezTo>
                                        <a:pt x="83" y="55"/>
                                        <a:pt x="83" y="55"/>
                                        <a:pt x="83" y="55"/>
                                      </a:cubicBezTo>
                                      <a:cubicBezTo>
                                        <a:pt x="83" y="54"/>
                                        <a:pt x="83" y="54"/>
                                        <a:pt x="83" y="54"/>
                                      </a:cubicBezTo>
                                      <a:cubicBezTo>
                                        <a:pt x="83" y="53"/>
                                        <a:pt x="83" y="53"/>
                                        <a:pt x="83" y="53"/>
                                      </a:cubicBezTo>
                                      <a:cubicBezTo>
                                        <a:pt x="82" y="54"/>
                                        <a:pt x="82" y="54"/>
                                        <a:pt x="81" y="54"/>
                                      </a:cubicBezTo>
                                      <a:cubicBezTo>
                                        <a:pt x="81" y="52"/>
                                        <a:pt x="79" y="52"/>
                                        <a:pt x="79" y="51"/>
                                      </a:cubicBezTo>
                                      <a:cubicBezTo>
                                        <a:pt x="78" y="52"/>
                                        <a:pt x="78" y="51"/>
                                        <a:pt x="77" y="52"/>
                                      </a:cubicBezTo>
                                      <a:cubicBezTo>
                                        <a:pt x="79" y="50"/>
                                        <a:pt x="80" y="48"/>
                                        <a:pt x="83" y="47"/>
                                      </a:cubicBezTo>
                                      <a:cubicBezTo>
                                        <a:pt x="81" y="46"/>
                                        <a:pt x="79" y="49"/>
                                        <a:pt x="78" y="50"/>
                                      </a:cubicBezTo>
                                      <a:cubicBezTo>
                                        <a:pt x="78" y="49"/>
                                        <a:pt x="78" y="49"/>
                                        <a:pt x="78" y="49"/>
                                      </a:cubicBezTo>
                                      <a:cubicBezTo>
                                        <a:pt x="78" y="49"/>
                                        <a:pt x="78" y="48"/>
                                        <a:pt x="78" y="48"/>
                                      </a:cubicBezTo>
                                      <a:cubicBezTo>
                                        <a:pt x="77" y="49"/>
                                        <a:pt x="75" y="50"/>
                                        <a:pt x="74" y="51"/>
                                      </a:cubicBezTo>
                                      <a:cubicBezTo>
                                        <a:pt x="77" y="47"/>
                                        <a:pt x="81" y="42"/>
                                        <a:pt x="79" y="37"/>
                                      </a:cubicBezTo>
                                      <a:cubicBezTo>
                                        <a:pt x="81" y="37"/>
                                        <a:pt x="81" y="34"/>
                                        <a:pt x="80" y="33"/>
                                      </a:cubicBezTo>
                                      <a:cubicBezTo>
                                        <a:pt x="80" y="37"/>
                                        <a:pt x="77" y="39"/>
                                        <a:pt x="74" y="41"/>
                                      </a:cubicBezTo>
                                      <a:cubicBezTo>
                                        <a:pt x="74" y="39"/>
                                        <a:pt x="75" y="38"/>
                                        <a:pt x="77" y="37"/>
                                      </a:cubicBezTo>
                                      <a:cubicBezTo>
                                        <a:pt x="79" y="34"/>
                                        <a:pt x="77" y="29"/>
                                        <a:pt x="79" y="26"/>
                                      </a:cubicBezTo>
                                      <a:cubicBezTo>
                                        <a:pt x="78" y="25"/>
                                        <a:pt x="77" y="26"/>
                                        <a:pt x="76" y="26"/>
                                      </a:cubicBezTo>
                                      <a:cubicBezTo>
                                        <a:pt x="77" y="26"/>
                                        <a:pt x="76" y="26"/>
                                        <a:pt x="76" y="27"/>
                                      </a:cubicBezTo>
                                      <a:cubicBezTo>
                                        <a:pt x="76" y="27"/>
                                        <a:pt x="76" y="27"/>
                                        <a:pt x="75" y="27"/>
                                      </a:cubicBezTo>
                                      <a:cubicBezTo>
                                        <a:pt x="75" y="27"/>
                                        <a:pt x="76" y="27"/>
                                        <a:pt x="76" y="28"/>
                                      </a:cubicBezTo>
                                      <a:cubicBezTo>
                                        <a:pt x="75" y="27"/>
                                        <a:pt x="74" y="27"/>
                                        <a:pt x="74" y="29"/>
                                      </a:cubicBezTo>
                                      <a:cubicBezTo>
                                        <a:pt x="74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4" y="29"/>
                                        <a:pt x="72" y="30"/>
                                        <a:pt x="71" y="32"/>
                                      </a:cubicBezTo>
                                      <a:cubicBezTo>
                                        <a:pt x="70" y="32"/>
                                        <a:pt x="69" y="33"/>
                                        <a:pt x="71" y="34"/>
                                      </a:cubicBezTo>
                                      <a:cubicBezTo>
                                        <a:pt x="70" y="34"/>
                                        <a:pt x="70" y="34"/>
                                        <a:pt x="70" y="34"/>
                                      </a:cubicBezTo>
                                      <a:cubicBezTo>
                                        <a:pt x="70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5"/>
                                        <a:pt x="69" y="35"/>
                                        <a:pt x="70" y="36"/>
                                      </a:cubicBezTo>
                                      <a:cubicBezTo>
                                        <a:pt x="70" y="35"/>
                                        <a:pt x="70" y="35"/>
                                        <a:pt x="70" y="35"/>
                                      </a:cubicBezTo>
                                      <a:cubicBezTo>
                                        <a:pt x="71" y="35"/>
                                        <a:pt x="72" y="34"/>
                                        <a:pt x="72" y="33"/>
                                      </a:cubicBezTo>
                                      <a:cubicBezTo>
                                        <a:pt x="72" y="33"/>
                                        <a:pt x="72" y="33"/>
                                        <a:pt x="73" y="33"/>
                                      </a:cubicBezTo>
                                      <a:cubicBezTo>
                                        <a:pt x="73" y="32"/>
                                        <a:pt x="73" y="31"/>
                                        <a:pt x="74" y="31"/>
                                      </a:cubicBezTo>
                                      <a:cubicBezTo>
                                        <a:pt x="73" y="33"/>
                                        <a:pt x="72" y="33"/>
                                        <a:pt x="72" y="35"/>
                                      </a:cubicBezTo>
                                      <a:cubicBezTo>
                                        <a:pt x="71" y="35"/>
                                        <a:pt x="70" y="36"/>
                                        <a:pt x="69" y="37"/>
                                      </a:cubicBezTo>
                                      <a:cubicBezTo>
                                        <a:pt x="69" y="36"/>
                                        <a:pt x="68" y="36"/>
                                        <a:pt x="68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7"/>
                                      </a:cubicBezTo>
                                      <a:cubicBezTo>
                                        <a:pt x="66" y="36"/>
                                        <a:pt x="65" y="37"/>
                                        <a:pt x="65" y="37"/>
                                      </a:cubicBezTo>
                                      <a:cubicBezTo>
                                        <a:pt x="65" y="36"/>
                                        <a:pt x="64" y="36"/>
                                        <a:pt x="64" y="35"/>
                                      </a:cubicBezTo>
                                      <a:cubicBezTo>
                                        <a:pt x="64" y="35"/>
                                        <a:pt x="64" y="36"/>
                                        <a:pt x="63" y="36"/>
                                      </a:cubicBezTo>
                                      <a:cubicBezTo>
                                        <a:pt x="64" y="37"/>
                                        <a:pt x="63" y="39"/>
                                        <a:pt x="64" y="40"/>
                                      </a:cubicBezTo>
                                      <a:cubicBezTo>
                                        <a:pt x="65" y="40"/>
                                        <a:pt x="64" y="38"/>
                                        <a:pt x="65" y="38"/>
                                      </a:cubicBezTo>
                                      <a:cubicBezTo>
                                        <a:pt x="65" y="38"/>
                                        <a:pt x="65" y="39"/>
                                        <a:pt x="65" y="39"/>
                                      </a:cubicBezTo>
                                      <a:cubicBezTo>
                                        <a:pt x="66" y="39"/>
                                        <a:pt x="66" y="38"/>
                                        <a:pt x="66" y="38"/>
                                      </a:cubicBezTo>
                                      <a:cubicBezTo>
                                        <a:pt x="66" y="38"/>
                                        <a:pt x="67" y="38"/>
                                        <a:pt x="67" y="39"/>
                                      </a:cubicBezTo>
                                      <a:cubicBezTo>
                                        <a:pt x="70" y="39"/>
                                        <a:pt x="70" y="43"/>
                                        <a:pt x="71" y="44"/>
                                      </a:cubicBezTo>
                                      <a:cubicBezTo>
                                        <a:pt x="72" y="44"/>
                                        <a:pt x="72" y="44"/>
                                        <a:pt x="72" y="44"/>
                                      </a:cubicBezTo>
                                      <a:cubicBezTo>
                                        <a:pt x="76" y="45"/>
                                        <a:pt x="77" y="40"/>
                                        <a:pt x="79" y="38"/>
                                      </a:cubicBezTo>
                                      <a:cubicBezTo>
                                        <a:pt x="78" y="42"/>
                                        <a:pt x="77" y="45"/>
                                        <a:pt x="75" y="48"/>
                                      </a:cubicBezTo>
                                      <a:cubicBezTo>
                                        <a:pt x="74" y="49"/>
                                        <a:pt x="73" y="50"/>
                                        <a:pt x="72" y="51"/>
                                      </a:cubicBezTo>
                                      <a:cubicBezTo>
                                        <a:pt x="72" y="47"/>
                                        <a:pt x="68" y="46"/>
                                        <a:pt x="67" y="44"/>
                                      </a:cubicBezTo>
                                      <a:cubicBezTo>
                                        <a:pt x="67" y="43"/>
                                        <a:pt x="68" y="44"/>
                                        <a:pt x="68" y="44"/>
                                      </a:cubicBezTo>
                                      <a:cubicBezTo>
                                        <a:pt x="68" y="44"/>
                                        <a:pt x="69" y="44"/>
                                        <a:pt x="68" y="44"/>
                                      </a:cubicBezTo>
                                      <a:cubicBezTo>
                                        <a:pt x="69" y="44"/>
                                        <a:pt x="69" y="44"/>
                                        <a:pt x="69" y="44"/>
                                      </a:cubicBezTo>
                                      <a:cubicBezTo>
                                        <a:pt x="69" y="42"/>
                                        <a:pt x="67" y="41"/>
                                        <a:pt x="65" y="42"/>
                                      </a:cubicBezTo>
                                      <a:cubicBezTo>
                                        <a:pt x="65" y="42"/>
                                        <a:pt x="66" y="42"/>
                                        <a:pt x="66" y="42"/>
                                      </a:cubicBezTo>
                                      <a:cubicBezTo>
                                        <a:pt x="65" y="41"/>
                                        <a:pt x="64" y="42"/>
                                        <a:pt x="63" y="41"/>
                                      </a:cubicBezTo>
                                      <a:cubicBezTo>
                                        <a:pt x="63" y="41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40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39"/>
                                        <a:pt x="63" y="37"/>
                                        <a:pt x="63" y="35"/>
                                      </a:cubicBezTo>
                                      <a:cubicBezTo>
                                        <a:pt x="64" y="35"/>
                                        <a:pt x="66" y="34"/>
                                        <a:pt x="67" y="32"/>
                                      </a:cubicBezTo>
                                      <a:cubicBezTo>
                                        <a:pt x="69" y="30"/>
                                        <a:pt x="70" y="28"/>
                                        <a:pt x="73" y="28"/>
                                      </a:cubicBezTo>
                                      <a:cubicBezTo>
                                        <a:pt x="77" y="24"/>
                                        <a:pt x="78" y="19"/>
                                        <a:pt x="81" y="14"/>
                                      </a:cubicBezTo>
                                      <a:cubicBezTo>
                                        <a:pt x="84" y="13"/>
                                        <a:pt x="85" y="10"/>
                                        <a:pt x="88" y="9"/>
                                      </a:cubicBezTo>
                                      <a:cubicBezTo>
                                        <a:pt x="86" y="17"/>
                                        <a:pt x="80" y="23"/>
                                        <a:pt x="82" y="30"/>
                                      </a:cubicBezTo>
                                      <a:cubicBezTo>
                                        <a:pt x="81" y="34"/>
                                        <a:pt x="85" y="41"/>
                                        <a:pt x="79" y="44"/>
                                      </a:cubicBezTo>
                                      <a:cubicBezTo>
                                        <a:pt x="81" y="44"/>
                                        <a:pt x="84" y="41"/>
                                        <a:pt x="84" y="38"/>
                                      </a:cubicBezTo>
                                      <a:cubicBezTo>
                                        <a:pt x="85" y="41"/>
                                        <a:pt x="83" y="43"/>
                                        <a:pt x="81" y="44"/>
                                      </a:cubicBezTo>
                                      <a:cubicBezTo>
                                        <a:pt x="81" y="44"/>
                                        <a:pt x="81" y="45"/>
                                        <a:pt x="81" y="45"/>
                                      </a:cubicBezTo>
                                      <a:cubicBezTo>
                                        <a:pt x="82" y="45"/>
                                        <a:pt x="82" y="44"/>
                                        <a:pt x="83" y="44"/>
                                      </a:cubicBezTo>
                                      <a:cubicBezTo>
                                        <a:pt x="83" y="44"/>
                                        <a:pt x="82" y="45"/>
                                        <a:pt x="82" y="45"/>
                                      </a:cubicBezTo>
                                      <a:cubicBezTo>
                                        <a:pt x="82" y="46"/>
                                        <a:pt x="82" y="46"/>
                                        <a:pt x="82" y="46"/>
                                      </a:cubicBezTo>
                                      <a:cubicBezTo>
                                        <a:pt x="83" y="46"/>
                                        <a:pt x="83" y="46"/>
                                        <a:pt x="83" y="45"/>
                                      </a:cubicBezTo>
                                      <a:cubicBezTo>
                                        <a:pt x="84" y="46"/>
                                        <a:pt x="84" y="46"/>
                                        <a:pt x="85" y="47"/>
                                      </a:cubicBezTo>
                                      <a:cubicBezTo>
                                        <a:pt x="85" y="47"/>
                                        <a:pt x="85" y="46"/>
                                        <a:pt x="85" y="46"/>
                                      </a:cubicBezTo>
                                      <a:cubicBezTo>
                                        <a:pt x="85" y="46"/>
                                        <a:pt x="85" y="47"/>
                                        <a:pt x="86" y="47"/>
                                      </a:cubicBezTo>
                                      <a:cubicBezTo>
                                        <a:pt x="86" y="46"/>
                                        <a:pt x="86" y="46"/>
                                        <a:pt x="87" y="45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4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5"/>
                                      </a:cubicBezTo>
                                      <a:cubicBezTo>
                                        <a:pt x="86" y="44"/>
                                        <a:pt x="86" y="44"/>
                                        <a:pt x="86" y="44"/>
                                      </a:cubicBezTo>
                                      <a:cubicBezTo>
                                        <a:pt x="85" y="44"/>
                                        <a:pt x="85" y="45"/>
                                        <a:pt x="84" y="45"/>
                                      </a:cubicBezTo>
                                      <a:cubicBezTo>
                                        <a:pt x="84" y="44"/>
                                        <a:pt x="85" y="44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5" y="43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6" y="43"/>
                                        <a:pt x="85" y="42"/>
                                      </a:cubicBezTo>
                                      <a:cubicBezTo>
                                        <a:pt x="84" y="42"/>
                                        <a:pt x="84" y="44"/>
                                        <a:pt x="83" y="44"/>
                                      </a:cubicBezTo>
                                      <a:cubicBezTo>
                                        <a:pt x="83" y="43"/>
                                        <a:pt x="83" y="43"/>
                                        <a:pt x="83" y="42"/>
                                      </a:cubicBezTo>
                                      <a:cubicBezTo>
                                        <a:pt x="84" y="42"/>
                                        <a:pt x="84" y="43"/>
                                        <a:pt x="84" y="43"/>
                                      </a:cubicBezTo>
                                      <a:cubicBezTo>
                                        <a:pt x="84" y="42"/>
                                        <a:pt x="85" y="41"/>
                                        <a:pt x="85" y="39"/>
                                      </a:cubicBezTo>
                                      <a:cubicBezTo>
                                        <a:pt x="85" y="39"/>
                                        <a:pt x="85" y="39"/>
                                        <a:pt x="85" y="39"/>
                                      </a:cubicBezTo>
                                      <a:cubicBezTo>
                                        <a:pt x="83" y="34"/>
                                        <a:pt x="83" y="29"/>
                                        <a:pt x="85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4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5" y="24"/>
                                      </a:cubicBezTo>
                                      <a:cubicBezTo>
                                        <a:pt x="86" y="18"/>
                                        <a:pt x="88" y="12"/>
                                        <a:pt x="88" y="6"/>
                                      </a:cubicBezTo>
                                      <a:cubicBezTo>
                                        <a:pt x="88" y="6"/>
                                        <a:pt x="88" y="6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4" y="9"/>
                                        <a:pt x="83" y="11"/>
                                        <a:pt x="81" y="12"/>
                                      </a:cubicBezTo>
                                      <a:cubicBezTo>
                                        <a:pt x="78" y="19"/>
                                        <a:pt x="75" y="26"/>
                                        <a:pt x="68" y="28"/>
                                      </a:cubicBezTo>
                                      <a:cubicBezTo>
                                        <a:pt x="67" y="29"/>
                                        <a:pt x="67" y="30"/>
                                        <a:pt x="66" y="30"/>
                                      </a:cubicBezTo>
                                      <a:cubicBezTo>
                                        <a:pt x="66" y="30"/>
                                        <a:pt x="67" y="29"/>
                                        <a:pt x="67" y="29"/>
                                      </a:cubicBezTo>
                                      <a:cubicBezTo>
                                        <a:pt x="66" y="29"/>
                                        <a:pt x="66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30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4" y="29"/>
                                        <a:pt x="64" y="29"/>
                                      </a:cubicBezTo>
                                      <a:cubicBezTo>
                                        <a:pt x="64" y="28"/>
                                        <a:pt x="64" y="26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5"/>
                                        <a:pt x="64" y="25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3"/>
                                        <a:pt x="64" y="22"/>
                                        <a:pt x="63" y="21"/>
                                      </a:cubicBezTo>
                                      <a:cubicBezTo>
                                        <a:pt x="63" y="19"/>
                                        <a:pt x="63" y="16"/>
                                        <a:pt x="61" y="13"/>
                                      </a:cubicBezTo>
                                      <a:cubicBezTo>
                                        <a:pt x="60" y="15"/>
                                        <a:pt x="60" y="16"/>
                                        <a:pt x="59" y="18"/>
                                      </a:cubicBezTo>
                                      <a:cubicBezTo>
                                        <a:pt x="59" y="18"/>
                                        <a:pt x="59" y="18"/>
                                        <a:pt x="59" y="18"/>
                                      </a:cubicBezTo>
                                      <a:cubicBezTo>
                                        <a:pt x="58" y="18"/>
                                        <a:pt x="58" y="19"/>
                                        <a:pt x="57" y="20"/>
                                      </a:cubicBezTo>
                                      <a:cubicBezTo>
                                        <a:pt x="57" y="20"/>
                                        <a:pt x="57" y="20"/>
                                        <a:pt x="57" y="21"/>
                                      </a:cubicBezTo>
                                      <a:cubicBezTo>
                                        <a:pt x="58" y="20"/>
                                        <a:pt x="58" y="19"/>
                                        <a:pt x="59" y="18"/>
                                      </a:cubicBezTo>
                                      <a:cubicBezTo>
                                        <a:pt x="59" y="20"/>
                                        <a:pt x="58" y="21"/>
                                        <a:pt x="57" y="23"/>
                                      </a:cubicBezTo>
                                      <a:cubicBezTo>
                                        <a:pt x="57" y="24"/>
                                        <a:pt x="57" y="24"/>
                                        <a:pt x="57" y="25"/>
                                      </a:cubicBezTo>
                                      <a:cubicBezTo>
                                        <a:pt x="58" y="24"/>
                                        <a:pt x="58" y="24"/>
                                        <a:pt x="58" y="23"/>
                                      </a:cubicBezTo>
                                      <a:cubicBezTo>
                                        <a:pt x="58" y="25"/>
                                        <a:pt x="58" y="26"/>
                                        <a:pt x="57" y="27"/>
                                      </a:cubicBezTo>
                                      <a:cubicBezTo>
                                        <a:pt x="56" y="29"/>
                                        <a:pt x="55" y="30"/>
                                        <a:pt x="52" y="28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30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28"/>
                                      </a:cubicBezTo>
                                      <a:cubicBezTo>
                                        <a:pt x="51" y="28"/>
                                        <a:pt x="51" y="28"/>
                                        <a:pt x="51" y="28"/>
                                      </a:cubicBezTo>
                                      <a:cubicBezTo>
                                        <a:pt x="50" y="29"/>
                                        <a:pt x="49" y="30"/>
                                        <a:pt x="49" y="31"/>
                                      </a:cubicBezTo>
                                      <a:cubicBezTo>
                                        <a:pt x="49" y="29"/>
                                        <a:pt x="50" y="28"/>
                                        <a:pt x="50" y="27"/>
                                      </a:cubicBezTo>
                                      <a:cubicBezTo>
                                        <a:pt x="48" y="26"/>
                                        <a:pt x="47" y="24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6" y="18"/>
                                        <a:pt x="47" y="12"/>
                                        <a:pt x="48" y="7"/>
                                      </a:cubicBezTo>
                                      <a:cubicBezTo>
                                        <a:pt x="48" y="5"/>
                                        <a:pt x="48" y="3"/>
                                        <a:pt x="48" y="2"/>
                                      </a:cubicBezTo>
                                      <a:cubicBezTo>
                                        <a:pt x="48" y="1"/>
                                        <a:pt x="48" y="1"/>
                                        <a:pt x="48" y="1"/>
                                      </a:cubicBezTo>
                                      <a:cubicBezTo>
                                        <a:pt x="47" y="2"/>
                                        <a:pt x="47" y="3"/>
                                        <a:pt x="47" y="3"/>
                                      </a:cubicBezTo>
                                      <a:cubicBezTo>
                                        <a:pt x="46" y="3"/>
                                        <a:pt x="46" y="1"/>
                                        <a:pt x="46" y="0"/>
                                      </a:cubicBezTo>
                                      <a:cubicBezTo>
                                        <a:pt x="46" y="0"/>
                                        <a:pt x="45" y="0"/>
                                        <a:pt x="45" y="0"/>
                                      </a:cubicBezTo>
                                      <a:cubicBezTo>
                                        <a:pt x="45" y="1"/>
                                        <a:pt x="45" y="1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2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4" y="4"/>
                                        <a:pt x="44" y="5"/>
                                      </a:cubicBezTo>
                                      <a:cubicBezTo>
                                        <a:pt x="45" y="5"/>
                                        <a:pt x="45" y="4"/>
                                        <a:pt x="45" y="3"/>
                                      </a:cubicBezTo>
                                      <a:cubicBezTo>
                                        <a:pt x="47" y="6"/>
                                        <a:pt x="47" y="11"/>
                                        <a:pt x="45" y="14"/>
                                      </a:cubicBezTo>
                                      <a:cubicBezTo>
                                        <a:pt x="45" y="14"/>
                                        <a:pt x="45" y="14"/>
                                        <a:pt x="45" y="14"/>
                                      </a:cubicBezTo>
                                      <a:cubicBezTo>
                                        <a:pt x="46" y="13"/>
                                        <a:pt x="46" y="12"/>
                                        <a:pt x="47" y="12"/>
                                      </a:cubicBezTo>
                                      <a:cubicBezTo>
                                        <a:pt x="47" y="15"/>
                                        <a:pt x="44" y="18"/>
                                        <a:pt x="42" y="20"/>
                                      </a:cubicBezTo>
                                      <a:cubicBezTo>
                                        <a:pt x="44" y="20"/>
                                        <a:pt x="45" y="18"/>
                                        <a:pt x="46" y="17"/>
                                      </a:cubicBezTo>
                                      <a:cubicBezTo>
                                        <a:pt x="46" y="18"/>
                                        <a:pt x="45" y="20"/>
                                        <a:pt x="43" y="21"/>
                                      </a:cubicBezTo>
                                      <a:cubicBezTo>
                                        <a:pt x="38" y="26"/>
                                        <a:pt x="45" y="32"/>
                                        <a:pt x="43" y="37"/>
                                      </a:cubicBezTo>
                                      <a:cubicBezTo>
                                        <a:pt x="43" y="39"/>
                                        <a:pt x="41" y="41"/>
                                        <a:pt x="40" y="43"/>
                                      </a:cubicBezTo>
                                      <a:cubicBezTo>
                                        <a:pt x="39" y="43"/>
                                        <a:pt x="39" y="42"/>
                                        <a:pt x="39" y="42"/>
                                      </a:cubicBezTo>
                                      <a:cubicBezTo>
                                        <a:pt x="40" y="41"/>
                                        <a:pt x="41" y="40"/>
                                        <a:pt x="42" y="39"/>
                                      </a:cubicBezTo>
                                      <a:cubicBezTo>
                                        <a:pt x="40" y="38"/>
                                        <a:pt x="39" y="42"/>
                                        <a:pt x="37" y="42"/>
                                      </a:cubicBezTo>
                                      <a:cubicBezTo>
                                        <a:pt x="42" y="45"/>
                                        <a:pt x="38" y="51"/>
                                        <a:pt x="35" y="53"/>
                                      </a:cubicBezTo>
                                      <a:cubicBezTo>
                                        <a:pt x="35" y="52"/>
                                        <a:pt x="37" y="51"/>
                                        <a:pt x="37" y="50"/>
                                      </a:cubicBezTo>
                                      <a:cubicBezTo>
                                        <a:pt x="36" y="50"/>
                                        <a:pt x="36" y="50"/>
                                        <a:pt x="36" y="50"/>
                                      </a:cubicBezTo>
                                      <a:cubicBezTo>
                                        <a:pt x="36" y="52"/>
                                        <a:pt x="33" y="52"/>
                                        <a:pt x="33" y="54"/>
                                      </a:cubicBezTo>
                                      <a:cubicBezTo>
                                        <a:pt x="33" y="54"/>
                                        <a:pt x="32" y="54"/>
                                        <a:pt x="32" y="54"/>
                                      </a:cubicBezTo>
                                      <a:cubicBezTo>
                                        <a:pt x="32" y="52"/>
                                        <a:pt x="35" y="51"/>
                                        <a:pt x="35" y="49"/>
                                      </a:cubicBezTo>
                                      <a:cubicBezTo>
                                        <a:pt x="33" y="50"/>
                                        <a:pt x="31" y="51"/>
                                        <a:pt x="30" y="49"/>
                                      </a:cubicBezTo>
                                      <a:cubicBezTo>
                                        <a:pt x="30" y="49"/>
                                        <a:pt x="30" y="49"/>
                                        <a:pt x="30" y="49"/>
                                      </a:cubicBezTo>
                                      <a:cubicBezTo>
                                        <a:pt x="30" y="50"/>
                                        <a:pt x="30" y="51"/>
                                        <a:pt x="31" y="51"/>
                                      </a:cubicBezTo>
                                      <a:cubicBezTo>
                                        <a:pt x="31" y="51"/>
                                        <a:pt x="31" y="52"/>
                                        <a:pt x="30" y="52"/>
                                      </a:cubicBezTo>
                                      <a:cubicBezTo>
                                        <a:pt x="30" y="53"/>
                                        <a:pt x="29" y="54"/>
                                        <a:pt x="27" y="55"/>
                                      </a:cubicBezTo>
                                      <a:cubicBezTo>
                                        <a:pt x="27" y="54"/>
                                        <a:pt x="28" y="54"/>
                                        <a:pt x="27" y="53"/>
                                      </a:cubicBezTo>
                                      <a:cubicBezTo>
                                        <a:pt x="29" y="50"/>
                                        <a:pt x="30" y="47"/>
                                        <a:pt x="33" y="45"/>
                                      </a:cubicBezTo>
                                      <a:cubicBezTo>
                                        <a:pt x="34" y="45"/>
                                        <a:pt x="35" y="44"/>
                                        <a:pt x="36" y="43"/>
                                      </a:cubicBezTo>
                                      <a:cubicBezTo>
                                        <a:pt x="38" y="40"/>
                                        <a:pt x="42" y="37"/>
                                        <a:pt x="40" y="33"/>
                                      </a:cubicBezTo>
                                      <a:cubicBezTo>
                                        <a:pt x="40" y="33"/>
                                        <a:pt x="40" y="35"/>
                                        <a:pt x="40" y="35"/>
                                      </a:cubicBezTo>
                                      <a:cubicBezTo>
                                        <a:pt x="39" y="38"/>
                                        <a:pt x="38" y="40"/>
                                        <a:pt x="37" y="42"/>
                                      </a:cubicBezTo>
                                      <a:cubicBezTo>
                                        <a:pt x="35" y="41"/>
                                        <a:pt x="34" y="41"/>
                                        <a:pt x="33" y="42"/>
                                      </a:cubicBezTo>
                                      <a:cubicBezTo>
                                        <a:pt x="35" y="39"/>
                                        <a:pt x="31" y="39"/>
                                        <a:pt x="32" y="42"/>
                                      </a:cubicBezTo>
                                      <a:cubicBezTo>
                                        <a:pt x="32" y="42"/>
                                        <a:pt x="32" y="42"/>
                                        <a:pt x="31" y="42"/>
                                      </a:cubicBezTo>
                                      <a:cubicBezTo>
                                        <a:pt x="32" y="41"/>
                                        <a:pt x="32" y="39"/>
                                        <a:pt x="31" y="38"/>
                                      </a:cubicBezTo>
                                      <a:cubicBezTo>
                                        <a:pt x="30" y="38"/>
                                        <a:pt x="30" y="39"/>
                                        <a:pt x="30" y="39"/>
                                      </a:cubicBezTo>
                                      <a:cubicBezTo>
                                        <a:pt x="30" y="39"/>
                                        <a:pt x="29" y="38"/>
                                        <a:pt x="28" y="38"/>
                                      </a:cubicBezTo>
                                      <a:cubicBezTo>
                                        <a:pt x="28" y="39"/>
                                        <a:pt x="29" y="39"/>
                                        <a:pt x="29" y="41"/>
                                      </a:cubicBezTo>
                                      <a:cubicBezTo>
                                        <a:pt x="28" y="39"/>
                                        <a:pt x="25" y="37"/>
                                        <a:pt x="26" y="40"/>
                                      </a:cubicBezTo>
                                      <a:cubicBezTo>
                                        <a:pt x="26" y="40"/>
                                        <a:pt x="27" y="40"/>
                                        <a:pt x="27" y="41"/>
                                      </a:cubicBezTo>
                                      <a:cubicBezTo>
                                        <a:pt x="28" y="41"/>
                                        <a:pt x="28" y="41"/>
                                        <a:pt x="28" y="41"/>
                                      </a:cubicBezTo>
                                      <a:cubicBezTo>
                                        <a:pt x="28" y="41"/>
                                        <a:pt x="28" y="42"/>
                                        <a:pt x="28" y="42"/>
                                      </a:cubicBezTo>
                                      <a:cubicBezTo>
                                        <a:pt x="26" y="44"/>
                                        <a:pt x="22" y="45"/>
                                        <a:pt x="22" y="49"/>
                                      </a:cubicBezTo>
                                      <a:cubicBezTo>
                                        <a:pt x="15" y="49"/>
                                        <a:pt x="19" y="41"/>
                                        <a:pt x="23" y="40"/>
                                      </a:cubicBezTo>
                                      <a:cubicBezTo>
                                        <a:pt x="23" y="39"/>
                                        <a:pt x="23" y="38"/>
                                        <a:pt x="24" y="38"/>
                                      </a:cubicBezTo>
                                      <a:cubicBezTo>
                                        <a:pt x="25" y="38"/>
                                        <a:pt x="26" y="37"/>
                                        <a:pt x="27" y="37"/>
                                      </a:cubicBezTo>
                                      <a:cubicBezTo>
                                        <a:pt x="28" y="37"/>
                                        <a:pt x="28" y="38"/>
                                        <a:pt x="29" y="38"/>
                                      </a:cubicBezTo>
                                      <a:cubicBezTo>
                                        <a:pt x="29" y="37"/>
                                        <a:pt x="28" y="37"/>
                                        <a:pt x="28" y="37"/>
                                      </a:cubicBezTo>
                                      <a:cubicBezTo>
                                        <a:pt x="29" y="36"/>
                                        <a:pt x="29" y="36"/>
                                        <a:pt x="30" y="35"/>
                                      </a:cubicBezTo>
                                      <a:cubicBezTo>
                                        <a:pt x="32" y="36"/>
                                        <a:pt x="33" y="35"/>
                                        <a:pt x="34" y="34"/>
                                      </a:cubicBezTo>
                                      <a:cubicBezTo>
                                        <a:pt x="34" y="34"/>
                                        <a:pt x="33" y="34"/>
                                        <a:pt x="33" y="33"/>
                                      </a:cubicBezTo>
                                      <a:cubicBezTo>
                                        <a:pt x="34" y="32"/>
                                        <a:pt x="33" y="32"/>
                                        <a:pt x="34" y="30"/>
                                      </a:cubicBezTo>
                                      <a:cubicBezTo>
                                        <a:pt x="34" y="31"/>
                                        <a:pt x="33" y="32"/>
                                        <a:pt x="34" y="33"/>
                                      </a:cubicBezTo>
                                      <a:cubicBezTo>
                                        <a:pt x="34" y="26"/>
                                        <a:pt x="33" y="20"/>
                                        <a:pt x="39" y="17"/>
                                      </a:cubicBezTo>
                                      <a:cubicBezTo>
                                        <a:pt x="42" y="14"/>
                                        <a:pt x="43" y="11"/>
                                        <a:pt x="45" y="7"/>
                                      </a:cubicBezTo>
                                      <a:cubicBezTo>
                                        <a:pt x="44" y="6"/>
                                        <a:pt x="44" y="6"/>
                                        <a:pt x="44" y="5"/>
                                      </a:cubicBezTo>
                                      <a:cubicBezTo>
                                        <a:pt x="40" y="15"/>
                                        <a:pt x="27" y="19"/>
                                        <a:pt x="33" y="31"/>
                                      </a:cubicBezTo>
                                      <a:cubicBezTo>
                                        <a:pt x="33" y="31"/>
                                        <a:pt x="32" y="31"/>
                                        <a:pt x="32" y="31"/>
                                      </a:cubicBezTo>
                                      <a:cubicBezTo>
                                        <a:pt x="34" y="35"/>
                                        <a:pt x="28" y="36"/>
                                        <a:pt x="23" y="38"/>
                                      </a:cubicBezTo>
                                      <a:cubicBezTo>
                                        <a:pt x="23" y="38"/>
                                        <a:pt x="23" y="38"/>
                                        <a:pt x="23" y="38"/>
                                      </a:cubicBezTo>
                                      <a:cubicBezTo>
                                        <a:pt x="22" y="39"/>
                                        <a:pt x="21" y="39"/>
                                        <a:pt x="21" y="40"/>
                                      </a:cubicBezTo>
                                      <a:cubicBezTo>
                                        <a:pt x="21" y="40"/>
                                        <a:pt x="20" y="40"/>
                                        <a:pt x="20" y="39"/>
                                      </a:cubicBezTo>
                                      <a:cubicBezTo>
                                        <a:pt x="20" y="39"/>
                                        <a:pt x="20" y="39"/>
                                        <a:pt x="20" y="39"/>
                                      </a:cubicBezTo>
                                      <a:cubicBezTo>
                                        <a:pt x="20" y="41"/>
                                        <a:pt x="19" y="44"/>
                                        <a:pt x="17" y="46"/>
                                      </a:cubicBezTo>
                                      <a:cubicBezTo>
                                        <a:pt x="16" y="39"/>
                                        <a:pt x="10" y="37"/>
                                        <a:pt x="4" y="33"/>
                                      </a:cubicBezTo>
                                      <a:cubicBezTo>
                                        <a:pt x="3" y="33"/>
                                        <a:pt x="3" y="31"/>
                                        <a:pt x="2" y="30"/>
                                      </a:cubicBezTo>
                                      <a:cubicBezTo>
                                        <a:pt x="1" y="30"/>
                                        <a:pt x="1" y="30"/>
                                        <a:pt x="0" y="30"/>
                                      </a:cubicBezTo>
                                      <a:cubicBezTo>
                                        <a:pt x="0" y="31"/>
                                        <a:pt x="1" y="32"/>
                                        <a:pt x="1" y="33"/>
                                      </a:cubicBezTo>
                                      <a:cubicBezTo>
                                        <a:pt x="1" y="37"/>
                                        <a:pt x="5" y="39"/>
                                        <a:pt x="7" y="42"/>
                                      </a:cubicBezTo>
                                      <a:cubicBezTo>
                                        <a:pt x="6" y="42"/>
                                        <a:pt x="7" y="43"/>
                                        <a:pt x="7" y="43"/>
                                      </a:cubicBezTo>
                                      <a:cubicBezTo>
                                        <a:pt x="7" y="44"/>
                                        <a:pt x="7" y="44"/>
                                        <a:pt x="8" y="44"/>
                                      </a:cubicBezTo>
                                      <a:cubicBezTo>
                                        <a:pt x="8" y="44"/>
                                        <a:pt x="8" y="43"/>
                                        <a:pt x="9" y="42"/>
                                      </a:cubicBezTo>
                                      <a:cubicBezTo>
                                        <a:pt x="6" y="40"/>
                                        <a:pt x="3" y="38"/>
                                        <a:pt x="2" y="34"/>
                                      </a:cubicBezTo>
                                      <a:cubicBezTo>
                                        <a:pt x="1" y="33"/>
                                        <a:pt x="1" y="31"/>
                                        <a:pt x="1" y="30"/>
                                      </a:cubicBezTo>
                                      <a:cubicBezTo>
                                        <a:pt x="2" y="32"/>
                                        <a:pt x="3" y="34"/>
                                        <a:pt x="5" y="36"/>
                                      </a:cubicBezTo>
                                      <a:cubicBezTo>
                                        <a:pt x="10" y="36"/>
                                        <a:pt x="15" y="41"/>
                                        <a:pt x="15" y="47"/>
                                      </a:cubicBezTo>
                                      <a:cubicBezTo>
                                        <a:pt x="14" y="47"/>
                                        <a:pt x="14" y="46"/>
                                        <a:pt x="13" y="47"/>
                                      </a:cubicBezTo>
                                      <a:cubicBezTo>
                                        <a:pt x="12" y="45"/>
                                        <a:pt x="10" y="44"/>
                                        <a:pt x="9" y="42"/>
                                      </a:cubicBezTo>
                                      <a:cubicBezTo>
                                        <a:pt x="8" y="43"/>
                                        <a:pt x="8" y="44"/>
                                        <a:pt x="8" y="44"/>
                                      </a:cubicBezTo>
                                      <a:cubicBezTo>
                                        <a:pt x="10" y="45"/>
                                        <a:pt x="11" y="46"/>
                                        <a:pt x="13" y="47"/>
                                      </a:cubicBezTo>
                                      <a:cubicBezTo>
                                        <a:pt x="12" y="48"/>
                                        <a:pt x="10" y="48"/>
                                        <a:pt x="9" y="49"/>
                                      </a:cubicBezTo>
                                      <a:cubicBezTo>
                                        <a:pt x="11" y="52"/>
                                        <a:pt x="12" y="55"/>
                                        <a:pt x="14" y="58"/>
                                      </a:cubicBezTo>
                                      <a:cubicBezTo>
                                        <a:pt x="14" y="59"/>
                                        <a:pt x="14" y="59"/>
                                        <a:pt x="14" y="59"/>
                                      </a:cubicBezTo>
                                      <a:cubicBezTo>
                                        <a:pt x="14" y="60"/>
                                        <a:pt x="14" y="61"/>
                                        <a:pt x="14" y="62"/>
                                      </a:cubicBezTo>
                                      <a:cubicBezTo>
                                        <a:pt x="12" y="61"/>
                                        <a:pt x="9" y="60"/>
                                        <a:pt x="7" y="60"/>
                                      </a:cubicBezTo>
                                      <a:cubicBezTo>
                                        <a:pt x="6" y="60"/>
                                        <a:pt x="4" y="60"/>
                                        <a:pt x="3" y="60"/>
                                      </a:cubicBezTo>
                                      <a:cubicBezTo>
                                        <a:pt x="4" y="63"/>
                                        <a:pt x="5" y="64"/>
                                        <a:pt x="7" y="66"/>
                                      </a:cubicBezTo>
                                      <a:cubicBezTo>
                                        <a:pt x="7" y="66"/>
                                        <a:pt x="7" y="67"/>
                                        <a:pt x="8" y="67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9"/>
                                      </a:cubicBezTo>
                                      <a:cubicBezTo>
                                        <a:pt x="8" y="69"/>
                                        <a:pt x="8" y="68"/>
                                        <a:pt x="9" y="68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7"/>
                                      </a:cubicBezTo>
                                      <a:cubicBezTo>
                                        <a:pt x="10" y="67"/>
                                        <a:pt x="12" y="69"/>
                                        <a:pt x="14" y="69"/>
                                      </a:cubicBezTo>
                                      <a:cubicBezTo>
                                        <a:pt x="14" y="71"/>
                                        <a:pt x="14" y="71"/>
                                        <a:pt x="14" y="73"/>
                                      </a:cubicBezTo>
                                      <a:cubicBezTo>
                                        <a:pt x="13" y="72"/>
                                        <a:pt x="11" y="71"/>
                                        <a:pt x="11" y="70"/>
                                      </a:cubicBezTo>
                                      <a:cubicBezTo>
                                        <a:pt x="11" y="70"/>
                                        <a:pt x="11" y="69"/>
                                        <a:pt x="11" y="69"/>
                                      </a:cubicBezTo>
                                      <a:cubicBezTo>
                                        <a:pt x="11" y="73"/>
                                        <a:pt x="14" y="73"/>
                                        <a:pt x="16" y="76"/>
                                      </a:cubicBezTo>
                                      <a:cubicBezTo>
                                        <a:pt x="14" y="76"/>
                                        <a:pt x="13" y="75"/>
                                        <a:pt x="12" y="74"/>
                                      </a:cubicBezTo>
                                      <a:cubicBezTo>
                                        <a:pt x="12" y="75"/>
                                        <a:pt x="14" y="77"/>
                                        <a:pt x="16" y="77"/>
                                      </a:cubicBezTo>
                                      <a:cubicBezTo>
                                        <a:pt x="16" y="78"/>
                                        <a:pt x="16" y="78"/>
                                        <a:pt x="16" y="78"/>
                                      </a:cubicBezTo>
                                      <a:cubicBezTo>
                                        <a:pt x="15" y="78"/>
                                        <a:pt x="14" y="77"/>
                                        <a:pt x="13" y="76"/>
                                      </a:cubicBezTo>
                                      <a:cubicBezTo>
                                        <a:pt x="13" y="78"/>
                                        <a:pt x="16" y="79"/>
                                        <a:pt x="17" y="80"/>
                                      </a:cubicBezTo>
                                      <a:cubicBezTo>
                                        <a:pt x="16" y="80"/>
                                        <a:pt x="14" y="79"/>
                                        <a:pt x="14" y="78"/>
                                      </a:cubicBezTo>
                                      <a:cubicBezTo>
                                        <a:pt x="13" y="78"/>
                                        <a:pt x="13" y="78"/>
                                        <a:pt x="13" y="78"/>
                                      </a:cubicBezTo>
                                      <a:cubicBezTo>
                                        <a:pt x="13" y="79"/>
                                        <a:pt x="13" y="79"/>
                                        <a:pt x="14" y="79"/>
                                      </a:cubicBezTo>
                                      <a:cubicBezTo>
                                        <a:pt x="14" y="79"/>
                                        <a:pt x="13" y="79"/>
                                        <a:pt x="13" y="79"/>
                                      </a:cubicBezTo>
                                      <a:cubicBezTo>
                                        <a:pt x="11" y="76"/>
                                        <a:pt x="10" y="73"/>
                                        <a:pt x="9" y="69"/>
                                      </a:cubicBezTo>
                                      <a:cubicBezTo>
                                        <a:pt x="9" y="69"/>
                                        <a:pt x="8" y="69"/>
                                        <a:pt x="8" y="69"/>
                                      </a:cubicBezTo>
                                      <a:cubicBezTo>
                                        <a:pt x="9" y="75"/>
                                        <a:pt x="11" y="80"/>
                                        <a:pt x="16" y="83"/>
                                      </a:cubicBezTo>
                                      <a:cubicBezTo>
                                        <a:pt x="17" y="83"/>
                                        <a:pt x="17" y="83"/>
                                        <a:pt x="18" y="83"/>
                                      </a:cubicBezTo>
                                      <a:cubicBezTo>
                                        <a:pt x="20" y="86"/>
                                        <a:pt x="18" y="88"/>
                                        <a:pt x="18" y="91"/>
                                      </a:cubicBezTo>
                                      <a:cubicBezTo>
                                        <a:pt x="20" y="91"/>
                                        <a:pt x="21" y="89"/>
                                        <a:pt x="23" y="88"/>
                                      </a:cubicBezTo>
                                      <a:cubicBezTo>
                                        <a:pt x="26" y="90"/>
                                        <a:pt x="27" y="95"/>
                                        <a:pt x="33" y="95"/>
                                      </a:cubicBezTo>
                                      <a:cubicBezTo>
                                        <a:pt x="33" y="96"/>
                                        <a:pt x="35" y="97"/>
                                        <a:pt x="36" y="98"/>
                                      </a:cubicBezTo>
                                      <a:cubicBezTo>
                                        <a:pt x="38" y="101"/>
                                        <a:pt x="45" y="102"/>
                                        <a:pt x="47" y="98"/>
                                      </a:cubicBezTo>
                                      <a:cubicBezTo>
                                        <a:pt x="50" y="99"/>
                                        <a:pt x="51" y="102"/>
                                        <a:pt x="53" y="104"/>
                                      </a:cubicBezTo>
                                      <a:cubicBezTo>
                                        <a:pt x="55" y="104"/>
                                        <a:pt x="55" y="105"/>
                                        <a:pt x="56" y="105"/>
                                      </a:cubicBezTo>
                                      <a:cubicBezTo>
                                        <a:pt x="56" y="105"/>
                                        <a:pt x="56" y="105"/>
                                        <a:pt x="56" y="105"/>
                                      </a:cubicBezTo>
                                      <a:cubicBezTo>
                                        <a:pt x="57" y="105"/>
                                        <a:pt x="58" y="105"/>
                                        <a:pt x="59" y="105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4" y="102"/>
                                        <a:pt x="65" y="99"/>
                                        <a:pt x="68" y="97"/>
                                      </a:cubicBezTo>
                                      <a:cubicBezTo>
                                        <a:pt x="68" y="97"/>
                                        <a:pt x="68" y="97"/>
                                        <a:pt x="68" y="98"/>
                                      </a:cubicBezTo>
                                      <a:cubicBezTo>
                                        <a:pt x="69" y="98"/>
                                        <a:pt x="71" y="99"/>
                                        <a:pt x="72" y="98"/>
                                      </a:cubicBezTo>
                                      <a:cubicBezTo>
                                        <a:pt x="72" y="97"/>
                                        <a:pt x="72" y="96"/>
                                        <a:pt x="72" y="96"/>
                                      </a:cubicBezTo>
                                      <a:cubicBezTo>
                                        <a:pt x="71" y="97"/>
                                        <a:pt x="71" y="97"/>
                                        <a:pt x="70" y="97"/>
                                      </a:cubicBezTo>
                                      <a:cubicBezTo>
                                        <a:pt x="71" y="97"/>
                                        <a:pt x="71" y="96"/>
                                        <a:pt x="70" y="96"/>
                                      </a:cubicBezTo>
                                      <a:cubicBezTo>
                                        <a:pt x="72" y="95"/>
                                        <a:pt x="75" y="96"/>
                                        <a:pt x="77" y="95"/>
                                      </a:cubicBezTo>
                                      <a:cubicBezTo>
                                        <a:pt x="77" y="95"/>
                                        <a:pt x="78" y="95"/>
                                        <a:pt x="78" y="95"/>
                                      </a:cubicBezTo>
                                      <a:cubicBezTo>
                                        <a:pt x="79" y="95"/>
                                        <a:pt x="79" y="94"/>
                                        <a:pt x="80" y="94"/>
                                      </a:cubicBezTo>
                                      <a:cubicBezTo>
                                        <a:pt x="79" y="94"/>
                                        <a:pt x="79" y="94"/>
                                        <a:pt x="78" y="94"/>
                                      </a:cubicBezTo>
                                      <a:cubicBezTo>
                                        <a:pt x="79" y="93"/>
                                        <a:pt x="81" y="92"/>
                                        <a:pt x="82" y="91"/>
                                      </a:cubicBezTo>
                                      <a:cubicBezTo>
                                        <a:pt x="83" y="91"/>
                                        <a:pt x="85" y="91"/>
                                        <a:pt x="86" y="89"/>
                                      </a:cubicBezTo>
                                      <a:cubicBezTo>
                                        <a:pt x="86" y="89"/>
                                        <a:pt x="86" y="89"/>
                                        <a:pt x="86" y="89"/>
                                      </a:cubicBezTo>
                                      <a:cubicBezTo>
                                        <a:pt x="87" y="89"/>
                                        <a:pt x="87" y="89"/>
                                        <a:pt x="88" y="88"/>
                                      </a:cubicBezTo>
                                      <a:cubicBezTo>
                                        <a:pt x="90" y="85"/>
                                        <a:pt x="92" y="80"/>
                                        <a:pt x="92" y="76"/>
                                      </a:cubicBezTo>
                                      <a:cubicBezTo>
                                        <a:pt x="92" y="76"/>
                                        <a:pt x="92" y="76"/>
                                        <a:pt x="92" y="76"/>
                                      </a:cubicBezTo>
                                      <a:cubicBezTo>
                                        <a:pt x="92" y="72"/>
                                        <a:pt x="90" y="69"/>
                                        <a:pt x="92" y="66"/>
                                      </a:cubicBezTo>
                                      <a:cubicBezTo>
                                        <a:pt x="92" y="63"/>
                                        <a:pt x="93" y="61"/>
                                        <a:pt x="92" y="59"/>
                                      </a:cubicBezTo>
                                      <a:cubicBezTo>
                                        <a:pt x="92" y="59"/>
                                        <a:pt x="92" y="59"/>
                                        <a:pt x="93" y="59"/>
                                      </a:cubicBezTo>
                                      <a:cubicBezTo>
                                        <a:pt x="94" y="56"/>
                                        <a:pt x="95" y="51"/>
                                        <a:pt x="98" y="48"/>
                                      </a:cubicBezTo>
                                      <a:cubicBezTo>
                                        <a:pt x="98" y="48"/>
                                        <a:pt x="98" y="48"/>
                                        <a:pt x="97" y="47"/>
                                      </a:cubicBezTo>
                                      <a:close/>
                                      <a:moveTo>
                                        <a:pt x="69" y="39"/>
                                      </a:moveTo>
                                      <a:cubicBezTo>
                                        <a:pt x="71" y="38"/>
                                        <a:pt x="74" y="36"/>
                                        <a:pt x="74" y="34"/>
                                      </a:cubicBezTo>
                                      <a:cubicBezTo>
                                        <a:pt x="74" y="34"/>
                                        <a:pt x="74" y="34"/>
                                        <a:pt x="74" y="34"/>
                                      </a:cubicBezTo>
                                      <a:cubicBezTo>
                                        <a:pt x="75" y="33"/>
                                        <a:pt x="76" y="32"/>
                                        <a:pt x="76" y="32"/>
                                      </a:cubicBezTo>
                                      <a:cubicBezTo>
                                        <a:pt x="77" y="35"/>
                                        <a:pt x="73" y="41"/>
                                        <a:pt x="69" y="39"/>
                                      </a:cubicBezTo>
                                      <a:close/>
                                      <a:moveTo>
                                        <a:pt x="74" y="43"/>
                                      </a:moveTo>
                                      <a:cubicBezTo>
                                        <a:pt x="73" y="43"/>
                                        <a:pt x="73" y="42"/>
                                        <a:pt x="73" y="42"/>
                                      </a:cubicBezTo>
                                      <a:cubicBezTo>
                                        <a:pt x="73" y="42"/>
                                        <a:pt x="74" y="42"/>
                                        <a:pt x="74" y="41"/>
                                      </a:cubicBezTo>
                                      <a:cubicBezTo>
                                        <a:pt x="74" y="42"/>
                                        <a:pt x="74" y="42"/>
                                        <a:pt x="74" y="43"/>
                                      </a:cubicBezTo>
                                      <a:close/>
                                      <a:moveTo>
                                        <a:pt x="79" y="55"/>
                                      </a:moveTo>
                                      <a:cubicBezTo>
                                        <a:pt x="78" y="56"/>
                                        <a:pt x="77" y="54"/>
                                        <a:pt x="76" y="54"/>
                                      </a:cubicBezTo>
                                      <a:cubicBezTo>
                                        <a:pt x="76" y="54"/>
                                        <a:pt x="76" y="54"/>
                                        <a:pt x="76" y="54"/>
                                      </a:cubicBezTo>
                                      <a:cubicBezTo>
                                        <a:pt x="77" y="52"/>
                                        <a:pt x="80" y="53"/>
                                        <a:pt x="79" y="55"/>
                                      </a:cubicBezTo>
                                      <a:close/>
                                      <a:moveTo>
                                        <a:pt x="75" y="54"/>
                                      </a:moveTo>
                                      <a:cubicBezTo>
                                        <a:pt x="73" y="54"/>
                                        <a:pt x="71" y="54"/>
                                        <a:pt x="69" y="55"/>
                                      </a:cubicBezTo>
                                      <a:cubicBezTo>
                                        <a:pt x="70" y="53"/>
                                        <a:pt x="74" y="51"/>
                                        <a:pt x="75" y="54"/>
                                      </a:cubicBezTo>
                                      <a:close/>
                                      <a:moveTo>
                                        <a:pt x="69" y="47"/>
                                      </a:moveTo>
                                      <a:cubicBezTo>
                                        <a:pt x="71" y="48"/>
                                        <a:pt x="71" y="51"/>
                                        <a:pt x="70" y="52"/>
                                      </a:cubicBezTo>
                                      <a:cubicBezTo>
                                        <a:pt x="70" y="51"/>
                                        <a:pt x="69" y="51"/>
                                        <a:pt x="70" y="51"/>
                                      </a:cubicBezTo>
                                      <a:cubicBezTo>
                                        <a:pt x="69" y="50"/>
                                        <a:pt x="69" y="49"/>
                                        <a:pt x="68" y="49"/>
                                      </a:cubicBezTo>
                                      <a:cubicBezTo>
                                        <a:pt x="68" y="49"/>
                                        <a:pt x="69" y="48"/>
                                        <a:pt x="69" y="47"/>
                                      </a:cubicBezTo>
                                      <a:close/>
                                      <a:moveTo>
                                        <a:pt x="68" y="51"/>
                                      </a:moveTo>
                                      <a:cubicBezTo>
                                        <a:pt x="68" y="52"/>
                                        <a:pt x="69" y="53"/>
                                        <a:pt x="68" y="53"/>
                                      </a:cubicBezTo>
                                      <a:cubicBezTo>
                                        <a:pt x="68" y="52"/>
                                        <a:pt x="67" y="52"/>
                                        <a:pt x="67" y="51"/>
                                      </a:cubicBezTo>
                                      <a:cubicBezTo>
                                        <a:pt x="67" y="51"/>
                                        <a:pt x="68" y="51"/>
                                        <a:pt x="68" y="51"/>
                                      </a:cubicBezTo>
                                      <a:close/>
                                      <a:moveTo>
                                        <a:pt x="66" y="49"/>
                                      </a:moveTo>
                                      <a:cubicBezTo>
                                        <a:pt x="66" y="48"/>
                                        <a:pt x="64" y="47"/>
                                        <a:pt x="64" y="45"/>
                                      </a:cubicBezTo>
                                      <a:cubicBezTo>
                                        <a:pt x="67" y="43"/>
                                        <a:pt x="69" y="47"/>
                                        <a:pt x="66" y="49"/>
                                      </a:cubicBezTo>
                                      <a:close/>
                                      <a:moveTo>
                                        <a:pt x="61" y="38"/>
                                      </a:moveTo>
                                      <a:cubicBezTo>
                                        <a:pt x="60" y="38"/>
                                        <a:pt x="61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8"/>
                                        <a:pt x="61" y="38"/>
                                      </a:cubicBezTo>
                                      <a:close/>
                                      <a:moveTo>
                                        <a:pt x="62" y="41"/>
                                      </a:moveTo>
                                      <a:cubicBezTo>
                                        <a:pt x="62" y="40"/>
                                        <a:pt x="62" y="40"/>
                                        <a:pt x="61" y="40"/>
                                      </a:cubicBezTo>
                                      <a:cubicBezTo>
                                        <a:pt x="61" y="39"/>
                                        <a:pt x="62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6"/>
                                        <a:pt x="61" y="37"/>
                                      </a:cubicBezTo>
                                      <a:cubicBezTo>
                                        <a:pt x="61" y="36"/>
                                        <a:pt x="61" y="36"/>
                                        <a:pt x="61" y="36"/>
                                      </a:cubicBezTo>
                                      <a:cubicBezTo>
                                        <a:pt x="61" y="35"/>
                                        <a:pt x="62" y="36"/>
                                        <a:pt x="62" y="35"/>
                                      </a:cubicBezTo>
                                      <a:cubicBezTo>
                                        <a:pt x="62" y="37"/>
                                        <a:pt x="62" y="39"/>
                                        <a:pt x="62" y="41"/>
                                      </a:cubicBezTo>
                                      <a:close/>
                                      <a:moveTo>
                                        <a:pt x="61" y="17"/>
                                      </a:moveTo>
                                      <a:cubicBezTo>
                                        <a:pt x="61" y="17"/>
                                        <a:pt x="61" y="17"/>
                                        <a:pt x="61" y="17"/>
                                      </a:cubicBezTo>
                                      <a:cubicBezTo>
                                        <a:pt x="61" y="20"/>
                                        <a:pt x="62" y="22"/>
                                        <a:pt x="63" y="24"/>
                                      </a:cubicBezTo>
                                      <a:cubicBezTo>
                                        <a:pt x="63" y="26"/>
                                        <a:pt x="63" y="30"/>
                                        <a:pt x="62" y="32"/>
                                      </a:cubicBezTo>
                                      <a:cubicBezTo>
                                        <a:pt x="59" y="29"/>
                                        <a:pt x="60" y="22"/>
                                        <a:pt x="61" y="17"/>
                                      </a:cubicBezTo>
                                      <a:close/>
                                      <a:moveTo>
                                        <a:pt x="65" y="65"/>
                                      </a:moveTo>
                                      <a:cubicBezTo>
                                        <a:pt x="66" y="66"/>
                                        <a:pt x="66" y="68"/>
                                        <a:pt x="67" y="69"/>
                                      </a:cubicBezTo>
                                      <a:cubicBezTo>
                                        <a:pt x="67" y="73"/>
                                        <a:pt x="67" y="76"/>
                                        <a:pt x="65" y="80"/>
                                      </a:cubicBezTo>
                                      <a:cubicBezTo>
                                        <a:pt x="63" y="76"/>
                                        <a:pt x="65" y="70"/>
                                        <a:pt x="65" y="65"/>
                                      </a:cubicBezTo>
                                      <a:close/>
                                      <a:moveTo>
                                        <a:pt x="44" y="73"/>
                                      </a:moveTo>
                                      <a:cubicBezTo>
                                        <a:pt x="40" y="76"/>
                                        <a:pt x="32" y="70"/>
                                        <a:pt x="29" y="75"/>
                                      </a:cubicBezTo>
                                      <a:cubicBezTo>
                                        <a:pt x="28" y="72"/>
                                        <a:pt x="29" y="68"/>
                                        <a:pt x="33" y="69"/>
                                      </a:cubicBezTo>
                                      <a:cubicBezTo>
                                        <a:pt x="32" y="70"/>
                                        <a:pt x="33" y="70"/>
                                        <a:pt x="33" y="70"/>
                                      </a:cubicBezTo>
                                      <a:cubicBezTo>
                                        <a:pt x="34" y="70"/>
                                        <a:pt x="34" y="69"/>
                                        <a:pt x="35" y="70"/>
                                      </a:cubicBezTo>
                                      <a:cubicBezTo>
                                        <a:pt x="34" y="71"/>
                                        <a:pt x="33" y="70"/>
                                        <a:pt x="32" y="71"/>
                                      </a:cubicBezTo>
                                      <a:cubicBezTo>
                                        <a:pt x="35" y="72"/>
                                        <a:pt x="39" y="69"/>
                                        <a:pt x="43" y="70"/>
                                      </a:cubicBezTo>
                                      <a:cubicBezTo>
                                        <a:pt x="44" y="69"/>
                                        <a:pt x="46" y="68"/>
                                        <a:pt x="47" y="67"/>
                                      </a:cubicBezTo>
                                      <a:cubicBezTo>
                                        <a:pt x="49" y="67"/>
                                        <a:pt x="49" y="66"/>
                                        <a:pt x="50" y="67"/>
                                      </a:cubicBezTo>
                                      <a:cubicBezTo>
                                        <a:pt x="48" y="68"/>
                                        <a:pt x="47" y="70"/>
                                        <a:pt x="46" y="71"/>
                                      </a:cubicBezTo>
                                      <a:cubicBezTo>
                                        <a:pt x="46" y="72"/>
                                        <a:pt x="44" y="72"/>
                                        <a:pt x="44" y="73"/>
                                      </a:cubicBezTo>
                                      <a:close/>
                                      <a:moveTo>
                                        <a:pt x="40" y="83"/>
                                      </a:moveTo>
                                      <a:cubicBezTo>
                                        <a:pt x="39" y="83"/>
                                        <a:pt x="37" y="84"/>
                                        <a:pt x="36" y="84"/>
                                      </a:cubicBezTo>
                                      <a:cubicBezTo>
                                        <a:pt x="37" y="83"/>
                                        <a:pt x="38" y="82"/>
                                        <a:pt x="39" y="82"/>
                                      </a:cubicBezTo>
                                      <a:cubicBezTo>
                                        <a:pt x="39" y="81"/>
                                        <a:pt x="39" y="81"/>
                                        <a:pt x="39" y="81"/>
                                      </a:cubicBezTo>
                                      <a:cubicBezTo>
                                        <a:pt x="38" y="80"/>
                                        <a:pt x="37" y="82"/>
                                        <a:pt x="36" y="82"/>
                                      </a:cubicBezTo>
                                      <a:cubicBezTo>
                                        <a:pt x="36" y="81"/>
                                        <a:pt x="36" y="81"/>
                                        <a:pt x="36" y="80"/>
                                      </a:cubicBezTo>
                                      <a:cubicBezTo>
                                        <a:pt x="36" y="80"/>
                                        <a:pt x="36" y="80"/>
                                        <a:pt x="36" y="80"/>
                                      </a:cubicBezTo>
                                      <a:cubicBezTo>
                                        <a:pt x="39" y="79"/>
                                        <a:pt x="41" y="77"/>
                                        <a:pt x="43" y="75"/>
                                      </a:cubicBezTo>
                                      <a:cubicBezTo>
                                        <a:pt x="42" y="77"/>
                                        <a:pt x="41" y="81"/>
                                        <a:pt x="40" y="82"/>
                                      </a:cubicBezTo>
                                      <a:cubicBezTo>
                                        <a:pt x="39" y="82"/>
                                        <a:pt x="40" y="82"/>
                                        <a:pt x="40" y="83"/>
                                      </a:cubicBezTo>
                                      <a:close/>
                                      <a:moveTo>
                                        <a:pt x="36" y="85"/>
                                      </a:moveTo>
                                      <a:cubicBezTo>
                                        <a:pt x="36" y="85"/>
                                        <a:pt x="37" y="85"/>
                                        <a:pt x="38" y="85"/>
                                      </a:cubicBezTo>
                                      <a:cubicBezTo>
                                        <a:pt x="37" y="85"/>
                                        <a:pt x="37" y="85"/>
                                        <a:pt x="37" y="85"/>
                                      </a:cubicBezTo>
                                      <a:cubicBezTo>
                                        <a:pt x="37" y="85"/>
                                        <a:pt x="36" y="85"/>
                                        <a:pt x="36" y="85"/>
                                      </a:cubicBezTo>
                                      <a:cubicBezTo>
                                        <a:pt x="36" y="85"/>
                                        <a:pt x="36" y="85"/>
                                        <a:pt x="36" y="85"/>
                                      </a:cubicBezTo>
                                      <a:close/>
                                      <a:moveTo>
                                        <a:pt x="35" y="79"/>
                                      </a:moveTo>
                                      <a:cubicBezTo>
                                        <a:pt x="35" y="79"/>
                                        <a:pt x="34" y="79"/>
                                        <a:pt x="33" y="80"/>
                                      </a:cubicBezTo>
                                      <a:cubicBezTo>
                                        <a:pt x="33" y="79"/>
                                        <a:pt x="33" y="80"/>
                                        <a:pt x="33" y="79"/>
                                      </a:cubicBezTo>
                                      <a:cubicBezTo>
                                        <a:pt x="31" y="79"/>
                                        <a:pt x="30" y="78"/>
                                        <a:pt x="29" y="78"/>
                                      </a:cubicBezTo>
                                      <a:cubicBezTo>
                                        <a:pt x="29" y="77"/>
                                        <a:pt x="29" y="77"/>
                                        <a:pt x="29" y="76"/>
                                      </a:cubicBezTo>
                                      <a:cubicBezTo>
                                        <a:pt x="30" y="75"/>
                                        <a:pt x="32" y="73"/>
                                        <a:pt x="33" y="74"/>
                                      </a:cubicBezTo>
                                      <a:cubicBezTo>
                                        <a:pt x="35" y="74"/>
                                        <a:pt x="38" y="76"/>
                                        <a:pt x="41" y="75"/>
                                      </a:cubicBezTo>
                                      <a:cubicBezTo>
                                        <a:pt x="41" y="76"/>
                                        <a:pt x="40" y="76"/>
                                        <a:pt x="40" y="76"/>
                                      </a:cubicBezTo>
                                      <a:cubicBezTo>
                                        <a:pt x="38" y="77"/>
                                        <a:pt x="36" y="78"/>
                                        <a:pt x="33" y="79"/>
                                      </a:cubicBezTo>
                                      <a:cubicBezTo>
                                        <a:pt x="34" y="79"/>
                                        <a:pt x="34" y="79"/>
                                        <a:pt x="35" y="79"/>
                                      </a:cubicBezTo>
                                      <a:close/>
                                      <a:moveTo>
                                        <a:pt x="38" y="78"/>
                                      </a:moveTo>
                                      <a:cubicBezTo>
                                        <a:pt x="38" y="78"/>
                                        <a:pt x="37" y="78"/>
                                        <a:pt x="37" y="78"/>
                                      </a:cubicBezTo>
                                      <a:cubicBezTo>
                                        <a:pt x="37" y="78"/>
                                        <a:pt x="38" y="78"/>
                                        <a:pt x="38" y="78"/>
                                      </a:cubicBezTo>
                                      <a:cubicBezTo>
                                        <a:pt x="38" y="78"/>
                                        <a:pt x="38" y="78"/>
                                        <a:pt x="38" y="78"/>
                                      </a:cubicBezTo>
                                      <a:close/>
                                      <a:moveTo>
                                        <a:pt x="41" y="59"/>
                                      </a:moveTo>
                                      <a:cubicBezTo>
                                        <a:pt x="40" y="60"/>
                                        <a:pt x="39" y="60"/>
                                        <a:pt x="37" y="61"/>
                                      </a:cubicBezTo>
                                      <a:cubicBezTo>
                                        <a:pt x="38" y="60"/>
                                        <a:pt x="37" y="60"/>
                                        <a:pt x="37" y="59"/>
                                      </a:cubicBezTo>
                                      <a:cubicBezTo>
                                        <a:pt x="38" y="58"/>
                                        <a:pt x="40" y="58"/>
                                        <a:pt x="41" y="58"/>
                                      </a:cubicBezTo>
                                      <a:cubicBezTo>
                                        <a:pt x="41" y="59"/>
                                        <a:pt x="41" y="59"/>
                                        <a:pt x="41" y="59"/>
                                      </a:cubicBezTo>
                                      <a:close/>
                                      <a:moveTo>
                                        <a:pt x="47" y="64"/>
                                      </a:moveTo>
                                      <a:cubicBezTo>
                                        <a:pt x="46" y="65"/>
                                        <a:pt x="45" y="64"/>
                                        <a:pt x="45" y="65"/>
                                      </a:cubicBezTo>
                                      <a:cubicBezTo>
                                        <a:pt x="41" y="62"/>
                                        <a:pt x="37" y="66"/>
                                        <a:pt x="35" y="65"/>
                                      </a:cubicBezTo>
                                      <a:cubicBezTo>
                                        <a:pt x="34" y="65"/>
                                        <a:pt x="34" y="65"/>
                                        <a:pt x="34" y="66"/>
                                      </a:cubicBezTo>
                                      <a:cubicBezTo>
                                        <a:pt x="34" y="66"/>
                                        <a:pt x="35" y="66"/>
                                        <a:pt x="35" y="66"/>
                                      </a:cubicBezTo>
                                      <a:cubicBezTo>
                                        <a:pt x="34" y="66"/>
                                        <a:pt x="33" y="67"/>
                                        <a:pt x="33" y="66"/>
                                      </a:cubicBezTo>
                                      <a:cubicBezTo>
                                        <a:pt x="33" y="66"/>
                                        <a:pt x="33" y="66"/>
                                        <a:pt x="34" y="66"/>
                                      </a:cubicBezTo>
                                      <a:cubicBezTo>
                                        <a:pt x="33" y="65"/>
                                        <a:pt x="34" y="65"/>
                                        <a:pt x="33" y="64"/>
                                      </a:cubicBezTo>
                                      <a:cubicBezTo>
                                        <a:pt x="37" y="64"/>
                                        <a:pt x="43" y="60"/>
                                        <a:pt x="47" y="64"/>
                                      </a:cubicBezTo>
                                      <a:close/>
                                      <a:moveTo>
                                        <a:pt x="46" y="62"/>
                                      </a:moveTo>
                                      <a:cubicBezTo>
                                        <a:pt x="46" y="62"/>
                                        <a:pt x="46" y="61"/>
                                        <a:pt x="46" y="61"/>
                                      </a:cubicBezTo>
                                      <a:cubicBezTo>
                                        <a:pt x="46" y="61"/>
                                        <a:pt x="46" y="61"/>
                                        <a:pt x="45" y="61"/>
                                      </a:cubicBezTo>
                                      <a:cubicBezTo>
                                        <a:pt x="44" y="61"/>
                                        <a:pt x="44" y="60"/>
                                        <a:pt x="43" y="60"/>
                                      </a:cubicBezTo>
                                      <a:cubicBezTo>
                                        <a:pt x="43" y="59"/>
                                        <a:pt x="43" y="59"/>
                                        <a:pt x="43" y="59"/>
                                      </a:cubicBezTo>
                                      <a:cubicBezTo>
                                        <a:pt x="44" y="59"/>
                                        <a:pt x="45" y="58"/>
                                        <a:pt x="46" y="59"/>
                                      </a:cubicBezTo>
                                      <a:cubicBezTo>
                                        <a:pt x="47" y="60"/>
                                        <a:pt x="47" y="60"/>
                                        <a:pt x="47" y="61"/>
                                      </a:cubicBezTo>
                                      <a:cubicBezTo>
                                        <a:pt x="47" y="61"/>
                                        <a:pt x="46" y="61"/>
                                        <a:pt x="46" y="62"/>
                                      </a:cubicBezTo>
                                      <a:close/>
                                      <a:moveTo>
                                        <a:pt x="42" y="58"/>
                                      </a:moveTo>
                                      <a:cubicBezTo>
                                        <a:pt x="42" y="58"/>
                                        <a:pt x="42" y="58"/>
                                        <a:pt x="42" y="57"/>
                                      </a:cubicBezTo>
                                      <a:cubicBezTo>
                                        <a:pt x="42" y="57"/>
                                        <a:pt x="43" y="57"/>
                                        <a:pt x="44" y="57"/>
                                      </a:cubicBezTo>
                                      <a:cubicBezTo>
                                        <a:pt x="43" y="58"/>
                                        <a:pt x="42" y="58"/>
                                        <a:pt x="42" y="58"/>
                                      </a:cubicBezTo>
                                      <a:close/>
                                      <a:moveTo>
                                        <a:pt x="36" y="68"/>
                                      </a:moveTo>
                                      <a:cubicBezTo>
                                        <a:pt x="36" y="68"/>
                                        <a:pt x="36" y="68"/>
                                        <a:pt x="37" y="68"/>
                                      </a:cubicBezTo>
                                      <a:cubicBezTo>
                                        <a:pt x="38" y="67"/>
                                        <a:pt x="44" y="66"/>
                                        <a:pt x="47" y="67"/>
                                      </a:cubicBezTo>
                                      <a:cubicBezTo>
                                        <a:pt x="44" y="70"/>
                                        <a:pt x="39" y="68"/>
                                        <a:pt x="35" y="70"/>
                                      </a:cubicBezTo>
                                      <a:cubicBezTo>
                                        <a:pt x="35" y="69"/>
                                        <a:pt x="36" y="69"/>
                                        <a:pt x="36" y="68"/>
                                      </a:cubicBezTo>
                                      <a:cubicBezTo>
                                        <a:pt x="36" y="68"/>
                                        <a:pt x="36" y="68"/>
                                        <a:pt x="36" y="68"/>
                                      </a:cubicBezTo>
                                      <a:close/>
                                      <a:moveTo>
                                        <a:pt x="34" y="62"/>
                                      </a:moveTo>
                                      <a:cubicBezTo>
                                        <a:pt x="34" y="62"/>
                                        <a:pt x="33" y="61"/>
                                        <a:pt x="32" y="61"/>
                                      </a:cubicBezTo>
                                      <a:cubicBezTo>
                                        <a:pt x="33" y="58"/>
                                        <a:pt x="35" y="59"/>
                                        <a:pt x="36" y="60"/>
                                      </a:cubicBezTo>
                                      <a:cubicBezTo>
                                        <a:pt x="36" y="61"/>
                                        <a:pt x="35" y="62"/>
                                        <a:pt x="34" y="62"/>
                                      </a:cubicBezTo>
                                      <a:close/>
                                      <a:moveTo>
                                        <a:pt x="35" y="67"/>
                                      </a:moveTo>
                                      <a:cubicBezTo>
                                        <a:pt x="31" y="66"/>
                                        <a:pt x="25" y="67"/>
                                        <a:pt x="24" y="72"/>
                                      </a:cubicBezTo>
                                      <a:cubicBezTo>
                                        <a:pt x="22" y="72"/>
                                        <a:pt x="21" y="75"/>
                                        <a:pt x="19" y="75"/>
                                      </a:cubicBezTo>
                                      <a:cubicBezTo>
                                        <a:pt x="20" y="69"/>
                                        <a:pt x="29" y="64"/>
                                        <a:pt x="35" y="67"/>
                                      </a:cubicBezTo>
                                      <a:close/>
                                      <a:moveTo>
                                        <a:pt x="50" y="65"/>
                                      </a:moveTo>
                                      <a:cubicBezTo>
                                        <a:pt x="50" y="64"/>
                                        <a:pt x="50" y="64"/>
                                        <a:pt x="50" y="63"/>
                                      </a:cubicBezTo>
                                      <a:cubicBezTo>
                                        <a:pt x="51" y="62"/>
                                        <a:pt x="52" y="62"/>
                                        <a:pt x="53" y="63"/>
                                      </a:cubicBezTo>
                                      <a:cubicBezTo>
                                        <a:pt x="53" y="63"/>
                                        <a:pt x="52" y="64"/>
                                        <a:pt x="51" y="64"/>
                                      </a:cubicBezTo>
                                      <a:cubicBezTo>
                                        <a:pt x="51" y="64"/>
                                        <a:pt x="51" y="65"/>
                                        <a:pt x="51" y="65"/>
                                      </a:cubicBezTo>
                                      <a:cubicBezTo>
                                        <a:pt x="51" y="65"/>
                                        <a:pt x="50" y="65"/>
                                        <a:pt x="50" y="65"/>
                                      </a:cubicBezTo>
                                      <a:close/>
                                      <a:moveTo>
                                        <a:pt x="52" y="59"/>
                                      </a:moveTo>
                                      <a:cubicBezTo>
                                        <a:pt x="52" y="59"/>
                                        <a:pt x="53" y="58"/>
                                        <a:pt x="54" y="57"/>
                                      </a:cubicBezTo>
                                      <a:cubicBezTo>
                                        <a:pt x="54" y="58"/>
                                        <a:pt x="54" y="59"/>
                                        <a:pt x="55" y="59"/>
                                      </a:cubicBezTo>
                                      <a:cubicBezTo>
                                        <a:pt x="55" y="60"/>
                                        <a:pt x="53" y="61"/>
                                        <a:pt x="52" y="59"/>
                                      </a:cubicBezTo>
                                      <a:close/>
                                      <a:moveTo>
                                        <a:pt x="55" y="57"/>
                                      </a:moveTo>
                                      <a:cubicBezTo>
                                        <a:pt x="55" y="56"/>
                                        <a:pt x="56" y="56"/>
                                        <a:pt x="56" y="55"/>
                                      </a:cubicBezTo>
                                      <a:cubicBezTo>
                                        <a:pt x="56" y="55"/>
                                        <a:pt x="56" y="55"/>
                                        <a:pt x="57" y="55"/>
                                      </a:cubicBezTo>
                                      <a:cubicBezTo>
                                        <a:pt x="57" y="56"/>
                                        <a:pt x="57" y="57"/>
                                        <a:pt x="56" y="57"/>
                                      </a:cubicBezTo>
                                      <a:cubicBezTo>
                                        <a:pt x="56" y="57"/>
                                        <a:pt x="55" y="57"/>
                                        <a:pt x="55" y="57"/>
                                      </a:cubicBezTo>
                                      <a:close/>
                                      <a:moveTo>
                                        <a:pt x="57" y="53"/>
                                      </a:moveTo>
                                      <a:cubicBezTo>
                                        <a:pt x="56" y="53"/>
                                        <a:pt x="57" y="53"/>
                                        <a:pt x="56" y="53"/>
                                      </a:cubicBezTo>
                                      <a:cubicBezTo>
                                        <a:pt x="56" y="52"/>
                                        <a:pt x="56" y="52"/>
                                        <a:pt x="56" y="51"/>
                                      </a:cubicBezTo>
                                      <a:cubicBezTo>
                                        <a:pt x="56" y="51"/>
                                        <a:pt x="57" y="51"/>
                                        <a:pt x="57" y="51"/>
                                      </a:cubicBezTo>
                                      <a:cubicBezTo>
                                        <a:pt x="57" y="51"/>
                                        <a:pt x="58" y="52"/>
                                        <a:pt x="58" y="52"/>
                                      </a:cubicBezTo>
                                      <a:cubicBezTo>
                                        <a:pt x="57" y="53"/>
                                        <a:pt x="57" y="53"/>
                                        <a:pt x="57" y="53"/>
                                      </a:cubicBezTo>
                                      <a:close/>
                                      <a:moveTo>
                                        <a:pt x="57" y="47"/>
                                      </a:moveTo>
                                      <a:cubicBezTo>
                                        <a:pt x="57" y="48"/>
                                        <a:pt x="57" y="48"/>
                                        <a:pt x="57" y="49"/>
                                      </a:cubicBezTo>
                                      <a:cubicBezTo>
                                        <a:pt x="55" y="50"/>
                                        <a:pt x="54" y="48"/>
                                        <a:pt x="52" y="48"/>
                                      </a:cubicBezTo>
                                      <a:cubicBezTo>
                                        <a:pt x="52" y="48"/>
                                        <a:pt x="52" y="49"/>
                                        <a:pt x="52" y="49"/>
                                      </a:cubicBezTo>
                                      <a:cubicBezTo>
                                        <a:pt x="53" y="49"/>
                                        <a:pt x="54" y="50"/>
                                        <a:pt x="55" y="50"/>
                                      </a:cubicBezTo>
                                      <a:cubicBezTo>
                                        <a:pt x="55" y="53"/>
                                        <a:pt x="54" y="55"/>
                                        <a:pt x="52" y="55"/>
                                      </a:cubicBezTo>
                                      <a:cubicBezTo>
                                        <a:pt x="53" y="48"/>
                                        <a:pt x="41" y="43"/>
                                        <a:pt x="47" y="35"/>
                                      </a:cubicBezTo>
                                      <a:cubicBezTo>
                                        <a:pt x="47" y="41"/>
                                        <a:pt x="52" y="45"/>
                                        <a:pt x="57" y="47"/>
                                      </a:cubicBezTo>
                                      <a:close/>
                                      <a:moveTo>
                                        <a:pt x="51" y="55"/>
                                      </a:moveTo>
                                      <a:cubicBezTo>
                                        <a:pt x="51" y="54"/>
                                        <a:pt x="50" y="55"/>
                                        <a:pt x="49" y="54"/>
                                      </a:cubicBezTo>
                                      <a:cubicBezTo>
                                        <a:pt x="50" y="53"/>
                                        <a:pt x="50" y="52"/>
                                        <a:pt x="50" y="51"/>
                                      </a:cubicBezTo>
                                      <a:cubicBezTo>
                                        <a:pt x="50" y="51"/>
                                        <a:pt x="50" y="51"/>
                                        <a:pt x="51" y="51"/>
                                      </a:cubicBezTo>
                                      <a:cubicBezTo>
                                        <a:pt x="51" y="52"/>
                                        <a:pt x="52" y="54"/>
                                        <a:pt x="51" y="55"/>
                                      </a:cubicBezTo>
                                      <a:close/>
                                      <a:moveTo>
                                        <a:pt x="44" y="21"/>
                                      </a:moveTo>
                                      <a:cubicBezTo>
                                        <a:pt x="45" y="21"/>
                                        <a:pt x="45" y="21"/>
                                        <a:pt x="45" y="21"/>
                                      </a:cubicBezTo>
                                      <a:cubicBezTo>
                                        <a:pt x="45" y="22"/>
                                        <a:pt x="45" y="22"/>
                                        <a:pt x="44" y="22"/>
                                      </a:cubicBezTo>
                                      <a:cubicBezTo>
                                        <a:pt x="46" y="24"/>
                                        <a:pt x="47" y="26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29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31"/>
                                        <a:pt x="47" y="31"/>
                                      </a:cubicBezTo>
                                      <a:cubicBezTo>
                                        <a:pt x="47" y="30"/>
                                        <a:pt x="46" y="29"/>
                                        <a:pt x="47" y="28"/>
                                      </a:cubicBezTo>
                                      <a:cubicBezTo>
                                        <a:pt x="46" y="28"/>
                                        <a:pt x="46" y="27"/>
                                        <a:pt x="46" y="27"/>
                                      </a:cubicBezTo>
                                      <a:cubicBezTo>
                                        <a:pt x="45" y="29"/>
                                        <a:pt x="46" y="31"/>
                                        <a:pt x="47" y="32"/>
                                      </a:cubicBezTo>
                                      <a:cubicBezTo>
                                        <a:pt x="46" y="33"/>
                                        <a:pt x="46" y="34"/>
                                        <a:pt x="44" y="35"/>
                                      </a:cubicBezTo>
                                      <a:cubicBezTo>
                                        <a:pt x="44" y="35"/>
                                        <a:pt x="44" y="34"/>
                                        <a:pt x="45" y="34"/>
                                      </a:cubicBezTo>
                                      <a:cubicBezTo>
                                        <a:pt x="45" y="33"/>
                                        <a:pt x="45" y="32"/>
                                        <a:pt x="45" y="31"/>
                                      </a:cubicBezTo>
                                      <a:cubicBezTo>
                                        <a:pt x="46" y="32"/>
                                        <a:pt x="45" y="33"/>
                                        <a:pt x="45" y="33"/>
                                      </a:cubicBezTo>
                                      <a:cubicBezTo>
                                        <a:pt x="46" y="31"/>
                                        <a:pt x="45" y="29"/>
                                        <a:pt x="44" y="28"/>
                                      </a:cubicBezTo>
                                      <a:cubicBezTo>
                                        <a:pt x="44" y="28"/>
                                        <a:pt x="44" y="28"/>
                                        <a:pt x="44" y="29"/>
                                      </a:cubicBezTo>
                                      <a:cubicBezTo>
                                        <a:pt x="42" y="27"/>
                                        <a:pt x="42" y="23"/>
                                        <a:pt x="44" y="21"/>
                                      </a:cubicBezTo>
                                      <a:close/>
                                      <a:moveTo>
                                        <a:pt x="40" y="56"/>
                                      </a:moveTo>
                                      <a:cubicBezTo>
                                        <a:pt x="40" y="56"/>
                                        <a:pt x="40" y="56"/>
                                        <a:pt x="41" y="56"/>
                                      </a:cubicBezTo>
                                      <a:cubicBezTo>
                                        <a:pt x="41" y="54"/>
                                        <a:pt x="38" y="54"/>
                                        <a:pt x="37" y="53"/>
                                      </a:cubicBezTo>
                                      <a:cubicBezTo>
                                        <a:pt x="39" y="52"/>
                                        <a:pt x="41" y="52"/>
                                        <a:pt x="43" y="53"/>
                                      </a:cubicBezTo>
                                      <a:cubicBezTo>
                                        <a:pt x="43" y="52"/>
                                        <a:pt x="42" y="51"/>
                                        <a:pt x="42" y="51"/>
                                      </a:cubicBezTo>
                                      <a:cubicBezTo>
                                        <a:pt x="41" y="51"/>
                                        <a:pt x="40" y="51"/>
                                        <a:pt x="39" y="51"/>
                                      </a:cubicBezTo>
                                      <a:cubicBezTo>
                                        <a:pt x="40" y="49"/>
                                        <a:pt x="42" y="46"/>
                                        <a:pt x="40" y="43"/>
                                      </a:cubicBezTo>
                                      <a:cubicBezTo>
                                        <a:pt x="41" y="43"/>
                                        <a:pt x="42" y="41"/>
                                        <a:pt x="43" y="40"/>
                                      </a:cubicBezTo>
                                      <a:cubicBezTo>
                                        <a:pt x="45" y="42"/>
                                        <a:pt x="45" y="46"/>
                                        <a:pt x="43" y="48"/>
                                      </a:cubicBezTo>
                                      <a:cubicBezTo>
                                        <a:pt x="46" y="46"/>
                                        <a:pt x="50" y="48"/>
                                        <a:pt x="49" y="54"/>
                                      </a:cubicBezTo>
                                      <a:cubicBezTo>
                                        <a:pt x="47" y="53"/>
                                        <a:pt x="46" y="52"/>
                                        <a:pt x="44" y="52"/>
                                      </a:cubicBezTo>
                                      <a:cubicBezTo>
                                        <a:pt x="45" y="54"/>
                                        <a:pt x="49" y="55"/>
                                        <a:pt x="52" y="57"/>
                                      </a:cubicBezTo>
                                      <a:cubicBezTo>
                                        <a:pt x="52" y="57"/>
                                        <a:pt x="52" y="56"/>
                                        <a:pt x="52" y="56"/>
                                      </a:cubicBezTo>
                                      <a:cubicBezTo>
                                        <a:pt x="52" y="57"/>
                                        <a:pt x="52" y="57"/>
                                        <a:pt x="52" y="58"/>
                                      </a:cubicBezTo>
                                      <a:cubicBezTo>
                                        <a:pt x="51" y="58"/>
                                        <a:pt x="50" y="60"/>
                                        <a:pt x="52" y="61"/>
                                      </a:cubicBezTo>
                                      <a:cubicBezTo>
                                        <a:pt x="51" y="61"/>
                                        <a:pt x="51" y="61"/>
                                        <a:pt x="50" y="61"/>
                                      </a:cubicBezTo>
                                      <a:cubicBezTo>
                                        <a:pt x="51" y="60"/>
                                        <a:pt x="49" y="60"/>
                                        <a:pt x="49" y="58"/>
                                      </a:cubicBezTo>
                                      <a:cubicBezTo>
                                        <a:pt x="47" y="57"/>
                                        <a:pt x="43" y="55"/>
                                        <a:pt x="40" y="57"/>
                                      </a:cubicBezTo>
                                      <a:cubicBezTo>
                                        <a:pt x="38" y="56"/>
                                        <a:pt x="37" y="55"/>
                                        <a:pt x="35" y="54"/>
                                      </a:cubicBezTo>
                                      <a:cubicBezTo>
                                        <a:pt x="37" y="54"/>
                                        <a:pt x="39" y="55"/>
                                        <a:pt x="40" y="56"/>
                                      </a:cubicBezTo>
                                      <a:close/>
                                      <a:moveTo>
                                        <a:pt x="32" y="51"/>
                                      </a:moveTo>
                                      <a:cubicBezTo>
                                        <a:pt x="33" y="51"/>
                                        <a:pt x="33" y="51"/>
                                        <a:pt x="34" y="50"/>
                                      </a:cubicBezTo>
                                      <a:cubicBezTo>
                                        <a:pt x="33" y="51"/>
                                        <a:pt x="31" y="52"/>
                                        <a:pt x="30" y="54"/>
                                      </a:cubicBezTo>
                                      <a:cubicBezTo>
                                        <a:pt x="30" y="54"/>
                                        <a:pt x="30" y="54"/>
                                        <a:pt x="29" y="54"/>
                                      </a:cubicBezTo>
                                      <a:cubicBezTo>
                                        <a:pt x="30" y="53"/>
                                        <a:pt x="31" y="52"/>
                                        <a:pt x="32" y="51"/>
                                      </a:cubicBezTo>
                                      <a:close/>
                                      <a:moveTo>
                                        <a:pt x="29" y="57"/>
                                      </a:moveTo>
                                      <a:cubicBezTo>
                                        <a:pt x="31" y="54"/>
                                        <a:pt x="36" y="55"/>
                                        <a:pt x="38" y="57"/>
                                      </a:cubicBezTo>
                                      <a:cubicBezTo>
                                        <a:pt x="37" y="57"/>
                                        <a:pt x="36" y="58"/>
                                        <a:pt x="35" y="59"/>
                                      </a:cubicBezTo>
                                      <a:cubicBezTo>
                                        <a:pt x="34" y="58"/>
                                        <a:pt x="32" y="58"/>
                                        <a:pt x="32" y="59"/>
                                      </a:cubicBezTo>
                                      <a:cubicBezTo>
                                        <a:pt x="31" y="59"/>
                                        <a:pt x="29" y="59"/>
                                        <a:pt x="29" y="58"/>
                                      </a:cubicBezTo>
                                      <a:cubicBezTo>
                                        <a:pt x="29" y="58"/>
                                        <a:pt x="29" y="58"/>
                                        <a:pt x="29" y="58"/>
                                      </a:cubicBezTo>
                                      <a:cubicBezTo>
                                        <a:pt x="30" y="57"/>
                                        <a:pt x="29" y="57"/>
                                        <a:pt x="29" y="57"/>
                                      </a:cubicBezTo>
                                      <a:close/>
                                      <a:moveTo>
                                        <a:pt x="30" y="41"/>
                                      </a:moveTo>
                                      <a:cubicBezTo>
                                        <a:pt x="31" y="41"/>
                                        <a:pt x="30" y="42"/>
                                        <a:pt x="31" y="42"/>
                                      </a:cubicBezTo>
                                      <a:cubicBezTo>
                                        <a:pt x="31" y="42"/>
                                        <a:pt x="30" y="42"/>
                                        <a:pt x="30" y="42"/>
                                      </a:cubicBezTo>
                                      <a:cubicBezTo>
                                        <a:pt x="30" y="41"/>
                                        <a:pt x="30" y="41"/>
                                        <a:pt x="30" y="41"/>
                                      </a:cubicBezTo>
                                      <a:close/>
                                      <a:moveTo>
                                        <a:pt x="35" y="43"/>
                                      </a:moveTo>
                                      <a:cubicBezTo>
                                        <a:pt x="33" y="44"/>
                                        <a:pt x="32" y="45"/>
                                        <a:pt x="30" y="46"/>
                                      </a:cubicBezTo>
                                      <a:cubicBezTo>
                                        <a:pt x="30" y="46"/>
                                        <a:pt x="31" y="46"/>
                                        <a:pt x="31" y="46"/>
                                      </a:cubicBezTo>
                                      <a:cubicBezTo>
                                        <a:pt x="28" y="47"/>
                                        <a:pt x="29" y="52"/>
                                        <a:pt x="26" y="53"/>
                                      </a:cubicBezTo>
                                      <a:cubicBezTo>
                                        <a:pt x="25" y="52"/>
                                        <a:pt x="25" y="50"/>
                                        <a:pt x="23" y="49"/>
                                      </a:cubicBezTo>
                                      <a:cubicBezTo>
                                        <a:pt x="24" y="44"/>
                                        <a:pt x="30" y="43"/>
                                        <a:pt x="35" y="43"/>
                                      </a:cubicBezTo>
                                      <a:close/>
                                      <a:moveTo>
                                        <a:pt x="27" y="59"/>
                                      </a:moveTo>
                                      <a:cubicBezTo>
                                        <a:pt x="26" y="58"/>
                                        <a:pt x="23" y="58"/>
                                        <a:pt x="22" y="57"/>
                                      </a:cubicBezTo>
                                      <a:cubicBezTo>
                                        <a:pt x="22" y="54"/>
                                        <a:pt x="19" y="51"/>
                                        <a:pt x="16" y="49"/>
                                      </a:cubicBezTo>
                                      <a:cubicBezTo>
                                        <a:pt x="22" y="50"/>
                                        <a:pt x="27" y="52"/>
                                        <a:pt x="27" y="59"/>
                                      </a:cubicBezTo>
                                      <a:close/>
                                      <a:moveTo>
                                        <a:pt x="11" y="49"/>
                                      </a:moveTo>
                                      <a:cubicBezTo>
                                        <a:pt x="14" y="50"/>
                                        <a:pt x="18" y="53"/>
                                        <a:pt x="18" y="57"/>
                                      </a:cubicBezTo>
                                      <a:cubicBezTo>
                                        <a:pt x="17" y="57"/>
                                        <a:pt x="15" y="56"/>
                                        <a:pt x="15" y="57"/>
                                      </a:cubicBezTo>
                                      <a:cubicBezTo>
                                        <a:pt x="13" y="55"/>
                                        <a:pt x="11" y="52"/>
                                        <a:pt x="11" y="49"/>
                                      </a:cubicBezTo>
                                      <a:close/>
                                      <a:moveTo>
                                        <a:pt x="11" y="67"/>
                                      </a:moveTo>
                                      <a:cubicBezTo>
                                        <a:pt x="9" y="65"/>
                                        <a:pt x="6" y="63"/>
                                        <a:pt x="4" y="60"/>
                                      </a:cubicBezTo>
                                      <a:cubicBezTo>
                                        <a:pt x="7" y="63"/>
                                        <a:pt x="11" y="61"/>
                                        <a:pt x="13" y="63"/>
                                      </a:cubicBezTo>
                                      <a:cubicBezTo>
                                        <a:pt x="13" y="63"/>
                                        <a:pt x="14" y="63"/>
                                        <a:pt x="14" y="63"/>
                                      </a:cubicBezTo>
                                      <a:cubicBezTo>
                                        <a:pt x="15" y="64"/>
                                        <a:pt x="15" y="66"/>
                                        <a:pt x="16" y="66"/>
                                      </a:cubicBezTo>
                                      <a:cubicBezTo>
                                        <a:pt x="15" y="67"/>
                                        <a:pt x="14" y="68"/>
                                        <a:pt x="14" y="69"/>
                                      </a:cubicBezTo>
                                      <a:cubicBezTo>
                                        <a:pt x="13" y="68"/>
                                        <a:pt x="12" y="67"/>
                                        <a:pt x="11" y="67"/>
                                      </a:cubicBezTo>
                                      <a:close/>
                                      <a:moveTo>
                                        <a:pt x="16" y="70"/>
                                      </a:moveTo>
                                      <a:cubicBezTo>
                                        <a:pt x="15" y="68"/>
                                        <a:pt x="17" y="67"/>
                                        <a:pt x="17" y="66"/>
                                      </a:cubicBezTo>
                                      <a:cubicBezTo>
                                        <a:pt x="13" y="61"/>
                                        <a:pt x="15" y="56"/>
                                        <a:pt x="22" y="58"/>
                                      </a:cubicBezTo>
                                      <a:cubicBezTo>
                                        <a:pt x="22" y="59"/>
                                        <a:pt x="22" y="59"/>
                                        <a:pt x="22" y="59"/>
                                      </a:cubicBezTo>
                                      <a:cubicBezTo>
                                        <a:pt x="25" y="59"/>
                                        <a:pt x="28" y="60"/>
                                        <a:pt x="31" y="62"/>
                                      </a:cubicBezTo>
                                      <a:cubicBezTo>
                                        <a:pt x="30" y="62"/>
                                        <a:pt x="31" y="63"/>
                                        <a:pt x="31" y="63"/>
                                      </a:cubicBezTo>
                                      <a:cubicBezTo>
                                        <a:pt x="30" y="63"/>
                                        <a:pt x="30" y="64"/>
                                        <a:pt x="29" y="63"/>
                                      </a:cubicBezTo>
                                      <a:cubicBezTo>
                                        <a:pt x="29" y="63"/>
                                        <a:pt x="29" y="63"/>
                                        <a:pt x="29" y="63"/>
                                      </a:cubicBezTo>
                                      <a:cubicBezTo>
                                        <a:pt x="27" y="63"/>
                                        <a:pt x="26" y="64"/>
                                        <a:pt x="24" y="64"/>
                                      </a:cubicBezTo>
                                      <a:cubicBezTo>
                                        <a:pt x="24" y="64"/>
                                        <a:pt x="24" y="65"/>
                                        <a:pt x="24" y="65"/>
                                      </a:cubicBezTo>
                                      <a:cubicBezTo>
                                        <a:pt x="26" y="66"/>
                                        <a:pt x="27" y="64"/>
                                        <a:pt x="28" y="65"/>
                                      </a:cubicBezTo>
                                      <a:cubicBezTo>
                                        <a:pt x="22" y="66"/>
                                        <a:pt x="19" y="70"/>
                                        <a:pt x="17" y="76"/>
                                      </a:cubicBezTo>
                                      <a:cubicBezTo>
                                        <a:pt x="16" y="75"/>
                                        <a:pt x="14" y="71"/>
                                        <a:pt x="16" y="70"/>
                                      </a:cubicBezTo>
                                      <a:close/>
                                      <a:moveTo>
                                        <a:pt x="16" y="81"/>
                                      </a:moveTo>
                                      <a:cubicBezTo>
                                        <a:pt x="17" y="82"/>
                                        <a:pt x="17" y="82"/>
                                        <a:pt x="17" y="82"/>
                                      </a:cubicBezTo>
                                      <a:cubicBezTo>
                                        <a:pt x="17" y="82"/>
                                        <a:pt x="16" y="82"/>
                                        <a:pt x="16" y="81"/>
                                      </a:cubicBezTo>
                                      <a:close/>
                                      <a:moveTo>
                                        <a:pt x="18" y="80"/>
                                      </a:moveTo>
                                      <a:cubicBezTo>
                                        <a:pt x="17" y="80"/>
                                        <a:pt x="17" y="80"/>
                                        <a:pt x="17" y="80"/>
                                      </a:cubicBezTo>
                                      <a:cubicBezTo>
                                        <a:pt x="18" y="79"/>
                                        <a:pt x="16" y="78"/>
                                        <a:pt x="17" y="77"/>
                                      </a:cubicBezTo>
                                      <a:cubicBezTo>
                                        <a:pt x="18" y="79"/>
                                        <a:pt x="22" y="76"/>
                                        <a:pt x="23" y="74"/>
                                      </a:cubicBezTo>
                                      <a:cubicBezTo>
                                        <a:pt x="22" y="78"/>
                                        <a:pt x="22" y="83"/>
                                        <a:pt x="20" y="86"/>
                                      </a:cubicBezTo>
                                      <a:cubicBezTo>
                                        <a:pt x="19" y="84"/>
                                        <a:pt x="18" y="82"/>
                                        <a:pt x="18" y="80"/>
                                      </a:cubicBezTo>
                                      <a:close/>
                                      <a:moveTo>
                                        <a:pt x="20" y="88"/>
                                      </a:moveTo>
                                      <a:cubicBezTo>
                                        <a:pt x="24" y="84"/>
                                        <a:pt x="22" y="66"/>
                                        <a:pt x="32" y="68"/>
                                      </a:cubicBezTo>
                                      <a:cubicBezTo>
                                        <a:pt x="27" y="68"/>
                                        <a:pt x="27" y="74"/>
                                        <a:pt x="28" y="78"/>
                                      </a:cubicBezTo>
                                      <a:cubicBezTo>
                                        <a:pt x="27" y="78"/>
                                        <a:pt x="27" y="78"/>
                                        <a:pt x="27" y="79"/>
                                      </a:cubicBezTo>
                                      <a:cubicBezTo>
                                        <a:pt x="26" y="78"/>
                                        <a:pt x="26" y="77"/>
                                        <a:pt x="25" y="78"/>
                                      </a:cubicBezTo>
                                      <a:cubicBezTo>
                                        <a:pt x="25" y="78"/>
                                        <a:pt x="25" y="79"/>
                                        <a:pt x="24" y="79"/>
                                      </a:cubicBezTo>
                                      <a:cubicBezTo>
                                        <a:pt x="25" y="80"/>
                                        <a:pt x="26" y="80"/>
                                        <a:pt x="27" y="81"/>
                                      </a:cubicBezTo>
                                      <a:cubicBezTo>
                                        <a:pt x="27" y="82"/>
                                        <a:pt x="26" y="82"/>
                                        <a:pt x="26" y="82"/>
                                      </a:cubicBezTo>
                                      <a:cubicBezTo>
                                        <a:pt x="26" y="83"/>
                                        <a:pt x="25" y="83"/>
                                        <a:pt x="26" y="84"/>
                                      </a:cubicBezTo>
                                      <a:cubicBezTo>
                                        <a:pt x="24" y="85"/>
                                        <a:pt x="22" y="87"/>
                                        <a:pt x="20" y="88"/>
                                      </a:cubicBezTo>
                                      <a:close/>
                                      <a:moveTo>
                                        <a:pt x="24" y="87"/>
                                      </a:moveTo>
                                      <a:cubicBezTo>
                                        <a:pt x="24" y="87"/>
                                        <a:pt x="24" y="87"/>
                                        <a:pt x="24" y="86"/>
                                      </a:cubicBezTo>
                                      <a:cubicBezTo>
                                        <a:pt x="26" y="87"/>
                                        <a:pt x="26" y="88"/>
                                        <a:pt x="28" y="89"/>
                                      </a:cubicBezTo>
                                      <a:cubicBezTo>
                                        <a:pt x="27" y="88"/>
                                        <a:pt x="26" y="86"/>
                                        <a:pt x="25" y="86"/>
                                      </a:cubicBezTo>
                                      <a:cubicBezTo>
                                        <a:pt x="25" y="86"/>
                                        <a:pt x="25" y="86"/>
                                        <a:pt x="25" y="85"/>
                                      </a:cubicBezTo>
                                      <a:cubicBezTo>
                                        <a:pt x="30" y="90"/>
                                        <a:pt x="31" y="90"/>
                                        <a:pt x="26" y="85"/>
                                      </a:cubicBezTo>
                                      <a:cubicBezTo>
                                        <a:pt x="27" y="84"/>
                                        <a:pt x="27" y="83"/>
                                        <a:pt x="28" y="82"/>
                                      </a:cubicBezTo>
                                      <a:cubicBezTo>
                                        <a:pt x="28" y="82"/>
                                        <a:pt x="29" y="83"/>
                                        <a:pt x="29" y="83"/>
                                      </a:cubicBezTo>
                                      <a:cubicBezTo>
                                        <a:pt x="29" y="83"/>
                                        <a:pt x="29" y="83"/>
                                        <a:pt x="28" y="83"/>
                                      </a:cubicBezTo>
                                      <a:cubicBezTo>
                                        <a:pt x="28" y="83"/>
                                        <a:pt x="28" y="83"/>
                                        <a:pt x="28" y="83"/>
                                      </a:cubicBezTo>
                                      <a:cubicBezTo>
                                        <a:pt x="28" y="85"/>
                                        <a:pt x="31" y="85"/>
                                        <a:pt x="31" y="87"/>
                                      </a:cubicBezTo>
                                      <a:cubicBezTo>
                                        <a:pt x="29" y="86"/>
                                        <a:pt x="29" y="84"/>
                                        <a:pt x="27" y="84"/>
                                      </a:cubicBezTo>
                                      <a:cubicBezTo>
                                        <a:pt x="27" y="84"/>
                                        <a:pt x="27" y="84"/>
                                        <a:pt x="27" y="84"/>
                                      </a:cubicBezTo>
                                      <a:cubicBezTo>
                                        <a:pt x="28" y="86"/>
                                        <a:pt x="31" y="87"/>
                                        <a:pt x="31" y="90"/>
                                      </a:cubicBezTo>
                                      <a:cubicBezTo>
                                        <a:pt x="31" y="90"/>
                                        <a:pt x="31" y="90"/>
                                        <a:pt x="30" y="90"/>
                                      </a:cubicBezTo>
                                      <a:cubicBezTo>
                                        <a:pt x="30" y="90"/>
                                        <a:pt x="30" y="90"/>
                                        <a:pt x="30" y="90"/>
                                      </a:cubicBezTo>
                                      <a:cubicBezTo>
                                        <a:pt x="30" y="91"/>
                                        <a:pt x="32" y="91"/>
                                        <a:pt x="32" y="92"/>
                                      </a:cubicBezTo>
                                      <a:cubicBezTo>
                                        <a:pt x="32" y="92"/>
                                        <a:pt x="31" y="92"/>
                                        <a:pt x="31" y="92"/>
                                      </a:cubicBezTo>
                                      <a:cubicBezTo>
                                        <a:pt x="31" y="91"/>
                                        <a:pt x="30" y="91"/>
                                        <a:pt x="29" y="91"/>
                                      </a:cubicBezTo>
                                      <a:cubicBezTo>
                                        <a:pt x="29" y="93"/>
                                        <a:pt x="32" y="93"/>
                                        <a:pt x="33" y="94"/>
                                      </a:cubicBezTo>
                                      <a:cubicBezTo>
                                        <a:pt x="28" y="94"/>
                                        <a:pt x="26" y="89"/>
                                        <a:pt x="24" y="87"/>
                                      </a:cubicBezTo>
                                      <a:close/>
                                      <a:moveTo>
                                        <a:pt x="36" y="97"/>
                                      </a:moveTo>
                                      <a:cubicBezTo>
                                        <a:pt x="31" y="92"/>
                                        <a:pt x="34" y="83"/>
                                        <a:pt x="27" y="79"/>
                                      </a:cubicBezTo>
                                      <a:cubicBezTo>
                                        <a:pt x="30" y="80"/>
                                        <a:pt x="35" y="81"/>
                                        <a:pt x="34" y="84"/>
                                      </a:cubicBezTo>
                                      <a:cubicBezTo>
                                        <a:pt x="35" y="86"/>
                                        <a:pt x="35" y="91"/>
                                        <a:pt x="36" y="93"/>
                                      </a:cubicBezTo>
                                      <a:cubicBezTo>
                                        <a:pt x="37" y="94"/>
                                        <a:pt x="38" y="95"/>
                                        <a:pt x="39" y="95"/>
                                      </a:cubicBezTo>
                                      <a:cubicBezTo>
                                        <a:pt x="38" y="95"/>
                                        <a:pt x="38" y="95"/>
                                        <a:pt x="38" y="95"/>
                                      </a:cubicBezTo>
                                      <a:cubicBezTo>
                                        <a:pt x="38" y="95"/>
                                        <a:pt x="38" y="96"/>
                                        <a:pt x="38" y="96"/>
                                      </a:cubicBezTo>
                                      <a:cubicBezTo>
                                        <a:pt x="39" y="96"/>
                                        <a:pt x="40" y="96"/>
                                        <a:pt x="41" y="96"/>
                                      </a:cubicBezTo>
                                      <a:cubicBezTo>
                                        <a:pt x="42" y="96"/>
                                        <a:pt x="42" y="97"/>
                                        <a:pt x="43" y="97"/>
                                      </a:cubicBezTo>
                                      <a:cubicBezTo>
                                        <a:pt x="41" y="98"/>
                                        <a:pt x="40" y="97"/>
                                        <a:pt x="38" y="97"/>
                                      </a:cubicBezTo>
                                      <a:cubicBezTo>
                                        <a:pt x="39" y="98"/>
                                        <a:pt x="43" y="99"/>
                                        <a:pt x="44" y="97"/>
                                      </a:cubicBezTo>
                                      <a:cubicBezTo>
                                        <a:pt x="44" y="98"/>
                                        <a:pt x="45" y="98"/>
                                        <a:pt x="46" y="98"/>
                                      </a:cubicBezTo>
                                      <a:cubicBezTo>
                                        <a:pt x="43" y="100"/>
                                        <a:pt x="39" y="99"/>
                                        <a:pt x="36" y="97"/>
                                      </a:cubicBezTo>
                                      <a:close/>
                                      <a:moveTo>
                                        <a:pt x="56" y="103"/>
                                      </a:moveTo>
                                      <a:cubicBezTo>
                                        <a:pt x="53" y="102"/>
                                        <a:pt x="51" y="99"/>
                                        <a:pt x="49" y="97"/>
                                      </a:cubicBezTo>
                                      <a:cubicBezTo>
                                        <a:pt x="50" y="96"/>
                                        <a:pt x="51" y="94"/>
                                        <a:pt x="52" y="93"/>
                                      </a:cubicBezTo>
                                      <a:cubicBezTo>
                                        <a:pt x="52" y="91"/>
                                        <a:pt x="54" y="89"/>
                                        <a:pt x="55" y="87"/>
                                      </a:cubicBezTo>
                                      <a:cubicBezTo>
                                        <a:pt x="55" y="86"/>
                                        <a:pt x="54" y="86"/>
                                        <a:pt x="54" y="86"/>
                                      </a:cubicBezTo>
                                      <a:cubicBezTo>
                                        <a:pt x="52" y="88"/>
                                        <a:pt x="52" y="91"/>
                                        <a:pt x="50" y="93"/>
                                      </a:cubicBezTo>
                                      <a:cubicBezTo>
                                        <a:pt x="50" y="93"/>
                                        <a:pt x="50" y="93"/>
                                        <a:pt x="50" y="94"/>
                                      </a:cubicBezTo>
                                      <a:cubicBezTo>
                                        <a:pt x="49" y="95"/>
                                        <a:pt x="48" y="95"/>
                                        <a:pt x="47" y="97"/>
                                      </a:cubicBezTo>
                                      <a:cubicBezTo>
                                        <a:pt x="46" y="97"/>
                                        <a:pt x="45" y="97"/>
                                        <a:pt x="44" y="96"/>
                                      </a:cubicBezTo>
                                      <a:cubicBezTo>
                                        <a:pt x="46" y="94"/>
                                        <a:pt x="49" y="92"/>
                                        <a:pt x="50" y="90"/>
                                      </a:cubicBezTo>
                                      <a:cubicBezTo>
                                        <a:pt x="48" y="92"/>
                                        <a:pt x="46" y="94"/>
                                        <a:pt x="43" y="95"/>
                                      </a:cubicBezTo>
                                      <a:cubicBezTo>
                                        <a:pt x="43" y="95"/>
                                        <a:pt x="43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1" y="95"/>
                                      </a:cubicBezTo>
                                      <a:cubicBezTo>
                                        <a:pt x="43" y="93"/>
                                        <a:pt x="45" y="92"/>
                                        <a:pt x="46" y="90"/>
                                      </a:cubicBezTo>
                                      <a:cubicBezTo>
                                        <a:pt x="44" y="91"/>
                                        <a:pt x="42" y="94"/>
                                        <a:pt x="39" y="94"/>
                                      </a:cubicBezTo>
                                      <a:cubicBezTo>
                                        <a:pt x="37" y="92"/>
                                        <a:pt x="36" y="90"/>
                                        <a:pt x="36" y="87"/>
                                      </a:cubicBezTo>
                                      <a:cubicBezTo>
                                        <a:pt x="37" y="87"/>
                                        <a:pt x="37" y="86"/>
                                        <a:pt x="39" y="86"/>
                                      </a:cubicBezTo>
                                      <a:cubicBezTo>
                                        <a:pt x="39" y="85"/>
                                        <a:pt x="40" y="84"/>
                                        <a:pt x="40" y="84"/>
                                      </a:cubicBezTo>
                                      <a:cubicBezTo>
                                        <a:pt x="45" y="77"/>
                                        <a:pt x="47" y="66"/>
                                        <a:pt x="58" y="64"/>
                                      </a:cubicBezTo>
                                      <a:cubicBezTo>
                                        <a:pt x="56" y="67"/>
                                        <a:pt x="59" y="70"/>
                                        <a:pt x="58" y="73"/>
                                      </a:cubicBezTo>
                                      <a:cubicBezTo>
                                        <a:pt x="57" y="74"/>
                                        <a:pt x="57" y="75"/>
                                        <a:pt x="58" y="75"/>
                                      </a:cubicBezTo>
                                      <a:cubicBezTo>
                                        <a:pt x="60" y="72"/>
                                        <a:pt x="57" y="67"/>
                                        <a:pt x="60" y="65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4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5"/>
                                      </a:cubicBezTo>
                                      <a:cubicBezTo>
                                        <a:pt x="60" y="65"/>
                                        <a:pt x="60" y="65"/>
                                        <a:pt x="61" y="65"/>
                                      </a:cubicBezTo>
                                      <a:cubicBezTo>
                                        <a:pt x="61" y="65"/>
                                        <a:pt x="60" y="64"/>
                                        <a:pt x="61" y="63"/>
                                      </a:cubicBezTo>
                                      <a:cubicBezTo>
                                        <a:pt x="61" y="64"/>
                                        <a:pt x="61" y="65"/>
                                        <a:pt x="62" y="65"/>
                                      </a:cubicBezTo>
                                      <a:cubicBezTo>
                                        <a:pt x="61" y="66"/>
                                        <a:pt x="62" y="67"/>
                                        <a:pt x="62" y="67"/>
                                      </a:cubicBezTo>
                                      <a:cubicBezTo>
                                        <a:pt x="62" y="67"/>
                                        <a:pt x="62" y="65"/>
                                        <a:pt x="62" y="64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2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3" y="74"/>
                                        <a:pt x="67" y="85"/>
                                        <a:pt x="65" y="95"/>
                                      </a:cubicBezTo>
                                      <a:cubicBezTo>
                                        <a:pt x="65" y="96"/>
                                        <a:pt x="65" y="96"/>
                                        <a:pt x="65" y="97"/>
                                      </a:cubicBezTo>
                                      <a:cubicBezTo>
                                        <a:pt x="62" y="99"/>
                                        <a:pt x="61" y="104"/>
                                        <a:pt x="56" y="103"/>
                                      </a:cubicBezTo>
                                      <a:close/>
                                      <a:moveTo>
                                        <a:pt x="67" y="94"/>
                                      </a:moveTo>
                                      <a:cubicBezTo>
                                        <a:pt x="67" y="92"/>
                                        <a:pt x="67" y="89"/>
                                        <a:pt x="67" y="86"/>
                                      </a:cubicBezTo>
                                      <a:cubicBezTo>
                                        <a:pt x="67" y="86"/>
                                        <a:pt x="67" y="87"/>
                                        <a:pt x="67" y="87"/>
                                      </a:cubicBezTo>
                                      <a:cubicBezTo>
                                        <a:pt x="68" y="87"/>
                                        <a:pt x="68" y="87"/>
                                        <a:pt x="68" y="87"/>
                                      </a:cubicBezTo>
                                      <a:cubicBezTo>
                                        <a:pt x="68" y="84"/>
                                        <a:pt x="65" y="82"/>
                                        <a:pt x="67" y="81"/>
                                      </a:cubicBezTo>
                                      <a:cubicBezTo>
                                        <a:pt x="67" y="81"/>
                                        <a:pt x="67" y="81"/>
                                        <a:pt x="67" y="82"/>
                                      </a:cubicBezTo>
                                      <a:cubicBezTo>
                                        <a:pt x="67" y="82"/>
                                        <a:pt x="67" y="82"/>
                                        <a:pt x="67" y="82"/>
                                      </a:cubicBezTo>
                                      <a:cubicBezTo>
                                        <a:pt x="68" y="83"/>
                                        <a:pt x="67" y="86"/>
                                        <a:pt x="69" y="86"/>
                                      </a:cubicBezTo>
                                      <a:cubicBezTo>
                                        <a:pt x="70" y="90"/>
                                        <a:pt x="70" y="93"/>
                                        <a:pt x="67" y="94"/>
                                      </a:cubicBezTo>
                                      <a:close/>
                                      <a:moveTo>
                                        <a:pt x="90" y="58"/>
                                      </a:moveTo>
                                      <a:cubicBezTo>
                                        <a:pt x="90" y="58"/>
                                        <a:pt x="90" y="58"/>
                                        <a:pt x="90" y="58"/>
                                      </a:cubicBezTo>
                                      <a:cubicBezTo>
                                        <a:pt x="90" y="58"/>
                                        <a:pt x="90" y="59"/>
                                        <a:pt x="90" y="59"/>
                                      </a:cubicBezTo>
                                      <a:cubicBezTo>
                                        <a:pt x="90" y="59"/>
                                        <a:pt x="89" y="59"/>
                                        <a:pt x="89" y="59"/>
                                      </a:cubicBezTo>
                                      <a:cubicBezTo>
                                        <a:pt x="89" y="58"/>
                                        <a:pt x="90" y="59"/>
                                        <a:pt x="90" y="58"/>
                                      </a:cubicBezTo>
                                      <a:close/>
                                      <a:moveTo>
                                        <a:pt x="83" y="90"/>
                                      </a:moveTo>
                                      <a:cubicBezTo>
                                        <a:pt x="86" y="86"/>
                                        <a:pt x="87" y="81"/>
                                        <a:pt x="86" y="76"/>
                                      </a:cubicBezTo>
                                      <a:cubicBezTo>
                                        <a:pt x="86" y="76"/>
                                        <a:pt x="86" y="76"/>
                                        <a:pt x="86" y="75"/>
                                      </a:cubicBezTo>
                                      <a:cubicBezTo>
                                        <a:pt x="86" y="71"/>
                                        <a:pt x="91" y="66"/>
                                        <a:pt x="89" y="62"/>
                                      </a:cubicBezTo>
                                      <a:cubicBezTo>
                                        <a:pt x="89" y="61"/>
                                        <a:pt x="89" y="62"/>
                                        <a:pt x="90" y="62"/>
                                      </a:cubicBezTo>
                                      <a:cubicBezTo>
                                        <a:pt x="89" y="63"/>
                                        <a:pt x="89" y="64"/>
                                        <a:pt x="90" y="64"/>
                                      </a:cubicBezTo>
                                      <a:cubicBezTo>
                                        <a:pt x="91" y="64"/>
                                        <a:pt x="91" y="63"/>
                                        <a:pt x="91" y="63"/>
                                      </a:cubicBezTo>
                                      <a:cubicBezTo>
                                        <a:pt x="89" y="72"/>
                                        <a:pt x="94" y="85"/>
                                        <a:pt x="83" y="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1905"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6467E1A" id="Skupina 87" o:spid="_x0000_s1026" alt="Slika cvetlice" style="width:1in;height:48.95pt;mso-position-horizontal-relative:char;mso-position-vertical-relative:line" coordsize="14065,9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">
                      <o:lock v:ext="edit" aspectratio="t"/>
                      <v:group id="Skupina 78" o:spid="_x0000_s1027" style="position:absolute;width:14065;height:9563" coordsize="14065,9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">
                        <o:lock v:ext="edit" aspectratio="t"/>
                        <v:shape id="Prostoročno 4" o:spid="_x0000_s1028" alt="Slika cvetlice" style="position:absolute;width:14065;height:9563;visibility:visible;mso-wrap-style:square;v-text-anchor:top" coordsize="372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" path="m237,243v-13,-2,-25,-9,-36,-15c208,231,214,236,222,236v-6,-2,-13,-4,-18,-9c211,230,219,234,226,235v-6,-4,-14,-5,-21,-8c216,229,226,234,237,235v-9,-3,-20,-4,-29,-9c216,227,224,232,232,232v-4,-2,-9,-2,-13,-4c229,229,240,231,251,232v-13,-2,-26,-2,-38,-7c221,224,230,229,239,228v-3,-1,-5,-1,-7,-1c232,227,232,227,233,227v-6,-2,-12,-1,-17,-4c222,224,228,226,235,225v-6,-1,-12,-1,-18,-3c225,221,233,224,240,221v-6,-1,-11,1,-17,c227,220,235,222,237,217v-3,1,-7,2,-11,2c234,215,248,209,257,215v-5,1,-11,,-17,2c252,217,268,211,279,220v-11,-1,-22,-4,-32,-1c257,220,272,215,281,223v-10,,-20,-3,-30,c261,223,274,218,282,227v-9,,-18,-3,-27,-1c264,227,274,224,283,229v-7,,-13,-2,-20,-1c270,230,277,225,283,230v,,-2,3,-6,5c286,234,285,220,280,217v3,2,8,1,6,c299,219,313,221,325,218v7,-1,18,-4,23,-11c351,203,347,200,344,197v-6,-5,-12,-9,-17,-14c337,180,342,172,349,167v5,-4,23,-18,13,-23c362,144,362,144,362,145v-1,,-1,,-1,-1c361,144,361,144,361,144v,,-1,,-2,c359,144,358,144,358,144v3,-4,8,-12,8,-17c366,124,359,124,356,124v-5,-1,-11,-3,-17,-2c333,122,328,120,321,121v9,-10,15,-25,15,-39c329,80,318,81,309,81v1,-9,14,-18,7,-28c314,51,302,54,299,55v-8,3,-18,4,-24,7c276,61,276,60,276,58v-3,-8,5,-22,-6,-26c262,34,257,41,249,45,252,31,248,17,241,6v-5,-3,-8,5,-11,7c230,13,230,13,230,13v-7,3,-12,7,-16,13c209,25,207,29,205,32,202,24,199,12,193,6v-4,-3,-6,4,-8,7c180,10,177,3,172,1v,-1,,-1,,-1c171,,171,,171,1v,,,-1,-1,-1c163,7,162,18,157,26,153,16,143,7,134,2v-4,9,-10,18,-11,30c113,33,120,49,115,56,102,44,90,26,68,24v-2,7,1,16,,25c73,56,69,67,74,75,67,73,58,65,50,68v2,9,6,19,7,28c39,92,20,87,,90v,,,,1,c,91,,92,,92v4,26,25,40,42,53c35,145,12,151,6,156v2,7,9,17,17,23c36,188,57,196,70,198v2,,-13,15,-14,16c59,217,65,222,68,224v12,9,26,11,34,11c112,235,141,232,133,236v-2,2,50,10,58,-11c178,238,142,237,138,232v2,1,5,-1,8,c143,231,140,230,138,228v2,1,4,3,6,3c141,229,137,228,136,225v2,1,5,4,7,5c140,226,132,222,134,216v,,1,-1,,-1c137,210,140,206,146,205v7,-1,14,3,21,7c166,212,166,212,166,212v,,1,1,2,1c167,213,167,213,166,213v1,,2,1,2,1c168,214,167,215,166,215v1,,3,,4,1c168,216,166,216,164,216v3,,5,,7,1c169,217,167,217,165,218v3,,5,,8,c169,219,165,219,162,220v4,1,8,-2,12,-1c172,220,170,220,167,220v1,,2,1,3,1c169,221,167,221,166,222v5,1,10,-1,14,-1c177,224,173,222,169,223v2,,4,,5,c172,224,169,224,167,225v4,1,8,-1,11,-1c175,225,172,225,170,226v2,,4,,7,c170,229,163,229,155,228v-3,-1,-7,-2,-10,-3c143,225,138,222,137,221v5,6,14,7,22,8c170,230,179,228,190,225v1,,3,2,6,3c200,230,225,252,257,244v17,-5,23,-11,22,-10c276,234,258,246,237,243xm213,221v2,-2,3,-4,5,-5c218,216,218,217,218,217v4,-2,9,-6,11,-11c230,206,230,206,230,206v-3,6,-9,10,-15,13c220,218,224,215,228,211v,,,,,-1c230,209,231,207,232,205v,,,,1,c230,213,222,218,213,221xm240,192v6,-1,11,-3,15,-6c249,188,243,191,237,192v1,,2,,3,c234,194,229,194,222,194v1,,1,,2,c229,193,232,193,237,191v-4,1,-8,2,-13,1c228,192,232,191,236,191v-2,-1,-6,,-10,c231,190,237,190,242,189v,,-1,,,c240,189,238,189,237,189v,,,,1,c237,189,235,189,232,189v3,-1,7,-1,9,-1c242,188,242,187,242,187v-3,,-7,1,-11,c233,187,233,186,234,187v,,,,,-1c234,186,234,187,235,187v2,-1,5,-1,7,-2c243,185,243,185,243,185v-3,1,-8,1,-11,1c237,184,241,184,245,183v-2,-1,-8,1,-11,1c237,182,242,184,245,181v-3,-1,-6,3,-9,1c240,180,247,180,253,179v-5,,-10,,-14,1c244,178,253,177,258,176v-6,,-15,2,-20,2c245,176,254,175,261,173v-6,1,-13,2,-20,3c242,174,244,174,246,174v,,,-1,,-1c253,172,259,171,264,169v-5,1,-12,3,-18,3c251,171,254,171,259,169v-4,,-8,1,-12,2c251,169,257,168,261,166v-3,,-8,2,-11,2c253,166,259,166,263,165v-3,,-8,1,-11,1c254,163,258,163,261,162v-1,,-4,,-6,1c255,163,255,163,255,162v4,-3,10,-2,15,-2c267,159,261,159,257,160v7,-3,13,-2,19,-3c270,157,265,157,259,158v4,-4,12,-2,17,-3c272,155,266,155,261,155v2,-3,9,-2,12,-2c276,153,279,153,283,153v-6,-1,-14,-1,-20,-1c263,152,263,152,263,151v1,1,2,1,2,c265,151,265,151,265,151v4,,6,,10,c272,150,267,150,264,150v,,1,-1,1,-1c278,148,289,152,297,158v-3,-1,-6,-1,-9,-1c291,157,294,158,297,159v-3,1,-8,2,-11,2c289,162,293,160,297,160v-3,2,-6,3,-9,5c291,164,294,162,297,161v-4,5,-10,9,-16,13c288,171,293,167,298,162v-3,4,-6,8,-9,12c288,175,285,177,284,179v,,,,,c278,183,270,186,264,189v,1,-1,2,-2,2c262,191,262,190,262,190v-2,1,-4,2,-6,2c257,191,259,191,259,190v1,,2,,2,-1c262,189,262,189,263,188v,,-1,,-1,c253,193,244,196,233,198v7,-1,13,-3,20,-5c253,193,253,193,253,193v1,,1,,1,-1c254,192,254,193,254,193v,,1,,,-1c255,192,255,192,256,192v,,,,,c255,193,254,194,253,193v-6,4,-14,5,-21,7c233,201,233,200,234,200v-1,1,-3,1,-4,1c230,200,232,201,232,199v,,,,,c231,199,231,200,231,200v,,-1,-1,-1,-1c229,200,228,200,227,199v1,,4,,6,-1c231,198,230,198,228,199v1,-1,2,-1,2,-1c230,198,230,198,230,198v,-1,1,,1,c231,197,233,198,233,197v-4,,-7,1,-10,c225,197,228,197,231,196v,,,,-1,c231,195,234,196,235,195v-5,1,-9,1,-14,1c228,195,235,194,240,193v,-1,,-1,,-1xm228,189v1,,1,-1,2,c229,189,228,189,228,189xm231,188v,1,-1,,-1,1c230,188,231,188,231,188xm230,187v,,1,,1,c231,187,230,187,230,187xm241,169v-2,5,-10,4,-14,3c229,170,233,171,236,170v1,,2,,4,-1c238,171,234,171,232,172v2,,7,-2,9,-3xm237,173v-1,,-3,1,-4,1c234,173,235,173,237,173xm236,174v7,-4,13,-10,17,-16c251,158,251,159,250,160v,,,,1,c248,162,244,163,241,164v,,,,,c241,164,242,164,242,163v1,,1,,1,1c244,163,245,163,246,163v-4,2,-9,3,-14,4c232,167,232,167,232,168v4,-1,10,-2,15,-4c247,164,246,165,245,165v-5,1,-11,4,-18,4c227,169,227,170,227,170v4,,7,-2,11,-2c240,167,242,168,244,167v-5,2,-11,3,-18,4c227,169,228,166,230,165v-1,-1,-1,,-2,c229,163,230,160,232,158v,,1,,1,-1c234,156,240,153,235,152v-4,3,-6,7,-11,9c225,159,227,158,228,157v,,,,,c226,158,225,159,223,161v1,-4,6,-7,9,-9c232,151,232,151,232,151v-4,3,-7,6,-9,9c222,157,225,155,227,153v2,-1,8,-7,3,-3c228,152,225,155,223,157v,-5,6,-7,8,-10c229,148,227,150,225,152v2,-4,7,-8,10,-12c235,139,235,139,235,139v-1,,-1,,-1,c232,140,230,142,228,142v1,-9,5,-16,13,-18c242,123,244,123,245,122v7,-2,16,-1,23,1c269,123,268,123,268,124v1,,1,,1,c269,132,267,143,261,151v-7,9,-14,20,-26,26c235,177,234,176,234,176v1,-1,2,-1,2,-2xm216,179v,-1,,-2,1,-3c223,173,221,161,229,160v-4,6,-5,16,-13,19xm224,176v,,,,,c224,176,223,176,223,176v1,,1,,1,xm220,180v,,,,,c220,181,220,181,220,181v,,,,,-1xm194,174v,,,1,1,1c195,175,195,174,195,174v,,-1,-1,-1,-1c194,171,194,171,194,169v1,1,1,2,1,3c195,172,196,172,196,172v,2,1,2,1,3c198,176,200,179,202,177v-1,-4,-6,-5,-6,-8c196,168,196,169,195,169v-1,-4,-3,-6,-4,-9c190,160,190,159,189,159v-1,,,1,-1,1c188,160,188,160,188,159v,,,,-1,c186,154,189,146,186,143v-2,-1,-4,-2,-5,-2c180,142,182,142,183,144v,-1,1,-1,2,c185,144,185,145,185,146v-4,-2,-10,-5,-8,-11c180,136,181,130,184,132v,1,,1,,1c184,133,184,133,185,133v1,2,2,4,2,8c187,141,187,141,187,141v,,1,,1,c188,143,189,144,190,145v,2,1,4,1,7c190,154,190,157,188,158v,1,,1,1,1c190,158,190,158,190,157v,,,,,c191,154,192,152,192,149v1,1,2,4,1,6c193,155,193,155,193,155v-4,5,6,-5,10,c203,156,203,157,204,157v,1,,1,,1c206,159,204,161,205,163v1,-3,1,-7,2,-9c208,154,208,154,208,154v,-1,,-1,,-1c208,153,208,153,208,152v-1,1,-1,1,-2,1c206,151,205,151,204,151v-1,,-1,,-2,c204,149,205,148,208,147v-2,-1,-4,2,-5,2c203,149,203,149,203,148v,,,,,c202,149,201,150,200,150v2,-3,6,-7,4,-12c206,138,206,135,205,134v,4,-3,6,-5,8c200,140,201,139,202,138v2,-3,1,-7,2,-10c203,127,203,128,202,128v,,,,,1c201,129,201,129,201,129v,,,,,1c200,129,200,129,200,130v,,,1,,1c200,131,200,130,201,130v-1,,-1,1,-1,1c200,131,198,132,197,134v-1,,-1,,,1c196,135,196,135,196,135v,1,,,-1,c195,135,195,135,195,135v,1,,1,1,2c196,137,196,136,196,136v1,,2,-1,2,-2c198,134,198,134,198,134v1,,1,-1,2,-1c199,134,198,135,198,136v-1,,-2,1,-3,2c195,137,194,137,194,137v,,,,-1,c194,137,194,137,194,138v-1,-1,-2,-1,-3,c191,137,191,137,191,137v-1,,-1,,-1,c190,138,190,139,190,140v2,,1,-1,1,-1c192,139,191,139,192,139v,,,,,c193,139,193,139,194,140v2,,2,3,3,5c198,144,198,144,198,144v3,1,4,-3,6,-5c203,142,202,145,201,148v-1,1,-2,2,-3,2c198,146,195,146,193,144v,,1,,1,c194,144,195,144,195,145v,,,,,c195,143,193,142,192,143v,-1,,-1,,-1c192,141,191,142,190,142v,-1,,-1,-1,-1c190,141,190,141,190,141v,-2,,-3,-1,-5c191,136,193,135,193,133v2,-2,3,-3,6,-3c203,126,203,122,206,118v2,-2,4,-4,6,-5c211,120,205,125,207,131v-1,4,2,11,-3,13c206,144,209,141,208,139v1,2,,4,-2,5c206,144,206,145,206,145v1,,1,,2,-1c208,144,207,145,207,145v,1,,1,,1c208,146,208,146,208,145v1,1,1,1,1,2c209,146,209,146,209,146v1,,1,,1,c211,146,211,145,211,145v-1,-1,-1,,-1,c210,145,210,145,210,144v,,-1,1,-1,1c209,144,210,144,209,143v1,,1,1,1,1c209,143,210,143,210,142v-1,1,-2,2,-2,2c207,144,208,143,208,143v,,,,,c209,142,210,141,210,139v,,,2,,3c211,142,210,141,211,141v,-1,,-3,,-4c219,137,222,128,228,123v,-1,3,-1,3,-2c233,121,235,119,236,120v-2,1,-5,4,-7,6c231,125,232,123,234,122v-5,10,-10,22,-17,29c217,153,216,155,215,157v,1,,2,-1,3c214,158,215,157,214,156v1,-2,2,-4,3,-5c217,150,218,150,218,149v-3,2,-3,5,-5,7c213,157,212,157,212,157v,,-2,-2,,-4c212,153,212,153,213,153v-1,1,-1,2,-2,2c213,155,214,153,215,153v-1,-2,-2,,-2,c212,152,215,152,214,151v2,-1,3,-2,4,-3c215,148,215,151,213,151v,-1,1,-3,2,-4c215,147,215,147,215,146v2,-1,4,-3,5,-5c221,141,222,139,223,138v1,-1,1,-2,2,-3c221,138,218,143,215,146v-2,,-2,1,-3,1c212,147,212,146,212,146v,1,-2,1,-2,2c210,148,210,148,210,148v-1,1,-2,3,-3,4c209,151,211,149,213,148v-1,3,-3,5,-3,8c209,158,210,161,211,163v,-2,-1,-4,,-6c213,160,212,164,211,166v-1,1,-1,,-1,c210,166,210,166,209,166v,1,1,,1,1c210,167,210,167,210,167v1,,,,1,c211,168,210,169,210,170v-1,-1,-2,-2,-3,-3c207,169,210,172,209,175v,,,,,c211,180,208,184,205,186v,-1,,-4,-1,-5c204,186,202,191,196,189v2,-5,-2,-10,-2,-15xm193,182v1,,,,1,1c194,182,194,182,194,182v,-2,-2,-3,-1,-5c194,177,193,178,194,178v,,,,-1,c194,180,194,182,195,182v1,3,1,6,-1,7c194,187,194,184,193,182xm192,191v-3,2,-4,7,-9,6c181,196,179,193,177,192v1,-1,2,-3,3,-4c180,186,182,184,182,183v,-1,,-1,,-1c180,184,180,186,178,188v,,,,,1c177,190,176,190,176,192v-1,-1,-2,-1,-3,-1c175,189,177,188,178,185v-2,2,-3,4,-6,5c172,190,172,190,171,190v,,,,,c171,190,171,190,170,190v2,-2,4,-3,5,-4c173,187,171,189,168,189v-1,-1,-2,-4,-2,-6c166,183,167,182,168,182v,-1,1,-2,1,-2c174,174,175,164,185,162v-1,3,1,6,,8c185,171,185,172,185,172v2,-3,,-7,2,-9c187,162,187,162,187,162v,,,,,1c187,163,187,163,188,163v,,,-1,,-1c188,162,188,163,189,163v-1,1,,2,,2c189,164,189,163,189,162v,,,,,-1c189,161,189,161,189,161v,,,,,c189,161,189,161,189,161v,10,4,20,3,29c192,191,192,191,192,191xm149,176v,-1,-1,-2,-1,-3c149,175,153,172,154,171v-1,4,-1,8,-3,10c150,180,149,178,149,176v,,,,,xm149,178v-1,,-1,,-1,c148,178,149,178,149,178xm151,120v,,,,1,c152,118,154,114,152,111v,-2,-1,-5,-2,-7c152,105,153,108,153,110v1,-2,-1,-4,-2,-6c153,104,153,106,154,108v1,-1,1,-1,1,-1c159,111,155,118,156,123v-1,4,1,8,2,11c158,134,158,135,158,135v-1,,-1,-2,-1,-3c157,132,156,132,156,132v,1,1,2,1,4c157,135,156,135,156,135v-1,-1,-1,-5,-1,-6c154,132,156,133,156,136v,1,,1,,1c156,137,156,137,156,137v-1,1,-1,1,-2,1c153,136,154,133,153,131v,2,,6,1,8c153,140,152,140,152,141v-1,-1,-1,-2,-1,-3c151,138,151,138,151,138v,-2,-1,-3,,-4c150,131,151,128,152,126v-1,,-1,,-1,-1c150,128,150,131,150,133v-1,1,1,4,,5c151,139,151,140,150,140v-1,-2,,-4,-1,-5c149,135,149,136,149,137v-1,-5,1,-12,2,-17xm150,119v,-4,,-10,-1,-15c148,103,148,103,148,102v,,,,1,c151,108,153,113,150,119xm162,73v-3,-5,-4,-12,-5,-18c158,61,161,67,162,73xm156,49v1,2,1,4,1,6c156,53,157,51,156,49xm161,81v1,-3,2,-8,4,-11c165,70,165,71,165,71v,,1,-2,,-2c166,68,167,66,168,65v,2,-2,6,-1,8c168,69,167,65,170,62v,1,-1,3,-1,5c170,67,169,67,170,67v-1,-2,1,-4,,-6c171,62,172,61,173,60v1,4,,8,1,12c176,70,173,67,174,64v,-1,,-2,,-3c174,61,174,60,175,60v,,,,-1,c174,60,175,60,175,60v,3,,4,1,6c177,65,175,62,176,60v4,1,4,6,4,9c181,76,180,84,181,92v,-5,-1,-9,1,-14c181,75,180,69,181,65v-1,-1,-1,-1,-1,-2c184,70,182,79,183,86v1,-7,,-14,,-19c185,69,184,73,184,76v,,,,,c185,76,185,75,184,75v1,-1,,-3,,-5c185,71,186,73,185,74v1,,1,,1,c186,78,186,81,186,84v1,2,,5,,7c188,88,187,84,187,81v-1,-2,,-4,-1,-7c188,77,188,82,188,85v,,,,,c188,85,188,84,188,84v,,,-1,,-2c189,82,188,79,188,78v,,,,,-1c190,80,189,86,189,90v,,1,,1,c190,88,190,85,190,82v1,3,2,7,2,11c192,97,193,104,190,107v,-2,1,-5,,-6c190,101,190,102,190,102v,,,,,-1c189,103,190,108,188,109v,-2,1,-4,1,-7c188,105,188,108,186,110v1,-5,2,-8,2,-13c188,97,188,97,188,97v,2,-1,7,-1,9c186,107,186,110,185,111v,-3,,-6,1,-9c186,102,186,102,186,102v-1,1,-1,3,-1,5c185,107,185,106,185,106v,,-1,,-1,c184,105,184,104,184,103v,,-1,,-1,c183,108,182,116,179,120v,,1,-1,1,-1c181,116,181,113,182,110v-1,-1,,,-1,c181,108,182,106,182,105v,,,,,-1c181,106,181,109,181,110v,1,,1,,1c181,112,181,113,180,114v,-1,1,-2,1,-3c179,115,179,119,177,122v1,-2,1,-3,1,-5c180,113,180,110,181,106v,,,-1,-1,-1c179,108,179,111,178,114v,-3,,-5,,-7c177,109,177,115,176,116v,-1,1,-2,,-4c176,112,176,112,177,112v-2,-4,,-7,-1,-12c176,103,176,105,176,108v-2,-1,-2,-4,-1,-5c174,102,175,99,174,98v,3,,6,,8c174,106,173,106,173,106v,-1,,-3,,-3c173,98,173,93,172,89v-1,5,2,13,-1,18c171,105,171,102,170,100v,4,1,10,-1,15c169,112,170,109,169,106v,,,,,c169,104,170,102,168,100v1,1,,2,1,3c169,107,169,111,168,116v-1,-3,,-6,-1,-10c167,109,167,111,166,114v,-3,1,-5,,-9c165,109,164,114,164,118v-1,-3,1,-7,,-10c165,101,165,94,164,87v,1,,1,,2c164,89,164,89,164,89v,10,,17,-1,25c163,114,163,114,163,114v,1,,3,-1,4c162,116,163,112,163,110v-2,,-1,2,-1,3c161,111,162,108,161,107v,,,,,c160,105,161,103,161,101v-1,,,,,c160,101,160,101,160,102v,4,-1,7,-1,11c158,103,159,92,160,82v1,,1,-1,1,-1xm200,97v3,5,-1,11,-2,15c199,111,200,109,200,107v1,1,,2,,3c200,109,200,110,200,110v,1,-1,3,-1,4c199,114,199,114,198,114v,1,,3,,4c199,116,199,113,200,111v-1,6,2,11,-1,15c200,125,199,124,200,124v-1,-1,,-2,,-2c200,121,200,119,199,119v-1,,,,-1,c199,121,199,124,198,127v,,,,-1,c197,126,198,125,198,124v-2,,-1,3,-2,4c196,128,196,128,196,128v,1,,1,-1,1c196,127,196,126,196,123v,,,,,c194,126,195,130,193,132v1,-4,2,-7,1,-11c194,125,194,129,191,131v1,,1,-2,1,-3c192,128,191,129,191,129v,-1,,-2,,-3c191,126,191,127,191,127v,-3,1,-6,2,-8c191,120,191,123,191,125v-2,-2,-1,-6,-3,-8c187,118,187,119,187,121v-1,,-1,,-1,-1c185,122,185,123,184,125v-1,-1,,-2,,-2c183,124,183,125,182,127v,-2,1,-4,2,-6c184,121,184,122,184,121v1,-2,3,-4,4,-7c185,118,181,122,180,128v,,,,,c179,129,178,131,177,132v,-2,1,-3,2,-5c179,127,179,127,179,127v,-2,2,-2,1,-4c182,121,183,119,184,117v2,-1,2,-4,4,-5c188,112,189,112,188,111v4,-4,9,-9,11,-15c199,96,199,96,199,96v1,1,-1,2,1,1xm203,103v,,,,-1,c201,96,206,90,212,88v-3,3,-6,8,-8,12c209,95,211,86,219,83v-4,5,-8,10,-11,16c211,94,215,90,217,85v2,-1,4,-3,6,-4c224,81,224,80,226,80v-4,4,-8,8,-10,12c220,88,223,83,227,80v1,,1,,1,c226,82,223,84,222,87v2,-2,4,-5,7,-6c227,85,225,89,223,94v3,-5,5,-10,8,-14c230,84,229,89,228,93v1,-3,2,-8,4,-12c238,87,235,99,237,108v-1,4,-1,10,-6,12c232,118,233,117,233,115v-7,8,-12,16,-22,20c215,132,219,129,223,125v-3,2,-5,4,-8,6c215,131,215,131,216,131v-2,,-4,3,-7,3c214,130,220,126,224,120v-5,5,-10,9,-15,12c213,126,220,123,223,117v-2,2,-4,4,-6,6c217,123,218,122,218,122v-3,2,-6,5,-9,7c213,125,218,122,221,116v-3,2,-5,5,-7,7c215,122,216,121,217,119v,,-1,,-1,c217,117,220,116,220,114v-3,3,-6,6,-10,9c213,120,216,118,218,114v,,-1,1,-1,1c218,114,219,112,220,111v-3,3,-6,6,-9,9c215,115,219,110,222,104v-3,3,-5,7,-9,10c213,114,214,113,213,113v3,-4,5,-7,7,-11c217,105,216,108,213,111v1,-4,3,-6,4,-9c215,104,213,108,212,111v-1,,-1,,-1,c211,110,212,109,213,108v-3,3,-4,5,-7,8c208,112,211,107,212,103v-3,3,-4,8,-6,12c205,115,205,116,204,117v1,-4,4,-9,6,-13c210,104,210,103,210,103v-3,4,-5,9,-8,13c203,112,206,109,207,105v-2,3,-2,6,-5,8c202,111,204,108,205,106v,-1,-1,,-1,1c203,107,203,110,201,111v,-2,1,-4,1,-6c203,105,203,104,203,103v,,,,,xm243,110v,-1,2,-1,2,-2c243,109,240,112,238,113v1,-3,5,-5,7,-8c243,106,241,108,239,109v1,-3,5,-4,7,-6c248,101,250,100,252,98v-5,2,-9,5,-13,9c242,102,248,99,253,96v-5,2,-10,6,-14,9c245,95,259,92,269,87v-11,4,-22,8,-31,15c241,97,247,96,252,92v-5,2,-10,5,-14,8c238,98,241,98,241,97v-1,,-2,1,-2,c248,90,262,86,274,82v9,-4,19,-2,15,9c287,93,287,97,286,99v,1,1,1,1,1c286,110,281,117,277,123v-2,2,-4,5,-6,7c270,126,274,125,275,122v-2,1,-3,3,-4,5c270,123,275,122,276,119v,,,,,c275,120,272,123,271,125v-1,-1,,-2,,-2c271,123,271,123,271,122v1,-1,2,-1,3,-3c273,120,272,121,271,122v-1,-1,-1,-1,-2,-1c271,119,274,117,275,115v-2,2,-4,4,-6,6c268,120,267,120,266,120v2,-1,4,-3,6,-5c273,114,276,114,276,112v-3,3,-7,5,-10,8c264,120,263,120,262,120v5,-3,10,-6,13,-10c276,110,276,109,276,108v-4,4,-9,9,-14,12c260,120,258,119,256,120v1,-2,2,-1,2,-3c257,118,255,120,253,119v1,-2,4,-3,5,-5c256,115,255,118,252,119v,-1,1,-1,1,-1c252,117,251,119,250,119v3,-3,6,-4,8,-7c254,115,251,118,247,120v3,-3,6,-5,8,-8c255,111,255,112,255,112v2,-2,4,-4,6,-6c257,108,255,111,252,114v,,,-1,1,c252,114,252,114,251,115v-1,2,-4,3,-7,5c245,119,247,118,248,117v-2,,-2,1,-3,2c246,117,249,115,251,113v-1,,-1,1,-2,1c251,112,253,111,254,109v-2,2,-5,4,-7,6c247,115,247,115,247,115v-2,3,-6,5,-9,7c240,120,243,118,246,116v,-1,-1,,-1,-1c247,114,248,113,249,112v-4,2,-7,5,-11,8c241,116,246,113,249,110v-3,1,-6,4,-9,6c242,114,245,112,247,109v-4,3,-7,5,-10,8c239,114,243,112,246,109v-1,,-2,1,-3,1xm290,93v1,-3,5,-4,7,-6c295,87,293,89,291,90v2,-5,11,-5,17,-6c300,87,294,91,289,97v-1,-1,,-2,1,-2c290,93,294,92,295,90v2,-1,3,-2,5,-3c296,88,293,91,290,93xm296,82v,,1,-1,2,-1c297,82,297,82,296,82xm280,121v,-1,1,-1,2,c282,121,281,121,280,121xm293,121v-6,,-10,3,-15,4c280,121,287,120,293,121xm269,134v,,1,,,c270,134,270,135,269,135v,,,,,-1xm252,119v,,,,-1,c251,119,252,119,252,119xm253,114v,,,,,c253,114,253,114,253,114xm209,126v1,-2,3,-3,5,-5c213,123,211,125,209,126xm202,113v,,,,,c202,113,202,114,201,114v,,1,,1,-1xm201,93v,,,-1,,-1c202,92,201,93,201,93xm189,133v-3,-2,-2,-9,-1,-13c188,120,188,120,188,120v,2,1,4,2,6c190,128,190,131,189,133xm188,138v,-1,,-1,,-1c188,137,188,137,188,137v,-1,,,1,-1c189,138,189,140,189,141v,,,,-1,c188,140,189,139,188,138xm188,139v,,,-1,,-1c188,138,188,139,188,139xm183,130v1,-3,1,-7,4,-9c185,124,184,127,183,130xm184,129v,-2,1,-2,1,-3c185,127,185,128,184,129xm179,132v,-2,1,-3,1,-4c181,129,179,130,179,132xm177,128v,-1,,-1,,-1c178,127,177,127,177,128xm173,170v-4,3,-11,-2,-14,2c158,170,160,166,163,167v-1,,,,,1c163,168,164,167,164,167v,1,-2,1,-2,2c165,169,168,167,172,167v1,,3,-1,4,-3c177,164,177,164,178,164v-1,2,-2,3,-4,4c174,169,173,169,173,170xm169,179v-1,,-2,1,-3,1c166,179,167,178,168,178v,,,-1,,-1c167,177,166,178,165,178v,,1,-1,1,-1c166,176,166,176,165,176v3,-1,5,-2,7,-4c171,174,170,177,169,178v,,,1,,1xm166,181v,,1,,1,c167,181,167,181,166,181v,,,,,c165,181,166,181,166,181xm165,175v,1,-1,1,-2,1c163,176,163,176,163,176v-1,,-2,-1,-4,-1c160,174,159,173,159,173v1,-1,3,-3,4,-2c165,171,167,173,170,172v,1,-1,,-1,1c167,173,165,175,163,175v1,1,1,,2,xm167,175v,,-1,,-1,-1c167,174,167,175,167,174v1,,,1,,1xm164,143v-1,1,-2,2,-3,3c160,146,161,146,161,146v-3,1,-2,5,-4,6c156,151,155,149,154,149v1,-5,6,-6,10,-6xm160,142v,,,,,-1c161,141,161,142,161,142v,,,,-1,xm158,152v2,-2,3,-5,5,-7c164,145,165,144,166,144v1,-4,5,-6,4,-10c169,135,169,136,170,136v-1,2,-3,4,-4,6c165,142,164,142,163,142v2,-2,-2,-2,-1,c162,142,162,142,161,142v1,-1,1,-2,,-3c160,139,161,140,160,140v,-1,,-2,-1,-1c159,140,160,140,159,141v,-1,-3,-3,-3,c157,141,158,141,158,141v,1,,,,c159,142,159,142,159,142v-3,2,-6,3,-6,7c147,149,150,141,154,140v,,,-1,1,-1c156,139,157,138,158,138v,,,1,1,c159,138,159,138,159,138v,-1,1,-1,1,-2c162,137,163,136,164,135v,,-1,,-1,c163,134,163,133,163,132v1,,,2,1,2c164,128,163,122,168,120v3,-3,3,-6,5,-9c172,110,173,109,173,108v1,-1,,,,1c174,109,174,108,174,108v2,2,1,6,-1,9c173,117,174,117,174,117v,,1,-1,1,-2c176,118,173,121,171,122v1,,2,-1,3,-2c174,121,174,123,172,123v-4,5,2,10,,15c172,140,170,142,169,143v,,-1,,-1,-1c169,142,170,141,171,140v-2,-1,-3,2,-4,3c171,145,167,151,164,152v1,-1,2,-1,2,-3c166,149,166,150,165,150v,1,-3,1,-2,3c163,153,162,153,162,153v,-1,2,-3,3,-4c163,149,161,150,161,148v-1,,-1,1,-1,1c160,150,161,150,161,150v,1,,1,-1,1c160,152,159,154,158,154v-1,-1,,-1,,-2xm157,137v,-1,,-1,,-1c157,136,157,136,157,137v,,,,,xm158,135v,,,1,,1c158,136,158,136,158,135xm161,135v,,,-1,,-1c161,134,161,134,161,135xm165,114v1,,1,,1,c166,115,166,116,165,117v,,,-2,1,-2c165,115,166,114,165,114xm166,113v1,,1,,1,c167,114,167,115,167,116v-1,-1,,-2,-1,-2c166,114,166,114,166,113xm177,153v-1,,-2,-2,-4,-2c173,153,178,154,180,156v,-1,,-1,,-1c180,156,180,156,180,156v-1,1,-1,3,,3c179,160,179,160,179,160v,-1,-2,-2,-2,-3c175,156,172,154,169,156v-1,-1,-3,-2,-4,-2c167,153,168,154,169,155v1,,,,1,c170,153,168,153,167,152v1,-1,3,-1,5,c172,151,171,151,171,150v-1,,-2,,-3,c169,148,171,146,169,144v1,-1,2,-2,3,-3c173,142,173,146,172,148v3,-2,6,,5,5xm179,154v,-1,-1,,-1,-1c178,152,178,152,178,150v,,1,1,1,1c179,152,180,153,179,154xm166,166v,,,-1,,-1c167,164,173,164,175,164v-3,4,-7,2,-10,3c165,166,165,166,166,166v,,,,,xm173,163v-3,-3,-6,1,-8,c164,163,164,163,164,163v,1,1,1,1,1c164,164,163,164,163,164v,,,,1,c163,163,163,163,163,162v3,,9,-3,12,c175,163,174,162,173,163xm162,159v1,-2,3,-1,4,c166,160,165,160,164,160v,,-1,,-2,-1xm170,158v-1,,-2,1,-3,1c167,158,166,158,167,157v1,-1,2,,3,c170,158,170,158,170,158xm171,156v,,1,,1,c172,156,171,157,171,157v,,,-1,,-1xm175,160v-1,,-1,,-1,-1c174,159,174,160,174,160v-1,-1,-1,-1,-2,-2c172,158,172,158,172,157v1,,1,,3,1c175,158,175,158,175,159v,1,-1,,,1xm161,153v-1,,-1,,-1,c160,152,161,151,162,150v1,,1,,1,c163,151,161,151,161,153xm159,156v2,-3,6,-2,8,c166,156,166,157,165,157v-1,-1,-3,,-3,1c161,158,159,158,159,156v,,1,,1,c160,156,159,156,159,156xm164,165v-3,-1,-8,,-10,4c153,169,152,172,150,172v1,-6,9,-10,14,-7xm178,163v,-1,,-1,,-2c179,161,180,160,181,161v,1,-1,1,-2,1c179,163,179,163,179,163v,,-1,,-1,xm180,158v,-1,1,-2,2,-2c182,156,182,157,183,157v,2,-2,2,-3,1xm183,155v,,,,,-1c184,154,184,154,184,154v1,1,1,2,,2c183,156,183,156,183,155xm184,152v,,,,,c184,151,184,151,183,150v1,,1,,2,c185,151,185,151,185,152v,,-1,,-1,xm184,148v-1,2,-2,,-4,c180,148,180,148,180,148v1,1,2,1,3,2c183,152,182,154,180,154v1,-7,-9,-11,-5,-18c175,142,180,145,185,147v,,,1,-1,1xm176,133v,-2,-1,-2,-1,-3c175,130,175,129,174,129v,1,1,3,1,4c175,135,174,135,173,136v,,,-1,1,-1c173,134,174,133,173,133v1,,,1,1,1c175,133,174,130,173,130v-1,,,,,1c171,129,171,126,173,124v,,,,1,c173,124,173,124,173,124v2,2,2,4,3,7c176,131,176,131,176,130v,1,,2,,3xm175,124v,,1,-1,2,-2c177,123,176,124,175,124xm160,131v,,,,,c161,130,160,129,160,127v1,2,3,4,2,7c162,134,162,134,161,133v,,,1,,1c161,133,161,132,160,132v,,,2,1,2c159,134,161,132,159,132v,,,,,1c158,131,159,127,158,125v1,2,2,4,2,6xm149,142v-1,,-1,-1,-1,-1c149,141,149,141,149,142xm158,157v-2,,-4,,-5,-1c153,153,150,151,148,149v5,,9,3,10,8xm148,141v,-1,-1,-1,,-1c148,140,148,141,148,141xm149,156v-1,-1,-2,-1,-3,c145,154,144,151,143,148v3,2,7,4,6,8xm145,147v-3,-5,-9,-7,-10,-12c134,134,134,133,134,131v1,2,2,4,4,6c143,137,147,141,147,147v-1,,-2,-1,-2,xm146,157v-1,,,1,,1c145,158,145,158,144,158v-3,-3,-4,-6,-3,-12c143,150,144,154,146,157xm145,162v,-1,,-1,1,-1c146,162,146,163,147,164v,1,-1,1,-1,2c145,166,144,165,143,165v-2,-2,-4,-3,-6,-6c139,161,143,159,145,162xm149,164v-4,-5,-2,-9,4,-7c153,157,153,157,153,158v3,,6,1,8,2c160,161,161,161,161,161v-1,,-1,1,-2,1c159,161,159,161,159,161v-1,,-2,1,-4,1c155,162,155,163,155,163v1,1,3,-1,4,c153,164,150,167,149,173v-1,-1,-3,-4,-2,-6c147,166,149,165,149,164xm162,166v-5,,-5,5,-4,9c158,175,157,175,157,175v,,-1,-1,-2,-1c155,175,155,175,155,175v1,1,2,2,2,3c157,178,157,178,157,178v,1,-1,1,-1,2c155,181,153,182,152,184v3,-4,1,-20,10,-18xm155,182v1,1,2,2,3,2c158,183,157,182,155,182v1,,1,,1,-1c160,185,161,185,157,181v,-1,1,-2,1,-3c159,178,159,179,159,179v,,,,,c159,179,158,179,158,179v1,2,3,2,3,3c160,182,159,180,158,180v,,-1,,-1,c158,182,161,183,161,185v,1,,,,c160,185,160,186,160,186v1,1,2,1,2,2c162,188,162,187,161,187v,,-1,,-1,-1c159,188,162,188,163,189v-5,,-6,-5,-8,-7c155,182,155,182,155,182xm158,176v2,1,6,1,6,4c164,182,164,186,166,188v,1,1,1,2,2c168,190,168,190,167,190v,,,,,1c168,191,169,191,170,190v1,1,1,2,2,2c170,192,169,192,168,191v,2,4,2,4,1c173,192,174,193,175,192v-3,2,-7,2,-9,c161,188,164,179,158,176xm192,177v-2,-5,,-9,-1,-14c192,164,192,165,193,166v1,4,,7,-1,11xm196,151v,,-1,-1,,-1c195,150,195,149,194,149v,-1,1,-1,1,-2c197,147,197,150,196,151xm200,153v-1,,-3,,-4,1c196,152,199,150,200,153xm195,150v-1,1,,2,-1,2c194,151,194,151,194,150v,,,,1,xm193,149v-1,-2,-2,-2,-2,-4c193,143,195,147,193,149xm201,153v1,-1,4,-1,3,1c203,155,203,153,202,153v,,,,-1,xm195,139v2,,5,-2,4,-4c199,135,200,135,200,135v,-1,1,-1,2,-2c202,136,199,141,195,139xm199,143v,,,,,c199,142,200,142,200,142v,,-1,,-1,1xm214,157v,,,,,1c214,158,214,158,213,157v,,1,,1,c214,157,214,157,214,157xm206,186v2,1,4,,4,-1c211,185,211,185,211,185v1,-1,2,-2,3,-4c214,186,209,191,203,189v1,-1,3,-2,3,-3xm208,185v3,-3,3,-8,2,-12c210,172,210,172,211,172v-1,-3,4,-8,2,-12c213,160,213,160,214,160v-1,1,-1,2,,2c215,162,215,161,215,161v-2,9,2,20,-7,24xm215,184v1,1,-1,2,-1,3c214,186,215,185,215,184xm216,164v,-2,1,-4,,-6c216,158,216,158,217,158v,-4,2,-8,5,-11c222,147,222,146,222,147v,-1,,-1,1,-1c223,146,223,145,223,145v1,-1,4,-1,7,-1c222,150,220,159,220,170v,2,-1,3,-2,4c218,173,219,171,219,169v-1,,-1,1,-1,2c217,171,218,173,216,173v1,,1,-2,1,-3c217,170,217,170,216,170v1,1,1,2,,3c216,169,214,167,216,164xm224,174v1,,1,-1,2,c225,174,225,174,224,174v,,,,,xm225,173v,,1,-1,2,-1c226,173,225,173,225,173xm225,172v1,,1,-1,2,-1c227,172,225,172,225,172xm229,159v,,1,-1,1,-1c230,159,230,159,229,159xm268,138v,-1,1,-1,1,-2c269,137,269,138,268,138xm312,158v-3,3,-8,3,-12,4c303,160,309,160,312,158xm302,160v,,1,,2,c303,160,303,160,302,160xm301,159v6,-2,12,-3,17,-7c312,154,306,157,299,158v8,-3,17,-5,23,-10c322,150,320,151,319,152v,,,1,,1c318,153,318,153,318,153v-4,4,-11,6,-17,6xm309,161v,,,,,c307,163,302,164,299,164v3,-1,7,-2,10,-3xm314,163v,1,1,1,1,2c312,165,310,165,307,166v2,-1,5,-2,7,-3xm307,163v-1,,-2,1,-3,1c305,163,306,163,307,163xm303,166v-2,1,-4,2,-7,2c298,167,306,164,303,166xm299,168v,1,-3,1,-5,2c295,168,298,169,299,168xm280,191v1,1,2,1,4,2c281,193,278,191,276,191v1,-1,2,,2,c276,190,272,189,269,188v10,1,20,7,30,5c301,194,303,194,305,195v-8,,-17,-1,-25,-4xm297,196v,,-1,,-1,-1c296,195,297,195,297,196xm283,196v-1,-1,-2,-1,-2,-1c281,195,282,195,283,196xm280,193v1,,2,,2,1c281,194,280,194,280,193xm280,196v-4,,-7,-1,-10,-2c274,195,277,195,280,196xm281,206v-1,1,-2,,-4,c277,206,277,206,277,207v-8,-2,-19,-4,-27,-7c260,201,272,206,281,206xm270,204v1,,1,,1,1c271,205,270,204,270,204xm222,208v1,,1,-1,1,-2c223,206,223,206,224,206v-1,1,-2,2,-2,3c222,209,222,210,221,210v,-1,1,-1,1,-2xm222,206v,,,1,,1c222,207,222,207,222,207v-1,,-1,,,-1xm221,204v,,,-1,,-1c223,203,225,204,227,202v3,1,6,-1,9,-1c232,203,227,204,221,204xm227,200v-2,1,-4,1,-6,1c222,200,225,200,227,200xm222,199v1,-1,4,-1,5,c225,199,224,199,222,199xm235,209v,-1,,-1,,-2c237,208,238,204,240,206v-2,1,-3,2,-5,3xm242,207v-3,1,-6,3,-9,4c235,209,239,208,242,207xm235,207v,-1,1,-2,1,-3c237,204,237,204,238,205v-1,,-2,1,-3,2xm246,210v-4,,-10,1,-13,3c236,211,242,206,246,210xm239,200v,,,,-1,c244,198,249,196,254,194v-4,3,-10,5,-15,6xm257,199v4,1,7,2,10,3c264,202,260,201,257,199xm221,210v2,-1,3,-2,4,-4c225,206,225,206,225,206v,1,,2,-1,3c223,210,223,211,221,212v,,,,,c222,212,222,212,222,212v2,-2,3,-5,6,-6c226,210,222,213,218,216v1,-2,3,-3,3,-6xm230,217v4,-4,15,-9,22,-5c243,213,236,214,230,217xm251,208v1,,2,1,4,1c255,209,254,209,254,210v1,,1,-1,1,-1c256,210,257,211,257,210v1,1,2,1,2,1c256,211,253,209,251,208xm261,211v2,,4,1,7,2c265,213,263,212,261,211xm274,215v,,,,,c275,215,276,216,277,216v,,-2,-1,-3,-1xm283,217v1,,2,,3,c285,217,284,217,283,217xm285,215v14,2,29,4,45,1c328,217,324,218,320,218v,,1,,1,c307,220,293,217,281,215v,,,1,,1c281,215,281,215,281,214v-2,,-4,,-6,-1c276,214,279,214,280,215v-2,-1,-4,-1,-7,-1c274,213,274,214,275,214v-7,-2,-14,-4,-20,-6c255,207,255,207,255,207v6,2,13,4,18,5c270,211,267,210,264,209v,,1,,2,c259,207,252,205,247,201v14,5,32,11,47,13c294,214,297,214,297,214v11,2,23,1,33,1c330,215,328,215,328,216v-1,,,-1,-1,-1c327,215,327,216,327,216v,,,,,-1c314,218,297,216,285,215xm323,214v1,,1,,1,c324,214,323,214,323,214xm331,215v,,1,-1,2,c332,214,331,215,331,215xm334,214v-2,,-3,,-5,c331,213,334,213,336,213v,,-1,,-2,1xm338,209v1,-1,2,-1,4,-2c341,208,339,209,338,209xm348,202v-9,1,-17,2,-25,2c329,205,337,204,344,204v-3,1,-9,1,-11,2c334,206,337,206,339,206v1,,2,-1,3,-1c339,207,333,206,330,207v,,1,,1,c330,208,329,207,329,207v3,1,6,,10,c332,208,327,210,320,209v,,-1,,-1,1c322,210,326,210,329,209v2,,5,,8,-1c337,209,336,209,336,209v1,,1,,2,c337,209,336,210,335,210v-5,2,-10,1,-16,2c325,212,330,212,337,211v-5,3,-13,2,-21,3c316,214,317,214,317,214v-10,,-21,,-30,-2c287,212,287,212,287,211v-12,-2,-24,-5,-35,-9c261,204,271,207,279,207v1,,3,,4,1c283,208,283,208,283,208v,,,,,c284,208,284,208,284,208v2,1,6,,8,1c289,209,286,209,284,209v6,1,10,2,15,1c297,210,294,210,292,209v6,,16,2,20,1c305,209,297,209,290,208v-3,,-6,-1,-9,-1c281,206,282,206,282,207v1,,,-1,,-1c283,207,286,207,287,207v1,,1,,1,c288,207,288,207,288,207v1,,,,,c296,207,304,208,312,208v-1,,-1,,-2,c310,208,311,208,310,208v-15,-1,-31,-1,-45,-8c280,204,296,204,311,206v,,,,,c308,204,304,205,300,204v,,1,,,c300,204,299,204,298,204v-1,1,-4,,-6,c292,204,292,203,292,203v-8,-2,-18,-1,-25,-5c277,200,284,202,296,202v-1,-1,-4,,-5,-1c283,200,275,199,268,196v16,4,32,6,48,5c313,200,309,201,305,200v3,-1,7,,10,c312,199,310,200,308,200v,-1,,-1,-1,-1c304,200,300,199,297,198v,,1,1,1,c298,198,297,199,297,199v,-1,,-1,,-1c293,197,287,196,283,194v9,4,25,3,33,5c312,197,303,197,297,195v5,1,10,1,16,1c321,200,334,202,344,201v-8,1,-17,1,-24,-1c327,204,339,202,348,202xm286,196v-2,,-2,-1,,xm295,199v1,,3,,5,1c299,200,296,200,295,199xm331,189v,-1,,-1,-1,-2c331,187,331,188,331,189xm330,189v-3,,-8,-2,-11,-3c323,187,327,190,331,190v,,1,1,1,1c328,191,323,190,320,188v,,,,,c323,190,329,192,333,192v,,1,1,1,1c329,193,324,192,320,191v4,2,10,3,15,3c337,195,340,197,342,199v-6,,-14,,-20,-2c328,200,335,199,343,199v,,,,,c343,199,344,200,344,200v-13,2,-24,-3,-36,-5c308,195,308,195,308,195v-3,-1,-9,-2,-12,-2c290,192,284,191,278,189v11,2,23,5,33,6c311,194,310,195,310,194v1,,1,,2,c312,195,313,195,313,195v-1,-1,-3,-1,-4,-2c309,194,310,194,310,194v,,-1,,-2,c308,193,309,194,309,194v,-1,-1,-1,-2,-1c307,194,308,193,308,193v,1,-1,,-2,c306,193,307,193,307,193v,,-1,,-1,c306,193,306,193,306,193v,,,,-1,c305,192,305,192,304,192v,1,1,1,1,1c304,193,302,192,301,192v,,1,,1,c297,191,292,190,287,188v,,,-1,,-1c286,187,284,187,283,186v8,1,16,5,23,5c306,191,307,191,308,191v,,1,,2,c300,189,291,187,281,184v10,,18,3,26,6c300,186,291,184,282,183v8,-1,14,3,21,4c297,185,292,183,284,181v10,-1,17,4,25,7c302,184,295,181,286,180v9,,16,5,24,6c303,183,296,180,288,178v10,1,18,6,25,9c307,183,299,180,291,178v7,,12,4,19,5c304,181,297,178,290,176v6,1,9,3,15,3c305,180,306,180,305,180v6,2,11,6,16,8c317,185,312,182,307,180v6,2,18,3,23,9xm279,187v4,,7,2,11,3c287,189,281,188,279,187xm361,146v-5,3,-11,4,-17,6c350,151,356,149,361,147v,,,,1,c356,151,351,156,344,157v7,-1,13,-5,18,-9c359,152,355,155,350,159v5,-2,9,-6,13,-11c359,156,352,161,344,165v6,-2,11,-6,15,-11c359,156,357,157,357,159v-11,7,-20,20,-35,23c321,182,321,182,320,182v1,,2,,2,c323,182,324,181,324,181v-2,-2,-4,3,-6,c320,181,321,181,322,180v-2,-1,-6,2,-7,c318,180,321,179,323,178v-4,,-8,2,-11,c312,177,314,179,315,178v-6,,-15,-2,-23,-4c292,174,292,174,292,174v3,,4,1,7,2c298,174,295,174,294,173v5,2,12,3,18,3c307,175,300,175,296,172v13,5,26,-1,37,-4c323,169,310,175,298,171v14,1,27,-3,38,-8c335,163,332,164,332,165v-10,2,-19,6,-31,5c301,169,302,170,302,169v10,1,20,-2,28,-5c322,165,313,168,304,168v7,-3,18,-2,24,-6c324,163,320,164,316,165v,-1,-1,-1,-1,-2c319,162,323,161,327,160v-5,,-11,2,-16,3c313,160,316,160,320,159v-2,,-4,,-6,1c316,157,322,158,324,156v-2,,-5,1,-8,1c319,154,325,155,329,153v-3,,-7,1,-10,2c322,151,328,151,332,150v-4,,-7,1,-9,1c324,148,331,149,334,148v-3,,-6,,-9,c325,145,329,146,332,146v-2,-1,-3,,-5,-1c336,143,350,148,361,146xm352,144v2,-2,4,-2,7,-4c358,142,356,145,352,144xm363,132v,,-1,,-1,c363,132,363,132,363,131v,,,1,,1c363,132,363,132,363,132xm339,130v,-3,5,-3,7,-5c345,126,341,126,339,127v1,-1,,,,-1c341,125,343,125,345,124v-2,-1,-5,2,-7,1c340,124,342,123,345,123v,1,,1,,1c350,124,356,125,362,126v-2,2,-6,3,-9,5c356,130,360,129,362,127v1,,1,,1,1c360,129,358,131,355,133v3,-1,6,-3,8,-4c361,132,357,133,354,136v3,-1,6,-4,9,-6c363,131,363,131,363,132v-3,2,-7,4,-10,6c357,137,359,134,362,134v-1,1,-2,2,-4,3c359,137,361,136,361,136v,1,-1,2,-1,3c356,141,352,144,348,144v4,-2,8,-4,12,-6c360,138,360,138,360,138v-6,2,-11,6,-18,5c346,142,351,141,355,138v-5,2,-11,6,-17,5c342,142,345,141,349,140v-5,,-10,2,-14,2c338,141,342,140,346,139v-5,1,-10,2,-15,3c336,140,340,139,345,137v-5,1,-9,3,-15,3c336,138,342,137,347,133v-5,2,-10,4,-15,6c336,136,341,135,346,132v-4,1,-8,3,-13,4c338,132,345,130,351,127v,,,,,c346,128,341,131,336,133v3,-4,9,-4,13,-7c346,127,342,128,339,130xm327,123v-8,,-15,1,-22,4c313,126,322,123,330,123v-5,1,-12,3,-16,4c321,127,328,122,333,125v-3,1,-7,1,-11,3c327,128,331,126,336,126v-7,3,-14,5,-21,7c322,132,327,130,333,128v-8,5,-19,9,-30,10c312,139,324,134,332,131v-6,4,-13,7,-20,9c317,139,322,137,326,135v-2,3,-7,6,-10,7c322,141,327,136,333,133v-5,4,-12,7,-17,11c321,142,326,139,330,136v-4,5,-10,8,-16,10c320,146,325,142,329,139v-4,6,-12,9,-19,12c316,150,321,146,326,144v-7,7,-18,11,-29,13c302,155,308,154,312,151v-5,2,-11,4,-17,4c299,154,304,153,308,151v-4,,-11,3,-15,2c299,153,305,151,309,149v-5,1,-12,4,-18,4c299,151,307,148,313,144v-8,2,-15,8,-24,7c297,148,306,147,314,143v-9,2,-20,7,-29,6c295,147,304,144,311,139v-8,4,-18,9,-29,9c290,145,297,142,305,140v-11,1,-21,9,-33,6c284,145,294,140,305,136v-12,2,-20,9,-33,9c283,142,293,138,303,135v-7,1,-14,4,-20,6c283,141,283,141,283,141v-5,2,-11,3,-16,4c282,138,300,133,317,129v-17,2,-32,9,-49,13c275,138,284,137,290,133v-7,2,-15,5,-21,7c277,134,289,132,298,127v-10,3,-20,7,-28,11c275,133,284,132,290,128v-6,1,-13,5,-19,7c276,131,283,128,291,126v-7,,-12,4,-18,6c277,126,286,125,294,123v-6,,-13,2,-18,4c282,123,291,121,298,121v-1,1,-3,1,-4,2c297,123,301,121,304,121v-2,2,-6,2,-8,3c301,124,305,121,311,123v-3,1,-6,1,-9,2c311,124,320,122,327,123xm318,121v-1,,-2,,-4,-1c318,119,321,116,324,114v-1,2,-4,4,-6,7xm311,120v7,-3,13,-8,18,-14c325,112,320,120,311,120xm333,84v-6,4,-13,7,-20,10c321,92,327,88,333,85v-6,5,-14,8,-20,13c320,95,326,91,332,87v-3,4,-9,7,-14,10c323,96,328,92,332,90v-5,5,-11,9,-16,13c322,100,329,95,334,89v-4,9,-13,15,-22,20c320,107,326,101,331,96v-6,8,-14,14,-24,19c317,111,325,105,331,97v-3,9,-12,14,-20,19c319,112,327,107,331,99v-5,10,-15,23,-28,20c304,118,306,118,306,117v-2,,-5,2,-8,2c301,118,305,116,308,114v-4,2,-8,4,-13,5c300,117,305,114,309,111v-7,2,-11,7,-20,8c294,117,298,115,302,113v-5,1,-9,4,-15,5c295,115,301,111,308,106v-8,4,-14,9,-23,11c291,114,296,111,301,107v-6,3,-11,7,-18,10c289,111,298,107,304,102v-6,3,-12,8,-18,11c293,108,301,103,309,97v-4,2,-7,4,-10,6c298,103,299,104,299,104v-5,2,-9,6,-14,8c291,106,299,101,307,97v-8,3,-14,8,-21,12c295,101,305,94,317,88v-12,5,-21,12,-30,19c293,97,304,92,316,87v-11,2,-21,10,-28,16c292,95,303,90,312,87v-10,2,-18,7,-24,14c295,86,312,81,333,84xm299,81v5,-4,10,-9,14,-13c310,72,305,78,299,81xm293,82v3,-2,8,-3,9,-6c307,73,310,68,314,64v-4,8,-12,14,-21,18xm292,81v8,-6,18,-13,23,-21c311,70,301,76,292,81xm278,64v-1,,-1,,-2,1c276,64,277,64,278,64xm283,62v-2,,-3,2,-5,2c282,61,287,60,291,60v,,-1,1,-2,1c291,62,292,60,293,60v1,,,,,c294,59,295,59,296,59v-2,1,-3,2,-4,3c294,62,295,61,297,60v,-1,,-1,,-1c298,59,299,58,300,58v-2,2,-4,3,-5,5c296,62,299,60,300,58v1,1,2,,2,-1c304,57,305,56,308,55v-4,4,-9,7,-14,9c301,62,304,57,312,54v-4,4,-8,7,-12,10c301,64,302,63,303,63v4,-3,7,-6,11,-9c310,59,305,64,300,68v5,-3,10,-8,15,-13c312,61,306,65,302,70v3,-1,6,-4,8,-7c312,61,313,59,315,57v-3,8,-11,15,-19,20c296,77,296,77,296,77v,-1,1,-1,2,-2c294,76,291,78,288,79v3,-2,7,-3,9,-5c298,74,298,74,299,73v-4,2,-9,4,-13,5c289,76,293,74,296,72v-4,2,-12,7,-17,6c286,76,291,72,296,68v-6,4,-13,8,-20,10c280,76,285,73,289,70v-6,3,-13,7,-19,11c276,74,285,69,293,64v-8,4,-15,9,-22,14c276,72,284,69,290,64v-6,3,-11,7,-18,10c277,68,284,66,290,62v-5,2,-11,6,-16,9c277,66,283,65,287,62v-4,2,-8,4,-13,6c275,65,280,64,283,62xm250,47v6,-4,12,-9,19,-12c267,41,263,47,260,53v4,-5,7,-12,10,-18c267,45,261,56,256,64v7,-7,10,-19,16,-27c269,43,267,51,265,57v3,-6,5,-13,7,-19c273,44,269,52,266,59v4,-5,4,-11,7,-17c271,53,268,61,263,69v5,-6,8,-16,11,-26c273,57,265,70,258,81v7,-9,12,-18,15,-29c273,53,273,54,274,55v-4,8,-7,17,-12,24c267,72,270,64,274,57v,6,-4,11,-7,17c270,71,272,65,274,61v,6,-5,11,-5,15c269,76,269,76,268,77v,4,-4,6,-7,7c261,83,263,81,264,80v-3,1,-5,5,-9,6c256,85,258,84,259,83v-3,1,-5,4,-8,5c253,85,255,83,257,81v-4,2,-7,7,-11,9c248,87,251,85,253,81v-4,5,-9,10,-14,14c245,87,251,81,256,73v-6,6,-11,14,-17,20c240,88,246,85,248,80v-3,3,-6,7,-10,11c244,81,252,71,257,59v-6,10,-11,21,-20,29c239,83,245,79,247,73v-3,5,-7,9,-11,13c235,84,239,83,239,81v3,-2,6,-6,8,-9c243,76,240,80,235,84v,-1,,-1,,-1c241,76,245,71,250,63v-5,7,-10,13,-15,19c234,82,234,81,234,81v4,-6,9,-10,12,-17c245,66,244,68,242,69v,1,1,,1,c240,72,237,77,234,79v1,-4,5,-7,7,-11c238,71,236,75,233,77v,,-1,,-1,-1c236,68,242,62,248,55v-3,3,-6,5,-7,8c237,66,234,72,230,76v3,-7,8,-13,13,-19c237,62,233,70,228,77v4,-9,8,-17,15,-23c240,56,238,58,236,60v,1,1,,1,1c232,65,230,72,226,78v1,-6,5,-12,8,-17c231,64,229,68,227,72v,-5,4,-9,6,-13c231,61,229,64,227,67v3,-10,12,-17,23,-20xm248,31v,4,-2,8,-4,13c246,41,247,39,248,36v1,3,,7,-1,10c245,46,243,47,242,47v2,-5,4,-11,5,-17c247,30,247,31,248,31xm236,10v-1,3,-2,6,-3,9c235,16,236,13,236,9v1,,1,-1,2,-1c238,15,236,20,234,27v2,-4,3,-9,4,-12c239,13,239,11,239,9v1,5,-1,11,-2,17c239,22,240,17,241,11v2,6,-3,14,-4,21c240,27,241,20,242,14v1,10,-5,22,-7,32c239,36,241,28,244,17v2,9,-4,18,-5,27c242,37,244,30,245,23v,8,-4,17,-6,25c242,41,244,34,246,26v,8,-3,20,-9,25c237,49,239,49,238,47v-2,2,-2,5,-4,6c235,52,236,50,236,48v-2,2,-3,6,-6,9c232,53,233,51,235,47v-3,4,-5,9,-8,13c227,59,227,59,227,59v3,-6,5,-12,7,-20c232,45,230,52,227,57v-1,-1,,-2,-1,-2c229,49,232,42,233,35v-2,6,-4,11,-7,17c228,46,230,40,231,33v-2,5,-3,12,-5,17c225,42,230,34,232,25v-3,6,-5,14,-7,20c224,35,229,26,232,17v-4,7,-7,15,-8,23c222,37,224,34,224,32v2,-9,4,-18,12,-22xm228,17v-2,5,-4,11,-6,17c222,28,225,22,228,16v,,,1,,1xm226,18v-2,5,-4,9,-5,14c220,31,220,31,220,31v2,-5,2,-10,6,-13xm223,20v-1,3,-3,6,-4,10c217,27,221,22,223,20xm218,25v,1,-1,2,-1,3c217,28,216,28,216,28v1,-1,1,-2,2,-3xm211,30v-2,6,-5,10,-8,15c203,45,204,46,204,45v2,-4,5,-8,7,-13c211,38,207,45,204,49v,1,-1,2,-1,3c207,45,210,39,213,32v,5,-1,10,-2,15c213,41,214,36,214,29v1,1,1,1,1,2c215,32,215,31,215,32v-1,6,-1,14,-2,21c215,45,216,36,215,30v1,,1,,2,1c216,39,216,46,215,54v2,-8,2,-16,2,-23c217,31,218,31,218,31v2,8,,18,-1,26c219,50,219,43,220,37v1,6,,16,-1,22c221,52,221,45,221,38v1,2,2,5,1,7c223,45,223,46,223,45v1,3,-1,4,,5c224,50,223,49,224,49v2,9,1,21,,30c223,78,224,77,223,76v-1,1,-1,2,-2,3c223,76,224,71,224,67v-1,4,-2,10,-5,13c220,76,222,72,222,68v,,1,,1,c223,67,222,67,222,67v-1,5,-3,11,-6,15c218,79,219,76,220,73v-1,1,-2,3,-3,4c219,74,219,71,220,68v,-1,,-1,,-2c218,73,217,79,213,84v1,-2,2,-4,2,-6c215,78,215,79,215,79v,-2,1,-3,1,-5c215,77,214,81,212,84v-1,,-1,1,-2,1c213,81,214,73,217,68v,,-1,,-1,c214,73,213,78,211,83v,,,-1,,c210,85,209,87,207,88v3,-5,5,-12,7,-18c214,70,214,70,214,70v-3,7,-5,15,-10,22c205,90,206,86,208,84v,,-1,-1,-1,-1c207,83,207,83,207,83v2,-3,2,-6,4,-10c211,73,211,73,211,72v-1,1,,1,-1,1c210,73,210,73,210,72v,,-1,1,-1,1c207,79,204,86,201,92v,-1,1,-2,1,-4c202,88,202,89,201,89v2,-3,3,-6,4,-9c205,79,205,80,205,79v,-2,1,-3,1,-5c204,78,202,84,200,89v,-2,2,-5,2,-8c200,84,199,88,198,92v,,-1,2,-2,3c198,89,199,82,200,75v-2,6,-4,13,-6,19c194,89,198,80,199,73v-2,6,-4,12,-6,17c193,84,198,77,199,70v-2,5,-5,11,-7,16c193,80,197,73,199,66v-3,5,-5,11,-7,16c191,77,196,71,197,65v-3,4,-4,10,-7,14c190,73,195,68,196,62v-2,5,-5,10,-7,15c190,69,195,62,197,54v-2,5,-5,13,-9,19c191,65,194,59,197,52v-3,6,-7,13,-10,20c188,69,190,65,192,62v,-2,1,-3,2,-5c191,61,189,66,186,71v1,-6,5,-10,7,-16c190,59,188,64,185,68v,,,,,c186,65,188,63,189,61v-2,1,-3,3,-4,5c186,59,191,52,197,48v2,-3,5,-6,7,-8c207,37,208,33,211,30xm205,88v,-2,1,-4,1,-5c207,84,205,86,205,88xm204,81v-1,1,,,,-1c205,81,204,81,204,81xm193,99v1,-4,3,-7,4,-11c197,88,197,88,197,88v-1,4,-2,7,-4,11xm198,85v,1,,1,,2c197,86,198,86,198,85xm204,34v,1,,2,-1,4c203,36,203,34,203,32v,,,,,c204,32,203,34,204,34xm194,12v1,1,1,1,2,2c196,16,197,19,197,21v,-1,,-4,,-5c199,17,198,20,199,22v1,-1,-1,-2,,-3c200,21,200,24,201,25v,1,,1,,1c201,28,202,30,203,32v,,-1,,-1,c203,34,201,37,202,39v,1,,1,,1c201,37,202,34,202,30v-2,3,,9,-2,11c200,37,201,31,200,27v,6,,12,-2,17c198,39,199,33,198,28v,5,,11,-2,17c197,38,198,30,196,23v1,6,1,16,-1,22c193,34,194,24,194,12xm189,9v1,2,1,5,2,7c191,15,190,12,191,10v1,,2,1,3,2c194,22,193,29,193,38v-2,-6,-1,-12,-2,-18c191,23,191,26,191,28v-2,-4,-2,-9,-2,-14c188,15,189,20,189,21v-3,-2,-1,-5,-2,-6c187,15,187,16,187,17v-3,-2,1,-5,2,-8xm164,12v1,1,,2,1,2c166,13,164,11,166,10v,1,,2,1,4c167,12,167,11,166,9v1,,2,-1,2,-1c169,10,168,12,169,14v,-3,-2,-7,1,-9c170,9,171,11,172,15,173,14,169,4,171,4v2,-1,3,11,5,12c175,12,173,7,172,3v4,6,6,13,8,20c179,17,176,10,174,5v1,,1,1,2,1c182,13,185,21,187,31v-1,-6,-2,-12,-5,-17c190,22,190,37,193,47v-1,1,-1,2,-2,3c191,44,190,36,189,31v,7,3,15,,21c188,48,189,41,187,37v,,,1,,1c187,39,187,38,187,37v,1,,3,,3c187,40,187,39,187,38v2,8,3,15,-2,21c185,54,187,46,186,41v,8,-1,15,-2,21c184,54,184,46,183,38v,7,1,17,-1,25c181,57,182,50,181,43v,,-1,,-1,c180,43,180,43,180,44v,5,1,11,1,15c181,60,181,60,181,61v-2,-6,-2,-16,-5,-23c177,44,179,53,179,60v-1,,-1,,-1,c177,55,176,49,175,44v,3,1,10,1,15c175,58,174,59,173,59v-1,1,-2,1,-3,1c169,55,168,49,167,43v-1,6,3,13,2,19c166,57,165,49,164,43v,6,1,14,4,20c167,63,167,64,166,65,163,50,162,34,165,20v-5,16,-3,31,1,45c166,66,165,66,165,66v-2,-6,-4,-15,-4,-23c160,52,162,59,164,68v,,,1,-1,1c161,60,159,50,159,41v-1,11,2,20,4,29c159,61,156,51,157,41v-2,9,,20,2,30c156,65,156,55,155,47v,7,1,13,2,19c149,48,159,30,164,12xm154,60v,,,1,,1c154,61,154,62,154,62v,,-1,-1,,-2xm153,52v1,3,,6,1,8c153,58,153,55,153,52xm133,6v2,4,2,8,2,13c136,15,135,9,134,6v,,1,,1,-1c136,10,138,15,138,20v1,-6,-1,-10,-3,-15c138,9,140,14,141,20v,-5,-2,-10,-4,-14c143,10,144,18,146,26v,-6,-2,-11,-4,-16c147,14,148,20,150,26v,-5,-2,-8,-4,-13c150,16,152,21,154,25v1,9,-2,22,-4,32c150,52,151,49,152,44v-1,3,-2,7,-3,9c150,46,151,39,150,32v,7,,16,-2,22c146,46,150,38,149,30v-1,6,-2,14,-3,21c143,45,147,37,146,29v-1,6,-1,12,-2,18c141,41,144,34,143,28v-1,5,-1,10,-1,16c139,39,141,31,139,25v1,5,,11,1,15c136,37,139,31,138,26v-1,4,-1,7,-1,12c134,37,136,32,135,29v,3,,5,,8c132,35,133,30,133,26v-1,3,-1,6,-1,9c130,34,131,30,130,28v,2,,4,,6c130,34,129,33,129,34v,-1,,-1,,-1c128,31,129,28,129,26v-1,2,-1,5,-1,7c127,33,127,32,126,32v,-11,6,-17,7,-26xm148,56v,-1,1,-1,1,-2c150,54,149,56,148,56xm118,51v,,,,1,c119,51,119,51,119,51v3,-4,-1,-10,2,-14c120,38,121,38,122,38v,,-1,-2,,-3c123,37,123,41,125,43v,-2,-1,-4,-1,-6c126,41,128,45,130,50v,-2,-2,-5,-3,-7c127,40,124,37,123,34v5,5,8,11,11,18c132,45,128,40,125,34v5,5,8,12,12,17c135,46,131,41,128,36v2,,2,3,4,4c134,41,136,46,138,49v,-2,-1,-4,-2,-5c136,43,135,42,134,41v,-1,-2,-2,-3,-3c142,43,144,56,151,65v,1,,2,,2c152,67,152,67,152,67v,-1,,-1,,-1c155,70,161,75,158,82v-1,-3,-2,-6,-3,-8c155,77,158,81,158,85v-1,-1,-1,-4,-2,-5c156,83,158,87,157,91v-1,-2,-1,-4,-1,-5c156,90,158,93,157,97v-1,,-1,,-1,c157,98,156,101,156,102v,-2,,-3,-1,-6c155,99,156,102,155,105v-1,-4,,-10,-3,-15c154,95,154,98,154,103v-1,-2,-1,-4,-1,-7c152,95,152,92,151,90v,5,2,7,1,12c151,102,150,102,150,101v,-1,,-1,-1,-2c149,94,147,88,145,82v1,6,4,12,4,19c149,101,148,101,148,101v,-2,-1,-4,-1,-6c147,94,147,94,146,94v,-4,-1,-7,-2,-11c144,87,146,91,146,95v2,4,1,10,3,14c149,109,149,109,149,109v1,2,,4,,6c149,115,149,115,149,115v-1,1,,2,,3c147,116,149,112,148,111v,-6,-3,-13,-4,-18c144,91,143,87,143,85v,3,1,8,1,11c147,102,147,109,148,116v-2,-4,-1,-8,-3,-11c146,109,146,112,147,115v-2,-2,-3,-4,-2,-7c144,108,144,107,144,107v,2,,3,,5c142,108,141,104,139,99v,2,1,4,1,6c138,102,135,100,134,97v,,,,,c132,96,131,93,130,91v,2,1,3,1,4c129,93,128,90,127,87v,2,1,3,1,4c125,91,120,79,122,78v-2,2,1,7,1,9c122,86,121,86,120,84v,,,1,,1c114,76,117,61,119,52v-1,-1,-1,-1,-1,-1xm100,41v-1,1,-1,,-1,c99,40,99,41,100,41xm96,38v,,,,,c96,39,97,38,97,39v-1,,,-1,-1,-1c96,38,96,38,96,38xm92,35v-1,,-1,,-2,-1c91,34,91,35,92,35xm70,29v3,3,6,8,9,10c76,36,74,31,70,28v4,1,7,6,10,9c77,33,75,30,71,27v2,-1,4,,5,1c91,33,101,44,110,54v2,3,6,4,5,7c115,61,115,61,116,61v-1,1,-1,3,,4c115,65,115,65,115,65v,-1,,,,c113,62,111,58,108,55v2,5,7,8,7,13c113,65,111,63,110,60v,4,6,8,4,13c110,66,107,58,102,53v,,,,,c106,61,112,68,114,77,110,68,106,60,101,52v,-1,,,1,c101,51,100,50,98,48v6,11,14,22,17,35c109,73,103,62,95,54v7,9,14,19,18,29c113,84,113,84,112,84,109,78,106,72,102,66v3,6,7,12,10,18c108,82,106,76,103,72v1,2,2,5,4,7c108,81,109,83,111,85v-2,-2,-3,-4,-4,-6c96,62,81,48,70,31v,-1,,-1,,-2xm109,87v-1,-2,-3,-3,-3,-5c107,83,109,85,109,87xm74,54v,-1,,,,c73,51,71,49,71,45v2,2,2,4,4,6c70,46,71,40,70,32v7,13,18,23,27,35c97,69,100,72,101,75,98,71,95,67,92,62v5,9,12,17,17,26c103,81,97,74,92,67v4,8,11,15,16,23c101,82,93,75,87,66v5,10,14,17,20,25c97,82,86,72,80,60v6,14,18,22,27,34c103,90,98,85,94,81v4,5,10,10,14,15c103,93,98,88,94,84v3,5,10,9,14,15c105,97,102,94,99,91,91,84,83,76,77,67v2,4,6,9,9,13c81,79,78,72,76,68v1,4,3,7,5,10c74,74,73,62,74,54xm105,98v-2,-1,-3,-4,-5,-5c102,94,103,96,105,98xm57,84v3,5,6,9,10,14c61,90,56,82,53,72v1,,1,1,1,1c57,75,60,79,63,81,60,78,56,75,54,71v5,3,9,7,14,10c64,78,60,75,56,71v5,2,8,4,12,6c65,75,60,73,57,70v22,7,39,20,51,37c106,105,103,102,100,100v2,1,4,4,6,5c106,107,110,108,109,111v-3,-4,-6,-8,-10,-12c102,104,108,108,110,115,103,106,97,96,86,91v11,6,18,16,25,27c106,112,102,106,97,101v7,9,14,17,20,26c109,119,103,109,94,102v9,9,17,19,25,29c118,131,117,129,116,129v-3,-5,-10,-10,-15,-15c104,117,108,121,112,124v1,3,5,6,7,9c113,128,108,123,103,117v5,7,12,13,18,19c110,128,100,117,90,107v,,,,,c99,117,109,128,120,136v,1,2,1,2,2c104,128,93,111,78,97v13,13,24,29,40,40c106,130,96,119,86,110v6,7,13,12,18,18c106,130,108,131,110,133v1,,3,1,4,2c113,134,112,134,110,133v,,,,,c103,129,97,122,91,117v1,3,5,5,7,7c101,127,104,130,108,133,100,130,94,122,88,117v3,4,8,9,13,13c92,125,85,117,78,111v1,2,3,3,5,5c83,116,83,116,83,116v3,3,6,7,10,10c86,123,82,117,77,112v4,4,7,10,13,13c82,122,76,114,70,107v4,7,10,13,16,18c79,123,76,117,71,113v3,4,7,8,12,12c80,126,79,123,77,122v,1,2,2,3,3c77,126,74,121,73,118,67,110,61,101,58,91v3,5,6,9,10,14c64,98,58,93,57,84xm126,148v,1,,1,,1c125,149,125,148,124,148v,1,1,2,1,2c125,150,125,150,124,150v,,-1,,-1,-1c122,150,122,150,122,150v1,2,6,3,7,6c128,155,126,154,124,153v2,2,5,3,6,6c128,157,126,155,123,154v,,1,,1,c123,154,122,153,121,153v3,3,8,6,11,9c128,159,123,157,120,154v-2,-1,-4,-4,-6,-3c120,155,124,158,130,162v-1,,-1,,-1,c129,163,131,163,130,164v-3,-3,-7,-6,-11,-9c119,155,119,155,119,155v2,3,5,4,8,6c129,164,134,168,137,171v-3,-2,-5,-4,-8,-6c129,165,129,165,128,165v,-1,-2,-1,-2,-2c124,163,123,161,121,161v5,3,9,7,12,11c131,171,129,167,127,167v-3,-3,-5,-5,-8,-6c122,163,125,166,128,169v-2,-1,-3,-2,-5,-3c123,165,121,164,119,163v,,,,,c120,165,121,165,122,166v-1,,-1,-1,-2,-1c121,166,123,167,124,168v-1,1,-2,-1,-3,-1c122,168,122,168,123,168v-2,,-3,-2,-5,-2c118,167,120,167,121,169v-4,-1,-6,-5,-10,-6c113,165,115,166,117,167v,1,,,-1,c116,167,116,168,116,168v,,,1,,1c114,168,113,166,111,165v2,3,8,5,9,9c115,172,111,168,107,165v4,4,8,6,12,10c117,174,115,173,113,171v4,4,9,7,12,10c120,177,115,174,110,170v3,3,7,6,11,9c121,179,121,179,120,179v2,2,3,3,5,4c127,185,130,185,131,187v-2,-1,-3,-2,-5,-3c126,186,129,186,130,188v-7,-3,-10,-8,-16,-11c99,166,85,151,77,133v1,,1,,1,c78,132,78,132,78,132v1,-8,14,-5,19,-2c106,137,122,136,126,148v-1,,-1,-1,-2,-1c124,148,125,149,126,148xm132,165v-1,-1,-1,-1,-1,-1c131,164,131,164,131,164v,,,,1,1xm134,193v-1,,-2,-1,-3,-2c134,194,138,195,141,197v-3,-1,-5,-2,-8,-3c133,193,134,194,134,193xm126,187v3,2,7,3,10,6c132,191,129,189,126,187xm97,176v,-1,,,,-1c96,175,95,175,94,175v,,,,,c93,175,92,175,92,174v-1,,-1,,-1,c91,174,91,174,92,174v,,1,1,2,1c94,175,94,175,94,175v,,,,,c99,175,103,176,107,177v-3,,-7,-1,-10,-1xm101,178v,,1,,1,-1c102,177,102,178,102,178v,,,,-1,xm101,170v-3,,-4,-1,-6,-1c97,168,99,169,101,170xm94,166v,-1,1,,1,c95,167,94,166,94,166xm96,166v,,,,1,c96,167,96,166,96,166xm101,171v-1,,-1,,-2,c100,171,101,171,101,171xm99,171v,,-1,,-1,c98,170,99,171,99,171xm103,174v-2,,-4,,-5,-1c99,173,102,173,103,174xm103,175v,,,,,c100,175,95,173,92,173v4,,8,1,11,2xm98,175v-1,-1,-1,-1,-2,-1c96,174,96,174,96,174v1,,2,,2,1xm108,176v,,,1,1,1c108,177,108,176,108,176xm111,179v-1,,-4,,-4,-1c108,178,109,178,111,179xm108,177v,1,-1,,-1,c108,177,108,177,108,177xm104,175v1,,2,,2,1c107,176,107,176,107,176v-1,,-2,,-3,-1xm105,178v,,1,,2,c106,178,106,178,106,178v,,-1,,-1,xm106,179v3,,5,1,8,2c110,181,107,180,103,179v,-1,2,,3,xm115,136v,,1,,1,c116,136,116,136,116,136v,,,,,1c116,137,116,136,115,136xm,92v,,1,-1,1,-1c1,90,,92,,92xm4,101v3,3,5,7,8,10c11,108,7,104,5,100v,,,,,-1c9,104,12,109,17,113,13,107,7,101,4,95v5,5,9,11,16,15c14,105,8,99,3,93v3,2,6,4,9,6c10,97,7,94,4,92v5,-2,13,2,18,2c18,93,12,92,8,91v18,,34,3,50,8c59,101,60,103,61,104v-4,-2,-9,-4,-13,-6c54,102,60,103,64,109v-5,-3,-11,-6,-16,-9c54,104,61,107,66,113,60,109,55,105,48,103v8,4,17,8,22,16c62,113,54,107,44,102v11,6,22,13,30,22c67,119,60,114,53,110v8,6,17,11,23,19c68,122,59,115,50,110v9,7,19,12,26,21c65,122,53,113,41,106v11,9,25,16,35,27c70,129,64,125,59,121v5,5,11,9,17,12c76,134,75,134,76,135,63,129,52,121,42,113v10,9,21,17,34,23c76,137,76,137,76,138,69,135,63,131,56,128v6,4,15,8,21,12c68,137,59,132,50,127v9,7,20,10,29,16c69,140,59,134,50,129v7,5,15,10,24,13c76,144,80,144,81,146,64,141,50,133,37,123v13,11,28,20,46,25c83,149,84,149,84,149,75,147,66,143,56,139v6,3,13,6,19,9c64,146,55,139,45,135v8,4,16,8,24,12c57,145,49,138,39,132v6,5,13,10,21,14c50,143,42,136,33,132v7,4,15,9,22,14c49,144,45,140,40,137v2,3,6,4,8,7c49,144,50,144,51,145v,,,,1,c51,145,51,145,51,145,31,136,12,121,4,101xm22,175v2,,3,2,5,2c25,175,20,175,19,171v3,2,7,4,11,5c26,174,20,173,17,169v,,,,1,c18,169,18,169,19,169v-1,,-2,-1,-3,-1c14,166,12,164,11,162v1,,2,,3,c13,162,12,162,10,161v,,,,,-1c11,161,12,161,13,161v-1,-1,-4,-1,-4,-2c11,159,12,159,13,159v,-1,-4,,-4,-2c13,158,20,161,26,159v-6,,-12,,-17,-3c11,156,13,157,15,157v-1,-1,-4,-1,-5,-1c11,154,14,155,15,155v3,,7,1,10,1c23,155,18,155,14,154v4,-1,9,1,12,1c24,154,20,154,18,154v2,-1,5,,8,c26,154,25,154,25,154v-1,,-2,-1,-4,-1c23,153,25,153,27,153v,,,,-1,c35,153,42,154,49,155v,-1,-2,,-2,-1c48,154,50,155,51,154v-2,-1,-4,,-7,-1c44,153,44,154,44,154v-8,-2,-17,-2,-24,-2c30,150,44,150,56,153v-8,-3,-16,-4,-23,-4c39,147,48,147,56,148v,,-1,,-1,c55,148,56,148,56,148v,,,,1,c58,149,62,149,63,149v1,,,,1,c71,149,80,150,85,153v1,1,5,2,6,4c89,157,86,156,84,156v4,1,9,1,9,5c90,160,88,159,85,158v,1,1,1,2,1c87,159,87,159,87,159v2,1,6,2,8,3c92,162,88,161,86,160v1,1,3,1,4,2c90,162,90,161,90,161v2,1,3,2,5,2c95,164,96,164,96,164v-5,-1,-9,-2,-14,-3c86,162,89,163,93,164v,,,,,c93,165,94,164,94,165v-3,,-5,-1,-8,-1c88,165,91,165,93,166v-1,-1,-2,-1,-2,c90,166,87,165,87,165v,,,,-1,c89,166,91,166,94,167v,1,,1,,1c92,168,90,168,88,168v-1,,-1,,-1,c84,167,80,166,78,166v4,2,10,2,14,4c92,170,93,170,93,170v-1,-1,-2,-1,-2,-1c93,169,94,170,96,170v-1,,-2,-1,-3,c93,170,94,170,95,170v,,,,,c95,171,96,171,96,171v-4,,-8,-2,-12,-2c86,170,87,170,89,170v,1,,1,,1c91,170,93,172,94,172v1,,1,-1,1,-1c96,171,96,172,97,171v,1,,1,,2c95,173,92,171,90,172v-2,,-4,-1,-6,-1c86,172,88,172,90,173v-1,,-3,-1,-5,-1c86,173,87,173,88,173v-1,1,-2,,-2,c86,174,88,174,90,174v,1,,1,,1c90,175,92,175,92,175v2,,4,2,7,2c99,177,99,177,99,177v-3,,-5,-1,-7,-1c95,178,99,177,103,179v-4,,-9,-2,-12,-2c96,179,103,179,109,181,98,180,88,178,78,176v5,1,8,2,13,3c91,180,90,178,89,179v1,1,2,1,3,1c92,181,90,180,90,181v2,1,7,,10,1c95,184,88,181,84,181v5,2,12,1,17,3c98,185,93,183,90,183v,,,,,1c92,184,94,185,97,185v-1,,-2,,-2,c94,185,93,185,92,185v-1,-1,-2,,-2,-1c89,186,92,185,93,186v-6,1,-12,-1,-17,-2c81,183,85,185,89,185v-7,-2,-14,-2,-20,-4c71,182,73,183,76,184v-3,,-8,-2,-11,-2c73,185,80,185,89,187v-7,1,-15,-3,-23,-3c72,186,79,187,86,188v-5,2,-11,-1,-18,-2c68,186,68,186,68,186v1,1,3,1,4,2c76,188,79,189,83,189v,1,-2,1,-2,1c76,189,72,189,67,187v4,2,9,3,14,3c76,192,70,189,65,188v4,2,9,3,13,4c72,193,66,189,59,189v5,2,13,3,18,3c76,194,73,195,72,196,53,192,35,186,22,175xm91,169v-1,,-2,,-2,-1c90,168,90,168,91,169xm105,184v,-1,-1,,-1,-1c103,184,102,183,102,183v1,,1,,2,c104,183,105,183,105,183v,1,1,,,1xm102,183v,,-2,,-2,-1c101,183,101,182,102,183xm99,180v,,-2,,-2,c98,180,98,180,99,180xm122,203v5,1,9,1,13,1c129,204,123,205,118,205v5,1,11,,16,c132,206,127,206,124,207v1,,2,-1,3,c125,207,122,207,120,207v4,1,8,1,12,c130,209,127,208,126,209v-1,-1,-3,,-4,1c120,209,117,210,115,209v5,2,13,1,18,1c129,213,122,212,116,213v6,,11,,16,-1c129,215,123,214,118,215v5,,10,,14,c129,217,123,215,119,216v1,1,2,,2,c120,217,118,216,116,217v4,1,8,,12,c126,218,123,218,121,218v3,,6,,9,c125,219,119,219,113,219v2,1,4,,6,1c119,220,118,220,118,220v5,,10,,14,c125,222,119,221,111,221v5,2,13,1,19,1c125,224,120,223,115,224v5,1,14,,19,c127,225,121,226,115,226v5,,14,2,20,c135,226,135,226,135,226v-5,2,-14,3,-21,3c120,230,128,229,135,228v,-1,,-1,,-1c135,227,136,228,136,228v-5,1,-7,2,-13,2c127,231,131,230,136,229v-34,7,-59,4,-75,-15c69,205,75,194,87,191v-1,1,-3,1,-4,3c88,192,93,190,98,189v-4,,-7,2,-10,2c98,186,112,186,124,188v-2,,-6,-1,-8,c119,188,124,187,126,189v-5,,-12,,-17,1c116,190,124,188,129,192v-5,,-11,-1,-16,c119,193,129,190,132,195v-7,-1,-15,-2,-21,-2c118,194,127,194,134,196v-8,,-16,,-23,c119,198,129,195,137,198v-7,,-15,,-21,1c123,199,130,198,139,199v-8,1,-15,,-21,1c122,200,126,200,129,200v-12,1,-24,,-34,2c112,201,127,201,142,202v-7,,-13,1,-20,1xm141,201v-1,,-4,,-5,-1c138,200,139,201,141,201xm135,200v-1,1,-2,1,-3,c133,201,134,200,135,200xm132,200v-1,1,-2,,-2,c130,200,131,200,132,200xm130,200v,1,-1,1,-1,c130,200,130,200,130,200xm179,224v1,,2,,3,c181,224,180,224,179,224xm195,224v,,-4,-1,-4,-1c174,216,160,205,144,196v-5,-3,-10,-9,-15,-13c129,182,128,180,126,179v-1,-2,-3,-4,-5,-6c121,173,121,173,121,172v2,,5,-2,7,c127,172,127,172,126,172v,1,1,1,2,1c128,173,127,173,128,173v,,,-1,,c128,173,128,172,128,172v1,,1,,1,c133,173,135,176,138,178v1,1,2,2,3,3c141,181,142,182,142,182v-1,,-1,,-2,c141,181,140,180,139,181v,1,2,2,3,2c143,184,143,184,143,185v-1,-1,-2,-2,-3,-3c140,182,140,182,139,182v2,2,3,3,5,4c144,186,145,186,145,186v,,,1,,1c145,187,145,187,145,187v-2,-1,-4,-2,-5,-4c140,183,139,183,139,183v1,2,2,2,3,3c145,188,148,189,150,191v-5,-6,-10,-13,-11,-21c136,164,132,158,128,152,124,133,113,119,110,99v-1,-2,,-4,-1,-6c110,92,110,91,111,90v1,-1,3,-2,4,-3c131,90,137,106,147,118v1,3,2,6,1,10c148,128,148,128,148,128v,3,-1,6,,8c148,136,147,136,147,136v,,,,,c147,137,148,138,148,139v,,,1,-1,c147,139,146,137,145,135v,,,1,-1,1c145,137,146,137,146,139v-1,-1,-1,-2,-2,-3c143,136,143,136,143,136v,1,,1,1,1c143,138,143,137,142,137v,,,,,c137,137,138,131,135,129v,,,,,c135,128,134,127,134,127v-1,,,1,,2c134,129,134,130,134,130v-2,-1,-1,-2,-3,-3c133,129,133,132,135,135v-1,3,3,5,4,7c139,144,140,144,140,145v-2,-1,-3,-4,-5,-5c136,142,138,145,140,147v,,,,,1c139,145,136,143,135,141v1,3,3,5,4,7c140,148,139,148,140,148v,1,,1,,1c137,147,135,144,133,141v,1,1,3,2,4c136,147,137,149,139,150v,,,,1,c140,150,140,151,140,151v-3,-2,-5,-5,-7,-7c133,145,134,147,136,148v,2,2,3,4,4c137,152,135,149,133,146v1,4,5,6,7,9c138,154,136,152,134,150v,,,1,,1c135,152,135,153,136,153v1,1,1,1,1,1c137,154,138,155,138,155v,,-1,-1,-1,-1c137,154,137,154,136,153v-1,,-1,-1,-2,-2c130,144,130,133,125,127v,,,1,1,1c125,128,125,128,125,128v,-1,-1,-2,-2,-3c124,126,124,126,125,127v-1,-2,-2,-4,-3,-6c122,121,122,121,122,121v,,,,,c122,121,122,121,122,121v-1,,-1,-1,-1,-2c121,121,123,123,123,125v-1,-2,-2,-6,-4,-8c119,117,119,118,120,118v-1,2,,4,1,4c121,123,121,123,121,123v9,9,8,25,15,34c136,157,136,157,135,157v1,3,3,5,5,7c139,164,140,165,140,165v,1,1,1,,1c141,166,141,166,141,166v,-1,-1,-1,,-1c143,165,144,167,146,167v,1,,2,,3c145,169,144,168,144,167v-1,,-1,,-1,c143,170,146,171,147,173v-1,,-2,-1,-3,-2c144,172,146,173,147,174v,,1,,1,1c146,175,146,174,145,173v,2,3,2,3,4c147,176,146,176,145,175v,,,,,c145,175,145,175,146,175v,1,-1,1,-1,1c143,173,142,170,141,167v,-1,,,,c142,172,144,177,148,179v,,1,,1,c151,182,150,184,149,186v2,,3,-2,5,-3c157,186,158,189,163,190v,1,2,1,3,3c167,195,174,196,176,193v2,,3,3,5,5c182,198,183,198,184,198v-1,1,-1,1,-1,1c183,199,183,200,183,200v1,,1,,1,c184,201,185,201,186,200v,,-1,-1,,-1c186,199,187,200,187,201v1,,1,-1,1,-1c188,200,186,199,186,198v3,3,8,5,11,2c197,200,197,200,197,200v-3,2,-8,,-10,-2c191,197,192,194,194,192v,,,,,c195,192,197,193,198,192v,-1,,-1,-1,-1c197,191,197,192,196,192v1,,1,-1,,-1c198,190,201,191,202,190v1,,4,,5,c205,192,203,193,201,194v2,,6,-2,8,-5c210,189,210,189,210,189v-2,2,-3,4,-6,5c204,194,205,194,205,194v3,-2,6,-5,9,-7c211,191,207,193,204,196v5,-2,9,-7,12,-11c214,191,208,194,204,197v,,,,,c199,203,193,202,187,203v1,,2,,2,1c189,204,189,204,190,204v,,,,,c192,204,195,205,197,203v2,-1,4,-2,5,-3c207,198,211,194,215,191v3,-5,7,-8,8,-12c224,179,224,178,225,177v1,-1,1,-4,3,-4c229,173,229,173,230,173v1,3,4,4,5,6c235,180,234,180,234,180v,,,1,1,1c225,188,216,198,205,204v-1,,-1,,-1,c197,207,189,206,183,208v8,1,19,-7,24,2c202,209,198,207,194,211v,-1,-2,,-3,c191,212,191,212,192,212v,,,,1,c182,216,173,210,164,205v,,,,,c166,206,167,207,168,208v6,6,20,8,29,4c197,212,197,212,196,212v1,-1,2,-1,2,-1c199,210,199,210,200,209v-1,1,-1,1,-2,2c198,211,197,211,197,212v,1,4,-1,5,-2c202,210,202,210,202,210v-1,1,-3,2,-5,3c199,214,202,211,204,210v-1,2,-3,4,-5,4c201,215,204,213,206,211v1,1,3,,3,-2c209,209,208,209,208,209v2,,2,-1,3,-2c210,207,209,208,208,208v,,,,,c209,207,210,207,211,206v,,-1,,-1,c210,206,210,206,210,206v-1,,-2,1,-3,1c207,206,209,206,210,205v-1,,-2,,-2,c208,205,208,205,209,205v,,-1,,-1,-1c210,204,212,202,213,201v1,-1,3,-3,4,-3c217,198,217,197,217,197v1,,1,,1,c218,198,216,199,216,201v1,-1,2,-3,3,-4c220,198,218,198,219,199v-1,2,-3,3,-4,5c217,203,218,200,220,199v-2,3,-5,5,-7,8c216,205,218,203,220,201v-1,2,-3,4,-5,6c216,207,217,205,218,205v,-1,1,-2,1,-2c220,203,220,203,220,203v-1,2,-2,2,-3,3c218,207,219,205,220,205v-1,2,-3,3,-4,5c218,209,219,207,220,207v,1,-2,2,-3,4c218,211,219,210,220,209v,2,-2,2,-3,4c218,213,219,211,220,211v-1,2,-2,2,-3,4c215,216,213,219,211,221v-1,-1,-3,,-2,1c205,225,200,224,195,224xm219,203v,-1,1,-1,1,-1c220,203,220,203,219,203xm208,205v,,-1,,-1,c207,205,207,204,208,205xe" fillcolor="#d43293 [3204]" stroked="f">
                          <v:path arrowok="t" o:connecttype="custom" o:connectlocs="1270410,311180;627643,808310;896093,717233;1122951,603386;869626,717233;862064,538873;710824,599591;722167,519899;862064,466770;733510,690668;563366,675489;642767,235283;703263,387078;616300,417437;669234,500924;839378,394668;1024646,462975;1092704,368103;695701,489540;593614,576822;627643,565437;673015,580617;620081,626155;604957,497129;586052,618566;725948,671694;816692,599591;1160761,629950;892312,762771;1035989,815899;1251505,785540;1191009,758976;1160761,732412;1191009,683079;1368715,478155;1187228,554053;1183447,356719;1051113,242872;983055,201129;869626,288411;850721,170770;839378,254257;744853,197334;714605,34154;665453,223898;525556,94872;586052,364309;362974,144205;328945,250462;393222,485745;457499,610976;476404,709643;393222,664104;287355,516104;94525,584412;362974,648925;306259,721027;434813,857643;457499,656514;506651,493335;552023,633745;771320,747592;805349,762771" o:connectangles="0,0,0,0,0,0,0,0,0,0,0,0,0,0,0,0,0,0,0,0,0,0,0,0,0,0,0,0,0,0,0,0,0,0,0,0,0,0,0,0,0,0,0,0,0,0,0,0,0,0,0,0,0,0,0,0,0,0,0,0,0,0,0"/>
                          <o:lock v:ext="edit" verticies="t"/>
                        </v:shape>
                        <v:shape id="Prostoročno 5" o:spid="_x0000_s1029" alt="Strok s semeni" style="position:absolute;left:4953;top:3810;width:3740;height:4025;visibility:visible;mso-wrap-style:square;v-text-anchor:top" coordsize="99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" path="m94,78c88,96,59,106,43,99,34,95,27,83,22,87v-2,2,-1,-3,-3,-4c18,81,14,81,13,77,9,67,5,63,4,60v,-3,13,4,12,-1c15,54,,30,2,29,3,28,18,47,23,39v4,-5,12,-4,11,-7c31,23,46,1,48,1v3,-1,,20,3,24c61,39,60,13,63,13v3,,1,15,4,15c75,28,87,4,90,6v3,2,-9,21,-4,30c89,42,99,59,94,78xe" stroked="f">
                          <v:path arrowok="t" o:connecttype="custom" o:connectlocs="355125,296245;162451,376004;83114,330428;71781,315236;49113,292447;15112,227881;60447,224083;7556,110143;86892,148123;128450,121537;181341,3798;192674,94950;238010,49374;253121,106345;340014,22788;324902,136729;355125,296245" o:connectangles="0,0,0,0,0,0,0,0,0,0,0,0,0,0,0,0,0"/>
                        </v:shape>
                      </v:group>
                      <v:shape id="Prostoročno 3" o:spid="_x0000_s1030" alt="Strok s semeni" style="position:absolute;left:4787;top:3435;width:4206;height:4572;visibility:visible;mso-wrap-style:square;v-text-anchor:top" coordsize="98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" path="m97,47v-1,2,-2,4,-3,5c94,54,92,57,91,59v1,1,,1,,2c90,60,91,58,90,57v2,-2,2,-4,4,-5c93,51,94,50,94,49v-2,3,-3,6,-6,9c89,58,88,58,88,59,87,58,86,56,87,54v1,,1,,1,c88,55,87,56,87,56v2,,3,-2,4,-2c90,52,89,54,88,54v,-2,3,-1,2,-2c92,51,93,50,94,48v-2,,-3,4,-5,4c89,50,90,49,91,47v,,,,,c92,46,92,45,93,45v,,,,,c93,45,92,45,92,45v,,-1,1,-1,1c89,46,89,47,88,47v,,,,,-1c87,47,86,47,85,48v,,,,1,1c84,50,83,51,82,53v3,-2,4,-4,7,-5c88,51,85,54,85,57v-1,3,,5,1,8c87,63,85,61,86,58v2,4,2,8,1,11c86,69,86,68,85,68v,,,1,,1c85,69,85,69,85,69v,,1,,1,1c86,70,86,69,86,69v,1,,3,-1,4c84,72,84,70,82,69v,3,3,6,2,9c84,79,85,78,85,79v1,5,-2,10,-6,12c79,89,80,86,79,86v,5,-3,10,-9,8c72,89,68,83,68,78v,,,,,c69,78,68,77,69,77v-1,,-1,,-1,-1c68,74,68,73,68,72v1,1,1,2,1,3c69,76,70,76,70,76v,1,1,1,1,2c72,79,74,83,76,80,75,77,70,75,70,71v,,-1,,-1,c68,68,66,65,64,62v-1,,-1,-1,-2,-1c61,61,62,62,61,62v,-1,1,-1,,-1c61,61,61,61,60,61,59,55,62,46,58,42,57,41,55,41,53,40v,1,1,2,2,3c56,43,56,43,57,43v,1,1,2,1,3c54,43,47,41,48,34v4,,5,-6,8,-3c56,31,56,31,57,32v,,,-1,,-1c59,34,60,36,60,40v,,,,,c60,41,61,41,61,41v,1,1,3,2,4c63,47,64,50,64,52v-1,3,-1,6,-3,8c61,60,61,60,62,60v1,,1,-1,1,-2c63,58,63,58,64,58v1,-3,1,-5,1,-9c66,51,67,54,66,56v,,1,,1,c63,62,73,51,77,56v1,1,1,2,2,2c79,59,79,59,79,59v2,1,,4,1,6c81,62,81,58,82,55v1,,1,,1,c83,54,83,54,83,54v,-1,,-1,,-1c82,54,82,54,81,54v,-2,-2,-2,-2,-3c78,52,78,51,77,52v2,-2,3,-4,6,-5c81,46,79,49,78,50v,-1,,-1,,-1c78,49,78,48,78,48v-1,1,-3,2,-4,3c77,47,81,42,79,37v2,,2,-3,1,-4c80,37,77,39,74,41v,-2,1,-3,3,-4c79,34,77,29,79,26v-1,-1,-2,,-3,c77,26,76,26,76,27v,,,,-1,c75,27,76,27,76,28v-1,-1,-2,-1,-2,1c74,29,75,29,75,29v,,,,,c75,29,75,29,75,29v-1,,-3,1,-4,3c70,32,69,33,71,34v-1,,-1,,-1,c70,34,69,34,69,34v,,,,,c69,35,69,35,70,36v,-1,,-1,,-1c71,35,72,34,72,33v,,,,1,c73,32,73,31,74,31v-1,2,-2,2,-2,4c71,35,70,36,69,37v,-1,-1,-1,-1,-1c67,36,67,36,67,36v,,,,,1c66,36,65,37,65,37v,-1,-1,-1,-1,-2c64,35,64,36,63,36v1,1,,3,1,4c65,40,64,38,65,38v,,,1,,1c66,39,66,38,66,38v,,1,,1,1c70,39,70,43,71,44v1,,1,,1,c76,45,77,40,79,38v-1,4,-2,7,-4,10c74,49,73,50,72,51v,-4,-4,-5,-5,-7c67,43,68,44,68,44v,,1,,,c69,44,69,44,69,44v,-2,-2,-3,-4,-2c65,42,66,42,66,42v-1,-1,-2,,-3,-1c63,41,63,40,63,40v,,,,,c63,39,63,37,63,35v1,,3,-1,4,-3c69,30,70,28,73,28v4,-4,5,-9,8,-14c84,13,85,10,88,9v-2,8,-8,14,-6,21c81,34,85,41,79,44v2,,5,-3,5,-6c85,41,83,43,81,44v,,,1,,1c82,45,82,44,83,44v,,-1,1,-1,1c82,46,82,46,82,46v1,,1,,1,-1c84,46,84,46,85,47v,,,-1,,-1c85,46,85,47,86,47v,-1,,-1,1,-2c86,45,86,45,86,44v,1,,1,,1c86,44,86,44,86,44v-1,,-1,1,-2,1c84,44,85,44,85,43v,,,,,c85,43,86,43,85,42v-1,,-1,2,-2,2c83,43,83,43,83,42v1,,1,1,1,1c84,42,85,41,85,39v,,,,,c83,34,83,29,85,24v-1,,-1,,-1,c84,24,84,24,85,24,86,18,88,12,88,6v,,,,,1c88,7,88,7,88,7v,,,,,c87,7,87,7,87,7v,,,,,c87,7,87,7,87,7v-3,2,-4,4,-6,5c78,19,75,26,68,28v-1,1,-1,2,-2,2c66,30,67,29,67,29v-1,,-1,,-2,c65,29,65,29,65,30v,-1,,-1,,-1c65,29,64,29,64,29v,-1,,-3,,-5c64,24,64,24,64,24v,,,1,,1c64,24,64,24,64,24v,-1,,-2,-1,-3c63,19,63,16,61,13v-1,2,-1,3,-2,5c59,18,59,18,59,18v-1,,-1,1,-2,2c57,20,57,20,57,21v1,-1,1,-2,2,-3c59,20,58,21,57,23v,1,,1,,2c58,24,58,24,58,23v,2,,3,-1,4c56,29,55,30,52,28v-1,1,-1,1,-1,2c51,29,51,29,51,28v,,,,,c50,29,49,30,49,31v,-2,1,-3,1,-4c48,26,47,24,47,22v,,,,,c47,22,47,22,47,22,46,18,47,12,48,7v,-2,,-4,,-5c48,1,48,1,48,1,47,2,47,3,47,3,46,3,46,1,46,v,,-1,,-1,c45,1,45,1,45,2v,,,,,c45,2,45,3,45,3v,,,,,c45,3,44,4,44,5v1,,1,-1,1,-2c47,6,47,11,45,14v,,,,,c46,13,46,12,47,12v,3,-3,6,-5,8c44,20,45,18,46,17v,1,-1,3,-3,4c38,26,45,32,43,37v,2,-2,4,-3,6c39,43,39,42,39,42v1,-1,2,-2,3,-3c40,38,39,42,37,42v5,3,1,9,-2,11c35,52,37,51,37,50v-1,,-1,,-1,c36,52,33,52,33,54v,,-1,,-1,c32,52,35,51,35,49v-2,1,-4,2,-5,c30,49,30,49,30,49v,1,,2,1,2c31,51,31,52,30,52v,1,-1,2,-3,3c27,54,28,54,27,53v2,-3,3,-6,6,-8c34,45,35,44,36,43v2,-3,6,-6,4,-10c40,33,40,35,40,35v-1,3,-2,5,-3,7c35,41,34,41,33,42v2,-3,-2,-3,-1,c32,42,32,42,31,42v1,-1,1,-3,,-4c30,38,30,39,30,39v,,-1,-1,-2,-1c28,39,29,39,29,41,28,39,25,37,26,40v,,1,,1,1c28,41,28,41,28,41v,,,1,,1c26,44,22,45,22,49v-7,,-3,-8,1,-9c23,39,23,38,24,38v1,,2,-1,3,-1c28,37,28,38,29,38v,-1,-1,-1,-1,-1c29,36,29,36,30,35v2,1,3,,4,-1c34,34,33,34,33,33v1,-1,,-1,1,-3c34,31,33,32,34,33v,-7,-1,-13,5,-16c42,14,43,11,45,7,44,6,44,6,44,5,40,15,27,19,33,31v,,-1,,-1,c34,35,28,36,23,38v,,,,,c22,39,21,39,21,40v,,-1,,-1,-1c20,39,20,39,20,39v,2,-1,5,-3,7c16,39,10,37,4,33,3,33,3,31,2,30v-1,,-1,,-2,c,31,1,32,1,33v,4,4,6,6,9c6,42,7,43,7,43v,1,,1,1,1c8,44,8,43,9,42,6,40,3,38,2,34,1,33,1,31,1,30v1,2,2,4,4,6c10,36,15,41,15,47v-1,,-1,-1,-2,c12,45,10,44,9,42,8,43,8,44,8,44v2,1,3,2,5,3c12,48,10,48,9,49v2,3,3,6,5,9c14,59,14,59,14,59v,1,,2,,3c12,61,9,60,7,60v-1,,-3,,-4,c4,63,5,64,7,66v,,,1,1,1c8,68,8,68,8,69v,,,-1,1,-1c8,68,8,68,8,67v2,,4,2,6,2c14,71,14,71,14,73,13,72,11,71,11,70v,,,-1,,-1c11,73,14,73,16,76v-2,,-3,-1,-4,-2c12,75,14,77,16,77v,1,,1,,1c15,78,14,77,13,76v,2,3,3,4,4c16,80,14,79,14,78v-1,,-1,,-1,c13,79,13,79,14,79v,,-1,,-1,c11,76,10,73,9,69v,,-1,,-1,c9,75,11,80,16,83v1,,1,,2,c20,86,18,88,18,91v2,,3,-2,5,-3c26,90,27,95,33,95v,1,2,2,3,3c38,101,45,102,47,98v3,1,4,4,6,6c55,104,55,105,56,105v,,,,,c57,105,58,105,59,105v,-1,,-1,,-1c59,104,59,104,59,104v1,,1,,1,c60,104,60,104,60,104v4,-2,5,-5,8,-7c68,97,68,97,68,98v1,,3,1,4,c72,97,72,96,72,96v-1,1,-1,1,-2,1c71,97,71,96,70,96v2,-1,5,,7,-1c77,95,78,95,78,95v1,,1,-1,2,-1c79,94,79,94,78,94v1,-1,3,-2,4,-3c83,91,85,91,86,89v,,,,,c87,89,87,89,88,88v2,-3,4,-8,4,-12c92,76,92,76,92,76v,-4,-2,-7,,-10c92,63,93,61,92,59v,,,,1,c94,56,95,51,98,48v,,,,-1,-1xm69,39v2,-1,5,-3,5,-5c74,34,74,34,74,34v1,-1,2,-2,2,-2c77,35,73,41,69,39xm74,43v-1,,-1,-1,-1,-1c73,42,74,42,74,41v,1,,1,,2xm79,55v-1,1,-2,-1,-3,-1c76,54,76,54,76,54v1,-2,4,-1,3,1xm75,54v-2,,-4,,-6,1c70,53,74,51,75,54xm69,47v2,1,2,4,1,5c70,51,69,51,70,51,69,50,69,49,68,49v,,1,-1,1,-2xm68,51v,1,1,2,,2c68,52,67,52,67,51v,,1,,1,xm66,49v,-1,-2,-2,-2,-4c67,43,69,47,66,49xm61,38v-1,,,,,-1c61,37,61,38,61,38xm62,41v,-1,,-1,-1,-1c61,39,62,38,61,37v,,,-1,,c61,36,61,36,61,36v,-1,1,,1,-1c62,37,62,39,62,41xm61,17v,,,,,c61,20,62,22,63,24v,2,,6,-1,8c59,29,60,22,61,17xm65,65v1,1,1,3,2,4c67,73,67,76,65,80v-2,-4,,-10,,-15xm44,73c40,76,32,70,29,75v-1,-3,,-7,4,-6c32,70,33,70,33,70v1,,1,-1,2,c34,71,33,70,32,71v3,1,7,-2,11,-1c44,69,46,68,47,67v2,,2,-1,3,c48,68,47,70,46,71v,1,-2,1,-2,2xm40,83v-1,,-3,1,-4,1c37,83,38,82,39,82v,-1,,-1,,-1c38,80,37,82,36,82v,-1,,-1,,-2c36,80,36,80,36,80v3,-1,5,-3,7,-5c42,77,41,81,40,82v-1,,,,,1xm36,85v,,1,,2,c37,85,37,85,37,85v,,-1,,-1,c36,85,36,85,36,85xm35,79v,,-1,,-2,1c33,79,33,80,33,79v-2,,-3,-1,-4,-1c29,77,29,77,29,76v1,-1,3,-3,4,-2c35,74,38,76,41,75v,1,-1,1,-1,1c38,77,36,78,33,79v1,,1,,2,xm38,78v,,-1,,-1,c37,78,38,78,38,78v,,,,,xm41,59v-1,1,-2,1,-4,2c38,60,37,60,37,59v1,-1,3,-1,4,-1c41,59,41,59,41,59xm47,64v-1,1,-2,,-2,1c41,62,37,66,35,65v-1,,-1,,-1,1c34,66,35,66,35,66v-1,,-2,1,-2,c33,66,33,66,34,66v-1,-1,,-1,-1,-2c37,64,43,60,47,64xm46,62v,,,-1,,-1c46,61,46,61,45,61v-1,,-1,-1,-2,-1c43,59,43,59,43,59v1,,2,-1,3,c47,60,47,60,47,61v,,-1,,-1,1xm42,58v,,,,,-1c42,57,43,57,44,57v-1,1,-2,1,-2,1xm36,68v,,,,1,c38,67,44,66,47,67v-3,3,-8,1,-12,3c35,69,36,69,36,68v,,,,,xm34,62v,,-1,-1,-2,-1c33,58,35,59,36,60v,1,-1,2,-2,2xm35,67v-4,-1,-10,,-11,5c22,72,21,75,19,75,20,69,29,64,35,67xm50,65v,-1,,-1,,-2c51,62,52,62,53,63v,,-1,1,-2,1c51,64,51,65,51,65v,,-1,,-1,xm52,59v,,1,-1,2,-2c54,58,54,59,55,59v,1,-2,2,-3,xm55,57v,-1,1,-1,1,-2c56,55,56,55,57,55v,1,,2,-1,2c56,57,55,57,55,57xm57,53v-1,,,,-1,c56,52,56,52,56,51v,,1,,1,c57,51,58,52,58,52v-1,1,-1,1,-1,1xm57,47v,1,,1,,2c55,50,54,48,52,48v,,,1,,1c53,49,54,50,55,50v,3,-1,5,-3,5c53,48,41,43,47,35v,6,5,10,10,12xm51,55v,-1,-1,,-2,-1c50,53,50,52,50,51v,,,,1,c51,52,52,54,51,55xm44,21v1,,1,,1,c45,22,45,22,44,22v2,2,3,4,4,7c48,29,48,29,48,29v,,,2,-1,2c47,30,46,29,47,28v-1,,-1,-1,-1,-1c45,29,46,31,47,32v-1,1,-1,2,-3,3c44,35,44,34,45,34v,-1,,-2,,-3c46,32,45,33,45,33v1,-2,,-4,-1,-5c44,28,44,28,44,29v-2,-2,-2,-6,,-8xm40,56v,,,,1,c41,54,38,54,37,53v2,-1,4,-1,6,c43,52,42,51,42,51v-1,,-2,,-3,c40,49,42,46,40,43v1,,2,-2,3,-3c45,42,45,46,43,48v3,-2,7,,6,6c47,53,46,52,44,52v1,2,5,3,8,5c52,57,52,56,52,56v,1,,1,,2c51,58,50,60,52,61v-1,,-1,,-2,c51,60,49,60,49,58,47,57,43,55,40,57,38,56,37,55,35,54v2,,4,1,5,2xm32,51v1,,1,,2,-1c33,51,31,52,30,54v,,,,-1,c30,53,31,52,32,51xm29,57v2,-3,7,-2,9,c37,57,36,58,35,59v-1,-1,-3,-1,-3,c31,59,29,59,29,58v,,,,,c30,57,29,57,29,57xm30,41v1,,,1,1,1c31,42,30,42,30,42v,-1,,-1,,-1xm35,43v-2,1,-3,2,-5,3c30,46,31,46,31,46v-3,1,-2,6,-5,7c25,52,25,50,23,49v1,-5,7,-6,12,-6xm27,59c26,58,23,58,22,57v,-3,-3,-6,-6,-8c22,50,27,52,27,59xm11,49v3,1,7,4,7,8c17,57,15,56,15,57,13,55,11,52,11,49xm11,67c9,65,6,63,4,60v3,3,7,1,9,3c13,63,14,63,14,63v1,1,1,3,2,3c15,67,14,68,14,69,13,68,12,67,11,67xm16,70v-1,-2,1,-3,1,-4c13,61,15,56,22,58v,1,,1,,1c25,59,28,60,31,62v-1,,,1,,1c30,63,30,64,29,63v,,,,,c27,63,26,64,24,64v,,,1,,1c26,66,27,64,28,65v-6,1,-9,5,-11,11c16,75,14,71,16,70xm16,81v1,1,1,1,1,1c17,82,16,82,16,81xm18,80v-1,,-1,,-1,c18,79,16,78,17,77v1,2,5,-1,6,-3c22,78,22,83,20,86,19,84,18,82,18,80xm20,88c24,84,22,66,32,68v-5,,-5,6,-4,10c27,78,27,78,27,79,26,78,26,77,25,78v,,,1,-1,1c25,80,26,80,27,81v,1,-1,1,-1,1c26,83,25,83,26,84v-2,1,-4,3,-6,4xm24,87v,,,,,-1c26,87,26,88,28,89,27,88,26,86,25,86v,,,,,-1c30,90,31,90,26,85v1,-1,1,-2,2,-3c28,82,29,83,29,83v,,,,-1,c28,83,28,83,28,83v,2,3,2,3,4c29,86,29,84,27,84v,,,,,c28,86,31,87,31,90v,,,,-1,c30,90,30,90,30,90v,1,2,1,2,2c32,92,31,92,31,92v,-1,-1,-1,-2,-1c29,93,32,93,33,94v-5,,-7,-5,-9,-7xm36,97c31,92,34,83,27,79v3,1,8,2,7,5c35,86,35,91,36,93v1,1,2,2,3,2c38,95,38,95,38,95v,,,1,,1c39,96,40,96,41,96v1,,1,1,2,1c41,98,40,97,38,97v1,1,5,2,6,c44,98,45,98,46,98v-3,2,-7,1,-10,-1xm56,103v-3,-1,-5,-4,-7,-6c50,96,51,94,52,93v,-2,2,-4,3,-6c55,86,54,86,54,86v-2,2,-2,5,-4,7c50,93,50,93,50,94v-1,1,-2,1,-3,3c46,97,45,97,44,96v2,-2,5,-4,6,-6c48,92,46,94,43,95v,,,,-1,c42,95,42,95,42,95v,,,,-1,c43,93,45,92,46,90v-2,1,-4,4,-7,4c37,92,36,90,36,87v1,,1,-1,3,-1c39,85,40,84,40,84,45,77,47,66,58,64v-2,3,1,6,,9c57,74,57,75,58,75v2,-3,-1,-8,2,-10c60,64,60,64,60,64v,,,,,1c60,65,60,65,61,65v,,-1,-1,,-2c61,64,61,65,62,65v-1,1,,2,,2c62,67,62,65,62,64v,-1,,-1,,-1c62,63,62,63,62,62v,1,,1,,1c62,63,62,63,62,63v1,11,5,22,3,32c65,96,65,96,65,97v-3,2,-4,7,-9,6xm67,94v,-2,,-5,,-8c67,86,67,87,67,87v1,,1,,1,c68,84,65,82,67,81v,,,,,1c67,82,67,82,67,82v1,1,,4,2,4c70,90,70,93,67,94xm90,58v,,,,,c90,58,90,59,90,59v,,-1,,-1,c89,58,90,59,90,58xm83,90v3,-4,4,-9,3,-14c86,76,86,76,86,75v,-4,5,-9,3,-13c89,61,89,62,90,62v-1,1,-1,2,,2c91,64,91,63,91,63v-2,9,3,22,-8,27xe" fillcolor="#fe9100 [3205]" stroked="f" strokeweight=".15pt">
                        <v:path arrowok="t" o:connecttype="custom" o:connectlocs="373411,243840;377703,204651;364827,300446;296154,335280;261817,265611;257525,174171;339074,252549;334782,213360;317614,126274;313322,143691;278985,169817;278985,182880;360535,165463;369119,195943;360535,104503;287569,126274;253233,78377;210312,134983;193144,8709;171683,187234;133055,222069;133055,165463;124470,165463;98718,165463;34337,191589;60089,256903;47213,300446;34337,300446;253233,452846;343367,409303;416332,204651;326198,235131;287569,222069;261817,156754;188852,317863;154515,365760;154515,370114;163099,339634;145931,287383;201728,265611;145931,269966;218896,283029;240357,230777;244649,204651;201728,121920;158807,230777;223188,265611;163099,248194;133055,200297;47213,291737;133055,274320;72965,348343;111594,357051;120178,361406;154515,422366;154515,422366;180267,413657;257525,278674;278985,422366;386287,252549" o:connectangles="0,0,0,0,0,0,0,0,0,0,0,0,0,0,0,0,0,0,0,0,0,0,0,0,0,0,0,0,0,0,0,0,0,0,0,0,0,0,0,0,0,0,0,0,0,0,0,0,0,0,0,0,0,0,0,0,0,0,0,0"/>
                        <o:lock v:ext="edit" aspectratio="t" verticies="t"/>
                      </v:shape>
                      <w10:anchorlock/>
                    </v:group>
                  </w:pict>
                </mc:Fallback>
              </mc:AlternateContent>
            </w:r>
          </w:p>
          <w:sdt>
            <w:sdtPr>
              <w:rPr>
                <w:noProof/>
              </w:rPr>
              <w:alias w:val="Vaše ime:"/>
              <w:tag w:val="Vaše ime:"/>
              <w:id w:val="-817649445"/>
              <w:placeholder>
                <w:docPart w:val="954E045EFF5D41CB9A410799059AC891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 w:multiLine="1"/>
            </w:sdtPr>
            <w:sdtEndPr/>
            <w:sdtContent>
              <w:p w14:paraId="43BC5507" w14:textId="4E51E345" w:rsidR="00FD19EA" w:rsidRPr="00920D61" w:rsidRDefault="00FD19EA" w:rsidP="00FD19EA">
                <w:pPr>
                  <w:pStyle w:val="Ime"/>
                  <w:rPr>
                    <w:noProof/>
                  </w:rPr>
                </w:pPr>
                <w:r w:rsidRPr="00920D61">
                  <w:rPr>
                    <w:noProof/>
                    <w:lang w:bidi="sl-SI"/>
                  </w:rPr>
                  <w:t>Vaše ime</w:t>
                </w:r>
              </w:p>
            </w:sdtContent>
          </w:sdt>
          <w:sdt>
            <w:sdtPr>
              <w:rPr>
                <w:noProof/>
              </w:rPr>
              <w:alias w:val="Naslov:"/>
              <w:tag w:val="Naslov:"/>
              <w:id w:val="799652419"/>
              <w:placeholder>
                <w:docPart w:val="6009AD3ABFFA4E5C9952807ECB20F4F0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2B16C117" w14:textId="5B5F02A0" w:rsidR="00FD19EA" w:rsidRPr="00920D61" w:rsidRDefault="00FD19EA" w:rsidP="00FD19EA">
                <w:pPr>
                  <w:rPr>
                    <w:noProof/>
                  </w:rPr>
                </w:pPr>
                <w:r w:rsidRPr="00920D61">
                  <w:rPr>
                    <w:noProof/>
                    <w:lang w:bidi="sl-SI"/>
                  </w:rPr>
                  <w:t>Naslov</w:t>
                </w:r>
              </w:p>
            </w:sdtContent>
          </w:sdt>
          <w:p w14:paraId="7461D026" w14:textId="77777777" w:rsidR="00AF10EE" w:rsidRPr="00920D61" w:rsidRDefault="00D13C98" w:rsidP="00730835">
            <w:pPr>
              <w:pStyle w:val="Podatkizastik"/>
              <w:rPr>
                <w:noProof/>
              </w:rPr>
            </w:pPr>
            <w:sdt>
              <w:sdtPr>
                <w:rPr>
                  <w:noProof/>
                </w:rPr>
                <w:alias w:val="Poštna številka, mesto:"/>
                <w:tag w:val="Poštna številka, mesto:"/>
                <w:id w:val="-1573422350"/>
                <w:placeholder>
                  <w:docPart w:val="857C909B7312441B85991CFB06EA000C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<w15:appearance w15:val="hidden"/>
                <w:text w:multiLine="1"/>
              </w:sdtPr>
              <w:sdtEndPr/>
              <w:sdtContent>
                <w:r w:rsidR="00AF10EE" w:rsidRPr="00920D61">
                  <w:rPr>
                    <w:noProof/>
                    <w:lang w:bidi="sl-SI"/>
                  </w:rPr>
                  <w:t>Poštna številka, mesto</w:t>
                </w:r>
              </w:sdtContent>
            </w:sdt>
          </w:p>
          <w:p w14:paraId="21DC3DE0" w14:textId="77777777" w:rsidR="00730835" w:rsidRPr="00920D61" w:rsidRDefault="00D13C98" w:rsidP="00FD19EA">
            <w:pPr>
              <w:rPr>
                <w:noProof/>
              </w:rPr>
            </w:pPr>
            <w:sdt>
              <w:sdtPr>
                <w:rPr>
                  <w:noProof/>
                </w:rPr>
                <w:alias w:val="Telefon:"/>
                <w:tag w:val="Telefon:"/>
                <w:id w:val="-99651050"/>
                <w:placeholder>
                  <w:docPart w:val="28D5802C19E3490EAB3250B16A12510B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FD19EA" w:rsidRPr="00920D61">
                  <w:rPr>
                    <w:noProof/>
                    <w:lang w:bidi="sl-SI"/>
                  </w:rPr>
                  <w:t>Telefon</w:t>
                </w:r>
              </w:sdtContent>
            </w:sdt>
          </w:p>
          <w:p w14:paraId="426CC11F" w14:textId="77777777" w:rsidR="00730835" w:rsidRPr="00920D61" w:rsidRDefault="00D13C98" w:rsidP="00FD19EA">
            <w:pPr>
              <w:rPr>
                <w:noProof/>
              </w:rPr>
            </w:pPr>
            <w:sdt>
              <w:sdtPr>
                <w:rPr>
                  <w:noProof/>
                </w:rPr>
                <w:alias w:val="E-poštni naslov:"/>
                <w:tag w:val="E-poštni naslov:"/>
                <w:id w:val="481741762"/>
                <w:placeholder>
                  <w:docPart w:val="9C197254A782429EA4F33A8936EC0384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FD19EA" w:rsidRPr="00920D61">
                  <w:rPr>
                    <w:noProof/>
                    <w:lang w:bidi="sl-SI"/>
                  </w:rPr>
                  <w:t>E-poštni naslov</w:t>
                </w:r>
              </w:sdtContent>
            </w:sdt>
          </w:p>
          <w:p w14:paraId="22FA5724" w14:textId="7F9641F1" w:rsidR="00FD19EA" w:rsidRPr="00920D61" w:rsidRDefault="00D13C98" w:rsidP="00730835">
            <w:pPr>
              <w:pStyle w:val="Podatkizastik"/>
              <w:rPr>
                <w:noProof/>
              </w:rPr>
            </w:pPr>
            <w:sdt>
              <w:sdtPr>
                <w:rPr>
                  <w:noProof/>
                </w:rPr>
                <w:alias w:val="Twitter:"/>
                <w:tag w:val="Twitter:"/>
                <w:id w:val="699289186"/>
                <w:placeholder>
                  <w:docPart w:val="3A270EEAB07A4B9194C6D36252A2FCE8"/>
                </w:placeholder>
                <w:temporary/>
                <w:showingPlcHdr/>
                <w15:appearance w15:val="hidden"/>
              </w:sdtPr>
              <w:sdtEndPr/>
              <w:sdtContent>
                <w:r w:rsidR="00FD19EA" w:rsidRPr="00920D61">
                  <w:rPr>
                    <w:noProof/>
                    <w:lang w:bidi="sl-SI"/>
                  </w:rPr>
                  <w:t>@twitter</w:t>
                </w:r>
              </w:sdtContent>
            </w:sdt>
            <w:r w:rsidR="00FD19EA" w:rsidRPr="00920D61">
              <w:rPr>
                <w:noProof/>
                <w:lang w:bidi="sl-SI"/>
              </w:rPr>
              <w:t xml:space="preserve">: </w:t>
            </w:r>
            <w:sdt>
              <w:sdtPr>
                <w:rPr>
                  <w:noProof/>
                </w:rPr>
                <w:alias w:val="Ročica storitve Twitter:"/>
                <w:tag w:val="Ročica storitve Twitter:"/>
                <w:id w:val="1222870893"/>
                <w:placeholder>
                  <w:docPart w:val="C5BCF5143FCE48858D0C246D439BEBF3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r w:rsidR="00FD19EA" w:rsidRPr="00920D61">
                  <w:rPr>
                    <w:noProof/>
                    <w:lang w:bidi="sl-SI"/>
                  </w:rPr>
                  <w:t>Ročica storitve Twitter</w:t>
                </w:r>
              </w:sdtContent>
            </w:sdt>
          </w:p>
          <w:p w14:paraId="13EB2051" w14:textId="117B4EF4" w:rsidR="00FD19EA" w:rsidRPr="00920D61" w:rsidRDefault="00D13C98" w:rsidP="008736FF">
            <w:pPr>
              <w:rPr>
                <w:noProof/>
                <w:lang w:eastAsia="en-US"/>
              </w:rPr>
            </w:pPr>
            <w:sdt>
              <w:sdtPr>
                <w:rPr>
                  <w:noProof/>
                </w:rPr>
                <w:alias w:val="Spletni naslov:"/>
                <w:tag w:val="Spletni naslov:"/>
                <w:id w:val="-908761331"/>
                <w:placeholder>
                  <w:docPart w:val="9477A7B727194D4BA4D4D18C04937685"/>
                </w:placeholder>
                <w:showingPlcHdr/>
                <w:dataBinding w:prefixMappings="xmlns:ns0='http://schemas.microsoft.com/office/2006/coverPageProps' " w:xpath="/ns0:CoverPageProperties[1]/ns0:CompanyFax[1]" w:storeItemID="{55AF091B-3C7A-41E3-B477-F2FDAA23CFDA}"/>
                <w15:appearance w15:val="hidden"/>
                <w:text/>
              </w:sdtPr>
              <w:sdtEndPr/>
              <w:sdtContent>
                <w:r w:rsidR="00FD19EA" w:rsidRPr="00920D61">
                  <w:rPr>
                    <w:noProof/>
                    <w:lang w:bidi="sl-SI"/>
                  </w:rPr>
                  <w:t>Spletni naslov</w:t>
                </w:r>
              </w:sdtContent>
            </w:sdt>
            <w:r w:rsidR="00FD19EA" w:rsidRPr="00920D61">
              <w:rPr>
                <w:noProof/>
                <w:lang w:bidi="sl-SI"/>
              </w:rPr>
              <w:t xml:space="preserve"> </w:t>
            </w:r>
          </w:p>
        </w:tc>
        <w:tc>
          <w:tcPr>
            <w:tcW w:w="2995" w:type="dxa"/>
            <w:tcMar>
              <w:top w:w="144" w:type="dxa"/>
              <w:bottom w:w="0" w:type="dxa"/>
            </w:tcMar>
          </w:tcPr>
          <w:p w14:paraId="2E19A355" w14:textId="0D0C4ADD" w:rsidR="00FD19EA" w:rsidRPr="00920D61" w:rsidRDefault="00242F54" w:rsidP="00FD19EA">
            <w:pPr>
              <w:pStyle w:val="Slika"/>
              <w:rPr>
                <w:noProof/>
              </w:rPr>
            </w:pPr>
            <w:r w:rsidRPr="00920D61">
              <w:rPr>
                <w:noProof/>
                <w:lang w:bidi="sl-SI"/>
              </w:rPr>
              <mc:AlternateContent>
                <mc:Choice Requires="wpg">
                  <w:drawing>
                    <wp:inline distT="0" distB="0" distL="0" distR="0" wp14:anchorId="2BA0B962" wp14:editId="5C77BD36">
                      <wp:extent cx="914400" cy="621792"/>
                      <wp:effectExtent l="0" t="0" r="0" b="6985"/>
                      <wp:docPr id="98" name="Skupina 87" descr="Slika cvetlice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914400" cy="621792"/>
                                <a:chOff x="0" y="0"/>
                                <a:chExt cx="1406525" cy="956310"/>
                              </a:xfrm>
                            </wpg:grpSpPr>
                            <wpg:grpSp>
                              <wpg:cNvPr id="99" name="Skupina 99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0" y="0"/>
                                  <a:ext cx="1406525" cy="956310"/>
                                  <a:chOff x="0" y="0"/>
                                  <a:chExt cx="1406525" cy="956310"/>
                                </a:xfrm>
                              </wpg:grpSpPr>
                              <wps:wsp>
                                <wps:cNvPr id="100" name="Prostoročno 4" descr="Slika cvetlice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0" y="0"/>
                                    <a:ext cx="1406525" cy="956310"/>
                                  </a:xfrm>
                                  <a:custGeom>
                                    <a:avLst/>
                                    <a:gdLst>
                                      <a:gd name="T0" fmla="*/ 336 w 372"/>
                                      <a:gd name="T1" fmla="*/ 82 h 252"/>
                                      <a:gd name="T2" fmla="*/ 166 w 372"/>
                                      <a:gd name="T3" fmla="*/ 213 h 252"/>
                                      <a:gd name="T4" fmla="*/ 237 w 372"/>
                                      <a:gd name="T5" fmla="*/ 189 h 252"/>
                                      <a:gd name="T6" fmla="*/ 297 w 372"/>
                                      <a:gd name="T7" fmla="*/ 159 h 252"/>
                                      <a:gd name="T8" fmla="*/ 230 w 372"/>
                                      <a:gd name="T9" fmla="*/ 189 h 252"/>
                                      <a:gd name="T10" fmla="*/ 228 w 372"/>
                                      <a:gd name="T11" fmla="*/ 142 h 252"/>
                                      <a:gd name="T12" fmla="*/ 188 w 372"/>
                                      <a:gd name="T13" fmla="*/ 158 h 252"/>
                                      <a:gd name="T14" fmla="*/ 191 w 372"/>
                                      <a:gd name="T15" fmla="*/ 137 h 252"/>
                                      <a:gd name="T16" fmla="*/ 228 w 372"/>
                                      <a:gd name="T17" fmla="*/ 123 h 252"/>
                                      <a:gd name="T18" fmla="*/ 194 w 372"/>
                                      <a:gd name="T19" fmla="*/ 182 h 252"/>
                                      <a:gd name="T20" fmla="*/ 149 w 372"/>
                                      <a:gd name="T21" fmla="*/ 178 h 252"/>
                                      <a:gd name="T22" fmla="*/ 170 w 372"/>
                                      <a:gd name="T23" fmla="*/ 62 h 252"/>
                                      <a:gd name="T24" fmla="*/ 186 w 372"/>
                                      <a:gd name="T25" fmla="*/ 102 h 252"/>
                                      <a:gd name="T26" fmla="*/ 163 w 372"/>
                                      <a:gd name="T27" fmla="*/ 110 h 252"/>
                                      <a:gd name="T28" fmla="*/ 177 w 372"/>
                                      <a:gd name="T29" fmla="*/ 132 h 252"/>
                                      <a:gd name="T30" fmla="*/ 222 w 372"/>
                                      <a:gd name="T31" fmla="*/ 104 h 252"/>
                                      <a:gd name="T32" fmla="*/ 271 w 372"/>
                                      <a:gd name="T33" fmla="*/ 122 h 252"/>
                                      <a:gd name="T34" fmla="*/ 289 w 372"/>
                                      <a:gd name="T35" fmla="*/ 97 h 252"/>
                                      <a:gd name="T36" fmla="*/ 184 w 372"/>
                                      <a:gd name="T37" fmla="*/ 129 h 252"/>
                                      <a:gd name="T38" fmla="*/ 157 w 372"/>
                                      <a:gd name="T39" fmla="*/ 152 h 252"/>
                                      <a:gd name="T40" fmla="*/ 166 w 372"/>
                                      <a:gd name="T41" fmla="*/ 149 h 252"/>
                                      <a:gd name="T42" fmla="*/ 178 w 372"/>
                                      <a:gd name="T43" fmla="*/ 153 h 252"/>
                                      <a:gd name="T44" fmla="*/ 164 w 372"/>
                                      <a:gd name="T45" fmla="*/ 165 h 252"/>
                                      <a:gd name="T46" fmla="*/ 160 w 372"/>
                                      <a:gd name="T47" fmla="*/ 131 h 252"/>
                                      <a:gd name="T48" fmla="*/ 155 w 372"/>
                                      <a:gd name="T49" fmla="*/ 163 h 252"/>
                                      <a:gd name="T50" fmla="*/ 192 w 372"/>
                                      <a:gd name="T51" fmla="*/ 177 h 252"/>
                                      <a:gd name="T52" fmla="*/ 216 w 372"/>
                                      <a:gd name="T53" fmla="*/ 158 h 252"/>
                                      <a:gd name="T54" fmla="*/ 307 w 372"/>
                                      <a:gd name="T55" fmla="*/ 166 h 252"/>
                                      <a:gd name="T56" fmla="*/ 236 w 372"/>
                                      <a:gd name="T57" fmla="*/ 201 h 252"/>
                                      <a:gd name="T58" fmla="*/ 274 w 372"/>
                                      <a:gd name="T59" fmla="*/ 215 h 252"/>
                                      <a:gd name="T60" fmla="*/ 331 w 372"/>
                                      <a:gd name="T61" fmla="*/ 207 h 252"/>
                                      <a:gd name="T62" fmla="*/ 315 w 372"/>
                                      <a:gd name="T63" fmla="*/ 200 h 252"/>
                                      <a:gd name="T64" fmla="*/ 307 w 372"/>
                                      <a:gd name="T65" fmla="*/ 193 h 252"/>
                                      <a:gd name="T66" fmla="*/ 315 w 372"/>
                                      <a:gd name="T67" fmla="*/ 180 h 252"/>
                                      <a:gd name="T68" fmla="*/ 362 w 372"/>
                                      <a:gd name="T69" fmla="*/ 126 h 252"/>
                                      <a:gd name="T70" fmla="*/ 314 w 372"/>
                                      <a:gd name="T71" fmla="*/ 146 h 252"/>
                                      <a:gd name="T72" fmla="*/ 313 w 372"/>
                                      <a:gd name="T73" fmla="*/ 94 h 252"/>
                                      <a:gd name="T74" fmla="*/ 278 w 372"/>
                                      <a:gd name="T75" fmla="*/ 64 h 252"/>
                                      <a:gd name="T76" fmla="*/ 260 w 372"/>
                                      <a:gd name="T77" fmla="*/ 53 h 252"/>
                                      <a:gd name="T78" fmla="*/ 230 w 372"/>
                                      <a:gd name="T79" fmla="*/ 76 h 252"/>
                                      <a:gd name="T80" fmla="*/ 225 w 372"/>
                                      <a:gd name="T81" fmla="*/ 45 h 252"/>
                                      <a:gd name="T82" fmla="*/ 222 w 372"/>
                                      <a:gd name="T83" fmla="*/ 67 h 252"/>
                                      <a:gd name="T84" fmla="*/ 197 w 372"/>
                                      <a:gd name="T85" fmla="*/ 52 h 252"/>
                                      <a:gd name="T86" fmla="*/ 189 w 372"/>
                                      <a:gd name="T87" fmla="*/ 9 h 252"/>
                                      <a:gd name="T88" fmla="*/ 176 w 372"/>
                                      <a:gd name="T89" fmla="*/ 59 h 252"/>
                                      <a:gd name="T90" fmla="*/ 139 w 372"/>
                                      <a:gd name="T91" fmla="*/ 25 h 252"/>
                                      <a:gd name="T92" fmla="*/ 155 w 372"/>
                                      <a:gd name="T93" fmla="*/ 96 h 252"/>
                                      <a:gd name="T94" fmla="*/ 96 w 372"/>
                                      <a:gd name="T95" fmla="*/ 38 h 252"/>
                                      <a:gd name="T96" fmla="*/ 87 w 372"/>
                                      <a:gd name="T97" fmla="*/ 66 h 252"/>
                                      <a:gd name="T98" fmla="*/ 104 w 372"/>
                                      <a:gd name="T99" fmla="*/ 128 h 252"/>
                                      <a:gd name="T100" fmla="*/ 121 w 372"/>
                                      <a:gd name="T101" fmla="*/ 161 h 252"/>
                                      <a:gd name="T102" fmla="*/ 126 w 372"/>
                                      <a:gd name="T103" fmla="*/ 187 h 252"/>
                                      <a:gd name="T104" fmla="*/ 104 w 372"/>
                                      <a:gd name="T105" fmla="*/ 175 h 252"/>
                                      <a:gd name="T106" fmla="*/ 76 w 372"/>
                                      <a:gd name="T107" fmla="*/ 136 h 252"/>
                                      <a:gd name="T108" fmla="*/ 25 w 372"/>
                                      <a:gd name="T109" fmla="*/ 154 h 252"/>
                                      <a:gd name="T110" fmla="*/ 96 w 372"/>
                                      <a:gd name="T111" fmla="*/ 171 h 252"/>
                                      <a:gd name="T112" fmla="*/ 81 w 372"/>
                                      <a:gd name="T113" fmla="*/ 190 h 252"/>
                                      <a:gd name="T114" fmla="*/ 115 w 372"/>
                                      <a:gd name="T115" fmla="*/ 226 h 252"/>
                                      <a:gd name="T116" fmla="*/ 121 w 372"/>
                                      <a:gd name="T117" fmla="*/ 173 h 252"/>
                                      <a:gd name="T118" fmla="*/ 134 w 372"/>
                                      <a:gd name="T119" fmla="*/ 130 h 252"/>
                                      <a:gd name="T120" fmla="*/ 146 w 372"/>
                                      <a:gd name="T121" fmla="*/ 167 h 252"/>
                                      <a:gd name="T122" fmla="*/ 204 w 372"/>
                                      <a:gd name="T123" fmla="*/ 197 h 252"/>
                                      <a:gd name="T124" fmla="*/ 213 w 372"/>
                                      <a:gd name="T125" fmla="*/ 201 h 2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  <a:cxn ang="0">
                                        <a:pos x="T122" y="T123"/>
                                      </a:cxn>
                                      <a:cxn ang="0">
                                        <a:pos x="T124" y="T125"/>
                                      </a:cxn>
                                    </a:cxnLst>
                                    <a:rect l="0" t="0" r="r" b="b"/>
                                    <a:pathLst>
                                      <a:path w="372" h="252">
                                        <a:moveTo>
                                          <a:pt x="237" y="243"/>
                                        </a:moveTo>
                                        <a:cubicBezTo>
                                          <a:pt x="224" y="241"/>
                                          <a:pt x="212" y="234"/>
                                          <a:pt x="201" y="228"/>
                                        </a:cubicBezTo>
                                        <a:cubicBezTo>
                                          <a:pt x="208" y="231"/>
                                          <a:pt x="214" y="236"/>
                                          <a:pt x="222" y="236"/>
                                        </a:cubicBezTo>
                                        <a:cubicBezTo>
                                          <a:pt x="216" y="234"/>
                                          <a:pt x="209" y="232"/>
                                          <a:pt x="204" y="227"/>
                                        </a:cubicBezTo>
                                        <a:cubicBezTo>
                                          <a:pt x="211" y="230"/>
                                          <a:pt x="219" y="234"/>
                                          <a:pt x="226" y="235"/>
                                        </a:cubicBezTo>
                                        <a:cubicBezTo>
                                          <a:pt x="220" y="231"/>
                                          <a:pt x="212" y="230"/>
                                          <a:pt x="205" y="227"/>
                                        </a:cubicBezTo>
                                        <a:cubicBezTo>
                                          <a:pt x="216" y="229"/>
                                          <a:pt x="226" y="234"/>
                                          <a:pt x="237" y="235"/>
                                        </a:cubicBezTo>
                                        <a:cubicBezTo>
                                          <a:pt x="228" y="232"/>
                                          <a:pt x="217" y="231"/>
                                          <a:pt x="208" y="226"/>
                                        </a:cubicBezTo>
                                        <a:cubicBezTo>
                                          <a:pt x="216" y="227"/>
                                          <a:pt x="224" y="232"/>
                                          <a:pt x="232" y="232"/>
                                        </a:cubicBezTo>
                                        <a:cubicBezTo>
                                          <a:pt x="228" y="230"/>
                                          <a:pt x="223" y="230"/>
                                          <a:pt x="219" y="228"/>
                                        </a:cubicBezTo>
                                        <a:cubicBezTo>
                                          <a:pt x="229" y="229"/>
                                          <a:pt x="240" y="231"/>
                                          <a:pt x="251" y="232"/>
                                        </a:cubicBezTo>
                                        <a:cubicBezTo>
                                          <a:pt x="238" y="230"/>
                                          <a:pt x="225" y="230"/>
                                          <a:pt x="213" y="225"/>
                                        </a:cubicBezTo>
                                        <a:cubicBezTo>
                                          <a:pt x="221" y="224"/>
                                          <a:pt x="230" y="229"/>
                                          <a:pt x="239" y="228"/>
                                        </a:cubicBezTo>
                                        <a:cubicBezTo>
                                          <a:pt x="236" y="227"/>
                                          <a:pt x="234" y="227"/>
                                          <a:pt x="232" y="227"/>
                                        </a:cubicBezTo>
                                        <a:cubicBezTo>
                                          <a:pt x="232" y="227"/>
                                          <a:pt x="232" y="227"/>
                                          <a:pt x="233" y="227"/>
                                        </a:cubicBezTo>
                                        <a:cubicBezTo>
                                          <a:pt x="227" y="225"/>
                                          <a:pt x="221" y="226"/>
                                          <a:pt x="216" y="223"/>
                                        </a:cubicBezTo>
                                        <a:cubicBezTo>
                                          <a:pt x="222" y="224"/>
                                          <a:pt x="228" y="226"/>
                                          <a:pt x="235" y="225"/>
                                        </a:cubicBezTo>
                                        <a:cubicBezTo>
                                          <a:pt x="229" y="224"/>
                                          <a:pt x="223" y="224"/>
                                          <a:pt x="217" y="222"/>
                                        </a:cubicBezTo>
                                        <a:cubicBezTo>
                                          <a:pt x="225" y="221"/>
                                          <a:pt x="233" y="224"/>
                                          <a:pt x="240" y="221"/>
                                        </a:cubicBezTo>
                                        <a:cubicBezTo>
                                          <a:pt x="234" y="220"/>
                                          <a:pt x="229" y="222"/>
                                          <a:pt x="223" y="221"/>
                                        </a:cubicBezTo>
                                        <a:cubicBezTo>
                                          <a:pt x="227" y="220"/>
                                          <a:pt x="235" y="222"/>
                                          <a:pt x="237" y="217"/>
                                        </a:cubicBezTo>
                                        <a:cubicBezTo>
                                          <a:pt x="234" y="218"/>
                                          <a:pt x="230" y="219"/>
                                          <a:pt x="226" y="219"/>
                                        </a:cubicBezTo>
                                        <a:cubicBezTo>
                                          <a:pt x="234" y="215"/>
                                          <a:pt x="248" y="209"/>
                                          <a:pt x="257" y="215"/>
                                        </a:cubicBezTo>
                                        <a:cubicBezTo>
                                          <a:pt x="252" y="216"/>
                                          <a:pt x="246" y="215"/>
                                          <a:pt x="240" y="217"/>
                                        </a:cubicBezTo>
                                        <a:cubicBezTo>
                                          <a:pt x="252" y="217"/>
                                          <a:pt x="268" y="211"/>
                                          <a:pt x="279" y="220"/>
                                        </a:cubicBezTo>
                                        <a:cubicBezTo>
                                          <a:pt x="268" y="219"/>
                                          <a:pt x="257" y="216"/>
                                          <a:pt x="247" y="219"/>
                                        </a:cubicBezTo>
                                        <a:cubicBezTo>
                                          <a:pt x="257" y="220"/>
                                          <a:pt x="272" y="215"/>
                                          <a:pt x="281" y="223"/>
                                        </a:cubicBezTo>
                                        <a:cubicBezTo>
                                          <a:pt x="271" y="223"/>
                                          <a:pt x="261" y="220"/>
                                          <a:pt x="251" y="223"/>
                                        </a:cubicBezTo>
                                        <a:cubicBezTo>
                                          <a:pt x="261" y="223"/>
                                          <a:pt x="274" y="218"/>
                                          <a:pt x="282" y="227"/>
                                        </a:cubicBezTo>
                                        <a:cubicBezTo>
                                          <a:pt x="273" y="227"/>
                                          <a:pt x="264" y="224"/>
                                          <a:pt x="255" y="226"/>
                                        </a:cubicBezTo>
                                        <a:cubicBezTo>
                                          <a:pt x="264" y="227"/>
                                          <a:pt x="274" y="224"/>
                                          <a:pt x="283" y="229"/>
                                        </a:cubicBezTo>
                                        <a:cubicBezTo>
                                          <a:pt x="276" y="229"/>
                                          <a:pt x="270" y="227"/>
                                          <a:pt x="263" y="228"/>
                                        </a:cubicBezTo>
                                        <a:cubicBezTo>
                                          <a:pt x="270" y="230"/>
                                          <a:pt x="277" y="225"/>
                                          <a:pt x="283" y="230"/>
                                        </a:cubicBezTo>
                                        <a:cubicBezTo>
                                          <a:pt x="283" y="230"/>
                                          <a:pt x="281" y="233"/>
                                          <a:pt x="277" y="235"/>
                                        </a:cubicBezTo>
                                        <a:cubicBezTo>
                                          <a:pt x="286" y="234"/>
                                          <a:pt x="285" y="220"/>
                                          <a:pt x="280" y="217"/>
                                        </a:cubicBezTo>
                                        <a:cubicBezTo>
                                          <a:pt x="283" y="219"/>
                                          <a:pt x="288" y="218"/>
                                          <a:pt x="286" y="217"/>
                                        </a:cubicBezTo>
                                        <a:cubicBezTo>
                                          <a:pt x="299" y="219"/>
                                          <a:pt x="313" y="221"/>
                                          <a:pt x="325" y="218"/>
                                        </a:cubicBezTo>
                                        <a:cubicBezTo>
                                          <a:pt x="332" y="217"/>
                                          <a:pt x="343" y="214"/>
                                          <a:pt x="348" y="207"/>
                                        </a:cubicBezTo>
                                        <a:cubicBezTo>
                                          <a:pt x="351" y="203"/>
                                          <a:pt x="347" y="200"/>
                                          <a:pt x="344" y="197"/>
                                        </a:cubicBezTo>
                                        <a:cubicBezTo>
                                          <a:pt x="338" y="192"/>
                                          <a:pt x="332" y="188"/>
                                          <a:pt x="327" y="183"/>
                                        </a:cubicBezTo>
                                        <a:cubicBezTo>
                                          <a:pt x="337" y="180"/>
                                          <a:pt x="342" y="172"/>
                                          <a:pt x="349" y="167"/>
                                        </a:cubicBezTo>
                                        <a:cubicBezTo>
                                          <a:pt x="354" y="163"/>
                                          <a:pt x="372" y="149"/>
                                          <a:pt x="362" y="144"/>
                                        </a:cubicBezTo>
                                        <a:cubicBezTo>
                                          <a:pt x="362" y="144"/>
                                          <a:pt x="362" y="144"/>
                                          <a:pt x="362" y="145"/>
                                        </a:cubicBezTo>
                                        <a:cubicBezTo>
                                          <a:pt x="361" y="145"/>
                                          <a:pt x="361" y="145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1" y="144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0" y="144"/>
                                          <a:pt x="359" y="144"/>
                                        </a:cubicBezTo>
                                        <a:cubicBezTo>
                                          <a:pt x="359" y="144"/>
                                          <a:pt x="358" y="144"/>
                                          <a:pt x="358" y="144"/>
                                        </a:cubicBezTo>
                                        <a:cubicBezTo>
                                          <a:pt x="361" y="140"/>
                                          <a:pt x="366" y="132"/>
                                          <a:pt x="366" y="127"/>
                                        </a:cubicBezTo>
                                        <a:cubicBezTo>
                                          <a:pt x="366" y="124"/>
                                          <a:pt x="359" y="124"/>
                                          <a:pt x="356" y="124"/>
                                        </a:cubicBezTo>
                                        <a:cubicBezTo>
                                          <a:pt x="351" y="123"/>
                                          <a:pt x="345" y="121"/>
                                          <a:pt x="339" y="122"/>
                                        </a:cubicBezTo>
                                        <a:cubicBezTo>
                                          <a:pt x="333" y="122"/>
                                          <a:pt x="328" y="120"/>
                                          <a:pt x="321" y="121"/>
                                        </a:cubicBezTo>
                                        <a:cubicBezTo>
                                          <a:pt x="330" y="111"/>
                                          <a:pt x="336" y="96"/>
                                          <a:pt x="336" y="82"/>
                                        </a:cubicBezTo>
                                        <a:cubicBezTo>
                                          <a:pt x="329" y="80"/>
                                          <a:pt x="318" y="81"/>
                                          <a:pt x="309" y="81"/>
                                        </a:cubicBezTo>
                                        <a:cubicBezTo>
                                          <a:pt x="310" y="72"/>
                                          <a:pt x="323" y="63"/>
                                          <a:pt x="316" y="53"/>
                                        </a:cubicBezTo>
                                        <a:cubicBezTo>
                                          <a:pt x="314" y="51"/>
                                          <a:pt x="302" y="54"/>
                                          <a:pt x="299" y="55"/>
                                        </a:cubicBezTo>
                                        <a:cubicBezTo>
                                          <a:pt x="291" y="58"/>
                                          <a:pt x="281" y="59"/>
                                          <a:pt x="275" y="62"/>
                                        </a:cubicBezTo>
                                        <a:cubicBezTo>
                                          <a:pt x="276" y="61"/>
                                          <a:pt x="276" y="60"/>
                                          <a:pt x="276" y="58"/>
                                        </a:cubicBezTo>
                                        <a:cubicBezTo>
                                          <a:pt x="273" y="50"/>
                                          <a:pt x="281" y="36"/>
                                          <a:pt x="270" y="32"/>
                                        </a:cubicBezTo>
                                        <a:cubicBezTo>
                                          <a:pt x="262" y="34"/>
                                          <a:pt x="257" y="41"/>
                                          <a:pt x="249" y="45"/>
                                        </a:cubicBezTo>
                                        <a:cubicBezTo>
                                          <a:pt x="252" y="31"/>
                                          <a:pt x="248" y="17"/>
                                          <a:pt x="241" y="6"/>
                                        </a:cubicBezTo>
                                        <a:cubicBezTo>
                                          <a:pt x="236" y="3"/>
                                          <a:pt x="233" y="11"/>
                                          <a:pt x="230" y="13"/>
                                        </a:cubicBezTo>
                                        <a:cubicBezTo>
                                          <a:pt x="230" y="13"/>
                                          <a:pt x="230" y="13"/>
                                          <a:pt x="230" y="13"/>
                                        </a:cubicBezTo>
                                        <a:cubicBezTo>
                                          <a:pt x="223" y="16"/>
                                          <a:pt x="218" y="20"/>
                                          <a:pt x="214" y="26"/>
                                        </a:cubicBezTo>
                                        <a:cubicBezTo>
                                          <a:pt x="209" y="25"/>
                                          <a:pt x="207" y="29"/>
                                          <a:pt x="205" y="32"/>
                                        </a:cubicBezTo>
                                        <a:cubicBezTo>
                                          <a:pt x="202" y="24"/>
                                          <a:pt x="199" y="12"/>
                                          <a:pt x="193" y="6"/>
                                        </a:cubicBezTo>
                                        <a:cubicBezTo>
                                          <a:pt x="189" y="3"/>
                                          <a:pt x="187" y="10"/>
                                          <a:pt x="185" y="13"/>
                                        </a:cubicBezTo>
                                        <a:cubicBezTo>
                                          <a:pt x="180" y="10"/>
                                          <a:pt x="177" y="3"/>
                                          <a:pt x="172" y="1"/>
                                        </a:cubicBezTo>
                                        <a:cubicBezTo>
                                          <a:pt x="172" y="0"/>
                                          <a:pt x="172" y="0"/>
                                          <a:pt x="172" y="0"/>
                                        </a:cubicBezTo>
                                        <a:cubicBezTo>
                                          <a:pt x="171" y="0"/>
                                          <a:pt x="171" y="0"/>
                                          <a:pt x="171" y="1"/>
                                        </a:cubicBezTo>
                                        <a:cubicBezTo>
                                          <a:pt x="171" y="1"/>
                                          <a:pt x="171" y="0"/>
                                          <a:pt x="170" y="0"/>
                                        </a:cubicBezTo>
                                        <a:cubicBezTo>
                                          <a:pt x="163" y="7"/>
                                          <a:pt x="162" y="18"/>
                                          <a:pt x="157" y="26"/>
                                        </a:cubicBezTo>
                                        <a:cubicBezTo>
                                          <a:pt x="153" y="16"/>
                                          <a:pt x="143" y="7"/>
                                          <a:pt x="134" y="2"/>
                                        </a:cubicBezTo>
                                        <a:cubicBezTo>
                                          <a:pt x="130" y="11"/>
                                          <a:pt x="124" y="20"/>
                                          <a:pt x="123" y="32"/>
                                        </a:cubicBezTo>
                                        <a:cubicBezTo>
                                          <a:pt x="113" y="33"/>
                                          <a:pt x="120" y="49"/>
                                          <a:pt x="115" y="56"/>
                                        </a:cubicBezTo>
                                        <a:cubicBezTo>
                                          <a:pt x="102" y="44"/>
                                          <a:pt x="90" y="26"/>
                                          <a:pt x="68" y="24"/>
                                        </a:cubicBezTo>
                                        <a:cubicBezTo>
                                          <a:pt x="66" y="31"/>
                                          <a:pt x="69" y="40"/>
                                          <a:pt x="68" y="49"/>
                                        </a:cubicBezTo>
                                        <a:cubicBezTo>
                                          <a:pt x="73" y="56"/>
                                          <a:pt x="69" y="67"/>
                                          <a:pt x="74" y="75"/>
                                        </a:cubicBezTo>
                                        <a:cubicBezTo>
                                          <a:pt x="67" y="73"/>
                                          <a:pt x="58" y="65"/>
                                          <a:pt x="50" y="68"/>
                                        </a:cubicBezTo>
                                        <a:cubicBezTo>
                                          <a:pt x="52" y="77"/>
                                          <a:pt x="56" y="87"/>
                                          <a:pt x="57" y="96"/>
                                        </a:cubicBezTo>
                                        <a:cubicBezTo>
                                          <a:pt x="39" y="92"/>
                                          <a:pt x="20" y="87"/>
                                          <a:pt x="0" y="90"/>
                                        </a:cubicBezTo>
                                        <a:cubicBezTo>
                                          <a:pt x="0" y="90"/>
                                          <a:pt x="0" y="90"/>
                                          <a:pt x="1" y="90"/>
                                        </a:cubicBezTo>
                                        <a:cubicBezTo>
                                          <a:pt x="0" y="91"/>
                                          <a:pt x="0" y="92"/>
                                          <a:pt x="0" y="92"/>
                                        </a:cubicBezTo>
                                        <a:cubicBezTo>
                                          <a:pt x="4" y="118"/>
                                          <a:pt x="25" y="132"/>
                                          <a:pt x="42" y="145"/>
                                        </a:cubicBezTo>
                                        <a:cubicBezTo>
                                          <a:pt x="35" y="145"/>
                                          <a:pt x="12" y="151"/>
                                          <a:pt x="6" y="156"/>
                                        </a:cubicBezTo>
                                        <a:cubicBezTo>
                                          <a:pt x="8" y="163"/>
                                          <a:pt x="15" y="173"/>
                                          <a:pt x="23" y="179"/>
                                        </a:cubicBezTo>
                                        <a:cubicBezTo>
                                          <a:pt x="36" y="188"/>
                                          <a:pt x="57" y="196"/>
                                          <a:pt x="70" y="198"/>
                                        </a:cubicBezTo>
                                        <a:cubicBezTo>
                                          <a:pt x="72" y="198"/>
                                          <a:pt x="57" y="213"/>
                                          <a:pt x="56" y="214"/>
                                        </a:cubicBezTo>
                                        <a:cubicBezTo>
                                          <a:pt x="59" y="217"/>
                                          <a:pt x="65" y="222"/>
                                          <a:pt x="68" y="224"/>
                                        </a:cubicBezTo>
                                        <a:cubicBezTo>
                                          <a:pt x="80" y="233"/>
                                          <a:pt x="94" y="235"/>
                                          <a:pt x="102" y="235"/>
                                        </a:cubicBezTo>
                                        <a:cubicBezTo>
                                          <a:pt x="112" y="235"/>
                                          <a:pt x="141" y="232"/>
                                          <a:pt x="133" y="236"/>
                                        </a:cubicBezTo>
                                        <a:cubicBezTo>
                                          <a:pt x="131" y="238"/>
                                          <a:pt x="183" y="246"/>
                                          <a:pt x="191" y="225"/>
                                        </a:cubicBezTo>
                                        <a:cubicBezTo>
                                          <a:pt x="178" y="238"/>
                                          <a:pt x="142" y="237"/>
                                          <a:pt x="138" y="232"/>
                                        </a:cubicBezTo>
                                        <a:cubicBezTo>
                                          <a:pt x="140" y="233"/>
                                          <a:pt x="143" y="231"/>
                                          <a:pt x="146" y="232"/>
                                        </a:cubicBezTo>
                                        <a:cubicBezTo>
                                          <a:pt x="143" y="231"/>
                                          <a:pt x="140" y="230"/>
                                          <a:pt x="138" y="228"/>
                                        </a:cubicBezTo>
                                        <a:cubicBezTo>
                                          <a:pt x="140" y="229"/>
                                          <a:pt x="142" y="231"/>
                                          <a:pt x="144" y="231"/>
                                        </a:cubicBezTo>
                                        <a:cubicBezTo>
                                          <a:pt x="141" y="229"/>
                                          <a:pt x="137" y="228"/>
                                          <a:pt x="136" y="225"/>
                                        </a:cubicBezTo>
                                        <a:cubicBezTo>
                                          <a:pt x="138" y="226"/>
                                          <a:pt x="141" y="229"/>
                                          <a:pt x="143" y="230"/>
                                        </a:cubicBezTo>
                                        <a:cubicBezTo>
                                          <a:pt x="140" y="226"/>
                                          <a:pt x="132" y="222"/>
                                          <a:pt x="134" y="216"/>
                                        </a:cubicBezTo>
                                        <a:cubicBezTo>
                                          <a:pt x="134" y="216"/>
                                          <a:pt x="135" y="215"/>
                                          <a:pt x="134" y="215"/>
                                        </a:cubicBezTo>
                                        <a:cubicBezTo>
                                          <a:pt x="137" y="210"/>
                                          <a:pt x="140" y="206"/>
                                          <a:pt x="146" y="205"/>
                                        </a:cubicBezTo>
                                        <a:cubicBezTo>
                                          <a:pt x="153" y="204"/>
                                          <a:pt x="160" y="208"/>
                                          <a:pt x="167" y="212"/>
                                        </a:cubicBezTo>
                                        <a:cubicBezTo>
                                          <a:pt x="166" y="212"/>
                                          <a:pt x="166" y="212"/>
                                          <a:pt x="166" y="212"/>
                                        </a:cubicBezTo>
                                        <a:cubicBezTo>
                                          <a:pt x="166" y="212"/>
                                          <a:pt x="167" y="213"/>
                                          <a:pt x="168" y="213"/>
                                        </a:cubicBezTo>
                                        <a:cubicBezTo>
                                          <a:pt x="167" y="213"/>
                                          <a:pt x="167" y="213"/>
                                          <a:pt x="166" y="213"/>
                                        </a:cubicBezTo>
                                        <a:cubicBezTo>
                                          <a:pt x="167" y="213"/>
                                          <a:pt x="168" y="214"/>
                                          <a:pt x="168" y="214"/>
                                        </a:cubicBezTo>
                                        <a:cubicBezTo>
                                          <a:pt x="168" y="214"/>
                                          <a:pt x="167" y="215"/>
                                          <a:pt x="166" y="215"/>
                                        </a:cubicBezTo>
                                        <a:cubicBezTo>
                                          <a:pt x="167" y="215"/>
                                          <a:pt x="169" y="215"/>
                                          <a:pt x="170" y="216"/>
                                        </a:cubicBezTo>
                                        <a:cubicBezTo>
                                          <a:pt x="168" y="216"/>
                                          <a:pt x="166" y="216"/>
                                          <a:pt x="164" y="216"/>
                                        </a:cubicBezTo>
                                        <a:cubicBezTo>
                                          <a:pt x="167" y="216"/>
                                          <a:pt x="169" y="216"/>
                                          <a:pt x="171" y="217"/>
                                        </a:cubicBezTo>
                                        <a:cubicBezTo>
                                          <a:pt x="169" y="217"/>
                                          <a:pt x="167" y="217"/>
                                          <a:pt x="165" y="218"/>
                                        </a:cubicBezTo>
                                        <a:cubicBezTo>
                                          <a:pt x="168" y="218"/>
                                          <a:pt x="170" y="218"/>
                                          <a:pt x="173" y="218"/>
                                        </a:cubicBezTo>
                                        <a:cubicBezTo>
                                          <a:pt x="169" y="219"/>
                                          <a:pt x="165" y="219"/>
                                          <a:pt x="162" y="220"/>
                                        </a:cubicBezTo>
                                        <a:cubicBezTo>
                                          <a:pt x="166" y="221"/>
                                          <a:pt x="170" y="218"/>
                                          <a:pt x="174" y="219"/>
                                        </a:cubicBezTo>
                                        <a:cubicBezTo>
                                          <a:pt x="172" y="220"/>
                                          <a:pt x="170" y="220"/>
                                          <a:pt x="167" y="220"/>
                                        </a:cubicBezTo>
                                        <a:cubicBezTo>
                                          <a:pt x="168" y="220"/>
                                          <a:pt x="169" y="221"/>
                                          <a:pt x="170" y="221"/>
                                        </a:cubicBezTo>
                                        <a:cubicBezTo>
                                          <a:pt x="169" y="221"/>
                                          <a:pt x="167" y="221"/>
                                          <a:pt x="166" y="222"/>
                                        </a:cubicBezTo>
                                        <a:cubicBezTo>
                                          <a:pt x="171" y="223"/>
                                          <a:pt x="176" y="221"/>
                                          <a:pt x="180" y="221"/>
                                        </a:cubicBezTo>
                                        <a:cubicBezTo>
                                          <a:pt x="177" y="224"/>
                                          <a:pt x="173" y="222"/>
                                          <a:pt x="169" y="223"/>
                                        </a:cubicBezTo>
                                        <a:cubicBezTo>
                                          <a:pt x="171" y="223"/>
                                          <a:pt x="173" y="223"/>
                                          <a:pt x="174" y="223"/>
                                        </a:cubicBezTo>
                                        <a:cubicBezTo>
                                          <a:pt x="172" y="224"/>
                                          <a:pt x="169" y="224"/>
                                          <a:pt x="167" y="225"/>
                                        </a:cubicBezTo>
                                        <a:cubicBezTo>
                                          <a:pt x="171" y="226"/>
                                          <a:pt x="175" y="224"/>
                                          <a:pt x="178" y="224"/>
                                        </a:cubicBezTo>
                                        <a:cubicBezTo>
                                          <a:pt x="175" y="225"/>
                                          <a:pt x="172" y="225"/>
                                          <a:pt x="170" y="226"/>
                                        </a:cubicBezTo>
                                        <a:cubicBezTo>
                                          <a:pt x="172" y="226"/>
                                          <a:pt x="174" y="226"/>
                                          <a:pt x="177" y="226"/>
                                        </a:cubicBezTo>
                                        <a:cubicBezTo>
                                          <a:pt x="170" y="229"/>
                                          <a:pt x="163" y="229"/>
                                          <a:pt x="155" y="228"/>
                                        </a:cubicBezTo>
                                        <a:cubicBezTo>
                                          <a:pt x="152" y="227"/>
                                          <a:pt x="148" y="226"/>
                                          <a:pt x="145" y="225"/>
                                        </a:cubicBezTo>
                                        <a:cubicBezTo>
                                          <a:pt x="143" y="225"/>
                                          <a:pt x="138" y="222"/>
                                          <a:pt x="137" y="221"/>
                                        </a:cubicBezTo>
                                        <a:cubicBezTo>
                                          <a:pt x="142" y="227"/>
                                          <a:pt x="151" y="228"/>
                                          <a:pt x="159" y="229"/>
                                        </a:cubicBezTo>
                                        <a:cubicBezTo>
                                          <a:pt x="170" y="230"/>
                                          <a:pt x="179" y="228"/>
                                          <a:pt x="190" y="225"/>
                                        </a:cubicBezTo>
                                        <a:cubicBezTo>
                                          <a:pt x="191" y="225"/>
                                          <a:pt x="193" y="227"/>
                                          <a:pt x="196" y="228"/>
                                        </a:cubicBezTo>
                                        <a:cubicBezTo>
                                          <a:pt x="200" y="230"/>
                                          <a:pt x="225" y="252"/>
                                          <a:pt x="257" y="244"/>
                                        </a:cubicBezTo>
                                        <a:cubicBezTo>
                                          <a:pt x="274" y="239"/>
                                          <a:pt x="280" y="233"/>
                                          <a:pt x="279" y="234"/>
                                        </a:cubicBezTo>
                                        <a:cubicBezTo>
                                          <a:pt x="276" y="234"/>
                                          <a:pt x="258" y="246"/>
                                          <a:pt x="237" y="243"/>
                                        </a:cubicBezTo>
                                        <a:close/>
                                        <a:moveTo>
                                          <a:pt x="213" y="221"/>
                                        </a:moveTo>
                                        <a:cubicBezTo>
                                          <a:pt x="215" y="219"/>
                                          <a:pt x="216" y="217"/>
                                          <a:pt x="218" y="216"/>
                                        </a:cubicBezTo>
                                        <a:cubicBezTo>
                                          <a:pt x="218" y="216"/>
                                          <a:pt x="218" y="217"/>
                                          <a:pt x="218" y="217"/>
                                        </a:cubicBezTo>
                                        <a:cubicBezTo>
                                          <a:pt x="222" y="215"/>
                                          <a:pt x="227" y="211"/>
                                          <a:pt x="229" y="206"/>
                                        </a:cubicBezTo>
                                        <a:cubicBezTo>
                                          <a:pt x="230" y="206"/>
                                          <a:pt x="230" y="206"/>
                                          <a:pt x="230" y="206"/>
                                        </a:cubicBezTo>
                                        <a:cubicBezTo>
                                          <a:pt x="227" y="212"/>
                                          <a:pt x="221" y="216"/>
                                          <a:pt x="215" y="219"/>
                                        </a:cubicBezTo>
                                        <a:cubicBezTo>
                                          <a:pt x="220" y="218"/>
                                          <a:pt x="224" y="215"/>
                                          <a:pt x="228" y="211"/>
                                        </a:cubicBezTo>
                                        <a:cubicBezTo>
                                          <a:pt x="228" y="211"/>
                                          <a:pt x="228" y="211"/>
                                          <a:pt x="228" y="210"/>
                                        </a:cubicBezTo>
                                        <a:cubicBezTo>
                                          <a:pt x="230" y="209"/>
                                          <a:pt x="231" y="207"/>
                                          <a:pt x="232" y="205"/>
                                        </a:cubicBezTo>
                                        <a:cubicBezTo>
                                          <a:pt x="232" y="205"/>
                                          <a:pt x="232" y="205"/>
                                          <a:pt x="233" y="205"/>
                                        </a:cubicBezTo>
                                        <a:cubicBezTo>
                                          <a:pt x="230" y="213"/>
                                          <a:pt x="222" y="218"/>
                                          <a:pt x="213" y="221"/>
                                        </a:cubicBezTo>
                                        <a:close/>
                                        <a:moveTo>
                                          <a:pt x="240" y="192"/>
                                        </a:moveTo>
                                        <a:cubicBezTo>
                                          <a:pt x="246" y="191"/>
                                          <a:pt x="251" y="189"/>
                                          <a:pt x="255" y="186"/>
                                        </a:cubicBezTo>
                                        <a:cubicBezTo>
                                          <a:pt x="249" y="188"/>
                                          <a:pt x="243" y="191"/>
                                          <a:pt x="237" y="192"/>
                                        </a:cubicBezTo>
                                        <a:cubicBezTo>
                                          <a:pt x="238" y="192"/>
                                          <a:pt x="239" y="192"/>
                                          <a:pt x="240" y="192"/>
                                        </a:cubicBezTo>
                                        <a:cubicBezTo>
                                          <a:pt x="234" y="194"/>
                                          <a:pt x="229" y="194"/>
                                          <a:pt x="222" y="194"/>
                                        </a:cubicBezTo>
                                        <a:cubicBezTo>
                                          <a:pt x="223" y="194"/>
                                          <a:pt x="223" y="194"/>
                                          <a:pt x="224" y="194"/>
                                        </a:cubicBezTo>
                                        <a:cubicBezTo>
                                          <a:pt x="229" y="193"/>
                                          <a:pt x="232" y="193"/>
                                          <a:pt x="237" y="191"/>
                                        </a:cubicBezTo>
                                        <a:cubicBezTo>
                                          <a:pt x="233" y="192"/>
                                          <a:pt x="229" y="193"/>
                                          <a:pt x="224" y="192"/>
                                        </a:cubicBezTo>
                                        <a:cubicBezTo>
                                          <a:pt x="228" y="192"/>
                                          <a:pt x="232" y="191"/>
                                          <a:pt x="236" y="191"/>
                                        </a:cubicBezTo>
                                        <a:cubicBezTo>
                                          <a:pt x="234" y="190"/>
                                          <a:pt x="230" y="191"/>
                                          <a:pt x="226" y="191"/>
                                        </a:cubicBezTo>
                                        <a:cubicBezTo>
                                          <a:pt x="231" y="190"/>
                                          <a:pt x="237" y="190"/>
                                          <a:pt x="242" y="189"/>
                                        </a:cubicBezTo>
                                        <a:cubicBezTo>
                                          <a:pt x="242" y="189"/>
                                          <a:pt x="241" y="189"/>
                                          <a:pt x="242" y="189"/>
                                        </a:cubicBezTo>
                                        <a:cubicBezTo>
                                          <a:pt x="240" y="189"/>
                                          <a:pt x="238" y="189"/>
                                          <a:pt x="237" y="189"/>
                                        </a:cubicBezTo>
                                        <a:cubicBezTo>
                                          <a:pt x="237" y="189"/>
                                          <a:pt x="237" y="189"/>
                                          <a:pt x="238" y="189"/>
                                        </a:cubicBezTo>
                                        <a:cubicBezTo>
                                          <a:pt x="237" y="189"/>
                                          <a:pt x="235" y="189"/>
                                          <a:pt x="232" y="189"/>
                                        </a:cubicBezTo>
                                        <a:cubicBezTo>
                                          <a:pt x="235" y="188"/>
                                          <a:pt x="239" y="188"/>
                                          <a:pt x="241" y="188"/>
                                        </a:cubicBezTo>
                                        <a:cubicBezTo>
                                          <a:pt x="242" y="188"/>
                                          <a:pt x="242" y="187"/>
                                          <a:pt x="242" y="187"/>
                                        </a:cubicBezTo>
                                        <a:cubicBezTo>
                                          <a:pt x="239" y="187"/>
                                          <a:pt x="235" y="188"/>
                                          <a:pt x="231" y="187"/>
                                        </a:cubicBezTo>
                                        <a:cubicBezTo>
                                          <a:pt x="233" y="187"/>
                                          <a:pt x="233" y="186"/>
                                          <a:pt x="234" y="187"/>
                                        </a:cubicBezTo>
                                        <a:cubicBezTo>
                                          <a:pt x="234" y="187"/>
                                          <a:pt x="234" y="187"/>
                                          <a:pt x="234" y="186"/>
                                        </a:cubicBezTo>
                                        <a:cubicBezTo>
                                          <a:pt x="234" y="186"/>
                                          <a:pt x="234" y="187"/>
                                          <a:pt x="235" y="187"/>
                                        </a:cubicBezTo>
                                        <a:cubicBezTo>
                                          <a:pt x="237" y="186"/>
                                          <a:pt x="240" y="186"/>
                                          <a:pt x="242" y="185"/>
                                        </a:cubicBezTo>
                                        <a:cubicBezTo>
                                          <a:pt x="243" y="185"/>
                                          <a:pt x="243" y="185"/>
                                          <a:pt x="243" y="185"/>
                                        </a:cubicBezTo>
                                        <a:cubicBezTo>
                                          <a:pt x="240" y="186"/>
                                          <a:pt x="235" y="186"/>
                                          <a:pt x="232" y="186"/>
                                        </a:cubicBezTo>
                                        <a:cubicBezTo>
                                          <a:pt x="237" y="184"/>
                                          <a:pt x="241" y="184"/>
                                          <a:pt x="245" y="183"/>
                                        </a:cubicBezTo>
                                        <a:cubicBezTo>
                                          <a:pt x="243" y="182"/>
                                          <a:pt x="237" y="184"/>
                                          <a:pt x="234" y="184"/>
                                        </a:cubicBezTo>
                                        <a:cubicBezTo>
                                          <a:pt x="237" y="182"/>
                                          <a:pt x="242" y="184"/>
                                          <a:pt x="245" y="181"/>
                                        </a:cubicBezTo>
                                        <a:cubicBezTo>
                                          <a:pt x="242" y="180"/>
                                          <a:pt x="239" y="184"/>
                                          <a:pt x="236" y="182"/>
                                        </a:cubicBezTo>
                                        <a:cubicBezTo>
                                          <a:pt x="240" y="180"/>
                                          <a:pt x="247" y="180"/>
                                          <a:pt x="253" y="179"/>
                                        </a:cubicBezTo>
                                        <a:cubicBezTo>
                                          <a:pt x="248" y="179"/>
                                          <a:pt x="243" y="179"/>
                                          <a:pt x="239" y="180"/>
                                        </a:cubicBezTo>
                                        <a:cubicBezTo>
                                          <a:pt x="244" y="178"/>
                                          <a:pt x="253" y="177"/>
                                          <a:pt x="258" y="176"/>
                                        </a:cubicBezTo>
                                        <a:cubicBezTo>
                                          <a:pt x="252" y="176"/>
                                          <a:pt x="243" y="178"/>
                                          <a:pt x="238" y="178"/>
                                        </a:cubicBezTo>
                                        <a:cubicBezTo>
                                          <a:pt x="245" y="176"/>
                                          <a:pt x="254" y="175"/>
                                          <a:pt x="261" y="173"/>
                                        </a:cubicBezTo>
                                        <a:cubicBezTo>
                                          <a:pt x="255" y="174"/>
                                          <a:pt x="248" y="175"/>
                                          <a:pt x="241" y="176"/>
                                        </a:cubicBezTo>
                                        <a:cubicBezTo>
                                          <a:pt x="242" y="174"/>
                                          <a:pt x="244" y="174"/>
                                          <a:pt x="246" y="174"/>
                                        </a:cubicBezTo>
                                        <a:cubicBezTo>
                                          <a:pt x="246" y="174"/>
                                          <a:pt x="246" y="173"/>
                                          <a:pt x="246" y="173"/>
                                        </a:cubicBezTo>
                                        <a:cubicBezTo>
                                          <a:pt x="253" y="172"/>
                                          <a:pt x="259" y="171"/>
                                          <a:pt x="264" y="169"/>
                                        </a:cubicBezTo>
                                        <a:cubicBezTo>
                                          <a:pt x="259" y="170"/>
                                          <a:pt x="252" y="172"/>
                                          <a:pt x="246" y="172"/>
                                        </a:cubicBezTo>
                                        <a:cubicBezTo>
                                          <a:pt x="251" y="171"/>
                                          <a:pt x="254" y="171"/>
                                          <a:pt x="259" y="169"/>
                                        </a:cubicBezTo>
                                        <a:cubicBezTo>
                                          <a:pt x="255" y="169"/>
                                          <a:pt x="251" y="170"/>
                                          <a:pt x="247" y="171"/>
                                        </a:cubicBezTo>
                                        <a:cubicBezTo>
                                          <a:pt x="251" y="169"/>
                                          <a:pt x="257" y="168"/>
                                          <a:pt x="261" y="166"/>
                                        </a:cubicBezTo>
                                        <a:cubicBezTo>
                                          <a:pt x="258" y="166"/>
                                          <a:pt x="253" y="168"/>
                                          <a:pt x="250" y="168"/>
                                        </a:cubicBezTo>
                                        <a:cubicBezTo>
                                          <a:pt x="253" y="166"/>
                                          <a:pt x="259" y="166"/>
                                          <a:pt x="263" y="165"/>
                                        </a:cubicBezTo>
                                        <a:cubicBezTo>
                                          <a:pt x="260" y="165"/>
                                          <a:pt x="255" y="166"/>
                                          <a:pt x="252" y="166"/>
                                        </a:cubicBezTo>
                                        <a:cubicBezTo>
                                          <a:pt x="254" y="163"/>
                                          <a:pt x="258" y="163"/>
                                          <a:pt x="261" y="162"/>
                                        </a:cubicBezTo>
                                        <a:cubicBezTo>
                                          <a:pt x="260" y="162"/>
                                          <a:pt x="257" y="162"/>
                                          <a:pt x="255" y="163"/>
                                        </a:cubicBezTo>
                                        <a:cubicBezTo>
                                          <a:pt x="255" y="163"/>
                                          <a:pt x="255" y="163"/>
                                          <a:pt x="255" y="162"/>
                                        </a:cubicBezTo>
                                        <a:cubicBezTo>
                                          <a:pt x="259" y="159"/>
                                          <a:pt x="265" y="160"/>
                                          <a:pt x="270" y="160"/>
                                        </a:cubicBezTo>
                                        <a:cubicBezTo>
                                          <a:pt x="267" y="159"/>
                                          <a:pt x="261" y="159"/>
                                          <a:pt x="257" y="160"/>
                                        </a:cubicBezTo>
                                        <a:cubicBezTo>
                                          <a:pt x="264" y="157"/>
                                          <a:pt x="270" y="158"/>
                                          <a:pt x="276" y="157"/>
                                        </a:cubicBezTo>
                                        <a:cubicBezTo>
                                          <a:pt x="270" y="157"/>
                                          <a:pt x="265" y="157"/>
                                          <a:pt x="259" y="158"/>
                                        </a:cubicBezTo>
                                        <a:cubicBezTo>
                                          <a:pt x="263" y="154"/>
                                          <a:pt x="271" y="156"/>
                                          <a:pt x="276" y="155"/>
                                        </a:cubicBezTo>
                                        <a:cubicBezTo>
                                          <a:pt x="272" y="155"/>
                                          <a:pt x="266" y="155"/>
                                          <a:pt x="261" y="155"/>
                                        </a:cubicBezTo>
                                        <a:cubicBezTo>
                                          <a:pt x="263" y="152"/>
                                          <a:pt x="270" y="153"/>
                                          <a:pt x="273" y="153"/>
                                        </a:cubicBezTo>
                                        <a:cubicBezTo>
                                          <a:pt x="276" y="153"/>
                                          <a:pt x="279" y="153"/>
                                          <a:pt x="283" y="153"/>
                                        </a:cubicBezTo>
                                        <a:cubicBezTo>
                                          <a:pt x="277" y="152"/>
                                          <a:pt x="269" y="152"/>
                                          <a:pt x="263" y="152"/>
                                        </a:cubicBezTo>
                                        <a:cubicBezTo>
                                          <a:pt x="263" y="152"/>
                                          <a:pt x="263" y="152"/>
                                          <a:pt x="263" y="151"/>
                                        </a:cubicBezTo>
                                        <a:cubicBezTo>
                                          <a:pt x="264" y="152"/>
                                          <a:pt x="265" y="152"/>
                                          <a:pt x="265" y="151"/>
                                        </a:cubicBezTo>
                                        <a:cubicBezTo>
                                          <a:pt x="265" y="151"/>
                                          <a:pt x="265" y="151"/>
                                          <a:pt x="265" y="151"/>
                                        </a:cubicBezTo>
                                        <a:cubicBezTo>
                                          <a:pt x="269" y="151"/>
                                          <a:pt x="271" y="151"/>
                                          <a:pt x="275" y="151"/>
                                        </a:cubicBezTo>
                                        <a:cubicBezTo>
                                          <a:pt x="272" y="150"/>
                                          <a:pt x="267" y="150"/>
                                          <a:pt x="264" y="150"/>
                                        </a:cubicBezTo>
                                        <a:cubicBezTo>
                                          <a:pt x="264" y="150"/>
                                          <a:pt x="265" y="149"/>
                                          <a:pt x="265" y="149"/>
                                        </a:cubicBezTo>
                                        <a:cubicBezTo>
                                          <a:pt x="278" y="148"/>
                                          <a:pt x="289" y="152"/>
                                          <a:pt x="297" y="158"/>
                                        </a:cubicBezTo>
                                        <a:cubicBezTo>
                                          <a:pt x="294" y="157"/>
                                          <a:pt x="291" y="157"/>
                                          <a:pt x="288" y="157"/>
                                        </a:cubicBezTo>
                                        <a:cubicBezTo>
                                          <a:pt x="291" y="157"/>
                                          <a:pt x="294" y="158"/>
                                          <a:pt x="297" y="159"/>
                                        </a:cubicBezTo>
                                        <a:cubicBezTo>
                                          <a:pt x="294" y="160"/>
                                          <a:pt x="289" y="161"/>
                                          <a:pt x="286" y="161"/>
                                        </a:cubicBezTo>
                                        <a:cubicBezTo>
                                          <a:pt x="289" y="162"/>
                                          <a:pt x="293" y="160"/>
                                          <a:pt x="297" y="160"/>
                                        </a:cubicBezTo>
                                        <a:cubicBezTo>
                                          <a:pt x="294" y="162"/>
                                          <a:pt x="291" y="163"/>
                                          <a:pt x="288" y="165"/>
                                        </a:cubicBezTo>
                                        <a:cubicBezTo>
                                          <a:pt x="291" y="164"/>
                                          <a:pt x="294" y="162"/>
                                          <a:pt x="297" y="161"/>
                                        </a:cubicBezTo>
                                        <a:cubicBezTo>
                                          <a:pt x="293" y="166"/>
                                          <a:pt x="287" y="170"/>
                                          <a:pt x="281" y="174"/>
                                        </a:cubicBezTo>
                                        <a:cubicBezTo>
                                          <a:pt x="288" y="171"/>
                                          <a:pt x="293" y="167"/>
                                          <a:pt x="298" y="162"/>
                                        </a:cubicBezTo>
                                        <a:cubicBezTo>
                                          <a:pt x="295" y="166"/>
                                          <a:pt x="292" y="170"/>
                                          <a:pt x="289" y="174"/>
                                        </a:cubicBezTo>
                                        <a:cubicBezTo>
                                          <a:pt x="288" y="175"/>
                                          <a:pt x="285" y="177"/>
                                          <a:pt x="284" y="179"/>
                                        </a:cubicBezTo>
                                        <a:cubicBezTo>
                                          <a:pt x="284" y="179"/>
                                          <a:pt x="284" y="179"/>
                                          <a:pt x="284" y="179"/>
                                        </a:cubicBezTo>
                                        <a:cubicBezTo>
                                          <a:pt x="278" y="183"/>
                                          <a:pt x="270" y="186"/>
                                          <a:pt x="264" y="189"/>
                                        </a:cubicBezTo>
                                        <a:cubicBezTo>
                                          <a:pt x="264" y="190"/>
                                          <a:pt x="263" y="191"/>
                                          <a:pt x="262" y="191"/>
                                        </a:cubicBezTo>
                                        <a:cubicBezTo>
                                          <a:pt x="262" y="191"/>
                                          <a:pt x="262" y="190"/>
                                          <a:pt x="262" y="190"/>
                                        </a:cubicBezTo>
                                        <a:cubicBezTo>
                                          <a:pt x="260" y="191"/>
                                          <a:pt x="258" y="192"/>
                                          <a:pt x="256" y="192"/>
                                        </a:cubicBezTo>
                                        <a:cubicBezTo>
                                          <a:pt x="257" y="191"/>
                                          <a:pt x="259" y="191"/>
                                          <a:pt x="259" y="190"/>
                                        </a:cubicBezTo>
                                        <a:cubicBezTo>
                                          <a:pt x="260" y="190"/>
                                          <a:pt x="261" y="190"/>
                                          <a:pt x="261" y="189"/>
                                        </a:cubicBezTo>
                                        <a:cubicBezTo>
                                          <a:pt x="262" y="189"/>
                                          <a:pt x="262" y="189"/>
                                          <a:pt x="263" y="188"/>
                                        </a:cubicBezTo>
                                        <a:cubicBezTo>
                                          <a:pt x="263" y="188"/>
                                          <a:pt x="262" y="188"/>
                                          <a:pt x="262" y="188"/>
                                        </a:cubicBezTo>
                                        <a:cubicBezTo>
                                          <a:pt x="253" y="193"/>
                                          <a:pt x="244" y="196"/>
                                          <a:pt x="233" y="198"/>
                                        </a:cubicBezTo>
                                        <a:cubicBezTo>
                                          <a:pt x="240" y="197"/>
                                          <a:pt x="246" y="195"/>
                                          <a:pt x="253" y="193"/>
                                        </a:cubicBezTo>
                                        <a:cubicBezTo>
                                          <a:pt x="253" y="193"/>
                                          <a:pt x="253" y="193"/>
                                          <a:pt x="253" y="193"/>
                                        </a:cubicBezTo>
                                        <a:cubicBezTo>
                                          <a:pt x="254" y="193"/>
                                          <a:pt x="254" y="193"/>
                                          <a:pt x="254" y="192"/>
                                        </a:cubicBezTo>
                                        <a:cubicBezTo>
                                          <a:pt x="254" y="192"/>
                                          <a:pt x="254" y="193"/>
                                          <a:pt x="254" y="193"/>
                                        </a:cubicBezTo>
                                        <a:cubicBezTo>
                                          <a:pt x="254" y="193"/>
                                          <a:pt x="255" y="193"/>
                                          <a:pt x="254" y="192"/>
                                        </a:cubicBezTo>
                                        <a:cubicBezTo>
                                          <a:pt x="255" y="192"/>
                                          <a:pt x="255" y="192"/>
                                          <a:pt x="256" y="192"/>
                                        </a:cubicBezTo>
                                        <a:cubicBezTo>
                                          <a:pt x="256" y="192"/>
                                          <a:pt x="256" y="192"/>
                                          <a:pt x="256" y="192"/>
                                        </a:cubicBezTo>
                                        <a:cubicBezTo>
                                          <a:pt x="255" y="193"/>
                                          <a:pt x="254" y="194"/>
                                          <a:pt x="253" y="193"/>
                                        </a:cubicBezTo>
                                        <a:cubicBezTo>
                                          <a:pt x="247" y="197"/>
                                          <a:pt x="239" y="198"/>
                                          <a:pt x="232" y="200"/>
                                        </a:cubicBezTo>
                                        <a:cubicBezTo>
                                          <a:pt x="233" y="201"/>
                                          <a:pt x="233" y="200"/>
                                          <a:pt x="234" y="200"/>
                                        </a:cubicBezTo>
                                        <a:cubicBezTo>
                                          <a:pt x="233" y="201"/>
                                          <a:pt x="231" y="201"/>
                                          <a:pt x="230" y="201"/>
                                        </a:cubicBezTo>
                                        <a:cubicBezTo>
                                          <a:pt x="230" y="200"/>
                                          <a:pt x="232" y="201"/>
                                          <a:pt x="232" y="199"/>
                                        </a:cubicBezTo>
                                        <a:cubicBezTo>
                                          <a:pt x="232" y="199"/>
                                          <a:pt x="232" y="199"/>
                                          <a:pt x="232" y="199"/>
                                        </a:cubicBezTo>
                                        <a:cubicBezTo>
                                          <a:pt x="231" y="199"/>
                                          <a:pt x="231" y="200"/>
                                          <a:pt x="231" y="200"/>
                                        </a:cubicBezTo>
                                        <a:cubicBezTo>
                                          <a:pt x="231" y="200"/>
                                          <a:pt x="230" y="199"/>
                                          <a:pt x="230" y="199"/>
                                        </a:cubicBezTo>
                                        <a:cubicBezTo>
                                          <a:pt x="229" y="200"/>
                                          <a:pt x="228" y="200"/>
                                          <a:pt x="227" y="199"/>
                                        </a:cubicBezTo>
                                        <a:cubicBezTo>
                                          <a:pt x="228" y="199"/>
                                          <a:pt x="231" y="199"/>
                                          <a:pt x="233" y="198"/>
                                        </a:cubicBezTo>
                                        <a:cubicBezTo>
                                          <a:pt x="231" y="198"/>
                                          <a:pt x="230" y="198"/>
                                          <a:pt x="228" y="199"/>
                                        </a:cubicBezTo>
                                        <a:cubicBezTo>
                                          <a:pt x="229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7"/>
                                          <a:pt x="231" y="198"/>
                                          <a:pt x="231" y="198"/>
                                        </a:cubicBezTo>
                                        <a:cubicBezTo>
                                          <a:pt x="231" y="197"/>
                                          <a:pt x="233" y="198"/>
                                          <a:pt x="233" y="197"/>
                                        </a:cubicBezTo>
                                        <a:cubicBezTo>
                                          <a:pt x="229" y="197"/>
                                          <a:pt x="226" y="198"/>
                                          <a:pt x="223" y="197"/>
                                        </a:cubicBezTo>
                                        <a:cubicBezTo>
                                          <a:pt x="225" y="197"/>
                                          <a:pt x="228" y="197"/>
                                          <a:pt x="231" y="196"/>
                                        </a:cubicBezTo>
                                        <a:cubicBezTo>
                                          <a:pt x="231" y="196"/>
                                          <a:pt x="231" y="196"/>
                                          <a:pt x="230" y="196"/>
                                        </a:cubicBezTo>
                                        <a:cubicBezTo>
                                          <a:pt x="231" y="195"/>
                                          <a:pt x="234" y="196"/>
                                          <a:pt x="235" y="195"/>
                                        </a:cubicBezTo>
                                        <a:cubicBezTo>
                                          <a:pt x="230" y="196"/>
                                          <a:pt x="226" y="196"/>
                                          <a:pt x="221" y="196"/>
                                        </a:cubicBezTo>
                                        <a:cubicBezTo>
                                          <a:pt x="228" y="195"/>
                                          <a:pt x="235" y="194"/>
                                          <a:pt x="240" y="193"/>
                                        </a:cubicBezTo>
                                        <a:cubicBezTo>
                                          <a:pt x="240" y="192"/>
                                          <a:pt x="240" y="192"/>
                                          <a:pt x="240" y="192"/>
                                        </a:cubicBezTo>
                                        <a:close/>
                                        <a:moveTo>
                                          <a:pt x="228" y="189"/>
                                        </a:moveTo>
                                        <a:cubicBezTo>
                                          <a:pt x="229" y="189"/>
                                          <a:pt x="229" y="188"/>
                                          <a:pt x="230" y="189"/>
                                        </a:cubicBezTo>
                                        <a:cubicBezTo>
                                          <a:pt x="229" y="189"/>
                                          <a:pt x="228" y="189"/>
                                          <a:pt x="228" y="189"/>
                                        </a:cubicBezTo>
                                        <a:close/>
                                        <a:moveTo>
                                          <a:pt x="231" y="188"/>
                                        </a:moveTo>
                                        <a:cubicBezTo>
                                          <a:pt x="231" y="189"/>
                                          <a:pt x="230" y="188"/>
                                          <a:pt x="230" y="189"/>
                                        </a:cubicBezTo>
                                        <a:cubicBezTo>
                                          <a:pt x="230" y="188"/>
                                          <a:pt x="231" y="188"/>
                                          <a:pt x="231" y="188"/>
                                        </a:cubicBezTo>
                                        <a:close/>
                                        <a:moveTo>
                                          <a:pt x="230" y="187"/>
                                        </a:moveTo>
                                        <a:cubicBezTo>
                                          <a:pt x="230" y="187"/>
                                          <a:pt x="231" y="187"/>
                                          <a:pt x="231" y="187"/>
                                        </a:cubicBezTo>
                                        <a:cubicBezTo>
                                          <a:pt x="231" y="187"/>
                                          <a:pt x="230" y="187"/>
                                          <a:pt x="230" y="187"/>
                                        </a:cubicBezTo>
                                        <a:close/>
                                        <a:moveTo>
                                          <a:pt x="241" y="169"/>
                                        </a:moveTo>
                                        <a:cubicBezTo>
                                          <a:pt x="239" y="174"/>
                                          <a:pt x="231" y="173"/>
                                          <a:pt x="227" y="172"/>
                                        </a:cubicBezTo>
                                        <a:cubicBezTo>
                                          <a:pt x="229" y="170"/>
                                          <a:pt x="233" y="171"/>
                                          <a:pt x="236" y="170"/>
                                        </a:cubicBezTo>
                                        <a:cubicBezTo>
                                          <a:pt x="237" y="170"/>
                                          <a:pt x="238" y="170"/>
                                          <a:pt x="240" y="169"/>
                                        </a:cubicBezTo>
                                        <a:cubicBezTo>
                                          <a:pt x="238" y="171"/>
                                          <a:pt x="234" y="171"/>
                                          <a:pt x="232" y="172"/>
                                        </a:cubicBezTo>
                                        <a:cubicBezTo>
                                          <a:pt x="234" y="172"/>
                                          <a:pt x="239" y="170"/>
                                          <a:pt x="241" y="169"/>
                                        </a:cubicBezTo>
                                        <a:close/>
                                        <a:moveTo>
                                          <a:pt x="237" y="173"/>
                                        </a:moveTo>
                                        <a:cubicBezTo>
                                          <a:pt x="236" y="173"/>
                                          <a:pt x="234" y="174"/>
                                          <a:pt x="233" y="174"/>
                                        </a:cubicBezTo>
                                        <a:cubicBezTo>
                                          <a:pt x="234" y="173"/>
                                          <a:pt x="235" y="173"/>
                                          <a:pt x="237" y="173"/>
                                        </a:cubicBezTo>
                                        <a:close/>
                                        <a:moveTo>
                                          <a:pt x="236" y="174"/>
                                        </a:moveTo>
                                        <a:cubicBezTo>
                                          <a:pt x="243" y="170"/>
                                          <a:pt x="249" y="164"/>
                                          <a:pt x="253" y="158"/>
                                        </a:cubicBezTo>
                                        <a:cubicBezTo>
                                          <a:pt x="251" y="158"/>
                                          <a:pt x="251" y="159"/>
                                          <a:pt x="250" y="160"/>
                                        </a:cubicBezTo>
                                        <a:cubicBezTo>
                                          <a:pt x="250" y="160"/>
                                          <a:pt x="250" y="160"/>
                                          <a:pt x="251" y="160"/>
                                        </a:cubicBezTo>
                                        <a:cubicBezTo>
                                          <a:pt x="248" y="162"/>
                                          <a:pt x="244" y="163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1" y="164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2" y="164"/>
                                          <a:pt x="242" y="163"/>
                                        </a:cubicBezTo>
                                        <a:cubicBezTo>
                                          <a:pt x="243" y="163"/>
                                          <a:pt x="243" y="163"/>
                                          <a:pt x="243" y="164"/>
                                        </a:cubicBezTo>
                                        <a:cubicBezTo>
                                          <a:pt x="244" y="163"/>
                                          <a:pt x="245" y="163"/>
                                          <a:pt x="246" y="163"/>
                                        </a:cubicBezTo>
                                        <a:cubicBezTo>
                                          <a:pt x="242" y="165"/>
                                          <a:pt x="237" y="166"/>
                                          <a:pt x="232" y="167"/>
                                        </a:cubicBezTo>
                                        <a:cubicBezTo>
                                          <a:pt x="232" y="167"/>
                                          <a:pt x="232" y="167"/>
                                          <a:pt x="232" y="168"/>
                                        </a:cubicBezTo>
                                        <a:cubicBezTo>
                                          <a:pt x="236" y="167"/>
                                          <a:pt x="242" y="166"/>
                                          <a:pt x="247" y="164"/>
                                        </a:cubicBezTo>
                                        <a:cubicBezTo>
                                          <a:pt x="247" y="164"/>
                                          <a:pt x="246" y="165"/>
                                          <a:pt x="245" y="165"/>
                                        </a:cubicBezTo>
                                        <a:cubicBezTo>
                                          <a:pt x="240" y="166"/>
                                          <a:pt x="234" y="169"/>
                                          <a:pt x="227" y="169"/>
                                        </a:cubicBezTo>
                                        <a:cubicBezTo>
                                          <a:pt x="227" y="169"/>
                                          <a:pt x="227" y="170"/>
                                          <a:pt x="227" y="170"/>
                                        </a:cubicBezTo>
                                        <a:cubicBezTo>
                                          <a:pt x="231" y="170"/>
                                          <a:pt x="234" y="168"/>
                                          <a:pt x="238" y="168"/>
                                        </a:cubicBezTo>
                                        <a:cubicBezTo>
                                          <a:pt x="240" y="167"/>
                                          <a:pt x="242" y="168"/>
                                          <a:pt x="244" y="167"/>
                                        </a:cubicBezTo>
                                        <a:cubicBezTo>
                                          <a:pt x="239" y="169"/>
                                          <a:pt x="233" y="170"/>
                                          <a:pt x="226" y="171"/>
                                        </a:cubicBezTo>
                                        <a:cubicBezTo>
                                          <a:pt x="227" y="169"/>
                                          <a:pt x="228" y="166"/>
                                          <a:pt x="230" y="165"/>
                                        </a:cubicBezTo>
                                        <a:cubicBezTo>
                                          <a:pt x="229" y="164"/>
                                          <a:pt x="229" y="165"/>
                                          <a:pt x="228" y="165"/>
                                        </a:cubicBezTo>
                                        <a:cubicBezTo>
                                          <a:pt x="229" y="163"/>
                                          <a:pt x="230" y="160"/>
                                          <a:pt x="232" y="158"/>
                                        </a:cubicBezTo>
                                        <a:cubicBezTo>
                                          <a:pt x="232" y="158"/>
                                          <a:pt x="233" y="158"/>
                                          <a:pt x="233" y="157"/>
                                        </a:cubicBezTo>
                                        <a:cubicBezTo>
                                          <a:pt x="234" y="156"/>
                                          <a:pt x="240" y="153"/>
                                          <a:pt x="235" y="152"/>
                                        </a:cubicBezTo>
                                        <a:cubicBezTo>
                                          <a:pt x="231" y="155"/>
                                          <a:pt x="229" y="159"/>
                                          <a:pt x="224" y="161"/>
                                        </a:cubicBezTo>
                                        <a:cubicBezTo>
                                          <a:pt x="225" y="159"/>
                                          <a:pt x="227" y="158"/>
                                          <a:pt x="228" y="157"/>
                                        </a:cubicBezTo>
                                        <a:cubicBezTo>
                                          <a:pt x="228" y="157"/>
                                          <a:pt x="228" y="157"/>
                                          <a:pt x="228" y="157"/>
                                        </a:cubicBezTo>
                                        <a:cubicBezTo>
                                          <a:pt x="226" y="158"/>
                                          <a:pt x="225" y="159"/>
                                          <a:pt x="223" y="161"/>
                                        </a:cubicBezTo>
                                        <a:cubicBezTo>
                                          <a:pt x="224" y="157"/>
                                          <a:pt x="229" y="154"/>
                                          <a:pt x="232" y="152"/>
                                        </a:cubicBezTo>
                                        <a:cubicBezTo>
                                          <a:pt x="232" y="151"/>
                                          <a:pt x="232" y="151"/>
                                          <a:pt x="232" y="151"/>
                                        </a:cubicBezTo>
                                        <a:cubicBezTo>
                                          <a:pt x="228" y="154"/>
                                          <a:pt x="225" y="157"/>
                                          <a:pt x="223" y="160"/>
                                        </a:cubicBezTo>
                                        <a:cubicBezTo>
                                          <a:pt x="222" y="157"/>
                                          <a:pt x="225" y="155"/>
                                          <a:pt x="227" y="153"/>
                                        </a:cubicBezTo>
                                        <a:cubicBezTo>
                                          <a:pt x="229" y="152"/>
                                          <a:pt x="235" y="146"/>
                                          <a:pt x="230" y="150"/>
                                        </a:cubicBezTo>
                                        <a:cubicBezTo>
                                          <a:pt x="228" y="152"/>
                                          <a:pt x="225" y="155"/>
                                          <a:pt x="223" y="157"/>
                                        </a:cubicBezTo>
                                        <a:cubicBezTo>
                                          <a:pt x="223" y="152"/>
                                          <a:pt x="229" y="150"/>
                                          <a:pt x="231" y="147"/>
                                        </a:cubicBezTo>
                                        <a:cubicBezTo>
                                          <a:pt x="229" y="148"/>
                                          <a:pt x="227" y="150"/>
                                          <a:pt x="225" y="152"/>
                                        </a:cubicBezTo>
                                        <a:cubicBezTo>
                                          <a:pt x="227" y="148"/>
                                          <a:pt x="232" y="144"/>
                                          <a:pt x="235" y="140"/>
                                        </a:cubicBezTo>
                                        <a:cubicBezTo>
                                          <a:pt x="235" y="139"/>
                                          <a:pt x="235" y="139"/>
                                          <a:pt x="235" y="139"/>
                                        </a:cubicBezTo>
                                        <a:cubicBezTo>
                                          <a:pt x="234" y="139"/>
                                          <a:pt x="234" y="139"/>
                                          <a:pt x="234" y="139"/>
                                        </a:cubicBezTo>
                                        <a:cubicBezTo>
                                          <a:pt x="232" y="140"/>
                                          <a:pt x="230" y="142"/>
                                          <a:pt x="228" y="142"/>
                                        </a:cubicBezTo>
                                        <a:cubicBezTo>
                                          <a:pt x="229" y="133"/>
                                          <a:pt x="233" y="126"/>
                                          <a:pt x="241" y="124"/>
                                        </a:cubicBezTo>
                                        <a:cubicBezTo>
                                          <a:pt x="242" y="123"/>
                                          <a:pt x="244" y="123"/>
                                          <a:pt x="245" y="122"/>
                                        </a:cubicBezTo>
                                        <a:cubicBezTo>
                                          <a:pt x="252" y="120"/>
                                          <a:pt x="261" y="121"/>
                                          <a:pt x="268" y="123"/>
                                        </a:cubicBezTo>
                                        <a:cubicBezTo>
                                          <a:pt x="269" y="123"/>
                                          <a:pt x="268" y="123"/>
                                          <a:pt x="268" y="124"/>
                                        </a:cubicBezTo>
                                        <a:cubicBezTo>
                                          <a:pt x="269" y="124"/>
                                          <a:pt x="269" y="124"/>
                                          <a:pt x="269" y="124"/>
                                        </a:cubicBezTo>
                                        <a:cubicBezTo>
                                          <a:pt x="269" y="132"/>
                                          <a:pt x="267" y="143"/>
                                          <a:pt x="261" y="151"/>
                                        </a:cubicBezTo>
                                        <a:cubicBezTo>
                                          <a:pt x="254" y="160"/>
                                          <a:pt x="247" y="171"/>
                                          <a:pt x="235" y="177"/>
                                        </a:cubicBezTo>
                                        <a:cubicBezTo>
                                          <a:pt x="235" y="177"/>
                                          <a:pt x="234" y="176"/>
                                          <a:pt x="234" y="176"/>
                                        </a:cubicBezTo>
                                        <a:cubicBezTo>
                                          <a:pt x="235" y="175"/>
                                          <a:pt x="236" y="175"/>
                                          <a:pt x="236" y="174"/>
                                        </a:cubicBezTo>
                                        <a:close/>
                                        <a:moveTo>
                                          <a:pt x="216" y="179"/>
                                        </a:moveTo>
                                        <a:cubicBezTo>
                                          <a:pt x="216" y="178"/>
                                          <a:pt x="216" y="177"/>
                                          <a:pt x="217" y="176"/>
                                        </a:cubicBezTo>
                                        <a:cubicBezTo>
                                          <a:pt x="223" y="173"/>
                                          <a:pt x="221" y="161"/>
                                          <a:pt x="229" y="160"/>
                                        </a:cubicBezTo>
                                        <a:cubicBezTo>
                                          <a:pt x="225" y="166"/>
                                          <a:pt x="224" y="176"/>
                                          <a:pt x="216" y="179"/>
                                        </a:cubicBezTo>
                                        <a:close/>
                                        <a:moveTo>
                                          <a:pt x="224" y="176"/>
                                        </a:move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ubicBezTo>
                                          <a:pt x="224" y="176"/>
                                          <a:pt x="223" y="176"/>
                                          <a:pt x="223" y="176"/>
                                        </a:cubicBez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lose/>
                                        <a:moveTo>
                                          <a:pt x="220" y="180"/>
                                        </a:moveTo>
                                        <a:cubicBezTo>
                                          <a:pt x="220" y="180"/>
                                          <a:pt x="220" y="180"/>
                                          <a:pt x="220" y="180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1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0"/>
                                        </a:cubicBezTo>
                                        <a:close/>
                                        <a:moveTo>
                                          <a:pt x="194" y="174"/>
                                        </a:moveTo>
                                        <a:cubicBezTo>
                                          <a:pt x="194" y="174"/>
                                          <a:pt x="194" y="175"/>
                                          <a:pt x="195" y="175"/>
                                        </a:cubicBezTo>
                                        <a:cubicBezTo>
                                          <a:pt x="195" y="175"/>
                                          <a:pt x="195" y="174"/>
                                          <a:pt x="195" y="174"/>
                                        </a:cubicBezTo>
                                        <a:cubicBezTo>
                                          <a:pt x="195" y="174"/>
                                          <a:pt x="194" y="173"/>
                                          <a:pt x="194" y="173"/>
                                        </a:cubicBezTo>
                                        <a:cubicBezTo>
                                          <a:pt x="194" y="171"/>
                                          <a:pt x="194" y="171"/>
                                          <a:pt x="194" y="169"/>
                                        </a:cubicBezTo>
                                        <a:cubicBezTo>
                                          <a:pt x="195" y="170"/>
                                          <a:pt x="195" y="171"/>
                                          <a:pt x="195" y="172"/>
                                        </a:cubicBezTo>
                                        <a:cubicBezTo>
                                          <a:pt x="195" y="172"/>
                                          <a:pt x="196" y="172"/>
                                          <a:pt x="196" y="172"/>
                                        </a:cubicBezTo>
                                        <a:cubicBezTo>
                                          <a:pt x="196" y="174"/>
                                          <a:pt x="197" y="174"/>
                                          <a:pt x="197" y="175"/>
                                        </a:cubicBezTo>
                                        <a:cubicBezTo>
                                          <a:pt x="198" y="176"/>
                                          <a:pt x="200" y="179"/>
                                          <a:pt x="202" y="177"/>
                                        </a:cubicBezTo>
                                        <a:cubicBezTo>
                                          <a:pt x="201" y="173"/>
                                          <a:pt x="196" y="172"/>
                                          <a:pt x="196" y="169"/>
                                        </a:cubicBezTo>
                                        <a:cubicBezTo>
                                          <a:pt x="196" y="168"/>
                                          <a:pt x="196" y="169"/>
                                          <a:pt x="195" y="169"/>
                                        </a:cubicBezTo>
                                        <a:cubicBezTo>
                                          <a:pt x="194" y="165"/>
                                          <a:pt x="192" y="163"/>
                                          <a:pt x="191" y="160"/>
                                        </a:cubicBezTo>
                                        <a:cubicBezTo>
                                          <a:pt x="190" y="160"/>
                                          <a:pt x="190" y="159"/>
                                          <a:pt x="189" y="159"/>
                                        </a:cubicBezTo>
                                        <a:cubicBezTo>
                                          <a:pt x="188" y="159"/>
                                          <a:pt x="189" y="160"/>
                                          <a:pt x="188" y="160"/>
                                        </a:cubicBezTo>
                                        <a:cubicBezTo>
                                          <a:pt x="188" y="160"/>
                                          <a:pt x="188" y="160"/>
                                          <a:pt x="188" y="159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7" y="159"/>
                                        </a:cubicBezTo>
                                        <a:cubicBezTo>
                                          <a:pt x="186" y="154"/>
                                          <a:pt x="189" y="146"/>
                                          <a:pt x="186" y="143"/>
                                        </a:cubicBezTo>
                                        <a:cubicBezTo>
                                          <a:pt x="184" y="142"/>
                                          <a:pt x="182" y="141"/>
                                          <a:pt x="181" y="141"/>
                                        </a:cubicBezTo>
                                        <a:cubicBezTo>
                                          <a:pt x="180" y="142"/>
                                          <a:pt x="182" y="142"/>
                                          <a:pt x="183" y="144"/>
                                        </a:cubicBezTo>
                                        <a:cubicBezTo>
                                          <a:pt x="183" y="143"/>
                                          <a:pt x="184" y="143"/>
                                          <a:pt x="185" y="144"/>
                                        </a:cubicBezTo>
                                        <a:cubicBezTo>
                                          <a:pt x="185" y="144"/>
                                          <a:pt x="185" y="145"/>
                                          <a:pt x="185" y="146"/>
                                        </a:cubicBezTo>
                                        <a:cubicBezTo>
                                          <a:pt x="181" y="144"/>
                                          <a:pt x="175" y="141"/>
                                          <a:pt x="177" y="135"/>
                                        </a:cubicBezTo>
                                        <a:cubicBezTo>
                                          <a:pt x="180" y="136"/>
                                          <a:pt x="181" y="130"/>
                                          <a:pt x="184" y="132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4" y="133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5" y="133"/>
                                        </a:cubicBezTo>
                                        <a:cubicBezTo>
                                          <a:pt x="186" y="135"/>
                                          <a:pt x="187" y="137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7" y="141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8" y="141"/>
                                          <a:pt x="188" y="141"/>
                                        </a:cubicBezTo>
                                        <a:cubicBezTo>
                                          <a:pt x="188" y="143"/>
                                          <a:pt x="189" y="144"/>
                                          <a:pt x="190" y="145"/>
                                        </a:cubicBezTo>
                                        <a:cubicBezTo>
                                          <a:pt x="190" y="147"/>
                                          <a:pt x="191" y="149"/>
                                          <a:pt x="191" y="152"/>
                                        </a:cubicBezTo>
                                        <a:cubicBezTo>
                                          <a:pt x="190" y="154"/>
                                          <a:pt x="190" y="157"/>
                                          <a:pt x="188" y="158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9" y="159"/>
                                        </a:cubicBezTo>
                                        <a:cubicBezTo>
                                          <a:pt x="190" y="158"/>
                                          <a:pt x="190" y="158"/>
                                          <a:pt x="190" y="157"/>
                                        </a:cubicBezTo>
                                        <a:cubicBezTo>
                                          <a:pt x="190" y="157"/>
                                          <a:pt x="190" y="157"/>
                                          <a:pt x="190" y="157"/>
                                        </a:cubicBezTo>
                                        <a:cubicBezTo>
                                          <a:pt x="191" y="154"/>
                                          <a:pt x="192" y="152"/>
                                          <a:pt x="192" y="149"/>
                                        </a:cubicBezTo>
                                        <a:cubicBezTo>
                                          <a:pt x="193" y="150"/>
                                          <a:pt x="194" y="153"/>
                                          <a:pt x="193" y="155"/>
                                        </a:cubicBezTo>
                                        <a:cubicBezTo>
                                          <a:pt x="193" y="155"/>
                                          <a:pt x="193" y="155"/>
                                          <a:pt x="193" y="155"/>
                                        </a:cubicBezTo>
                                        <a:cubicBezTo>
                                          <a:pt x="189" y="160"/>
                                          <a:pt x="199" y="150"/>
                                          <a:pt x="203" y="155"/>
                                        </a:cubicBezTo>
                                        <a:cubicBezTo>
                                          <a:pt x="203" y="156"/>
                                          <a:pt x="203" y="157"/>
                                          <a:pt x="204" y="157"/>
                                        </a:cubicBezTo>
                                        <a:cubicBezTo>
                                          <a:pt x="204" y="158"/>
                                          <a:pt x="204" y="158"/>
                                          <a:pt x="204" y="158"/>
                                        </a:cubicBezTo>
                                        <a:cubicBezTo>
                                          <a:pt x="206" y="159"/>
                                          <a:pt x="204" y="161"/>
                                          <a:pt x="205" y="163"/>
                                        </a:cubicBezTo>
                                        <a:cubicBezTo>
                                          <a:pt x="206" y="160"/>
                                          <a:pt x="206" y="156"/>
                                          <a:pt x="207" y="154"/>
                                        </a:cubicBezTo>
                                        <a:cubicBezTo>
                                          <a:pt x="208" y="154"/>
                                          <a:pt x="208" y="154"/>
                                          <a:pt x="208" y="154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3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2"/>
                                        </a:cubicBezTo>
                                        <a:cubicBezTo>
                                          <a:pt x="207" y="153"/>
                                          <a:pt x="207" y="153"/>
                                          <a:pt x="206" y="153"/>
                                        </a:cubicBezTo>
                                        <a:cubicBezTo>
                                          <a:pt x="206" y="151"/>
                                          <a:pt x="205" y="151"/>
                                          <a:pt x="204" y="151"/>
                                        </a:cubicBezTo>
                                        <a:cubicBezTo>
                                          <a:pt x="203" y="151"/>
                                          <a:pt x="203" y="151"/>
                                          <a:pt x="202" y="151"/>
                                        </a:cubicBezTo>
                                        <a:cubicBezTo>
                                          <a:pt x="204" y="149"/>
                                          <a:pt x="205" y="148"/>
                                          <a:pt x="208" y="147"/>
                                        </a:cubicBezTo>
                                        <a:cubicBezTo>
                                          <a:pt x="206" y="146"/>
                                          <a:pt x="204" y="149"/>
                                          <a:pt x="203" y="149"/>
                                        </a:cubicBezTo>
                                        <a:cubicBezTo>
                                          <a:pt x="203" y="149"/>
                                          <a:pt x="203" y="149"/>
                                          <a:pt x="203" y="148"/>
                                        </a:cubicBezTo>
                                        <a:cubicBezTo>
                                          <a:pt x="203" y="148"/>
                                          <a:pt x="203" y="148"/>
                                          <a:pt x="203" y="148"/>
                                        </a:cubicBezTo>
                                        <a:cubicBezTo>
                                          <a:pt x="202" y="149"/>
                                          <a:pt x="201" y="150"/>
                                          <a:pt x="200" y="150"/>
                                        </a:cubicBezTo>
                                        <a:cubicBezTo>
                                          <a:pt x="202" y="147"/>
                                          <a:pt x="206" y="143"/>
                                          <a:pt x="204" y="138"/>
                                        </a:cubicBezTo>
                                        <a:cubicBezTo>
                                          <a:pt x="206" y="138"/>
                                          <a:pt x="206" y="135"/>
                                          <a:pt x="205" y="134"/>
                                        </a:cubicBezTo>
                                        <a:cubicBezTo>
                                          <a:pt x="205" y="138"/>
                                          <a:pt x="202" y="140"/>
                                          <a:pt x="200" y="142"/>
                                        </a:cubicBezTo>
                                        <a:cubicBezTo>
                                          <a:pt x="200" y="140"/>
                                          <a:pt x="201" y="139"/>
                                          <a:pt x="202" y="138"/>
                                        </a:cubicBezTo>
                                        <a:cubicBezTo>
                                          <a:pt x="204" y="135"/>
                                          <a:pt x="203" y="131"/>
                                          <a:pt x="204" y="128"/>
                                        </a:cubicBezTo>
                                        <a:cubicBezTo>
                                          <a:pt x="203" y="127"/>
                                          <a:pt x="203" y="128"/>
                                          <a:pt x="202" y="128"/>
                                        </a:cubicBezTo>
                                        <a:cubicBezTo>
                                          <a:pt x="202" y="128"/>
                                          <a:pt x="202" y="128"/>
                                          <a:pt x="202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30"/>
                                        </a:cubicBezTo>
                                        <a:cubicBezTo>
                                          <a:pt x="200" y="129"/>
                                          <a:pt x="200" y="129"/>
                                          <a:pt x="200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200" y="130"/>
                                          <a:pt x="201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198" y="132"/>
                                          <a:pt x="197" y="134"/>
                                        </a:cubicBezTo>
                                        <a:cubicBezTo>
                                          <a:pt x="196" y="134"/>
                                          <a:pt x="196" y="134"/>
                                          <a:pt x="197" y="135"/>
                                        </a:cubicBezTo>
                                        <a:cubicBezTo>
                                          <a:pt x="196" y="135"/>
                                          <a:pt x="196" y="135"/>
                                          <a:pt x="196" y="135"/>
                                        </a:cubicBezTo>
                                        <a:cubicBezTo>
                                          <a:pt x="196" y="136"/>
                                          <a:pt x="196" y="135"/>
                                          <a:pt x="195" y="135"/>
                                        </a:cubicBezTo>
                                        <a:cubicBezTo>
                                          <a:pt x="195" y="135"/>
                                          <a:pt x="195" y="135"/>
                                          <a:pt x="195" y="135"/>
                                        </a:cubicBezTo>
                                        <a:cubicBezTo>
                                          <a:pt x="195" y="136"/>
                                          <a:pt x="195" y="136"/>
                                          <a:pt x="196" y="137"/>
                                        </a:cubicBezTo>
                                        <a:cubicBezTo>
                                          <a:pt x="196" y="137"/>
                                          <a:pt x="196" y="136"/>
                                          <a:pt x="196" y="136"/>
                                        </a:cubicBezTo>
                                        <a:cubicBezTo>
                                          <a:pt x="197" y="136"/>
                                          <a:pt x="198" y="135"/>
                                          <a:pt x="198" y="134"/>
                                        </a:cubicBezTo>
                                        <a:cubicBezTo>
                                          <a:pt x="198" y="134"/>
                                          <a:pt x="198" y="134"/>
                                          <a:pt x="198" y="134"/>
                                        </a:cubicBezTo>
                                        <a:cubicBezTo>
                                          <a:pt x="199" y="134"/>
                                          <a:pt x="199" y="133"/>
                                          <a:pt x="200" y="133"/>
                                        </a:cubicBezTo>
                                        <a:cubicBezTo>
                                          <a:pt x="199" y="134"/>
                                          <a:pt x="198" y="135"/>
                                          <a:pt x="198" y="136"/>
                                        </a:cubicBezTo>
                                        <a:cubicBezTo>
                                          <a:pt x="197" y="136"/>
                                          <a:pt x="196" y="137"/>
                                          <a:pt x="195" y="138"/>
                                        </a:cubicBezTo>
                                        <a:cubicBezTo>
                                          <a:pt x="195" y="137"/>
                                          <a:pt x="194" y="137"/>
                                          <a:pt x="194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3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4" y="138"/>
                                        </a:cubicBezTo>
                                        <a:cubicBezTo>
                                          <a:pt x="193" y="137"/>
                                          <a:pt x="192" y="137"/>
                                          <a:pt x="191" y="138"/>
                                        </a:cubicBezTo>
                                        <a:cubicBezTo>
                                          <a:pt x="191" y="137"/>
                                          <a:pt x="191" y="137"/>
                                          <a:pt x="191" y="137"/>
                                        </a:cubicBezTo>
                                        <a:cubicBezTo>
                                          <a:pt x="190" y="137"/>
                                          <a:pt x="190" y="137"/>
                                          <a:pt x="190" y="137"/>
                                        </a:cubicBezTo>
                                        <a:cubicBezTo>
                                          <a:pt x="190" y="138"/>
                                          <a:pt x="190" y="139"/>
                                          <a:pt x="190" y="140"/>
                                        </a:cubicBezTo>
                                        <a:cubicBezTo>
                                          <a:pt x="192" y="140"/>
                                          <a:pt x="191" y="139"/>
                                          <a:pt x="191" y="139"/>
                                        </a:cubicBezTo>
                                        <a:cubicBezTo>
                                          <a:pt x="192" y="139"/>
                                          <a:pt x="191" y="139"/>
                                          <a:pt x="192" y="139"/>
                                        </a:cubicBezTo>
                                        <a:cubicBezTo>
                                          <a:pt x="192" y="139"/>
                                          <a:pt x="192" y="139"/>
                                          <a:pt x="192" y="139"/>
                                        </a:cubicBezTo>
                                        <a:cubicBezTo>
                                          <a:pt x="193" y="139"/>
                                          <a:pt x="193" y="139"/>
                                          <a:pt x="194" y="140"/>
                                        </a:cubicBezTo>
                                        <a:cubicBezTo>
                                          <a:pt x="196" y="140"/>
                                          <a:pt x="196" y="143"/>
                                          <a:pt x="197" y="145"/>
                                        </a:cubicBezTo>
                                        <a:cubicBezTo>
                                          <a:pt x="198" y="144"/>
                                          <a:pt x="198" y="144"/>
                                          <a:pt x="198" y="144"/>
                                        </a:cubicBezTo>
                                        <a:cubicBezTo>
                                          <a:pt x="201" y="145"/>
                                          <a:pt x="202" y="141"/>
                                          <a:pt x="204" y="139"/>
                                        </a:cubicBezTo>
                                        <a:cubicBezTo>
                                          <a:pt x="203" y="142"/>
                                          <a:pt x="202" y="145"/>
                                          <a:pt x="201" y="148"/>
                                        </a:cubicBezTo>
                                        <a:cubicBezTo>
                                          <a:pt x="200" y="149"/>
                                          <a:pt x="199" y="150"/>
                                          <a:pt x="198" y="150"/>
                                        </a:cubicBezTo>
                                        <a:cubicBezTo>
                                          <a:pt x="198" y="146"/>
                                          <a:pt x="195" y="146"/>
                                          <a:pt x="193" y="144"/>
                                        </a:cubicBezTo>
                                        <a:cubicBezTo>
                                          <a:pt x="193" y="144"/>
                                          <a:pt x="194" y="144"/>
                                          <a:pt x="194" y="144"/>
                                        </a:cubicBezTo>
                                        <a:cubicBezTo>
                                          <a:pt x="194" y="144"/>
                                          <a:pt x="195" y="144"/>
                                          <a:pt x="195" y="145"/>
                                        </a:cubicBezTo>
                                        <a:cubicBezTo>
                                          <a:pt x="195" y="145"/>
                                          <a:pt x="195" y="145"/>
                                          <a:pt x="195" y="145"/>
                                        </a:cubicBezTo>
                                        <a:cubicBezTo>
                                          <a:pt x="195" y="143"/>
                                          <a:pt x="193" y="142"/>
                                          <a:pt x="192" y="143"/>
                                        </a:cubicBezTo>
                                        <a:cubicBezTo>
                                          <a:pt x="192" y="142"/>
                                          <a:pt x="192" y="142"/>
                                          <a:pt x="192" y="142"/>
                                        </a:cubicBezTo>
                                        <a:cubicBezTo>
                                          <a:pt x="192" y="141"/>
                                          <a:pt x="191" y="142"/>
                                          <a:pt x="190" y="142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89" y="141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90" y="141"/>
                                        </a:cubicBezTo>
                                        <a:cubicBezTo>
                                          <a:pt x="190" y="139"/>
                                          <a:pt x="190" y="138"/>
                                          <a:pt x="189" y="136"/>
                                        </a:cubicBezTo>
                                        <a:cubicBezTo>
                                          <a:pt x="191" y="136"/>
                                          <a:pt x="193" y="135"/>
                                          <a:pt x="193" y="133"/>
                                        </a:cubicBezTo>
                                        <a:cubicBezTo>
                                          <a:pt x="195" y="131"/>
                                          <a:pt x="196" y="130"/>
                                          <a:pt x="199" y="130"/>
                                        </a:cubicBezTo>
                                        <a:cubicBezTo>
                                          <a:pt x="203" y="126"/>
                                          <a:pt x="203" y="122"/>
                                          <a:pt x="206" y="118"/>
                                        </a:cubicBezTo>
                                        <a:cubicBezTo>
                                          <a:pt x="208" y="116"/>
                                          <a:pt x="210" y="114"/>
                                          <a:pt x="212" y="113"/>
                                        </a:cubicBezTo>
                                        <a:cubicBezTo>
                                          <a:pt x="211" y="120"/>
                                          <a:pt x="205" y="125"/>
                                          <a:pt x="207" y="131"/>
                                        </a:cubicBezTo>
                                        <a:cubicBezTo>
                                          <a:pt x="206" y="135"/>
                                          <a:pt x="209" y="142"/>
                                          <a:pt x="204" y="144"/>
                                        </a:cubicBezTo>
                                        <a:cubicBezTo>
                                          <a:pt x="206" y="144"/>
                                          <a:pt x="209" y="141"/>
                                          <a:pt x="208" y="139"/>
                                        </a:cubicBezTo>
                                        <a:cubicBezTo>
                                          <a:pt x="209" y="141"/>
                                          <a:pt x="208" y="143"/>
                                          <a:pt x="206" y="144"/>
                                        </a:cubicBezTo>
                                        <a:cubicBezTo>
                                          <a:pt x="206" y="144"/>
                                          <a:pt x="206" y="145"/>
                                          <a:pt x="206" y="145"/>
                                        </a:cubicBezTo>
                                        <a:cubicBezTo>
                                          <a:pt x="207" y="145"/>
                                          <a:pt x="207" y="145"/>
                                          <a:pt x="208" y="144"/>
                                        </a:cubicBezTo>
                                        <a:cubicBezTo>
                                          <a:pt x="208" y="144"/>
                                          <a:pt x="207" y="145"/>
                                          <a:pt x="207" y="145"/>
                                        </a:cubicBezTo>
                                        <a:cubicBezTo>
                                          <a:pt x="207" y="146"/>
                                          <a:pt x="207" y="146"/>
                                          <a:pt x="207" y="146"/>
                                        </a:cubicBezTo>
                                        <a:cubicBezTo>
                                          <a:pt x="208" y="146"/>
                                          <a:pt x="208" y="146"/>
                                          <a:pt x="208" y="145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7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6"/>
                                        </a:cubicBezTo>
                                        <a:cubicBezTo>
                                          <a:pt x="210" y="146"/>
                                          <a:pt x="210" y="146"/>
                                          <a:pt x="210" y="146"/>
                                        </a:cubicBezTo>
                                        <a:cubicBezTo>
                                          <a:pt x="211" y="146"/>
                                          <a:pt x="211" y="145"/>
                                          <a:pt x="211" y="145"/>
                                        </a:cubicBezTo>
                                        <a:cubicBezTo>
                                          <a:pt x="210" y="144"/>
                                          <a:pt x="210" y="145"/>
                                          <a:pt x="210" y="145"/>
                                        </a:cubicBezTo>
                                        <a:cubicBezTo>
                                          <a:pt x="210" y="145"/>
                                          <a:pt x="210" y="145"/>
                                          <a:pt x="210" y="144"/>
                                        </a:cubicBezTo>
                                        <a:cubicBezTo>
                                          <a:pt x="210" y="144"/>
                                          <a:pt x="209" y="145"/>
                                          <a:pt x="209" y="145"/>
                                        </a:cubicBezTo>
                                        <a:cubicBezTo>
                                          <a:pt x="209" y="144"/>
                                          <a:pt x="210" y="144"/>
                                          <a:pt x="209" y="143"/>
                                        </a:cubicBezTo>
                                        <a:cubicBezTo>
                                          <a:pt x="210" y="143"/>
                                          <a:pt x="210" y="144"/>
                                          <a:pt x="210" y="144"/>
                                        </a:cubicBezTo>
                                        <a:cubicBezTo>
                                          <a:pt x="209" y="143"/>
                                          <a:pt x="210" y="143"/>
                                          <a:pt x="210" y="142"/>
                                        </a:cubicBezTo>
                                        <a:cubicBezTo>
                                          <a:pt x="209" y="143"/>
                                          <a:pt x="208" y="144"/>
                                          <a:pt x="208" y="144"/>
                                        </a:cubicBezTo>
                                        <a:cubicBezTo>
                                          <a:pt x="207" y="144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8" y="143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9" y="142"/>
                                          <a:pt x="210" y="141"/>
                                          <a:pt x="210" y="139"/>
                                        </a:cubicBezTo>
                                        <a:cubicBezTo>
                                          <a:pt x="210" y="139"/>
                                          <a:pt x="210" y="141"/>
                                          <a:pt x="210" y="142"/>
                                        </a:cubicBezTo>
                                        <a:cubicBezTo>
                                          <a:pt x="211" y="142"/>
                                          <a:pt x="210" y="141"/>
                                          <a:pt x="211" y="141"/>
                                        </a:cubicBezTo>
                                        <a:cubicBezTo>
                                          <a:pt x="211" y="140"/>
                                          <a:pt x="211" y="138"/>
                                          <a:pt x="211" y="137"/>
                                        </a:cubicBezTo>
                                        <a:cubicBezTo>
                                          <a:pt x="219" y="137"/>
                                          <a:pt x="222" y="128"/>
                                          <a:pt x="228" y="123"/>
                                        </a:cubicBezTo>
                                        <a:cubicBezTo>
                                          <a:pt x="228" y="122"/>
                                          <a:pt x="231" y="122"/>
                                          <a:pt x="231" y="121"/>
                                        </a:cubicBezTo>
                                        <a:cubicBezTo>
                                          <a:pt x="233" y="121"/>
                                          <a:pt x="235" y="119"/>
                                          <a:pt x="236" y="120"/>
                                        </a:cubicBezTo>
                                        <a:cubicBezTo>
                                          <a:pt x="234" y="121"/>
                                          <a:pt x="231" y="124"/>
                                          <a:pt x="229" y="126"/>
                                        </a:cubicBezTo>
                                        <a:cubicBezTo>
                                          <a:pt x="231" y="125"/>
                                          <a:pt x="232" y="123"/>
                                          <a:pt x="234" y="122"/>
                                        </a:cubicBezTo>
                                        <a:cubicBezTo>
                                          <a:pt x="229" y="132"/>
                                          <a:pt x="224" y="144"/>
                                          <a:pt x="217" y="151"/>
                                        </a:cubicBezTo>
                                        <a:cubicBezTo>
                                          <a:pt x="217" y="153"/>
                                          <a:pt x="216" y="155"/>
                                          <a:pt x="215" y="157"/>
                                        </a:cubicBezTo>
                                        <a:cubicBezTo>
                                          <a:pt x="215" y="158"/>
                                          <a:pt x="215" y="159"/>
                                          <a:pt x="214" y="160"/>
                                        </a:cubicBezTo>
                                        <a:cubicBezTo>
                                          <a:pt x="214" y="158"/>
                                          <a:pt x="215" y="157"/>
                                          <a:pt x="214" y="156"/>
                                        </a:cubicBezTo>
                                        <a:cubicBezTo>
                                          <a:pt x="215" y="154"/>
                                          <a:pt x="216" y="152"/>
                                          <a:pt x="217" y="151"/>
                                        </a:cubicBezTo>
                                        <a:cubicBezTo>
                                          <a:pt x="217" y="150"/>
                                          <a:pt x="218" y="150"/>
                                          <a:pt x="218" y="149"/>
                                        </a:cubicBezTo>
                                        <a:cubicBezTo>
                                          <a:pt x="215" y="151"/>
                                          <a:pt x="215" y="154"/>
                                          <a:pt x="213" y="156"/>
                                        </a:cubicBezTo>
                                        <a:cubicBezTo>
                                          <a:pt x="213" y="157"/>
                                          <a:pt x="212" y="157"/>
                                          <a:pt x="212" y="157"/>
                                        </a:cubicBezTo>
                                        <a:cubicBezTo>
                                          <a:pt x="212" y="157"/>
                                          <a:pt x="210" y="155"/>
                                          <a:pt x="212" y="153"/>
                                        </a:cubicBezTo>
                                        <a:cubicBezTo>
                                          <a:pt x="212" y="153"/>
                                          <a:pt x="212" y="153"/>
                                          <a:pt x="213" y="153"/>
                                        </a:cubicBezTo>
                                        <a:cubicBezTo>
                                          <a:pt x="212" y="154"/>
                                          <a:pt x="212" y="155"/>
                                          <a:pt x="211" y="155"/>
                                        </a:cubicBezTo>
                                        <a:cubicBezTo>
                                          <a:pt x="213" y="155"/>
                                          <a:pt x="214" y="153"/>
                                          <a:pt x="215" y="153"/>
                                        </a:cubicBezTo>
                                        <a:cubicBezTo>
                                          <a:pt x="214" y="151"/>
                                          <a:pt x="213" y="153"/>
                                          <a:pt x="213" y="153"/>
                                        </a:cubicBezTo>
                                        <a:cubicBezTo>
                                          <a:pt x="212" y="152"/>
                                          <a:pt x="215" y="152"/>
                                          <a:pt x="214" y="151"/>
                                        </a:cubicBezTo>
                                        <a:cubicBezTo>
                                          <a:pt x="216" y="150"/>
                                          <a:pt x="217" y="149"/>
                                          <a:pt x="218" y="148"/>
                                        </a:cubicBezTo>
                                        <a:cubicBezTo>
                                          <a:pt x="215" y="148"/>
                                          <a:pt x="215" y="151"/>
                                          <a:pt x="213" y="151"/>
                                        </a:cubicBezTo>
                                        <a:cubicBezTo>
                                          <a:pt x="213" y="150"/>
                                          <a:pt x="214" y="148"/>
                                          <a:pt x="215" y="147"/>
                                        </a:cubicBezTo>
                                        <a:cubicBezTo>
                                          <a:pt x="215" y="147"/>
                                          <a:pt x="215" y="147"/>
                                          <a:pt x="215" y="146"/>
                                        </a:cubicBezTo>
                                        <a:cubicBezTo>
                                          <a:pt x="217" y="145"/>
                                          <a:pt x="219" y="143"/>
                                          <a:pt x="220" y="141"/>
                                        </a:cubicBezTo>
                                        <a:cubicBezTo>
                                          <a:pt x="221" y="141"/>
                                          <a:pt x="222" y="139"/>
                                          <a:pt x="223" y="138"/>
                                        </a:cubicBezTo>
                                        <a:cubicBezTo>
                                          <a:pt x="224" y="137"/>
                                          <a:pt x="224" y="136"/>
                                          <a:pt x="225" y="135"/>
                                        </a:cubicBezTo>
                                        <a:cubicBezTo>
                                          <a:pt x="221" y="138"/>
                                          <a:pt x="218" y="143"/>
                                          <a:pt x="215" y="146"/>
                                        </a:cubicBezTo>
                                        <a:cubicBezTo>
                                          <a:pt x="213" y="146"/>
                                          <a:pt x="213" y="147"/>
                                          <a:pt x="212" y="147"/>
                                        </a:cubicBezTo>
                                        <a:cubicBezTo>
                                          <a:pt x="212" y="147"/>
                                          <a:pt x="212" y="146"/>
                                          <a:pt x="212" y="146"/>
                                        </a:cubicBezTo>
                                        <a:cubicBezTo>
                                          <a:pt x="212" y="147"/>
                                          <a:pt x="210" y="147"/>
                                          <a:pt x="210" y="148"/>
                                        </a:cubicBezTo>
                                        <a:cubicBezTo>
                                          <a:pt x="210" y="148"/>
                                          <a:pt x="210" y="148"/>
                                          <a:pt x="210" y="148"/>
                                        </a:cubicBezTo>
                                        <a:cubicBezTo>
                                          <a:pt x="209" y="149"/>
                                          <a:pt x="208" y="151"/>
                                          <a:pt x="207" y="152"/>
                                        </a:cubicBezTo>
                                        <a:cubicBezTo>
                                          <a:pt x="209" y="151"/>
                                          <a:pt x="211" y="149"/>
                                          <a:pt x="213" y="148"/>
                                        </a:cubicBezTo>
                                        <a:cubicBezTo>
                                          <a:pt x="212" y="151"/>
                                          <a:pt x="210" y="153"/>
                                          <a:pt x="210" y="156"/>
                                        </a:cubicBezTo>
                                        <a:cubicBezTo>
                                          <a:pt x="209" y="158"/>
                                          <a:pt x="210" y="161"/>
                                          <a:pt x="211" y="163"/>
                                        </a:cubicBezTo>
                                        <a:cubicBezTo>
                                          <a:pt x="211" y="161"/>
                                          <a:pt x="210" y="159"/>
                                          <a:pt x="211" y="157"/>
                                        </a:cubicBezTo>
                                        <a:cubicBezTo>
                                          <a:pt x="213" y="160"/>
                                          <a:pt x="212" y="164"/>
                                          <a:pt x="211" y="166"/>
                                        </a:cubicBezTo>
                                        <a:cubicBezTo>
                                          <a:pt x="210" y="167"/>
                                          <a:pt x="210" y="166"/>
                                          <a:pt x="210" y="166"/>
                                        </a:cubicBezTo>
                                        <a:cubicBezTo>
                                          <a:pt x="210" y="166"/>
                                          <a:pt x="210" y="166"/>
                                          <a:pt x="209" y="166"/>
                                        </a:cubicBezTo>
                                        <a:cubicBezTo>
                                          <a:pt x="209" y="167"/>
                                          <a:pt x="210" y="166"/>
                                          <a:pt x="210" y="167"/>
                                        </a:cubicBezTo>
                                        <a:cubicBezTo>
                                          <a:pt x="210" y="167"/>
                                          <a:pt x="210" y="167"/>
                                          <a:pt x="210" y="167"/>
                                        </a:cubicBezTo>
                                        <a:cubicBezTo>
                                          <a:pt x="211" y="167"/>
                                          <a:pt x="210" y="167"/>
                                          <a:pt x="211" y="167"/>
                                        </a:cubicBezTo>
                                        <a:cubicBezTo>
                                          <a:pt x="211" y="168"/>
                                          <a:pt x="210" y="169"/>
                                          <a:pt x="210" y="170"/>
                                        </a:cubicBezTo>
                                        <a:cubicBezTo>
                                          <a:pt x="209" y="169"/>
                                          <a:pt x="208" y="168"/>
                                          <a:pt x="207" y="167"/>
                                        </a:cubicBezTo>
                                        <a:cubicBezTo>
                                          <a:pt x="207" y="169"/>
                                          <a:pt x="210" y="172"/>
                                          <a:pt x="209" y="175"/>
                                        </a:cubicBezTo>
                                        <a:cubicBezTo>
                                          <a:pt x="209" y="175"/>
                                          <a:pt x="209" y="175"/>
                                          <a:pt x="209" y="175"/>
                                        </a:cubicBezTo>
                                        <a:cubicBezTo>
                                          <a:pt x="211" y="180"/>
                                          <a:pt x="208" y="184"/>
                                          <a:pt x="205" y="186"/>
                                        </a:cubicBezTo>
                                        <a:cubicBezTo>
                                          <a:pt x="205" y="185"/>
                                          <a:pt x="205" y="182"/>
                                          <a:pt x="204" y="181"/>
                                        </a:cubicBezTo>
                                        <a:cubicBezTo>
                                          <a:pt x="204" y="186"/>
                                          <a:pt x="202" y="191"/>
                                          <a:pt x="196" y="189"/>
                                        </a:cubicBezTo>
                                        <a:cubicBezTo>
                                          <a:pt x="198" y="184"/>
                                          <a:pt x="194" y="179"/>
                                          <a:pt x="194" y="174"/>
                                        </a:cubicBezTo>
                                        <a:close/>
                                        <a:moveTo>
                                          <a:pt x="193" y="182"/>
                                        </a:moveTo>
                                        <a:cubicBezTo>
                                          <a:pt x="194" y="182"/>
                                          <a:pt x="193" y="182"/>
                                          <a:pt x="194" y="183"/>
                                        </a:cubicBezTo>
                                        <a:cubicBezTo>
                                          <a:pt x="194" y="182"/>
                                          <a:pt x="194" y="182"/>
                                          <a:pt x="194" y="182"/>
                                        </a:cubicBezTo>
                                        <a:cubicBezTo>
                                          <a:pt x="194" y="180"/>
                                          <a:pt x="192" y="179"/>
                                          <a:pt x="193" y="177"/>
                                        </a:cubicBezTo>
                                        <a:cubicBezTo>
                                          <a:pt x="194" y="177"/>
                                          <a:pt x="193" y="178"/>
                                          <a:pt x="194" y="178"/>
                                        </a:cubicBezTo>
                                        <a:cubicBezTo>
                                          <a:pt x="194" y="178"/>
                                          <a:pt x="194" y="178"/>
                                          <a:pt x="193" y="178"/>
                                        </a:cubicBezTo>
                                        <a:cubicBezTo>
                                          <a:pt x="194" y="180"/>
                                          <a:pt x="194" y="182"/>
                                          <a:pt x="195" y="182"/>
                                        </a:cubicBezTo>
                                        <a:cubicBezTo>
                                          <a:pt x="196" y="185"/>
                                          <a:pt x="196" y="188"/>
                                          <a:pt x="194" y="189"/>
                                        </a:cubicBezTo>
                                        <a:cubicBezTo>
                                          <a:pt x="194" y="187"/>
                                          <a:pt x="194" y="184"/>
                                          <a:pt x="193" y="182"/>
                                        </a:cubicBezTo>
                                        <a:close/>
                                        <a:moveTo>
                                          <a:pt x="192" y="191"/>
                                        </a:moveTo>
                                        <a:cubicBezTo>
                                          <a:pt x="189" y="193"/>
                                          <a:pt x="188" y="198"/>
                                          <a:pt x="183" y="197"/>
                                        </a:cubicBezTo>
                                        <a:cubicBezTo>
                                          <a:pt x="181" y="196"/>
                                          <a:pt x="179" y="193"/>
                                          <a:pt x="177" y="192"/>
                                        </a:cubicBezTo>
                                        <a:cubicBezTo>
                                          <a:pt x="178" y="191"/>
                                          <a:pt x="179" y="189"/>
                                          <a:pt x="180" y="188"/>
                                        </a:cubicBezTo>
                                        <a:cubicBezTo>
                                          <a:pt x="180" y="186"/>
                                          <a:pt x="182" y="184"/>
                                          <a:pt x="182" y="183"/>
                                        </a:cubicBezTo>
                                        <a:cubicBezTo>
                                          <a:pt x="182" y="182"/>
                                          <a:pt x="182" y="182"/>
                                          <a:pt x="182" y="182"/>
                                        </a:cubicBezTo>
                                        <a:cubicBezTo>
                                          <a:pt x="180" y="184"/>
                                          <a:pt x="180" y="186"/>
                                          <a:pt x="178" y="188"/>
                                        </a:cubicBezTo>
                                        <a:cubicBezTo>
                                          <a:pt x="178" y="188"/>
                                          <a:pt x="178" y="188"/>
                                          <a:pt x="178" y="189"/>
                                        </a:cubicBezTo>
                                        <a:cubicBezTo>
                                          <a:pt x="177" y="190"/>
                                          <a:pt x="176" y="190"/>
                                          <a:pt x="176" y="192"/>
                                        </a:cubicBezTo>
                                        <a:cubicBezTo>
                                          <a:pt x="175" y="191"/>
                                          <a:pt x="174" y="191"/>
                                          <a:pt x="173" y="191"/>
                                        </a:cubicBezTo>
                                        <a:cubicBezTo>
                                          <a:pt x="175" y="189"/>
                                          <a:pt x="177" y="188"/>
                                          <a:pt x="178" y="185"/>
                                        </a:cubicBezTo>
                                        <a:cubicBezTo>
                                          <a:pt x="176" y="187"/>
                                          <a:pt x="175" y="189"/>
                                          <a:pt x="172" y="190"/>
                                        </a:cubicBezTo>
                                        <a:cubicBezTo>
                                          <a:pt x="172" y="190"/>
                                          <a:pt x="172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0" y="190"/>
                                        </a:cubicBezTo>
                                        <a:cubicBezTo>
                                          <a:pt x="172" y="188"/>
                                          <a:pt x="174" y="187"/>
                                          <a:pt x="175" y="186"/>
                                        </a:cubicBezTo>
                                        <a:cubicBezTo>
                                          <a:pt x="173" y="187"/>
                                          <a:pt x="171" y="189"/>
                                          <a:pt x="168" y="189"/>
                                        </a:cubicBezTo>
                                        <a:cubicBezTo>
                                          <a:pt x="167" y="188"/>
                                          <a:pt x="166" y="185"/>
                                          <a:pt x="166" y="183"/>
                                        </a:cubicBezTo>
                                        <a:cubicBezTo>
                                          <a:pt x="166" y="183"/>
                                          <a:pt x="167" y="182"/>
                                          <a:pt x="168" y="182"/>
                                        </a:cubicBezTo>
                                        <a:cubicBezTo>
                                          <a:pt x="168" y="181"/>
                                          <a:pt x="169" y="180"/>
                                          <a:pt x="169" y="180"/>
                                        </a:cubicBezTo>
                                        <a:cubicBezTo>
                                          <a:pt x="174" y="174"/>
                                          <a:pt x="175" y="164"/>
                                          <a:pt x="185" y="162"/>
                                        </a:cubicBezTo>
                                        <a:cubicBezTo>
                                          <a:pt x="184" y="165"/>
                                          <a:pt x="186" y="168"/>
                                          <a:pt x="185" y="170"/>
                                        </a:cubicBezTo>
                                        <a:cubicBezTo>
                                          <a:pt x="185" y="171"/>
                                          <a:pt x="185" y="172"/>
                                          <a:pt x="185" y="172"/>
                                        </a:cubicBezTo>
                                        <a:cubicBezTo>
                                          <a:pt x="187" y="169"/>
                                          <a:pt x="185" y="165"/>
                                          <a:pt x="187" y="163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2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3"/>
                                        </a:cubicBezTo>
                                        <a:cubicBezTo>
                                          <a:pt x="187" y="163"/>
                                          <a:pt x="187" y="163"/>
                                          <a:pt x="188" y="163"/>
                                        </a:cubicBezTo>
                                        <a:cubicBezTo>
                                          <a:pt x="188" y="163"/>
                                          <a:pt x="188" y="162"/>
                                          <a:pt x="188" y="162"/>
                                        </a:cubicBezTo>
                                        <a:cubicBezTo>
                                          <a:pt x="188" y="162"/>
                                          <a:pt x="188" y="163"/>
                                          <a:pt x="189" y="163"/>
                                        </a:cubicBezTo>
                                        <a:cubicBezTo>
                                          <a:pt x="188" y="164"/>
                                          <a:pt x="189" y="165"/>
                                          <a:pt x="189" y="165"/>
                                        </a:cubicBezTo>
                                        <a:cubicBezTo>
                                          <a:pt x="189" y="164"/>
                                          <a:pt x="189" y="163"/>
                                          <a:pt x="189" y="162"/>
                                        </a:cubicBezTo>
                                        <a:cubicBezTo>
                                          <a:pt x="189" y="162"/>
                                          <a:pt x="189" y="162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71"/>
                                          <a:pt x="193" y="181"/>
                                          <a:pt x="192" y="190"/>
                                        </a:cubicBezTo>
                                        <a:cubicBezTo>
                                          <a:pt x="192" y="191"/>
                                          <a:pt x="192" y="191"/>
                                          <a:pt x="192" y="191"/>
                                        </a:cubicBezTo>
                                        <a:close/>
                                        <a:moveTo>
                                          <a:pt x="149" y="176"/>
                                        </a:moveTo>
                                        <a:cubicBezTo>
                                          <a:pt x="149" y="175"/>
                                          <a:pt x="148" y="174"/>
                                          <a:pt x="148" y="173"/>
                                        </a:cubicBezTo>
                                        <a:cubicBezTo>
                                          <a:pt x="149" y="175"/>
                                          <a:pt x="153" y="172"/>
                                          <a:pt x="154" y="171"/>
                                        </a:cubicBezTo>
                                        <a:cubicBezTo>
                                          <a:pt x="153" y="175"/>
                                          <a:pt x="153" y="179"/>
                                          <a:pt x="151" y="181"/>
                                        </a:cubicBezTo>
                                        <a:cubicBezTo>
                                          <a:pt x="150" y="180"/>
                                          <a:pt x="149" y="178"/>
                                          <a:pt x="149" y="176"/>
                                        </a:cubicBezTo>
                                        <a:cubicBezTo>
                                          <a:pt x="149" y="176"/>
                                          <a:pt x="149" y="176"/>
                                          <a:pt x="149" y="176"/>
                                        </a:cubicBezTo>
                                        <a:close/>
                                        <a:moveTo>
                                          <a:pt x="149" y="178"/>
                                        </a:moveTo>
                                        <a:cubicBezTo>
                                          <a:pt x="148" y="178"/>
                                          <a:pt x="148" y="178"/>
                                          <a:pt x="148" y="178"/>
                                        </a:cubicBezTo>
                                        <a:cubicBezTo>
                                          <a:pt x="148" y="178"/>
                                          <a:pt x="149" y="178"/>
                                          <a:pt x="149" y="178"/>
                                        </a:cubicBezTo>
                                        <a:close/>
                                        <a:moveTo>
                                          <a:pt x="151" y="120"/>
                                        </a:moveTo>
                                        <a:cubicBezTo>
                                          <a:pt x="151" y="120"/>
                                          <a:pt x="151" y="120"/>
                                          <a:pt x="152" y="120"/>
                                        </a:cubicBezTo>
                                        <a:cubicBezTo>
                                          <a:pt x="152" y="118"/>
                                          <a:pt x="154" y="114"/>
                                          <a:pt x="152" y="111"/>
                                        </a:cubicBezTo>
                                        <a:cubicBezTo>
                                          <a:pt x="152" y="109"/>
                                          <a:pt x="151" y="106"/>
                                          <a:pt x="150" y="104"/>
                                        </a:cubicBezTo>
                                        <a:cubicBezTo>
                                          <a:pt x="152" y="105"/>
                                          <a:pt x="153" y="108"/>
                                          <a:pt x="153" y="110"/>
                                        </a:cubicBezTo>
                                        <a:cubicBezTo>
                                          <a:pt x="154" y="108"/>
                                          <a:pt x="152" y="106"/>
                                          <a:pt x="151" y="104"/>
                                        </a:cubicBezTo>
                                        <a:cubicBezTo>
                                          <a:pt x="153" y="104"/>
                                          <a:pt x="153" y="106"/>
                                          <a:pt x="154" y="108"/>
                                        </a:cubicBezTo>
                                        <a:cubicBezTo>
                                          <a:pt x="155" y="107"/>
                                          <a:pt x="155" y="107"/>
                                          <a:pt x="155" y="107"/>
                                        </a:cubicBezTo>
                                        <a:cubicBezTo>
                                          <a:pt x="159" y="111"/>
                                          <a:pt x="155" y="118"/>
                                          <a:pt x="156" y="123"/>
                                        </a:cubicBezTo>
                                        <a:cubicBezTo>
                                          <a:pt x="155" y="127"/>
                                          <a:pt x="157" y="131"/>
                                          <a:pt x="158" y="134"/>
                                        </a:cubicBezTo>
                                        <a:cubicBezTo>
                                          <a:pt x="158" y="134"/>
                                          <a:pt x="158" y="135"/>
                                          <a:pt x="158" y="135"/>
                                        </a:cubicBezTo>
                                        <a:cubicBezTo>
                                          <a:pt x="157" y="135"/>
                                          <a:pt x="157" y="133"/>
                                          <a:pt x="157" y="132"/>
                                        </a:cubicBezTo>
                                        <a:cubicBezTo>
                                          <a:pt x="157" y="132"/>
                                          <a:pt x="156" y="132"/>
                                          <a:pt x="156" y="132"/>
                                        </a:cubicBezTo>
                                        <a:cubicBezTo>
                                          <a:pt x="156" y="133"/>
                                          <a:pt x="157" y="134"/>
                                          <a:pt x="157" y="136"/>
                                        </a:cubicBezTo>
                                        <a:cubicBezTo>
                                          <a:pt x="157" y="135"/>
                                          <a:pt x="156" y="135"/>
                                          <a:pt x="156" y="135"/>
                                        </a:cubicBezTo>
                                        <a:cubicBezTo>
                                          <a:pt x="155" y="134"/>
                                          <a:pt x="155" y="130"/>
                                          <a:pt x="155" y="129"/>
                                        </a:cubicBezTo>
                                        <a:cubicBezTo>
                                          <a:pt x="154" y="132"/>
                                          <a:pt x="156" y="133"/>
                                          <a:pt x="156" y="136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5" y="138"/>
                                          <a:pt x="155" y="138"/>
                                          <a:pt x="154" y="138"/>
                                        </a:cubicBezTo>
                                        <a:cubicBezTo>
                                          <a:pt x="153" y="136"/>
                                          <a:pt x="154" y="133"/>
                                          <a:pt x="153" y="131"/>
                                        </a:cubicBezTo>
                                        <a:cubicBezTo>
                                          <a:pt x="153" y="133"/>
                                          <a:pt x="153" y="137"/>
                                          <a:pt x="154" y="139"/>
                                        </a:cubicBezTo>
                                        <a:cubicBezTo>
                                          <a:pt x="153" y="140"/>
                                          <a:pt x="152" y="140"/>
                                          <a:pt x="152" y="141"/>
                                        </a:cubicBezTo>
                                        <a:cubicBezTo>
                                          <a:pt x="151" y="140"/>
                                          <a:pt x="151" y="139"/>
                                          <a:pt x="151" y="138"/>
                                        </a:cubicBezTo>
                                        <a:cubicBezTo>
                                          <a:pt x="151" y="138"/>
                                          <a:pt x="151" y="138"/>
                                          <a:pt x="151" y="138"/>
                                        </a:cubicBezTo>
                                        <a:cubicBezTo>
                                          <a:pt x="151" y="136"/>
                                          <a:pt x="150" y="135"/>
                                          <a:pt x="151" y="134"/>
                                        </a:cubicBezTo>
                                        <a:cubicBezTo>
                                          <a:pt x="150" y="131"/>
                                          <a:pt x="151" y="128"/>
                                          <a:pt x="152" y="126"/>
                                        </a:cubicBezTo>
                                        <a:cubicBezTo>
                                          <a:pt x="151" y="126"/>
                                          <a:pt x="151" y="126"/>
                                          <a:pt x="151" y="125"/>
                                        </a:cubicBezTo>
                                        <a:cubicBezTo>
                                          <a:pt x="150" y="128"/>
                                          <a:pt x="150" y="131"/>
                                          <a:pt x="150" y="133"/>
                                        </a:cubicBezTo>
                                        <a:cubicBezTo>
                                          <a:pt x="149" y="134"/>
                                          <a:pt x="151" y="137"/>
                                          <a:pt x="150" y="138"/>
                                        </a:cubicBezTo>
                                        <a:cubicBezTo>
                                          <a:pt x="151" y="139"/>
                                          <a:pt x="151" y="140"/>
                                          <a:pt x="150" y="140"/>
                                        </a:cubicBezTo>
                                        <a:cubicBezTo>
                                          <a:pt x="149" y="138"/>
                                          <a:pt x="150" y="136"/>
                                          <a:pt x="149" y="135"/>
                                        </a:cubicBezTo>
                                        <a:cubicBezTo>
                                          <a:pt x="149" y="135"/>
                                          <a:pt x="149" y="136"/>
                                          <a:pt x="149" y="137"/>
                                        </a:cubicBezTo>
                                        <a:cubicBezTo>
                                          <a:pt x="148" y="132"/>
                                          <a:pt x="150" y="125"/>
                                          <a:pt x="151" y="120"/>
                                        </a:cubicBezTo>
                                        <a:close/>
                                        <a:moveTo>
                                          <a:pt x="150" y="119"/>
                                        </a:moveTo>
                                        <a:cubicBezTo>
                                          <a:pt x="150" y="115"/>
                                          <a:pt x="150" y="109"/>
                                          <a:pt x="149" y="104"/>
                                        </a:cubicBezTo>
                                        <a:cubicBezTo>
                                          <a:pt x="148" y="103"/>
                                          <a:pt x="148" y="103"/>
                                          <a:pt x="148" y="102"/>
                                        </a:cubicBezTo>
                                        <a:cubicBezTo>
                                          <a:pt x="148" y="102"/>
                                          <a:pt x="148" y="102"/>
                                          <a:pt x="149" y="102"/>
                                        </a:cubicBezTo>
                                        <a:cubicBezTo>
                                          <a:pt x="151" y="108"/>
                                          <a:pt x="153" y="113"/>
                                          <a:pt x="150" y="119"/>
                                        </a:cubicBezTo>
                                        <a:close/>
                                        <a:moveTo>
                                          <a:pt x="162" y="73"/>
                                        </a:moveTo>
                                        <a:cubicBezTo>
                                          <a:pt x="159" y="68"/>
                                          <a:pt x="158" y="61"/>
                                          <a:pt x="157" y="55"/>
                                        </a:cubicBezTo>
                                        <a:cubicBezTo>
                                          <a:pt x="158" y="61"/>
                                          <a:pt x="161" y="67"/>
                                          <a:pt x="162" y="73"/>
                                        </a:cubicBezTo>
                                        <a:close/>
                                        <a:moveTo>
                                          <a:pt x="156" y="49"/>
                                        </a:moveTo>
                                        <a:cubicBezTo>
                                          <a:pt x="157" y="51"/>
                                          <a:pt x="157" y="53"/>
                                          <a:pt x="157" y="55"/>
                                        </a:cubicBezTo>
                                        <a:cubicBezTo>
                                          <a:pt x="156" y="53"/>
                                          <a:pt x="157" y="51"/>
                                          <a:pt x="156" y="49"/>
                                        </a:cubicBezTo>
                                        <a:close/>
                                        <a:moveTo>
                                          <a:pt x="161" y="81"/>
                                        </a:moveTo>
                                        <a:cubicBezTo>
                                          <a:pt x="162" y="78"/>
                                          <a:pt x="163" y="73"/>
                                          <a:pt x="165" y="70"/>
                                        </a:cubicBezTo>
                                        <a:cubicBezTo>
                                          <a:pt x="165" y="70"/>
                                          <a:pt x="165" y="71"/>
                                          <a:pt x="165" y="71"/>
                                        </a:cubicBezTo>
                                        <a:cubicBezTo>
                                          <a:pt x="165" y="71"/>
                                          <a:pt x="166" y="69"/>
                                          <a:pt x="165" y="69"/>
                                        </a:cubicBezTo>
                                        <a:cubicBezTo>
                                          <a:pt x="166" y="68"/>
                                          <a:pt x="167" y="66"/>
                                          <a:pt x="168" y="65"/>
                                        </a:cubicBezTo>
                                        <a:cubicBezTo>
                                          <a:pt x="168" y="67"/>
                                          <a:pt x="166" y="71"/>
                                          <a:pt x="167" y="73"/>
                                        </a:cubicBezTo>
                                        <a:cubicBezTo>
                                          <a:pt x="168" y="69"/>
                                          <a:pt x="167" y="65"/>
                                          <a:pt x="170" y="62"/>
                                        </a:cubicBezTo>
                                        <a:cubicBezTo>
                                          <a:pt x="170" y="63"/>
                                          <a:pt x="169" y="65"/>
                                          <a:pt x="169" y="67"/>
                                        </a:cubicBezTo>
                                        <a:cubicBezTo>
                                          <a:pt x="170" y="67"/>
                                          <a:pt x="169" y="67"/>
                                          <a:pt x="170" y="67"/>
                                        </a:cubicBezTo>
                                        <a:cubicBezTo>
                                          <a:pt x="169" y="65"/>
                                          <a:pt x="171" y="63"/>
                                          <a:pt x="170" y="61"/>
                                        </a:cubicBezTo>
                                        <a:cubicBezTo>
                                          <a:pt x="171" y="62"/>
                                          <a:pt x="172" y="61"/>
                                          <a:pt x="173" y="60"/>
                                        </a:cubicBezTo>
                                        <a:cubicBezTo>
                                          <a:pt x="174" y="64"/>
                                          <a:pt x="173" y="68"/>
                                          <a:pt x="174" y="72"/>
                                        </a:cubicBezTo>
                                        <a:cubicBezTo>
                                          <a:pt x="176" y="70"/>
                                          <a:pt x="173" y="67"/>
                                          <a:pt x="174" y="64"/>
                                        </a:cubicBezTo>
                                        <a:cubicBezTo>
                                          <a:pt x="174" y="63"/>
                                          <a:pt x="174" y="62"/>
                                          <a:pt x="174" y="61"/>
                                        </a:cubicBezTo>
                                        <a:cubicBezTo>
                                          <a:pt x="174" y="61"/>
                                          <a:pt x="174" y="60"/>
                                          <a:pt x="175" y="60"/>
                                        </a:cubicBezTo>
                                        <a:cubicBezTo>
                                          <a:pt x="175" y="60"/>
                                          <a:pt x="175" y="60"/>
                                          <a:pt x="174" y="60"/>
                                        </a:cubicBezTo>
                                        <a:cubicBezTo>
                                          <a:pt x="174" y="60"/>
                                          <a:pt x="175" y="60"/>
                                          <a:pt x="175" y="60"/>
                                        </a:cubicBezTo>
                                        <a:cubicBezTo>
                                          <a:pt x="175" y="63"/>
                                          <a:pt x="175" y="64"/>
                                          <a:pt x="176" y="66"/>
                                        </a:cubicBezTo>
                                        <a:cubicBezTo>
                                          <a:pt x="177" y="65"/>
                                          <a:pt x="175" y="62"/>
                                          <a:pt x="176" y="60"/>
                                        </a:cubicBezTo>
                                        <a:cubicBezTo>
                                          <a:pt x="180" y="61"/>
                                          <a:pt x="180" y="66"/>
                                          <a:pt x="180" y="69"/>
                                        </a:cubicBezTo>
                                        <a:cubicBezTo>
                                          <a:pt x="181" y="76"/>
                                          <a:pt x="180" y="84"/>
                                          <a:pt x="181" y="92"/>
                                        </a:cubicBezTo>
                                        <a:cubicBezTo>
                                          <a:pt x="181" y="87"/>
                                          <a:pt x="180" y="83"/>
                                          <a:pt x="182" y="78"/>
                                        </a:cubicBezTo>
                                        <a:cubicBezTo>
                                          <a:pt x="181" y="75"/>
                                          <a:pt x="180" y="69"/>
                                          <a:pt x="181" y="65"/>
                                        </a:cubicBezTo>
                                        <a:cubicBezTo>
                                          <a:pt x="180" y="64"/>
                                          <a:pt x="180" y="64"/>
                                          <a:pt x="180" y="63"/>
                                        </a:cubicBezTo>
                                        <a:cubicBezTo>
                                          <a:pt x="184" y="70"/>
                                          <a:pt x="182" y="79"/>
                                          <a:pt x="183" y="86"/>
                                        </a:cubicBezTo>
                                        <a:cubicBezTo>
                                          <a:pt x="184" y="79"/>
                                          <a:pt x="183" y="72"/>
                                          <a:pt x="183" y="67"/>
                                        </a:cubicBezTo>
                                        <a:cubicBezTo>
                                          <a:pt x="185" y="69"/>
                                          <a:pt x="184" y="73"/>
                                          <a:pt x="184" y="76"/>
                                        </a:cubicBezTo>
                                        <a:cubicBezTo>
                                          <a:pt x="184" y="76"/>
                                          <a:pt x="184" y="76"/>
                                          <a:pt x="184" y="76"/>
                                        </a:cubicBezTo>
                                        <a:cubicBezTo>
                                          <a:pt x="185" y="76"/>
                                          <a:pt x="185" y="75"/>
                                          <a:pt x="184" y="75"/>
                                        </a:cubicBezTo>
                                        <a:cubicBezTo>
                                          <a:pt x="185" y="74"/>
                                          <a:pt x="184" y="72"/>
                                          <a:pt x="184" y="70"/>
                                        </a:cubicBezTo>
                                        <a:cubicBezTo>
                                          <a:pt x="185" y="71"/>
                                          <a:pt x="186" y="73"/>
                                          <a:pt x="185" y="74"/>
                                        </a:cubicBezTo>
                                        <a:cubicBezTo>
                                          <a:pt x="186" y="74"/>
                                          <a:pt x="186" y="74"/>
                                          <a:pt x="186" y="74"/>
                                        </a:cubicBezTo>
                                        <a:cubicBezTo>
                                          <a:pt x="186" y="78"/>
                                          <a:pt x="186" y="81"/>
                                          <a:pt x="186" y="84"/>
                                        </a:cubicBezTo>
                                        <a:cubicBezTo>
                                          <a:pt x="187" y="86"/>
                                          <a:pt x="186" y="89"/>
                                          <a:pt x="186" y="91"/>
                                        </a:cubicBezTo>
                                        <a:cubicBezTo>
                                          <a:pt x="188" y="88"/>
                                          <a:pt x="187" y="84"/>
                                          <a:pt x="187" y="81"/>
                                        </a:cubicBezTo>
                                        <a:cubicBezTo>
                                          <a:pt x="186" y="79"/>
                                          <a:pt x="187" y="77"/>
                                          <a:pt x="186" y="74"/>
                                        </a:cubicBezTo>
                                        <a:cubicBezTo>
                                          <a:pt x="188" y="77"/>
                                          <a:pt x="188" y="82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5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4"/>
                                          <a:pt x="188" y="84"/>
                                        </a:cubicBezTo>
                                        <a:cubicBezTo>
                                          <a:pt x="188" y="84"/>
                                          <a:pt x="188" y="83"/>
                                          <a:pt x="188" y="82"/>
                                        </a:cubicBezTo>
                                        <a:cubicBezTo>
                                          <a:pt x="189" y="82"/>
                                          <a:pt x="188" y="79"/>
                                          <a:pt x="188" y="78"/>
                                        </a:cubicBezTo>
                                        <a:cubicBezTo>
                                          <a:pt x="188" y="78"/>
                                          <a:pt x="188" y="78"/>
                                          <a:pt x="188" y="77"/>
                                        </a:cubicBezTo>
                                        <a:cubicBezTo>
                                          <a:pt x="190" y="80"/>
                                          <a:pt x="189" y="86"/>
                                          <a:pt x="189" y="90"/>
                                        </a:cubicBezTo>
                                        <a:cubicBezTo>
                                          <a:pt x="189" y="90"/>
                                          <a:pt x="190" y="90"/>
                                          <a:pt x="190" y="90"/>
                                        </a:cubicBezTo>
                                        <a:cubicBezTo>
                                          <a:pt x="190" y="88"/>
                                          <a:pt x="190" y="85"/>
                                          <a:pt x="190" y="82"/>
                                        </a:cubicBezTo>
                                        <a:cubicBezTo>
                                          <a:pt x="191" y="85"/>
                                          <a:pt x="192" y="89"/>
                                          <a:pt x="192" y="93"/>
                                        </a:cubicBezTo>
                                        <a:cubicBezTo>
                                          <a:pt x="192" y="97"/>
                                          <a:pt x="193" y="104"/>
                                          <a:pt x="190" y="107"/>
                                        </a:cubicBezTo>
                                        <a:cubicBezTo>
                                          <a:pt x="190" y="105"/>
                                          <a:pt x="191" y="102"/>
                                          <a:pt x="190" y="101"/>
                                        </a:cubicBezTo>
                                        <a:cubicBezTo>
                                          <a:pt x="190" y="101"/>
                                          <a:pt x="190" y="102"/>
                                          <a:pt x="190" y="102"/>
                                        </a:cubicBezTo>
                                        <a:cubicBezTo>
                                          <a:pt x="190" y="102"/>
                                          <a:pt x="190" y="102"/>
                                          <a:pt x="190" y="101"/>
                                        </a:cubicBezTo>
                                        <a:cubicBezTo>
                                          <a:pt x="189" y="103"/>
                                          <a:pt x="190" y="108"/>
                                          <a:pt x="188" y="109"/>
                                        </a:cubicBezTo>
                                        <a:cubicBezTo>
                                          <a:pt x="188" y="107"/>
                                          <a:pt x="189" y="105"/>
                                          <a:pt x="189" y="102"/>
                                        </a:cubicBezTo>
                                        <a:cubicBezTo>
                                          <a:pt x="188" y="105"/>
                                          <a:pt x="188" y="108"/>
                                          <a:pt x="186" y="110"/>
                                        </a:cubicBezTo>
                                        <a:cubicBezTo>
                                          <a:pt x="187" y="105"/>
                                          <a:pt x="188" y="102"/>
                                          <a:pt x="188" y="97"/>
                                        </a:cubicBezTo>
                                        <a:cubicBezTo>
                                          <a:pt x="188" y="97"/>
                                          <a:pt x="188" y="97"/>
                                          <a:pt x="188" y="97"/>
                                        </a:cubicBezTo>
                                        <a:cubicBezTo>
                                          <a:pt x="188" y="99"/>
                                          <a:pt x="187" y="104"/>
                                          <a:pt x="187" y="106"/>
                                        </a:cubicBezTo>
                                        <a:cubicBezTo>
                                          <a:pt x="186" y="107"/>
                                          <a:pt x="186" y="110"/>
                                          <a:pt x="185" y="111"/>
                                        </a:cubicBezTo>
                                        <a:cubicBezTo>
                                          <a:pt x="185" y="108"/>
                                          <a:pt x="185" y="105"/>
                                          <a:pt x="186" y="102"/>
                                        </a:cubicBezTo>
                                        <a:cubicBezTo>
                                          <a:pt x="186" y="102"/>
                                          <a:pt x="186" y="102"/>
                                          <a:pt x="186" y="102"/>
                                        </a:cubicBezTo>
                                        <a:cubicBezTo>
                                          <a:pt x="185" y="103"/>
                                          <a:pt x="185" y="105"/>
                                          <a:pt x="185" y="107"/>
                                        </a:cubicBezTo>
                                        <a:cubicBezTo>
                                          <a:pt x="185" y="107"/>
                                          <a:pt x="185" y="106"/>
                                          <a:pt x="185" y="106"/>
                                        </a:cubicBezTo>
                                        <a:cubicBezTo>
                                          <a:pt x="185" y="106"/>
                                          <a:pt x="184" y="106"/>
                                          <a:pt x="184" y="106"/>
                                        </a:cubicBezTo>
                                        <a:cubicBezTo>
                                          <a:pt x="184" y="105"/>
                                          <a:pt x="184" y="104"/>
                                          <a:pt x="184" y="103"/>
                                        </a:cubicBezTo>
                                        <a:cubicBezTo>
                                          <a:pt x="184" y="103"/>
                                          <a:pt x="183" y="103"/>
                                          <a:pt x="183" y="103"/>
                                        </a:cubicBezTo>
                                        <a:cubicBezTo>
                                          <a:pt x="183" y="108"/>
                                          <a:pt x="182" y="116"/>
                                          <a:pt x="179" y="120"/>
                                        </a:cubicBezTo>
                                        <a:cubicBezTo>
                                          <a:pt x="179" y="120"/>
                                          <a:pt x="180" y="119"/>
                                          <a:pt x="180" y="119"/>
                                        </a:cubicBezTo>
                                        <a:cubicBezTo>
                                          <a:pt x="181" y="116"/>
                                          <a:pt x="181" y="113"/>
                                          <a:pt x="182" y="110"/>
                                        </a:cubicBezTo>
                                        <a:cubicBezTo>
                                          <a:pt x="181" y="109"/>
                                          <a:pt x="182" y="110"/>
                                          <a:pt x="181" y="110"/>
                                        </a:cubicBezTo>
                                        <a:cubicBezTo>
                                          <a:pt x="181" y="108"/>
                                          <a:pt x="182" y="106"/>
                                          <a:pt x="182" y="105"/>
                                        </a:cubicBezTo>
                                        <a:cubicBezTo>
                                          <a:pt x="182" y="105"/>
                                          <a:pt x="182" y="105"/>
                                          <a:pt x="182" y="104"/>
                                        </a:cubicBezTo>
                                        <a:cubicBezTo>
                                          <a:pt x="181" y="106"/>
                                          <a:pt x="181" y="109"/>
                                          <a:pt x="181" y="110"/>
                                        </a:cubicBezTo>
                                        <a:cubicBezTo>
                                          <a:pt x="181" y="111"/>
                                          <a:pt x="181" y="111"/>
                                          <a:pt x="181" y="111"/>
                                        </a:cubicBezTo>
                                        <a:cubicBezTo>
                                          <a:pt x="181" y="112"/>
                                          <a:pt x="181" y="113"/>
                                          <a:pt x="180" y="114"/>
                                        </a:cubicBezTo>
                                        <a:cubicBezTo>
                                          <a:pt x="180" y="113"/>
                                          <a:pt x="181" y="112"/>
                                          <a:pt x="181" y="111"/>
                                        </a:cubicBezTo>
                                        <a:cubicBezTo>
                                          <a:pt x="179" y="115"/>
                                          <a:pt x="179" y="119"/>
                                          <a:pt x="177" y="122"/>
                                        </a:cubicBezTo>
                                        <a:cubicBezTo>
                                          <a:pt x="178" y="120"/>
                                          <a:pt x="178" y="119"/>
                                          <a:pt x="178" y="117"/>
                                        </a:cubicBezTo>
                                        <a:cubicBezTo>
                                          <a:pt x="180" y="113"/>
                                          <a:pt x="180" y="110"/>
                                          <a:pt x="181" y="106"/>
                                        </a:cubicBezTo>
                                        <a:cubicBezTo>
                                          <a:pt x="181" y="106"/>
                                          <a:pt x="181" y="105"/>
                                          <a:pt x="180" y="105"/>
                                        </a:cubicBezTo>
                                        <a:cubicBezTo>
                                          <a:pt x="179" y="108"/>
                                          <a:pt x="179" y="111"/>
                                          <a:pt x="178" y="114"/>
                                        </a:cubicBezTo>
                                        <a:cubicBezTo>
                                          <a:pt x="178" y="111"/>
                                          <a:pt x="178" y="109"/>
                                          <a:pt x="178" y="107"/>
                                        </a:cubicBezTo>
                                        <a:cubicBezTo>
                                          <a:pt x="177" y="109"/>
                                          <a:pt x="177" y="115"/>
                                          <a:pt x="176" y="116"/>
                                        </a:cubicBezTo>
                                        <a:cubicBezTo>
                                          <a:pt x="176" y="115"/>
                                          <a:pt x="177" y="114"/>
                                          <a:pt x="176" y="112"/>
                                        </a:cubicBezTo>
                                        <a:cubicBezTo>
                                          <a:pt x="176" y="112"/>
                                          <a:pt x="176" y="112"/>
                                          <a:pt x="177" y="112"/>
                                        </a:cubicBezTo>
                                        <a:cubicBezTo>
                                          <a:pt x="175" y="108"/>
                                          <a:pt x="177" y="105"/>
                                          <a:pt x="176" y="100"/>
                                        </a:cubicBezTo>
                                        <a:cubicBezTo>
                                          <a:pt x="176" y="103"/>
                                          <a:pt x="176" y="105"/>
                                          <a:pt x="176" y="108"/>
                                        </a:cubicBezTo>
                                        <a:cubicBezTo>
                                          <a:pt x="174" y="107"/>
                                          <a:pt x="174" y="104"/>
                                          <a:pt x="175" y="103"/>
                                        </a:cubicBezTo>
                                        <a:cubicBezTo>
                                          <a:pt x="174" y="102"/>
                                          <a:pt x="175" y="99"/>
                                          <a:pt x="174" y="98"/>
                                        </a:cubicBezTo>
                                        <a:cubicBezTo>
                                          <a:pt x="174" y="101"/>
                                          <a:pt x="174" y="104"/>
                                          <a:pt x="174" y="106"/>
                                        </a:cubicBezTo>
                                        <a:cubicBezTo>
                                          <a:pt x="174" y="106"/>
                                          <a:pt x="173" y="106"/>
                                          <a:pt x="173" y="106"/>
                                        </a:cubicBezTo>
                                        <a:cubicBezTo>
                                          <a:pt x="173" y="105"/>
                                          <a:pt x="173" y="103"/>
                                          <a:pt x="173" y="103"/>
                                        </a:cubicBezTo>
                                        <a:cubicBezTo>
                                          <a:pt x="173" y="98"/>
                                          <a:pt x="173" y="93"/>
                                          <a:pt x="172" y="89"/>
                                        </a:cubicBezTo>
                                        <a:cubicBezTo>
                                          <a:pt x="171" y="94"/>
                                          <a:pt x="174" y="102"/>
                                          <a:pt x="171" y="107"/>
                                        </a:cubicBezTo>
                                        <a:cubicBezTo>
                                          <a:pt x="171" y="105"/>
                                          <a:pt x="171" y="102"/>
                                          <a:pt x="170" y="100"/>
                                        </a:cubicBezTo>
                                        <a:cubicBezTo>
                                          <a:pt x="170" y="104"/>
                                          <a:pt x="171" y="110"/>
                                          <a:pt x="169" y="115"/>
                                        </a:cubicBezTo>
                                        <a:cubicBezTo>
                                          <a:pt x="169" y="112"/>
                                          <a:pt x="170" y="109"/>
                                          <a:pt x="169" y="106"/>
                                        </a:cubicBezTo>
                                        <a:cubicBezTo>
                                          <a:pt x="169" y="106"/>
                                          <a:pt x="169" y="106"/>
                                          <a:pt x="169" y="106"/>
                                        </a:cubicBezTo>
                                        <a:cubicBezTo>
                                          <a:pt x="169" y="104"/>
                                          <a:pt x="170" y="102"/>
                                          <a:pt x="168" y="100"/>
                                        </a:cubicBezTo>
                                        <a:cubicBezTo>
                                          <a:pt x="169" y="101"/>
                                          <a:pt x="168" y="102"/>
                                          <a:pt x="169" y="103"/>
                                        </a:cubicBezTo>
                                        <a:cubicBezTo>
                                          <a:pt x="169" y="107"/>
                                          <a:pt x="169" y="111"/>
                                          <a:pt x="168" y="116"/>
                                        </a:cubicBezTo>
                                        <a:cubicBezTo>
                                          <a:pt x="167" y="113"/>
                                          <a:pt x="168" y="110"/>
                                          <a:pt x="167" y="106"/>
                                        </a:cubicBezTo>
                                        <a:cubicBezTo>
                                          <a:pt x="167" y="109"/>
                                          <a:pt x="167" y="111"/>
                                          <a:pt x="166" y="114"/>
                                        </a:cubicBezTo>
                                        <a:cubicBezTo>
                                          <a:pt x="166" y="111"/>
                                          <a:pt x="167" y="109"/>
                                          <a:pt x="166" y="105"/>
                                        </a:cubicBezTo>
                                        <a:cubicBezTo>
                                          <a:pt x="165" y="109"/>
                                          <a:pt x="164" y="114"/>
                                          <a:pt x="164" y="118"/>
                                        </a:cubicBezTo>
                                        <a:cubicBezTo>
                                          <a:pt x="163" y="115"/>
                                          <a:pt x="165" y="111"/>
                                          <a:pt x="164" y="108"/>
                                        </a:cubicBezTo>
                                        <a:cubicBezTo>
                                          <a:pt x="165" y="101"/>
                                          <a:pt x="165" y="94"/>
                                          <a:pt x="164" y="87"/>
                                        </a:cubicBezTo>
                                        <a:cubicBezTo>
                                          <a:pt x="164" y="88"/>
                                          <a:pt x="164" y="88"/>
                                          <a:pt x="164" y="89"/>
                                        </a:cubicBezTo>
                                        <a:cubicBezTo>
                                          <a:pt x="164" y="89"/>
                                          <a:pt x="164" y="89"/>
                                          <a:pt x="164" y="89"/>
                                        </a:cubicBezTo>
                                        <a:cubicBezTo>
                                          <a:pt x="164" y="99"/>
                                          <a:pt x="164" y="106"/>
                                          <a:pt x="163" y="114"/>
                                        </a:cubicBezTo>
                                        <a:cubicBezTo>
                                          <a:pt x="163" y="114"/>
                                          <a:pt x="163" y="114"/>
                                          <a:pt x="163" y="114"/>
                                        </a:cubicBezTo>
                                        <a:cubicBezTo>
                                          <a:pt x="163" y="115"/>
                                          <a:pt x="163" y="117"/>
                                          <a:pt x="162" y="118"/>
                                        </a:cubicBezTo>
                                        <a:cubicBezTo>
                                          <a:pt x="162" y="116"/>
                                          <a:pt x="163" y="112"/>
                                          <a:pt x="163" y="110"/>
                                        </a:cubicBezTo>
                                        <a:cubicBezTo>
                                          <a:pt x="161" y="110"/>
                                          <a:pt x="162" y="112"/>
                                          <a:pt x="162" y="113"/>
                                        </a:cubicBezTo>
                                        <a:cubicBezTo>
                                          <a:pt x="161" y="111"/>
                                          <a:pt x="162" y="108"/>
                                          <a:pt x="161" y="107"/>
                                        </a:cubicBezTo>
                                        <a:cubicBezTo>
                                          <a:pt x="161" y="107"/>
                                          <a:pt x="161" y="107"/>
                                          <a:pt x="161" y="107"/>
                                        </a:cubicBezTo>
                                        <a:cubicBezTo>
                                          <a:pt x="160" y="105"/>
                                          <a:pt x="161" y="103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1" y="101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0" y="101"/>
                                          <a:pt x="160" y="102"/>
                                        </a:cubicBezTo>
                                        <a:cubicBezTo>
                                          <a:pt x="160" y="106"/>
                                          <a:pt x="159" y="109"/>
                                          <a:pt x="159" y="113"/>
                                        </a:cubicBezTo>
                                        <a:cubicBezTo>
                                          <a:pt x="158" y="103"/>
                                          <a:pt x="159" y="92"/>
                                          <a:pt x="160" y="82"/>
                                        </a:cubicBezTo>
                                        <a:cubicBezTo>
                                          <a:pt x="161" y="82"/>
                                          <a:pt x="161" y="81"/>
                                          <a:pt x="161" y="81"/>
                                        </a:cubicBezTo>
                                        <a:close/>
                                        <a:moveTo>
                                          <a:pt x="200" y="97"/>
                                        </a:moveTo>
                                        <a:cubicBezTo>
                                          <a:pt x="203" y="102"/>
                                          <a:pt x="199" y="108"/>
                                          <a:pt x="198" y="112"/>
                                        </a:cubicBezTo>
                                        <a:cubicBezTo>
                                          <a:pt x="199" y="111"/>
                                          <a:pt x="200" y="109"/>
                                          <a:pt x="200" y="107"/>
                                        </a:cubicBezTo>
                                        <a:cubicBezTo>
                                          <a:pt x="201" y="108"/>
                                          <a:pt x="200" y="109"/>
                                          <a:pt x="200" y="110"/>
                                        </a:cubicBezTo>
                                        <a:cubicBezTo>
                                          <a:pt x="200" y="109"/>
                                          <a:pt x="200" y="110"/>
                                          <a:pt x="200" y="110"/>
                                        </a:cubicBezTo>
                                        <a:cubicBezTo>
                                          <a:pt x="200" y="111"/>
                                          <a:pt x="199" y="113"/>
                                          <a:pt x="199" y="114"/>
                                        </a:cubicBezTo>
                                        <a:cubicBezTo>
                                          <a:pt x="199" y="114"/>
                                          <a:pt x="199" y="114"/>
                                          <a:pt x="198" y="114"/>
                                        </a:cubicBezTo>
                                        <a:cubicBezTo>
                                          <a:pt x="198" y="115"/>
                                          <a:pt x="198" y="117"/>
                                          <a:pt x="198" y="118"/>
                                        </a:cubicBezTo>
                                        <a:cubicBezTo>
                                          <a:pt x="199" y="116"/>
                                          <a:pt x="199" y="113"/>
                                          <a:pt x="200" y="111"/>
                                        </a:cubicBezTo>
                                        <a:cubicBezTo>
                                          <a:pt x="199" y="117"/>
                                          <a:pt x="202" y="122"/>
                                          <a:pt x="199" y="126"/>
                                        </a:cubicBezTo>
                                        <a:cubicBezTo>
                                          <a:pt x="200" y="125"/>
                                          <a:pt x="199" y="124"/>
                                          <a:pt x="200" y="124"/>
                                        </a:cubicBezTo>
                                        <a:cubicBezTo>
                                          <a:pt x="199" y="123"/>
                                          <a:pt x="200" y="122"/>
                                          <a:pt x="200" y="122"/>
                                        </a:cubicBezTo>
                                        <a:cubicBezTo>
                                          <a:pt x="200" y="121"/>
                                          <a:pt x="200" y="119"/>
                                          <a:pt x="199" y="119"/>
                                        </a:cubicBezTo>
                                        <a:cubicBezTo>
                                          <a:pt x="198" y="119"/>
                                          <a:pt x="199" y="119"/>
                                          <a:pt x="198" y="119"/>
                                        </a:cubicBezTo>
                                        <a:cubicBezTo>
                                          <a:pt x="199" y="121"/>
                                          <a:pt x="199" y="124"/>
                                          <a:pt x="198" y="127"/>
                                        </a:cubicBezTo>
                                        <a:cubicBezTo>
                                          <a:pt x="198" y="127"/>
                                          <a:pt x="198" y="127"/>
                                          <a:pt x="197" y="127"/>
                                        </a:cubicBezTo>
                                        <a:cubicBezTo>
                                          <a:pt x="197" y="126"/>
                                          <a:pt x="198" y="125"/>
                                          <a:pt x="198" y="124"/>
                                        </a:cubicBezTo>
                                        <a:cubicBezTo>
                                          <a:pt x="196" y="124"/>
                                          <a:pt x="197" y="127"/>
                                          <a:pt x="196" y="128"/>
                                        </a:cubicBezTo>
                                        <a:cubicBezTo>
                                          <a:pt x="196" y="128"/>
                                          <a:pt x="196" y="128"/>
                                          <a:pt x="196" y="128"/>
                                        </a:cubicBezTo>
                                        <a:cubicBezTo>
                                          <a:pt x="196" y="129"/>
                                          <a:pt x="196" y="129"/>
                                          <a:pt x="195" y="129"/>
                                        </a:cubicBezTo>
                                        <a:cubicBezTo>
                                          <a:pt x="196" y="127"/>
                                          <a:pt x="196" y="126"/>
                                          <a:pt x="196" y="123"/>
                                        </a:cubicBezTo>
                                        <a:cubicBezTo>
                                          <a:pt x="196" y="123"/>
                                          <a:pt x="196" y="123"/>
                                          <a:pt x="196" y="123"/>
                                        </a:cubicBezTo>
                                        <a:cubicBezTo>
                                          <a:pt x="194" y="126"/>
                                          <a:pt x="195" y="130"/>
                                          <a:pt x="193" y="132"/>
                                        </a:cubicBezTo>
                                        <a:cubicBezTo>
                                          <a:pt x="194" y="128"/>
                                          <a:pt x="195" y="125"/>
                                          <a:pt x="194" y="121"/>
                                        </a:cubicBezTo>
                                        <a:cubicBezTo>
                                          <a:pt x="194" y="125"/>
                                          <a:pt x="194" y="129"/>
                                          <a:pt x="191" y="131"/>
                                        </a:cubicBezTo>
                                        <a:cubicBezTo>
                                          <a:pt x="192" y="131"/>
                                          <a:pt x="192" y="129"/>
                                          <a:pt x="192" y="128"/>
                                        </a:cubicBezTo>
                                        <a:cubicBezTo>
                                          <a:pt x="192" y="128"/>
                                          <a:pt x="191" y="129"/>
                                          <a:pt x="191" y="129"/>
                                        </a:cubicBezTo>
                                        <a:cubicBezTo>
                                          <a:pt x="191" y="128"/>
                                          <a:pt x="191" y="127"/>
                                          <a:pt x="191" y="126"/>
                                        </a:cubicBezTo>
                                        <a:cubicBezTo>
                                          <a:pt x="191" y="126"/>
                                          <a:pt x="191" y="127"/>
                                          <a:pt x="191" y="127"/>
                                        </a:cubicBezTo>
                                        <a:cubicBezTo>
                                          <a:pt x="191" y="124"/>
                                          <a:pt x="192" y="121"/>
                                          <a:pt x="193" y="119"/>
                                        </a:cubicBezTo>
                                        <a:cubicBezTo>
                                          <a:pt x="191" y="120"/>
                                          <a:pt x="191" y="123"/>
                                          <a:pt x="191" y="125"/>
                                        </a:cubicBezTo>
                                        <a:cubicBezTo>
                                          <a:pt x="189" y="123"/>
                                          <a:pt x="190" y="119"/>
                                          <a:pt x="188" y="117"/>
                                        </a:cubicBezTo>
                                        <a:cubicBezTo>
                                          <a:pt x="187" y="118"/>
                                          <a:pt x="187" y="119"/>
                                          <a:pt x="187" y="121"/>
                                        </a:cubicBezTo>
                                        <a:cubicBezTo>
                                          <a:pt x="186" y="121"/>
                                          <a:pt x="186" y="121"/>
                                          <a:pt x="186" y="120"/>
                                        </a:cubicBezTo>
                                        <a:cubicBezTo>
                                          <a:pt x="185" y="122"/>
                                          <a:pt x="185" y="123"/>
                                          <a:pt x="184" y="125"/>
                                        </a:cubicBezTo>
                                        <a:cubicBezTo>
                                          <a:pt x="183" y="124"/>
                                          <a:pt x="184" y="123"/>
                                          <a:pt x="184" y="123"/>
                                        </a:cubicBezTo>
                                        <a:cubicBezTo>
                                          <a:pt x="183" y="124"/>
                                          <a:pt x="183" y="125"/>
                                          <a:pt x="182" y="127"/>
                                        </a:cubicBezTo>
                                        <a:cubicBezTo>
                                          <a:pt x="182" y="125"/>
                                          <a:pt x="183" y="123"/>
                                          <a:pt x="184" y="121"/>
                                        </a:cubicBezTo>
                                        <a:cubicBezTo>
                                          <a:pt x="184" y="121"/>
                                          <a:pt x="184" y="122"/>
                                          <a:pt x="184" y="121"/>
                                        </a:cubicBezTo>
                                        <a:cubicBezTo>
                                          <a:pt x="185" y="119"/>
                                          <a:pt x="187" y="117"/>
                                          <a:pt x="188" y="114"/>
                                        </a:cubicBezTo>
                                        <a:cubicBezTo>
                                          <a:pt x="185" y="118"/>
                                          <a:pt x="181" y="122"/>
                                          <a:pt x="180" y="128"/>
                                        </a:cubicBezTo>
                                        <a:cubicBezTo>
                                          <a:pt x="180" y="128"/>
                                          <a:pt x="180" y="128"/>
                                          <a:pt x="180" y="128"/>
                                        </a:cubicBezTo>
                                        <a:cubicBezTo>
                                          <a:pt x="179" y="129"/>
                                          <a:pt x="178" y="131"/>
                                          <a:pt x="177" y="132"/>
                                        </a:cubicBezTo>
                                        <a:cubicBezTo>
                                          <a:pt x="177" y="130"/>
                                          <a:pt x="178" y="129"/>
                                          <a:pt x="179" y="127"/>
                                        </a:cubicBezTo>
                                        <a:cubicBezTo>
                                          <a:pt x="179" y="127"/>
                                          <a:pt x="179" y="127"/>
                                          <a:pt x="179" y="127"/>
                                        </a:cubicBezTo>
                                        <a:cubicBezTo>
                                          <a:pt x="179" y="125"/>
                                          <a:pt x="181" y="125"/>
                                          <a:pt x="180" y="123"/>
                                        </a:cubicBezTo>
                                        <a:cubicBezTo>
                                          <a:pt x="182" y="121"/>
                                          <a:pt x="183" y="119"/>
                                          <a:pt x="184" y="117"/>
                                        </a:cubicBezTo>
                                        <a:cubicBezTo>
                                          <a:pt x="186" y="116"/>
                                          <a:pt x="186" y="113"/>
                                          <a:pt x="188" y="112"/>
                                        </a:cubicBezTo>
                                        <a:cubicBezTo>
                                          <a:pt x="188" y="112"/>
                                          <a:pt x="189" y="112"/>
                                          <a:pt x="188" y="111"/>
                                        </a:cubicBezTo>
                                        <a:cubicBezTo>
                                          <a:pt x="192" y="107"/>
                                          <a:pt x="197" y="102"/>
                                          <a:pt x="199" y="96"/>
                                        </a:cubicBezTo>
                                        <a:cubicBezTo>
                                          <a:pt x="199" y="96"/>
                                          <a:pt x="199" y="96"/>
                                          <a:pt x="199" y="96"/>
                                        </a:cubicBezTo>
                                        <a:cubicBezTo>
                                          <a:pt x="200" y="97"/>
                                          <a:pt x="198" y="98"/>
                                          <a:pt x="200" y="97"/>
                                        </a:cubicBezTo>
                                        <a:close/>
                                        <a:moveTo>
                                          <a:pt x="203" y="103"/>
                                        </a:moveTo>
                                        <a:cubicBezTo>
                                          <a:pt x="203" y="103"/>
                                          <a:pt x="203" y="103"/>
                                          <a:pt x="202" y="103"/>
                                        </a:cubicBezTo>
                                        <a:cubicBezTo>
                                          <a:pt x="201" y="96"/>
                                          <a:pt x="206" y="90"/>
                                          <a:pt x="212" y="88"/>
                                        </a:cubicBezTo>
                                        <a:cubicBezTo>
                                          <a:pt x="209" y="91"/>
                                          <a:pt x="206" y="96"/>
                                          <a:pt x="204" y="100"/>
                                        </a:cubicBezTo>
                                        <a:cubicBezTo>
                                          <a:pt x="209" y="95"/>
                                          <a:pt x="211" y="86"/>
                                          <a:pt x="219" y="83"/>
                                        </a:cubicBezTo>
                                        <a:cubicBezTo>
                                          <a:pt x="215" y="88"/>
                                          <a:pt x="211" y="93"/>
                                          <a:pt x="208" y="99"/>
                                        </a:cubicBezTo>
                                        <a:cubicBezTo>
                                          <a:pt x="211" y="94"/>
                                          <a:pt x="215" y="90"/>
                                          <a:pt x="217" y="85"/>
                                        </a:cubicBezTo>
                                        <a:cubicBezTo>
                                          <a:pt x="219" y="84"/>
                                          <a:pt x="221" y="82"/>
                                          <a:pt x="223" y="81"/>
                                        </a:cubicBezTo>
                                        <a:cubicBezTo>
                                          <a:pt x="224" y="81"/>
                                          <a:pt x="224" y="80"/>
                                          <a:pt x="226" y="80"/>
                                        </a:cubicBezTo>
                                        <a:cubicBezTo>
                                          <a:pt x="222" y="84"/>
                                          <a:pt x="218" y="88"/>
                                          <a:pt x="216" y="92"/>
                                        </a:cubicBezTo>
                                        <a:cubicBezTo>
                                          <a:pt x="220" y="88"/>
                                          <a:pt x="223" y="83"/>
                                          <a:pt x="227" y="80"/>
                                        </a:cubicBezTo>
                                        <a:cubicBezTo>
                                          <a:pt x="228" y="80"/>
                                          <a:pt x="228" y="80"/>
                                          <a:pt x="228" y="80"/>
                                        </a:cubicBezTo>
                                        <a:cubicBezTo>
                                          <a:pt x="226" y="82"/>
                                          <a:pt x="223" y="84"/>
                                          <a:pt x="222" y="87"/>
                                        </a:cubicBezTo>
                                        <a:cubicBezTo>
                                          <a:pt x="224" y="85"/>
                                          <a:pt x="226" y="82"/>
                                          <a:pt x="229" y="81"/>
                                        </a:cubicBezTo>
                                        <a:cubicBezTo>
                                          <a:pt x="227" y="85"/>
                                          <a:pt x="225" y="89"/>
                                          <a:pt x="223" y="94"/>
                                        </a:cubicBezTo>
                                        <a:cubicBezTo>
                                          <a:pt x="226" y="89"/>
                                          <a:pt x="228" y="84"/>
                                          <a:pt x="231" y="80"/>
                                        </a:cubicBezTo>
                                        <a:cubicBezTo>
                                          <a:pt x="230" y="84"/>
                                          <a:pt x="229" y="89"/>
                                          <a:pt x="228" y="93"/>
                                        </a:cubicBezTo>
                                        <a:cubicBezTo>
                                          <a:pt x="229" y="90"/>
                                          <a:pt x="230" y="85"/>
                                          <a:pt x="232" y="81"/>
                                        </a:cubicBezTo>
                                        <a:cubicBezTo>
                                          <a:pt x="238" y="87"/>
                                          <a:pt x="235" y="99"/>
                                          <a:pt x="237" y="108"/>
                                        </a:cubicBezTo>
                                        <a:cubicBezTo>
                                          <a:pt x="236" y="112"/>
                                          <a:pt x="236" y="118"/>
                                          <a:pt x="231" y="120"/>
                                        </a:cubicBezTo>
                                        <a:cubicBezTo>
                                          <a:pt x="232" y="118"/>
                                          <a:pt x="233" y="117"/>
                                          <a:pt x="233" y="115"/>
                                        </a:cubicBezTo>
                                        <a:cubicBezTo>
                                          <a:pt x="226" y="123"/>
                                          <a:pt x="221" y="131"/>
                                          <a:pt x="211" y="135"/>
                                        </a:cubicBezTo>
                                        <a:cubicBezTo>
                                          <a:pt x="215" y="132"/>
                                          <a:pt x="219" y="129"/>
                                          <a:pt x="223" y="125"/>
                                        </a:cubicBezTo>
                                        <a:cubicBezTo>
                                          <a:pt x="220" y="127"/>
                                          <a:pt x="218" y="129"/>
                                          <a:pt x="215" y="131"/>
                                        </a:cubicBezTo>
                                        <a:cubicBezTo>
                                          <a:pt x="215" y="131"/>
                                          <a:pt x="215" y="131"/>
                                          <a:pt x="216" y="131"/>
                                        </a:cubicBezTo>
                                        <a:cubicBezTo>
                                          <a:pt x="214" y="131"/>
                                          <a:pt x="212" y="134"/>
                                          <a:pt x="209" y="134"/>
                                        </a:cubicBezTo>
                                        <a:cubicBezTo>
                                          <a:pt x="214" y="130"/>
                                          <a:pt x="220" y="126"/>
                                          <a:pt x="224" y="120"/>
                                        </a:cubicBezTo>
                                        <a:cubicBezTo>
                                          <a:pt x="219" y="125"/>
                                          <a:pt x="214" y="129"/>
                                          <a:pt x="209" y="132"/>
                                        </a:cubicBezTo>
                                        <a:cubicBezTo>
                                          <a:pt x="213" y="126"/>
                                          <a:pt x="220" y="123"/>
                                          <a:pt x="223" y="117"/>
                                        </a:cubicBezTo>
                                        <a:cubicBezTo>
                                          <a:pt x="221" y="119"/>
                                          <a:pt x="219" y="121"/>
                                          <a:pt x="217" y="123"/>
                                        </a:cubicBezTo>
                                        <a:cubicBezTo>
                                          <a:pt x="217" y="123"/>
                                          <a:pt x="218" y="122"/>
                                          <a:pt x="218" y="122"/>
                                        </a:cubicBezTo>
                                        <a:cubicBezTo>
                                          <a:pt x="215" y="124"/>
                                          <a:pt x="212" y="127"/>
                                          <a:pt x="209" y="129"/>
                                        </a:cubicBezTo>
                                        <a:cubicBezTo>
                                          <a:pt x="213" y="125"/>
                                          <a:pt x="218" y="122"/>
                                          <a:pt x="221" y="116"/>
                                        </a:cubicBezTo>
                                        <a:cubicBezTo>
                                          <a:pt x="218" y="118"/>
                                          <a:pt x="216" y="121"/>
                                          <a:pt x="214" y="123"/>
                                        </a:cubicBezTo>
                                        <a:cubicBezTo>
                                          <a:pt x="215" y="122"/>
                                          <a:pt x="216" y="121"/>
                                          <a:pt x="217" y="119"/>
                                        </a:cubicBezTo>
                                        <a:cubicBezTo>
                                          <a:pt x="217" y="119"/>
                                          <a:pt x="216" y="119"/>
                                          <a:pt x="216" y="119"/>
                                        </a:cubicBezTo>
                                        <a:cubicBezTo>
                                          <a:pt x="217" y="117"/>
                                          <a:pt x="220" y="116"/>
                                          <a:pt x="220" y="114"/>
                                        </a:cubicBezTo>
                                        <a:cubicBezTo>
                                          <a:pt x="217" y="117"/>
                                          <a:pt x="214" y="120"/>
                                          <a:pt x="210" y="123"/>
                                        </a:cubicBezTo>
                                        <a:cubicBezTo>
                                          <a:pt x="213" y="120"/>
                                          <a:pt x="216" y="118"/>
                                          <a:pt x="218" y="114"/>
                                        </a:cubicBezTo>
                                        <a:cubicBezTo>
                                          <a:pt x="218" y="114"/>
                                          <a:pt x="217" y="115"/>
                                          <a:pt x="217" y="115"/>
                                        </a:cubicBezTo>
                                        <a:cubicBezTo>
                                          <a:pt x="218" y="114"/>
                                          <a:pt x="219" y="112"/>
                                          <a:pt x="220" y="111"/>
                                        </a:cubicBezTo>
                                        <a:cubicBezTo>
                                          <a:pt x="217" y="114"/>
                                          <a:pt x="214" y="117"/>
                                          <a:pt x="211" y="120"/>
                                        </a:cubicBezTo>
                                        <a:cubicBezTo>
                                          <a:pt x="215" y="115"/>
                                          <a:pt x="219" y="110"/>
                                          <a:pt x="222" y="104"/>
                                        </a:cubicBezTo>
                                        <a:cubicBezTo>
                                          <a:pt x="219" y="107"/>
                                          <a:pt x="217" y="111"/>
                                          <a:pt x="213" y="114"/>
                                        </a:cubicBezTo>
                                        <a:cubicBezTo>
                                          <a:pt x="213" y="114"/>
                                          <a:pt x="214" y="113"/>
                                          <a:pt x="213" y="113"/>
                                        </a:cubicBezTo>
                                        <a:cubicBezTo>
                                          <a:pt x="216" y="109"/>
                                          <a:pt x="218" y="106"/>
                                          <a:pt x="220" y="102"/>
                                        </a:cubicBezTo>
                                        <a:cubicBezTo>
                                          <a:pt x="217" y="105"/>
                                          <a:pt x="216" y="108"/>
                                          <a:pt x="213" y="111"/>
                                        </a:cubicBezTo>
                                        <a:cubicBezTo>
                                          <a:pt x="214" y="107"/>
                                          <a:pt x="216" y="105"/>
                                          <a:pt x="217" y="102"/>
                                        </a:cubicBezTo>
                                        <a:cubicBezTo>
                                          <a:pt x="215" y="104"/>
                                          <a:pt x="213" y="108"/>
                                          <a:pt x="212" y="111"/>
                                        </a:cubicBezTo>
                                        <a:cubicBezTo>
                                          <a:pt x="211" y="111"/>
                                          <a:pt x="211" y="111"/>
                                          <a:pt x="211" y="111"/>
                                        </a:cubicBezTo>
                                        <a:cubicBezTo>
                                          <a:pt x="211" y="110"/>
                                          <a:pt x="212" y="109"/>
                                          <a:pt x="213" y="108"/>
                                        </a:cubicBezTo>
                                        <a:cubicBezTo>
                                          <a:pt x="210" y="111"/>
                                          <a:pt x="209" y="113"/>
                                          <a:pt x="206" y="116"/>
                                        </a:cubicBezTo>
                                        <a:cubicBezTo>
                                          <a:pt x="208" y="112"/>
                                          <a:pt x="211" y="107"/>
                                          <a:pt x="212" y="103"/>
                                        </a:cubicBezTo>
                                        <a:cubicBezTo>
                                          <a:pt x="209" y="106"/>
                                          <a:pt x="208" y="111"/>
                                          <a:pt x="206" y="115"/>
                                        </a:cubicBezTo>
                                        <a:cubicBezTo>
                                          <a:pt x="205" y="115"/>
                                          <a:pt x="205" y="116"/>
                                          <a:pt x="204" y="117"/>
                                        </a:cubicBezTo>
                                        <a:cubicBezTo>
                                          <a:pt x="205" y="113"/>
                                          <a:pt x="208" y="108"/>
                                          <a:pt x="210" y="104"/>
                                        </a:cubicBezTo>
                                        <a:cubicBezTo>
                                          <a:pt x="210" y="104"/>
                                          <a:pt x="210" y="103"/>
                                          <a:pt x="210" y="103"/>
                                        </a:cubicBezTo>
                                        <a:cubicBezTo>
                                          <a:pt x="207" y="107"/>
                                          <a:pt x="205" y="112"/>
                                          <a:pt x="202" y="116"/>
                                        </a:cubicBezTo>
                                        <a:cubicBezTo>
                                          <a:pt x="203" y="112"/>
                                          <a:pt x="206" y="109"/>
                                          <a:pt x="207" y="105"/>
                                        </a:cubicBezTo>
                                        <a:cubicBezTo>
                                          <a:pt x="205" y="108"/>
                                          <a:pt x="205" y="111"/>
                                          <a:pt x="202" y="113"/>
                                        </a:cubicBezTo>
                                        <a:cubicBezTo>
                                          <a:pt x="202" y="111"/>
                                          <a:pt x="204" y="108"/>
                                          <a:pt x="205" y="106"/>
                                        </a:cubicBezTo>
                                        <a:cubicBezTo>
                                          <a:pt x="205" y="105"/>
                                          <a:pt x="204" y="106"/>
                                          <a:pt x="204" y="107"/>
                                        </a:cubicBezTo>
                                        <a:cubicBezTo>
                                          <a:pt x="203" y="107"/>
                                          <a:pt x="203" y="110"/>
                                          <a:pt x="201" y="111"/>
                                        </a:cubicBezTo>
                                        <a:cubicBezTo>
                                          <a:pt x="201" y="109"/>
                                          <a:pt x="202" y="107"/>
                                          <a:pt x="202" y="105"/>
                                        </a:cubicBezTo>
                                        <a:cubicBezTo>
                                          <a:pt x="203" y="105"/>
                                          <a:pt x="203" y="104"/>
                                          <a:pt x="203" y="103"/>
                                        </a:cubicBezTo>
                                        <a:cubicBezTo>
                                          <a:pt x="203" y="103"/>
                                          <a:pt x="203" y="103"/>
                                          <a:pt x="203" y="103"/>
                                        </a:cubicBezTo>
                                        <a:close/>
                                        <a:moveTo>
                                          <a:pt x="243" y="110"/>
                                        </a:moveTo>
                                        <a:cubicBezTo>
                                          <a:pt x="243" y="109"/>
                                          <a:pt x="245" y="109"/>
                                          <a:pt x="245" y="108"/>
                                        </a:cubicBezTo>
                                        <a:cubicBezTo>
                                          <a:pt x="243" y="109"/>
                                          <a:pt x="240" y="112"/>
                                          <a:pt x="238" y="113"/>
                                        </a:cubicBezTo>
                                        <a:cubicBezTo>
                                          <a:pt x="239" y="110"/>
                                          <a:pt x="243" y="108"/>
                                          <a:pt x="245" y="105"/>
                                        </a:cubicBezTo>
                                        <a:cubicBezTo>
                                          <a:pt x="243" y="106"/>
                                          <a:pt x="241" y="108"/>
                                          <a:pt x="239" y="109"/>
                                        </a:cubicBezTo>
                                        <a:cubicBezTo>
                                          <a:pt x="240" y="106"/>
                                          <a:pt x="244" y="105"/>
                                          <a:pt x="246" y="103"/>
                                        </a:cubicBezTo>
                                        <a:cubicBezTo>
                                          <a:pt x="248" y="101"/>
                                          <a:pt x="250" y="100"/>
                                          <a:pt x="252" y="98"/>
                                        </a:cubicBezTo>
                                        <a:cubicBezTo>
                                          <a:pt x="247" y="100"/>
                                          <a:pt x="243" y="103"/>
                                          <a:pt x="239" y="107"/>
                                        </a:cubicBezTo>
                                        <a:cubicBezTo>
                                          <a:pt x="242" y="102"/>
                                          <a:pt x="248" y="99"/>
                                          <a:pt x="253" y="96"/>
                                        </a:cubicBezTo>
                                        <a:cubicBezTo>
                                          <a:pt x="248" y="98"/>
                                          <a:pt x="243" y="102"/>
                                          <a:pt x="239" y="105"/>
                                        </a:cubicBezTo>
                                        <a:cubicBezTo>
                                          <a:pt x="245" y="95"/>
                                          <a:pt x="259" y="92"/>
                                          <a:pt x="269" y="87"/>
                                        </a:cubicBezTo>
                                        <a:cubicBezTo>
                                          <a:pt x="258" y="91"/>
                                          <a:pt x="247" y="95"/>
                                          <a:pt x="238" y="102"/>
                                        </a:cubicBezTo>
                                        <a:cubicBezTo>
                                          <a:pt x="241" y="97"/>
                                          <a:pt x="247" y="96"/>
                                          <a:pt x="252" y="92"/>
                                        </a:cubicBezTo>
                                        <a:cubicBezTo>
                                          <a:pt x="247" y="94"/>
                                          <a:pt x="242" y="97"/>
                                          <a:pt x="238" y="100"/>
                                        </a:cubicBezTo>
                                        <a:cubicBezTo>
                                          <a:pt x="238" y="98"/>
                                          <a:pt x="241" y="98"/>
                                          <a:pt x="241" y="97"/>
                                        </a:cubicBezTo>
                                        <a:cubicBezTo>
                                          <a:pt x="240" y="97"/>
                                          <a:pt x="239" y="98"/>
                                          <a:pt x="239" y="97"/>
                                        </a:cubicBezTo>
                                        <a:cubicBezTo>
                                          <a:pt x="248" y="90"/>
                                          <a:pt x="262" y="86"/>
                                          <a:pt x="274" y="82"/>
                                        </a:cubicBezTo>
                                        <a:cubicBezTo>
                                          <a:pt x="283" y="78"/>
                                          <a:pt x="293" y="80"/>
                                          <a:pt x="289" y="91"/>
                                        </a:cubicBezTo>
                                        <a:cubicBezTo>
                                          <a:pt x="287" y="93"/>
                                          <a:pt x="287" y="97"/>
                                          <a:pt x="286" y="99"/>
                                        </a:cubicBezTo>
                                        <a:cubicBezTo>
                                          <a:pt x="286" y="100"/>
                                          <a:pt x="287" y="100"/>
                                          <a:pt x="287" y="100"/>
                                        </a:cubicBezTo>
                                        <a:cubicBezTo>
                                          <a:pt x="286" y="110"/>
                                          <a:pt x="281" y="117"/>
                                          <a:pt x="277" y="123"/>
                                        </a:cubicBezTo>
                                        <a:cubicBezTo>
                                          <a:pt x="275" y="125"/>
                                          <a:pt x="273" y="128"/>
                                          <a:pt x="271" y="130"/>
                                        </a:cubicBezTo>
                                        <a:cubicBezTo>
                                          <a:pt x="270" y="126"/>
                                          <a:pt x="274" y="125"/>
                                          <a:pt x="275" y="122"/>
                                        </a:cubicBezTo>
                                        <a:cubicBezTo>
                                          <a:pt x="273" y="123"/>
                                          <a:pt x="272" y="125"/>
                                          <a:pt x="271" y="127"/>
                                        </a:cubicBezTo>
                                        <a:cubicBezTo>
                                          <a:pt x="270" y="123"/>
                                          <a:pt x="275" y="122"/>
                                          <a:pt x="276" y="119"/>
                                        </a:cubicBezTo>
                                        <a:cubicBezTo>
                                          <a:pt x="276" y="119"/>
                                          <a:pt x="276" y="119"/>
                                          <a:pt x="276" y="119"/>
                                        </a:cubicBezTo>
                                        <a:cubicBezTo>
                                          <a:pt x="275" y="120"/>
                                          <a:pt x="272" y="123"/>
                                          <a:pt x="271" y="125"/>
                                        </a:cubicBezTo>
                                        <a:cubicBezTo>
                                          <a:pt x="270" y="124"/>
                                          <a:pt x="271" y="123"/>
                                          <a:pt x="271" y="123"/>
                                        </a:cubicBezTo>
                                        <a:cubicBezTo>
                                          <a:pt x="271" y="123"/>
                                          <a:pt x="271" y="123"/>
                                          <a:pt x="271" y="122"/>
                                        </a:cubicBezTo>
                                        <a:cubicBezTo>
                                          <a:pt x="272" y="121"/>
                                          <a:pt x="273" y="121"/>
                                          <a:pt x="274" y="119"/>
                                        </a:cubicBezTo>
                                        <a:cubicBezTo>
                                          <a:pt x="273" y="120"/>
                                          <a:pt x="272" y="121"/>
                                          <a:pt x="271" y="122"/>
                                        </a:cubicBezTo>
                                        <a:cubicBezTo>
                                          <a:pt x="270" y="121"/>
                                          <a:pt x="270" y="121"/>
                                          <a:pt x="269" y="121"/>
                                        </a:cubicBezTo>
                                        <a:cubicBezTo>
                                          <a:pt x="271" y="119"/>
                                          <a:pt x="274" y="117"/>
                                          <a:pt x="275" y="115"/>
                                        </a:cubicBezTo>
                                        <a:cubicBezTo>
                                          <a:pt x="273" y="117"/>
                                          <a:pt x="271" y="119"/>
                                          <a:pt x="269" y="121"/>
                                        </a:cubicBezTo>
                                        <a:cubicBezTo>
                                          <a:pt x="268" y="120"/>
                                          <a:pt x="267" y="120"/>
                                          <a:pt x="266" y="120"/>
                                        </a:cubicBezTo>
                                        <a:cubicBezTo>
                                          <a:pt x="268" y="119"/>
                                          <a:pt x="270" y="117"/>
                                          <a:pt x="272" y="115"/>
                                        </a:cubicBezTo>
                                        <a:cubicBezTo>
                                          <a:pt x="273" y="114"/>
                                          <a:pt x="276" y="114"/>
                                          <a:pt x="276" y="112"/>
                                        </a:cubicBezTo>
                                        <a:cubicBezTo>
                                          <a:pt x="273" y="115"/>
                                          <a:pt x="269" y="117"/>
                                          <a:pt x="266" y="120"/>
                                        </a:cubicBezTo>
                                        <a:cubicBezTo>
                                          <a:pt x="264" y="120"/>
                                          <a:pt x="263" y="120"/>
                                          <a:pt x="262" y="120"/>
                                        </a:cubicBezTo>
                                        <a:cubicBezTo>
                                          <a:pt x="267" y="117"/>
                                          <a:pt x="272" y="114"/>
                                          <a:pt x="275" y="110"/>
                                        </a:cubicBezTo>
                                        <a:cubicBezTo>
                                          <a:pt x="276" y="110"/>
                                          <a:pt x="276" y="109"/>
                                          <a:pt x="276" y="108"/>
                                        </a:cubicBezTo>
                                        <a:cubicBezTo>
                                          <a:pt x="272" y="112"/>
                                          <a:pt x="267" y="117"/>
                                          <a:pt x="262" y="120"/>
                                        </a:cubicBezTo>
                                        <a:cubicBezTo>
                                          <a:pt x="260" y="120"/>
                                          <a:pt x="258" y="119"/>
                                          <a:pt x="256" y="120"/>
                                        </a:cubicBezTo>
                                        <a:cubicBezTo>
                                          <a:pt x="257" y="118"/>
                                          <a:pt x="258" y="119"/>
                                          <a:pt x="258" y="117"/>
                                        </a:cubicBezTo>
                                        <a:cubicBezTo>
                                          <a:pt x="257" y="118"/>
                                          <a:pt x="255" y="120"/>
                                          <a:pt x="253" y="119"/>
                                        </a:cubicBezTo>
                                        <a:cubicBezTo>
                                          <a:pt x="254" y="117"/>
                                          <a:pt x="257" y="116"/>
                                          <a:pt x="258" y="114"/>
                                        </a:cubicBezTo>
                                        <a:cubicBezTo>
                                          <a:pt x="256" y="115"/>
                                          <a:pt x="255" y="118"/>
                                          <a:pt x="252" y="119"/>
                                        </a:cubicBezTo>
                                        <a:cubicBezTo>
                                          <a:pt x="252" y="118"/>
                                          <a:pt x="253" y="118"/>
                                          <a:pt x="253" y="118"/>
                                        </a:cubicBezTo>
                                        <a:cubicBezTo>
                                          <a:pt x="252" y="117"/>
                                          <a:pt x="251" y="119"/>
                                          <a:pt x="250" y="119"/>
                                        </a:cubicBezTo>
                                        <a:cubicBezTo>
                                          <a:pt x="253" y="116"/>
                                          <a:pt x="256" y="115"/>
                                          <a:pt x="258" y="112"/>
                                        </a:cubicBezTo>
                                        <a:cubicBezTo>
                                          <a:pt x="254" y="115"/>
                                          <a:pt x="251" y="118"/>
                                          <a:pt x="247" y="120"/>
                                        </a:cubicBezTo>
                                        <a:cubicBezTo>
                                          <a:pt x="250" y="117"/>
                                          <a:pt x="253" y="115"/>
                                          <a:pt x="255" y="112"/>
                                        </a:cubicBezTo>
                                        <a:cubicBezTo>
                                          <a:pt x="255" y="111"/>
                                          <a:pt x="255" y="112"/>
                                          <a:pt x="255" y="112"/>
                                        </a:cubicBezTo>
                                        <a:cubicBezTo>
                                          <a:pt x="257" y="110"/>
                                          <a:pt x="259" y="108"/>
                                          <a:pt x="261" y="106"/>
                                        </a:cubicBezTo>
                                        <a:cubicBezTo>
                                          <a:pt x="257" y="108"/>
                                          <a:pt x="255" y="111"/>
                                          <a:pt x="252" y="114"/>
                                        </a:cubicBezTo>
                                        <a:cubicBezTo>
                                          <a:pt x="252" y="114"/>
                                          <a:pt x="252" y="113"/>
                                          <a:pt x="253" y="114"/>
                                        </a:cubicBezTo>
                                        <a:cubicBezTo>
                                          <a:pt x="252" y="114"/>
                                          <a:pt x="252" y="114"/>
                                          <a:pt x="251" y="115"/>
                                        </a:cubicBezTo>
                                        <a:cubicBezTo>
                                          <a:pt x="250" y="117"/>
                                          <a:pt x="247" y="118"/>
                                          <a:pt x="244" y="120"/>
                                        </a:cubicBezTo>
                                        <a:cubicBezTo>
                                          <a:pt x="245" y="119"/>
                                          <a:pt x="247" y="118"/>
                                          <a:pt x="248" y="117"/>
                                        </a:cubicBezTo>
                                        <a:cubicBezTo>
                                          <a:pt x="246" y="117"/>
                                          <a:pt x="246" y="118"/>
                                          <a:pt x="245" y="119"/>
                                        </a:cubicBezTo>
                                        <a:cubicBezTo>
                                          <a:pt x="246" y="117"/>
                                          <a:pt x="249" y="115"/>
                                          <a:pt x="251" y="113"/>
                                        </a:cubicBezTo>
                                        <a:cubicBezTo>
                                          <a:pt x="250" y="113"/>
                                          <a:pt x="250" y="114"/>
                                          <a:pt x="249" y="114"/>
                                        </a:cubicBezTo>
                                        <a:cubicBezTo>
                                          <a:pt x="251" y="112"/>
                                          <a:pt x="253" y="111"/>
                                          <a:pt x="254" y="109"/>
                                        </a:cubicBezTo>
                                        <a:cubicBezTo>
                                          <a:pt x="252" y="111"/>
                                          <a:pt x="249" y="113"/>
                                          <a:pt x="247" y="115"/>
                                        </a:cubicBezTo>
                                        <a:cubicBezTo>
                                          <a:pt x="247" y="115"/>
                                          <a:pt x="247" y="115"/>
                                          <a:pt x="247" y="115"/>
                                        </a:cubicBezTo>
                                        <a:cubicBezTo>
                                          <a:pt x="245" y="118"/>
                                          <a:pt x="241" y="120"/>
                                          <a:pt x="238" y="122"/>
                                        </a:cubicBezTo>
                                        <a:cubicBezTo>
                                          <a:pt x="240" y="120"/>
                                          <a:pt x="243" y="118"/>
                                          <a:pt x="246" y="116"/>
                                        </a:cubicBezTo>
                                        <a:cubicBezTo>
                                          <a:pt x="246" y="115"/>
                                          <a:pt x="245" y="116"/>
                                          <a:pt x="245" y="115"/>
                                        </a:cubicBezTo>
                                        <a:cubicBezTo>
                                          <a:pt x="247" y="114"/>
                                          <a:pt x="248" y="113"/>
                                          <a:pt x="249" y="112"/>
                                        </a:cubicBezTo>
                                        <a:cubicBezTo>
                                          <a:pt x="245" y="114"/>
                                          <a:pt x="242" y="117"/>
                                          <a:pt x="238" y="120"/>
                                        </a:cubicBezTo>
                                        <a:cubicBezTo>
                                          <a:pt x="241" y="116"/>
                                          <a:pt x="246" y="113"/>
                                          <a:pt x="249" y="110"/>
                                        </a:cubicBezTo>
                                        <a:cubicBezTo>
                                          <a:pt x="246" y="111"/>
                                          <a:pt x="243" y="114"/>
                                          <a:pt x="240" y="116"/>
                                        </a:cubicBezTo>
                                        <a:cubicBezTo>
                                          <a:pt x="242" y="114"/>
                                          <a:pt x="245" y="112"/>
                                          <a:pt x="247" y="109"/>
                                        </a:cubicBezTo>
                                        <a:cubicBezTo>
                                          <a:pt x="243" y="112"/>
                                          <a:pt x="240" y="114"/>
                                          <a:pt x="237" y="117"/>
                                        </a:cubicBezTo>
                                        <a:cubicBezTo>
                                          <a:pt x="239" y="114"/>
                                          <a:pt x="243" y="112"/>
                                          <a:pt x="246" y="109"/>
                                        </a:cubicBezTo>
                                        <a:cubicBezTo>
                                          <a:pt x="245" y="109"/>
                                          <a:pt x="244" y="110"/>
                                          <a:pt x="243" y="110"/>
                                        </a:cubicBezTo>
                                        <a:close/>
                                        <a:moveTo>
                                          <a:pt x="290" y="93"/>
                                        </a:moveTo>
                                        <a:cubicBezTo>
                                          <a:pt x="291" y="90"/>
                                          <a:pt x="295" y="89"/>
                                          <a:pt x="297" y="87"/>
                                        </a:cubicBezTo>
                                        <a:cubicBezTo>
                                          <a:pt x="295" y="87"/>
                                          <a:pt x="293" y="89"/>
                                          <a:pt x="291" y="90"/>
                                        </a:cubicBezTo>
                                        <a:cubicBezTo>
                                          <a:pt x="293" y="85"/>
                                          <a:pt x="302" y="85"/>
                                          <a:pt x="308" y="84"/>
                                        </a:cubicBezTo>
                                        <a:cubicBezTo>
                                          <a:pt x="300" y="87"/>
                                          <a:pt x="294" y="91"/>
                                          <a:pt x="289" y="97"/>
                                        </a:cubicBezTo>
                                        <a:cubicBezTo>
                                          <a:pt x="288" y="96"/>
                                          <a:pt x="289" y="95"/>
                                          <a:pt x="290" y="95"/>
                                        </a:cubicBezTo>
                                        <a:cubicBezTo>
                                          <a:pt x="290" y="93"/>
                                          <a:pt x="294" y="92"/>
                                          <a:pt x="295" y="90"/>
                                        </a:cubicBezTo>
                                        <a:cubicBezTo>
                                          <a:pt x="297" y="89"/>
                                          <a:pt x="298" y="88"/>
                                          <a:pt x="300" y="87"/>
                                        </a:cubicBezTo>
                                        <a:cubicBezTo>
                                          <a:pt x="296" y="88"/>
                                          <a:pt x="293" y="91"/>
                                          <a:pt x="290" y="93"/>
                                        </a:cubicBezTo>
                                        <a:close/>
                                        <a:moveTo>
                                          <a:pt x="296" y="82"/>
                                        </a:moveTo>
                                        <a:cubicBezTo>
                                          <a:pt x="296" y="82"/>
                                          <a:pt x="297" y="81"/>
                                          <a:pt x="298" y="81"/>
                                        </a:cubicBezTo>
                                        <a:cubicBezTo>
                                          <a:pt x="297" y="82"/>
                                          <a:pt x="297" y="82"/>
                                          <a:pt x="296" y="82"/>
                                        </a:cubicBezTo>
                                        <a:close/>
                                        <a:moveTo>
                                          <a:pt x="280" y="121"/>
                                        </a:moveTo>
                                        <a:cubicBezTo>
                                          <a:pt x="280" y="120"/>
                                          <a:pt x="281" y="120"/>
                                          <a:pt x="282" y="121"/>
                                        </a:cubicBezTo>
                                        <a:cubicBezTo>
                                          <a:pt x="282" y="121"/>
                                          <a:pt x="281" y="121"/>
                                          <a:pt x="280" y="121"/>
                                        </a:cubicBezTo>
                                        <a:close/>
                                        <a:moveTo>
                                          <a:pt x="293" y="121"/>
                                        </a:moveTo>
                                        <a:cubicBezTo>
                                          <a:pt x="287" y="121"/>
                                          <a:pt x="283" y="124"/>
                                          <a:pt x="278" y="125"/>
                                        </a:cubicBezTo>
                                        <a:cubicBezTo>
                                          <a:pt x="280" y="121"/>
                                          <a:pt x="287" y="120"/>
                                          <a:pt x="293" y="121"/>
                                        </a:cubicBezTo>
                                        <a:close/>
                                        <a:moveTo>
                                          <a:pt x="269" y="134"/>
                                        </a:moveTo>
                                        <a:cubicBezTo>
                                          <a:pt x="269" y="134"/>
                                          <a:pt x="270" y="134"/>
                                          <a:pt x="269" y="134"/>
                                        </a:cubicBezTo>
                                        <a:cubicBezTo>
                                          <a:pt x="270" y="134"/>
                                          <a:pt x="270" y="135"/>
                                          <a:pt x="269" y="135"/>
                                        </a:cubicBezTo>
                                        <a:cubicBezTo>
                                          <a:pt x="269" y="135"/>
                                          <a:pt x="269" y="135"/>
                                          <a:pt x="269" y="134"/>
                                        </a:cubicBezTo>
                                        <a:close/>
                                        <a:moveTo>
                                          <a:pt x="252" y="119"/>
                                        </a:moveTo>
                                        <a:cubicBezTo>
                                          <a:pt x="252" y="119"/>
                                          <a:pt x="252" y="119"/>
                                          <a:pt x="251" y="119"/>
                                        </a:cubicBezTo>
                                        <a:cubicBezTo>
                                          <a:pt x="251" y="119"/>
                                          <a:pt x="252" y="119"/>
                                          <a:pt x="252" y="119"/>
                                        </a:cubicBezTo>
                                        <a:close/>
                                        <a:moveTo>
                                          <a:pt x="253" y="114"/>
                                        </a:move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lose/>
                                        <a:moveTo>
                                          <a:pt x="209" y="126"/>
                                        </a:moveTo>
                                        <a:cubicBezTo>
                                          <a:pt x="210" y="124"/>
                                          <a:pt x="212" y="123"/>
                                          <a:pt x="214" y="121"/>
                                        </a:cubicBezTo>
                                        <a:cubicBezTo>
                                          <a:pt x="213" y="123"/>
                                          <a:pt x="211" y="125"/>
                                          <a:pt x="209" y="126"/>
                                        </a:cubicBezTo>
                                        <a:close/>
                                        <a:moveTo>
                                          <a:pt x="202" y="113"/>
                                        </a:moveTo>
                                        <a:cubicBezTo>
                                          <a:pt x="202" y="113"/>
                                          <a:pt x="202" y="113"/>
                                          <a:pt x="202" y="113"/>
                                        </a:cubicBezTo>
                                        <a:cubicBezTo>
                                          <a:pt x="202" y="113"/>
                                          <a:pt x="202" y="114"/>
                                          <a:pt x="201" y="114"/>
                                        </a:cubicBezTo>
                                        <a:cubicBezTo>
                                          <a:pt x="201" y="114"/>
                                          <a:pt x="202" y="114"/>
                                          <a:pt x="202" y="113"/>
                                        </a:cubicBezTo>
                                        <a:close/>
                                        <a:moveTo>
                                          <a:pt x="201" y="93"/>
                                        </a:moveTo>
                                        <a:cubicBezTo>
                                          <a:pt x="201" y="93"/>
                                          <a:pt x="201" y="92"/>
                                          <a:pt x="201" y="92"/>
                                        </a:cubicBezTo>
                                        <a:cubicBezTo>
                                          <a:pt x="202" y="92"/>
                                          <a:pt x="201" y="93"/>
                                          <a:pt x="201" y="93"/>
                                        </a:cubicBezTo>
                                        <a:close/>
                                        <a:moveTo>
                                          <a:pt x="189" y="133"/>
                                        </a:moveTo>
                                        <a:cubicBezTo>
                                          <a:pt x="186" y="131"/>
                                          <a:pt x="187" y="124"/>
                                          <a:pt x="188" y="120"/>
                                        </a:cubicBezTo>
                                        <a:cubicBezTo>
                                          <a:pt x="188" y="120"/>
                                          <a:pt x="188" y="120"/>
                                          <a:pt x="188" y="120"/>
                                        </a:cubicBezTo>
                                        <a:cubicBezTo>
                                          <a:pt x="188" y="122"/>
                                          <a:pt x="189" y="124"/>
                                          <a:pt x="190" y="126"/>
                                        </a:cubicBezTo>
                                        <a:cubicBezTo>
                                          <a:pt x="190" y="128"/>
                                          <a:pt x="190" y="131"/>
                                          <a:pt x="189" y="133"/>
                                        </a:cubicBezTo>
                                        <a:close/>
                                        <a:moveTo>
                                          <a:pt x="188" y="138"/>
                                        </a:move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6"/>
                                          <a:pt x="188" y="137"/>
                                          <a:pt x="189" y="136"/>
                                        </a:cubicBezTo>
                                        <a:cubicBezTo>
                                          <a:pt x="189" y="138"/>
                                          <a:pt x="189" y="140"/>
                                          <a:pt x="189" y="141"/>
                                        </a:cubicBezTo>
                                        <a:cubicBezTo>
                                          <a:pt x="189" y="141"/>
                                          <a:pt x="189" y="141"/>
                                          <a:pt x="188" y="141"/>
                                        </a:cubicBezTo>
                                        <a:cubicBezTo>
                                          <a:pt x="188" y="140"/>
                                          <a:pt x="189" y="139"/>
                                          <a:pt x="188" y="138"/>
                                        </a:cubicBezTo>
                                        <a:close/>
                                        <a:moveTo>
                                          <a:pt x="188" y="139"/>
                                        </a:moveTo>
                                        <a:cubicBezTo>
                                          <a:pt x="188" y="139"/>
                                          <a:pt x="188" y="138"/>
                                          <a:pt x="188" y="138"/>
                                        </a:cubicBezTo>
                                        <a:cubicBezTo>
                                          <a:pt x="188" y="138"/>
                                          <a:pt x="188" y="139"/>
                                          <a:pt x="188" y="139"/>
                                        </a:cubicBezTo>
                                        <a:close/>
                                        <a:moveTo>
                                          <a:pt x="183" y="130"/>
                                        </a:moveTo>
                                        <a:cubicBezTo>
                                          <a:pt x="184" y="127"/>
                                          <a:pt x="184" y="123"/>
                                          <a:pt x="187" y="121"/>
                                        </a:cubicBezTo>
                                        <a:cubicBezTo>
                                          <a:pt x="185" y="124"/>
                                          <a:pt x="184" y="127"/>
                                          <a:pt x="183" y="130"/>
                                        </a:cubicBezTo>
                                        <a:close/>
                                        <a:moveTo>
                                          <a:pt x="184" y="129"/>
                                        </a:moveTo>
                                        <a:cubicBezTo>
                                          <a:pt x="184" y="127"/>
                                          <a:pt x="185" y="127"/>
                                          <a:pt x="185" y="126"/>
                                        </a:cubicBezTo>
                                        <a:cubicBezTo>
                                          <a:pt x="185" y="127"/>
                                          <a:pt x="185" y="128"/>
                                          <a:pt x="184" y="129"/>
                                        </a:cubicBezTo>
                                        <a:close/>
                                        <a:moveTo>
                                          <a:pt x="179" y="132"/>
                                        </a:moveTo>
                                        <a:cubicBezTo>
                                          <a:pt x="179" y="130"/>
                                          <a:pt x="180" y="129"/>
                                          <a:pt x="180" y="128"/>
                                        </a:cubicBezTo>
                                        <a:cubicBezTo>
                                          <a:pt x="181" y="129"/>
                                          <a:pt x="179" y="130"/>
                                          <a:pt x="179" y="132"/>
                                        </a:cubicBezTo>
                                        <a:close/>
                                        <a:moveTo>
                                          <a:pt x="177" y="128"/>
                                        </a:moveTo>
                                        <a:cubicBezTo>
                                          <a:pt x="177" y="127"/>
                                          <a:pt x="177" y="127"/>
                                          <a:pt x="177" y="127"/>
                                        </a:cubicBezTo>
                                        <a:cubicBezTo>
                                          <a:pt x="178" y="127"/>
                                          <a:pt x="177" y="127"/>
                                          <a:pt x="177" y="128"/>
                                        </a:cubicBezTo>
                                        <a:close/>
                                        <a:moveTo>
                                          <a:pt x="173" y="170"/>
                                        </a:moveTo>
                                        <a:cubicBezTo>
                                          <a:pt x="169" y="173"/>
                                          <a:pt x="162" y="168"/>
                                          <a:pt x="159" y="172"/>
                                        </a:cubicBezTo>
                                        <a:cubicBezTo>
                                          <a:pt x="158" y="170"/>
                                          <a:pt x="160" y="166"/>
                                          <a:pt x="163" y="167"/>
                                        </a:cubicBezTo>
                                        <a:cubicBezTo>
                                          <a:pt x="162" y="167"/>
                                          <a:pt x="163" y="167"/>
                                          <a:pt x="163" y="168"/>
                                        </a:cubicBezTo>
                                        <a:cubicBezTo>
                                          <a:pt x="163" y="168"/>
                                          <a:pt x="164" y="167"/>
                                          <a:pt x="164" y="167"/>
                                        </a:cubicBezTo>
                                        <a:cubicBezTo>
                                          <a:pt x="164" y="168"/>
                                          <a:pt x="162" y="168"/>
                                          <a:pt x="162" y="169"/>
                                        </a:cubicBezTo>
                                        <a:cubicBezTo>
                                          <a:pt x="165" y="169"/>
                                          <a:pt x="168" y="167"/>
                                          <a:pt x="172" y="167"/>
                                        </a:cubicBezTo>
                                        <a:cubicBezTo>
                                          <a:pt x="173" y="167"/>
                                          <a:pt x="175" y="166"/>
                                          <a:pt x="176" y="164"/>
                                        </a:cubicBezTo>
                                        <a:cubicBezTo>
                                          <a:pt x="177" y="164"/>
                                          <a:pt x="177" y="164"/>
                                          <a:pt x="178" y="164"/>
                                        </a:cubicBezTo>
                                        <a:cubicBezTo>
                                          <a:pt x="177" y="166"/>
                                          <a:pt x="176" y="167"/>
                                          <a:pt x="174" y="168"/>
                                        </a:cubicBezTo>
                                        <a:cubicBezTo>
                                          <a:pt x="174" y="169"/>
                                          <a:pt x="173" y="169"/>
                                          <a:pt x="173" y="170"/>
                                        </a:cubicBezTo>
                                        <a:close/>
                                        <a:moveTo>
                                          <a:pt x="169" y="179"/>
                                        </a:moveTo>
                                        <a:cubicBezTo>
                                          <a:pt x="168" y="179"/>
                                          <a:pt x="167" y="180"/>
                                          <a:pt x="166" y="180"/>
                                        </a:cubicBezTo>
                                        <a:cubicBezTo>
                                          <a:pt x="166" y="179"/>
                                          <a:pt x="167" y="178"/>
                                          <a:pt x="168" y="178"/>
                                        </a:cubicBezTo>
                                        <a:cubicBezTo>
                                          <a:pt x="168" y="178"/>
                                          <a:pt x="168" y="177"/>
                                          <a:pt x="168" y="177"/>
                                        </a:cubicBezTo>
                                        <a:cubicBezTo>
                                          <a:pt x="167" y="177"/>
                                          <a:pt x="166" y="178"/>
                                          <a:pt x="165" y="178"/>
                                        </a:cubicBezTo>
                                        <a:cubicBezTo>
                                          <a:pt x="165" y="178"/>
                                          <a:pt x="166" y="177"/>
                                          <a:pt x="166" y="177"/>
                                        </a:cubicBezTo>
                                        <a:cubicBezTo>
                                          <a:pt x="166" y="176"/>
                                          <a:pt x="166" y="176"/>
                                          <a:pt x="165" y="176"/>
                                        </a:cubicBezTo>
                                        <a:cubicBezTo>
                                          <a:pt x="168" y="175"/>
                                          <a:pt x="170" y="174"/>
                                          <a:pt x="172" y="172"/>
                                        </a:cubicBezTo>
                                        <a:cubicBezTo>
                                          <a:pt x="171" y="174"/>
                                          <a:pt x="170" y="177"/>
                                          <a:pt x="169" y="178"/>
                                        </a:cubicBezTo>
                                        <a:cubicBezTo>
                                          <a:pt x="169" y="178"/>
                                          <a:pt x="169" y="179"/>
                                          <a:pt x="169" y="179"/>
                                        </a:cubicBezTo>
                                        <a:close/>
                                        <a:moveTo>
                                          <a:pt x="166" y="181"/>
                                        </a:moveTo>
                                        <a:cubicBezTo>
                                          <a:pt x="166" y="181"/>
                                          <a:pt x="167" y="181"/>
                                          <a:pt x="167" y="181"/>
                                        </a:cubicBezTo>
                                        <a:cubicBezTo>
                                          <a:pt x="167" y="181"/>
                                          <a:pt x="167" y="181"/>
                                          <a:pt x="166" y="181"/>
                                        </a:cubicBezTo>
                                        <a:cubicBezTo>
                                          <a:pt x="166" y="181"/>
                                          <a:pt x="166" y="181"/>
                                          <a:pt x="166" y="181"/>
                                        </a:cubicBezTo>
                                        <a:cubicBezTo>
                                          <a:pt x="165" y="181"/>
                                          <a:pt x="166" y="181"/>
                                          <a:pt x="166" y="181"/>
                                        </a:cubicBezTo>
                                        <a:close/>
                                        <a:moveTo>
                                          <a:pt x="165" y="175"/>
                                        </a:moveTo>
                                        <a:cubicBezTo>
                                          <a:pt x="165" y="176"/>
                                          <a:pt x="164" y="176"/>
                                          <a:pt x="163" y="176"/>
                                        </a:cubicBezTo>
                                        <a:cubicBezTo>
                                          <a:pt x="163" y="176"/>
                                          <a:pt x="163" y="176"/>
                                          <a:pt x="163" y="176"/>
                                        </a:cubicBezTo>
                                        <a:cubicBezTo>
                                          <a:pt x="162" y="176"/>
                                          <a:pt x="161" y="175"/>
                                          <a:pt x="159" y="175"/>
                                        </a:cubicBezTo>
                                        <a:cubicBezTo>
                                          <a:pt x="160" y="174"/>
                                          <a:pt x="159" y="173"/>
                                          <a:pt x="159" y="173"/>
                                        </a:cubicBezTo>
                                        <a:cubicBezTo>
                                          <a:pt x="160" y="172"/>
                                          <a:pt x="162" y="170"/>
                                          <a:pt x="163" y="171"/>
                                        </a:cubicBezTo>
                                        <a:cubicBezTo>
                                          <a:pt x="165" y="171"/>
                                          <a:pt x="167" y="173"/>
                                          <a:pt x="170" y="172"/>
                                        </a:cubicBezTo>
                                        <a:cubicBezTo>
                                          <a:pt x="170" y="173"/>
                                          <a:pt x="169" y="172"/>
                                          <a:pt x="169" y="173"/>
                                        </a:cubicBezTo>
                                        <a:cubicBezTo>
                                          <a:pt x="167" y="173"/>
                                          <a:pt x="165" y="175"/>
                                          <a:pt x="163" y="175"/>
                                        </a:cubicBezTo>
                                        <a:cubicBezTo>
                                          <a:pt x="164" y="176"/>
                                          <a:pt x="164" y="175"/>
                                          <a:pt x="165" y="175"/>
                                        </a:cubicBezTo>
                                        <a:close/>
                                        <a:moveTo>
                                          <a:pt x="167" y="175"/>
                                        </a:moveTo>
                                        <a:cubicBezTo>
                                          <a:pt x="167" y="175"/>
                                          <a:pt x="166" y="175"/>
                                          <a:pt x="166" y="174"/>
                                        </a:cubicBezTo>
                                        <a:cubicBezTo>
                                          <a:pt x="167" y="174"/>
                                          <a:pt x="167" y="175"/>
                                          <a:pt x="167" y="174"/>
                                        </a:cubicBezTo>
                                        <a:cubicBezTo>
                                          <a:pt x="168" y="174"/>
                                          <a:pt x="167" y="175"/>
                                          <a:pt x="167" y="175"/>
                                        </a:cubicBezTo>
                                        <a:close/>
                                        <a:moveTo>
                                          <a:pt x="164" y="143"/>
                                        </a:moveTo>
                                        <a:cubicBezTo>
                                          <a:pt x="163" y="144"/>
                                          <a:pt x="162" y="145"/>
                                          <a:pt x="161" y="146"/>
                                        </a:cubicBezTo>
                                        <a:cubicBezTo>
                                          <a:pt x="160" y="146"/>
                                          <a:pt x="161" y="146"/>
                                          <a:pt x="161" y="146"/>
                                        </a:cubicBezTo>
                                        <a:cubicBezTo>
                                          <a:pt x="158" y="147"/>
                                          <a:pt x="159" y="151"/>
                                          <a:pt x="157" y="152"/>
                                        </a:cubicBezTo>
                                        <a:cubicBezTo>
                                          <a:pt x="156" y="151"/>
                                          <a:pt x="155" y="149"/>
                                          <a:pt x="154" y="149"/>
                                        </a:cubicBezTo>
                                        <a:cubicBezTo>
                                          <a:pt x="155" y="144"/>
                                          <a:pt x="160" y="143"/>
                                          <a:pt x="164" y="143"/>
                                        </a:cubicBezTo>
                                        <a:close/>
                                        <a:moveTo>
                                          <a:pt x="160" y="142"/>
                                        </a:moveTo>
                                        <a:cubicBezTo>
                                          <a:pt x="160" y="142"/>
                                          <a:pt x="160" y="142"/>
                                          <a:pt x="160" y="141"/>
                                        </a:cubicBezTo>
                                        <a:cubicBezTo>
                                          <a:pt x="161" y="141"/>
                                          <a:pt x="161" y="142"/>
                                          <a:pt x="161" y="142"/>
                                        </a:cubicBezTo>
                                        <a:cubicBezTo>
                                          <a:pt x="161" y="142"/>
                                          <a:pt x="161" y="142"/>
                                          <a:pt x="160" y="142"/>
                                        </a:cubicBezTo>
                                        <a:close/>
                                        <a:moveTo>
                                          <a:pt x="158" y="152"/>
                                        </a:moveTo>
                                        <a:cubicBezTo>
                                          <a:pt x="160" y="150"/>
                                          <a:pt x="161" y="147"/>
                                          <a:pt x="163" y="145"/>
                                        </a:cubicBezTo>
                                        <a:cubicBezTo>
                                          <a:pt x="164" y="145"/>
                                          <a:pt x="165" y="144"/>
                                          <a:pt x="166" y="144"/>
                                        </a:cubicBezTo>
                                        <a:cubicBezTo>
                                          <a:pt x="167" y="140"/>
                                          <a:pt x="171" y="138"/>
                                          <a:pt x="170" y="134"/>
                                        </a:cubicBezTo>
                                        <a:cubicBezTo>
                                          <a:pt x="169" y="135"/>
                                          <a:pt x="169" y="136"/>
                                          <a:pt x="170" y="136"/>
                                        </a:cubicBezTo>
                                        <a:cubicBezTo>
                                          <a:pt x="169" y="138"/>
                                          <a:pt x="167" y="140"/>
                                          <a:pt x="166" y="142"/>
                                        </a:cubicBezTo>
                                        <a:cubicBezTo>
                                          <a:pt x="165" y="142"/>
                                          <a:pt x="164" y="142"/>
                                          <a:pt x="163" y="142"/>
                                        </a:cubicBezTo>
                                        <a:cubicBezTo>
                                          <a:pt x="165" y="140"/>
                                          <a:pt x="161" y="140"/>
                                          <a:pt x="162" y="142"/>
                                        </a:cubicBezTo>
                                        <a:cubicBezTo>
                                          <a:pt x="162" y="142"/>
                                          <a:pt x="162" y="142"/>
                                          <a:pt x="161" y="142"/>
                                        </a:cubicBezTo>
                                        <a:cubicBezTo>
                                          <a:pt x="162" y="141"/>
                                          <a:pt x="162" y="140"/>
                                          <a:pt x="161" y="139"/>
                                        </a:cubicBezTo>
                                        <a:cubicBezTo>
                                          <a:pt x="160" y="139"/>
                                          <a:pt x="161" y="140"/>
                                          <a:pt x="160" y="140"/>
                                        </a:cubicBezTo>
                                        <a:cubicBezTo>
                                          <a:pt x="160" y="139"/>
                                          <a:pt x="160" y="138"/>
                                          <a:pt x="159" y="139"/>
                                        </a:cubicBezTo>
                                        <a:cubicBezTo>
                                          <a:pt x="159" y="140"/>
                                          <a:pt x="160" y="140"/>
                                          <a:pt x="159" y="141"/>
                                        </a:cubicBezTo>
                                        <a:cubicBezTo>
                                          <a:pt x="159" y="140"/>
                                          <a:pt x="156" y="138"/>
                                          <a:pt x="156" y="141"/>
                                        </a:cubicBezTo>
                                        <a:cubicBezTo>
                                          <a:pt x="157" y="141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8" y="142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9" y="142"/>
                                          <a:pt x="159" y="142"/>
                                          <a:pt x="159" y="142"/>
                                        </a:cubicBezTo>
                                        <a:cubicBezTo>
                                          <a:pt x="156" y="144"/>
                                          <a:pt x="153" y="145"/>
                                          <a:pt x="153" y="149"/>
                                        </a:cubicBezTo>
                                        <a:cubicBezTo>
                                          <a:pt x="147" y="149"/>
                                          <a:pt x="150" y="141"/>
                                          <a:pt x="154" y="140"/>
                                        </a:cubicBezTo>
                                        <a:cubicBezTo>
                                          <a:pt x="154" y="140"/>
                                          <a:pt x="154" y="139"/>
                                          <a:pt x="155" y="139"/>
                                        </a:cubicBezTo>
                                        <a:cubicBezTo>
                                          <a:pt x="156" y="139"/>
                                          <a:pt x="157" y="138"/>
                                          <a:pt x="158" y="138"/>
                                        </a:cubicBezTo>
                                        <a:cubicBezTo>
                                          <a:pt x="158" y="138"/>
                                          <a:pt x="158" y="139"/>
                                          <a:pt x="159" y="138"/>
                                        </a:cubicBezTo>
                                        <a:cubicBezTo>
                                          <a:pt x="159" y="138"/>
                                          <a:pt x="159" y="138"/>
                                          <a:pt x="159" y="138"/>
                                        </a:cubicBezTo>
                                        <a:cubicBezTo>
                                          <a:pt x="159" y="137"/>
                                          <a:pt x="160" y="137"/>
                                          <a:pt x="160" y="136"/>
                                        </a:cubicBezTo>
                                        <a:cubicBezTo>
                                          <a:pt x="162" y="137"/>
                                          <a:pt x="163" y="136"/>
                                          <a:pt x="164" y="135"/>
                                        </a:cubicBezTo>
                                        <a:cubicBezTo>
                                          <a:pt x="164" y="135"/>
                                          <a:pt x="163" y="135"/>
                                          <a:pt x="163" y="135"/>
                                        </a:cubicBezTo>
                                        <a:cubicBezTo>
                                          <a:pt x="163" y="134"/>
                                          <a:pt x="163" y="133"/>
                                          <a:pt x="163" y="132"/>
                                        </a:cubicBezTo>
                                        <a:cubicBezTo>
                                          <a:pt x="164" y="132"/>
                                          <a:pt x="163" y="134"/>
                                          <a:pt x="164" y="134"/>
                                        </a:cubicBezTo>
                                        <a:cubicBezTo>
                                          <a:pt x="164" y="128"/>
                                          <a:pt x="163" y="122"/>
                                          <a:pt x="168" y="120"/>
                                        </a:cubicBezTo>
                                        <a:cubicBezTo>
                                          <a:pt x="171" y="117"/>
                                          <a:pt x="171" y="114"/>
                                          <a:pt x="173" y="111"/>
                                        </a:cubicBezTo>
                                        <a:cubicBezTo>
                                          <a:pt x="172" y="110"/>
                                          <a:pt x="173" y="109"/>
                                          <a:pt x="173" y="108"/>
                                        </a:cubicBezTo>
                                        <a:cubicBezTo>
                                          <a:pt x="174" y="107"/>
                                          <a:pt x="173" y="108"/>
                                          <a:pt x="173" y="109"/>
                                        </a:cubicBezTo>
                                        <a:cubicBezTo>
                                          <a:pt x="174" y="109"/>
                                          <a:pt x="174" y="108"/>
                                          <a:pt x="174" y="108"/>
                                        </a:cubicBezTo>
                                        <a:cubicBezTo>
                                          <a:pt x="176" y="110"/>
                                          <a:pt x="175" y="114"/>
                                          <a:pt x="173" y="117"/>
                                        </a:cubicBezTo>
                                        <a:cubicBezTo>
                                          <a:pt x="173" y="117"/>
                                          <a:pt x="174" y="117"/>
                                          <a:pt x="174" y="117"/>
                                        </a:cubicBezTo>
                                        <a:cubicBezTo>
                                          <a:pt x="174" y="117"/>
                                          <a:pt x="175" y="116"/>
                                          <a:pt x="175" y="115"/>
                                        </a:cubicBezTo>
                                        <a:cubicBezTo>
                                          <a:pt x="176" y="118"/>
                                          <a:pt x="173" y="121"/>
                                          <a:pt x="171" y="122"/>
                                        </a:cubicBezTo>
                                        <a:cubicBezTo>
                                          <a:pt x="172" y="122"/>
                                          <a:pt x="173" y="121"/>
                                          <a:pt x="174" y="120"/>
                                        </a:cubicBezTo>
                                        <a:cubicBezTo>
                                          <a:pt x="174" y="121"/>
                                          <a:pt x="174" y="123"/>
                                          <a:pt x="172" y="123"/>
                                        </a:cubicBezTo>
                                        <a:cubicBezTo>
                                          <a:pt x="168" y="128"/>
                                          <a:pt x="174" y="133"/>
                                          <a:pt x="172" y="138"/>
                                        </a:cubicBezTo>
                                        <a:cubicBezTo>
                                          <a:pt x="172" y="140"/>
                                          <a:pt x="170" y="142"/>
                                          <a:pt x="169" y="143"/>
                                        </a:cubicBezTo>
                                        <a:cubicBezTo>
                                          <a:pt x="169" y="143"/>
                                          <a:pt x="168" y="143"/>
                                          <a:pt x="168" y="142"/>
                                        </a:cubicBezTo>
                                        <a:cubicBezTo>
                                          <a:pt x="169" y="142"/>
                                          <a:pt x="170" y="141"/>
                                          <a:pt x="171" y="140"/>
                                        </a:cubicBezTo>
                                        <a:cubicBezTo>
                                          <a:pt x="169" y="139"/>
                                          <a:pt x="168" y="142"/>
                                          <a:pt x="167" y="143"/>
                                        </a:cubicBezTo>
                                        <a:cubicBezTo>
                                          <a:pt x="171" y="145"/>
                                          <a:pt x="167" y="151"/>
                                          <a:pt x="164" y="152"/>
                                        </a:cubicBezTo>
                                        <a:cubicBezTo>
                                          <a:pt x="165" y="151"/>
                                          <a:pt x="166" y="151"/>
                                          <a:pt x="166" y="149"/>
                                        </a:cubicBezTo>
                                        <a:cubicBezTo>
                                          <a:pt x="166" y="149"/>
                                          <a:pt x="166" y="150"/>
                                          <a:pt x="165" y="150"/>
                                        </a:cubicBezTo>
                                        <a:cubicBezTo>
                                          <a:pt x="165" y="151"/>
                                          <a:pt x="162" y="151"/>
                                          <a:pt x="163" y="153"/>
                                        </a:cubicBezTo>
                                        <a:cubicBezTo>
                                          <a:pt x="163" y="153"/>
                                          <a:pt x="162" y="153"/>
                                          <a:pt x="162" y="153"/>
                                        </a:cubicBezTo>
                                        <a:cubicBezTo>
                                          <a:pt x="162" y="152"/>
                                          <a:pt x="164" y="150"/>
                                          <a:pt x="165" y="149"/>
                                        </a:cubicBezTo>
                                        <a:cubicBezTo>
                                          <a:pt x="163" y="149"/>
                                          <a:pt x="161" y="150"/>
                                          <a:pt x="161" y="148"/>
                                        </a:cubicBezTo>
                                        <a:cubicBezTo>
                                          <a:pt x="160" y="148"/>
                                          <a:pt x="160" y="149"/>
                                          <a:pt x="160" y="149"/>
                                        </a:cubicBezTo>
                                        <a:cubicBezTo>
                                          <a:pt x="160" y="150"/>
                                          <a:pt x="161" y="150"/>
                                          <a:pt x="161" y="150"/>
                                        </a:cubicBezTo>
                                        <a:cubicBezTo>
                                          <a:pt x="161" y="151"/>
                                          <a:pt x="161" y="151"/>
                                          <a:pt x="160" y="151"/>
                                        </a:cubicBezTo>
                                        <a:cubicBezTo>
                                          <a:pt x="160" y="152"/>
                                          <a:pt x="159" y="154"/>
                                          <a:pt x="158" y="154"/>
                                        </a:cubicBezTo>
                                        <a:cubicBezTo>
                                          <a:pt x="157" y="153"/>
                                          <a:pt x="158" y="153"/>
                                          <a:pt x="158" y="152"/>
                                        </a:cubicBezTo>
                                        <a:close/>
                                        <a:moveTo>
                                          <a:pt x="157" y="137"/>
                                        </a:moveTo>
                                        <a:cubicBezTo>
                                          <a:pt x="157" y="136"/>
                                          <a:pt x="157" y="136"/>
                                          <a:pt x="157" y="136"/>
                                        </a:cubicBezTo>
                                        <a:cubicBezTo>
                                          <a:pt x="157" y="136"/>
                                          <a:pt x="157" y="136"/>
                                          <a:pt x="157" y="137"/>
                                        </a:cubicBezTo>
                                        <a:cubicBezTo>
                                          <a:pt x="157" y="137"/>
                                          <a:pt x="157" y="137"/>
                                          <a:pt x="157" y="137"/>
                                        </a:cubicBezTo>
                                        <a:close/>
                                        <a:moveTo>
                                          <a:pt x="158" y="135"/>
                                        </a:moveTo>
                                        <a:cubicBezTo>
                                          <a:pt x="158" y="135"/>
                                          <a:pt x="158" y="136"/>
                                          <a:pt x="158" y="136"/>
                                        </a:cubicBezTo>
                                        <a:cubicBezTo>
                                          <a:pt x="158" y="136"/>
                                          <a:pt x="158" y="136"/>
                                          <a:pt x="158" y="135"/>
                                        </a:cubicBezTo>
                                        <a:close/>
                                        <a:moveTo>
                                          <a:pt x="161" y="135"/>
                                        </a:moveTo>
                                        <a:cubicBezTo>
                                          <a:pt x="161" y="135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4"/>
                                          <a:pt x="161" y="134"/>
                                          <a:pt x="161" y="135"/>
                                        </a:cubicBezTo>
                                        <a:close/>
                                        <a:moveTo>
                                          <a:pt x="165" y="114"/>
                                        </a:moveTo>
                                        <a:cubicBezTo>
                                          <a:pt x="166" y="114"/>
                                          <a:pt x="166" y="114"/>
                                          <a:pt x="166" y="114"/>
                                        </a:cubicBezTo>
                                        <a:cubicBezTo>
                                          <a:pt x="166" y="115"/>
                                          <a:pt x="166" y="116"/>
                                          <a:pt x="165" y="117"/>
                                        </a:cubicBezTo>
                                        <a:cubicBezTo>
                                          <a:pt x="165" y="117"/>
                                          <a:pt x="165" y="115"/>
                                          <a:pt x="166" y="115"/>
                                        </a:cubicBezTo>
                                        <a:cubicBezTo>
                                          <a:pt x="165" y="115"/>
                                          <a:pt x="166" y="114"/>
                                          <a:pt x="165" y="114"/>
                                        </a:cubicBezTo>
                                        <a:close/>
                                        <a:moveTo>
                                          <a:pt x="166" y="113"/>
                                        </a:moveTo>
                                        <a:cubicBezTo>
                                          <a:pt x="167" y="113"/>
                                          <a:pt x="167" y="113"/>
                                          <a:pt x="167" y="113"/>
                                        </a:cubicBezTo>
                                        <a:cubicBezTo>
                                          <a:pt x="167" y="114"/>
                                          <a:pt x="167" y="115"/>
                                          <a:pt x="167" y="116"/>
                                        </a:cubicBezTo>
                                        <a:cubicBezTo>
                                          <a:pt x="166" y="115"/>
                                          <a:pt x="167" y="114"/>
                                          <a:pt x="166" y="114"/>
                                        </a:cubicBezTo>
                                        <a:cubicBezTo>
                                          <a:pt x="166" y="114"/>
                                          <a:pt x="166" y="114"/>
                                          <a:pt x="166" y="113"/>
                                        </a:cubicBezTo>
                                        <a:close/>
                                        <a:moveTo>
                                          <a:pt x="177" y="153"/>
                                        </a:moveTo>
                                        <a:cubicBezTo>
                                          <a:pt x="176" y="153"/>
                                          <a:pt x="175" y="151"/>
                                          <a:pt x="173" y="151"/>
                                        </a:cubicBezTo>
                                        <a:cubicBezTo>
                                          <a:pt x="173" y="153"/>
                                          <a:pt x="178" y="154"/>
                                          <a:pt x="180" y="156"/>
                                        </a:cubicBezTo>
                                        <a:cubicBezTo>
                                          <a:pt x="180" y="155"/>
                                          <a:pt x="180" y="155"/>
                                          <a:pt x="180" y="155"/>
                                        </a:cubicBezTo>
                                        <a:cubicBezTo>
                                          <a:pt x="180" y="156"/>
                                          <a:pt x="180" y="156"/>
                                          <a:pt x="180" y="156"/>
                                        </a:cubicBezTo>
                                        <a:cubicBezTo>
                                          <a:pt x="179" y="157"/>
                                          <a:pt x="179" y="159"/>
                                          <a:pt x="180" y="159"/>
                                        </a:cubicBezTo>
                                        <a:cubicBezTo>
                                          <a:pt x="179" y="160"/>
                                          <a:pt x="179" y="160"/>
                                          <a:pt x="179" y="160"/>
                                        </a:cubicBezTo>
                                        <a:cubicBezTo>
                                          <a:pt x="179" y="159"/>
                                          <a:pt x="177" y="158"/>
                                          <a:pt x="177" y="157"/>
                                        </a:cubicBezTo>
                                        <a:cubicBezTo>
                                          <a:pt x="175" y="156"/>
                                          <a:pt x="172" y="154"/>
                                          <a:pt x="169" y="156"/>
                                        </a:cubicBezTo>
                                        <a:cubicBezTo>
                                          <a:pt x="168" y="155"/>
                                          <a:pt x="166" y="154"/>
                                          <a:pt x="165" y="154"/>
                                        </a:cubicBezTo>
                                        <a:cubicBezTo>
                                          <a:pt x="167" y="153"/>
                                          <a:pt x="168" y="154"/>
                                          <a:pt x="169" y="155"/>
                                        </a:cubicBezTo>
                                        <a:cubicBezTo>
                                          <a:pt x="170" y="155"/>
                                          <a:pt x="169" y="155"/>
                                          <a:pt x="170" y="155"/>
                                        </a:cubicBezTo>
                                        <a:cubicBezTo>
                                          <a:pt x="170" y="153"/>
                                          <a:pt x="168" y="153"/>
                                          <a:pt x="167" y="152"/>
                                        </a:cubicBezTo>
                                        <a:cubicBezTo>
                                          <a:pt x="168" y="151"/>
                                          <a:pt x="170" y="151"/>
                                          <a:pt x="172" y="152"/>
                                        </a:cubicBezTo>
                                        <a:cubicBezTo>
                                          <a:pt x="172" y="151"/>
                                          <a:pt x="171" y="151"/>
                                          <a:pt x="171" y="150"/>
                                        </a:cubicBezTo>
                                        <a:cubicBezTo>
                                          <a:pt x="170" y="150"/>
                                          <a:pt x="169" y="150"/>
                                          <a:pt x="168" y="150"/>
                                        </a:cubicBezTo>
                                        <a:cubicBezTo>
                                          <a:pt x="169" y="148"/>
                                          <a:pt x="171" y="146"/>
                                          <a:pt x="169" y="144"/>
                                        </a:cubicBezTo>
                                        <a:cubicBezTo>
                                          <a:pt x="170" y="143"/>
                                          <a:pt x="171" y="142"/>
                                          <a:pt x="172" y="141"/>
                                        </a:cubicBezTo>
                                        <a:cubicBezTo>
                                          <a:pt x="173" y="142"/>
                                          <a:pt x="173" y="146"/>
                                          <a:pt x="172" y="148"/>
                                        </a:cubicBezTo>
                                        <a:cubicBezTo>
                                          <a:pt x="175" y="146"/>
                                          <a:pt x="178" y="148"/>
                                          <a:pt x="177" y="153"/>
                                        </a:cubicBezTo>
                                        <a:close/>
                                        <a:moveTo>
                                          <a:pt x="179" y="154"/>
                                        </a:moveTo>
                                        <a:cubicBezTo>
                                          <a:pt x="179" y="153"/>
                                          <a:pt x="178" y="154"/>
                                          <a:pt x="178" y="153"/>
                                        </a:cubicBezTo>
                                        <a:cubicBezTo>
                                          <a:pt x="178" y="152"/>
                                          <a:pt x="178" y="152"/>
                                          <a:pt x="178" y="150"/>
                                        </a:cubicBezTo>
                                        <a:cubicBezTo>
                                          <a:pt x="178" y="150"/>
                                          <a:pt x="179" y="151"/>
                                          <a:pt x="179" y="151"/>
                                        </a:cubicBezTo>
                                        <a:cubicBezTo>
                                          <a:pt x="179" y="152"/>
                                          <a:pt x="180" y="153"/>
                                          <a:pt x="179" y="154"/>
                                        </a:cubicBezTo>
                                        <a:close/>
                                        <a:moveTo>
                                          <a:pt x="166" y="166"/>
                                        </a:moveTo>
                                        <a:cubicBezTo>
                                          <a:pt x="166" y="166"/>
                                          <a:pt x="166" y="165"/>
                                          <a:pt x="166" y="165"/>
                                        </a:cubicBezTo>
                                        <a:cubicBezTo>
                                          <a:pt x="167" y="164"/>
                                          <a:pt x="173" y="164"/>
                                          <a:pt x="175" y="164"/>
                                        </a:cubicBezTo>
                                        <a:cubicBezTo>
                                          <a:pt x="172" y="168"/>
                                          <a:pt x="168" y="166"/>
                                          <a:pt x="165" y="167"/>
                                        </a:cubicBezTo>
                                        <a:cubicBezTo>
                                          <a:pt x="165" y="166"/>
                                          <a:pt x="165" y="166"/>
                                          <a:pt x="166" y="166"/>
                                        </a:cubicBezTo>
                                        <a:cubicBezTo>
                                          <a:pt x="166" y="166"/>
                                          <a:pt x="166" y="166"/>
                                          <a:pt x="166" y="166"/>
                                        </a:cubicBezTo>
                                        <a:close/>
                                        <a:moveTo>
                                          <a:pt x="173" y="163"/>
                                        </a:moveTo>
                                        <a:cubicBezTo>
                                          <a:pt x="170" y="160"/>
                                          <a:pt x="167" y="164"/>
                                          <a:pt x="165" y="163"/>
                                        </a:cubicBezTo>
                                        <a:cubicBezTo>
                                          <a:pt x="164" y="163"/>
                                          <a:pt x="164" y="163"/>
                                          <a:pt x="164" y="163"/>
                                        </a:cubicBezTo>
                                        <a:cubicBezTo>
                                          <a:pt x="164" y="164"/>
                                          <a:pt x="165" y="164"/>
                                          <a:pt x="165" y="164"/>
                                        </a:cubicBezTo>
                                        <a:cubicBezTo>
                                          <a:pt x="164" y="164"/>
                                          <a:pt x="163" y="164"/>
                                          <a:pt x="163" y="164"/>
                                        </a:cubicBezTo>
                                        <a:cubicBezTo>
                                          <a:pt x="163" y="164"/>
                                          <a:pt x="163" y="164"/>
                                          <a:pt x="164" y="164"/>
                                        </a:cubicBezTo>
                                        <a:cubicBezTo>
                                          <a:pt x="163" y="163"/>
                                          <a:pt x="163" y="163"/>
                                          <a:pt x="163" y="162"/>
                                        </a:cubicBezTo>
                                        <a:cubicBezTo>
                                          <a:pt x="166" y="162"/>
                                          <a:pt x="172" y="159"/>
                                          <a:pt x="175" y="162"/>
                                        </a:cubicBezTo>
                                        <a:cubicBezTo>
                                          <a:pt x="175" y="163"/>
                                          <a:pt x="174" y="162"/>
                                          <a:pt x="173" y="163"/>
                                        </a:cubicBezTo>
                                        <a:close/>
                                        <a:moveTo>
                                          <a:pt x="162" y="159"/>
                                        </a:moveTo>
                                        <a:cubicBezTo>
                                          <a:pt x="163" y="157"/>
                                          <a:pt x="165" y="158"/>
                                          <a:pt x="166" y="159"/>
                                        </a:cubicBezTo>
                                        <a:cubicBezTo>
                                          <a:pt x="166" y="160"/>
                                          <a:pt x="165" y="160"/>
                                          <a:pt x="164" y="160"/>
                                        </a:cubicBezTo>
                                        <a:cubicBezTo>
                                          <a:pt x="164" y="160"/>
                                          <a:pt x="163" y="160"/>
                                          <a:pt x="162" y="159"/>
                                        </a:cubicBezTo>
                                        <a:close/>
                                        <a:moveTo>
                                          <a:pt x="170" y="158"/>
                                        </a:moveTo>
                                        <a:cubicBezTo>
                                          <a:pt x="169" y="158"/>
                                          <a:pt x="168" y="159"/>
                                          <a:pt x="167" y="159"/>
                                        </a:cubicBezTo>
                                        <a:cubicBezTo>
                                          <a:pt x="167" y="158"/>
                                          <a:pt x="166" y="158"/>
                                          <a:pt x="167" y="157"/>
                                        </a:cubicBezTo>
                                        <a:cubicBezTo>
                                          <a:pt x="168" y="156"/>
                                          <a:pt x="169" y="157"/>
                                          <a:pt x="170" y="157"/>
                                        </a:cubicBezTo>
                                        <a:cubicBezTo>
                                          <a:pt x="170" y="158"/>
                                          <a:pt x="170" y="158"/>
                                          <a:pt x="170" y="158"/>
                                        </a:cubicBezTo>
                                        <a:close/>
                                        <a:moveTo>
                                          <a:pt x="171" y="156"/>
                                        </a:moveTo>
                                        <a:cubicBezTo>
                                          <a:pt x="171" y="156"/>
                                          <a:pt x="172" y="156"/>
                                          <a:pt x="172" y="156"/>
                                        </a:cubicBezTo>
                                        <a:cubicBezTo>
                                          <a:pt x="172" y="156"/>
                                          <a:pt x="171" y="157"/>
                                          <a:pt x="171" y="157"/>
                                        </a:cubicBezTo>
                                        <a:cubicBezTo>
                                          <a:pt x="171" y="157"/>
                                          <a:pt x="171" y="156"/>
                                          <a:pt x="171" y="156"/>
                                        </a:cubicBezTo>
                                        <a:close/>
                                        <a:moveTo>
                                          <a:pt x="175" y="160"/>
                                        </a:moveTo>
                                        <a:cubicBezTo>
                                          <a:pt x="174" y="160"/>
                                          <a:pt x="174" y="160"/>
                                          <a:pt x="174" y="159"/>
                                        </a:cubicBezTo>
                                        <a:cubicBezTo>
                                          <a:pt x="174" y="159"/>
                                          <a:pt x="174" y="160"/>
                                          <a:pt x="174" y="160"/>
                                        </a:cubicBezTo>
                                        <a:cubicBezTo>
                                          <a:pt x="173" y="159"/>
                                          <a:pt x="173" y="159"/>
                                          <a:pt x="172" y="158"/>
                                        </a:cubicBezTo>
                                        <a:cubicBezTo>
                                          <a:pt x="172" y="158"/>
                                          <a:pt x="172" y="158"/>
                                          <a:pt x="172" y="157"/>
                                        </a:cubicBezTo>
                                        <a:cubicBezTo>
                                          <a:pt x="173" y="157"/>
                                          <a:pt x="173" y="157"/>
                                          <a:pt x="175" y="158"/>
                                        </a:cubicBezTo>
                                        <a:cubicBezTo>
                                          <a:pt x="175" y="158"/>
                                          <a:pt x="175" y="158"/>
                                          <a:pt x="175" y="159"/>
                                        </a:cubicBezTo>
                                        <a:cubicBezTo>
                                          <a:pt x="175" y="160"/>
                                          <a:pt x="174" y="159"/>
                                          <a:pt x="175" y="160"/>
                                        </a:cubicBezTo>
                                        <a:close/>
                                        <a:moveTo>
                                          <a:pt x="161" y="153"/>
                                        </a:moveTo>
                                        <a:cubicBezTo>
                                          <a:pt x="160" y="153"/>
                                          <a:pt x="160" y="153"/>
                                          <a:pt x="160" y="153"/>
                                        </a:cubicBezTo>
                                        <a:cubicBezTo>
                                          <a:pt x="160" y="152"/>
                                          <a:pt x="161" y="151"/>
                                          <a:pt x="162" y="150"/>
                                        </a:cubicBezTo>
                                        <a:cubicBezTo>
                                          <a:pt x="163" y="150"/>
                                          <a:pt x="163" y="150"/>
                                          <a:pt x="163" y="150"/>
                                        </a:cubicBezTo>
                                        <a:cubicBezTo>
                                          <a:pt x="163" y="151"/>
                                          <a:pt x="161" y="151"/>
                                          <a:pt x="161" y="153"/>
                                        </a:cubicBezTo>
                                        <a:close/>
                                        <a:moveTo>
                                          <a:pt x="159" y="156"/>
                                        </a:moveTo>
                                        <a:cubicBezTo>
                                          <a:pt x="161" y="153"/>
                                          <a:pt x="165" y="154"/>
                                          <a:pt x="167" y="156"/>
                                        </a:cubicBezTo>
                                        <a:cubicBezTo>
                                          <a:pt x="166" y="156"/>
                                          <a:pt x="166" y="157"/>
                                          <a:pt x="165" y="157"/>
                                        </a:cubicBezTo>
                                        <a:cubicBezTo>
                                          <a:pt x="164" y="156"/>
                                          <a:pt x="162" y="157"/>
                                          <a:pt x="162" y="158"/>
                                        </a:cubicBezTo>
                                        <a:cubicBezTo>
                                          <a:pt x="161" y="158"/>
                                          <a:pt x="159" y="158"/>
                                          <a:pt x="159" y="156"/>
                                        </a:cubicBezTo>
                                        <a:cubicBezTo>
                                          <a:pt x="159" y="156"/>
                                          <a:pt x="160" y="156"/>
                                          <a:pt x="160" y="156"/>
                                        </a:cubicBezTo>
                                        <a:cubicBezTo>
                                          <a:pt x="160" y="156"/>
                                          <a:pt x="159" y="156"/>
                                          <a:pt x="159" y="156"/>
                                        </a:cubicBezTo>
                                        <a:close/>
                                        <a:moveTo>
                                          <a:pt x="164" y="165"/>
                                        </a:moveTo>
                                        <a:cubicBezTo>
                                          <a:pt x="161" y="164"/>
                                          <a:pt x="156" y="165"/>
                                          <a:pt x="154" y="169"/>
                                        </a:cubicBezTo>
                                        <a:cubicBezTo>
                                          <a:pt x="153" y="169"/>
                                          <a:pt x="152" y="172"/>
                                          <a:pt x="150" y="172"/>
                                        </a:cubicBezTo>
                                        <a:cubicBezTo>
                                          <a:pt x="151" y="166"/>
                                          <a:pt x="159" y="162"/>
                                          <a:pt x="164" y="165"/>
                                        </a:cubicBezTo>
                                        <a:close/>
                                        <a:moveTo>
                                          <a:pt x="178" y="163"/>
                                        </a:moveTo>
                                        <a:cubicBezTo>
                                          <a:pt x="178" y="162"/>
                                          <a:pt x="178" y="162"/>
                                          <a:pt x="178" y="161"/>
                                        </a:cubicBezTo>
                                        <a:cubicBezTo>
                                          <a:pt x="179" y="161"/>
                                          <a:pt x="180" y="160"/>
                                          <a:pt x="181" y="161"/>
                                        </a:cubicBezTo>
                                        <a:cubicBezTo>
                                          <a:pt x="181" y="162"/>
                                          <a:pt x="180" y="162"/>
                                          <a:pt x="179" y="162"/>
                                        </a:cubicBezTo>
                                        <a:cubicBezTo>
                                          <a:pt x="179" y="163"/>
                                          <a:pt x="179" y="163"/>
                                          <a:pt x="179" y="163"/>
                                        </a:cubicBezTo>
                                        <a:cubicBezTo>
                                          <a:pt x="179" y="163"/>
                                          <a:pt x="178" y="163"/>
                                          <a:pt x="178" y="163"/>
                                        </a:cubicBezTo>
                                        <a:close/>
                                        <a:moveTo>
                                          <a:pt x="180" y="158"/>
                                        </a:moveTo>
                                        <a:cubicBezTo>
                                          <a:pt x="180" y="157"/>
                                          <a:pt x="181" y="156"/>
                                          <a:pt x="182" y="156"/>
                                        </a:cubicBezTo>
                                        <a:cubicBezTo>
                                          <a:pt x="182" y="156"/>
                                          <a:pt x="182" y="157"/>
                                          <a:pt x="183" y="157"/>
                                        </a:cubicBezTo>
                                        <a:cubicBezTo>
                                          <a:pt x="183" y="159"/>
                                          <a:pt x="181" y="159"/>
                                          <a:pt x="180" y="158"/>
                                        </a:cubicBezTo>
                                        <a:close/>
                                        <a:moveTo>
                                          <a:pt x="183" y="155"/>
                                        </a:moveTo>
                                        <a:cubicBezTo>
                                          <a:pt x="183" y="155"/>
                                          <a:pt x="183" y="155"/>
                                          <a:pt x="183" y="154"/>
                                        </a:cubicBezTo>
                                        <a:cubicBezTo>
                                          <a:pt x="184" y="154"/>
                                          <a:pt x="184" y="154"/>
                                          <a:pt x="184" y="154"/>
                                        </a:cubicBezTo>
                                        <a:cubicBezTo>
                                          <a:pt x="185" y="155"/>
                                          <a:pt x="185" y="156"/>
                                          <a:pt x="184" y="156"/>
                                        </a:cubicBezTo>
                                        <a:cubicBezTo>
                                          <a:pt x="183" y="156"/>
                                          <a:pt x="183" y="156"/>
                                          <a:pt x="183" y="155"/>
                                        </a:cubicBezTo>
                                        <a:close/>
                                        <a:moveTo>
                                          <a:pt x="184" y="152"/>
                                        </a:moveTo>
                                        <a:cubicBezTo>
                                          <a:pt x="184" y="152"/>
                                          <a:pt x="184" y="152"/>
                                          <a:pt x="184" y="152"/>
                                        </a:cubicBezTo>
                                        <a:cubicBezTo>
                                          <a:pt x="184" y="151"/>
                                          <a:pt x="184" y="151"/>
                                          <a:pt x="183" y="150"/>
                                        </a:cubicBezTo>
                                        <a:cubicBezTo>
                                          <a:pt x="184" y="150"/>
                                          <a:pt x="184" y="150"/>
                                          <a:pt x="185" y="150"/>
                                        </a:cubicBezTo>
                                        <a:cubicBezTo>
                                          <a:pt x="185" y="151"/>
                                          <a:pt x="185" y="151"/>
                                          <a:pt x="185" y="152"/>
                                        </a:cubicBezTo>
                                        <a:cubicBezTo>
                                          <a:pt x="185" y="152"/>
                                          <a:pt x="184" y="152"/>
                                          <a:pt x="184" y="152"/>
                                        </a:cubicBezTo>
                                        <a:close/>
                                        <a:moveTo>
                                          <a:pt x="184" y="148"/>
                                        </a:moveTo>
                                        <a:cubicBezTo>
                                          <a:pt x="183" y="150"/>
                                          <a:pt x="182" y="148"/>
                                          <a:pt x="180" y="148"/>
                                        </a:cubicBezTo>
                                        <a:cubicBezTo>
                                          <a:pt x="180" y="148"/>
                                          <a:pt x="180" y="148"/>
                                          <a:pt x="180" y="148"/>
                                        </a:cubicBezTo>
                                        <a:cubicBezTo>
                                          <a:pt x="181" y="149"/>
                                          <a:pt x="182" y="149"/>
                                          <a:pt x="183" y="150"/>
                                        </a:cubicBezTo>
                                        <a:cubicBezTo>
                                          <a:pt x="183" y="152"/>
                                          <a:pt x="182" y="154"/>
                                          <a:pt x="180" y="154"/>
                                        </a:cubicBezTo>
                                        <a:cubicBezTo>
                                          <a:pt x="181" y="147"/>
                                          <a:pt x="171" y="143"/>
                                          <a:pt x="175" y="136"/>
                                        </a:cubicBezTo>
                                        <a:cubicBezTo>
                                          <a:pt x="175" y="142"/>
                                          <a:pt x="180" y="145"/>
                                          <a:pt x="185" y="147"/>
                                        </a:cubicBezTo>
                                        <a:cubicBezTo>
                                          <a:pt x="185" y="147"/>
                                          <a:pt x="185" y="148"/>
                                          <a:pt x="184" y="148"/>
                                        </a:cubicBezTo>
                                        <a:close/>
                                        <a:moveTo>
                                          <a:pt x="176" y="133"/>
                                        </a:moveTo>
                                        <a:cubicBezTo>
                                          <a:pt x="176" y="131"/>
                                          <a:pt x="175" y="131"/>
                                          <a:pt x="175" y="130"/>
                                        </a:cubicBezTo>
                                        <a:cubicBezTo>
                                          <a:pt x="175" y="130"/>
                                          <a:pt x="175" y="129"/>
                                          <a:pt x="174" y="129"/>
                                        </a:cubicBezTo>
                                        <a:cubicBezTo>
                                          <a:pt x="174" y="130"/>
                                          <a:pt x="175" y="132"/>
                                          <a:pt x="175" y="133"/>
                                        </a:cubicBezTo>
                                        <a:cubicBezTo>
                                          <a:pt x="175" y="135"/>
                                          <a:pt x="174" y="135"/>
                                          <a:pt x="173" y="136"/>
                                        </a:cubicBezTo>
                                        <a:cubicBezTo>
                                          <a:pt x="173" y="136"/>
                                          <a:pt x="173" y="135"/>
                                          <a:pt x="174" y="135"/>
                                        </a:cubicBezTo>
                                        <a:cubicBezTo>
                                          <a:pt x="173" y="134"/>
                                          <a:pt x="174" y="133"/>
                                          <a:pt x="173" y="133"/>
                                        </a:cubicBezTo>
                                        <a:cubicBezTo>
                                          <a:pt x="174" y="133"/>
                                          <a:pt x="173" y="134"/>
                                          <a:pt x="174" y="134"/>
                                        </a:cubicBezTo>
                                        <a:cubicBezTo>
                                          <a:pt x="175" y="133"/>
                                          <a:pt x="174" y="130"/>
                                          <a:pt x="173" y="130"/>
                                        </a:cubicBezTo>
                                        <a:cubicBezTo>
                                          <a:pt x="172" y="130"/>
                                          <a:pt x="173" y="130"/>
                                          <a:pt x="173" y="131"/>
                                        </a:cubicBezTo>
                                        <a:cubicBezTo>
                                          <a:pt x="171" y="129"/>
                                          <a:pt x="171" y="126"/>
                                          <a:pt x="173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4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3" y="124"/>
                                        </a:cubicBezTo>
                                        <a:cubicBezTo>
                                          <a:pt x="175" y="126"/>
                                          <a:pt x="175" y="128"/>
                                          <a:pt x="176" y="131"/>
                                        </a:cubicBezTo>
                                        <a:cubicBezTo>
                                          <a:pt x="176" y="131"/>
                                          <a:pt x="176" y="131"/>
                                          <a:pt x="176" y="130"/>
                                        </a:cubicBezTo>
                                        <a:cubicBezTo>
                                          <a:pt x="176" y="131"/>
                                          <a:pt x="176" y="132"/>
                                          <a:pt x="176" y="133"/>
                                        </a:cubicBezTo>
                                        <a:close/>
                                        <a:moveTo>
                                          <a:pt x="175" y="124"/>
                                        </a:moveTo>
                                        <a:cubicBezTo>
                                          <a:pt x="175" y="124"/>
                                          <a:pt x="176" y="123"/>
                                          <a:pt x="177" y="122"/>
                                        </a:cubicBezTo>
                                        <a:cubicBezTo>
                                          <a:pt x="177" y="123"/>
                                          <a:pt x="176" y="124"/>
                                          <a:pt x="175" y="124"/>
                                        </a:cubicBezTo>
                                        <a:close/>
                                        <a:moveTo>
                                          <a:pt x="160" y="131"/>
                                        </a:moveTo>
                                        <a:cubicBezTo>
                                          <a:pt x="160" y="131"/>
                                          <a:pt x="160" y="131"/>
                                          <a:pt x="160" y="131"/>
                                        </a:cubicBezTo>
                                        <a:cubicBezTo>
                                          <a:pt x="161" y="130"/>
                                          <a:pt x="160" y="129"/>
                                          <a:pt x="160" y="127"/>
                                        </a:cubicBezTo>
                                        <a:cubicBezTo>
                                          <a:pt x="161" y="129"/>
                                          <a:pt x="163" y="131"/>
                                          <a:pt x="162" y="134"/>
                                        </a:cubicBezTo>
                                        <a:cubicBezTo>
                                          <a:pt x="162" y="134"/>
                                          <a:pt x="162" y="134"/>
                                          <a:pt x="161" y="133"/>
                                        </a:cubicBezTo>
                                        <a:cubicBezTo>
                                          <a:pt x="161" y="133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3"/>
                                          <a:pt x="161" y="132"/>
                                          <a:pt x="160" y="132"/>
                                        </a:cubicBezTo>
                                        <a:cubicBezTo>
                                          <a:pt x="160" y="132"/>
                                          <a:pt x="160" y="134"/>
                                          <a:pt x="161" y="134"/>
                                        </a:cubicBezTo>
                                        <a:cubicBezTo>
                                          <a:pt x="159" y="134"/>
                                          <a:pt x="161" y="132"/>
                                          <a:pt x="159" y="132"/>
                                        </a:cubicBezTo>
                                        <a:cubicBezTo>
                                          <a:pt x="159" y="132"/>
                                          <a:pt x="159" y="132"/>
                                          <a:pt x="159" y="133"/>
                                        </a:cubicBezTo>
                                        <a:cubicBezTo>
                                          <a:pt x="158" y="131"/>
                                          <a:pt x="159" y="127"/>
                                          <a:pt x="158" y="125"/>
                                        </a:cubicBezTo>
                                        <a:cubicBezTo>
                                          <a:pt x="159" y="127"/>
                                          <a:pt x="160" y="129"/>
                                          <a:pt x="160" y="131"/>
                                        </a:cubicBezTo>
                                        <a:close/>
                                        <a:moveTo>
                                          <a:pt x="149" y="142"/>
                                        </a:moveTo>
                                        <a:cubicBezTo>
                                          <a:pt x="148" y="142"/>
                                          <a:pt x="148" y="141"/>
                                          <a:pt x="148" y="141"/>
                                        </a:cubicBezTo>
                                        <a:cubicBezTo>
                                          <a:pt x="149" y="141"/>
                                          <a:pt x="149" y="141"/>
                                          <a:pt x="149" y="142"/>
                                        </a:cubicBezTo>
                                        <a:close/>
                                        <a:moveTo>
                                          <a:pt x="158" y="157"/>
                                        </a:moveTo>
                                        <a:cubicBezTo>
                                          <a:pt x="156" y="157"/>
                                          <a:pt x="154" y="157"/>
                                          <a:pt x="153" y="156"/>
                                        </a:cubicBezTo>
                                        <a:cubicBezTo>
                                          <a:pt x="153" y="153"/>
                                          <a:pt x="150" y="151"/>
                                          <a:pt x="148" y="149"/>
                                        </a:cubicBezTo>
                                        <a:cubicBezTo>
                                          <a:pt x="153" y="149"/>
                                          <a:pt x="157" y="152"/>
                                          <a:pt x="158" y="157"/>
                                        </a:cubicBezTo>
                                        <a:close/>
                                        <a:moveTo>
                                          <a:pt x="148" y="141"/>
                                        </a:moveTo>
                                        <a:cubicBezTo>
                                          <a:pt x="148" y="140"/>
                                          <a:pt x="147" y="140"/>
                                          <a:pt x="148" y="140"/>
                                        </a:cubicBezTo>
                                        <a:cubicBezTo>
                                          <a:pt x="148" y="140"/>
                                          <a:pt x="148" y="141"/>
                                          <a:pt x="148" y="141"/>
                                        </a:cubicBezTo>
                                        <a:close/>
                                        <a:moveTo>
                                          <a:pt x="149" y="156"/>
                                        </a:moveTo>
                                        <a:cubicBezTo>
                                          <a:pt x="148" y="155"/>
                                          <a:pt x="147" y="155"/>
                                          <a:pt x="146" y="156"/>
                                        </a:cubicBezTo>
                                        <a:cubicBezTo>
                                          <a:pt x="145" y="154"/>
                                          <a:pt x="144" y="151"/>
                                          <a:pt x="143" y="148"/>
                                        </a:cubicBezTo>
                                        <a:cubicBezTo>
                                          <a:pt x="146" y="150"/>
                                          <a:pt x="150" y="152"/>
                                          <a:pt x="149" y="156"/>
                                        </a:cubicBezTo>
                                        <a:close/>
                                        <a:moveTo>
                                          <a:pt x="145" y="147"/>
                                        </a:moveTo>
                                        <a:cubicBezTo>
                                          <a:pt x="142" y="142"/>
                                          <a:pt x="136" y="140"/>
                                          <a:pt x="135" y="135"/>
                                        </a:cubicBezTo>
                                        <a:cubicBezTo>
                                          <a:pt x="134" y="134"/>
                                          <a:pt x="134" y="133"/>
                                          <a:pt x="134" y="131"/>
                                        </a:cubicBezTo>
                                        <a:cubicBezTo>
                                          <a:pt x="135" y="133"/>
                                          <a:pt x="136" y="135"/>
                                          <a:pt x="138" y="137"/>
                                        </a:cubicBezTo>
                                        <a:cubicBezTo>
                                          <a:pt x="143" y="137"/>
                                          <a:pt x="147" y="141"/>
                                          <a:pt x="147" y="147"/>
                                        </a:cubicBezTo>
                                        <a:cubicBezTo>
                                          <a:pt x="146" y="147"/>
                                          <a:pt x="145" y="146"/>
                                          <a:pt x="145" y="147"/>
                                        </a:cubicBezTo>
                                        <a:close/>
                                        <a:moveTo>
                                          <a:pt x="146" y="157"/>
                                        </a:moveTo>
                                        <a:cubicBezTo>
                                          <a:pt x="145" y="157"/>
                                          <a:pt x="146" y="158"/>
                                          <a:pt x="146" y="158"/>
                                        </a:cubicBezTo>
                                        <a:cubicBezTo>
                                          <a:pt x="145" y="158"/>
                                          <a:pt x="145" y="158"/>
                                          <a:pt x="144" y="158"/>
                                        </a:cubicBezTo>
                                        <a:cubicBezTo>
                                          <a:pt x="141" y="155"/>
                                          <a:pt x="140" y="152"/>
                                          <a:pt x="141" y="146"/>
                                        </a:cubicBezTo>
                                        <a:cubicBezTo>
                                          <a:pt x="143" y="150"/>
                                          <a:pt x="144" y="154"/>
                                          <a:pt x="146" y="157"/>
                                        </a:cubicBezTo>
                                        <a:close/>
                                        <a:moveTo>
                                          <a:pt x="145" y="162"/>
                                        </a:moveTo>
                                        <a:cubicBezTo>
                                          <a:pt x="145" y="161"/>
                                          <a:pt x="145" y="161"/>
                                          <a:pt x="146" y="161"/>
                                        </a:cubicBezTo>
                                        <a:cubicBezTo>
                                          <a:pt x="146" y="162"/>
                                          <a:pt x="146" y="163"/>
                                          <a:pt x="147" y="164"/>
                                        </a:cubicBezTo>
                                        <a:cubicBezTo>
                                          <a:pt x="147" y="165"/>
                                          <a:pt x="146" y="165"/>
                                          <a:pt x="146" y="166"/>
                                        </a:cubicBezTo>
                                        <a:cubicBezTo>
                                          <a:pt x="145" y="166"/>
                                          <a:pt x="144" y="165"/>
                                          <a:pt x="143" y="165"/>
                                        </a:cubicBezTo>
                                        <a:cubicBezTo>
                                          <a:pt x="141" y="163"/>
                                          <a:pt x="139" y="162"/>
                                          <a:pt x="137" y="159"/>
                                        </a:cubicBezTo>
                                        <a:cubicBezTo>
                                          <a:pt x="139" y="161"/>
                                          <a:pt x="143" y="159"/>
                                          <a:pt x="145" y="162"/>
                                        </a:cubicBezTo>
                                        <a:close/>
                                        <a:moveTo>
                                          <a:pt x="149" y="164"/>
                                        </a:moveTo>
                                        <a:cubicBezTo>
                                          <a:pt x="145" y="159"/>
                                          <a:pt x="147" y="155"/>
                                          <a:pt x="153" y="157"/>
                                        </a:cubicBezTo>
                                        <a:cubicBezTo>
                                          <a:pt x="153" y="157"/>
                                          <a:pt x="153" y="157"/>
                                          <a:pt x="153" y="158"/>
                                        </a:cubicBezTo>
                                        <a:cubicBezTo>
                                          <a:pt x="156" y="158"/>
                                          <a:pt x="159" y="159"/>
                                          <a:pt x="161" y="160"/>
                                        </a:cubicBezTo>
                                        <a:cubicBezTo>
                                          <a:pt x="160" y="161"/>
                                          <a:pt x="161" y="161"/>
                                          <a:pt x="161" y="161"/>
                                        </a:cubicBezTo>
                                        <a:cubicBezTo>
                                          <a:pt x="160" y="161"/>
                                          <a:pt x="160" y="162"/>
                                          <a:pt x="159" y="162"/>
                                        </a:cubicBezTo>
                                        <a:cubicBezTo>
                                          <a:pt x="159" y="161"/>
                                          <a:pt x="159" y="161"/>
                                          <a:pt x="159" y="161"/>
                                        </a:cubicBezTo>
                                        <a:cubicBezTo>
                                          <a:pt x="158" y="161"/>
                                          <a:pt x="157" y="162"/>
                                          <a:pt x="155" y="162"/>
                                        </a:cubicBezTo>
                                        <a:cubicBezTo>
                                          <a:pt x="155" y="162"/>
                                          <a:pt x="155" y="163"/>
                                          <a:pt x="155" y="163"/>
                                        </a:cubicBezTo>
                                        <a:cubicBezTo>
                                          <a:pt x="156" y="164"/>
                                          <a:pt x="158" y="162"/>
                                          <a:pt x="159" y="163"/>
                                        </a:cubicBezTo>
                                        <a:cubicBezTo>
                                          <a:pt x="153" y="164"/>
                                          <a:pt x="150" y="167"/>
                                          <a:pt x="149" y="173"/>
                                        </a:cubicBezTo>
                                        <a:cubicBezTo>
                                          <a:pt x="148" y="172"/>
                                          <a:pt x="146" y="169"/>
                                          <a:pt x="147" y="167"/>
                                        </a:cubicBezTo>
                                        <a:cubicBezTo>
                                          <a:pt x="147" y="166"/>
                                          <a:pt x="149" y="165"/>
                                          <a:pt x="149" y="164"/>
                                        </a:cubicBezTo>
                                        <a:close/>
                                        <a:moveTo>
                                          <a:pt x="162" y="166"/>
                                        </a:moveTo>
                                        <a:cubicBezTo>
                                          <a:pt x="157" y="166"/>
                                          <a:pt x="157" y="171"/>
                                          <a:pt x="158" y="175"/>
                                        </a:cubicBezTo>
                                        <a:cubicBezTo>
                                          <a:pt x="158" y="175"/>
                                          <a:pt x="157" y="175"/>
                                          <a:pt x="157" y="175"/>
                                        </a:cubicBezTo>
                                        <a:cubicBezTo>
                                          <a:pt x="157" y="175"/>
                                          <a:pt x="156" y="174"/>
                                          <a:pt x="155" y="174"/>
                                        </a:cubicBezTo>
                                        <a:cubicBezTo>
                                          <a:pt x="155" y="175"/>
                                          <a:pt x="155" y="175"/>
                                          <a:pt x="155" y="175"/>
                                        </a:cubicBezTo>
                                        <a:cubicBezTo>
                                          <a:pt x="156" y="176"/>
                                          <a:pt x="157" y="177"/>
                                          <a:pt x="157" y="178"/>
                                        </a:cubicBezTo>
                                        <a:cubicBezTo>
                                          <a:pt x="157" y="178"/>
                                          <a:pt x="157" y="178"/>
                                          <a:pt x="157" y="178"/>
                                        </a:cubicBezTo>
                                        <a:cubicBezTo>
                                          <a:pt x="157" y="179"/>
                                          <a:pt x="156" y="179"/>
                                          <a:pt x="156" y="180"/>
                                        </a:cubicBezTo>
                                        <a:cubicBezTo>
                                          <a:pt x="155" y="181"/>
                                          <a:pt x="153" y="182"/>
                                          <a:pt x="152" y="184"/>
                                        </a:cubicBezTo>
                                        <a:cubicBezTo>
                                          <a:pt x="155" y="180"/>
                                          <a:pt x="153" y="164"/>
                                          <a:pt x="162" y="166"/>
                                        </a:cubicBezTo>
                                        <a:close/>
                                        <a:moveTo>
                                          <a:pt x="155" y="182"/>
                                        </a:moveTo>
                                        <a:cubicBezTo>
                                          <a:pt x="156" y="183"/>
                                          <a:pt x="157" y="184"/>
                                          <a:pt x="158" y="184"/>
                                        </a:cubicBezTo>
                                        <a:cubicBezTo>
                                          <a:pt x="158" y="183"/>
                                          <a:pt x="157" y="182"/>
                                          <a:pt x="155" y="182"/>
                                        </a:cubicBezTo>
                                        <a:cubicBezTo>
                                          <a:pt x="156" y="182"/>
                                          <a:pt x="156" y="182"/>
                                          <a:pt x="156" y="181"/>
                                        </a:cubicBezTo>
                                        <a:cubicBezTo>
                                          <a:pt x="160" y="185"/>
                                          <a:pt x="161" y="185"/>
                                          <a:pt x="157" y="181"/>
                                        </a:cubicBezTo>
                                        <a:cubicBezTo>
                                          <a:pt x="157" y="180"/>
                                          <a:pt x="158" y="179"/>
                                          <a:pt x="158" y="178"/>
                                        </a:cubicBezTo>
                                        <a:cubicBezTo>
                                          <a:pt x="159" y="178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8" y="179"/>
                                          <a:pt x="158" y="179"/>
                                        </a:cubicBezTo>
                                        <a:cubicBezTo>
                                          <a:pt x="159" y="181"/>
                                          <a:pt x="161" y="181"/>
                                          <a:pt x="161" y="182"/>
                                        </a:cubicBezTo>
                                        <a:cubicBezTo>
                                          <a:pt x="160" y="182"/>
                                          <a:pt x="159" y="180"/>
                                          <a:pt x="158" y="180"/>
                                        </a:cubicBezTo>
                                        <a:cubicBezTo>
                                          <a:pt x="158" y="180"/>
                                          <a:pt x="157" y="180"/>
                                          <a:pt x="157" y="180"/>
                                        </a:cubicBezTo>
                                        <a:cubicBezTo>
                                          <a:pt x="158" y="182"/>
                                          <a:pt x="161" y="183"/>
                                          <a:pt x="161" y="185"/>
                                        </a:cubicBezTo>
                                        <a:cubicBezTo>
                                          <a:pt x="161" y="186"/>
                                          <a:pt x="161" y="185"/>
                                          <a:pt x="161" y="185"/>
                                        </a:cubicBezTo>
                                        <a:cubicBezTo>
                                          <a:pt x="160" y="185"/>
                                          <a:pt x="160" y="186"/>
                                          <a:pt x="160" y="186"/>
                                        </a:cubicBezTo>
                                        <a:cubicBezTo>
                                          <a:pt x="161" y="187"/>
                                          <a:pt x="162" y="187"/>
                                          <a:pt x="162" y="188"/>
                                        </a:cubicBezTo>
                                        <a:cubicBezTo>
                                          <a:pt x="162" y="188"/>
                                          <a:pt x="162" y="187"/>
                                          <a:pt x="161" y="187"/>
                                        </a:cubicBezTo>
                                        <a:cubicBezTo>
                                          <a:pt x="161" y="187"/>
                                          <a:pt x="160" y="187"/>
                                          <a:pt x="160" y="186"/>
                                        </a:cubicBezTo>
                                        <a:cubicBezTo>
                                          <a:pt x="159" y="188"/>
                                          <a:pt x="162" y="188"/>
                                          <a:pt x="163" y="189"/>
                                        </a:cubicBezTo>
                                        <a:cubicBezTo>
                                          <a:pt x="158" y="189"/>
                                          <a:pt x="157" y="184"/>
                                          <a:pt x="155" y="182"/>
                                        </a:cubicBezTo>
                                        <a:cubicBezTo>
                                          <a:pt x="155" y="182"/>
                                          <a:pt x="155" y="182"/>
                                          <a:pt x="155" y="182"/>
                                        </a:cubicBezTo>
                                        <a:close/>
                                        <a:moveTo>
                                          <a:pt x="158" y="176"/>
                                        </a:moveTo>
                                        <a:cubicBezTo>
                                          <a:pt x="160" y="177"/>
                                          <a:pt x="164" y="177"/>
                                          <a:pt x="164" y="180"/>
                                        </a:cubicBezTo>
                                        <a:cubicBezTo>
                                          <a:pt x="164" y="182"/>
                                          <a:pt x="164" y="186"/>
                                          <a:pt x="166" y="188"/>
                                        </a:cubicBezTo>
                                        <a:cubicBezTo>
                                          <a:pt x="166" y="189"/>
                                          <a:pt x="167" y="189"/>
                                          <a:pt x="168" y="190"/>
                                        </a:cubicBezTo>
                                        <a:cubicBezTo>
                                          <a:pt x="168" y="190"/>
                                          <a:pt x="168" y="190"/>
                                          <a:pt x="167" y="190"/>
                                        </a:cubicBezTo>
                                        <a:cubicBezTo>
                                          <a:pt x="167" y="190"/>
                                          <a:pt x="167" y="190"/>
                                          <a:pt x="167" y="191"/>
                                        </a:cubicBezTo>
                                        <a:cubicBezTo>
                                          <a:pt x="168" y="191"/>
                                          <a:pt x="169" y="191"/>
                                          <a:pt x="170" y="190"/>
                                        </a:cubicBezTo>
                                        <a:cubicBezTo>
                                          <a:pt x="171" y="191"/>
                                          <a:pt x="171" y="192"/>
                                          <a:pt x="172" y="192"/>
                                        </a:cubicBezTo>
                                        <a:cubicBezTo>
                                          <a:pt x="170" y="192"/>
                                          <a:pt x="169" y="192"/>
                                          <a:pt x="168" y="191"/>
                                        </a:cubicBezTo>
                                        <a:cubicBezTo>
                                          <a:pt x="168" y="193"/>
                                          <a:pt x="172" y="193"/>
                                          <a:pt x="172" y="192"/>
                                        </a:cubicBezTo>
                                        <a:cubicBezTo>
                                          <a:pt x="173" y="192"/>
                                          <a:pt x="174" y="193"/>
                                          <a:pt x="175" y="192"/>
                                        </a:cubicBezTo>
                                        <a:cubicBezTo>
                                          <a:pt x="172" y="194"/>
                                          <a:pt x="168" y="194"/>
                                          <a:pt x="166" y="192"/>
                                        </a:cubicBezTo>
                                        <a:cubicBezTo>
                                          <a:pt x="161" y="188"/>
                                          <a:pt x="164" y="179"/>
                                          <a:pt x="158" y="176"/>
                                        </a:cubicBezTo>
                                        <a:close/>
                                        <a:moveTo>
                                          <a:pt x="192" y="177"/>
                                        </a:moveTo>
                                        <a:cubicBezTo>
                                          <a:pt x="190" y="172"/>
                                          <a:pt x="192" y="168"/>
                                          <a:pt x="191" y="163"/>
                                        </a:cubicBezTo>
                                        <a:cubicBezTo>
                                          <a:pt x="192" y="164"/>
                                          <a:pt x="192" y="165"/>
                                          <a:pt x="193" y="166"/>
                                        </a:cubicBezTo>
                                        <a:cubicBezTo>
                                          <a:pt x="194" y="170"/>
                                          <a:pt x="193" y="173"/>
                                          <a:pt x="192" y="177"/>
                                        </a:cubicBezTo>
                                        <a:close/>
                                        <a:moveTo>
                                          <a:pt x="196" y="151"/>
                                        </a:moveTo>
                                        <a:cubicBezTo>
                                          <a:pt x="196" y="151"/>
                                          <a:pt x="195" y="150"/>
                                          <a:pt x="196" y="150"/>
                                        </a:cubicBezTo>
                                        <a:cubicBezTo>
                                          <a:pt x="195" y="150"/>
                                          <a:pt x="195" y="149"/>
                                          <a:pt x="194" y="149"/>
                                        </a:cubicBezTo>
                                        <a:cubicBezTo>
                                          <a:pt x="194" y="148"/>
                                          <a:pt x="195" y="148"/>
                                          <a:pt x="195" y="147"/>
                                        </a:cubicBezTo>
                                        <a:cubicBezTo>
                                          <a:pt x="197" y="147"/>
                                          <a:pt x="197" y="150"/>
                                          <a:pt x="196" y="151"/>
                                        </a:cubicBezTo>
                                        <a:close/>
                                        <a:moveTo>
                                          <a:pt x="200" y="153"/>
                                        </a:moveTo>
                                        <a:cubicBezTo>
                                          <a:pt x="199" y="153"/>
                                          <a:pt x="197" y="153"/>
                                          <a:pt x="196" y="154"/>
                                        </a:cubicBezTo>
                                        <a:cubicBezTo>
                                          <a:pt x="196" y="152"/>
                                          <a:pt x="199" y="150"/>
                                          <a:pt x="200" y="153"/>
                                        </a:cubicBezTo>
                                        <a:close/>
                                        <a:moveTo>
                                          <a:pt x="195" y="150"/>
                                        </a:moveTo>
                                        <a:cubicBezTo>
                                          <a:pt x="194" y="151"/>
                                          <a:pt x="195" y="152"/>
                                          <a:pt x="194" y="152"/>
                                        </a:cubicBezTo>
                                        <a:cubicBezTo>
                                          <a:pt x="194" y="151"/>
                                          <a:pt x="194" y="151"/>
                                          <a:pt x="194" y="150"/>
                                        </a:cubicBezTo>
                                        <a:cubicBezTo>
                                          <a:pt x="194" y="150"/>
                                          <a:pt x="194" y="150"/>
                                          <a:pt x="195" y="150"/>
                                        </a:cubicBezTo>
                                        <a:close/>
                                        <a:moveTo>
                                          <a:pt x="193" y="149"/>
                                        </a:moveTo>
                                        <a:cubicBezTo>
                                          <a:pt x="192" y="147"/>
                                          <a:pt x="191" y="147"/>
                                          <a:pt x="191" y="145"/>
                                        </a:cubicBezTo>
                                        <a:cubicBezTo>
                                          <a:pt x="193" y="143"/>
                                          <a:pt x="195" y="147"/>
                                          <a:pt x="193" y="149"/>
                                        </a:cubicBezTo>
                                        <a:close/>
                                        <a:moveTo>
                                          <a:pt x="201" y="153"/>
                                        </a:moveTo>
                                        <a:cubicBezTo>
                                          <a:pt x="202" y="152"/>
                                          <a:pt x="205" y="152"/>
                                          <a:pt x="204" y="154"/>
                                        </a:cubicBezTo>
                                        <a:cubicBezTo>
                                          <a:pt x="203" y="155"/>
                                          <a:pt x="203" y="153"/>
                                          <a:pt x="202" y="153"/>
                                        </a:cubicBezTo>
                                        <a:cubicBezTo>
                                          <a:pt x="202" y="153"/>
                                          <a:pt x="202" y="153"/>
                                          <a:pt x="201" y="153"/>
                                        </a:cubicBezTo>
                                        <a:close/>
                                        <a:moveTo>
                                          <a:pt x="195" y="139"/>
                                        </a:moveTo>
                                        <a:cubicBezTo>
                                          <a:pt x="197" y="139"/>
                                          <a:pt x="200" y="137"/>
                                          <a:pt x="199" y="135"/>
                                        </a:cubicBezTo>
                                        <a:cubicBezTo>
                                          <a:pt x="199" y="135"/>
                                          <a:pt x="200" y="135"/>
                                          <a:pt x="200" y="135"/>
                                        </a:cubicBezTo>
                                        <a:cubicBezTo>
                                          <a:pt x="200" y="134"/>
                                          <a:pt x="201" y="134"/>
                                          <a:pt x="202" y="133"/>
                                        </a:cubicBezTo>
                                        <a:cubicBezTo>
                                          <a:pt x="202" y="136"/>
                                          <a:pt x="199" y="141"/>
                                          <a:pt x="195" y="139"/>
                                        </a:cubicBezTo>
                                        <a:close/>
                                        <a:moveTo>
                                          <a:pt x="199" y="143"/>
                                        </a:moveTo>
                                        <a:cubicBezTo>
                                          <a:pt x="199" y="143"/>
                                          <a:pt x="199" y="143"/>
                                          <a:pt x="199" y="143"/>
                                        </a:cubicBezTo>
                                        <a:cubicBezTo>
                                          <a:pt x="199" y="142"/>
                                          <a:pt x="200" y="142"/>
                                          <a:pt x="200" y="142"/>
                                        </a:cubicBezTo>
                                        <a:cubicBezTo>
                                          <a:pt x="200" y="142"/>
                                          <a:pt x="199" y="142"/>
                                          <a:pt x="199" y="143"/>
                                        </a:cubicBezTo>
                                        <a:close/>
                                        <a:moveTo>
                                          <a:pt x="214" y="157"/>
                                        </a:moveTo>
                                        <a:cubicBezTo>
                                          <a:pt x="214" y="157"/>
                                          <a:pt x="214" y="157"/>
                                          <a:pt x="214" y="158"/>
                                        </a:cubicBezTo>
                                        <a:cubicBezTo>
                                          <a:pt x="214" y="158"/>
                                          <a:pt x="214" y="158"/>
                                          <a:pt x="213" y="157"/>
                                        </a:cubicBezTo>
                                        <a:cubicBezTo>
                                          <a:pt x="213" y="157"/>
                                          <a:pt x="214" y="157"/>
                                          <a:pt x="214" y="157"/>
                                        </a:cubicBezTo>
                                        <a:cubicBezTo>
                                          <a:pt x="214" y="157"/>
                                          <a:pt x="214" y="157"/>
                                          <a:pt x="214" y="157"/>
                                        </a:cubicBezTo>
                                        <a:close/>
                                        <a:moveTo>
                                          <a:pt x="206" y="186"/>
                                        </a:moveTo>
                                        <a:cubicBezTo>
                                          <a:pt x="208" y="187"/>
                                          <a:pt x="210" y="186"/>
                                          <a:pt x="210" y="185"/>
                                        </a:cubicBezTo>
                                        <a:cubicBezTo>
                                          <a:pt x="211" y="185"/>
                                          <a:pt x="211" y="185"/>
                                          <a:pt x="211" y="185"/>
                                        </a:cubicBezTo>
                                        <a:cubicBezTo>
                                          <a:pt x="212" y="184"/>
                                          <a:pt x="213" y="183"/>
                                          <a:pt x="214" y="181"/>
                                        </a:cubicBezTo>
                                        <a:cubicBezTo>
                                          <a:pt x="214" y="186"/>
                                          <a:pt x="209" y="191"/>
                                          <a:pt x="203" y="189"/>
                                        </a:cubicBezTo>
                                        <a:cubicBezTo>
                                          <a:pt x="204" y="188"/>
                                          <a:pt x="206" y="187"/>
                                          <a:pt x="206" y="186"/>
                                        </a:cubicBezTo>
                                        <a:close/>
                                        <a:moveTo>
                                          <a:pt x="208" y="185"/>
                                        </a:moveTo>
                                        <a:cubicBezTo>
                                          <a:pt x="211" y="182"/>
                                          <a:pt x="211" y="177"/>
                                          <a:pt x="210" y="173"/>
                                        </a:cubicBezTo>
                                        <a:cubicBezTo>
                                          <a:pt x="210" y="172"/>
                                          <a:pt x="210" y="172"/>
                                          <a:pt x="211" y="172"/>
                                        </a:cubicBezTo>
                                        <a:cubicBezTo>
                                          <a:pt x="210" y="169"/>
                                          <a:pt x="215" y="164"/>
                                          <a:pt x="213" y="160"/>
                                        </a:cubicBezTo>
                                        <a:cubicBezTo>
                                          <a:pt x="213" y="160"/>
                                          <a:pt x="213" y="160"/>
                                          <a:pt x="214" y="160"/>
                                        </a:cubicBezTo>
                                        <a:cubicBezTo>
                                          <a:pt x="213" y="161"/>
                                          <a:pt x="213" y="162"/>
                                          <a:pt x="214" y="162"/>
                                        </a:cubicBezTo>
                                        <a:cubicBezTo>
                                          <a:pt x="215" y="162"/>
                                          <a:pt x="215" y="161"/>
                                          <a:pt x="215" y="161"/>
                                        </a:cubicBezTo>
                                        <a:cubicBezTo>
                                          <a:pt x="213" y="170"/>
                                          <a:pt x="217" y="181"/>
                                          <a:pt x="208" y="185"/>
                                        </a:cubicBezTo>
                                        <a:close/>
                                        <a:moveTo>
                                          <a:pt x="215" y="184"/>
                                        </a:moveTo>
                                        <a:cubicBezTo>
                                          <a:pt x="216" y="185"/>
                                          <a:pt x="214" y="186"/>
                                          <a:pt x="214" y="187"/>
                                        </a:cubicBezTo>
                                        <a:cubicBezTo>
                                          <a:pt x="214" y="186"/>
                                          <a:pt x="215" y="185"/>
                                          <a:pt x="215" y="184"/>
                                        </a:cubicBezTo>
                                        <a:close/>
                                        <a:moveTo>
                                          <a:pt x="216" y="164"/>
                                        </a:moveTo>
                                        <a:cubicBezTo>
                                          <a:pt x="216" y="162"/>
                                          <a:pt x="217" y="160"/>
                                          <a:pt x="216" y="158"/>
                                        </a:cubicBezTo>
                                        <a:cubicBezTo>
                                          <a:pt x="216" y="158"/>
                                          <a:pt x="216" y="158"/>
                                          <a:pt x="217" y="158"/>
                                        </a:cubicBezTo>
                                        <a:cubicBezTo>
                                          <a:pt x="217" y="154"/>
                                          <a:pt x="219" y="150"/>
                                          <a:pt x="222" y="147"/>
                                        </a:cubicBezTo>
                                        <a:cubicBezTo>
                                          <a:pt x="222" y="147"/>
                                          <a:pt x="222" y="146"/>
                                          <a:pt x="222" y="147"/>
                                        </a:cubicBezTo>
                                        <a:cubicBezTo>
                                          <a:pt x="222" y="146"/>
                                          <a:pt x="222" y="146"/>
                                          <a:pt x="223" y="146"/>
                                        </a:cubicBezTo>
                                        <a:cubicBezTo>
                                          <a:pt x="223" y="146"/>
                                          <a:pt x="223" y="145"/>
                                          <a:pt x="223" y="145"/>
                                        </a:cubicBezTo>
                                        <a:cubicBezTo>
                                          <a:pt x="224" y="144"/>
                                          <a:pt x="227" y="144"/>
                                          <a:pt x="230" y="144"/>
                                        </a:cubicBezTo>
                                        <a:cubicBezTo>
                                          <a:pt x="222" y="150"/>
                                          <a:pt x="220" y="159"/>
                                          <a:pt x="220" y="170"/>
                                        </a:cubicBezTo>
                                        <a:cubicBezTo>
                                          <a:pt x="220" y="172"/>
                                          <a:pt x="219" y="173"/>
                                          <a:pt x="218" y="174"/>
                                        </a:cubicBezTo>
                                        <a:cubicBezTo>
                                          <a:pt x="218" y="173"/>
                                          <a:pt x="219" y="171"/>
                                          <a:pt x="219" y="169"/>
                                        </a:cubicBezTo>
                                        <a:cubicBezTo>
                                          <a:pt x="218" y="169"/>
                                          <a:pt x="218" y="170"/>
                                          <a:pt x="218" y="171"/>
                                        </a:cubicBezTo>
                                        <a:cubicBezTo>
                                          <a:pt x="217" y="171"/>
                                          <a:pt x="218" y="173"/>
                                          <a:pt x="216" y="173"/>
                                        </a:cubicBezTo>
                                        <a:cubicBezTo>
                                          <a:pt x="217" y="173"/>
                                          <a:pt x="217" y="171"/>
                                          <a:pt x="217" y="170"/>
                                        </a:cubicBezTo>
                                        <a:cubicBezTo>
                                          <a:pt x="217" y="170"/>
                                          <a:pt x="217" y="170"/>
                                          <a:pt x="216" y="170"/>
                                        </a:cubicBezTo>
                                        <a:cubicBezTo>
                                          <a:pt x="217" y="171"/>
                                          <a:pt x="217" y="172"/>
                                          <a:pt x="216" y="173"/>
                                        </a:cubicBezTo>
                                        <a:cubicBezTo>
                                          <a:pt x="216" y="169"/>
                                          <a:pt x="214" y="167"/>
                                          <a:pt x="216" y="164"/>
                                        </a:cubicBezTo>
                                        <a:close/>
                                        <a:moveTo>
                                          <a:pt x="224" y="174"/>
                                        </a:moveTo>
                                        <a:cubicBezTo>
                                          <a:pt x="225" y="174"/>
                                          <a:pt x="225" y="173"/>
                                          <a:pt x="226" y="174"/>
                                        </a:cubicBezTo>
                                        <a:cubicBezTo>
                                          <a:pt x="225" y="174"/>
                                          <a:pt x="225" y="174"/>
                                          <a:pt x="224" y="174"/>
                                        </a:cubicBezTo>
                                        <a:cubicBezTo>
                                          <a:pt x="224" y="174"/>
                                          <a:pt x="224" y="174"/>
                                          <a:pt x="224" y="174"/>
                                        </a:cubicBezTo>
                                        <a:close/>
                                        <a:moveTo>
                                          <a:pt x="225" y="173"/>
                                        </a:moveTo>
                                        <a:cubicBezTo>
                                          <a:pt x="225" y="173"/>
                                          <a:pt x="226" y="172"/>
                                          <a:pt x="227" y="172"/>
                                        </a:cubicBezTo>
                                        <a:cubicBezTo>
                                          <a:pt x="226" y="173"/>
                                          <a:pt x="225" y="173"/>
                                          <a:pt x="225" y="173"/>
                                        </a:cubicBezTo>
                                        <a:close/>
                                        <a:moveTo>
                                          <a:pt x="225" y="172"/>
                                        </a:moveTo>
                                        <a:cubicBezTo>
                                          <a:pt x="226" y="172"/>
                                          <a:pt x="226" y="171"/>
                                          <a:pt x="227" y="171"/>
                                        </a:cubicBezTo>
                                        <a:cubicBezTo>
                                          <a:pt x="227" y="172"/>
                                          <a:pt x="225" y="172"/>
                                          <a:pt x="225" y="172"/>
                                        </a:cubicBezTo>
                                        <a:close/>
                                        <a:moveTo>
                                          <a:pt x="229" y="159"/>
                                        </a:moveTo>
                                        <a:cubicBezTo>
                                          <a:pt x="229" y="159"/>
                                          <a:pt x="230" y="158"/>
                                          <a:pt x="230" y="158"/>
                                        </a:cubicBezTo>
                                        <a:cubicBezTo>
                                          <a:pt x="230" y="159"/>
                                          <a:pt x="230" y="159"/>
                                          <a:pt x="229" y="159"/>
                                        </a:cubicBezTo>
                                        <a:close/>
                                        <a:moveTo>
                                          <a:pt x="268" y="138"/>
                                        </a:moveTo>
                                        <a:cubicBezTo>
                                          <a:pt x="268" y="137"/>
                                          <a:pt x="269" y="137"/>
                                          <a:pt x="269" y="136"/>
                                        </a:cubicBezTo>
                                        <a:cubicBezTo>
                                          <a:pt x="269" y="137"/>
                                          <a:pt x="269" y="138"/>
                                          <a:pt x="268" y="138"/>
                                        </a:cubicBezTo>
                                        <a:close/>
                                        <a:moveTo>
                                          <a:pt x="312" y="158"/>
                                        </a:moveTo>
                                        <a:cubicBezTo>
                                          <a:pt x="309" y="161"/>
                                          <a:pt x="304" y="161"/>
                                          <a:pt x="300" y="162"/>
                                        </a:cubicBezTo>
                                        <a:cubicBezTo>
                                          <a:pt x="303" y="160"/>
                                          <a:pt x="309" y="160"/>
                                          <a:pt x="312" y="158"/>
                                        </a:cubicBezTo>
                                        <a:close/>
                                        <a:moveTo>
                                          <a:pt x="302" y="160"/>
                                        </a:moveTo>
                                        <a:cubicBezTo>
                                          <a:pt x="302" y="160"/>
                                          <a:pt x="303" y="160"/>
                                          <a:pt x="304" y="160"/>
                                        </a:cubicBezTo>
                                        <a:cubicBezTo>
                                          <a:pt x="303" y="160"/>
                                          <a:pt x="303" y="160"/>
                                          <a:pt x="302" y="160"/>
                                        </a:cubicBezTo>
                                        <a:close/>
                                        <a:moveTo>
                                          <a:pt x="301" y="159"/>
                                        </a:moveTo>
                                        <a:cubicBezTo>
                                          <a:pt x="307" y="157"/>
                                          <a:pt x="313" y="156"/>
                                          <a:pt x="318" y="152"/>
                                        </a:cubicBezTo>
                                        <a:cubicBezTo>
                                          <a:pt x="312" y="154"/>
                                          <a:pt x="306" y="157"/>
                                          <a:pt x="299" y="158"/>
                                        </a:cubicBezTo>
                                        <a:cubicBezTo>
                                          <a:pt x="307" y="155"/>
                                          <a:pt x="316" y="153"/>
                                          <a:pt x="322" y="148"/>
                                        </a:cubicBezTo>
                                        <a:cubicBezTo>
                                          <a:pt x="322" y="150"/>
                                          <a:pt x="320" y="151"/>
                                          <a:pt x="319" y="152"/>
                                        </a:cubicBezTo>
                                        <a:cubicBezTo>
                                          <a:pt x="319" y="152"/>
                                          <a:pt x="319" y="153"/>
                                          <a:pt x="319" y="153"/>
                                        </a:cubicBezTo>
                                        <a:cubicBezTo>
                                          <a:pt x="318" y="153"/>
                                          <a:pt x="318" y="153"/>
                                          <a:pt x="318" y="153"/>
                                        </a:cubicBezTo>
                                        <a:cubicBezTo>
                                          <a:pt x="314" y="157"/>
                                          <a:pt x="307" y="159"/>
                                          <a:pt x="301" y="159"/>
                                        </a:cubicBezTo>
                                        <a:close/>
                                        <a:moveTo>
                                          <a:pt x="309" y="161"/>
                                        </a:moveTo>
                                        <a:cubicBezTo>
                                          <a:pt x="309" y="161"/>
                                          <a:pt x="309" y="161"/>
                                          <a:pt x="309" y="161"/>
                                        </a:cubicBezTo>
                                        <a:cubicBezTo>
                                          <a:pt x="307" y="163"/>
                                          <a:pt x="302" y="164"/>
                                          <a:pt x="299" y="164"/>
                                        </a:cubicBezTo>
                                        <a:cubicBezTo>
                                          <a:pt x="302" y="163"/>
                                          <a:pt x="306" y="162"/>
                                          <a:pt x="309" y="161"/>
                                        </a:cubicBezTo>
                                        <a:close/>
                                        <a:moveTo>
                                          <a:pt x="314" y="163"/>
                                        </a:moveTo>
                                        <a:cubicBezTo>
                                          <a:pt x="314" y="164"/>
                                          <a:pt x="315" y="164"/>
                                          <a:pt x="315" y="165"/>
                                        </a:cubicBezTo>
                                        <a:cubicBezTo>
                                          <a:pt x="312" y="165"/>
                                          <a:pt x="310" y="165"/>
                                          <a:pt x="307" y="166"/>
                                        </a:cubicBezTo>
                                        <a:cubicBezTo>
                                          <a:pt x="309" y="165"/>
                                          <a:pt x="312" y="164"/>
                                          <a:pt x="314" y="163"/>
                                        </a:cubicBezTo>
                                        <a:close/>
                                        <a:moveTo>
                                          <a:pt x="307" y="163"/>
                                        </a:moveTo>
                                        <a:cubicBezTo>
                                          <a:pt x="306" y="163"/>
                                          <a:pt x="305" y="164"/>
                                          <a:pt x="304" y="164"/>
                                        </a:cubicBezTo>
                                        <a:cubicBezTo>
                                          <a:pt x="305" y="163"/>
                                          <a:pt x="306" y="163"/>
                                          <a:pt x="307" y="163"/>
                                        </a:cubicBezTo>
                                        <a:close/>
                                        <a:moveTo>
                                          <a:pt x="303" y="166"/>
                                        </a:moveTo>
                                        <a:cubicBezTo>
                                          <a:pt x="301" y="167"/>
                                          <a:pt x="299" y="168"/>
                                          <a:pt x="296" y="168"/>
                                        </a:cubicBezTo>
                                        <a:cubicBezTo>
                                          <a:pt x="298" y="167"/>
                                          <a:pt x="306" y="164"/>
                                          <a:pt x="303" y="166"/>
                                        </a:cubicBezTo>
                                        <a:close/>
                                        <a:moveTo>
                                          <a:pt x="299" y="168"/>
                                        </a:moveTo>
                                        <a:cubicBezTo>
                                          <a:pt x="299" y="169"/>
                                          <a:pt x="296" y="169"/>
                                          <a:pt x="294" y="170"/>
                                        </a:cubicBezTo>
                                        <a:cubicBezTo>
                                          <a:pt x="295" y="168"/>
                                          <a:pt x="298" y="169"/>
                                          <a:pt x="299" y="168"/>
                                        </a:cubicBezTo>
                                        <a:close/>
                                        <a:moveTo>
                                          <a:pt x="280" y="191"/>
                                        </a:moveTo>
                                        <a:cubicBezTo>
                                          <a:pt x="281" y="192"/>
                                          <a:pt x="282" y="192"/>
                                          <a:pt x="284" y="193"/>
                                        </a:cubicBezTo>
                                        <a:cubicBezTo>
                                          <a:pt x="281" y="193"/>
                                          <a:pt x="278" y="191"/>
                                          <a:pt x="276" y="191"/>
                                        </a:cubicBezTo>
                                        <a:cubicBezTo>
                                          <a:pt x="277" y="190"/>
                                          <a:pt x="278" y="191"/>
                                          <a:pt x="278" y="191"/>
                                        </a:cubicBezTo>
                                        <a:cubicBezTo>
                                          <a:pt x="276" y="190"/>
                                          <a:pt x="272" y="189"/>
                                          <a:pt x="269" y="188"/>
                                        </a:cubicBezTo>
                                        <a:cubicBezTo>
                                          <a:pt x="279" y="189"/>
                                          <a:pt x="289" y="195"/>
                                          <a:pt x="299" y="193"/>
                                        </a:cubicBezTo>
                                        <a:cubicBezTo>
                                          <a:pt x="301" y="194"/>
                                          <a:pt x="303" y="194"/>
                                          <a:pt x="305" y="195"/>
                                        </a:cubicBezTo>
                                        <a:cubicBezTo>
                                          <a:pt x="297" y="195"/>
                                          <a:pt x="288" y="194"/>
                                          <a:pt x="280" y="191"/>
                                        </a:cubicBezTo>
                                        <a:close/>
                                        <a:moveTo>
                                          <a:pt x="297" y="196"/>
                                        </a:moveTo>
                                        <a:cubicBezTo>
                                          <a:pt x="297" y="196"/>
                                          <a:pt x="296" y="196"/>
                                          <a:pt x="296" y="195"/>
                                        </a:cubicBezTo>
                                        <a:cubicBezTo>
                                          <a:pt x="296" y="195"/>
                                          <a:pt x="297" y="195"/>
                                          <a:pt x="297" y="196"/>
                                        </a:cubicBezTo>
                                        <a:close/>
                                        <a:moveTo>
                                          <a:pt x="283" y="196"/>
                                        </a:moveTo>
                                        <a:cubicBezTo>
                                          <a:pt x="282" y="195"/>
                                          <a:pt x="281" y="195"/>
                                          <a:pt x="281" y="195"/>
                                        </a:cubicBezTo>
                                        <a:cubicBezTo>
                                          <a:pt x="281" y="195"/>
                                          <a:pt x="282" y="195"/>
                                          <a:pt x="283" y="196"/>
                                        </a:cubicBezTo>
                                        <a:close/>
                                        <a:moveTo>
                                          <a:pt x="280" y="193"/>
                                        </a:moveTo>
                                        <a:cubicBezTo>
                                          <a:pt x="281" y="193"/>
                                          <a:pt x="282" y="193"/>
                                          <a:pt x="282" y="194"/>
                                        </a:cubicBezTo>
                                        <a:cubicBezTo>
                                          <a:pt x="281" y="194"/>
                                          <a:pt x="280" y="194"/>
                                          <a:pt x="280" y="193"/>
                                        </a:cubicBezTo>
                                        <a:close/>
                                        <a:moveTo>
                                          <a:pt x="280" y="196"/>
                                        </a:moveTo>
                                        <a:cubicBezTo>
                                          <a:pt x="276" y="196"/>
                                          <a:pt x="273" y="195"/>
                                          <a:pt x="270" y="194"/>
                                        </a:cubicBezTo>
                                        <a:cubicBezTo>
                                          <a:pt x="274" y="195"/>
                                          <a:pt x="277" y="195"/>
                                          <a:pt x="280" y="196"/>
                                        </a:cubicBezTo>
                                        <a:close/>
                                        <a:moveTo>
                                          <a:pt x="281" y="206"/>
                                        </a:moveTo>
                                        <a:cubicBezTo>
                                          <a:pt x="280" y="207"/>
                                          <a:pt x="279" y="206"/>
                                          <a:pt x="277" y="206"/>
                                        </a:cubicBezTo>
                                        <a:cubicBezTo>
                                          <a:pt x="277" y="206"/>
                                          <a:pt x="277" y="206"/>
                                          <a:pt x="277" y="207"/>
                                        </a:cubicBezTo>
                                        <a:cubicBezTo>
                                          <a:pt x="269" y="205"/>
                                          <a:pt x="258" y="203"/>
                                          <a:pt x="250" y="200"/>
                                        </a:cubicBezTo>
                                        <a:cubicBezTo>
                                          <a:pt x="260" y="201"/>
                                          <a:pt x="272" y="206"/>
                                          <a:pt x="281" y="206"/>
                                        </a:cubicBezTo>
                                        <a:close/>
                                        <a:moveTo>
                                          <a:pt x="270" y="204"/>
                                        </a:moveTo>
                                        <a:cubicBezTo>
                                          <a:pt x="271" y="204"/>
                                          <a:pt x="271" y="204"/>
                                          <a:pt x="271" y="205"/>
                                        </a:cubicBezTo>
                                        <a:cubicBezTo>
                                          <a:pt x="271" y="205"/>
                                          <a:pt x="270" y="204"/>
                                          <a:pt x="270" y="204"/>
                                        </a:cubicBezTo>
                                        <a:close/>
                                        <a:moveTo>
                                          <a:pt x="222" y="208"/>
                                        </a:moveTo>
                                        <a:cubicBezTo>
                                          <a:pt x="223" y="208"/>
                                          <a:pt x="223" y="207"/>
                                          <a:pt x="223" y="206"/>
                                        </a:cubicBezTo>
                                        <a:cubicBezTo>
                                          <a:pt x="223" y="206"/>
                                          <a:pt x="223" y="206"/>
                                          <a:pt x="224" y="206"/>
                                        </a:cubicBezTo>
                                        <a:cubicBezTo>
                                          <a:pt x="223" y="207"/>
                                          <a:pt x="222" y="208"/>
                                          <a:pt x="222" y="209"/>
                                        </a:cubicBezTo>
                                        <a:cubicBezTo>
                                          <a:pt x="222" y="209"/>
                                          <a:pt x="222" y="210"/>
                                          <a:pt x="221" y="210"/>
                                        </a:cubicBezTo>
                                        <a:cubicBezTo>
                                          <a:pt x="221" y="209"/>
                                          <a:pt x="222" y="209"/>
                                          <a:pt x="222" y="208"/>
                                        </a:cubicBezTo>
                                        <a:close/>
                                        <a:moveTo>
                                          <a:pt x="222" y="206"/>
                                        </a:moveTo>
                                        <a:cubicBezTo>
                                          <a:pt x="222" y="206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2" y="207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1" y="207"/>
                                          <a:pt x="221" y="207"/>
                                          <a:pt x="222" y="206"/>
                                        </a:cubicBezTo>
                                        <a:close/>
                                        <a:moveTo>
                                          <a:pt x="221" y="204"/>
                                        </a:moveTo>
                                        <a:cubicBezTo>
                                          <a:pt x="221" y="204"/>
                                          <a:pt x="221" y="203"/>
                                          <a:pt x="221" y="203"/>
                                        </a:cubicBezTo>
                                        <a:cubicBezTo>
                                          <a:pt x="223" y="203"/>
                                          <a:pt x="225" y="204"/>
                                          <a:pt x="227" y="202"/>
                                        </a:cubicBezTo>
                                        <a:cubicBezTo>
                                          <a:pt x="230" y="203"/>
                                          <a:pt x="233" y="201"/>
                                          <a:pt x="236" y="201"/>
                                        </a:cubicBezTo>
                                        <a:cubicBezTo>
                                          <a:pt x="232" y="203"/>
                                          <a:pt x="227" y="204"/>
                                          <a:pt x="221" y="204"/>
                                        </a:cubicBezTo>
                                        <a:close/>
                                        <a:moveTo>
                                          <a:pt x="227" y="200"/>
                                        </a:moveTo>
                                        <a:cubicBezTo>
                                          <a:pt x="225" y="201"/>
                                          <a:pt x="223" y="201"/>
                                          <a:pt x="221" y="201"/>
                                        </a:cubicBezTo>
                                        <a:cubicBezTo>
                                          <a:pt x="222" y="200"/>
                                          <a:pt x="225" y="200"/>
                                          <a:pt x="227" y="200"/>
                                        </a:cubicBezTo>
                                        <a:close/>
                                        <a:moveTo>
                                          <a:pt x="222" y="199"/>
                                        </a:moveTo>
                                        <a:cubicBezTo>
                                          <a:pt x="223" y="198"/>
                                          <a:pt x="226" y="198"/>
                                          <a:pt x="227" y="199"/>
                                        </a:cubicBezTo>
                                        <a:cubicBezTo>
                                          <a:pt x="225" y="199"/>
                                          <a:pt x="224" y="199"/>
                                          <a:pt x="222" y="199"/>
                                        </a:cubicBezTo>
                                        <a:close/>
                                        <a:moveTo>
                                          <a:pt x="235" y="209"/>
                                        </a:moveTo>
                                        <a:cubicBezTo>
                                          <a:pt x="235" y="208"/>
                                          <a:pt x="235" y="208"/>
                                          <a:pt x="235" y="207"/>
                                        </a:cubicBezTo>
                                        <a:cubicBezTo>
                                          <a:pt x="237" y="208"/>
                                          <a:pt x="238" y="204"/>
                                          <a:pt x="240" y="206"/>
                                        </a:cubicBezTo>
                                        <a:cubicBezTo>
                                          <a:pt x="238" y="207"/>
                                          <a:pt x="237" y="208"/>
                                          <a:pt x="235" y="209"/>
                                        </a:cubicBezTo>
                                        <a:close/>
                                        <a:moveTo>
                                          <a:pt x="242" y="207"/>
                                        </a:moveTo>
                                        <a:cubicBezTo>
                                          <a:pt x="239" y="208"/>
                                          <a:pt x="236" y="210"/>
                                          <a:pt x="233" y="211"/>
                                        </a:cubicBezTo>
                                        <a:cubicBezTo>
                                          <a:pt x="235" y="209"/>
                                          <a:pt x="239" y="208"/>
                                          <a:pt x="242" y="207"/>
                                        </a:cubicBezTo>
                                        <a:close/>
                                        <a:moveTo>
                                          <a:pt x="235" y="207"/>
                                        </a:moveTo>
                                        <a:cubicBezTo>
                                          <a:pt x="235" y="206"/>
                                          <a:pt x="236" y="205"/>
                                          <a:pt x="236" y="204"/>
                                        </a:cubicBezTo>
                                        <a:cubicBezTo>
                                          <a:pt x="237" y="204"/>
                                          <a:pt x="237" y="204"/>
                                          <a:pt x="238" y="205"/>
                                        </a:cubicBezTo>
                                        <a:cubicBezTo>
                                          <a:pt x="237" y="205"/>
                                          <a:pt x="236" y="206"/>
                                          <a:pt x="235" y="207"/>
                                        </a:cubicBezTo>
                                        <a:close/>
                                        <a:moveTo>
                                          <a:pt x="246" y="210"/>
                                        </a:moveTo>
                                        <a:cubicBezTo>
                                          <a:pt x="242" y="210"/>
                                          <a:pt x="236" y="211"/>
                                          <a:pt x="233" y="213"/>
                                        </a:cubicBezTo>
                                        <a:cubicBezTo>
                                          <a:pt x="236" y="211"/>
                                          <a:pt x="242" y="206"/>
                                          <a:pt x="246" y="210"/>
                                        </a:cubicBezTo>
                                        <a:close/>
                                        <a:moveTo>
                                          <a:pt x="239" y="200"/>
                                        </a:moveTo>
                                        <a:cubicBezTo>
                                          <a:pt x="239" y="200"/>
                                          <a:pt x="239" y="200"/>
                                          <a:pt x="238" y="200"/>
                                        </a:cubicBezTo>
                                        <a:cubicBezTo>
                                          <a:pt x="244" y="198"/>
                                          <a:pt x="249" y="196"/>
                                          <a:pt x="254" y="194"/>
                                        </a:cubicBezTo>
                                        <a:cubicBezTo>
                                          <a:pt x="250" y="197"/>
                                          <a:pt x="244" y="199"/>
                                          <a:pt x="239" y="200"/>
                                        </a:cubicBezTo>
                                        <a:close/>
                                        <a:moveTo>
                                          <a:pt x="257" y="199"/>
                                        </a:moveTo>
                                        <a:cubicBezTo>
                                          <a:pt x="261" y="200"/>
                                          <a:pt x="264" y="201"/>
                                          <a:pt x="267" y="202"/>
                                        </a:cubicBezTo>
                                        <a:cubicBezTo>
                                          <a:pt x="264" y="202"/>
                                          <a:pt x="260" y="201"/>
                                          <a:pt x="257" y="199"/>
                                        </a:cubicBezTo>
                                        <a:close/>
                                        <a:moveTo>
                                          <a:pt x="221" y="210"/>
                                        </a:moveTo>
                                        <a:cubicBezTo>
                                          <a:pt x="223" y="209"/>
                                          <a:pt x="224" y="208"/>
                                          <a:pt x="225" y="206"/>
                                        </a:cubicBezTo>
                                        <a:cubicBezTo>
                                          <a:pt x="225" y="206"/>
                                          <a:pt x="225" y="206"/>
                                          <a:pt x="225" y="206"/>
                                        </a:cubicBezTo>
                                        <a:cubicBezTo>
                                          <a:pt x="225" y="207"/>
                                          <a:pt x="225" y="208"/>
                                          <a:pt x="224" y="209"/>
                                        </a:cubicBezTo>
                                        <a:cubicBezTo>
                                          <a:pt x="223" y="210"/>
                                          <a:pt x="223" y="211"/>
                                          <a:pt x="221" y="212"/>
                                        </a:cubicBezTo>
                                        <a:cubicBezTo>
                                          <a:pt x="221" y="212"/>
                                          <a:pt x="221" y="212"/>
                                          <a:pt x="221" y="212"/>
                                        </a:cubicBezTo>
                                        <a:cubicBezTo>
                                          <a:pt x="222" y="212"/>
                                          <a:pt x="222" y="212"/>
                                          <a:pt x="222" y="212"/>
                                        </a:cubicBezTo>
                                        <a:cubicBezTo>
                                          <a:pt x="224" y="210"/>
                                          <a:pt x="225" y="207"/>
                                          <a:pt x="228" y="206"/>
                                        </a:cubicBezTo>
                                        <a:cubicBezTo>
                                          <a:pt x="226" y="210"/>
                                          <a:pt x="222" y="213"/>
                                          <a:pt x="218" y="216"/>
                                        </a:cubicBezTo>
                                        <a:cubicBezTo>
                                          <a:pt x="219" y="214"/>
                                          <a:pt x="221" y="213"/>
                                          <a:pt x="221" y="210"/>
                                        </a:cubicBezTo>
                                        <a:close/>
                                        <a:moveTo>
                                          <a:pt x="230" y="217"/>
                                        </a:moveTo>
                                        <a:cubicBezTo>
                                          <a:pt x="234" y="213"/>
                                          <a:pt x="245" y="208"/>
                                          <a:pt x="252" y="212"/>
                                        </a:cubicBezTo>
                                        <a:cubicBezTo>
                                          <a:pt x="243" y="213"/>
                                          <a:pt x="236" y="214"/>
                                          <a:pt x="230" y="217"/>
                                        </a:cubicBezTo>
                                        <a:close/>
                                        <a:moveTo>
                                          <a:pt x="251" y="208"/>
                                        </a:moveTo>
                                        <a:cubicBezTo>
                                          <a:pt x="252" y="208"/>
                                          <a:pt x="253" y="209"/>
                                          <a:pt x="255" y="209"/>
                                        </a:cubicBezTo>
                                        <a:cubicBezTo>
                                          <a:pt x="255" y="209"/>
                                          <a:pt x="254" y="209"/>
                                          <a:pt x="254" y="210"/>
                                        </a:cubicBezTo>
                                        <a:cubicBezTo>
                                          <a:pt x="255" y="210"/>
                                          <a:pt x="255" y="209"/>
                                          <a:pt x="255" y="209"/>
                                        </a:cubicBezTo>
                                        <a:cubicBezTo>
                                          <a:pt x="256" y="210"/>
                                          <a:pt x="257" y="211"/>
                                          <a:pt x="257" y="210"/>
                                        </a:cubicBezTo>
                                        <a:cubicBezTo>
                                          <a:pt x="258" y="211"/>
                                          <a:pt x="259" y="211"/>
                                          <a:pt x="259" y="211"/>
                                        </a:cubicBezTo>
                                        <a:cubicBezTo>
                                          <a:pt x="256" y="211"/>
                                          <a:pt x="253" y="209"/>
                                          <a:pt x="251" y="208"/>
                                        </a:cubicBezTo>
                                        <a:close/>
                                        <a:moveTo>
                                          <a:pt x="261" y="211"/>
                                        </a:moveTo>
                                        <a:cubicBezTo>
                                          <a:pt x="263" y="211"/>
                                          <a:pt x="265" y="212"/>
                                          <a:pt x="268" y="213"/>
                                        </a:cubicBezTo>
                                        <a:cubicBezTo>
                                          <a:pt x="265" y="213"/>
                                          <a:pt x="263" y="212"/>
                                          <a:pt x="261" y="211"/>
                                        </a:cubicBezTo>
                                        <a:close/>
                                        <a:moveTo>
                                          <a:pt x="274" y="215"/>
                                        </a:moveTo>
                                        <a:cubicBezTo>
                                          <a:pt x="274" y="215"/>
                                          <a:pt x="274" y="215"/>
                                          <a:pt x="274" y="215"/>
                                        </a:cubicBezTo>
                                        <a:cubicBezTo>
                                          <a:pt x="275" y="215"/>
                                          <a:pt x="276" y="216"/>
                                          <a:pt x="277" y="216"/>
                                        </a:cubicBezTo>
                                        <a:cubicBezTo>
                                          <a:pt x="277" y="216"/>
                                          <a:pt x="275" y="215"/>
                                          <a:pt x="274" y="215"/>
                                        </a:cubicBezTo>
                                        <a:close/>
                                        <a:moveTo>
                                          <a:pt x="283" y="217"/>
                                        </a:moveTo>
                                        <a:cubicBezTo>
                                          <a:pt x="284" y="217"/>
                                          <a:pt x="285" y="217"/>
                                          <a:pt x="286" y="217"/>
                                        </a:cubicBezTo>
                                        <a:cubicBezTo>
                                          <a:pt x="285" y="217"/>
                                          <a:pt x="284" y="217"/>
                                          <a:pt x="283" y="217"/>
                                        </a:cubicBezTo>
                                        <a:close/>
                                        <a:moveTo>
                                          <a:pt x="285" y="215"/>
                                        </a:moveTo>
                                        <a:cubicBezTo>
                                          <a:pt x="299" y="217"/>
                                          <a:pt x="314" y="219"/>
                                          <a:pt x="330" y="216"/>
                                        </a:cubicBezTo>
                                        <a:cubicBezTo>
                                          <a:pt x="328" y="217"/>
                                          <a:pt x="324" y="218"/>
                                          <a:pt x="320" y="218"/>
                                        </a:cubicBezTo>
                                        <a:cubicBezTo>
                                          <a:pt x="320" y="218"/>
                                          <a:pt x="321" y="218"/>
                                          <a:pt x="321" y="218"/>
                                        </a:cubicBezTo>
                                        <a:cubicBezTo>
                                          <a:pt x="307" y="220"/>
                                          <a:pt x="293" y="217"/>
                                          <a:pt x="281" y="215"/>
                                        </a:cubicBezTo>
                                        <a:cubicBezTo>
                                          <a:pt x="281" y="215"/>
                                          <a:pt x="281" y="216"/>
                                          <a:pt x="281" y="216"/>
                                        </a:cubicBezTo>
                                        <a:cubicBezTo>
                                          <a:pt x="281" y="215"/>
                                          <a:pt x="281" y="215"/>
                                          <a:pt x="281" y="214"/>
                                        </a:cubicBezTo>
                                        <a:cubicBezTo>
                                          <a:pt x="279" y="214"/>
                                          <a:pt x="277" y="214"/>
                                          <a:pt x="275" y="213"/>
                                        </a:cubicBezTo>
                                        <a:cubicBezTo>
                                          <a:pt x="276" y="214"/>
                                          <a:pt x="279" y="214"/>
                                          <a:pt x="280" y="215"/>
                                        </a:cubicBezTo>
                                        <a:cubicBezTo>
                                          <a:pt x="278" y="214"/>
                                          <a:pt x="276" y="214"/>
                                          <a:pt x="273" y="214"/>
                                        </a:cubicBezTo>
                                        <a:cubicBezTo>
                                          <a:pt x="274" y="213"/>
                                          <a:pt x="274" y="214"/>
                                          <a:pt x="275" y="214"/>
                                        </a:cubicBezTo>
                                        <a:cubicBezTo>
                                          <a:pt x="268" y="212"/>
                                          <a:pt x="261" y="210"/>
                                          <a:pt x="255" y="208"/>
                                        </a:cubicBezTo>
                                        <a:cubicBezTo>
                                          <a:pt x="255" y="207"/>
                                          <a:pt x="255" y="207"/>
                                          <a:pt x="255" y="207"/>
                                        </a:cubicBezTo>
                                        <a:cubicBezTo>
                                          <a:pt x="261" y="209"/>
                                          <a:pt x="268" y="211"/>
                                          <a:pt x="273" y="212"/>
                                        </a:cubicBezTo>
                                        <a:cubicBezTo>
                                          <a:pt x="270" y="211"/>
                                          <a:pt x="267" y="210"/>
                                          <a:pt x="264" y="209"/>
                                        </a:cubicBezTo>
                                        <a:cubicBezTo>
                                          <a:pt x="264" y="209"/>
                                          <a:pt x="265" y="209"/>
                                          <a:pt x="266" y="209"/>
                                        </a:cubicBezTo>
                                        <a:cubicBezTo>
                                          <a:pt x="259" y="207"/>
                                          <a:pt x="252" y="205"/>
                                          <a:pt x="247" y="201"/>
                                        </a:cubicBezTo>
                                        <a:cubicBezTo>
                                          <a:pt x="261" y="206"/>
                                          <a:pt x="279" y="212"/>
                                          <a:pt x="294" y="214"/>
                                        </a:cubicBezTo>
                                        <a:cubicBezTo>
                                          <a:pt x="294" y="214"/>
                                          <a:pt x="297" y="214"/>
                                          <a:pt x="297" y="214"/>
                                        </a:cubicBezTo>
                                        <a:cubicBezTo>
                                          <a:pt x="308" y="216"/>
                                          <a:pt x="320" y="215"/>
                                          <a:pt x="330" y="215"/>
                                        </a:cubicBezTo>
                                        <a:cubicBezTo>
                                          <a:pt x="330" y="215"/>
                                          <a:pt x="328" y="215"/>
                                          <a:pt x="328" y="216"/>
                                        </a:cubicBezTo>
                                        <a:cubicBezTo>
                                          <a:pt x="327" y="216"/>
                                          <a:pt x="328" y="215"/>
                                          <a:pt x="327" y="215"/>
                                        </a:cubicBezTo>
                                        <a:cubicBezTo>
                                          <a:pt x="327" y="215"/>
                                          <a:pt x="327" y="216"/>
                                          <a:pt x="327" y="216"/>
                                        </a:cubicBezTo>
                                        <a:cubicBezTo>
                                          <a:pt x="327" y="216"/>
                                          <a:pt x="327" y="216"/>
                                          <a:pt x="327" y="215"/>
                                        </a:cubicBezTo>
                                        <a:cubicBezTo>
                                          <a:pt x="314" y="218"/>
                                          <a:pt x="297" y="216"/>
                                          <a:pt x="285" y="215"/>
                                        </a:cubicBezTo>
                                        <a:close/>
                                        <a:moveTo>
                                          <a:pt x="323" y="214"/>
                                        </a:moveTo>
                                        <a:cubicBezTo>
                                          <a:pt x="324" y="214"/>
                                          <a:pt x="324" y="214"/>
                                          <a:pt x="324" y="214"/>
                                        </a:cubicBezTo>
                                        <a:cubicBezTo>
                                          <a:pt x="324" y="214"/>
                                          <a:pt x="323" y="214"/>
                                          <a:pt x="323" y="214"/>
                                        </a:cubicBezTo>
                                        <a:close/>
                                        <a:moveTo>
                                          <a:pt x="331" y="215"/>
                                        </a:moveTo>
                                        <a:cubicBezTo>
                                          <a:pt x="331" y="215"/>
                                          <a:pt x="332" y="214"/>
                                          <a:pt x="333" y="215"/>
                                        </a:cubicBezTo>
                                        <a:cubicBezTo>
                                          <a:pt x="332" y="214"/>
                                          <a:pt x="331" y="215"/>
                                          <a:pt x="331" y="215"/>
                                        </a:cubicBezTo>
                                        <a:close/>
                                        <a:moveTo>
                                          <a:pt x="334" y="214"/>
                                        </a:moveTo>
                                        <a:cubicBezTo>
                                          <a:pt x="332" y="214"/>
                                          <a:pt x="331" y="214"/>
                                          <a:pt x="329" y="214"/>
                                        </a:cubicBezTo>
                                        <a:cubicBezTo>
                                          <a:pt x="331" y="213"/>
                                          <a:pt x="334" y="213"/>
                                          <a:pt x="336" y="213"/>
                                        </a:cubicBezTo>
                                        <a:cubicBezTo>
                                          <a:pt x="336" y="213"/>
                                          <a:pt x="335" y="213"/>
                                          <a:pt x="334" y="214"/>
                                        </a:cubicBezTo>
                                        <a:close/>
                                        <a:moveTo>
                                          <a:pt x="338" y="209"/>
                                        </a:moveTo>
                                        <a:cubicBezTo>
                                          <a:pt x="339" y="208"/>
                                          <a:pt x="340" y="208"/>
                                          <a:pt x="342" y="207"/>
                                        </a:cubicBezTo>
                                        <a:cubicBezTo>
                                          <a:pt x="341" y="208"/>
                                          <a:pt x="339" y="209"/>
                                          <a:pt x="338" y="209"/>
                                        </a:cubicBezTo>
                                        <a:close/>
                                        <a:moveTo>
                                          <a:pt x="348" y="202"/>
                                        </a:moveTo>
                                        <a:cubicBezTo>
                                          <a:pt x="339" y="203"/>
                                          <a:pt x="331" y="204"/>
                                          <a:pt x="323" y="204"/>
                                        </a:cubicBezTo>
                                        <a:cubicBezTo>
                                          <a:pt x="329" y="205"/>
                                          <a:pt x="337" y="204"/>
                                          <a:pt x="344" y="204"/>
                                        </a:cubicBezTo>
                                        <a:cubicBezTo>
                                          <a:pt x="341" y="205"/>
                                          <a:pt x="335" y="205"/>
                                          <a:pt x="333" y="206"/>
                                        </a:cubicBezTo>
                                        <a:cubicBezTo>
                                          <a:pt x="334" y="206"/>
                                          <a:pt x="337" y="206"/>
                                          <a:pt x="339" y="206"/>
                                        </a:cubicBezTo>
                                        <a:cubicBezTo>
                                          <a:pt x="340" y="206"/>
                                          <a:pt x="341" y="205"/>
                                          <a:pt x="342" y="205"/>
                                        </a:cubicBezTo>
                                        <a:cubicBezTo>
                                          <a:pt x="339" y="207"/>
                                          <a:pt x="333" y="206"/>
                                          <a:pt x="330" y="207"/>
                                        </a:cubicBezTo>
                                        <a:cubicBezTo>
                                          <a:pt x="330" y="207"/>
                                          <a:pt x="331" y="207"/>
                                          <a:pt x="331" y="207"/>
                                        </a:cubicBezTo>
                                        <a:cubicBezTo>
                                          <a:pt x="330" y="208"/>
                                          <a:pt x="329" y="207"/>
                                          <a:pt x="329" y="207"/>
                                        </a:cubicBezTo>
                                        <a:cubicBezTo>
                                          <a:pt x="332" y="208"/>
                                          <a:pt x="335" y="207"/>
                                          <a:pt x="339" y="207"/>
                                        </a:cubicBezTo>
                                        <a:cubicBezTo>
                                          <a:pt x="332" y="208"/>
                                          <a:pt x="327" y="210"/>
                                          <a:pt x="320" y="209"/>
                                        </a:cubicBezTo>
                                        <a:cubicBezTo>
                                          <a:pt x="320" y="209"/>
                                          <a:pt x="319" y="209"/>
                                          <a:pt x="319" y="210"/>
                                        </a:cubicBezTo>
                                        <a:cubicBezTo>
                                          <a:pt x="322" y="210"/>
                                          <a:pt x="326" y="210"/>
                                          <a:pt x="329" y="209"/>
                                        </a:cubicBezTo>
                                        <a:cubicBezTo>
                                          <a:pt x="331" y="209"/>
                                          <a:pt x="334" y="209"/>
                                          <a:pt x="337" y="208"/>
                                        </a:cubicBezTo>
                                        <a:cubicBezTo>
                                          <a:pt x="337" y="209"/>
                                          <a:pt x="336" y="209"/>
                                          <a:pt x="336" y="209"/>
                                        </a:cubicBezTo>
                                        <a:cubicBezTo>
                                          <a:pt x="337" y="209"/>
                                          <a:pt x="337" y="209"/>
                                          <a:pt x="338" y="209"/>
                                        </a:cubicBezTo>
                                        <a:cubicBezTo>
                                          <a:pt x="337" y="209"/>
                                          <a:pt x="336" y="210"/>
                                          <a:pt x="335" y="210"/>
                                        </a:cubicBezTo>
                                        <a:cubicBezTo>
                                          <a:pt x="330" y="212"/>
                                          <a:pt x="325" y="211"/>
                                          <a:pt x="319" y="212"/>
                                        </a:cubicBezTo>
                                        <a:cubicBezTo>
                                          <a:pt x="325" y="212"/>
                                          <a:pt x="330" y="212"/>
                                          <a:pt x="337" y="211"/>
                                        </a:cubicBezTo>
                                        <a:cubicBezTo>
                                          <a:pt x="332" y="214"/>
                                          <a:pt x="324" y="213"/>
                                          <a:pt x="316" y="214"/>
                                        </a:cubicBezTo>
                                        <a:cubicBezTo>
                                          <a:pt x="316" y="214"/>
                                          <a:pt x="317" y="214"/>
                                          <a:pt x="317" y="214"/>
                                        </a:cubicBezTo>
                                        <a:cubicBezTo>
                                          <a:pt x="307" y="214"/>
                                          <a:pt x="296" y="214"/>
                                          <a:pt x="287" y="212"/>
                                        </a:cubicBezTo>
                                        <a:cubicBezTo>
                                          <a:pt x="287" y="212"/>
                                          <a:pt x="287" y="212"/>
                                          <a:pt x="287" y="211"/>
                                        </a:cubicBezTo>
                                        <a:cubicBezTo>
                                          <a:pt x="275" y="209"/>
                                          <a:pt x="263" y="206"/>
                                          <a:pt x="252" y="202"/>
                                        </a:cubicBezTo>
                                        <a:cubicBezTo>
                                          <a:pt x="261" y="204"/>
                                          <a:pt x="271" y="207"/>
                                          <a:pt x="279" y="207"/>
                                        </a:cubicBezTo>
                                        <a:cubicBezTo>
                                          <a:pt x="280" y="207"/>
                                          <a:pt x="282" y="207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4" y="208"/>
                                          <a:pt x="284" y="208"/>
                                          <a:pt x="284" y="208"/>
                                        </a:cubicBezTo>
                                        <a:cubicBezTo>
                                          <a:pt x="286" y="209"/>
                                          <a:pt x="290" y="208"/>
                                          <a:pt x="292" y="209"/>
                                        </a:cubicBezTo>
                                        <a:cubicBezTo>
                                          <a:pt x="289" y="209"/>
                                          <a:pt x="286" y="209"/>
                                          <a:pt x="284" y="209"/>
                                        </a:cubicBezTo>
                                        <a:cubicBezTo>
                                          <a:pt x="290" y="210"/>
                                          <a:pt x="294" y="211"/>
                                          <a:pt x="299" y="210"/>
                                        </a:cubicBezTo>
                                        <a:cubicBezTo>
                                          <a:pt x="297" y="210"/>
                                          <a:pt x="294" y="210"/>
                                          <a:pt x="292" y="209"/>
                                        </a:cubicBezTo>
                                        <a:cubicBezTo>
                                          <a:pt x="298" y="209"/>
                                          <a:pt x="308" y="211"/>
                                          <a:pt x="312" y="210"/>
                                        </a:cubicBezTo>
                                        <a:cubicBezTo>
                                          <a:pt x="305" y="209"/>
                                          <a:pt x="297" y="209"/>
                                          <a:pt x="290" y="208"/>
                                        </a:cubicBezTo>
                                        <a:cubicBezTo>
                                          <a:pt x="287" y="208"/>
                                          <a:pt x="284" y="207"/>
                                          <a:pt x="281" y="207"/>
                                        </a:cubicBezTo>
                                        <a:cubicBezTo>
                                          <a:pt x="281" y="206"/>
                                          <a:pt x="282" y="206"/>
                                          <a:pt x="282" y="207"/>
                                        </a:cubicBezTo>
                                        <a:cubicBezTo>
                                          <a:pt x="283" y="207"/>
                                          <a:pt x="282" y="206"/>
                                          <a:pt x="282" y="206"/>
                                        </a:cubicBezTo>
                                        <a:cubicBezTo>
                                          <a:pt x="283" y="207"/>
                                          <a:pt x="286" y="207"/>
                                          <a:pt x="287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9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96" y="207"/>
                                          <a:pt x="304" y="208"/>
                                          <a:pt x="312" y="208"/>
                                        </a:cubicBezTo>
                                        <a:cubicBezTo>
                                          <a:pt x="311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310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295" y="207"/>
                                          <a:pt x="279" y="207"/>
                                          <a:pt x="265" y="200"/>
                                        </a:cubicBezTo>
                                        <a:cubicBezTo>
                                          <a:pt x="280" y="204"/>
                                          <a:pt x="296" y="204"/>
                                          <a:pt x="311" y="206"/>
                                        </a:cubicBezTo>
                                        <a:cubicBezTo>
                                          <a:pt x="311" y="206"/>
                                          <a:pt x="311" y="206"/>
                                          <a:pt x="311" y="206"/>
                                        </a:cubicBezTo>
                                        <a:cubicBezTo>
                                          <a:pt x="308" y="204"/>
                                          <a:pt x="304" y="205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301" y="204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299" y="204"/>
                                          <a:pt x="298" y="204"/>
                                        </a:cubicBezTo>
                                        <a:cubicBezTo>
                                          <a:pt x="297" y="205"/>
                                          <a:pt x="294" y="204"/>
                                          <a:pt x="292" y="204"/>
                                        </a:cubicBezTo>
                                        <a:cubicBezTo>
                                          <a:pt x="292" y="204"/>
                                          <a:pt x="292" y="203"/>
                                          <a:pt x="292" y="203"/>
                                        </a:cubicBezTo>
                                        <a:cubicBezTo>
                                          <a:pt x="284" y="201"/>
                                          <a:pt x="274" y="202"/>
                                          <a:pt x="267" y="198"/>
                                        </a:cubicBezTo>
                                        <a:cubicBezTo>
                                          <a:pt x="277" y="200"/>
                                          <a:pt x="284" y="202"/>
                                          <a:pt x="296" y="202"/>
                                        </a:cubicBezTo>
                                        <a:cubicBezTo>
                                          <a:pt x="295" y="201"/>
                                          <a:pt x="292" y="202"/>
                                          <a:pt x="291" y="201"/>
                                        </a:cubicBezTo>
                                        <a:cubicBezTo>
                                          <a:pt x="283" y="200"/>
                                          <a:pt x="275" y="199"/>
                                          <a:pt x="268" y="196"/>
                                        </a:cubicBezTo>
                                        <a:cubicBezTo>
                                          <a:pt x="284" y="200"/>
                                          <a:pt x="300" y="202"/>
                                          <a:pt x="316" y="201"/>
                                        </a:cubicBezTo>
                                        <a:cubicBezTo>
                                          <a:pt x="313" y="200"/>
                                          <a:pt x="309" y="201"/>
                                          <a:pt x="305" y="200"/>
                                        </a:cubicBezTo>
                                        <a:cubicBezTo>
                                          <a:pt x="308" y="199"/>
                                          <a:pt x="312" y="200"/>
                                          <a:pt x="315" y="200"/>
                                        </a:cubicBezTo>
                                        <a:cubicBezTo>
                                          <a:pt x="312" y="199"/>
                                          <a:pt x="310" y="200"/>
                                          <a:pt x="308" y="200"/>
                                        </a:cubicBezTo>
                                        <a:cubicBezTo>
                                          <a:pt x="308" y="199"/>
                                          <a:pt x="308" y="199"/>
                                          <a:pt x="307" y="199"/>
                                        </a:cubicBezTo>
                                        <a:cubicBezTo>
                                          <a:pt x="304" y="200"/>
                                          <a:pt x="300" y="199"/>
                                          <a:pt x="297" y="198"/>
                                        </a:cubicBezTo>
                                        <a:cubicBezTo>
                                          <a:pt x="297" y="198"/>
                                          <a:pt x="298" y="199"/>
                                          <a:pt x="298" y="198"/>
                                        </a:cubicBezTo>
                                        <a:cubicBezTo>
                                          <a:pt x="298" y="198"/>
                                          <a:pt x="297" y="199"/>
                                          <a:pt x="297" y="199"/>
                                        </a:cubicBezTo>
                                        <a:cubicBezTo>
                                          <a:pt x="297" y="198"/>
                                          <a:pt x="297" y="198"/>
                                          <a:pt x="297" y="198"/>
                                        </a:cubicBezTo>
                                        <a:cubicBezTo>
                                          <a:pt x="293" y="197"/>
                                          <a:pt x="287" y="196"/>
                                          <a:pt x="283" y="194"/>
                                        </a:cubicBezTo>
                                        <a:cubicBezTo>
                                          <a:pt x="292" y="198"/>
                                          <a:pt x="308" y="197"/>
                                          <a:pt x="316" y="199"/>
                                        </a:cubicBezTo>
                                        <a:cubicBezTo>
                                          <a:pt x="312" y="197"/>
                                          <a:pt x="303" y="197"/>
                                          <a:pt x="297" y="195"/>
                                        </a:cubicBezTo>
                                        <a:cubicBezTo>
                                          <a:pt x="302" y="196"/>
                                          <a:pt x="307" y="196"/>
                                          <a:pt x="313" y="196"/>
                                        </a:cubicBezTo>
                                        <a:cubicBezTo>
                                          <a:pt x="321" y="200"/>
                                          <a:pt x="334" y="202"/>
                                          <a:pt x="344" y="201"/>
                                        </a:cubicBezTo>
                                        <a:cubicBezTo>
                                          <a:pt x="336" y="202"/>
                                          <a:pt x="327" y="202"/>
                                          <a:pt x="320" y="200"/>
                                        </a:cubicBezTo>
                                        <a:cubicBezTo>
                                          <a:pt x="327" y="204"/>
                                          <a:pt x="339" y="202"/>
                                          <a:pt x="348" y="202"/>
                                        </a:cubicBezTo>
                                        <a:close/>
                                        <a:moveTo>
                                          <a:pt x="286" y="196"/>
                                        </a:moveTo>
                                        <a:cubicBezTo>
                                          <a:pt x="284" y="196"/>
                                          <a:pt x="284" y="195"/>
                                          <a:pt x="286" y="196"/>
                                        </a:cubicBezTo>
                                        <a:close/>
                                        <a:moveTo>
                                          <a:pt x="295" y="199"/>
                                        </a:moveTo>
                                        <a:cubicBezTo>
                                          <a:pt x="296" y="199"/>
                                          <a:pt x="298" y="199"/>
                                          <a:pt x="300" y="200"/>
                                        </a:cubicBezTo>
                                        <a:cubicBezTo>
                                          <a:pt x="299" y="200"/>
                                          <a:pt x="296" y="200"/>
                                          <a:pt x="295" y="199"/>
                                        </a:cubicBezTo>
                                        <a:close/>
                                        <a:moveTo>
                                          <a:pt x="331" y="189"/>
                                        </a:moveTo>
                                        <a:cubicBezTo>
                                          <a:pt x="331" y="188"/>
                                          <a:pt x="331" y="188"/>
                                          <a:pt x="330" y="187"/>
                                        </a:cubicBezTo>
                                        <a:cubicBezTo>
                                          <a:pt x="331" y="187"/>
                                          <a:pt x="331" y="188"/>
                                          <a:pt x="331" y="189"/>
                                        </a:cubicBezTo>
                                        <a:close/>
                                        <a:moveTo>
                                          <a:pt x="330" y="189"/>
                                        </a:moveTo>
                                        <a:cubicBezTo>
                                          <a:pt x="327" y="189"/>
                                          <a:pt x="322" y="187"/>
                                          <a:pt x="319" y="186"/>
                                        </a:cubicBezTo>
                                        <a:cubicBezTo>
                                          <a:pt x="323" y="187"/>
                                          <a:pt x="327" y="190"/>
                                          <a:pt x="331" y="190"/>
                                        </a:cubicBezTo>
                                        <a:cubicBezTo>
                                          <a:pt x="331" y="190"/>
                                          <a:pt x="332" y="191"/>
                                          <a:pt x="332" y="191"/>
                                        </a:cubicBezTo>
                                        <a:cubicBezTo>
                                          <a:pt x="328" y="191"/>
                                          <a:pt x="323" y="190"/>
                                          <a:pt x="320" y="188"/>
                                        </a:cubicBezTo>
                                        <a:cubicBezTo>
                                          <a:pt x="320" y="188"/>
                                          <a:pt x="320" y="188"/>
                                          <a:pt x="320" y="188"/>
                                        </a:cubicBezTo>
                                        <a:cubicBezTo>
                                          <a:pt x="323" y="190"/>
                                          <a:pt x="329" y="192"/>
                                          <a:pt x="333" y="192"/>
                                        </a:cubicBezTo>
                                        <a:cubicBezTo>
                                          <a:pt x="333" y="192"/>
                                          <a:pt x="334" y="193"/>
                                          <a:pt x="334" y="193"/>
                                        </a:cubicBezTo>
                                        <a:cubicBezTo>
                                          <a:pt x="329" y="193"/>
                                          <a:pt x="324" y="192"/>
                                          <a:pt x="320" y="191"/>
                                        </a:cubicBezTo>
                                        <a:cubicBezTo>
                                          <a:pt x="324" y="193"/>
                                          <a:pt x="330" y="194"/>
                                          <a:pt x="335" y="194"/>
                                        </a:cubicBezTo>
                                        <a:cubicBezTo>
                                          <a:pt x="337" y="195"/>
                                          <a:pt x="340" y="197"/>
                                          <a:pt x="342" y="199"/>
                                        </a:cubicBezTo>
                                        <a:cubicBezTo>
                                          <a:pt x="336" y="199"/>
                                          <a:pt x="328" y="199"/>
                                          <a:pt x="322" y="197"/>
                                        </a:cubicBezTo>
                                        <a:cubicBezTo>
                                          <a:pt x="328" y="200"/>
                                          <a:pt x="335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3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4" y="200"/>
                                          <a:pt x="344" y="200"/>
                                        </a:cubicBezTo>
                                        <a:cubicBezTo>
                                          <a:pt x="331" y="202"/>
                                          <a:pt x="320" y="197"/>
                                          <a:pt x="308" y="195"/>
                                        </a:cubicBezTo>
                                        <a:cubicBezTo>
                                          <a:pt x="308" y="195"/>
                                          <a:pt x="308" y="195"/>
                                          <a:pt x="308" y="195"/>
                                        </a:cubicBezTo>
                                        <a:cubicBezTo>
                                          <a:pt x="305" y="194"/>
                                          <a:pt x="299" y="193"/>
                                          <a:pt x="296" y="193"/>
                                        </a:cubicBezTo>
                                        <a:cubicBezTo>
                                          <a:pt x="290" y="192"/>
                                          <a:pt x="284" y="191"/>
                                          <a:pt x="278" y="189"/>
                                        </a:cubicBezTo>
                                        <a:cubicBezTo>
                                          <a:pt x="289" y="191"/>
                                          <a:pt x="301" y="194"/>
                                          <a:pt x="311" y="195"/>
                                        </a:cubicBezTo>
                                        <a:cubicBezTo>
                                          <a:pt x="311" y="194"/>
                                          <a:pt x="310" y="195"/>
                                          <a:pt x="310" y="194"/>
                                        </a:cubicBezTo>
                                        <a:cubicBezTo>
                                          <a:pt x="311" y="194"/>
                                          <a:pt x="311" y="194"/>
                                          <a:pt x="312" y="194"/>
                                        </a:cubicBezTo>
                                        <a:cubicBezTo>
                                          <a:pt x="312" y="195"/>
                                          <a:pt x="313" y="195"/>
                                          <a:pt x="313" y="195"/>
                                        </a:cubicBezTo>
                                        <a:cubicBezTo>
                                          <a:pt x="312" y="194"/>
                                          <a:pt x="310" y="194"/>
                                          <a:pt x="309" y="193"/>
                                        </a:cubicBezTo>
                                        <a:cubicBezTo>
                                          <a:pt x="309" y="194"/>
                                          <a:pt x="310" y="194"/>
                                          <a:pt x="310" y="194"/>
                                        </a:cubicBezTo>
                                        <a:cubicBezTo>
                                          <a:pt x="310" y="194"/>
                                          <a:pt x="309" y="194"/>
                                          <a:pt x="308" y="194"/>
                                        </a:cubicBezTo>
                                        <a:cubicBezTo>
                                          <a:pt x="308" y="193"/>
                                          <a:pt x="309" y="194"/>
                                          <a:pt x="309" y="194"/>
                                        </a:cubicBezTo>
                                        <a:cubicBezTo>
                                          <a:pt x="309" y="193"/>
                                          <a:pt x="308" y="193"/>
                                          <a:pt x="307" y="193"/>
                                        </a:cubicBezTo>
                                        <a:cubicBezTo>
                                          <a:pt x="307" y="194"/>
                                          <a:pt x="308" y="193"/>
                                          <a:pt x="308" y="193"/>
                                        </a:cubicBezTo>
                                        <a:cubicBezTo>
                                          <a:pt x="308" y="194"/>
                                          <a:pt x="307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7" y="193"/>
                                          <a:pt x="307" y="193"/>
                                        </a:cubicBezTo>
                                        <a:cubicBezTo>
                                          <a:pt x="307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5" y="193"/>
                                        </a:cubicBezTo>
                                        <a:cubicBezTo>
                                          <a:pt x="305" y="192"/>
                                          <a:pt x="305" y="192"/>
                                          <a:pt x="304" y="192"/>
                                        </a:cubicBezTo>
                                        <a:cubicBezTo>
                                          <a:pt x="304" y="193"/>
                                          <a:pt x="305" y="193"/>
                                          <a:pt x="305" y="193"/>
                                        </a:cubicBezTo>
                                        <a:cubicBezTo>
                                          <a:pt x="304" y="193"/>
                                          <a:pt x="302" y="192"/>
                                          <a:pt x="301" y="192"/>
                                        </a:cubicBezTo>
                                        <a:cubicBezTo>
                                          <a:pt x="301" y="192"/>
                                          <a:pt x="302" y="192"/>
                                          <a:pt x="302" y="192"/>
                                        </a:cubicBezTo>
                                        <a:cubicBezTo>
                                          <a:pt x="297" y="191"/>
                                          <a:pt x="292" y="190"/>
                                          <a:pt x="287" y="188"/>
                                        </a:cubicBezTo>
                                        <a:cubicBezTo>
                                          <a:pt x="287" y="188"/>
                                          <a:pt x="287" y="187"/>
                                          <a:pt x="287" y="187"/>
                                        </a:cubicBezTo>
                                        <a:cubicBezTo>
                                          <a:pt x="286" y="187"/>
                                          <a:pt x="284" y="187"/>
                                          <a:pt x="283" y="186"/>
                                        </a:cubicBezTo>
                                        <a:cubicBezTo>
                                          <a:pt x="291" y="187"/>
                                          <a:pt x="299" y="191"/>
                                          <a:pt x="306" y="191"/>
                                        </a:cubicBezTo>
                                        <a:cubicBezTo>
                                          <a:pt x="306" y="191"/>
                                          <a:pt x="307" y="191"/>
                                          <a:pt x="308" y="191"/>
                                        </a:cubicBezTo>
                                        <a:cubicBezTo>
                                          <a:pt x="308" y="191"/>
                                          <a:pt x="309" y="191"/>
                                          <a:pt x="310" y="191"/>
                                        </a:cubicBezTo>
                                        <a:cubicBezTo>
                                          <a:pt x="300" y="189"/>
                                          <a:pt x="291" y="187"/>
                                          <a:pt x="281" y="184"/>
                                        </a:cubicBezTo>
                                        <a:cubicBezTo>
                                          <a:pt x="291" y="184"/>
                                          <a:pt x="299" y="187"/>
                                          <a:pt x="307" y="190"/>
                                        </a:cubicBezTo>
                                        <a:cubicBezTo>
                                          <a:pt x="300" y="186"/>
                                          <a:pt x="291" y="184"/>
                                          <a:pt x="282" y="183"/>
                                        </a:cubicBezTo>
                                        <a:cubicBezTo>
                                          <a:pt x="290" y="182"/>
                                          <a:pt x="296" y="186"/>
                                          <a:pt x="303" y="187"/>
                                        </a:cubicBezTo>
                                        <a:cubicBezTo>
                                          <a:pt x="297" y="185"/>
                                          <a:pt x="292" y="183"/>
                                          <a:pt x="284" y="181"/>
                                        </a:cubicBezTo>
                                        <a:cubicBezTo>
                                          <a:pt x="294" y="180"/>
                                          <a:pt x="301" y="185"/>
                                          <a:pt x="309" y="188"/>
                                        </a:cubicBezTo>
                                        <a:cubicBezTo>
                                          <a:pt x="302" y="184"/>
                                          <a:pt x="295" y="181"/>
                                          <a:pt x="286" y="180"/>
                                        </a:cubicBezTo>
                                        <a:cubicBezTo>
                                          <a:pt x="295" y="180"/>
                                          <a:pt x="302" y="185"/>
                                          <a:pt x="310" y="186"/>
                                        </a:cubicBezTo>
                                        <a:cubicBezTo>
                                          <a:pt x="303" y="183"/>
                                          <a:pt x="296" y="180"/>
                                          <a:pt x="288" y="178"/>
                                        </a:cubicBezTo>
                                        <a:cubicBezTo>
                                          <a:pt x="298" y="179"/>
                                          <a:pt x="306" y="184"/>
                                          <a:pt x="313" y="187"/>
                                        </a:cubicBezTo>
                                        <a:cubicBezTo>
                                          <a:pt x="307" y="183"/>
                                          <a:pt x="299" y="180"/>
                                          <a:pt x="291" y="178"/>
                                        </a:cubicBezTo>
                                        <a:cubicBezTo>
                                          <a:pt x="298" y="178"/>
                                          <a:pt x="303" y="182"/>
                                          <a:pt x="310" y="183"/>
                                        </a:cubicBezTo>
                                        <a:cubicBezTo>
                                          <a:pt x="304" y="181"/>
                                          <a:pt x="297" y="178"/>
                                          <a:pt x="290" y="176"/>
                                        </a:cubicBezTo>
                                        <a:cubicBezTo>
                                          <a:pt x="296" y="177"/>
                                          <a:pt x="299" y="179"/>
                                          <a:pt x="305" y="179"/>
                                        </a:cubicBezTo>
                                        <a:cubicBezTo>
                                          <a:pt x="305" y="180"/>
                                          <a:pt x="306" y="180"/>
                                          <a:pt x="305" y="180"/>
                                        </a:cubicBezTo>
                                        <a:cubicBezTo>
                                          <a:pt x="311" y="182"/>
                                          <a:pt x="316" y="186"/>
                                          <a:pt x="321" y="188"/>
                                        </a:cubicBezTo>
                                        <a:cubicBezTo>
                                          <a:pt x="317" y="185"/>
                                          <a:pt x="312" y="182"/>
                                          <a:pt x="307" y="180"/>
                                        </a:cubicBezTo>
                                        <a:cubicBezTo>
                                          <a:pt x="313" y="182"/>
                                          <a:pt x="325" y="183"/>
                                          <a:pt x="330" y="189"/>
                                        </a:cubicBezTo>
                                        <a:close/>
                                        <a:moveTo>
                                          <a:pt x="279" y="187"/>
                                        </a:moveTo>
                                        <a:cubicBezTo>
                                          <a:pt x="283" y="187"/>
                                          <a:pt x="286" y="189"/>
                                          <a:pt x="290" y="190"/>
                                        </a:cubicBezTo>
                                        <a:cubicBezTo>
                                          <a:pt x="287" y="189"/>
                                          <a:pt x="281" y="188"/>
                                          <a:pt x="279" y="187"/>
                                        </a:cubicBezTo>
                                        <a:close/>
                                        <a:moveTo>
                                          <a:pt x="361" y="146"/>
                                        </a:moveTo>
                                        <a:cubicBezTo>
                                          <a:pt x="356" y="149"/>
                                          <a:pt x="350" y="150"/>
                                          <a:pt x="344" y="152"/>
                                        </a:cubicBezTo>
                                        <a:cubicBezTo>
                                          <a:pt x="350" y="151"/>
                                          <a:pt x="356" y="149"/>
                                          <a:pt x="361" y="147"/>
                                        </a:cubicBezTo>
                                        <a:cubicBezTo>
                                          <a:pt x="361" y="147"/>
                                          <a:pt x="361" y="147"/>
                                          <a:pt x="362" y="147"/>
                                        </a:cubicBezTo>
                                        <a:cubicBezTo>
                                          <a:pt x="356" y="151"/>
                                          <a:pt x="351" y="156"/>
                                          <a:pt x="344" y="157"/>
                                        </a:cubicBezTo>
                                        <a:cubicBezTo>
                                          <a:pt x="351" y="156"/>
                                          <a:pt x="357" y="152"/>
                                          <a:pt x="362" y="148"/>
                                        </a:cubicBezTo>
                                        <a:cubicBezTo>
                                          <a:pt x="359" y="152"/>
                                          <a:pt x="355" y="155"/>
                                          <a:pt x="350" y="159"/>
                                        </a:cubicBezTo>
                                        <a:cubicBezTo>
                                          <a:pt x="355" y="157"/>
                                          <a:pt x="359" y="153"/>
                                          <a:pt x="363" y="148"/>
                                        </a:cubicBezTo>
                                        <a:cubicBezTo>
                                          <a:pt x="359" y="156"/>
                                          <a:pt x="352" y="161"/>
                                          <a:pt x="344" y="165"/>
                                        </a:cubicBezTo>
                                        <a:cubicBezTo>
                                          <a:pt x="350" y="163"/>
                                          <a:pt x="355" y="159"/>
                                          <a:pt x="359" y="154"/>
                                        </a:cubicBezTo>
                                        <a:cubicBezTo>
                                          <a:pt x="359" y="156"/>
                                          <a:pt x="357" y="157"/>
                                          <a:pt x="357" y="159"/>
                                        </a:cubicBezTo>
                                        <a:cubicBezTo>
                                          <a:pt x="346" y="166"/>
                                          <a:pt x="337" y="179"/>
                                          <a:pt x="322" y="182"/>
                                        </a:cubicBezTo>
                                        <a:cubicBezTo>
                                          <a:pt x="321" y="182"/>
                                          <a:pt x="321" y="182"/>
                                          <a:pt x="320" y="182"/>
                                        </a:cubicBezTo>
                                        <a:cubicBezTo>
                                          <a:pt x="321" y="182"/>
                                          <a:pt x="322" y="182"/>
                                          <a:pt x="322" y="182"/>
                                        </a:cubicBezTo>
                                        <a:cubicBezTo>
                                          <a:pt x="323" y="182"/>
                                          <a:pt x="324" y="181"/>
                                          <a:pt x="324" y="181"/>
                                        </a:cubicBezTo>
                                        <a:cubicBezTo>
                                          <a:pt x="322" y="179"/>
                                          <a:pt x="320" y="184"/>
                                          <a:pt x="318" y="181"/>
                                        </a:cubicBezTo>
                                        <a:cubicBezTo>
                                          <a:pt x="320" y="181"/>
                                          <a:pt x="321" y="181"/>
                                          <a:pt x="322" y="180"/>
                                        </a:cubicBezTo>
                                        <a:cubicBezTo>
                                          <a:pt x="320" y="179"/>
                                          <a:pt x="316" y="182"/>
                                          <a:pt x="315" y="180"/>
                                        </a:cubicBezTo>
                                        <a:cubicBezTo>
                                          <a:pt x="318" y="180"/>
                                          <a:pt x="321" y="179"/>
                                          <a:pt x="323" y="178"/>
                                        </a:cubicBezTo>
                                        <a:cubicBezTo>
                                          <a:pt x="319" y="178"/>
                                          <a:pt x="315" y="180"/>
                                          <a:pt x="312" y="178"/>
                                        </a:cubicBezTo>
                                        <a:cubicBezTo>
                                          <a:pt x="312" y="177"/>
                                          <a:pt x="314" y="179"/>
                                          <a:pt x="315" y="178"/>
                                        </a:cubicBezTo>
                                        <a:cubicBezTo>
                                          <a:pt x="309" y="178"/>
                                          <a:pt x="300" y="176"/>
                                          <a:pt x="292" y="174"/>
                                        </a:cubicBezTo>
                                        <a:cubicBezTo>
                                          <a:pt x="292" y="174"/>
                                          <a:pt x="292" y="174"/>
                                          <a:pt x="292" y="174"/>
                                        </a:cubicBezTo>
                                        <a:cubicBezTo>
                                          <a:pt x="295" y="174"/>
                                          <a:pt x="296" y="175"/>
                                          <a:pt x="299" y="176"/>
                                        </a:cubicBezTo>
                                        <a:cubicBezTo>
                                          <a:pt x="298" y="174"/>
                                          <a:pt x="295" y="174"/>
                                          <a:pt x="294" y="173"/>
                                        </a:cubicBezTo>
                                        <a:cubicBezTo>
                                          <a:pt x="299" y="175"/>
                                          <a:pt x="306" y="176"/>
                                          <a:pt x="312" y="176"/>
                                        </a:cubicBezTo>
                                        <a:cubicBezTo>
                                          <a:pt x="307" y="175"/>
                                          <a:pt x="300" y="175"/>
                                          <a:pt x="296" y="172"/>
                                        </a:cubicBezTo>
                                        <a:cubicBezTo>
                                          <a:pt x="309" y="177"/>
                                          <a:pt x="322" y="171"/>
                                          <a:pt x="333" y="168"/>
                                        </a:cubicBezTo>
                                        <a:cubicBezTo>
                                          <a:pt x="323" y="169"/>
                                          <a:pt x="310" y="175"/>
                                          <a:pt x="298" y="171"/>
                                        </a:cubicBezTo>
                                        <a:cubicBezTo>
                                          <a:pt x="312" y="172"/>
                                          <a:pt x="325" y="168"/>
                                          <a:pt x="336" y="163"/>
                                        </a:cubicBezTo>
                                        <a:cubicBezTo>
                                          <a:pt x="335" y="163"/>
                                          <a:pt x="332" y="164"/>
                                          <a:pt x="332" y="165"/>
                                        </a:cubicBezTo>
                                        <a:cubicBezTo>
                                          <a:pt x="322" y="167"/>
                                          <a:pt x="313" y="171"/>
                                          <a:pt x="301" y="170"/>
                                        </a:cubicBezTo>
                                        <a:cubicBezTo>
                                          <a:pt x="301" y="169"/>
                                          <a:pt x="302" y="170"/>
                                          <a:pt x="302" y="169"/>
                                        </a:cubicBezTo>
                                        <a:cubicBezTo>
                                          <a:pt x="312" y="170"/>
                                          <a:pt x="322" y="167"/>
                                          <a:pt x="330" y="164"/>
                                        </a:cubicBezTo>
                                        <a:cubicBezTo>
                                          <a:pt x="322" y="165"/>
                                          <a:pt x="313" y="168"/>
                                          <a:pt x="304" y="168"/>
                                        </a:cubicBezTo>
                                        <a:cubicBezTo>
                                          <a:pt x="311" y="165"/>
                                          <a:pt x="322" y="166"/>
                                          <a:pt x="328" y="162"/>
                                        </a:cubicBezTo>
                                        <a:cubicBezTo>
                                          <a:pt x="324" y="163"/>
                                          <a:pt x="320" y="164"/>
                                          <a:pt x="316" y="165"/>
                                        </a:cubicBezTo>
                                        <a:cubicBezTo>
                                          <a:pt x="316" y="164"/>
                                          <a:pt x="315" y="164"/>
                                          <a:pt x="315" y="163"/>
                                        </a:cubicBezTo>
                                        <a:cubicBezTo>
                                          <a:pt x="319" y="162"/>
                                          <a:pt x="323" y="161"/>
                                          <a:pt x="327" y="160"/>
                                        </a:cubicBezTo>
                                        <a:cubicBezTo>
                                          <a:pt x="322" y="160"/>
                                          <a:pt x="316" y="162"/>
                                          <a:pt x="311" y="163"/>
                                        </a:cubicBezTo>
                                        <a:cubicBezTo>
                                          <a:pt x="313" y="160"/>
                                          <a:pt x="316" y="160"/>
                                          <a:pt x="320" y="159"/>
                                        </a:cubicBezTo>
                                        <a:cubicBezTo>
                                          <a:pt x="318" y="159"/>
                                          <a:pt x="316" y="159"/>
                                          <a:pt x="314" y="160"/>
                                        </a:cubicBezTo>
                                        <a:cubicBezTo>
                                          <a:pt x="316" y="157"/>
                                          <a:pt x="322" y="158"/>
                                          <a:pt x="324" y="156"/>
                                        </a:cubicBezTo>
                                        <a:cubicBezTo>
                                          <a:pt x="322" y="156"/>
                                          <a:pt x="319" y="157"/>
                                          <a:pt x="316" y="157"/>
                                        </a:cubicBezTo>
                                        <a:cubicBezTo>
                                          <a:pt x="319" y="154"/>
                                          <a:pt x="325" y="155"/>
                                          <a:pt x="329" y="153"/>
                                        </a:cubicBezTo>
                                        <a:cubicBezTo>
                                          <a:pt x="326" y="153"/>
                                          <a:pt x="322" y="154"/>
                                          <a:pt x="319" y="155"/>
                                        </a:cubicBezTo>
                                        <a:cubicBezTo>
                                          <a:pt x="322" y="151"/>
                                          <a:pt x="328" y="151"/>
                                          <a:pt x="332" y="150"/>
                                        </a:cubicBezTo>
                                        <a:cubicBezTo>
                                          <a:pt x="328" y="150"/>
                                          <a:pt x="325" y="151"/>
                                          <a:pt x="323" y="151"/>
                                        </a:cubicBezTo>
                                        <a:cubicBezTo>
                                          <a:pt x="324" y="148"/>
                                          <a:pt x="331" y="149"/>
                                          <a:pt x="334" y="148"/>
                                        </a:cubicBezTo>
                                        <a:cubicBezTo>
                                          <a:pt x="331" y="148"/>
                                          <a:pt x="328" y="148"/>
                                          <a:pt x="325" y="148"/>
                                        </a:cubicBezTo>
                                        <a:cubicBezTo>
                                          <a:pt x="325" y="145"/>
                                          <a:pt x="329" y="146"/>
                                          <a:pt x="332" y="146"/>
                                        </a:cubicBezTo>
                                        <a:cubicBezTo>
                                          <a:pt x="330" y="145"/>
                                          <a:pt x="329" y="146"/>
                                          <a:pt x="327" y="145"/>
                                        </a:cubicBezTo>
                                        <a:cubicBezTo>
                                          <a:pt x="336" y="143"/>
                                          <a:pt x="350" y="148"/>
                                          <a:pt x="361" y="146"/>
                                        </a:cubicBezTo>
                                        <a:close/>
                                        <a:moveTo>
                                          <a:pt x="352" y="144"/>
                                        </a:moveTo>
                                        <a:cubicBezTo>
                                          <a:pt x="354" y="142"/>
                                          <a:pt x="356" y="142"/>
                                          <a:pt x="359" y="140"/>
                                        </a:cubicBezTo>
                                        <a:cubicBezTo>
                                          <a:pt x="358" y="142"/>
                                          <a:pt x="356" y="145"/>
                                          <a:pt x="352" y="144"/>
                                        </a:cubicBezTo>
                                        <a:close/>
                                        <a:moveTo>
                                          <a:pt x="363" y="132"/>
                                        </a:moveTo>
                                        <a:cubicBezTo>
                                          <a:pt x="363" y="132"/>
                                          <a:pt x="362" y="132"/>
                                          <a:pt x="362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1"/>
                                        </a:cubicBezTo>
                                        <a:cubicBezTo>
                                          <a:pt x="363" y="131"/>
                                          <a:pt x="363" y="132"/>
                                          <a:pt x="363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2"/>
                                        </a:cubicBezTo>
                                        <a:close/>
                                        <a:moveTo>
                                          <a:pt x="339" y="130"/>
                                        </a:moveTo>
                                        <a:cubicBezTo>
                                          <a:pt x="339" y="127"/>
                                          <a:pt x="344" y="127"/>
                                          <a:pt x="346" y="125"/>
                                        </a:cubicBezTo>
                                        <a:cubicBezTo>
                                          <a:pt x="345" y="126"/>
                                          <a:pt x="341" y="126"/>
                                          <a:pt x="339" y="127"/>
                                        </a:cubicBezTo>
                                        <a:cubicBezTo>
                                          <a:pt x="340" y="126"/>
                                          <a:pt x="339" y="127"/>
                                          <a:pt x="339" y="126"/>
                                        </a:cubicBezTo>
                                        <a:cubicBezTo>
                                          <a:pt x="341" y="125"/>
                                          <a:pt x="343" y="125"/>
                                          <a:pt x="345" y="124"/>
                                        </a:cubicBezTo>
                                        <a:cubicBezTo>
                                          <a:pt x="343" y="123"/>
                                          <a:pt x="340" y="126"/>
                                          <a:pt x="338" y="125"/>
                                        </a:cubicBezTo>
                                        <a:cubicBezTo>
                                          <a:pt x="340" y="124"/>
                                          <a:pt x="342" y="123"/>
                                          <a:pt x="345" y="123"/>
                                        </a:cubicBezTo>
                                        <a:cubicBezTo>
                                          <a:pt x="345" y="124"/>
                                          <a:pt x="345" y="124"/>
                                          <a:pt x="345" y="124"/>
                                        </a:cubicBezTo>
                                        <a:cubicBezTo>
                                          <a:pt x="350" y="124"/>
                                          <a:pt x="356" y="125"/>
                                          <a:pt x="362" y="126"/>
                                        </a:cubicBezTo>
                                        <a:cubicBezTo>
                                          <a:pt x="360" y="128"/>
                                          <a:pt x="356" y="129"/>
                                          <a:pt x="353" y="131"/>
                                        </a:cubicBezTo>
                                        <a:cubicBezTo>
                                          <a:pt x="356" y="130"/>
                                          <a:pt x="360" y="129"/>
                                          <a:pt x="362" y="127"/>
                                        </a:cubicBezTo>
                                        <a:cubicBezTo>
                                          <a:pt x="363" y="127"/>
                                          <a:pt x="363" y="127"/>
                                          <a:pt x="363" y="128"/>
                                        </a:cubicBezTo>
                                        <a:cubicBezTo>
                                          <a:pt x="360" y="129"/>
                                          <a:pt x="358" y="131"/>
                                          <a:pt x="355" y="133"/>
                                        </a:cubicBezTo>
                                        <a:cubicBezTo>
                                          <a:pt x="358" y="132"/>
                                          <a:pt x="361" y="130"/>
                                          <a:pt x="363" y="129"/>
                                        </a:cubicBezTo>
                                        <a:cubicBezTo>
                                          <a:pt x="361" y="132"/>
                                          <a:pt x="357" y="133"/>
                                          <a:pt x="354" y="136"/>
                                        </a:cubicBezTo>
                                        <a:cubicBezTo>
                                          <a:pt x="357" y="135"/>
                                          <a:pt x="360" y="132"/>
                                          <a:pt x="363" y="130"/>
                                        </a:cubicBezTo>
                                        <a:cubicBezTo>
                                          <a:pt x="363" y="131"/>
                                          <a:pt x="363" y="131"/>
                                          <a:pt x="363" y="132"/>
                                        </a:cubicBezTo>
                                        <a:cubicBezTo>
                                          <a:pt x="360" y="134"/>
                                          <a:pt x="356" y="136"/>
                                          <a:pt x="353" y="138"/>
                                        </a:cubicBezTo>
                                        <a:cubicBezTo>
                                          <a:pt x="357" y="137"/>
                                          <a:pt x="359" y="134"/>
                                          <a:pt x="362" y="134"/>
                                        </a:cubicBezTo>
                                        <a:cubicBezTo>
                                          <a:pt x="361" y="135"/>
                                          <a:pt x="360" y="136"/>
                                          <a:pt x="358" y="137"/>
                                        </a:cubicBezTo>
                                        <a:cubicBezTo>
                                          <a:pt x="359" y="137"/>
                                          <a:pt x="361" y="136"/>
                                          <a:pt x="361" y="136"/>
                                        </a:cubicBezTo>
                                        <a:cubicBezTo>
                                          <a:pt x="361" y="137"/>
                                          <a:pt x="360" y="138"/>
                                          <a:pt x="360" y="139"/>
                                        </a:cubicBezTo>
                                        <a:cubicBezTo>
                                          <a:pt x="356" y="141"/>
                                          <a:pt x="352" y="144"/>
                                          <a:pt x="348" y="144"/>
                                        </a:cubicBezTo>
                                        <a:cubicBezTo>
                                          <a:pt x="352" y="142"/>
                                          <a:pt x="356" y="140"/>
                                          <a:pt x="360" y="138"/>
                                        </a:cubicBezTo>
                                        <a:cubicBezTo>
                                          <a:pt x="360" y="138"/>
                                          <a:pt x="360" y="138"/>
                                          <a:pt x="360" y="138"/>
                                        </a:cubicBezTo>
                                        <a:cubicBezTo>
                                          <a:pt x="354" y="140"/>
                                          <a:pt x="349" y="144"/>
                                          <a:pt x="342" y="143"/>
                                        </a:cubicBezTo>
                                        <a:cubicBezTo>
                                          <a:pt x="346" y="142"/>
                                          <a:pt x="351" y="141"/>
                                          <a:pt x="355" y="138"/>
                                        </a:cubicBezTo>
                                        <a:cubicBezTo>
                                          <a:pt x="350" y="140"/>
                                          <a:pt x="344" y="144"/>
                                          <a:pt x="338" y="143"/>
                                        </a:cubicBezTo>
                                        <a:cubicBezTo>
                                          <a:pt x="342" y="142"/>
                                          <a:pt x="345" y="141"/>
                                          <a:pt x="349" y="140"/>
                                        </a:cubicBezTo>
                                        <a:cubicBezTo>
                                          <a:pt x="344" y="140"/>
                                          <a:pt x="339" y="142"/>
                                          <a:pt x="335" y="142"/>
                                        </a:cubicBezTo>
                                        <a:cubicBezTo>
                                          <a:pt x="338" y="141"/>
                                          <a:pt x="342" y="140"/>
                                          <a:pt x="346" y="139"/>
                                        </a:cubicBezTo>
                                        <a:cubicBezTo>
                                          <a:pt x="341" y="140"/>
                                          <a:pt x="336" y="141"/>
                                          <a:pt x="331" y="142"/>
                                        </a:cubicBezTo>
                                        <a:cubicBezTo>
                                          <a:pt x="336" y="140"/>
                                          <a:pt x="340" y="139"/>
                                          <a:pt x="345" y="137"/>
                                        </a:cubicBezTo>
                                        <a:cubicBezTo>
                                          <a:pt x="340" y="138"/>
                                          <a:pt x="336" y="140"/>
                                          <a:pt x="330" y="140"/>
                                        </a:cubicBezTo>
                                        <a:cubicBezTo>
                                          <a:pt x="336" y="138"/>
                                          <a:pt x="342" y="137"/>
                                          <a:pt x="347" y="133"/>
                                        </a:cubicBezTo>
                                        <a:cubicBezTo>
                                          <a:pt x="342" y="135"/>
                                          <a:pt x="337" y="137"/>
                                          <a:pt x="332" y="139"/>
                                        </a:cubicBezTo>
                                        <a:cubicBezTo>
                                          <a:pt x="336" y="136"/>
                                          <a:pt x="341" y="135"/>
                                          <a:pt x="346" y="132"/>
                                        </a:cubicBezTo>
                                        <a:cubicBezTo>
                                          <a:pt x="342" y="133"/>
                                          <a:pt x="338" y="135"/>
                                          <a:pt x="333" y="136"/>
                                        </a:cubicBezTo>
                                        <a:cubicBezTo>
                                          <a:pt x="338" y="132"/>
                                          <a:pt x="345" y="130"/>
                                          <a:pt x="351" y="127"/>
                                        </a:cubicBezTo>
                                        <a:cubicBezTo>
                                          <a:pt x="351" y="127"/>
                                          <a:pt x="351" y="127"/>
                                          <a:pt x="351" y="127"/>
                                        </a:cubicBezTo>
                                        <a:cubicBezTo>
                                          <a:pt x="346" y="128"/>
                                          <a:pt x="341" y="131"/>
                                          <a:pt x="336" y="133"/>
                                        </a:cubicBezTo>
                                        <a:cubicBezTo>
                                          <a:pt x="339" y="129"/>
                                          <a:pt x="345" y="129"/>
                                          <a:pt x="349" y="126"/>
                                        </a:cubicBezTo>
                                        <a:cubicBezTo>
                                          <a:pt x="346" y="127"/>
                                          <a:pt x="342" y="128"/>
                                          <a:pt x="339" y="130"/>
                                        </a:cubicBezTo>
                                        <a:close/>
                                        <a:moveTo>
                                          <a:pt x="327" y="123"/>
                                        </a:moveTo>
                                        <a:cubicBezTo>
                                          <a:pt x="319" y="123"/>
                                          <a:pt x="312" y="124"/>
                                          <a:pt x="305" y="127"/>
                                        </a:cubicBezTo>
                                        <a:cubicBezTo>
                                          <a:pt x="313" y="126"/>
                                          <a:pt x="322" y="123"/>
                                          <a:pt x="330" y="123"/>
                                        </a:cubicBezTo>
                                        <a:cubicBezTo>
                                          <a:pt x="325" y="124"/>
                                          <a:pt x="318" y="126"/>
                                          <a:pt x="314" y="127"/>
                                        </a:cubicBezTo>
                                        <a:cubicBezTo>
                                          <a:pt x="321" y="127"/>
                                          <a:pt x="328" y="122"/>
                                          <a:pt x="333" y="125"/>
                                        </a:cubicBezTo>
                                        <a:cubicBezTo>
                                          <a:pt x="330" y="126"/>
                                          <a:pt x="326" y="126"/>
                                          <a:pt x="322" y="128"/>
                                        </a:cubicBezTo>
                                        <a:cubicBezTo>
                                          <a:pt x="327" y="128"/>
                                          <a:pt x="331" y="126"/>
                                          <a:pt x="336" y="126"/>
                                        </a:cubicBezTo>
                                        <a:cubicBezTo>
                                          <a:pt x="329" y="129"/>
                                          <a:pt x="322" y="131"/>
                                          <a:pt x="315" y="133"/>
                                        </a:cubicBezTo>
                                        <a:cubicBezTo>
                                          <a:pt x="322" y="132"/>
                                          <a:pt x="327" y="130"/>
                                          <a:pt x="333" y="128"/>
                                        </a:cubicBezTo>
                                        <a:cubicBezTo>
                                          <a:pt x="325" y="133"/>
                                          <a:pt x="314" y="137"/>
                                          <a:pt x="303" y="138"/>
                                        </a:cubicBezTo>
                                        <a:cubicBezTo>
                                          <a:pt x="312" y="139"/>
                                          <a:pt x="324" y="134"/>
                                          <a:pt x="332" y="131"/>
                                        </a:cubicBezTo>
                                        <a:cubicBezTo>
                                          <a:pt x="326" y="135"/>
                                          <a:pt x="319" y="138"/>
                                          <a:pt x="312" y="140"/>
                                        </a:cubicBezTo>
                                        <a:cubicBezTo>
                                          <a:pt x="317" y="139"/>
                                          <a:pt x="322" y="137"/>
                                          <a:pt x="326" y="135"/>
                                        </a:cubicBezTo>
                                        <a:cubicBezTo>
                                          <a:pt x="324" y="138"/>
                                          <a:pt x="319" y="141"/>
                                          <a:pt x="316" y="142"/>
                                        </a:cubicBezTo>
                                        <a:cubicBezTo>
                                          <a:pt x="322" y="141"/>
                                          <a:pt x="327" y="136"/>
                                          <a:pt x="333" y="133"/>
                                        </a:cubicBezTo>
                                        <a:cubicBezTo>
                                          <a:pt x="328" y="137"/>
                                          <a:pt x="321" y="140"/>
                                          <a:pt x="316" y="144"/>
                                        </a:cubicBezTo>
                                        <a:cubicBezTo>
                                          <a:pt x="321" y="142"/>
                                          <a:pt x="326" y="139"/>
                                          <a:pt x="330" y="136"/>
                                        </a:cubicBezTo>
                                        <a:cubicBezTo>
                                          <a:pt x="326" y="141"/>
                                          <a:pt x="320" y="144"/>
                                          <a:pt x="314" y="146"/>
                                        </a:cubicBezTo>
                                        <a:cubicBezTo>
                                          <a:pt x="320" y="146"/>
                                          <a:pt x="325" y="142"/>
                                          <a:pt x="329" y="139"/>
                                        </a:cubicBezTo>
                                        <a:cubicBezTo>
                                          <a:pt x="325" y="145"/>
                                          <a:pt x="317" y="148"/>
                                          <a:pt x="310" y="151"/>
                                        </a:cubicBezTo>
                                        <a:cubicBezTo>
                                          <a:pt x="316" y="150"/>
                                          <a:pt x="321" y="146"/>
                                          <a:pt x="326" y="144"/>
                                        </a:cubicBezTo>
                                        <a:cubicBezTo>
                                          <a:pt x="319" y="151"/>
                                          <a:pt x="308" y="155"/>
                                          <a:pt x="297" y="157"/>
                                        </a:cubicBezTo>
                                        <a:cubicBezTo>
                                          <a:pt x="302" y="155"/>
                                          <a:pt x="308" y="154"/>
                                          <a:pt x="312" y="151"/>
                                        </a:cubicBezTo>
                                        <a:cubicBezTo>
                                          <a:pt x="307" y="153"/>
                                          <a:pt x="301" y="155"/>
                                          <a:pt x="295" y="155"/>
                                        </a:cubicBezTo>
                                        <a:cubicBezTo>
                                          <a:pt x="299" y="154"/>
                                          <a:pt x="304" y="153"/>
                                          <a:pt x="308" y="151"/>
                                        </a:cubicBezTo>
                                        <a:cubicBezTo>
                                          <a:pt x="304" y="151"/>
                                          <a:pt x="297" y="154"/>
                                          <a:pt x="293" y="153"/>
                                        </a:cubicBezTo>
                                        <a:cubicBezTo>
                                          <a:pt x="299" y="153"/>
                                          <a:pt x="305" y="151"/>
                                          <a:pt x="309" y="149"/>
                                        </a:cubicBezTo>
                                        <a:cubicBezTo>
                                          <a:pt x="304" y="150"/>
                                          <a:pt x="297" y="153"/>
                                          <a:pt x="291" y="153"/>
                                        </a:cubicBezTo>
                                        <a:cubicBezTo>
                                          <a:pt x="299" y="151"/>
                                          <a:pt x="307" y="148"/>
                                          <a:pt x="313" y="144"/>
                                        </a:cubicBezTo>
                                        <a:cubicBezTo>
                                          <a:pt x="305" y="146"/>
                                          <a:pt x="298" y="152"/>
                                          <a:pt x="289" y="151"/>
                                        </a:cubicBezTo>
                                        <a:cubicBezTo>
                                          <a:pt x="297" y="148"/>
                                          <a:pt x="306" y="147"/>
                                          <a:pt x="314" y="143"/>
                                        </a:cubicBezTo>
                                        <a:cubicBezTo>
                                          <a:pt x="305" y="145"/>
                                          <a:pt x="294" y="150"/>
                                          <a:pt x="285" y="149"/>
                                        </a:cubicBezTo>
                                        <a:cubicBezTo>
                                          <a:pt x="295" y="147"/>
                                          <a:pt x="304" y="144"/>
                                          <a:pt x="311" y="139"/>
                                        </a:cubicBezTo>
                                        <a:cubicBezTo>
                                          <a:pt x="303" y="143"/>
                                          <a:pt x="293" y="148"/>
                                          <a:pt x="282" y="148"/>
                                        </a:cubicBezTo>
                                        <a:cubicBezTo>
                                          <a:pt x="290" y="145"/>
                                          <a:pt x="297" y="142"/>
                                          <a:pt x="305" y="140"/>
                                        </a:cubicBezTo>
                                        <a:cubicBezTo>
                                          <a:pt x="294" y="141"/>
                                          <a:pt x="284" y="149"/>
                                          <a:pt x="272" y="146"/>
                                        </a:cubicBezTo>
                                        <a:cubicBezTo>
                                          <a:pt x="284" y="145"/>
                                          <a:pt x="294" y="140"/>
                                          <a:pt x="305" y="136"/>
                                        </a:cubicBezTo>
                                        <a:cubicBezTo>
                                          <a:pt x="293" y="138"/>
                                          <a:pt x="285" y="145"/>
                                          <a:pt x="272" y="145"/>
                                        </a:cubicBezTo>
                                        <a:cubicBezTo>
                                          <a:pt x="283" y="142"/>
                                          <a:pt x="293" y="138"/>
                                          <a:pt x="303" y="135"/>
                                        </a:cubicBezTo>
                                        <a:cubicBezTo>
                                          <a:pt x="296" y="136"/>
                                          <a:pt x="289" y="139"/>
                                          <a:pt x="283" y="141"/>
                                        </a:cubicBezTo>
                                        <a:cubicBezTo>
                                          <a:pt x="283" y="141"/>
                                          <a:pt x="283" y="141"/>
                                          <a:pt x="283" y="141"/>
                                        </a:cubicBezTo>
                                        <a:cubicBezTo>
                                          <a:pt x="278" y="143"/>
                                          <a:pt x="272" y="144"/>
                                          <a:pt x="267" y="145"/>
                                        </a:cubicBezTo>
                                        <a:cubicBezTo>
                                          <a:pt x="282" y="138"/>
                                          <a:pt x="300" y="133"/>
                                          <a:pt x="317" y="129"/>
                                        </a:cubicBezTo>
                                        <a:cubicBezTo>
                                          <a:pt x="300" y="131"/>
                                          <a:pt x="285" y="138"/>
                                          <a:pt x="268" y="142"/>
                                        </a:cubicBezTo>
                                        <a:cubicBezTo>
                                          <a:pt x="275" y="138"/>
                                          <a:pt x="284" y="137"/>
                                          <a:pt x="290" y="133"/>
                                        </a:cubicBezTo>
                                        <a:cubicBezTo>
                                          <a:pt x="283" y="135"/>
                                          <a:pt x="275" y="138"/>
                                          <a:pt x="269" y="140"/>
                                        </a:cubicBezTo>
                                        <a:cubicBezTo>
                                          <a:pt x="277" y="134"/>
                                          <a:pt x="289" y="132"/>
                                          <a:pt x="298" y="127"/>
                                        </a:cubicBezTo>
                                        <a:cubicBezTo>
                                          <a:pt x="288" y="130"/>
                                          <a:pt x="278" y="134"/>
                                          <a:pt x="270" y="138"/>
                                        </a:cubicBezTo>
                                        <a:cubicBezTo>
                                          <a:pt x="275" y="133"/>
                                          <a:pt x="284" y="132"/>
                                          <a:pt x="290" y="128"/>
                                        </a:cubicBezTo>
                                        <a:cubicBezTo>
                                          <a:pt x="284" y="129"/>
                                          <a:pt x="277" y="133"/>
                                          <a:pt x="271" y="135"/>
                                        </a:cubicBezTo>
                                        <a:cubicBezTo>
                                          <a:pt x="276" y="131"/>
                                          <a:pt x="283" y="128"/>
                                          <a:pt x="291" y="126"/>
                                        </a:cubicBezTo>
                                        <a:cubicBezTo>
                                          <a:pt x="284" y="126"/>
                                          <a:pt x="279" y="130"/>
                                          <a:pt x="273" y="132"/>
                                        </a:cubicBezTo>
                                        <a:cubicBezTo>
                                          <a:pt x="277" y="126"/>
                                          <a:pt x="286" y="125"/>
                                          <a:pt x="294" y="123"/>
                                        </a:cubicBezTo>
                                        <a:cubicBezTo>
                                          <a:pt x="288" y="123"/>
                                          <a:pt x="281" y="125"/>
                                          <a:pt x="276" y="127"/>
                                        </a:cubicBezTo>
                                        <a:cubicBezTo>
                                          <a:pt x="282" y="123"/>
                                          <a:pt x="291" y="121"/>
                                          <a:pt x="298" y="121"/>
                                        </a:cubicBezTo>
                                        <a:cubicBezTo>
                                          <a:pt x="297" y="122"/>
                                          <a:pt x="295" y="122"/>
                                          <a:pt x="294" y="123"/>
                                        </a:cubicBezTo>
                                        <a:cubicBezTo>
                                          <a:pt x="297" y="123"/>
                                          <a:pt x="301" y="121"/>
                                          <a:pt x="304" y="121"/>
                                        </a:cubicBezTo>
                                        <a:cubicBezTo>
                                          <a:pt x="302" y="123"/>
                                          <a:pt x="298" y="123"/>
                                          <a:pt x="296" y="124"/>
                                        </a:cubicBezTo>
                                        <a:cubicBezTo>
                                          <a:pt x="301" y="124"/>
                                          <a:pt x="305" y="121"/>
                                          <a:pt x="311" y="123"/>
                                        </a:cubicBezTo>
                                        <a:cubicBezTo>
                                          <a:pt x="308" y="124"/>
                                          <a:pt x="305" y="124"/>
                                          <a:pt x="302" y="125"/>
                                        </a:cubicBezTo>
                                        <a:cubicBezTo>
                                          <a:pt x="311" y="124"/>
                                          <a:pt x="320" y="122"/>
                                          <a:pt x="327" y="123"/>
                                        </a:cubicBezTo>
                                        <a:close/>
                                        <a:moveTo>
                                          <a:pt x="318" y="121"/>
                                        </a:moveTo>
                                        <a:cubicBezTo>
                                          <a:pt x="317" y="121"/>
                                          <a:pt x="316" y="121"/>
                                          <a:pt x="314" y="120"/>
                                        </a:cubicBezTo>
                                        <a:cubicBezTo>
                                          <a:pt x="318" y="119"/>
                                          <a:pt x="321" y="116"/>
                                          <a:pt x="324" y="114"/>
                                        </a:cubicBezTo>
                                        <a:cubicBezTo>
                                          <a:pt x="323" y="116"/>
                                          <a:pt x="320" y="118"/>
                                          <a:pt x="318" y="121"/>
                                        </a:cubicBezTo>
                                        <a:close/>
                                        <a:moveTo>
                                          <a:pt x="311" y="120"/>
                                        </a:moveTo>
                                        <a:cubicBezTo>
                                          <a:pt x="318" y="117"/>
                                          <a:pt x="324" y="112"/>
                                          <a:pt x="329" y="106"/>
                                        </a:cubicBezTo>
                                        <a:cubicBezTo>
                                          <a:pt x="325" y="112"/>
                                          <a:pt x="320" y="120"/>
                                          <a:pt x="311" y="120"/>
                                        </a:cubicBezTo>
                                        <a:close/>
                                        <a:moveTo>
                                          <a:pt x="333" y="84"/>
                                        </a:moveTo>
                                        <a:cubicBezTo>
                                          <a:pt x="327" y="88"/>
                                          <a:pt x="320" y="91"/>
                                          <a:pt x="313" y="94"/>
                                        </a:cubicBezTo>
                                        <a:cubicBezTo>
                                          <a:pt x="321" y="92"/>
                                          <a:pt x="327" y="88"/>
                                          <a:pt x="333" y="85"/>
                                        </a:cubicBezTo>
                                        <a:cubicBezTo>
                                          <a:pt x="327" y="90"/>
                                          <a:pt x="319" y="93"/>
                                          <a:pt x="313" y="98"/>
                                        </a:cubicBezTo>
                                        <a:cubicBezTo>
                                          <a:pt x="320" y="95"/>
                                          <a:pt x="326" y="91"/>
                                          <a:pt x="332" y="87"/>
                                        </a:cubicBezTo>
                                        <a:cubicBezTo>
                                          <a:pt x="329" y="91"/>
                                          <a:pt x="323" y="94"/>
                                          <a:pt x="318" y="97"/>
                                        </a:cubicBezTo>
                                        <a:cubicBezTo>
                                          <a:pt x="323" y="96"/>
                                          <a:pt x="328" y="92"/>
                                          <a:pt x="332" y="90"/>
                                        </a:cubicBezTo>
                                        <a:cubicBezTo>
                                          <a:pt x="327" y="95"/>
                                          <a:pt x="321" y="99"/>
                                          <a:pt x="316" y="103"/>
                                        </a:cubicBezTo>
                                        <a:cubicBezTo>
                                          <a:pt x="322" y="100"/>
                                          <a:pt x="329" y="95"/>
                                          <a:pt x="334" y="89"/>
                                        </a:cubicBezTo>
                                        <a:cubicBezTo>
                                          <a:pt x="330" y="98"/>
                                          <a:pt x="321" y="104"/>
                                          <a:pt x="312" y="109"/>
                                        </a:cubicBezTo>
                                        <a:cubicBezTo>
                                          <a:pt x="320" y="107"/>
                                          <a:pt x="326" y="101"/>
                                          <a:pt x="331" y="96"/>
                                        </a:cubicBezTo>
                                        <a:cubicBezTo>
                                          <a:pt x="325" y="104"/>
                                          <a:pt x="317" y="110"/>
                                          <a:pt x="307" y="115"/>
                                        </a:cubicBezTo>
                                        <a:cubicBezTo>
                                          <a:pt x="317" y="111"/>
                                          <a:pt x="325" y="105"/>
                                          <a:pt x="331" y="97"/>
                                        </a:cubicBezTo>
                                        <a:cubicBezTo>
                                          <a:pt x="328" y="106"/>
                                          <a:pt x="319" y="111"/>
                                          <a:pt x="311" y="116"/>
                                        </a:cubicBezTo>
                                        <a:cubicBezTo>
                                          <a:pt x="319" y="112"/>
                                          <a:pt x="327" y="107"/>
                                          <a:pt x="331" y="99"/>
                                        </a:cubicBezTo>
                                        <a:cubicBezTo>
                                          <a:pt x="326" y="109"/>
                                          <a:pt x="316" y="122"/>
                                          <a:pt x="303" y="119"/>
                                        </a:cubicBezTo>
                                        <a:cubicBezTo>
                                          <a:pt x="304" y="118"/>
                                          <a:pt x="306" y="118"/>
                                          <a:pt x="306" y="117"/>
                                        </a:cubicBezTo>
                                        <a:cubicBezTo>
                                          <a:pt x="304" y="117"/>
                                          <a:pt x="301" y="119"/>
                                          <a:pt x="298" y="119"/>
                                        </a:cubicBezTo>
                                        <a:cubicBezTo>
                                          <a:pt x="301" y="118"/>
                                          <a:pt x="305" y="116"/>
                                          <a:pt x="308" y="114"/>
                                        </a:cubicBezTo>
                                        <a:cubicBezTo>
                                          <a:pt x="304" y="116"/>
                                          <a:pt x="300" y="118"/>
                                          <a:pt x="295" y="119"/>
                                        </a:cubicBezTo>
                                        <a:cubicBezTo>
                                          <a:pt x="300" y="117"/>
                                          <a:pt x="305" y="114"/>
                                          <a:pt x="309" y="111"/>
                                        </a:cubicBezTo>
                                        <a:cubicBezTo>
                                          <a:pt x="302" y="113"/>
                                          <a:pt x="298" y="118"/>
                                          <a:pt x="289" y="119"/>
                                        </a:cubicBezTo>
                                        <a:cubicBezTo>
                                          <a:pt x="294" y="117"/>
                                          <a:pt x="298" y="115"/>
                                          <a:pt x="302" y="113"/>
                                        </a:cubicBezTo>
                                        <a:cubicBezTo>
                                          <a:pt x="297" y="114"/>
                                          <a:pt x="293" y="117"/>
                                          <a:pt x="287" y="118"/>
                                        </a:cubicBezTo>
                                        <a:cubicBezTo>
                                          <a:pt x="295" y="115"/>
                                          <a:pt x="301" y="111"/>
                                          <a:pt x="308" y="106"/>
                                        </a:cubicBezTo>
                                        <a:cubicBezTo>
                                          <a:pt x="300" y="110"/>
                                          <a:pt x="294" y="115"/>
                                          <a:pt x="285" y="117"/>
                                        </a:cubicBezTo>
                                        <a:cubicBezTo>
                                          <a:pt x="291" y="114"/>
                                          <a:pt x="296" y="111"/>
                                          <a:pt x="301" y="107"/>
                                        </a:cubicBezTo>
                                        <a:cubicBezTo>
                                          <a:pt x="295" y="110"/>
                                          <a:pt x="290" y="114"/>
                                          <a:pt x="283" y="117"/>
                                        </a:cubicBezTo>
                                        <a:cubicBezTo>
                                          <a:pt x="289" y="111"/>
                                          <a:pt x="298" y="107"/>
                                          <a:pt x="304" y="102"/>
                                        </a:cubicBezTo>
                                        <a:cubicBezTo>
                                          <a:pt x="298" y="105"/>
                                          <a:pt x="292" y="110"/>
                                          <a:pt x="286" y="113"/>
                                        </a:cubicBezTo>
                                        <a:cubicBezTo>
                                          <a:pt x="293" y="108"/>
                                          <a:pt x="301" y="103"/>
                                          <a:pt x="309" y="97"/>
                                        </a:cubicBezTo>
                                        <a:cubicBezTo>
                                          <a:pt x="305" y="99"/>
                                          <a:pt x="302" y="101"/>
                                          <a:pt x="299" y="103"/>
                                        </a:cubicBezTo>
                                        <a:cubicBezTo>
                                          <a:pt x="298" y="103"/>
                                          <a:pt x="299" y="104"/>
                                          <a:pt x="299" y="104"/>
                                        </a:cubicBezTo>
                                        <a:cubicBezTo>
                                          <a:pt x="294" y="106"/>
                                          <a:pt x="290" y="110"/>
                                          <a:pt x="285" y="112"/>
                                        </a:cubicBezTo>
                                        <a:cubicBezTo>
                                          <a:pt x="291" y="106"/>
                                          <a:pt x="299" y="101"/>
                                          <a:pt x="307" y="97"/>
                                        </a:cubicBezTo>
                                        <a:cubicBezTo>
                                          <a:pt x="299" y="100"/>
                                          <a:pt x="293" y="105"/>
                                          <a:pt x="286" y="109"/>
                                        </a:cubicBezTo>
                                        <a:cubicBezTo>
                                          <a:pt x="295" y="101"/>
                                          <a:pt x="305" y="94"/>
                                          <a:pt x="317" y="88"/>
                                        </a:cubicBezTo>
                                        <a:cubicBezTo>
                                          <a:pt x="305" y="93"/>
                                          <a:pt x="296" y="100"/>
                                          <a:pt x="287" y="107"/>
                                        </a:cubicBezTo>
                                        <a:cubicBezTo>
                                          <a:pt x="293" y="97"/>
                                          <a:pt x="304" y="92"/>
                                          <a:pt x="316" y="87"/>
                                        </a:cubicBezTo>
                                        <a:cubicBezTo>
                                          <a:pt x="305" y="89"/>
                                          <a:pt x="295" y="97"/>
                                          <a:pt x="288" y="103"/>
                                        </a:cubicBezTo>
                                        <a:cubicBezTo>
                                          <a:pt x="292" y="95"/>
                                          <a:pt x="303" y="90"/>
                                          <a:pt x="312" y="87"/>
                                        </a:cubicBezTo>
                                        <a:cubicBezTo>
                                          <a:pt x="302" y="89"/>
                                          <a:pt x="294" y="94"/>
                                          <a:pt x="288" y="101"/>
                                        </a:cubicBezTo>
                                        <a:cubicBezTo>
                                          <a:pt x="295" y="86"/>
                                          <a:pt x="312" y="81"/>
                                          <a:pt x="333" y="84"/>
                                        </a:cubicBezTo>
                                        <a:close/>
                                        <a:moveTo>
                                          <a:pt x="299" y="81"/>
                                        </a:moveTo>
                                        <a:cubicBezTo>
                                          <a:pt x="304" y="77"/>
                                          <a:pt x="309" y="72"/>
                                          <a:pt x="313" y="68"/>
                                        </a:cubicBezTo>
                                        <a:cubicBezTo>
                                          <a:pt x="310" y="72"/>
                                          <a:pt x="305" y="78"/>
                                          <a:pt x="299" y="81"/>
                                        </a:cubicBezTo>
                                        <a:close/>
                                        <a:moveTo>
                                          <a:pt x="293" y="82"/>
                                        </a:moveTo>
                                        <a:cubicBezTo>
                                          <a:pt x="296" y="80"/>
                                          <a:pt x="301" y="79"/>
                                          <a:pt x="302" y="76"/>
                                        </a:cubicBezTo>
                                        <a:cubicBezTo>
                                          <a:pt x="307" y="73"/>
                                          <a:pt x="310" y="68"/>
                                          <a:pt x="314" y="64"/>
                                        </a:cubicBezTo>
                                        <a:cubicBezTo>
                                          <a:pt x="310" y="72"/>
                                          <a:pt x="302" y="78"/>
                                          <a:pt x="293" y="82"/>
                                        </a:cubicBezTo>
                                        <a:close/>
                                        <a:moveTo>
                                          <a:pt x="292" y="81"/>
                                        </a:moveTo>
                                        <a:cubicBezTo>
                                          <a:pt x="300" y="75"/>
                                          <a:pt x="310" y="68"/>
                                          <a:pt x="315" y="60"/>
                                        </a:cubicBezTo>
                                        <a:cubicBezTo>
                                          <a:pt x="311" y="70"/>
                                          <a:pt x="301" y="76"/>
                                          <a:pt x="292" y="81"/>
                                        </a:cubicBezTo>
                                        <a:close/>
                                        <a:moveTo>
                                          <a:pt x="278" y="64"/>
                                        </a:moveTo>
                                        <a:cubicBezTo>
                                          <a:pt x="277" y="64"/>
                                          <a:pt x="277" y="64"/>
                                          <a:pt x="276" y="65"/>
                                        </a:cubicBezTo>
                                        <a:cubicBezTo>
                                          <a:pt x="276" y="64"/>
                                          <a:pt x="277" y="64"/>
                                          <a:pt x="278" y="64"/>
                                        </a:cubicBezTo>
                                        <a:close/>
                                        <a:moveTo>
                                          <a:pt x="283" y="62"/>
                                        </a:moveTo>
                                        <a:cubicBezTo>
                                          <a:pt x="281" y="62"/>
                                          <a:pt x="280" y="64"/>
                                          <a:pt x="278" y="64"/>
                                        </a:cubicBezTo>
                                        <a:cubicBezTo>
                                          <a:pt x="282" y="61"/>
                                          <a:pt x="287" y="60"/>
                                          <a:pt x="291" y="60"/>
                                        </a:cubicBezTo>
                                        <a:cubicBezTo>
                                          <a:pt x="291" y="60"/>
                                          <a:pt x="290" y="61"/>
                                          <a:pt x="289" y="61"/>
                                        </a:cubicBezTo>
                                        <a:cubicBezTo>
                                          <a:pt x="291" y="62"/>
                                          <a:pt x="292" y="60"/>
                                          <a:pt x="293" y="60"/>
                                        </a:cubicBezTo>
                                        <a:cubicBezTo>
                                          <a:pt x="294" y="60"/>
                                          <a:pt x="293" y="60"/>
                                          <a:pt x="293" y="60"/>
                                        </a:cubicBezTo>
                                        <a:cubicBezTo>
                                          <a:pt x="294" y="59"/>
                                          <a:pt x="295" y="59"/>
                                          <a:pt x="296" y="59"/>
                                        </a:cubicBezTo>
                                        <a:cubicBezTo>
                                          <a:pt x="294" y="60"/>
                                          <a:pt x="293" y="61"/>
                                          <a:pt x="292" y="62"/>
                                        </a:cubicBezTo>
                                        <a:cubicBezTo>
                                          <a:pt x="294" y="62"/>
                                          <a:pt x="295" y="61"/>
                                          <a:pt x="297" y="60"/>
                                        </a:cubicBezTo>
                                        <a:cubicBezTo>
                                          <a:pt x="297" y="59"/>
                                          <a:pt x="297" y="59"/>
                                          <a:pt x="297" y="59"/>
                                        </a:cubicBezTo>
                                        <a:cubicBezTo>
                                          <a:pt x="298" y="59"/>
                                          <a:pt x="299" y="58"/>
                                          <a:pt x="300" y="58"/>
                                        </a:cubicBezTo>
                                        <a:cubicBezTo>
                                          <a:pt x="298" y="60"/>
                                          <a:pt x="296" y="61"/>
                                          <a:pt x="295" y="63"/>
                                        </a:cubicBezTo>
                                        <a:cubicBezTo>
                                          <a:pt x="296" y="62"/>
                                          <a:pt x="299" y="60"/>
                                          <a:pt x="300" y="58"/>
                                        </a:cubicBezTo>
                                        <a:cubicBezTo>
                                          <a:pt x="301" y="59"/>
                                          <a:pt x="302" y="58"/>
                                          <a:pt x="302" y="57"/>
                                        </a:cubicBezTo>
                                        <a:cubicBezTo>
                                          <a:pt x="304" y="57"/>
                                          <a:pt x="305" y="56"/>
                                          <a:pt x="308" y="55"/>
                                        </a:cubicBezTo>
                                        <a:cubicBezTo>
                                          <a:pt x="304" y="59"/>
                                          <a:pt x="299" y="62"/>
                                          <a:pt x="294" y="64"/>
                                        </a:cubicBezTo>
                                        <a:cubicBezTo>
                                          <a:pt x="301" y="62"/>
                                          <a:pt x="304" y="57"/>
                                          <a:pt x="312" y="54"/>
                                        </a:cubicBezTo>
                                        <a:cubicBezTo>
                                          <a:pt x="308" y="58"/>
                                          <a:pt x="304" y="61"/>
                                          <a:pt x="300" y="64"/>
                                        </a:cubicBezTo>
                                        <a:cubicBezTo>
                                          <a:pt x="301" y="64"/>
                                          <a:pt x="302" y="63"/>
                                          <a:pt x="303" y="63"/>
                                        </a:cubicBezTo>
                                        <a:cubicBezTo>
                                          <a:pt x="307" y="60"/>
                                          <a:pt x="310" y="57"/>
                                          <a:pt x="314" y="54"/>
                                        </a:cubicBezTo>
                                        <a:cubicBezTo>
                                          <a:pt x="310" y="59"/>
                                          <a:pt x="305" y="64"/>
                                          <a:pt x="300" y="68"/>
                                        </a:cubicBezTo>
                                        <a:cubicBezTo>
                                          <a:pt x="305" y="65"/>
                                          <a:pt x="310" y="60"/>
                                          <a:pt x="315" y="55"/>
                                        </a:cubicBezTo>
                                        <a:cubicBezTo>
                                          <a:pt x="312" y="61"/>
                                          <a:pt x="306" y="65"/>
                                          <a:pt x="302" y="70"/>
                                        </a:cubicBezTo>
                                        <a:cubicBezTo>
                                          <a:pt x="305" y="69"/>
                                          <a:pt x="308" y="66"/>
                                          <a:pt x="310" y="63"/>
                                        </a:cubicBezTo>
                                        <a:cubicBezTo>
                                          <a:pt x="312" y="61"/>
                                          <a:pt x="313" y="59"/>
                                          <a:pt x="315" y="57"/>
                                        </a:cubicBezTo>
                                        <a:cubicBezTo>
                                          <a:pt x="312" y="65"/>
                                          <a:pt x="304" y="72"/>
                                          <a:pt x="296" y="77"/>
                                        </a:cubicBezTo>
                                        <a:cubicBezTo>
                                          <a:pt x="296" y="77"/>
                                          <a:pt x="296" y="77"/>
                                          <a:pt x="296" y="77"/>
                                        </a:cubicBezTo>
                                        <a:cubicBezTo>
                                          <a:pt x="296" y="76"/>
                                          <a:pt x="297" y="76"/>
                                          <a:pt x="298" y="75"/>
                                        </a:cubicBezTo>
                                        <a:cubicBezTo>
                                          <a:pt x="294" y="76"/>
                                          <a:pt x="291" y="78"/>
                                          <a:pt x="288" y="79"/>
                                        </a:cubicBezTo>
                                        <a:cubicBezTo>
                                          <a:pt x="291" y="77"/>
                                          <a:pt x="295" y="76"/>
                                          <a:pt x="297" y="74"/>
                                        </a:cubicBezTo>
                                        <a:cubicBezTo>
                                          <a:pt x="298" y="74"/>
                                          <a:pt x="298" y="74"/>
                                          <a:pt x="299" y="73"/>
                                        </a:cubicBezTo>
                                        <a:cubicBezTo>
                                          <a:pt x="295" y="75"/>
                                          <a:pt x="290" y="77"/>
                                          <a:pt x="286" y="78"/>
                                        </a:cubicBezTo>
                                        <a:cubicBezTo>
                                          <a:pt x="289" y="76"/>
                                          <a:pt x="293" y="74"/>
                                          <a:pt x="296" y="72"/>
                                        </a:cubicBezTo>
                                        <a:cubicBezTo>
                                          <a:pt x="292" y="74"/>
                                          <a:pt x="284" y="79"/>
                                          <a:pt x="279" y="78"/>
                                        </a:cubicBezTo>
                                        <a:cubicBezTo>
                                          <a:pt x="286" y="76"/>
                                          <a:pt x="291" y="72"/>
                                          <a:pt x="296" y="68"/>
                                        </a:cubicBezTo>
                                        <a:cubicBezTo>
                                          <a:pt x="290" y="72"/>
                                          <a:pt x="283" y="76"/>
                                          <a:pt x="276" y="78"/>
                                        </a:cubicBezTo>
                                        <a:cubicBezTo>
                                          <a:pt x="280" y="76"/>
                                          <a:pt x="285" y="73"/>
                                          <a:pt x="289" y="70"/>
                                        </a:cubicBezTo>
                                        <a:cubicBezTo>
                                          <a:pt x="283" y="73"/>
                                          <a:pt x="276" y="77"/>
                                          <a:pt x="270" y="81"/>
                                        </a:cubicBezTo>
                                        <a:cubicBezTo>
                                          <a:pt x="276" y="74"/>
                                          <a:pt x="285" y="69"/>
                                          <a:pt x="293" y="64"/>
                                        </a:cubicBezTo>
                                        <a:cubicBezTo>
                                          <a:pt x="285" y="68"/>
                                          <a:pt x="278" y="73"/>
                                          <a:pt x="271" y="78"/>
                                        </a:cubicBezTo>
                                        <a:cubicBezTo>
                                          <a:pt x="276" y="72"/>
                                          <a:pt x="284" y="69"/>
                                          <a:pt x="290" y="64"/>
                                        </a:cubicBezTo>
                                        <a:cubicBezTo>
                                          <a:pt x="284" y="67"/>
                                          <a:pt x="279" y="71"/>
                                          <a:pt x="272" y="74"/>
                                        </a:cubicBezTo>
                                        <a:cubicBezTo>
                                          <a:pt x="277" y="68"/>
                                          <a:pt x="284" y="66"/>
                                          <a:pt x="290" y="62"/>
                                        </a:cubicBezTo>
                                        <a:cubicBezTo>
                                          <a:pt x="285" y="64"/>
                                          <a:pt x="279" y="68"/>
                                          <a:pt x="274" y="71"/>
                                        </a:cubicBezTo>
                                        <a:cubicBezTo>
                                          <a:pt x="277" y="66"/>
                                          <a:pt x="283" y="65"/>
                                          <a:pt x="287" y="62"/>
                                        </a:cubicBezTo>
                                        <a:cubicBezTo>
                                          <a:pt x="283" y="64"/>
                                          <a:pt x="279" y="66"/>
                                          <a:pt x="274" y="68"/>
                                        </a:cubicBezTo>
                                        <a:cubicBezTo>
                                          <a:pt x="275" y="65"/>
                                          <a:pt x="280" y="64"/>
                                          <a:pt x="283" y="62"/>
                                        </a:cubicBezTo>
                                        <a:close/>
                                        <a:moveTo>
                                          <a:pt x="250" y="47"/>
                                        </a:moveTo>
                                        <a:cubicBezTo>
                                          <a:pt x="256" y="43"/>
                                          <a:pt x="262" y="38"/>
                                          <a:pt x="269" y="35"/>
                                        </a:cubicBezTo>
                                        <a:cubicBezTo>
                                          <a:pt x="267" y="41"/>
                                          <a:pt x="263" y="47"/>
                                          <a:pt x="260" y="53"/>
                                        </a:cubicBezTo>
                                        <a:cubicBezTo>
                                          <a:pt x="264" y="48"/>
                                          <a:pt x="267" y="41"/>
                                          <a:pt x="270" y="35"/>
                                        </a:cubicBezTo>
                                        <a:cubicBezTo>
                                          <a:pt x="267" y="45"/>
                                          <a:pt x="261" y="56"/>
                                          <a:pt x="256" y="64"/>
                                        </a:cubicBezTo>
                                        <a:cubicBezTo>
                                          <a:pt x="263" y="57"/>
                                          <a:pt x="266" y="45"/>
                                          <a:pt x="272" y="37"/>
                                        </a:cubicBezTo>
                                        <a:cubicBezTo>
                                          <a:pt x="269" y="43"/>
                                          <a:pt x="267" y="51"/>
                                          <a:pt x="265" y="57"/>
                                        </a:cubicBezTo>
                                        <a:cubicBezTo>
                                          <a:pt x="268" y="51"/>
                                          <a:pt x="270" y="44"/>
                                          <a:pt x="272" y="38"/>
                                        </a:cubicBezTo>
                                        <a:cubicBezTo>
                                          <a:pt x="273" y="44"/>
                                          <a:pt x="269" y="52"/>
                                          <a:pt x="266" y="59"/>
                                        </a:cubicBezTo>
                                        <a:cubicBezTo>
                                          <a:pt x="270" y="54"/>
                                          <a:pt x="270" y="48"/>
                                          <a:pt x="273" y="42"/>
                                        </a:cubicBezTo>
                                        <a:cubicBezTo>
                                          <a:pt x="271" y="53"/>
                                          <a:pt x="268" y="61"/>
                                          <a:pt x="263" y="69"/>
                                        </a:cubicBezTo>
                                        <a:cubicBezTo>
                                          <a:pt x="268" y="63"/>
                                          <a:pt x="271" y="53"/>
                                          <a:pt x="274" y="43"/>
                                        </a:cubicBezTo>
                                        <a:cubicBezTo>
                                          <a:pt x="273" y="57"/>
                                          <a:pt x="265" y="70"/>
                                          <a:pt x="258" y="81"/>
                                        </a:cubicBezTo>
                                        <a:cubicBezTo>
                                          <a:pt x="265" y="72"/>
                                          <a:pt x="270" y="63"/>
                                          <a:pt x="273" y="52"/>
                                        </a:cubicBezTo>
                                        <a:cubicBezTo>
                                          <a:pt x="273" y="53"/>
                                          <a:pt x="273" y="54"/>
                                          <a:pt x="274" y="55"/>
                                        </a:cubicBezTo>
                                        <a:cubicBezTo>
                                          <a:pt x="270" y="63"/>
                                          <a:pt x="267" y="72"/>
                                          <a:pt x="262" y="79"/>
                                        </a:cubicBezTo>
                                        <a:cubicBezTo>
                                          <a:pt x="267" y="72"/>
                                          <a:pt x="270" y="64"/>
                                          <a:pt x="274" y="57"/>
                                        </a:cubicBezTo>
                                        <a:cubicBezTo>
                                          <a:pt x="274" y="63"/>
                                          <a:pt x="270" y="68"/>
                                          <a:pt x="267" y="74"/>
                                        </a:cubicBezTo>
                                        <a:cubicBezTo>
                                          <a:pt x="270" y="71"/>
                                          <a:pt x="272" y="65"/>
                                          <a:pt x="274" y="61"/>
                                        </a:cubicBezTo>
                                        <a:cubicBezTo>
                                          <a:pt x="274" y="67"/>
                                          <a:pt x="269" y="72"/>
                                          <a:pt x="269" y="76"/>
                                        </a:cubicBezTo>
                                        <a:cubicBezTo>
                                          <a:pt x="269" y="76"/>
                                          <a:pt x="269" y="76"/>
                                          <a:pt x="268" y="77"/>
                                        </a:cubicBezTo>
                                        <a:cubicBezTo>
                                          <a:pt x="268" y="81"/>
                                          <a:pt x="264" y="83"/>
                                          <a:pt x="261" y="84"/>
                                        </a:cubicBezTo>
                                        <a:cubicBezTo>
                                          <a:pt x="261" y="83"/>
                                          <a:pt x="263" y="81"/>
                                          <a:pt x="264" y="80"/>
                                        </a:cubicBezTo>
                                        <a:cubicBezTo>
                                          <a:pt x="261" y="81"/>
                                          <a:pt x="259" y="85"/>
                                          <a:pt x="255" y="86"/>
                                        </a:cubicBezTo>
                                        <a:cubicBezTo>
                                          <a:pt x="256" y="85"/>
                                          <a:pt x="258" y="84"/>
                                          <a:pt x="259" y="83"/>
                                        </a:cubicBezTo>
                                        <a:cubicBezTo>
                                          <a:pt x="256" y="84"/>
                                          <a:pt x="254" y="87"/>
                                          <a:pt x="251" y="88"/>
                                        </a:cubicBezTo>
                                        <a:cubicBezTo>
                                          <a:pt x="253" y="85"/>
                                          <a:pt x="255" y="83"/>
                                          <a:pt x="257" y="81"/>
                                        </a:cubicBezTo>
                                        <a:cubicBezTo>
                                          <a:pt x="253" y="83"/>
                                          <a:pt x="250" y="88"/>
                                          <a:pt x="246" y="90"/>
                                        </a:cubicBezTo>
                                        <a:cubicBezTo>
                                          <a:pt x="248" y="87"/>
                                          <a:pt x="251" y="85"/>
                                          <a:pt x="253" y="81"/>
                                        </a:cubicBezTo>
                                        <a:cubicBezTo>
                                          <a:pt x="249" y="86"/>
                                          <a:pt x="244" y="91"/>
                                          <a:pt x="239" y="95"/>
                                        </a:cubicBezTo>
                                        <a:cubicBezTo>
                                          <a:pt x="245" y="87"/>
                                          <a:pt x="251" y="81"/>
                                          <a:pt x="256" y="73"/>
                                        </a:cubicBezTo>
                                        <a:cubicBezTo>
                                          <a:pt x="250" y="79"/>
                                          <a:pt x="245" y="87"/>
                                          <a:pt x="239" y="93"/>
                                        </a:cubicBezTo>
                                        <a:cubicBezTo>
                                          <a:pt x="240" y="88"/>
                                          <a:pt x="246" y="85"/>
                                          <a:pt x="248" y="80"/>
                                        </a:cubicBezTo>
                                        <a:cubicBezTo>
                                          <a:pt x="245" y="83"/>
                                          <a:pt x="242" y="87"/>
                                          <a:pt x="238" y="91"/>
                                        </a:cubicBezTo>
                                        <a:cubicBezTo>
                                          <a:pt x="244" y="81"/>
                                          <a:pt x="252" y="71"/>
                                          <a:pt x="257" y="59"/>
                                        </a:cubicBezTo>
                                        <a:cubicBezTo>
                                          <a:pt x="251" y="69"/>
                                          <a:pt x="246" y="80"/>
                                          <a:pt x="237" y="88"/>
                                        </a:cubicBezTo>
                                        <a:cubicBezTo>
                                          <a:pt x="239" y="83"/>
                                          <a:pt x="245" y="79"/>
                                          <a:pt x="247" y="73"/>
                                        </a:cubicBezTo>
                                        <a:cubicBezTo>
                                          <a:pt x="244" y="78"/>
                                          <a:pt x="240" y="82"/>
                                          <a:pt x="236" y="86"/>
                                        </a:cubicBezTo>
                                        <a:cubicBezTo>
                                          <a:pt x="235" y="84"/>
                                          <a:pt x="239" y="83"/>
                                          <a:pt x="239" y="81"/>
                                        </a:cubicBezTo>
                                        <a:cubicBezTo>
                                          <a:pt x="242" y="79"/>
                                          <a:pt x="245" y="75"/>
                                          <a:pt x="247" y="72"/>
                                        </a:cubicBezTo>
                                        <a:cubicBezTo>
                                          <a:pt x="243" y="76"/>
                                          <a:pt x="240" y="80"/>
                                          <a:pt x="235" y="84"/>
                                        </a:cubicBezTo>
                                        <a:cubicBezTo>
                                          <a:pt x="235" y="83"/>
                                          <a:pt x="235" y="83"/>
                                          <a:pt x="235" y="83"/>
                                        </a:cubicBezTo>
                                        <a:cubicBezTo>
                                          <a:pt x="241" y="76"/>
                                          <a:pt x="245" y="71"/>
                                          <a:pt x="250" y="63"/>
                                        </a:cubicBezTo>
                                        <a:cubicBezTo>
                                          <a:pt x="245" y="70"/>
                                          <a:pt x="240" y="76"/>
                                          <a:pt x="235" y="82"/>
                                        </a:cubicBezTo>
                                        <a:cubicBezTo>
                                          <a:pt x="234" y="82"/>
                                          <a:pt x="234" y="81"/>
                                          <a:pt x="234" y="81"/>
                                        </a:cubicBezTo>
                                        <a:cubicBezTo>
                                          <a:pt x="238" y="75"/>
                                          <a:pt x="243" y="71"/>
                                          <a:pt x="246" y="64"/>
                                        </a:cubicBezTo>
                                        <a:cubicBezTo>
                                          <a:pt x="245" y="66"/>
                                          <a:pt x="244" y="68"/>
                                          <a:pt x="242" y="69"/>
                                        </a:cubicBezTo>
                                        <a:cubicBezTo>
                                          <a:pt x="242" y="70"/>
                                          <a:pt x="243" y="69"/>
                                          <a:pt x="243" y="69"/>
                                        </a:cubicBezTo>
                                        <a:cubicBezTo>
                                          <a:pt x="240" y="72"/>
                                          <a:pt x="237" y="77"/>
                                          <a:pt x="234" y="79"/>
                                        </a:cubicBezTo>
                                        <a:cubicBezTo>
                                          <a:pt x="235" y="75"/>
                                          <a:pt x="239" y="72"/>
                                          <a:pt x="241" y="68"/>
                                        </a:cubicBezTo>
                                        <a:cubicBezTo>
                                          <a:pt x="238" y="71"/>
                                          <a:pt x="236" y="75"/>
                                          <a:pt x="233" y="77"/>
                                        </a:cubicBezTo>
                                        <a:cubicBezTo>
                                          <a:pt x="233" y="77"/>
                                          <a:pt x="232" y="77"/>
                                          <a:pt x="232" y="76"/>
                                        </a:cubicBezTo>
                                        <a:cubicBezTo>
                                          <a:pt x="236" y="68"/>
                                          <a:pt x="242" y="62"/>
                                          <a:pt x="248" y="55"/>
                                        </a:cubicBezTo>
                                        <a:cubicBezTo>
                                          <a:pt x="245" y="58"/>
                                          <a:pt x="242" y="60"/>
                                          <a:pt x="241" y="63"/>
                                        </a:cubicBezTo>
                                        <a:cubicBezTo>
                                          <a:pt x="237" y="66"/>
                                          <a:pt x="234" y="72"/>
                                          <a:pt x="230" y="76"/>
                                        </a:cubicBezTo>
                                        <a:cubicBezTo>
                                          <a:pt x="233" y="69"/>
                                          <a:pt x="238" y="63"/>
                                          <a:pt x="243" y="57"/>
                                        </a:cubicBezTo>
                                        <a:cubicBezTo>
                                          <a:pt x="237" y="62"/>
                                          <a:pt x="233" y="70"/>
                                          <a:pt x="228" y="77"/>
                                        </a:cubicBezTo>
                                        <a:cubicBezTo>
                                          <a:pt x="232" y="68"/>
                                          <a:pt x="236" y="60"/>
                                          <a:pt x="243" y="54"/>
                                        </a:cubicBezTo>
                                        <a:cubicBezTo>
                                          <a:pt x="240" y="56"/>
                                          <a:pt x="238" y="58"/>
                                          <a:pt x="236" y="60"/>
                                        </a:cubicBezTo>
                                        <a:cubicBezTo>
                                          <a:pt x="236" y="61"/>
                                          <a:pt x="237" y="60"/>
                                          <a:pt x="237" y="61"/>
                                        </a:cubicBezTo>
                                        <a:cubicBezTo>
                                          <a:pt x="232" y="65"/>
                                          <a:pt x="230" y="72"/>
                                          <a:pt x="226" y="78"/>
                                        </a:cubicBezTo>
                                        <a:cubicBezTo>
                                          <a:pt x="227" y="72"/>
                                          <a:pt x="231" y="66"/>
                                          <a:pt x="234" y="61"/>
                                        </a:cubicBezTo>
                                        <a:cubicBezTo>
                                          <a:pt x="231" y="64"/>
                                          <a:pt x="229" y="68"/>
                                          <a:pt x="227" y="72"/>
                                        </a:cubicBezTo>
                                        <a:cubicBezTo>
                                          <a:pt x="227" y="67"/>
                                          <a:pt x="231" y="63"/>
                                          <a:pt x="233" y="59"/>
                                        </a:cubicBezTo>
                                        <a:cubicBezTo>
                                          <a:pt x="231" y="61"/>
                                          <a:pt x="229" y="64"/>
                                          <a:pt x="227" y="67"/>
                                        </a:cubicBezTo>
                                        <a:cubicBezTo>
                                          <a:pt x="230" y="57"/>
                                          <a:pt x="239" y="50"/>
                                          <a:pt x="250" y="47"/>
                                        </a:cubicBezTo>
                                        <a:close/>
                                        <a:moveTo>
                                          <a:pt x="248" y="31"/>
                                        </a:moveTo>
                                        <a:cubicBezTo>
                                          <a:pt x="248" y="35"/>
                                          <a:pt x="246" y="39"/>
                                          <a:pt x="244" y="44"/>
                                        </a:cubicBezTo>
                                        <a:cubicBezTo>
                                          <a:pt x="246" y="41"/>
                                          <a:pt x="247" y="39"/>
                                          <a:pt x="248" y="36"/>
                                        </a:cubicBezTo>
                                        <a:cubicBezTo>
                                          <a:pt x="249" y="39"/>
                                          <a:pt x="248" y="43"/>
                                          <a:pt x="247" y="46"/>
                                        </a:cubicBezTo>
                                        <a:cubicBezTo>
                                          <a:pt x="245" y="46"/>
                                          <a:pt x="243" y="47"/>
                                          <a:pt x="242" y="47"/>
                                        </a:cubicBezTo>
                                        <a:cubicBezTo>
                                          <a:pt x="244" y="42"/>
                                          <a:pt x="246" y="36"/>
                                          <a:pt x="247" y="30"/>
                                        </a:cubicBezTo>
                                        <a:cubicBezTo>
                                          <a:pt x="247" y="30"/>
                                          <a:pt x="247" y="31"/>
                                          <a:pt x="248" y="31"/>
                                        </a:cubicBezTo>
                                        <a:close/>
                                        <a:moveTo>
                                          <a:pt x="236" y="10"/>
                                        </a:moveTo>
                                        <a:cubicBezTo>
                                          <a:pt x="235" y="13"/>
                                          <a:pt x="234" y="16"/>
                                          <a:pt x="233" y="19"/>
                                        </a:cubicBezTo>
                                        <a:cubicBezTo>
                                          <a:pt x="235" y="16"/>
                                          <a:pt x="236" y="13"/>
                                          <a:pt x="236" y="9"/>
                                        </a:cubicBezTo>
                                        <a:cubicBezTo>
                                          <a:pt x="237" y="9"/>
                                          <a:pt x="237" y="8"/>
                                          <a:pt x="238" y="8"/>
                                        </a:cubicBezTo>
                                        <a:cubicBezTo>
                                          <a:pt x="238" y="15"/>
                                          <a:pt x="236" y="20"/>
                                          <a:pt x="234" y="27"/>
                                        </a:cubicBezTo>
                                        <a:cubicBezTo>
                                          <a:pt x="236" y="23"/>
                                          <a:pt x="237" y="18"/>
                                          <a:pt x="238" y="15"/>
                                        </a:cubicBezTo>
                                        <a:cubicBezTo>
                                          <a:pt x="239" y="13"/>
                                          <a:pt x="239" y="11"/>
                                          <a:pt x="239" y="9"/>
                                        </a:cubicBezTo>
                                        <a:cubicBezTo>
                                          <a:pt x="240" y="14"/>
                                          <a:pt x="238" y="20"/>
                                          <a:pt x="237" y="26"/>
                                        </a:cubicBezTo>
                                        <a:cubicBezTo>
                                          <a:pt x="239" y="22"/>
                                          <a:pt x="240" y="17"/>
                                          <a:pt x="241" y="11"/>
                                        </a:cubicBezTo>
                                        <a:cubicBezTo>
                                          <a:pt x="243" y="17"/>
                                          <a:pt x="238" y="25"/>
                                          <a:pt x="237" y="32"/>
                                        </a:cubicBezTo>
                                        <a:cubicBezTo>
                                          <a:pt x="240" y="27"/>
                                          <a:pt x="241" y="20"/>
                                          <a:pt x="242" y="14"/>
                                        </a:cubicBezTo>
                                        <a:cubicBezTo>
                                          <a:pt x="243" y="24"/>
                                          <a:pt x="237" y="36"/>
                                          <a:pt x="235" y="46"/>
                                        </a:cubicBezTo>
                                        <a:cubicBezTo>
                                          <a:pt x="239" y="36"/>
                                          <a:pt x="241" y="28"/>
                                          <a:pt x="244" y="17"/>
                                        </a:cubicBezTo>
                                        <a:cubicBezTo>
                                          <a:pt x="246" y="26"/>
                                          <a:pt x="240" y="35"/>
                                          <a:pt x="239" y="44"/>
                                        </a:cubicBezTo>
                                        <a:cubicBezTo>
                                          <a:pt x="242" y="37"/>
                                          <a:pt x="244" y="30"/>
                                          <a:pt x="245" y="23"/>
                                        </a:cubicBezTo>
                                        <a:cubicBezTo>
                                          <a:pt x="245" y="31"/>
                                          <a:pt x="241" y="40"/>
                                          <a:pt x="239" y="48"/>
                                        </a:cubicBezTo>
                                        <a:cubicBezTo>
                                          <a:pt x="242" y="41"/>
                                          <a:pt x="244" y="34"/>
                                          <a:pt x="246" y="26"/>
                                        </a:cubicBezTo>
                                        <a:cubicBezTo>
                                          <a:pt x="246" y="34"/>
                                          <a:pt x="243" y="46"/>
                                          <a:pt x="237" y="51"/>
                                        </a:cubicBezTo>
                                        <a:cubicBezTo>
                                          <a:pt x="237" y="49"/>
                                          <a:pt x="239" y="49"/>
                                          <a:pt x="238" y="47"/>
                                        </a:cubicBezTo>
                                        <a:cubicBezTo>
                                          <a:pt x="236" y="49"/>
                                          <a:pt x="236" y="52"/>
                                          <a:pt x="234" y="53"/>
                                        </a:cubicBezTo>
                                        <a:cubicBezTo>
                                          <a:pt x="235" y="52"/>
                                          <a:pt x="236" y="50"/>
                                          <a:pt x="236" y="48"/>
                                        </a:cubicBezTo>
                                        <a:cubicBezTo>
                                          <a:pt x="234" y="50"/>
                                          <a:pt x="233" y="54"/>
                                          <a:pt x="230" y="57"/>
                                        </a:cubicBezTo>
                                        <a:cubicBezTo>
                                          <a:pt x="232" y="53"/>
                                          <a:pt x="233" y="51"/>
                                          <a:pt x="235" y="47"/>
                                        </a:cubicBezTo>
                                        <a:cubicBezTo>
                                          <a:pt x="232" y="51"/>
                                          <a:pt x="230" y="56"/>
                                          <a:pt x="227" y="60"/>
                                        </a:cubicBezTo>
                                        <a:cubicBezTo>
                                          <a:pt x="227" y="59"/>
                                          <a:pt x="227" y="59"/>
                                          <a:pt x="227" y="59"/>
                                        </a:cubicBezTo>
                                        <a:cubicBezTo>
                                          <a:pt x="230" y="53"/>
                                          <a:pt x="232" y="47"/>
                                          <a:pt x="234" y="39"/>
                                        </a:cubicBezTo>
                                        <a:cubicBezTo>
                                          <a:pt x="232" y="45"/>
                                          <a:pt x="230" y="52"/>
                                          <a:pt x="227" y="57"/>
                                        </a:cubicBezTo>
                                        <a:cubicBezTo>
                                          <a:pt x="226" y="56"/>
                                          <a:pt x="227" y="55"/>
                                          <a:pt x="226" y="55"/>
                                        </a:cubicBezTo>
                                        <a:cubicBezTo>
                                          <a:pt x="229" y="49"/>
                                          <a:pt x="232" y="42"/>
                                          <a:pt x="233" y="35"/>
                                        </a:cubicBezTo>
                                        <a:cubicBezTo>
                                          <a:pt x="231" y="41"/>
                                          <a:pt x="229" y="46"/>
                                          <a:pt x="226" y="52"/>
                                        </a:cubicBezTo>
                                        <a:cubicBezTo>
                                          <a:pt x="228" y="46"/>
                                          <a:pt x="230" y="40"/>
                                          <a:pt x="231" y="33"/>
                                        </a:cubicBezTo>
                                        <a:cubicBezTo>
                                          <a:pt x="229" y="38"/>
                                          <a:pt x="228" y="45"/>
                                          <a:pt x="226" y="50"/>
                                        </a:cubicBezTo>
                                        <a:cubicBezTo>
                                          <a:pt x="225" y="42"/>
                                          <a:pt x="230" y="34"/>
                                          <a:pt x="232" y="25"/>
                                        </a:cubicBezTo>
                                        <a:cubicBezTo>
                                          <a:pt x="229" y="31"/>
                                          <a:pt x="227" y="39"/>
                                          <a:pt x="225" y="45"/>
                                        </a:cubicBezTo>
                                        <a:cubicBezTo>
                                          <a:pt x="224" y="35"/>
                                          <a:pt x="229" y="26"/>
                                          <a:pt x="232" y="17"/>
                                        </a:cubicBezTo>
                                        <a:cubicBezTo>
                                          <a:pt x="228" y="24"/>
                                          <a:pt x="225" y="32"/>
                                          <a:pt x="224" y="40"/>
                                        </a:cubicBezTo>
                                        <a:cubicBezTo>
                                          <a:pt x="222" y="37"/>
                                          <a:pt x="224" y="34"/>
                                          <a:pt x="224" y="32"/>
                                        </a:cubicBezTo>
                                        <a:cubicBezTo>
                                          <a:pt x="226" y="23"/>
                                          <a:pt x="228" y="14"/>
                                          <a:pt x="236" y="10"/>
                                        </a:cubicBezTo>
                                        <a:close/>
                                        <a:moveTo>
                                          <a:pt x="228" y="17"/>
                                        </a:moveTo>
                                        <a:cubicBezTo>
                                          <a:pt x="226" y="22"/>
                                          <a:pt x="224" y="28"/>
                                          <a:pt x="222" y="34"/>
                                        </a:cubicBezTo>
                                        <a:cubicBezTo>
                                          <a:pt x="222" y="28"/>
                                          <a:pt x="225" y="22"/>
                                          <a:pt x="228" y="16"/>
                                        </a:cubicBezTo>
                                        <a:cubicBezTo>
                                          <a:pt x="228" y="16"/>
                                          <a:pt x="228" y="17"/>
                                          <a:pt x="228" y="17"/>
                                        </a:cubicBezTo>
                                        <a:close/>
                                        <a:moveTo>
                                          <a:pt x="226" y="18"/>
                                        </a:moveTo>
                                        <a:cubicBezTo>
                                          <a:pt x="224" y="23"/>
                                          <a:pt x="222" y="27"/>
                                          <a:pt x="221" y="32"/>
                                        </a:cubicBezTo>
                                        <a:cubicBezTo>
                                          <a:pt x="220" y="31"/>
                                          <a:pt x="220" y="31"/>
                                          <a:pt x="220" y="31"/>
                                        </a:cubicBezTo>
                                        <a:cubicBezTo>
                                          <a:pt x="222" y="26"/>
                                          <a:pt x="222" y="21"/>
                                          <a:pt x="226" y="18"/>
                                        </a:cubicBezTo>
                                        <a:close/>
                                        <a:moveTo>
                                          <a:pt x="223" y="20"/>
                                        </a:moveTo>
                                        <a:cubicBezTo>
                                          <a:pt x="222" y="23"/>
                                          <a:pt x="220" y="26"/>
                                          <a:pt x="219" y="30"/>
                                        </a:cubicBezTo>
                                        <a:cubicBezTo>
                                          <a:pt x="217" y="27"/>
                                          <a:pt x="221" y="22"/>
                                          <a:pt x="223" y="20"/>
                                        </a:cubicBezTo>
                                        <a:close/>
                                        <a:moveTo>
                                          <a:pt x="218" y="25"/>
                                        </a:moveTo>
                                        <a:cubicBezTo>
                                          <a:pt x="218" y="26"/>
                                          <a:pt x="217" y="27"/>
                                          <a:pt x="217" y="28"/>
                                        </a:cubicBezTo>
                                        <a:cubicBezTo>
                                          <a:pt x="217" y="28"/>
                                          <a:pt x="216" y="28"/>
                                          <a:pt x="216" y="28"/>
                                        </a:cubicBezTo>
                                        <a:cubicBezTo>
                                          <a:pt x="217" y="27"/>
                                          <a:pt x="217" y="26"/>
                                          <a:pt x="218" y="25"/>
                                        </a:cubicBezTo>
                                        <a:close/>
                                        <a:moveTo>
                                          <a:pt x="211" y="30"/>
                                        </a:moveTo>
                                        <a:cubicBezTo>
                                          <a:pt x="209" y="36"/>
                                          <a:pt x="206" y="40"/>
                                          <a:pt x="203" y="45"/>
                                        </a:cubicBezTo>
                                        <a:cubicBezTo>
                                          <a:pt x="203" y="45"/>
                                          <a:pt x="204" y="46"/>
                                          <a:pt x="204" y="45"/>
                                        </a:cubicBezTo>
                                        <a:cubicBezTo>
                                          <a:pt x="206" y="41"/>
                                          <a:pt x="209" y="37"/>
                                          <a:pt x="211" y="32"/>
                                        </a:cubicBezTo>
                                        <a:cubicBezTo>
                                          <a:pt x="211" y="38"/>
                                          <a:pt x="207" y="45"/>
                                          <a:pt x="204" y="49"/>
                                        </a:cubicBezTo>
                                        <a:cubicBezTo>
                                          <a:pt x="204" y="50"/>
                                          <a:pt x="203" y="51"/>
                                          <a:pt x="203" y="52"/>
                                        </a:cubicBezTo>
                                        <a:cubicBezTo>
                                          <a:pt x="207" y="45"/>
                                          <a:pt x="210" y="39"/>
                                          <a:pt x="213" y="32"/>
                                        </a:cubicBezTo>
                                        <a:cubicBezTo>
                                          <a:pt x="213" y="37"/>
                                          <a:pt x="212" y="42"/>
                                          <a:pt x="211" y="47"/>
                                        </a:cubicBezTo>
                                        <a:cubicBezTo>
                                          <a:pt x="213" y="41"/>
                                          <a:pt x="214" y="36"/>
                                          <a:pt x="214" y="29"/>
                                        </a:cubicBezTo>
                                        <a:cubicBezTo>
                                          <a:pt x="215" y="30"/>
                                          <a:pt x="215" y="30"/>
                                          <a:pt x="215" y="31"/>
                                        </a:cubicBezTo>
                                        <a:cubicBezTo>
                                          <a:pt x="215" y="32"/>
                                          <a:pt x="215" y="31"/>
                                          <a:pt x="215" y="32"/>
                                        </a:cubicBezTo>
                                        <a:cubicBezTo>
                                          <a:pt x="214" y="38"/>
                                          <a:pt x="214" y="46"/>
                                          <a:pt x="213" y="53"/>
                                        </a:cubicBezTo>
                                        <a:cubicBezTo>
                                          <a:pt x="215" y="45"/>
                                          <a:pt x="216" y="36"/>
                                          <a:pt x="215" y="30"/>
                                        </a:cubicBezTo>
                                        <a:cubicBezTo>
                                          <a:pt x="216" y="30"/>
                                          <a:pt x="216" y="30"/>
                                          <a:pt x="217" y="31"/>
                                        </a:cubicBezTo>
                                        <a:cubicBezTo>
                                          <a:pt x="216" y="39"/>
                                          <a:pt x="216" y="46"/>
                                          <a:pt x="215" y="54"/>
                                        </a:cubicBezTo>
                                        <a:cubicBezTo>
                                          <a:pt x="217" y="46"/>
                                          <a:pt x="217" y="38"/>
                                          <a:pt x="217" y="31"/>
                                        </a:cubicBezTo>
                                        <a:cubicBezTo>
                                          <a:pt x="217" y="31"/>
                                          <a:pt x="218" y="31"/>
                                          <a:pt x="218" y="31"/>
                                        </a:cubicBezTo>
                                        <a:cubicBezTo>
                                          <a:pt x="220" y="39"/>
                                          <a:pt x="218" y="49"/>
                                          <a:pt x="217" y="57"/>
                                        </a:cubicBezTo>
                                        <a:cubicBezTo>
                                          <a:pt x="219" y="50"/>
                                          <a:pt x="219" y="43"/>
                                          <a:pt x="220" y="37"/>
                                        </a:cubicBezTo>
                                        <a:cubicBezTo>
                                          <a:pt x="221" y="43"/>
                                          <a:pt x="220" y="53"/>
                                          <a:pt x="219" y="59"/>
                                        </a:cubicBezTo>
                                        <a:cubicBezTo>
                                          <a:pt x="221" y="52"/>
                                          <a:pt x="221" y="45"/>
                                          <a:pt x="221" y="38"/>
                                        </a:cubicBezTo>
                                        <a:cubicBezTo>
                                          <a:pt x="222" y="40"/>
                                          <a:pt x="223" y="43"/>
                                          <a:pt x="222" y="45"/>
                                        </a:cubicBezTo>
                                        <a:cubicBezTo>
                                          <a:pt x="223" y="45"/>
                                          <a:pt x="223" y="46"/>
                                          <a:pt x="223" y="45"/>
                                        </a:cubicBezTo>
                                        <a:cubicBezTo>
                                          <a:pt x="224" y="48"/>
                                          <a:pt x="222" y="49"/>
                                          <a:pt x="223" y="50"/>
                                        </a:cubicBezTo>
                                        <a:cubicBezTo>
                                          <a:pt x="224" y="50"/>
                                          <a:pt x="223" y="49"/>
                                          <a:pt x="224" y="49"/>
                                        </a:cubicBezTo>
                                        <a:cubicBezTo>
                                          <a:pt x="226" y="58"/>
                                          <a:pt x="225" y="70"/>
                                          <a:pt x="224" y="79"/>
                                        </a:cubicBezTo>
                                        <a:cubicBezTo>
                                          <a:pt x="223" y="78"/>
                                          <a:pt x="224" y="77"/>
                                          <a:pt x="223" y="76"/>
                                        </a:cubicBezTo>
                                        <a:cubicBezTo>
                                          <a:pt x="222" y="77"/>
                                          <a:pt x="222" y="78"/>
                                          <a:pt x="221" y="79"/>
                                        </a:cubicBezTo>
                                        <a:cubicBezTo>
                                          <a:pt x="223" y="76"/>
                                          <a:pt x="224" y="71"/>
                                          <a:pt x="224" y="67"/>
                                        </a:cubicBezTo>
                                        <a:cubicBezTo>
                                          <a:pt x="223" y="71"/>
                                          <a:pt x="222" y="77"/>
                                          <a:pt x="219" y="80"/>
                                        </a:cubicBezTo>
                                        <a:cubicBezTo>
                                          <a:pt x="220" y="76"/>
                                          <a:pt x="222" y="72"/>
                                          <a:pt x="222" y="68"/>
                                        </a:cubicBezTo>
                                        <a:cubicBezTo>
                                          <a:pt x="222" y="68"/>
                                          <a:pt x="223" y="68"/>
                                          <a:pt x="223" y="68"/>
                                        </a:cubicBezTo>
                                        <a:cubicBezTo>
                                          <a:pt x="223" y="67"/>
                                          <a:pt x="222" y="67"/>
                                          <a:pt x="222" y="67"/>
                                        </a:cubicBezTo>
                                        <a:cubicBezTo>
                                          <a:pt x="221" y="72"/>
                                          <a:pt x="219" y="78"/>
                                          <a:pt x="216" y="82"/>
                                        </a:cubicBezTo>
                                        <a:cubicBezTo>
                                          <a:pt x="218" y="79"/>
                                          <a:pt x="219" y="76"/>
                                          <a:pt x="220" y="73"/>
                                        </a:cubicBezTo>
                                        <a:cubicBezTo>
                                          <a:pt x="219" y="74"/>
                                          <a:pt x="218" y="76"/>
                                          <a:pt x="217" y="77"/>
                                        </a:cubicBezTo>
                                        <a:cubicBezTo>
                                          <a:pt x="219" y="74"/>
                                          <a:pt x="219" y="71"/>
                                          <a:pt x="220" y="68"/>
                                        </a:cubicBezTo>
                                        <a:cubicBezTo>
                                          <a:pt x="220" y="67"/>
                                          <a:pt x="220" y="67"/>
                                          <a:pt x="220" y="66"/>
                                        </a:cubicBezTo>
                                        <a:cubicBezTo>
                                          <a:pt x="218" y="73"/>
                                          <a:pt x="217" y="79"/>
                                          <a:pt x="213" y="84"/>
                                        </a:cubicBezTo>
                                        <a:cubicBezTo>
                                          <a:pt x="214" y="82"/>
                                          <a:pt x="215" y="80"/>
                                          <a:pt x="215" y="78"/>
                                        </a:cubicBezTo>
                                        <a:cubicBezTo>
                                          <a:pt x="215" y="78"/>
                                          <a:pt x="215" y="79"/>
                                          <a:pt x="215" y="79"/>
                                        </a:cubicBezTo>
                                        <a:cubicBezTo>
                                          <a:pt x="215" y="77"/>
                                          <a:pt x="216" y="76"/>
                                          <a:pt x="216" y="74"/>
                                        </a:cubicBezTo>
                                        <a:cubicBezTo>
                                          <a:pt x="215" y="77"/>
                                          <a:pt x="214" y="81"/>
                                          <a:pt x="212" y="84"/>
                                        </a:cubicBezTo>
                                        <a:cubicBezTo>
                                          <a:pt x="211" y="84"/>
                                          <a:pt x="211" y="85"/>
                                          <a:pt x="210" y="85"/>
                                        </a:cubicBezTo>
                                        <a:cubicBezTo>
                                          <a:pt x="213" y="81"/>
                                          <a:pt x="214" y="73"/>
                                          <a:pt x="217" y="68"/>
                                        </a:cubicBezTo>
                                        <a:cubicBezTo>
                                          <a:pt x="217" y="68"/>
                                          <a:pt x="216" y="68"/>
                                          <a:pt x="216" y="68"/>
                                        </a:cubicBezTo>
                                        <a:cubicBezTo>
                                          <a:pt x="214" y="73"/>
                                          <a:pt x="213" y="78"/>
                                          <a:pt x="211" y="83"/>
                                        </a:cubicBezTo>
                                        <a:cubicBezTo>
                                          <a:pt x="211" y="83"/>
                                          <a:pt x="211" y="82"/>
                                          <a:pt x="211" y="83"/>
                                        </a:cubicBezTo>
                                        <a:cubicBezTo>
                                          <a:pt x="210" y="85"/>
                                          <a:pt x="209" y="87"/>
                                          <a:pt x="207" y="88"/>
                                        </a:cubicBezTo>
                                        <a:cubicBezTo>
                                          <a:pt x="210" y="83"/>
                                          <a:pt x="212" y="76"/>
                                          <a:pt x="214" y="70"/>
                                        </a:cubicBezTo>
                                        <a:cubicBezTo>
                                          <a:pt x="214" y="70"/>
                                          <a:pt x="214" y="70"/>
                                          <a:pt x="214" y="70"/>
                                        </a:cubicBezTo>
                                        <a:cubicBezTo>
                                          <a:pt x="211" y="77"/>
                                          <a:pt x="209" y="85"/>
                                          <a:pt x="204" y="92"/>
                                        </a:cubicBezTo>
                                        <a:cubicBezTo>
                                          <a:pt x="205" y="90"/>
                                          <a:pt x="206" y="86"/>
                                          <a:pt x="208" y="84"/>
                                        </a:cubicBezTo>
                                        <a:cubicBezTo>
                                          <a:pt x="208" y="84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7" y="83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9" y="80"/>
                                          <a:pt x="209" y="77"/>
                                          <a:pt x="211" y="73"/>
                                        </a:cubicBezTo>
                                        <a:cubicBezTo>
                                          <a:pt x="211" y="73"/>
                                          <a:pt x="211" y="73"/>
                                          <a:pt x="211" y="72"/>
                                        </a:cubicBezTo>
                                        <a:cubicBezTo>
                                          <a:pt x="210" y="73"/>
                                          <a:pt x="211" y="73"/>
                                          <a:pt x="210" y="73"/>
                                        </a:cubicBezTo>
                                        <a:cubicBezTo>
                                          <a:pt x="210" y="73"/>
                                          <a:pt x="210" y="73"/>
                                          <a:pt x="210" y="72"/>
                                        </a:cubicBezTo>
                                        <a:cubicBezTo>
                                          <a:pt x="210" y="72"/>
                                          <a:pt x="209" y="73"/>
                                          <a:pt x="209" y="73"/>
                                        </a:cubicBezTo>
                                        <a:cubicBezTo>
                                          <a:pt x="207" y="79"/>
                                          <a:pt x="204" y="86"/>
                                          <a:pt x="201" y="92"/>
                                        </a:cubicBezTo>
                                        <a:cubicBezTo>
                                          <a:pt x="201" y="91"/>
                                          <a:pt x="202" y="90"/>
                                          <a:pt x="202" y="88"/>
                                        </a:cubicBezTo>
                                        <a:cubicBezTo>
                                          <a:pt x="202" y="88"/>
                                          <a:pt x="202" y="89"/>
                                          <a:pt x="201" y="89"/>
                                        </a:cubicBezTo>
                                        <a:cubicBezTo>
                                          <a:pt x="203" y="86"/>
                                          <a:pt x="204" y="83"/>
                                          <a:pt x="205" y="80"/>
                                        </a:cubicBezTo>
                                        <a:cubicBezTo>
                                          <a:pt x="205" y="79"/>
                                          <a:pt x="205" y="80"/>
                                          <a:pt x="205" y="79"/>
                                        </a:cubicBezTo>
                                        <a:cubicBezTo>
                                          <a:pt x="205" y="77"/>
                                          <a:pt x="206" y="76"/>
                                          <a:pt x="206" y="74"/>
                                        </a:cubicBezTo>
                                        <a:cubicBezTo>
                                          <a:pt x="204" y="78"/>
                                          <a:pt x="202" y="84"/>
                                          <a:pt x="200" y="89"/>
                                        </a:cubicBezTo>
                                        <a:cubicBezTo>
                                          <a:pt x="200" y="87"/>
                                          <a:pt x="202" y="84"/>
                                          <a:pt x="202" y="81"/>
                                        </a:cubicBezTo>
                                        <a:cubicBezTo>
                                          <a:pt x="200" y="84"/>
                                          <a:pt x="199" y="88"/>
                                          <a:pt x="198" y="92"/>
                                        </a:cubicBezTo>
                                        <a:cubicBezTo>
                                          <a:pt x="198" y="92"/>
                                          <a:pt x="197" y="94"/>
                                          <a:pt x="196" y="95"/>
                                        </a:cubicBezTo>
                                        <a:cubicBezTo>
                                          <a:pt x="198" y="89"/>
                                          <a:pt x="199" y="82"/>
                                          <a:pt x="200" y="75"/>
                                        </a:cubicBezTo>
                                        <a:cubicBezTo>
                                          <a:pt x="198" y="81"/>
                                          <a:pt x="196" y="88"/>
                                          <a:pt x="194" y="94"/>
                                        </a:cubicBezTo>
                                        <a:cubicBezTo>
                                          <a:pt x="194" y="89"/>
                                          <a:pt x="198" y="80"/>
                                          <a:pt x="199" y="73"/>
                                        </a:cubicBezTo>
                                        <a:cubicBezTo>
                                          <a:pt x="197" y="79"/>
                                          <a:pt x="195" y="85"/>
                                          <a:pt x="193" y="90"/>
                                        </a:cubicBezTo>
                                        <a:cubicBezTo>
                                          <a:pt x="193" y="84"/>
                                          <a:pt x="198" y="77"/>
                                          <a:pt x="199" y="70"/>
                                        </a:cubicBezTo>
                                        <a:cubicBezTo>
                                          <a:pt x="197" y="75"/>
                                          <a:pt x="194" y="81"/>
                                          <a:pt x="192" y="86"/>
                                        </a:cubicBezTo>
                                        <a:cubicBezTo>
                                          <a:pt x="193" y="80"/>
                                          <a:pt x="197" y="73"/>
                                          <a:pt x="199" y="66"/>
                                        </a:cubicBezTo>
                                        <a:cubicBezTo>
                                          <a:pt x="196" y="71"/>
                                          <a:pt x="194" y="77"/>
                                          <a:pt x="192" y="82"/>
                                        </a:cubicBezTo>
                                        <a:cubicBezTo>
                                          <a:pt x="191" y="77"/>
                                          <a:pt x="196" y="71"/>
                                          <a:pt x="197" y="65"/>
                                        </a:cubicBezTo>
                                        <a:cubicBezTo>
                                          <a:pt x="194" y="69"/>
                                          <a:pt x="193" y="75"/>
                                          <a:pt x="190" y="79"/>
                                        </a:cubicBezTo>
                                        <a:cubicBezTo>
                                          <a:pt x="190" y="73"/>
                                          <a:pt x="195" y="68"/>
                                          <a:pt x="196" y="62"/>
                                        </a:cubicBezTo>
                                        <a:cubicBezTo>
                                          <a:pt x="194" y="67"/>
                                          <a:pt x="191" y="72"/>
                                          <a:pt x="189" y="77"/>
                                        </a:cubicBezTo>
                                        <a:cubicBezTo>
                                          <a:pt x="190" y="69"/>
                                          <a:pt x="195" y="62"/>
                                          <a:pt x="197" y="54"/>
                                        </a:cubicBezTo>
                                        <a:cubicBezTo>
                                          <a:pt x="195" y="59"/>
                                          <a:pt x="192" y="67"/>
                                          <a:pt x="188" y="73"/>
                                        </a:cubicBezTo>
                                        <a:cubicBezTo>
                                          <a:pt x="191" y="65"/>
                                          <a:pt x="194" y="59"/>
                                          <a:pt x="197" y="52"/>
                                        </a:cubicBezTo>
                                        <a:cubicBezTo>
                                          <a:pt x="194" y="58"/>
                                          <a:pt x="190" y="65"/>
                                          <a:pt x="187" y="72"/>
                                        </a:cubicBezTo>
                                        <a:cubicBezTo>
                                          <a:pt x="188" y="69"/>
                                          <a:pt x="190" y="65"/>
                                          <a:pt x="192" y="62"/>
                                        </a:cubicBezTo>
                                        <a:cubicBezTo>
                                          <a:pt x="192" y="60"/>
                                          <a:pt x="193" y="59"/>
                                          <a:pt x="194" y="57"/>
                                        </a:cubicBezTo>
                                        <a:cubicBezTo>
                                          <a:pt x="191" y="61"/>
                                          <a:pt x="189" y="66"/>
                                          <a:pt x="186" y="71"/>
                                        </a:cubicBezTo>
                                        <a:cubicBezTo>
                                          <a:pt x="187" y="65"/>
                                          <a:pt x="191" y="61"/>
                                          <a:pt x="193" y="55"/>
                                        </a:cubicBezTo>
                                        <a:cubicBezTo>
                                          <a:pt x="190" y="59"/>
                                          <a:pt x="188" y="64"/>
                                          <a:pt x="185" y="68"/>
                                        </a:cubicBezTo>
                                        <a:cubicBezTo>
                                          <a:pt x="185" y="68"/>
                                          <a:pt x="185" y="68"/>
                                          <a:pt x="185" y="68"/>
                                        </a:cubicBezTo>
                                        <a:cubicBezTo>
                                          <a:pt x="186" y="65"/>
                                          <a:pt x="188" y="63"/>
                                          <a:pt x="189" y="61"/>
                                        </a:cubicBezTo>
                                        <a:cubicBezTo>
                                          <a:pt x="187" y="62"/>
                                          <a:pt x="186" y="64"/>
                                          <a:pt x="185" y="66"/>
                                        </a:cubicBezTo>
                                        <a:cubicBezTo>
                                          <a:pt x="186" y="59"/>
                                          <a:pt x="191" y="52"/>
                                          <a:pt x="197" y="48"/>
                                        </a:cubicBezTo>
                                        <a:cubicBezTo>
                                          <a:pt x="199" y="45"/>
                                          <a:pt x="202" y="42"/>
                                          <a:pt x="204" y="40"/>
                                        </a:cubicBezTo>
                                        <a:cubicBezTo>
                                          <a:pt x="207" y="37"/>
                                          <a:pt x="208" y="33"/>
                                          <a:pt x="211" y="30"/>
                                        </a:cubicBezTo>
                                        <a:close/>
                                        <a:moveTo>
                                          <a:pt x="205" y="88"/>
                                        </a:moveTo>
                                        <a:cubicBezTo>
                                          <a:pt x="205" y="86"/>
                                          <a:pt x="206" y="84"/>
                                          <a:pt x="206" y="83"/>
                                        </a:cubicBezTo>
                                        <a:cubicBezTo>
                                          <a:pt x="207" y="84"/>
                                          <a:pt x="205" y="86"/>
                                          <a:pt x="205" y="88"/>
                                        </a:cubicBezTo>
                                        <a:close/>
                                        <a:moveTo>
                                          <a:pt x="204" y="81"/>
                                        </a:moveTo>
                                        <a:cubicBezTo>
                                          <a:pt x="203" y="82"/>
                                          <a:pt x="204" y="81"/>
                                          <a:pt x="204" y="80"/>
                                        </a:cubicBezTo>
                                        <a:cubicBezTo>
                                          <a:pt x="205" y="81"/>
                                          <a:pt x="204" y="81"/>
                                          <a:pt x="204" y="81"/>
                                        </a:cubicBezTo>
                                        <a:close/>
                                        <a:moveTo>
                                          <a:pt x="193" y="99"/>
                                        </a:moveTo>
                                        <a:cubicBezTo>
                                          <a:pt x="194" y="95"/>
                                          <a:pt x="196" y="92"/>
                                          <a:pt x="197" y="88"/>
                                        </a:cubicBezTo>
                                        <a:cubicBezTo>
                                          <a:pt x="197" y="88"/>
                                          <a:pt x="197" y="88"/>
                                          <a:pt x="197" y="88"/>
                                        </a:cubicBezTo>
                                        <a:cubicBezTo>
                                          <a:pt x="196" y="92"/>
                                          <a:pt x="195" y="95"/>
                                          <a:pt x="193" y="99"/>
                                        </a:cubicBezTo>
                                        <a:close/>
                                        <a:moveTo>
                                          <a:pt x="198" y="85"/>
                                        </a:moveTo>
                                        <a:cubicBezTo>
                                          <a:pt x="198" y="86"/>
                                          <a:pt x="198" y="86"/>
                                          <a:pt x="198" y="87"/>
                                        </a:cubicBezTo>
                                        <a:cubicBezTo>
                                          <a:pt x="197" y="86"/>
                                          <a:pt x="198" y="86"/>
                                          <a:pt x="198" y="85"/>
                                        </a:cubicBezTo>
                                        <a:close/>
                                        <a:moveTo>
                                          <a:pt x="204" y="34"/>
                                        </a:moveTo>
                                        <a:cubicBezTo>
                                          <a:pt x="204" y="35"/>
                                          <a:pt x="204" y="36"/>
                                          <a:pt x="203" y="38"/>
                                        </a:cubicBezTo>
                                        <a:cubicBezTo>
                                          <a:pt x="203" y="36"/>
                                          <a:pt x="203" y="34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3" y="32"/>
                                          <a:pt x="203" y="32"/>
                                        </a:cubicBezTo>
                                        <a:cubicBezTo>
                                          <a:pt x="204" y="32"/>
                                          <a:pt x="203" y="34"/>
                                          <a:pt x="204" y="34"/>
                                        </a:cubicBezTo>
                                        <a:close/>
                                        <a:moveTo>
                                          <a:pt x="194" y="12"/>
                                        </a:moveTo>
                                        <a:cubicBezTo>
                                          <a:pt x="195" y="13"/>
                                          <a:pt x="195" y="13"/>
                                          <a:pt x="196" y="14"/>
                                        </a:cubicBezTo>
                                        <a:cubicBezTo>
                                          <a:pt x="196" y="16"/>
                                          <a:pt x="197" y="19"/>
                                          <a:pt x="197" y="21"/>
                                        </a:cubicBezTo>
                                        <a:cubicBezTo>
                                          <a:pt x="197" y="20"/>
                                          <a:pt x="197" y="17"/>
                                          <a:pt x="197" y="16"/>
                                        </a:cubicBezTo>
                                        <a:cubicBezTo>
                                          <a:pt x="199" y="17"/>
                                          <a:pt x="198" y="20"/>
                                          <a:pt x="199" y="22"/>
                                        </a:cubicBezTo>
                                        <a:cubicBezTo>
                                          <a:pt x="200" y="21"/>
                                          <a:pt x="198" y="20"/>
                                          <a:pt x="199" y="19"/>
                                        </a:cubicBezTo>
                                        <a:cubicBezTo>
                                          <a:pt x="200" y="21"/>
                                          <a:pt x="200" y="24"/>
                                          <a:pt x="201" y="25"/>
                                        </a:cubicBezTo>
                                        <a:cubicBezTo>
                                          <a:pt x="201" y="26"/>
                                          <a:pt x="201" y="26"/>
                                          <a:pt x="201" y="26"/>
                                        </a:cubicBezTo>
                                        <a:cubicBezTo>
                                          <a:pt x="201" y="28"/>
                                          <a:pt x="202" y="30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2" y="32"/>
                                          <a:pt x="202" y="32"/>
                                        </a:cubicBezTo>
                                        <a:cubicBezTo>
                                          <a:pt x="203" y="34"/>
                                          <a:pt x="201" y="37"/>
                                          <a:pt x="202" y="39"/>
                                        </a:cubicBezTo>
                                        <a:cubicBezTo>
                                          <a:pt x="202" y="40"/>
                                          <a:pt x="202" y="40"/>
                                          <a:pt x="202" y="40"/>
                                        </a:cubicBezTo>
                                        <a:cubicBezTo>
                                          <a:pt x="201" y="37"/>
                                          <a:pt x="202" y="34"/>
                                          <a:pt x="202" y="30"/>
                                        </a:cubicBezTo>
                                        <a:cubicBezTo>
                                          <a:pt x="200" y="33"/>
                                          <a:pt x="202" y="39"/>
                                          <a:pt x="200" y="41"/>
                                        </a:cubicBezTo>
                                        <a:cubicBezTo>
                                          <a:pt x="200" y="37"/>
                                          <a:pt x="201" y="31"/>
                                          <a:pt x="200" y="27"/>
                                        </a:cubicBezTo>
                                        <a:cubicBezTo>
                                          <a:pt x="200" y="33"/>
                                          <a:pt x="200" y="39"/>
                                          <a:pt x="198" y="44"/>
                                        </a:cubicBezTo>
                                        <a:cubicBezTo>
                                          <a:pt x="198" y="39"/>
                                          <a:pt x="199" y="33"/>
                                          <a:pt x="198" y="28"/>
                                        </a:cubicBezTo>
                                        <a:cubicBezTo>
                                          <a:pt x="198" y="33"/>
                                          <a:pt x="198" y="39"/>
                                          <a:pt x="196" y="45"/>
                                        </a:cubicBezTo>
                                        <a:cubicBezTo>
                                          <a:pt x="197" y="38"/>
                                          <a:pt x="198" y="30"/>
                                          <a:pt x="196" y="23"/>
                                        </a:cubicBezTo>
                                        <a:cubicBezTo>
                                          <a:pt x="197" y="29"/>
                                          <a:pt x="197" y="39"/>
                                          <a:pt x="195" y="45"/>
                                        </a:cubicBezTo>
                                        <a:cubicBezTo>
                                          <a:pt x="193" y="34"/>
                                          <a:pt x="194" y="24"/>
                                          <a:pt x="194" y="12"/>
                                        </a:cubicBezTo>
                                        <a:close/>
                                        <a:moveTo>
                                          <a:pt x="189" y="9"/>
                                        </a:moveTo>
                                        <a:cubicBezTo>
                                          <a:pt x="190" y="11"/>
                                          <a:pt x="190" y="14"/>
                                          <a:pt x="191" y="16"/>
                                        </a:cubicBezTo>
                                        <a:cubicBezTo>
                                          <a:pt x="191" y="15"/>
                                          <a:pt x="190" y="12"/>
                                          <a:pt x="191" y="10"/>
                                        </a:cubicBezTo>
                                        <a:cubicBezTo>
                                          <a:pt x="192" y="10"/>
                                          <a:pt x="193" y="11"/>
                                          <a:pt x="194" y="12"/>
                                        </a:cubicBezTo>
                                        <a:cubicBezTo>
                                          <a:pt x="194" y="22"/>
                                          <a:pt x="193" y="29"/>
                                          <a:pt x="193" y="38"/>
                                        </a:cubicBezTo>
                                        <a:cubicBezTo>
                                          <a:pt x="191" y="32"/>
                                          <a:pt x="192" y="26"/>
                                          <a:pt x="191" y="20"/>
                                        </a:cubicBezTo>
                                        <a:cubicBezTo>
                                          <a:pt x="191" y="23"/>
                                          <a:pt x="191" y="26"/>
                                          <a:pt x="191" y="28"/>
                                        </a:cubicBezTo>
                                        <a:cubicBezTo>
                                          <a:pt x="189" y="24"/>
                                          <a:pt x="189" y="19"/>
                                          <a:pt x="189" y="14"/>
                                        </a:cubicBezTo>
                                        <a:cubicBezTo>
                                          <a:pt x="188" y="15"/>
                                          <a:pt x="189" y="20"/>
                                          <a:pt x="189" y="21"/>
                                        </a:cubicBezTo>
                                        <a:cubicBezTo>
                                          <a:pt x="186" y="19"/>
                                          <a:pt x="188" y="16"/>
                                          <a:pt x="187" y="15"/>
                                        </a:cubicBezTo>
                                        <a:cubicBezTo>
                                          <a:pt x="187" y="15"/>
                                          <a:pt x="187" y="16"/>
                                          <a:pt x="187" y="17"/>
                                        </a:cubicBezTo>
                                        <a:cubicBezTo>
                                          <a:pt x="184" y="15"/>
                                          <a:pt x="188" y="12"/>
                                          <a:pt x="189" y="9"/>
                                        </a:cubicBezTo>
                                        <a:close/>
                                        <a:moveTo>
                                          <a:pt x="164" y="12"/>
                                        </a:moveTo>
                                        <a:cubicBezTo>
                                          <a:pt x="165" y="13"/>
                                          <a:pt x="164" y="14"/>
                                          <a:pt x="165" y="14"/>
                                        </a:cubicBezTo>
                                        <a:cubicBezTo>
                                          <a:pt x="166" y="13"/>
                                          <a:pt x="164" y="11"/>
                                          <a:pt x="166" y="10"/>
                                        </a:cubicBezTo>
                                        <a:cubicBezTo>
                                          <a:pt x="166" y="11"/>
                                          <a:pt x="166" y="12"/>
                                          <a:pt x="167" y="14"/>
                                        </a:cubicBezTo>
                                        <a:cubicBezTo>
                                          <a:pt x="167" y="12"/>
                                          <a:pt x="167" y="11"/>
                                          <a:pt x="166" y="9"/>
                                        </a:cubicBezTo>
                                        <a:cubicBezTo>
                                          <a:pt x="167" y="9"/>
                                          <a:pt x="168" y="8"/>
                                          <a:pt x="168" y="8"/>
                                        </a:cubicBezTo>
                                        <a:cubicBezTo>
                                          <a:pt x="169" y="10"/>
                                          <a:pt x="168" y="12"/>
                                          <a:pt x="169" y="14"/>
                                        </a:cubicBezTo>
                                        <a:cubicBezTo>
                                          <a:pt x="169" y="11"/>
                                          <a:pt x="167" y="7"/>
                                          <a:pt x="170" y="5"/>
                                        </a:cubicBezTo>
                                        <a:cubicBezTo>
                                          <a:pt x="170" y="9"/>
                                          <a:pt x="171" y="11"/>
                                          <a:pt x="172" y="15"/>
                                        </a:cubicBezTo>
                                        <a:cubicBezTo>
                                          <a:pt x="173" y="14"/>
                                          <a:pt x="169" y="4"/>
                                          <a:pt x="171" y="4"/>
                                        </a:cubicBezTo>
                                        <a:cubicBezTo>
                                          <a:pt x="173" y="3"/>
                                          <a:pt x="174" y="15"/>
                                          <a:pt x="176" y="16"/>
                                        </a:cubicBezTo>
                                        <a:cubicBezTo>
                                          <a:pt x="175" y="12"/>
                                          <a:pt x="173" y="7"/>
                                          <a:pt x="172" y="3"/>
                                        </a:cubicBezTo>
                                        <a:cubicBezTo>
                                          <a:pt x="176" y="9"/>
                                          <a:pt x="178" y="16"/>
                                          <a:pt x="180" y="23"/>
                                        </a:cubicBezTo>
                                        <a:cubicBezTo>
                                          <a:pt x="179" y="17"/>
                                          <a:pt x="176" y="10"/>
                                          <a:pt x="174" y="5"/>
                                        </a:cubicBezTo>
                                        <a:cubicBezTo>
                                          <a:pt x="175" y="5"/>
                                          <a:pt x="175" y="6"/>
                                          <a:pt x="176" y="6"/>
                                        </a:cubicBezTo>
                                        <a:cubicBezTo>
                                          <a:pt x="182" y="13"/>
                                          <a:pt x="185" y="21"/>
                                          <a:pt x="187" y="31"/>
                                        </a:cubicBezTo>
                                        <a:cubicBezTo>
                                          <a:pt x="186" y="25"/>
                                          <a:pt x="185" y="19"/>
                                          <a:pt x="182" y="14"/>
                                        </a:cubicBezTo>
                                        <a:cubicBezTo>
                                          <a:pt x="190" y="22"/>
                                          <a:pt x="190" y="37"/>
                                          <a:pt x="193" y="47"/>
                                        </a:cubicBezTo>
                                        <a:cubicBezTo>
                                          <a:pt x="192" y="48"/>
                                          <a:pt x="192" y="49"/>
                                          <a:pt x="191" y="50"/>
                                        </a:cubicBezTo>
                                        <a:cubicBezTo>
                                          <a:pt x="191" y="44"/>
                                          <a:pt x="190" y="36"/>
                                          <a:pt x="189" y="31"/>
                                        </a:cubicBezTo>
                                        <a:cubicBezTo>
                                          <a:pt x="189" y="38"/>
                                          <a:pt x="192" y="46"/>
                                          <a:pt x="189" y="52"/>
                                        </a:cubicBezTo>
                                        <a:cubicBezTo>
                                          <a:pt x="188" y="48"/>
                                          <a:pt x="189" y="41"/>
                                          <a:pt x="187" y="37"/>
                                        </a:cubicBezTo>
                                        <a:cubicBezTo>
                                          <a:pt x="187" y="37"/>
                                          <a:pt x="187" y="38"/>
                                          <a:pt x="187" y="38"/>
                                        </a:cubicBezTo>
                                        <a:cubicBezTo>
                                          <a:pt x="187" y="39"/>
                                          <a:pt x="187" y="38"/>
                                          <a:pt x="187" y="37"/>
                                        </a:cubicBezTo>
                                        <a:cubicBezTo>
                                          <a:pt x="187" y="38"/>
                                          <a:pt x="187" y="40"/>
                                          <a:pt x="187" y="40"/>
                                        </a:cubicBezTo>
                                        <a:cubicBezTo>
                                          <a:pt x="187" y="40"/>
                                          <a:pt x="187" y="39"/>
                                          <a:pt x="187" y="38"/>
                                        </a:cubicBezTo>
                                        <a:cubicBezTo>
                                          <a:pt x="189" y="46"/>
                                          <a:pt x="190" y="53"/>
                                          <a:pt x="185" y="59"/>
                                        </a:cubicBezTo>
                                        <a:cubicBezTo>
                                          <a:pt x="185" y="54"/>
                                          <a:pt x="187" y="46"/>
                                          <a:pt x="186" y="41"/>
                                        </a:cubicBezTo>
                                        <a:cubicBezTo>
                                          <a:pt x="186" y="49"/>
                                          <a:pt x="185" y="56"/>
                                          <a:pt x="184" y="62"/>
                                        </a:cubicBezTo>
                                        <a:cubicBezTo>
                                          <a:pt x="184" y="54"/>
                                          <a:pt x="184" y="46"/>
                                          <a:pt x="183" y="38"/>
                                        </a:cubicBezTo>
                                        <a:cubicBezTo>
                                          <a:pt x="183" y="45"/>
                                          <a:pt x="184" y="55"/>
                                          <a:pt x="182" y="63"/>
                                        </a:cubicBezTo>
                                        <a:cubicBezTo>
                                          <a:pt x="181" y="57"/>
                                          <a:pt x="182" y="50"/>
                                          <a:pt x="181" y="43"/>
                                        </a:cubicBezTo>
                                        <a:cubicBezTo>
                                          <a:pt x="181" y="43"/>
                                          <a:pt x="180" y="43"/>
                                          <a:pt x="180" y="43"/>
                                        </a:cubicBezTo>
                                        <a:cubicBezTo>
                                          <a:pt x="180" y="43"/>
                                          <a:pt x="180" y="43"/>
                                          <a:pt x="180" y="44"/>
                                        </a:cubicBezTo>
                                        <a:cubicBezTo>
                                          <a:pt x="180" y="49"/>
                                          <a:pt x="181" y="55"/>
                                          <a:pt x="181" y="59"/>
                                        </a:cubicBezTo>
                                        <a:cubicBezTo>
                                          <a:pt x="181" y="60"/>
                                          <a:pt x="181" y="60"/>
                                          <a:pt x="181" y="61"/>
                                        </a:cubicBezTo>
                                        <a:cubicBezTo>
                                          <a:pt x="179" y="55"/>
                                          <a:pt x="179" y="45"/>
                                          <a:pt x="176" y="38"/>
                                        </a:cubicBezTo>
                                        <a:cubicBezTo>
                                          <a:pt x="177" y="44"/>
                                          <a:pt x="179" y="53"/>
                                          <a:pt x="179" y="60"/>
                                        </a:cubicBezTo>
                                        <a:cubicBezTo>
                                          <a:pt x="178" y="60"/>
                                          <a:pt x="178" y="60"/>
                                          <a:pt x="178" y="60"/>
                                        </a:cubicBezTo>
                                        <a:cubicBezTo>
                                          <a:pt x="177" y="55"/>
                                          <a:pt x="176" y="49"/>
                                          <a:pt x="175" y="44"/>
                                        </a:cubicBezTo>
                                        <a:cubicBezTo>
                                          <a:pt x="175" y="47"/>
                                          <a:pt x="176" y="54"/>
                                          <a:pt x="176" y="59"/>
                                        </a:cubicBezTo>
                                        <a:cubicBezTo>
                                          <a:pt x="175" y="58"/>
                                          <a:pt x="174" y="59"/>
                                          <a:pt x="173" y="59"/>
                                        </a:cubicBezTo>
                                        <a:cubicBezTo>
                                          <a:pt x="172" y="60"/>
                                          <a:pt x="171" y="60"/>
                                          <a:pt x="170" y="60"/>
                                        </a:cubicBezTo>
                                        <a:cubicBezTo>
                                          <a:pt x="169" y="55"/>
                                          <a:pt x="168" y="49"/>
                                          <a:pt x="167" y="43"/>
                                        </a:cubicBezTo>
                                        <a:cubicBezTo>
                                          <a:pt x="166" y="49"/>
                                          <a:pt x="170" y="56"/>
                                          <a:pt x="169" y="62"/>
                                        </a:cubicBezTo>
                                        <a:cubicBezTo>
                                          <a:pt x="166" y="57"/>
                                          <a:pt x="165" y="49"/>
                                          <a:pt x="164" y="43"/>
                                        </a:cubicBezTo>
                                        <a:cubicBezTo>
                                          <a:pt x="164" y="49"/>
                                          <a:pt x="165" y="57"/>
                                          <a:pt x="168" y="63"/>
                                        </a:cubicBezTo>
                                        <a:cubicBezTo>
                                          <a:pt x="167" y="63"/>
                                          <a:pt x="167" y="64"/>
                                          <a:pt x="166" y="65"/>
                                        </a:cubicBezTo>
                                        <a:cubicBezTo>
                                          <a:pt x="163" y="50"/>
                                          <a:pt x="162" y="34"/>
                                          <a:pt x="165" y="20"/>
                                        </a:cubicBezTo>
                                        <a:cubicBezTo>
                                          <a:pt x="160" y="36"/>
                                          <a:pt x="162" y="51"/>
                                          <a:pt x="166" y="65"/>
                                        </a:cubicBezTo>
                                        <a:cubicBezTo>
                                          <a:pt x="166" y="66"/>
                                          <a:pt x="165" y="66"/>
                                          <a:pt x="165" y="66"/>
                                        </a:cubicBezTo>
                                        <a:cubicBezTo>
                                          <a:pt x="163" y="60"/>
                                          <a:pt x="161" y="51"/>
                                          <a:pt x="161" y="43"/>
                                        </a:cubicBezTo>
                                        <a:cubicBezTo>
                                          <a:pt x="160" y="52"/>
                                          <a:pt x="162" y="59"/>
                                          <a:pt x="164" y="68"/>
                                        </a:cubicBezTo>
                                        <a:cubicBezTo>
                                          <a:pt x="164" y="68"/>
                                          <a:pt x="164" y="69"/>
                                          <a:pt x="163" y="69"/>
                                        </a:cubicBezTo>
                                        <a:cubicBezTo>
                                          <a:pt x="161" y="60"/>
                                          <a:pt x="159" y="50"/>
                                          <a:pt x="159" y="41"/>
                                        </a:cubicBezTo>
                                        <a:cubicBezTo>
                                          <a:pt x="158" y="52"/>
                                          <a:pt x="161" y="61"/>
                                          <a:pt x="163" y="70"/>
                                        </a:cubicBezTo>
                                        <a:cubicBezTo>
                                          <a:pt x="159" y="61"/>
                                          <a:pt x="156" y="51"/>
                                          <a:pt x="157" y="41"/>
                                        </a:cubicBezTo>
                                        <a:cubicBezTo>
                                          <a:pt x="155" y="50"/>
                                          <a:pt x="157" y="61"/>
                                          <a:pt x="159" y="71"/>
                                        </a:cubicBezTo>
                                        <a:cubicBezTo>
                                          <a:pt x="156" y="65"/>
                                          <a:pt x="156" y="55"/>
                                          <a:pt x="155" y="47"/>
                                        </a:cubicBezTo>
                                        <a:cubicBezTo>
                                          <a:pt x="155" y="54"/>
                                          <a:pt x="156" y="60"/>
                                          <a:pt x="157" y="66"/>
                                        </a:cubicBezTo>
                                        <a:cubicBezTo>
                                          <a:pt x="149" y="48"/>
                                          <a:pt x="159" y="30"/>
                                          <a:pt x="164" y="12"/>
                                        </a:cubicBezTo>
                                        <a:close/>
                                        <a:moveTo>
                                          <a:pt x="154" y="60"/>
                                        </a:moveTo>
                                        <a:cubicBezTo>
                                          <a:pt x="154" y="60"/>
                                          <a:pt x="154" y="61"/>
                                          <a:pt x="154" y="61"/>
                                        </a:cubicBezTo>
                                        <a:cubicBezTo>
                                          <a:pt x="154" y="61"/>
                                          <a:pt x="154" y="62"/>
                                          <a:pt x="154" y="62"/>
                                        </a:cubicBezTo>
                                        <a:cubicBezTo>
                                          <a:pt x="154" y="62"/>
                                          <a:pt x="153" y="61"/>
                                          <a:pt x="154" y="60"/>
                                        </a:cubicBezTo>
                                        <a:close/>
                                        <a:moveTo>
                                          <a:pt x="153" y="52"/>
                                        </a:moveTo>
                                        <a:cubicBezTo>
                                          <a:pt x="154" y="55"/>
                                          <a:pt x="153" y="58"/>
                                          <a:pt x="154" y="60"/>
                                        </a:cubicBezTo>
                                        <a:cubicBezTo>
                                          <a:pt x="153" y="58"/>
                                          <a:pt x="153" y="55"/>
                                          <a:pt x="153" y="52"/>
                                        </a:cubicBezTo>
                                        <a:close/>
                                        <a:moveTo>
                                          <a:pt x="133" y="6"/>
                                        </a:moveTo>
                                        <a:cubicBezTo>
                                          <a:pt x="135" y="10"/>
                                          <a:pt x="135" y="14"/>
                                          <a:pt x="135" y="19"/>
                                        </a:cubicBezTo>
                                        <a:cubicBezTo>
                                          <a:pt x="136" y="15"/>
                                          <a:pt x="135" y="9"/>
                                          <a:pt x="134" y="6"/>
                                        </a:cubicBezTo>
                                        <a:cubicBezTo>
                                          <a:pt x="134" y="6"/>
                                          <a:pt x="135" y="6"/>
                                          <a:pt x="135" y="5"/>
                                        </a:cubicBezTo>
                                        <a:cubicBezTo>
                                          <a:pt x="136" y="10"/>
                                          <a:pt x="138" y="15"/>
                                          <a:pt x="138" y="20"/>
                                        </a:cubicBezTo>
                                        <a:cubicBezTo>
                                          <a:pt x="139" y="14"/>
                                          <a:pt x="137" y="10"/>
                                          <a:pt x="135" y="5"/>
                                        </a:cubicBezTo>
                                        <a:cubicBezTo>
                                          <a:pt x="138" y="9"/>
                                          <a:pt x="140" y="14"/>
                                          <a:pt x="141" y="20"/>
                                        </a:cubicBezTo>
                                        <a:cubicBezTo>
                                          <a:pt x="141" y="15"/>
                                          <a:pt x="139" y="10"/>
                                          <a:pt x="137" y="6"/>
                                        </a:cubicBezTo>
                                        <a:cubicBezTo>
                                          <a:pt x="143" y="10"/>
                                          <a:pt x="144" y="18"/>
                                          <a:pt x="146" y="26"/>
                                        </a:cubicBezTo>
                                        <a:cubicBezTo>
                                          <a:pt x="146" y="20"/>
                                          <a:pt x="144" y="15"/>
                                          <a:pt x="142" y="10"/>
                                        </a:cubicBezTo>
                                        <a:cubicBezTo>
                                          <a:pt x="147" y="14"/>
                                          <a:pt x="148" y="20"/>
                                          <a:pt x="150" y="26"/>
                                        </a:cubicBezTo>
                                        <a:cubicBezTo>
                                          <a:pt x="150" y="21"/>
                                          <a:pt x="148" y="18"/>
                                          <a:pt x="146" y="13"/>
                                        </a:cubicBezTo>
                                        <a:cubicBezTo>
                                          <a:pt x="150" y="16"/>
                                          <a:pt x="152" y="21"/>
                                          <a:pt x="154" y="25"/>
                                        </a:cubicBezTo>
                                        <a:cubicBezTo>
                                          <a:pt x="155" y="34"/>
                                          <a:pt x="152" y="47"/>
                                          <a:pt x="150" y="57"/>
                                        </a:cubicBezTo>
                                        <a:cubicBezTo>
                                          <a:pt x="150" y="52"/>
                                          <a:pt x="151" y="49"/>
                                          <a:pt x="152" y="44"/>
                                        </a:cubicBezTo>
                                        <a:cubicBezTo>
                                          <a:pt x="151" y="47"/>
                                          <a:pt x="150" y="51"/>
                                          <a:pt x="149" y="53"/>
                                        </a:cubicBezTo>
                                        <a:cubicBezTo>
                                          <a:pt x="150" y="46"/>
                                          <a:pt x="151" y="39"/>
                                          <a:pt x="150" y="32"/>
                                        </a:cubicBezTo>
                                        <a:cubicBezTo>
                                          <a:pt x="150" y="39"/>
                                          <a:pt x="150" y="48"/>
                                          <a:pt x="148" y="54"/>
                                        </a:cubicBezTo>
                                        <a:cubicBezTo>
                                          <a:pt x="146" y="46"/>
                                          <a:pt x="150" y="38"/>
                                          <a:pt x="149" y="30"/>
                                        </a:cubicBezTo>
                                        <a:cubicBezTo>
                                          <a:pt x="148" y="36"/>
                                          <a:pt x="147" y="44"/>
                                          <a:pt x="146" y="51"/>
                                        </a:cubicBezTo>
                                        <a:cubicBezTo>
                                          <a:pt x="143" y="45"/>
                                          <a:pt x="147" y="37"/>
                                          <a:pt x="146" y="29"/>
                                        </a:cubicBezTo>
                                        <a:cubicBezTo>
                                          <a:pt x="145" y="35"/>
                                          <a:pt x="145" y="41"/>
                                          <a:pt x="144" y="47"/>
                                        </a:cubicBezTo>
                                        <a:cubicBezTo>
                                          <a:pt x="141" y="41"/>
                                          <a:pt x="144" y="34"/>
                                          <a:pt x="143" y="28"/>
                                        </a:cubicBezTo>
                                        <a:cubicBezTo>
                                          <a:pt x="142" y="33"/>
                                          <a:pt x="142" y="38"/>
                                          <a:pt x="142" y="44"/>
                                        </a:cubicBezTo>
                                        <a:cubicBezTo>
                                          <a:pt x="139" y="39"/>
                                          <a:pt x="141" y="31"/>
                                          <a:pt x="139" y="25"/>
                                        </a:cubicBezTo>
                                        <a:cubicBezTo>
                                          <a:pt x="140" y="30"/>
                                          <a:pt x="139" y="36"/>
                                          <a:pt x="140" y="40"/>
                                        </a:cubicBezTo>
                                        <a:cubicBezTo>
                                          <a:pt x="136" y="37"/>
                                          <a:pt x="139" y="31"/>
                                          <a:pt x="138" y="26"/>
                                        </a:cubicBezTo>
                                        <a:cubicBezTo>
                                          <a:pt x="137" y="30"/>
                                          <a:pt x="137" y="33"/>
                                          <a:pt x="137" y="38"/>
                                        </a:cubicBezTo>
                                        <a:cubicBezTo>
                                          <a:pt x="134" y="37"/>
                                          <a:pt x="136" y="32"/>
                                          <a:pt x="135" y="29"/>
                                        </a:cubicBezTo>
                                        <a:cubicBezTo>
                                          <a:pt x="135" y="32"/>
                                          <a:pt x="135" y="34"/>
                                          <a:pt x="135" y="37"/>
                                        </a:cubicBezTo>
                                        <a:cubicBezTo>
                                          <a:pt x="132" y="35"/>
                                          <a:pt x="133" y="30"/>
                                          <a:pt x="133" y="26"/>
                                        </a:cubicBezTo>
                                        <a:cubicBezTo>
                                          <a:pt x="132" y="29"/>
                                          <a:pt x="132" y="32"/>
                                          <a:pt x="132" y="35"/>
                                        </a:cubicBezTo>
                                        <a:cubicBezTo>
                                          <a:pt x="130" y="34"/>
                                          <a:pt x="131" y="30"/>
                                          <a:pt x="130" y="28"/>
                                        </a:cubicBezTo>
                                        <a:cubicBezTo>
                                          <a:pt x="130" y="30"/>
                                          <a:pt x="130" y="32"/>
                                          <a:pt x="130" y="34"/>
                                        </a:cubicBezTo>
                                        <a:cubicBezTo>
                                          <a:pt x="130" y="34"/>
                                          <a:pt x="129" y="33"/>
                                          <a:pt x="129" y="34"/>
                                        </a:cubicBezTo>
                                        <a:cubicBezTo>
                                          <a:pt x="129" y="33"/>
                                          <a:pt x="129" y="33"/>
                                          <a:pt x="129" y="33"/>
                                        </a:cubicBezTo>
                                        <a:cubicBezTo>
                                          <a:pt x="128" y="31"/>
                                          <a:pt x="129" y="28"/>
                                          <a:pt x="129" y="26"/>
                                        </a:cubicBezTo>
                                        <a:cubicBezTo>
                                          <a:pt x="128" y="28"/>
                                          <a:pt x="128" y="31"/>
                                          <a:pt x="128" y="33"/>
                                        </a:cubicBezTo>
                                        <a:cubicBezTo>
                                          <a:pt x="127" y="33"/>
                                          <a:pt x="127" y="32"/>
                                          <a:pt x="126" y="32"/>
                                        </a:cubicBezTo>
                                        <a:cubicBezTo>
                                          <a:pt x="126" y="21"/>
                                          <a:pt x="132" y="15"/>
                                          <a:pt x="133" y="6"/>
                                        </a:cubicBezTo>
                                        <a:close/>
                                        <a:moveTo>
                                          <a:pt x="148" y="56"/>
                                        </a:moveTo>
                                        <a:cubicBezTo>
                                          <a:pt x="148" y="55"/>
                                          <a:pt x="149" y="55"/>
                                          <a:pt x="149" y="54"/>
                                        </a:cubicBezTo>
                                        <a:cubicBezTo>
                                          <a:pt x="150" y="54"/>
                                          <a:pt x="149" y="56"/>
                                          <a:pt x="148" y="56"/>
                                        </a:cubicBezTo>
                                        <a:close/>
                                        <a:moveTo>
                                          <a:pt x="118" y="51"/>
                                        </a:moveTo>
                                        <a:cubicBezTo>
                                          <a:pt x="118" y="51"/>
                                          <a:pt x="118" y="51"/>
                                          <a:pt x="119" y="51"/>
                                        </a:cubicBezTo>
                                        <a:cubicBezTo>
                                          <a:pt x="119" y="51"/>
                                          <a:pt x="119" y="51"/>
                                          <a:pt x="119" y="51"/>
                                        </a:cubicBezTo>
                                        <a:cubicBezTo>
                                          <a:pt x="122" y="47"/>
                                          <a:pt x="118" y="41"/>
                                          <a:pt x="121" y="37"/>
                                        </a:cubicBezTo>
                                        <a:cubicBezTo>
                                          <a:pt x="120" y="38"/>
                                          <a:pt x="121" y="38"/>
                                          <a:pt x="122" y="38"/>
                                        </a:cubicBezTo>
                                        <a:cubicBezTo>
                                          <a:pt x="122" y="38"/>
                                          <a:pt x="121" y="36"/>
                                          <a:pt x="122" y="35"/>
                                        </a:cubicBezTo>
                                        <a:cubicBezTo>
                                          <a:pt x="123" y="37"/>
                                          <a:pt x="123" y="41"/>
                                          <a:pt x="125" y="43"/>
                                        </a:cubicBezTo>
                                        <a:cubicBezTo>
                                          <a:pt x="125" y="41"/>
                                          <a:pt x="124" y="39"/>
                                          <a:pt x="124" y="37"/>
                                        </a:cubicBezTo>
                                        <a:cubicBezTo>
                                          <a:pt x="126" y="41"/>
                                          <a:pt x="128" y="45"/>
                                          <a:pt x="130" y="50"/>
                                        </a:cubicBezTo>
                                        <a:cubicBezTo>
                                          <a:pt x="130" y="48"/>
                                          <a:pt x="128" y="45"/>
                                          <a:pt x="127" y="43"/>
                                        </a:cubicBezTo>
                                        <a:cubicBezTo>
                                          <a:pt x="127" y="40"/>
                                          <a:pt x="124" y="37"/>
                                          <a:pt x="123" y="34"/>
                                        </a:cubicBezTo>
                                        <a:cubicBezTo>
                                          <a:pt x="128" y="39"/>
                                          <a:pt x="131" y="45"/>
                                          <a:pt x="134" y="52"/>
                                        </a:cubicBezTo>
                                        <a:cubicBezTo>
                                          <a:pt x="132" y="45"/>
                                          <a:pt x="128" y="40"/>
                                          <a:pt x="125" y="34"/>
                                        </a:cubicBezTo>
                                        <a:cubicBezTo>
                                          <a:pt x="130" y="39"/>
                                          <a:pt x="133" y="46"/>
                                          <a:pt x="137" y="51"/>
                                        </a:cubicBezTo>
                                        <a:cubicBezTo>
                                          <a:pt x="135" y="46"/>
                                          <a:pt x="131" y="41"/>
                                          <a:pt x="128" y="36"/>
                                        </a:cubicBezTo>
                                        <a:cubicBezTo>
                                          <a:pt x="130" y="36"/>
                                          <a:pt x="130" y="39"/>
                                          <a:pt x="132" y="40"/>
                                        </a:cubicBezTo>
                                        <a:cubicBezTo>
                                          <a:pt x="134" y="41"/>
                                          <a:pt x="136" y="46"/>
                                          <a:pt x="138" y="49"/>
                                        </a:cubicBezTo>
                                        <a:cubicBezTo>
                                          <a:pt x="138" y="47"/>
                                          <a:pt x="137" y="45"/>
                                          <a:pt x="136" y="44"/>
                                        </a:cubicBezTo>
                                        <a:cubicBezTo>
                                          <a:pt x="136" y="43"/>
                                          <a:pt x="135" y="42"/>
                                          <a:pt x="134" y="41"/>
                                        </a:cubicBezTo>
                                        <a:cubicBezTo>
                                          <a:pt x="134" y="40"/>
                                          <a:pt x="132" y="39"/>
                                          <a:pt x="131" y="38"/>
                                        </a:cubicBezTo>
                                        <a:cubicBezTo>
                                          <a:pt x="142" y="43"/>
                                          <a:pt x="144" y="56"/>
                                          <a:pt x="151" y="65"/>
                                        </a:cubicBezTo>
                                        <a:cubicBezTo>
                                          <a:pt x="151" y="66"/>
                                          <a:pt x="151" y="67"/>
                                          <a:pt x="151" y="67"/>
                                        </a:cubicBezTo>
                                        <a:cubicBezTo>
                                          <a:pt x="152" y="67"/>
                                          <a:pt x="152" y="67"/>
                                          <a:pt x="152" y="67"/>
                                        </a:cubicBezTo>
                                        <a:cubicBezTo>
                                          <a:pt x="152" y="66"/>
                                          <a:pt x="152" y="66"/>
                                          <a:pt x="152" y="66"/>
                                        </a:cubicBezTo>
                                        <a:cubicBezTo>
                                          <a:pt x="155" y="70"/>
                                          <a:pt x="161" y="75"/>
                                          <a:pt x="158" y="82"/>
                                        </a:cubicBezTo>
                                        <a:cubicBezTo>
                                          <a:pt x="157" y="79"/>
                                          <a:pt x="156" y="76"/>
                                          <a:pt x="155" y="74"/>
                                        </a:cubicBezTo>
                                        <a:cubicBezTo>
                                          <a:pt x="155" y="77"/>
                                          <a:pt x="158" y="81"/>
                                          <a:pt x="158" y="85"/>
                                        </a:cubicBezTo>
                                        <a:cubicBezTo>
                                          <a:pt x="157" y="84"/>
                                          <a:pt x="157" y="81"/>
                                          <a:pt x="156" y="80"/>
                                        </a:cubicBezTo>
                                        <a:cubicBezTo>
                                          <a:pt x="156" y="83"/>
                                          <a:pt x="158" y="87"/>
                                          <a:pt x="157" y="91"/>
                                        </a:cubicBezTo>
                                        <a:cubicBezTo>
                                          <a:pt x="156" y="89"/>
                                          <a:pt x="156" y="87"/>
                                          <a:pt x="156" y="86"/>
                                        </a:cubicBezTo>
                                        <a:cubicBezTo>
                                          <a:pt x="156" y="90"/>
                                          <a:pt x="158" y="93"/>
                                          <a:pt x="157" y="97"/>
                                        </a:cubicBezTo>
                                        <a:cubicBezTo>
                                          <a:pt x="156" y="97"/>
                                          <a:pt x="156" y="97"/>
                                          <a:pt x="156" y="97"/>
                                        </a:cubicBezTo>
                                        <a:cubicBezTo>
                                          <a:pt x="157" y="98"/>
                                          <a:pt x="156" y="101"/>
                                          <a:pt x="156" y="102"/>
                                        </a:cubicBezTo>
                                        <a:cubicBezTo>
                                          <a:pt x="156" y="100"/>
                                          <a:pt x="156" y="99"/>
                                          <a:pt x="155" y="96"/>
                                        </a:cubicBezTo>
                                        <a:cubicBezTo>
                                          <a:pt x="155" y="99"/>
                                          <a:pt x="156" y="102"/>
                                          <a:pt x="155" y="105"/>
                                        </a:cubicBezTo>
                                        <a:cubicBezTo>
                                          <a:pt x="154" y="101"/>
                                          <a:pt x="155" y="95"/>
                                          <a:pt x="152" y="90"/>
                                        </a:cubicBezTo>
                                        <a:cubicBezTo>
                                          <a:pt x="154" y="95"/>
                                          <a:pt x="154" y="98"/>
                                          <a:pt x="154" y="103"/>
                                        </a:cubicBezTo>
                                        <a:cubicBezTo>
                                          <a:pt x="153" y="101"/>
                                          <a:pt x="153" y="99"/>
                                          <a:pt x="153" y="96"/>
                                        </a:cubicBezTo>
                                        <a:cubicBezTo>
                                          <a:pt x="152" y="95"/>
                                          <a:pt x="152" y="92"/>
                                          <a:pt x="151" y="90"/>
                                        </a:cubicBezTo>
                                        <a:cubicBezTo>
                                          <a:pt x="151" y="95"/>
                                          <a:pt x="153" y="97"/>
                                          <a:pt x="152" y="102"/>
                                        </a:cubicBezTo>
                                        <a:cubicBezTo>
                                          <a:pt x="151" y="102"/>
                                          <a:pt x="150" y="102"/>
                                          <a:pt x="150" y="101"/>
                                        </a:cubicBezTo>
                                        <a:cubicBezTo>
                                          <a:pt x="150" y="100"/>
                                          <a:pt x="150" y="100"/>
                                          <a:pt x="149" y="99"/>
                                        </a:cubicBezTo>
                                        <a:cubicBezTo>
                                          <a:pt x="149" y="94"/>
                                          <a:pt x="147" y="88"/>
                                          <a:pt x="145" y="82"/>
                                        </a:cubicBezTo>
                                        <a:cubicBezTo>
                                          <a:pt x="146" y="88"/>
                                          <a:pt x="149" y="94"/>
                                          <a:pt x="149" y="101"/>
                                        </a:cubicBezTo>
                                        <a:cubicBezTo>
                                          <a:pt x="149" y="101"/>
                                          <a:pt x="148" y="101"/>
                                          <a:pt x="148" y="101"/>
                                        </a:cubicBezTo>
                                        <a:cubicBezTo>
                                          <a:pt x="148" y="99"/>
                                          <a:pt x="147" y="97"/>
                                          <a:pt x="147" y="95"/>
                                        </a:cubicBezTo>
                                        <a:cubicBezTo>
                                          <a:pt x="147" y="94"/>
                                          <a:pt x="147" y="94"/>
                                          <a:pt x="146" y="94"/>
                                        </a:cubicBezTo>
                                        <a:cubicBezTo>
                                          <a:pt x="146" y="90"/>
                                          <a:pt x="145" y="87"/>
                                          <a:pt x="144" y="83"/>
                                        </a:cubicBezTo>
                                        <a:cubicBezTo>
                                          <a:pt x="144" y="87"/>
                                          <a:pt x="146" y="91"/>
                                          <a:pt x="146" y="95"/>
                                        </a:cubicBezTo>
                                        <a:cubicBezTo>
                                          <a:pt x="148" y="99"/>
                                          <a:pt x="147" y="105"/>
                                          <a:pt x="149" y="109"/>
                                        </a:cubicBezTo>
                                        <a:cubicBezTo>
                                          <a:pt x="149" y="109"/>
                                          <a:pt x="149" y="109"/>
                                          <a:pt x="149" y="109"/>
                                        </a:cubicBezTo>
                                        <a:cubicBezTo>
                                          <a:pt x="150" y="111"/>
                                          <a:pt x="149" y="113"/>
                                          <a:pt x="149" y="115"/>
                                        </a:cubicBezTo>
                                        <a:cubicBezTo>
                                          <a:pt x="149" y="115"/>
                                          <a:pt x="149" y="115"/>
                                          <a:pt x="149" y="115"/>
                                        </a:cubicBezTo>
                                        <a:cubicBezTo>
                                          <a:pt x="148" y="116"/>
                                          <a:pt x="149" y="117"/>
                                          <a:pt x="149" y="118"/>
                                        </a:cubicBezTo>
                                        <a:cubicBezTo>
                                          <a:pt x="147" y="116"/>
                                          <a:pt x="149" y="112"/>
                                          <a:pt x="148" y="111"/>
                                        </a:cubicBezTo>
                                        <a:cubicBezTo>
                                          <a:pt x="148" y="105"/>
                                          <a:pt x="145" y="98"/>
                                          <a:pt x="144" y="93"/>
                                        </a:cubicBezTo>
                                        <a:cubicBezTo>
                                          <a:pt x="144" y="91"/>
                                          <a:pt x="143" y="87"/>
                                          <a:pt x="143" y="85"/>
                                        </a:cubicBezTo>
                                        <a:cubicBezTo>
                                          <a:pt x="143" y="88"/>
                                          <a:pt x="144" y="93"/>
                                          <a:pt x="144" y="96"/>
                                        </a:cubicBezTo>
                                        <a:cubicBezTo>
                                          <a:pt x="147" y="102"/>
                                          <a:pt x="147" y="109"/>
                                          <a:pt x="148" y="116"/>
                                        </a:cubicBezTo>
                                        <a:cubicBezTo>
                                          <a:pt x="146" y="112"/>
                                          <a:pt x="147" y="108"/>
                                          <a:pt x="145" y="105"/>
                                        </a:cubicBezTo>
                                        <a:cubicBezTo>
                                          <a:pt x="146" y="109"/>
                                          <a:pt x="146" y="112"/>
                                          <a:pt x="147" y="115"/>
                                        </a:cubicBezTo>
                                        <a:cubicBezTo>
                                          <a:pt x="145" y="113"/>
                                          <a:pt x="144" y="111"/>
                                          <a:pt x="145" y="108"/>
                                        </a:cubicBezTo>
                                        <a:cubicBezTo>
                                          <a:pt x="144" y="108"/>
                                          <a:pt x="144" y="107"/>
                                          <a:pt x="144" y="107"/>
                                        </a:cubicBezTo>
                                        <a:cubicBezTo>
                                          <a:pt x="144" y="109"/>
                                          <a:pt x="144" y="110"/>
                                          <a:pt x="144" y="112"/>
                                        </a:cubicBezTo>
                                        <a:cubicBezTo>
                                          <a:pt x="142" y="108"/>
                                          <a:pt x="141" y="104"/>
                                          <a:pt x="139" y="99"/>
                                        </a:cubicBezTo>
                                        <a:cubicBezTo>
                                          <a:pt x="139" y="101"/>
                                          <a:pt x="140" y="103"/>
                                          <a:pt x="140" y="105"/>
                                        </a:cubicBezTo>
                                        <a:cubicBezTo>
                                          <a:pt x="138" y="102"/>
                                          <a:pt x="135" y="100"/>
                                          <a:pt x="134" y="97"/>
                                        </a:cubicBezTo>
                                        <a:cubicBezTo>
                                          <a:pt x="134" y="97"/>
                                          <a:pt x="134" y="97"/>
                                          <a:pt x="134" y="97"/>
                                        </a:cubicBezTo>
                                        <a:cubicBezTo>
                                          <a:pt x="132" y="96"/>
                                          <a:pt x="131" y="93"/>
                                          <a:pt x="130" y="91"/>
                                        </a:cubicBezTo>
                                        <a:cubicBezTo>
                                          <a:pt x="130" y="93"/>
                                          <a:pt x="131" y="94"/>
                                          <a:pt x="131" y="95"/>
                                        </a:cubicBezTo>
                                        <a:cubicBezTo>
                                          <a:pt x="129" y="93"/>
                                          <a:pt x="128" y="90"/>
                                          <a:pt x="127" y="87"/>
                                        </a:cubicBezTo>
                                        <a:cubicBezTo>
                                          <a:pt x="127" y="89"/>
                                          <a:pt x="128" y="90"/>
                                          <a:pt x="128" y="91"/>
                                        </a:cubicBezTo>
                                        <a:cubicBezTo>
                                          <a:pt x="125" y="91"/>
                                          <a:pt x="120" y="79"/>
                                          <a:pt x="122" y="78"/>
                                        </a:cubicBezTo>
                                        <a:cubicBezTo>
                                          <a:pt x="120" y="80"/>
                                          <a:pt x="123" y="85"/>
                                          <a:pt x="123" y="87"/>
                                        </a:cubicBezTo>
                                        <a:cubicBezTo>
                                          <a:pt x="122" y="86"/>
                                          <a:pt x="121" y="86"/>
                                          <a:pt x="120" y="84"/>
                                        </a:cubicBezTo>
                                        <a:cubicBezTo>
                                          <a:pt x="120" y="84"/>
                                          <a:pt x="120" y="85"/>
                                          <a:pt x="120" y="85"/>
                                        </a:cubicBezTo>
                                        <a:cubicBezTo>
                                          <a:pt x="114" y="76"/>
                                          <a:pt x="117" y="61"/>
                                          <a:pt x="119" y="52"/>
                                        </a:cubicBezTo>
                                        <a:cubicBezTo>
                                          <a:pt x="118" y="51"/>
                                          <a:pt x="118" y="51"/>
                                          <a:pt x="118" y="51"/>
                                        </a:cubicBezTo>
                                        <a:close/>
                                        <a:moveTo>
                                          <a:pt x="100" y="41"/>
                                        </a:moveTo>
                                        <a:cubicBezTo>
                                          <a:pt x="99" y="42"/>
                                          <a:pt x="99" y="41"/>
                                          <a:pt x="99" y="41"/>
                                        </a:cubicBezTo>
                                        <a:cubicBezTo>
                                          <a:pt x="99" y="40"/>
                                          <a:pt x="99" y="41"/>
                                          <a:pt x="100" y="41"/>
                                        </a:cubicBezTo>
                                        <a:close/>
                                        <a:moveTo>
                                          <a:pt x="96" y="38"/>
                                        </a:move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7" y="39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6" y="38"/>
                                        </a:cubicBez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lose/>
                                        <a:moveTo>
                                          <a:pt x="92" y="35"/>
                                        </a:moveTo>
                                        <a:cubicBezTo>
                                          <a:pt x="91" y="35"/>
                                          <a:pt x="91" y="35"/>
                                          <a:pt x="90" y="34"/>
                                        </a:cubicBezTo>
                                        <a:cubicBezTo>
                                          <a:pt x="91" y="34"/>
                                          <a:pt x="91" y="35"/>
                                          <a:pt x="92" y="35"/>
                                        </a:cubicBezTo>
                                        <a:close/>
                                        <a:moveTo>
                                          <a:pt x="70" y="29"/>
                                        </a:moveTo>
                                        <a:cubicBezTo>
                                          <a:pt x="73" y="32"/>
                                          <a:pt x="76" y="37"/>
                                          <a:pt x="79" y="39"/>
                                        </a:cubicBezTo>
                                        <a:cubicBezTo>
                                          <a:pt x="76" y="36"/>
                                          <a:pt x="74" y="31"/>
                                          <a:pt x="70" y="28"/>
                                        </a:cubicBezTo>
                                        <a:cubicBezTo>
                                          <a:pt x="74" y="29"/>
                                          <a:pt x="77" y="34"/>
                                          <a:pt x="80" y="37"/>
                                        </a:cubicBezTo>
                                        <a:cubicBezTo>
                                          <a:pt x="77" y="33"/>
                                          <a:pt x="75" y="30"/>
                                          <a:pt x="71" y="27"/>
                                        </a:cubicBezTo>
                                        <a:cubicBezTo>
                                          <a:pt x="73" y="26"/>
                                          <a:pt x="75" y="27"/>
                                          <a:pt x="76" y="28"/>
                                        </a:cubicBezTo>
                                        <a:cubicBezTo>
                                          <a:pt x="91" y="33"/>
                                          <a:pt x="101" y="44"/>
                                          <a:pt x="110" y="54"/>
                                        </a:cubicBezTo>
                                        <a:cubicBezTo>
                                          <a:pt x="112" y="57"/>
                                          <a:pt x="116" y="58"/>
                                          <a:pt x="115" y="61"/>
                                        </a:cubicBezTo>
                                        <a:cubicBezTo>
                                          <a:pt x="115" y="61"/>
                                          <a:pt x="115" y="61"/>
                                          <a:pt x="116" y="61"/>
                                        </a:cubicBezTo>
                                        <a:cubicBezTo>
                                          <a:pt x="115" y="62"/>
                                          <a:pt x="115" y="64"/>
                                          <a:pt x="116" y="65"/>
                                        </a:cubicBezTo>
                                        <a:cubicBezTo>
                                          <a:pt x="115" y="65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5" y="64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3" y="62"/>
                                          <a:pt x="111" y="58"/>
                                          <a:pt x="108" y="55"/>
                                        </a:cubicBezTo>
                                        <a:cubicBezTo>
                                          <a:pt x="110" y="60"/>
                                          <a:pt x="115" y="63"/>
                                          <a:pt x="115" y="68"/>
                                        </a:cubicBezTo>
                                        <a:cubicBezTo>
                                          <a:pt x="113" y="65"/>
                                          <a:pt x="111" y="63"/>
                                          <a:pt x="110" y="60"/>
                                        </a:cubicBezTo>
                                        <a:cubicBezTo>
                                          <a:pt x="110" y="64"/>
                                          <a:pt x="116" y="68"/>
                                          <a:pt x="114" y="73"/>
                                        </a:cubicBezTo>
                                        <a:cubicBezTo>
                                          <a:pt x="110" y="66"/>
                                          <a:pt x="107" y="58"/>
                                          <a:pt x="102" y="53"/>
                                        </a:cubicBezTo>
                                        <a:cubicBezTo>
                                          <a:pt x="102" y="53"/>
                                          <a:pt x="102" y="53"/>
                                          <a:pt x="102" y="53"/>
                                        </a:cubicBezTo>
                                        <a:cubicBezTo>
                                          <a:pt x="106" y="61"/>
                                          <a:pt x="112" y="68"/>
                                          <a:pt x="114" y="77"/>
                                        </a:cubicBezTo>
                                        <a:cubicBezTo>
                                          <a:pt x="110" y="68"/>
                                          <a:pt x="106" y="60"/>
                                          <a:pt x="101" y="52"/>
                                        </a:cubicBezTo>
                                        <a:cubicBezTo>
                                          <a:pt x="101" y="51"/>
                                          <a:pt x="101" y="52"/>
                                          <a:pt x="102" y="52"/>
                                        </a:cubicBezTo>
                                        <a:cubicBezTo>
                                          <a:pt x="101" y="51"/>
                                          <a:pt x="100" y="50"/>
                                          <a:pt x="98" y="48"/>
                                        </a:cubicBezTo>
                                        <a:cubicBezTo>
                                          <a:pt x="104" y="59"/>
                                          <a:pt x="112" y="70"/>
                                          <a:pt x="115" y="83"/>
                                        </a:cubicBezTo>
                                        <a:cubicBezTo>
                                          <a:pt x="109" y="73"/>
                                          <a:pt x="103" y="62"/>
                                          <a:pt x="95" y="54"/>
                                        </a:cubicBezTo>
                                        <a:cubicBezTo>
                                          <a:pt x="102" y="63"/>
                                          <a:pt x="109" y="73"/>
                                          <a:pt x="113" y="83"/>
                                        </a:cubicBezTo>
                                        <a:cubicBezTo>
                                          <a:pt x="113" y="84"/>
                                          <a:pt x="113" y="84"/>
                                          <a:pt x="112" y="84"/>
                                        </a:cubicBezTo>
                                        <a:cubicBezTo>
                                          <a:pt x="109" y="78"/>
                                          <a:pt x="106" y="72"/>
                                          <a:pt x="102" y="66"/>
                                        </a:cubicBezTo>
                                        <a:cubicBezTo>
                                          <a:pt x="105" y="72"/>
                                          <a:pt x="109" y="78"/>
                                          <a:pt x="112" y="84"/>
                                        </a:cubicBezTo>
                                        <a:cubicBezTo>
                                          <a:pt x="108" y="82"/>
                                          <a:pt x="106" y="76"/>
                                          <a:pt x="103" y="72"/>
                                        </a:cubicBezTo>
                                        <a:cubicBezTo>
                                          <a:pt x="104" y="74"/>
                                          <a:pt x="105" y="77"/>
                                          <a:pt x="107" y="79"/>
                                        </a:cubicBezTo>
                                        <a:cubicBezTo>
                                          <a:pt x="108" y="81"/>
                                          <a:pt x="109" y="83"/>
                                          <a:pt x="111" y="85"/>
                                        </a:cubicBezTo>
                                        <a:cubicBezTo>
                                          <a:pt x="109" y="83"/>
                                          <a:pt x="108" y="81"/>
                                          <a:pt x="107" y="79"/>
                                        </a:cubicBezTo>
                                        <a:cubicBezTo>
                                          <a:pt x="96" y="62"/>
                                          <a:pt x="81" y="48"/>
                                          <a:pt x="70" y="31"/>
                                        </a:cubicBezTo>
                                        <a:cubicBezTo>
                                          <a:pt x="70" y="30"/>
                                          <a:pt x="70" y="30"/>
                                          <a:pt x="70" y="29"/>
                                        </a:cubicBezTo>
                                        <a:close/>
                                        <a:moveTo>
                                          <a:pt x="109" y="87"/>
                                        </a:moveTo>
                                        <a:cubicBezTo>
                                          <a:pt x="108" y="85"/>
                                          <a:pt x="106" y="84"/>
                                          <a:pt x="106" y="82"/>
                                        </a:cubicBezTo>
                                        <a:cubicBezTo>
                                          <a:pt x="107" y="83"/>
                                          <a:pt x="109" y="85"/>
                                          <a:pt x="109" y="87"/>
                                        </a:cubicBezTo>
                                        <a:close/>
                                        <a:moveTo>
                                          <a:pt x="74" y="54"/>
                                        </a:moveTo>
                                        <a:cubicBezTo>
                                          <a:pt x="74" y="53"/>
                                          <a:pt x="74" y="54"/>
                                          <a:pt x="74" y="54"/>
                                        </a:cubicBezTo>
                                        <a:cubicBezTo>
                                          <a:pt x="73" y="51"/>
                                          <a:pt x="71" y="49"/>
                                          <a:pt x="71" y="45"/>
                                        </a:cubicBezTo>
                                        <a:cubicBezTo>
                                          <a:pt x="73" y="47"/>
                                          <a:pt x="73" y="49"/>
                                          <a:pt x="75" y="51"/>
                                        </a:cubicBezTo>
                                        <a:cubicBezTo>
                                          <a:pt x="70" y="46"/>
                                          <a:pt x="71" y="40"/>
                                          <a:pt x="70" y="32"/>
                                        </a:cubicBezTo>
                                        <a:cubicBezTo>
                                          <a:pt x="77" y="45"/>
                                          <a:pt x="88" y="55"/>
                                          <a:pt x="97" y="67"/>
                                        </a:cubicBezTo>
                                        <a:cubicBezTo>
                                          <a:pt x="97" y="69"/>
                                          <a:pt x="100" y="72"/>
                                          <a:pt x="101" y="75"/>
                                        </a:cubicBezTo>
                                        <a:cubicBezTo>
                                          <a:pt x="98" y="71"/>
                                          <a:pt x="95" y="67"/>
                                          <a:pt x="92" y="62"/>
                                        </a:cubicBezTo>
                                        <a:cubicBezTo>
                                          <a:pt x="97" y="71"/>
                                          <a:pt x="104" y="79"/>
                                          <a:pt x="109" y="88"/>
                                        </a:cubicBezTo>
                                        <a:cubicBezTo>
                                          <a:pt x="103" y="81"/>
                                          <a:pt x="97" y="74"/>
                                          <a:pt x="92" y="67"/>
                                        </a:cubicBezTo>
                                        <a:cubicBezTo>
                                          <a:pt x="96" y="75"/>
                                          <a:pt x="103" y="82"/>
                                          <a:pt x="108" y="90"/>
                                        </a:cubicBezTo>
                                        <a:cubicBezTo>
                                          <a:pt x="101" y="82"/>
                                          <a:pt x="93" y="75"/>
                                          <a:pt x="87" y="66"/>
                                        </a:cubicBezTo>
                                        <a:cubicBezTo>
                                          <a:pt x="92" y="76"/>
                                          <a:pt x="101" y="83"/>
                                          <a:pt x="107" y="91"/>
                                        </a:cubicBezTo>
                                        <a:cubicBezTo>
                                          <a:pt x="97" y="82"/>
                                          <a:pt x="86" y="72"/>
                                          <a:pt x="80" y="60"/>
                                        </a:cubicBezTo>
                                        <a:cubicBezTo>
                                          <a:pt x="86" y="74"/>
                                          <a:pt x="98" y="82"/>
                                          <a:pt x="107" y="94"/>
                                        </a:cubicBezTo>
                                        <a:cubicBezTo>
                                          <a:pt x="103" y="90"/>
                                          <a:pt x="98" y="85"/>
                                          <a:pt x="94" y="81"/>
                                        </a:cubicBezTo>
                                        <a:cubicBezTo>
                                          <a:pt x="98" y="86"/>
                                          <a:pt x="104" y="91"/>
                                          <a:pt x="108" y="96"/>
                                        </a:cubicBezTo>
                                        <a:cubicBezTo>
                                          <a:pt x="103" y="93"/>
                                          <a:pt x="98" y="88"/>
                                          <a:pt x="94" y="84"/>
                                        </a:cubicBezTo>
                                        <a:cubicBezTo>
                                          <a:pt x="97" y="89"/>
                                          <a:pt x="104" y="93"/>
                                          <a:pt x="108" y="99"/>
                                        </a:cubicBezTo>
                                        <a:cubicBezTo>
                                          <a:pt x="105" y="97"/>
                                          <a:pt x="102" y="94"/>
                                          <a:pt x="99" y="91"/>
                                        </a:cubicBezTo>
                                        <a:cubicBezTo>
                                          <a:pt x="91" y="84"/>
                                          <a:pt x="83" y="76"/>
                                          <a:pt x="77" y="67"/>
                                        </a:cubicBezTo>
                                        <a:cubicBezTo>
                                          <a:pt x="79" y="71"/>
                                          <a:pt x="83" y="76"/>
                                          <a:pt x="86" y="80"/>
                                        </a:cubicBezTo>
                                        <a:cubicBezTo>
                                          <a:pt x="81" y="79"/>
                                          <a:pt x="78" y="72"/>
                                          <a:pt x="76" y="68"/>
                                        </a:cubicBezTo>
                                        <a:cubicBezTo>
                                          <a:pt x="77" y="72"/>
                                          <a:pt x="79" y="75"/>
                                          <a:pt x="81" y="78"/>
                                        </a:cubicBezTo>
                                        <a:cubicBezTo>
                                          <a:pt x="74" y="74"/>
                                          <a:pt x="73" y="62"/>
                                          <a:pt x="74" y="54"/>
                                        </a:cubicBezTo>
                                        <a:close/>
                                        <a:moveTo>
                                          <a:pt x="105" y="98"/>
                                        </a:moveTo>
                                        <a:cubicBezTo>
                                          <a:pt x="103" y="97"/>
                                          <a:pt x="102" y="94"/>
                                          <a:pt x="100" y="93"/>
                                        </a:cubicBezTo>
                                        <a:cubicBezTo>
                                          <a:pt x="102" y="94"/>
                                          <a:pt x="103" y="96"/>
                                          <a:pt x="105" y="98"/>
                                        </a:cubicBezTo>
                                        <a:close/>
                                        <a:moveTo>
                                          <a:pt x="57" y="84"/>
                                        </a:moveTo>
                                        <a:cubicBezTo>
                                          <a:pt x="60" y="89"/>
                                          <a:pt x="63" y="93"/>
                                          <a:pt x="67" y="98"/>
                                        </a:cubicBezTo>
                                        <a:cubicBezTo>
                                          <a:pt x="61" y="90"/>
                                          <a:pt x="56" y="82"/>
                                          <a:pt x="53" y="72"/>
                                        </a:cubicBezTo>
                                        <a:cubicBezTo>
                                          <a:pt x="54" y="72"/>
                                          <a:pt x="54" y="73"/>
                                          <a:pt x="54" y="73"/>
                                        </a:cubicBezTo>
                                        <a:cubicBezTo>
                                          <a:pt x="57" y="75"/>
                                          <a:pt x="60" y="79"/>
                                          <a:pt x="63" y="81"/>
                                        </a:cubicBezTo>
                                        <a:cubicBezTo>
                                          <a:pt x="60" y="78"/>
                                          <a:pt x="56" y="75"/>
                                          <a:pt x="54" y="71"/>
                                        </a:cubicBezTo>
                                        <a:cubicBezTo>
                                          <a:pt x="59" y="74"/>
                                          <a:pt x="63" y="78"/>
                                          <a:pt x="68" y="81"/>
                                        </a:cubicBezTo>
                                        <a:cubicBezTo>
                                          <a:pt x="64" y="78"/>
                                          <a:pt x="60" y="75"/>
                                          <a:pt x="56" y="71"/>
                                        </a:cubicBezTo>
                                        <a:cubicBezTo>
                                          <a:pt x="61" y="73"/>
                                          <a:pt x="64" y="75"/>
                                          <a:pt x="68" y="77"/>
                                        </a:cubicBezTo>
                                        <a:cubicBezTo>
                                          <a:pt x="65" y="75"/>
                                          <a:pt x="60" y="73"/>
                                          <a:pt x="57" y="70"/>
                                        </a:cubicBezTo>
                                        <a:cubicBezTo>
                                          <a:pt x="79" y="77"/>
                                          <a:pt x="96" y="90"/>
                                          <a:pt x="108" y="107"/>
                                        </a:cubicBezTo>
                                        <a:cubicBezTo>
                                          <a:pt x="106" y="105"/>
                                          <a:pt x="103" y="102"/>
                                          <a:pt x="100" y="100"/>
                                        </a:cubicBezTo>
                                        <a:cubicBezTo>
                                          <a:pt x="102" y="101"/>
                                          <a:pt x="104" y="104"/>
                                          <a:pt x="106" y="105"/>
                                        </a:cubicBezTo>
                                        <a:cubicBezTo>
                                          <a:pt x="106" y="107"/>
                                          <a:pt x="110" y="108"/>
                                          <a:pt x="109" y="111"/>
                                        </a:cubicBezTo>
                                        <a:cubicBezTo>
                                          <a:pt x="106" y="107"/>
                                          <a:pt x="103" y="103"/>
                                          <a:pt x="99" y="99"/>
                                        </a:cubicBezTo>
                                        <a:cubicBezTo>
                                          <a:pt x="102" y="104"/>
                                          <a:pt x="108" y="108"/>
                                          <a:pt x="110" y="115"/>
                                        </a:cubicBezTo>
                                        <a:cubicBezTo>
                                          <a:pt x="103" y="106"/>
                                          <a:pt x="97" y="96"/>
                                          <a:pt x="86" y="91"/>
                                        </a:cubicBezTo>
                                        <a:cubicBezTo>
                                          <a:pt x="97" y="97"/>
                                          <a:pt x="104" y="107"/>
                                          <a:pt x="111" y="118"/>
                                        </a:cubicBezTo>
                                        <a:cubicBezTo>
                                          <a:pt x="106" y="112"/>
                                          <a:pt x="102" y="106"/>
                                          <a:pt x="97" y="101"/>
                                        </a:cubicBezTo>
                                        <a:cubicBezTo>
                                          <a:pt x="104" y="110"/>
                                          <a:pt x="111" y="118"/>
                                          <a:pt x="117" y="127"/>
                                        </a:cubicBezTo>
                                        <a:cubicBezTo>
                                          <a:pt x="109" y="119"/>
                                          <a:pt x="103" y="109"/>
                                          <a:pt x="94" y="102"/>
                                        </a:cubicBezTo>
                                        <a:cubicBezTo>
                                          <a:pt x="103" y="111"/>
                                          <a:pt x="111" y="121"/>
                                          <a:pt x="119" y="131"/>
                                        </a:cubicBezTo>
                                        <a:cubicBezTo>
                                          <a:pt x="118" y="131"/>
                                          <a:pt x="117" y="129"/>
                                          <a:pt x="116" y="129"/>
                                        </a:cubicBezTo>
                                        <a:cubicBezTo>
                                          <a:pt x="113" y="124"/>
                                          <a:pt x="106" y="119"/>
                                          <a:pt x="101" y="114"/>
                                        </a:cubicBezTo>
                                        <a:cubicBezTo>
                                          <a:pt x="104" y="117"/>
                                          <a:pt x="108" y="121"/>
                                          <a:pt x="112" y="124"/>
                                        </a:cubicBezTo>
                                        <a:cubicBezTo>
                                          <a:pt x="113" y="127"/>
                                          <a:pt x="117" y="130"/>
                                          <a:pt x="119" y="133"/>
                                        </a:cubicBezTo>
                                        <a:cubicBezTo>
                                          <a:pt x="113" y="128"/>
                                          <a:pt x="108" y="123"/>
                                          <a:pt x="103" y="117"/>
                                        </a:cubicBezTo>
                                        <a:cubicBezTo>
                                          <a:pt x="108" y="124"/>
                                          <a:pt x="115" y="130"/>
                                          <a:pt x="121" y="136"/>
                                        </a:cubicBezTo>
                                        <a:cubicBezTo>
                                          <a:pt x="110" y="128"/>
                                          <a:pt x="100" y="117"/>
                                          <a:pt x="90" y="107"/>
                                        </a:cubicBezTo>
                                        <a:cubicBezTo>
                                          <a:pt x="90" y="107"/>
                                          <a:pt x="90" y="107"/>
                                          <a:pt x="90" y="107"/>
                                        </a:cubicBezTo>
                                        <a:cubicBezTo>
                                          <a:pt x="99" y="117"/>
                                          <a:pt x="109" y="128"/>
                                          <a:pt x="120" y="136"/>
                                        </a:cubicBezTo>
                                        <a:cubicBezTo>
                                          <a:pt x="120" y="137"/>
                                          <a:pt x="122" y="137"/>
                                          <a:pt x="122" y="138"/>
                                        </a:cubicBezTo>
                                        <a:cubicBezTo>
                                          <a:pt x="104" y="128"/>
                                          <a:pt x="93" y="111"/>
                                          <a:pt x="78" y="97"/>
                                        </a:cubicBezTo>
                                        <a:cubicBezTo>
                                          <a:pt x="91" y="110"/>
                                          <a:pt x="102" y="126"/>
                                          <a:pt x="118" y="137"/>
                                        </a:cubicBezTo>
                                        <a:cubicBezTo>
                                          <a:pt x="106" y="130"/>
                                          <a:pt x="96" y="119"/>
                                          <a:pt x="86" y="110"/>
                                        </a:cubicBezTo>
                                        <a:cubicBezTo>
                                          <a:pt x="92" y="117"/>
                                          <a:pt x="99" y="122"/>
                                          <a:pt x="104" y="128"/>
                                        </a:cubicBezTo>
                                        <a:cubicBezTo>
                                          <a:pt x="106" y="130"/>
                                          <a:pt x="108" y="131"/>
                                          <a:pt x="110" y="133"/>
                                        </a:cubicBezTo>
                                        <a:cubicBezTo>
                                          <a:pt x="111" y="133"/>
                                          <a:pt x="113" y="134"/>
                                          <a:pt x="114" y="135"/>
                                        </a:cubicBezTo>
                                        <a:cubicBezTo>
                                          <a:pt x="113" y="134"/>
                                          <a:pt x="112" y="134"/>
                                          <a:pt x="110" y="133"/>
                                        </a:cubicBezTo>
                                        <a:cubicBezTo>
                                          <a:pt x="110" y="133"/>
                                          <a:pt x="110" y="133"/>
                                          <a:pt x="110" y="133"/>
                                        </a:cubicBezTo>
                                        <a:cubicBezTo>
                                          <a:pt x="103" y="129"/>
                                          <a:pt x="97" y="122"/>
                                          <a:pt x="91" y="117"/>
                                        </a:cubicBezTo>
                                        <a:cubicBezTo>
                                          <a:pt x="92" y="120"/>
                                          <a:pt x="96" y="122"/>
                                          <a:pt x="98" y="124"/>
                                        </a:cubicBezTo>
                                        <a:cubicBezTo>
                                          <a:pt x="101" y="127"/>
                                          <a:pt x="104" y="130"/>
                                          <a:pt x="108" y="133"/>
                                        </a:cubicBezTo>
                                        <a:cubicBezTo>
                                          <a:pt x="100" y="130"/>
                                          <a:pt x="94" y="122"/>
                                          <a:pt x="88" y="117"/>
                                        </a:cubicBezTo>
                                        <a:cubicBezTo>
                                          <a:pt x="91" y="121"/>
                                          <a:pt x="96" y="126"/>
                                          <a:pt x="101" y="130"/>
                                        </a:cubicBezTo>
                                        <a:cubicBezTo>
                                          <a:pt x="92" y="125"/>
                                          <a:pt x="85" y="117"/>
                                          <a:pt x="78" y="111"/>
                                        </a:cubicBezTo>
                                        <a:cubicBezTo>
                                          <a:pt x="79" y="113"/>
                                          <a:pt x="81" y="114"/>
                                          <a:pt x="83" y="116"/>
                                        </a:cubicBezTo>
                                        <a:cubicBezTo>
                                          <a:pt x="83" y="116"/>
                                          <a:pt x="83" y="116"/>
                                          <a:pt x="83" y="116"/>
                                        </a:cubicBezTo>
                                        <a:cubicBezTo>
                                          <a:pt x="86" y="119"/>
                                          <a:pt x="89" y="123"/>
                                          <a:pt x="93" y="126"/>
                                        </a:cubicBezTo>
                                        <a:cubicBezTo>
                                          <a:pt x="86" y="123"/>
                                          <a:pt x="82" y="117"/>
                                          <a:pt x="77" y="112"/>
                                        </a:cubicBezTo>
                                        <a:cubicBezTo>
                                          <a:pt x="81" y="116"/>
                                          <a:pt x="84" y="122"/>
                                          <a:pt x="90" y="125"/>
                                        </a:cubicBezTo>
                                        <a:cubicBezTo>
                                          <a:pt x="82" y="122"/>
                                          <a:pt x="76" y="114"/>
                                          <a:pt x="70" y="107"/>
                                        </a:cubicBezTo>
                                        <a:cubicBezTo>
                                          <a:pt x="74" y="114"/>
                                          <a:pt x="80" y="120"/>
                                          <a:pt x="86" y="125"/>
                                        </a:cubicBezTo>
                                        <a:cubicBezTo>
                                          <a:pt x="79" y="123"/>
                                          <a:pt x="76" y="117"/>
                                          <a:pt x="71" y="113"/>
                                        </a:cubicBezTo>
                                        <a:cubicBezTo>
                                          <a:pt x="74" y="117"/>
                                          <a:pt x="78" y="121"/>
                                          <a:pt x="83" y="125"/>
                                        </a:cubicBezTo>
                                        <a:cubicBezTo>
                                          <a:pt x="80" y="126"/>
                                          <a:pt x="79" y="123"/>
                                          <a:pt x="77" y="122"/>
                                        </a:cubicBezTo>
                                        <a:cubicBezTo>
                                          <a:pt x="77" y="123"/>
                                          <a:pt x="79" y="124"/>
                                          <a:pt x="80" y="125"/>
                                        </a:cubicBezTo>
                                        <a:cubicBezTo>
                                          <a:pt x="77" y="126"/>
                                          <a:pt x="74" y="121"/>
                                          <a:pt x="73" y="118"/>
                                        </a:cubicBezTo>
                                        <a:cubicBezTo>
                                          <a:pt x="67" y="110"/>
                                          <a:pt x="61" y="101"/>
                                          <a:pt x="58" y="91"/>
                                        </a:cubicBezTo>
                                        <a:cubicBezTo>
                                          <a:pt x="61" y="96"/>
                                          <a:pt x="64" y="100"/>
                                          <a:pt x="68" y="105"/>
                                        </a:cubicBezTo>
                                        <a:cubicBezTo>
                                          <a:pt x="64" y="98"/>
                                          <a:pt x="58" y="93"/>
                                          <a:pt x="57" y="84"/>
                                        </a:cubicBezTo>
                                        <a:close/>
                                        <a:moveTo>
                                          <a:pt x="126" y="148"/>
                                        </a:moveTo>
                                        <a:cubicBezTo>
                                          <a:pt x="126" y="149"/>
                                          <a:pt x="126" y="149"/>
                                          <a:pt x="126" y="149"/>
                                        </a:cubicBezTo>
                                        <a:cubicBezTo>
                                          <a:pt x="125" y="149"/>
                                          <a:pt x="125" y="148"/>
                                          <a:pt x="124" y="148"/>
                                        </a:cubicBezTo>
                                        <a:cubicBezTo>
                                          <a:pt x="124" y="149"/>
                                          <a:pt x="125" y="150"/>
                                          <a:pt x="125" y="150"/>
                                        </a:cubicBezTo>
                                        <a:cubicBezTo>
                                          <a:pt x="125" y="150"/>
                                          <a:pt x="125" y="150"/>
                                          <a:pt x="124" y="150"/>
                                        </a:cubicBezTo>
                                        <a:cubicBezTo>
                                          <a:pt x="124" y="150"/>
                                          <a:pt x="123" y="150"/>
                                          <a:pt x="123" y="149"/>
                                        </a:cubicBezTo>
                                        <a:cubicBezTo>
                                          <a:pt x="122" y="150"/>
                                          <a:pt x="122" y="150"/>
                                          <a:pt x="122" y="150"/>
                                        </a:cubicBezTo>
                                        <a:cubicBezTo>
                                          <a:pt x="123" y="152"/>
                                          <a:pt x="128" y="153"/>
                                          <a:pt x="129" y="156"/>
                                        </a:cubicBezTo>
                                        <a:cubicBezTo>
                                          <a:pt x="128" y="155"/>
                                          <a:pt x="126" y="154"/>
                                          <a:pt x="124" y="153"/>
                                        </a:cubicBezTo>
                                        <a:cubicBezTo>
                                          <a:pt x="126" y="155"/>
                                          <a:pt x="129" y="156"/>
                                          <a:pt x="130" y="159"/>
                                        </a:cubicBezTo>
                                        <a:cubicBezTo>
                                          <a:pt x="128" y="157"/>
                                          <a:pt x="126" y="155"/>
                                          <a:pt x="123" y="154"/>
                                        </a:cubicBezTo>
                                        <a:cubicBezTo>
                                          <a:pt x="123" y="154"/>
                                          <a:pt x="124" y="154"/>
                                          <a:pt x="124" y="154"/>
                                        </a:cubicBezTo>
                                        <a:cubicBezTo>
                                          <a:pt x="123" y="154"/>
                                          <a:pt x="122" y="153"/>
                                          <a:pt x="121" y="153"/>
                                        </a:cubicBezTo>
                                        <a:cubicBezTo>
                                          <a:pt x="124" y="156"/>
                                          <a:pt x="129" y="159"/>
                                          <a:pt x="132" y="162"/>
                                        </a:cubicBezTo>
                                        <a:cubicBezTo>
                                          <a:pt x="128" y="159"/>
                                          <a:pt x="123" y="157"/>
                                          <a:pt x="120" y="154"/>
                                        </a:cubicBezTo>
                                        <a:cubicBezTo>
                                          <a:pt x="118" y="153"/>
                                          <a:pt x="116" y="150"/>
                                          <a:pt x="114" y="151"/>
                                        </a:cubicBezTo>
                                        <a:cubicBezTo>
                                          <a:pt x="120" y="155"/>
                                          <a:pt x="124" y="158"/>
                                          <a:pt x="130" y="162"/>
                                        </a:cubicBezTo>
                                        <a:cubicBezTo>
                                          <a:pt x="129" y="162"/>
                                          <a:pt x="129" y="162"/>
                                          <a:pt x="129" y="162"/>
                                        </a:cubicBezTo>
                                        <a:cubicBezTo>
                                          <a:pt x="129" y="163"/>
                                          <a:pt x="131" y="163"/>
                                          <a:pt x="130" y="164"/>
                                        </a:cubicBezTo>
                                        <a:cubicBezTo>
                                          <a:pt x="127" y="161"/>
                                          <a:pt x="123" y="158"/>
                                          <a:pt x="119" y="155"/>
                                        </a:cubicBezTo>
                                        <a:cubicBezTo>
                                          <a:pt x="119" y="155"/>
                                          <a:pt x="119" y="155"/>
                                          <a:pt x="119" y="155"/>
                                        </a:cubicBezTo>
                                        <a:cubicBezTo>
                                          <a:pt x="121" y="158"/>
                                          <a:pt x="124" y="159"/>
                                          <a:pt x="127" y="161"/>
                                        </a:cubicBezTo>
                                        <a:cubicBezTo>
                                          <a:pt x="129" y="164"/>
                                          <a:pt x="134" y="168"/>
                                          <a:pt x="137" y="171"/>
                                        </a:cubicBezTo>
                                        <a:cubicBezTo>
                                          <a:pt x="134" y="169"/>
                                          <a:pt x="132" y="167"/>
                                          <a:pt x="129" y="165"/>
                                        </a:cubicBezTo>
                                        <a:cubicBezTo>
                                          <a:pt x="129" y="165"/>
                                          <a:pt x="129" y="165"/>
                                          <a:pt x="128" y="165"/>
                                        </a:cubicBezTo>
                                        <a:cubicBezTo>
                                          <a:pt x="128" y="164"/>
                                          <a:pt x="126" y="164"/>
                                          <a:pt x="126" y="163"/>
                                        </a:cubicBezTo>
                                        <a:cubicBezTo>
                                          <a:pt x="124" y="163"/>
                                          <a:pt x="123" y="161"/>
                                          <a:pt x="121" y="161"/>
                                        </a:cubicBezTo>
                                        <a:cubicBezTo>
                                          <a:pt x="126" y="164"/>
                                          <a:pt x="130" y="168"/>
                                          <a:pt x="133" y="172"/>
                                        </a:cubicBezTo>
                                        <a:cubicBezTo>
                                          <a:pt x="131" y="171"/>
                                          <a:pt x="129" y="167"/>
                                          <a:pt x="127" y="167"/>
                                        </a:cubicBezTo>
                                        <a:cubicBezTo>
                                          <a:pt x="124" y="164"/>
                                          <a:pt x="122" y="162"/>
                                          <a:pt x="119" y="161"/>
                                        </a:cubicBezTo>
                                        <a:cubicBezTo>
                                          <a:pt x="122" y="163"/>
                                          <a:pt x="125" y="166"/>
                                          <a:pt x="128" y="169"/>
                                        </a:cubicBezTo>
                                        <a:cubicBezTo>
                                          <a:pt x="126" y="168"/>
                                          <a:pt x="125" y="167"/>
                                          <a:pt x="123" y="166"/>
                                        </a:cubicBezTo>
                                        <a:cubicBezTo>
                                          <a:pt x="123" y="165"/>
                                          <a:pt x="121" y="164"/>
                                          <a:pt x="119" y="163"/>
                                        </a:cubicBezTo>
                                        <a:cubicBezTo>
                                          <a:pt x="119" y="163"/>
                                          <a:pt x="119" y="163"/>
                                          <a:pt x="119" y="163"/>
                                        </a:cubicBezTo>
                                        <a:cubicBezTo>
                                          <a:pt x="120" y="165"/>
                                          <a:pt x="121" y="165"/>
                                          <a:pt x="122" y="166"/>
                                        </a:cubicBezTo>
                                        <a:cubicBezTo>
                                          <a:pt x="121" y="166"/>
                                          <a:pt x="121" y="165"/>
                                          <a:pt x="120" y="165"/>
                                        </a:cubicBezTo>
                                        <a:cubicBezTo>
                                          <a:pt x="121" y="166"/>
                                          <a:pt x="123" y="167"/>
                                          <a:pt x="124" y="168"/>
                                        </a:cubicBezTo>
                                        <a:cubicBezTo>
                                          <a:pt x="123" y="169"/>
                                          <a:pt x="122" y="167"/>
                                          <a:pt x="121" y="167"/>
                                        </a:cubicBezTo>
                                        <a:cubicBezTo>
                                          <a:pt x="122" y="168"/>
                                          <a:pt x="122" y="168"/>
                                          <a:pt x="123" y="168"/>
                                        </a:cubicBezTo>
                                        <a:cubicBezTo>
                                          <a:pt x="121" y="168"/>
                                          <a:pt x="120" y="166"/>
                                          <a:pt x="118" y="166"/>
                                        </a:cubicBezTo>
                                        <a:cubicBezTo>
                                          <a:pt x="118" y="167"/>
                                          <a:pt x="120" y="167"/>
                                          <a:pt x="121" y="169"/>
                                        </a:cubicBezTo>
                                        <a:cubicBezTo>
                                          <a:pt x="117" y="168"/>
                                          <a:pt x="115" y="164"/>
                                          <a:pt x="111" y="163"/>
                                        </a:cubicBezTo>
                                        <a:cubicBezTo>
                                          <a:pt x="113" y="165"/>
                                          <a:pt x="115" y="166"/>
                                          <a:pt x="117" y="167"/>
                                        </a:cubicBezTo>
                                        <a:cubicBezTo>
                                          <a:pt x="117" y="168"/>
                                          <a:pt x="117" y="167"/>
                                          <a:pt x="116" y="167"/>
                                        </a:cubicBezTo>
                                        <a:cubicBezTo>
                                          <a:pt x="116" y="167"/>
                                          <a:pt x="116" y="168"/>
                                          <a:pt x="116" y="168"/>
                                        </a:cubicBezTo>
                                        <a:cubicBezTo>
                                          <a:pt x="116" y="168"/>
                                          <a:pt x="116" y="169"/>
                                          <a:pt x="116" y="169"/>
                                        </a:cubicBezTo>
                                        <a:cubicBezTo>
                                          <a:pt x="114" y="168"/>
                                          <a:pt x="113" y="166"/>
                                          <a:pt x="111" y="165"/>
                                        </a:cubicBezTo>
                                        <a:cubicBezTo>
                                          <a:pt x="113" y="168"/>
                                          <a:pt x="119" y="170"/>
                                          <a:pt x="120" y="174"/>
                                        </a:cubicBezTo>
                                        <a:cubicBezTo>
                                          <a:pt x="115" y="172"/>
                                          <a:pt x="111" y="168"/>
                                          <a:pt x="107" y="165"/>
                                        </a:cubicBezTo>
                                        <a:cubicBezTo>
                                          <a:pt x="111" y="169"/>
                                          <a:pt x="115" y="171"/>
                                          <a:pt x="119" y="175"/>
                                        </a:cubicBezTo>
                                        <a:cubicBezTo>
                                          <a:pt x="117" y="174"/>
                                          <a:pt x="115" y="173"/>
                                          <a:pt x="113" y="171"/>
                                        </a:cubicBezTo>
                                        <a:cubicBezTo>
                                          <a:pt x="117" y="175"/>
                                          <a:pt x="122" y="178"/>
                                          <a:pt x="125" y="181"/>
                                        </a:cubicBezTo>
                                        <a:cubicBezTo>
                                          <a:pt x="120" y="177"/>
                                          <a:pt x="115" y="174"/>
                                          <a:pt x="110" y="170"/>
                                        </a:cubicBezTo>
                                        <a:cubicBezTo>
                                          <a:pt x="113" y="173"/>
                                          <a:pt x="117" y="176"/>
                                          <a:pt x="121" y="179"/>
                                        </a:cubicBezTo>
                                        <a:cubicBezTo>
                                          <a:pt x="121" y="179"/>
                                          <a:pt x="121" y="179"/>
                                          <a:pt x="120" y="179"/>
                                        </a:cubicBezTo>
                                        <a:cubicBezTo>
                                          <a:pt x="122" y="181"/>
                                          <a:pt x="123" y="182"/>
                                          <a:pt x="125" y="183"/>
                                        </a:cubicBezTo>
                                        <a:cubicBezTo>
                                          <a:pt x="127" y="185"/>
                                          <a:pt x="130" y="185"/>
                                          <a:pt x="131" y="187"/>
                                        </a:cubicBezTo>
                                        <a:cubicBezTo>
                                          <a:pt x="129" y="186"/>
                                          <a:pt x="128" y="185"/>
                                          <a:pt x="126" y="184"/>
                                        </a:cubicBezTo>
                                        <a:cubicBezTo>
                                          <a:pt x="126" y="186"/>
                                          <a:pt x="129" y="186"/>
                                          <a:pt x="130" y="188"/>
                                        </a:cubicBezTo>
                                        <a:cubicBezTo>
                                          <a:pt x="123" y="185"/>
                                          <a:pt x="120" y="180"/>
                                          <a:pt x="114" y="177"/>
                                        </a:cubicBezTo>
                                        <a:cubicBezTo>
                                          <a:pt x="99" y="166"/>
                                          <a:pt x="85" y="151"/>
                                          <a:pt x="77" y="133"/>
                                        </a:cubicBezTo>
                                        <a:cubicBezTo>
                                          <a:pt x="78" y="133"/>
                                          <a:pt x="78" y="133"/>
                                          <a:pt x="78" y="133"/>
                                        </a:cubicBezTo>
                                        <a:cubicBezTo>
                                          <a:pt x="78" y="132"/>
                                          <a:pt x="78" y="132"/>
                                          <a:pt x="78" y="132"/>
                                        </a:cubicBezTo>
                                        <a:cubicBezTo>
                                          <a:pt x="79" y="124"/>
                                          <a:pt x="92" y="127"/>
                                          <a:pt x="97" y="130"/>
                                        </a:cubicBezTo>
                                        <a:cubicBezTo>
                                          <a:pt x="106" y="137"/>
                                          <a:pt x="122" y="136"/>
                                          <a:pt x="126" y="148"/>
                                        </a:cubicBezTo>
                                        <a:cubicBezTo>
                                          <a:pt x="125" y="148"/>
                                          <a:pt x="125" y="147"/>
                                          <a:pt x="124" y="147"/>
                                        </a:cubicBezTo>
                                        <a:cubicBezTo>
                                          <a:pt x="124" y="148"/>
                                          <a:pt x="125" y="149"/>
                                          <a:pt x="126" y="148"/>
                                        </a:cubicBezTo>
                                        <a:close/>
                                        <a:moveTo>
                                          <a:pt x="132" y="165"/>
                                        </a:move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2" y="165"/>
                                        </a:cubicBezTo>
                                        <a:close/>
                                        <a:moveTo>
                                          <a:pt x="134" y="193"/>
                                        </a:moveTo>
                                        <a:cubicBezTo>
                                          <a:pt x="133" y="193"/>
                                          <a:pt x="132" y="192"/>
                                          <a:pt x="131" y="191"/>
                                        </a:cubicBezTo>
                                        <a:cubicBezTo>
                                          <a:pt x="134" y="194"/>
                                          <a:pt x="138" y="195"/>
                                          <a:pt x="141" y="197"/>
                                        </a:cubicBezTo>
                                        <a:cubicBezTo>
                                          <a:pt x="138" y="196"/>
                                          <a:pt x="136" y="195"/>
                                          <a:pt x="133" y="194"/>
                                        </a:cubicBezTo>
                                        <a:cubicBezTo>
                                          <a:pt x="133" y="193"/>
                                          <a:pt x="134" y="194"/>
                                          <a:pt x="134" y="193"/>
                                        </a:cubicBezTo>
                                        <a:close/>
                                        <a:moveTo>
                                          <a:pt x="126" y="187"/>
                                        </a:moveTo>
                                        <a:cubicBezTo>
                                          <a:pt x="129" y="189"/>
                                          <a:pt x="133" y="190"/>
                                          <a:pt x="136" y="193"/>
                                        </a:cubicBezTo>
                                        <a:cubicBezTo>
                                          <a:pt x="132" y="191"/>
                                          <a:pt x="129" y="189"/>
                                          <a:pt x="126" y="187"/>
                                        </a:cubicBezTo>
                                        <a:close/>
                                        <a:moveTo>
                                          <a:pt x="97" y="176"/>
                                        </a:moveTo>
                                        <a:cubicBezTo>
                                          <a:pt x="97" y="175"/>
                                          <a:pt x="97" y="176"/>
                                          <a:pt x="97" y="175"/>
                                        </a:cubicBezTo>
                                        <a:cubicBezTo>
                                          <a:pt x="96" y="175"/>
                                          <a:pt x="95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3" y="175"/>
                                          <a:pt x="92" y="175"/>
                                          <a:pt x="92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1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2" y="174"/>
                                        </a:cubicBezTo>
                                        <a:cubicBezTo>
                                          <a:pt x="92" y="174"/>
                                          <a:pt x="93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9" y="175"/>
                                          <a:pt x="103" y="176"/>
                                          <a:pt x="107" y="177"/>
                                        </a:cubicBezTo>
                                        <a:cubicBezTo>
                                          <a:pt x="104" y="177"/>
                                          <a:pt x="100" y="176"/>
                                          <a:pt x="97" y="176"/>
                                        </a:cubicBezTo>
                                        <a:close/>
                                        <a:moveTo>
                                          <a:pt x="101" y="178"/>
                                        </a:moveTo>
                                        <a:cubicBezTo>
                                          <a:pt x="101" y="178"/>
                                          <a:pt x="102" y="178"/>
                                          <a:pt x="102" y="177"/>
                                        </a:cubicBezTo>
                                        <a:cubicBezTo>
                                          <a:pt x="102" y="177"/>
                                          <a:pt x="102" y="178"/>
                                          <a:pt x="102" y="178"/>
                                        </a:cubicBezTo>
                                        <a:cubicBezTo>
                                          <a:pt x="102" y="178"/>
                                          <a:pt x="102" y="178"/>
                                          <a:pt x="101" y="178"/>
                                        </a:cubicBezTo>
                                        <a:close/>
                                        <a:moveTo>
                                          <a:pt x="101" y="170"/>
                                        </a:moveTo>
                                        <a:cubicBezTo>
                                          <a:pt x="98" y="170"/>
                                          <a:pt x="97" y="169"/>
                                          <a:pt x="95" y="169"/>
                                        </a:cubicBezTo>
                                        <a:cubicBezTo>
                                          <a:pt x="97" y="168"/>
                                          <a:pt x="99" y="169"/>
                                          <a:pt x="101" y="170"/>
                                        </a:cubicBezTo>
                                        <a:close/>
                                        <a:moveTo>
                                          <a:pt x="94" y="166"/>
                                        </a:moveTo>
                                        <a:cubicBezTo>
                                          <a:pt x="94" y="165"/>
                                          <a:pt x="95" y="166"/>
                                          <a:pt x="95" y="166"/>
                                        </a:cubicBezTo>
                                        <a:cubicBezTo>
                                          <a:pt x="95" y="167"/>
                                          <a:pt x="94" y="166"/>
                                          <a:pt x="94" y="166"/>
                                        </a:cubicBezTo>
                                        <a:close/>
                                        <a:moveTo>
                                          <a:pt x="96" y="166"/>
                                        </a:moveTo>
                                        <a:cubicBezTo>
                                          <a:pt x="96" y="166"/>
                                          <a:pt x="96" y="166"/>
                                          <a:pt x="97" y="166"/>
                                        </a:cubicBezTo>
                                        <a:cubicBezTo>
                                          <a:pt x="96" y="167"/>
                                          <a:pt x="96" y="166"/>
                                          <a:pt x="96" y="166"/>
                                        </a:cubicBezTo>
                                        <a:close/>
                                        <a:moveTo>
                                          <a:pt x="101" y="171"/>
                                        </a:moveTo>
                                        <a:cubicBezTo>
                                          <a:pt x="100" y="171"/>
                                          <a:pt x="100" y="171"/>
                                          <a:pt x="99" y="171"/>
                                        </a:cubicBezTo>
                                        <a:cubicBezTo>
                                          <a:pt x="100" y="171"/>
                                          <a:pt x="101" y="171"/>
                                          <a:pt x="101" y="171"/>
                                        </a:cubicBezTo>
                                        <a:close/>
                                        <a:moveTo>
                                          <a:pt x="99" y="171"/>
                                        </a:moveTo>
                                        <a:cubicBezTo>
                                          <a:pt x="99" y="171"/>
                                          <a:pt x="98" y="171"/>
                                          <a:pt x="98" y="171"/>
                                        </a:cubicBezTo>
                                        <a:cubicBezTo>
                                          <a:pt x="98" y="170"/>
                                          <a:pt x="99" y="171"/>
                                          <a:pt x="99" y="171"/>
                                        </a:cubicBezTo>
                                        <a:close/>
                                        <a:moveTo>
                                          <a:pt x="103" y="174"/>
                                        </a:moveTo>
                                        <a:cubicBezTo>
                                          <a:pt x="101" y="174"/>
                                          <a:pt x="99" y="174"/>
                                          <a:pt x="98" y="173"/>
                                        </a:cubicBezTo>
                                        <a:cubicBezTo>
                                          <a:pt x="99" y="173"/>
                                          <a:pt x="102" y="173"/>
                                          <a:pt x="103" y="174"/>
                                        </a:cubicBezTo>
                                        <a:close/>
                                        <a:moveTo>
                                          <a:pt x="103" y="175"/>
                                        </a:moveTo>
                                        <a:cubicBezTo>
                                          <a:pt x="103" y="175"/>
                                          <a:pt x="103" y="175"/>
                                          <a:pt x="103" y="175"/>
                                        </a:cubicBezTo>
                                        <a:cubicBezTo>
                                          <a:pt x="100" y="175"/>
                                          <a:pt x="95" y="173"/>
                                          <a:pt x="92" y="173"/>
                                        </a:cubicBezTo>
                                        <a:cubicBezTo>
                                          <a:pt x="96" y="173"/>
                                          <a:pt x="100" y="174"/>
                                          <a:pt x="103" y="175"/>
                                        </a:cubicBezTo>
                                        <a:close/>
                                        <a:moveTo>
                                          <a:pt x="98" y="175"/>
                                        </a:moveTo>
                                        <a:cubicBezTo>
                                          <a:pt x="97" y="174"/>
                                          <a:pt x="97" y="174"/>
                                          <a:pt x="96" y="174"/>
                                        </a:cubicBezTo>
                                        <a:cubicBezTo>
                                          <a:pt x="96" y="174"/>
                                          <a:pt x="96" y="174"/>
                                          <a:pt x="96" y="174"/>
                                        </a:cubicBezTo>
                                        <a:cubicBezTo>
                                          <a:pt x="97" y="174"/>
                                          <a:pt x="98" y="174"/>
                                          <a:pt x="98" y="175"/>
                                        </a:cubicBezTo>
                                        <a:close/>
                                        <a:moveTo>
                                          <a:pt x="108" y="176"/>
                                        </a:moveTo>
                                        <a:cubicBezTo>
                                          <a:pt x="108" y="176"/>
                                          <a:pt x="108" y="177"/>
                                          <a:pt x="109" y="177"/>
                                        </a:cubicBezTo>
                                        <a:cubicBezTo>
                                          <a:pt x="108" y="177"/>
                                          <a:pt x="108" y="176"/>
                                          <a:pt x="108" y="176"/>
                                        </a:cubicBezTo>
                                        <a:close/>
                                        <a:moveTo>
                                          <a:pt x="111" y="179"/>
                                        </a:moveTo>
                                        <a:cubicBezTo>
                                          <a:pt x="110" y="179"/>
                                          <a:pt x="107" y="179"/>
                                          <a:pt x="107" y="178"/>
                                        </a:cubicBezTo>
                                        <a:cubicBezTo>
                                          <a:pt x="108" y="178"/>
                                          <a:pt x="109" y="178"/>
                                          <a:pt x="111" y="179"/>
                                        </a:cubicBezTo>
                                        <a:close/>
                                        <a:moveTo>
                                          <a:pt x="108" y="177"/>
                                        </a:moveTo>
                                        <a:cubicBezTo>
                                          <a:pt x="108" y="178"/>
                                          <a:pt x="107" y="177"/>
                                          <a:pt x="107" y="177"/>
                                        </a:cubicBezTo>
                                        <a:cubicBezTo>
                                          <a:pt x="108" y="177"/>
                                          <a:pt x="108" y="177"/>
                                          <a:pt x="108" y="177"/>
                                        </a:cubicBezTo>
                                        <a:close/>
                                        <a:moveTo>
                                          <a:pt x="104" y="175"/>
                                        </a:moveTo>
                                        <a:cubicBezTo>
                                          <a:pt x="105" y="175"/>
                                          <a:pt x="106" y="175"/>
                                          <a:pt x="106" y="176"/>
                                        </a:cubicBezTo>
                                        <a:cubicBezTo>
                                          <a:pt x="107" y="176"/>
                                          <a:pt x="107" y="176"/>
                                          <a:pt x="107" y="176"/>
                                        </a:cubicBezTo>
                                        <a:cubicBezTo>
                                          <a:pt x="106" y="176"/>
                                          <a:pt x="105" y="176"/>
                                          <a:pt x="104" y="175"/>
                                        </a:cubicBezTo>
                                        <a:close/>
                                        <a:moveTo>
                                          <a:pt x="105" y="178"/>
                                        </a:moveTo>
                                        <a:cubicBezTo>
                                          <a:pt x="105" y="178"/>
                                          <a:pt x="106" y="178"/>
                                          <a:pt x="107" y="178"/>
                                        </a:cubicBezTo>
                                        <a:cubicBezTo>
                                          <a:pt x="106" y="178"/>
                                          <a:pt x="106" y="178"/>
                                          <a:pt x="106" y="178"/>
                                        </a:cubicBezTo>
                                        <a:cubicBezTo>
                                          <a:pt x="106" y="178"/>
                                          <a:pt x="105" y="178"/>
                                          <a:pt x="105" y="178"/>
                                        </a:cubicBezTo>
                                        <a:close/>
                                        <a:moveTo>
                                          <a:pt x="106" y="179"/>
                                        </a:moveTo>
                                        <a:cubicBezTo>
                                          <a:pt x="109" y="179"/>
                                          <a:pt x="111" y="180"/>
                                          <a:pt x="114" y="181"/>
                                        </a:cubicBezTo>
                                        <a:cubicBezTo>
                                          <a:pt x="110" y="181"/>
                                          <a:pt x="107" y="180"/>
                                          <a:pt x="103" y="179"/>
                                        </a:cubicBezTo>
                                        <a:cubicBezTo>
                                          <a:pt x="103" y="178"/>
                                          <a:pt x="105" y="179"/>
                                          <a:pt x="106" y="179"/>
                                        </a:cubicBezTo>
                                        <a:close/>
                                        <a:moveTo>
                                          <a:pt x="115" y="136"/>
                                        </a:moveTo>
                                        <a:cubicBezTo>
                                          <a:pt x="115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7"/>
                                        </a:cubicBezTo>
                                        <a:cubicBezTo>
                                          <a:pt x="116" y="137"/>
                                          <a:pt x="116" y="136"/>
                                          <a:pt x="115" y="136"/>
                                        </a:cubicBezTo>
                                        <a:close/>
                                        <a:moveTo>
                                          <a:pt x="0" y="92"/>
                                        </a:moveTo>
                                        <a:cubicBezTo>
                                          <a:pt x="0" y="92"/>
                                          <a:pt x="1" y="91"/>
                                          <a:pt x="1" y="91"/>
                                        </a:cubicBezTo>
                                        <a:cubicBezTo>
                                          <a:pt x="1" y="90"/>
                                          <a:pt x="0" y="92"/>
                                          <a:pt x="0" y="92"/>
                                        </a:cubicBezTo>
                                        <a:close/>
                                        <a:moveTo>
                                          <a:pt x="4" y="101"/>
                                        </a:moveTo>
                                        <a:cubicBezTo>
                                          <a:pt x="7" y="104"/>
                                          <a:pt x="9" y="108"/>
                                          <a:pt x="12" y="111"/>
                                        </a:cubicBezTo>
                                        <a:cubicBezTo>
                                          <a:pt x="11" y="108"/>
                                          <a:pt x="7" y="104"/>
                                          <a:pt x="5" y="100"/>
                                        </a:cubicBezTo>
                                        <a:cubicBezTo>
                                          <a:pt x="5" y="100"/>
                                          <a:pt x="5" y="100"/>
                                          <a:pt x="5" y="99"/>
                                        </a:cubicBezTo>
                                        <a:cubicBezTo>
                                          <a:pt x="9" y="104"/>
                                          <a:pt x="12" y="109"/>
                                          <a:pt x="17" y="113"/>
                                        </a:cubicBezTo>
                                        <a:cubicBezTo>
                                          <a:pt x="13" y="107"/>
                                          <a:pt x="7" y="101"/>
                                          <a:pt x="4" y="95"/>
                                        </a:cubicBezTo>
                                        <a:cubicBezTo>
                                          <a:pt x="9" y="100"/>
                                          <a:pt x="13" y="106"/>
                                          <a:pt x="20" y="110"/>
                                        </a:cubicBezTo>
                                        <a:cubicBezTo>
                                          <a:pt x="14" y="105"/>
                                          <a:pt x="8" y="99"/>
                                          <a:pt x="3" y="93"/>
                                        </a:cubicBezTo>
                                        <a:cubicBezTo>
                                          <a:pt x="6" y="95"/>
                                          <a:pt x="9" y="97"/>
                                          <a:pt x="12" y="99"/>
                                        </a:cubicBezTo>
                                        <a:cubicBezTo>
                                          <a:pt x="10" y="97"/>
                                          <a:pt x="7" y="94"/>
                                          <a:pt x="4" y="92"/>
                                        </a:cubicBezTo>
                                        <a:cubicBezTo>
                                          <a:pt x="9" y="90"/>
                                          <a:pt x="17" y="94"/>
                                          <a:pt x="22" y="94"/>
                                        </a:cubicBezTo>
                                        <a:cubicBezTo>
                                          <a:pt x="18" y="93"/>
                                          <a:pt x="12" y="92"/>
                                          <a:pt x="8" y="91"/>
                                        </a:cubicBezTo>
                                        <a:cubicBezTo>
                                          <a:pt x="26" y="91"/>
                                          <a:pt x="42" y="94"/>
                                          <a:pt x="58" y="99"/>
                                        </a:cubicBezTo>
                                        <a:cubicBezTo>
                                          <a:pt x="59" y="101"/>
                                          <a:pt x="60" y="103"/>
                                          <a:pt x="61" y="104"/>
                                        </a:cubicBezTo>
                                        <a:cubicBezTo>
                                          <a:pt x="57" y="102"/>
                                          <a:pt x="52" y="100"/>
                                          <a:pt x="48" y="98"/>
                                        </a:cubicBezTo>
                                        <a:cubicBezTo>
                                          <a:pt x="54" y="102"/>
                                          <a:pt x="60" y="103"/>
                                          <a:pt x="64" y="109"/>
                                        </a:cubicBezTo>
                                        <a:cubicBezTo>
                                          <a:pt x="59" y="106"/>
                                          <a:pt x="53" y="103"/>
                                          <a:pt x="48" y="100"/>
                                        </a:cubicBezTo>
                                        <a:cubicBezTo>
                                          <a:pt x="54" y="104"/>
                                          <a:pt x="61" y="107"/>
                                          <a:pt x="66" y="113"/>
                                        </a:cubicBezTo>
                                        <a:cubicBezTo>
                                          <a:pt x="60" y="109"/>
                                          <a:pt x="55" y="105"/>
                                          <a:pt x="48" y="103"/>
                                        </a:cubicBezTo>
                                        <a:cubicBezTo>
                                          <a:pt x="56" y="107"/>
                                          <a:pt x="65" y="111"/>
                                          <a:pt x="70" y="119"/>
                                        </a:cubicBezTo>
                                        <a:cubicBezTo>
                                          <a:pt x="62" y="113"/>
                                          <a:pt x="54" y="107"/>
                                          <a:pt x="44" y="102"/>
                                        </a:cubicBezTo>
                                        <a:cubicBezTo>
                                          <a:pt x="55" y="108"/>
                                          <a:pt x="66" y="115"/>
                                          <a:pt x="74" y="124"/>
                                        </a:cubicBezTo>
                                        <a:cubicBezTo>
                                          <a:pt x="67" y="119"/>
                                          <a:pt x="60" y="114"/>
                                          <a:pt x="53" y="110"/>
                                        </a:cubicBezTo>
                                        <a:cubicBezTo>
                                          <a:pt x="61" y="116"/>
                                          <a:pt x="70" y="121"/>
                                          <a:pt x="76" y="129"/>
                                        </a:cubicBezTo>
                                        <a:cubicBezTo>
                                          <a:pt x="68" y="122"/>
                                          <a:pt x="59" y="115"/>
                                          <a:pt x="50" y="110"/>
                                        </a:cubicBezTo>
                                        <a:cubicBezTo>
                                          <a:pt x="59" y="117"/>
                                          <a:pt x="69" y="122"/>
                                          <a:pt x="76" y="131"/>
                                        </a:cubicBezTo>
                                        <a:cubicBezTo>
                                          <a:pt x="65" y="122"/>
                                          <a:pt x="53" y="113"/>
                                          <a:pt x="41" y="106"/>
                                        </a:cubicBezTo>
                                        <a:cubicBezTo>
                                          <a:pt x="52" y="115"/>
                                          <a:pt x="66" y="122"/>
                                          <a:pt x="76" y="133"/>
                                        </a:cubicBezTo>
                                        <a:cubicBezTo>
                                          <a:pt x="70" y="129"/>
                                          <a:pt x="64" y="125"/>
                                          <a:pt x="59" y="121"/>
                                        </a:cubicBezTo>
                                        <a:cubicBezTo>
                                          <a:pt x="64" y="126"/>
                                          <a:pt x="70" y="130"/>
                                          <a:pt x="76" y="133"/>
                                        </a:cubicBezTo>
                                        <a:cubicBezTo>
                                          <a:pt x="76" y="134"/>
                                          <a:pt x="75" y="134"/>
                                          <a:pt x="76" y="135"/>
                                        </a:cubicBezTo>
                                        <a:cubicBezTo>
                                          <a:pt x="63" y="129"/>
                                          <a:pt x="52" y="121"/>
                                          <a:pt x="42" y="113"/>
                                        </a:cubicBezTo>
                                        <a:cubicBezTo>
                                          <a:pt x="52" y="122"/>
                                          <a:pt x="63" y="130"/>
                                          <a:pt x="76" y="136"/>
                                        </a:cubicBezTo>
                                        <a:cubicBezTo>
                                          <a:pt x="76" y="137"/>
                                          <a:pt x="76" y="137"/>
                                          <a:pt x="76" y="138"/>
                                        </a:cubicBezTo>
                                        <a:cubicBezTo>
                                          <a:pt x="69" y="135"/>
                                          <a:pt x="63" y="131"/>
                                          <a:pt x="56" y="128"/>
                                        </a:cubicBezTo>
                                        <a:cubicBezTo>
                                          <a:pt x="62" y="132"/>
                                          <a:pt x="71" y="136"/>
                                          <a:pt x="77" y="140"/>
                                        </a:cubicBezTo>
                                        <a:cubicBezTo>
                                          <a:pt x="68" y="137"/>
                                          <a:pt x="59" y="132"/>
                                          <a:pt x="50" y="127"/>
                                        </a:cubicBezTo>
                                        <a:cubicBezTo>
                                          <a:pt x="59" y="134"/>
                                          <a:pt x="70" y="137"/>
                                          <a:pt x="79" y="143"/>
                                        </a:cubicBezTo>
                                        <a:cubicBezTo>
                                          <a:pt x="69" y="140"/>
                                          <a:pt x="59" y="134"/>
                                          <a:pt x="50" y="129"/>
                                        </a:cubicBezTo>
                                        <a:cubicBezTo>
                                          <a:pt x="57" y="134"/>
                                          <a:pt x="65" y="139"/>
                                          <a:pt x="74" y="142"/>
                                        </a:cubicBezTo>
                                        <a:cubicBezTo>
                                          <a:pt x="76" y="144"/>
                                          <a:pt x="80" y="144"/>
                                          <a:pt x="81" y="146"/>
                                        </a:cubicBezTo>
                                        <a:cubicBezTo>
                                          <a:pt x="64" y="141"/>
                                          <a:pt x="50" y="133"/>
                                          <a:pt x="37" y="123"/>
                                        </a:cubicBezTo>
                                        <a:cubicBezTo>
                                          <a:pt x="50" y="134"/>
                                          <a:pt x="65" y="143"/>
                                          <a:pt x="83" y="148"/>
                                        </a:cubicBezTo>
                                        <a:cubicBezTo>
                                          <a:pt x="83" y="149"/>
                                          <a:pt x="84" y="149"/>
                                          <a:pt x="84" y="149"/>
                                        </a:cubicBezTo>
                                        <a:cubicBezTo>
                                          <a:pt x="75" y="147"/>
                                          <a:pt x="66" y="143"/>
                                          <a:pt x="56" y="139"/>
                                        </a:cubicBezTo>
                                        <a:cubicBezTo>
                                          <a:pt x="62" y="142"/>
                                          <a:pt x="69" y="145"/>
                                          <a:pt x="75" y="148"/>
                                        </a:cubicBezTo>
                                        <a:cubicBezTo>
                                          <a:pt x="64" y="146"/>
                                          <a:pt x="55" y="139"/>
                                          <a:pt x="45" y="135"/>
                                        </a:cubicBezTo>
                                        <a:cubicBezTo>
                                          <a:pt x="53" y="139"/>
                                          <a:pt x="61" y="143"/>
                                          <a:pt x="69" y="147"/>
                                        </a:cubicBezTo>
                                        <a:cubicBezTo>
                                          <a:pt x="57" y="145"/>
                                          <a:pt x="49" y="138"/>
                                          <a:pt x="39" y="132"/>
                                        </a:cubicBezTo>
                                        <a:cubicBezTo>
                                          <a:pt x="45" y="137"/>
                                          <a:pt x="52" y="142"/>
                                          <a:pt x="60" y="146"/>
                                        </a:cubicBezTo>
                                        <a:cubicBezTo>
                                          <a:pt x="50" y="143"/>
                                          <a:pt x="42" y="136"/>
                                          <a:pt x="33" y="132"/>
                                        </a:cubicBezTo>
                                        <a:cubicBezTo>
                                          <a:pt x="40" y="136"/>
                                          <a:pt x="48" y="141"/>
                                          <a:pt x="55" y="146"/>
                                        </a:cubicBezTo>
                                        <a:cubicBezTo>
                                          <a:pt x="49" y="144"/>
                                          <a:pt x="45" y="140"/>
                                          <a:pt x="40" y="137"/>
                                        </a:cubicBezTo>
                                        <a:cubicBezTo>
                                          <a:pt x="42" y="140"/>
                                          <a:pt x="46" y="141"/>
                                          <a:pt x="48" y="144"/>
                                        </a:cubicBezTo>
                                        <a:cubicBezTo>
                                          <a:pt x="49" y="144"/>
                                          <a:pt x="50" y="144"/>
                                          <a:pt x="51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2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1" y="145"/>
                                        </a:cubicBezTo>
                                        <a:cubicBezTo>
                                          <a:pt x="31" y="136"/>
                                          <a:pt x="12" y="121"/>
                                          <a:pt x="4" y="101"/>
                                        </a:cubicBezTo>
                                        <a:close/>
                                        <a:moveTo>
                                          <a:pt x="22" y="175"/>
                                        </a:moveTo>
                                        <a:cubicBezTo>
                                          <a:pt x="24" y="175"/>
                                          <a:pt x="25" y="177"/>
                                          <a:pt x="27" y="177"/>
                                        </a:cubicBezTo>
                                        <a:cubicBezTo>
                                          <a:pt x="25" y="175"/>
                                          <a:pt x="20" y="175"/>
                                          <a:pt x="19" y="171"/>
                                        </a:cubicBezTo>
                                        <a:cubicBezTo>
                                          <a:pt x="22" y="173"/>
                                          <a:pt x="26" y="175"/>
                                          <a:pt x="30" y="176"/>
                                        </a:cubicBezTo>
                                        <a:cubicBezTo>
                                          <a:pt x="26" y="174"/>
                                          <a:pt x="20" y="173"/>
                                          <a:pt x="17" y="169"/>
                                        </a:cubicBezTo>
                                        <a:cubicBezTo>
                                          <a:pt x="17" y="169"/>
                                          <a:pt x="17" y="169"/>
                                          <a:pt x="18" y="169"/>
                                        </a:cubicBezTo>
                                        <a:cubicBezTo>
                                          <a:pt x="18" y="169"/>
                                          <a:pt x="18" y="169"/>
                                          <a:pt x="19" y="169"/>
                                        </a:cubicBezTo>
                                        <a:cubicBezTo>
                                          <a:pt x="18" y="169"/>
                                          <a:pt x="17" y="168"/>
                                          <a:pt x="16" y="168"/>
                                        </a:cubicBezTo>
                                        <a:cubicBezTo>
                                          <a:pt x="14" y="166"/>
                                          <a:pt x="12" y="164"/>
                                          <a:pt x="11" y="162"/>
                                        </a:cubicBezTo>
                                        <a:cubicBezTo>
                                          <a:pt x="12" y="162"/>
                                          <a:pt x="13" y="162"/>
                                          <a:pt x="14" y="162"/>
                                        </a:cubicBezTo>
                                        <a:cubicBezTo>
                                          <a:pt x="13" y="162"/>
                                          <a:pt x="12" y="162"/>
                                          <a:pt x="10" y="161"/>
                                        </a:cubicBezTo>
                                        <a:cubicBezTo>
                                          <a:pt x="10" y="161"/>
                                          <a:pt x="10" y="161"/>
                                          <a:pt x="10" y="160"/>
                                        </a:cubicBezTo>
                                        <a:cubicBezTo>
                                          <a:pt x="11" y="161"/>
                                          <a:pt x="12" y="161"/>
                                          <a:pt x="13" y="161"/>
                                        </a:cubicBezTo>
                                        <a:cubicBezTo>
                                          <a:pt x="12" y="160"/>
                                          <a:pt x="9" y="160"/>
                                          <a:pt x="9" y="159"/>
                                        </a:cubicBezTo>
                                        <a:cubicBezTo>
                                          <a:pt x="11" y="159"/>
                                          <a:pt x="12" y="159"/>
                                          <a:pt x="13" y="159"/>
                                        </a:cubicBezTo>
                                        <a:cubicBezTo>
                                          <a:pt x="13" y="158"/>
                                          <a:pt x="9" y="159"/>
                                          <a:pt x="9" y="157"/>
                                        </a:cubicBezTo>
                                        <a:cubicBezTo>
                                          <a:pt x="13" y="158"/>
                                          <a:pt x="20" y="161"/>
                                          <a:pt x="26" y="159"/>
                                        </a:cubicBezTo>
                                        <a:cubicBezTo>
                                          <a:pt x="20" y="159"/>
                                          <a:pt x="14" y="159"/>
                                          <a:pt x="9" y="156"/>
                                        </a:cubicBezTo>
                                        <a:cubicBezTo>
                                          <a:pt x="11" y="156"/>
                                          <a:pt x="13" y="157"/>
                                          <a:pt x="15" y="157"/>
                                        </a:cubicBezTo>
                                        <a:cubicBezTo>
                                          <a:pt x="14" y="156"/>
                                          <a:pt x="11" y="156"/>
                                          <a:pt x="10" y="156"/>
                                        </a:cubicBezTo>
                                        <a:cubicBezTo>
                                          <a:pt x="11" y="154"/>
                                          <a:pt x="14" y="155"/>
                                          <a:pt x="15" y="155"/>
                                        </a:cubicBezTo>
                                        <a:cubicBezTo>
                                          <a:pt x="18" y="155"/>
                                          <a:pt x="22" y="156"/>
                                          <a:pt x="25" y="156"/>
                                        </a:cubicBezTo>
                                        <a:cubicBezTo>
                                          <a:pt x="23" y="155"/>
                                          <a:pt x="18" y="155"/>
                                          <a:pt x="14" y="154"/>
                                        </a:cubicBezTo>
                                        <a:cubicBezTo>
                                          <a:pt x="18" y="153"/>
                                          <a:pt x="23" y="155"/>
                                          <a:pt x="26" y="155"/>
                                        </a:cubicBezTo>
                                        <a:cubicBezTo>
                                          <a:pt x="24" y="154"/>
                                          <a:pt x="20" y="154"/>
                                          <a:pt x="18" y="154"/>
                                        </a:cubicBezTo>
                                        <a:cubicBezTo>
                                          <a:pt x="20" y="153"/>
                                          <a:pt x="23" y="154"/>
                                          <a:pt x="26" y="154"/>
                                        </a:cubicBezTo>
                                        <a:cubicBezTo>
                                          <a:pt x="26" y="154"/>
                                          <a:pt x="25" y="154"/>
                                          <a:pt x="25" y="154"/>
                                        </a:cubicBezTo>
                                        <a:cubicBezTo>
                                          <a:pt x="24" y="154"/>
                                          <a:pt x="23" y="153"/>
                                          <a:pt x="21" y="153"/>
                                        </a:cubicBezTo>
                                        <a:cubicBezTo>
                                          <a:pt x="23" y="153"/>
                                          <a:pt x="25" y="153"/>
                                          <a:pt x="27" y="153"/>
                                        </a:cubicBezTo>
                                        <a:cubicBezTo>
                                          <a:pt x="27" y="153"/>
                                          <a:pt x="27" y="153"/>
                                          <a:pt x="26" y="153"/>
                                        </a:cubicBezTo>
                                        <a:cubicBezTo>
                                          <a:pt x="35" y="153"/>
                                          <a:pt x="42" y="154"/>
                                          <a:pt x="49" y="155"/>
                                        </a:cubicBezTo>
                                        <a:cubicBezTo>
                                          <a:pt x="49" y="154"/>
                                          <a:pt x="47" y="155"/>
                                          <a:pt x="47" y="154"/>
                                        </a:cubicBezTo>
                                        <a:cubicBezTo>
                                          <a:pt x="48" y="154"/>
                                          <a:pt x="50" y="155"/>
                                          <a:pt x="51" y="154"/>
                                        </a:cubicBezTo>
                                        <a:cubicBezTo>
                                          <a:pt x="49" y="153"/>
                                          <a:pt x="47" y="154"/>
                                          <a:pt x="44" y="153"/>
                                        </a:cubicBezTo>
                                        <a:cubicBezTo>
                                          <a:pt x="44" y="153"/>
                                          <a:pt x="44" y="154"/>
                                          <a:pt x="44" y="154"/>
                                        </a:cubicBezTo>
                                        <a:cubicBezTo>
                                          <a:pt x="36" y="152"/>
                                          <a:pt x="27" y="152"/>
                                          <a:pt x="20" y="152"/>
                                        </a:cubicBezTo>
                                        <a:cubicBezTo>
                                          <a:pt x="30" y="150"/>
                                          <a:pt x="44" y="150"/>
                                          <a:pt x="56" y="153"/>
                                        </a:cubicBezTo>
                                        <a:cubicBezTo>
                                          <a:pt x="48" y="150"/>
                                          <a:pt x="40" y="149"/>
                                          <a:pt x="33" y="149"/>
                                        </a:cubicBezTo>
                                        <a:cubicBezTo>
                                          <a:pt x="39" y="147"/>
                                          <a:pt x="48" y="147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5" y="148"/>
                                          <a:pt x="55" y="148"/>
                                        </a:cubicBezTo>
                                        <a:cubicBezTo>
                                          <a:pt x="55" y="148"/>
                                          <a:pt x="56" y="148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6" y="148"/>
                                          <a:pt x="57" y="148"/>
                                        </a:cubicBezTo>
                                        <a:cubicBezTo>
                                          <a:pt x="58" y="149"/>
                                          <a:pt x="62" y="149"/>
                                          <a:pt x="63" y="149"/>
                                        </a:cubicBezTo>
                                        <a:cubicBezTo>
                                          <a:pt x="64" y="149"/>
                                          <a:pt x="63" y="149"/>
                                          <a:pt x="64" y="149"/>
                                        </a:cubicBezTo>
                                        <a:cubicBezTo>
                                          <a:pt x="71" y="149"/>
                                          <a:pt x="80" y="150"/>
                                          <a:pt x="85" y="153"/>
                                        </a:cubicBezTo>
                                        <a:cubicBezTo>
                                          <a:pt x="86" y="154"/>
                                          <a:pt x="90" y="155"/>
                                          <a:pt x="91" y="157"/>
                                        </a:cubicBezTo>
                                        <a:cubicBezTo>
                                          <a:pt x="89" y="157"/>
                                          <a:pt x="86" y="156"/>
                                          <a:pt x="84" y="156"/>
                                        </a:cubicBezTo>
                                        <a:cubicBezTo>
                                          <a:pt x="88" y="157"/>
                                          <a:pt x="93" y="157"/>
                                          <a:pt x="93" y="161"/>
                                        </a:cubicBezTo>
                                        <a:cubicBezTo>
                                          <a:pt x="90" y="160"/>
                                          <a:pt x="88" y="159"/>
                                          <a:pt x="85" y="158"/>
                                        </a:cubicBezTo>
                                        <a:cubicBezTo>
                                          <a:pt x="85" y="159"/>
                                          <a:pt x="86" y="159"/>
                                          <a:pt x="87" y="159"/>
                                        </a:cubicBezTo>
                                        <a:cubicBezTo>
                                          <a:pt x="87" y="159"/>
                                          <a:pt x="87" y="159"/>
                                          <a:pt x="87" y="159"/>
                                        </a:cubicBezTo>
                                        <a:cubicBezTo>
                                          <a:pt x="89" y="160"/>
                                          <a:pt x="93" y="161"/>
                                          <a:pt x="95" y="162"/>
                                        </a:cubicBezTo>
                                        <a:cubicBezTo>
                                          <a:pt x="92" y="162"/>
                                          <a:pt x="88" y="161"/>
                                          <a:pt x="86" y="160"/>
                                        </a:cubicBezTo>
                                        <a:cubicBezTo>
                                          <a:pt x="87" y="161"/>
                                          <a:pt x="89" y="161"/>
                                          <a:pt x="90" y="162"/>
                                        </a:cubicBezTo>
                                        <a:cubicBezTo>
                                          <a:pt x="90" y="162"/>
                                          <a:pt x="90" y="161"/>
                                          <a:pt x="90" y="161"/>
                                        </a:cubicBezTo>
                                        <a:cubicBezTo>
                                          <a:pt x="92" y="162"/>
                                          <a:pt x="93" y="163"/>
                                          <a:pt x="95" y="163"/>
                                        </a:cubicBezTo>
                                        <a:cubicBezTo>
                                          <a:pt x="95" y="164"/>
                                          <a:pt x="96" y="164"/>
                                          <a:pt x="96" y="164"/>
                                        </a:cubicBezTo>
                                        <a:cubicBezTo>
                                          <a:pt x="91" y="163"/>
                                          <a:pt x="87" y="162"/>
                                          <a:pt x="82" y="161"/>
                                        </a:cubicBezTo>
                                        <a:cubicBezTo>
                                          <a:pt x="86" y="162"/>
                                          <a:pt x="89" y="163"/>
                                          <a:pt x="93" y="164"/>
                                        </a:cubicBezTo>
                                        <a:cubicBezTo>
                                          <a:pt x="93" y="164"/>
                                          <a:pt x="93" y="164"/>
                                          <a:pt x="93" y="164"/>
                                        </a:cubicBezTo>
                                        <a:cubicBezTo>
                                          <a:pt x="93" y="165"/>
                                          <a:pt x="94" y="164"/>
                                          <a:pt x="94" y="165"/>
                                        </a:cubicBezTo>
                                        <a:cubicBezTo>
                                          <a:pt x="91" y="165"/>
                                          <a:pt x="89" y="164"/>
                                          <a:pt x="86" y="164"/>
                                        </a:cubicBezTo>
                                        <a:cubicBezTo>
                                          <a:pt x="88" y="165"/>
                                          <a:pt x="91" y="165"/>
                                          <a:pt x="93" y="166"/>
                                        </a:cubicBezTo>
                                        <a:cubicBezTo>
                                          <a:pt x="92" y="165"/>
                                          <a:pt x="91" y="165"/>
                                          <a:pt x="91" y="166"/>
                                        </a:cubicBezTo>
                                        <a:cubicBezTo>
                                          <a:pt x="90" y="166"/>
                                          <a:pt x="87" y="165"/>
                                          <a:pt x="87" y="165"/>
                                        </a:cubicBezTo>
                                        <a:cubicBezTo>
                                          <a:pt x="87" y="165"/>
                                          <a:pt x="87" y="165"/>
                                          <a:pt x="86" y="165"/>
                                        </a:cubicBezTo>
                                        <a:cubicBezTo>
                                          <a:pt x="89" y="166"/>
                                          <a:pt x="91" y="166"/>
                                          <a:pt x="94" y="167"/>
                                        </a:cubicBezTo>
                                        <a:cubicBezTo>
                                          <a:pt x="94" y="168"/>
                                          <a:pt x="94" y="168"/>
                                          <a:pt x="94" y="168"/>
                                        </a:cubicBezTo>
                                        <a:cubicBezTo>
                                          <a:pt x="92" y="168"/>
                                          <a:pt x="90" y="168"/>
                                          <a:pt x="88" y="168"/>
                                        </a:cubicBezTo>
                                        <a:cubicBezTo>
                                          <a:pt x="87" y="168"/>
                                          <a:pt x="87" y="168"/>
                                          <a:pt x="87" y="168"/>
                                        </a:cubicBezTo>
                                        <a:cubicBezTo>
                                          <a:pt x="84" y="167"/>
                                          <a:pt x="80" y="166"/>
                                          <a:pt x="78" y="166"/>
                                        </a:cubicBezTo>
                                        <a:cubicBezTo>
                                          <a:pt x="82" y="168"/>
                                          <a:pt x="88" y="168"/>
                                          <a:pt x="92" y="170"/>
                                        </a:cubicBezTo>
                                        <a:cubicBezTo>
                                          <a:pt x="92" y="170"/>
                                          <a:pt x="93" y="170"/>
                                          <a:pt x="93" y="170"/>
                                        </a:cubicBezTo>
                                        <a:cubicBezTo>
                                          <a:pt x="92" y="169"/>
                                          <a:pt x="91" y="169"/>
                                          <a:pt x="91" y="169"/>
                                        </a:cubicBezTo>
                                        <a:cubicBezTo>
                                          <a:pt x="93" y="169"/>
                                          <a:pt x="94" y="170"/>
                                          <a:pt x="96" y="170"/>
                                        </a:cubicBezTo>
                                        <a:cubicBezTo>
                                          <a:pt x="95" y="170"/>
                                          <a:pt x="94" y="169"/>
                                          <a:pt x="93" y="170"/>
                                        </a:cubicBezTo>
                                        <a:cubicBezTo>
                                          <a:pt x="93" y="170"/>
                                          <a:pt x="94" y="170"/>
                                          <a:pt x="95" y="170"/>
                                        </a:cubicBezTo>
                                        <a:cubicBezTo>
                                          <a:pt x="95" y="170"/>
                                          <a:pt x="95" y="170"/>
                                          <a:pt x="95" y="170"/>
                                        </a:cubicBezTo>
                                        <a:cubicBezTo>
                                          <a:pt x="95" y="171"/>
                                          <a:pt x="96" y="171"/>
                                          <a:pt x="96" y="171"/>
                                        </a:cubicBezTo>
                                        <a:cubicBezTo>
                                          <a:pt x="92" y="171"/>
                                          <a:pt x="88" y="169"/>
                                          <a:pt x="84" y="169"/>
                                        </a:cubicBezTo>
                                        <a:cubicBezTo>
                                          <a:pt x="86" y="170"/>
                                          <a:pt x="87" y="170"/>
                                          <a:pt x="89" y="170"/>
                                        </a:cubicBezTo>
                                        <a:cubicBezTo>
                                          <a:pt x="89" y="171"/>
                                          <a:pt x="89" y="171"/>
                                          <a:pt x="89" y="171"/>
                                        </a:cubicBezTo>
                                        <a:cubicBezTo>
                                          <a:pt x="91" y="170"/>
                                          <a:pt x="93" y="172"/>
                                          <a:pt x="94" y="172"/>
                                        </a:cubicBezTo>
                                        <a:cubicBezTo>
                                          <a:pt x="95" y="172"/>
                                          <a:pt x="95" y="171"/>
                                          <a:pt x="95" y="171"/>
                                        </a:cubicBezTo>
                                        <a:cubicBezTo>
                                          <a:pt x="96" y="171"/>
                                          <a:pt x="96" y="172"/>
                                          <a:pt x="97" y="171"/>
                                        </a:cubicBezTo>
                                        <a:cubicBezTo>
                                          <a:pt x="97" y="172"/>
                                          <a:pt x="97" y="172"/>
                                          <a:pt x="97" y="173"/>
                                        </a:cubicBezTo>
                                        <a:cubicBezTo>
                                          <a:pt x="95" y="173"/>
                                          <a:pt x="92" y="171"/>
                                          <a:pt x="90" y="172"/>
                                        </a:cubicBezTo>
                                        <a:cubicBezTo>
                                          <a:pt x="88" y="172"/>
                                          <a:pt x="86" y="171"/>
                                          <a:pt x="84" y="171"/>
                                        </a:cubicBezTo>
                                        <a:cubicBezTo>
                                          <a:pt x="86" y="172"/>
                                          <a:pt x="88" y="172"/>
                                          <a:pt x="90" y="173"/>
                                        </a:cubicBezTo>
                                        <a:cubicBezTo>
                                          <a:pt x="89" y="173"/>
                                          <a:pt x="87" y="172"/>
                                          <a:pt x="85" y="172"/>
                                        </a:cubicBezTo>
                                        <a:cubicBezTo>
                                          <a:pt x="86" y="173"/>
                                          <a:pt x="87" y="173"/>
                                          <a:pt x="88" y="173"/>
                                        </a:cubicBezTo>
                                        <a:cubicBezTo>
                                          <a:pt x="87" y="174"/>
                                          <a:pt x="86" y="173"/>
                                          <a:pt x="86" y="173"/>
                                        </a:cubicBezTo>
                                        <a:cubicBezTo>
                                          <a:pt x="86" y="174"/>
                                          <a:pt x="88" y="174"/>
                                          <a:pt x="90" y="174"/>
                                        </a:cubicBezTo>
                                        <a:cubicBezTo>
                                          <a:pt x="90" y="175"/>
                                          <a:pt x="90" y="175"/>
                                          <a:pt x="90" y="175"/>
                                        </a:cubicBezTo>
                                        <a:cubicBezTo>
                                          <a:pt x="90" y="175"/>
                                          <a:pt x="92" y="175"/>
                                          <a:pt x="92" y="175"/>
                                        </a:cubicBezTo>
                                        <a:cubicBezTo>
                                          <a:pt x="94" y="175"/>
                                          <a:pt x="96" y="177"/>
                                          <a:pt x="99" y="177"/>
                                        </a:cubicBezTo>
                                        <a:cubicBezTo>
                                          <a:pt x="99" y="177"/>
                                          <a:pt x="99" y="177"/>
                                          <a:pt x="99" y="177"/>
                                        </a:cubicBezTo>
                                        <a:cubicBezTo>
                                          <a:pt x="96" y="177"/>
                                          <a:pt x="94" y="176"/>
                                          <a:pt x="92" y="176"/>
                                        </a:cubicBezTo>
                                        <a:cubicBezTo>
                                          <a:pt x="95" y="178"/>
                                          <a:pt x="99" y="177"/>
                                          <a:pt x="103" y="179"/>
                                        </a:cubicBezTo>
                                        <a:cubicBezTo>
                                          <a:pt x="99" y="179"/>
                                          <a:pt x="94" y="177"/>
                                          <a:pt x="91" y="177"/>
                                        </a:cubicBezTo>
                                        <a:cubicBezTo>
                                          <a:pt x="96" y="179"/>
                                          <a:pt x="103" y="179"/>
                                          <a:pt x="109" y="181"/>
                                        </a:cubicBezTo>
                                        <a:cubicBezTo>
                                          <a:pt x="98" y="180"/>
                                          <a:pt x="88" y="178"/>
                                          <a:pt x="78" y="176"/>
                                        </a:cubicBezTo>
                                        <a:cubicBezTo>
                                          <a:pt x="83" y="177"/>
                                          <a:pt x="86" y="178"/>
                                          <a:pt x="91" y="179"/>
                                        </a:cubicBezTo>
                                        <a:cubicBezTo>
                                          <a:pt x="91" y="180"/>
                                          <a:pt x="90" y="178"/>
                                          <a:pt x="89" y="179"/>
                                        </a:cubicBezTo>
                                        <a:cubicBezTo>
                                          <a:pt x="90" y="180"/>
                                          <a:pt x="91" y="180"/>
                                          <a:pt x="92" y="180"/>
                                        </a:cubicBezTo>
                                        <a:cubicBezTo>
                                          <a:pt x="92" y="181"/>
                                          <a:pt x="90" y="180"/>
                                          <a:pt x="90" y="181"/>
                                        </a:cubicBezTo>
                                        <a:cubicBezTo>
                                          <a:pt x="92" y="182"/>
                                          <a:pt x="97" y="181"/>
                                          <a:pt x="100" y="182"/>
                                        </a:cubicBezTo>
                                        <a:cubicBezTo>
                                          <a:pt x="95" y="184"/>
                                          <a:pt x="88" y="181"/>
                                          <a:pt x="84" y="181"/>
                                        </a:cubicBezTo>
                                        <a:cubicBezTo>
                                          <a:pt x="89" y="183"/>
                                          <a:pt x="96" y="182"/>
                                          <a:pt x="101" y="184"/>
                                        </a:cubicBezTo>
                                        <a:cubicBezTo>
                                          <a:pt x="98" y="185"/>
                                          <a:pt x="93" y="183"/>
                                          <a:pt x="90" y="183"/>
                                        </a:cubicBezTo>
                                        <a:cubicBezTo>
                                          <a:pt x="90" y="183"/>
                                          <a:pt x="90" y="183"/>
                                          <a:pt x="90" y="184"/>
                                        </a:cubicBezTo>
                                        <a:cubicBezTo>
                                          <a:pt x="92" y="184"/>
                                          <a:pt x="94" y="185"/>
                                          <a:pt x="97" y="185"/>
                                        </a:cubicBezTo>
                                        <a:cubicBezTo>
                                          <a:pt x="96" y="185"/>
                                          <a:pt x="95" y="185"/>
                                          <a:pt x="95" y="185"/>
                                        </a:cubicBezTo>
                                        <a:cubicBezTo>
                                          <a:pt x="94" y="185"/>
                                          <a:pt x="93" y="185"/>
                                          <a:pt x="92" y="185"/>
                                        </a:cubicBezTo>
                                        <a:cubicBezTo>
                                          <a:pt x="91" y="184"/>
                                          <a:pt x="90" y="185"/>
                                          <a:pt x="90" y="184"/>
                                        </a:cubicBezTo>
                                        <a:cubicBezTo>
                                          <a:pt x="89" y="186"/>
                                          <a:pt x="92" y="185"/>
                                          <a:pt x="93" y="186"/>
                                        </a:cubicBezTo>
                                        <a:cubicBezTo>
                                          <a:pt x="87" y="187"/>
                                          <a:pt x="81" y="185"/>
                                          <a:pt x="76" y="184"/>
                                        </a:cubicBezTo>
                                        <a:cubicBezTo>
                                          <a:pt x="81" y="183"/>
                                          <a:pt x="85" y="185"/>
                                          <a:pt x="89" y="185"/>
                                        </a:cubicBezTo>
                                        <a:cubicBezTo>
                                          <a:pt x="82" y="183"/>
                                          <a:pt x="75" y="183"/>
                                          <a:pt x="69" y="181"/>
                                        </a:cubicBezTo>
                                        <a:cubicBezTo>
                                          <a:pt x="71" y="182"/>
                                          <a:pt x="73" y="183"/>
                                          <a:pt x="76" y="184"/>
                                        </a:cubicBezTo>
                                        <a:cubicBezTo>
                                          <a:pt x="73" y="184"/>
                                          <a:pt x="68" y="182"/>
                                          <a:pt x="65" y="182"/>
                                        </a:cubicBezTo>
                                        <a:cubicBezTo>
                                          <a:pt x="73" y="185"/>
                                          <a:pt x="80" y="185"/>
                                          <a:pt x="89" y="187"/>
                                        </a:cubicBezTo>
                                        <a:cubicBezTo>
                                          <a:pt x="82" y="188"/>
                                          <a:pt x="74" y="184"/>
                                          <a:pt x="66" y="184"/>
                                        </a:cubicBezTo>
                                        <a:cubicBezTo>
                                          <a:pt x="72" y="186"/>
                                          <a:pt x="79" y="187"/>
                                          <a:pt x="86" y="188"/>
                                        </a:cubicBezTo>
                                        <a:cubicBezTo>
                                          <a:pt x="81" y="190"/>
                                          <a:pt x="75" y="187"/>
                                          <a:pt x="68" y="186"/>
                                        </a:cubicBezTo>
                                        <a:cubicBezTo>
                                          <a:pt x="68" y="186"/>
                                          <a:pt x="68" y="186"/>
                                          <a:pt x="68" y="186"/>
                                        </a:cubicBezTo>
                                        <a:cubicBezTo>
                                          <a:pt x="69" y="187"/>
                                          <a:pt x="71" y="187"/>
                                          <a:pt x="72" y="188"/>
                                        </a:cubicBezTo>
                                        <a:cubicBezTo>
                                          <a:pt x="76" y="188"/>
                                          <a:pt x="79" y="189"/>
                                          <a:pt x="83" y="189"/>
                                        </a:cubicBezTo>
                                        <a:cubicBezTo>
                                          <a:pt x="83" y="190"/>
                                          <a:pt x="81" y="190"/>
                                          <a:pt x="81" y="190"/>
                                        </a:cubicBezTo>
                                        <a:cubicBezTo>
                                          <a:pt x="76" y="189"/>
                                          <a:pt x="72" y="189"/>
                                          <a:pt x="67" y="187"/>
                                        </a:cubicBezTo>
                                        <a:cubicBezTo>
                                          <a:pt x="71" y="189"/>
                                          <a:pt x="76" y="190"/>
                                          <a:pt x="81" y="190"/>
                                        </a:cubicBezTo>
                                        <a:cubicBezTo>
                                          <a:pt x="76" y="192"/>
                                          <a:pt x="70" y="189"/>
                                          <a:pt x="65" y="188"/>
                                        </a:cubicBezTo>
                                        <a:cubicBezTo>
                                          <a:pt x="69" y="190"/>
                                          <a:pt x="74" y="191"/>
                                          <a:pt x="78" y="192"/>
                                        </a:cubicBezTo>
                                        <a:cubicBezTo>
                                          <a:pt x="72" y="193"/>
                                          <a:pt x="66" y="189"/>
                                          <a:pt x="59" y="189"/>
                                        </a:cubicBezTo>
                                        <a:cubicBezTo>
                                          <a:pt x="64" y="191"/>
                                          <a:pt x="72" y="192"/>
                                          <a:pt x="77" y="192"/>
                                        </a:cubicBezTo>
                                        <a:cubicBezTo>
                                          <a:pt x="76" y="194"/>
                                          <a:pt x="73" y="195"/>
                                          <a:pt x="72" y="196"/>
                                        </a:cubicBezTo>
                                        <a:cubicBezTo>
                                          <a:pt x="53" y="192"/>
                                          <a:pt x="35" y="186"/>
                                          <a:pt x="22" y="175"/>
                                        </a:cubicBezTo>
                                        <a:close/>
                                        <a:moveTo>
                                          <a:pt x="91" y="169"/>
                                        </a:moveTo>
                                        <a:cubicBezTo>
                                          <a:pt x="90" y="169"/>
                                          <a:pt x="89" y="169"/>
                                          <a:pt x="89" y="168"/>
                                        </a:cubicBezTo>
                                        <a:cubicBezTo>
                                          <a:pt x="90" y="168"/>
                                          <a:pt x="90" y="168"/>
                                          <a:pt x="91" y="169"/>
                                        </a:cubicBezTo>
                                        <a:close/>
                                        <a:moveTo>
                                          <a:pt x="105" y="184"/>
                                        </a:moveTo>
                                        <a:cubicBezTo>
                                          <a:pt x="105" y="183"/>
                                          <a:pt x="104" y="184"/>
                                          <a:pt x="104" y="183"/>
                                        </a:cubicBezTo>
                                        <a:cubicBezTo>
                                          <a:pt x="103" y="184"/>
                                          <a:pt x="102" y="183"/>
                                          <a:pt x="102" y="183"/>
                                        </a:cubicBezTo>
                                        <a:cubicBezTo>
                                          <a:pt x="103" y="183"/>
                                          <a:pt x="103" y="183"/>
                                          <a:pt x="104" y="183"/>
                                        </a:cubicBezTo>
                                        <a:cubicBezTo>
                                          <a:pt x="104" y="183"/>
                                          <a:pt x="105" y="183"/>
                                          <a:pt x="105" y="183"/>
                                        </a:cubicBezTo>
                                        <a:cubicBezTo>
                                          <a:pt x="105" y="184"/>
                                          <a:pt x="106" y="183"/>
                                          <a:pt x="105" y="184"/>
                                        </a:cubicBezTo>
                                        <a:close/>
                                        <a:moveTo>
                                          <a:pt x="102" y="183"/>
                                        </a:moveTo>
                                        <a:cubicBezTo>
                                          <a:pt x="102" y="183"/>
                                          <a:pt x="100" y="183"/>
                                          <a:pt x="100" y="182"/>
                                        </a:cubicBezTo>
                                        <a:cubicBezTo>
                                          <a:pt x="101" y="183"/>
                                          <a:pt x="101" y="182"/>
                                          <a:pt x="102" y="183"/>
                                        </a:cubicBezTo>
                                        <a:close/>
                                        <a:moveTo>
                                          <a:pt x="99" y="180"/>
                                        </a:moveTo>
                                        <a:cubicBezTo>
                                          <a:pt x="99" y="180"/>
                                          <a:pt x="97" y="180"/>
                                          <a:pt x="97" y="180"/>
                                        </a:cubicBezTo>
                                        <a:cubicBezTo>
                                          <a:pt x="98" y="180"/>
                                          <a:pt x="98" y="180"/>
                                          <a:pt x="99" y="180"/>
                                        </a:cubicBezTo>
                                        <a:close/>
                                        <a:moveTo>
                                          <a:pt x="122" y="203"/>
                                        </a:moveTo>
                                        <a:cubicBezTo>
                                          <a:pt x="127" y="204"/>
                                          <a:pt x="131" y="204"/>
                                          <a:pt x="135" y="204"/>
                                        </a:cubicBezTo>
                                        <a:cubicBezTo>
                                          <a:pt x="129" y="204"/>
                                          <a:pt x="123" y="205"/>
                                          <a:pt x="118" y="205"/>
                                        </a:cubicBezTo>
                                        <a:cubicBezTo>
                                          <a:pt x="123" y="206"/>
                                          <a:pt x="129" y="205"/>
                                          <a:pt x="134" y="205"/>
                                        </a:cubicBezTo>
                                        <a:cubicBezTo>
                                          <a:pt x="132" y="206"/>
                                          <a:pt x="127" y="206"/>
                                          <a:pt x="124" y="207"/>
                                        </a:cubicBezTo>
                                        <a:cubicBezTo>
                                          <a:pt x="125" y="207"/>
                                          <a:pt x="126" y="206"/>
                                          <a:pt x="127" y="207"/>
                                        </a:cubicBezTo>
                                        <a:cubicBezTo>
                                          <a:pt x="125" y="207"/>
                                          <a:pt x="122" y="207"/>
                                          <a:pt x="120" y="207"/>
                                        </a:cubicBezTo>
                                        <a:cubicBezTo>
                                          <a:pt x="124" y="208"/>
                                          <a:pt x="128" y="208"/>
                                          <a:pt x="132" y="207"/>
                                        </a:cubicBezTo>
                                        <a:cubicBezTo>
                                          <a:pt x="130" y="209"/>
                                          <a:pt x="127" y="208"/>
                                          <a:pt x="126" y="209"/>
                                        </a:cubicBezTo>
                                        <a:cubicBezTo>
                                          <a:pt x="125" y="208"/>
                                          <a:pt x="123" y="209"/>
                                          <a:pt x="122" y="210"/>
                                        </a:cubicBezTo>
                                        <a:cubicBezTo>
                                          <a:pt x="120" y="209"/>
                                          <a:pt x="117" y="210"/>
                                          <a:pt x="115" y="209"/>
                                        </a:cubicBezTo>
                                        <a:cubicBezTo>
                                          <a:pt x="120" y="211"/>
                                          <a:pt x="128" y="210"/>
                                          <a:pt x="133" y="210"/>
                                        </a:cubicBezTo>
                                        <a:cubicBezTo>
                                          <a:pt x="129" y="213"/>
                                          <a:pt x="122" y="212"/>
                                          <a:pt x="116" y="213"/>
                                        </a:cubicBezTo>
                                        <a:cubicBezTo>
                                          <a:pt x="122" y="213"/>
                                          <a:pt x="127" y="213"/>
                                          <a:pt x="132" y="212"/>
                                        </a:cubicBezTo>
                                        <a:cubicBezTo>
                                          <a:pt x="129" y="215"/>
                                          <a:pt x="123" y="214"/>
                                          <a:pt x="118" y="215"/>
                                        </a:cubicBezTo>
                                        <a:cubicBezTo>
                                          <a:pt x="123" y="215"/>
                                          <a:pt x="128" y="215"/>
                                          <a:pt x="132" y="215"/>
                                        </a:cubicBezTo>
                                        <a:cubicBezTo>
                                          <a:pt x="129" y="217"/>
                                          <a:pt x="123" y="215"/>
                                          <a:pt x="119" y="216"/>
                                        </a:cubicBezTo>
                                        <a:cubicBezTo>
                                          <a:pt x="120" y="217"/>
                                          <a:pt x="121" y="216"/>
                                          <a:pt x="121" y="216"/>
                                        </a:cubicBezTo>
                                        <a:cubicBezTo>
                                          <a:pt x="120" y="217"/>
                                          <a:pt x="118" y="216"/>
                                          <a:pt x="116" y="217"/>
                                        </a:cubicBezTo>
                                        <a:cubicBezTo>
                                          <a:pt x="120" y="218"/>
                                          <a:pt x="124" y="217"/>
                                          <a:pt x="128" y="217"/>
                                        </a:cubicBezTo>
                                        <a:cubicBezTo>
                                          <a:pt x="126" y="218"/>
                                          <a:pt x="123" y="218"/>
                                          <a:pt x="121" y="218"/>
                                        </a:cubicBezTo>
                                        <a:cubicBezTo>
                                          <a:pt x="124" y="218"/>
                                          <a:pt x="127" y="218"/>
                                          <a:pt x="130" y="218"/>
                                        </a:cubicBezTo>
                                        <a:cubicBezTo>
                                          <a:pt x="125" y="219"/>
                                          <a:pt x="119" y="219"/>
                                          <a:pt x="113" y="219"/>
                                        </a:cubicBezTo>
                                        <a:cubicBezTo>
                                          <a:pt x="115" y="220"/>
                                          <a:pt x="117" y="219"/>
                                          <a:pt x="119" y="220"/>
                                        </a:cubicBezTo>
                                        <a:cubicBezTo>
                                          <a:pt x="119" y="220"/>
                                          <a:pt x="118" y="220"/>
                                          <a:pt x="118" y="220"/>
                                        </a:cubicBezTo>
                                        <a:cubicBezTo>
                                          <a:pt x="123" y="220"/>
                                          <a:pt x="128" y="220"/>
                                          <a:pt x="132" y="220"/>
                                        </a:cubicBezTo>
                                        <a:cubicBezTo>
                                          <a:pt x="125" y="222"/>
                                          <a:pt x="119" y="221"/>
                                          <a:pt x="111" y="221"/>
                                        </a:cubicBezTo>
                                        <a:cubicBezTo>
                                          <a:pt x="116" y="223"/>
                                          <a:pt x="124" y="222"/>
                                          <a:pt x="130" y="222"/>
                                        </a:cubicBezTo>
                                        <a:cubicBezTo>
                                          <a:pt x="125" y="224"/>
                                          <a:pt x="120" y="223"/>
                                          <a:pt x="115" y="224"/>
                                        </a:cubicBezTo>
                                        <a:cubicBezTo>
                                          <a:pt x="120" y="225"/>
                                          <a:pt x="129" y="224"/>
                                          <a:pt x="134" y="224"/>
                                        </a:cubicBezTo>
                                        <a:cubicBezTo>
                                          <a:pt x="127" y="225"/>
                                          <a:pt x="121" y="226"/>
                                          <a:pt x="115" y="226"/>
                                        </a:cubicBezTo>
                                        <a:cubicBezTo>
                                          <a:pt x="120" y="226"/>
                                          <a:pt x="129" y="228"/>
                                          <a:pt x="135" y="226"/>
                                        </a:cubicBezTo>
                                        <a:cubicBezTo>
                                          <a:pt x="135" y="226"/>
                                          <a:pt x="135" y="226"/>
                                          <a:pt x="135" y="226"/>
                                        </a:cubicBezTo>
                                        <a:cubicBezTo>
                                          <a:pt x="130" y="228"/>
                                          <a:pt x="121" y="229"/>
                                          <a:pt x="114" y="229"/>
                                        </a:cubicBezTo>
                                        <a:cubicBezTo>
                                          <a:pt x="120" y="230"/>
                                          <a:pt x="128" y="229"/>
                                          <a:pt x="135" y="228"/>
                                        </a:cubicBezTo>
                                        <a:cubicBezTo>
                                          <a:pt x="135" y="227"/>
                                          <a:pt x="135" y="227"/>
                                          <a:pt x="135" y="227"/>
                                        </a:cubicBezTo>
                                        <a:cubicBezTo>
                                          <a:pt x="135" y="227"/>
                                          <a:pt x="136" y="228"/>
                                          <a:pt x="136" y="228"/>
                                        </a:cubicBezTo>
                                        <a:cubicBezTo>
                                          <a:pt x="131" y="229"/>
                                          <a:pt x="129" y="230"/>
                                          <a:pt x="123" y="230"/>
                                        </a:cubicBezTo>
                                        <a:cubicBezTo>
                                          <a:pt x="127" y="231"/>
                                          <a:pt x="131" y="230"/>
                                          <a:pt x="136" y="229"/>
                                        </a:cubicBezTo>
                                        <a:cubicBezTo>
                                          <a:pt x="102" y="236"/>
                                          <a:pt x="77" y="233"/>
                                          <a:pt x="61" y="214"/>
                                        </a:cubicBezTo>
                                        <a:cubicBezTo>
                                          <a:pt x="69" y="205"/>
                                          <a:pt x="75" y="194"/>
                                          <a:pt x="87" y="191"/>
                                        </a:cubicBezTo>
                                        <a:cubicBezTo>
                                          <a:pt x="86" y="192"/>
                                          <a:pt x="84" y="192"/>
                                          <a:pt x="83" y="194"/>
                                        </a:cubicBezTo>
                                        <a:cubicBezTo>
                                          <a:pt x="88" y="192"/>
                                          <a:pt x="93" y="190"/>
                                          <a:pt x="98" y="189"/>
                                        </a:cubicBezTo>
                                        <a:cubicBezTo>
                                          <a:pt x="94" y="189"/>
                                          <a:pt x="91" y="191"/>
                                          <a:pt x="88" y="191"/>
                                        </a:cubicBezTo>
                                        <a:cubicBezTo>
                                          <a:pt x="98" y="186"/>
                                          <a:pt x="112" y="186"/>
                                          <a:pt x="124" y="188"/>
                                        </a:cubicBezTo>
                                        <a:cubicBezTo>
                                          <a:pt x="122" y="188"/>
                                          <a:pt x="118" y="187"/>
                                          <a:pt x="116" y="188"/>
                                        </a:cubicBezTo>
                                        <a:cubicBezTo>
                                          <a:pt x="119" y="188"/>
                                          <a:pt x="124" y="187"/>
                                          <a:pt x="126" y="189"/>
                                        </a:cubicBezTo>
                                        <a:cubicBezTo>
                                          <a:pt x="121" y="189"/>
                                          <a:pt x="114" y="189"/>
                                          <a:pt x="109" y="190"/>
                                        </a:cubicBezTo>
                                        <a:cubicBezTo>
                                          <a:pt x="116" y="190"/>
                                          <a:pt x="124" y="188"/>
                                          <a:pt x="129" y="192"/>
                                        </a:cubicBezTo>
                                        <a:cubicBezTo>
                                          <a:pt x="124" y="192"/>
                                          <a:pt x="118" y="191"/>
                                          <a:pt x="113" y="192"/>
                                        </a:cubicBezTo>
                                        <a:cubicBezTo>
                                          <a:pt x="119" y="193"/>
                                          <a:pt x="129" y="190"/>
                                          <a:pt x="132" y="195"/>
                                        </a:cubicBezTo>
                                        <a:cubicBezTo>
                                          <a:pt x="125" y="194"/>
                                          <a:pt x="117" y="193"/>
                                          <a:pt x="111" y="193"/>
                                        </a:cubicBezTo>
                                        <a:cubicBezTo>
                                          <a:pt x="118" y="194"/>
                                          <a:pt x="127" y="194"/>
                                          <a:pt x="134" y="196"/>
                                        </a:cubicBezTo>
                                        <a:cubicBezTo>
                                          <a:pt x="126" y="196"/>
                                          <a:pt x="118" y="196"/>
                                          <a:pt x="111" y="196"/>
                                        </a:cubicBezTo>
                                        <a:cubicBezTo>
                                          <a:pt x="119" y="198"/>
                                          <a:pt x="129" y="195"/>
                                          <a:pt x="137" y="198"/>
                                        </a:cubicBezTo>
                                        <a:cubicBezTo>
                                          <a:pt x="130" y="198"/>
                                          <a:pt x="122" y="198"/>
                                          <a:pt x="116" y="199"/>
                                        </a:cubicBezTo>
                                        <a:cubicBezTo>
                                          <a:pt x="123" y="199"/>
                                          <a:pt x="130" y="198"/>
                                          <a:pt x="139" y="199"/>
                                        </a:cubicBezTo>
                                        <a:cubicBezTo>
                                          <a:pt x="131" y="200"/>
                                          <a:pt x="124" y="199"/>
                                          <a:pt x="118" y="200"/>
                                        </a:cubicBezTo>
                                        <a:cubicBezTo>
                                          <a:pt x="122" y="200"/>
                                          <a:pt x="126" y="200"/>
                                          <a:pt x="129" y="200"/>
                                        </a:cubicBezTo>
                                        <a:cubicBezTo>
                                          <a:pt x="117" y="201"/>
                                          <a:pt x="105" y="200"/>
                                          <a:pt x="95" y="202"/>
                                        </a:cubicBezTo>
                                        <a:cubicBezTo>
                                          <a:pt x="112" y="201"/>
                                          <a:pt x="127" y="201"/>
                                          <a:pt x="142" y="202"/>
                                        </a:cubicBezTo>
                                        <a:cubicBezTo>
                                          <a:pt x="135" y="202"/>
                                          <a:pt x="129" y="203"/>
                                          <a:pt x="122" y="203"/>
                                        </a:cubicBezTo>
                                        <a:close/>
                                        <a:moveTo>
                                          <a:pt x="141" y="201"/>
                                        </a:moveTo>
                                        <a:cubicBezTo>
                                          <a:pt x="140" y="201"/>
                                          <a:pt x="137" y="201"/>
                                          <a:pt x="136" y="200"/>
                                        </a:cubicBezTo>
                                        <a:cubicBezTo>
                                          <a:pt x="138" y="200"/>
                                          <a:pt x="139" y="201"/>
                                          <a:pt x="141" y="201"/>
                                        </a:cubicBezTo>
                                        <a:close/>
                                        <a:moveTo>
                                          <a:pt x="135" y="200"/>
                                        </a:moveTo>
                                        <a:cubicBezTo>
                                          <a:pt x="134" y="201"/>
                                          <a:pt x="133" y="201"/>
                                          <a:pt x="132" y="200"/>
                                        </a:cubicBezTo>
                                        <a:cubicBezTo>
                                          <a:pt x="133" y="201"/>
                                          <a:pt x="134" y="200"/>
                                          <a:pt x="135" y="200"/>
                                        </a:cubicBezTo>
                                        <a:close/>
                                        <a:moveTo>
                                          <a:pt x="132" y="200"/>
                                        </a:moveTo>
                                        <a:cubicBezTo>
                                          <a:pt x="131" y="201"/>
                                          <a:pt x="130" y="200"/>
                                          <a:pt x="130" y="200"/>
                                        </a:cubicBezTo>
                                        <a:cubicBezTo>
                                          <a:pt x="130" y="200"/>
                                          <a:pt x="131" y="200"/>
                                          <a:pt x="132" y="200"/>
                                        </a:cubicBezTo>
                                        <a:close/>
                                        <a:moveTo>
                                          <a:pt x="130" y="200"/>
                                        </a:moveTo>
                                        <a:cubicBezTo>
                                          <a:pt x="130" y="201"/>
                                          <a:pt x="129" y="201"/>
                                          <a:pt x="129" y="200"/>
                                        </a:cubicBezTo>
                                        <a:cubicBezTo>
                                          <a:pt x="130" y="200"/>
                                          <a:pt x="130" y="200"/>
                                          <a:pt x="130" y="200"/>
                                        </a:cubicBezTo>
                                        <a:close/>
                                        <a:moveTo>
                                          <a:pt x="179" y="224"/>
                                        </a:moveTo>
                                        <a:cubicBezTo>
                                          <a:pt x="180" y="224"/>
                                          <a:pt x="181" y="224"/>
                                          <a:pt x="182" y="224"/>
                                        </a:cubicBezTo>
                                        <a:cubicBezTo>
                                          <a:pt x="181" y="224"/>
                                          <a:pt x="180" y="224"/>
                                          <a:pt x="179" y="224"/>
                                        </a:cubicBezTo>
                                        <a:close/>
                                        <a:moveTo>
                                          <a:pt x="195" y="224"/>
                                        </a:moveTo>
                                        <a:cubicBezTo>
                                          <a:pt x="195" y="224"/>
                                          <a:pt x="191" y="223"/>
                                          <a:pt x="191" y="223"/>
                                        </a:cubicBezTo>
                                        <a:cubicBezTo>
                                          <a:pt x="174" y="216"/>
                                          <a:pt x="160" y="205"/>
                                          <a:pt x="144" y="196"/>
                                        </a:cubicBezTo>
                                        <a:cubicBezTo>
                                          <a:pt x="139" y="193"/>
                                          <a:pt x="134" y="187"/>
                                          <a:pt x="129" y="183"/>
                                        </a:cubicBezTo>
                                        <a:cubicBezTo>
                                          <a:pt x="129" y="182"/>
                                          <a:pt x="128" y="180"/>
                                          <a:pt x="126" y="179"/>
                                        </a:cubicBezTo>
                                        <a:cubicBezTo>
                                          <a:pt x="125" y="177"/>
                                          <a:pt x="123" y="175"/>
                                          <a:pt x="121" y="173"/>
                                        </a:cubicBezTo>
                                        <a:cubicBezTo>
                                          <a:pt x="121" y="173"/>
                                          <a:pt x="121" y="173"/>
                                          <a:pt x="121" y="172"/>
                                        </a:cubicBezTo>
                                        <a:cubicBezTo>
                                          <a:pt x="123" y="172"/>
                                          <a:pt x="126" y="170"/>
                                          <a:pt x="128" y="172"/>
                                        </a:cubicBezTo>
                                        <a:cubicBezTo>
                                          <a:pt x="127" y="172"/>
                                          <a:pt x="127" y="172"/>
                                          <a:pt x="126" y="172"/>
                                        </a:cubicBezTo>
                                        <a:cubicBezTo>
                                          <a:pt x="126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2"/>
                                        </a:cubicBezTo>
                                        <a:cubicBezTo>
                                          <a:pt x="129" y="172"/>
                                          <a:pt x="129" y="172"/>
                                          <a:pt x="129" y="172"/>
                                        </a:cubicBezTo>
                                        <a:cubicBezTo>
                                          <a:pt x="133" y="173"/>
                                          <a:pt x="135" y="176"/>
                                          <a:pt x="138" y="178"/>
                                        </a:cubicBezTo>
                                        <a:cubicBezTo>
                                          <a:pt x="139" y="179"/>
                                          <a:pt x="140" y="180"/>
                                          <a:pt x="141" y="181"/>
                                        </a:cubicBezTo>
                                        <a:cubicBezTo>
                                          <a:pt x="141" y="181"/>
                                          <a:pt x="142" y="182"/>
                                          <a:pt x="142" y="182"/>
                                        </a:cubicBezTo>
                                        <a:cubicBezTo>
                                          <a:pt x="141" y="182"/>
                                          <a:pt x="141" y="182"/>
                                          <a:pt x="140" y="182"/>
                                        </a:cubicBezTo>
                                        <a:cubicBezTo>
                                          <a:pt x="141" y="181"/>
                                          <a:pt x="140" y="180"/>
                                          <a:pt x="139" y="181"/>
                                        </a:cubicBezTo>
                                        <a:cubicBezTo>
                                          <a:pt x="139" y="182"/>
                                          <a:pt x="141" y="183"/>
                                          <a:pt x="142" y="183"/>
                                        </a:cubicBezTo>
                                        <a:cubicBezTo>
                                          <a:pt x="143" y="184"/>
                                          <a:pt x="143" y="184"/>
                                          <a:pt x="143" y="185"/>
                                        </a:cubicBezTo>
                                        <a:cubicBezTo>
                                          <a:pt x="142" y="184"/>
                                          <a:pt x="141" y="183"/>
                                          <a:pt x="140" y="182"/>
                                        </a:cubicBezTo>
                                        <a:cubicBezTo>
                                          <a:pt x="140" y="182"/>
                                          <a:pt x="140" y="182"/>
                                          <a:pt x="139" y="182"/>
                                        </a:cubicBezTo>
                                        <a:cubicBezTo>
                                          <a:pt x="141" y="184"/>
                                          <a:pt x="142" y="185"/>
                                          <a:pt x="144" y="186"/>
                                        </a:cubicBezTo>
                                        <a:cubicBezTo>
                                          <a:pt x="144" y="186"/>
                                          <a:pt x="145" y="186"/>
                                          <a:pt x="145" y="186"/>
                                        </a:cubicBezTo>
                                        <a:cubicBezTo>
                                          <a:pt x="145" y="186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5" y="187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3" y="186"/>
                                          <a:pt x="141" y="185"/>
                                          <a:pt x="140" y="183"/>
                                        </a:cubicBezTo>
                                        <a:cubicBezTo>
                                          <a:pt x="140" y="183"/>
                                          <a:pt x="139" y="183"/>
                                          <a:pt x="139" y="183"/>
                                        </a:cubicBezTo>
                                        <a:cubicBezTo>
                                          <a:pt x="140" y="185"/>
                                          <a:pt x="141" y="185"/>
                                          <a:pt x="142" y="186"/>
                                        </a:cubicBezTo>
                                        <a:cubicBezTo>
                                          <a:pt x="145" y="188"/>
                                          <a:pt x="148" y="189"/>
                                          <a:pt x="150" y="191"/>
                                        </a:cubicBezTo>
                                        <a:cubicBezTo>
                                          <a:pt x="145" y="185"/>
                                          <a:pt x="140" y="178"/>
                                          <a:pt x="139" y="170"/>
                                        </a:cubicBezTo>
                                        <a:cubicBezTo>
                                          <a:pt x="136" y="164"/>
                                          <a:pt x="132" y="158"/>
                                          <a:pt x="128" y="152"/>
                                        </a:cubicBezTo>
                                        <a:cubicBezTo>
                                          <a:pt x="124" y="133"/>
                                          <a:pt x="113" y="119"/>
                                          <a:pt x="110" y="99"/>
                                        </a:cubicBezTo>
                                        <a:cubicBezTo>
                                          <a:pt x="109" y="97"/>
                                          <a:pt x="110" y="95"/>
                                          <a:pt x="109" y="93"/>
                                        </a:cubicBezTo>
                                        <a:cubicBezTo>
                                          <a:pt x="110" y="92"/>
                                          <a:pt x="110" y="91"/>
                                          <a:pt x="111" y="90"/>
                                        </a:cubicBezTo>
                                        <a:cubicBezTo>
                                          <a:pt x="112" y="89"/>
                                          <a:pt x="114" y="88"/>
                                          <a:pt x="115" y="87"/>
                                        </a:cubicBezTo>
                                        <a:cubicBezTo>
                                          <a:pt x="131" y="90"/>
                                          <a:pt x="137" y="106"/>
                                          <a:pt x="147" y="118"/>
                                        </a:cubicBezTo>
                                        <a:cubicBezTo>
                                          <a:pt x="148" y="121"/>
                                          <a:pt x="149" y="124"/>
                                          <a:pt x="148" y="128"/>
                                        </a:cubicBezTo>
                                        <a:cubicBezTo>
                                          <a:pt x="148" y="128"/>
                                          <a:pt x="148" y="128"/>
                                          <a:pt x="148" y="128"/>
                                        </a:cubicBezTo>
                                        <a:cubicBezTo>
                                          <a:pt x="148" y="131"/>
                                          <a:pt x="147" y="134"/>
                                          <a:pt x="148" y="136"/>
                                        </a:cubicBezTo>
                                        <a:cubicBezTo>
                                          <a:pt x="148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7"/>
                                          <a:pt x="148" y="138"/>
                                          <a:pt x="148" y="139"/>
                                        </a:cubicBezTo>
                                        <a:cubicBezTo>
                                          <a:pt x="148" y="139"/>
                                          <a:pt x="148" y="140"/>
                                          <a:pt x="147" y="139"/>
                                        </a:cubicBezTo>
                                        <a:cubicBezTo>
                                          <a:pt x="147" y="139"/>
                                          <a:pt x="146" y="137"/>
                                          <a:pt x="145" y="135"/>
                                        </a:cubicBezTo>
                                        <a:cubicBezTo>
                                          <a:pt x="145" y="135"/>
                                          <a:pt x="145" y="136"/>
                                          <a:pt x="144" y="136"/>
                                        </a:cubicBezTo>
                                        <a:cubicBezTo>
                                          <a:pt x="145" y="137"/>
                                          <a:pt x="146" y="137"/>
                                          <a:pt x="146" y="139"/>
                                        </a:cubicBezTo>
                                        <a:cubicBezTo>
                                          <a:pt x="145" y="138"/>
                                          <a:pt x="145" y="137"/>
                                          <a:pt x="144" y="136"/>
                                        </a:cubicBezTo>
                                        <a:cubicBezTo>
                                          <a:pt x="143" y="136"/>
                                          <a:pt x="143" y="136"/>
                                          <a:pt x="143" y="136"/>
                                        </a:cubicBezTo>
                                        <a:cubicBezTo>
                                          <a:pt x="143" y="137"/>
                                          <a:pt x="143" y="137"/>
                                          <a:pt x="144" y="137"/>
                                        </a:cubicBezTo>
                                        <a:cubicBezTo>
                                          <a:pt x="143" y="138"/>
                                          <a:pt x="143" y="137"/>
                                          <a:pt x="142" y="137"/>
                                        </a:cubicBezTo>
                                        <a:cubicBezTo>
                                          <a:pt x="142" y="137"/>
                                          <a:pt x="142" y="137"/>
                                          <a:pt x="142" y="137"/>
                                        </a:cubicBezTo>
                                        <a:cubicBezTo>
                                          <a:pt x="137" y="137"/>
                                          <a:pt x="138" y="131"/>
                                          <a:pt x="135" y="129"/>
                                        </a:cubicBezTo>
                                        <a:cubicBezTo>
                                          <a:pt x="135" y="129"/>
                                          <a:pt x="135" y="129"/>
                                          <a:pt x="135" y="129"/>
                                        </a:cubicBezTo>
                                        <a:cubicBezTo>
                                          <a:pt x="135" y="128"/>
                                          <a:pt x="134" y="127"/>
                                          <a:pt x="134" y="127"/>
                                        </a:cubicBezTo>
                                        <a:cubicBezTo>
                                          <a:pt x="133" y="127"/>
                                          <a:pt x="134" y="128"/>
                                          <a:pt x="134" y="129"/>
                                        </a:cubicBezTo>
                                        <a:cubicBezTo>
                                          <a:pt x="134" y="129"/>
                                          <a:pt x="134" y="130"/>
                                          <a:pt x="134" y="130"/>
                                        </a:cubicBezTo>
                                        <a:cubicBezTo>
                                          <a:pt x="132" y="129"/>
                                          <a:pt x="133" y="128"/>
                                          <a:pt x="131" y="127"/>
                                        </a:cubicBezTo>
                                        <a:cubicBezTo>
                                          <a:pt x="133" y="129"/>
                                          <a:pt x="133" y="132"/>
                                          <a:pt x="135" y="135"/>
                                        </a:cubicBezTo>
                                        <a:cubicBezTo>
                                          <a:pt x="134" y="138"/>
                                          <a:pt x="138" y="140"/>
                                          <a:pt x="139" y="142"/>
                                        </a:cubicBezTo>
                                        <a:cubicBezTo>
                                          <a:pt x="139" y="144"/>
                                          <a:pt x="140" y="144"/>
                                          <a:pt x="140" y="145"/>
                                        </a:cubicBezTo>
                                        <a:cubicBezTo>
                                          <a:pt x="138" y="144"/>
                                          <a:pt x="137" y="141"/>
                                          <a:pt x="135" y="140"/>
                                        </a:cubicBezTo>
                                        <a:cubicBezTo>
                                          <a:pt x="136" y="142"/>
                                          <a:pt x="138" y="145"/>
                                          <a:pt x="140" y="147"/>
                                        </a:cubicBezTo>
                                        <a:cubicBezTo>
                                          <a:pt x="140" y="147"/>
                                          <a:pt x="140" y="147"/>
                                          <a:pt x="140" y="148"/>
                                        </a:cubicBezTo>
                                        <a:cubicBezTo>
                                          <a:pt x="139" y="145"/>
                                          <a:pt x="136" y="143"/>
                                          <a:pt x="135" y="141"/>
                                        </a:cubicBezTo>
                                        <a:cubicBezTo>
                                          <a:pt x="136" y="144"/>
                                          <a:pt x="138" y="146"/>
                                          <a:pt x="139" y="148"/>
                                        </a:cubicBezTo>
                                        <a:cubicBezTo>
                                          <a:pt x="140" y="148"/>
                                          <a:pt x="139" y="148"/>
                                          <a:pt x="140" y="148"/>
                                        </a:cubicBezTo>
                                        <a:cubicBezTo>
                                          <a:pt x="140" y="149"/>
                                          <a:pt x="140" y="149"/>
                                          <a:pt x="140" y="149"/>
                                        </a:cubicBezTo>
                                        <a:cubicBezTo>
                                          <a:pt x="137" y="147"/>
                                          <a:pt x="135" y="144"/>
                                          <a:pt x="133" y="141"/>
                                        </a:cubicBezTo>
                                        <a:cubicBezTo>
                                          <a:pt x="133" y="142"/>
                                          <a:pt x="134" y="144"/>
                                          <a:pt x="135" y="145"/>
                                        </a:cubicBezTo>
                                        <a:cubicBezTo>
                                          <a:pt x="136" y="147"/>
                                          <a:pt x="137" y="149"/>
                                          <a:pt x="139" y="150"/>
                                        </a:cubicBezTo>
                                        <a:cubicBezTo>
                                          <a:pt x="139" y="150"/>
                                          <a:pt x="139" y="150"/>
                                          <a:pt x="140" y="150"/>
                                        </a:cubicBezTo>
                                        <a:cubicBezTo>
                                          <a:pt x="140" y="150"/>
                                          <a:pt x="140" y="151"/>
                                          <a:pt x="140" y="151"/>
                                        </a:cubicBezTo>
                                        <a:cubicBezTo>
                                          <a:pt x="137" y="149"/>
                                          <a:pt x="135" y="146"/>
                                          <a:pt x="133" y="144"/>
                                        </a:cubicBezTo>
                                        <a:cubicBezTo>
                                          <a:pt x="133" y="145"/>
                                          <a:pt x="134" y="147"/>
                                          <a:pt x="136" y="148"/>
                                        </a:cubicBezTo>
                                        <a:cubicBezTo>
                                          <a:pt x="136" y="150"/>
                                          <a:pt x="138" y="151"/>
                                          <a:pt x="140" y="152"/>
                                        </a:cubicBezTo>
                                        <a:cubicBezTo>
                                          <a:pt x="137" y="152"/>
                                          <a:pt x="135" y="149"/>
                                          <a:pt x="133" y="146"/>
                                        </a:cubicBezTo>
                                        <a:cubicBezTo>
                                          <a:pt x="134" y="150"/>
                                          <a:pt x="138" y="152"/>
                                          <a:pt x="140" y="155"/>
                                        </a:cubicBezTo>
                                        <a:cubicBezTo>
                                          <a:pt x="138" y="154"/>
                                          <a:pt x="136" y="152"/>
                                          <a:pt x="134" y="150"/>
                                        </a:cubicBezTo>
                                        <a:cubicBezTo>
                                          <a:pt x="134" y="150"/>
                                          <a:pt x="134" y="151"/>
                                          <a:pt x="134" y="151"/>
                                        </a:cubicBezTo>
                                        <a:cubicBezTo>
                                          <a:pt x="135" y="152"/>
                                          <a:pt x="135" y="153"/>
                                          <a:pt x="136" y="153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8" y="155"/>
                                          <a:pt x="138" y="155"/>
                                        </a:cubicBezTo>
                                        <a:cubicBezTo>
                                          <a:pt x="138" y="155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6" y="153"/>
                                        </a:cubicBezTo>
                                        <a:cubicBezTo>
                                          <a:pt x="135" y="153"/>
                                          <a:pt x="135" y="152"/>
                                          <a:pt x="134" y="151"/>
                                        </a:cubicBezTo>
                                        <a:cubicBezTo>
                                          <a:pt x="130" y="144"/>
                                          <a:pt x="130" y="133"/>
                                          <a:pt x="125" y="127"/>
                                        </a:cubicBezTo>
                                        <a:cubicBezTo>
                                          <a:pt x="125" y="127"/>
                                          <a:pt x="125" y="128"/>
                                          <a:pt x="126" y="128"/>
                                        </a:cubicBezTo>
                                        <a:cubicBezTo>
                                          <a:pt x="125" y="128"/>
                                          <a:pt x="125" y="128"/>
                                          <a:pt x="125" y="128"/>
                                        </a:cubicBezTo>
                                        <a:cubicBezTo>
                                          <a:pt x="125" y="127"/>
                                          <a:pt x="124" y="126"/>
                                          <a:pt x="123" y="125"/>
                                        </a:cubicBezTo>
                                        <a:cubicBezTo>
                                          <a:pt x="124" y="126"/>
                                          <a:pt x="124" y="126"/>
                                          <a:pt x="125" y="127"/>
                                        </a:cubicBezTo>
                                        <a:cubicBezTo>
                                          <a:pt x="124" y="125"/>
                                          <a:pt x="123" y="123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1" y="121"/>
                                          <a:pt x="121" y="120"/>
                                          <a:pt x="121" y="119"/>
                                        </a:cubicBezTo>
                                        <a:cubicBezTo>
                                          <a:pt x="121" y="121"/>
                                          <a:pt x="123" y="123"/>
                                          <a:pt x="123" y="125"/>
                                        </a:cubicBezTo>
                                        <a:cubicBezTo>
                                          <a:pt x="122" y="123"/>
                                          <a:pt x="121" y="119"/>
                                          <a:pt x="119" y="117"/>
                                        </a:cubicBezTo>
                                        <a:cubicBezTo>
                                          <a:pt x="119" y="117"/>
                                          <a:pt x="119" y="118"/>
                                          <a:pt x="120" y="118"/>
                                        </a:cubicBezTo>
                                        <a:cubicBezTo>
                                          <a:pt x="119" y="120"/>
                                          <a:pt x="120" y="122"/>
                                          <a:pt x="121" y="122"/>
                                        </a:cubicBezTo>
                                        <a:cubicBezTo>
                                          <a:pt x="121" y="123"/>
                                          <a:pt x="121" y="123"/>
                                          <a:pt x="121" y="123"/>
                                        </a:cubicBezTo>
                                        <a:cubicBezTo>
                                          <a:pt x="130" y="132"/>
                                          <a:pt x="129" y="148"/>
                                          <a:pt x="136" y="157"/>
                                        </a:cubicBezTo>
                                        <a:cubicBezTo>
                                          <a:pt x="136" y="157"/>
                                          <a:pt x="136" y="157"/>
                                          <a:pt x="135" y="157"/>
                                        </a:cubicBezTo>
                                        <a:cubicBezTo>
                                          <a:pt x="136" y="160"/>
                                          <a:pt x="138" y="162"/>
                                          <a:pt x="140" y="164"/>
                                        </a:cubicBezTo>
                                        <a:cubicBezTo>
                                          <a:pt x="139" y="164"/>
                                          <a:pt x="140" y="165"/>
                                          <a:pt x="140" y="165"/>
                                        </a:cubicBezTo>
                                        <a:cubicBezTo>
                                          <a:pt x="140" y="166"/>
                                          <a:pt x="141" y="166"/>
                                          <a:pt x="140" y="166"/>
                                        </a:cubicBezTo>
                                        <a:cubicBezTo>
                                          <a:pt x="141" y="166"/>
                                          <a:pt x="141" y="166"/>
                                          <a:pt x="141" y="166"/>
                                        </a:cubicBezTo>
                                        <a:cubicBezTo>
                                          <a:pt x="141" y="165"/>
                                          <a:pt x="140" y="165"/>
                                          <a:pt x="141" y="165"/>
                                        </a:cubicBezTo>
                                        <a:cubicBezTo>
                                          <a:pt x="143" y="165"/>
                                          <a:pt x="144" y="167"/>
                                          <a:pt x="146" y="167"/>
                                        </a:cubicBezTo>
                                        <a:cubicBezTo>
                                          <a:pt x="146" y="168"/>
                                          <a:pt x="146" y="169"/>
                                          <a:pt x="146" y="170"/>
                                        </a:cubicBezTo>
                                        <a:cubicBezTo>
                                          <a:pt x="145" y="169"/>
                                          <a:pt x="144" y="168"/>
                                          <a:pt x="144" y="167"/>
                                        </a:cubicBezTo>
                                        <a:cubicBezTo>
                                          <a:pt x="143" y="167"/>
                                          <a:pt x="143" y="167"/>
                                          <a:pt x="143" y="167"/>
                                        </a:cubicBezTo>
                                        <a:cubicBezTo>
                                          <a:pt x="143" y="170"/>
                                          <a:pt x="146" y="171"/>
                                          <a:pt x="147" y="173"/>
                                        </a:cubicBezTo>
                                        <a:cubicBezTo>
                                          <a:pt x="146" y="173"/>
                                          <a:pt x="145" y="172"/>
                                          <a:pt x="144" y="171"/>
                                        </a:cubicBezTo>
                                        <a:cubicBezTo>
                                          <a:pt x="144" y="172"/>
                                          <a:pt x="146" y="173"/>
                                          <a:pt x="147" y="174"/>
                                        </a:cubicBezTo>
                                        <a:cubicBezTo>
                                          <a:pt x="147" y="174"/>
                                          <a:pt x="148" y="174"/>
                                          <a:pt x="148" y="175"/>
                                        </a:cubicBezTo>
                                        <a:cubicBezTo>
                                          <a:pt x="146" y="175"/>
                                          <a:pt x="146" y="174"/>
                                          <a:pt x="145" y="173"/>
                                        </a:cubicBezTo>
                                        <a:cubicBezTo>
                                          <a:pt x="145" y="175"/>
                                          <a:pt x="148" y="175"/>
                                          <a:pt x="148" y="177"/>
                                        </a:cubicBezTo>
                                        <a:cubicBezTo>
                                          <a:pt x="147" y="176"/>
                                          <a:pt x="146" y="176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6" y="175"/>
                                        </a:cubicBezTo>
                                        <a:cubicBezTo>
                                          <a:pt x="146" y="176"/>
                                          <a:pt x="145" y="176"/>
                                          <a:pt x="145" y="176"/>
                                        </a:cubicBezTo>
                                        <a:cubicBezTo>
                                          <a:pt x="143" y="173"/>
                                          <a:pt x="142" y="170"/>
                                          <a:pt x="141" y="167"/>
                                        </a:cubicBezTo>
                                        <a:cubicBezTo>
                                          <a:pt x="141" y="166"/>
                                          <a:pt x="141" y="167"/>
                                          <a:pt x="141" y="167"/>
                                        </a:cubicBezTo>
                                        <a:cubicBezTo>
                                          <a:pt x="142" y="172"/>
                                          <a:pt x="144" y="177"/>
                                          <a:pt x="148" y="179"/>
                                        </a:cubicBezTo>
                                        <a:cubicBezTo>
                                          <a:pt x="148" y="179"/>
                                          <a:pt x="149" y="179"/>
                                          <a:pt x="149" y="179"/>
                                        </a:cubicBezTo>
                                        <a:cubicBezTo>
                                          <a:pt x="151" y="182"/>
                                          <a:pt x="150" y="184"/>
                                          <a:pt x="149" y="186"/>
                                        </a:cubicBezTo>
                                        <a:cubicBezTo>
                                          <a:pt x="151" y="186"/>
                                          <a:pt x="152" y="184"/>
                                          <a:pt x="154" y="183"/>
                                        </a:cubicBezTo>
                                        <a:cubicBezTo>
                                          <a:pt x="157" y="186"/>
                                          <a:pt x="158" y="189"/>
                                          <a:pt x="163" y="190"/>
                                        </a:cubicBezTo>
                                        <a:cubicBezTo>
                                          <a:pt x="163" y="191"/>
                                          <a:pt x="165" y="191"/>
                                          <a:pt x="166" y="193"/>
                                        </a:cubicBezTo>
                                        <a:cubicBezTo>
                                          <a:pt x="167" y="195"/>
                                          <a:pt x="174" y="196"/>
                                          <a:pt x="176" y="193"/>
                                        </a:cubicBezTo>
                                        <a:cubicBezTo>
                                          <a:pt x="178" y="193"/>
                                          <a:pt x="179" y="196"/>
                                          <a:pt x="181" y="198"/>
                                        </a:cubicBezTo>
                                        <a:cubicBezTo>
                                          <a:pt x="182" y="198"/>
                                          <a:pt x="183" y="198"/>
                                          <a:pt x="184" y="198"/>
                                        </a:cubicBezTo>
                                        <a:cubicBezTo>
                                          <a:pt x="183" y="199"/>
                                          <a:pt x="183" y="199"/>
                                          <a:pt x="183" y="199"/>
                                        </a:cubicBezTo>
                                        <a:cubicBezTo>
                                          <a:pt x="183" y="199"/>
                                          <a:pt x="183" y="200"/>
                                          <a:pt x="183" y="200"/>
                                        </a:cubicBezTo>
                                        <a:cubicBezTo>
                                          <a:pt x="184" y="200"/>
                                          <a:pt x="184" y="200"/>
                                          <a:pt x="184" y="200"/>
                                        </a:cubicBezTo>
                                        <a:cubicBezTo>
                                          <a:pt x="184" y="201"/>
                                          <a:pt x="185" y="201"/>
                                          <a:pt x="186" y="200"/>
                                        </a:cubicBezTo>
                                        <a:cubicBezTo>
                                          <a:pt x="186" y="200"/>
                                          <a:pt x="185" y="199"/>
                                          <a:pt x="186" y="199"/>
                                        </a:cubicBezTo>
                                        <a:cubicBezTo>
                                          <a:pt x="186" y="199"/>
                                          <a:pt x="187" y="200"/>
                                          <a:pt x="187" y="201"/>
                                        </a:cubicBezTo>
                                        <a:cubicBezTo>
                                          <a:pt x="188" y="201"/>
                                          <a:pt x="188" y="200"/>
                                          <a:pt x="188" y="200"/>
                                        </a:cubicBezTo>
                                        <a:cubicBezTo>
                                          <a:pt x="188" y="200"/>
                                          <a:pt x="186" y="199"/>
                                          <a:pt x="186" y="198"/>
                                        </a:cubicBezTo>
                                        <a:cubicBezTo>
                                          <a:pt x="189" y="201"/>
                                          <a:pt x="194" y="203"/>
                                          <a:pt x="197" y="200"/>
                                        </a:cubicBezTo>
                                        <a:cubicBezTo>
                                          <a:pt x="197" y="200"/>
                                          <a:pt x="197" y="200"/>
                                          <a:pt x="197" y="200"/>
                                        </a:cubicBezTo>
                                        <a:cubicBezTo>
                                          <a:pt x="194" y="202"/>
                                          <a:pt x="189" y="200"/>
                                          <a:pt x="187" y="198"/>
                                        </a:cubicBezTo>
                                        <a:cubicBezTo>
                                          <a:pt x="191" y="197"/>
                                          <a:pt x="192" y="194"/>
                                          <a:pt x="194" y="192"/>
                                        </a:cubicBezTo>
                                        <a:cubicBezTo>
                                          <a:pt x="194" y="192"/>
                                          <a:pt x="194" y="192"/>
                                          <a:pt x="194" y="192"/>
                                        </a:cubicBezTo>
                                        <a:cubicBezTo>
                                          <a:pt x="195" y="192"/>
                                          <a:pt x="197" y="193"/>
                                          <a:pt x="198" y="192"/>
                                        </a:cubicBezTo>
                                        <a:cubicBezTo>
                                          <a:pt x="198" y="191"/>
                                          <a:pt x="198" y="191"/>
                                          <a:pt x="197" y="191"/>
                                        </a:cubicBezTo>
                                        <a:cubicBezTo>
                                          <a:pt x="197" y="191"/>
                                          <a:pt x="197" y="192"/>
                                          <a:pt x="196" y="192"/>
                                        </a:cubicBezTo>
                                        <a:cubicBezTo>
                                          <a:pt x="197" y="192"/>
                                          <a:pt x="197" y="191"/>
                                          <a:pt x="196" y="191"/>
                                        </a:cubicBezTo>
                                        <a:cubicBezTo>
                                          <a:pt x="198" y="190"/>
                                          <a:pt x="201" y="191"/>
                                          <a:pt x="202" y="190"/>
                                        </a:cubicBezTo>
                                        <a:cubicBezTo>
                                          <a:pt x="203" y="190"/>
                                          <a:pt x="206" y="190"/>
                                          <a:pt x="207" y="190"/>
                                        </a:cubicBezTo>
                                        <a:cubicBezTo>
                                          <a:pt x="205" y="192"/>
                                          <a:pt x="203" y="193"/>
                                          <a:pt x="201" y="194"/>
                                        </a:cubicBezTo>
                                        <a:cubicBezTo>
                                          <a:pt x="203" y="194"/>
                                          <a:pt x="207" y="192"/>
                                          <a:pt x="209" y="189"/>
                                        </a:cubicBezTo>
                                        <a:cubicBezTo>
                                          <a:pt x="210" y="189"/>
                                          <a:pt x="210" y="189"/>
                                          <a:pt x="210" y="189"/>
                                        </a:cubicBezTo>
                                        <a:cubicBezTo>
                                          <a:pt x="208" y="191"/>
                                          <a:pt x="207" y="193"/>
                                          <a:pt x="204" y="194"/>
                                        </a:cubicBezTo>
                                        <a:cubicBezTo>
                                          <a:pt x="204" y="194"/>
                                          <a:pt x="205" y="194"/>
                                          <a:pt x="205" y="194"/>
                                        </a:cubicBezTo>
                                        <a:cubicBezTo>
                                          <a:pt x="208" y="192"/>
                                          <a:pt x="211" y="189"/>
                                          <a:pt x="214" y="187"/>
                                        </a:cubicBezTo>
                                        <a:cubicBezTo>
                                          <a:pt x="211" y="191"/>
                                          <a:pt x="207" y="193"/>
                                          <a:pt x="204" y="196"/>
                                        </a:cubicBezTo>
                                        <a:cubicBezTo>
                                          <a:pt x="209" y="194"/>
                                          <a:pt x="213" y="189"/>
                                          <a:pt x="216" y="185"/>
                                        </a:cubicBezTo>
                                        <a:cubicBezTo>
                                          <a:pt x="214" y="191"/>
                                          <a:pt x="208" y="194"/>
                                          <a:pt x="204" y="197"/>
                                        </a:cubicBezTo>
                                        <a:cubicBezTo>
                                          <a:pt x="204" y="197"/>
                                          <a:pt x="204" y="197"/>
                                          <a:pt x="204" y="197"/>
                                        </a:cubicBezTo>
                                        <a:cubicBezTo>
                                          <a:pt x="199" y="203"/>
                                          <a:pt x="193" y="202"/>
                                          <a:pt x="187" y="203"/>
                                        </a:cubicBezTo>
                                        <a:cubicBezTo>
                                          <a:pt x="188" y="203"/>
                                          <a:pt x="189" y="203"/>
                                          <a:pt x="189" y="204"/>
                                        </a:cubicBezTo>
                                        <a:cubicBezTo>
                                          <a:pt x="189" y="204"/>
                                          <a:pt x="189" y="204"/>
                                          <a:pt x="190" y="204"/>
                                        </a:cubicBezTo>
                                        <a:cubicBezTo>
                                          <a:pt x="190" y="204"/>
                                          <a:pt x="190" y="204"/>
                                          <a:pt x="190" y="204"/>
                                        </a:cubicBezTo>
                                        <a:cubicBezTo>
                                          <a:pt x="192" y="204"/>
                                          <a:pt x="195" y="205"/>
                                          <a:pt x="197" y="203"/>
                                        </a:cubicBezTo>
                                        <a:cubicBezTo>
                                          <a:pt x="199" y="202"/>
                                          <a:pt x="201" y="201"/>
                                          <a:pt x="202" y="200"/>
                                        </a:cubicBezTo>
                                        <a:cubicBezTo>
                                          <a:pt x="207" y="198"/>
                                          <a:pt x="211" y="194"/>
                                          <a:pt x="215" y="191"/>
                                        </a:cubicBezTo>
                                        <a:cubicBezTo>
                                          <a:pt x="218" y="186"/>
                                          <a:pt x="222" y="183"/>
                                          <a:pt x="223" y="179"/>
                                        </a:cubicBezTo>
                                        <a:cubicBezTo>
                                          <a:pt x="224" y="179"/>
                                          <a:pt x="224" y="178"/>
                                          <a:pt x="225" y="177"/>
                                        </a:cubicBezTo>
                                        <a:cubicBezTo>
                                          <a:pt x="226" y="176"/>
                                          <a:pt x="226" y="173"/>
                                          <a:pt x="228" y="173"/>
                                        </a:cubicBezTo>
                                        <a:cubicBezTo>
                                          <a:pt x="229" y="173"/>
                                          <a:pt x="229" y="173"/>
                                          <a:pt x="230" y="173"/>
                                        </a:cubicBezTo>
                                        <a:cubicBezTo>
                                          <a:pt x="231" y="176"/>
                                          <a:pt x="234" y="177"/>
                                          <a:pt x="235" y="179"/>
                                        </a:cubicBezTo>
                                        <a:cubicBezTo>
                                          <a:pt x="235" y="180"/>
                                          <a:pt x="234" y="180"/>
                                          <a:pt x="234" y="180"/>
                                        </a:cubicBezTo>
                                        <a:cubicBezTo>
                                          <a:pt x="234" y="180"/>
                                          <a:pt x="234" y="181"/>
                                          <a:pt x="235" y="181"/>
                                        </a:cubicBezTo>
                                        <a:cubicBezTo>
                                          <a:pt x="225" y="188"/>
                                          <a:pt x="216" y="198"/>
                                          <a:pt x="205" y="204"/>
                                        </a:cubicBezTo>
                                        <a:cubicBezTo>
                                          <a:pt x="204" y="204"/>
                                          <a:pt x="204" y="204"/>
                                          <a:pt x="204" y="204"/>
                                        </a:cubicBezTo>
                                        <a:cubicBezTo>
                                          <a:pt x="197" y="207"/>
                                          <a:pt x="189" y="206"/>
                                          <a:pt x="183" y="208"/>
                                        </a:cubicBezTo>
                                        <a:cubicBezTo>
                                          <a:pt x="191" y="209"/>
                                          <a:pt x="202" y="201"/>
                                          <a:pt x="207" y="210"/>
                                        </a:cubicBezTo>
                                        <a:cubicBezTo>
                                          <a:pt x="202" y="209"/>
                                          <a:pt x="198" y="207"/>
                                          <a:pt x="194" y="211"/>
                                        </a:cubicBezTo>
                                        <a:cubicBezTo>
                                          <a:pt x="194" y="210"/>
                                          <a:pt x="192" y="211"/>
                                          <a:pt x="191" y="211"/>
                                        </a:cubicBezTo>
                                        <a:cubicBezTo>
                                          <a:pt x="191" y="212"/>
                                          <a:pt x="191" y="212"/>
                                          <a:pt x="192" y="212"/>
                                        </a:cubicBezTo>
                                        <a:cubicBezTo>
                                          <a:pt x="192" y="212"/>
                                          <a:pt x="192" y="212"/>
                                          <a:pt x="193" y="212"/>
                                        </a:cubicBezTo>
                                        <a:cubicBezTo>
                                          <a:pt x="182" y="216"/>
                                          <a:pt x="173" y="210"/>
                                          <a:pt x="164" y="205"/>
                                        </a:cubicBezTo>
                                        <a:cubicBezTo>
                                          <a:pt x="164" y="205"/>
                                          <a:pt x="164" y="205"/>
                                          <a:pt x="164" y="205"/>
                                        </a:cubicBezTo>
                                        <a:cubicBezTo>
                                          <a:pt x="166" y="206"/>
                                          <a:pt x="167" y="207"/>
                                          <a:pt x="168" y="208"/>
                                        </a:cubicBezTo>
                                        <a:cubicBezTo>
                                          <a:pt x="174" y="214"/>
                                          <a:pt x="188" y="216"/>
                                          <a:pt x="197" y="212"/>
                                        </a:cubicBezTo>
                                        <a:cubicBezTo>
                                          <a:pt x="197" y="212"/>
                                          <a:pt x="197" y="212"/>
                                          <a:pt x="196" y="212"/>
                                        </a:cubicBezTo>
                                        <a:cubicBezTo>
                                          <a:pt x="197" y="211"/>
                                          <a:pt x="198" y="211"/>
                                          <a:pt x="198" y="211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200" y="209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198" y="211"/>
                                        </a:cubicBezTo>
                                        <a:cubicBezTo>
                                          <a:pt x="198" y="211"/>
                                          <a:pt x="197" y="211"/>
                                          <a:pt x="197" y="212"/>
                                        </a:cubicBezTo>
                                        <a:cubicBezTo>
                                          <a:pt x="197" y="213"/>
                                          <a:pt x="201" y="211"/>
                                          <a:pt x="202" y="210"/>
                                        </a:cubicBezTo>
                                        <a:cubicBezTo>
                                          <a:pt x="202" y="210"/>
                                          <a:pt x="202" y="210"/>
                                          <a:pt x="202" y="210"/>
                                        </a:cubicBezTo>
                                        <a:cubicBezTo>
                                          <a:pt x="201" y="211"/>
                                          <a:pt x="199" y="212"/>
                                          <a:pt x="197" y="213"/>
                                        </a:cubicBezTo>
                                        <a:cubicBezTo>
                                          <a:pt x="199" y="214"/>
                                          <a:pt x="202" y="211"/>
                                          <a:pt x="204" y="210"/>
                                        </a:cubicBezTo>
                                        <a:cubicBezTo>
                                          <a:pt x="203" y="212"/>
                                          <a:pt x="201" y="214"/>
                                          <a:pt x="199" y="214"/>
                                        </a:cubicBezTo>
                                        <a:cubicBezTo>
                                          <a:pt x="201" y="215"/>
                                          <a:pt x="204" y="213"/>
                                          <a:pt x="206" y="211"/>
                                        </a:cubicBezTo>
                                        <a:cubicBezTo>
                                          <a:pt x="207" y="212"/>
                                          <a:pt x="209" y="211"/>
                                          <a:pt x="209" y="209"/>
                                        </a:cubicBezTo>
                                        <a:cubicBezTo>
                                          <a:pt x="209" y="209"/>
                                          <a:pt x="208" y="209"/>
                                          <a:pt x="208" y="209"/>
                                        </a:cubicBezTo>
                                        <a:cubicBezTo>
                                          <a:pt x="210" y="209"/>
                                          <a:pt x="210" y="208"/>
                                          <a:pt x="211" y="207"/>
                                        </a:cubicBezTo>
                                        <a:cubicBezTo>
                                          <a:pt x="210" y="207"/>
                                          <a:pt x="209" y="208"/>
                                          <a:pt x="208" y="208"/>
                                        </a:cubicBezTo>
                                        <a:cubicBezTo>
                                          <a:pt x="208" y="208"/>
                                          <a:pt x="208" y="208"/>
                                          <a:pt x="208" y="208"/>
                                        </a:cubicBezTo>
                                        <a:cubicBezTo>
                                          <a:pt x="209" y="207"/>
                                          <a:pt x="210" y="207"/>
                                          <a:pt x="211" y="206"/>
                                        </a:cubicBezTo>
                                        <a:cubicBezTo>
                                          <a:pt x="211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10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09" y="206"/>
                                          <a:pt x="208" y="207"/>
                                          <a:pt x="207" y="207"/>
                                        </a:cubicBezTo>
                                        <a:cubicBezTo>
                                          <a:pt x="207" y="206"/>
                                          <a:pt x="209" y="206"/>
                                          <a:pt x="210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5"/>
                                        </a:cubicBezTo>
                                        <a:cubicBezTo>
                                          <a:pt x="208" y="205"/>
                                          <a:pt x="208" y="205"/>
                                          <a:pt x="209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4"/>
                                        </a:cubicBezTo>
                                        <a:cubicBezTo>
                                          <a:pt x="210" y="204"/>
                                          <a:pt x="212" y="202"/>
                                          <a:pt x="213" y="201"/>
                                        </a:cubicBezTo>
                                        <a:cubicBezTo>
                                          <a:pt x="214" y="200"/>
                                          <a:pt x="216" y="198"/>
                                          <a:pt x="217" y="198"/>
                                        </a:cubicBezTo>
                                        <a:cubicBezTo>
                                          <a:pt x="217" y="198"/>
                                          <a:pt x="217" y="197"/>
                                          <a:pt x="217" y="197"/>
                                        </a:cubicBezTo>
                                        <a:cubicBezTo>
                                          <a:pt x="218" y="197"/>
                                          <a:pt x="218" y="197"/>
                                          <a:pt x="218" y="197"/>
                                        </a:cubicBezTo>
                                        <a:cubicBezTo>
                                          <a:pt x="218" y="198"/>
                                          <a:pt x="216" y="199"/>
                                          <a:pt x="216" y="201"/>
                                        </a:cubicBezTo>
                                        <a:cubicBezTo>
                                          <a:pt x="217" y="200"/>
                                          <a:pt x="218" y="198"/>
                                          <a:pt x="219" y="197"/>
                                        </a:cubicBezTo>
                                        <a:cubicBezTo>
                                          <a:pt x="220" y="198"/>
                                          <a:pt x="218" y="198"/>
                                          <a:pt x="219" y="199"/>
                                        </a:cubicBezTo>
                                        <a:cubicBezTo>
                                          <a:pt x="218" y="201"/>
                                          <a:pt x="216" y="202"/>
                                          <a:pt x="215" y="204"/>
                                        </a:cubicBezTo>
                                        <a:cubicBezTo>
                                          <a:pt x="217" y="203"/>
                                          <a:pt x="218" y="200"/>
                                          <a:pt x="220" y="199"/>
                                        </a:cubicBezTo>
                                        <a:cubicBezTo>
                                          <a:pt x="218" y="202"/>
                                          <a:pt x="215" y="204"/>
                                          <a:pt x="213" y="207"/>
                                        </a:cubicBezTo>
                                        <a:cubicBezTo>
                                          <a:pt x="216" y="205"/>
                                          <a:pt x="218" y="203"/>
                                          <a:pt x="220" y="201"/>
                                        </a:cubicBezTo>
                                        <a:cubicBezTo>
                                          <a:pt x="219" y="203"/>
                                          <a:pt x="217" y="205"/>
                                          <a:pt x="215" y="207"/>
                                        </a:cubicBezTo>
                                        <a:cubicBezTo>
                                          <a:pt x="216" y="207"/>
                                          <a:pt x="217" y="205"/>
                                          <a:pt x="218" y="205"/>
                                        </a:cubicBezTo>
                                        <a:cubicBezTo>
                                          <a:pt x="218" y="204"/>
                                          <a:pt x="219" y="203"/>
                                          <a:pt x="219" y="203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20" y="203"/>
                                        </a:cubicBezTo>
                                        <a:cubicBezTo>
                                          <a:pt x="219" y="205"/>
                                          <a:pt x="218" y="205"/>
                                          <a:pt x="217" y="206"/>
                                        </a:cubicBezTo>
                                        <a:cubicBezTo>
                                          <a:pt x="218" y="207"/>
                                          <a:pt x="219" y="205"/>
                                          <a:pt x="220" y="205"/>
                                        </a:cubicBezTo>
                                        <a:cubicBezTo>
                                          <a:pt x="219" y="207"/>
                                          <a:pt x="217" y="208"/>
                                          <a:pt x="216" y="210"/>
                                        </a:cubicBezTo>
                                        <a:cubicBezTo>
                                          <a:pt x="218" y="209"/>
                                          <a:pt x="219" y="207"/>
                                          <a:pt x="220" y="207"/>
                                        </a:cubicBezTo>
                                        <a:cubicBezTo>
                                          <a:pt x="220" y="208"/>
                                          <a:pt x="218" y="209"/>
                                          <a:pt x="217" y="211"/>
                                        </a:cubicBezTo>
                                        <a:cubicBezTo>
                                          <a:pt x="218" y="211"/>
                                          <a:pt x="219" y="210"/>
                                          <a:pt x="220" y="209"/>
                                        </a:cubicBezTo>
                                        <a:cubicBezTo>
                                          <a:pt x="220" y="211"/>
                                          <a:pt x="218" y="211"/>
                                          <a:pt x="217" y="213"/>
                                        </a:cubicBezTo>
                                        <a:cubicBezTo>
                                          <a:pt x="218" y="213"/>
                                          <a:pt x="219" y="211"/>
                                          <a:pt x="220" y="211"/>
                                        </a:cubicBezTo>
                                        <a:cubicBezTo>
                                          <a:pt x="219" y="213"/>
                                          <a:pt x="218" y="213"/>
                                          <a:pt x="217" y="215"/>
                                        </a:cubicBezTo>
                                        <a:cubicBezTo>
                                          <a:pt x="215" y="216"/>
                                          <a:pt x="213" y="219"/>
                                          <a:pt x="211" y="221"/>
                                        </a:cubicBezTo>
                                        <a:cubicBezTo>
                                          <a:pt x="210" y="220"/>
                                          <a:pt x="208" y="221"/>
                                          <a:pt x="209" y="222"/>
                                        </a:cubicBezTo>
                                        <a:cubicBezTo>
                                          <a:pt x="205" y="225"/>
                                          <a:pt x="200" y="224"/>
                                          <a:pt x="195" y="224"/>
                                        </a:cubicBezTo>
                                        <a:close/>
                                        <a:moveTo>
                                          <a:pt x="219" y="203"/>
                                        </a:moveTo>
                                        <a:cubicBezTo>
                                          <a:pt x="219" y="202"/>
                                          <a:pt x="220" y="202"/>
                                          <a:pt x="220" y="202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19" y="203"/>
                                        </a:cubicBezTo>
                                        <a:close/>
                                        <a:moveTo>
                                          <a:pt x="208" y="205"/>
                                        </a:moveTo>
                                        <a:cubicBezTo>
                                          <a:pt x="208" y="205"/>
                                          <a:pt x="207" y="205"/>
                                          <a:pt x="207" y="205"/>
                                        </a:cubicBezTo>
                                        <a:cubicBezTo>
                                          <a:pt x="207" y="205"/>
                                          <a:pt x="207" y="204"/>
                                          <a:pt x="208" y="20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/>
                                  </a:solidFill>
                                  <a:ln>
                                    <a:noFill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1" name="Prostoročno 5" descr="Strok s semeni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5300" y="381000"/>
                                    <a:ext cx="374015" cy="402590"/>
                                  </a:xfrm>
                                  <a:custGeom>
                                    <a:avLst/>
                                    <a:gdLst>
                                      <a:gd name="T0" fmla="*/ 94 w 99"/>
                                      <a:gd name="T1" fmla="*/ 78 h 106"/>
                                      <a:gd name="T2" fmla="*/ 43 w 99"/>
                                      <a:gd name="T3" fmla="*/ 99 h 106"/>
                                      <a:gd name="T4" fmla="*/ 22 w 99"/>
                                      <a:gd name="T5" fmla="*/ 87 h 106"/>
                                      <a:gd name="T6" fmla="*/ 19 w 99"/>
                                      <a:gd name="T7" fmla="*/ 83 h 106"/>
                                      <a:gd name="T8" fmla="*/ 13 w 99"/>
                                      <a:gd name="T9" fmla="*/ 77 h 106"/>
                                      <a:gd name="T10" fmla="*/ 4 w 99"/>
                                      <a:gd name="T11" fmla="*/ 60 h 106"/>
                                      <a:gd name="T12" fmla="*/ 16 w 99"/>
                                      <a:gd name="T13" fmla="*/ 59 h 106"/>
                                      <a:gd name="T14" fmla="*/ 2 w 99"/>
                                      <a:gd name="T15" fmla="*/ 29 h 106"/>
                                      <a:gd name="T16" fmla="*/ 23 w 99"/>
                                      <a:gd name="T17" fmla="*/ 39 h 106"/>
                                      <a:gd name="T18" fmla="*/ 34 w 99"/>
                                      <a:gd name="T19" fmla="*/ 32 h 106"/>
                                      <a:gd name="T20" fmla="*/ 48 w 99"/>
                                      <a:gd name="T21" fmla="*/ 1 h 106"/>
                                      <a:gd name="T22" fmla="*/ 51 w 99"/>
                                      <a:gd name="T23" fmla="*/ 25 h 106"/>
                                      <a:gd name="T24" fmla="*/ 63 w 99"/>
                                      <a:gd name="T25" fmla="*/ 13 h 106"/>
                                      <a:gd name="T26" fmla="*/ 67 w 99"/>
                                      <a:gd name="T27" fmla="*/ 28 h 106"/>
                                      <a:gd name="T28" fmla="*/ 90 w 99"/>
                                      <a:gd name="T29" fmla="*/ 6 h 106"/>
                                      <a:gd name="T30" fmla="*/ 86 w 99"/>
                                      <a:gd name="T31" fmla="*/ 36 h 106"/>
                                      <a:gd name="T32" fmla="*/ 94 w 99"/>
                                      <a:gd name="T33" fmla="*/ 78 h 1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99" h="106">
                                        <a:moveTo>
                                          <a:pt x="94" y="78"/>
                                        </a:moveTo>
                                        <a:cubicBezTo>
                                          <a:pt x="88" y="96"/>
                                          <a:pt x="59" y="106"/>
                                          <a:pt x="43" y="99"/>
                                        </a:cubicBezTo>
                                        <a:cubicBezTo>
                                          <a:pt x="34" y="95"/>
                                          <a:pt x="27" y="83"/>
                                          <a:pt x="22" y="87"/>
                                        </a:cubicBezTo>
                                        <a:cubicBezTo>
                                          <a:pt x="20" y="89"/>
                                          <a:pt x="21" y="84"/>
                                          <a:pt x="19" y="83"/>
                                        </a:cubicBezTo>
                                        <a:cubicBezTo>
                                          <a:pt x="18" y="81"/>
                                          <a:pt x="14" y="81"/>
                                          <a:pt x="13" y="77"/>
                                        </a:cubicBezTo>
                                        <a:cubicBezTo>
                                          <a:pt x="9" y="67"/>
                                          <a:pt x="5" y="63"/>
                                          <a:pt x="4" y="60"/>
                                        </a:cubicBezTo>
                                        <a:cubicBezTo>
                                          <a:pt x="4" y="57"/>
                                          <a:pt x="17" y="64"/>
                                          <a:pt x="16" y="59"/>
                                        </a:cubicBezTo>
                                        <a:cubicBezTo>
                                          <a:pt x="15" y="54"/>
                                          <a:pt x="0" y="30"/>
                                          <a:pt x="2" y="29"/>
                                        </a:cubicBezTo>
                                        <a:cubicBezTo>
                                          <a:pt x="3" y="28"/>
                                          <a:pt x="18" y="47"/>
                                          <a:pt x="23" y="39"/>
                                        </a:cubicBezTo>
                                        <a:cubicBezTo>
                                          <a:pt x="27" y="34"/>
                                          <a:pt x="35" y="35"/>
                                          <a:pt x="34" y="32"/>
                                        </a:cubicBezTo>
                                        <a:cubicBezTo>
                                          <a:pt x="31" y="23"/>
                                          <a:pt x="46" y="1"/>
                                          <a:pt x="48" y="1"/>
                                        </a:cubicBezTo>
                                        <a:cubicBezTo>
                                          <a:pt x="51" y="0"/>
                                          <a:pt x="48" y="21"/>
                                          <a:pt x="51" y="25"/>
                                        </a:cubicBezTo>
                                        <a:cubicBezTo>
                                          <a:pt x="61" y="39"/>
                                          <a:pt x="60" y="13"/>
                                          <a:pt x="63" y="13"/>
                                        </a:cubicBezTo>
                                        <a:cubicBezTo>
                                          <a:pt x="66" y="13"/>
                                          <a:pt x="64" y="28"/>
                                          <a:pt x="67" y="28"/>
                                        </a:cubicBezTo>
                                        <a:cubicBezTo>
                                          <a:pt x="75" y="28"/>
                                          <a:pt x="87" y="4"/>
                                          <a:pt x="90" y="6"/>
                                        </a:cubicBezTo>
                                        <a:cubicBezTo>
                                          <a:pt x="93" y="8"/>
                                          <a:pt x="81" y="27"/>
                                          <a:pt x="86" y="36"/>
                                        </a:cubicBezTo>
                                        <a:cubicBezTo>
                                          <a:pt x="89" y="42"/>
                                          <a:pt x="99" y="59"/>
                                          <a:pt x="94" y="7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102" name="Prostoročno 3" descr="Strok s semeni"/>
                              <wps:cNvSpPr>
                                <a:spLocks noChangeAspect="1" noEditPoints="1"/>
                              </wps:cNvSpPr>
                              <wps:spPr bwMode="auto">
                                <a:xfrm>
                                  <a:off x="478731" y="343561"/>
                                  <a:ext cx="420624" cy="457200"/>
                                </a:xfrm>
                                <a:custGeom>
                                  <a:avLst/>
                                  <a:gdLst>
                                    <a:gd name="T0" fmla="*/ 87 w 98"/>
                                    <a:gd name="T1" fmla="*/ 56 h 105"/>
                                    <a:gd name="T2" fmla="*/ 88 w 98"/>
                                    <a:gd name="T3" fmla="*/ 47 h 105"/>
                                    <a:gd name="T4" fmla="*/ 85 w 98"/>
                                    <a:gd name="T5" fmla="*/ 69 h 105"/>
                                    <a:gd name="T6" fmla="*/ 69 w 98"/>
                                    <a:gd name="T7" fmla="*/ 77 h 105"/>
                                    <a:gd name="T8" fmla="*/ 61 w 98"/>
                                    <a:gd name="T9" fmla="*/ 61 h 105"/>
                                    <a:gd name="T10" fmla="*/ 60 w 98"/>
                                    <a:gd name="T11" fmla="*/ 40 h 105"/>
                                    <a:gd name="T12" fmla="*/ 79 w 98"/>
                                    <a:gd name="T13" fmla="*/ 58 h 105"/>
                                    <a:gd name="T14" fmla="*/ 78 w 98"/>
                                    <a:gd name="T15" fmla="*/ 49 h 105"/>
                                    <a:gd name="T16" fmla="*/ 74 w 98"/>
                                    <a:gd name="T17" fmla="*/ 29 h 105"/>
                                    <a:gd name="T18" fmla="*/ 73 w 98"/>
                                    <a:gd name="T19" fmla="*/ 33 h 105"/>
                                    <a:gd name="T20" fmla="*/ 65 w 98"/>
                                    <a:gd name="T21" fmla="*/ 39 h 105"/>
                                    <a:gd name="T22" fmla="*/ 65 w 98"/>
                                    <a:gd name="T23" fmla="*/ 42 h 105"/>
                                    <a:gd name="T24" fmla="*/ 84 w 98"/>
                                    <a:gd name="T25" fmla="*/ 38 h 105"/>
                                    <a:gd name="T26" fmla="*/ 86 w 98"/>
                                    <a:gd name="T27" fmla="*/ 45 h 105"/>
                                    <a:gd name="T28" fmla="*/ 84 w 98"/>
                                    <a:gd name="T29" fmla="*/ 24 h 105"/>
                                    <a:gd name="T30" fmla="*/ 67 w 98"/>
                                    <a:gd name="T31" fmla="*/ 29 h 105"/>
                                    <a:gd name="T32" fmla="*/ 59 w 98"/>
                                    <a:gd name="T33" fmla="*/ 18 h 105"/>
                                    <a:gd name="T34" fmla="*/ 49 w 98"/>
                                    <a:gd name="T35" fmla="*/ 31 h 105"/>
                                    <a:gd name="T36" fmla="*/ 45 w 98"/>
                                    <a:gd name="T37" fmla="*/ 2 h 105"/>
                                    <a:gd name="T38" fmla="*/ 40 w 98"/>
                                    <a:gd name="T39" fmla="*/ 43 h 105"/>
                                    <a:gd name="T40" fmla="*/ 31 w 98"/>
                                    <a:gd name="T41" fmla="*/ 51 h 105"/>
                                    <a:gd name="T42" fmla="*/ 31 w 98"/>
                                    <a:gd name="T43" fmla="*/ 38 h 105"/>
                                    <a:gd name="T44" fmla="*/ 29 w 98"/>
                                    <a:gd name="T45" fmla="*/ 38 h 105"/>
                                    <a:gd name="T46" fmla="*/ 23 w 98"/>
                                    <a:gd name="T47" fmla="*/ 38 h 105"/>
                                    <a:gd name="T48" fmla="*/ 8 w 98"/>
                                    <a:gd name="T49" fmla="*/ 44 h 105"/>
                                    <a:gd name="T50" fmla="*/ 14 w 98"/>
                                    <a:gd name="T51" fmla="*/ 59 h 105"/>
                                    <a:gd name="T52" fmla="*/ 11 w 98"/>
                                    <a:gd name="T53" fmla="*/ 69 h 105"/>
                                    <a:gd name="T54" fmla="*/ 8 w 98"/>
                                    <a:gd name="T55" fmla="*/ 69 h 105"/>
                                    <a:gd name="T56" fmla="*/ 59 w 98"/>
                                    <a:gd name="T57" fmla="*/ 104 h 105"/>
                                    <a:gd name="T58" fmla="*/ 80 w 98"/>
                                    <a:gd name="T59" fmla="*/ 94 h 105"/>
                                    <a:gd name="T60" fmla="*/ 97 w 98"/>
                                    <a:gd name="T61" fmla="*/ 47 h 105"/>
                                    <a:gd name="T62" fmla="*/ 76 w 98"/>
                                    <a:gd name="T63" fmla="*/ 54 h 105"/>
                                    <a:gd name="T64" fmla="*/ 67 w 98"/>
                                    <a:gd name="T65" fmla="*/ 51 h 105"/>
                                    <a:gd name="T66" fmla="*/ 61 w 98"/>
                                    <a:gd name="T67" fmla="*/ 36 h 105"/>
                                    <a:gd name="T68" fmla="*/ 44 w 98"/>
                                    <a:gd name="T69" fmla="*/ 73 h 105"/>
                                    <a:gd name="T70" fmla="*/ 36 w 98"/>
                                    <a:gd name="T71" fmla="*/ 84 h 105"/>
                                    <a:gd name="T72" fmla="*/ 36 w 98"/>
                                    <a:gd name="T73" fmla="*/ 85 h 105"/>
                                    <a:gd name="T74" fmla="*/ 38 w 98"/>
                                    <a:gd name="T75" fmla="*/ 78 h 105"/>
                                    <a:gd name="T76" fmla="*/ 34 w 98"/>
                                    <a:gd name="T77" fmla="*/ 66 h 105"/>
                                    <a:gd name="T78" fmla="*/ 47 w 98"/>
                                    <a:gd name="T79" fmla="*/ 61 h 105"/>
                                    <a:gd name="T80" fmla="*/ 34 w 98"/>
                                    <a:gd name="T81" fmla="*/ 62 h 105"/>
                                    <a:gd name="T82" fmla="*/ 51 w 98"/>
                                    <a:gd name="T83" fmla="*/ 65 h 105"/>
                                    <a:gd name="T84" fmla="*/ 56 w 98"/>
                                    <a:gd name="T85" fmla="*/ 53 h 105"/>
                                    <a:gd name="T86" fmla="*/ 57 w 98"/>
                                    <a:gd name="T87" fmla="*/ 47 h 105"/>
                                    <a:gd name="T88" fmla="*/ 47 w 98"/>
                                    <a:gd name="T89" fmla="*/ 28 h 105"/>
                                    <a:gd name="T90" fmla="*/ 37 w 98"/>
                                    <a:gd name="T91" fmla="*/ 53 h 105"/>
                                    <a:gd name="T92" fmla="*/ 52 w 98"/>
                                    <a:gd name="T93" fmla="*/ 61 h 105"/>
                                    <a:gd name="T94" fmla="*/ 38 w 98"/>
                                    <a:gd name="T95" fmla="*/ 57 h 105"/>
                                    <a:gd name="T96" fmla="*/ 31 w 98"/>
                                    <a:gd name="T97" fmla="*/ 46 h 105"/>
                                    <a:gd name="T98" fmla="*/ 11 w 98"/>
                                    <a:gd name="T99" fmla="*/ 67 h 105"/>
                                    <a:gd name="T100" fmla="*/ 31 w 98"/>
                                    <a:gd name="T101" fmla="*/ 63 h 105"/>
                                    <a:gd name="T102" fmla="*/ 17 w 98"/>
                                    <a:gd name="T103" fmla="*/ 80 h 105"/>
                                    <a:gd name="T104" fmla="*/ 26 w 98"/>
                                    <a:gd name="T105" fmla="*/ 82 h 105"/>
                                    <a:gd name="T106" fmla="*/ 28 w 98"/>
                                    <a:gd name="T107" fmla="*/ 83 h 105"/>
                                    <a:gd name="T108" fmla="*/ 36 w 98"/>
                                    <a:gd name="T109" fmla="*/ 97 h 105"/>
                                    <a:gd name="T110" fmla="*/ 36 w 98"/>
                                    <a:gd name="T111" fmla="*/ 97 h 105"/>
                                    <a:gd name="T112" fmla="*/ 42 w 98"/>
                                    <a:gd name="T113" fmla="*/ 95 h 105"/>
                                    <a:gd name="T114" fmla="*/ 60 w 98"/>
                                    <a:gd name="T115" fmla="*/ 64 h 105"/>
                                    <a:gd name="T116" fmla="*/ 65 w 98"/>
                                    <a:gd name="T117" fmla="*/ 97 h 105"/>
                                    <a:gd name="T118" fmla="*/ 90 w 98"/>
                                    <a:gd name="T119" fmla="*/ 58 h 10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98" h="105">
                                      <a:moveTo>
                                        <a:pt x="97" y="47"/>
                                      </a:moveTo>
                                      <a:cubicBezTo>
                                        <a:pt x="96" y="49"/>
                                        <a:pt x="95" y="51"/>
                                        <a:pt x="94" y="52"/>
                                      </a:cubicBezTo>
                                      <a:cubicBezTo>
                                        <a:pt x="94" y="54"/>
                                        <a:pt x="92" y="57"/>
                                        <a:pt x="91" y="59"/>
                                      </a:cubicBezTo>
                                      <a:cubicBezTo>
                                        <a:pt x="92" y="60"/>
                                        <a:pt x="91" y="60"/>
                                        <a:pt x="91" y="61"/>
                                      </a:cubicBezTo>
                                      <a:cubicBezTo>
                                        <a:pt x="90" y="60"/>
                                        <a:pt x="91" y="58"/>
                                        <a:pt x="90" y="57"/>
                                      </a:cubicBezTo>
                                      <a:cubicBezTo>
                                        <a:pt x="92" y="55"/>
                                        <a:pt x="92" y="53"/>
                                        <a:pt x="94" y="52"/>
                                      </a:cubicBezTo>
                                      <a:cubicBezTo>
                                        <a:pt x="93" y="51"/>
                                        <a:pt x="94" y="50"/>
                                        <a:pt x="94" y="49"/>
                                      </a:cubicBezTo>
                                      <a:cubicBezTo>
                                        <a:pt x="92" y="52"/>
                                        <a:pt x="91" y="55"/>
                                        <a:pt x="88" y="58"/>
                                      </a:cubicBezTo>
                                      <a:cubicBezTo>
                                        <a:pt x="89" y="58"/>
                                        <a:pt x="88" y="58"/>
                                        <a:pt x="88" y="59"/>
                                      </a:cubicBezTo>
                                      <a:cubicBezTo>
                                        <a:pt x="87" y="58"/>
                                        <a:pt x="86" y="56"/>
                                        <a:pt x="87" y="54"/>
                                      </a:cubicBezTo>
                                      <a:cubicBezTo>
                                        <a:pt x="88" y="54"/>
                                        <a:pt x="88" y="54"/>
                                        <a:pt x="88" y="54"/>
                                      </a:cubicBezTo>
                                      <a:cubicBezTo>
                                        <a:pt x="88" y="55"/>
                                        <a:pt x="87" y="56"/>
                                        <a:pt x="87" y="56"/>
                                      </a:cubicBezTo>
                                      <a:cubicBezTo>
                                        <a:pt x="89" y="56"/>
                                        <a:pt x="90" y="54"/>
                                        <a:pt x="91" y="54"/>
                                      </a:cubicBezTo>
                                      <a:cubicBezTo>
                                        <a:pt x="90" y="52"/>
                                        <a:pt x="89" y="54"/>
                                        <a:pt x="88" y="54"/>
                                      </a:cubicBezTo>
                                      <a:cubicBezTo>
                                        <a:pt x="88" y="52"/>
                                        <a:pt x="91" y="53"/>
                                        <a:pt x="90" y="52"/>
                                      </a:cubicBezTo>
                                      <a:cubicBezTo>
                                        <a:pt x="92" y="51"/>
                                        <a:pt x="93" y="50"/>
                                        <a:pt x="94" y="48"/>
                                      </a:cubicBezTo>
                                      <a:cubicBezTo>
                                        <a:pt x="92" y="48"/>
                                        <a:pt x="91" y="52"/>
                                        <a:pt x="89" y="52"/>
                                      </a:cubicBezTo>
                                      <a:cubicBezTo>
                                        <a:pt x="89" y="50"/>
                                        <a:pt x="90" y="49"/>
                                        <a:pt x="91" y="47"/>
                                      </a:cubicBezTo>
                                      <a:cubicBezTo>
                                        <a:pt x="91" y="47"/>
                                        <a:pt x="91" y="47"/>
                                        <a:pt x="91" y="47"/>
                                      </a:cubicBezTo>
                                      <a:cubicBezTo>
                                        <a:pt x="92" y="46"/>
                                        <a:pt x="92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3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2" y="45"/>
                                        <a:pt x="92" y="45"/>
                                      </a:cubicBezTo>
                                      <a:cubicBezTo>
                                        <a:pt x="92" y="45"/>
                                        <a:pt x="91" y="46"/>
                                        <a:pt x="91" y="46"/>
                                      </a:cubicBezTo>
                                      <a:cubicBezTo>
                                        <a:pt x="89" y="46"/>
                                        <a:pt x="89" y="47"/>
                                        <a:pt x="88" y="47"/>
                                      </a:cubicBezTo>
                                      <a:cubicBezTo>
                                        <a:pt x="88" y="47"/>
                                        <a:pt x="88" y="47"/>
                                        <a:pt x="88" y="46"/>
                                      </a:cubicBezTo>
                                      <a:cubicBezTo>
                                        <a:pt x="87" y="47"/>
                                        <a:pt x="86" y="47"/>
                                        <a:pt x="85" y="48"/>
                                      </a:cubicBezTo>
                                      <a:cubicBezTo>
                                        <a:pt x="85" y="48"/>
                                        <a:pt x="85" y="48"/>
                                        <a:pt x="86" y="49"/>
                                      </a:cubicBezTo>
                                      <a:cubicBezTo>
                                        <a:pt x="84" y="50"/>
                                        <a:pt x="83" y="51"/>
                                        <a:pt x="82" y="53"/>
                                      </a:cubicBezTo>
                                      <a:cubicBezTo>
                                        <a:pt x="85" y="51"/>
                                        <a:pt x="86" y="49"/>
                                        <a:pt x="89" y="48"/>
                                      </a:cubicBezTo>
                                      <a:cubicBezTo>
                                        <a:pt x="88" y="51"/>
                                        <a:pt x="85" y="54"/>
                                        <a:pt x="85" y="57"/>
                                      </a:cubicBezTo>
                                      <a:cubicBezTo>
                                        <a:pt x="84" y="60"/>
                                        <a:pt x="85" y="62"/>
                                        <a:pt x="86" y="65"/>
                                      </a:cubicBezTo>
                                      <a:cubicBezTo>
                                        <a:pt x="87" y="63"/>
                                        <a:pt x="85" y="61"/>
                                        <a:pt x="86" y="58"/>
                                      </a:cubicBezTo>
                                      <a:cubicBezTo>
                                        <a:pt x="88" y="62"/>
                                        <a:pt x="88" y="66"/>
                                        <a:pt x="87" y="69"/>
                                      </a:cubicBezTo>
                                      <a:cubicBezTo>
                                        <a:pt x="86" y="69"/>
                                        <a:pt x="86" y="68"/>
                                        <a:pt x="85" y="68"/>
                                      </a:cubicBezTo>
                                      <a:cubicBezTo>
                                        <a:pt x="85" y="68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6" y="69"/>
                                        <a:pt x="86" y="70"/>
                                      </a:cubicBezTo>
                                      <a:cubicBezTo>
                                        <a:pt x="86" y="70"/>
                                        <a:pt x="86" y="69"/>
                                        <a:pt x="86" y="69"/>
                                      </a:cubicBezTo>
                                      <a:cubicBezTo>
                                        <a:pt x="86" y="70"/>
                                        <a:pt x="86" y="72"/>
                                        <a:pt x="85" y="73"/>
                                      </a:cubicBezTo>
                                      <a:cubicBezTo>
                                        <a:pt x="84" y="72"/>
                                        <a:pt x="84" y="70"/>
                                        <a:pt x="82" y="69"/>
                                      </a:cubicBezTo>
                                      <a:cubicBezTo>
                                        <a:pt x="82" y="72"/>
                                        <a:pt x="85" y="75"/>
                                        <a:pt x="84" y="78"/>
                                      </a:cubicBezTo>
                                      <a:cubicBezTo>
                                        <a:pt x="84" y="79"/>
                                        <a:pt x="85" y="78"/>
                                        <a:pt x="85" y="79"/>
                                      </a:cubicBezTo>
                                      <a:cubicBezTo>
                                        <a:pt x="86" y="84"/>
                                        <a:pt x="83" y="89"/>
                                        <a:pt x="79" y="91"/>
                                      </a:cubicBezTo>
                                      <a:cubicBezTo>
                                        <a:pt x="79" y="89"/>
                                        <a:pt x="80" y="86"/>
                                        <a:pt x="79" y="86"/>
                                      </a:cubicBezTo>
                                      <a:cubicBezTo>
                                        <a:pt x="79" y="91"/>
                                        <a:pt x="76" y="96"/>
                                        <a:pt x="70" y="94"/>
                                      </a:cubicBezTo>
                                      <a:cubicBezTo>
                                        <a:pt x="72" y="89"/>
                                        <a:pt x="68" y="83"/>
                                        <a:pt x="68" y="78"/>
                                      </a:cubicBezTo>
                                      <a:cubicBezTo>
                                        <a:pt x="68" y="78"/>
                                        <a:pt x="68" y="78"/>
                                        <a:pt x="68" y="78"/>
                                      </a:cubicBezTo>
                                      <a:cubicBezTo>
                                        <a:pt x="69" y="78"/>
                                        <a:pt x="68" y="77"/>
                                        <a:pt x="69" y="77"/>
                                      </a:cubicBezTo>
                                      <a:cubicBezTo>
                                        <a:pt x="68" y="77"/>
                                        <a:pt x="68" y="77"/>
                                        <a:pt x="68" y="76"/>
                                      </a:cubicBezTo>
                                      <a:cubicBezTo>
                                        <a:pt x="68" y="74"/>
                                        <a:pt x="68" y="73"/>
                                        <a:pt x="68" y="72"/>
                                      </a:cubicBezTo>
                                      <a:cubicBezTo>
                                        <a:pt x="69" y="73"/>
                                        <a:pt x="69" y="74"/>
                                        <a:pt x="69" y="75"/>
                                      </a:cubicBezTo>
                                      <a:cubicBezTo>
                                        <a:pt x="69" y="76"/>
                                        <a:pt x="70" y="76"/>
                                        <a:pt x="70" y="76"/>
                                      </a:cubicBezTo>
                                      <a:cubicBezTo>
                                        <a:pt x="70" y="77"/>
                                        <a:pt x="71" y="77"/>
                                        <a:pt x="71" y="78"/>
                                      </a:cubicBezTo>
                                      <a:cubicBezTo>
                                        <a:pt x="72" y="79"/>
                                        <a:pt x="74" y="83"/>
                                        <a:pt x="76" y="80"/>
                                      </a:cubicBezTo>
                                      <a:cubicBezTo>
                                        <a:pt x="75" y="77"/>
                                        <a:pt x="70" y="75"/>
                                        <a:pt x="70" y="71"/>
                                      </a:cubicBezTo>
                                      <a:cubicBezTo>
                                        <a:pt x="70" y="71"/>
                                        <a:pt x="69" y="71"/>
                                        <a:pt x="69" y="71"/>
                                      </a:cubicBezTo>
                                      <a:cubicBezTo>
                                        <a:pt x="68" y="68"/>
                                        <a:pt x="66" y="65"/>
                                        <a:pt x="64" y="62"/>
                                      </a:cubicBezTo>
                                      <a:cubicBezTo>
                                        <a:pt x="63" y="62"/>
                                        <a:pt x="63" y="61"/>
                                        <a:pt x="62" y="61"/>
                                      </a:cubicBezTo>
                                      <a:cubicBezTo>
                                        <a:pt x="61" y="61"/>
                                        <a:pt x="62" y="62"/>
                                        <a:pt x="61" y="62"/>
                                      </a:cubicBezTo>
                                      <a:cubicBezTo>
                                        <a:pt x="61" y="61"/>
                                        <a:pt x="62" y="61"/>
                                        <a:pt x="61" y="61"/>
                                      </a:cubicBezTo>
                                      <a:cubicBezTo>
                                        <a:pt x="61" y="61"/>
                                        <a:pt x="61" y="61"/>
                                        <a:pt x="60" y="61"/>
                                      </a:cubicBezTo>
                                      <a:cubicBezTo>
                                        <a:pt x="59" y="55"/>
                                        <a:pt x="62" y="46"/>
                                        <a:pt x="58" y="42"/>
                                      </a:cubicBezTo>
                                      <a:cubicBezTo>
                                        <a:pt x="57" y="41"/>
                                        <a:pt x="55" y="41"/>
                                        <a:pt x="53" y="40"/>
                                      </a:cubicBezTo>
                                      <a:cubicBezTo>
                                        <a:pt x="53" y="41"/>
                                        <a:pt x="54" y="42"/>
                                        <a:pt x="55" y="43"/>
                                      </a:cubicBezTo>
                                      <a:cubicBezTo>
                                        <a:pt x="56" y="43"/>
                                        <a:pt x="56" y="43"/>
                                        <a:pt x="57" y="43"/>
                                      </a:cubicBezTo>
                                      <a:cubicBezTo>
                                        <a:pt x="57" y="44"/>
                                        <a:pt x="58" y="45"/>
                                        <a:pt x="58" y="46"/>
                                      </a:cubicBezTo>
                                      <a:cubicBezTo>
                                        <a:pt x="54" y="43"/>
                                        <a:pt x="47" y="41"/>
                                        <a:pt x="48" y="34"/>
                                      </a:cubicBezTo>
                                      <a:cubicBezTo>
                                        <a:pt x="52" y="34"/>
                                        <a:pt x="53" y="28"/>
                                        <a:pt x="56" y="31"/>
                                      </a:cubicBezTo>
                                      <a:cubicBezTo>
                                        <a:pt x="56" y="31"/>
                                        <a:pt x="56" y="31"/>
                                        <a:pt x="57" y="32"/>
                                      </a:cubicBezTo>
                                      <a:cubicBezTo>
                                        <a:pt x="57" y="32"/>
                                        <a:pt x="57" y="31"/>
                                        <a:pt x="57" y="31"/>
                                      </a:cubicBezTo>
                                      <a:cubicBezTo>
                                        <a:pt x="59" y="34"/>
                                        <a:pt x="60" y="36"/>
                                        <a:pt x="60" y="40"/>
                                      </a:cubicBezTo>
                                      <a:cubicBezTo>
                                        <a:pt x="60" y="40"/>
                                        <a:pt x="60" y="40"/>
                                        <a:pt x="60" y="40"/>
                                      </a:cubicBezTo>
                                      <a:cubicBezTo>
                                        <a:pt x="60" y="41"/>
                                        <a:pt x="61" y="41"/>
                                        <a:pt x="61" y="41"/>
                                      </a:cubicBezTo>
                                      <a:cubicBezTo>
                                        <a:pt x="61" y="42"/>
                                        <a:pt x="62" y="44"/>
                                        <a:pt x="63" y="45"/>
                                      </a:cubicBezTo>
                                      <a:cubicBezTo>
                                        <a:pt x="63" y="47"/>
                                        <a:pt x="64" y="50"/>
                                        <a:pt x="64" y="52"/>
                                      </a:cubicBezTo>
                                      <a:cubicBezTo>
                                        <a:pt x="63" y="55"/>
                                        <a:pt x="63" y="58"/>
                                        <a:pt x="61" y="60"/>
                                      </a:cubicBezTo>
                                      <a:cubicBezTo>
                                        <a:pt x="61" y="60"/>
                                        <a:pt x="61" y="60"/>
                                        <a:pt x="62" y="60"/>
                                      </a:cubicBezTo>
                                      <a:cubicBezTo>
                                        <a:pt x="63" y="60"/>
                                        <a:pt x="63" y="59"/>
                                        <a:pt x="63" y="58"/>
                                      </a:cubicBezTo>
                                      <a:cubicBezTo>
                                        <a:pt x="63" y="58"/>
                                        <a:pt x="63" y="58"/>
                                        <a:pt x="64" y="58"/>
                                      </a:cubicBezTo>
                                      <a:cubicBezTo>
                                        <a:pt x="65" y="55"/>
                                        <a:pt x="65" y="53"/>
                                        <a:pt x="65" y="49"/>
                                      </a:cubicBezTo>
                                      <a:cubicBezTo>
                                        <a:pt x="66" y="51"/>
                                        <a:pt x="67" y="54"/>
                                        <a:pt x="66" y="56"/>
                                      </a:cubicBezTo>
                                      <a:cubicBezTo>
                                        <a:pt x="66" y="56"/>
                                        <a:pt x="67" y="56"/>
                                        <a:pt x="67" y="56"/>
                                      </a:cubicBezTo>
                                      <a:cubicBezTo>
                                        <a:pt x="63" y="62"/>
                                        <a:pt x="73" y="51"/>
                                        <a:pt x="77" y="56"/>
                                      </a:cubicBezTo>
                                      <a:cubicBezTo>
                                        <a:pt x="78" y="57"/>
                                        <a:pt x="78" y="58"/>
                                        <a:pt x="79" y="58"/>
                                      </a:cubicBezTo>
                                      <a:cubicBezTo>
                                        <a:pt x="79" y="59"/>
                                        <a:pt x="79" y="59"/>
                                        <a:pt x="79" y="59"/>
                                      </a:cubicBezTo>
                                      <a:cubicBezTo>
                                        <a:pt x="81" y="60"/>
                                        <a:pt x="79" y="63"/>
                                        <a:pt x="80" y="65"/>
                                      </a:cubicBezTo>
                                      <a:cubicBezTo>
                                        <a:pt x="81" y="62"/>
                                        <a:pt x="81" y="58"/>
                                        <a:pt x="82" y="55"/>
                                      </a:cubicBezTo>
                                      <a:cubicBezTo>
                                        <a:pt x="83" y="55"/>
                                        <a:pt x="83" y="55"/>
                                        <a:pt x="83" y="55"/>
                                      </a:cubicBezTo>
                                      <a:cubicBezTo>
                                        <a:pt x="83" y="54"/>
                                        <a:pt x="83" y="54"/>
                                        <a:pt x="83" y="54"/>
                                      </a:cubicBezTo>
                                      <a:cubicBezTo>
                                        <a:pt x="83" y="53"/>
                                        <a:pt x="83" y="53"/>
                                        <a:pt x="83" y="53"/>
                                      </a:cubicBezTo>
                                      <a:cubicBezTo>
                                        <a:pt x="82" y="54"/>
                                        <a:pt x="82" y="54"/>
                                        <a:pt x="81" y="54"/>
                                      </a:cubicBezTo>
                                      <a:cubicBezTo>
                                        <a:pt x="81" y="52"/>
                                        <a:pt x="79" y="52"/>
                                        <a:pt x="79" y="51"/>
                                      </a:cubicBezTo>
                                      <a:cubicBezTo>
                                        <a:pt x="78" y="52"/>
                                        <a:pt x="78" y="51"/>
                                        <a:pt x="77" y="52"/>
                                      </a:cubicBezTo>
                                      <a:cubicBezTo>
                                        <a:pt x="79" y="50"/>
                                        <a:pt x="80" y="48"/>
                                        <a:pt x="83" y="47"/>
                                      </a:cubicBezTo>
                                      <a:cubicBezTo>
                                        <a:pt x="81" y="46"/>
                                        <a:pt x="79" y="49"/>
                                        <a:pt x="78" y="50"/>
                                      </a:cubicBezTo>
                                      <a:cubicBezTo>
                                        <a:pt x="78" y="49"/>
                                        <a:pt x="78" y="49"/>
                                        <a:pt x="78" y="49"/>
                                      </a:cubicBezTo>
                                      <a:cubicBezTo>
                                        <a:pt x="78" y="49"/>
                                        <a:pt x="78" y="48"/>
                                        <a:pt x="78" y="48"/>
                                      </a:cubicBezTo>
                                      <a:cubicBezTo>
                                        <a:pt x="77" y="49"/>
                                        <a:pt x="75" y="50"/>
                                        <a:pt x="74" y="51"/>
                                      </a:cubicBezTo>
                                      <a:cubicBezTo>
                                        <a:pt x="77" y="47"/>
                                        <a:pt x="81" y="42"/>
                                        <a:pt x="79" y="37"/>
                                      </a:cubicBezTo>
                                      <a:cubicBezTo>
                                        <a:pt x="81" y="37"/>
                                        <a:pt x="81" y="34"/>
                                        <a:pt x="80" y="33"/>
                                      </a:cubicBezTo>
                                      <a:cubicBezTo>
                                        <a:pt x="80" y="37"/>
                                        <a:pt x="77" y="39"/>
                                        <a:pt x="74" y="41"/>
                                      </a:cubicBezTo>
                                      <a:cubicBezTo>
                                        <a:pt x="74" y="39"/>
                                        <a:pt x="75" y="38"/>
                                        <a:pt x="77" y="37"/>
                                      </a:cubicBezTo>
                                      <a:cubicBezTo>
                                        <a:pt x="79" y="34"/>
                                        <a:pt x="77" y="29"/>
                                        <a:pt x="79" y="26"/>
                                      </a:cubicBezTo>
                                      <a:cubicBezTo>
                                        <a:pt x="78" y="25"/>
                                        <a:pt x="77" y="26"/>
                                        <a:pt x="76" y="26"/>
                                      </a:cubicBezTo>
                                      <a:cubicBezTo>
                                        <a:pt x="77" y="26"/>
                                        <a:pt x="76" y="26"/>
                                        <a:pt x="76" y="27"/>
                                      </a:cubicBezTo>
                                      <a:cubicBezTo>
                                        <a:pt x="76" y="27"/>
                                        <a:pt x="76" y="27"/>
                                        <a:pt x="75" y="27"/>
                                      </a:cubicBezTo>
                                      <a:cubicBezTo>
                                        <a:pt x="75" y="27"/>
                                        <a:pt x="76" y="27"/>
                                        <a:pt x="76" y="28"/>
                                      </a:cubicBezTo>
                                      <a:cubicBezTo>
                                        <a:pt x="75" y="27"/>
                                        <a:pt x="74" y="27"/>
                                        <a:pt x="74" y="29"/>
                                      </a:cubicBezTo>
                                      <a:cubicBezTo>
                                        <a:pt x="74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4" y="29"/>
                                        <a:pt x="72" y="30"/>
                                        <a:pt x="71" y="32"/>
                                      </a:cubicBezTo>
                                      <a:cubicBezTo>
                                        <a:pt x="70" y="32"/>
                                        <a:pt x="69" y="33"/>
                                        <a:pt x="71" y="34"/>
                                      </a:cubicBezTo>
                                      <a:cubicBezTo>
                                        <a:pt x="70" y="34"/>
                                        <a:pt x="70" y="34"/>
                                        <a:pt x="70" y="34"/>
                                      </a:cubicBezTo>
                                      <a:cubicBezTo>
                                        <a:pt x="70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5"/>
                                        <a:pt x="69" y="35"/>
                                        <a:pt x="70" y="36"/>
                                      </a:cubicBezTo>
                                      <a:cubicBezTo>
                                        <a:pt x="70" y="35"/>
                                        <a:pt x="70" y="35"/>
                                        <a:pt x="70" y="35"/>
                                      </a:cubicBezTo>
                                      <a:cubicBezTo>
                                        <a:pt x="71" y="35"/>
                                        <a:pt x="72" y="34"/>
                                        <a:pt x="72" y="33"/>
                                      </a:cubicBezTo>
                                      <a:cubicBezTo>
                                        <a:pt x="72" y="33"/>
                                        <a:pt x="72" y="33"/>
                                        <a:pt x="73" y="33"/>
                                      </a:cubicBezTo>
                                      <a:cubicBezTo>
                                        <a:pt x="73" y="32"/>
                                        <a:pt x="73" y="31"/>
                                        <a:pt x="74" y="31"/>
                                      </a:cubicBezTo>
                                      <a:cubicBezTo>
                                        <a:pt x="73" y="33"/>
                                        <a:pt x="72" y="33"/>
                                        <a:pt x="72" y="35"/>
                                      </a:cubicBezTo>
                                      <a:cubicBezTo>
                                        <a:pt x="71" y="35"/>
                                        <a:pt x="70" y="36"/>
                                        <a:pt x="69" y="37"/>
                                      </a:cubicBezTo>
                                      <a:cubicBezTo>
                                        <a:pt x="69" y="36"/>
                                        <a:pt x="68" y="36"/>
                                        <a:pt x="68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7"/>
                                      </a:cubicBezTo>
                                      <a:cubicBezTo>
                                        <a:pt x="66" y="36"/>
                                        <a:pt x="65" y="37"/>
                                        <a:pt x="65" y="37"/>
                                      </a:cubicBezTo>
                                      <a:cubicBezTo>
                                        <a:pt x="65" y="36"/>
                                        <a:pt x="64" y="36"/>
                                        <a:pt x="64" y="35"/>
                                      </a:cubicBezTo>
                                      <a:cubicBezTo>
                                        <a:pt x="64" y="35"/>
                                        <a:pt x="64" y="36"/>
                                        <a:pt x="63" y="36"/>
                                      </a:cubicBezTo>
                                      <a:cubicBezTo>
                                        <a:pt x="64" y="37"/>
                                        <a:pt x="63" y="39"/>
                                        <a:pt x="64" y="40"/>
                                      </a:cubicBezTo>
                                      <a:cubicBezTo>
                                        <a:pt x="65" y="40"/>
                                        <a:pt x="64" y="38"/>
                                        <a:pt x="65" y="38"/>
                                      </a:cubicBezTo>
                                      <a:cubicBezTo>
                                        <a:pt x="65" y="38"/>
                                        <a:pt x="65" y="39"/>
                                        <a:pt x="65" y="39"/>
                                      </a:cubicBezTo>
                                      <a:cubicBezTo>
                                        <a:pt x="66" y="39"/>
                                        <a:pt x="66" y="38"/>
                                        <a:pt x="66" y="38"/>
                                      </a:cubicBezTo>
                                      <a:cubicBezTo>
                                        <a:pt x="66" y="38"/>
                                        <a:pt x="67" y="38"/>
                                        <a:pt x="67" y="39"/>
                                      </a:cubicBezTo>
                                      <a:cubicBezTo>
                                        <a:pt x="70" y="39"/>
                                        <a:pt x="70" y="43"/>
                                        <a:pt x="71" y="44"/>
                                      </a:cubicBezTo>
                                      <a:cubicBezTo>
                                        <a:pt x="72" y="44"/>
                                        <a:pt x="72" y="44"/>
                                        <a:pt x="72" y="44"/>
                                      </a:cubicBezTo>
                                      <a:cubicBezTo>
                                        <a:pt x="76" y="45"/>
                                        <a:pt x="77" y="40"/>
                                        <a:pt x="79" y="38"/>
                                      </a:cubicBezTo>
                                      <a:cubicBezTo>
                                        <a:pt x="78" y="42"/>
                                        <a:pt x="77" y="45"/>
                                        <a:pt x="75" y="48"/>
                                      </a:cubicBezTo>
                                      <a:cubicBezTo>
                                        <a:pt x="74" y="49"/>
                                        <a:pt x="73" y="50"/>
                                        <a:pt x="72" y="51"/>
                                      </a:cubicBezTo>
                                      <a:cubicBezTo>
                                        <a:pt x="72" y="47"/>
                                        <a:pt x="68" y="46"/>
                                        <a:pt x="67" y="44"/>
                                      </a:cubicBezTo>
                                      <a:cubicBezTo>
                                        <a:pt x="67" y="43"/>
                                        <a:pt x="68" y="44"/>
                                        <a:pt x="68" y="44"/>
                                      </a:cubicBezTo>
                                      <a:cubicBezTo>
                                        <a:pt x="68" y="44"/>
                                        <a:pt x="69" y="44"/>
                                        <a:pt x="68" y="44"/>
                                      </a:cubicBezTo>
                                      <a:cubicBezTo>
                                        <a:pt x="69" y="44"/>
                                        <a:pt x="69" y="44"/>
                                        <a:pt x="69" y="44"/>
                                      </a:cubicBezTo>
                                      <a:cubicBezTo>
                                        <a:pt x="69" y="42"/>
                                        <a:pt x="67" y="41"/>
                                        <a:pt x="65" y="42"/>
                                      </a:cubicBezTo>
                                      <a:cubicBezTo>
                                        <a:pt x="65" y="42"/>
                                        <a:pt x="66" y="42"/>
                                        <a:pt x="66" y="42"/>
                                      </a:cubicBezTo>
                                      <a:cubicBezTo>
                                        <a:pt x="65" y="41"/>
                                        <a:pt x="64" y="42"/>
                                        <a:pt x="63" y="41"/>
                                      </a:cubicBezTo>
                                      <a:cubicBezTo>
                                        <a:pt x="63" y="41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40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39"/>
                                        <a:pt x="63" y="37"/>
                                        <a:pt x="63" y="35"/>
                                      </a:cubicBezTo>
                                      <a:cubicBezTo>
                                        <a:pt x="64" y="35"/>
                                        <a:pt x="66" y="34"/>
                                        <a:pt x="67" y="32"/>
                                      </a:cubicBezTo>
                                      <a:cubicBezTo>
                                        <a:pt x="69" y="30"/>
                                        <a:pt x="70" y="28"/>
                                        <a:pt x="73" y="28"/>
                                      </a:cubicBezTo>
                                      <a:cubicBezTo>
                                        <a:pt x="77" y="24"/>
                                        <a:pt x="78" y="19"/>
                                        <a:pt x="81" y="14"/>
                                      </a:cubicBezTo>
                                      <a:cubicBezTo>
                                        <a:pt x="84" y="13"/>
                                        <a:pt x="85" y="10"/>
                                        <a:pt x="88" y="9"/>
                                      </a:cubicBezTo>
                                      <a:cubicBezTo>
                                        <a:pt x="86" y="17"/>
                                        <a:pt x="80" y="23"/>
                                        <a:pt x="82" y="30"/>
                                      </a:cubicBezTo>
                                      <a:cubicBezTo>
                                        <a:pt x="81" y="34"/>
                                        <a:pt x="85" y="41"/>
                                        <a:pt x="79" y="44"/>
                                      </a:cubicBezTo>
                                      <a:cubicBezTo>
                                        <a:pt x="81" y="44"/>
                                        <a:pt x="84" y="41"/>
                                        <a:pt x="84" y="38"/>
                                      </a:cubicBezTo>
                                      <a:cubicBezTo>
                                        <a:pt x="85" y="41"/>
                                        <a:pt x="83" y="43"/>
                                        <a:pt x="81" y="44"/>
                                      </a:cubicBezTo>
                                      <a:cubicBezTo>
                                        <a:pt x="81" y="44"/>
                                        <a:pt x="81" y="45"/>
                                        <a:pt x="81" y="45"/>
                                      </a:cubicBezTo>
                                      <a:cubicBezTo>
                                        <a:pt x="82" y="45"/>
                                        <a:pt x="82" y="44"/>
                                        <a:pt x="83" y="44"/>
                                      </a:cubicBezTo>
                                      <a:cubicBezTo>
                                        <a:pt x="83" y="44"/>
                                        <a:pt x="82" y="45"/>
                                        <a:pt x="82" y="45"/>
                                      </a:cubicBezTo>
                                      <a:cubicBezTo>
                                        <a:pt x="82" y="46"/>
                                        <a:pt x="82" y="46"/>
                                        <a:pt x="82" y="46"/>
                                      </a:cubicBezTo>
                                      <a:cubicBezTo>
                                        <a:pt x="83" y="46"/>
                                        <a:pt x="83" y="46"/>
                                        <a:pt x="83" y="45"/>
                                      </a:cubicBezTo>
                                      <a:cubicBezTo>
                                        <a:pt x="84" y="46"/>
                                        <a:pt x="84" y="46"/>
                                        <a:pt x="85" y="47"/>
                                      </a:cubicBezTo>
                                      <a:cubicBezTo>
                                        <a:pt x="85" y="47"/>
                                        <a:pt x="85" y="46"/>
                                        <a:pt x="85" y="46"/>
                                      </a:cubicBezTo>
                                      <a:cubicBezTo>
                                        <a:pt x="85" y="46"/>
                                        <a:pt x="85" y="47"/>
                                        <a:pt x="86" y="47"/>
                                      </a:cubicBezTo>
                                      <a:cubicBezTo>
                                        <a:pt x="86" y="46"/>
                                        <a:pt x="86" y="46"/>
                                        <a:pt x="87" y="45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4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5"/>
                                      </a:cubicBezTo>
                                      <a:cubicBezTo>
                                        <a:pt x="86" y="44"/>
                                        <a:pt x="86" y="44"/>
                                        <a:pt x="86" y="44"/>
                                      </a:cubicBezTo>
                                      <a:cubicBezTo>
                                        <a:pt x="85" y="44"/>
                                        <a:pt x="85" y="45"/>
                                        <a:pt x="84" y="45"/>
                                      </a:cubicBezTo>
                                      <a:cubicBezTo>
                                        <a:pt x="84" y="44"/>
                                        <a:pt x="85" y="44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5" y="43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6" y="43"/>
                                        <a:pt x="85" y="42"/>
                                      </a:cubicBezTo>
                                      <a:cubicBezTo>
                                        <a:pt x="84" y="42"/>
                                        <a:pt x="84" y="44"/>
                                        <a:pt x="83" y="44"/>
                                      </a:cubicBezTo>
                                      <a:cubicBezTo>
                                        <a:pt x="83" y="43"/>
                                        <a:pt x="83" y="43"/>
                                        <a:pt x="83" y="42"/>
                                      </a:cubicBezTo>
                                      <a:cubicBezTo>
                                        <a:pt x="84" y="42"/>
                                        <a:pt x="84" y="43"/>
                                        <a:pt x="84" y="43"/>
                                      </a:cubicBezTo>
                                      <a:cubicBezTo>
                                        <a:pt x="84" y="42"/>
                                        <a:pt x="85" y="41"/>
                                        <a:pt x="85" y="39"/>
                                      </a:cubicBezTo>
                                      <a:cubicBezTo>
                                        <a:pt x="85" y="39"/>
                                        <a:pt x="85" y="39"/>
                                        <a:pt x="85" y="39"/>
                                      </a:cubicBezTo>
                                      <a:cubicBezTo>
                                        <a:pt x="83" y="34"/>
                                        <a:pt x="83" y="29"/>
                                        <a:pt x="85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4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5" y="24"/>
                                      </a:cubicBezTo>
                                      <a:cubicBezTo>
                                        <a:pt x="86" y="18"/>
                                        <a:pt x="88" y="12"/>
                                        <a:pt x="88" y="6"/>
                                      </a:cubicBezTo>
                                      <a:cubicBezTo>
                                        <a:pt x="88" y="6"/>
                                        <a:pt x="88" y="6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4" y="9"/>
                                        <a:pt x="83" y="11"/>
                                        <a:pt x="81" y="12"/>
                                      </a:cubicBezTo>
                                      <a:cubicBezTo>
                                        <a:pt x="78" y="19"/>
                                        <a:pt x="75" y="26"/>
                                        <a:pt x="68" y="28"/>
                                      </a:cubicBezTo>
                                      <a:cubicBezTo>
                                        <a:pt x="67" y="29"/>
                                        <a:pt x="67" y="30"/>
                                        <a:pt x="66" y="30"/>
                                      </a:cubicBezTo>
                                      <a:cubicBezTo>
                                        <a:pt x="66" y="30"/>
                                        <a:pt x="67" y="29"/>
                                        <a:pt x="67" y="29"/>
                                      </a:cubicBezTo>
                                      <a:cubicBezTo>
                                        <a:pt x="66" y="29"/>
                                        <a:pt x="66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30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4" y="29"/>
                                        <a:pt x="64" y="29"/>
                                      </a:cubicBezTo>
                                      <a:cubicBezTo>
                                        <a:pt x="64" y="28"/>
                                        <a:pt x="64" y="26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5"/>
                                        <a:pt x="64" y="25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3"/>
                                        <a:pt x="64" y="22"/>
                                        <a:pt x="63" y="21"/>
                                      </a:cubicBezTo>
                                      <a:cubicBezTo>
                                        <a:pt x="63" y="19"/>
                                        <a:pt x="63" y="16"/>
                                        <a:pt x="61" y="13"/>
                                      </a:cubicBezTo>
                                      <a:cubicBezTo>
                                        <a:pt x="60" y="15"/>
                                        <a:pt x="60" y="16"/>
                                        <a:pt x="59" y="18"/>
                                      </a:cubicBezTo>
                                      <a:cubicBezTo>
                                        <a:pt x="59" y="18"/>
                                        <a:pt x="59" y="18"/>
                                        <a:pt x="59" y="18"/>
                                      </a:cubicBezTo>
                                      <a:cubicBezTo>
                                        <a:pt x="58" y="18"/>
                                        <a:pt x="58" y="19"/>
                                        <a:pt x="57" y="20"/>
                                      </a:cubicBezTo>
                                      <a:cubicBezTo>
                                        <a:pt x="57" y="20"/>
                                        <a:pt x="57" y="20"/>
                                        <a:pt x="57" y="21"/>
                                      </a:cubicBezTo>
                                      <a:cubicBezTo>
                                        <a:pt x="58" y="20"/>
                                        <a:pt x="58" y="19"/>
                                        <a:pt x="59" y="18"/>
                                      </a:cubicBezTo>
                                      <a:cubicBezTo>
                                        <a:pt x="59" y="20"/>
                                        <a:pt x="58" y="21"/>
                                        <a:pt x="57" y="23"/>
                                      </a:cubicBezTo>
                                      <a:cubicBezTo>
                                        <a:pt x="57" y="24"/>
                                        <a:pt x="57" y="24"/>
                                        <a:pt x="57" y="25"/>
                                      </a:cubicBezTo>
                                      <a:cubicBezTo>
                                        <a:pt x="58" y="24"/>
                                        <a:pt x="58" y="24"/>
                                        <a:pt x="58" y="23"/>
                                      </a:cubicBezTo>
                                      <a:cubicBezTo>
                                        <a:pt x="58" y="25"/>
                                        <a:pt x="58" y="26"/>
                                        <a:pt x="57" y="27"/>
                                      </a:cubicBezTo>
                                      <a:cubicBezTo>
                                        <a:pt x="56" y="29"/>
                                        <a:pt x="55" y="30"/>
                                        <a:pt x="52" y="28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30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28"/>
                                      </a:cubicBezTo>
                                      <a:cubicBezTo>
                                        <a:pt x="51" y="28"/>
                                        <a:pt x="51" y="28"/>
                                        <a:pt x="51" y="28"/>
                                      </a:cubicBezTo>
                                      <a:cubicBezTo>
                                        <a:pt x="50" y="29"/>
                                        <a:pt x="49" y="30"/>
                                        <a:pt x="49" y="31"/>
                                      </a:cubicBezTo>
                                      <a:cubicBezTo>
                                        <a:pt x="49" y="29"/>
                                        <a:pt x="50" y="28"/>
                                        <a:pt x="50" y="27"/>
                                      </a:cubicBezTo>
                                      <a:cubicBezTo>
                                        <a:pt x="48" y="26"/>
                                        <a:pt x="47" y="24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6" y="18"/>
                                        <a:pt x="47" y="12"/>
                                        <a:pt x="48" y="7"/>
                                      </a:cubicBezTo>
                                      <a:cubicBezTo>
                                        <a:pt x="48" y="5"/>
                                        <a:pt x="48" y="3"/>
                                        <a:pt x="48" y="2"/>
                                      </a:cubicBezTo>
                                      <a:cubicBezTo>
                                        <a:pt x="48" y="1"/>
                                        <a:pt x="48" y="1"/>
                                        <a:pt x="48" y="1"/>
                                      </a:cubicBezTo>
                                      <a:cubicBezTo>
                                        <a:pt x="47" y="2"/>
                                        <a:pt x="47" y="3"/>
                                        <a:pt x="47" y="3"/>
                                      </a:cubicBezTo>
                                      <a:cubicBezTo>
                                        <a:pt x="46" y="3"/>
                                        <a:pt x="46" y="1"/>
                                        <a:pt x="46" y="0"/>
                                      </a:cubicBezTo>
                                      <a:cubicBezTo>
                                        <a:pt x="46" y="0"/>
                                        <a:pt x="45" y="0"/>
                                        <a:pt x="45" y="0"/>
                                      </a:cubicBezTo>
                                      <a:cubicBezTo>
                                        <a:pt x="45" y="1"/>
                                        <a:pt x="45" y="1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2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4" y="4"/>
                                        <a:pt x="44" y="5"/>
                                      </a:cubicBezTo>
                                      <a:cubicBezTo>
                                        <a:pt x="45" y="5"/>
                                        <a:pt x="45" y="4"/>
                                        <a:pt x="45" y="3"/>
                                      </a:cubicBezTo>
                                      <a:cubicBezTo>
                                        <a:pt x="47" y="6"/>
                                        <a:pt x="47" y="11"/>
                                        <a:pt x="45" y="14"/>
                                      </a:cubicBezTo>
                                      <a:cubicBezTo>
                                        <a:pt x="45" y="14"/>
                                        <a:pt x="45" y="14"/>
                                        <a:pt x="45" y="14"/>
                                      </a:cubicBezTo>
                                      <a:cubicBezTo>
                                        <a:pt x="46" y="13"/>
                                        <a:pt x="46" y="12"/>
                                        <a:pt x="47" y="12"/>
                                      </a:cubicBezTo>
                                      <a:cubicBezTo>
                                        <a:pt x="47" y="15"/>
                                        <a:pt x="44" y="18"/>
                                        <a:pt x="42" y="20"/>
                                      </a:cubicBezTo>
                                      <a:cubicBezTo>
                                        <a:pt x="44" y="20"/>
                                        <a:pt x="45" y="18"/>
                                        <a:pt x="46" y="17"/>
                                      </a:cubicBezTo>
                                      <a:cubicBezTo>
                                        <a:pt x="46" y="18"/>
                                        <a:pt x="45" y="20"/>
                                        <a:pt x="43" y="21"/>
                                      </a:cubicBezTo>
                                      <a:cubicBezTo>
                                        <a:pt x="38" y="26"/>
                                        <a:pt x="45" y="32"/>
                                        <a:pt x="43" y="37"/>
                                      </a:cubicBezTo>
                                      <a:cubicBezTo>
                                        <a:pt x="43" y="39"/>
                                        <a:pt x="41" y="41"/>
                                        <a:pt x="40" y="43"/>
                                      </a:cubicBezTo>
                                      <a:cubicBezTo>
                                        <a:pt x="39" y="43"/>
                                        <a:pt x="39" y="42"/>
                                        <a:pt x="39" y="42"/>
                                      </a:cubicBezTo>
                                      <a:cubicBezTo>
                                        <a:pt x="40" y="41"/>
                                        <a:pt x="41" y="40"/>
                                        <a:pt x="42" y="39"/>
                                      </a:cubicBezTo>
                                      <a:cubicBezTo>
                                        <a:pt x="40" y="38"/>
                                        <a:pt x="39" y="42"/>
                                        <a:pt x="37" y="42"/>
                                      </a:cubicBezTo>
                                      <a:cubicBezTo>
                                        <a:pt x="42" y="45"/>
                                        <a:pt x="38" y="51"/>
                                        <a:pt x="35" y="53"/>
                                      </a:cubicBezTo>
                                      <a:cubicBezTo>
                                        <a:pt x="35" y="52"/>
                                        <a:pt x="37" y="51"/>
                                        <a:pt x="37" y="50"/>
                                      </a:cubicBezTo>
                                      <a:cubicBezTo>
                                        <a:pt x="36" y="50"/>
                                        <a:pt x="36" y="50"/>
                                        <a:pt x="36" y="50"/>
                                      </a:cubicBezTo>
                                      <a:cubicBezTo>
                                        <a:pt x="36" y="52"/>
                                        <a:pt x="33" y="52"/>
                                        <a:pt x="33" y="54"/>
                                      </a:cubicBezTo>
                                      <a:cubicBezTo>
                                        <a:pt x="33" y="54"/>
                                        <a:pt x="32" y="54"/>
                                        <a:pt x="32" y="54"/>
                                      </a:cubicBezTo>
                                      <a:cubicBezTo>
                                        <a:pt x="32" y="52"/>
                                        <a:pt x="35" y="51"/>
                                        <a:pt x="35" y="49"/>
                                      </a:cubicBezTo>
                                      <a:cubicBezTo>
                                        <a:pt x="33" y="50"/>
                                        <a:pt x="31" y="51"/>
                                        <a:pt x="30" y="49"/>
                                      </a:cubicBezTo>
                                      <a:cubicBezTo>
                                        <a:pt x="30" y="49"/>
                                        <a:pt x="30" y="49"/>
                                        <a:pt x="30" y="49"/>
                                      </a:cubicBezTo>
                                      <a:cubicBezTo>
                                        <a:pt x="30" y="50"/>
                                        <a:pt x="30" y="51"/>
                                        <a:pt x="31" y="51"/>
                                      </a:cubicBezTo>
                                      <a:cubicBezTo>
                                        <a:pt x="31" y="51"/>
                                        <a:pt x="31" y="52"/>
                                        <a:pt x="30" y="52"/>
                                      </a:cubicBezTo>
                                      <a:cubicBezTo>
                                        <a:pt x="30" y="53"/>
                                        <a:pt x="29" y="54"/>
                                        <a:pt x="27" y="55"/>
                                      </a:cubicBezTo>
                                      <a:cubicBezTo>
                                        <a:pt x="27" y="54"/>
                                        <a:pt x="28" y="54"/>
                                        <a:pt x="27" y="53"/>
                                      </a:cubicBezTo>
                                      <a:cubicBezTo>
                                        <a:pt x="29" y="50"/>
                                        <a:pt x="30" y="47"/>
                                        <a:pt x="33" y="45"/>
                                      </a:cubicBezTo>
                                      <a:cubicBezTo>
                                        <a:pt x="34" y="45"/>
                                        <a:pt x="35" y="44"/>
                                        <a:pt x="36" y="43"/>
                                      </a:cubicBezTo>
                                      <a:cubicBezTo>
                                        <a:pt x="38" y="40"/>
                                        <a:pt x="42" y="37"/>
                                        <a:pt x="40" y="33"/>
                                      </a:cubicBezTo>
                                      <a:cubicBezTo>
                                        <a:pt x="40" y="33"/>
                                        <a:pt x="40" y="35"/>
                                        <a:pt x="40" y="35"/>
                                      </a:cubicBezTo>
                                      <a:cubicBezTo>
                                        <a:pt x="39" y="38"/>
                                        <a:pt x="38" y="40"/>
                                        <a:pt x="37" y="42"/>
                                      </a:cubicBezTo>
                                      <a:cubicBezTo>
                                        <a:pt x="35" y="41"/>
                                        <a:pt x="34" y="41"/>
                                        <a:pt x="33" y="42"/>
                                      </a:cubicBezTo>
                                      <a:cubicBezTo>
                                        <a:pt x="35" y="39"/>
                                        <a:pt x="31" y="39"/>
                                        <a:pt x="32" y="42"/>
                                      </a:cubicBezTo>
                                      <a:cubicBezTo>
                                        <a:pt x="32" y="42"/>
                                        <a:pt x="32" y="42"/>
                                        <a:pt x="31" y="42"/>
                                      </a:cubicBezTo>
                                      <a:cubicBezTo>
                                        <a:pt x="32" y="41"/>
                                        <a:pt x="32" y="39"/>
                                        <a:pt x="31" y="38"/>
                                      </a:cubicBezTo>
                                      <a:cubicBezTo>
                                        <a:pt x="30" y="38"/>
                                        <a:pt x="30" y="39"/>
                                        <a:pt x="30" y="39"/>
                                      </a:cubicBezTo>
                                      <a:cubicBezTo>
                                        <a:pt x="30" y="39"/>
                                        <a:pt x="29" y="38"/>
                                        <a:pt x="28" y="38"/>
                                      </a:cubicBezTo>
                                      <a:cubicBezTo>
                                        <a:pt x="28" y="39"/>
                                        <a:pt x="29" y="39"/>
                                        <a:pt x="29" y="41"/>
                                      </a:cubicBezTo>
                                      <a:cubicBezTo>
                                        <a:pt x="28" y="39"/>
                                        <a:pt x="25" y="37"/>
                                        <a:pt x="26" y="40"/>
                                      </a:cubicBezTo>
                                      <a:cubicBezTo>
                                        <a:pt x="26" y="40"/>
                                        <a:pt x="27" y="40"/>
                                        <a:pt x="27" y="41"/>
                                      </a:cubicBezTo>
                                      <a:cubicBezTo>
                                        <a:pt x="28" y="41"/>
                                        <a:pt x="28" y="41"/>
                                        <a:pt x="28" y="41"/>
                                      </a:cubicBezTo>
                                      <a:cubicBezTo>
                                        <a:pt x="28" y="41"/>
                                        <a:pt x="28" y="42"/>
                                        <a:pt x="28" y="42"/>
                                      </a:cubicBezTo>
                                      <a:cubicBezTo>
                                        <a:pt x="26" y="44"/>
                                        <a:pt x="22" y="45"/>
                                        <a:pt x="22" y="49"/>
                                      </a:cubicBezTo>
                                      <a:cubicBezTo>
                                        <a:pt x="15" y="49"/>
                                        <a:pt x="19" y="41"/>
                                        <a:pt x="23" y="40"/>
                                      </a:cubicBezTo>
                                      <a:cubicBezTo>
                                        <a:pt x="23" y="39"/>
                                        <a:pt x="23" y="38"/>
                                        <a:pt x="24" y="38"/>
                                      </a:cubicBezTo>
                                      <a:cubicBezTo>
                                        <a:pt x="25" y="38"/>
                                        <a:pt x="26" y="37"/>
                                        <a:pt x="27" y="37"/>
                                      </a:cubicBezTo>
                                      <a:cubicBezTo>
                                        <a:pt x="28" y="37"/>
                                        <a:pt x="28" y="38"/>
                                        <a:pt x="29" y="38"/>
                                      </a:cubicBezTo>
                                      <a:cubicBezTo>
                                        <a:pt x="29" y="37"/>
                                        <a:pt x="28" y="37"/>
                                        <a:pt x="28" y="37"/>
                                      </a:cubicBezTo>
                                      <a:cubicBezTo>
                                        <a:pt x="29" y="36"/>
                                        <a:pt x="29" y="36"/>
                                        <a:pt x="30" y="35"/>
                                      </a:cubicBezTo>
                                      <a:cubicBezTo>
                                        <a:pt x="32" y="36"/>
                                        <a:pt x="33" y="35"/>
                                        <a:pt x="34" y="34"/>
                                      </a:cubicBezTo>
                                      <a:cubicBezTo>
                                        <a:pt x="34" y="34"/>
                                        <a:pt x="33" y="34"/>
                                        <a:pt x="33" y="33"/>
                                      </a:cubicBezTo>
                                      <a:cubicBezTo>
                                        <a:pt x="34" y="32"/>
                                        <a:pt x="33" y="32"/>
                                        <a:pt x="34" y="30"/>
                                      </a:cubicBezTo>
                                      <a:cubicBezTo>
                                        <a:pt x="34" y="31"/>
                                        <a:pt x="33" y="32"/>
                                        <a:pt x="34" y="33"/>
                                      </a:cubicBezTo>
                                      <a:cubicBezTo>
                                        <a:pt x="34" y="26"/>
                                        <a:pt x="33" y="20"/>
                                        <a:pt x="39" y="17"/>
                                      </a:cubicBezTo>
                                      <a:cubicBezTo>
                                        <a:pt x="42" y="14"/>
                                        <a:pt x="43" y="11"/>
                                        <a:pt x="45" y="7"/>
                                      </a:cubicBezTo>
                                      <a:cubicBezTo>
                                        <a:pt x="44" y="6"/>
                                        <a:pt x="44" y="6"/>
                                        <a:pt x="44" y="5"/>
                                      </a:cubicBezTo>
                                      <a:cubicBezTo>
                                        <a:pt x="40" y="15"/>
                                        <a:pt x="27" y="19"/>
                                        <a:pt x="33" y="31"/>
                                      </a:cubicBezTo>
                                      <a:cubicBezTo>
                                        <a:pt x="33" y="31"/>
                                        <a:pt x="32" y="31"/>
                                        <a:pt x="32" y="31"/>
                                      </a:cubicBezTo>
                                      <a:cubicBezTo>
                                        <a:pt x="34" y="35"/>
                                        <a:pt x="28" y="36"/>
                                        <a:pt x="23" y="38"/>
                                      </a:cubicBezTo>
                                      <a:cubicBezTo>
                                        <a:pt x="23" y="38"/>
                                        <a:pt x="23" y="38"/>
                                        <a:pt x="23" y="38"/>
                                      </a:cubicBezTo>
                                      <a:cubicBezTo>
                                        <a:pt x="22" y="39"/>
                                        <a:pt x="21" y="39"/>
                                        <a:pt x="21" y="40"/>
                                      </a:cubicBezTo>
                                      <a:cubicBezTo>
                                        <a:pt x="21" y="40"/>
                                        <a:pt x="20" y="40"/>
                                        <a:pt x="20" y="39"/>
                                      </a:cubicBezTo>
                                      <a:cubicBezTo>
                                        <a:pt x="20" y="39"/>
                                        <a:pt x="20" y="39"/>
                                        <a:pt x="20" y="39"/>
                                      </a:cubicBezTo>
                                      <a:cubicBezTo>
                                        <a:pt x="20" y="41"/>
                                        <a:pt x="19" y="44"/>
                                        <a:pt x="17" y="46"/>
                                      </a:cubicBezTo>
                                      <a:cubicBezTo>
                                        <a:pt x="16" y="39"/>
                                        <a:pt x="10" y="37"/>
                                        <a:pt x="4" y="33"/>
                                      </a:cubicBezTo>
                                      <a:cubicBezTo>
                                        <a:pt x="3" y="33"/>
                                        <a:pt x="3" y="31"/>
                                        <a:pt x="2" y="30"/>
                                      </a:cubicBezTo>
                                      <a:cubicBezTo>
                                        <a:pt x="1" y="30"/>
                                        <a:pt x="1" y="30"/>
                                        <a:pt x="0" y="30"/>
                                      </a:cubicBezTo>
                                      <a:cubicBezTo>
                                        <a:pt x="0" y="31"/>
                                        <a:pt x="1" y="32"/>
                                        <a:pt x="1" y="33"/>
                                      </a:cubicBezTo>
                                      <a:cubicBezTo>
                                        <a:pt x="1" y="37"/>
                                        <a:pt x="5" y="39"/>
                                        <a:pt x="7" y="42"/>
                                      </a:cubicBezTo>
                                      <a:cubicBezTo>
                                        <a:pt x="6" y="42"/>
                                        <a:pt x="7" y="43"/>
                                        <a:pt x="7" y="43"/>
                                      </a:cubicBezTo>
                                      <a:cubicBezTo>
                                        <a:pt x="7" y="44"/>
                                        <a:pt x="7" y="44"/>
                                        <a:pt x="8" y="44"/>
                                      </a:cubicBezTo>
                                      <a:cubicBezTo>
                                        <a:pt x="8" y="44"/>
                                        <a:pt x="8" y="43"/>
                                        <a:pt x="9" y="42"/>
                                      </a:cubicBezTo>
                                      <a:cubicBezTo>
                                        <a:pt x="6" y="40"/>
                                        <a:pt x="3" y="38"/>
                                        <a:pt x="2" y="34"/>
                                      </a:cubicBezTo>
                                      <a:cubicBezTo>
                                        <a:pt x="1" y="33"/>
                                        <a:pt x="1" y="31"/>
                                        <a:pt x="1" y="30"/>
                                      </a:cubicBezTo>
                                      <a:cubicBezTo>
                                        <a:pt x="2" y="32"/>
                                        <a:pt x="3" y="34"/>
                                        <a:pt x="5" y="36"/>
                                      </a:cubicBezTo>
                                      <a:cubicBezTo>
                                        <a:pt x="10" y="36"/>
                                        <a:pt x="15" y="41"/>
                                        <a:pt x="15" y="47"/>
                                      </a:cubicBezTo>
                                      <a:cubicBezTo>
                                        <a:pt x="14" y="47"/>
                                        <a:pt x="14" y="46"/>
                                        <a:pt x="13" y="47"/>
                                      </a:cubicBezTo>
                                      <a:cubicBezTo>
                                        <a:pt x="12" y="45"/>
                                        <a:pt x="10" y="44"/>
                                        <a:pt x="9" y="42"/>
                                      </a:cubicBezTo>
                                      <a:cubicBezTo>
                                        <a:pt x="8" y="43"/>
                                        <a:pt x="8" y="44"/>
                                        <a:pt x="8" y="44"/>
                                      </a:cubicBezTo>
                                      <a:cubicBezTo>
                                        <a:pt x="10" y="45"/>
                                        <a:pt x="11" y="46"/>
                                        <a:pt x="13" y="47"/>
                                      </a:cubicBezTo>
                                      <a:cubicBezTo>
                                        <a:pt x="12" y="48"/>
                                        <a:pt x="10" y="48"/>
                                        <a:pt x="9" y="49"/>
                                      </a:cubicBezTo>
                                      <a:cubicBezTo>
                                        <a:pt x="11" y="52"/>
                                        <a:pt x="12" y="55"/>
                                        <a:pt x="14" y="58"/>
                                      </a:cubicBezTo>
                                      <a:cubicBezTo>
                                        <a:pt x="14" y="59"/>
                                        <a:pt x="14" y="59"/>
                                        <a:pt x="14" y="59"/>
                                      </a:cubicBezTo>
                                      <a:cubicBezTo>
                                        <a:pt x="14" y="60"/>
                                        <a:pt x="14" y="61"/>
                                        <a:pt x="14" y="62"/>
                                      </a:cubicBezTo>
                                      <a:cubicBezTo>
                                        <a:pt x="12" y="61"/>
                                        <a:pt x="9" y="60"/>
                                        <a:pt x="7" y="60"/>
                                      </a:cubicBezTo>
                                      <a:cubicBezTo>
                                        <a:pt x="6" y="60"/>
                                        <a:pt x="4" y="60"/>
                                        <a:pt x="3" y="60"/>
                                      </a:cubicBezTo>
                                      <a:cubicBezTo>
                                        <a:pt x="4" y="63"/>
                                        <a:pt x="5" y="64"/>
                                        <a:pt x="7" y="66"/>
                                      </a:cubicBezTo>
                                      <a:cubicBezTo>
                                        <a:pt x="7" y="66"/>
                                        <a:pt x="7" y="67"/>
                                        <a:pt x="8" y="67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9"/>
                                      </a:cubicBezTo>
                                      <a:cubicBezTo>
                                        <a:pt x="8" y="69"/>
                                        <a:pt x="8" y="68"/>
                                        <a:pt x="9" y="68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7"/>
                                      </a:cubicBezTo>
                                      <a:cubicBezTo>
                                        <a:pt x="10" y="67"/>
                                        <a:pt x="12" y="69"/>
                                        <a:pt x="14" y="69"/>
                                      </a:cubicBezTo>
                                      <a:cubicBezTo>
                                        <a:pt x="14" y="71"/>
                                        <a:pt x="14" y="71"/>
                                        <a:pt x="14" y="73"/>
                                      </a:cubicBezTo>
                                      <a:cubicBezTo>
                                        <a:pt x="13" y="72"/>
                                        <a:pt x="11" y="71"/>
                                        <a:pt x="11" y="70"/>
                                      </a:cubicBezTo>
                                      <a:cubicBezTo>
                                        <a:pt x="11" y="70"/>
                                        <a:pt x="11" y="69"/>
                                        <a:pt x="11" y="69"/>
                                      </a:cubicBezTo>
                                      <a:cubicBezTo>
                                        <a:pt x="11" y="73"/>
                                        <a:pt x="14" y="73"/>
                                        <a:pt x="16" y="76"/>
                                      </a:cubicBezTo>
                                      <a:cubicBezTo>
                                        <a:pt x="14" y="76"/>
                                        <a:pt x="13" y="75"/>
                                        <a:pt x="12" y="74"/>
                                      </a:cubicBezTo>
                                      <a:cubicBezTo>
                                        <a:pt x="12" y="75"/>
                                        <a:pt x="14" y="77"/>
                                        <a:pt x="16" y="77"/>
                                      </a:cubicBezTo>
                                      <a:cubicBezTo>
                                        <a:pt x="16" y="78"/>
                                        <a:pt x="16" y="78"/>
                                        <a:pt x="16" y="78"/>
                                      </a:cubicBezTo>
                                      <a:cubicBezTo>
                                        <a:pt x="15" y="78"/>
                                        <a:pt x="14" y="77"/>
                                        <a:pt x="13" y="76"/>
                                      </a:cubicBezTo>
                                      <a:cubicBezTo>
                                        <a:pt x="13" y="78"/>
                                        <a:pt x="16" y="79"/>
                                        <a:pt x="17" y="80"/>
                                      </a:cubicBezTo>
                                      <a:cubicBezTo>
                                        <a:pt x="16" y="80"/>
                                        <a:pt x="14" y="79"/>
                                        <a:pt x="14" y="78"/>
                                      </a:cubicBezTo>
                                      <a:cubicBezTo>
                                        <a:pt x="13" y="78"/>
                                        <a:pt x="13" y="78"/>
                                        <a:pt x="13" y="78"/>
                                      </a:cubicBezTo>
                                      <a:cubicBezTo>
                                        <a:pt x="13" y="79"/>
                                        <a:pt x="13" y="79"/>
                                        <a:pt x="14" y="79"/>
                                      </a:cubicBezTo>
                                      <a:cubicBezTo>
                                        <a:pt x="14" y="79"/>
                                        <a:pt x="13" y="79"/>
                                        <a:pt x="13" y="79"/>
                                      </a:cubicBezTo>
                                      <a:cubicBezTo>
                                        <a:pt x="11" y="76"/>
                                        <a:pt x="10" y="73"/>
                                        <a:pt x="9" y="69"/>
                                      </a:cubicBezTo>
                                      <a:cubicBezTo>
                                        <a:pt x="9" y="69"/>
                                        <a:pt x="8" y="69"/>
                                        <a:pt x="8" y="69"/>
                                      </a:cubicBezTo>
                                      <a:cubicBezTo>
                                        <a:pt x="9" y="75"/>
                                        <a:pt x="11" y="80"/>
                                        <a:pt x="16" y="83"/>
                                      </a:cubicBezTo>
                                      <a:cubicBezTo>
                                        <a:pt x="17" y="83"/>
                                        <a:pt x="17" y="83"/>
                                        <a:pt x="18" y="83"/>
                                      </a:cubicBezTo>
                                      <a:cubicBezTo>
                                        <a:pt x="20" y="86"/>
                                        <a:pt x="18" y="88"/>
                                        <a:pt x="18" y="91"/>
                                      </a:cubicBezTo>
                                      <a:cubicBezTo>
                                        <a:pt x="20" y="91"/>
                                        <a:pt x="21" y="89"/>
                                        <a:pt x="23" y="88"/>
                                      </a:cubicBezTo>
                                      <a:cubicBezTo>
                                        <a:pt x="26" y="90"/>
                                        <a:pt x="27" y="95"/>
                                        <a:pt x="33" y="95"/>
                                      </a:cubicBezTo>
                                      <a:cubicBezTo>
                                        <a:pt x="33" y="96"/>
                                        <a:pt x="35" y="97"/>
                                        <a:pt x="36" y="98"/>
                                      </a:cubicBezTo>
                                      <a:cubicBezTo>
                                        <a:pt x="38" y="101"/>
                                        <a:pt x="45" y="102"/>
                                        <a:pt x="47" y="98"/>
                                      </a:cubicBezTo>
                                      <a:cubicBezTo>
                                        <a:pt x="50" y="99"/>
                                        <a:pt x="51" y="102"/>
                                        <a:pt x="53" y="104"/>
                                      </a:cubicBezTo>
                                      <a:cubicBezTo>
                                        <a:pt x="55" y="104"/>
                                        <a:pt x="55" y="105"/>
                                        <a:pt x="56" y="105"/>
                                      </a:cubicBezTo>
                                      <a:cubicBezTo>
                                        <a:pt x="56" y="105"/>
                                        <a:pt x="56" y="105"/>
                                        <a:pt x="56" y="105"/>
                                      </a:cubicBezTo>
                                      <a:cubicBezTo>
                                        <a:pt x="57" y="105"/>
                                        <a:pt x="58" y="105"/>
                                        <a:pt x="59" y="105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4" y="102"/>
                                        <a:pt x="65" y="99"/>
                                        <a:pt x="68" y="97"/>
                                      </a:cubicBezTo>
                                      <a:cubicBezTo>
                                        <a:pt x="68" y="97"/>
                                        <a:pt x="68" y="97"/>
                                        <a:pt x="68" y="98"/>
                                      </a:cubicBezTo>
                                      <a:cubicBezTo>
                                        <a:pt x="69" y="98"/>
                                        <a:pt x="71" y="99"/>
                                        <a:pt x="72" y="98"/>
                                      </a:cubicBezTo>
                                      <a:cubicBezTo>
                                        <a:pt x="72" y="97"/>
                                        <a:pt x="72" y="96"/>
                                        <a:pt x="72" y="96"/>
                                      </a:cubicBezTo>
                                      <a:cubicBezTo>
                                        <a:pt x="71" y="97"/>
                                        <a:pt x="71" y="97"/>
                                        <a:pt x="70" y="97"/>
                                      </a:cubicBezTo>
                                      <a:cubicBezTo>
                                        <a:pt x="71" y="97"/>
                                        <a:pt x="71" y="96"/>
                                        <a:pt x="70" y="96"/>
                                      </a:cubicBezTo>
                                      <a:cubicBezTo>
                                        <a:pt x="72" y="95"/>
                                        <a:pt x="75" y="96"/>
                                        <a:pt x="77" y="95"/>
                                      </a:cubicBezTo>
                                      <a:cubicBezTo>
                                        <a:pt x="77" y="95"/>
                                        <a:pt x="78" y="95"/>
                                        <a:pt x="78" y="95"/>
                                      </a:cubicBezTo>
                                      <a:cubicBezTo>
                                        <a:pt x="79" y="95"/>
                                        <a:pt x="79" y="94"/>
                                        <a:pt x="80" y="94"/>
                                      </a:cubicBezTo>
                                      <a:cubicBezTo>
                                        <a:pt x="79" y="94"/>
                                        <a:pt x="79" y="94"/>
                                        <a:pt x="78" y="94"/>
                                      </a:cubicBezTo>
                                      <a:cubicBezTo>
                                        <a:pt x="79" y="93"/>
                                        <a:pt x="81" y="92"/>
                                        <a:pt x="82" y="91"/>
                                      </a:cubicBezTo>
                                      <a:cubicBezTo>
                                        <a:pt x="83" y="91"/>
                                        <a:pt x="85" y="91"/>
                                        <a:pt x="86" y="89"/>
                                      </a:cubicBezTo>
                                      <a:cubicBezTo>
                                        <a:pt x="86" y="89"/>
                                        <a:pt x="86" y="89"/>
                                        <a:pt x="86" y="89"/>
                                      </a:cubicBezTo>
                                      <a:cubicBezTo>
                                        <a:pt x="87" y="89"/>
                                        <a:pt x="87" y="89"/>
                                        <a:pt x="88" y="88"/>
                                      </a:cubicBezTo>
                                      <a:cubicBezTo>
                                        <a:pt x="90" y="85"/>
                                        <a:pt x="92" y="80"/>
                                        <a:pt x="92" y="76"/>
                                      </a:cubicBezTo>
                                      <a:cubicBezTo>
                                        <a:pt x="92" y="76"/>
                                        <a:pt x="92" y="76"/>
                                        <a:pt x="92" y="76"/>
                                      </a:cubicBezTo>
                                      <a:cubicBezTo>
                                        <a:pt x="92" y="72"/>
                                        <a:pt x="90" y="69"/>
                                        <a:pt x="92" y="66"/>
                                      </a:cubicBezTo>
                                      <a:cubicBezTo>
                                        <a:pt x="92" y="63"/>
                                        <a:pt x="93" y="61"/>
                                        <a:pt x="92" y="59"/>
                                      </a:cubicBezTo>
                                      <a:cubicBezTo>
                                        <a:pt x="92" y="59"/>
                                        <a:pt x="92" y="59"/>
                                        <a:pt x="93" y="59"/>
                                      </a:cubicBezTo>
                                      <a:cubicBezTo>
                                        <a:pt x="94" y="56"/>
                                        <a:pt x="95" y="51"/>
                                        <a:pt x="98" y="48"/>
                                      </a:cubicBezTo>
                                      <a:cubicBezTo>
                                        <a:pt x="98" y="48"/>
                                        <a:pt x="98" y="48"/>
                                        <a:pt x="97" y="47"/>
                                      </a:cubicBezTo>
                                      <a:close/>
                                      <a:moveTo>
                                        <a:pt x="69" y="39"/>
                                      </a:moveTo>
                                      <a:cubicBezTo>
                                        <a:pt x="71" y="38"/>
                                        <a:pt x="74" y="36"/>
                                        <a:pt x="74" y="34"/>
                                      </a:cubicBezTo>
                                      <a:cubicBezTo>
                                        <a:pt x="74" y="34"/>
                                        <a:pt x="74" y="34"/>
                                        <a:pt x="74" y="34"/>
                                      </a:cubicBezTo>
                                      <a:cubicBezTo>
                                        <a:pt x="75" y="33"/>
                                        <a:pt x="76" y="32"/>
                                        <a:pt x="76" y="32"/>
                                      </a:cubicBezTo>
                                      <a:cubicBezTo>
                                        <a:pt x="77" y="35"/>
                                        <a:pt x="73" y="41"/>
                                        <a:pt x="69" y="39"/>
                                      </a:cubicBezTo>
                                      <a:close/>
                                      <a:moveTo>
                                        <a:pt x="74" y="43"/>
                                      </a:moveTo>
                                      <a:cubicBezTo>
                                        <a:pt x="73" y="43"/>
                                        <a:pt x="73" y="42"/>
                                        <a:pt x="73" y="42"/>
                                      </a:cubicBezTo>
                                      <a:cubicBezTo>
                                        <a:pt x="73" y="42"/>
                                        <a:pt x="74" y="42"/>
                                        <a:pt x="74" y="41"/>
                                      </a:cubicBezTo>
                                      <a:cubicBezTo>
                                        <a:pt x="74" y="42"/>
                                        <a:pt x="74" y="42"/>
                                        <a:pt x="74" y="43"/>
                                      </a:cubicBezTo>
                                      <a:close/>
                                      <a:moveTo>
                                        <a:pt x="79" y="55"/>
                                      </a:moveTo>
                                      <a:cubicBezTo>
                                        <a:pt x="78" y="56"/>
                                        <a:pt x="77" y="54"/>
                                        <a:pt x="76" y="54"/>
                                      </a:cubicBezTo>
                                      <a:cubicBezTo>
                                        <a:pt x="76" y="54"/>
                                        <a:pt x="76" y="54"/>
                                        <a:pt x="76" y="54"/>
                                      </a:cubicBezTo>
                                      <a:cubicBezTo>
                                        <a:pt x="77" y="52"/>
                                        <a:pt x="80" y="53"/>
                                        <a:pt x="79" y="55"/>
                                      </a:cubicBezTo>
                                      <a:close/>
                                      <a:moveTo>
                                        <a:pt x="75" y="54"/>
                                      </a:moveTo>
                                      <a:cubicBezTo>
                                        <a:pt x="73" y="54"/>
                                        <a:pt x="71" y="54"/>
                                        <a:pt x="69" y="55"/>
                                      </a:cubicBezTo>
                                      <a:cubicBezTo>
                                        <a:pt x="70" y="53"/>
                                        <a:pt x="74" y="51"/>
                                        <a:pt x="75" y="54"/>
                                      </a:cubicBezTo>
                                      <a:close/>
                                      <a:moveTo>
                                        <a:pt x="69" y="47"/>
                                      </a:moveTo>
                                      <a:cubicBezTo>
                                        <a:pt x="71" y="48"/>
                                        <a:pt x="71" y="51"/>
                                        <a:pt x="70" y="52"/>
                                      </a:cubicBezTo>
                                      <a:cubicBezTo>
                                        <a:pt x="70" y="51"/>
                                        <a:pt x="69" y="51"/>
                                        <a:pt x="70" y="51"/>
                                      </a:cubicBezTo>
                                      <a:cubicBezTo>
                                        <a:pt x="69" y="50"/>
                                        <a:pt x="69" y="49"/>
                                        <a:pt x="68" y="49"/>
                                      </a:cubicBezTo>
                                      <a:cubicBezTo>
                                        <a:pt x="68" y="49"/>
                                        <a:pt x="69" y="48"/>
                                        <a:pt x="69" y="47"/>
                                      </a:cubicBezTo>
                                      <a:close/>
                                      <a:moveTo>
                                        <a:pt x="68" y="51"/>
                                      </a:moveTo>
                                      <a:cubicBezTo>
                                        <a:pt x="68" y="52"/>
                                        <a:pt x="69" y="53"/>
                                        <a:pt x="68" y="53"/>
                                      </a:cubicBezTo>
                                      <a:cubicBezTo>
                                        <a:pt x="68" y="52"/>
                                        <a:pt x="67" y="52"/>
                                        <a:pt x="67" y="51"/>
                                      </a:cubicBezTo>
                                      <a:cubicBezTo>
                                        <a:pt x="67" y="51"/>
                                        <a:pt x="68" y="51"/>
                                        <a:pt x="68" y="51"/>
                                      </a:cubicBezTo>
                                      <a:close/>
                                      <a:moveTo>
                                        <a:pt x="66" y="49"/>
                                      </a:moveTo>
                                      <a:cubicBezTo>
                                        <a:pt x="66" y="48"/>
                                        <a:pt x="64" y="47"/>
                                        <a:pt x="64" y="45"/>
                                      </a:cubicBezTo>
                                      <a:cubicBezTo>
                                        <a:pt x="67" y="43"/>
                                        <a:pt x="69" y="47"/>
                                        <a:pt x="66" y="49"/>
                                      </a:cubicBezTo>
                                      <a:close/>
                                      <a:moveTo>
                                        <a:pt x="61" y="38"/>
                                      </a:moveTo>
                                      <a:cubicBezTo>
                                        <a:pt x="60" y="38"/>
                                        <a:pt x="61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8"/>
                                        <a:pt x="61" y="38"/>
                                      </a:cubicBezTo>
                                      <a:close/>
                                      <a:moveTo>
                                        <a:pt x="62" y="41"/>
                                      </a:moveTo>
                                      <a:cubicBezTo>
                                        <a:pt x="62" y="40"/>
                                        <a:pt x="62" y="40"/>
                                        <a:pt x="61" y="40"/>
                                      </a:cubicBezTo>
                                      <a:cubicBezTo>
                                        <a:pt x="61" y="39"/>
                                        <a:pt x="62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6"/>
                                        <a:pt x="61" y="37"/>
                                      </a:cubicBezTo>
                                      <a:cubicBezTo>
                                        <a:pt x="61" y="36"/>
                                        <a:pt x="61" y="36"/>
                                        <a:pt x="61" y="36"/>
                                      </a:cubicBezTo>
                                      <a:cubicBezTo>
                                        <a:pt x="61" y="35"/>
                                        <a:pt x="62" y="36"/>
                                        <a:pt x="62" y="35"/>
                                      </a:cubicBezTo>
                                      <a:cubicBezTo>
                                        <a:pt x="62" y="37"/>
                                        <a:pt x="62" y="39"/>
                                        <a:pt x="62" y="41"/>
                                      </a:cubicBezTo>
                                      <a:close/>
                                      <a:moveTo>
                                        <a:pt x="61" y="17"/>
                                      </a:moveTo>
                                      <a:cubicBezTo>
                                        <a:pt x="61" y="17"/>
                                        <a:pt x="61" y="17"/>
                                        <a:pt x="61" y="17"/>
                                      </a:cubicBezTo>
                                      <a:cubicBezTo>
                                        <a:pt x="61" y="20"/>
                                        <a:pt x="62" y="22"/>
                                        <a:pt x="63" y="24"/>
                                      </a:cubicBezTo>
                                      <a:cubicBezTo>
                                        <a:pt x="63" y="26"/>
                                        <a:pt x="63" y="30"/>
                                        <a:pt x="62" y="32"/>
                                      </a:cubicBezTo>
                                      <a:cubicBezTo>
                                        <a:pt x="59" y="29"/>
                                        <a:pt x="60" y="22"/>
                                        <a:pt x="61" y="17"/>
                                      </a:cubicBezTo>
                                      <a:close/>
                                      <a:moveTo>
                                        <a:pt x="65" y="65"/>
                                      </a:moveTo>
                                      <a:cubicBezTo>
                                        <a:pt x="66" y="66"/>
                                        <a:pt x="66" y="68"/>
                                        <a:pt x="67" y="69"/>
                                      </a:cubicBezTo>
                                      <a:cubicBezTo>
                                        <a:pt x="67" y="73"/>
                                        <a:pt x="67" y="76"/>
                                        <a:pt x="65" y="80"/>
                                      </a:cubicBezTo>
                                      <a:cubicBezTo>
                                        <a:pt x="63" y="76"/>
                                        <a:pt x="65" y="70"/>
                                        <a:pt x="65" y="65"/>
                                      </a:cubicBezTo>
                                      <a:close/>
                                      <a:moveTo>
                                        <a:pt x="44" y="73"/>
                                      </a:moveTo>
                                      <a:cubicBezTo>
                                        <a:pt x="40" y="76"/>
                                        <a:pt x="32" y="70"/>
                                        <a:pt x="29" y="75"/>
                                      </a:cubicBezTo>
                                      <a:cubicBezTo>
                                        <a:pt x="28" y="72"/>
                                        <a:pt x="29" y="68"/>
                                        <a:pt x="33" y="69"/>
                                      </a:cubicBezTo>
                                      <a:cubicBezTo>
                                        <a:pt x="32" y="70"/>
                                        <a:pt x="33" y="70"/>
                                        <a:pt x="33" y="70"/>
                                      </a:cubicBezTo>
                                      <a:cubicBezTo>
                                        <a:pt x="34" y="70"/>
                                        <a:pt x="34" y="69"/>
                                        <a:pt x="35" y="70"/>
                                      </a:cubicBezTo>
                                      <a:cubicBezTo>
                                        <a:pt x="34" y="71"/>
                                        <a:pt x="33" y="70"/>
                                        <a:pt x="32" y="71"/>
                                      </a:cubicBezTo>
                                      <a:cubicBezTo>
                                        <a:pt x="35" y="72"/>
                                        <a:pt x="39" y="69"/>
                                        <a:pt x="43" y="70"/>
                                      </a:cubicBezTo>
                                      <a:cubicBezTo>
                                        <a:pt x="44" y="69"/>
                                        <a:pt x="46" y="68"/>
                                        <a:pt x="47" y="67"/>
                                      </a:cubicBezTo>
                                      <a:cubicBezTo>
                                        <a:pt x="49" y="67"/>
                                        <a:pt x="49" y="66"/>
                                        <a:pt x="50" y="67"/>
                                      </a:cubicBezTo>
                                      <a:cubicBezTo>
                                        <a:pt x="48" y="68"/>
                                        <a:pt x="47" y="70"/>
                                        <a:pt x="46" y="71"/>
                                      </a:cubicBezTo>
                                      <a:cubicBezTo>
                                        <a:pt x="46" y="72"/>
                                        <a:pt x="44" y="72"/>
                                        <a:pt x="44" y="73"/>
                                      </a:cubicBezTo>
                                      <a:close/>
                                      <a:moveTo>
                                        <a:pt x="40" y="83"/>
                                      </a:moveTo>
                                      <a:cubicBezTo>
                                        <a:pt x="39" y="83"/>
                                        <a:pt x="37" y="84"/>
                                        <a:pt x="36" y="84"/>
                                      </a:cubicBezTo>
                                      <a:cubicBezTo>
                                        <a:pt x="37" y="83"/>
                                        <a:pt x="38" y="82"/>
                                        <a:pt x="39" y="82"/>
                                      </a:cubicBezTo>
                                      <a:cubicBezTo>
                                        <a:pt x="39" y="81"/>
                                        <a:pt x="39" y="81"/>
                                        <a:pt x="39" y="81"/>
                                      </a:cubicBezTo>
                                      <a:cubicBezTo>
                                        <a:pt x="38" y="80"/>
                                        <a:pt x="37" y="82"/>
                                        <a:pt x="36" y="82"/>
                                      </a:cubicBezTo>
                                      <a:cubicBezTo>
                                        <a:pt x="36" y="81"/>
                                        <a:pt x="36" y="81"/>
                                        <a:pt x="36" y="80"/>
                                      </a:cubicBezTo>
                                      <a:cubicBezTo>
                                        <a:pt x="36" y="80"/>
                                        <a:pt x="36" y="80"/>
                                        <a:pt x="36" y="80"/>
                                      </a:cubicBezTo>
                                      <a:cubicBezTo>
                                        <a:pt x="39" y="79"/>
                                        <a:pt x="41" y="77"/>
                                        <a:pt x="43" y="75"/>
                                      </a:cubicBezTo>
                                      <a:cubicBezTo>
                                        <a:pt x="42" y="77"/>
                                        <a:pt x="41" y="81"/>
                                        <a:pt x="40" y="82"/>
                                      </a:cubicBezTo>
                                      <a:cubicBezTo>
                                        <a:pt x="39" y="82"/>
                                        <a:pt x="40" y="82"/>
                                        <a:pt x="40" y="83"/>
                                      </a:cubicBezTo>
                                      <a:close/>
                                      <a:moveTo>
                                        <a:pt x="36" y="85"/>
                                      </a:moveTo>
                                      <a:cubicBezTo>
                                        <a:pt x="36" y="85"/>
                                        <a:pt x="37" y="85"/>
                                        <a:pt x="38" y="85"/>
                                      </a:cubicBezTo>
                                      <a:cubicBezTo>
                                        <a:pt x="37" y="85"/>
                                        <a:pt x="37" y="85"/>
                                        <a:pt x="37" y="85"/>
                                      </a:cubicBezTo>
                                      <a:cubicBezTo>
                                        <a:pt x="37" y="85"/>
                                        <a:pt x="36" y="85"/>
                                        <a:pt x="36" y="85"/>
                                      </a:cubicBezTo>
                                      <a:cubicBezTo>
                                        <a:pt x="36" y="85"/>
                                        <a:pt x="36" y="85"/>
                                        <a:pt x="36" y="85"/>
                                      </a:cubicBezTo>
                                      <a:close/>
                                      <a:moveTo>
                                        <a:pt x="35" y="79"/>
                                      </a:moveTo>
                                      <a:cubicBezTo>
                                        <a:pt x="35" y="79"/>
                                        <a:pt x="34" y="79"/>
                                        <a:pt x="33" y="80"/>
                                      </a:cubicBezTo>
                                      <a:cubicBezTo>
                                        <a:pt x="33" y="79"/>
                                        <a:pt x="33" y="80"/>
                                        <a:pt x="33" y="79"/>
                                      </a:cubicBezTo>
                                      <a:cubicBezTo>
                                        <a:pt x="31" y="79"/>
                                        <a:pt x="30" y="78"/>
                                        <a:pt x="29" y="78"/>
                                      </a:cubicBezTo>
                                      <a:cubicBezTo>
                                        <a:pt x="29" y="77"/>
                                        <a:pt x="29" y="77"/>
                                        <a:pt x="29" y="76"/>
                                      </a:cubicBezTo>
                                      <a:cubicBezTo>
                                        <a:pt x="30" y="75"/>
                                        <a:pt x="32" y="73"/>
                                        <a:pt x="33" y="74"/>
                                      </a:cubicBezTo>
                                      <a:cubicBezTo>
                                        <a:pt x="35" y="74"/>
                                        <a:pt x="38" y="76"/>
                                        <a:pt x="41" y="75"/>
                                      </a:cubicBezTo>
                                      <a:cubicBezTo>
                                        <a:pt x="41" y="76"/>
                                        <a:pt x="40" y="76"/>
                                        <a:pt x="40" y="76"/>
                                      </a:cubicBezTo>
                                      <a:cubicBezTo>
                                        <a:pt x="38" y="77"/>
                                        <a:pt x="36" y="78"/>
                                        <a:pt x="33" y="79"/>
                                      </a:cubicBezTo>
                                      <a:cubicBezTo>
                                        <a:pt x="34" y="79"/>
                                        <a:pt x="34" y="79"/>
                                        <a:pt x="35" y="79"/>
                                      </a:cubicBezTo>
                                      <a:close/>
                                      <a:moveTo>
                                        <a:pt x="38" y="78"/>
                                      </a:moveTo>
                                      <a:cubicBezTo>
                                        <a:pt x="38" y="78"/>
                                        <a:pt x="37" y="78"/>
                                        <a:pt x="37" y="78"/>
                                      </a:cubicBezTo>
                                      <a:cubicBezTo>
                                        <a:pt x="37" y="78"/>
                                        <a:pt x="38" y="78"/>
                                        <a:pt x="38" y="78"/>
                                      </a:cubicBezTo>
                                      <a:cubicBezTo>
                                        <a:pt x="38" y="78"/>
                                        <a:pt x="38" y="78"/>
                                        <a:pt x="38" y="78"/>
                                      </a:cubicBezTo>
                                      <a:close/>
                                      <a:moveTo>
                                        <a:pt x="41" y="59"/>
                                      </a:moveTo>
                                      <a:cubicBezTo>
                                        <a:pt x="40" y="60"/>
                                        <a:pt x="39" y="60"/>
                                        <a:pt x="37" y="61"/>
                                      </a:cubicBezTo>
                                      <a:cubicBezTo>
                                        <a:pt x="38" y="60"/>
                                        <a:pt x="37" y="60"/>
                                        <a:pt x="37" y="59"/>
                                      </a:cubicBezTo>
                                      <a:cubicBezTo>
                                        <a:pt x="38" y="58"/>
                                        <a:pt x="40" y="58"/>
                                        <a:pt x="41" y="58"/>
                                      </a:cubicBezTo>
                                      <a:cubicBezTo>
                                        <a:pt x="41" y="59"/>
                                        <a:pt x="41" y="59"/>
                                        <a:pt x="41" y="59"/>
                                      </a:cubicBezTo>
                                      <a:close/>
                                      <a:moveTo>
                                        <a:pt x="47" y="64"/>
                                      </a:moveTo>
                                      <a:cubicBezTo>
                                        <a:pt x="46" y="65"/>
                                        <a:pt x="45" y="64"/>
                                        <a:pt x="45" y="65"/>
                                      </a:cubicBezTo>
                                      <a:cubicBezTo>
                                        <a:pt x="41" y="62"/>
                                        <a:pt x="37" y="66"/>
                                        <a:pt x="35" y="65"/>
                                      </a:cubicBezTo>
                                      <a:cubicBezTo>
                                        <a:pt x="34" y="65"/>
                                        <a:pt x="34" y="65"/>
                                        <a:pt x="34" y="66"/>
                                      </a:cubicBezTo>
                                      <a:cubicBezTo>
                                        <a:pt x="34" y="66"/>
                                        <a:pt x="35" y="66"/>
                                        <a:pt x="35" y="66"/>
                                      </a:cubicBezTo>
                                      <a:cubicBezTo>
                                        <a:pt x="34" y="66"/>
                                        <a:pt x="33" y="67"/>
                                        <a:pt x="33" y="66"/>
                                      </a:cubicBezTo>
                                      <a:cubicBezTo>
                                        <a:pt x="33" y="66"/>
                                        <a:pt x="33" y="66"/>
                                        <a:pt x="34" y="66"/>
                                      </a:cubicBezTo>
                                      <a:cubicBezTo>
                                        <a:pt x="33" y="65"/>
                                        <a:pt x="34" y="65"/>
                                        <a:pt x="33" y="64"/>
                                      </a:cubicBezTo>
                                      <a:cubicBezTo>
                                        <a:pt x="37" y="64"/>
                                        <a:pt x="43" y="60"/>
                                        <a:pt x="47" y="64"/>
                                      </a:cubicBezTo>
                                      <a:close/>
                                      <a:moveTo>
                                        <a:pt x="46" y="62"/>
                                      </a:moveTo>
                                      <a:cubicBezTo>
                                        <a:pt x="46" y="62"/>
                                        <a:pt x="46" y="61"/>
                                        <a:pt x="46" y="61"/>
                                      </a:cubicBezTo>
                                      <a:cubicBezTo>
                                        <a:pt x="46" y="61"/>
                                        <a:pt x="46" y="61"/>
                                        <a:pt x="45" y="61"/>
                                      </a:cubicBezTo>
                                      <a:cubicBezTo>
                                        <a:pt x="44" y="61"/>
                                        <a:pt x="44" y="60"/>
                                        <a:pt x="43" y="60"/>
                                      </a:cubicBezTo>
                                      <a:cubicBezTo>
                                        <a:pt x="43" y="59"/>
                                        <a:pt x="43" y="59"/>
                                        <a:pt x="43" y="59"/>
                                      </a:cubicBezTo>
                                      <a:cubicBezTo>
                                        <a:pt x="44" y="59"/>
                                        <a:pt x="45" y="58"/>
                                        <a:pt x="46" y="59"/>
                                      </a:cubicBezTo>
                                      <a:cubicBezTo>
                                        <a:pt x="47" y="60"/>
                                        <a:pt x="47" y="60"/>
                                        <a:pt x="47" y="61"/>
                                      </a:cubicBezTo>
                                      <a:cubicBezTo>
                                        <a:pt x="47" y="61"/>
                                        <a:pt x="46" y="61"/>
                                        <a:pt x="46" y="62"/>
                                      </a:cubicBezTo>
                                      <a:close/>
                                      <a:moveTo>
                                        <a:pt x="42" y="58"/>
                                      </a:moveTo>
                                      <a:cubicBezTo>
                                        <a:pt x="42" y="58"/>
                                        <a:pt x="42" y="58"/>
                                        <a:pt x="42" y="57"/>
                                      </a:cubicBezTo>
                                      <a:cubicBezTo>
                                        <a:pt x="42" y="57"/>
                                        <a:pt x="43" y="57"/>
                                        <a:pt x="44" y="57"/>
                                      </a:cubicBezTo>
                                      <a:cubicBezTo>
                                        <a:pt x="43" y="58"/>
                                        <a:pt x="42" y="58"/>
                                        <a:pt x="42" y="58"/>
                                      </a:cubicBezTo>
                                      <a:close/>
                                      <a:moveTo>
                                        <a:pt x="36" y="68"/>
                                      </a:moveTo>
                                      <a:cubicBezTo>
                                        <a:pt x="36" y="68"/>
                                        <a:pt x="36" y="68"/>
                                        <a:pt x="37" y="68"/>
                                      </a:cubicBezTo>
                                      <a:cubicBezTo>
                                        <a:pt x="38" y="67"/>
                                        <a:pt x="44" y="66"/>
                                        <a:pt x="47" y="67"/>
                                      </a:cubicBezTo>
                                      <a:cubicBezTo>
                                        <a:pt x="44" y="70"/>
                                        <a:pt x="39" y="68"/>
                                        <a:pt x="35" y="70"/>
                                      </a:cubicBezTo>
                                      <a:cubicBezTo>
                                        <a:pt x="35" y="69"/>
                                        <a:pt x="36" y="69"/>
                                        <a:pt x="36" y="68"/>
                                      </a:cubicBezTo>
                                      <a:cubicBezTo>
                                        <a:pt x="36" y="68"/>
                                        <a:pt x="36" y="68"/>
                                        <a:pt x="36" y="68"/>
                                      </a:cubicBezTo>
                                      <a:close/>
                                      <a:moveTo>
                                        <a:pt x="34" y="62"/>
                                      </a:moveTo>
                                      <a:cubicBezTo>
                                        <a:pt x="34" y="62"/>
                                        <a:pt x="33" y="61"/>
                                        <a:pt x="32" y="61"/>
                                      </a:cubicBezTo>
                                      <a:cubicBezTo>
                                        <a:pt x="33" y="58"/>
                                        <a:pt x="35" y="59"/>
                                        <a:pt x="36" y="60"/>
                                      </a:cubicBezTo>
                                      <a:cubicBezTo>
                                        <a:pt x="36" y="61"/>
                                        <a:pt x="35" y="62"/>
                                        <a:pt x="34" y="62"/>
                                      </a:cubicBezTo>
                                      <a:close/>
                                      <a:moveTo>
                                        <a:pt x="35" y="67"/>
                                      </a:moveTo>
                                      <a:cubicBezTo>
                                        <a:pt x="31" y="66"/>
                                        <a:pt x="25" y="67"/>
                                        <a:pt x="24" y="72"/>
                                      </a:cubicBezTo>
                                      <a:cubicBezTo>
                                        <a:pt x="22" y="72"/>
                                        <a:pt x="21" y="75"/>
                                        <a:pt x="19" y="75"/>
                                      </a:cubicBezTo>
                                      <a:cubicBezTo>
                                        <a:pt x="20" y="69"/>
                                        <a:pt x="29" y="64"/>
                                        <a:pt x="35" y="67"/>
                                      </a:cubicBezTo>
                                      <a:close/>
                                      <a:moveTo>
                                        <a:pt x="50" y="65"/>
                                      </a:moveTo>
                                      <a:cubicBezTo>
                                        <a:pt x="50" y="64"/>
                                        <a:pt x="50" y="64"/>
                                        <a:pt x="50" y="63"/>
                                      </a:cubicBezTo>
                                      <a:cubicBezTo>
                                        <a:pt x="51" y="62"/>
                                        <a:pt x="52" y="62"/>
                                        <a:pt x="53" y="63"/>
                                      </a:cubicBezTo>
                                      <a:cubicBezTo>
                                        <a:pt x="53" y="63"/>
                                        <a:pt x="52" y="64"/>
                                        <a:pt x="51" y="64"/>
                                      </a:cubicBezTo>
                                      <a:cubicBezTo>
                                        <a:pt x="51" y="64"/>
                                        <a:pt x="51" y="65"/>
                                        <a:pt x="51" y="65"/>
                                      </a:cubicBezTo>
                                      <a:cubicBezTo>
                                        <a:pt x="51" y="65"/>
                                        <a:pt x="50" y="65"/>
                                        <a:pt x="50" y="65"/>
                                      </a:cubicBezTo>
                                      <a:close/>
                                      <a:moveTo>
                                        <a:pt x="52" y="59"/>
                                      </a:moveTo>
                                      <a:cubicBezTo>
                                        <a:pt x="52" y="59"/>
                                        <a:pt x="53" y="58"/>
                                        <a:pt x="54" y="57"/>
                                      </a:cubicBezTo>
                                      <a:cubicBezTo>
                                        <a:pt x="54" y="58"/>
                                        <a:pt x="54" y="59"/>
                                        <a:pt x="55" y="59"/>
                                      </a:cubicBezTo>
                                      <a:cubicBezTo>
                                        <a:pt x="55" y="60"/>
                                        <a:pt x="53" y="61"/>
                                        <a:pt x="52" y="59"/>
                                      </a:cubicBezTo>
                                      <a:close/>
                                      <a:moveTo>
                                        <a:pt x="55" y="57"/>
                                      </a:moveTo>
                                      <a:cubicBezTo>
                                        <a:pt x="55" y="56"/>
                                        <a:pt x="56" y="56"/>
                                        <a:pt x="56" y="55"/>
                                      </a:cubicBezTo>
                                      <a:cubicBezTo>
                                        <a:pt x="56" y="55"/>
                                        <a:pt x="56" y="55"/>
                                        <a:pt x="57" y="55"/>
                                      </a:cubicBezTo>
                                      <a:cubicBezTo>
                                        <a:pt x="57" y="56"/>
                                        <a:pt x="57" y="57"/>
                                        <a:pt x="56" y="57"/>
                                      </a:cubicBezTo>
                                      <a:cubicBezTo>
                                        <a:pt x="56" y="57"/>
                                        <a:pt x="55" y="57"/>
                                        <a:pt x="55" y="57"/>
                                      </a:cubicBezTo>
                                      <a:close/>
                                      <a:moveTo>
                                        <a:pt x="57" y="53"/>
                                      </a:moveTo>
                                      <a:cubicBezTo>
                                        <a:pt x="56" y="53"/>
                                        <a:pt x="57" y="53"/>
                                        <a:pt x="56" y="53"/>
                                      </a:cubicBezTo>
                                      <a:cubicBezTo>
                                        <a:pt x="56" y="52"/>
                                        <a:pt x="56" y="52"/>
                                        <a:pt x="56" y="51"/>
                                      </a:cubicBezTo>
                                      <a:cubicBezTo>
                                        <a:pt x="56" y="51"/>
                                        <a:pt x="57" y="51"/>
                                        <a:pt x="57" y="51"/>
                                      </a:cubicBezTo>
                                      <a:cubicBezTo>
                                        <a:pt x="57" y="51"/>
                                        <a:pt x="58" y="52"/>
                                        <a:pt x="58" y="52"/>
                                      </a:cubicBezTo>
                                      <a:cubicBezTo>
                                        <a:pt x="57" y="53"/>
                                        <a:pt x="57" y="53"/>
                                        <a:pt x="57" y="53"/>
                                      </a:cubicBezTo>
                                      <a:close/>
                                      <a:moveTo>
                                        <a:pt x="57" y="47"/>
                                      </a:moveTo>
                                      <a:cubicBezTo>
                                        <a:pt x="57" y="48"/>
                                        <a:pt x="57" y="48"/>
                                        <a:pt x="57" y="49"/>
                                      </a:cubicBezTo>
                                      <a:cubicBezTo>
                                        <a:pt x="55" y="50"/>
                                        <a:pt x="54" y="48"/>
                                        <a:pt x="52" y="48"/>
                                      </a:cubicBezTo>
                                      <a:cubicBezTo>
                                        <a:pt x="52" y="48"/>
                                        <a:pt x="52" y="49"/>
                                        <a:pt x="52" y="49"/>
                                      </a:cubicBezTo>
                                      <a:cubicBezTo>
                                        <a:pt x="53" y="49"/>
                                        <a:pt x="54" y="50"/>
                                        <a:pt x="55" y="50"/>
                                      </a:cubicBezTo>
                                      <a:cubicBezTo>
                                        <a:pt x="55" y="53"/>
                                        <a:pt x="54" y="55"/>
                                        <a:pt x="52" y="55"/>
                                      </a:cubicBezTo>
                                      <a:cubicBezTo>
                                        <a:pt x="53" y="48"/>
                                        <a:pt x="41" y="43"/>
                                        <a:pt x="47" y="35"/>
                                      </a:cubicBezTo>
                                      <a:cubicBezTo>
                                        <a:pt x="47" y="41"/>
                                        <a:pt x="52" y="45"/>
                                        <a:pt x="57" y="47"/>
                                      </a:cubicBezTo>
                                      <a:close/>
                                      <a:moveTo>
                                        <a:pt x="51" y="55"/>
                                      </a:moveTo>
                                      <a:cubicBezTo>
                                        <a:pt x="51" y="54"/>
                                        <a:pt x="50" y="55"/>
                                        <a:pt x="49" y="54"/>
                                      </a:cubicBezTo>
                                      <a:cubicBezTo>
                                        <a:pt x="50" y="53"/>
                                        <a:pt x="50" y="52"/>
                                        <a:pt x="50" y="51"/>
                                      </a:cubicBezTo>
                                      <a:cubicBezTo>
                                        <a:pt x="50" y="51"/>
                                        <a:pt x="50" y="51"/>
                                        <a:pt x="51" y="51"/>
                                      </a:cubicBezTo>
                                      <a:cubicBezTo>
                                        <a:pt x="51" y="52"/>
                                        <a:pt x="52" y="54"/>
                                        <a:pt x="51" y="55"/>
                                      </a:cubicBezTo>
                                      <a:close/>
                                      <a:moveTo>
                                        <a:pt x="44" y="21"/>
                                      </a:moveTo>
                                      <a:cubicBezTo>
                                        <a:pt x="45" y="21"/>
                                        <a:pt x="45" y="21"/>
                                        <a:pt x="45" y="21"/>
                                      </a:cubicBezTo>
                                      <a:cubicBezTo>
                                        <a:pt x="45" y="22"/>
                                        <a:pt x="45" y="22"/>
                                        <a:pt x="44" y="22"/>
                                      </a:cubicBezTo>
                                      <a:cubicBezTo>
                                        <a:pt x="46" y="24"/>
                                        <a:pt x="47" y="26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29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31"/>
                                        <a:pt x="47" y="31"/>
                                      </a:cubicBezTo>
                                      <a:cubicBezTo>
                                        <a:pt x="47" y="30"/>
                                        <a:pt x="46" y="29"/>
                                        <a:pt x="47" y="28"/>
                                      </a:cubicBezTo>
                                      <a:cubicBezTo>
                                        <a:pt x="46" y="28"/>
                                        <a:pt x="46" y="27"/>
                                        <a:pt x="46" y="27"/>
                                      </a:cubicBezTo>
                                      <a:cubicBezTo>
                                        <a:pt x="45" y="29"/>
                                        <a:pt x="46" y="31"/>
                                        <a:pt x="47" y="32"/>
                                      </a:cubicBezTo>
                                      <a:cubicBezTo>
                                        <a:pt x="46" y="33"/>
                                        <a:pt x="46" y="34"/>
                                        <a:pt x="44" y="35"/>
                                      </a:cubicBezTo>
                                      <a:cubicBezTo>
                                        <a:pt x="44" y="35"/>
                                        <a:pt x="44" y="34"/>
                                        <a:pt x="45" y="34"/>
                                      </a:cubicBezTo>
                                      <a:cubicBezTo>
                                        <a:pt x="45" y="33"/>
                                        <a:pt x="45" y="32"/>
                                        <a:pt x="45" y="31"/>
                                      </a:cubicBezTo>
                                      <a:cubicBezTo>
                                        <a:pt x="46" y="32"/>
                                        <a:pt x="45" y="33"/>
                                        <a:pt x="45" y="33"/>
                                      </a:cubicBezTo>
                                      <a:cubicBezTo>
                                        <a:pt x="46" y="31"/>
                                        <a:pt x="45" y="29"/>
                                        <a:pt x="44" y="28"/>
                                      </a:cubicBezTo>
                                      <a:cubicBezTo>
                                        <a:pt x="44" y="28"/>
                                        <a:pt x="44" y="28"/>
                                        <a:pt x="44" y="29"/>
                                      </a:cubicBezTo>
                                      <a:cubicBezTo>
                                        <a:pt x="42" y="27"/>
                                        <a:pt x="42" y="23"/>
                                        <a:pt x="44" y="21"/>
                                      </a:cubicBezTo>
                                      <a:close/>
                                      <a:moveTo>
                                        <a:pt x="40" y="56"/>
                                      </a:moveTo>
                                      <a:cubicBezTo>
                                        <a:pt x="40" y="56"/>
                                        <a:pt x="40" y="56"/>
                                        <a:pt x="41" y="56"/>
                                      </a:cubicBezTo>
                                      <a:cubicBezTo>
                                        <a:pt x="41" y="54"/>
                                        <a:pt x="38" y="54"/>
                                        <a:pt x="37" y="53"/>
                                      </a:cubicBezTo>
                                      <a:cubicBezTo>
                                        <a:pt x="39" y="52"/>
                                        <a:pt x="41" y="52"/>
                                        <a:pt x="43" y="53"/>
                                      </a:cubicBezTo>
                                      <a:cubicBezTo>
                                        <a:pt x="43" y="52"/>
                                        <a:pt x="42" y="51"/>
                                        <a:pt x="42" y="51"/>
                                      </a:cubicBezTo>
                                      <a:cubicBezTo>
                                        <a:pt x="41" y="51"/>
                                        <a:pt x="40" y="51"/>
                                        <a:pt x="39" y="51"/>
                                      </a:cubicBezTo>
                                      <a:cubicBezTo>
                                        <a:pt x="40" y="49"/>
                                        <a:pt x="42" y="46"/>
                                        <a:pt x="40" y="43"/>
                                      </a:cubicBezTo>
                                      <a:cubicBezTo>
                                        <a:pt x="41" y="43"/>
                                        <a:pt x="42" y="41"/>
                                        <a:pt x="43" y="40"/>
                                      </a:cubicBezTo>
                                      <a:cubicBezTo>
                                        <a:pt x="45" y="42"/>
                                        <a:pt x="45" y="46"/>
                                        <a:pt x="43" y="48"/>
                                      </a:cubicBezTo>
                                      <a:cubicBezTo>
                                        <a:pt x="46" y="46"/>
                                        <a:pt x="50" y="48"/>
                                        <a:pt x="49" y="54"/>
                                      </a:cubicBezTo>
                                      <a:cubicBezTo>
                                        <a:pt x="47" y="53"/>
                                        <a:pt x="46" y="52"/>
                                        <a:pt x="44" y="52"/>
                                      </a:cubicBezTo>
                                      <a:cubicBezTo>
                                        <a:pt x="45" y="54"/>
                                        <a:pt x="49" y="55"/>
                                        <a:pt x="52" y="57"/>
                                      </a:cubicBezTo>
                                      <a:cubicBezTo>
                                        <a:pt x="52" y="57"/>
                                        <a:pt x="52" y="56"/>
                                        <a:pt x="52" y="56"/>
                                      </a:cubicBezTo>
                                      <a:cubicBezTo>
                                        <a:pt x="52" y="57"/>
                                        <a:pt x="52" y="57"/>
                                        <a:pt x="52" y="58"/>
                                      </a:cubicBezTo>
                                      <a:cubicBezTo>
                                        <a:pt x="51" y="58"/>
                                        <a:pt x="50" y="60"/>
                                        <a:pt x="52" y="61"/>
                                      </a:cubicBezTo>
                                      <a:cubicBezTo>
                                        <a:pt x="51" y="61"/>
                                        <a:pt x="51" y="61"/>
                                        <a:pt x="50" y="61"/>
                                      </a:cubicBezTo>
                                      <a:cubicBezTo>
                                        <a:pt x="51" y="60"/>
                                        <a:pt x="49" y="60"/>
                                        <a:pt x="49" y="58"/>
                                      </a:cubicBezTo>
                                      <a:cubicBezTo>
                                        <a:pt x="47" y="57"/>
                                        <a:pt x="43" y="55"/>
                                        <a:pt x="40" y="57"/>
                                      </a:cubicBezTo>
                                      <a:cubicBezTo>
                                        <a:pt x="38" y="56"/>
                                        <a:pt x="37" y="55"/>
                                        <a:pt x="35" y="54"/>
                                      </a:cubicBezTo>
                                      <a:cubicBezTo>
                                        <a:pt x="37" y="54"/>
                                        <a:pt x="39" y="55"/>
                                        <a:pt x="40" y="56"/>
                                      </a:cubicBezTo>
                                      <a:close/>
                                      <a:moveTo>
                                        <a:pt x="32" y="51"/>
                                      </a:moveTo>
                                      <a:cubicBezTo>
                                        <a:pt x="33" y="51"/>
                                        <a:pt x="33" y="51"/>
                                        <a:pt x="34" y="50"/>
                                      </a:cubicBezTo>
                                      <a:cubicBezTo>
                                        <a:pt x="33" y="51"/>
                                        <a:pt x="31" y="52"/>
                                        <a:pt x="30" y="54"/>
                                      </a:cubicBezTo>
                                      <a:cubicBezTo>
                                        <a:pt x="30" y="54"/>
                                        <a:pt x="30" y="54"/>
                                        <a:pt x="29" y="54"/>
                                      </a:cubicBezTo>
                                      <a:cubicBezTo>
                                        <a:pt x="30" y="53"/>
                                        <a:pt x="31" y="52"/>
                                        <a:pt x="32" y="51"/>
                                      </a:cubicBezTo>
                                      <a:close/>
                                      <a:moveTo>
                                        <a:pt x="29" y="57"/>
                                      </a:moveTo>
                                      <a:cubicBezTo>
                                        <a:pt x="31" y="54"/>
                                        <a:pt x="36" y="55"/>
                                        <a:pt x="38" y="57"/>
                                      </a:cubicBezTo>
                                      <a:cubicBezTo>
                                        <a:pt x="37" y="57"/>
                                        <a:pt x="36" y="58"/>
                                        <a:pt x="35" y="59"/>
                                      </a:cubicBezTo>
                                      <a:cubicBezTo>
                                        <a:pt x="34" y="58"/>
                                        <a:pt x="32" y="58"/>
                                        <a:pt x="32" y="59"/>
                                      </a:cubicBezTo>
                                      <a:cubicBezTo>
                                        <a:pt x="31" y="59"/>
                                        <a:pt x="29" y="59"/>
                                        <a:pt x="29" y="58"/>
                                      </a:cubicBezTo>
                                      <a:cubicBezTo>
                                        <a:pt x="29" y="58"/>
                                        <a:pt x="29" y="58"/>
                                        <a:pt x="29" y="58"/>
                                      </a:cubicBezTo>
                                      <a:cubicBezTo>
                                        <a:pt x="30" y="57"/>
                                        <a:pt x="29" y="57"/>
                                        <a:pt x="29" y="57"/>
                                      </a:cubicBezTo>
                                      <a:close/>
                                      <a:moveTo>
                                        <a:pt x="30" y="41"/>
                                      </a:moveTo>
                                      <a:cubicBezTo>
                                        <a:pt x="31" y="41"/>
                                        <a:pt x="30" y="42"/>
                                        <a:pt x="31" y="42"/>
                                      </a:cubicBezTo>
                                      <a:cubicBezTo>
                                        <a:pt x="31" y="42"/>
                                        <a:pt x="30" y="42"/>
                                        <a:pt x="30" y="42"/>
                                      </a:cubicBezTo>
                                      <a:cubicBezTo>
                                        <a:pt x="30" y="41"/>
                                        <a:pt x="30" y="41"/>
                                        <a:pt x="30" y="41"/>
                                      </a:cubicBezTo>
                                      <a:close/>
                                      <a:moveTo>
                                        <a:pt x="35" y="43"/>
                                      </a:moveTo>
                                      <a:cubicBezTo>
                                        <a:pt x="33" y="44"/>
                                        <a:pt x="32" y="45"/>
                                        <a:pt x="30" y="46"/>
                                      </a:cubicBezTo>
                                      <a:cubicBezTo>
                                        <a:pt x="30" y="46"/>
                                        <a:pt x="31" y="46"/>
                                        <a:pt x="31" y="46"/>
                                      </a:cubicBezTo>
                                      <a:cubicBezTo>
                                        <a:pt x="28" y="47"/>
                                        <a:pt x="29" y="52"/>
                                        <a:pt x="26" y="53"/>
                                      </a:cubicBezTo>
                                      <a:cubicBezTo>
                                        <a:pt x="25" y="52"/>
                                        <a:pt x="25" y="50"/>
                                        <a:pt x="23" y="49"/>
                                      </a:cubicBezTo>
                                      <a:cubicBezTo>
                                        <a:pt x="24" y="44"/>
                                        <a:pt x="30" y="43"/>
                                        <a:pt x="35" y="43"/>
                                      </a:cubicBezTo>
                                      <a:close/>
                                      <a:moveTo>
                                        <a:pt x="27" y="59"/>
                                      </a:moveTo>
                                      <a:cubicBezTo>
                                        <a:pt x="26" y="58"/>
                                        <a:pt x="23" y="58"/>
                                        <a:pt x="22" y="57"/>
                                      </a:cubicBezTo>
                                      <a:cubicBezTo>
                                        <a:pt x="22" y="54"/>
                                        <a:pt x="19" y="51"/>
                                        <a:pt x="16" y="49"/>
                                      </a:cubicBezTo>
                                      <a:cubicBezTo>
                                        <a:pt x="22" y="50"/>
                                        <a:pt x="27" y="52"/>
                                        <a:pt x="27" y="59"/>
                                      </a:cubicBezTo>
                                      <a:close/>
                                      <a:moveTo>
                                        <a:pt x="11" y="49"/>
                                      </a:moveTo>
                                      <a:cubicBezTo>
                                        <a:pt x="14" y="50"/>
                                        <a:pt x="18" y="53"/>
                                        <a:pt x="18" y="57"/>
                                      </a:cubicBezTo>
                                      <a:cubicBezTo>
                                        <a:pt x="17" y="57"/>
                                        <a:pt x="15" y="56"/>
                                        <a:pt x="15" y="57"/>
                                      </a:cubicBezTo>
                                      <a:cubicBezTo>
                                        <a:pt x="13" y="55"/>
                                        <a:pt x="11" y="52"/>
                                        <a:pt x="11" y="49"/>
                                      </a:cubicBezTo>
                                      <a:close/>
                                      <a:moveTo>
                                        <a:pt x="11" y="67"/>
                                      </a:moveTo>
                                      <a:cubicBezTo>
                                        <a:pt x="9" y="65"/>
                                        <a:pt x="6" y="63"/>
                                        <a:pt x="4" y="60"/>
                                      </a:cubicBezTo>
                                      <a:cubicBezTo>
                                        <a:pt x="7" y="63"/>
                                        <a:pt x="11" y="61"/>
                                        <a:pt x="13" y="63"/>
                                      </a:cubicBezTo>
                                      <a:cubicBezTo>
                                        <a:pt x="13" y="63"/>
                                        <a:pt x="14" y="63"/>
                                        <a:pt x="14" y="63"/>
                                      </a:cubicBezTo>
                                      <a:cubicBezTo>
                                        <a:pt x="15" y="64"/>
                                        <a:pt x="15" y="66"/>
                                        <a:pt x="16" y="66"/>
                                      </a:cubicBezTo>
                                      <a:cubicBezTo>
                                        <a:pt x="15" y="67"/>
                                        <a:pt x="14" y="68"/>
                                        <a:pt x="14" y="69"/>
                                      </a:cubicBezTo>
                                      <a:cubicBezTo>
                                        <a:pt x="13" y="68"/>
                                        <a:pt x="12" y="67"/>
                                        <a:pt x="11" y="67"/>
                                      </a:cubicBezTo>
                                      <a:close/>
                                      <a:moveTo>
                                        <a:pt x="16" y="70"/>
                                      </a:moveTo>
                                      <a:cubicBezTo>
                                        <a:pt x="15" y="68"/>
                                        <a:pt x="17" y="67"/>
                                        <a:pt x="17" y="66"/>
                                      </a:cubicBezTo>
                                      <a:cubicBezTo>
                                        <a:pt x="13" y="61"/>
                                        <a:pt x="15" y="56"/>
                                        <a:pt x="22" y="58"/>
                                      </a:cubicBezTo>
                                      <a:cubicBezTo>
                                        <a:pt x="22" y="59"/>
                                        <a:pt x="22" y="59"/>
                                        <a:pt x="22" y="59"/>
                                      </a:cubicBezTo>
                                      <a:cubicBezTo>
                                        <a:pt x="25" y="59"/>
                                        <a:pt x="28" y="60"/>
                                        <a:pt x="31" y="62"/>
                                      </a:cubicBezTo>
                                      <a:cubicBezTo>
                                        <a:pt x="30" y="62"/>
                                        <a:pt x="31" y="63"/>
                                        <a:pt x="31" y="63"/>
                                      </a:cubicBezTo>
                                      <a:cubicBezTo>
                                        <a:pt x="30" y="63"/>
                                        <a:pt x="30" y="64"/>
                                        <a:pt x="29" y="63"/>
                                      </a:cubicBezTo>
                                      <a:cubicBezTo>
                                        <a:pt x="29" y="63"/>
                                        <a:pt x="29" y="63"/>
                                        <a:pt x="29" y="63"/>
                                      </a:cubicBezTo>
                                      <a:cubicBezTo>
                                        <a:pt x="27" y="63"/>
                                        <a:pt x="26" y="64"/>
                                        <a:pt x="24" y="64"/>
                                      </a:cubicBezTo>
                                      <a:cubicBezTo>
                                        <a:pt x="24" y="64"/>
                                        <a:pt x="24" y="65"/>
                                        <a:pt x="24" y="65"/>
                                      </a:cubicBezTo>
                                      <a:cubicBezTo>
                                        <a:pt x="26" y="66"/>
                                        <a:pt x="27" y="64"/>
                                        <a:pt x="28" y="65"/>
                                      </a:cubicBezTo>
                                      <a:cubicBezTo>
                                        <a:pt x="22" y="66"/>
                                        <a:pt x="19" y="70"/>
                                        <a:pt x="17" y="76"/>
                                      </a:cubicBezTo>
                                      <a:cubicBezTo>
                                        <a:pt x="16" y="75"/>
                                        <a:pt x="14" y="71"/>
                                        <a:pt x="16" y="70"/>
                                      </a:cubicBezTo>
                                      <a:close/>
                                      <a:moveTo>
                                        <a:pt x="16" y="81"/>
                                      </a:moveTo>
                                      <a:cubicBezTo>
                                        <a:pt x="17" y="82"/>
                                        <a:pt x="17" y="82"/>
                                        <a:pt x="17" y="82"/>
                                      </a:cubicBezTo>
                                      <a:cubicBezTo>
                                        <a:pt x="17" y="82"/>
                                        <a:pt x="16" y="82"/>
                                        <a:pt x="16" y="81"/>
                                      </a:cubicBezTo>
                                      <a:close/>
                                      <a:moveTo>
                                        <a:pt x="18" y="80"/>
                                      </a:moveTo>
                                      <a:cubicBezTo>
                                        <a:pt x="17" y="80"/>
                                        <a:pt x="17" y="80"/>
                                        <a:pt x="17" y="80"/>
                                      </a:cubicBezTo>
                                      <a:cubicBezTo>
                                        <a:pt x="18" y="79"/>
                                        <a:pt x="16" y="78"/>
                                        <a:pt x="17" y="77"/>
                                      </a:cubicBezTo>
                                      <a:cubicBezTo>
                                        <a:pt x="18" y="79"/>
                                        <a:pt x="22" y="76"/>
                                        <a:pt x="23" y="74"/>
                                      </a:cubicBezTo>
                                      <a:cubicBezTo>
                                        <a:pt x="22" y="78"/>
                                        <a:pt x="22" y="83"/>
                                        <a:pt x="20" y="86"/>
                                      </a:cubicBezTo>
                                      <a:cubicBezTo>
                                        <a:pt x="19" y="84"/>
                                        <a:pt x="18" y="82"/>
                                        <a:pt x="18" y="80"/>
                                      </a:cubicBezTo>
                                      <a:close/>
                                      <a:moveTo>
                                        <a:pt x="20" y="88"/>
                                      </a:moveTo>
                                      <a:cubicBezTo>
                                        <a:pt x="24" y="84"/>
                                        <a:pt x="22" y="66"/>
                                        <a:pt x="32" y="68"/>
                                      </a:cubicBezTo>
                                      <a:cubicBezTo>
                                        <a:pt x="27" y="68"/>
                                        <a:pt x="27" y="74"/>
                                        <a:pt x="28" y="78"/>
                                      </a:cubicBezTo>
                                      <a:cubicBezTo>
                                        <a:pt x="27" y="78"/>
                                        <a:pt x="27" y="78"/>
                                        <a:pt x="27" y="79"/>
                                      </a:cubicBezTo>
                                      <a:cubicBezTo>
                                        <a:pt x="26" y="78"/>
                                        <a:pt x="26" y="77"/>
                                        <a:pt x="25" y="78"/>
                                      </a:cubicBezTo>
                                      <a:cubicBezTo>
                                        <a:pt x="25" y="78"/>
                                        <a:pt x="25" y="79"/>
                                        <a:pt x="24" y="79"/>
                                      </a:cubicBezTo>
                                      <a:cubicBezTo>
                                        <a:pt x="25" y="80"/>
                                        <a:pt x="26" y="80"/>
                                        <a:pt x="27" y="81"/>
                                      </a:cubicBezTo>
                                      <a:cubicBezTo>
                                        <a:pt x="27" y="82"/>
                                        <a:pt x="26" y="82"/>
                                        <a:pt x="26" y="82"/>
                                      </a:cubicBezTo>
                                      <a:cubicBezTo>
                                        <a:pt x="26" y="83"/>
                                        <a:pt x="25" y="83"/>
                                        <a:pt x="26" y="84"/>
                                      </a:cubicBezTo>
                                      <a:cubicBezTo>
                                        <a:pt x="24" y="85"/>
                                        <a:pt x="22" y="87"/>
                                        <a:pt x="20" y="88"/>
                                      </a:cubicBezTo>
                                      <a:close/>
                                      <a:moveTo>
                                        <a:pt x="24" y="87"/>
                                      </a:moveTo>
                                      <a:cubicBezTo>
                                        <a:pt x="24" y="87"/>
                                        <a:pt x="24" y="87"/>
                                        <a:pt x="24" y="86"/>
                                      </a:cubicBezTo>
                                      <a:cubicBezTo>
                                        <a:pt x="26" y="87"/>
                                        <a:pt x="26" y="88"/>
                                        <a:pt x="28" y="89"/>
                                      </a:cubicBezTo>
                                      <a:cubicBezTo>
                                        <a:pt x="27" y="88"/>
                                        <a:pt x="26" y="86"/>
                                        <a:pt x="25" y="86"/>
                                      </a:cubicBezTo>
                                      <a:cubicBezTo>
                                        <a:pt x="25" y="86"/>
                                        <a:pt x="25" y="86"/>
                                        <a:pt x="25" y="85"/>
                                      </a:cubicBezTo>
                                      <a:cubicBezTo>
                                        <a:pt x="30" y="90"/>
                                        <a:pt x="31" y="90"/>
                                        <a:pt x="26" y="85"/>
                                      </a:cubicBezTo>
                                      <a:cubicBezTo>
                                        <a:pt x="27" y="84"/>
                                        <a:pt x="27" y="83"/>
                                        <a:pt x="28" y="82"/>
                                      </a:cubicBezTo>
                                      <a:cubicBezTo>
                                        <a:pt x="28" y="82"/>
                                        <a:pt x="29" y="83"/>
                                        <a:pt x="29" y="83"/>
                                      </a:cubicBezTo>
                                      <a:cubicBezTo>
                                        <a:pt x="29" y="83"/>
                                        <a:pt x="29" y="83"/>
                                        <a:pt x="28" y="83"/>
                                      </a:cubicBezTo>
                                      <a:cubicBezTo>
                                        <a:pt x="28" y="83"/>
                                        <a:pt x="28" y="83"/>
                                        <a:pt x="28" y="83"/>
                                      </a:cubicBezTo>
                                      <a:cubicBezTo>
                                        <a:pt x="28" y="85"/>
                                        <a:pt x="31" y="85"/>
                                        <a:pt x="31" y="87"/>
                                      </a:cubicBezTo>
                                      <a:cubicBezTo>
                                        <a:pt x="29" y="86"/>
                                        <a:pt x="29" y="84"/>
                                        <a:pt x="27" y="84"/>
                                      </a:cubicBezTo>
                                      <a:cubicBezTo>
                                        <a:pt x="27" y="84"/>
                                        <a:pt x="27" y="84"/>
                                        <a:pt x="27" y="84"/>
                                      </a:cubicBezTo>
                                      <a:cubicBezTo>
                                        <a:pt x="28" y="86"/>
                                        <a:pt x="31" y="87"/>
                                        <a:pt x="31" y="90"/>
                                      </a:cubicBezTo>
                                      <a:cubicBezTo>
                                        <a:pt x="31" y="90"/>
                                        <a:pt x="31" y="90"/>
                                        <a:pt x="30" y="90"/>
                                      </a:cubicBezTo>
                                      <a:cubicBezTo>
                                        <a:pt x="30" y="90"/>
                                        <a:pt x="30" y="90"/>
                                        <a:pt x="30" y="90"/>
                                      </a:cubicBezTo>
                                      <a:cubicBezTo>
                                        <a:pt x="30" y="91"/>
                                        <a:pt x="32" y="91"/>
                                        <a:pt x="32" y="92"/>
                                      </a:cubicBezTo>
                                      <a:cubicBezTo>
                                        <a:pt x="32" y="92"/>
                                        <a:pt x="31" y="92"/>
                                        <a:pt x="31" y="92"/>
                                      </a:cubicBezTo>
                                      <a:cubicBezTo>
                                        <a:pt x="31" y="91"/>
                                        <a:pt x="30" y="91"/>
                                        <a:pt x="29" y="91"/>
                                      </a:cubicBezTo>
                                      <a:cubicBezTo>
                                        <a:pt x="29" y="93"/>
                                        <a:pt x="32" y="93"/>
                                        <a:pt x="33" y="94"/>
                                      </a:cubicBezTo>
                                      <a:cubicBezTo>
                                        <a:pt x="28" y="94"/>
                                        <a:pt x="26" y="89"/>
                                        <a:pt x="24" y="87"/>
                                      </a:cubicBezTo>
                                      <a:close/>
                                      <a:moveTo>
                                        <a:pt x="36" y="97"/>
                                      </a:moveTo>
                                      <a:cubicBezTo>
                                        <a:pt x="31" y="92"/>
                                        <a:pt x="34" y="83"/>
                                        <a:pt x="27" y="79"/>
                                      </a:cubicBezTo>
                                      <a:cubicBezTo>
                                        <a:pt x="30" y="80"/>
                                        <a:pt x="35" y="81"/>
                                        <a:pt x="34" y="84"/>
                                      </a:cubicBezTo>
                                      <a:cubicBezTo>
                                        <a:pt x="35" y="86"/>
                                        <a:pt x="35" y="91"/>
                                        <a:pt x="36" y="93"/>
                                      </a:cubicBezTo>
                                      <a:cubicBezTo>
                                        <a:pt x="37" y="94"/>
                                        <a:pt x="38" y="95"/>
                                        <a:pt x="39" y="95"/>
                                      </a:cubicBezTo>
                                      <a:cubicBezTo>
                                        <a:pt x="38" y="95"/>
                                        <a:pt x="38" y="95"/>
                                        <a:pt x="38" y="95"/>
                                      </a:cubicBezTo>
                                      <a:cubicBezTo>
                                        <a:pt x="38" y="95"/>
                                        <a:pt x="38" y="96"/>
                                        <a:pt x="38" y="96"/>
                                      </a:cubicBezTo>
                                      <a:cubicBezTo>
                                        <a:pt x="39" y="96"/>
                                        <a:pt x="40" y="96"/>
                                        <a:pt x="41" y="96"/>
                                      </a:cubicBezTo>
                                      <a:cubicBezTo>
                                        <a:pt x="42" y="96"/>
                                        <a:pt x="42" y="97"/>
                                        <a:pt x="43" y="97"/>
                                      </a:cubicBezTo>
                                      <a:cubicBezTo>
                                        <a:pt x="41" y="98"/>
                                        <a:pt x="40" y="97"/>
                                        <a:pt x="38" y="97"/>
                                      </a:cubicBezTo>
                                      <a:cubicBezTo>
                                        <a:pt x="39" y="98"/>
                                        <a:pt x="43" y="99"/>
                                        <a:pt x="44" y="97"/>
                                      </a:cubicBezTo>
                                      <a:cubicBezTo>
                                        <a:pt x="44" y="98"/>
                                        <a:pt x="45" y="98"/>
                                        <a:pt x="46" y="98"/>
                                      </a:cubicBezTo>
                                      <a:cubicBezTo>
                                        <a:pt x="43" y="100"/>
                                        <a:pt x="39" y="99"/>
                                        <a:pt x="36" y="97"/>
                                      </a:cubicBezTo>
                                      <a:close/>
                                      <a:moveTo>
                                        <a:pt x="56" y="103"/>
                                      </a:moveTo>
                                      <a:cubicBezTo>
                                        <a:pt x="53" y="102"/>
                                        <a:pt x="51" y="99"/>
                                        <a:pt x="49" y="97"/>
                                      </a:cubicBezTo>
                                      <a:cubicBezTo>
                                        <a:pt x="50" y="96"/>
                                        <a:pt x="51" y="94"/>
                                        <a:pt x="52" y="93"/>
                                      </a:cubicBezTo>
                                      <a:cubicBezTo>
                                        <a:pt x="52" y="91"/>
                                        <a:pt x="54" y="89"/>
                                        <a:pt x="55" y="87"/>
                                      </a:cubicBezTo>
                                      <a:cubicBezTo>
                                        <a:pt x="55" y="86"/>
                                        <a:pt x="54" y="86"/>
                                        <a:pt x="54" y="86"/>
                                      </a:cubicBezTo>
                                      <a:cubicBezTo>
                                        <a:pt x="52" y="88"/>
                                        <a:pt x="52" y="91"/>
                                        <a:pt x="50" y="93"/>
                                      </a:cubicBezTo>
                                      <a:cubicBezTo>
                                        <a:pt x="50" y="93"/>
                                        <a:pt x="50" y="93"/>
                                        <a:pt x="50" y="94"/>
                                      </a:cubicBezTo>
                                      <a:cubicBezTo>
                                        <a:pt x="49" y="95"/>
                                        <a:pt x="48" y="95"/>
                                        <a:pt x="47" y="97"/>
                                      </a:cubicBezTo>
                                      <a:cubicBezTo>
                                        <a:pt x="46" y="97"/>
                                        <a:pt x="45" y="97"/>
                                        <a:pt x="44" y="96"/>
                                      </a:cubicBezTo>
                                      <a:cubicBezTo>
                                        <a:pt x="46" y="94"/>
                                        <a:pt x="49" y="92"/>
                                        <a:pt x="50" y="90"/>
                                      </a:cubicBezTo>
                                      <a:cubicBezTo>
                                        <a:pt x="48" y="92"/>
                                        <a:pt x="46" y="94"/>
                                        <a:pt x="43" y="95"/>
                                      </a:cubicBezTo>
                                      <a:cubicBezTo>
                                        <a:pt x="43" y="95"/>
                                        <a:pt x="43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1" y="95"/>
                                      </a:cubicBezTo>
                                      <a:cubicBezTo>
                                        <a:pt x="43" y="93"/>
                                        <a:pt x="45" y="92"/>
                                        <a:pt x="46" y="90"/>
                                      </a:cubicBezTo>
                                      <a:cubicBezTo>
                                        <a:pt x="44" y="91"/>
                                        <a:pt x="42" y="94"/>
                                        <a:pt x="39" y="94"/>
                                      </a:cubicBezTo>
                                      <a:cubicBezTo>
                                        <a:pt x="37" y="92"/>
                                        <a:pt x="36" y="90"/>
                                        <a:pt x="36" y="87"/>
                                      </a:cubicBezTo>
                                      <a:cubicBezTo>
                                        <a:pt x="37" y="87"/>
                                        <a:pt x="37" y="86"/>
                                        <a:pt x="39" y="86"/>
                                      </a:cubicBezTo>
                                      <a:cubicBezTo>
                                        <a:pt x="39" y="85"/>
                                        <a:pt x="40" y="84"/>
                                        <a:pt x="40" y="84"/>
                                      </a:cubicBezTo>
                                      <a:cubicBezTo>
                                        <a:pt x="45" y="77"/>
                                        <a:pt x="47" y="66"/>
                                        <a:pt x="58" y="64"/>
                                      </a:cubicBezTo>
                                      <a:cubicBezTo>
                                        <a:pt x="56" y="67"/>
                                        <a:pt x="59" y="70"/>
                                        <a:pt x="58" y="73"/>
                                      </a:cubicBezTo>
                                      <a:cubicBezTo>
                                        <a:pt x="57" y="74"/>
                                        <a:pt x="57" y="75"/>
                                        <a:pt x="58" y="75"/>
                                      </a:cubicBezTo>
                                      <a:cubicBezTo>
                                        <a:pt x="60" y="72"/>
                                        <a:pt x="57" y="67"/>
                                        <a:pt x="60" y="65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4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5"/>
                                      </a:cubicBezTo>
                                      <a:cubicBezTo>
                                        <a:pt x="60" y="65"/>
                                        <a:pt x="60" y="65"/>
                                        <a:pt x="61" y="65"/>
                                      </a:cubicBezTo>
                                      <a:cubicBezTo>
                                        <a:pt x="61" y="65"/>
                                        <a:pt x="60" y="64"/>
                                        <a:pt x="61" y="63"/>
                                      </a:cubicBezTo>
                                      <a:cubicBezTo>
                                        <a:pt x="61" y="64"/>
                                        <a:pt x="61" y="65"/>
                                        <a:pt x="62" y="65"/>
                                      </a:cubicBezTo>
                                      <a:cubicBezTo>
                                        <a:pt x="61" y="66"/>
                                        <a:pt x="62" y="67"/>
                                        <a:pt x="62" y="67"/>
                                      </a:cubicBezTo>
                                      <a:cubicBezTo>
                                        <a:pt x="62" y="67"/>
                                        <a:pt x="62" y="65"/>
                                        <a:pt x="62" y="64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2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3" y="74"/>
                                        <a:pt x="67" y="85"/>
                                        <a:pt x="65" y="95"/>
                                      </a:cubicBezTo>
                                      <a:cubicBezTo>
                                        <a:pt x="65" y="96"/>
                                        <a:pt x="65" y="96"/>
                                        <a:pt x="65" y="97"/>
                                      </a:cubicBezTo>
                                      <a:cubicBezTo>
                                        <a:pt x="62" y="99"/>
                                        <a:pt x="61" y="104"/>
                                        <a:pt x="56" y="103"/>
                                      </a:cubicBezTo>
                                      <a:close/>
                                      <a:moveTo>
                                        <a:pt x="67" y="94"/>
                                      </a:moveTo>
                                      <a:cubicBezTo>
                                        <a:pt x="67" y="92"/>
                                        <a:pt x="67" y="89"/>
                                        <a:pt x="67" y="86"/>
                                      </a:cubicBezTo>
                                      <a:cubicBezTo>
                                        <a:pt x="67" y="86"/>
                                        <a:pt x="67" y="87"/>
                                        <a:pt x="67" y="87"/>
                                      </a:cubicBezTo>
                                      <a:cubicBezTo>
                                        <a:pt x="68" y="87"/>
                                        <a:pt x="68" y="87"/>
                                        <a:pt x="68" y="87"/>
                                      </a:cubicBezTo>
                                      <a:cubicBezTo>
                                        <a:pt x="68" y="84"/>
                                        <a:pt x="65" y="82"/>
                                        <a:pt x="67" y="81"/>
                                      </a:cubicBezTo>
                                      <a:cubicBezTo>
                                        <a:pt x="67" y="81"/>
                                        <a:pt x="67" y="81"/>
                                        <a:pt x="67" y="82"/>
                                      </a:cubicBezTo>
                                      <a:cubicBezTo>
                                        <a:pt x="67" y="82"/>
                                        <a:pt x="67" y="82"/>
                                        <a:pt x="67" y="82"/>
                                      </a:cubicBezTo>
                                      <a:cubicBezTo>
                                        <a:pt x="68" y="83"/>
                                        <a:pt x="67" y="86"/>
                                        <a:pt x="69" y="86"/>
                                      </a:cubicBezTo>
                                      <a:cubicBezTo>
                                        <a:pt x="70" y="90"/>
                                        <a:pt x="70" y="93"/>
                                        <a:pt x="67" y="94"/>
                                      </a:cubicBezTo>
                                      <a:close/>
                                      <a:moveTo>
                                        <a:pt x="90" y="58"/>
                                      </a:moveTo>
                                      <a:cubicBezTo>
                                        <a:pt x="90" y="58"/>
                                        <a:pt x="90" y="58"/>
                                        <a:pt x="90" y="58"/>
                                      </a:cubicBezTo>
                                      <a:cubicBezTo>
                                        <a:pt x="90" y="58"/>
                                        <a:pt x="90" y="59"/>
                                        <a:pt x="90" y="59"/>
                                      </a:cubicBezTo>
                                      <a:cubicBezTo>
                                        <a:pt x="90" y="59"/>
                                        <a:pt x="89" y="59"/>
                                        <a:pt x="89" y="59"/>
                                      </a:cubicBezTo>
                                      <a:cubicBezTo>
                                        <a:pt x="89" y="58"/>
                                        <a:pt x="90" y="59"/>
                                        <a:pt x="90" y="58"/>
                                      </a:cubicBezTo>
                                      <a:close/>
                                      <a:moveTo>
                                        <a:pt x="83" y="90"/>
                                      </a:moveTo>
                                      <a:cubicBezTo>
                                        <a:pt x="86" y="86"/>
                                        <a:pt x="87" y="81"/>
                                        <a:pt x="86" y="76"/>
                                      </a:cubicBezTo>
                                      <a:cubicBezTo>
                                        <a:pt x="86" y="76"/>
                                        <a:pt x="86" y="76"/>
                                        <a:pt x="86" y="75"/>
                                      </a:cubicBezTo>
                                      <a:cubicBezTo>
                                        <a:pt x="86" y="71"/>
                                        <a:pt x="91" y="66"/>
                                        <a:pt x="89" y="62"/>
                                      </a:cubicBezTo>
                                      <a:cubicBezTo>
                                        <a:pt x="89" y="61"/>
                                        <a:pt x="89" y="62"/>
                                        <a:pt x="90" y="62"/>
                                      </a:cubicBezTo>
                                      <a:cubicBezTo>
                                        <a:pt x="89" y="63"/>
                                        <a:pt x="89" y="64"/>
                                        <a:pt x="90" y="64"/>
                                      </a:cubicBezTo>
                                      <a:cubicBezTo>
                                        <a:pt x="91" y="64"/>
                                        <a:pt x="91" y="63"/>
                                        <a:pt x="91" y="63"/>
                                      </a:cubicBezTo>
                                      <a:cubicBezTo>
                                        <a:pt x="89" y="72"/>
                                        <a:pt x="94" y="85"/>
                                        <a:pt x="83" y="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1905"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E51B4B0" id="Skupina 87" o:spid="_x0000_s1026" alt="Slika cvetlice" style="width:1in;height:48.95pt;mso-position-horizontal-relative:char;mso-position-vertical-relative:line" coordsize="14065,9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">
                      <o:lock v:ext="edit" aspectratio="t"/>
                      <v:group id="Skupina 99" o:spid="_x0000_s1027" style="position:absolute;width:14065;height:9563" coordsize="14065,9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">
                        <o:lock v:ext="edit" aspectratio="t"/>
                        <v:shape id="Prostoročno 4" o:spid="_x0000_s1028" alt="Slika cvetlice" style="position:absolute;width:14065;height:9563;visibility:visible;mso-wrap-style:square;v-text-anchor:top" coordsize="372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" path="m237,243v-13,-2,-25,-9,-36,-15c208,231,214,236,222,236v-6,-2,-13,-4,-18,-9c211,230,219,234,226,235v-6,-4,-14,-5,-21,-8c216,229,226,234,237,235v-9,-3,-20,-4,-29,-9c216,227,224,232,232,232v-4,-2,-9,-2,-13,-4c229,229,240,231,251,232v-13,-2,-26,-2,-38,-7c221,224,230,229,239,228v-3,-1,-5,-1,-7,-1c232,227,232,227,233,227v-6,-2,-12,-1,-17,-4c222,224,228,226,235,225v-6,-1,-12,-1,-18,-3c225,221,233,224,240,221v-6,-1,-11,1,-17,c227,220,235,222,237,217v-3,1,-7,2,-11,2c234,215,248,209,257,215v-5,1,-11,,-17,2c252,217,268,211,279,220v-11,-1,-22,-4,-32,-1c257,220,272,215,281,223v-10,,-20,-3,-30,c261,223,274,218,282,227v-9,,-18,-3,-27,-1c264,227,274,224,283,229v-7,,-13,-2,-20,-1c270,230,277,225,283,230v,,-2,3,-6,5c286,234,285,220,280,217v3,2,8,1,6,c299,219,313,221,325,218v7,-1,18,-4,23,-11c351,203,347,200,344,197v-6,-5,-12,-9,-17,-14c337,180,342,172,349,167v5,-4,23,-18,13,-23c362,144,362,144,362,145v-1,,-1,,-1,-1c361,144,361,144,361,144v,,-1,,-2,c359,144,358,144,358,144v3,-4,8,-12,8,-17c366,124,359,124,356,124v-5,-1,-11,-3,-17,-2c333,122,328,120,321,121v9,-10,15,-25,15,-39c329,80,318,81,309,81v1,-9,14,-18,7,-28c314,51,302,54,299,55v-8,3,-18,4,-24,7c276,61,276,60,276,58v-3,-8,5,-22,-6,-26c262,34,257,41,249,45,252,31,248,17,241,6v-5,-3,-8,5,-11,7c230,13,230,13,230,13v-7,3,-12,7,-16,13c209,25,207,29,205,32,202,24,199,12,193,6v-4,-3,-6,4,-8,7c180,10,177,3,172,1v,-1,,-1,,-1c171,,171,,171,1v,,,-1,-1,-1c163,7,162,18,157,26,153,16,143,7,134,2v-4,9,-10,18,-11,30c113,33,120,49,115,56,102,44,90,26,68,24v-2,7,1,16,,25c73,56,69,67,74,75,67,73,58,65,50,68v2,9,6,19,7,28c39,92,20,87,,90v,,,,1,c,91,,92,,92v4,26,25,40,42,53c35,145,12,151,6,156v2,7,9,17,17,23c36,188,57,196,70,198v2,,-13,15,-14,16c59,217,65,222,68,224v12,9,26,11,34,11c112,235,141,232,133,236v-2,2,50,10,58,-11c178,238,142,237,138,232v2,1,5,-1,8,c143,231,140,230,138,228v2,1,4,3,6,3c141,229,137,228,136,225v2,1,5,4,7,5c140,226,132,222,134,216v,,1,-1,,-1c137,210,140,206,146,205v7,-1,14,3,21,7c166,212,166,212,166,212v,,1,1,2,1c167,213,167,213,166,213v1,,2,1,2,1c168,214,167,215,166,215v1,,3,,4,1c168,216,166,216,164,216v3,,5,,7,1c169,217,167,217,165,218v3,,5,,8,c169,219,165,219,162,220v4,1,8,-2,12,-1c172,220,170,220,167,220v1,,2,1,3,1c169,221,167,221,166,222v5,1,10,-1,14,-1c177,224,173,222,169,223v2,,4,,5,c172,224,169,224,167,225v4,1,8,-1,11,-1c175,225,172,225,170,226v2,,4,,7,c170,229,163,229,155,228v-3,-1,-7,-2,-10,-3c143,225,138,222,137,221v5,6,14,7,22,8c170,230,179,228,190,225v1,,3,2,6,3c200,230,225,252,257,244v17,-5,23,-11,22,-10c276,234,258,246,237,243xm213,221v2,-2,3,-4,5,-5c218,216,218,217,218,217v4,-2,9,-6,11,-11c230,206,230,206,230,206v-3,6,-9,10,-15,13c220,218,224,215,228,211v,,,,,-1c230,209,231,207,232,205v,,,,1,c230,213,222,218,213,221xm240,192v6,-1,11,-3,15,-6c249,188,243,191,237,192v1,,2,,3,c234,194,229,194,222,194v1,,1,,2,c229,193,232,193,237,191v-4,1,-8,2,-13,1c228,192,232,191,236,191v-2,-1,-6,,-10,c231,190,237,190,242,189v,,-1,,,c240,189,238,189,237,189v,,,,1,c237,189,235,189,232,189v3,-1,7,-1,9,-1c242,188,242,187,242,187v-3,,-7,1,-11,c233,187,233,186,234,187v,,,,,-1c234,186,234,187,235,187v2,-1,5,-1,7,-2c243,185,243,185,243,185v-3,1,-8,1,-11,1c237,184,241,184,245,183v-2,-1,-8,1,-11,1c237,182,242,184,245,181v-3,-1,-6,3,-9,1c240,180,247,180,253,179v-5,,-10,,-14,1c244,178,253,177,258,176v-6,,-15,2,-20,2c245,176,254,175,261,173v-6,1,-13,2,-20,3c242,174,244,174,246,174v,,,-1,,-1c253,172,259,171,264,169v-5,1,-12,3,-18,3c251,171,254,171,259,169v-4,,-8,1,-12,2c251,169,257,168,261,166v-3,,-8,2,-11,2c253,166,259,166,263,165v-3,,-8,1,-11,1c254,163,258,163,261,162v-1,,-4,,-6,1c255,163,255,163,255,162v4,-3,10,-2,15,-2c267,159,261,159,257,160v7,-3,13,-2,19,-3c270,157,265,157,259,158v4,-4,12,-2,17,-3c272,155,266,155,261,155v2,-3,9,-2,12,-2c276,153,279,153,283,153v-6,-1,-14,-1,-20,-1c263,152,263,152,263,151v1,1,2,1,2,c265,151,265,151,265,151v4,,6,,10,c272,150,267,150,264,150v,,1,-1,1,-1c278,148,289,152,297,158v-3,-1,-6,-1,-9,-1c291,157,294,158,297,159v-3,1,-8,2,-11,2c289,162,293,160,297,160v-3,2,-6,3,-9,5c291,164,294,162,297,161v-4,5,-10,9,-16,13c288,171,293,167,298,162v-3,4,-6,8,-9,12c288,175,285,177,284,179v,,,,,c278,183,270,186,264,189v,1,-1,2,-2,2c262,191,262,190,262,190v-2,1,-4,2,-6,2c257,191,259,191,259,190v1,,2,,2,-1c262,189,262,189,263,188v,,-1,,-1,c253,193,244,196,233,198v7,-1,13,-3,20,-5c253,193,253,193,253,193v1,,1,,1,-1c254,192,254,193,254,193v,,1,,,-1c255,192,255,192,256,192v,,,,,c255,193,254,194,253,193v-6,4,-14,5,-21,7c233,201,233,200,234,200v-1,1,-3,1,-4,1c230,200,232,201,232,199v,,,,,c231,199,231,200,231,200v,,-1,-1,-1,-1c229,200,228,200,227,199v1,,4,,6,-1c231,198,230,198,228,199v1,-1,2,-1,2,-1c230,198,230,198,230,198v,-1,1,,1,c231,197,233,198,233,197v-4,,-7,1,-10,c225,197,228,197,231,196v,,,,-1,c231,195,234,196,235,195v-5,1,-9,1,-14,1c228,195,235,194,240,193v,-1,,-1,,-1xm228,189v1,,1,-1,2,c229,189,228,189,228,189xm231,188v,1,-1,,-1,1c230,188,231,188,231,188xm230,187v,,1,,1,c231,187,230,187,230,187xm241,169v-2,5,-10,4,-14,3c229,170,233,171,236,170v1,,2,,4,-1c238,171,234,171,232,172v2,,7,-2,9,-3xm237,173v-1,,-3,1,-4,1c234,173,235,173,237,173xm236,174v7,-4,13,-10,17,-16c251,158,251,159,250,160v,,,,1,c248,162,244,163,241,164v,,,,,c241,164,242,164,242,163v1,,1,,1,1c244,163,245,163,246,163v-4,2,-9,3,-14,4c232,167,232,167,232,168v4,-1,10,-2,15,-4c247,164,246,165,245,165v-5,1,-11,4,-18,4c227,169,227,170,227,170v4,,7,-2,11,-2c240,167,242,168,244,167v-5,2,-11,3,-18,4c227,169,228,166,230,165v-1,-1,-1,,-2,c229,163,230,160,232,158v,,1,,1,-1c234,156,240,153,235,152v-4,3,-6,7,-11,9c225,159,227,158,228,157v,,,,,c226,158,225,159,223,161v1,-4,6,-7,9,-9c232,151,232,151,232,151v-4,3,-7,6,-9,9c222,157,225,155,227,153v2,-1,8,-7,3,-3c228,152,225,155,223,157v,-5,6,-7,8,-10c229,148,227,150,225,152v2,-4,7,-8,10,-12c235,139,235,139,235,139v-1,,-1,,-1,c232,140,230,142,228,142v1,-9,5,-16,13,-18c242,123,244,123,245,122v7,-2,16,-1,23,1c269,123,268,123,268,124v1,,1,,1,c269,132,267,143,261,151v-7,9,-14,20,-26,26c235,177,234,176,234,176v1,-1,2,-1,2,-2xm216,179v,-1,,-2,1,-3c223,173,221,161,229,160v-4,6,-5,16,-13,19xm224,176v,,,,,c224,176,223,176,223,176v1,,1,,1,xm220,180v,,,,,c220,181,220,181,220,181v,,,,,-1xm194,174v,,,1,1,1c195,175,195,174,195,174v,,-1,-1,-1,-1c194,171,194,171,194,169v1,1,1,2,1,3c195,172,196,172,196,172v,2,1,2,1,3c198,176,200,179,202,177v-1,-4,-6,-5,-6,-8c196,168,196,169,195,169v-1,-4,-3,-6,-4,-9c190,160,190,159,189,159v-1,,,1,-1,1c188,160,188,160,188,159v,,,,-1,c186,154,189,146,186,143v-2,-1,-4,-2,-5,-2c180,142,182,142,183,144v,-1,1,-1,2,c185,144,185,145,185,146v-4,-2,-10,-5,-8,-11c180,136,181,130,184,132v,1,,1,,1c184,133,184,133,185,133v1,2,2,4,2,8c187,141,187,141,187,141v,,1,,1,c188,143,189,144,190,145v,2,1,4,1,7c190,154,190,157,188,158v,1,,1,1,1c190,158,190,158,190,157v,,,,,c191,154,192,152,192,149v1,1,2,4,1,6c193,155,193,155,193,155v-4,5,6,-5,10,c203,156,203,157,204,157v,1,,1,,1c206,159,204,161,205,163v1,-3,1,-7,2,-9c208,154,208,154,208,154v,-1,,-1,,-1c208,153,208,153,208,152v-1,1,-1,1,-2,1c206,151,205,151,204,151v-1,,-1,,-2,c204,149,205,148,208,147v-2,-1,-4,2,-5,2c203,149,203,149,203,148v,,,,,c202,149,201,150,200,150v2,-3,6,-7,4,-12c206,138,206,135,205,134v,4,-3,6,-5,8c200,140,201,139,202,138v2,-3,1,-7,2,-10c203,127,203,128,202,128v,,,,,1c201,129,201,129,201,129v,,,,,1c200,129,200,129,200,130v,,,1,,1c200,131,200,130,201,130v-1,,-1,1,-1,1c200,131,198,132,197,134v-1,,-1,,,1c196,135,196,135,196,135v,1,,,-1,c195,135,195,135,195,135v,1,,1,1,2c196,137,196,136,196,136v1,,2,-1,2,-2c198,134,198,134,198,134v1,,1,-1,2,-1c199,134,198,135,198,136v-1,,-2,1,-3,2c195,137,194,137,194,137v,,,,-1,c194,137,194,137,194,138v-1,-1,-2,-1,-3,c191,137,191,137,191,137v-1,,-1,,-1,c190,138,190,139,190,140v2,,1,-1,1,-1c192,139,191,139,192,139v,,,,,c193,139,193,139,194,140v2,,2,3,3,5c198,144,198,144,198,144v3,1,4,-3,6,-5c203,142,202,145,201,148v-1,1,-2,2,-3,2c198,146,195,146,193,144v,,1,,1,c194,144,195,144,195,145v,,,,,c195,143,193,142,192,143v,-1,,-1,,-1c192,141,191,142,190,142v,-1,,-1,-1,-1c190,141,190,141,190,141v,-2,,-3,-1,-5c191,136,193,135,193,133v2,-2,3,-3,6,-3c203,126,203,122,206,118v2,-2,4,-4,6,-5c211,120,205,125,207,131v-1,4,2,11,-3,13c206,144,209,141,208,139v1,2,,4,-2,5c206,144,206,145,206,145v1,,1,,2,-1c208,144,207,145,207,145v,1,,1,,1c208,146,208,146,208,145v1,1,1,1,1,2c209,146,209,146,209,146v1,,1,,1,c211,146,211,145,211,145v-1,-1,-1,,-1,c210,145,210,145,210,144v,,-1,1,-1,1c209,144,210,144,209,143v1,,1,1,1,1c209,143,210,143,210,142v-1,1,-2,2,-2,2c207,144,208,143,208,143v,,,,,c209,142,210,141,210,139v,,,2,,3c211,142,210,141,211,141v,-1,,-3,,-4c219,137,222,128,228,123v,-1,3,-1,3,-2c233,121,235,119,236,120v-2,1,-5,4,-7,6c231,125,232,123,234,122v-5,10,-10,22,-17,29c217,153,216,155,215,157v,1,,2,-1,3c214,158,215,157,214,156v1,-2,2,-4,3,-5c217,150,218,150,218,149v-3,2,-3,5,-5,7c213,157,212,157,212,157v,,-2,-2,,-4c212,153,212,153,213,153v-1,1,-1,2,-2,2c213,155,214,153,215,153v-1,-2,-2,,-2,c212,152,215,152,214,151v2,-1,3,-2,4,-3c215,148,215,151,213,151v,-1,1,-3,2,-4c215,147,215,147,215,146v2,-1,4,-3,5,-5c221,141,222,139,223,138v1,-1,1,-2,2,-3c221,138,218,143,215,146v-2,,-2,1,-3,1c212,147,212,146,212,146v,1,-2,1,-2,2c210,148,210,148,210,148v-1,1,-2,3,-3,4c209,151,211,149,213,148v-1,3,-3,5,-3,8c209,158,210,161,211,163v,-2,-1,-4,,-6c213,160,212,164,211,166v-1,1,-1,,-1,c210,166,210,166,209,166v,1,1,,1,1c210,167,210,167,210,167v1,,,,1,c211,168,210,169,210,170v-1,-1,-2,-2,-3,-3c207,169,210,172,209,175v,,,,,c211,180,208,184,205,186v,-1,,-4,-1,-5c204,186,202,191,196,189v2,-5,-2,-10,-2,-15xm193,182v1,,,,1,1c194,182,194,182,194,182v,-2,-2,-3,-1,-5c194,177,193,178,194,178v,,,,-1,c194,180,194,182,195,182v1,3,1,6,-1,7c194,187,194,184,193,182xm192,191v-3,2,-4,7,-9,6c181,196,179,193,177,192v1,-1,2,-3,3,-4c180,186,182,184,182,183v,-1,,-1,,-1c180,184,180,186,178,188v,,,,,1c177,190,176,190,176,192v-1,-1,-2,-1,-3,-1c175,189,177,188,178,185v-2,2,-3,4,-6,5c172,190,172,190,171,190v,,,,,c171,190,171,190,170,190v2,-2,4,-3,5,-4c173,187,171,189,168,189v-1,-1,-2,-4,-2,-6c166,183,167,182,168,182v,-1,1,-2,1,-2c174,174,175,164,185,162v-1,3,1,6,,8c185,171,185,172,185,172v2,-3,,-7,2,-9c187,162,187,162,187,162v,,,,,1c187,163,187,163,188,163v,,,-1,,-1c188,162,188,163,189,163v-1,1,,2,,2c189,164,189,163,189,162v,,,,,-1c189,161,189,161,189,161v,,,,,c189,161,189,161,189,161v,10,4,20,3,29c192,191,192,191,192,191xm149,176v,-1,-1,-2,-1,-3c149,175,153,172,154,171v-1,4,-1,8,-3,10c150,180,149,178,149,176v,,,,,xm149,178v-1,,-1,,-1,c148,178,149,178,149,178xm151,120v,,,,1,c152,118,154,114,152,111v,-2,-1,-5,-2,-7c152,105,153,108,153,110v1,-2,-1,-4,-2,-6c153,104,153,106,154,108v1,-1,1,-1,1,-1c159,111,155,118,156,123v-1,4,1,8,2,11c158,134,158,135,158,135v-1,,-1,-2,-1,-3c157,132,156,132,156,132v,1,1,2,1,4c157,135,156,135,156,135v-1,-1,-1,-5,-1,-6c154,132,156,133,156,136v,1,,1,,1c156,137,156,137,156,137v-1,1,-1,1,-2,1c153,136,154,133,153,131v,2,,6,1,8c153,140,152,140,152,141v-1,-1,-1,-2,-1,-3c151,138,151,138,151,138v,-2,-1,-3,,-4c150,131,151,128,152,126v-1,,-1,,-1,-1c150,128,150,131,150,133v-1,1,1,4,,5c151,139,151,140,150,140v-1,-2,,-4,-1,-5c149,135,149,136,149,137v-1,-5,1,-12,2,-17xm150,119v,-4,,-10,-1,-15c148,103,148,103,148,102v,,,,1,c151,108,153,113,150,119xm162,73v-3,-5,-4,-12,-5,-18c158,61,161,67,162,73xm156,49v1,2,1,4,1,6c156,53,157,51,156,49xm161,81v1,-3,2,-8,4,-11c165,70,165,71,165,71v,,1,-2,,-2c166,68,167,66,168,65v,2,-2,6,-1,8c168,69,167,65,170,62v,1,-1,3,-1,5c170,67,169,67,170,67v-1,-2,1,-4,,-6c171,62,172,61,173,60v1,4,,8,1,12c176,70,173,67,174,64v,-1,,-2,,-3c174,61,174,60,175,60v,,,,-1,c174,60,175,60,175,60v,3,,4,1,6c177,65,175,62,176,60v4,1,4,6,4,9c181,76,180,84,181,92v,-5,-1,-9,1,-14c181,75,180,69,181,65v-1,-1,-1,-1,-1,-2c184,70,182,79,183,86v1,-7,,-14,,-19c185,69,184,73,184,76v,,,,,c185,76,185,75,184,75v1,-1,,-3,,-5c185,71,186,73,185,74v1,,1,,1,c186,78,186,81,186,84v1,2,,5,,7c188,88,187,84,187,81v-1,-2,,-4,-1,-7c188,77,188,82,188,85v,,,,,c188,85,188,84,188,84v,,,-1,,-2c189,82,188,79,188,78v,,,,,-1c190,80,189,86,189,90v,,1,,1,c190,88,190,85,190,82v1,3,2,7,2,11c192,97,193,104,190,107v,-2,1,-5,,-6c190,101,190,102,190,102v,,,,,-1c189,103,190,108,188,109v,-2,1,-4,1,-7c188,105,188,108,186,110v1,-5,2,-8,2,-13c188,97,188,97,188,97v,2,-1,7,-1,9c186,107,186,110,185,111v,-3,,-6,1,-9c186,102,186,102,186,102v-1,1,-1,3,-1,5c185,107,185,106,185,106v,,-1,,-1,c184,105,184,104,184,103v,,-1,,-1,c183,108,182,116,179,120v,,1,-1,1,-1c181,116,181,113,182,110v-1,-1,,,-1,c181,108,182,106,182,105v,,,,,-1c181,106,181,109,181,110v,1,,1,,1c181,112,181,113,180,114v,-1,1,-2,1,-3c179,115,179,119,177,122v1,-2,1,-3,1,-5c180,113,180,110,181,106v,,,-1,-1,-1c179,108,179,111,178,114v,-3,,-5,,-7c177,109,177,115,176,116v,-1,1,-2,,-4c176,112,176,112,177,112v-2,-4,,-7,-1,-12c176,103,176,105,176,108v-2,-1,-2,-4,-1,-5c174,102,175,99,174,98v,3,,6,,8c174,106,173,106,173,106v,-1,,-3,,-3c173,98,173,93,172,89v-1,5,2,13,-1,18c171,105,171,102,170,100v,4,1,10,-1,15c169,112,170,109,169,106v,,,,,c169,104,170,102,168,100v1,1,,2,1,3c169,107,169,111,168,116v-1,-3,,-6,-1,-10c167,109,167,111,166,114v,-3,1,-5,,-9c165,109,164,114,164,118v-1,-3,1,-7,,-10c165,101,165,94,164,87v,1,,1,,2c164,89,164,89,164,89v,10,,17,-1,25c163,114,163,114,163,114v,1,,3,-1,4c162,116,163,112,163,110v-2,,-1,2,-1,3c161,111,162,108,161,107v,,,,,c160,105,161,103,161,101v-1,,,,,c160,101,160,101,160,102v,4,-1,7,-1,11c158,103,159,92,160,82v1,,1,-1,1,-1xm200,97v3,5,-1,11,-2,15c199,111,200,109,200,107v1,1,,2,,3c200,109,200,110,200,110v,1,-1,3,-1,4c199,114,199,114,198,114v,1,,3,,4c199,116,199,113,200,111v-1,6,2,11,-1,15c200,125,199,124,200,124v-1,-1,,-2,,-2c200,121,200,119,199,119v-1,,,,-1,c199,121,199,124,198,127v,,,,-1,c197,126,198,125,198,124v-2,,-1,3,-2,4c196,128,196,128,196,128v,1,,1,-1,1c196,127,196,126,196,123v,,,,,c194,126,195,130,193,132v1,-4,2,-7,1,-11c194,125,194,129,191,131v1,,1,-2,1,-3c192,128,191,129,191,129v,-1,,-2,,-3c191,126,191,127,191,127v,-3,1,-6,2,-8c191,120,191,123,191,125v-2,-2,-1,-6,-3,-8c187,118,187,119,187,121v-1,,-1,,-1,-1c185,122,185,123,184,125v-1,-1,,-2,,-2c183,124,183,125,182,127v,-2,1,-4,2,-6c184,121,184,122,184,121v1,-2,3,-4,4,-7c185,118,181,122,180,128v,,,,,c179,129,178,131,177,132v,-2,1,-3,2,-5c179,127,179,127,179,127v,-2,2,-2,1,-4c182,121,183,119,184,117v2,-1,2,-4,4,-5c188,112,189,112,188,111v4,-4,9,-9,11,-15c199,96,199,96,199,96v1,1,-1,2,1,1xm203,103v,,,,-1,c201,96,206,90,212,88v-3,3,-6,8,-8,12c209,95,211,86,219,83v-4,5,-8,10,-11,16c211,94,215,90,217,85v2,-1,4,-3,6,-4c224,81,224,80,226,80v-4,4,-8,8,-10,12c220,88,223,83,227,80v1,,1,,1,c226,82,223,84,222,87v2,-2,4,-5,7,-6c227,85,225,89,223,94v3,-5,5,-10,8,-14c230,84,229,89,228,93v1,-3,2,-8,4,-12c238,87,235,99,237,108v-1,4,-1,10,-6,12c232,118,233,117,233,115v-7,8,-12,16,-22,20c215,132,219,129,223,125v-3,2,-5,4,-8,6c215,131,215,131,216,131v-2,,-4,3,-7,3c214,130,220,126,224,120v-5,5,-10,9,-15,12c213,126,220,123,223,117v-2,2,-4,4,-6,6c217,123,218,122,218,122v-3,2,-6,5,-9,7c213,125,218,122,221,116v-3,2,-5,5,-7,7c215,122,216,121,217,119v,,-1,,-1,c217,117,220,116,220,114v-3,3,-6,6,-10,9c213,120,216,118,218,114v,,-1,1,-1,1c218,114,219,112,220,111v-3,3,-6,6,-9,9c215,115,219,110,222,104v-3,3,-5,7,-9,10c213,114,214,113,213,113v3,-4,5,-7,7,-11c217,105,216,108,213,111v1,-4,3,-6,4,-9c215,104,213,108,212,111v-1,,-1,,-1,c211,110,212,109,213,108v-3,3,-4,5,-7,8c208,112,211,107,212,103v-3,3,-4,8,-6,12c205,115,205,116,204,117v1,-4,4,-9,6,-13c210,104,210,103,210,103v-3,4,-5,9,-8,13c203,112,206,109,207,105v-2,3,-2,6,-5,8c202,111,204,108,205,106v,-1,-1,,-1,1c203,107,203,110,201,111v,-2,1,-4,1,-6c203,105,203,104,203,103v,,,,,xm243,110v,-1,2,-1,2,-2c243,109,240,112,238,113v1,-3,5,-5,7,-8c243,106,241,108,239,109v1,-3,5,-4,7,-6c248,101,250,100,252,98v-5,2,-9,5,-13,9c242,102,248,99,253,96v-5,2,-10,6,-14,9c245,95,259,92,269,87v-11,4,-22,8,-31,15c241,97,247,96,252,92v-5,2,-10,5,-14,8c238,98,241,98,241,97v-1,,-2,1,-2,c248,90,262,86,274,82v9,-4,19,-2,15,9c287,93,287,97,286,99v,1,1,1,1,1c286,110,281,117,277,123v-2,2,-4,5,-6,7c270,126,274,125,275,122v-2,1,-3,3,-4,5c270,123,275,122,276,119v,,,,,c275,120,272,123,271,125v-1,-1,,-2,,-2c271,123,271,123,271,122v1,-1,2,-1,3,-3c273,120,272,121,271,122v-1,-1,-1,-1,-2,-1c271,119,274,117,275,115v-2,2,-4,4,-6,6c268,120,267,120,266,120v2,-1,4,-3,6,-5c273,114,276,114,276,112v-3,3,-7,5,-10,8c264,120,263,120,262,120v5,-3,10,-6,13,-10c276,110,276,109,276,108v-4,4,-9,9,-14,12c260,120,258,119,256,120v1,-2,2,-1,2,-3c257,118,255,120,253,119v1,-2,4,-3,5,-5c256,115,255,118,252,119v,-1,1,-1,1,-1c252,117,251,119,250,119v3,-3,6,-4,8,-7c254,115,251,118,247,120v3,-3,6,-5,8,-8c255,111,255,112,255,112v2,-2,4,-4,6,-6c257,108,255,111,252,114v,,,-1,1,c252,114,252,114,251,115v-1,2,-4,3,-7,5c245,119,247,118,248,117v-2,,-2,1,-3,2c246,117,249,115,251,113v-1,,-1,1,-2,1c251,112,253,111,254,109v-2,2,-5,4,-7,6c247,115,247,115,247,115v-2,3,-6,5,-9,7c240,120,243,118,246,116v,-1,-1,,-1,-1c247,114,248,113,249,112v-4,2,-7,5,-11,8c241,116,246,113,249,110v-3,1,-6,4,-9,6c242,114,245,112,247,109v-4,3,-7,5,-10,8c239,114,243,112,246,109v-1,,-2,1,-3,1xm290,93v1,-3,5,-4,7,-6c295,87,293,89,291,90v2,-5,11,-5,17,-6c300,87,294,91,289,97v-1,-1,,-2,1,-2c290,93,294,92,295,90v2,-1,3,-2,5,-3c296,88,293,91,290,93xm296,82v,,1,-1,2,-1c297,82,297,82,296,82xm280,121v,-1,1,-1,2,c282,121,281,121,280,121xm293,121v-6,,-10,3,-15,4c280,121,287,120,293,121xm269,134v,,1,,,c270,134,270,135,269,135v,,,,,-1xm252,119v,,,,-1,c251,119,252,119,252,119xm253,114v,,,,,c253,114,253,114,253,114xm209,126v1,-2,3,-3,5,-5c213,123,211,125,209,126xm202,113v,,,,,c202,113,202,114,201,114v,,1,,1,-1xm201,93v,,,-1,,-1c202,92,201,93,201,93xm189,133v-3,-2,-2,-9,-1,-13c188,120,188,120,188,120v,2,1,4,2,6c190,128,190,131,189,133xm188,138v,-1,,-1,,-1c188,137,188,137,188,137v,-1,,,1,-1c189,138,189,140,189,141v,,,,-1,c188,140,189,139,188,138xm188,139v,,,-1,,-1c188,138,188,139,188,139xm183,130v1,-3,1,-7,4,-9c185,124,184,127,183,130xm184,129v,-2,1,-2,1,-3c185,127,185,128,184,129xm179,132v,-2,1,-3,1,-4c181,129,179,130,179,132xm177,128v,-1,,-1,,-1c178,127,177,127,177,128xm173,170v-4,3,-11,-2,-14,2c158,170,160,166,163,167v-1,,,,,1c163,168,164,167,164,167v,1,-2,1,-2,2c165,169,168,167,172,167v1,,3,-1,4,-3c177,164,177,164,178,164v-1,2,-2,3,-4,4c174,169,173,169,173,170xm169,179v-1,,-2,1,-3,1c166,179,167,178,168,178v,,,-1,,-1c167,177,166,178,165,178v,,1,-1,1,-1c166,176,166,176,165,176v3,-1,5,-2,7,-4c171,174,170,177,169,178v,,,1,,1xm166,181v,,1,,1,c167,181,167,181,166,181v,,,,,c165,181,166,181,166,181xm165,175v,1,-1,1,-2,1c163,176,163,176,163,176v-1,,-2,-1,-4,-1c160,174,159,173,159,173v1,-1,3,-3,4,-2c165,171,167,173,170,172v,1,-1,,-1,1c167,173,165,175,163,175v1,1,1,,2,xm167,175v,,-1,,-1,-1c167,174,167,175,167,174v1,,,1,,1xm164,143v-1,1,-2,2,-3,3c160,146,161,146,161,146v-3,1,-2,5,-4,6c156,151,155,149,154,149v1,-5,6,-6,10,-6xm160,142v,,,,,-1c161,141,161,142,161,142v,,,,-1,xm158,152v2,-2,3,-5,5,-7c164,145,165,144,166,144v1,-4,5,-6,4,-10c169,135,169,136,170,136v-1,2,-3,4,-4,6c165,142,164,142,163,142v2,-2,-2,-2,-1,c162,142,162,142,161,142v1,-1,1,-2,,-3c160,139,161,140,160,140v,-1,,-2,-1,-1c159,140,160,140,159,141v,-1,-3,-3,-3,c157,141,158,141,158,141v,1,,,,c159,142,159,142,159,142v-3,2,-6,3,-6,7c147,149,150,141,154,140v,,,-1,1,-1c156,139,157,138,158,138v,,,1,1,c159,138,159,138,159,138v,-1,1,-1,1,-2c162,137,163,136,164,135v,,-1,,-1,c163,134,163,133,163,132v1,,,2,1,2c164,128,163,122,168,120v3,-3,3,-6,5,-9c172,110,173,109,173,108v1,-1,,,,1c174,109,174,108,174,108v2,2,1,6,-1,9c173,117,174,117,174,117v,,1,-1,1,-2c176,118,173,121,171,122v1,,2,-1,3,-2c174,121,174,123,172,123v-4,5,2,10,,15c172,140,170,142,169,143v,,-1,,-1,-1c169,142,170,141,171,140v-2,-1,-3,2,-4,3c171,145,167,151,164,152v1,-1,2,-1,2,-3c166,149,166,150,165,150v,1,-3,1,-2,3c163,153,162,153,162,153v,-1,2,-3,3,-4c163,149,161,150,161,148v-1,,-1,1,-1,1c160,150,161,150,161,150v,1,,1,-1,1c160,152,159,154,158,154v-1,-1,,-1,,-2xm157,137v,-1,,-1,,-1c157,136,157,136,157,137v,,,,,xm158,135v,,,1,,1c158,136,158,136,158,135xm161,135v,,,-1,,-1c161,134,161,134,161,135xm165,114v1,,1,,1,c166,115,166,116,165,117v,,,-2,1,-2c165,115,166,114,165,114xm166,113v1,,1,,1,c167,114,167,115,167,116v-1,-1,,-2,-1,-2c166,114,166,114,166,113xm177,153v-1,,-2,-2,-4,-2c173,153,178,154,180,156v,-1,,-1,,-1c180,156,180,156,180,156v-1,1,-1,3,,3c179,160,179,160,179,160v,-1,-2,-2,-2,-3c175,156,172,154,169,156v-1,-1,-3,-2,-4,-2c167,153,168,154,169,155v1,,,,1,c170,153,168,153,167,152v1,-1,3,-1,5,c172,151,171,151,171,150v-1,,-2,,-3,c169,148,171,146,169,144v1,-1,2,-2,3,-3c173,142,173,146,172,148v3,-2,6,,5,5xm179,154v,-1,-1,,-1,-1c178,152,178,152,178,150v,,1,1,1,1c179,152,180,153,179,154xm166,166v,,,-1,,-1c167,164,173,164,175,164v-3,4,-7,2,-10,3c165,166,165,166,166,166v,,,,,xm173,163v-3,-3,-6,1,-8,c164,163,164,163,164,163v,1,1,1,1,1c164,164,163,164,163,164v,,,,1,c163,163,163,163,163,162v3,,9,-3,12,c175,163,174,162,173,163xm162,159v1,-2,3,-1,4,c166,160,165,160,164,160v,,-1,,-2,-1xm170,158v-1,,-2,1,-3,1c167,158,166,158,167,157v1,-1,2,,3,c170,158,170,158,170,158xm171,156v,,1,,1,c172,156,171,157,171,157v,,,-1,,-1xm175,160v-1,,-1,,-1,-1c174,159,174,160,174,160v-1,-1,-1,-1,-2,-2c172,158,172,158,172,157v1,,1,,3,1c175,158,175,158,175,159v,1,-1,,,1xm161,153v-1,,-1,,-1,c160,152,161,151,162,150v1,,1,,1,c163,151,161,151,161,153xm159,156v2,-3,6,-2,8,c166,156,166,157,165,157v-1,-1,-3,,-3,1c161,158,159,158,159,156v,,1,,1,c160,156,159,156,159,156xm164,165v-3,-1,-8,,-10,4c153,169,152,172,150,172v1,-6,9,-10,14,-7xm178,163v,-1,,-1,,-2c179,161,180,160,181,161v,1,-1,1,-2,1c179,163,179,163,179,163v,,-1,,-1,xm180,158v,-1,1,-2,2,-2c182,156,182,157,183,157v,2,-2,2,-3,1xm183,155v,,,,,-1c184,154,184,154,184,154v1,1,1,2,,2c183,156,183,156,183,155xm184,152v,,,,,c184,151,184,151,183,150v1,,1,,2,c185,151,185,151,185,152v,,-1,,-1,xm184,148v-1,2,-2,,-4,c180,148,180,148,180,148v1,1,2,1,3,2c183,152,182,154,180,154v1,-7,-9,-11,-5,-18c175,142,180,145,185,147v,,,1,-1,1xm176,133v,-2,-1,-2,-1,-3c175,130,175,129,174,129v,1,1,3,1,4c175,135,174,135,173,136v,,,-1,1,-1c173,134,174,133,173,133v1,,,1,1,1c175,133,174,130,173,130v-1,,,,,1c171,129,171,126,173,124v,,,,1,c173,124,173,124,173,124v2,2,2,4,3,7c176,131,176,131,176,130v,1,,2,,3xm175,124v,,1,-1,2,-2c177,123,176,124,175,124xm160,131v,,,,,c161,130,160,129,160,127v1,2,3,4,2,7c162,134,162,134,161,133v,,,1,,1c161,133,161,132,160,132v,,,2,1,2c159,134,161,132,159,132v,,,,,1c158,131,159,127,158,125v1,2,2,4,2,6xm149,142v-1,,-1,-1,-1,-1c149,141,149,141,149,142xm158,157v-2,,-4,,-5,-1c153,153,150,151,148,149v5,,9,3,10,8xm148,141v,-1,-1,-1,,-1c148,140,148,141,148,141xm149,156v-1,-1,-2,-1,-3,c145,154,144,151,143,148v3,2,7,4,6,8xm145,147v-3,-5,-9,-7,-10,-12c134,134,134,133,134,131v1,2,2,4,4,6c143,137,147,141,147,147v-1,,-2,-1,-2,xm146,157v-1,,,1,,1c145,158,145,158,144,158v-3,-3,-4,-6,-3,-12c143,150,144,154,146,157xm145,162v,-1,,-1,1,-1c146,162,146,163,147,164v,1,-1,1,-1,2c145,166,144,165,143,165v-2,-2,-4,-3,-6,-6c139,161,143,159,145,162xm149,164v-4,-5,-2,-9,4,-7c153,157,153,157,153,158v3,,6,1,8,2c160,161,161,161,161,161v-1,,-1,1,-2,1c159,161,159,161,159,161v-1,,-2,1,-4,1c155,162,155,163,155,163v1,1,3,-1,4,c153,164,150,167,149,173v-1,-1,-3,-4,-2,-6c147,166,149,165,149,164xm162,166v-5,,-5,5,-4,9c158,175,157,175,157,175v,,-1,-1,-2,-1c155,175,155,175,155,175v1,1,2,2,2,3c157,178,157,178,157,178v,1,-1,1,-1,2c155,181,153,182,152,184v3,-4,1,-20,10,-18xm155,182v1,1,2,2,3,2c158,183,157,182,155,182v1,,1,,1,-1c160,185,161,185,157,181v,-1,1,-2,1,-3c159,178,159,179,159,179v,,,,,c159,179,158,179,158,179v1,2,3,2,3,3c160,182,159,180,158,180v,,-1,,-1,c158,182,161,183,161,185v,1,,,,c160,185,160,186,160,186v1,1,2,1,2,2c162,188,162,187,161,187v,,-1,,-1,-1c159,188,162,188,163,189v-5,,-6,-5,-8,-7c155,182,155,182,155,182xm158,176v2,1,6,1,6,4c164,182,164,186,166,188v,1,1,1,2,2c168,190,168,190,167,190v,,,,,1c168,191,169,191,170,190v1,1,1,2,2,2c170,192,169,192,168,191v,2,4,2,4,1c173,192,174,193,175,192v-3,2,-7,2,-9,c161,188,164,179,158,176xm192,177v-2,-5,,-9,-1,-14c192,164,192,165,193,166v1,4,,7,-1,11xm196,151v,,-1,-1,,-1c195,150,195,149,194,149v,-1,1,-1,1,-2c197,147,197,150,196,151xm200,153v-1,,-3,,-4,1c196,152,199,150,200,153xm195,150v-1,1,,2,-1,2c194,151,194,151,194,150v,,,,1,xm193,149v-1,-2,-2,-2,-2,-4c193,143,195,147,193,149xm201,153v1,-1,4,-1,3,1c203,155,203,153,202,153v,,,,-1,xm195,139v2,,5,-2,4,-4c199,135,200,135,200,135v,-1,1,-1,2,-2c202,136,199,141,195,139xm199,143v,,,,,c199,142,200,142,200,142v,,-1,,-1,1xm214,157v,,,,,1c214,158,214,158,213,157v,,1,,1,c214,157,214,157,214,157xm206,186v2,1,4,,4,-1c211,185,211,185,211,185v1,-1,2,-2,3,-4c214,186,209,191,203,189v1,-1,3,-2,3,-3xm208,185v3,-3,3,-8,2,-12c210,172,210,172,211,172v-1,-3,4,-8,2,-12c213,160,213,160,214,160v-1,1,-1,2,,2c215,162,215,161,215,161v-2,9,2,20,-7,24xm215,184v1,1,-1,2,-1,3c214,186,215,185,215,184xm216,164v,-2,1,-4,,-6c216,158,216,158,217,158v,-4,2,-8,5,-11c222,147,222,146,222,147v,-1,,-1,1,-1c223,146,223,145,223,145v1,-1,4,-1,7,-1c222,150,220,159,220,170v,2,-1,3,-2,4c218,173,219,171,219,169v-1,,-1,1,-1,2c217,171,218,173,216,173v1,,1,-2,1,-3c217,170,217,170,216,170v1,1,1,2,,3c216,169,214,167,216,164xm224,174v1,,1,-1,2,c225,174,225,174,224,174v,,,,,xm225,173v,,1,-1,2,-1c226,173,225,173,225,173xm225,172v1,,1,-1,2,-1c227,172,225,172,225,172xm229,159v,,1,-1,1,-1c230,159,230,159,229,159xm268,138v,-1,1,-1,1,-2c269,137,269,138,268,138xm312,158v-3,3,-8,3,-12,4c303,160,309,160,312,158xm302,160v,,1,,2,c303,160,303,160,302,160xm301,159v6,-2,12,-3,17,-7c312,154,306,157,299,158v8,-3,17,-5,23,-10c322,150,320,151,319,152v,,,1,,1c318,153,318,153,318,153v-4,4,-11,6,-17,6xm309,161v,,,,,c307,163,302,164,299,164v3,-1,7,-2,10,-3xm314,163v,1,1,1,1,2c312,165,310,165,307,166v2,-1,5,-2,7,-3xm307,163v-1,,-2,1,-3,1c305,163,306,163,307,163xm303,166v-2,1,-4,2,-7,2c298,167,306,164,303,166xm299,168v,1,-3,1,-5,2c295,168,298,169,299,168xm280,191v1,1,2,1,4,2c281,193,278,191,276,191v1,-1,2,,2,c276,190,272,189,269,188v10,1,20,7,30,5c301,194,303,194,305,195v-8,,-17,-1,-25,-4xm297,196v,,-1,,-1,-1c296,195,297,195,297,196xm283,196v-1,-1,-2,-1,-2,-1c281,195,282,195,283,196xm280,193v1,,2,,2,1c281,194,280,194,280,193xm280,196v-4,,-7,-1,-10,-2c274,195,277,195,280,196xm281,206v-1,1,-2,,-4,c277,206,277,206,277,207v-8,-2,-19,-4,-27,-7c260,201,272,206,281,206xm270,204v1,,1,,1,1c271,205,270,204,270,204xm222,208v1,,1,-1,1,-2c223,206,223,206,224,206v-1,1,-2,2,-2,3c222,209,222,210,221,210v,-1,1,-1,1,-2xm222,206v,,,1,,1c222,207,222,207,222,207v-1,,-1,,,-1xm221,204v,,,-1,,-1c223,203,225,204,227,202v3,1,6,-1,9,-1c232,203,227,204,221,204xm227,200v-2,1,-4,1,-6,1c222,200,225,200,227,200xm222,199v1,-1,4,-1,5,c225,199,224,199,222,199xm235,209v,-1,,-1,,-2c237,208,238,204,240,206v-2,1,-3,2,-5,3xm242,207v-3,1,-6,3,-9,4c235,209,239,208,242,207xm235,207v,-1,1,-2,1,-3c237,204,237,204,238,205v-1,,-2,1,-3,2xm246,210v-4,,-10,1,-13,3c236,211,242,206,246,210xm239,200v,,,,-1,c244,198,249,196,254,194v-4,3,-10,5,-15,6xm257,199v4,1,7,2,10,3c264,202,260,201,257,199xm221,210v2,-1,3,-2,4,-4c225,206,225,206,225,206v,1,,2,-1,3c223,210,223,211,221,212v,,,,,c222,212,222,212,222,212v2,-2,3,-5,6,-6c226,210,222,213,218,216v1,-2,3,-3,3,-6xm230,217v4,-4,15,-9,22,-5c243,213,236,214,230,217xm251,208v1,,2,1,4,1c255,209,254,209,254,210v1,,1,-1,1,-1c256,210,257,211,257,210v1,1,2,1,2,1c256,211,253,209,251,208xm261,211v2,,4,1,7,2c265,213,263,212,261,211xm274,215v,,,,,c275,215,276,216,277,216v,,-2,-1,-3,-1xm283,217v1,,2,,3,c285,217,284,217,283,217xm285,215v14,2,29,4,45,1c328,217,324,218,320,218v,,1,,1,c307,220,293,217,281,215v,,,1,,1c281,215,281,215,281,214v-2,,-4,,-6,-1c276,214,279,214,280,215v-2,-1,-4,-1,-7,-1c274,213,274,214,275,214v-7,-2,-14,-4,-20,-6c255,207,255,207,255,207v6,2,13,4,18,5c270,211,267,210,264,209v,,1,,2,c259,207,252,205,247,201v14,5,32,11,47,13c294,214,297,214,297,214v11,2,23,1,33,1c330,215,328,215,328,216v-1,,,-1,-1,-1c327,215,327,216,327,216v,,,,,-1c314,218,297,216,285,215xm323,214v1,,1,,1,c324,214,323,214,323,214xm331,215v,,1,-1,2,c332,214,331,215,331,215xm334,214v-2,,-3,,-5,c331,213,334,213,336,213v,,-1,,-2,1xm338,209v1,-1,2,-1,4,-2c341,208,339,209,338,209xm348,202v-9,1,-17,2,-25,2c329,205,337,204,344,204v-3,1,-9,1,-11,2c334,206,337,206,339,206v1,,2,-1,3,-1c339,207,333,206,330,207v,,1,,1,c330,208,329,207,329,207v3,1,6,,10,c332,208,327,210,320,209v,,-1,,-1,1c322,210,326,210,329,209v2,,5,,8,-1c337,209,336,209,336,209v1,,1,,2,c337,209,336,210,335,210v-5,2,-10,1,-16,2c325,212,330,212,337,211v-5,3,-13,2,-21,3c316,214,317,214,317,214v-10,,-21,,-30,-2c287,212,287,212,287,211v-12,-2,-24,-5,-35,-9c261,204,271,207,279,207v1,,3,,4,1c283,208,283,208,283,208v,,,,,c284,208,284,208,284,208v2,1,6,,8,1c289,209,286,209,284,209v6,1,10,2,15,1c297,210,294,210,292,209v6,,16,2,20,1c305,209,297,209,290,208v-3,,-6,-1,-9,-1c281,206,282,206,282,207v1,,,-1,,-1c283,207,286,207,287,207v1,,1,,1,c288,207,288,207,288,207v1,,,,,c296,207,304,208,312,208v-1,,-1,,-2,c310,208,311,208,310,208v-15,-1,-31,-1,-45,-8c280,204,296,204,311,206v,,,,,c308,204,304,205,300,204v,,1,,,c300,204,299,204,298,204v-1,1,-4,,-6,c292,204,292,203,292,203v-8,-2,-18,-1,-25,-5c277,200,284,202,296,202v-1,-1,-4,,-5,-1c283,200,275,199,268,196v16,4,32,6,48,5c313,200,309,201,305,200v3,-1,7,,10,c312,199,310,200,308,200v,-1,,-1,-1,-1c304,200,300,199,297,198v,,1,1,1,c298,198,297,199,297,199v,-1,,-1,,-1c293,197,287,196,283,194v9,4,25,3,33,5c312,197,303,197,297,195v5,1,10,1,16,1c321,200,334,202,344,201v-8,1,-17,1,-24,-1c327,204,339,202,348,202xm286,196v-2,,-2,-1,,xm295,199v1,,3,,5,1c299,200,296,200,295,199xm331,189v,-1,,-1,-1,-2c331,187,331,188,331,189xm330,189v-3,,-8,-2,-11,-3c323,187,327,190,331,190v,,1,1,1,1c328,191,323,190,320,188v,,,,,c323,190,329,192,333,192v,,1,1,1,1c329,193,324,192,320,191v4,2,10,3,15,3c337,195,340,197,342,199v-6,,-14,,-20,-2c328,200,335,199,343,199v,,,,,c343,199,344,200,344,200v-13,2,-24,-3,-36,-5c308,195,308,195,308,195v-3,-1,-9,-2,-12,-2c290,192,284,191,278,189v11,2,23,5,33,6c311,194,310,195,310,194v1,,1,,2,c312,195,313,195,313,195v-1,-1,-3,-1,-4,-2c309,194,310,194,310,194v,,-1,,-2,c308,193,309,194,309,194v,-1,-1,-1,-2,-1c307,194,308,193,308,193v,1,-1,,-2,c306,193,307,193,307,193v,,-1,,-1,c306,193,306,193,306,193v,,,,-1,c305,192,305,192,304,192v,1,1,1,1,1c304,193,302,192,301,192v,,1,,1,c297,191,292,190,287,188v,,,-1,,-1c286,187,284,187,283,186v8,1,16,5,23,5c306,191,307,191,308,191v,,1,,2,c300,189,291,187,281,184v10,,18,3,26,6c300,186,291,184,282,183v8,-1,14,3,21,4c297,185,292,183,284,181v10,-1,17,4,25,7c302,184,295,181,286,180v9,,16,5,24,6c303,183,296,180,288,178v10,1,18,6,25,9c307,183,299,180,291,178v7,,12,4,19,5c304,181,297,178,290,176v6,1,9,3,15,3c305,180,306,180,305,180v6,2,11,6,16,8c317,185,312,182,307,180v6,2,18,3,23,9xm279,187v4,,7,2,11,3c287,189,281,188,279,187xm361,146v-5,3,-11,4,-17,6c350,151,356,149,361,147v,,,,1,c356,151,351,156,344,157v7,-1,13,-5,18,-9c359,152,355,155,350,159v5,-2,9,-6,13,-11c359,156,352,161,344,165v6,-2,11,-6,15,-11c359,156,357,157,357,159v-11,7,-20,20,-35,23c321,182,321,182,320,182v1,,2,,2,c323,182,324,181,324,181v-2,-2,-4,3,-6,c320,181,321,181,322,180v-2,-1,-6,2,-7,c318,180,321,179,323,178v-4,,-8,2,-11,c312,177,314,179,315,178v-6,,-15,-2,-23,-4c292,174,292,174,292,174v3,,4,1,7,2c298,174,295,174,294,173v5,2,12,3,18,3c307,175,300,175,296,172v13,5,26,-1,37,-4c323,169,310,175,298,171v14,1,27,-3,38,-8c335,163,332,164,332,165v-10,2,-19,6,-31,5c301,169,302,170,302,169v10,1,20,-2,28,-5c322,165,313,168,304,168v7,-3,18,-2,24,-6c324,163,320,164,316,165v,-1,-1,-1,-1,-2c319,162,323,161,327,160v-5,,-11,2,-16,3c313,160,316,160,320,159v-2,,-4,,-6,1c316,157,322,158,324,156v-2,,-5,1,-8,1c319,154,325,155,329,153v-3,,-7,1,-10,2c322,151,328,151,332,150v-4,,-7,1,-9,1c324,148,331,149,334,148v-3,,-6,,-9,c325,145,329,146,332,146v-2,-1,-3,,-5,-1c336,143,350,148,361,146xm352,144v2,-2,4,-2,7,-4c358,142,356,145,352,144xm363,132v,,-1,,-1,c363,132,363,132,363,131v,,,1,,1c363,132,363,132,363,132xm339,130v,-3,5,-3,7,-5c345,126,341,126,339,127v1,-1,,,,-1c341,125,343,125,345,124v-2,-1,-5,2,-7,1c340,124,342,123,345,123v,1,,1,,1c350,124,356,125,362,126v-2,2,-6,3,-9,5c356,130,360,129,362,127v1,,1,,1,1c360,129,358,131,355,133v3,-1,6,-3,8,-4c361,132,357,133,354,136v3,-1,6,-4,9,-6c363,131,363,131,363,132v-3,2,-7,4,-10,6c357,137,359,134,362,134v-1,1,-2,2,-4,3c359,137,361,136,361,136v,1,-1,2,-1,3c356,141,352,144,348,144v4,-2,8,-4,12,-6c360,138,360,138,360,138v-6,2,-11,6,-18,5c346,142,351,141,355,138v-5,2,-11,6,-17,5c342,142,345,141,349,140v-5,,-10,2,-14,2c338,141,342,140,346,139v-5,1,-10,2,-15,3c336,140,340,139,345,137v-5,1,-9,3,-15,3c336,138,342,137,347,133v-5,2,-10,4,-15,6c336,136,341,135,346,132v-4,1,-8,3,-13,4c338,132,345,130,351,127v,,,,,c346,128,341,131,336,133v3,-4,9,-4,13,-7c346,127,342,128,339,130xm327,123v-8,,-15,1,-22,4c313,126,322,123,330,123v-5,1,-12,3,-16,4c321,127,328,122,333,125v-3,1,-7,1,-11,3c327,128,331,126,336,126v-7,3,-14,5,-21,7c322,132,327,130,333,128v-8,5,-19,9,-30,10c312,139,324,134,332,131v-6,4,-13,7,-20,9c317,139,322,137,326,135v-2,3,-7,6,-10,7c322,141,327,136,333,133v-5,4,-12,7,-17,11c321,142,326,139,330,136v-4,5,-10,8,-16,10c320,146,325,142,329,139v-4,6,-12,9,-19,12c316,150,321,146,326,144v-7,7,-18,11,-29,13c302,155,308,154,312,151v-5,2,-11,4,-17,4c299,154,304,153,308,151v-4,,-11,3,-15,2c299,153,305,151,309,149v-5,1,-12,4,-18,4c299,151,307,148,313,144v-8,2,-15,8,-24,7c297,148,306,147,314,143v-9,2,-20,7,-29,6c295,147,304,144,311,139v-8,4,-18,9,-29,9c290,145,297,142,305,140v-11,1,-21,9,-33,6c284,145,294,140,305,136v-12,2,-20,9,-33,9c283,142,293,138,303,135v-7,1,-14,4,-20,6c283,141,283,141,283,141v-5,2,-11,3,-16,4c282,138,300,133,317,129v-17,2,-32,9,-49,13c275,138,284,137,290,133v-7,2,-15,5,-21,7c277,134,289,132,298,127v-10,3,-20,7,-28,11c275,133,284,132,290,128v-6,1,-13,5,-19,7c276,131,283,128,291,126v-7,,-12,4,-18,6c277,126,286,125,294,123v-6,,-13,2,-18,4c282,123,291,121,298,121v-1,1,-3,1,-4,2c297,123,301,121,304,121v-2,2,-6,2,-8,3c301,124,305,121,311,123v-3,1,-6,1,-9,2c311,124,320,122,327,123xm318,121v-1,,-2,,-4,-1c318,119,321,116,324,114v-1,2,-4,4,-6,7xm311,120v7,-3,13,-8,18,-14c325,112,320,120,311,120xm333,84v-6,4,-13,7,-20,10c321,92,327,88,333,85v-6,5,-14,8,-20,13c320,95,326,91,332,87v-3,4,-9,7,-14,10c323,96,328,92,332,90v-5,5,-11,9,-16,13c322,100,329,95,334,89v-4,9,-13,15,-22,20c320,107,326,101,331,96v-6,8,-14,14,-24,19c317,111,325,105,331,97v-3,9,-12,14,-20,19c319,112,327,107,331,99v-5,10,-15,23,-28,20c304,118,306,118,306,117v-2,,-5,2,-8,2c301,118,305,116,308,114v-4,2,-8,4,-13,5c300,117,305,114,309,111v-7,2,-11,7,-20,8c294,117,298,115,302,113v-5,1,-9,4,-15,5c295,115,301,111,308,106v-8,4,-14,9,-23,11c291,114,296,111,301,107v-6,3,-11,7,-18,10c289,111,298,107,304,102v-6,3,-12,8,-18,11c293,108,301,103,309,97v-4,2,-7,4,-10,6c298,103,299,104,299,104v-5,2,-9,6,-14,8c291,106,299,101,307,97v-8,3,-14,8,-21,12c295,101,305,94,317,88v-12,5,-21,12,-30,19c293,97,304,92,316,87v-11,2,-21,10,-28,16c292,95,303,90,312,87v-10,2,-18,7,-24,14c295,86,312,81,333,84xm299,81v5,-4,10,-9,14,-13c310,72,305,78,299,81xm293,82v3,-2,8,-3,9,-6c307,73,310,68,314,64v-4,8,-12,14,-21,18xm292,81v8,-6,18,-13,23,-21c311,70,301,76,292,81xm278,64v-1,,-1,,-2,1c276,64,277,64,278,64xm283,62v-2,,-3,2,-5,2c282,61,287,60,291,60v,,-1,1,-2,1c291,62,292,60,293,60v1,,,,,c294,59,295,59,296,59v-2,1,-3,2,-4,3c294,62,295,61,297,60v,-1,,-1,,-1c298,59,299,58,300,58v-2,2,-4,3,-5,5c296,62,299,60,300,58v1,1,2,,2,-1c304,57,305,56,308,55v-4,4,-9,7,-14,9c301,62,304,57,312,54v-4,4,-8,7,-12,10c301,64,302,63,303,63v4,-3,7,-6,11,-9c310,59,305,64,300,68v5,-3,10,-8,15,-13c312,61,306,65,302,70v3,-1,6,-4,8,-7c312,61,313,59,315,57v-3,8,-11,15,-19,20c296,77,296,77,296,77v,-1,1,-1,2,-2c294,76,291,78,288,79v3,-2,7,-3,9,-5c298,74,298,74,299,73v-4,2,-9,4,-13,5c289,76,293,74,296,72v-4,2,-12,7,-17,6c286,76,291,72,296,68v-6,4,-13,8,-20,10c280,76,285,73,289,70v-6,3,-13,7,-19,11c276,74,285,69,293,64v-8,4,-15,9,-22,14c276,72,284,69,290,64v-6,3,-11,7,-18,10c277,68,284,66,290,62v-5,2,-11,6,-16,9c277,66,283,65,287,62v-4,2,-8,4,-13,6c275,65,280,64,283,62xm250,47v6,-4,12,-9,19,-12c267,41,263,47,260,53v4,-5,7,-12,10,-18c267,45,261,56,256,64v7,-7,10,-19,16,-27c269,43,267,51,265,57v3,-6,5,-13,7,-19c273,44,269,52,266,59v4,-5,4,-11,7,-17c271,53,268,61,263,69v5,-6,8,-16,11,-26c273,57,265,70,258,81v7,-9,12,-18,15,-29c273,53,273,54,274,55v-4,8,-7,17,-12,24c267,72,270,64,274,57v,6,-4,11,-7,17c270,71,272,65,274,61v,6,-5,11,-5,15c269,76,269,76,268,77v,4,-4,6,-7,7c261,83,263,81,264,80v-3,1,-5,5,-9,6c256,85,258,84,259,83v-3,1,-5,4,-8,5c253,85,255,83,257,81v-4,2,-7,7,-11,9c248,87,251,85,253,81v-4,5,-9,10,-14,14c245,87,251,81,256,73v-6,6,-11,14,-17,20c240,88,246,85,248,80v-3,3,-6,7,-10,11c244,81,252,71,257,59v-6,10,-11,21,-20,29c239,83,245,79,247,73v-3,5,-7,9,-11,13c235,84,239,83,239,81v3,-2,6,-6,8,-9c243,76,240,80,235,84v,-1,,-1,,-1c241,76,245,71,250,63v-5,7,-10,13,-15,19c234,82,234,81,234,81v4,-6,9,-10,12,-17c245,66,244,68,242,69v,1,1,,1,c240,72,237,77,234,79v1,-4,5,-7,7,-11c238,71,236,75,233,77v,,-1,,-1,-1c236,68,242,62,248,55v-3,3,-6,5,-7,8c237,66,234,72,230,76v3,-7,8,-13,13,-19c237,62,233,70,228,77v4,-9,8,-17,15,-23c240,56,238,58,236,60v,1,1,,1,1c232,65,230,72,226,78v1,-6,5,-12,8,-17c231,64,229,68,227,72v,-5,4,-9,6,-13c231,61,229,64,227,67v3,-10,12,-17,23,-20xm248,31v,4,-2,8,-4,13c246,41,247,39,248,36v1,3,,7,-1,10c245,46,243,47,242,47v2,-5,4,-11,5,-17c247,30,247,31,248,31xm236,10v-1,3,-2,6,-3,9c235,16,236,13,236,9v1,,1,-1,2,-1c238,15,236,20,234,27v2,-4,3,-9,4,-12c239,13,239,11,239,9v1,5,-1,11,-2,17c239,22,240,17,241,11v2,6,-3,14,-4,21c240,27,241,20,242,14v1,10,-5,22,-7,32c239,36,241,28,244,17v2,9,-4,18,-5,27c242,37,244,30,245,23v,8,-4,17,-6,25c242,41,244,34,246,26v,8,-3,20,-9,25c237,49,239,49,238,47v-2,2,-2,5,-4,6c235,52,236,50,236,48v-2,2,-3,6,-6,9c232,53,233,51,235,47v-3,4,-5,9,-8,13c227,59,227,59,227,59v3,-6,5,-12,7,-20c232,45,230,52,227,57v-1,-1,,-2,-1,-2c229,49,232,42,233,35v-2,6,-4,11,-7,17c228,46,230,40,231,33v-2,5,-3,12,-5,17c225,42,230,34,232,25v-3,6,-5,14,-7,20c224,35,229,26,232,17v-4,7,-7,15,-8,23c222,37,224,34,224,32v2,-9,4,-18,12,-22xm228,17v-2,5,-4,11,-6,17c222,28,225,22,228,16v,,,1,,1xm226,18v-2,5,-4,9,-5,14c220,31,220,31,220,31v2,-5,2,-10,6,-13xm223,20v-1,3,-3,6,-4,10c217,27,221,22,223,20xm218,25v,1,-1,2,-1,3c217,28,216,28,216,28v1,-1,1,-2,2,-3xm211,30v-2,6,-5,10,-8,15c203,45,204,46,204,45v2,-4,5,-8,7,-13c211,38,207,45,204,49v,1,-1,2,-1,3c207,45,210,39,213,32v,5,-1,10,-2,15c213,41,214,36,214,29v1,1,1,1,1,2c215,32,215,31,215,32v-1,6,-1,14,-2,21c215,45,216,36,215,30v1,,1,,2,1c216,39,216,46,215,54v2,-8,2,-16,2,-23c217,31,218,31,218,31v2,8,,18,-1,26c219,50,219,43,220,37v1,6,,16,-1,22c221,52,221,45,221,38v1,2,2,5,1,7c223,45,223,46,223,45v1,3,-1,4,,5c224,50,223,49,224,49v2,9,1,21,,30c223,78,224,77,223,76v-1,1,-1,2,-2,3c223,76,224,71,224,67v-1,4,-2,10,-5,13c220,76,222,72,222,68v,,1,,1,c223,67,222,67,222,67v-1,5,-3,11,-6,15c218,79,219,76,220,73v-1,1,-2,3,-3,4c219,74,219,71,220,68v,-1,,-1,,-2c218,73,217,79,213,84v1,-2,2,-4,2,-6c215,78,215,79,215,79v,-2,1,-3,1,-5c215,77,214,81,212,84v-1,,-1,1,-2,1c213,81,214,73,217,68v,,-1,,-1,c214,73,213,78,211,83v,,,-1,,c210,85,209,87,207,88v3,-5,5,-12,7,-18c214,70,214,70,214,70v-3,7,-5,15,-10,22c205,90,206,86,208,84v,,-1,-1,-1,-1c207,83,207,83,207,83v2,-3,2,-6,4,-10c211,73,211,73,211,72v-1,1,,1,-1,1c210,73,210,73,210,72v,,-1,1,-1,1c207,79,204,86,201,92v,-1,1,-2,1,-4c202,88,202,89,201,89v2,-3,3,-6,4,-9c205,79,205,80,205,79v,-2,1,-3,1,-5c204,78,202,84,200,89v,-2,2,-5,2,-8c200,84,199,88,198,92v,,-1,2,-2,3c198,89,199,82,200,75v-2,6,-4,13,-6,19c194,89,198,80,199,73v-2,6,-4,12,-6,17c193,84,198,77,199,70v-2,5,-5,11,-7,16c193,80,197,73,199,66v-3,5,-5,11,-7,16c191,77,196,71,197,65v-3,4,-4,10,-7,14c190,73,195,68,196,62v-2,5,-5,10,-7,15c190,69,195,62,197,54v-2,5,-5,13,-9,19c191,65,194,59,197,52v-3,6,-7,13,-10,20c188,69,190,65,192,62v,-2,1,-3,2,-5c191,61,189,66,186,71v1,-6,5,-10,7,-16c190,59,188,64,185,68v,,,,,c186,65,188,63,189,61v-2,1,-3,3,-4,5c186,59,191,52,197,48v2,-3,5,-6,7,-8c207,37,208,33,211,30xm205,88v,-2,1,-4,1,-5c207,84,205,86,205,88xm204,81v-1,1,,,,-1c205,81,204,81,204,81xm193,99v1,-4,3,-7,4,-11c197,88,197,88,197,88v-1,4,-2,7,-4,11xm198,85v,1,,1,,2c197,86,198,86,198,85xm204,34v,1,,2,-1,4c203,36,203,34,203,32v,,,,,c204,32,203,34,204,34xm194,12v1,1,1,1,2,2c196,16,197,19,197,21v,-1,,-4,,-5c199,17,198,20,199,22v1,-1,-1,-2,,-3c200,21,200,24,201,25v,1,,1,,1c201,28,202,30,203,32v,,-1,,-1,c203,34,201,37,202,39v,1,,1,,1c201,37,202,34,202,30v-2,3,,9,-2,11c200,37,201,31,200,27v,6,,12,-2,17c198,39,199,33,198,28v,5,,11,-2,17c197,38,198,30,196,23v1,6,1,16,-1,22c193,34,194,24,194,12xm189,9v1,2,1,5,2,7c191,15,190,12,191,10v1,,2,1,3,2c194,22,193,29,193,38v-2,-6,-1,-12,-2,-18c191,23,191,26,191,28v-2,-4,-2,-9,-2,-14c188,15,189,20,189,21v-3,-2,-1,-5,-2,-6c187,15,187,16,187,17v-3,-2,1,-5,2,-8xm164,12v1,1,,2,1,2c166,13,164,11,166,10v,1,,2,1,4c167,12,167,11,166,9v1,,2,-1,2,-1c169,10,168,12,169,14v,-3,-2,-7,1,-9c170,9,171,11,172,15,173,14,169,4,171,4v2,-1,3,11,5,12c175,12,173,7,172,3v4,6,6,13,8,20c179,17,176,10,174,5v1,,1,1,2,1c182,13,185,21,187,31v-1,-6,-2,-12,-5,-17c190,22,190,37,193,47v-1,1,-1,2,-2,3c191,44,190,36,189,31v,7,3,15,,21c188,48,189,41,187,37v,,,1,,1c187,39,187,38,187,37v,1,,3,,3c187,40,187,39,187,38v2,8,3,15,-2,21c185,54,187,46,186,41v,8,-1,15,-2,21c184,54,184,46,183,38v,7,1,17,-1,25c181,57,182,50,181,43v,,-1,,-1,c180,43,180,43,180,44v,5,1,11,1,15c181,60,181,60,181,61v-2,-6,-2,-16,-5,-23c177,44,179,53,179,60v-1,,-1,,-1,c177,55,176,49,175,44v,3,1,10,1,15c175,58,174,59,173,59v-1,1,-2,1,-3,1c169,55,168,49,167,43v-1,6,3,13,2,19c166,57,165,49,164,43v,6,1,14,4,20c167,63,167,64,166,65,163,50,162,34,165,20v-5,16,-3,31,1,45c166,66,165,66,165,66v-2,-6,-4,-15,-4,-23c160,52,162,59,164,68v,,,1,-1,1c161,60,159,50,159,41v-1,11,2,20,4,29c159,61,156,51,157,41v-2,9,,20,2,30c156,65,156,55,155,47v,7,1,13,2,19c149,48,159,30,164,12xm154,60v,,,1,,1c154,61,154,62,154,62v,,-1,-1,,-2xm153,52v1,3,,6,1,8c153,58,153,55,153,52xm133,6v2,4,2,8,2,13c136,15,135,9,134,6v,,1,,1,-1c136,10,138,15,138,20v1,-6,-1,-10,-3,-15c138,9,140,14,141,20v,-5,-2,-10,-4,-14c143,10,144,18,146,26v,-6,-2,-11,-4,-16c147,14,148,20,150,26v,-5,-2,-8,-4,-13c150,16,152,21,154,25v1,9,-2,22,-4,32c150,52,151,49,152,44v-1,3,-2,7,-3,9c150,46,151,39,150,32v,7,,16,-2,22c146,46,150,38,149,30v-1,6,-2,14,-3,21c143,45,147,37,146,29v-1,6,-1,12,-2,18c141,41,144,34,143,28v-1,5,-1,10,-1,16c139,39,141,31,139,25v1,5,,11,1,15c136,37,139,31,138,26v-1,4,-1,7,-1,12c134,37,136,32,135,29v,3,,5,,8c132,35,133,30,133,26v-1,3,-1,6,-1,9c130,34,131,30,130,28v,2,,4,,6c130,34,129,33,129,34v,-1,,-1,,-1c128,31,129,28,129,26v-1,2,-1,5,-1,7c127,33,127,32,126,32v,-11,6,-17,7,-26xm148,56v,-1,1,-1,1,-2c150,54,149,56,148,56xm118,51v,,,,1,c119,51,119,51,119,51v3,-4,-1,-10,2,-14c120,38,121,38,122,38v,,-1,-2,,-3c123,37,123,41,125,43v,-2,-1,-4,-1,-6c126,41,128,45,130,50v,-2,-2,-5,-3,-7c127,40,124,37,123,34v5,5,8,11,11,18c132,45,128,40,125,34v5,5,8,12,12,17c135,46,131,41,128,36v2,,2,3,4,4c134,41,136,46,138,49v,-2,-1,-4,-2,-5c136,43,135,42,134,41v,-1,-2,-2,-3,-3c142,43,144,56,151,65v,1,,2,,2c152,67,152,67,152,67v,-1,,-1,,-1c155,70,161,75,158,82v-1,-3,-2,-6,-3,-8c155,77,158,81,158,85v-1,-1,-1,-4,-2,-5c156,83,158,87,157,91v-1,-2,-1,-4,-1,-5c156,90,158,93,157,97v-1,,-1,,-1,c157,98,156,101,156,102v,-2,,-3,-1,-6c155,99,156,102,155,105v-1,-4,,-10,-3,-15c154,95,154,98,154,103v-1,-2,-1,-4,-1,-7c152,95,152,92,151,90v,5,2,7,1,12c151,102,150,102,150,101v,-1,,-1,-1,-2c149,94,147,88,145,82v1,6,4,12,4,19c149,101,148,101,148,101v,-2,-1,-4,-1,-6c147,94,147,94,146,94v,-4,-1,-7,-2,-11c144,87,146,91,146,95v2,4,1,10,3,14c149,109,149,109,149,109v1,2,,4,,6c149,115,149,115,149,115v-1,1,,2,,3c147,116,149,112,148,111v,-6,-3,-13,-4,-18c144,91,143,87,143,85v,3,1,8,1,11c147,102,147,109,148,116v-2,-4,-1,-8,-3,-11c146,109,146,112,147,115v-2,-2,-3,-4,-2,-7c144,108,144,107,144,107v,2,,3,,5c142,108,141,104,139,99v,2,1,4,1,6c138,102,135,100,134,97v,,,,,c132,96,131,93,130,91v,2,1,3,1,4c129,93,128,90,127,87v,2,1,3,1,4c125,91,120,79,122,78v-2,2,1,7,1,9c122,86,121,86,120,84v,,,1,,1c114,76,117,61,119,52v-1,-1,-1,-1,-1,-1xm100,41v-1,1,-1,,-1,c99,40,99,41,100,41xm96,38v,,,,,c96,39,97,38,97,39v-1,,,-1,-1,-1c96,38,96,38,96,38xm92,35v-1,,-1,,-2,-1c91,34,91,35,92,35xm70,29v3,3,6,8,9,10c76,36,74,31,70,28v4,1,7,6,10,9c77,33,75,30,71,27v2,-1,4,,5,1c91,33,101,44,110,54v2,3,6,4,5,7c115,61,115,61,116,61v-1,1,-1,3,,4c115,65,115,65,115,65v,-1,,,,c113,62,111,58,108,55v2,5,7,8,7,13c113,65,111,63,110,60v,4,6,8,4,13c110,66,107,58,102,53v,,,,,c106,61,112,68,114,77,110,68,106,60,101,52v,-1,,,1,c101,51,100,50,98,48v6,11,14,22,17,35c109,73,103,62,95,54v7,9,14,19,18,29c113,84,113,84,112,84,109,78,106,72,102,66v3,6,7,12,10,18c108,82,106,76,103,72v1,2,2,5,4,7c108,81,109,83,111,85v-2,-2,-3,-4,-4,-6c96,62,81,48,70,31v,-1,,-1,,-2xm109,87v-1,-2,-3,-3,-3,-5c107,83,109,85,109,87xm74,54v,-1,,,,c73,51,71,49,71,45v2,2,2,4,4,6c70,46,71,40,70,32v7,13,18,23,27,35c97,69,100,72,101,75,98,71,95,67,92,62v5,9,12,17,17,26c103,81,97,74,92,67v4,8,11,15,16,23c101,82,93,75,87,66v5,10,14,17,20,25c97,82,86,72,80,60v6,14,18,22,27,34c103,90,98,85,94,81v4,5,10,10,14,15c103,93,98,88,94,84v3,5,10,9,14,15c105,97,102,94,99,91,91,84,83,76,77,67v2,4,6,9,9,13c81,79,78,72,76,68v1,4,3,7,5,10c74,74,73,62,74,54xm105,98v-2,-1,-3,-4,-5,-5c102,94,103,96,105,98xm57,84v3,5,6,9,10,14c61,90,56,82,53,72v1,,1,1,1,1c57,75,60,79,63,81,60,78,56,75,54,71v5,3,9,7,14,10c64,78,60,75,56,71v5,2,8,4,12,6c65,75,60,73,57,70v22,7,39,20,51,37c106,105,103,102,100,100v2,1,4,4,6,5c106,107,110,108,109,111v-3,-4,-6,-8,-10,-12c102,104,108,108,110,115,103,106,97,96,86,91v11,6,18,16,25,27c106,112,102,106,97,101v7,9,14,17,20,26c109,119,103,109,94,102v9,9,17,19,25,29c118,131,117,129,116,129v-3,-5,-10,-10,-15,-15c104,117,108,121,112,124v1,3,5,6,7,9c113,128,108,123,103,117v5,7,12,13,18,19c110,128,100,117,90,107v,,,,,c99,117,109,128,120,136v,1,2,1,2,2c104,128,93,111,78,97v13,13,24,29,40,40c106,130,96,119,86,110v6,7,13,12,18,18c106,130,108,131,110,133v1,,3,1,4,2c113,134,112,134,110,133v,,,,,c103,129,97,122,91,117v1,3,5,5,7,7c101,127,104,130,108,133,100,130,94,122,88,117v3,4,8,9,13,13c92,125,85,117,78,111v1,2,3,3,5,5c83,116,83,116,83,116v3,3,6,7,10,10c86,123,82,117,77,112v4,4,7,10,13,13c82,122,76,114,70,107v4,7,10,13,16,18c79,123,76,117,71,113v3,4,7,8,12,12c80,126,79,123,77,122v,1,2,2,3,3c77,126,74,121,73,118,67,110,61,101,58,91v3,5,6,9,10,14c64,98,58,93,57,84xm126,148v,1,,1,,1c125,149,125,148,124,148v,1,1,2,1,2c125,150,125,150,124,150v,,-1,,-1,-1c122,150,122,150,122,150v1,2,6,3,7,6c128,155,126,154,124,153v2,2,5,3,6,6c128,157,126,155,123,154v,,1,,1,c123,154,122,153,121,153v3,3,8,6,11,9c128,159,123,157,120,154v-2,-1,-4,-4,-6,-3c120,155,124,158,130,162v-1,,-1,,-1,c129,163,131,163,130,164v-3,-3,-7,-6,-11,-9c119,155,119,155,119,155v2,3,5,4,8,6c129,164,134,168,137,171v-3,-2,-5,-4,-8,-6c129,165,129,165,128,165v,-1,-2,-1,-2,-2c124,163,123,161,121,161v5,3,9,7,12,11c131,171,129,167,127,167v-3,-3,-5,-5,-8,-6c122,163,125,166,128,169v-2,-1,-3,-2,-5,-3c123,165,121,164,119,163v,,,,,c120,165,121,165,122,166v-1,,-1,-1,-2,-1c121,166,123,167,124,168v-1,1,-2,-1,-3,-1c122,168,122,168,123,168v-2,,-3,-2,-5,-2c118,167,120,167,121,169v-4,-1,-6,-5,-10,-6c113,165,115,166,117,167v,1,,,-1,c116,167,116,168,116,168v,,,1,,1c114,168,113,166,111,165v2,3,8,5,9,9c115,172,111,168,107,165v4,4,8,6,12,10c117,174,115,173,113,171v4,4,9,7,12,10c120,177,115,174,110,170v3,3,7,6,11,9c121,179,121,179,120,179v2,2,3,3,5,4c127,185,130,185,131,187v-2,-1,-3,-2,-5,-3c126,186,129,186,130,188v-7,-3,-10,-8,-16,-11c99,166,85,151,77,133v1,,1,,1,c78,132,78,132,78,132v1,-8,14,-5,19,-2c106,137,122,136,126,148v-1,,-1,-1,-2,-1c124,148,125,149,126,148xm132,165v-1,-1,-1,-1,-1,-1c131,164,131,164,131,164v,,,,1,1xm134,193v-1,,-2,-1,-3,-2c134,194,138,195,141,197v-3,-1,-5,-2,-8,-3c133,193,134,194,134,193xm126,187v3,2,7,3,10,6c132,191,129,189,126,187xm97,176v,-1,,,,-1c96,175,95,175,94,175v,,,,,c93,175,92,175,92,174v-1,,-1,,-1,c91,174,91,174,92,174v,,1,1,2,1c94,175,94,175,94,175v,,,,,c99,175,103,176,107,177v-3,,-7,-1,-10,-1xm101,178v,,1,,1,-1c102,177,102,178,102,178v,,,,-1,xm101,170v-3,,-4,-1,-6,-1c97,168,99,169,101,170xm94,166v,-1,1,,1,c95,167,94,166,94,166xm96,166v,,,,1,c96,167,96,166,96,166xm101,171v-1,,-1,,-2,c100,171,101,171,101,171xm99,171v,,-1,,-1,c98,170,99,171,99,171xm103,174v-2,,-4,,-5,-1c99,173,102,173,103,174xm103,175v,,,,,c100,175,95,173,92,173v4,,8,1,11,2xm98,175v-1,-1,-1,-1,-2,-1c96,174,96,174,96,174v1,,2,,2,1xm108,176v,,,1,1,1c108,177,108,176,108,176xm111,179v-1,,-4,,-4,-1c108,178,109,178,111,179xm108,177v,1,-1,,-1,c108,177,108,177,108,177xm104,175v1,,2,,2,1c107,176,107,176,107,176v-1,,-2,,-3,-1xm105,178v,,1,,2,c106,178,106,178,106,178v,,-1,,-1,xm106,179v3,,5,1,8,2c110,181,107,180,103,179v,-1,2,,3,xm115,136v,,1,,1,c116,136,116,136,116,136v,,,,,1c116,137,116,136,115,136xm,92v,,1,-1,1,-1c1,90,,92,,92xm4,101v3,3,5,7,8,10c11,108,7,104,5,100v,,,,,-1c9,104,12,109,17,113,13,107,7,101,4,95v5,5,9,11,16,15c14,105,8,99,3,93v3,2,6,4,9,6c10,97,7,94,4,92v5,-2,13,2,18,2c18,93,12,92,8,91v18,,34,3,50,8c59,101,60,103,61,104v-4,-2,-9,-4,-13,-6c54,102,60,103,64,109v-5,-3,-11,-6,-16,-9c54,104,61,107,66,113,60,109,55,105,48,103v8,4,17,8,22,16c62,113,54,107,44,102v11,6,22,13,30,22c67,119,60,114,53,110v8,6,17,11,23,19c68,122,59,115,50,110v9,7,19,12,26,21c65,122,53,113,41,106v11,9,25,16,35,27c70,129,64,125,59,121v5,5,11,9,17,12c76,134,75,134,76,135,63,129,52,121,42,113v10,9,21,17,34,23c76,137,76,137,76,138,69,135,63,131,56,128v6,4,15,8,21,12c68,137,59,132,50,127v9,7,20,10,29,16c69,140,59,134,50,129v7,5,15,10,24,13c76,144,80,144,81,146,64,141,50,133,37,123v13,11,28,20,46,25c83,149,84,149,84,149,75,147,66,143,56,139v6,3,13,6,19,9c64,146,55,139,45,135v8,4,16,8,24,12c57,145,49,138,39,132v6,5,13,10,21,14c50,143,42,136,33,132v7,4,15,9,22,14c49,144,45,140,40,137v2,3,6,4,8,7c49,144,50,144,51,145v,,,,1,c51,145,51,145,51,145,31,136,12,121,4,101xm22,175v2,,3,2,5,2c25,175,20,175,19,171v3,2,7,4,11,5c26,174,20,173,17,169v,,,,1,c18,169,18,169,19,169v-1,,-2,-1,-3,-1c14,166,12,164,11,162v1,,2,,3,c13,162,12,162,10,161v,,,,,-1c11,161,12,161,13,161v-1,-1,-4,-1,-4,-2c11,159,12,159,13,159v,-1,-4,,-4,-2c13,158,20,161,26,159v-6,,-12,,-17,-3c11,156,13,157,15,157v-1,-1,-4,-1,-5,-1c11,154,14,155,15,155v3,,7,1,10,1c23,155,18,155,14,154v4,-1,9,1,12,1c24,154,20,154,18,154v2,-1,5,,8,c26,154,25,154,25,154v-1,,-2,-1,-4,-1c23,153,25,153,27,153v,,,,-1,c35,153,42,154,49,155v,-1,-2,,-2,-1c48,154,50,155,51,154v-2,-1,-4,,-7,-1c44,153,44,154,44,154v-8,-2,-17,-2,-24,-2c30,150,44,150,56,153v-8,-3,-16,-4,-23,-4c39,147,48,147,56,148v,,-1,,-1,c55,148,56,148,56,148v,,,,1,c58,149,62,149,63,149v1,,,,1,c71,149,80,150,85,153v1,1,5,2,6,4c89,157,86,156,84,156v4,1,9,1,9,5c90,160,88,159,85,158v,1,1,1,2,1c87,159,87,159,87,159v2,1,6,2,8,3c92,162,88,161,86,160v1,1,3,1,4,2c90,162,90,161,90,161v2,1,3,2,5,2c95,164,96,164,96,164v-5,-1,-9,-2,-14,-3c86,162,89,163,93,164v,,,,,c93,165,94,164,94,165v-3,,-5,-1,-8,-1c88,165,91,165,93,166v-1,-1,-2,-1,-2,c90,166,87,165,87,165v,,,,-1,c89,166,91,166,94,167v,1,,1,,1c92,168,90,168,88,168v-1,,-1,,-1,c84,167,80,166,78,166v4,2,10,2,14,4c92,170,93,170,93,170v-1,-1,-2,-1,-2,-1c93,169,94,170,96,170v-1,,-2,-1,-3,c93,170,94,170,95,170v,,,,,c95,171,96,171,96,171v-4,,-8,-2,-12,-2c86,170,87,170,89,170v,1,,1,,1c91,170,93,172,94,172v1,,1,-1,1,-1c96,171,96,172,97,171v,1,,1,,2c95,173,92,171,90,172v-2,,-4,-1,-6,-1c86,172,88,172,90,173v-1,,-3,-1,-5,-1c86,173,87,173,88,173v-1,1,-2,,-2,c86,174,88,174,90,174v,1,,1,,1c90,175,92,175,92,175v2,,4,2,7,2c99,177,99,177,99,177v-3,,-5,-1,-7,-1c95,178,99,177,103,179v-4,,-9,-2,-12,-2c96,179,103,179,109,181,98,180,88,178,78,176v5,1,8,2,13,3c91,180,90,178,89,179v1,1,2,1,3,1c92,181,90,180,90,181v2,1,7,,10,1c95,184,88,181,84,181v5,2,12,1,17,3c98,185,93,183,90,183v,,,,,1c92,184,94,185,97,185v-1,,-2,,-2,c94,185,93,185,92,185v-1,-1,-2,,-2,-1c89,186,92,185,93,186v-6,1,-12,-1,-17,-2c81,183,85,185,89,185v-7,-2,-14,-2,-20,-4c71,182,73,183,76,184v-3,,-8,-2,-11,-2c73,185,80,185,89,187v-7,1,-15,-3,-23,-3c72,186,79,187,86,188v-5,2,-11,-1,-18,-2c68,186,68,186,68,186v1,1,3,1,4,2c76,188,79,189,83,189v,1,-2,1,-2,1c76,189,72,189,67,187v4,2,9,3,14,3c76,192,70,189,65,188v4,2,9,3,13,4c72,193,66,189,59,189v5,2,13,3,18,3c76,194,73,195,72,196,53,192,35,186,22,175xm91,169v-1,,-2,,-2,-1c90,168,90,168,91,169xm105,184v,-1,-1,,-1,-1c103,184,102,183,102,183v1,,1,,2,c104,183,105,183,105,183v,1,1,,,1xm102,183v,,-2,,-2,-1c101,183,101,182,102,183xm99,180v,,-2,,-2,c98,180,98,180,99,180xm122,203v5,1,9,1,13,1c129,204,123,205,118,205v5,1,11,,16,c132,206,127,206,124,207v1,,2,-1,3,c125,207,122,207,120,207v4,1,8,1,12,c130,209,127,208,126,209v-1,-1,-3,,-4,1c120,209,117,210,115,209v5,2,13,1,18,1c129,213,122,212,116,213v6,,11,,16,-1c129,215,123,214,118,215v5,,10,,14,c129,217,123,215,119,216v1,1,2,,2,c120,217,118,216,116,217v4,1,8,,12,c126,218,123,218,121,218v3,,6,,9,c125,219,119,219,113,219v2,1,4,,6,1c119,220,118,220,118,220v5,,10,,14,c125,222,119,221,111,221v5,2,13,1,19,1c125,224,120,223,115,224v5,1,14,,19,c127,225,121,226,115,226v5,,14,2,20,c135,226,135,226,135,226v-5,2,-14,3,-21,3c120,230,128,229,135,228v,-1,,-1,,-1c135,227,136,228,136,228v-5,1,-7,2,-13,2c127,231,131,230,136,229v-34,7,-59,4,-75,-15c69,205,75,194,87,191v-1,1,-3,1,-4,3c88,192,93,190,98,189v-4,,-7,2,-10,2c98,186,112,186,124,188v-2,,-6,-1,-8,c119,188,124,187,126,189v-5,,-12,,-17,1c116,190,124,188,129,192v-5,,-11,-1,-16,c119,193,129,190,132,195v-7,-1,-15,-2,-21,-2c118,194,127,194,134,196v-8,,-16,,-23,c119,198,129,195,137,198v-7,,-15,,-21,1c123,199,130,198,139,199v-8,1,-15,,-21,1c122,200,126,200,129,200v-12,1,-24,,-34,2c112,201,127,201,142,202v-7,,-13,1,-20,1xm141,201v-1,,-4,,-5,-1c138,200,139,201,141,201xm135,200v-1,1,-2,1,-3,c133,201,134,200,135,200xm132,200v-1,1,-2,,-2,c130,200,131,200,132,200xm130,200v,1,-1,1,-1,c130,200,130,200,130,200xm179,224v1,,2,,3,c181,224,180,224,179,224xm195,224v,,-4,-1,-4,-1c174,216,160,205,144,196v-5,-3,-10,-9,-15,-13c129,182,128,180,126,179v-1,-2,-3,-4,-5,-6c121,173,121,173,121,172v2,,5,-2,7,c127,172,127,172,126,172v,1,1,1,2,1c128,173,127,173,128,173v,,,-1,,c128,173,128,172,128,172v1,,1,,1,c133,173,135,176,138,178v1,1,2,2,3,3c141,181,142,182,142,182v-1,,-1,,-2,c141,181,140,180,139,181v,1,2,2,3,2c143,184,143,184,143,185v-1,-1,-2,-2,-3,-3c140,182,140,182,139,182v2,2,3,3,5,4c144,186,145,186,145,186v,,,1,,1c145,187,145,187,145,187v-2,-1,-4,-2,-5,-4c140,183,139,183,139,183v1,2,2,2,3,3c145,188,148,189,150,191v-5,-6,-10,-13,-11,-21c136,164,132,158,128,152,124,133,113,119,110,99v-1,-2,,-4,-1,-6c110,92,110,91,111,90v1,-1,3,-2,4,-3c131,90,137,106,147,118v1,3,2,6,1,10c148,128,148,128,148,128v,3,-1,6,,8c148,136,147,136,147,136v,,,,,c147,137,148,138,148,139v,,,1,-1,c147,139,146,137,145,135v,,,1,-1,1c145,137,146,137,146,139v-1,-1,-1,-2,-2,-3c143,136,143,136,143,136v,1,,1,1,1c143,138,143,137,142,137v,,,,,c137,137,138,131,135,129v,,,,,c135,128,134,127,134,127v-1,,,1,,2c134,129,134,130,134,130v-2,-1,-1,-2,-3,-3c133,129,133,132,135,135v-1,3,3,5,4,7c139,144,140,144,140,145v-2,-1,-3,-4,-5,-5c136,142,138,145,140,147v,,,,,1c139,145,136,143,135,141v1,3,3,5,4,7c140,148,139,148,140,148v,1,,1,,1c137,147,135,144,133,141v,1,1,3,2,4c136,147,137,149,139,150v,,,,1,c140,150,140,151,140,151v-3,-2,-5,-5,-7,-7c133,145,134,147,136,148v,2,2,3,4,4c137,152,135,149,133,146v1,4,5,6,7,9c138,154,136,152,134,150v,,,1,,1c135,152,135,153,136,153v1,1,1,1,1,1c137,154,138,155,138,155v,,-1,-1,-1,-1c137,154,137,154,136,153v-1,,-1,-1,-2,-2c130,144,130,133,125,127v,,,1,1,1c125,128,125,128,125,128v,-1,-1,-2,-2,-3c124,126,124,126,125,127v-1,-2,-2,-4,-3,-6c122,121,122,121,122,121v,,,,,c122,121,122,121,122,121v-1,,-1,-1,-1,-2c121,121,123,123,123,125v-1,-2,-2,-6,-4,-8c119,117,119,118,120,118v-1,2,,4,1,4c121,123,121,123,121,123v9,9,8,25,15,34c136,157,136,157,135,157v1,3,3,5,5,7c139,164,140,165,140,165v,1,1,1,,1c141,166,141,166,141,166v,-1,-1,-1,,-1c143,165,144,167,146,167v,1,,2,,3c145,169,144,168,144,167v-1,,-1,,-1,c143,170,146,171,147,173v-1,,-2,-1,-3,-2c144,172,146,173,147,174v,,1,,1,1c146,175,146,174,145,173v,2,3,2,3,4c147,176,146,176,145,175v,,,,,c145,175,145,175,146,175v,1,-1,1,-1,1c143,173,142,170,141,167v,-1,,,,c142,172,144,177,148,179v,,1,,1,c151,182,150,184,149,186v2,,3,-2,5,-3c157,186,158,189,163,190v,1,2,1,3,3c167,195,174,196,176,193v2,,3,3,5,5c182,198,183,198,184,198v-1,1,-1,1,-1,1c183,199,183,200,183,200v1,,1,,1,c184,201,185,201,186,200v,,-1,-1,,-1c186,199,187,200,187,201v1,,1,-1,1,-1c188,200,186,199,186,198v3,3,8,5,11,2c197,200,197,200,197,200v-3,2,-8,,-10,-2c191,197,192,194,194,192v,,,,,c195,192,197,193,198,192v,-1,,-1,-1,-1c197,191,197,192,196,192v1,,1,-1,,-1c198,190,201,191,202,190v1,,4,,5,c205,192,203,193,201,194v2,,6,-2,8,-5c210,189,210,189,210,189v-2,2,-3,4,-6,5c204,194,205,194,205,194v3,-2,6,-5,9,-7c211,191,207,193,204,196v5,-2,9,-7,12,-11c214,191,208,194,204,197v,,,,,c199,203,193,202,187,203v1,,2,,2,1c189,204,189,204,190,204v,,,,,c192,204,195,205,197,203v2,-1,4,-2,5,-3c207,198,211,194,215,191v3,-5,7,-8,8,-12c224,179,224,178,225,177v1,-1,1,-4,3,-4c229,173,229,173,230,173v1,3,4,4,5,6c235,180,234,180,234,180v,,,1,1,1c225,188,216,198,205,204v-1,,-1,,-1,c197,207,189,206,183,208v8,1,19,-7,24,2c202,209,198,207,194,211v,-1,-2,,-3,c191,212,191,212,192,212v,,,,1,c182,216,173,210,164,205v,,,,,c166,206,167,207,168,208v6,6,20,8,29,4c197,212,197,212,196,212v1,-1,2,-1,2,-1c199,210,199,210,200,209v-1,1,-1,1,-2,2c198,211,197,211,197,212v,1,4,-1,5,-2c202,210,202,210,202,210v-1,1,-3,2,-5,3c199,214,202,211,204,210v-1,2,-3,4,-5,4c201,215,204,213,206,211v1,1,3,,3,-2c209,209,208,209,208,209v2,,2,-1,3,-2c210,207,209,208,208,208v,,,,,c209,207,210,207,211,206v,,-1,,-1,c210,206,210,206,210,206v-1,,-2,1,-3,1c207,206,209,206,210,205v-1,,-2,,-2,c208,205,208,205,209,205v,,-1,,-1,-1c210,204,212,202,213,201v1,-1,3,-3,4,-3c217,198,217,197,217,197v1,,1,,1,c218,198,216,199,216,201v1,-1,2,-3,3,-4c220,198,218,198,219,199v-1,2,-3,3,-4,5c217,203,218,200,220,199v-2,3,-5,5,-7,8c216,205,218,203,220,201v-1,2,-3,4,-5,6c216,207,217,205,218,205v,-1,1,-2,1,-2c220,203,220,203,220,203v-1,2,-2,2,-3,3c218,207,219,205,220,205v-1,2,-3,3,-4,5c218,209,219,207,220,207v,1,-2,2,-3,4c218,211,219,210,220,209v,2,-2,2,-3,4c218,213,219,211,220,211v-1,2,-2,2,-3,4c215,216,213,219,211,221v-1,-1,-3,,-2,1c205,225,200,224,195,224xm219,203v,-1,1,-1,1,-1c220,203,220,203,219,203xm208,205v,,-1,,-1,c207,205,207,204,208,205xe" fillcolor="#d43293 [3204]" stroked="f">
                          <v:path arrowok="t" o:connecttype="custom" o:connectlocs="1270410,311180;627643,808310;896093,717233;1122951,603386;869626,717233;862064,538873;710824,599591;722167,519899;862064,466770;733510,690668;563366,675489;642767,235283;703263,387078;616300,417437;669234,500924;839378,394668;1024646,462975;1092704,368103;695701,489540;593614,576822;627643,565437;673015,580617;620081,626155;604957,497129;586052,618566;725948,671694;816692,599591;1160761,629950;892312,762771;1035989,815899;1251505,785540;1191009,758976;1160761,732412;1191009,683079;1368715,478155;1187228,554053;1183447,356719;1051113,242872;983055,201129;869626,288411;850721,170770;839378,254257;744853,197334;714605,34154;665453,223898;525556,94872;586052,364309;362974,144205;328945,250462;393222,485745;457499,610976;476404,709643;393222,664104;287355,516104;94525,584412;362974,648925;306259,721027;434813,857643;457499,656514;506651,493335;552023,633745;771320,747592;805349,762771" o:connectangles="0,0,0,0,0,0,0,0,0,0,0,0,0,0,0,0,0,0,0,0,0,0,0,0,0,0,0,0,0,0,0,0,0,0,0,0,0,0,0,0,0,0,0,0,0,0,0,0,0,0,0,0,0,0,0,0,0,0,0,0,0,0,0"/>
                          <o:lock v:ext="edit" verticies="t"/>
                        </v:shape>
                        <v:shape id="Prostoročno 5" o:spid="_x0000_s1029" alt="Strok s semeni" style="position:absolute;left:4953;top:3810;width:3740;height:4025;visibility:visible;mso-wrap-style:square;v-text-anchor:top" coordsize="99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" path="m94,78c88,96,59,106,43,99,34,95,27,83,22,87v-2,2,-1,-3,-3,-4c18,81,14,81,13,77,9,67,5,63,4,60v,-3,13,4,12,-1c15,54,,30,2,29,3,28,18,47,23,39v4,-5,12,-4,11,-7c31,23,46,1,48,1v3,-1,,20,3,24c61,39,60,13,63,13v3,,1,15,4,15c75,28,87,4,90,6v3,2,-9,21,-4,30c89,42,99,59,94,78xe" stroked="f">
                          <v:path arrowok="t" o:connecttype="custom" o:connectlocs="355125,296245;162451,376004;83114,330428;71781,315236;49113,292447;15112,227881;60447,224083;7556,110143;86892,148123;128450,121537;181341,3798;192674,94950;238010,49374;253121,106345;340014,22788;324902,136729;355125,296245" o:connectangles="0,0,0,0,0,0,0,0,0,0,0,0,0,0,0,0,0"/>
                        </v:shape>
                      </v:group>
                      <v:shape id="Prostoročno 3" o:spid="_x0000_s1030" alt="Strok s semeni" style="position:absolute;left:4787;top:3435;width:4206;height:4572;visibility:visible;mso-wrap-style:square;v-text-anchor:top" coordsize="98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" path="m97,47v-1,2,-2,4,-3,5c94,54,92,57,91,59v1,1,,1,,2c90,60,91,58,90,57v2,-2,2,-4,4,-5c93,51,94,50,94,49v-2,3,-3,6,-6,9c89,58,88,58,88,59,87,58,86,56,87,54v1,,1,,1,c88,55,87,56,87,56v2,,3,-2,4,-2c90,52,89,54,88,54v,-2,3,-1,2,-2c92,51,93,50,94,48v-2,,-3,4,-5,4c89,50,90,49,91,47v,,,,,c92,46,92,45,93,45v,,,,,c93,45,92,45,92,45v,,-1,1,-1,1c89,46,89,47,88,47v,,,,,-1c87,47,86,47,85,48v,,,,1,1c84,50,83,51,82,53v3,-2,4,-4,7,-5c88,51,85,54,85,57v-1,3,,5,1,8c87,63,85,61,86,58v2,4,2,8,1,11c86,69,86,68,85,68v,,,1,,1c85,69,85,69,85,69v,,1,,1,1c86,70,86,69,86,69v,1,,3,-1,4c84,72,84,70,82,69v,3,3,6,2,9c84,79,85,78,85,79v1,5,-2,10,-6,12c79,89,80,86,79,86v,5,-3,10,-9,8c72,89,68,83,68,78v,,,,,c69,78,68,77,69,77v-1,,-1,,-1,-1c68,74,68,73,68,72v1,1,1,2,1,3c69,76,70,76,70,76v,1,1,1,1,2c72,79,74,83,76,80,75,77,70,75,70,71v,,-1,,-1,c68,68,66,65,64,62v-1,,-1,-1,-2,-1c61,61,62,62,61,62v,-1,1,-1,,-1c61,61,61,61,60,61,59,55,62,46,58,42,57,41,55,41,53,40v,1,1,2,2,3c56,43,56,43,57,43v,1,1,2,1,3c54,43,47,41,48,34v4,,5,-6,8,-3c56,31,56,31,57,32v,,,-1,,-1c59,34,60,36,60,40v,,,,,c60,41,61,41,61,41v,1,1,3,2,4c63,47,64,50,64,52v-1,3,-1,6,-3,8c61,60,61,60,62,60v1,,1,-1,1,-2c63,58,63,58,64,58v1,-3,1,-5,1,-9c66,51,67,54,66,56v,,1,,1,c63,62,73,51,77,56v1,1,1,2,2,2c79,59,79,59,79,59v2,1,,4,1,6c81,62,81,58,82,55v1,,1,,1,c83,54,83,54,83,54v,-1,,-1,,-1c82,54,82,54,81,54v,-2,-2,-2,-2,-3c78,52,78,51,77,52v2,-2,3,-4,6,-5c81,46,79,49,78,50v,-1,,-1,,-1c78,49,78,48,78,48v-1,1,-3,2,-4,3c77,47,81,42,79,37v2,,2,-3,1,-4c80,37,77,39,74,41v,-2,1,-3,3,-4c79,34,77,29,79,26v-1,-1,-2,,-3,c77,26,76,26,76,27v,,,,-1,c75,27,76,27,76,28v-1,-1,-2,-1,-2,1c74,29,75,29,75,29v,,,,,c75,29,75,29,75,29v-1,,-3,1,-4,3c70,32,69,33,71,34v-1,,-1,,-1,c70,34,69,34,69,34v,,,,,c69,35,69,35,70,36v,-1,,-1,,-1c71,35,72,34,72,33v,,,,1,c73,32,73,31,74,31v-1,2,-2,2,-2,4c71,35,70,36,69,37v,-1,-1,-1,-1,-1c67,36,67,36,67,36v,,,,,1c66,36,65,37,65,37v,-1,-1,-1,-1,-2c64,35,64,36,63,36v1,1,,3,1,4c65,40,64,38,65,38v,,,1,,1c66,39,66,38,66,38v,,1,,1,1c70,39,70,43,71,44v1,,1,,1,c76,45,77,40,79,38v-1,4,-2,7,-4,10c74,49,73,50,72,51v,-4,-4,-5,-5,-7c67,43,68,44,68,44v,,1,,,c69,44,69,44,69,44v,-2,-2,-3,-4,-2c65,42,66,42,66,42v-1,-1,-2,,-3,-1c63,41,63,40,63,40v,,,,,c63,39,63,37,63,35v1,,3,-1,4,-3c69,30,70,28,73,28v4,-4,5,-9,8,-14c84,13,85,10,88,9v-2,8,-8,14,-6,21c81,34,85,41,79,44v2,,5,-3,5,-6c85,41,83,43,81,44v,,,1,,1c82,45,82,44,83,44v,,-1,1,-1,1c82,46,82,46,82,46v1,,1,,1,-1c84,46,84,46,85,47v,,,-1,,-1c85,46,85,47,86,47v,-1,,-1,1,-2c86,45,86,45,86,44v,1,,1,,1c86,44,86,44,86,44v-1,,-1,1,-2,1c84,44,85,44,85,43v,,,,,c85,43,86,43,85,42v-1,,-1,2,-2,2c83,43,83,43,83,42v1,,1,1,1,1c84,42,85,41,85,39v,,,,,c83,34,83,29,85,24v-1,,-1,,-1,c84,24,84,24,85,24,86,18,88,12,88,6v,,,,,1c88,7,88,7,88,7v,,,,,c87,7,87,7,87,7v,,,,,c87,7,87,7,87,7v-3,2,-4,4,-6,5c78,19,75,26,68,28v-1,1,-1,2,-2,2c66,30,67,29,67,29v-1,,-1,,-2,c65,29,65,29,65,30v,-1,,-1,,-1c65,29,64,29,64,29v,-1,,-3,,-5c64,24,64,24,64,24v,,,1,,1c64,24,64,24,64,24v,-1,,-2,-1,-3c63,19,63,16,61,13v-1,2,-1,3,-2,5c59,18,59,18,59,18v-1,,-1,1,-2,2c57,20,57,20,57,21v1,-1,1,-2,2,-3c59,20,58,21,57,23v,1,,1,,2c58,24,58,24,58,23v,2,,3,-1,4c56,29,55,30,52,28v-1,1,-1,1,-1,2c51,29,51,29,51,28v,,,,,c50,29,49,30,49,31v,-2,1,-3,1,-4c48,26,47,24,47,22v,,,,,c47,22,47,22,47,22,46,18,47,12,48,7v,-2,,-4,,-5c48,1,48,1,48,1,47,2,47,3,47,3,46,3,46,1,46,v,,-1,,-1,c45,1,45,1,45,2v,,,,,c45,2,45,3,45,3v,,,,,c45,3,44,4,44,5v1,,1,-1,1,-2c47,6,47,11,45,14v,,,,,c46,13,46,12,47,12v,3,-3,6,-5,8c44,20,45,18,46,17v,1,-1,3,-3,4c38,26,45,32,43,37v,2,-2,4,-3,6c39,43,39,42,39,42v1,-1,2,-2,3,-3c40,38,39,42,37,42v5,3,1,9,-2,11c35,52,37,51,37,50v-1,,-1,,-1,c36,52,33,52,33,54v,,-1,,-1,c32,52,35,51,35,49v-2,1,-4,2,-5,c30,49,30,49,30,49v,1,,2,1,2c31,51,31,52,30,52v,1,-1,2,-3,3c27,54,28,54,27,53v2,-3,3,-6,6,-8c34,45,35,44,36,43v2,-3,6,-6,4,-10c40,33,40,35,40,35v-1,3,-2,5,-3,7c35,41,34,41,33,42v2,-3,-2,-3,-1,c32,42,32,42,31,42v1,-1,1,-3,,-4c30,38,30,39,30,39v,,-1,-1,-2,-1c28,39,29,39,29,41,28,39,25,37,26,40v,,1,,1,1c28,41,28,41,28,41v,,,1,,1c26,44,22,45,22,49v-7,,-3,-8,1,-9c23,39,23,38,24,38v1,,2,-1,3,-1c28,37,28,38,29,38v,-1,-1,-1,-1,-1c29,36,29,36,30,35v2,1,3,,4,-1c34,34,33,34,33,33v1,-1,,-1,1,-3c34,31,33,32,34,33v,-7,-1,-13,5,-16c42,14,43,11,45,7,44,6,44,6,44,5,40,15,27,19,33,31v,,-1,,-1,c34,35,28,36,23,38v,,,,,c22,39,21,39,21,40v,,-1,,-1,-1c20,39,20,39,20,39v,2,-1,5,-3,7c16,39,10,37,4,33,3,33,3,31,2,30v-1,,-1,,-2,c,31,1,32,1,33v,4,4,6,6,9c6,42,7,43,7,43v,1,,1,1,1c8,44,8,43,9,42,6,40,3,38,2,34,1,33,1,31,1,30v1,2,2,4,4,6c10,36,15,41,15,47v-1,,-1,-1,-2,c12,45,10,44,9,42,8,43,8,44,8,44v2,1,3,2,5,3c12,48,10,48,9,49v2,3,3,6,5,9c14,59,14,59,14,59v,1,,2,,3c12,61,9,60,7,60v-1,,-3,,-4,c4,63,5,64,7,66v,,,1,1,1c8,68,8,68,8,69v,,,-1,1,-1c8,68,8,68,8,67v2,,4,2,6,2c14,71,14,71,14,73,13,72,11,71,11,70v,,,-1,,-1c11,73,14,73,16,76v-2,,-3,-1,-4,-2c12,75,14,77,16,77v,1,,1,,1c15,78,14,77,13,76v,2,3,3,4,4c16,80,14,79,14,78v-1,,-1,,-1,c13,79,13,79,14,79v,,-1,,-1,c11,76,10,73,9,69v,,-1,,-1,c9,75,11,80,16,83v1,,1,,2,c20,86,18,88,18,91v2,,3,-2,5,-3c26,90,27,95,33,95v,1,2,2,3,3c38,101,45,102,47,98v3,1,4,4,6,6c55,104,55,105,56,105v,,,,,c57,105,58,105,59,105v,-1,,-1,,-1c59,104,59,104,59,104v1,,1,,1,c60,104,60,104,60,104v4,-2,5,-5,8,-7c68,97,68,97,68,98v1,,3,1,4,c72,97,72,96,72,96v-1,1,-1,1,-2,1c71,97,71,96,70,96v2,-1,5,,7,-1c77,95,78,95,78,95v1,,1,-1,2,-1c79,94,79,94,78,94v1,-1,3,-2,4,-3c83,91,85,91,86,89v,,,,,c87,89,87,89,88,88v2,-3,4,-8,4,-12c92,76,92,76,92,76v,-4,-2,-7,,-10c92,63,93,61,92,59v,,,,1,c94,56,95,51,98,48v,,,,-1,-1xm69,39v2,-1,5,-3,5,-5c74,34,74,34,74,34v1,-1,2,-2,2,-2c77,35,73,41,69,39xm74,43v-1,,-1,-1,-1,-1c73,42,74,42,74,41v,1,,1,,2xm79,55v-1,1,-2,-1,-3,-1c76,54,76,54,76,54v1,-2,4,-1,3,1xm75,54v-2,,-4,,-6,1c70,53,74,51,75,54xm69,47v2,1,2,4,1,5c70,51,69,51,70,51,69,50,69,49,68,49v,,1,-1,1,-2xm68,51v,1,1,2,,2c68,52,67,52,67,51v,,1,,1,xm66,49v,-1,-2,-2,-2,-4c67,43,69,47,66,49xm61,38v-1,,,,,-1c61,37,61,38,61,38xm62,41v,-1,,-1,-1,-1c61,39,62,38,61,37v,,,-1,,c61,36,61,36,61,36v,-1,1,,1,-1c62,37,62,39,62,41xm61,17v,,,,,c61,20,62,22,63,24v,2,,6,-1,8c59,29,60,22,61,17xm65,65v1,1,1,3,2,4c67,73,67,76,65,80v-2,-4,,-10,,-15xm44,73c40,76,32,70,29,75v-1,-3,,-7,4,-6c32,70,33,70,33,70v1,,1,-1,2,c34,71,33,70,32,71v3,1,7,-2,11,-1c44,69,46,68,47,67v2,,2,-1,3,c48,68,47,70,46,71v,1,-2,1,-2,2xm40,83v-1,,-3,1,-4,1c37,83,38,82,39,82v,-1,,-1,,-1c38,80,37,82,36,82v,-1,,-1,,-2c36,80,36,80,36,80v3,-1,5,-3,7,-5c42,77,41,81,40,82v-1,,,,,1xm36,85v,,1,,2,c37,85,37,85,37,85v,,-1,,-1,c36,85,36,85,36,85xm35,79v,,-1,,-2,1c33,79,33,80,33,79v-2,,-3,-1,-4,-1c29,77,29,77,29,76v1,-1,3,-3,4,-2c35,74,38,76,41,75v,1,-1,1,-1,1c38,77,36,78,33,79v1,,1,,2,xm38,78v,,-1,,-1,c37,78,38,78,38,78v,,,,,xm41,59v-1,1,-2,1,-4,2c38,60,37,60,37,59v1,-1,3,-1,4,-1c41,59,41,59,41,59xm47,64v-1,1,-2,,-2,1c41,62,37,66,35,65v-1,,-1,,-1,1c34,66,35,66,35,66v-1,,-2,1,-2,c33,66,33,66,34,66v-1,-1,,-1,-1,-2c37,64,43,60,47,64xm46,62v,,,-1,,-1c46,61,46,61,45,61v-1,,-1,-1,-2,-1c43,59,43,59,43,59v1,,2,-1,3,c47,60,47,60,47,61v,,-1,,-1,1xm42,58v,,,,,-1c42,57,43,57,44,57v-1,1,-2,1,-2,1xm36,68v,,,,1,c38,67,44,66,47,67v-3,3,-8,1,-12,3c35,69,36,69,36,68v,,,,,xm34,62v,,-1,-1,-2,-1c33,58,35,59,36,60v,1,-1,2,-2,2xm35,67v-4,-1,-10,,-11,5c22,72,21,75,19,75,20,69,29,64,35,67xm50,65v,-1,,-1,,-2c51,62,52,62,53,63v,,-1,1,-2,1c51,64,51,65,51,65v,,-1,,-1,xm52,59v,,1,-1,2,-2c54,58,54,59,55,59v,1,-2,2,-3,xm55,57v,-1,1,-1,1,-2c56,55,56,55,57,55v,1,,2,-1,2c56,57,55,57,55,57xm57,53v-1,,,,-1,c56,52,56,52,56,51v,,1,,1,c57,51,58,52,58,52v-1,1,-1,1,-1,1xm57,47v,1,,1,,2c55,50,54,48,52,48v,,,1,,1c53,49,54,50,55,50v,3,-1,5,-3,5c53,48,41,43,47,35v,6,5,10,10,12xm51,55v,-1,-1,,-2,-1c50,53,50,52,50,51v,,,,1,c51,52,52,54,51,55xm44,21v1,,1,,1,c45,22,45,22,44,22v2,2,3,4,4,7c48,29,48,29,48,29v,,,2,-1,2c47,30,46,29,47,28v-1,,-1,-1,-1,-1c45,29,46,31,47,32v-1,1,-1,2,-3,3c44,35,44,34,45,34v,-1,,-2,,-3c46,32,45,33,45,33v1,-2,,-4,-1,-5c44,28,44,28,44,29v-2,-2,-2,-6,,-8xm40,56v,,,,1,c41,54,38,54,37,53v2,-1,4,-1,6,c43,52,42,51,42,51v-1,,-2,,-3,c40,49,42,46,40,43v1,,2,-2,3,-3c45,42,45,46,43,48v3,-2,7,,6,6c47,53,46,52,44,52v1,2,5,3,8,5c52,57,52,56,52,56v,1,,1,,2c51,58,50,60,52,61v-1,,-1,,-2,c51,60,49,60,49,58,47,57,43,55,40,57,38,56,37,55,35,54v2,,4,1,5,2xm32,51v1,,1,,2,-1c33,51,31,52,30,54v,,,,-1,c30,53,31,52,32,51xm29,57v2,-3,7,-2,9,c37,57,36,58,35,59v-1,-1,-3,-1,-3,c31,59,29,59,29,58v,,,,,c30,57,29,57,29,57xm30,41v1,,,1,1,1c31,42,30,42,30,42v,-1,,-1,,-1xm35,43v-2,1,-3,2,-5,3c30,46,31,46,31,46v-3,1,-2,6,-5,7c25,52,25,50,23,49v1,-5,7,-6,12,-6xm27,59c26,58,23,58,22,57v,-3,-3,-6,-6,-8c22,50,27,52,27,59xm11,49v3,1,7,4,7,8c17,57,15,56,15,57,13,55,11,52,11,49xm11,67c9,65,6,63,4,60v3,3,7,1,9,3c13,63,14,63,14,63v1,1,1,3,2,3c15,67,14,68,14,69,13,68,12,67,11,67xm16,70v-1,-2,1,-3,1,-4c13,61,15,56,22,58v,1,,1,,1c25,59,28,60,31,62v-1,,,1,,1c30,63,30,64,29,63v,,,,,c27,63,26,64,24,64v,,,1,,1c26,66,27,64,28,65v-6,1,-9,5,-11,11c16,75,14,71,16,70xm16,81v1,1,1,1,1,1c17,82,16,82,16,81xm18,80v-1,,-1,,-1,c18,79,16,78,17,77v1,2,5,-1,6,-3c22,78,22,83,20,86,19,84,18,82,18,80xm20,88c24,84,22,66,32,68v-5,,-5,6,-4,10c27,78,27,78,27,79,26,78,26,77,25,78v,,,1,-1,1c25,80,26,80,27,81v,1,-1,1,-1,1c26,83,25,83,26,84v-2,1,-4,3,-6,4xm24,87v,,,,,-1c26,87,26,88,28,89,27,88,26,86,25,86v,,,,,-1c30,90,31,90,26,85v1,-1,1,-2,2,-3c28,82,29,83,29,83v,,,,-1,c28,83,28,83,28,83v,2,3,2,3,4c29,86,29,84,27,84v,,,,,c28,86,31,87,31,90v,,,,-1,c30,90,30,90,30,90v,1,2,1,2,2c32,92,31,92,31,92v,-1,-1,-1,-2,-1c29,93,32,93,33,94v-5,,-7,-5,-9,-7xm36,97c31,92,34,83,27,79v3,1,8,2,7,5c35,86,35,91,36,93v1,1,2,2,3,2c38,95,38,95,38,95v,,,1,,1c39,96,40,96,41,96v1,,1,1,2,1c41,98,40,97,38,97v1,1,5,2,6,c44,98,45,98,46,98v-3,2,-7,1,-10,-1xm56,103v-3,-1,-5,-4,-7,-6c50,96,51,94,52,93v,-2,2,-4,3,-6c55,86,54,86,54,86v-2,2,-2,5,-4,7c50,93,50,93,50,94v-1,1,-2,1,-3,3c46,97,45,97,44,96v2,-2,5,-4,6,-6c48,92,46,94,43,95v,,,,-1,c42,95,42,95,42,95v,,,,-1,c43,93,45,92,46,90v-2,1,-4,4,-7,4c37,92,36,90,36,87v1,,1,-1,3,-1c39,85,40,84,40,84,45,77,47,66,58,64v-2,3,1,6,,9c57,74,57,75,58,75v2,-3,-1,-8,2,-10c60,64,60,64,60,64v,,,,,1c60,65,60,65,61,65v,,-1,-1,,-2c61,64,61,65,62,65v-1,1,,2,,2c62,67,62,65,62,64v,-1,,-1,,-1c62,63,62,63,62,62v,1,,1,,1c62,63,62,63,62,63v1,11,5,22,3,32c65,96,65,96,65,97v-3,2,-4,7,-9,6xm67,94v,-2,,-5,,-8c67,86,67,87,67,87v1,,1,,1,c68,84,65,82,67,81v,,,,,1c67,82,67,82,67,82v1,1,,4,2,4c70,90,70,93,67,94xm90,58v,,,,,c90,58,90,59,90,59v,,-1,,-1,c89,58,90,59,90,58xm83,90v3,-4,4,-9,3,-14c86,76,86,76,86,75v,-4,5,-9,3,-13c89,61,89,62,90,62v-1,1,-1,2,,2c91,64,91,63,91,63v-2,9,3,22,-8,27xe" fillcolor="#fe9100 [3205]" stroked="f" strokeweight=".15pt">
                        <v:path arrowok="t" o:connecttype="custom" o:connectlocs="373411,243840;377703,204651;364827,300446;296154,335280;261817,265611;257525,174171;339074,252549;334782,213360;317614,126274;313322,143691;278985,169817;278985,182880;360535,165463;369119,195943;360535,104503;287569,126274;253233,78377;210312,134983;193144,8709;171683,187234;133055,222069;133055,165463;124470,165463;98718,165463;34337,191589;60089,256903;47213,300446;34337,300446;253233,452846;343367,409303;416332,204651;326198,235131;287569,222069;261817,156754;188852,317863;154515,365760;154515,370114;163099,339634;145931,287383;201728,265611;145931,269966;218896,283029;240357,230777;244649,204651;201728,121920;158807,230777;223188,265611;163099,248194;133055,200297;47213,291737;133055,274320;72965,348343;111594,357051;120178,361406;154515,422366;154515,422366;180267,413657;257525,278674;278985,422366;386287,252549" o:connectangles="0,0,0,0,0,0,0,0,0,0,0,0,0,0,0,0,0,0,0,0,0,0,0,0,0,0,0,0,0,0,0,0,0,0,0,0,0,0,0,0,0,0,0,0,0,0,0,0,0,0,0,0,0,0,0,0,0,0,0,0"/>
                        <o:lock v:ext="edit" aspectratio="t" verticies="t"/>
                      </v:shape>
                      <w10:anchorlock/>
                    </v:group>
                  </w:pict>
                </mc:Fallback>
              </mc:AlternateContent>
            </w:r>
          </w:p>
          <w:sdt>
            <w:sdtPr>
              <w:rPr>
                <w:noProof/>
              </w:rPr>
              <w:alias w:val="Vaše ime:"/>
              <w:tag w:val="Vaše ime:"/>
              <w:id w:val="-654685746"/>
              <w:placeholder>
                <w:docPart w:val="DC1641FB13DE4FB69A3DD1BAE4AFC331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 w:multiLine="1"/>
            </w:sdtPr>
            <w:sdtEndPr/>
            <w:sdtContent>
              <w:p w14:paraId="289BB48B" w14:textId="6C6F3243" w:rsidR="00FD19EA" w:rsidRPr="00920D61" w:rsidRDefault="00FD19EA" w:rsidP="00FD19EA">
                <w:pPr>
                  <w:pStyle w:val="Ime"/>
                  <w:rPr>
                    <w:noProof/>
                  </w:rPr>
                </w:pPr>
                <w:r w:rsidRPr="00920D61">
                  <w:rPr>
                    <w:noProof/>
                    <w:lang w:bidi="sl-SI"/>
                  </w:rPr>
                  <w:t>Vaše ime</w:t>
                </w:r>
              </w:p>
            </w:sdtContent>
          </w:sdt>
          <w:p w14:paraId="786A08F7" w14:textId="7D0E1801" w:rsidR="00FD19EA" w:rsidRPr="00920D61" w:rsidRDefault="00D13C98" w:rsidP="00FD19EA">
            <w:pPr>
              <w:rPr>
                <w:noProof/>
              </w:rPr>
            </w:pPr>
            <w:sdt>
              <w:sdtPr>
                <w:rPr>
                  <w:noProof/>
                </w:rPr>
                <w:alias w:val="Naslov:"/>
                <w:tag w:val="Naslov:"/>
                <w:id w:val="-938683683"/>
                <w:placeholder>
                  <w:docPart w:val="6568843B20A64AFA9A5AAC1E478F4D7A"/>
                </w:placeholder>
                <w:showingPlcHdr/>
                <w:dataBinding w:prefixMappings="xmlns:ns0='http://schemas.microsoft.com/office/2006/coverPageProps' " w:xpath="/ns0:CoverPageProperties[1]/ns0:CompanyAddress[1]" w:storeItemID="{55AF091B-3C7A-41E3-B477-F2FDAA23CFDA}"/>
                <w15:appearance w15:val="hidden"/>
                <w:text w:multiLine="1"/>
              </w:sdtPr>
              <w:sdtEndPr/>
              <w:sdtContent>
                <w:r w:rsidR="00FD19EA" w:rsidRPr="00920D61">
                  <w:rPr>
                    <w:noProof/>
                    <w:lang w:bidi="sl-SI"/>
                  </w:rPr>
                  <w:t>Naslov</w:t>
                </w:r>
              </w:sdtContent>
            </w:sdt>
            <w:r w:rsidR="00AF10EE" w:rsidRPr="00920D61">
              <w:rPr>
                <w:noProof/>
                <w:lang w:bidi="sl-SI"/>
              </w:rPr>
              <w:t>,</w:t>
            </w:r>
          </w:p>
          <w:p w14:paraId="27660EA7" w14:textId="77777777" w:rsidR="00AF10EE" w:rsidRPr="00920D61" w:rsidRDefault="00D13C98" w:rsidP="00730835">
            <w:pPr>
              <w:pStyle w:val="Podatkizastik"/>
              <w:rPr>
                <w:noProof/>
              </w:rPr>
            </w:pPr>
            <w:sdt>
              <w:sdtPr>
                <w:rPr>
                  <w:noProof/>
                </w:rPr>
                <w:alias w:val="Poštna številka, mesto:"/>
                <w:tag w:val="Poštna številka, mesto:"/>
                <w:id w:val="-1117992024"/>
                <w:placeholder>
                  <w:docPart w:val="8A19A38376D44FDCA3364F2E59A99691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<w15:appearance w15:val="hidden"/>
                <w:text w:multiLine="1"/>
              </w:sdtPr>
              <w:sdtEndPr/>
              <w:sdtContent>
                <w:r w:rsidR="00AF10EE" w:rsidRPr="00920D61">
                  <w:rPr>
                    <w:noProof/>
                    <w:lang w:bidi="sl-SI"/>
                  </w:rPr>
                  <w:t>Poštna številka, mesto</w:t>
                </w:r>
              </w:sdtContent>
            </w:sdt>
          </w:p>
          <w:p w14:paraId="2F4FAC9A" w14:textId="77777777" w:rsidR="00730835" w:rsidRPr="00920D61" w:rsidRDefault="00D13C98" w:rsidP="00FD19EA">
            <w:pPr>
              <w:rPr>
                <w:noProof/>
              </w:rPr>
            </w:pPr>
            <w:sdt>
              <w:sdtPr>
                <w:rPr>
                  <w:noProof/>
                </w:rPr>
                <w:alias w:val="Telefon:"/>
                <w:tag w:val="Telefon:"/>
                <w:id w:val="-505591351"/>
                <w:placeholder>
                  <w:docPart w:val="2CFE3F9D5AC64C91922A0C3E4D7D904D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FD19EA" w:rsidRPr="00920D61">
                  <w:rPr>
                    <w:noProof/>
                    <w:lang w:bidi="sl-SI"/>
                  </w:rPr>
                  <w:t>Telefon</w:t>
                </w:r>
              </w:sdtContent>
            </w:sdt>
          </w:p>
          <w:p w14:paraId="293A64AD" w14:textId="77777777" w:rsidR="00730835" w:rsidRPr="00920D61" w:rsidRDefault="00D13C98" w:rsidP="00FD19EA">
            <w:pPr>
              <w:rPr>
                <w:noProof/>
              </w:rPr>
            </w:pPr>
            <w:sdt>
              <w:sdtPr>
                <w:rPr>
                  <w:noProof/>
                </w:rPr>
                <w:alias w:val="E-poštni naslov:"/>
                <w:tag w:val="E-poštni naslov:"/>
                <w:id w:val="-413392252"/>
                <w:placeholder>
                  <w:docPart w:val="6A7814946B7B4E58846D9A13FF6A11D0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FD19EA" w:rsidRPr="00920D61">
                  <w:rPr>
                    <w:noProof/>
                    <w:lang w:bidi="sl-SI"/>
                  </w:rPr>
                  <w:t>E-poštni naslov</w:t>
                </w:r>
              </w:sdtContent>
            </w:sdt>
          </w:p>
          <w:p w14:paraId="16E6EF15" w14:textId="6C84443A" w:rsidR="00FD19EA" w:rsidRPr="00920D61" w:rsidRDefault="00D13C98" w:rsidP="00730835">
            <w:pPr>
              <w:pStyle w:val="Podatkizastik"/>
              <w:rPr>
                <w:noProof/>
              </w:rPr>
            </w:pPr>
            <w:sdt>
              <w:sdtPr>
                <w:rPr>
                  <w:noProof/>
                </w:rPr>
                <w:alias w:val="Twitter:"/>
                <w:tag w:val="Twitter:"/>
                <w:id w:val="1675838927"/>
                <w:placeholder>
                  <w:docPart w:val="DBE5A7D4D71349469A5CC06129E13C6C"/>
                </w:placeholder>
                <w:temporary/>
                <w:showingPlcHdr/>
                <w15:appearance w15:val="hidden"/>
              </w:sdtPr>
              <w:sdtEndPr/>
              <w:sdtContent>
                <w:r w:rsidR="00FD19EA" w:rsidRPr="00920D61">
                  <w:rPr>
                    <w:noProof/>
                    <w:lang w:bidi="sl-SI"/>
                  </w:rPr>
                  <w:t>@twitter</w:t>
                </w:r>
              </w:sdtContent>
            </w:sdt>
            <w:r w:rsidR="00FD19EA" w:rsidRPr="00920D61">
              <w:rPr>
                <w:noProof/>
                <w:lang w:bidi="sl-SI"/>
              </w:rPr>
              <w:t xml:space="preserve">: </w:t>
            </w:r>
            <w:sdt>
              <w:sdtPr>
                <w:rPr>
                  <w:noProof/>
                </w:rPr>
                <w:alias w:val="Ročica storitve Twitter:"/>
                <w:tag w:val="Ročica storitve Twitter:"/>
                <w:id w:val="1457219563"/>
                <w:placeholder>
                  <w:docPart w:val="85E1B0BFA9324CFF94424BF663E83734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r w:rsidR="00FD19EA" w:rsidRPr="00920D61">
                  <w:rPr>
                    <w:noProof/>
                    <w:lang w:bidi="sl-SI"/>
                  </w:rPr>
                  <w:t>Ročica storitve Twitter</w:t>
                </w:r>
              </w:sdtContent>
            </w:sdt>
          </w:p>
          <w:sdt>
            <w:sdtPr>
              <w:rPr>
                <w:noProof/>
              </w:rPr>
              <w:alias w:val="Spletni naslov:"/>
              <w:tag w:val="Spletni naslov:"/>
              <w:id w:val="-312409894"/>
              <w:placeholder>
                <w:docPart w:val="740C6A2E84AC4B67ADABBC5492E91AED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/>
            </w:sdtPr>
            <w:sdtEndPr/>
            <w:sdtContent>
              <w:p w14:paraId="56C1224F" w14:textId="346EBC24" w:rsidR="00FD19EA" w:rsidRPr="00920D61" w:rsidRDefault="00FD19EA" w:rsidP="00FD19EA">
                <w:pPr>
                  <w:rPr>
                    <w:noProof/>
                  </w:rPr>
                </w:pPr>
                <w:r w:rsidRPr="00920D61">
                  <w:rPr>
                    <w:noProof/>
                    <w:lang w:bidi="sl-SI"/>
                  </w:rPr>
                  <w:t>Spletni naslov</w:t>
                </w:r>
              </w:p>
            </w:sdtContent>
          </w:sdt>
        </w:tc>
        <w:tc>
          <w:tcPr>
            <w:tcW w:w="2995" w:type="dxa"/>
            <w:tcMar>
              <w:top w:w="144" w:type="dxa"/>
              <w:bottom w:w="0" w:type="dxa"/>
            </w:tcMar>
          </w:tcPr>
          <w:p w14:paraId="6189DD22" w14:textId="68E41CE4" w:rsidR="00FD19EA" w:rsidRPr="00920D61" w:rsidRDefault="00242F54" w:rsidP="00FD19EA">
            <w:pPr>
              <w:pStyle w:val="Slika"/>
              <w:rPr>
                <w:noProof/>
              </w:rPr>
            </w:pPr>
            <w:r w:rsidRPr="00920D61">
              <w:rPr>
                <w:noProof/>
                <w:lang w:bidi="sl-SI"/>
              </w:rPr>
              <mc:AlternateContent>
                <mc:Choice Requires="wpg">
                  <w:drawing>
                    <wp:inline distT="0" distB="0" distL="0" distR="0" wp14:anchorId="123536D0" wp14:editId="00F02380">
                      <wp:extent cx="914400" cy="621792"/>
                      <wp:effectExtent l="0" t="0" r="0" b="6985"/>
                      <wp:docPr id="103" name="Skupina 87" descr="Slika cvetlice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914400" cy="621792"/>
                                <a:chOff x="0" y="0"/>
                                <a:chExt cx="1406525" cy="956310"/>
                              </a:xfrm>
                            </wpg:grpSpPr>
                            <wpg:grpSp>
                              <wpg:cNvPr id="104" name="Skupina 104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0" y="0"/>
                                  <a:ext cx="1406525" cy="956310"/>
                                  <a:chOff x="0" y="0"/>
                                  <a:chExt cx="1406525" cy="956310"/>
                                </a:xfrm>
                              </wpg:grpSpPr>
                              <wps:wsp>
                                <wps:cNvPr id="105" name="Prostoročno 4" descr="Slika cvetlice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0" y="0"/>
                                    <a:ext cx="1406525" cy="956310"/>
                                  </a:xfrm>
                                  <a:custGeom>
                                    <a:avLst/>
                                    <a:gdLst>
                                      <a:gd name="T0" fmla="*/ 336 w 372"/>
                                      <a:gd name="T1" fmla="*/ 82 h 252"/>
                                      <a:gd name="T2" fmla="*/ 166 w 372"/>
                                      <a:gd name="T3" fmla="*/ 213 h 252"/>
                                      <a:gd name="T4" fmla="*/ 237 w 372"/>
                                      <a:gd name="T5" fmla="*/ 189 h 252"/>
                                      <a:gd name="T6" fmla="*/ 297 w 372"/>
                                      <a:gd name="T7" fmla="*/ 159 h 252"/>
                                      <a:gd name="T8" fmla="*/ 230 w 372"/>
                                      <a:gd name="T9" fmla="*/ 189 h 252"/>
                                      <a:gd name="T10" fmla="*/ 228 w 372"/>
                                      <a:gd name="T11" fmla="*/ 142 h 252"/>
                                      <a:gd name="T12" fmla="*/ 188 w 372"/>
                                      <a:gd name="T13" fmla="*/ 158 h 252"/>
                                      <a:gd name="T14" fmla="*/ 191 w 372"/>
                                      <a:gd name="T15" fmla="*/ 137 h 252"/>
                                      <a:gd name="T16" fmla="*/ 228 w 372"/>
                                      <a:gd name="T17" fmla="*/ 123 h 252"/>
                                      <a:gd name="T18" fmla="*/ 194 w 372"/>
                                      <a:gd name="T19" fmla="*/ 182 h 252"/>
                                      <a:gd name="T20" fmla="*/ 149 w 372"/>
                                      <a:gd name="T21" fmla="*/ 178 h 252"/>
                                      <a:gd name="T22" fmla="*/ 170 w 372"/>
                                      <a:gd name="T23" fmla="*/ 62 h 252"/>
                                      <a:gd name="T24" fmla="*/ 186 w 372"/>
                                      <a:gd name="T25" fmla="*/ 102 h 252"/>
                                      <a:gd name="T26" fmla="*/ 163 w 372"/>
                                      <a:gd name="T27" fmla="*/ 110 h 252"/>
                                      <a:gd name="T28" fmla="*/ 177 w 372"/>
                                      <a:gd name="T29" fmla="*/ 132 h 252"/>
                                      <a:gd name="T30" fmla="*/ 222 w 372"/>
                                      <a:gd name="T31" fmla="*/ 104 h 252"/>
                                      <a:gd name="T32" fmla="*/ 271 w 372"/>
                                      <a:gd name="T33" fmla="*/ 122 h 252"/>
                                      <a:gd name="T34" fmla="*/ 289 w 372"/>
                                      <a:gd name="T35" fmla="*/ 97 h 252"/>
                                      <a:gd name="T36" fmla="*/ 184 w 372"/>
                                      <a:gd name="T37" fmla="*/ 129 h 252"/>
                                      <a:gd name="T38" fmla="*/ 157 w 372"/>
                                      <a:gd name="T39" fmla="*/ 152 h 252"/>
                                      <a:gd name="T40" fmla="*/ 166 w 372"/>
                                      <a:gd name="T41" fmla="*/ 149 h 252"/>
                                      <a:gd name="T42" fmla="*/ 178 w 372"/>
                                      <a:gd name="T43" fmla="*/ 153 h 252"/>
                                      <a:gd name="T44" fmla="*/ 164 w 372"/>
                                      <a:gd name="T45" fmla="*/ 165 h 252"/>
                                      <a:gd name="T46" fmla="*/ 160 w 372"/>
                                      <a:gd name="T47" fmla="*/ 131 h 252"/>
                                      <a:gd name="T48" fmla="*/ 155 w 372"/>
                                      <a:gd name="T49" fmla="*/ 163 h 252"/>
                                      <a:gd name="T50" fmla="*/ 192 w 372"/>
                                      <a:gd name="T51" fmla="*/ 177 h 252"/>
                                      <a:gd name="T52" fmla="*/ 216 w 372"/>
                                      <a:gd name="T53" fmla="*/ 158 h 252"/>
                                      <a:gd name="T54" fmla="*/ 307 w 372"/>
                                      <a:gd name="T55" fmla="*/ 166 h 252"/>
                                      <a:gd name="T56" fmla="*/ 236 w 372"/>
                                      <a:gd name="T57" fmla="*/ 201 h 252"/>
                                      <a:gd name="T58" fmla="*/ 274 w 372"/>
                                      <a:gd name="T59" fmla="*/ 215 h 252"/>
                                      <a:gd name="T60" fmla="*/ 331 w 372"/>
                                      <a:gd name="T61" fmla="*/ 207 h 252"/>
                                      <a:gd name="T62" fmla="*/ 315 w 372"/>
                                      <a:gd name="T63" fmla="*/ 200 h 252"/>
                                      <a:gd name="T64" fmla="*/ 307 w 372"/>
                                      <a:gd name="T65" fmla="*/ 193 h 252"/>
                                      <a:gd name="T66" fmla="*/ 315 w 372"/>
                                      <a:gd name="T67" fmla="*/ 180 h 252"/>
                                      <a:gd name="T68" fmla="*/ 362 w 372"/>
                                      <a:gd name="T69" fmla="*/ 126 h 252"/>
                                      <a:gd name="T70" fmla="*/ 314 w 372"/>
                                      <a:gd name="T71" fmla="*/ 146 h 252"/>
                                      <a:gd name="T72" fmla="*/ 313 w 372"/>
                                      <a:gd name="T73" fmla="*/ 94 h 252"/>
                                      <a:gd name="T74" fmla="*/ 278 w 372"/>
                                      <a:gd name="T75" fmla="*/ 64 h 252"/>
                                      <a:gd name="T76" fmla="*/ 260 w 372"/>
                                      <a:gd name="T77" fmla="*/ 53 h 252"/>
                                      <a:gd name="T78" fmla="*/ 230 w 372"/>
                                      <a:gd name="T79" fmla="*/ 76 h 252"/>
                                      <a:gd name="T80" fmla="*/ 225 w 372"/>
                                      <a:gd name="T81" fmla="*/ 45 h 252"/>
                                      <a:gd name="T82" fmla="*/ 222 w 372"/>
                                      <a:gd name="T83" fmla="*/ 67 h 252"/>
                                      <a:gd name="T84" fmla="*/ 197 w 372"/>
                                      <a:gd name="T85" fmla="*/ 52 h 252"/>
                                      <a:gd name="T86" fmla="*/ 189 w 372"/>
                                      <a:gd name="T87" fmla="*/ 9 h 252"/>
                                      <a:gd name="T88" fmla="*/ 176 w 372"/>
                                      <a:gd name="T89" fmla="*/ 59 h 252"/>
                                      <a:gd name="T90" fmla="*/ 139 w 372"/>
                                      <a:gd name="T91" fmla="*/ 25 h 252"/>
                                      <a:gd name="T92" fmla="*/ 155 w 372"/>
                                      <a:gd name="T93" fmla="*/ 96 h 252"/>
                                      <a:gd name="T94" fmla="*/ 96 w 372"/>
                                      <a:gd name="T95" fmla="*/ 38 h 252"/>
                                      <a:gd name="T96" fmla="*/ 87 w 372"/>
                                      <a:gd name="T97" fmla="*/ 66 h 252"/>
                                      <a:gd name="T98" fmla="*/ 104 w 372"/>
                                      <a:gd name="T99" fmla="*/ 128 h 252"/>
                                      <a:gd name="T100" fmla="*/ 121 w 372"/>
                                      <a:gd name="T101" fmla="*/ 161 h 252"/>
                                      <a:gd name="T102" fmla="*/ 126 w 372"/>
                                      <a:gd name="T103" fmla="*/ 187 h 252"/>
                                      <a:gd name="T104" fmla="*/ 104 w 372"/>
                                      <a:gd name="T105" fmla="*/ 175 h 252"/>
                                      <a:gd name="T106" fmla="*/ 76 w 372"/>
                                      <a:gd name="T107" fmla="*/ 136 h 252"/>
                                      <a:gd name="T108" fmla="*/ 25 w 372"/>
                                      <a:gd name="T109" fmla="*/ 154 h 252"/>
                                      <a:gd name="T110" fmla="*/ 96 w 372"/>
                                      <a:gd name="T111" fmla="*/ 171 h 252"/>
                                      <a:gd name="T112" fmla="*/ 81 w 372"/>
                                      <a:gd name="T113" fmla="*/ 190 h 252"/>
                                      <a:gd name="T114" fmla="*/ 115 w 372"/>
                                      <a:gd name="T115" fmla="*/ 226 h 252"/>
                                      <a:gd name="T116" fmla="*/ 121 w 372"/>
                                      <a:gd name="T117" fmla="*/ 173 h 252"/>
                                      <a:gd name="T118" fmla="*/ 134 w 372"/>
                                      <a:gd name="T119" fmla="*/ 130 h 252"/>
                                      <a:gd name="T120" fmla="*/ 146 w 372"/>
                                      <a:gd name="T121" fmla="*/ 167 h 252"/>
                                      <a:gd name="T122" fmla="*/ 204 w 372"/>
                                      <a:gd name="T123" fmla="*/ 197 h 252"/>
                                      <a:gd name="T124" fmla="*/ 213 w 372"/>
                                      <a:gd name="T125" fmla="*/ 201 h 2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  <a:cxn ang="0">
                                        <a:pos x="T122" y="T123"/>
                                      </a:cxn>
                                      <a:cxn ang="0">
                                        <a:pos x="T124" y="T125"/>
                                      </a:cxn>
                                    </a:cxnLst>
                                    <a:rect l="0" t="0" r="r" b="b"/>
                                    <a:pathLst>
                                      <a:path w="372" h="252">
                                        <a:moveTo>
                                          <a:pt x="237" y="243"/>
                                        </a:moveTo>
                                        <a:cubicBezTo>
                                          <a:pt x="224" y="241"/>
                                          <a:pt x="212" y="234"/>
                                          <a:pt x="201" y="228"/>
                                        </a:cubicBezTo>
                                        <a:cubicBezTo>
                                          <a:pt x="208" y="231"/>
                                          <a:pt x="214" y="236"/>
                                          <a:pt x="222" y="236"/>
                                        </a:cubicBezTo>
                                        <a:cubicBezTo>
                                          <a:pt x="216" y="234"/>
                                          <a:pt x="209" y="232"/>
                                          <a:pt x="204" y="227"/>
                                        </a:cubicBezTo>
                                        <a:cubicBezTo>
                                          <a:pt x="211" y="230"/>
                                          <a:pt x="219" y="234"/>
                                          <a:pt x="226" y="235"/>
                                        </a:cubicBezTo>
                                        <a:cubicBezTo>
                                          <a:pt x="220" y="231"/>
                                          <a:pt x="212" y="230"/>
                                          <a:pt x="205" y="227"/>
                                        </a:cubicBezTo>
                                        <a:cubicBezTo>
                                          <a:pt x="216" y="229"/>
                                          <a:pt x="226" y="234"/>
                                          <a:pt x="237" y="235"/>
                                        </a:cubicBezTo>
                                        <a:cubicBezTo>
                                          <a:pt x="228" y="232"/>
                                          <a:pt x="217" y="231"/>
                                          <a:pt x="208" y="226"/>
                                        </a:cubicBezTo>
                                        <a:cubicBezTo>
                                          <a:pt x="216" y="227"/>
                                          <a:pt x="224" y="232"/>
                                          <a:pt x="232" y="232"/>
                                        </a:cubicBezTo>
                                        <a:cubicBezTo>
                                          <a:pt x="228" y="230"/>
                                          <a:pt x="223" y="230"/>
                                          <a:pt x="219" y="228"/>
                                        </a:cubicBezTo>
                                        <a:cubicBezTo>
                                          <a:pt x="229" y="229"/>
                                          <a:pt x="240" y="231"/>
                                          <a:pt x="251" y="232"/>
                                        </a:cubicBezTo>
                                        <a:cubicBezTo>
                                          <a:pt x="238" y="230"/>
                                          <a:pt x="225" y="230"/>
                                          <a:pt x="213" y="225"/>
                                        </a:cubicBezTo>
                                        <a:cubicBezTo>
                                          <a:pt x="221" y="224"/>
                                          <a:pt x="230" y="229"/>
                                          <a:pt x="239" y="228"/>
                                        </a:cubicBezTo>
                                        <a:cubicBezTo>
                                          <a:pt x="236" y="227"/>
                                          <a:pt x="234" y="227"/>
                                          <a:pt x="232" y="227"/>
                                        </a:cubicBezTo>
                                        <a:cubicBezTo>
                                          <a:pt x="232" y="227"/>
                                          <a:pt x="232" y="227"/>
                                          <a:pt x="233" y="227"/>
                                        </a:cubicBezTo>
                                        <a:cubicBezTo>
                                          <a:pt x="227" y="225"/>
                                          <a:pt x="221" y="226"/>
                                          <a:pt x="216" y="223"/>
                                        </a:cubicBezTo>
                                        <a:cubicBezTo>
                                          <a:pt x="222" y="224"/>
                                          <a:pt x="228" y="226"/>
                                          <a:pt x="235" y="225"/>
                                        </a:cubicBezTo>
                                        <a:cubicBezTo>
                                          <a:pt x="229" y="224"/>
                                          <a:pt x="223" y="224"/>
                                          <a:pt x="217" y="222"/>
                                        </a:cubicBezTo>
                                        <a:cubicBezTo>
                                          <a:pt x="225" y="221"/>
                                          <a:pt x="233" y="224"/>
                                          <a:pt x="240" y="221"/>
                                        </a:cubicBezTo>
                                        <a:cubicBezTo>
                                          <a:pt x="234" y="220"/>
                                          <a:pt x="229" y="222"/>
                                          <a:pt x="223" y="221"/>
                                        </a:cubicBezTo>
                                        <a:cubicBezTo>
                                          <a:pt x="227" y="220"/>
                                          <a:pt x="235" y="222"/>
                                          <a:pt x="237" y="217"/>
                                        </a:cubicBezTo>
                                        <a:cubicBezTo>
                                          <a:pt x="234" y="218"/>
                                          <a:pt x="230" y="219"/>
                                          <a:pt x="226" y="219"/>
                                        </a:cubicBezTo>
                                        <a:cubicBezTo>
                                          <a:pt x="234" y="215"/>
                                          <a:pt x="248" y="209"/>
                                          <a:pt x="257" y="215"/>
                                        </a:cubicBezTo>
                                        <a:cubicBezTo>
                                          <a:pt x="252" y="216"/>
                                          <a:pt x="246" y="215"/>
                                          <a:pt x="240" y="217"/>
                                        </a:cubicBezTo>
                                        <a:cubicBezTo>
                                          <a:pt x="252" y="217"/>
                                          <a:pt x="268" y="211"/>
                                          <a:pt x="279" y="220"/>
                                        </a:cubicBezTo>
                                        <a:cubicBezTo>
                                          <a:pt x="268" y="219"/>
                                          <a:pt x="257" y="216"/>
                                          <a:pt x="247" y="219"/>
                                        </a:cubicBezTo>
                                        <a:cubicBezTo>
                                          <a:pt x="257" y="220"/>
                                          <a:pt x="272" y="215"/>
                                          <a:pt x="281" y="223"/>
                                        </a:cubicBezTo>
                                        <a:cubicBezTo>
                                          <a:pt x="271" y="223"/>
                                          <a:pt x="261" y="220"/>
                                          <a:pt x="251" y="223"/>
                                        </a:cubicBezTo>
                                        <a:cubicBezTo>
                                          <a:pt x="261" y="223"/>
                                          <a:pt x="274" y="218"/>
                                          <a:pt x="282" y="227"/>
                                        </a:cubicBezTo>
                                        <a:cubicBezTo>
                                          <a:pt x="273" y="227"/>
                                          <a:pt x="264" y="224"/>
                                          <a:pt x="255" y="226"/>
                                        </a:cubicBezTo>
                                        <a:cubicBezTo>
                                          <a:pt x="264" y="227"/>
                                          <a:pt x="274" y="224"/>
                                          <a:pt x="283" y="229"/>
                                        </a:cubicBezTo>
                                        <a:cubicBezTo>
                                          <a:pt x="276" y="229"/>
                                          <a:pt x="270" y="227"/>
                                          <a:pt x="263" y="228"/>
                                        </a:cubicBezTo>
                                        <a:cubicBezTo>
                                          <a:pt x="270" y="230"/>
                                          <a:pt x="277" y="225"/>
                                          <a:pt x="283" y="230"/>
                                        </a:cubicBezTo>
                                        <a:cubicBezTo>
                                          <a:pt x="283" y="230"/>
                                          <a:pt x="281" y="233"/>
                                          <a:pt x="277" y="235"/>
                                        </a:cubicBezTo>
                                        <a:cubicBezTo>
                                          <a:pt x="286" y="234"/>
                                          <a:pt x="285" y="220"/>
                                          <a:pt x="280" y="217"/>
                                        </a:cubicBezTo>
                                        <a:cubicBezTo>
                                          <a:pt x="283" y="219"/>
                                          <a:pt x="288" y="218"/>
                                          <a:pt x="286" y="217"/>
                                        </a:cubicBezTo>
                                        <a:cubicBezTo>
                                          <a:pt x="299" y="219"/>
                                          <a:pt x="313" y="221"/>
                                          <a:pt x="325" y="218"/>
                                        </a:cubicBezTo>
                                        <a:cubicBezTo>
                                          <a:pt x="332" y="217"/>
                                          <a:pt x="343" y="214"/>
                                          <a:pt x="348" y="207"/>
                                        </a:cubicBezTo>
                                        <a:cubicBezTo>
                                          <a:pt x="351" y="203"/>
                                          <a:pt x="347" y="200"/>
                                          <a:pt x="344" y="197"/>
                                        </a:cubicBezTo>
                                        <a:cubicBezTo>
                                          <a:pt x="338" y="192"/>
                                          <a:pt x="332" y="188"/>
                                          <a:pt x="327" y="183"/>
                                        </a:cubicBezTo>
                                        <a:cubicBezTo>
                                          <a:pt x="337" y="180"/>
                                          <a:pt x="342" y="172"/>
                                          <a:pt x="349" y="167"/>
                                        </a:cubicBezTo>
                                        <a:cubicBezTo>
                                          <a:pt x="354" y="163"/>
                                          <a:pt x="372" y="149"/>
                                          <a:pt x="362" y="144"/>
                                        </a:cubicBezTo>
                                        <a:cubicBezTo>
                                          <a:pt x="362" y="144"/>
                                          <a:pt x="362" y="144"/>
                                          <a:pt x="362" y="145"/>
                                        </a:cubicBezTo>
                                        <a:cubicBezTo>
                                          <a:pt x="361" y="145"/>
                                          <a:pt x="361" y="145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1" y="144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0" y="144"/>
                                          <a:pt x="359" y="144"/>
                                        </a:cubicBezTo>
                                        <a:cubicBezTo>
                                          <a:pt x="359" y="144"/>
                                          <a:pt x="358" y="144"/>
                                          <a:pt x="358" y="144"/>
                                        </a:cubicBezTo>
                                        <a:cubicBezTo>
                                          <a:pt x="361" y="140"/>
                                          <a:pt x="366" y="132"/>
                                          <a:pt x="366" y="127"/>
                                        </a:cubicBezTo>
                                        <a:cubicBezTo>
                                          <a:pt x="366" y="124"/>
                                          <a:pt x="359" y="124"/>
                                          <a:pt x="356" y="124"/>
                                        </a:cubicBezTo>
                                        <a:cubicBezTo>
                                          <a:pt x="351" y="123"/>
                                          <a:pt x="345" y="121"/>
                                          <a:pt x="339" y="122"/>
                                        </a:cubicBezTo>
                                        <a:cubicBezTo>
                                          <a:pt x="333" y="122"/>
                                          <a:pt x="328" y="120"/>
                                          <a:pt x="321" y="121"/>
                                        </a:cubicBezTo>
                                        <a:cubicBezTo>
                                          <a:pt x="330" y="111"/>
                                          <a:pt x="336" y="96"/>
                                          <a:pt x="336" y="82"/>
                                        </a:cubicBezTo>
                                        <a:cubicBezTo>
                                          <a:pt x="329" y="80"/>
                                          <a:pt x="318" y="81"/>
                                          <a:pt x="309" y="81"/>
                                        </a:cubicBezTo>
                                        <a:cubicBezTo>
                                          <a:pt x="310" y="72"/>
                                          <a:pt x="323" y="63"/>
                                          <a:pt x="316" y="53"/>
                                        </a:cubicBezTo>
                                        <a:cubicBezTo>
                                          <a:pt x="314" y="51"/>
                                          <a:pt x="302" y="54"/>
                                          <a:pt x="299" y="55"/>
                                        </a:cubicBezTo>
                                        <a:cubicBezTo>
                                          <a:pt x="291" y="58"/>
                                          <a:pt x="281" y="59"/>
                                          <a:pt x="275" y="62"/>
                                        </a:cubicBezTo>
                                        <a:cubicBezTo>
                                          <a:pt x="276" y="61"/>
                                          <a:pt x="276" y="60"/>
                                          <a:pt x="276" y="58"/>
                                        </a:cubicBezTo>
                                        <a:cubicBezTo>
                                          <a:pt x="273" y="50"/>
                                          <a:pt x="281" y="36"/>
                                          <a:pt x="270" y="32"/>
                                        </a:cubicBezTo>
                                        <a:cubicBezTo>
                                          <a:pt x="262" y="34"/>
                                          <a:pt x="257" y="41"/>
                                          <a:pt x="249" y="45"/>
                                        </a:cubicBezTo>
                                        <a:cubicBezTo>
                                          <a:pt x="252" y="31"/>
                                          <a:pt x="248" y="17"/>
                                          <a:pt x="241" y="6"/>
                                        </a:cubicBezTo>
                                        <a:cubicBezTo>
                                          <a:pt x="236" y="3"/>
                                          <a:pt x="233" y="11"/>
                                          <a:pt x="230" y="13"/>
                                        </a:cubicBezTo>
                                        <a:cubicBezTo>
                                          <a:pt x="230" y="13"/>
                                          <a:pt x="230" y="13"/>
                                          <a:pt x="230" y="13"/>
                                        </a:cubicBezTo>
                                        <a:cubicBezTo>
                                          <a:pt x="223" y="16"/>
                                          <a:pt x="218" y="20"/>
                                          <a:pt x="214" y="26"/>
                                        </a:cubicBezTo>
                                        <a:cubicBezTo>
                                          <a:pt x="209" y="25"/>
                                          <a:pt x="207" y="29"/>
                                          <a:pt x="205" y="32"/>
                                        </a:cubicBezTo>
                                        <a:cubicBezTo>
                                          <a:pt x="202" y="24"/>
                                          <a:pt x="199" y="12"/>
                                          <a:pt x="193" y="6"/>
                                        </a:cubicBezTo>
                                        <a:cubicBezTo>
                                          <a:pt x="189" y="3"/>
                                          <a:pt x="187" y="10"/>
                                          <a:pt x="185" y="13"/>
                                        </a:cubicBezTo>
                                        <a:cubicBezTo>
                                          <a:pt x="180" y="10"/>
                                          <a:pt x="177" y="3"/>
                                          <a:pt x="172" y="1"/>
                                        </a:cubicBezTo>
                                        <a:cubicBezTo>
                                          <a:pt x="172" y="0"/>
                                          <a:pt x="172" y="0"/>
                                          <a:pt x="172" y="0"/>
                                        </a:cubicBezTo>
                                        <a:cubicBezTo>
                                          <a:pt x="171" y="0"/>
                                          <a:pt x="171" y="0"/>
                                          <a:pt x="171" y="1"/>
                                        </a:cubicBezTo>
                                        <a:cubicBezTo>
                                          <a:pt x="171" y="1"/>
                                          <a:pt x="171" y="0"/>
                                          <a:pt x="170" y="0"/>
                                        </a:cubicBezTo>
                                        <a:cubicBezTo>
                                          <a:pt x="163" y="7"/>
                                          <a:pt x="162" y="18"/>
                                          <a:pt x="157" y="26"/>
                                        </a:cubicBezTo>
                                        <a:cubicBezTo>
                                          <a:pt x="153" y="16"/>
                                          <a:pt x="143" y="7"/>
                                          <a:pt x="134" y="2"/>
                                        </a:cubicBezTo>
                                        <a:cubicBezTo>
                                          <a:pt x="130" y="11"/>
                                          <a:pt x="124" y="20"/>
                                          <a:pt x="123" y="32"/>
                                        </a:cubicBezTo>
                                        <a:cubicBezTo>
                                          <a:pt x="113" y="33"/>
                                          <a:pt x="120" y="49"/>
                                          <a:pt x="115" y="56"/>
                                        </a:cubicBezTo>
                                        <a:cubicBezTo>
                                          <a:pt x="102" y="44"/>
                                          <a:pt x="90" y="26"/>
                                          <a:pt x="68" y="24"/>
                                        </a:cubicBezTo>
                                        <a:cubicBezTo>
                                          <a:pt x="66" y="31"/>
                                          <a:pt x="69" y="40"/>
                                          <a:pt x="68" y="49"/>
                                        </a:cubicBezTo>
                                        <a:cubicBezTo>
                                          <a:pt x="73" y="56"/>
                                          <a:pt x="69" y="67"/>
                                          <a:pt x="74" y="75"/>
                                        </a:cubicBezTo>
                                        <a:cubicBezTo>
                                          <a:pt x="67" y="73"/>
                                          <a:pt x="58" y="65"/>
                                          <a:pt x="50" y="68"/>
                                        </a:cubicBezTo>
                                        <a:cubicBezTo>
                                          <a:pt x="52" y="77"/>
                                          <a:pt x="56" y="87"/>
                                          <a:pt x="57" y="96"/>
                                        </a:cubicBezTo>
                                        <a:cubicBezTo>
                                          <a:pt x="39" y="92"/>
                                          <a:pt x="20" y="87"/>
                                          <a:pt x="0" y="90"/>
                                        </a:cubicBezTo>
                                        <a:cubicBezTo>
                                          <a:pt x="0" y="90"/>
                                          <a:pt x="0" y="90"/>
                                          <a:pt x="1" y="90"/>
                                        </a:cubicBezTo>
                                        <a:cubicBezTo>
                                          <a:pt x="0" y="91"/>
                                          <a:pt x="0" y="92"/>
                                          <a:pt x="0" y="92"/>
                                        </a:cubicBezTo>
                                        <a:cubicBezTo>
                                          <a:pt x="4" y="118"/>
                                          <a:pt x="25" y="132"/>
                                          <a:pt x="42" y="145"/>
                                        </a:cubicBezTo>
                                        <a:cubicBezTo>
                                          <a:pt x="35" y="145"/>
                                          <a:pt x="12" y="151"/>
                                          <a:pt x="6" y="156"/>
                                        </a:cubicBezTo>
                                        <a:cubicBezTo>
                                          <a:pt x="8" y="163"/>
                                          <a:pt x="15" y="173"/>
                                          <a:pt x="23" y="179"/>
                                        </a:cubicBezTo>
                                        <a:cubicBezTo>
                                          <a:pt x="36" y="188"/>
                                          <a:pt x="57" y="196"/>
                                          <a:pt x="70" y="198"/>
                                        </a:cubicBezTo>
                                        <a:cubicBezTo>
                                          <a:pt x="72" y="198"/>
                                          <a:pt x="57" y="213"/>
                                          <a:pt x="56" y="214"/>
                                        </a:cubicBezTo>
                                        <a:cubicBezTo>
                                          <a:pt x="59" y="217"/>
                                          <a:pt x="65" y="222"/>
                                          <a:pt x="68" y="224"/>
                                        </a:cubicBezTo>
                                        <a:cubicBezTo>
                                          <a:pt x="80" y="233"/>
                                          <a:pt x="94" y="235"/>
                                          <a:pt x="102" y="235"/>
                                        </a:cubicBezTo>
                                        <a:cubicBezTo>
                                          <a:pt x="112" y="235"/>
                                          <a:pt x="141" y="232"/>
                                          <a:pt x="133" y="236"/>
                                        </a:cubicBezTo>
                                        <a:cubicBezTo>
                                          <a:pt x="131" y="238"/>
                                          <a:pt x="183" y="246"/>
                                          <a:pt x="191" y="225"/>
                                        </a:cubicBezTo>
                                        <a:cubicBezTo>
                                          <a:pt x="178" y="238"/>
                                          <a:pt x="142" y="237"/>
                                          <a:pt x="138" y="232"/>
                                        </a:cubicBezTo>
                                        <a:cubicBezTo>
                                          <a:pt x="140" y="233"/>
                                          <a:pt x="143" y="231"/>
                                          <a:pt x="146" y="232"/>
                                        </a:cubicBezTo>
                                        <a:cubicBezTo>
                                          <a:pt x="143" y="231"/>
                                          <a:pt x="140" y="230"/>
                                          <a:pt x="138" y="228"/>
                                        </a:cubicBezTo>
                                        <a:cubicBezTo>
                                          <a:pt x="140" y="229"/>
                                          <a:pt x="142" y="231"/>
                                          <a:pt x="144" y="231"/>
                                        </a:cubicBezTo>
                                        <a:cubicBezTo>
                                          <a:pt x="141" y="229"/>
                                          <a:pt x="137" y="228"/>
                                          <a:pt x="136" y="225"/>
                                        </a:cubicBezTo>
                                        <a:cubicBezTo>
                                          <a:pt x="138" y="226"/>
                                          <a:pt x="141" y="229"/>
                                          <a:pt x="143" y="230"/>
                                        </a:cubicBezTo>
                                        <a:cubicBezTo>
                                          <a:pt x="140" y="226"/>
                                          <a:pt x="132" y="222"/>
                                          <a:pt x="134" y="216"/>
                                        </a:cubicBezTo>
                                        <a:cubicBezTo>
                                          <a:pt x="134" y="216"/>
                                          <a:pt x="135" y="215"/>
                                          <a:pt x="134" y="215"/>
                                        </a:cubicBezTo>
                                        <a:cubicBezTo>
                                          <a:pt x="137" y="210"/>
                                          <a:pt x="140" y="206"/>
                                          <a:pt x="146" y="205"/>
                                        </a:cubicBezTo>
                                        <a:cubicBezTo>
                                          <a:pt x="153" y="204"/>
                                          <a:pt x="160" y="208"/>
                                          <a:pt x="167" y="212"/>
                                        </a:cubicBezTo>
                                        <a:cubicBezTo>
                                          <a:pt x="166" y="212"/>
                                          <a:pt x="166" y="212"/>
                                          <a:pt x="166" y="212"/>
                                        </a:cubicBezTo>
                                        <a:cubicBezTo>
                                          <a:pt x="166" y="212"/>
                                          <a:pt x="167" y="213"/>
                                          <a:pt x="168" y="213"/>
                                        </a:cubicBezTo>
                                        <a:cubicBezTo>
                                          <a:pt x="167" y="213"/>
                                          <a:pt x="167" y="213"/>
                                          <a:pt x="166" y="213"/>
                                        </a:cubicBezTo>
                                        <a:cubicBezTo>
                                          <a:pt x="167" y="213"/>
                                          <a:pt x="168" y="214"/>
                                          <a:pt x="168" y="214"/>
                                        </a:cubicBezTo>
                                        <a:cubicBezTo>
                                          <a:pt x="168" y="214"/>
                                          <a:pt x="167" y="215"/>
                                          <a:pt x="166" y="215"/>
                                        </a:cubicBezTo>
                                        <a:cubicBezTo>
                                          <a:pt x="167" y="215"/>
                                          <a:pt x="169" y="215"/>
                                          <a:pt x="170" y="216"/>
                                        </a:cubicBezTo>
                                        <a:cubicBezTo>
                                          <a:pt x="168" y="216"/>
                                          <a:pt x="166" y="216"/>
                                          <a:pt x="164" y="216"/>
                                        </a:cubicBezTo>
                                        <a:cubicBezTo>
                                          <a:pt x="167" y="216"/>
                                          <a:pt x="169" y="216"/>
                                          <a:pt x="171" y="217"/>
                                        </a:cubicBezTo>
                                        <a:cubicBezTo>
                                          <a:pt x="169" y="217"/>
                                          <a:pt x="167" y="217"/>
                                          <a:pt x="165" y="218"/>
                                        </a:cubicBezTo>
                                        <a:cubicBezTo>
                                          <a:pt x="168" y="218"/>
                                          <a:pt x="170" y="218"/>
                                          <a:pt x="173" y="218"/>
                                        </a:cubicBezTo>
                                        <a:cubicBezTo>
                                          <a:pt x="169" y="219"/>
                                          <a:pt x="165" y="219"/>
                                          <a:pt x="162" y="220"/>
                                        </a:cubicBezTo>
                                        <a:cubicBezTo>
                                          <a:pt x="166" y="221"/>
                                          <a:pt x="170" y="218"/>
                                          <a:pt x="174" y="219"/>
                                        </a:cubicBezTo>
                                        <a:cubicBezTo>
                                          <a:pt x="172" y="220"/>
                                          <a:pt x="170" y="220"/>
                                          <a:pt x="167" y="220"/>
                                        </a:cubicBezTo>
                                        <a:cubicBezTo>
                                          <a:pt x="168" y="220"/>
                                          <a:pt x="169" y="221"/>
                                          <a:pt x="170" y="221"/>
                                        </a:cubicBezTo>
                                        <a:cubicBezTo>
                                          <a:pt x="169" y="221"/>
                                          <a:pt x="167" y="221"/>
                                          <a:pt x="166" y="222"/>
                                        </a:cubicBezTo>
                                        <a:cubicBezTo>
                                          <a:pt x="171" y="223"/>
                                          <a:pt x="176" y="221"/>
                                          <a:pt x="180" y="221"/>
                                        </a:cubicBezTo>
                                        <a:cubicBezTo>
                                          <a:pt x="177" y="224"/>
                                          <a:pt x="173" y="222"/>
                                          <a:pt x="169" y="223"/>
                                        </a:cubicBezTo>
                                        <a:cubicBezTo>
                                          <a:pt x="171" y="223"/>
                                          <a:pt x="173" y="223"/>
                                          <a:pt x="174" y="223"/>
                                        </a:cubicBezTo>
                                        <a:cubicBezTo>
                                          <a:pt x="172" y="224"/>
                                          <a:pt x="169" y="224"/>
                                          <a:pt x="167" y="225"/>
                                        </a:cubicBezTo>
                                        <a:cubicBezTo>
                                          <a:pt x="171" y="226"/>
                                          <a:pt x="175" y="224"/>
                                          <a:pt x="178" y="224"/>
                                        </a:cubicBezTo>
                                        <a:cubicBezTo>
                                          <a:pt x="175" y="225"/>
                                          <a:pt x="172" y="225"/>
                                          <a:pt x="170" y="226"/>
                                        </a:cubicBezTo>
                                        <a:cubicBezTo>
                                          <a:pt x="172" y="226"/>
                                          <a:pt x="174" y="226"/>
                                          <a:pt x="177" y="226"/>
                                        </a:cubicBezTo>
                                        <a:cubicBezTo>
                                          <a:pt x="170" y="229"/>
                                          <a:pt x="163" y="229"/>
                                          <a:pt x="155" y="228"/>
                                        </a:cubicBezTo>
                                        <a:cubicBezTo>
                                          <a:pt x="152" y="227"/>
                                          <a:pt x="148" y="226"/>
                                          <a:pt x="145" y="225"/>
                                        </a:cubicBezTo>
                                        <a:cubicBezTo>
                                          <a:pt x="143" y="225"/>
                                          <a:pt x="138" y="222"/>
                                          <a:pt x="137" y="221"/>
                                        </a:cubicBezTo>
                                        <a:cubicBezTo>
                                          <a:pt x="142" y="227"/>
                                          <a:pt x="151" y="228"/>
                                          <a:pt x="159" y="229"/>
                                        </a:cubicBezTo>
                                        <a:cubicBezTo>
                                          <a:pt x="170" y="230"/>
                                          <a:pt x="179" y="228"/>
                                          <a:pt x="190" y="225"/>
                                        </a:cubicBezTo>
                                        <a:cubicBezTo>
                                          <a:pt x="191" y="225"/>
                                          <a:pt x="193" y="227"/>
                                          <a:pt x="196" y="228"/>
                                        </a:cubicBezTo>
                                        <a:cubicBezTo>
                                          <a:pt x="200" y="230"/>
                                          <a:pt x="225" y="252"/>
                                          <a:pt x="257" y="244"/>
                                        </a:cubicBezTo>
                                        <a:cubicBezTo>
                                          <a:pt x="274" y="239"/>
                                          <a:pt x="280" y="233"/>
                                          <a:pt x="279" y="234"/>
                                        </a:cubicBezTo>
                                        <a:cubicBezTo>
                                          <a:pt x="276" y="234"/>
                                          <a:pt x="258" y="246"/>
                                          <a:pt x="237" y="243"/>
                                        </a:cubicBezTo>
                                        <a:close/>
                                        <a:moveTo>
                                          <a:pt x="213" y="221"/>
                                        </a:moveTo>
                                        <a:cubicBezTo>
                                          <a:pt x="215" y="219"/>
                                          <a:pt x="216" y="217"/>
                                          <a:pt x="218" y="216"/>
                                        </a:cubicBezTo>
                                        <a:cubicBezTo>
                                          <a:pt x="218" y="216"/>
                                          <a:pt x="218" y="217"/>
                                          <a:pt x="218" y="217"/>
                                        </a:cubicBezTo>
                                        <a:cubicBezTo>
                                          <a:pt x="222" y="215"/>
                                          <a:pt x="227" y="211"/>
                                          <a:pt x="229" y="206"/>
                                        </a:cubicBezTo>
                                        <a:cubicBezTo>
                                          <a:pt x="230" y="206"/>
                                          <a:pt x="230" y="206"/>
                                          <a:pt x="230" y="206"/>
                                        </a:cubicBezTo>
                                        <a:cubicBezTo>
                                          <a:pt x="227" y="212"/>
                                          <a:pt x="221" y="216"/>
                                          <a:pt x="215" y="219"/>
                                        </a:cubicBezTo>
                                        <a:cubicBezTo>
                                          <a:pt x="220" y="218"/>
                                          <a:pt x="224" y="215"/>
                                          <a:pt x="228" y="211"/>
                                        </a:cubicBezTo>
                                        <a:cubicBezTo>
                                          <a:pt x="228" y="211"/>
                                          <a:pt x="228" y="211"/>
                                          <a:pt x="228" y="210"/>
                                        </a:cubicBezTo>
                                        <a:cubicBezTo>
                                          <a:pt x="230" y="209"/>
                                          <a:pt x="231" y="207"/>
                                          <a:pt x="232" y="205"/>
                                        </a:cubicBezTo>
                                        <a:cubicBezTo>
                                          <a:pt x="232" y="205"/>
                                          <a:pt x="232" y="205"/>
                                          <a:pt x="233" y="205"/>
                                        </a:cubicBezTo>
                                        <a:cubicBezTo>
                                          <a:pt x="230" y="213"/>
                                          <a:pt x="222" y="218"/>
                                          <a:pt x="213" y="221"/>
                                        </a:cubicBezTo>
                                        <a:close/>
                                        <a:moveTo>
                                          <a:pt x="240" y="192"/>
                                        </a:moveTo>
                                        <a:cubicBezTo>
                                          <a:pt x="246" y="191"/>
                                          <a:pt x="251" y="189"/>
                                          <a:pt x="255" y="186"/>
                                        </a:cubicBezTo>
                                        <a:cubicBezTo>
                                          <a:pt x="249" y="188"/>
                                          <a:pt x="243" y="191"/>
                                          <a:pt x="237" y="192"/>
                                        </a:cubicBezTo>
                                        <a:cubicBezTo>
                                          <a:pt x="238" y="192"/>
                                          <a:pt x="239" y="192"/>
                                          <a:pt x="240" y="192"/>
                                        </a:cubicBezTo>
                                        <a:cubicBezTo>
                                          <a:pt x="234" y="194"/>
                                          <a:pt x="229" y="194"/>
                                          <a:pt x="222" y="194"/>
                                        </a:cubicBezTo>
                                        <a:cubicBezTo>
                                          <a:pt x="223" y="194"/>
                                          <a:pt x="223" y="194"/>
                                          <a:pt x="224" y="194"/>
                                        </a:cubicBezTo>
                                        <a:cubicBezTo>
                                          <a:pt x="229" y="193"/>
                                          <a:pt x="232" y="193"/>
                                          <a:pt x="237" y="191"/>
                                        </a:cubicBezTo>
                                        <a:cubicBezTo>
                                          <a:pt x="233" y="192"/>
                                          <a:pt x="229" y="193"/>
                                          <a:pt x="224" y="192"/>
                                        </a:cubicBezTo>
                                        <a:cubicBezTo>
                                          <a:pt x="228" y="192"/>
                                          <a:pt x="232" y="191"/>
                                          <a:pt x="236" y="191"/>
                                        </a:cubicBezTo>
                                        <a:cubicBezTo>
                                          <a:pt x="234" y="190"/>
                                          <a:pt x="230" y="191"/>
                                          <a:pt x="226" y="191"/>
                                        </a:cubicBezTo>
                                        <a:cubicBezTo>
                                          <a:pt x="231" y="190"/>
                                          <a:pt x="237" y="190"/>
                                          <a:pt x="242" y="189"/>
                                        </a:cubicBezTo>
                                        <a:cubicBezTo>
                                          <a:pt x="242" y="189"/>
                                          <a:pt x="241" y="189"/>
                                          <a:pt x="242" y="189"/>
                                        </a:cubicBezTo>
                                        <a:cubicBezTo>
                                          <a:pt x="240" y="189"/>
                                          <a:pt x="238" y="189"/>
                                          <a:pt x="237" y="189"/>
                                        </a:cubicBezTo>
                                        <a:cubicBezTo>
                                          <a:pt x="237" y="189"/>
                                          <a:pt x="237" y="189"/>
                                          <a:pt x="238" y="189"/>
                                        </a:cubicBezTo>
                                        <a:cubicBezTo>
                                          <a:pt x="237" y="189"/>
                                          <a:pt x="235" y="189"/>
                                          <a:pt x="232" y="189"/>
                                        </a:cubicBezTo>
                                        <a:cubicBezTo>
                                          <a:pt x="235" y="188"/>
                                          <a:pt x="239" y="188"/>
                                          <a:pt x="241" y="188"/>
                                        </a:cubicBezTo>
                                        <a:cubicBezTo>
                                          <a:pt x="242" y="188"/>
                                          <a:pt x="242" y="187"/>
                                          <a:pt x="242" y="187"/>
                                        </a:cubicBezTo>
                                        <a:cubicBezTo>
                                          <a:pt x="239" y="187"/>
                                          <a:pt x="235" y="188"/>
                                          <a:pt x="231" y="187"/>
                                        </a:cubicBezTo>
                                        <a:cubicBezTo>
                                          <a:pt x="233" y="187"/>
                                          <a:pt x="233" y="186"/>
                                          <a:pt x="234" y="187"/>
                                        </a:cubicBezTo>
                                        <a:cubicBezTo>
                                          <a:pt x="234" y="187"/>
                                          <a:pt x="234" y="187"/>
                                          <a:pt x="234" y="186"/>
                                        </a:cubicBezTo>
                                        <a:cubicBezTo>
                                          <a:pt x="234" y="186"/>
                                          <a:pt x="234" y="187"/>
                                          <a:pt x="235" y="187"/>
                                        </a:cubicBezTo>
                                        <a:cubicBezTo>
                                          <a:pt x="237" y="186"/>
                                          <a:pt x="240" y="186"/>
                                          <a:pt x="242" y="185"/>
                                        </a:cubicBezTo>
                                        <a:cubicBezTo>
                                          <a:pt x="243" y="185"/>
                                          <a:pt x="243" y="185"/>
                                          <a:pt x="243" y="185"/>
                                        </a:cubicBezTo>
                                        <a:cubicBezTo>
                                          <a:pt x="240" y="186"/>
                                          <a:pt x="235" y="186"/>
                                          <a:pt x="232" y="186"/>
                                        </a:cubicBezTo>
                                        <a:cubicBezTo>
                                          <a:pt x="237" y="184"/>
                                          <a:pt x="241" y="184"/>
                                          <a:pt x="245" y="183"/>
                                        </a:cubicBezTo>
                                        <a:cubicBezTo>
                                          <a:pt x="243" y="182"/>
                                          <a:pt x="237" y="184"/>
                                          <a:pt x="234" y="184"/>
                                        </a:cubicBezTo>
                                        <a:cubicBezTo>
                                          <a:pt x="237" y="182"/>
                                          <a:pt x="242" y="184"/>
                                          <a:pt x="245" y="181"/>
                                        </a:cubicBezTo>
                                        <a:cubicBezTo>
                                          <a:pt x="242" y="180"/>
                                          <a:pt x="239" y="184"/>
                                          <a:pt x="236" y="182"/>
                                        </a:cubicBezTo>
                                        <a:cubicBezTo>
                                          <a:pt x="240" y="180"/>
                                          <a:pt x="247" y="180"/>
                                          <a:pt x="253" y="179"/>
                                        </a:cubicBezTo>
                                        <a:cubicBezTo>
                                          <a:pt x="248" y="179"/>
                                          <a:pt x="243" y="179"/>
                                          <a:pt x="239" y="180"/>
                                        </a:cubicBezTo>
                                        <a:cubicBezTo>
                                          <a:pt x="244" y="178"/>
                                          <a:pt x="253" y="177"/>
                                          <a:pt x="258" y="176"/>
                                        </a:cubicBezTo>
                                        <a:cubicBezTo>
                                          <a:pt x="252" y="176"/>
                                          <a:pt x="243" y="178"/>
                                          <a:pt x="238" y="178"/>
                                        </a:cubicBezTo>
                                        <a:cubicBezTo>
                                          <a:pt x="245" y="176"/>
                                          <a:pt x="254" y="175"/>
                                          <a:pt x="261" y="173"/>
                                        </a:cubicBezTo>
                                        <a:cubicBezTo>
                                          <a:pt x="255" y="174"/>
                                          <a:pt x="248" y="175"/>
                                          <a:pt x="241" y="176"/>
                                        </a:cubicBezTo>
                                        <a:cubicBezTo>
                                          <a:pt x="242" y="174"/>
                                          <a:pt x="244" y="174"/>
                                          <a:pt x="246" y="174"/>
                                        </a:cubicBezTo>
                                        <a:cubicBezTo>
                                          <a:pt x="246" y="174"/>
                                          <a:pt x="246" y="173"/>
                                          <a:pt x="246" y="173"/>
                                        </a:cubicBezTo>
                                        <a:cubicBezTo>
                                          <a:pt x="253" y="172"/>
                                          <a:pt x="259" y="171"/>
                                          <a:pt x="264" y="169"/>
                                        </a:cubicBezTo>
                                        <a:cubicBezTo>
                                          <a:pt x="259" y="170"/>
                                          <a:pt x="252" y="172"/>
                                          <a:pt x="246" y="172"/>
                                        </a:cubicBezTo>
                                        <a:cubicBezTo>
                                          <a:pt x="251" y="171"/>
                                          <a:pt x="254" y="171"/>
                                          <a:pt x="259" y="169"/>
                                        </a:cubicBezTo>
                                        <a:cubicBezTo>
                                          <a:pt x="255" y="169"/>
                                          <a:pt x="251" y="170"/>
                                          <a:pt x="247" y="171"/>
                                        </a:cubicBezTo>
                                        <a:cubicBezTo>
                                          <a:pt x="251" y="169"/>
                                          <a:pt x="257" y="168"/>
                                          <a:pt x="261" y="166"/>
                                        </a:cubicBezTo>
                                        <a:cubicBezTo>
                                          <a:pt x="258" y="166"/>
                                          <a:pt x="253" y="168"/>
                                          <a:pt x="250" y="168"/>
                                        </a:cubicBezTo>
                                        <a:cubicBezTo>
                                          <a:pt x="253" y="166"/>
                                          <a:pt x="259" y="166"/>
                                          <a:pt x="263" y="165"/>
                                        </a:cubicBezTo>
                                        <a:cubicBezTo>
                                          <a:pt x="260" y="165"/>
                                          <a:pt x="255" y="166"/>
                                          <a:pt x="252" y="166"/>
                                        </a:cubicBezTo>
                                        <a:cubicBezTo>
                                          <a:pt x="254" y="163"/>
                                          <a:pt x="258" y="163"/>
                                          <a:pt x="261" y="162"/>
                                        </a:cubicBezTo>
                                        <a:cubicBezTo>
                                          <a:pt x="260" y="162"/>
                                          <a:pt x="257" y="162"/>
                                          <a:pt x="255" y="163"/>
                                        </a:cubicBezTo>
                                        <a:cubicBezTo>
                                          <a:pt x="255" y="163"/>
                                          <a:pt x="255" y="163"/>
                                          <a:pt x="255" y="162"/>
                                        </a:cubicBezTo>
                                        <a:cubicBezTo>
                                          <a:pt x="259" y="159"/>
                                          <a:pt x="265" y="160"/>
                                          <a:pt x="270" y="160"/>
                                        </a:cubicBezTo>
                                        <a:cubicBezTo>
                                          <a:pt x="267" y="159"/>
                                          <a:pt x="261" y="159"/>
                                          <a:pt x="257" y="160"/>
                                        </a:cubicBezTo>
                                        <a:cubicBezTo>
                                          <a:pt x="264" y="157"/>
                                          <a:pt x="270" y="158"/>
                                          <a:pt x="276" y="157"/>
                                        </a:cubicBezTo>
                                        <a:cubicBezTo>
                                          <a:pt x="270" y="157"/>
                                          <a:pt x="265" y="157"/>
                                          <a:pt x="259" y="158"/>
                                        </a:cubicBezTo>
                                        <a:cubicBezTo>
                                          <a:pt x="263" y="154"/>
                                          <a:pt x="271" y="156"/>
                                          <a:pt x="276" y="155"/>
                                        </a:cubicBezTo>
                                        <a:cubicBezTo>
                                          <a:pt x="272" y="155"/>
                                          <a:pt x="266" y="155"/>
                                          <a:pt x="261" y="155"/>
                                        </a:cubicBezTo>
                                        <a:cubicBezTo>
                                          <a:pt x="263" y="152"/>
                                          <a:pt x="270" y="153"/>
                                          <a:pt x="273" y="153"/>
                                        </a:cubicBezTo>
                                        <a:cubicBezTo>
                                          <a:pt x="276" y="153"/>
                                          <a:pt x="279" y="153"/>
                                          <a:pt x="283" y="153"/>
                                        </a:cubicBezTo>
                                        <a:cubicBezTo>
                                          <a:pt x="277" y="152"/>
                                          <a:pt x="269" y="152"/>
                                          <a:pt x="263" y="152"/>
                                        </a:cubicBezTo>
                                        <a:cubicBezTo>
                                          <a:pt x="263" y="152"/>
                                          <a:pt x="263" y="152"/>
                                          <a:pt x="263" y="151"/>
                                        </a:cubicBezTo>
                                        <a:cubicBezTo>
                                          <a:pt x="264" y="152"/>
                                          <a:pt x="265" y="152"/>
                                          <a:pt x="265" y="151"/>
                                        </a:cubicBezTo>
                                        <a:cubicBezTo>
                                          <a:pt x="265" y="151"/>
                                          <a:pt x="265" y="151"/>
                                          <a:pt x="265" y="151"/>
                                        </a:cubicBezTo>
                                        <a:cubicBezTo>
                                          <a:pt x="269" y="151"/>
                                          <a:pt x="271" y="151"/>
                                          <a:pt x="275" y="151"/>
                                        </a:cubicBezTo>
                                        <a:cubicBezTo>
                                          <a:pt x="272" y="150"/>
                                          <a:pt x="267" y="150"/>
                                          <a:pt x="264" y="150"/>
                                        </a:cubicBezTo>
                                        <a:cubicBezTo>
                                          <a:pt x="264" y="150"/>
                                          <a:pt x="265" y="149"/>
                                          <a:pt x="265" y="149"/>
                                        </a:cubicBezTo>
                                        <a:cubicBezTo>
                                          <a:pt x="278" y="148"/>
                                          <a:pt x="289" y="152"/>
                                          <a:pt x="297" y="158"/>
                                        </a:cubicBezTo>
                                        <a:cubicBezTo>
                                          <a:pt x="294" y="157"/>
                                          <a:pt x="291" y="157"/>
                                          <a:pt x="288" y="157"/>
                                        </a:cubicBezTo>
                                        <a:cubicBezTo>
                                          <a:pt x="291" y="157"/>
                                          <a:pt x="294" y="158"/>
                                          <a:pt x="297" y="159"/>
                                        </a:cubicBezTo>
                                        <a:cubicBezTo>
                                          <a:pt x="294" y="160"/>
                                          <a:pt x="289" y="161"/>
                                          <a:pt x="286" y="161"/>
                                        </a:cubicBezTo>
                                        <a:cubicBezTo>
                                          <a:pt x="289" y="162"/>
                                          <a:pt x="293" y="160"/>
                                          <a:pt x="297" y="160"/>
                                        </a:cubicBezTo>
                                        <a:cubicBezTo>
                                          <a:pt x="294" y="162"/>
                                          <a:pt x="291" y="163"/>
                                          <a:pt x="288" y="165"/>
                                        </a:cubicBezTo>
                                        <a:cubicBezTo>
                                          <a:pt x="291" y="164"/>
                                          <a:pt x="294" y="162"/>
                                          <a:pt x="297" y="161"/>
                                        </a:cubicBezTo>
                                        <a:cubicBezTo>
                                          <a:pt x="293" y="166"/>
                                          <a:pt x="287" y="170"/>
                                          <a:pt x="281" y="174"/>
                                        </a:cubicBezTo>
                                        <a:cubicBezTo>
                                          <a:pt x="288" y="171"/>
                                          <a:pt x="293" y="167"/>
                                          <a:pt x="298" y="162"/>
                                        </a:cubicBezTo>
                                        <a:cubicBezTo>
                                          <a:pt x="295" y="166"/>
                                          <a:pt x="292" y="170"/>
                                          <a:pt x="289" y="174"/>
                                        </a:cubicBezTo>
                                        <a:cubicBezTo>
                                          <a:pt x="288" y="175"/>
                                          <a:pt x="285" y="177"/>
                                          <a:pt x="284" y="179"/>
                                        </a:cubicBezTo>
                                        <a:cubicBezTo>
                                          <a:pt x="284" y="179"/>
                                          <a:pt x="284" y="179"/>
                                          <a:pt x="284" y="179"/>
                                        </a:cubicBezTo>
                                        <a:cubicBezTo>
                                          <a:pt x="278" y="183"/>
                                          <a:pt x="270" y="186"/>
                                          <a:pt x="264" y="189"/>
                                        </a:cubicBezTo>
                                        <a:cubicBezTo>
                                          <a:pt x="264" y="190"/>
                                          <a:pt x="263" y="191"/>
                                          <a:pt x="262" y="191"/>
                                        </a:cubicBezTo>
                                        <a:cubicBezTo>
                                          <a:pt x="262" y="191"/>
                                          <a:pt x="262" y="190"/>
                                          <a:pt x="262" y="190"/>
                                        </a:cubicBezTo>
                                        <a:cubicBezTo>
                                          <a:pt x="260" y="191"/>
                                          <a:pt x="258" y="192"/>
                                          <a:pt x="256" y="192"/>
                                        </a:cubicBezTo>
                                        <a:cubicBezTo>
                                          <a:pt x="257" y="191"/>
                                          <a:pt x="259" y="191"/>
                                          <a:pt x="259" y="190"/>
                                        </a:cubicBezTo>
                                        <a:cubicBezTo>
                                          <a:pt x="260" y="190"/>
                                          <a:pt x="261" y="190"/>
                                          <a:pt x="261" y="189"/>
                                        </a:cubicBezTo>
                                        <a:cubicBezTo>
                                          <a:pt x="262" y="189"/>
                                          <a:pt x="262" y="189"/>
                                          <a:pt x="263" y="188"/>
                                        </a:cubicBezTo>
                                        <a:cubicBezTo>
                                          <a:pt x="263" y="188"/>
                                          <a:pt x="262" y="188"/>
                                          <a:pt x="262" y="188"/>
                                        </a:cubicBezTo>
                                        <a:cubicBezTo>
                                          <a:pt x="253" y="193"/>
                                          <a:pt x="244" y="196"/>
                                          <a:pt x="233" y="198"/>
                                        </a:cubicBezTo>
                                        <a:cubicBezTo>
                                          <a:pt x="240" y="197"/>
                                          <a:pt x="246" y="195"/>
                                          <a:pt x="253" y="193"/>
                                        </a:cubicBezTo>
                                        <a:cubicBezTo>
                                          <a:pt x="253" y="193"/>
                                          <a:pt x="253" y="193"/>
                                          <a:pt x="253" y="193"/>
                                        </a:cubicBezTo>
                                        <a:cubicBezTo>
                                          <a:pt x="254" y="193"/>
                                          <a:pt x="254" y="193"/>
                                          <a:pt x="254" y="192"/>
                                        </a:cubicBezTo>
                                        <a:cubicBezTo>
                                          <a:pt x="254" y="192"/>
                                          <a:pt x="254" y="193"/>
                                          <a:pt x="254" y="193"/>
                                        </a:cubicBezTo>
                                        <a:cubicBezTo>
                                          <a:pt x="254" y="193"/>
                                          <a:pt x="255" y="193"/>
                                          <a:pt x="254" y="192"/>
                                        </a:cubicBezTo>
                                        <a:cubicBezTo>
                                          <a:pt x="255" y="192"/>
                                          <a:pt x="255" y="192"/>
                                          <a:pt x="256" y="192"/>
                                        </a:cubicBezTo>
                                        <a:cubicBezTo>
                                          <a:pt x="256" y="192"/>
                                          <a:pt x="256" y="192"/>
                                          <a:pt x="256" y="192"/>
                                        </a:cubicBezTo>
                                        <a:cubicBezTo>
                                          <a:pt x="255" y="193"/>
                                          <a:pt x="254" y="194"/>
                                          <a:pt x="253" y="193"/>
                                        </a:cubicBezTo>
                                        <a:cubicBezTo>
                                          <a:pt x="247" y="197"/>
                                          <a:pt x="239" y="198"/>
                                          <a:pt x="232" y="200"/>
                                        </a:cubicBezTo>
                                        <a:cubicBezTo>
                                          <a:pt x="233" y="201"/>
                                          <a:pt x="233" y="200"/>
                                          <a:pt x="234" y="200"/>
                                        </a:cubicBezTo>
                                        <a:cubicBezTo>
                                          <a:pt x="233" y="201"/>
                                          <a:pt x="231" y="201"/>
                                          <a:pt x="230" y="201"/>
                                        </a:cubicBezTo>
                                        <a:cubicBezTo>
                                          <a:pt x="230" y="200"/>
                                          <a:pt x="232" y="201"/>
                                          <a:pt x="232" y="199"/>
                                        </a:cubicBezTo>
                                        <a:cubicBezTo>
                                          <a:pt x="232" y="199"/>
                                          <a:pt x="232" y="199"/>
                                          <a:pt x="232" y="199"/>
                                        </a:cubicBezTo>
                                        <a:cubicBezTo>
                                          <a:pt x="231" y="199"/>
                                          <a:pt x="231" y="200"/>
                                          <a:pt x="231" y="200"/>
                                        </a:cubicBezTo>
                                        <a:cubicBezTo>
                                          <a:pt x="231" y="200"/>
                                          <a:pt x="230" y="199"/>
                                          <a:pt x="230" y="199"/>
                                        </a:cubicBezTo>
                                        <a:cubicBezTo>
                                          <a:pt x="229" y="200"/>
                                          <a:pt x="228" y="200"/>
                                          <a:pt x="227" y="199"/>
                                        </a:cubicBezTo>
                                        <a:cubicBezTo>
                                          <a:pt x="228" y="199"/>
                                          <a:pt x="231" y="199"/>
                                          <a:pt x="233" y="198"/>
                                        </a:cubicBezTo>
                                        <a:cubicBezTo>
                                          <a:pt x="231" y="198"/>
                                          <a:pt x="230" y="198"/>
                                          <a:pt x="228" y="199"/>
                                        </a:cubicBezTo>
                                        <a:cubicBezTo>
                                          <a:pt x="229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7"/>
                                          <a:pt x="231" y="198"/>
                                          <a:pt x="231" y="198"/>
                                        </a:cubicBezTo>
                                        <a:cubicBezTo>
                                          <a:pt x="231" y="197"/>
                                          <a:pt x="233" y="198"/>
                                          <a:pt x="233" y="197"/>
                                        </a:cubicBezTo>
                                        <a:cubicBezTo>
                                          <a:pt x="229" y="197"/>
                                          <a:pt x="226" y="198"/>
                                          <a:pt x="223" y="197"/>
                                        </a:cubicBezTo>
                                        <a:cubicBezTo>
                                          <a:pt x="225" y="197"/>
                                          <a:pt x="228" y="197"/>
                                          <a:pt x="231" y="196"/>
                                        </a:cubicBezTo>
                                        <a:cubicBezTo>
                                          <a:pt x="231" y="196"/>
                                          <a:pt x="231" y="196"/>
                                          <a:pt x="230" y="196"/>
                                        </a:cubicBezTo>
                                        <a:cubicBezTo>
                                          <a:pt x="231" y="195"/>
                                          <a:pt x="234" y="196"/>
                                          <a:pt x="235" y="195"/>
                                        </a:cubicBezTo>
                                        <a:cubicBezTo>
                                          <a:pt x="230" y="196"/>
                                          <a:pt x="226" y="196"/>
                                          <a:pt x="221" y="196"/>
                                        </a:cubicBezTo>
                                        <a:cubicBezTo>
                                          <a:pt x="228" y="195"/>
                                          <a:pt x="235" y="194"/>
                                          <a:pt x="240" y="193"/>
                                        </a:cubicBezTo>
                                        <a:cubicBezTo>
                                          <a:pt x="240" y="192"/>
                                          <a:pt x="240" y="192"/>
                                          <a:pt x="240" y="192"/>
                                        </a:cubicBezTo>
                                        <a:close/>
                                        <a:moveTo>
                                          <a:pt x="228" y="189"/>
                                        </a:moveTo>
                                        <a:cubicBezTo>
                                          <a:pt x="229" y="189"/>
                                          <a:pt x="229" y="188"/>
                                          <a:pt x="230" y="189"/>
                                        </a:cubicBezTo>
                                        <a:cubicBezTo>
                                          <a:pt x="229" y="189"/>
                                          <a:pt x="228" y="189"/>
                                          <a:pt x="228" y="189"/>
                                        </a:cubicBezTo>
                                        <a:close/>
                                        <a:moveTo>
                                          <a:pt x="231" y="188"/>
                                        </a:moveTo>
                                        <a:cubicBezTo>
                                          <a:pt x="231" y="189"/>
                                          <a:pt x="230" y="188"/>
                                          <a:pt x="230" y="189"/>
                                        </a:cubicBezTo>
                                        <a:cubicBezTo>
                                          <a:pt x="230" y="188"/>
                                          <a:pt x="231" y="188"/>
                                          <a:pt x="231" y="188"/>
                                        </a:cubicBezTo>
                                        <a:close/>
                                        <a:moveTo>
                                          <a:pt x="230" y="187"/>
                                        </a:moveTo>
                                        <a:cubicBezTo>
                                          <a:pt x="230" y="187"/>
                                          <a:pt x="231" y="187"/>
                                          <a:pt x="231" y="187"/>
                                        </a:cubicBezTo>
                                        <a:cubicBezTo>
                                          <a:pt x="231" y="187"/>
                                          <a:pt x="230" y="187"/>
                                          <a:pt x="230" y="187"/>
                                        </a:cubicBezTo>
                                        <a:close/>
                                        <a:moveTo>
                                          <a:pt x="241" y="169"/>
                                        </a:moveTo>
                                        <a:cubicBezTo>
                                          <a:pt x="239" y="174"/>
                                          <a:pt x="231" y="173"/>
                                          <a:pt x="227" y="172"/>
                                        </a:cubicBezTo>
                                        <a:cubicBezTo>
                                          <a:pt x="229" y="170"/>
                                          <a:pt x="233" y="171"/>
                                          <a:pt x="236" y="170"/>
                                        </a:cubicBezTo>
                                        <a:cubicBezTo>
                                          <a:pt x="237" y="170"/>
                                          <a:pt x="238" y="170"/>
                                          <a:pt x="240" y="169"/>
                                        </a:cubicBezTo>
                                        <a:cubicBezTo>
                                          <a:pt x="238" y="171"/>
                                          <a:pt x="234" y="171"/>
                                          <a:pt x="232" y="172"/>
                                        </a:cubicBezTo>
                                        <a:cubicBezTo>
                                          <a:pt x="234" y="172"/>
                                          <a:pt x="239" y="170"/>
                                          <a:pt x="241" y="169"/>
                                        </a:cubicBezTo>
                                        <a:close/>
                                        <a:moveTo>
                                          <a:pt x="237" y="173"/>
                                        </a:moveTo>
                                        <a:cubicBezTo>
                                          <a:pt x="236" y="173"/>
                                          <a:pt x="234" y="174"/>
                                          <a:pt x="233" y="174"/>
                                        </a:cubicBezTo>
                                        <a:cubicBezTo>
                                          <a:pt x="234" y="173"/>
                                          <a:pt x="235" y="173"/>
                                          <a:pt x="237" y="173"/>
                                        </a:cubicBezTo>
                                        <a:close/>
                                        <a:moveTo>
                                          <a:pt x="236" y="174"/>
                                        </a:moveTo>
                                        <a:cubicBezTo>
                                          <a:pt x="243" y="170"/>
                                          <a:pt x="249" y="164"/>
                                          <a:pt x="253" y="158"/>
                                        </a:cubicBezTo>
                                        <a:cubicBezTo>
                                          <a:pt x="251" y="158"/>
                                          <a:pt x="251" y="159"/>
                                          <a:pt x="250" y="160"/>
                                        </a:cubicBezTo>
                                        <a:cubicBezTo>
                                          <a:pt x="250" y="160"/>
                                          <a:pt x="250" y="160"/>
                                          <a:pt x="251" y="160"/>
                                        </a:cubicBezTo>
                                        <a:cubicBezTo>
                                          <a:pt x="248" y="162"/>
                                          <a:pt x="244" y="163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1" y="164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2" y="164"/>
                                          <a:pt x="242" y="163"/>
                                        </a:cubicBezTo>
                                        <a:cubicBezTo>
                                          <a:pt x="243" y="163"/>
                                          <a:pt x="243" y="163"/>
                                          <a:pt x="243" y="164"/>
                                        </a:cubicBezTo>
                                        <a:cubicBezTo>
                                          <a:pt x="244" y="163"/>
                                          <a:pt x="245" y="163"/>
                                          <a:pt x="246" y="163"/>
                                        </a:cubicBezTo>
                                        <a:cubicBezTo>
                                          <a:pt x="242" y="165"/>
                                          <a:pt x="237" y="166"/>
                                          <a:pt x="232" y="167"/>
                                        </a:cubicBezTo>
                                        <a:cubicBezTo>
                                          <a:pt x="232" y="167"/>
                                          <a:pt x="232" y="167"/>
                                          <a:pt x="232" y="168"/>
                                        </a:cubicBezTo>
                                        <a:cubicBezTo>
                                          <a:pt x="236" y="167"/>
                                          <a:pt x="242" y="166"/>
                                          <a:pt x="247" y="164"/>
                                        </a:cubicBezTo>
                                        <a:cubicBezTo>
                                          <a:pt x="247" y="164"/>
                                          <a:pt x="246" y="165"/>
                                          <a:pt x="245" y="165"/>
                                        </a:cubicBezTo>
                                        <a:cubicBezTo>
                                          <a:pt x="240" y="166"/>
                                          <a:pt x="234" y="169"/>
                                          <a:pt x="227" y="169"/>
                                        </a:cubicBezTo>
                                        <a:cubicBezTo>
                                          <a:pt x="227" y="169"/>
                                          <a:pt x="227" y="170"/>
                                          <a:pt x="227" y="170"/>
                                        </a:cubicBezTo>
                                        <a:cubicBezTo>
                                          <a:pt x="231" y="170"/>
                                          <a:pt x="234" y="168"/>
                                          <a:pt x="238" y="168"/>
                                        </a:cubicBezTo>
                                        <a:cubicBezTo>
                                          <a:pt x="240" y="167"/>
                                          <a:pt x="242" y="168"/>
                                          <a:pt x="244" y="167"/>
                                        </a:cubicBezTo>
                                        <a:cubicBezTo>
                                          <a:pt x="239" y="169"/>
                                          <a:pt x="233" y="170"/>
                                          <a:pt x="226" y="171"/>
                                        </a:cubicBezTo>
                                        <a:cubicBezTo>
                                          <a:pt x="227" y="169"/>
                                          <a:pt x="228" y="166"/>
                                          <a:pt x="230" y="165"/>
                                        </a:cubicBezTo>
                                        <a:cubicBezTo>
                                          <a:pt x="229" y="164"/>
                                          <a:pt x="229" y="165"/>
                                          <a:pt x="228" y="165"/>
                                        </a:cubicBezTo>
                                        <a:cubicBezTo>
                                          <a:pt x="229" y="163"/>
                                          <a:pt x="230" y="160"/>
                                          <a:pt x="232" y="158"/>
                                        </a:cubicBezTo>
                                        <a:cubicBezTo>
                                          <a:pt x="232" y="158"/>
                                          <a:pt x="233" y="158"/>
                                          <a:pt x="233" y="157"/>
                                        </a:cubicBezTo>
                                        <a:cubicBezTo>
                                          <a:pt x="234" y="156"/>
                                          <a:pt x="240" y="153"/>
                                          <a:pt x="235" y="152"/>
                                        </a:cubicBezTo>
                                        <a:cubicBezTo>
                                          <a:pt x="231" y="155"/>
                                          <a:pt x="229" y="159"/>
                                          <a:pt x="224" y="161"/>
                                        </a:cubicBezTo>
                                        <a:cubicBezTo>
                                          <a:pt x="225" y="159"/>
                                          <a:pt x="227" y="158"/>
                                          <a:pt x="228" y="157"/>
                                        </a:cubicBezTo>
                                        <a:cubicBezTo>
                                          <a:pt x="228" y="157"/>
                                          <a:pt x="228" y="157"/>
                                          <a:pt x="228" y="157"/>
                                        </a:cubicBezTo>
                                        <a:cubicBezTo>
                                          <a:pt x="226" y="158"/>
                                          <a:pt x="225" y="159"/>
                                          <a:pt x="223" y="161"/>
                                        </a:cubicBezTo>
                                        <a:cubicBezTo>
                                          <a:pt x="224" y="157"/>
                                          <a:pt x="229" y="154"/>
                                          <a:pt x="232" y="152"/>
                                        </a:cubicBezTo>
                                        <a:cubicBezTo>
                                          <a:pt x="232" y="151"/>
                                          <a:pt x="232" y="151"/>
                                          <a:pt x="232" y="151"/>
                                        </a:cubicBezTo>
                                        <a:cubicBezTo>
                                          <a:pt x="228" y="154"/>
                                          <a:pt x="225" y="157"/>
                                          <a:pt x="223" y="160"/>
                                        </a:cubicBezTo>
                                        <a:cubicBezTo>
                                          <a:pt x="222" y="157"/>
                                          <a:pt x="225" y="155"/>
                                          <a:pt x="227" y="153"/>
                                        </a:cubicBezTo>
                                        <a:cubicBezTo>
                                          <a:pt x="229" y="152"/>
                                          <a:pt x="235" y="146"/>
                                          <a:pt x="230" y="150"/>
                                        </a:cubicBezTo>
                                        <a:cubicBezTo>
                                          <a:pt x="228" y="152"/>
                                          <a:pt x="225" y="155"/>
                                          <a:pt x="223" y="157"/>
                                        </a:cubicBezTo>
                                        <a:cubicBezTo>
                                          <a:pt x="223" y="152"/>
                                          <a:pt x="229" y="150"/>
                                          <a:pt x="231" y="147"/>
                                        </a:cubicBezTo>
                                        <a:cubicBezTo>
                                          <a:pt x="229" y="148"/>
                                          <a:pt x="227" y="150"/>
                                          <a:pt x="225" y="152"/>
                                        </a:cubicBezTo>
                                        <a:cubicBezTo>
                                          <a:pt x="227" y="148"/>
                                          <a:pt x="232" y="144"/>
                                          <a:pt x="235" y="140"/>
                                        </a:cubicBezTo>
                                        <a:cubicBezTo>
                                          <a:pt x="235" y="139"/>
                                          <a:pt x="235" y="139"/>
                                          <a:pt x="235" y="139"/>
                                        </a:cubicBezTo>
                                        <a:cubicBezTo>
                                          <a:pt x="234" y="139"/>
                                          <a:pt x="234" y="139"/>
                                          <a:pt x="234" y="139"/>
                                        </a:cubicBezTo>
                                        <a:cubicBezTo>
                                          <a:pt x="232" y="140"/>
                                          <a:pt x="230" y="142"/>
                                          <a:pt x="228" y="142"/>
                                        </a:cubicBezTo>
                                        <a:cubicBezTo>
                                          <a:pt x="229" y="133"/>
                                          <a:pt x="233" y="126"/>
                                          <a:pt x="241" y="124"/>
                                        </a:cubicBezTo>
                                        <a:cubicBezTo>
                                          <a:pt x="242" y="123"/>
                                          <a:pt x="244" y="123"/>
                                          <a:pt x="245" y="122"/>
                                        </a:cubicBezTo>
                                        <a:cubicBezTo>
                                          <a:pt x="252" y="120"/>
                                          <a:pt x="261" y="121"/>
                                          <a:pt x="268" y="123"/>
                                        </a:cubicBezTo>
                                        <a:cubicBezTo>
                                          <a:pt x="269" y="123"/>
                                          <a:pt x="268" y="123"/>
                                          <a:pt x="268" y="124"/>
                                        </a:cubicBezTo>
                                        <a:cubicBezTo>
                                          <a:pt x="269" y="124"/>
                                          <a:pt x="269" y="124"/>
                                          <a:pt x="269" y="124"/>
                                        </a:cubicBezTo>
                                        <a:cubicBezTo>
                                          <a:pt x="269" y="132"/>
                                          <a:pt x="267" y="143"/>
                                          <a:pt x="261" y="151"/>
                                        </a:cubicBezTo>
                                        <a:cubicBezTo>
                                          <a:pt x="254" y="160"/>
                                          <a:pt x="247" y="171"/>
                                          <a:pt x="235" y="177"/>
                                        </a:cubicBezTo>
                                        <a:cubicBezTo>
                                          <a:pt x="235" y="177"/>
                                          <a:pt x="234" y="176"/>
                                          <a:pt x="234" y="176"/>
                                        </a:cubicBezTo>
                                        <a:cubicBezTo>
                                          <a:pt x="235" y="175"/>
                                          <a:pt x="236" y="175"/>
                                          <a:pt x="236" y="174"/>
                                        </a:cubicBezTo>
                                        <a:close/>
                                        <a:moveTo>
                                          <a:pt x="216" y="179"/>
                                        </a:moveTo>
                                        <a:cubicBezTo>
                                          <a:pt x="216" y="178"/>
                                          <a:pt x="216" y="177"/>
                                          <a:pt x="217" y="176"/>
                                        </a:cubicBezTo>
                                        <a:cubicBezTo>
                                          <a:pt x="223" y="173"/>
                                          <a:pt x="221" y="161"/>
                                          <a:pt x="229" y="160"/>
                                        </a:cubicBezTo>
                                        <a:cubicBezTo>
                                          <a:pt x="225" y="166"/>
                                          <a:pt x="224" y="176"/>
                                          <a:pt x="216" y="179"/>
                                        </a:cubicBezTo>
                                        <a:close/>
                                        <a:moveTo>
                                          <a:pt x="224" y="176"/>
                                        </a:move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ubicBezTo>
                                          <a:pt x="224" y="176"/>
                                          <a:pt x="223" y="176"/>
                                          <a:pt x="223" y="176"/>
                                        </a:cubicBez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lose/>
                                        <a:moveTo>
                                          <a:pt x="220" y="180"/>
                                        </a:moveTo>
                                        <a:cubicBezTo>
                                          <a:pt x="220" y="180"/>
                                          <a:pt x="220" y="180"/>
                                          <a:pt x="220" y="180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1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0"/>
                                        </a:cubicBezTo>
                                        <a:close/>
                                        <a:moveTo>
                                          <a:pt x="194" y="174"/>
                                        </a:moveTo>
                                        <a:cubicBezTo>
                                          <a:pt x="194" y="174"/>
                                          <a:pt x="194" y="175"/>
                                          <a:pt x="195" y="175"/>
                                        </a:cubicBezTo>
                                        <a:cubicBezTo>
                                          <a:pt x="195" y="175"/>
                                          <a:pt x="195" y="174"/>
                                          <a:pt x="195" y="174"/>
                                        </a:cubicBezTo>
                                        <a:cubicBezTo>
                                          <a:pt x="195" y="174"/>
                                          <a:pt x="194" y="173"/>
                                          <a:pt x="194" y="173"/>
                                        </a:cubicBezTo>
                                        <a:cubicBezTo>
                                          <a:pt x="194" y="171"/>
                                          <a:pt x="194" y="171"/>
                                          <a:pt x="194" y="169"/>
                                        </a:cubicBezTo>
                                        <a:cubicBezTo>
                                          <a:pt x="195" y="170"/>
                                          <a:pt x="195" y="171"/>
                                          <a:pt x="195" y="172"/>
                                        </a:cubicBezTo>
                                        <a:cubicBezTo>
                                          <a:pt x="195" y="172"/>
                                          <a:pt x="196" y="172"/>
                                          <a:pt x="196" y="172"/>
                                        </a:cubicBezTo>
                                        <a:cubicBezTo>
                                          <a:pt x="196" y="174"/>
                                          <a:pt x="197" y="174"/>
                                          <a:pt x="197" y="175"/>
                                        </a:cubicBezTo>
                                        <a:cubicBezTo>
                                          <a:pt x="198" y="176"/>
                                          <a:pt x="200" y="179"/>
                                          <a:pt x="202" y="177"/>
                                        </a:cubicBezTo>
                                        <a:cubicBezTo>
                                          <a:pt x="201" y="173"/>
                                          <a:pt x="196" y="172"/>
                                          <a:pt x="196" y="169"/>
                                        </a:cubicBezTo>
                                        <a:cubicBezTo>
                                          <a:pt x="196" y="168"/>
                                          <a:pt x="196" y="169"/>
                                          <a:pt x="195" y="169"/>
                                        </a:cubicBezTo>
                                        <a:cubicBezTo>
                                          <a:pt x="194" y="165"/>
                                          <a:pt x="192" y="163"/>
                                          <a:pt x="191" y="160"/>
                                        </a:cubicBezTo>
                                        <a:cubicBezTo>
                                          <a:pt x="190" y="160"/>
                                          <a:pt x="190" y="159"/>
                                          <a:pt x="189" y="159"/>
                                        </a:cubicBezTo>
                                        <a:cubicBezTo>
                                          <a:pt x="188" y="159"/>
                                          <a:pt x="189" y="160"/>
                                          <a:pt x="188" y="160"/>
                                        </a:cubicBezTo>
                                        <a:cubicBezTo>
                                          <a:pt x="188" y="160"/>
                                          <a:pt x="188" y="160"/>
                                          <a:pt x="188" y="159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7" y="159"/>
                                        </a:cubicBezTo>
                                        <a:cubicBezTo>
                                          <a:pt x="186" y="154"/>
                                          <a:pt x="189" y="146"/>
                                          <a:pt x="186" y="143"/>
                                        </a:cubicBezTo>
                                        <a:cubicBezTo>
                                          <a:pt x="184" y="142"/>
                                          <a:pt x="182" y="141"/>
                                          <a:pt x="181" y="141"/>
                                        </a:cubicBezTo>
                                        <a:cubicBezTo>
                                          <a:pt x="180" y="142"/>
                                          <a:pt x="182" y="142"/>
                                          <a:pt x="183" y="144"/>
                                        </a:cubicBezTo>
                                        <a:cubicBezTo>
                                          <a:pt x="183" y="143"/>
                                          <a:pt x="184" y="143"/>
                                          <a:pt x="185" y="144"/>
                                        </a:cubicBezTo>
                                        <a:cubicBezTo>
                                          <a:pt x="185" y="144"/>
                                          <a:pt x="185" y="145"/>
                                          <a:pt x="185" y="146"/>
                                        </a:cubicBezTo>
                                        <a:cubicBezTo>
                                          <a:pt x="181" y="144"/>
                                          <a:pt x="175" y="141"/>
                                          <a:pt x="177" y="135"/>
                                        </a:cubicBezTo>
                                        <a:cubicBezTo>
                                          <a:pt x="180" y="136"/>
                                          <a:pt x="181" y="130"/>
                                          <a:pt x="184" y="132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4" y="133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5" y="133"/>
                                        </a:cubicBezTo>
                                        <a:cubicBezTo>
                                          <a:pt x="186" y="135"/>
                                          <a:pt x="187" y="137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7" y="141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8" y="141"/>
                                          <a:pt x="188" y="141"/>
                                        </a:cubicBezTo>
                                        <a:cubicBezTo>
                                          <a:pt x="188" y="143"/>
                                          <a:pt x="189" y="144"/>
                                          <a:pt x="190" y="145"/>
                                        </a:cubicBezTo>
                                        <a:cubicBezTo>
                                          <a:pt x="190" y="147"/>
                                          <a:pt x="191" y="149"/>
                                          <a:pt x="191" y="152"/>
                                        </a:cubicBezTo>
                                        <a:cubicBezTo>
                                          <a:pt x="190" y="154"/>
                                          <a:pt x="190" y="157"/>
                                          <a:pt x="188" y="158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9" y="159"/>
                                        </a:cubicBezTo>
                                        <a:cubicBezTo>
                                          <a:pt x="190" y="158"/>
                                          <a:pt x="190" y="158"/>
                                          <a:pt x="190" y="157"/>
                                        </a:cubicBezTo>
                                        <a:cubicBezTo>
                                          <a:pt x="190" y="157"/>
                                          <a:pt x="190" y="157"/>
                                          <a:pt x="190" y="157"/>
                                        </a:cubicBezTo>
                                        <a:cubicBezTo>
                                          <a:pt x="191" y="154"/>
                                          <a:pt x="192" y="152"/>
                                          <a:pt x="192" y="149"/>
                                        </a:cubicBezTo>
                                        <a:cubicBezTo>
                                          <a:pt x="193" y="150"/>
                                          <a:pt x="194" y="153"/>
                                          <a:pt x="193" y="155"/>
                                        </a:cubicBezTo>
                                        <a:cubicBezTo>
                                          <a:pt x="193" y="155"/>
                                          <a:pt x="193" y="155"/>
                                          <a:pt x="193" y="155"/>
                                        </a:cubicBezTo>
                                        <a:cubicBezTo>
                                          <a:pt x="189" y="160"/>
                                          <a:pt x="199" y="150"/>
                                          <a:pt x="203" y="155"/>
                                        </a:cubicBezTo>
                                        <a:cubicBezTo>
                                          <a:pt x="203" y="156"/>
                                          <a:pt x="203" y="157"/>
                                          <a:pt x="204" y="157"/>
                                        </a:cubicBezTo>
                                        <a:cubicBezTo>
                                          <a:pt x="204" y="158"/>
                                          <a:pt x="204" y="158"/>
                                          <a:pt x="204" y="158"/>
                                        </a:cubicBezTo>
                                        <a:cubicBezTo>
                                          <a:pt x="206" y="159"/>
                                          <a:pt x="204" y="161"/>
                                          <a:pt x="205" y="163"/>
                                        </a:cubicBezTo>
                                        <a:cubicBezTo>
                                          <a:pt x="206" y="160"/>
                                          <a:pt x="206" y="156"/>
                                          <a:pt x="207" y="154"/>
                                        </a:cubicBezTo>
                                        <a:cubicBezTo>
                                          <a:pt x="208" y="154"/>
                                          <a:pt x="208" y="154"/>
                                          <a:pt x="208" y="154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3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2"/>
                                        </a:cubicBezTo>
                                        <a:cubicBezTo>
                                          <a:pt x="207" y="153"/>
                                          <a:pt x="207" y="153"/>
                                          <a:pt x="206" y="153"/>
                                        </a:cubicBezTo>
                                        <a:cubicBezTo>
                                          <a:pt x="206" y="151"/>
                                          <a:pt x="205" y="151"/>
                                          <a:pt x="204" y="151"/>
                                        </a:cubicBezTo>
                                        <a:cubicBezTo>
                                          <a:pt x="203" y="151"/>
                                          <a:pt x="203" y="151"/>
                                          <a:pt x="202" y="151"/>
                                        </a:cubicBezTo>
                                        <a:cubicBezTo>
                                          <a:pt x="204" y="149"/>
                                          <a:pt x="205" y="148"/>
                                          <a:pt x="208" y="147"/>
                                        </a:cubicBezTo>
                                        <a:cubicBezTo>
                                          <a:pt x="206" y="146"/>
                                          <a:pt x="204" y="149"/>
                                          <a:pt x="203" y="149"/>
                                        </a:cubicBezTo>
                                        <a:cubicBezTo>
                                          <a:pt x="203" y="149"/>
                                          <a:pt x="203" y="149"/>
                                          <a:pt x="203" y="148"/>
                                        </a:cubicBezTo>
                                        <a:cubicBezTo>
                                          <a:pt x="203" y="148"/>
                                          <a:pt x="203" y="148"/>
                                          <a:pt x="203" y="148"/>
                                        </a:cubicBezTo>
                                        <a:cubicBezTo>
                                          <a:pt x="202" y="149"/>
                                          <a:pt x="201" y="150"/>
                                          <a:pt x="200" y="150"/>
                                        </a:cubicBezTo>
                                        <a:cubicBezTo>
                                          <a:pt x="202" y="147"/>
                                          <a:pt x="206" y="143"/>
                                          <a:pt x="204" y="138"/>
                                        </a:cubicBezTo>
                                        <a:cubicBezTo>
                                          <a:pt x="206" y="138"/>
                                          <a:pt x="206" y="135"/>
                                          <a:pt x="205" y="134"/>
                                        </a:cubicBezTo>
                                        <a:cubicBezTo>
                                          <a:pt x="205" y="138"/>
                                          <a:pt x="202" y="140"/>
                                          <a:pt x="200" y="142"/>
                                        </a:cubicBezTo>
                                        <a:cubicBezTo>
                                          <a:pt x="200" y="140"/>
                                          <a:pt x="201" y="139"/>
                                          <a:pt x="202" y="138"/>
                                        </a:cubicBezTo>
                                        <a:cubicBezTo>
                                          <a:pt x="204" y="135"/>
                                          <a:pt x="203" y="131"/>
                                          <a:pt x="204" y="128"/>
                                        </a:cubicBezTo>
                                        <a:cubicBezTo>
                                          <a:pt x="203" y="127"/>
                                          <a:pt x="203" y="128"/>
                                          <a:pt x="202" y="128"/>
                                        </a:cubicBezTo>
                                        <a:cubicBezTo>
                                          <a:pt x="202" y="128"/>
                                          <a:pt x="202" y="128"/>
                                          <a:pt x="202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30"/>
                                        </a:cubicBezTo>
                                        <a:cubicBezTo>
                                          <a:pt x="200" y="129"/>
                                          <a:pt x="200" y="129"/>
                                          <a:pt x="200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200" y="130"/>
                                          <a:pt x="201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198" y="132"/>
                                          <a:pt x="197" y="134"/>
                                        </a:cubicBezTo>
                                        <a:cubicBezTo>
                                          <a:pt x="196" y="134"/>
                                          <a:pt x="196" y="134"/>
                                          <a:pt x="197" y="135"/>
                                        </a:cubicBezTo>
                                        <a:cubicBezTo>
                                          <a:pt x="196" y="135"/>
                                          <a:pt x="196" y="135"/>
                                          <a:pt x="196" y="135"/>
                                        </a:cubicBezTo>
                                        <a:cubicBezTo>
                                          <a:pt x="196" y="136"/>
                                          <a:pt x="196" y="135"/>
                                          <a:pt x="195" y="135"/>
                                        </a:cubicBezTo>
                                        <a:cubicBezTo>
                                          <a:pt x="195" y="135"/>
                                          <a:pt x="195" y="135"/>
                                          <a:pt x="195" y="135"/>
                                        </a:cubicBezTo>
                                        <a:cubicBezTo>
                                          <a:pt x="195" y="136"/>
                                          <a:pt x="195" y="136"/>
                                          <a:pt x="196" y="137"/>
                                        </a:cubicBezTo>
                                        <a:cubicBezTo>
                                          <a:pt x="196" y="137"/>
                                          <a:pt x="196" y="136"/>
                                          <a:pt x="196" y="136"/>
                                        </a:cubicBezTo>
                                        <a:cubicBezTo>
                                          <a:pt x="197" y="136"/>
                                          <a:pt x="198" y="135"/>
                                          <a:pt x="198" y="134"/>
                                        </a:cubicBezTo>
                                        <a:cubicBezTo>
                                          <a:pt x="198" y="134"/>
                                          <a:pt x="198" y="134"/>
                                          <a:pt x="198" y="134"/>
                                        </a:cubicBezTo>
                                        <a:cubicBezTo>
                                          <a:pt x="199" y="134"/>
                                          <a:pt x="199" y="133"/>
                                          <a:pt x="200" y="133"/>
                                        </a:cubicBezTo>
                                        <a:cubicBezTo>
                                          <a:pt x="199" y="134"/>
                                          <a:pt x="198" y="135"/>
                                          <a:pt x="198" y="136"/>
                                        </a:cubicBezTo>
                                        <a:cubicBezTo>
                                          <a:pt x="197" y="136"/>
                                          <a:pt x="196" y="137"/>
                                          <a:pt x="195" y="138"/>
                                        </a:cubicBezTo>
                                        <a:cubicBezTo>
                                          <a:pt x="195" y="137"/>
                                          <a:pt x="194" y="137"/>
                                          <a:pt x="194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3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4" y="138"/>
                                        </a:cubicBezTo>
                                        <a:cubicBezTo>
                                          <a:pt x="193" y="137"/>
                                          <a:pt x="192" y="137"/>
                                          <a:pt x="191" y="138"/>
                                        </a:cubicBezTo>
                                        <a:cubicBezTo>
                                          <a:pt x="191" y="137"/>
                                          <a:pt x="191" y="137"/>
                                          <a:pt x="191" y="137"/>
                                        </a:cubicBezTo>
                                        <a:cubicBezTo>
                                          <a:pt x="190" y="137"/>
                                          <a:pt x="190" y="137"/>
                                          <a:pt x="190" y="137"/>
                                        </a:cubicBezTo>
                                        <a:cubicBezTo>
                                          <a:pt x="190" y="138"/>
                                          <a:pt x="190" y="139"/>
                                          <a:pt x="190" y="140"/>
                                        </a:cubicBezTo>
                                        <a:cubicBezTo>
                                          <a:pt x="192" y="140"/>
                                          <a:pt x="191" y="139"/>
                                          <a:pt x="191" y="139"/>
                                        </a:cubicBezTo>
                                        <a:cubicBezTo>
                                          <a:pt x="192" y="139"/>
                                          <a:pt x="191" y="139"/>
                                          <a:pt x="192" y="139"/>
                                        </a:cubicBezTo>
                                        <a:cubicBezTo>
                                          <a:pt x="192" y="139"/>
                                          <a:pt x="192" y="139"/>
                                          <a:pt x="192" y="139"/>
                                        </a:cubicBezTo>
                                        <a:cubicBezTo>
                                          <a:pt x="193" y="139"/>
                                          <a:pt x="193" y="139"/>
                                          <a:pt x="194" y="140"/>
                                        </a:cubicBezTo>
                                        <a:cubicBezTo>
                                          <a:pt x="196" y="140"/>
                                          <a:pt x="196" y="143"/>
                                          <a:pt x="197" y="145"/>
                                        </a:cubicBezTo>
                                        <a:cubicBezTo>
                                          <a:pt x="198" y="144"/>
                                          <a:pt x="198" y="144"/>
                                          <a:pt x="198" y="144"/>
                                        </a:cubicBezTo>
                                        <a:cubicBezTo>
                                          <a:pt x="201" y="145"/>
                                          <a:pt x="202" y="141"/>
                                          <a:pt x="204" y="139"/>
                                        </a:cubicBezTo>
                                        <a:cubicBezTo>
                                          <a:pt x="203" y="142"/>
                                          <a:pt x="202" y="145"/>
                                          <a:pt x="201" y="148"/>
                                        </a:cubicBezTo>
                                        <a:cubicBezTo>
                                          <a:pt x="200" y="149"/>
                                          <a:pt x="199" y="150"/>
                                          <a:pt x="198" y="150"/>
                                        </a:cubicBezTo>
                                        <a:cubicBezTo>
                                          <a:pt x="198" y="146"/>
                                          <a:pt x="195" y="146"/>
                                          <a:pt x="193" y="144"/>
                                        </a:cubicBezTo>
                                        <a:cubicBezTo>
                                          <a:pt x="193" y="144"/>
                                          <a:pt x="194" y="144"/>
                                          <a:pt x="194" y="144"/>
                                        </a:cubicBezTo>
                                        <a:cubicBezTo>
                                          <a:pt x="194" y="144"/>
                                          <a:pt x="195" y="144"/>
                                          <a:pt x="195" y="145"/>
                                        </a:cubicBezTo>
                                        <a:cubicBezTo>
                                          <a:pt x="195" y="145"/>
                                          <a:pt x="195" y="145"/>
                                          <a:pt x="195" y="145"/>
                                        </a:cubicBezTo>
                                        <a:cubicBezTo>
                                          <a:pt x="195" y="143"/>
                                          <a:pt x="193" y="142"/>
                                          <a:pt x="192" y="143"/>
                                        </a:cubicBezTo>
                                        <a:cubicBezTo>
                                          <a:pt x="192" y="142"/>
                                          <a:pt x="192" y="142"/>
                                          <a:pt x="192" y="142"/>
                                        </a:cubicBezTo>
                                        <a:cubicBezTo>
                                          <a:pt x="192" y="141"/>
                                          <a:pt x="191" y="142"/>
                                          <a:pt x="190" y="142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89" y="141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90" y="141"/>
                                        </a:cubicBezTo>
                                        <a:cubicBezTo>
                                          <a:pt x="190" y="139"/>
                                          <a:pt x="190" y="138"/>
                                          <a:pt x="189" y="136"/>
                                        </a:cubicBezTo>
                                        <a:cubicBezTo>
                                          <a:pt x="191" y="136"/>
                                          <a:pt x="193" y="135"/>
                                          <a:pt x="193" y="133"/>
                                        </a:cubicBezTo>
                                        <a:cubicBezTo>
                                          <a:pt x="195" y="131"/>
                                          <a:pt x="196" y="130"/>
                                          <a:pt x="199" y="130"/>
                                        </a:cubicBezTo>
                                        <a:cubicBezTo>
                                          <a:pt x="203" y="126"/>
                                          <a:pt x="203" y="122"/>
                                          <a:pt x="206" y="118"/>
                                        </a:cubicBezTo>
                                        <a:cubicBezTo>
                                          <a:pt x="208" y="116"/>
                                          <a:pt x="210" y="114"/>
                                          <a:pt x="212" y="113"/>
                                        </a:cubicBezTo>
                                        <a:cubicBezTo>
                                          <a:pt x="211" y="120"/>
                                          <a:pt x="205" y="125"/>
                                          <a:pt x="207" y="131"/>
                                        </a:cubicBezTo>
                                        <a:cubicBezTo>
                                          <a:pt x="206" y="135"/>
                                          <a:pt x="209" y="142"/>
                                          <a:pt x="204" y="144"/>
                                        </a:cubicBezTo>
                                        <a:cubicBezTo>
                                          <a:pt x="206" y="144"/>
                                          <a:pt x="209" y="141"/>
                                          <a:pt x="208" y="139"/>
                                        </a:cubicBezTo>
                                        <a:cubicBezTo>
                                          <a:pt x="209" y="141"/>
                                          <a:pt x="208" y="143"/>
                                          <a:pt x="206" y="144"/>
                                        </a:cubicBezTo>
                                        <a:cubicBezTo>
                                          <a:pt x="206" y="144"/>
                                          <a:pt x="206" y="145"/>
                                          <a:pt x="206" y="145"/>
                                        </a:cubicBezTo>
                                        <a:cubicBezTo>
                                          <a:pt x="207" y="145"/>
                                          <a:pt x="207" y="145"/>
                                          <a:pt x="208" y="144"/>
                                        </a:cubicBezTo>
                                        <a:cubicBezTo>
                                          <a:pt x="208" y="144"/>
                                          <a:pt x="207" y="145"/>
                                          <a:pt x="207" y="145"/>
                                        </a:cubicBezTo>
                                        <a:cubicBezTo>
                                          <a:pt x="207" y="146"/>
                                          <a:pt x="207" y="146"/>
                                          <a:pt x="207" y="146"/>
                                        </a:cubicBezTo>
                                        <a:cubicBezTo>
                                          <a:pt x="208" y="146"/>
                                          <a:pt x="208" y="146"/>
                                          <a:pt x="208" y="145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7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6"/>
                                        </a:cubicBezTo>
                                        <a:cubicBezTo>
                                          <a:pt x="210" y="146"/>
                                          <a:pt x="210" y="146"/>
                                          <a:pt x="210" y="146"/>
                                        </a:cubicBezTo>
                                        <a:cubicBezTo>
                                          <a:pt x="211" y="146"/>
                                          <a:pt x="211" y="145"/>
                                          <a:pt x="211" y="145"/>
                                        </a:cubicBezTo>
                                        <a:cubicBezTo>
                                          <a:pt x="210" y="144"/>
                                          <a:pt x="210" y="145"/>
                                          <a:pt x="210" y="145"/>
                                        </a:cubicBezTo>
                                        <a:cubicBezTo>
                                          <a:pt x="210" y="145"/>
                                          <a:pt x="210" y="145"/>
                                          <a:pt x="210" y="144"/>
                                        </a:cubicBezTo>
                                        <a:cubicBezTo>
                                          <a:pt x="210" y="144"/>
                                          <a:pt x="209" y="145"/>
                                          <a:pt x="209" y="145"/>
                                        </a:cubicBezTo>
                                        <a:cubicBezTo>
                                          <a:pt x="209" y="144"/>
                                          <a:pt x="210" y="144"/>
                                          <a:pt x="209" y="143"/>
                                        </a:cubicBezTo>
                                        <a:cubicBezTo>
                                          <a:pt x="210" y="143"/>
                                          <a:pt x="210" y="144"/>
                                          <a:pt x="210" y="144"/>
                                        </a:cubicBezTo>
                                        <a:cubicBezTo>
                                          <a:pt x="209" y="143"/>
                                          <a:pt x="210" y="143"/>
                                          <a:pt x="210" y="142"/>
                                        </a:cubicBezTo>
                                        <a:cubicBezTo>
                                          <a:pt x="209" y="143"/>
                                          <a:pt x="208" y="144"/>
                                          <a:pt x="208" y="144"/>
                                        </a:cubicBezTo>
                                        <a:cubicBezTo>
                                          <a:pt x="207" y="144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8" y="143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9" y="142"/>
                                          <a:pt x="210" y="141"/>
                                          <a:pt x="210" y="139"/>
                                        </a:cubicBezTo>
                                        <a:cubicBezTo>
                                          <a:pt x="210" y="139"/>
                                          <a:pt x="210" y="141"/>
                                          <a:pt x="210" y="142"/>
                                        </a:cubicBezTo>
                                        <a:cubicBezTo>
                                          <a:pt x="211" y="142"/>
                                          <a:pt x="210" y="141"/>
                                          <a:pt x="211" y="141"/>
                                        </a:cubicBezTo>
                                        <a:cubicBezTo>
                                          <a:pt x="211" y="140"/>
                                          <a:pt x="211" y="138"/>
                                          <a:pt x="211" y="137"/>
                                        </a:cubicBezTo>
                                        <a:cubicBezTo>
                                          <a:pt x="219" y="137"/>
                                          <a:pt x="222" y="128"/>
                                          <a:pt x="228" y="123"/>
                                        </a:cubicBezTo>
                                        <a:cubicBezTo>
                                          <a:pt x="228" y="122"/>
                                          <a:pt x="231" y="122"/>
                                          <a:pt x="231" y="121"/>
                                        </a:cubicBezTo>
                                        <a:cubicBezTo>
                                          <a:pt x="233" y="121"/>
                                          <a:pt x="235" y="119"/>
                                          <a:pt x="236" y="120"/>
                                        </a:cubicBezTo>
                                        <a:cubicBezTo>
                                          <a:pt x="234" y="121"/>
                                          <a:pt x="231" y="124"/>
                                          <a:pt x="229" y="126"/>
                                        </a:cubicBezTo>
                                        <a:cubicBezTo>
                                          <a:pt x="231" y="125"/>
                                          <a:pt x="232" y="123"/>
                                          <a:pt x="234" y="122"/>
                                        </a:cubicBezTo>
                                        <a:cubicBezTo>
                                          <a:pt x="229" y="132"/>
                                          <a:pt x="224" y="144"/>
                                          <a:pt x="217" y="151"/>
                                        </a:cubicBezTo>
                                        <a:cubicBezTo>
                                          <a:pt x="217" y="153"/>
                                          <a:pt x="216" y="155"/>
                                          <a:pt x="215" y="157"/>
                                        </a:cubicBezTo>
                                        <a:cubicBezTo>
                                          <a:pt x="215" y="158"/>
                                          <a:pt x="215" y="159"/>
                                          <a:pt x="214" y="160"/>
                                        </a:cubicBezTo>
                                        <a:cubicBezTo>
                                          <a:pt x="214" y="158"/>
                                          <a:pt x="215" y="157"/>
                                          <a:pt x="214" y="156"/>
                                        </a:cubicBezTo>
                                        <a:cubicBezTo>
                                          <a:pt x="215" y="154"/>
                                          <a:pt x="216" y="152"/>
                                          <a:pt x="217" y="151"/>
                                        </a:cubicBezTo>
                                        <a:cubicBezTo>
                                          <a:pt x="217" y="150"/>
                                          <a:pt x="218" y="150"/>
                                          <a:pt x="218" y="149"/>
                                        </a:cubicBezTo>
                                        <a:cubicBezTo>
                                          <a:pt x="215" y="151"/>
                                          <a:pt x="215" y="154"/>
                                          <a:pt x="213" y="156"/>
                                        </a:cubicBezTo>
                                        <a:cubicBezTo>
                                          <a:pt x="213" y="157"/>
                                          <a:pt x="212" y="157"/>
                                          <a:pt x="212" y="157"/>
                                        </a:cubicBezTo>
                                        <a:cubicBezTo>
                                          <a:pt x="212" y="157"/>
                                          <a:pt x="210" y="155"/>
                                          <a:pt x="212" y="153"/>
                                        </a:cubicBezTo>
                                        <a:cubicBezTo>
                                          <a:pt x="212" y="153"/>
                                          <a:pt x="212" y="153"/>
                                          <a:pt x="213" y="153"/>
                                        </a:cubicBezTo>
                                        <a:cubicBezTo>
                                          <a:pt x="212" y="154"/>
                                          <a:pt x="212" y="155"/>
                                          <a:pt x="211" y="155"/>
                                        </a:cubicBezTo>
                                        <a:cubicBezTo>
                                          <a:pt x="213" y="155"/>
                                          <a:pt x="214" y="153"/>
                                          <a:pt x="215" y="153"/>
                                        </a:cubicBezTo>
                                        <a:cubicBezTo>
                                          <a:pt x="214" y="151"/>
                                          <a:pt x="213" y="153"/>
                                          <a:pt x="213" y="153"/>
                                        </a:cubicBezTo>
                                        <a:cubicBezTo>
                                          <a:pt x="212" y="152"/>
                                          <a:pt x="215" y="152"/>
                                          <a:pt x="214" y="151"/>
                                        </a:cubicBezTo>
                                        <a:cubicBezTo>
                                          <a:pt x="216" y="150"/>
                                          <a:pt x="217" y="149"/>
                                          <a:pt x="218" y="148"/>
                                        </a:cubicBezTo>
                                        <a:cubicBezTo>
                                          <a:pt x="215" y="148"/>
                                          <a:pt x="215" y="151"/>
                                          <a:pt x="213" y="151"/>
                                        </a:cubicBezTo>
                                        <a:cubicBezTo>
                                          <a:pt x="213" y="150"/>
                                          <a:pt x="214" y="148"/>
                                          <a:pt x="215" y="147"/>
                                        </a:cubicBezTo>
                                        <a:cubicBezTo>
                                          <a:pt x="215" y="147"/>
                                          <a:pt x="215" y="147"/>
                                          <a:pt x="215" y="146"/>
                                        </a:cubicBezTo>
                                        <a:cubicBezTo>
                                          <a:pt x="217" y="145"/>
                                          <a:pt x="219" y="143"/>
                                          <a:pt x="220" y="141"/>
                                        </a:cubicBezTo>
                                        <a:cubicBezTo>
                                          <a:pt x="221" y="141"/>
                                          <a:pt x="222" y="139"/>
                                          <a:pt x="223" y="138"/>
                                        </a:cubicBezTo>
                                        <a:cubicBezTo>
                                          <a:pt x="224" y="137"/>
                                          <a:pt x="224" y="136"/>
                                          <a:pt x="225" y="135"/>
                                        </a:cubicBezTo>
                                        <a:cubicBezTo>
                                          <a:pt x="221" y="138"/>
                                          <a:pt x="218" y="143"/>
                                          <a:pt x="215" y="146"/>
                                        </a:cubicBezTo>
                                        <a:cubicBezTo>
                                          <a:pt x="213" y="146"/>
                                          <a:pt x="213" y="147"/>
                                          <a:pt x="212" y="147"/>
                                        </a:cubicBezTo>
                                        <a:cubicBezTo>
                                          <a:pt x="212" y="147"/>
                                          <a:pt x="212" y="146"/>
                                          <a:pt x="212" y="146"/>
                                        </a:cubicBezTo>
                                        <a:cubicBezTo>
                                          <a:pt x="212" y="147"/>
                                          <a:pt x="210" y="147"/>
                                          <a:pt x="210" y="148"/>
                                        </a:cubicBezTo>
                                        <a:cubicBezTo>
                                          <a:pt x="210" y="148"/>
                                          <a:pt x="210" y="148"/>
                                          <a:pt x="210" y="148"/>
                                        </a:cubicBezTo>
                                        <a:cubicBezTo>
                                          <a:pt x="209" y="149"/>
                                          <a:pt x="208" y="151"/>
                                          <a:pt x="207" y="152"/>
                                        </a:cubicBezTo>
                                        <a:cubicBezTo>
                                          <a:pt x="209" y="151"/>
                                          <a:pt x="211" y="149"/>
                                          <a:pt x="213" y="148"/>
                                        </a:cubicBezTo>
                                        <a:cubicBezTo>
                                          <a:pt x="212" y="151"/>
                                          <a:pt x="210" y="153"/>
                                          <a:pt x="210" y="156"/>
                                        </a:cubicBezTo>
                                        <a:cubicBezTo>
                                          <a:pt x="209" y="158"/>
                                          <a:pt x="210" y="161"/>
                                          <a:pt x="211" y="163"/>
                                        </a:cubicBezTo>
                                        <a:cubicBezTo>
                                          <a:pt x="211" y="161"/>
                                          <a:pt x="210" y="159"/>
                                          <a:pt x="211" y="157"/>
                                        </a:cubicBezTo>
                                        <a:cubicBezTo>
                                          <a:pt x="213" y="160"/>
                                          <a:pt x="212" y="164"/>
                                          <a:pt x="211" y="166"/>
                                        </a:cubicBezTo>
                                        <a:cubicBezTo>
                                          <a:pt x="210" y="167"/>
                                          <a:pt x="210" y="166"/>
                                          <a:pt x="210" y="166"/>
                                        </a:cubicBezTo>
                                        <a:cubicBezTo>
                                          <a:pt x="210" y="166"/>
                                          <a:pt x="210" y="166"/>
                                          <a:pt x="209" y="166"/>
                                        </a:cubicBezTo>
                                        <a:cubicBezTo>
                                          <a:pt x="209" y="167"/>
                                          <a:pt x="210" y="166"/>
                                          <a:pt x="210" y="167"/>
                                        </a:cubicBezTo>
                                        <a:cubicBezTo>
                                          <a:pt x="210" y="167"/>
                                          <a:pt x="210" y="167"/>
                                          <a:pt x="210" y="167"/>
                                        </a:cubicBezTo>
                                        <a:cubicBezTo>
                                          <a:pt x="211" y="167"/>
                                          <a:pt x="210" y="167"/>
                                          <a:pt x="211" y="167"/>
                                        </a:cubicBezTo>
                                        <a:cubicBezTo>
                                          <a:pt x="211" y="168"/>
                                          <a:pt x="210" y="169"/>
                                          <a:pt x="210" y="170"/>
                                        </a:cubicBezTo>
                                        <a:cubicBezTo>
                                          <a:pt x="209" y="169"/>
                                          <a:pt x="208" y="168"/>
                                          <a:pt x="207" y="167"/>
                                        </a:cubicBezTo>
                                        <a:cubicBezTo>
                                          <a:pt x="207" y="169"/>
                                          <a:pt x="210" y="172"/>
                                          <a:pt x="209" y="175"/>
                                        </a:cubicBezTo>
                                        <a:cubicBezTo>
                                          <a:pt x="209" y="175"/>
                                          <a:pt x="209" y="175"/>
                                          <a:pt x="209" y="175"/>
                                        </a:cubicBezTo>
                                        <a:cubicBezTo>
                                          <a:pt x="211" y="180"/>
                                          <a:pt x="208" y="184"/>
                                          <a:pt x="205" y="186"/>
                                        </a:cubicBezTo>
                                        <a:cubicBezTo>
                                          <a:pt x="205" y="185"/>
                                          <a:pt x="205" y="182"/>
                                          <a:pt x="204" y="181"/>
                                        </a:cubicBezTo>
                                        <a:cubicBezTo>
                                          <a:pt x="204" y="186"/>
                                          <a:pt x="202" y="191"/>
                                          <a:pt x="196" y="189"/>
                                        </a:cubicBezTo>
                                        <a:cubicBezTo>
                                          <a:pt x="198" y="184"/>
                                          <a:pt x="194" y="179"/>
                                          <a:pt x="194" y="174"/>
                                        </a:cubicBezTo>
                                        <a:close/>
                                        <a:moveTo>
                                          <a:pt x="193" y="182"/>
                                        </a:moveTo>
                                        <a:cubicBezTo>
                                          <a:pt x="194" y="182"/>
                                          <a:pt x="193" y="182"/>
                                          <a:pt x="194" y="183"/>
                                        </a:cubicBezTo>
                                        <a:cubicBezTo>
                                          <a:pt x="194" y="182"/>
                                          <a:pt x="194" y="182"/>
                                          <a:pt x="194" y="182"/>
                                        </a:cubicBezTo>
                                        <a:cubicBezTo>
                                          <a:pt x="194" y="180"/>
                                          <a:pt x="192" y="179"/>
                                          <a:pt x="193" y="177"/>
                                        </a:cubicBezTo>
                                        <a:cubicBezTo>
                                          <a:pt x="194" y="177"/>
                                          <a:pt x="193" y="178"/>
                                          <a:pt x="194" y="178"/>
                                        </a:cubicBezTo>
                                        <a:cubicBezTo>
                                          <a:pt x="194" y="178"/>
                                          <a:pt x="194" y="178"/>
                                          <a:pt x="193" y="178"/>
                                        </a:cubicBezTo>
                                        <a:cubicBezTo>
                                          <a:pt x="194" y="180"/>
                                          <a:pt x="194" y="182"/>
                                          <a:pt x="195" y="182"/>
                                        </a:cubicBezTo>
                                        <a:cubicBezTo>
                                          <a:pt x="196" y="185"/>
                                          <a:pt x="196" y="188"/>
                                          <a:pt x="194" y="189"/>
                                        </a:cubicBezTo>
                                        <a:cubicBezTo>
                                          <a:pt x="194" y="187"/>
                                          <a:pt x="194" y="184"/>
                                          <a:pt x="193" y="182"/>
                                        </a:cubicBezTo>
                                        <a:close/>
                                        <a:moveTo>
                                          <a:pt x="192" y="191"/>
                                        </a:moveTo>
                                        <a:cubicBezTo>
                                          <a:pt x="189" y="193"/>
                                          <a:pt x="188" y="198"/>
                                          <a:pt x="183" y="197"/>
                                        </a:cubicBezTo>
                                        <a:cubicBezTo>
                                          <a:pt x="181" y="196"/>
                                          <a:pt x="179" y="193"/>
                                          <a:pt x="177" y="192"/>
                                        </a:cubicBezTo>
                                        <a:cubicBezTo>
                                          <a:pt x="178" y="191"/>
                                          <a:pt x="179" y="189"/>
                                          <a:pt x="180" y="188"/>
                                        </a:cubicBezTo>
                                        <a:cubicBezTo>
                                          <a:pt x="180" y="186"/>
                                          <a:pt x="182" y="184"/>
                                          <a:pt x="182" y="183"/>
                                        </a:cubicBezTo>
                                        <a:cubicBezTo>
                                          <a:pt x="182" y="182"/>
                                          <a:pt x="182" y="182"/>
                                          <a:pt x="182" y="182"/>
                                        </a:cubicBezTo>
                                        <a:cubicBezTo>
                                          <a:pt x="180" y="184"/>
                                          <a:pt x="180" y="186"/>
                                          <a:pt x="178" y="188"/>
                                        </a:cubicBezTo>
                                        <a:cubicBezTo>
                                          <a:pt x="178" y="188"/>
                                          <a:pt x="178" y="188"/>
                                          <a:pt x="178" y="189"/>
                                        </a:cubicBezTo>
                                        <a:cubicBezTo>
                                          <a:pt x="177" y="190"/>
                                          <a:pt x="176" y="190"/>
                                          <a:pt x="176" y="192"/>
                                        </a:cubicBezTo>
                                        <a:cubicBezTo>
                                          <a:pt x="175" y="191"/>
                                          <a:pt x="174" y="191"/>
                                          <a:pt x="173" y="191"/>
                                        </a:cubicBezTo>
                                        <a:cubicBezTo>
                                          <a:pt x="175" y="189"/>
                                          <a:pt x="177" y="188"/>
                                          <a:pt x="178" y="185"/>
                                        </a:cubicBezTo>
                                        <a:cubicBezTo>
                                          <a:pt x="176" y="187"/>
                                          <a:pt x="175" y="189"/>
                                          <a:pt x="172" y="190"/>
                                        </a:cubicBezTo>
                                        <a:cubicBezTo>
                                          <a:pt x="172" y="190"/>
                                          <a:pt x="172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0" y="190"/>
                                        </a:cubicBezTo>
                                        <a:cubicBezTo>
                                          <a:pt x="172" y="188"/>
                                          <a:pt x="174" y="187"/>
                                          <a:pt x="175" y="186"/>
                                        </a:cubicBezTo>
                                        <a:cubicBezTo>
                                          <a:pt x="173" y="187"/>
                                          <a:pt x="171" y="189"/>
                                          <a:pt x="168" y="189"/>
                                        </a:cubicBezTo>
                                        <a:cubicBezTo>
                                          <a:pt x="167" y="188"/>
                                          <a:pt x="166" y="185"/>
                                          <a:pt x="166" y="183"/>
                                        </a:cubicBezTo>
                                        <a:cubicBezTo>
                                          <a:pt x="166" y="183"/>
                                          <a:pt x="167" y="182"/>
                                          <a:pt x="168" y="182"/>
                                        </a:cubicBezTo>
                                        <a:cubicBezTo>
                                          <a:pt x="168" y="181"/>
                                          <a:pt x="169" y="180"/>
                                          <a:pt x="169" y="180"/>
                                        </a:cubicBezTo>
                                        <a:cubicBezTo>
                                          <a:pt x="174" y="174"/>
                                          <a:pt x="175" y="164"/>
                                          <a:pt x="185" y="162"/>
                                        </a:cubicBezTo>
                                        <a:cubicBezTo>
                                          <a:pt x="184" y="165"/>
                                          <a:pt x="186" y="168"/>
                                          <a:pt x="185" y="170"/>
                                        </a:cubicBezTo>
                                        <a:cubicBezTo>
                                          <a:pt x="185" y="171"/>
                                          <a:pt x="185" y="172"/>
                                          <a:pt x="185" y="172"/>
                                        </a:cubicBezTo>
                                        <a:cubicBezTo>
                                          <a:pt x="187" y="169"/>
                                          <a:pt x="185" y="165"/>
                                          <a:pt x="187" y="163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2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3"/>
                                        </a:cubicBezTo>
                                        <a:cubicBezTo>
                                          <a:pt x="187" y="163"/>
                                          <a:pt x="187" y="163"/>
                                          <a:pt x="188" y="163"/>
                                        </a:cubicBezTo>
                                        <a:cubicBezTo>
                                          <a:pt x="188" y="163"/>
                                          <a:pt x="188" y="162"/>
                                          <a:pt x="188" y="162"/>
                                        </a:cubicBezTo>
                                        <a:cubicBezTo>
                                          <a:pt x="188" y="162"/>
                                          <a:pt x="188" y="163"/>
                                          <a:pt x="189" y="163"/>
                                        </a:cubicBezTo>
                                        <a:cubicBezTo>
                                          <a:pt x="188" y="164"/>
                                          <a:pt x="189" y="165"/>
                                          <a:pt x="189" y="165"/>
                                        </a:cubicBezTo>
                                        <a:cubicBezTo>
                                          <a:pt x="189" y="164"/>
                                          <a:pt x="189" y="163"/>
                                          <a:pt x="189" y="162"/>
                                        </a:cubicBezTo>
                                        <a:cubicBezTo>
                                          <a:pt x="189" y="162"/>
                                          <a:pt x="189" y="162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71"/>
                                          <a:pt x="193" y="181"/>
                                          <a:pt x="192" y="190"/>
                                        </a:cubicBezTo>
                                        <a:cubicBezTo>
                                          <a:pt x="192" y="191"/>
                                          <a:pt x="192" y="191"/>
                                          <a:pt x="192" y="191"/>
                                        </a:cubicBezTo>
                                        <a:close/>
                                        <a:moveTo>
                                          <a:pt x="149" y="176"/>
                                        </a:moveTo>
                                        <a:cubicBezTo>
                                          <a:pt x="149" y="175"/>
                                          <a:pt x="148" y="174"/>
                                          <a:pt x="148" y="173"/>
                                        </a:cubicBezTo>
                                        <a:cubicBezTo>
                                          <a:pt x="149" y="175"/>
                                          <a:pt x="153" y="172"/>
                                          <a:pt x="154" y="171"/>
                                        </a:cubicBezTo>
                                        <a:cubicBezTo>
                                          <a:pt x="153" y="175"/>
                                          <a:pt x="153" y="179"/>
                                          <a:pt x="151" y="181"/>
                                        </a:cubicBezTo>
                                        <a:cubicBezTo>
                                          <a:pt x="150" y="180"/>
                                          <a:pt x="149" y="178"/>
                                          <a:pt x="149" y="176"/>
                                        </a:cubicBezTo>
                                        <a:cubicBezTo>
                                          <a:pt x="149" y="176"/>
                                          <a:pt x="149" y="176"/>
                                          <a:pt x="149" y="176"/>
                                        </a:cubicBezTo>
                                        <a:close/>
                                        <a:moveTo>
                                          <a:pt x="149" y="178"/>
                                        </a:moveTo>
                                        <a:cubicBezTo>
                                          <a:pt x="148" y="178"/>
                                          <a:pt x="148" y="178"/>
                                          <a:pt x="148" y="178"/>
                                        </a:cubicBezTo>
                                        <a:cubicBezTo>
                                          <a:pt x="148" y="178"/>
                                          <a:pt x="149" y="178"/>
                                          <a:pt x="149" y="178"/>
                                        </a:cubicBezTo>
                                        <a:close/>
                                        <a:moveTo>
                                          <a:pt x="151" y="120"/>
                                        </a:moveTo>
                                        <a:cubicBezTo>
                                          <a:pt x="151" y="120"/>
                                          <a:pt x="151" y="120"/>
                                          <a:pt x="152" y="120"/>
                                        </a:cubicBezTo>
                                        <a:cubicBezTo>
                                          <a:pt x="152" y="118"/>
                                          <a:pt x="154" y="114"/>
                                          <a:pt x="152" y="111"/>
                                        </a:cubicBezTo>
                                        <a:cubicBezTo>
                                          <a:pt x="152" y="109"/>
                                          <a:pt x="151" y="106"/>
                                          <a:pt x="150" y="104"/>
                                        </a:cubicBezTo>
                                        <a:cubicBezTo>
                                          <a:pt x="152" y="105"/>
                                          <a:pt x="153" y="108"/>
                                          <a:pt x="153" y="110"/>
                                        </a:cubicBezTo>
                                        <a:cubicBezTo>
                                          <a:pt x="154" y="108"/>
                                          <a:pt x="152" y="106"/>
                                          <a:pt x="151" y="104"/>
                                        </a:cubicBezTo>
                                        <a:cubicBezTo>
                                          <a:pt x="153" y="104"/>
                                          <a:pt x="153" y="106"/>
                                          <a:pt x="154" y="108"/>
                                        </a:cubicBezTo>
                                        <a:cubicBezTo>
                                          <a:pt x="155" y="107"/>
                                          <a:pt x="155" y="107"/>
                                          <a:pt x="155" y="107"/>
                                        </a:cubicBezTo>
                                        <a:cubicBezTo>
                                          <a:pt x="159" y="111"/>
                                          <a:pt x="155" y="118"/>
                                          <a:pt x="156" y="123"/>
                                        </a:cubicBezTo>
                                        <a:cubicBezTo>
                                          <a:pt x="155" y="127"/>
                                          <a:pt x="157" y="131"/>
                                          <a:pt x="158" y="134"/>
                                        </a:cubicBezTo>
                                        <a:cubicBezTo>
                                          <a:pt x="158" y="134"/>
                                          <a:pt x="158" y="135"/>
                                          <a:pt x="158" y="135"/>
                                        </a:cubicBezTo>
                                        <a:cubicBezTo>
                                          <a:pt x="157" y="135"/>
                                          <a:pt x="157" y="133"/>
                                          <a:pt x="157" y="132"/>
                                        </a:cubicBezTo>
                                        <a:cubicBezTo>
                                          <a:pt x="157" y="132"/>
                                          <a:pt x="156" y="132"/>
                                          <a:pt x="156" y="132"/>
                                        </a:cubicBezTo>
                                        <a:cubicBezTo>
                                          <a:pt x="156" y="133"/>
                                          <a:pt x="157" y="134"/>
                                          <a:pt x="157" y="136"/>
                                        </a:cubicBezTo>
                                        <a:cubicBezTo>
                                          <a:pt x="157" y="135"/>
                                          <a:pt x="156" y="135"/>
                                          <a:pt x="156" y="135"/>
                                        </a:cubicBezTo>
                                        <a:cubicBezTo>
                                          <a:pt x="155" y="134"/>
                                          <a:pt x="155" y="130"/>
                                          <a:pt x="155" y="129"/>
                                        </a:cubicBezTo>
                                        <a:cubicBezTo>
                                          <a:pt x="154" y="132"/>
                                          <a:pt x="156" y="133"/>
                                          <a:pt x="156" y="136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5" y="138"/>
                                          <a:pt x="155" y="138"/>
                                          <a:pt x="154" y="138"/>
                                        </a:cubicBezTo>
                                        <a:cubicBezTo>
                                          <a:pt x="153" y="136"/>
                                          <a:pt x="154" y="133"/>
                                          <a:pt x="153" y="131"/>
                                        </a:cubicBezTo>
                                        <a:cubicBezTo>
                                          <a:pt x="153" y="133"/>
                                          <a:pt x="153" y="137"/>
                                          <a:pt x="154" y="139"/>
                                        </a:cubicBezTo>
                                        <a:cubicBezTo>
                                          <a:pt x="153" y="140"/>
                                          <a:pt x="152" y="140"/>
                                          <a:pt x="152" y="141"/>
                                        </a:cubicBezTo>
                                        <a:cubicBezTo>
                                          <a:pt x="151" y="140"/>
                                          <a:pt x="151" y="139"/>
                                          <a:pt x="151" y="138"/>
                                        </a:cubicBezTo>
                                        <a:cubicBezTo>
                                          <a:pt x="151" y="138"/>
                                          <a:pt x="151" y="138"/>
                                          <a:pt x="151" y="138"/>
                                        </a:cubicBezTo>
                                        <a:cubicBezTo>
                                          <a:pt x="151" y="136"/>
                                          <a:pt x="150" y="135"/>
                                          <a:pt x="151" y="134"/>
                                        </a:cubicBezTo>
                                        <a:cubicBezTo>
                                          <a:pt x="150" y="131"/>
                                          <a:pt x="151" y="128"/>
                                          <a:pt x="152" y="126"/>
                                        </a:cubicBezTo>
                                        <a:cubicBezTo>
                                          <a:pt x="151" y="126"/>
                                          <a:pt x="151" y="126"/>
                                          <a:pt x="151" y="125"/>
                                        </a:cubicBezTo>
                                        <a:cubicBezTo>
                                          <a:pt x="150" y="128"/>
                                          <a:pt x="150" y="131"/>
                                          <a:pt x="150" y="133"/>
                                        </a:cubicBezTo>
                                        <a:cubicBezTo>
                                          <a:pt x="149" y="134"/>
                                          <a:pt x="151" y="137"/>
                                          <a:pt x="150" y="138"/>
                                        </a:cubicBezTo>
                                        <a:cubicBezTo>
                                          <a:pt x="151" y="139"/>
                                          <a:pt x="151" y="140"/>
                                          <a:pt x="150" y="140"/>
                                        </a:cubicBezTo>
                                        <a:cubicBezTo>
                                          <a:pt x="149" y="138"/>
                                          <a:pt x="150" y="136"/>
                                          <a:pt x="149" y="135"/>
                                        </a:cubicBezTo>
                                        <a:cubicBezTo>
                                          <a:pt x="149" y="135"/>
                                          <a:pt x="149" y="136"/>
                                          <a:pt x="149" y="137"/>
                                        </a:cubicBezTo>
                                        <a:cubicBezTo>
                                          <a:pt x="148" y="132"/>
                                          <a:pt x="150" y="125"/>
                                          <a:pt x="151" y="120"/>
                                        </a:cubicBezTo>
                                        <a:close/>
                                        <a:moveTo>
                                          <a:pt x="150" y="119"/>
                                        </a:moveTo>
                                        <a:cubicBezTo>
                                          <a:pt x="150" y="115"/>
                                          <a:pt x="150" y="109"/>
                                          <a:pt x="149" y="104"/>
                                        </a:cubicBezTo>
                                        <a:cubicBezTo>
                                          <a:pt x="148" y="103"/>
                                          <a:pt x="148" y="103"/>
                                          <a:pt x="148" y="102"/>
                                        </a:cubicBezTo>
                                        <a:cubicBezTo>
                                          <a:pt x="148" y="102"/>
                                          <a:pt x="148" y="102"/>
                                          <a:pt x="149" y="102"/>
                                        </a:cubicBezTo>
                                        <a:cubicBezTo>
                                          <a:pt x="151" y="108"/>
                                          <a:pt x="153" y="113"/>
                                          <a:pt x="150" y="119"/>
                                        </a:cubicBezTo>
                                        <a:close/>
                                        <a:moveTo>
                                          <a:pt x="162" y="73"/>
                                        </a:moveTo>
                                        <a:cubicBezTo>
                                          <a:pt x="159" y="68"/>
                                          <a:pt x="158" y="61"/>
                                          <a:pt x="157" y="55"/>
                                        </a:cubicBezTo>
                                        <a:cubicBezTo>
                                          <a:pt x="158" y="61"/>
                                          <a:pt x="161" y="67"/>
                                          <a:pt x="162" y="73"/>
                                        </a:cubicBezTo>
                                        <a:close/>
                                        <a:moveTo>
                                          <a:pt x="156" y="49"/>
                                        </a:moveTo>
                                        <a:cubicBezTo>
                                          <a:pt x="157" y="51"/>
                                          <a:pt x="157" y="53"/>
                                          <a:pt x="157" y="55"/>
                                        </a:cubicBezTo>
                                        <a:cubicBezTo>
                                          <a:pt x="156" y="53"/>
                                          <a:pt x="157" y="51"/>
                                          <a:pt x="156" y="49"/>
                                        </a:cubicBezTo>
                                        <a:close/>
                                        <a:moveTo>
                                          <a:pt x="161" y="81"/>
                                        </a:moveTo>
                                        <a:cubicBezTo>
                                          <a:pt x="162" y="78"/>
                                          <a:pt x="163" y="73"/>
                                          <a:pt x="165" y="70"/>
                                        </a:cubicBezTo>
                                        <a:cubicBezTo>
                                          <a:pt x="165" y="70"/>
                                          <a:pt x="165" y="71"/>
                                          <a:pt x="165" y="71"/>
                                        </a:cubicBezTo>
                                        <a:cubicBezTo>
                                          <a:pt x="165" y="71"/>
                                          <a:pt x="166" y="69"/>
                                          <a:pt x="165" y="69"/>
                                        </a:cubicBezTo>
                                        <a:cubicBezTo>
                                          <a:pt x="166" y="68"/>
                                          <a:pt x="167" y="66"/>
                                          <a:pt x="168" y="65"/>
                                        </a:cubicBezTo>
                                        <a:cubicBezTo>
                                          <a:pt x="168" y="67"/>
                                          <a:pt x="166" y="71"/>
                                          <a:pt x="167" y="73"/>
                                        </a:cubicBezTo>
                                        <a:cubicBezTo>
                                          <a:pt x="168" y="69"/>
                                          <a:pt x="167" y="65"/>
                                          <a:pt x="170" y="62"/>
                                        </a:cubicBezTo>
                                        <a:cubicBezTo>
                                          <a:pt x="170" y="63"/>
                                          <a:pt x="169" y="65"/>
                                          <a:pt x="169" y="67"/>
                                        </a:cubicBezTo>
                                        <a:cubicBezTo>
                                          <a:pt x="170" y="67"/>
                                          <a:pt x="169" y="67"/>
                                          <a:pt x="170" y="67"/>
                                        </a:cubicBezTo>
                                        <a:cubicBezTo>
                                          <a:pt x="169" y="65"/>
                                          <a:pt x="171" y="63"/>
                                          <a:pt x="170" y="61"/>
                                        </a:cubicBezTo>
                                        <a:cubicBezTo>
                                          <a:pt x="171" y="62"/>
                                          <a:pt x="172" y="61"/>
                                          <a:pt x="173" y="60"/>
                                        </a:cubicBezTo>
                                        <a:cubicBezTo>
                                          <a:pt x="174" y="64"/>
                                          <a:pt x="173" y="68"/>
                                          <a:pt x="174" y="72"/>
                                        </a:cubicBezTo>
                                        <a:cubicBezTo>
                                          <a:pt x="176" y="70"/>
                                          <a:pt x="173" y="67"/>
                                          <a:pt x="174" y="64"/>
                                        </a:cubicBezTo>
                                        <a:cubicBezTo>
                                          <a:pt x="174" y="63"/>
                                          <a:pt x="174" y="62"/>
                                          <a:pt x="174" y="61"/>
                                        </a:cubicBezTo>
                                        <a:cubicBezTo>
                                          <a:pt x="174" y="61"/>
                                          <a:pt x="174" y="60"/>
                                          <a:pt x="175" y="60"/>
                                        </a:cubicBezTo>
                                        <a:cubicBezTo>
                                          <a:pt x="175" y="60"/>
                                          <a:pt x="175" y="60"/>
                                          <a:pt x="174" y="60"/>
                                        </a:cubicBezTo>
                                        <a:cubicBezTo>
                                          <a:pt x="174" y="60"/>
                                          <a:pt x="175" y="60"/>
                                          <a:pt x="175" y="60"/>
                                        </a:cubicBezTo>
                                        <a:cubicBezTo>
                                          <a:pt x="175" y="63"/>
                                          <a:pt x="175" y="64"/>
                                          <a:pt x="176" y="66"/>
                                        </a:cubicBezTo>
                                        <a:cubicBezTo>
                                          <a:pt x="177" y="65"/>
                                          <a:pt x="175" y="62"/>
                                          <a:pt x="176" y="60"/>
                                        </a:cubicBezTo>
                                        <a:cubicBezTo>
                                          <a:pt x="180" y="61"/>
                                          <a:pt x="180" y="66"/>
                                          <a:pt x="180" y="69"/>
                                        </a:cubicBezTo>
                                        <a:cubicBezTo>
                                          <a:pt x="181" y="76"/>
                                          <a:pt x="180" y="84"/>
                                          <a:pt x="181" y="92"/>
                                        </a:cubicBezTo>
                                        <a:cubicBezTo>
                                          <a:pt x="181" y="87"/>
                                          <a:pt x="180" y="83"/>
                                          <a:pt x="182" y="78"/>
                                        </a:cubicBezTo>
                                        <a:cubicBezTo>
                                          <a:pt x="181" y="75"/>
                                          <a:pt x="180" y="69"/>
                                          <a:pt x="181" y="65"/>
                                        </a:cubicBezTo>
                                        <a:cubicBezTo>
                                          <a:pt x="180" y="64"/>
                                          <a:pt x="180" y="64"/>
                                          <a:pt x="180" y="63"/>
                                        </a:cubicBezTo>
                                        <a:cubicBezTo>
                                          <a:pt x="184" y="70"/>
                                          <a:pt x="182" y="79"/>
                                          <a:pt x="183" y="86"/>
                                        </a:cubicBezTo>
                                        <a:cubicBezTo>
                                          <a:pt x="184" y="79"/>
                                          <a:pt x="183" y="72"/>
                                          <a:pt x="183" y="67"/>
                                        </a:cubicBezTo>
                                        <a:cubicBezTo>
                                          <a:pt x="185" y="69"/>
                                          <a:pt x="184" y="73"/>
                                          <a:pt x="184" y="76"/>
                                        </a:cubicBezTo>
                                        <a:cubicBezTo>
                                          <a:pt x="184" y="76"/>
                                          <a:pt x="184" y="76"/>
                                          <a:pt x="184" y="76"/>
                                        </a:cubicBezTo>
                                        <a:cubicBezTo>
                                          <a:pt x="185" y="76"/>
                                          <a:pt x="185" y="75"/>
                                          <a:pt x="184" y="75"/>
                                        </a:cubicBezTo>
                                        <a:cubicBezTo>
                                          <a:pt x="185" y="74"/>
                                          <a:pt x="184" y="72"/>
                                          <a:pt x="184" y="70"/>
                                        </a:cubicBezTo>
                                        <a:cubicBezTo>
                                          <a:pt x="185" y="71"/>
                                          <a:pt x="186" y="73"/>
                                          <a:pt x="185" y="74"/>
                                        </a:cubicBezTo>
                                        <a:cubicBezTo>
                                          <a:pt x="186" y="74"/>
                                          <a:pt x="186" y="74"/>
                                          <a:pt x="186" y="74"/>
                                        </a:cubicBezTo>
                                        <a:cubicBezTo>
                                          <a:pt x="186" y="78"/>
                                          <a:pt x="186" y="81"/>
                                          <a:pt x="186" y="84"/>
                                        </a:cubicBezTo>
                                        <a:cubicBezTo>
                                          <a:pt x="187" y="86"/>
                                          <a:pt x="186" y="89"/>
                                          <a:pt x="186" y="91"/>
                                        </a:cubicBezTo>
                                        <a:cubicBezTo>
                                          <a:pt x="188" y="88"/>
                                          <a:pt x="187" y="84"/>
                                          <a:pt x="187" y="81"/>
                                        </a:cubicBezTo>
                                        <a:cubicBezTo>
                                          <a:pt x="186" y="79"/>
                                          <a:pt x="187" y="77"/>
                                          <a:pt x="186" y="74"/>
                                        </a:cubicBezTo>
                                        <a:cubicBezTo>
                                          <a:pt x="188" y="77"/>
                                          <a:pt x="188" y="82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5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4"/>
                                          <a:pt x="188" y="84"/>
                                        </a:cubicBezTo>
                                        <a:cubicBezTo>
                                          <a:pt x="188" y="84"/>
                                          <a:pt x="188" y="83"/>
                                          <a:pt x="188" y="82"/>
                                        </a:cubicBezTo>
                                        <a:cubicBezTo>
                                          <a:pt x="189" y="82"/>
                                          <a:pt x="188" y="79"/>
                                          <a:pt x="188" y="78"/>
                                        </a:cubicBezTo>
                                        <a:cubicBezTo>
                                          <a:pt x="188" y="78"/>
                                          <a:pt x="188" y="78"/>
                                          <a:pt x="188" y="77"/>
                                        </a:cubicBezTo>
                                        <a:cubicBezTo>
                                          <a:pt x="190" y="80"/>
                                          <a:pt x="189" y="86"/>
                                          <a:pt x="189" y="90"/>
                                        </a:cubicBezTo>
                                        <a:cubicBezTo>
                                          <a:pt x="189" y="90"/>
                                          <a:pt x="190" y="90"/>
                                          <a:pt x="190" y="90"/>
                                        </a:cubicBezTo>
                                        <a:cubicBezTo>
                                          <a:pt x="190" y="88"/>
                                          <a:pt x="190" y="85"/>
                                          <a:pt x="190" y="82"/>
                                        </a:cubicBezTo>
                                        <a:cubicBezTo>
                                          <a:pt x="191" y="85"/>
                                          <a:pt x="192" y="89"/>
                                          <a:pt x="192" y="93"/>
                                        </a:cubicBezTo>
                                        <a:cubicBezTo>
                                          <a:pt x="192" y="97"/>
                                          <a:pt x="193" y="104"/>
                                          <a:pt x="190" y="107"/>
                                        </a:cubicBezTo>
                                        <a:cubicBezTo>
                                          <a:pt x="190" y="105"/>
                                          <a:pt x="191" y="102"/>
                                          <a:pt x="190" y="101"/>
                                        </a:cubicBezTo>
                                        <a:cubicBezTo>
                                          <a:pt x="190" y="101"/>
                                          <a:pt x="190" y="102"/>
                                          <a:pt x="190" y="102"/>
                                        </a:cubicBezTo>
                                        <a:cubicBezTo>
                                          <a:pt x="190" y="102"/>
                                          <a:pt x="190" y="102"/>
                                          <a:pt x="190" y="101"/>
                                        </a:cubicBezTo>
                                        <a:cubicBezTo>
                                          <a:pt x="189" y="103"/>
                                          <a:pt x="190" y="108"/>
                                          <a:pt x="188" y="109"/>
                                        </a:cubicBezTo>
                                        <a:cubicBezTo>
                                          <a:pt x="188" y="107"/>
                                          <a:pt x="189" y="105"/>
                                          <a:pt x="189" y="102"/>
                                        </a:cubicBezTo>
                                        <a:cubicBezTo>
                                          <a:pt x="188" y="105"/>
                                          <a:pt x="188" y="108"/>
                                          <a:pt x="186" y="110"/>
                                        </a:cubicBezTo>
                                        <a:cubicBezTo>
                                          <a:pt x="187" y="105"/>
                                          <a:pt x="188" y="102"/>
                                          <a:pt x="188" y="97"/>
                                        </a:cubicBezTo>
                                        <a:cubicBezTo>
                                          <a:pt x="188" y="97"/>
                                          <a:pt x="188" y="97"/>
                                          <a:pt x="188" y="97"/>
                                        </a:cubicBezTo>
                                        <a:cubicBezTo>
                                          <a:pt x="188" y="99"/>
                                          <a:pt x="187" y="104"/>
                                          <a:pt x="187" y="106"/>
                                        </a:cubicBezTo>
                                        <a:cubicBezTo>
                                          <a:pt x="186" y="107"/>
                                          <a:pt x="186" y="110"/>
                                          <a:pt x="185" y="111"/>
                                        </a:cubicBezTo>
                                        <a:cubicBezTo>
                                          <a:pt x="185" y="108"/>
                                          <a:pt x="185" y="105"/>
                                          <a:pt x="186" y="102"/>
                                        </a:cubicBezTo>
                                        <a:cubicBezTo>
                                          <a:pt x="186" y="102"/>
                                          <a:pt x="186" y="102"/>
                                          <a:pt x="186" y="102"/>
                                        </a:cubicBezTo>
                                        <a:cubicBezTo>
                                          <a:pt x="185" y="103"/>
                                          <a:pt x="185" y="105"/>
                                          <a:pt x="185" y="107"/>
                                        </a:cubicBezTo>
                                        <a:cubicBezTo>
                                          <a:pt x="185" y="107"/>
                                          <a:pt x="185" y="106"/>
                                          <a:pt x="185" y="106"/>
                                        </a:cubicBezTo>
                                        <a:cubicBezTo>
                                          <a:pt x="185" y="106"/>
                                          <a:pt x="184" y="106"/>
                                          <a:pt x="184" y="106"/>
                                        </a:cubicBezTo>
                                        <a:cubicBezTo>
                                          <a:pt x="184" y="105"/>
                                          <a:pt x="184" y="104"/>
                                          <a:pt x="184" y="103"/>
                                        </a:cubicBezTo>
                                        <a:cubicBezTo>
                                          <a:pt x="184" y="103"/>
                                          <a:pt x="183" y="103"/>
                                          <a:pt x="183" y="103"/>
                                        </a:cubicBezTo>
                                        <a:cubicBezTo>
                                          <a:pt x="183" y="108"/>
                                          <a:pt x="182" y="116"/>
                                          <a:pt x="179" y="120"/>
                                        </a:cubicBezTo>
                                        <a:cubicBezTo>
                                          <a:pt x="179" y="120"/>
                                          <a:pt x="180" y="119"/>
                                          <a:pt x="180" y="119"/>
                                        </a:cubicBezTo>
                                        <a:cubicBezTo>
                                          <a:pt x="181" y="116"/>
                                          <a:pt x="181" y="113"/>
                                          <a:pt x="182" y="110"/>
                                        </a:cubicBezTo>
                                        <a:cubicBezTo>
                                          <a:pt x="181" y="109"/>
                                          <a:pt x="182" y="110"/>
                                          <a:pt x="181" y="110"/>
                                        </a:cubicBezTo>
                                        <a:cubicBezTo>
                                          <a:pt x="181" y="108"/>
                                          <a:pt x="182" y="106"/>
                                          <a:pt x="182" y="105"/>
                                        </a:cubicBezTo>
                                        <a:cubicBezTo>
                                          <a:pt x="182" y="105"/>
                                          <a:pt x="182" y="105"/>
                                          <a:pt x="182" y="104"/>
                                        </a:cubicBezTo>
                                        <a:cubicBezTo>
                                          <a:pt x="181" y="106"/>
                                          <a:pt x="181" y="109"/>
                                          <a:pt x="181" y="110"/>
                                        </a:cubicBezTo>
                                        <a:cubicBezTo>
                                          <a:pt x="181" y="111"/>
                                          <a:pt x="181" y="111"/>
                                          <a:pt x="181" y="111"/>
                                        </a:cubicBezTo>
                                        <a:cubicBezTo>
                                          <a:pt x="181" y="112"/>
                                          <a:pt x="181" y="113"/>
                                          <a:pt x="180" y="114"/>
                                        </a:cubicBezTo>
                                        <a:cubicBezTo>
                                          <a:pt x="180" y="113"/>
                                          <a:pt x="181" y="112"/>
                                          <a:pt x="181" y="111"/>
                                        </a:cubicBezTo>
                                        <a:cubicBezTo>
                                          <a:pt x="179" y="115"/>
                                          <a:pt x="179" y="119"/>
                                          <a:pt x="177" y="122"/>
                                        </a:cubicBezTo>
                                        <a:cubicBezTo>
                                          <a:pt x="178" y="120"/>
                                          <a:pt x="178" y="119"/>
                                          <a:pt x="178" y="117"/>
                                        </a:cubicBezTo>
                                        <a:cubicBezTo>
                                          <a:pt x="180" y="113"/>
                                          <a:pt x="180" y="110"/>
                                          <a:pt x="181" y="106"/>
                                        </a:cubicBezTo>
                                        <a:cubicBezTo>
                                          <a:pt x="181" y="106"/>
                                          <a:pt x="181" y="105"/>
                                          <a:pt x="180" y="105"/>
                                        </a:cubicBezTo>
                                        <a:cubicBezTo>
                                          <a:pt x="179" y="108"/>
                                          <a:pt x="179" y="111"/>
                                          <a:pt x="178" y="114"/>
                                        </a:cubicBezTo>
                                        <a:cubicBezTo>
                                          <a:pt x="178" y="111"/>
                                          <a:pt x="178" y="109"/>
                                          <a:pt x="178" y="107"/>
                                        </a:cubicBezTo>
                                        <a:cubicBezTo>
                                          <a:pt x="177" y="109"/>
                                          <a:pt x="177" y="115"/>
                                          <a:pt x="176" y="116"/>
                                        </a:cubicBezTo>
                                        <a:cubicBezTo>
                                          <a:pt x="176" y="115"/>
                                          <a:pt x="177" y="114"/>
                                          <a:pt x="176" y="112"/>
                                        </a:cubicBezTo>
                                        <a:cubicBezTo>
                                          <a:pt x="176" y="112"/>
                                          <a:pt x="176" y="112"/>
                                          <a:pt x="177" y="112"/>
                                        </a:cubicBezTo>
                                        <a:cubicBezTo>
                                          <a:pt x="175" y="108"/>
                                          <a:pt x="177" y="105"/>
                                          <a:pt x="176" y="100"/>
                                        </a:cubicBezTo>
                                        <a:cubicBezTo>
                                          <a:pt x="176" y="103"/>
                                          <a:pt x="176" y="105"/>
                                          <a:pt x="176" y="108"/>
                                        </a:cubicBezTo>
                                        <a:cubicBezTo>
                                          <a:pt x="174" y="107"/>
                                          <a:pt x="174" y="104"/>
                                          <a:pt x="175" y="103"/>
                                        </a:cubicBezTo>
                                        <a:cubicBezTo>
                                          <a:pt x="174" y="102"/>
                                          <a:pt x="175" y="99"/>
                                          <a:pt x="174" y="98"/>
                                        </a:cubicBezTo>
                                        <a:cubicBezTo>
                                          <a:pt x="174" y="101"/>
                                          <a:pt x="174" y="104"/>
                                          <a:pt x="174" y="106"/>
                                        </a:cubicBezTo>
                                        <a:cubicBezTo>
                                          <a:pt x="174" y="106"/>
                                          <a:pt x="173" y="106"/>
                                          <a:pt x="173" y="106"/>
                                        </a:cubicBezTo>
                                        <a:cubicBezTo>
                                          <a:pt x="173" y="105"/>
                                          <a:pt x="173" y="103"/>
                                          <a:pt x="173" y="103"/>
                                        </a:cubicBezTo>
                                        <a:cubicBezTo>
                                          <a:pt x="173" y="98"/>
                                          <a:pt x="173" y="93"/>
                                          <a:pt x="172" y="89"/>
                                        </a:cubicBezTo>
                                        <a:cubicBezTo>
                                          <a:pt x="171" y="94"/>
                                          <a:pt x="174" y="102"/>
                                          <a:pt x="171" y="107"/>
                                        </a:cubicBezTo>
                                        <a:cubicBezTo>
                                          <a:pt x="171" y="105"/>
                                          <a:pt x="171" y="102"/>
                                          <a:pt x="170" y="100"/>
                                        </a:cubicBezTo>
                                        <a:cubicBezTo>
                                          <a:pt x="170" y="104"/>
                                          <a:pt x="171" y="110"/>
                                          <a:pt x="169" y="115"/>
                                        </a:cubicBezTo>
                                        <a:cubicBezTo>
                                          <a:pt x="169" y="112"/>
                                          <a:pt x="170" y="109"/>
                                          <a:pt x="169" y="106"/>
                                        </a:cubicBezTo>
                                        <a:cubicBezTo>
                                          <a:pt x="169" y="106"/>
                                          <a:pt x="169" y="106"/>
                                          <a:pt x="169" y="106"/>
                                        </a:cubicBezTo>
                                        <a:cubicBezTo>
                                          <a:pt x="169" y="104"/>
                                          <a:pt x="170" y="102"/>
                                          <a:pt x="168" y="100"/>
                                        </a:cubicBezTo>
                                        <a:cubicBezTo>
                                          <a:pt x="169" y="101"/>
                                          <a:pt x="168" y="102"/>
                                          <a:pt x="169" y="103"/>
                                        </a:cubicBezTo>
                                        <a:cubicBezTo>
                                          <a:pt x="169" y="107"/>
                                          <a:pt x="169" y="111"/>
                                          <a:pt x="168" y="116"/>
                                        </a:cubicBezTo>
                                        <a:cubicBezTo>
                                          <a:pt x="167" y="113"/>
                                          <a:pt x="168" y="110"/>
                                          <a:pt x="167" y="106"/>
                                        </a:cubicBezTo>
                                        <a:cubicBezTo>
                                          <a:pt x="167" y="109"/>
                                          <a:pt x="167" y="111"/>
                                          <a:pt x="166" y="114"/>
                                        </a:cubicBezTo>
                                        <a:cubicBezTo>
                                          <a:pt x="166" y="111"/>
                                          <a:pt x="167" y="109"/>
                                          <a:pt x="166" y="105"/>
                                        </a:cubicBezTo>
                                        <a:cubicBezTo>
                                          <a:pt x="165" y="109"/>
                                          <a:pt x="164" y="114"/>
                                          <a:pt x="164" y="118"/>
                                        </a:cubicBezTo>
                                        <a:cubicBezTo>
                                          <a:pt x="163" y="115"/>
                                          <a:pt x="165" y="111"/>
                                          <a:pt x="164" y="108"/>
                                        </a:cubicBezTo>
                                        <a:cubicBezTo>
                                          <a:pt x="165" y="101"/>
                                          <a:pt x="165" y="94"/>
                                          <a:pt x="164" y="87"/>
                                        </a:cubicBezTo>
                                        <a:cubicBezTo>
                                          <a:pt x="164" y="88"/>
                                          <a:pt x="164" y="88"/>
                                          <a:pt x="164" y="89"/>
                                        </a:cubicBezTo>
                                        <a:cubicBezTo>
                                          <a:pt x="164" y="89"/>
                                          <a:pt x="164" y="89"/>
                                          <a:pt x="164" y="89"/>
                                        </a:cubicBezTo>
                                        <a:cubicBezTo>
                                          <a:pt x="164" y="99"/>
                                          <a:pt x="164" y="106"/>
                                          <a:pt x="163" y="114"/>
                                        </a:cubicBezTo>
                                        <a:cubicBezTo>
                                          <a:pt x="163" y="114"/>
                                          <a:pt x="163" y="114"/>
                                          <a:pt x="163" y="114"/>
                                        </a:cubicBezTo>
                                        <a:cubicBezTo>
                                          <a:pt x="163" y="115"/>
                                          <a:pt x="163" y="117"/>
                                          <a:pt x="162" y="118"/>
                                        </a:cubicBezTo>
                                        <a:cubicBezTo>
                                          <a:pt x="162" y="116"/>
                                          <a:pt x="163" y="112"/>
                                          <a:pt x="163" y="110"/>
                                        </a:cubicBezTo>
                                        <a:cubicBezTo>
                                          <a:pt x="161" y="110"/>
                                          <a:pt x="162" y="112"/>
                                          <a:pt x="162" y="113"/>
                                        </a:cubicBezTo>
                                        <a:cubicBezTo>
                                          <a:pt x="161" y="111"/>
                                          <a:pt x="162" y="108"/>
                                          <a:pt x="161" y="107"/>
                                        </a:cubicBezTo>
                                        <a:cubicBezTo>
                                          <a:pt x="161" y="107"/>
                                          <a:pt x="161" y="107"/>
                                          <a:pt x="161" y="107"/>
                                        </a:cubicBezTo>
                                        <a:cubicBezTo>
                                          <a:pt x="160" y="105"/>
                                          <a:pt x="161" y="103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1" y="101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0" y="101"/>
                                          <a:pt x="160" y="102"/>
                                        </a:cubicBezTo>
                                        <a:cubicBezTo>
                                          <a:pt x="160" y="106"/>
                                          <a:pt x="159" y="109"/>
                                          <a:pt x="159" y="113"/>
                                        </a:cubicBezTo>
                                        <a:cubicBezTo>
                                          <a:pt x="158" y="103"/>
                                          <a:pt x="159" y="92"/>
                                          <a:pt x="160" y="82"/>
                                        </a:cubicBezTo>
                                        <a:cubicBezTo>
                                          <a:pt x="161" y="82"/>
                                          <a:pt x="161" y="81"/>
                                          <a:pt x="161" y="81"/>
                                        </a:cubicBezTo>
                                        <a:close/>
                                        <a:moveTo>
                                          <a:pt x="200" y="97"/>
                                        </a:moveTo>
                                        <a:cubicBezTo>
                                          <a:pt x="203" y="102"/>
                                          <a:pt x="199" y="108"/>
                                          <a:pt x="198" y="112"/>
                                        </a:cubicBezTo>
                                        <a:cubicBezTo>
                                          <a:pt x="199" y="111"/>
                                          <a:pt x="200" y="109"/>
                                          <a:pt x="200" y="107"/>
                                        </a:cubicBezTo>
                                        <a:cubicBezTo>
                                          <a:pt x="201" y="108"/>
                                          <a:pt x="200" y="109"/>
                                          <a:pt x="200" y="110"/>
                                        </a:cubicBezTo>
                                        <a:cubicBezTo>
                                          <a:pt x="200" y="109"/>
                                          <a:pt x="200" y="110"/>
                                          <a:pt x="200" y="110"/>
                                        </a:cubicBezTo>
                                        <a:cubicBezTo>
                                          <a:pt x="200" y="111"/>
                                          <a:pt x="199" y="113"/>
                                          <a:pt x="199" y="114"/>
                                        </a:cubicBezTo>
                                        <a:cubicBezTo>
                                          <a:pt x="199" y="114"/>
                                          <a:pt x="199" y="114"/>
                                          <a:pt x="198" y="114"/>
                                        </a:cubicBezTo>
                                        <a:cubicBezTo>
                                          <a:pt x="198" y="115"/>
                                          <a:pt x="198" y="117"/>
                                          <a:pt x="198" y="118"/>
                                        </a:cubicBezTo>
                                        <a:cubicBezTo>
                                          <a:pt x="199" y="116"/>
                                          <a:pt x="199" y="113"/>
                                          <a:pt x="200" y="111"/>
                                        </a:cubicBezTo>
                                        <a:cubicBezTo>
                                          <a:pt x="199" y="117"/>
                                          <a:pt x="202" y="122"/>
                                          <a:pt x="199" y="126"/>
                                        </a:cubicBezTo>
                                        <a:cubicBezTo>
                                          <a:pt x="200" y="125"/>
                                          <a:pt x="199" y="124"/>
                                          <a:pt x="200" y="124"/>
                                        </a:cubicBezTo>
                                        <a:cubicBezTo>
                                          <a:pt x="199" y="123"/>
                                          <a:pt x="200" y="122"/>
                                          <a:pt x="200" y="122"/>
                                        </a:cubicBezTo>
                                        <a:cubicBezTo>
                                          <a:pt x="200" y="121"/>
                                          <a:pt x="200" y="119"/>
                                          <a:pt x="199" y="119"/>
                                        </a:cubicBezTo>
                                        <a:cubicBezTo>
                                          <a:pt x="198" y="119"/>
                                          <a:pt x="199" y="119"/>
                                          <a:pt x="198" y="119"/>
                                        </a:cubicBezTo>
                                        <a:cubicBezTo>
                                          <a:pt x="199" y="121"/>
                                          <a:pt x="199" y="124"/>
                                          <a:pt x="198" y="127"/>
                                        </a:cubicBezTo>
                                        <a:cubicBezTo>
                                          <a:pt x="198" y="127"/>
                                          <a:pt x="198" y="127"/>
                                          <a:pt x="197" y="127"/>
                                        </a:cubicBezTo>
                                        <a:cubicBezTo>
                                          <a:pt x="197" y="126"/>
                                          <a:pt x="198" y="125"/>
                                          <a:pt x="198" y="124"/>
                                        </a:cubicBezTo>
                                        <a:cubicBezTo>
                                          <a:pt x="196" y="124"/>
                                          <a:pt x="197" y="127"/>
                                          <a:pt x="196" y="128"/>
                                        </a:cubicBezTo>
                                        <a:cubicBezTo>
                                          <a:pt x="196" y="128"/>
                                          <a:pt x="196" y="128"/>
                                          <a:pt x="196" y="128"/>
                                        </a:cubicBezTo>
                                        <a:cubicBezTo>
                                          <a:pt x="196" y="129"/>
                                          <a:pt x="196" y="129"/>
                                          <a:pt x="195" y="129"/>
                                        </a:cubicBezTo>
                                        <a:cubicBezTo>
                                          <a:pt x="196" y="127"/>
                                          <a:pt x="196" y="126"/>
                                          <a:pt x="196" y="123"/>
                                        </a:cubicBezTo>
                                        <a:cubicBezTo>
                                          <a:pt x="196" y="123"/>
                                          <a:pt x="196" y="123"/>
                                          <a:pt x="196" y="123"/>
                                        </a:cubicBezTo>
                                        <a:cubicBezTo>
                                          <a:pt x="194" y="126"/>
                                          <a:pt x="195" y="130"/>
                                          <a:pt x="193" y="132"/>
                                        </a:cubicBezTo>
                                        <a:cubicBezTo>
                                          <a:pt x="194" y="128"/>
                                          <a:pt x="195" y="125"/>
                                          <a:pt x="194" y="121"/>
                                        </a:cubicBezTo>
                                        <a:cubicBezTo>
                                          <a:pt x="194" y="125"/>
                                          <a:pt x="194" y="129"/>
                                          <a:pt x="191" y="131"/>
                                        </a:cubicBezTo>
                                        <a:cubicBezTo>
                                          <a:pt x="192" y="131"/>
                                          <a:pt x="192" y="129"/>
                                          <a:pt x="192" y="128"/>
                                        </a:cubicBezTo>
                                        <a:cubicBezTo>
                                          <a:pt x="192" y="128"/>
                                          <a:pt x="191" y="129"/>
                                          <a:pt x="191" y="129"/>
                                        </a:cubicBezTo>
                                        <a:cubicBezTo>
                                          <a:pt x="191" y="128"/>
                                          <a:pt x="191" y="127"/>
                                          <a:pt x="191" y="126"/>
                                        </a:cubicBezTo>
                                        <a:cubicBezTo>
                                          <a:pt x="191" y="126"/>
                                          <a:pt x="191" y="127"/>
                                          <a:pt x="191" y="127"/>
                                        </a:cubicBezTo>
                                        <a:cubicBezTo>
                                          <a:pt x="191" y="124"/>
                                          <a:pt x="192" y="121"/>
                                          <a:pt x="193" y="119"/>
                                        </a:cubicBezTo>
                                        <a:cubicBezTo>
                                          <a:pt x="191" y="120"/>
                                          <a:pt x="191" y="123"/>
                                          <a:pt x="191" y="125"/>
                                        </a:cubicBezTo>
                                        <a:cubicBezTo>
                                          <a:pt x="189" y="123"/>
                                          <a:pt x="190" y="119"/>
                                          <a:pt x="188" y="117"/>
                                        </a:cubicBezTo>
                                        <a:cubicBezTo>
                                          <a:pt x="187" y="118"/>
                                          <a:pt x="187" y="119"/>
                                          <a:pt x="187" y="121"/>
                                        </a:cubicBezTo>
                                        <a:cubicBezTo>
                                          <a:pt x="186" y="121"/>
                                          <a:pt x="186" y="121"/>
                                          <a:pt x="186" y="120"/>
                                        </a:cubicBezTo>
                                        <a:cubicBezTo>
                                          <a:pt x="185" y="122"/>
                                          <a:pt x="185" y="123"/>
                                          <a:pt x="184" y="125"/>
                                        </a:cubicBezTo>
                                        <a:cubicBezTo>
                                          <a:pt x="183" y="124"/>
                                          <a:pt x="184" y="123"/>
                                          <a:pt x="184" y="123"/>
                                        </a:cubicBezTo>
                                        <a:cubicBezTo>
                                          <a:pt x="183" y="124"/>
                                          <a:pt x="183" y="125"/>
                                          <a:pt x="182" y="127"/>
                                        </a:cubicBezTo>
                                        <a:cubicBezTo>
                                          <a:pt x="182" y="125"/>
                                          <a:pt x="183" y="123"/>
                                          <a:pt x="184" y="121"/>
                                        </a:cubicBezTo>
                                        <a:cubicBezTo>
                                          <a:pt x="184" y="121"/>
                                          <a:pt x="184" y="122"/>
                                          <a:pt x="184" y="121"/>
                                        </a:cubicBezTo>
                                        <a:cubicBezTo>
                                          <a:pt x="185" y="119"/>
                                          <a:pt x="187" y="117"/>
                                          <a:pt x="188" y="114"/>
                                        </a:cubicBezTo>
                                        <a:cubicBezTo>
                                          <a:pt x="185" y="118"/>
                                          <a:pt x="181" y="122"/>
                                          <a:pt x="180" y="128"/>
                                        </a:cubicBezTo>
                                        <a:cubicBezTo>
                                          <a:pt x="180" y="128"/>
                                          <a:pt x="180" y="128"/>
                                          <a:pt x="180" y="128"/>
                                        </a:cubicBezTo>
                                        <a:cubicBezTo>
                                          <a:pt x="179" y="129"/>
                                          <a:pt x="178" y="131"/>
                                          <a:pt x="177" y="132"/>
                                        </a:cubicBezTo>
                                        <a:cubicBezTo>
                                          <a:pt x="177" y="130"/>
                                          <a:pt x="178" y="129"/>
                                          <a:pt x="179" y="127"/>
                                        </a:cubicBezTo>
                                        <a:cubicBezTo>
                                          <a:pt x="179" y="127"/>
                                          <a:pt x="179" y="127"/>
                                          <a:pt x="179" y="127"/>
                                        </a:cubicBezTo>
                                        <a:cubicBezTo>
                                          <a:pt x="179" y="125"/>
                                          <a:pt x="181" y="125"/>
                                          <a:pt x="180" y="123"/>
                                        </a:cubicBezTo>
                                        <a:cubicBezTo>
                                          <a:pt x="182" y="121"/>
                                          <a:pt x="183" y="119"/>
                                          <a:pt x="184" y="117"/>
                                        </a:cubicBezTo>
                                        <a:cubicBezTo>
                                          <a:pt x="186" y="116"/>
                                          <a:pt x="186" y="113"/>
                                          <a:pt x="188" y="112"/>
                                        </a:cubicBezTo>
                                        <a:cubicBezTo>
                                          <a:pt x="188" y="112"/>
                                          <a:pt x="189" y="112"/>
                                          <a:pt x="188" y="111"/>
                                        </a:cubicBezTo>
                                        <a:cubicBezTo>
                                          <a:pt x="192" y="107"/>
                                          <a:pt x="197" y="102"/>
                                          <a:pt x="199" y="96"/>
                                        </a:cubicBezTo>
                                        <a:cubicBezTo>
                                          <a:pt x="199" y="96"/>
                                          <a:pt x="199" y="96"/>
                                          <a:pt x="199" y="96"/>
                                        </a:cubicBezTo>
                                        <a:cubicBezTo>
                                          <a:pt x="200" y="97"/>
                                          <a:pt x="198" y="98"/>
                                          <a:pt x="200" y="97"/>
                                        </a:cubicBezTo>
                                        <a:close/>
                                        <a:moveTo>
                                          <a:pt x="203" y="103"/>
                                        </a:moveTo>
                                        <a:cubicBezTo>
                                          <a:pt x="203" y="103"/>
                                          <a:pt x="203" y="103"/>
                                          <a:pt x="202" y="103"/>
                                        </a:cubicBezTo>
                                        <a:cubicBezTo>
                                          <a:pt x="201" y="96"/>
                                          <a:pt x="206" y="90"/>
                                          <a:pt x="212" y="88"/>
                                        </a:cubicBezTo>
                                        <a:cubicBezTo>
                                          <a:pt x="209" y="91"/>
                                          <a:pt x="206" y="96"/>
                                          <a:pt x="204" y="100"/>
                                        </a:cubicBezTo>
                                        <a:cubicBezTo>
                                          <a:pt x="209" y="95"/>
                                          <a:pt x="211" y="86"/>
                                          <a:pt x="219" y="83"/>
                                        </a:cubicBezTo>
                                        <a:cubicBezTo>
                                          <a:pt x="215" y="88"/>
                                          <a:pt x="211" y="93"/>
                                          <a:pt x="208" y="99"/>
                                        </a:cubicBezTo>
                                        <a:cubicBezTo>
                                          <a:pt x="211" y="94"/>
                                          <a:pt x="215" y="90"/>
                                          <a:pt x="217" y="85"/>
                                        </a:cubicBezTo>
                                        <a:cubicBezTo>
                                          <a:pt x="219" y="84"/>
                                          <a:pt x="221" y="82"/>
                                          <a:pt x="223" y="81"/>
                                        </a:cubicBezTo>
                                        <a:cubicBezTo>
                                          <a:pt x="224" y="81"/>
                                          <a:pt x="224" y="80"/>
                                          <a:pt x="226" y="80"/>
                                        </a:cubicBezTo>
                                        <a:cubicBezTo>
                                          <a:pt x="222" y="84"/>
                                          <a:pt x="218" y="88"/>
                                          <a:pt x="216" y="92"/>
                                        </a:cubicBezTo>
                                        <a:cubicBezTo>
                                          <a:pt x="220" y="88"/>
                                          <a:pt x="223" y="83"/>
                                          <a:pt x="227" y="80"/>
                                        </a:cubicBezTo>
                                        <a:cubicBezTo>
                                          <a:pt x="228" y="80"/>
                                          <a:pt x="228" y="80"/>
                                          <a:pt x="228" y="80"/>
                                        </a:cubicBezTo>
                                        <a:cubicBezTo>
                                          <a:pt x="226" y="82"/>
                                          <a:pt x="223" y="84"/>
                                          <a:pt x="222" y="87"/>
                                        </a:cubicBezTo>
                                        <a:cubicBezTo>
                                          <a:pt x="224" y="85"/>
                                          <a:pt x="226" y="82"/>
                                          <a:pt x="229" y="81"/>
                                        </a:cubicBezTo>
                                        <a:cubicBezTo>
                                          <a:pt x="227" y="85"/>
                                          <a:pt x="225" y="89"/>
                                          <a:pt x="223" y="94"/>
                                        </a:cubicBezTo>
                                        <a:cubicBezTo>
                                          <a:pt x="226" y="89"/>
                                          <a:pt x="228" y="84"/>
                                          <a:pt x="231" y="80"/>
                                        </a:cubicBezTo>
                                        <a:cubicBezTo>
                                          <a:pt x="230" y="84"/>
                                          <a:pt x="229" y="89"/>
                                          <a:pt x="228" y="93"/>
                                        </a:cubicBezTo>
                                        <a:cubicBezTo>
                                          <a:pt x="229" y="90"/>
                                          <a:pt x="230" y="85"/>
                                          <a:pt x="232" y="81"/>
                                        </a:cubicBezTo>
                                        <a:cubicBezTo>
                                          <a:pt x="238" y="87"/>
                                          <a:pt x="235" y="99"/>
                                          <a:pt x="237" y="108"/>
                                        </a:cubicBezTo>
                                        <a:cubicBezTo>
                                          <a:pt x="236" y="112"/>
                                          <a:pt x="236" y="118"/>
                                          <a:pt x="231" y="120"/>
                                        </a:cubicBezTo>
                                        <a:cubicBezTo>
                                          <a:pt x="232" y="118"/>
                                          <a:pt x="233" y="117"/>
                                          <a:pt x="233" y="115"/>
                                        </a:cubicBezTo>
                                        <a:cubicBezTo>
                                          <a:pt x="226" y="123"/>
                                          <a:pt x="221" y="131"/>
                                          <a:pt x="211" y="135"/>
                                        </a:cubicBezTo>
                                        <a:cubicBezTo>
                                          <a:pt x="215" y="132"/>
                                          <a:pt x="219" y="129"/>
                                          <a:pt x="223" y="125"/>
                                        </a:cubicBezTo>
                                        <a:cubicBezTo>
                                          <a:pt x="220" y="127"/>
                                          <a:pt x="218" y="129"/>
                                          <a:pt x="215" y="131"/>
                                        </a:cubicBezTo>
                                        <a:cubicBezTo>
                                          <a:pt x="215" y="131"/>
                                          <a:pt x="215" y="131"/>
                                          <a:pt x="216" y="131"/>
                                        </a:cubicBezTo>
                                        <a:cubicBezTo>
                                          <a:pt x="214" y="131"/>
                                          <a:pt x="212" y="134"/>
                                          <a:pt x="209" y="134"/>
                                        </a:cubicBezTo>
                                        <a:cubicBezTo>
                                          <a:pt x="214" y="130"/>
                                          <a:pt x="220" y="126"/>
                                          <a:pt x="224" y="120"/>
                                        </a:cubicBezTo>
                                        <a:cubicBezTo>
                                          <a:pt x="219" y="125"/>
                                          <a:pt x="214" y="129"/>
                                          <a:pt x="209" y="132"/>
                                        </a:cubicBezTo>
                                        <a:cubicBezTo>
                                          <a:pt x="213" y="126"/>
                                          <a:pt x="220" y="123"/>
                                          <a:pt x="223" y="117"/>
                                        </a:cubicBezTo>
                                        <a:cubicBezTo>
                                          <a:pt x="221" y="119"/>
                                          <a:pt x="219" y="121"/>
                                          <a:pt x="217" y="123"/>
                                        </a:cubicBezTo>
                                        <a:cubicBezTo>
                                          <a:pt x="217" y="123"/>
                                          <a:pt x="218" y="122"/>
                                          <a:pt x="218" y="122"/>
                                        </a:cubicBezTo>
                                        <a:cubicBezTo>
                                          <a:pt x="215" y="124"/>
                                          <a:pt x="212" y="127"/>
                                          <a:pt x="209" y="129"/>
                                        </a:cubicBezTo>
                                        <a:cubicBezTo>
                                          <a:pt x="213" y="125"/>
                                          <a:pt x="218" y="122"/>
                                          <a:pt x="221" y="116"/>
                                        </a:cubicBezTo>
                                        <a:cubicBezTo>
                                          <a:pt x="218" y="118"/>
                                          <a:pt x="216" y="121"/>
                                          <a:pt x="214" y="123"/>
                                        </a:cubicBezTo>
                                        <a:cubicBezTo>
                                          <a:pt x="215" y="122"/>
                                          <a:pt x="216" y="121"/>
                                          <a:pt x="217" y="119"/>
                                        </a:cubicBezTo>
                                        <a:cubicBezTo>
                                          <a:pt x="217" y="119"/>
                                          <a:pt x="216" y="119"/>
                                          <a:pt x="216" y="119"/>
                                        </a:cubicBezTo>
                                        <a:cubicBezTo>
                                          <a:pt x="217" y="117"/>
                                          <a:pt x="220" y="116"/>
                                          <a:pt x="220" y="114"/>
                                        </a:cubicBezTo>
                                        <a:cubicBezTo>
                                          <a:pt x="217" y="117"/>
                                          <a:pt x="214" y="120"/>
                                          <a:pt x="210" y="123"/>
                                        </a:cubicBezTo>
                                        <a:cubicBezTo>
                                          <a:pt x="213" y="120"/>
                                          <a:pt x="216" y="118"/>
                                          <a:pt x="218" y="114"/>
                                        </a:cubicBezTo>
                                        <a:cubicBezTo>
                                          <a:pt x="218" y="114"/>
                                          <a:pt x="217" y="115"/>
                                          <a:pt x="217" y="115"/>
                                        </a:cubicBezTo>
                                        <a:cubicBezTo>
                                          <a:pt x="218" y="114"/>
                                          <a:pt x="219" y="112"/>
                                          <a:pt x="220" y="111"/>
                                        </a:cubicBezTo>
                                        <a:cubicBezTo>
                                          <a:pt x="217" y="114"/>
                                          <a:pt x="214" y="117"/>
                                          <a:pt x="211" y="120"/>
                                        </a:cubicBezTo>
                                        <a:cubicBezTo>
                                          <a:pt x="215" y="115"/>
                                          <a:pt x="219" y="110"/>
                                          <a:pt x="222" y="104"/>
                                        </a:cubicBezTo>
                                        <a:cubicBezTo>
                                          <a:pt x="219" y="107"/>
                                          <a:pt x="217" y="111"/>
                                          <a:pt x="213" y="114"/>
                                        </a:cubicBezTo>
                                        <a:cubicBezTo>
                                          <a:pt x="213" y="114"/>
                                          <a:pt x="214" y="113"/>
                                          <a:pt x="213" y="113"/>
                                        </a:cubicBezTo>
                                        <a:cubicBezTo>
                                          <a:pt x="216" y="109"/>
                                          <a:pt x="218" y="106"/>
                                          <a:pt x="220" y="102"/>
                                        </a:cubicBezTo>
                                        <a:cubicBezTo>
                                          <a:pt x="217" y="105"/>
                                          <a:pt x="216" y="108"/>
                                          <a:pt x="213" y="111"/>
                                        </a:cubicBezTo>
                                        <a:cubicBezTo>
                                          <a:pt x="214" y="107"/>
                                          <a:pt x="216" y="105"/>
                                          <a:pt x="217" y="102"/>
                                        </a:cubicBezTo>
                                        <a:cubicBezTo>
                                          <a:pt x="215" y="104"/>
                                          <a:pt x="213" y="108"/>
                                          <a:pt x="212" y="111"/>
                                        </a:cubicBezTo>
                                        <a:cubicBezTo>
                                          <a:pt x="211" y="111"/>
                                          <a:pt x="211" y="111"/>
                                          <a:pt x="211" y="111"/>
                                        </a:cubicBezTo>
                                        <a:cubicBezTo>
                                          <a:pt x="211" y="110"/>
                                          <a:pt x="212" y="109"/>
                                          <a:pt x="213" y="108"/>
                                        </a:cubicBezTo>
                                        <a:cubicBezTo>
                                          <a:pt x="210" y="111"/>
                                          <a:pt x="209" y="113"/>
                                          <a:pt x="206" y="116"/>
                                        </a:cubicBezTo>
                                        <a:cubicBezTo>
                                          <a:pt x="208" y="112"/>
                                          <a:pt x="211" y="107"/>
                                          <a:pt x="212" y="103"/>
                                        </a:cubicBezTo>
                                        <a:cubicBezTo>
                                          <a:pt x="209" y="106"/>
                                          <a:pt x="208" y="111"/>
                                          <a:pt x="206" y="115"/>
                                        </a:cubicBezTo>
                                        <a:cubicBezTo>
                                          <a:pt x="205" y="115"/>
                                          <a:pt x="205" y="116"/>
                                          <a:pt x="204" y="117"/>
                                        </a:cubicBezTo>
                                        <a:cubicBezTo>
                                          <a:pt x="205" y="113"/>
                                          <a:pt x="208" y="108"/>
                                          <a:pt x="210" y="104"/>
                                        </a:cubicBezTo>
                                        <a:cubicBezTo>
                                          <a:pt x="210" y="104"/>
                                          <a:pt x="210" y="103"/>
                                          <a:pt x="210" y="103"/>
                                        </a:cubicBezTo>
                                        <a:cubicBezTo>
                                          <a:pt x="207" y="107"/>
                                          <a:pt x="205" y="112"/>
                                          <a:pt x="202" y="116"/>
                                        </a:cubicBezTo>
                                        <a:cubicBezTo>
                                          <a:pt x="203" y="112"/>
                                          <a:pt x="206" y="109"/>
                                          <a:pt x="207" y="105"/>
                                        </a:cubicBezTo>
                                        <a:cubicBezTo>
                                          <a:pt x="205" y="108"/>
                                          <a:pt x="205" y="111"/>
                                          <a:pt x="202" y="113"/>
                                        </a:cubicBezTo>
                                        <a:cubicBezTo>
                                          <a:pt x="202" y="111"/>
                                          <a:pt x="204" y="108"/>
                                          <a:pt x="205" y="106"/>
                                        </a:cubicBezTo>
                                        <a:cubicBezTo>
                                          <a:pt x="205" y="105"/>
                                          <a:pt x="204" y="106"/>
                                          <a:pt x="204" y="107"/>
                                        </a:cubicBezTo>
                                        <a:cubicBezTo>
                                          <a:pt x="203" y="107"/>
                                          <a:pt x="203" y="110"/>
                                          <a:pt x="201" y="111"/>
                                        </a:cubicBezTo>
                                        <a:cubicBezTo>
                                          <a:pt x="201" y="109"/>
                                          <a:pt x="202" y="107"/>
                                          <a:pt x="202" y="105"/>
                                        </a:cubicBezTo>
                                        <a:cubicBezTo>
                                          <a:pt x="203" y="105"/>
                                          <a:pt x="203" y="104"/>
                                          <a:pt x="203" y="103"/>
                                        </a:cubicBezTo>
                                        <a:cubicBezTo>
                                          <a:pt x="203" y="103"/>
                                          <a:pt x="203" y="103"/>
                                          <a:pt x="203" y="103"/>
                                        </a:cubicBezTo>
                                        <a:close/>
                                        <a:moveTo>
                                          <a:pt x="243" y="110"/>
                                        </a:moveTo>
                                        <a:cubicBezTo>
                                          <a:pt x="243" y="109"/>
                                          <a:pt x="245" y="109"/>
                                          <a:pt x="245" y="108"/>
                                        </a:cubicBezTo>
                                        <a:cubicBezTo>
                                          <a:pt x="243" y="109"/>
                                          <a:pt x="240" y="112"/>
                                          <a:pt x="238" y="113"/>
                                        </a:cubicBezTo>
                                        <a:cubicBezTo>
                                          <a:pt x="239" y="110"/>
                                          <a:pt x="243" y="108"/>
                                          <a:pt x="245" y="105"/>
                                        </a:cubicBezTo>
                                        <a:cubicBezTo>
                                          <a:pt x="243" y="106"/>
                                          <a:pt x="241" y="108"/>
                                          <a:pt x="239" y="109"/>
                                        </a:cubicBezTo>
                                        <a:cubicBezTo>
                                          <a:pt x="240" y="106"/>
                                          <a:pt x="244" y="105"/>
                                          <a:pt x="246" y="103"/>
                                        </a:cubicBezTo>
                                        <a:cubicBezTo>
                                          <a:pt x="248" y="101"/>
                                          <a:pt x="250" y="100"/>
                                          <a:pt x="252" y="98"/>
                                        </a:cubicBezTo>
                                        <a:cubicBezTo>
                                          <a:pt x="247" y="100"/>
                                          <a:pt x="243" y="103"/>
                                          <a:pt x="239" y="107"/>
                                        </a:cubicBezTo>
                                        <a:cubicBezTo>
                                          <a:pt x="242" y="102"/>
                                          <a:pt x="248" y="99"/>
                                          <a:pt x="253" y="96"/>
                                        </a:cubicBezTo>
                                        <a:cubicBezTo>
                                          <a:pt x="248" y="98"/>
                                          <a:pt x="243" y="102"/>
                                          <a:pt x="239" y="105"/>
                                        </a:cubicBezTo>
                                        <a:cubicBezTo>
                                          <a:pt x="245" y="95"/>
                                          <a:pt x="259" y="92"/>
                                          <a:pt x="269" y="87"/>
                                        </a:cubicBezTo>
                                        <a:cubicBezTo>
                                          <a:pt x="258" y="91"/>
                                          <a:pt x="247" y="95"/>
                                          <a:pt x="238" y="102"/>
                                        </a:cubicBezTo>
                                        <a:cubicBezTo>
                                          <a:pt x="241" y="97"/>
                                          <a:pt x="247" y="96"/>
                                          <a:pt x="252" y="92"/>
                                        </a:cubicBezTo>
                                        <a:cubicBezTo>
                                          <a:pt x="247" y="94"/>
                                          <a:pt x="242" y="97"/>
                                          <a:pt x="238" y="100"/>
                                        </a:cubicBezTo>
                                        <a:cubicBezTo>
                                          <a:pt x="238" y="98"/>
                                          <a:pt x="241" y="98"/>
                                          <a:pt x="241" y="97"/>
                                        </a:cubicBezTo>
                                        <a:cubicBezTo>
                                          <a:pt x="240" y="97"/>
                                          <a:pt x="239" y="98"/>
                                          <a:pt x="239" y="97"/>
                                        </a:cubicBezTo>
                                        <a:cubicBezTo>
                                          <a:pt x="248" y="90"/>
                                          <a:pt x="262" y="86"/>
                                          <a:pt x="274" y="82"/>
                                        </a:cubicBezTo>
                                        <a:cubicBezTo>
                                          <a:pt x="283" y="78"/>
                                          <a:pt x="293" y="80"/>
                                          <a:pt x="289" y="91"/>
                                        </a:cubicBezTo>
                                        <a:cubicBezTo>
                                          <a:pt x="287" y="93"/>
                                          <a:pt x="287" y="97"/>
                                          <a:pt x="286" y="99"/>
                                        </a:cubicBezTo>
                                        <a:cubicBezTo>
                                          <a:pt x="286" y="100"/>
                                          <a:pt x="287" y="100"/>
                                          <a:pt x="287" y="100"/>
                                        </a:cubicBezTo>
                                        <a:cubicBezTo>
                                          <a:pt x="286" y="110"/>
                                          <a:pt x="281" y="117"/>
                                          <a:pt x="277" y="123"/>
                                        </a:cubicBezTo>
                                        <a:cubicBezTo>
                                          <a:pt x="275" y="125"/>
                                          <a:pt x="273" y="128"/>
                                          <a:pt x="271" y="130"/>
                                        </a:cubicBezTo>
                                        <a:cubicBezTo>
                                          <a:pt x="270" y="126"/>
                                          <a:pt x="274" y="125"/>
                                          <a:pt x="275" y="122"/>
                                        </a:cubicBezTo>
                                        <a:cubicBezTo>
                                          <a:pt x="273" y="123"/>
                                          <a:pt x="272" y="125"/>
                                          <a:pt x="271" y="127"/>
                                        </a:cubicBezTo>
                                        <a:cubicBezTo>
                                          <a:pt x="270" y="123"/>
                                          <a:pt x="275" y="122"/>
                                          <a:pt x="276" y="119"/>
                                        </a:cubicBezTo>
                                        <a:cubicBezTo>
                                          <a:pt x="276" y="119"/>
                                          <a:pt x="276" y="119"/>
                                          <a:pt x="276" y="119"/>
                                        </a:cubicBezTo>
                                        <a:cubicBezTo>
                                          <a:pt x="275" y="120"/>
                                          <a:pt x="272" y="123"/>
                                          <a:pt x="271" y="125"/>
                                        </a:cubicBezTo>
                                        <a:cubicBezTo>
                                          <a:pt x="270" y="124"/>
                                          <a:pt x="271" y="123"/>
                                          <a:pt x="271" y="123"/>
                                        </a:cubicBezTo>
                                        <a:cubicBezTo>
                                          <a:pt x="271" y="123"/>
                                          <a:pt x="271" y="123"/>
                                          <a:pt x="271" y="122"/>
                                        </a:cubicBezTo>
                                        <a:cubicBezTo>
                                          <a:pt x="272" y="121"/>
                                          <a:pt x="273" y="121"/>
                                          <a:pt x="274" y="119"/>
                                        </a:cubicBezTo>
                                        <a:cubicBezTo>
                                          <a:pt x="273" y="120"/>
                                          <a:pt x="272" y="121"/>
                                          <a:pt x="271" y="122"/>
                                        </a:cubicBezTo>
                                        <a:cubicBezTo>
                                          <a:pt x="270" y="121"/>
                                          <a:pt x="270" y="121"/>
                                          <a:pt x="269" y="121"/>
                                        </a:cubicBezTo>
                                        <a:cubicBezTo>
                                          <a:pt x="271" y="119"/>
                                          <a:pt x="274" y="117"/>
                                          <a:pt x="275" y="115"/>
                                        </a:cubicBezTo>
                                        <a:cubicBezTo>
                                          <a:pt x="273" y="117"/>
                                          <a:pt x="271" y="119"/>
                                          <a:pt x="269" y="121"/>
                                        </a:cubicBezTo>
                                        <a:cubicBezTo>
                                          <a:pt x="268" y="120"/>
                                          <a:pt x="267" y="120"/>
                                          <a:pt x="266" y="120"/>
                                        </a:cubicBezTo>
                                        <a:cubicBezTo>
                                          <a:pt x="268" y="119"/>
                                          <a:pt x="270" y="117"/>
                                          <a:pt x="272" y="115"/>
                                        </a:cubicBezTo>
                                        <a:cubicBezTo>
                                          <a:pt x="273" y="114"/>
                                          <a:pt x="276" y="114"/>
                                          <a:pt x="276" y="112"/>
                                        </a:cubicBezTo>
                                        <a:cubicBezTo>
                                          <a:pt x="273" y="115"/>
                                          <a:pt x="269" y="117"/>
                                          <a:pt x="266" y="120"/>
                                        </a:cubicBezTo>
                                        <a:cubicBezTo>
                                          <a:pt x="264" y="120"/>
                                          <a:pt x="263" y="120"/>
                                          <a:pt x="262" y="120"/>
                                        </a:cubicBezTo>
                                        <a:cubicBezTo>
                                          <a:pt x="267" y="117"/>
                                          <a:pt x="272" y="114"/>
                                          <a:pt x="275" y="110"/>
                                        </a:cubicBezTo>
                                        <a:cubicBezTo>
                                          <a:pt x="276" y="110"/>
                                          <a:pt x="276" y="109"/>
                                          <a:pt x="276" y="108"/>
                                        </a:cubicBezTo>
                                        <a:cubicBezTo>
                                          <a:pt x="272" y="112"/>
                                          <a:pt x="267" y="117"/>
                                          <a:pt x="262" y="120"/>
                                        </a:cubicBezTo>
                                        <a:cubicBezTo>
                                          <a:pt x="260" y="120"/>
                                          <a:pt x="258" y="119"/>
                                          <a:pt x="256" y="120"/>
                                        </a:cubicBezTo>
                                        <a:cubicBezTo>
                                          <a:pt x="257" y="118"/>
                                          <a:pt x="258" y="119"/>
                                          <a:pt x="258" y="117"/>
                                        </a:cubicBezTo>
                                        <a:cubicBezTo>
                                          <a:pt x="257" y="118"/>
                                          <a:pt x="255" y="120"/>
                                          <a:pt x="253" y="119"/>
                                        </a:cubicBezTo>
                                        <a:cubicBezTo>
                                          <a:pt x="254" y="117"/>
                                          <a:pt x="257" y="116"/>
                                          <a:pt x="258" y="114"/>
                                        </a:cubicBezTo>
                                        <a:cubicBezTo>
                                          <a:pt x="256" y="115"/>
                                          <a:pt x="255" y="118"/>
                                          <a:pt x="252" y="119"/>
                                        </a:cubicBezTo>
                                        <a:cubicBezTo>
                                          <a:pt x="252" y="118"/>
                                          <a:pt x="253" y="118"/>
                                          <a:pt x="253" y="118"/>
                                        </a:cubicBezTo>
                                        <a:cubicBezTo>
                                          <a:pt x="252" y="117"/>
                                          <a:pt x="251" y="119"/>
                                          <a:pt x="250" y="119"/>
                                        </a:cubicBezTo>
                                        <a:cubicBezTo>
                                          <a:pt x="253" y="116"/>
                                          <a:pt x="256" y="115"/>
                                          <a:pt x="258" y="112"/>
                                        </a:cubicBezTo>
                                        <a:cubicBezTo>
                                          <a:pt x="254" y="115"/>
                                          <a:pt x="251" y="118"/>
                                          <a:pt x="247" y="120"/>
                                        </a:cubicBezTo>
                                        <a:cubicBezTo>
                                          <a:pt x="250" y="117"/>
                                          <a:pt x="253" y="115"/>
                                          <a:pt x="255" y="112"/>
                                        </a:cubicBezTo>
                                        <a:cubicBezTo>
                                          <a:pt x="255" y="111"/>
                                          <a:pt x="255" y="112"/>
                                          <a:pt x="255" y="112"/>
                                        </a:cubicBezTo>
                                        <a:cubicBezTo>
                                          <a:pt x="257" y="110"/>
                                          <a:pt x="259" y="108"/>
                                          <a:pt x="261" y="106"/>
                                        </a:cubicBezTo>
                                        <a:cubicBezTo>
                                          <a:pt x="257" y="108"/>
                                          <a:pt x="255" y="111"/>
                                          <a:pt x="252" y="114"/>
                                        </a:cubicBezTo>
                                        <a:cubicBezTo>
                                          <a:pt x="252" y="114"/>
                                          <a:pt x="252" y="113"/>
                                          <a:pt x="253" y="114"/>
                                        </a:cubicBezTo>
                                        <a:cubicBezTo>
                                          <a:pt x="252" y="114"/>
                                          <a:pt x="252" y="114"/>
                                          <a:pt x="251" y="115"/>
                                        </a:cubicBezTo>
                                        <a:cubicBezTo>
                                          <a:pt x="250" y="117"/>
                                          <a:pt x="247" y="118"/>
                                          <a:pt x="244" y="120"/>
                                        </a:cubicBezTo>
                                        <a:cubicBezTo>
                                          <a:pt x="245" y="119"/>
                                          <a:pt x="247" y="118"/>
                                          <a:pt x="248" y="117"/>
                                        </a:cubicBezTo>
                                        <a:cubicBezTo>
                                          <a:pt x="246" y="117"/>
                                          <a:pt x="246" y="118"/>
                                          <a:pt x="245" y="119"/>
                                        </a:cubicBezTo>
                                        <a:cubicBezTo>
                                          <a:pt x="246" y="117"/>
                                          <a:pt x="249" y="115"/>
                                          <a:pt x="251" y="113"/>
                                        </a:cubicBezTo>
                                        <a:cubicBezTo>
                                          <a:pt x="250" y="113"/>
                                          <a:pt x="250" y="114"/>
                                          <a:pt x="249" y="114"/>
                                        </a:cubicBezTo>
                                        <a:cubicBezTo>
                                          <a:pt x="251" y="112"/>
                                          <a:pt x="253" y="111"/>
                                          <a:pt x="254" y="109"/>
                                        </a:cubicBezTo>
                                        <a:cubicBezTo>
                                          <a:pt x="252" y="111"/>
                                          <a:pt x="249" y="113"/>
                                          <a:pt x="247" y="115"/>
                                        </a:cubicBezTo>
                                        <a:cubicBezTo>
                                          <a:pt x="247" y="115"/>
                                          <a:pt x="247" y="115"/>
                                          <a:pt x="247" y="115"/>
                                        </a:cubicBezTo>
                                        <a:cubicBezTo>
                                          <a:pt x="245" y="118"/>
                                          <a:pt x="241" y="120"/>
                                          <a:pt x="238" y="122"/>
                                        </a:cubicBezTo>
                                        <a:cubicBezTo>
                                          <a:pt x="240" y="120"/>
                                          <a:pt x="243" y="118"/>
                                          <a:pt x="246" y="116"/>
                                        </a:cubicBezTo>
                                        <a:cubicBezTo>
                                          <a:pt x="246" y="115"/>
                                          <a:pt x="245" y="116"/>
                                          <a:pt x="245" y="115"/>
                                        </a:cubicBezTo>
                                        <a:cubicBezTo>
                                          <a:pt x="247" y="114"/>
                                          <a:pt x="248" y="113"/>
                                          <a:pt x="249" y="112"/>
                                        </a:cubicBezTo>
                                        <a:cubicBezTo>
                                          <a:pt x="245" y="114"/>
                                          <a:pt x="242" y="117"/>
                                          <a:pt x="238" y="120"/>
                                        </a:cubicBezTo>
                                        <a:cubicBezTo>
                                          <a:pt x="241" y="116"/>
                                          <a:pt x="246" y="113"/>
                                          <a:pt x="249" y="110"/>
                                        </a:cubicBezTo>
                                        <a:cubicBezTo>
                                          <a:pt x="246" y="111"/>
                                          <a:pt x="243" y="114"/>
                                          <a:pt x="240" y="116"/>
                                        </a:cubicBezTo>
                                        <a:cubicBezTo>
                                          <a:pt x="242" y="114"/>
                                          <a:pt x="245" y="112"/>
                                          <a:pt x="247" y="109"/>
                                        </a:cubicBezTo>
                                        <a:cubicBezTo>
                                          <a:pt x="243" y="112"/>
                                          <a:pt x="240" y="114"/>
                                          <a:pt x="237" y="117"/>
                                        </a:cubicBezTo>
                                        <a:cubicBezTo>
                                          <a:pt x="239" y="114"/>
                                          <a:pt x="243" y="112"/>
                                          <a:pt x="246" y="109"/>
                                        </a:cubicBezTo>
                                        <a:cubicBezTo>
                                          <a:pt x="245" y="109"/>
                                          <a:pt x="244" y="110"/>
                                          <a:pt x="243" y="110"/>
                                        </a:cubicBezTo>
                                        <a:close/>
                                        <a:moveTo>
                                          <a:pt x="290" y="93"/>
                                        </a:moveTo>
                                        <a:cubicBezTo>
                                          <a:pt x="291" y="90"/>
                                          <a:pt x="295" y="89"/>
                                          <a:pt x="297" y="87"/>
                                        </a:cubicBezTo>
                                        <a:cubicBezTo>
                                          <a:pt x="295" y="87"/>
                                          <a:pt x="293" y="89"/>
                                          <a:pt x="291" y="90"/>
                                        </a:cubicBezTo>
                                        <a:cubicBezTo>
                                          <a:pt x="293" y="85"/>
                                          <a:pt x="302" y="85"/>
                                          <a:pt x="308" y="84"/>
                                        </a:cubicBezTo>
                                        <a:cubicBezTo>
                                          <a:pt x="300" y="87"/>
                                          <a:pt x="294" y="91"/>
                                          <a:pt x="289" y="97"/>
                                        </a:cubicBezTo>
                                        <a:cubicBezTo>
                                          <a:pt x="288" y="96"/>
                                          <a:pt x="289" y="95"/>
                                          <a:pt x="290" y="95"/>
                                        </a:cubicBezTo>
                                        <a:cubicBezTo>
                                          <a:pt x="290" y="93"/>
                                          <a:pt x="294" y="92"/>
                                          <a:pt x="295" y="90"/>
                                        </a:cubicBezTo>
                                        <a:cubicBezTo>
                                          <a:pt x="297" y="89"/>
                                          <a:pt x="298" y="88"/>
                                          <a:pt x="300" y="87"/>
                                        </a:cubicBezTo>
                                        <a:cubicBezTo>
                                          <a:pt x="296" y="88"/>
                                          <a:pt x="293" y="91"/>
                                          <a:pt x="290" y="93"/>
                                        </a:cubicBezTo>
                                        <a:close/>
                                        <a:moveTo>
                                          <a:pt x="296" y="82"/>
                                        </a:moveTo>
                                        <a:cubicBezTo>
                                          <a:pt x="296" y="82"/>
                                          <a:pt x="297" y="81"/>
                                          <a:pt x="298" y="81"/>
                                        </a:cubicBezTo>
                                        <a:cubicBezTo>
                                          <a:pt x="297" y="82"/>
                                          <a:pt x="297" y="82"/>
                                          <a:pt x="296" y="82"/>
                                        </a:cubicBezTo>
                                        <a:close/>
                                        <a:moveTo>
                                          <a:pt x="280" y="121"/>
                                        </a:moveTo>
                                        <a:cubicBezTo>
                                          <a:pt x="280" y="120"/>
                                          <a:pt x="281" y="120"/>
                                          <a:pt x="282" y="121"/>
                                        </a:cubicBezTo>
                                        <a:cubicBezTo>
                                          <a:pt x="282" y="121"/>
                                          <a:pt x="281" y="121"/>
                                          <a:pt x="280" y="121"/>
                                        </a:cubicBezTo>
                                        <a:close/>
                                        <a:moveTo>
                                          <a:pt x="293" y="121"/>
                                        </a:moveTo>
                                        <a:cubicBezTo>
                                          <a:pt x="287" y="121"/>
                                          <a:pt x="283" y="124"/>
                                          <a:pt x="278" y="125"/>
                                        </a:cubicBezTo>
                                        <a:cubicBezTo>
                                          <a:pt x="280" y="121"/>
                                          <a:pt x="287" y="120"/>
                                          <a:pt x="293" y="121"/>
                                        </a:cubicBezTo>
                                        <a:close/>
                                        <a:moveTo>
                                          <a:pt x="269" y="134"/>
                                        </a:moveTo>
                                        <a:cubicBezTo>
                                          <a:pt x="269" y="134"/>
                                          <a:pt x="270" y="134"/>
                                          <a:pt x="269" y="134"/>
                                        </a:cubicBezTo>
                                        <a:cubicBezTo>
                                          <a:pt x="270" y="134"/>
                                          <a:pt x="270" y="135"/>
                                          <a:pt x="269" y="135"/>
                                        </a:cubicBezTo>
                                        <a:cubicBezTo>
                                          <a:pt x="269" y="135"/>
                                          <a:pt x="269" y="135"/>
                                          <a:pt x="269" y="134"/>
                                        </a:cubicBezTo>
                                        <a:close/>
                                        <a:moveTo>
                                          <a:pt x="252" y="119"/>
                                        </a:moveTo>
                                        <a:cubicBezTo>
                                          <a:pt x="252" y="119"/>
                                          <a:pt x="252" y="119"/>
                                          <a:pt x="251" y="119"/>
                                        </a:cubicBezTo>
                                        <a:cubicBezTo>
                                          <a:pt x="251" y="119"/>
                                          <a:pt x="252" y="119"/>
                                          <a:pt x="252" y="119"/>
                                        </a:cubicBezTo>
                                        <a:close/>
                                        <a:moveTo>
                                          <a:pt x="253" y="114"/>
                                        </a:move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lose/>
                                        <a:moveTo>
                                          <a:pt x="209" y="126"/>
                                        </a:moveTo>
                                        <a:cubicBezTo>
                                          <a:pt x="210" y="124"/>
                                          <a:pt x="212" y="123"/>
                                          <a:pt x="214" y="121"/>
                                        </a:cubicBezTo>
                                        <a:cubicBezTo>
                                          <a:pt x="213" y="123"/>
                                          <a:pt x="211" y="125"/>
                                          <a:pt x="209" y="126"/>
                                        </a:cubicBezTo>
                                        <a:close/>
                                        <a:moveTo>
                                          <a:pt x="202" y="113"/>
                                        </a:moveTo>
                                        <a:cubicBezTo>
                                          <a:pt x="202" y="113"/>
                                          <a:pt x="202" y="113"/>
                                          <a:pt x="202" y="113"/>
                                        </a:cubicBezTo>
                                        <a:cubicBezTo>
                                          <a:pt x="202" y="113"/>
                                          <a:pt x="202" y="114"/>
                                          <a:pt x="201" y="114"/>
                                        </a:cubicBezTo>
                                        <a:cubicBezTo>
                                          <a:pt x="201" y="114"/>
                                          <a:pt x="202" y="114"/>
                                          <a:pt x="202" y="113"/>
                                        </a:cubicBezTo>
                                        <a:close/>
                                        <a:moveTo>
                                          <a:pt x="201" y="93"/>
                                        </a:moveTo>
                                        <a:cubicBezTo>
                                          <a:pt x="201" y="93"/>
                                          <a:pt x="201" y="92"/>
                                          <a:pt x="201" y="92"/>
                                        </a:cubicBezTo>
                                        <a:cubicBezTo>
                                          <a:pt x="202" y="92"/>
                                          <a:pt x="201" y="93"/>
                                          <a:pt x="201" y="93"/>
                                        </a:cubicBezTo>
                                        <a:close/>
                                        <a:moveTo>
                                          <a:pt x="189" y="133"/>
                                        </a:moveTo>
                                        <a:cubicBezTo>
                                          <a:pt x="186" y="131"/>
                                          <a:pt x="187" y="124"/>
                                          <a:pt x="188" y="120"/>
                                        </a:cubicBezTo>
                                        <a:cubicBezTo>
                                          <a:pt x="188" y="120"/>
                                          <a:pt x="188" y="120"/>
                                          <a:pt x="188" y="120"/>
                                        </a:cubicBezTo>
                                        <a:cubicBezTo>
                                          <a:pt x="188" y="122"/>
                                          <a:pt x="189" y="124"/>
                                          <a:pt x="190" y="126"/>
                                        </a:cubicBezTo>
                                        <a:cubicBezTo>
                                          <a:pt x="190" y="128"/>
                                          <a:pt x="190" y="131"/>
                                          <a:pt x="189" y="133"/>
                                        </a:cubicBezTo>
                                        <a:close/>
                                        <a:moveTo>
                                          <a:pt x="188" y="138"/>
                                        </a:move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6"/>
                                          <a:pt x="188" y="137"/>
                                          <a:pt x="189" y="136"/>
                                        </a:cubicBezTo>
                                        <a:cubicBezTo>
                                          <a:pt x="189" y="138"/>
                                          <a:pt x="189" y="140"/>
                                          <a:pt x="189" y="141"/>
                                        </a:cubicBezTo>
                                        <a:cubicBezTo>
                                          <a:pt x="189" y="141"/>
                                          <a:pt x="189" y="141"/>
                                          <a:pt x="188" y="141"/>
                                        </a:cubicBezTo>
                                        <a:cubicBezTo>
                                          <a:pt x="188" y="140"/>
                                          <a:pt x="189" y="139"/>
                                          <a:pt x="188" y="138"/>
                                        </a:cubicBezTo>
                                        <a:close/>
                                        <a:moveTo>
                                          <a:pt x="188" y="139"/>
                                        </a:moveTo>
                                        <a:cubicBezTo>
                                          <a:pt x="188" y="139"/>
                                          <a:pt x="188" y="138"/>
                                          <a:pt x="188" y="138"/>
                                        </a:cubicBezTo>
                                        <a:cubicBezTo>
                                          <a:pt x="188" y="138"/>
                                          <a:pt x="188" y="139"/>
                                          <a:pt x="188" y="139"/>
                                        </a:cubicBezTo>
                                        <a:close/>
                                        <a:moveTo>
                                          <a:pt x="183" y="130"/>
                                        </a:moveTo>
                                        <a:cubicBezTo>
                                          <a:pt x="184" y="127"/>
                                          <a:pt x="184" y="123"/>
                                          <a:pt x="187" y="121"/>
                                        </a:cubicBezTo>
                                        <a:cubicBezTo>
                                          <a:pt x="185" y="124"/>
                                          <a:pt x="184" y="127"/>
                                          <a:pt x="183" y="130"/>
                                        </a:cubicBezTo>
                                        <a:close/>
                                        <a:moveTo>
                                          <a:pt x="184" y="129"/>
                                        </a:moveTo>
                                        <a:cubicBezTo>
                                          <a:pt x="184" y="127"/>
                                          <a:pt x="185" y="127"/>
                                          <a:pt x="185" y="126"/>
                                        </a:cubicBezTo>
                                        <a:cubicBezTo>
                                          <a:pt x="185" y="127"/>
                                          <a:pt x="185" y="128"/>
                                          <a:pt x="184" y="129"/>
                                        </a:cubicBezTo>
                                        <a:close/>
                                        <a:moveTo>
                                          <a:pt x="179" y="132"/>
                                        </a:moveTo>
                                        <a:cubicBezTo>
                                          <a:pt x="179" y="130"/>
                                          <a:pt x="180" y="129"/>
                                          <a:pt x="180" y="128"/>
                                        </a:cubicBezTo>
                                        <a:cubicBezTo>
                                          <a:pt x="181" y="129"/>
                                          <a:pt x="179" y="130"/>
                                          <a:pt x="179" y="132"/>
                                        </a:cubicBezTo>
                                        <a:close/>
                                        <a:moveTo>
                                          <a:pt x="177" y="128"/>
                                        </a:moveTo>
                                        <a:cubicBezTo>
                                          <a:pt x="177" y="127"/>
                                          <a:pt x="177" y="127"/>
                                          <a:pt x="177" y="127"/>
                                        </a:cubicBezTo>
                                        <a:cubicBezTo>
                                          <a:pt x="178" y="127"/>
                                          <a:pt x="177" y="127"/>
                                          <a:pt x="177" y="128"/>
                                        </a:cubicBezTo>
                                        <a:close/>
                                        <a:moveTo>
                                          <a:pt x="173" y="170"/>
                                        </a:moveTo>
                                        <a:cubicBezTo>
                                          <a:pt x="169" y="173"/>
                                          <a:pt x="162" y="168"/>
                                          <a:pt x="159" y="172"/>
                                        </a:cubicBezTo>
                                        <a:cubicBezTo>
                                          <a:pt x="158" y="170"/>
                                          <a:pt x="160" y="166"/>
                                          <a:pt x="163" y="167"/>
                                        </a:cubicBezTo>
                                        <a:cubicBezTo>
                                          <a:pt x="162" y="167"/>
                                          <a:pt x="163" y="167"/>
                                          <a:pt x="163" y="168"/>
                                        </a:cubicBezTo>
                                        <a:cubicBezTo>
                                          <a:pt x="163" y="168"/>
                                          <a:pt x="164" y="167"/>
                                          <a:pt x="164" y="167"/>
                                        </a:cubicBezTo>
                                        <a:cubicBezTo>
                                          <a:pt x="164" y="168"/>
                                          <a:pt x="162" y="168"/>
                                          <a:pt x="162" y="169"/>
                                        </a:cubicBezTo>
                                        <a:cubicBezTo>
                                          <a:pt x="165" y="169"/>
                                          <a:pt x="168" y="167"/>
                                          <a:pt x="172" y="167"/>
                                        </a:cubicBezTo>
                                        <a:cubicBezTo>
                                          <a:pt x="173" y="167"/>
                                          <a:pt x="175" y="166"/>
                                          <a:pt x="176" y="164"/>
                                        </a:cubicBezTo>
                                        <a:cubicBezTo>
                                          <a:pt x="177" y="164"/>
                                          <a:pt x="177" y="164"/>
                                          <a:pt x="178" y="164"/>
                                        </a:cubicBezTo>
                                        <a:cubicBezTo>
                                          <a:pt x="177" y="166"/>
                                          <a:pt x="176" y="167"/>
                                          <a:pt x="174" y="168"/>
                                        </a:cubicBezTo>
                                        <a:cubicBezTo>
                                          <a:pt x="174" y="169"/>
                                          <a:pt x="173" y="169"/>
                                          <a:pt x="173" y="170"/>
                                        </a:cubicBezTo>
                                        <a:close/>
                                        <a:moveTo>
                                          <a:pt x="169" y="179"/>
                                        </a:moveTo>
                                        <a:cubicBezTo>
                                          <a:pt x="168" y="179"/>
                                          <a:pt x="167" y="180"/>
                                          <a:pt x="166" y="180"/>
                                        </a:cubicBezTo>
                                        <a:cubicBezTo>
                                          <a:pt x="166" y="179"/>
                                          <a:pt x="167" y="178"/>
                                          <a:pt x="168" y="178"/>
                                        </a:cubicBezTo>
                                        <a:cubicBezTo>
                                          <a:pt x="168" y="178"/>
                                          <a:pt x="168" y="177"/>
                                          <a:pt x="168" y="177"/>
                                        </a:cubicBezTo>
                                        <a:cubicBezTo>
                                          <a:pt x="167" y="177"/>
                                          <a:pt x="166" y="178"/>
                                          <a:pt x="165" y="178"/>
                                        </a:cubicBezTo>
                                        <a:cubicBezTo>
                                          <a:pt x="165" y="178"/>
                                          <a:pt x="166" y="177"/>
                                          <a:pt x="166" y="177"/>
                                        </a:cubicBezTo>
                                        <a:cubicBezTo>
                                          <a:pt x="166" y="176"/>
                                          <a:pt x="166" y="176"/>
                                          <a:pt x="165" y="176"/>
                                        </a:cubicBezTo>
                                        <a:cubicBezTo>
                                          <a:pt x="168" y="175"/>
                                          <a:pt x="170" y="174"/>
                                          <a:pt x="172" y="172"/>
                                        </a:cubicBezTo>
                                        <a:cubicBezTo>
                                          <a:pt x="171" y="174"/>
                                          <a:pt x="170" y="177"/>
                                          <a:pt x="169" y="178"/>
                                        </a:cubicBezTo>
                                        <a:cubicBezTo>
                                          <a:pt x="169" y="178"/>
                                          <a:pt x="169" y="179"/>
                                          <a:pt x="169" y="179"/>
                                        </a:cubicBezTo>
                                        <a:close/>
                                        <a:moveTo>
                                          <a:pt x="166" y="181"/>
                                        </a:moveTo>
                                        <a:cubicBezTo>
                                          <a:pt x="166" y="181"/>
                                          <a:pt x="167" y="181"/>
                                          <a:pt x="167" y="181"/>
                                        </a:cubicBezTo>
                                        <a:cubicBezTo>
                                          <a:pt x="167" y="181"/>
                                          <a:pt x="167" y="181"/>
                                          <a:pt x="166" y="181"/>
                                        </a:cubicBezTo>
                                        <a:cubicBezTo>
                                          <a:pt x="166" y="181"/>
                                          <a:pt x="166" y="181"/>
                                          <a:pt x="166" y="181"/>
                                        </a:cubicBezTo>
                                        <a:cubicBezTo>
                                          <a:pt x="165" y="181"/>
                                          <a:pt x="166" y="181"/>
                                          <a:pt x="166" y="181"/>
                                        </a:cubicBezTo>
                                        <a:close/>
                                        <a:moveTo>
                                          <a:pt x="165" y="175"/>
                                        </a:moveTo>
                                        <a:cubicBezTo>
                                          <a:pt x="165" y="176"/>
                                          <a:pt x="164" y="176"/>
                                          <a:pt x="163" y="176"/>
                                        </a:cubicBezTo>
                                        <a:cubicBezTo>
                                          <a:pt x="163" y="176"/>
                                          <a:pt x="163" y="176"/>
                                          <a:pt x="163" y="176"/>
                                        </a:cubicBezTo>
                                        <a:cubicBezTo>
                                          <a:pt x="162" y="176"/>
                                          <a:pt x="161" y="175"/>
                                          <a:pt x="159" y="175"/>
                                        </a:cubicBezTo>
                                        <a:cubicBezTo>
                                          <a:pt x="160" y="174"/>
                                          <a:pt x="159" y="173"/>
                                          <a:pt x="159" y="173"/>
                                        </a:cubicBezTo>
                                        <a:cubicBezTo>
                                          <a:pt x="160" y="172"/>
                                          <a:pt x="162" y="170"/>
                                          <a:pt x="163" y="171"/>
                                        </a:cubicBezTo>
                                        <a:cubicBezTo>
                                          <a:pt x="165" y="171"/>
                                          <a:pt x="167" y="173"/>
                                          <a:pt x="170" y="172"/>
                                        </a:cubicBezTo>
                                        <a:cubicBezTo>
                                          <a:pt x="170" y="173"/>
                                          <a:pt x="169" y="172"/>
                                          <a:pt x="169" y="173"/>
                                        </a:cubicBezTo>
                                        <a:cubicBezTo>
                                          <a:pt x="167" y="173"/>
                                          <a:pt x="165" y="175"/>
                                          <a:pt x="163" y="175"/>
                                        </a:cubicBezTo>
                                        <a:cubicBezTo>
                                          <a:pt x="164" y="176"/>
                                          <a:pt x="164" y="175"/>
                                          <a:pt x="165" y="175"/>
                                        </a:cubicBezTo>
                                        <a:close/>
                                        <a:moveTo>
                                          <a:pt x="167" y="175"/>
                                        </a:moveTo>
                                        <a:cubicBezTo>
                                          <a:pt x="167" y="175"/>
                                          <a:pt x="166" y="175"/>
                                          <a:pt x="166" y="174"/>
                                        </a:cubicBezTo>
                                        <a:cubicBezTo>
                                          <a:pt x="167" y="174"/>
                                          <a:pt x="167" y="175"/>
                                          <a:pt x="167" y="174"/>
                                        </a:cubicBezTo>
                                        <a:cubicBezTo>
                                          <a:pt x="168" y="174"/>
                                          <a:pt x="167" y="175"/>
                                          <a:pt x="167" y="175"/>
                                        </a:cubicBezTo>
                                        <a:close/>
                                        <a:moveTo>
                                          <a:pt x="164" y="143"/>
                                        </a:moveTo>
                                        <a:cubicBezTo>
                                          <a:pt x="163" y="144"/>
                                          <a:pt x="162" y="145"/>
                                          <a:pt x="161" y="146"/>
                                        </a:cubicBezTo>
                                        <a:cubicBezTo>
                                          <a:pt x="160" y="146"/>
                                          <a:pt x="161" y="146"/>
                                          <a:pt x="161" y="146"/>
                                        </a:cubicBezTo>
                                        <a:cubicBezTo>
                                          <a:pt x="158" y="147"/>
                                          <a:pt x="159" y="151"/>
                                          <a:pt x="157" y="152"/>
                                        </a:cubicBezTo>
                                        <a:cubicBezTo>
                                          <a:pt x="156" y="151"/>
                                          <a:pt x="155" y="149"/>
                                          <a:pt x="154" y="149"/>
                                        </a:cubicBezTo>
                                        <a:cubicBezTo>
                                          <a:pt x="155" y="144"/>
                                          <a:pt x="160" y="143"/>
                                          <a:pt x="164" y="143"/>
                                        </a:cubicBezTo>
                                        <a:close/>
                                        <a:moveTo>
                                          <a:pt x="160" y="142"/>
                                        </a:moveTo>
                                        <a:cubicBezTo>
                                          <a:pt x="160" y="142"/>
                                          <a:pt x="160" y="142"/>
                                          <a:pt x="160" y="141"/>
                                        </a:cubicBezTo>
                                        <a:cubicBezTo>
                                          <a:pt x="161" y="141"/>
                                          <a:pt x="161" y="142"/>
                                          <a:pt x="161" y="142"/>
                                        </a:cubicBezTo>
                                        <a:cubicBezTo>
                                          <a:pt x="161" y="142"/>
                                          <a:pt x="161" y="142"/>
                                          <a:pt x="160" y="142"/>
                                        </a:cubicBezTo>
                                        <a:close/>
                                        <a:moveTo>
                                          <a:pt x="158" y="152"/>
                                        </a:moveTo>
                                        <a:cubicBezTo>
                                          <a:pt x="160" y="150"/>
                                          <a:pt x="161" y="147"/>
                                          <a:pt x="163" y="145"/>
                                        </a:cubicBezTo>
                                        <a:cubicBezTo>
                                          <a:pt x="164" y="145"/>
                                          <a:pt x="165" y="144"/>
                                          <a:pt x="166" y="144"/>
                                        </a:cubicBezTo>
                                        <a:cubicBezTo>
                                          <a:pt x="167" y="140"/>
                                          <a:pt x="171" y="138"/>
                                          <a:pt x="170" y="134"/>
                                        </a:cubicBezTo>
                                        <a:cubicBezTo>
                                          <a:pt x="169" y="135"/>
                                          <a:pt x="169" y="136"/>
                                          <a:pt x="170" y="136"/>
                                        </a:cubicBezTo>
                                        <a:cubicBezTo>
                                          <a:pt x="169" y="138"/>
                                          <a:pt x="167" y="140"/>
                                          <a:pt x="166" y="142"/>
                                        </a:cubicBezTo>
                                        <a:cubicBezTo>
                                          <a:pt x="165" y="142"/>
                                          <a:pt x="164" y="142"/>
                                          <a:pt x="163" y="142"/>
                                        </a:cubicBezTo>
                                        <a:cubicBezTo>
                                          <a:pt x="165" y="140"/>
                                          <a:pt x="161" y="140"/>
                                          <a:pt x="162" y="142"/>
                                        </a:cubicBezTo>
                                        <a:cubicBezTo>
                                          <a:pt x="162" y="142"/>
                                          <a:pt x="162" y="142"/>
                                          <a:pt x="161" y="142"/>
                                        </a:cubicBezTo>
                                        <a:cubicBezTo>
                                          <a:pt x="162" y="141"/>
                                          <a:pt x="162" y="140"/>
                                          <a:pt x="161" y="139"/>
                                        </a:cubicBezTo>
                                        <a:cubicBezTo>
                                          <a:pt x="160" y="139"/>
                                          <a:pt x="161" y="140"/>
                                          <a:pt x="160" y="140"/>
                                        </a:cubicBezTo>
                                        <a:cubicBezTo>
                                          <a:pt x="160" y="139"/>
                                          <a:pt x="160" y="138"/>
                                          <a:pt x="159" y="139"/>
                                        </a:cubicBezTo>
                                        <a:cubicBezTo>
                                          <a:pt x="159" y="140"/>
                                          <a:pt x="160" y="140"/>
                                          <a:pt x="159" y="141"/>
                                        </a:cubicBezTo>
                                        <a:cubicBezTo>
                                          <a:pt x="159" y="140"/>
                                          <a:pt x="156" y="138"/>
                                          <a:pt x="156" y="141"/>
                                        </a:cubicBezTo>
                                        <a:cubicBezTo>
                                          <a:pt x="157" y="141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8" y="142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9" y="142"/>
                                          <a:pt x="159" y="142"/>
                                          <a:pt x="159" y="142"/>
                                        </a:cubicBezTo>
                                        <a:cubicBezTo>
                                          <a:pt x="156" y="144"/>
                                          <a:pt x="153" y="145"/>
                                          <a:pt x="153" y="149"/>
                                        </a:cubicBezTo>
                                        <a:cubicBezTo>
                                          <a:pt x="147" y="149"/>
                                          <a:pt x="150" y="141"/>
                                          <a:pt x="154" y="140"/>
                                        </a:cubicBezTo>
                                        <a:cubicBezTo>
                                          <a:pt x="154" y="140"/>
                                          <a:pt x="154" y="139"/>
                                          <a:pt x="155" y="139"/>
                                        </a:cubicBezTo>
                                        <a:cubicBezTo>
                                          <a:pt x="156" y="139"/>
                                          <a:pt x="157" y="138"/>
                                          <a:pt x="158" y="138"/>
                                        </a:cubicBezTo>
                                        <a:cubicBezTo>
                                          <a:pt x="158" y="138"/>
                                          <a:pt x="158" y="139"/>
                                          <a:pt x="159" y="138"/>
                                        </a:cubicBezTo>
                                        <a:cubicBezTo>
                                          <a:pt x="159" y="138"/>
                                          <a:pt x="159" y="138"/>
                                          <a:pt x="159" y="138"/>
                                        </a:cubicBezTo>
                                        <a:cubicBezTo>
                                          <a:pt x="159" y="137"/>
                                          <a:pt x="160" y="137"/>
                                          <a:pt x="160" y="136"/>
                                        </a:cubicBezTo>
                                        <a:cubicBezTo>
                                          <a:pt x="162" y="137"/>
                                          <a:pt x="163" y="136"/>
                                          <a:pt x="164" y="135"/>
                                        </a:cubicBezTo>
                                        <a:cubicBezTo>
                                          <a:pt x="164" y="135"/>
                                          <a:pt x="163" y="135"/>
                                          <a:pt x="163" y="135"/>
                                        </a:cubicBezTo>
                                        <a:cubicBezTo>
                                          <a:pt x="163" y="134"/>
                                          <a:pt x="163" y="133"/>
                                          <a:pt x="163" y="132"/>
                                        </a:cubicBezTo>
                                        <a:cubicBezTo>
                                          <a:pt x="164" y="132"/>
                                          <a:pt x="163" y="134"/>
                                          <a:pt x="164" y="134"/>
                                        </a:cubicBezTo>
                                        <a:cubicBezTo>
                                          <a:pt x="164" y="128"/>
                                          <a:pt x="163" y="122"/>
                                          <a:pt x="168" y="120"/>
                                        </a:cubicBezTo>
                                        <a:cubicBezTo>
                                          <a:pt x="171" y="117"/>
                                          <a:pt x="171" y="114"/>
                                          <a:pt x="173" y="111"/>
                                        </a:cubicBezTo>
                                        <a:cubicBezTo>
                                          <a:pt x="172" y="110"/>
                                          <a:pt x="173" y="109"/>
                                          <a:pt x="173" y="108"/>
                                        </a:cubicBezTo>
                                        <a:cubicBezTo>
                                          <a:pt x="174" y="107"/>
                                          <a:pt x="173" y="108"/>
                                          <a:pt x="173" y="109"/>
                                        </a:cubicBezTo>
                                        <a:cubicBezTo>
                                          <a:pt x="174" y="109"/>
                                          <a:pt x="174" y="108"/>
                                          <a:pt x="174" y="108"/>
                                        </a:cubicBezTo>
                                        <a:cubicBezTo>
                                          <a:pt x="176" y="110"/>
                                          <a:pt x="175" y="114"/>
                                          <a:pt x="173" y="117"/>
                                        </a:cubicBezTo>
                                        <a:cubicBezTo>
                                          <a:pt x="173" y="117"/>
                                          <a:pt x="174" y="117"/>
                                          <a:pt x="174" y="117"/>
                                        </a:cubicBezTo>
                                        <a:cubicBezTo>
                                          <a:pt x="174" y="117"/>
                                          <a:pt x="175" y="116"/>
                                          <a:pt x="175" y="115"/>
                                        </a:cubicBezTo>
                                        <a:cubicBezTo>
                                          <a:pt x="176" y="118"/>
                                          <a:pt x="173" y="121"/>
                                          <a:pt x="171" y="122"/>
                                        </a:cubicBezTo>
                                        <a:cubicBezTo>
                                          <a:pt x="172" y="122"/>
                                          <a:pt x="173" y="121"/>
                                          <a:pt x="174" y="120"/>
                                        </a:cubicBezTo>
                                        <a:cubicBezTo>
                                          <a:pt x="174" y="121"/>
                                          <a:pt x="174" y="123"/>
                                          <a:pt x="172" y="123"/>
                                        </a:cubicBezTo>
                                        <a:cubicBezTo>
                                          <a:pt x="168" y="128"/>
                                          <a:pt x="174" y="133"/>
                                          <a:pt x="172" y="138"/>
                                        </a:cubicBezTo>
                                        <a:cubicBezTo>
                                          <a:pt x="172" y="140"/>
                                          <a:pt x="170" y="142"/>
                                          <a:pt x="169" y="143"/>
                                        </a:cubicBezTo>
                                        <a:cubicBezTo>
                                          <a:pt x="169" y="143"/>
                                          <a:pt x="168" y="143"/>
                                          <a:pt x="168" y="142"/>
                                        </a:cubicBezTo>
                                        <a:cubicBezTo>
                                          <a:pt x="169" y="142"/>
                                          <a:pt x="170" y="141"/>
                                          <a:pt x="171" y="140"/>
                                        </a:cubicBezTo>
                                        <a:cubicBezTo>
                                          <a:pt x="169" y="139"/>
                                          <a:pt x="168" y="142"/>
                                          <a:pt x="167" y="143"/>
                                        </a:cubicBezTo>
                                        <a:cubicBezTo>
                                          <a:pt x="171" y="145"/>
                                          <a:pt x="167" y="151"/>
                                          <a:pt x="164" y="152"/>
                                        </a:cubicBezTo>
                                        <a:cubicBezTo>
                                          <a:pt x="165" y="151"/>
                                          <a:pt x="166" y="151"/>
                                          <a:pt x="166" y="149"/>
                                        </a:cubicBezTo>
                                        <a:cubicBezTo>
                                          <a:pt x="166" y="149"/>
                                          <a:pt x="166" y="150"/>
                                          <a:pt x="165" y="150"/>
                                        </a:cubicBezTo>
                                        <a:cubicBezTo>
                                          <a:pt x="165" y="151"/>
                                          <a:pt x="162" y="151"/>
                                          <a:pt x="163" y="153"/>
                                        </a:cubicBezTo>
                                        <a:cubicBezTo>
                                          <a:pt x="163" y="153"/>
                                          <a:pt x="162" y="153"/>
                                          <a:pt x="162" y="153"/>
                                        </a:cubicBezTo>
                                        <a:cubicBezTo>
                                          <a:pt x="162" y="152"/>
                                          <a:pt x="164" y="150"/>
                                          <a:pt x="165" y="149"/>
                                        </a:cubicBezTo>
                                        <a:cubicBezTo>
                                          <a:pt x="163" y="149"/>
                                          <a:pt x="161" y="150"/>
                                          <a:pt x="161" y="148"/>
                                        </a:cubicBezTo>
                                        <a:cubicBezTo>
                                          <a:pt x="160" y="148"/>
                                          <a:pt x="160" y="149"/>
                                          <a:pt x="160" y="149"/>
                                        </a:cubicBezTo>
                                        <a:cubicBezTo>
                                          <a:pt x="160" y="150"/>
                                          <a:pt x="161" y="150"/>
                                          <a:pt x="161" y="150"/>
                                        </a:cubicBezTo>
                                        <a:cubicBezTo>
                                          <a:pt x="161" y="151"/>
                                          <a:pt x="161" y="151"/>
                                          <a:pt x="160" y="151"/>
                                        </a:cubicBezTo>
                                        <a:cubicBezTo>
                                          <a:pt x="160" y="152"/>
                                          <a:pt x="159" y="154"/>
                                          <a:pt x="158" y="154"/>
                                        </a:cubicBezTo>
                                        <a:cubicBezTo>
                                          <a:pt x="157" y="153"/>
                                          <a:pt x="158" y="153"/>
                                          <a:pt x="158" y="152"/>
                                        </a:cubicBezTo>
                                        <a:close/>
                                        <a:moveTo>
                                          <a:pt x="157" y="137"/>
                                        </a:moveTo>
                                        <a:cubicBezTo>
                                          <a:pt x="157" y="136"/>
                                          <a:pt x="157" y="136"/>
                                          <a:pt x="157" y="136"/>
                                        </a:cubicBezTo>
                                        <a:cubicBezTo>
                                          <a:pt x="157" y="136"/>
                                          <a:pt x="157" y="136"/>
                                          <a:pt x="157" y="137"/>
                                        </a:cubicBezTo>
                                        <a:cubicBezTo>
                                          <a:pt x="157" y="137"/>
                                          <a:pt x="157" y="137"/>
                                          <a:pt x="157" y="137"/>
                                        </a:cubicBezTo>
                                        <a:close/>
                                        <a:moveTo>
                                          <a:pt x="158" y="135"/>
                                        </a:moveTo>
                                        <a:cubicBezTo>
                                          <a:pt x="158" y="135"/>
                                          <a:pt x="158" y="136"/>
                                          <a:pt x="158" y="136"/>
                                        </a:cubicBezTo>
                                        <a:cubicBezTo>
                                          <a:pt x="158" y="136"/>
                                          <a:pt x="158" y="136"/>
                                          <a:pt x="158" y="135"/>
                                        </a:cubicBezTo>
                                        <a:close/>
                                        <a:moveTo>
                                          <a:pt x="161" y="135"/>
                                        </a:moveTo>
                                        <a:cubicBezTo>
                                          <a:pt x="161" y="135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4"/>
                                          <a:pt x="161" y="134"/>
                                          <a:pt x="161" y="135"/>
                                        </a:cubicBezTo>
                                        <a:close/>
                                        <a:moveTo>
                                          <a:pt x="165" y="114"/>
                                        </a:moveTo>
                                        <a:cubicBezTo>
                                          <a:pt x="166" y="114"/>
                                          <a:pt x="166" y="114"/>
                                          <a:pt x="166" y="114"/>
                                        </a:cubicBezTo>
                                        <a:cubicBezTo>
                                          <a:pt x="166" y="115"/>
                                          <a:pt x="166" y="116"/>
                                          <a:pt x="165" y="117"/>
                                        </a:cubicBezTo>
                                        <a:cubicBezTo>
                                          <a:pt x="165" y="117"/>
                                          <a:pt x="165" y="115"/>
                                          <a:pt x="166" y="115"/>
                                        </a:cubicBezTo>
                                        <a:cubicBezTo>
                                          <a:pt x="165" y="115"/>
                                          <a:pt x="166" y="114"/>
                                          <a:pt x="165" y="114"/>
                                        </a:cubicBezTo>
                                        <a:close/>
                                        <a:moveTo>
                                          <a:pt x="166" y="113"/>
                                        </a:moveTo>
                                        <a:cubicBezTo>
                                          <a:pt x="167" y="113"/>
                                          <a:pt x="167" y="113"/>
                                          <a:pt x="167" y="113"/>
                                        </a:cubicBezTo>
                                        <a:cubicBezTo>
                                          <a:pt x="167" y="114"/>
                                          <a:pt x="167" y="115"/>
                                          <a:pt x="167" y="116"/>
                                        </a:cubicBezTo>
                                        <a:cubicBezTo>
                                          <a:pt x="166" y="115"/>
                                          <a:pt x="167" y="114"/>
                                          <a:pt x="166" y="114"/>
                                        </a:cubicBezTo>
                                        <a:cubicBezTo>
                                          <a:pt x="166" y="114"/>
                                          <a:pt x="166" y="114"/>
                                          <a:pt x="166" y="113"/>
                                        </a:cubicBezTo>
                                        <a:close/>
                                        <a:moveTo>
                                          <a:pt x="177" y="153"/>
                                        </a:moveTo>
                                        <a:cubicBezTo>
                                          <a:pt x="176" y="153"/>
                                          <a:pt x="175" y="151"/>
                                          <a:pt x="173" y="151"/>
                                        </a:cubicBezTo>
                                        <a:cubicBezTo>
                                          <a:pt x="173" y="153"/>
                                          <a:pt x="178" y="154"/>
                                          <a:pt x="180" y="156"/>
                                        </a:cubicBezTo>
                                        <a:cubicBezTo>
                                          <a:pt x="180" y="155"/>
                                          <a:pt x="180" y="155"/>
                                          <a:pt x="180" y="155"/>
                                        </a:cubicBezTo>
                                        <a:cubicBezTo>
                                          <a:pt x="180" y="156"/>
                                          <a:pt x="180" y="156"/>
                                          <a:pt x="180" y="156"/>
                                        </a:cubicBezTo>
                                        <a:cubicBezTo>
                                          <a:pt x="179" y="157"/>
                                          <a:pt x="179" y="159"/>
                                          <a:pt x="180" y="159"/>
                                        </a:cubicBezTo>
                                        <a:cubicBezTo>
                                          <a:pt x="179" y="160"/>
                                          <a:pt x="179" y="160"/>
                                          <a:pt x="179" y="160"/>
                                        </a:cubicBezTo>
                                        <a:cubicBezTo>
                                          <a:pt x="179" y="159"/>
                                          <a:pt x="177" y="158"/>
                                          <a:pt x="177" y="157"/>
                                        </a:cubicBezTo>
                                        <a:cubicBezTo>
                                          <a:pt x="175" y="156"/>
                                          <a:pt x="172" y="154"/>
                                          <a:pt x="169" y="156"/>
                                        </a:cubicBezTo>
                                        <a:cubicBezTo>
                                          <a:pt x="168" y="155"/>
                                          <a:pt x="166" y="154"/>
                                          <a:pt x="165" y="154"/>
                                        </a:cubicBezTo>
                                        <a:cubicBezTo>
                                          <a:pt x="167" y="153"/>
                                          <a:pt x="168" y="154"/>
                                          <a:pt x="169" y="155"/>
                                        </a:cubicBezTo>
                                        <a:cubicBezTo>
                                          <a:pt x="170" y="155"/>
                                          <a:pt x="169" y="155"/>
                                          <a:pt x="170" y="155"/>
                                        </a:cubicBezTo>
                                        <a:cubicBezTo>
                                          <a:pt x="170" y="153"/>
                                          <a:pt x="168" y="153"/>
                                          <a:pt x="167" y="152"/>
                                        </a:cubicBezTo>
                                        <a:cubicBezTo>
                                          <a:pt x="168" y="151"/>
                                          <a:pt x="170" y="151"/>
                                          <a:pt x="172" y="152"/>
                                        </a:cubicBezTo>
                                        <a:cubicBezTo>
                                          <a:pt x="172" y="151"/>
                                          <a:pt x="171" y="151"/>
                                          <a:pt x="171" y="150"/>
                                        </a:cubicBezTo>
                                        <a:cubicBezTo>
                                          <a:pt x="170" y="150"/>
                                          <a:pt x="169" y="150"/>
                                          <a:pt x="168" y="150"/>
                                        </a:cubicBezTo>
                                        <a:cubicBezTo>
                                          <a:pt x="169" y="148"/>
                                          <a:pt x="171" y="146"/>
                                          <a:pt x="169" y="144"/>
                                        </a:cubicBezTo>
                                        <a:cubicBezTo>
                                          <a:pt x="170" y="143"/>
                                          <a:pt x="171" y="142"/>
                                          <a:pt x="172" y="141"/>
                                        </a:cubicBezTo>
                                        <a:cubicBezTo>
                                          <a:pt x="173" y="142"/>
                                          <a:pt x="173" y="146"/>
                                          <a:pt x="172" y="148"/>
                                        </a:cubicBezTo>
                                        <a:cubicBezTo>
                                          <a:pt x="175" y="146"/>
                                          <a:pt x="178" y="148"/>
                                          <a:pt x="177" y="153"/>
                                        </a:cubicBezTo>
                                        <a:close/>
                                        <a:moveTo>
                                          <a:pt x="179" y="154"/>
                                        </a:moveTo>
                                        <a:cubicBezTo>
                                          <a:pt x="179" y="153"/>
                                          <a:pt x="178" y="154"/>
                                          <a:pt x="178" y="153"/>
                                        </a:cubicBezTo>
                                        <a:cubicBezTo>
                                          <a:pt x="178" y="152"/>
                                          <a:pt x="178" y="152"/>
                                          <a:pt x="178" y="150"/>
                                        </a:cubicBezTo>
                                        <a:cubicBezTo>
                                          <a:pt x="178" y="150"/>
                                          <a:pt x="179" y="151"/>
                                          <a:pt x="179" y="151"/>
                                        </a:cubicBezTo>
                                        <a:cubicBezTo>
                                          <a:pt x="179" y="152"/>
                                          <a:pt x="180" y="153"/>
                                          <a:pt x="179" y="154"/>
                                        </a:cubicBezTo>
                                        <a:close/>
                                        <a:moveTo>
                                          <a:pt x="166" y="166"/>
                                        </a:moveTo>
                                        <a:cubicBezTo>
                                          <a:pt x="166" y="166"/>
                                          <a:pt x="166" y="165"/>
                                          <a:pt x="166" y="165"/>
                                        </a:cubicBezTo>
                                        <a:cubicBezTo>
                                          <a:pt x="167" y="164"/>
                                          <a:pt x="173" y="164"/>
                                          <a:pt x="175" y="164"/>
                                        </a:cubicBezTo>
                                        <a:cubicBezTo>
                                          <a:pt x="172" y="168"/>
                                          <a:pt x="168" y="166"/>
                                          <a:pt x="165" y="167"/>
                                        </a:cubicBezTo>
                                        <a:cubicBezTo>
                                          <a:pt x="165" y="166"/>
                                          <a:pt x="165" y="166"/>
                                          <a:pt x="166" y="166"/>
                                        </a:cubicBezTo>
                                        <a:cubicBezTo>
                                          <a:pt x="166" y="166"/>
                                          <a:pt x="166" y="166"/>
                                          <a:pt x="166" y="166"/>
                                        </a:cubicBezTo>
                                        <a:close/>
                                        <a:moveTo>
                                          <a:pt x="173" y="163"/>
                                        </a:moveTo>
                                        <a:cubicBezTo>
                                          <a:pt x="170" y="160"/>
                                          <a:pt x="167" y="164"/>
                                          <a:pt x="165" y="163"/>
                                        </a:cubicBezTo>
                                        <a:cubicBezTo>
                                          <a:pt x="164" y="163"/>
                                          <a:pt x="164" y="163"/>
                                          <a:pt x="164" y="163"/>
                                        </a:cubicBezTo>
                                        <a:cubicBezTo>
                                          <a:pt x="164" y="164"/>
                                          <a:pt x="165" y="164"/>
                                          <a:pt x="165" y="164"/>
                                        </a:cubicBezTo>
                                        <a:cubicBezTo>
                                          <a:pt x="164" y="164"/>
                                          <a:pt x="163" y="164"/>
                                          <a:pt x="163" y="164"/>
                                        </a:cubicBezTo>
                                        <a:cubicBezTo>
                                          <a:pt x="163" y="164"/>
                                          <a:pt x="163" y="164"/>
                                          <a:pt x="164" y="164"/>
                                        </a:cubicBezTo>
                                        <a:cubicBezTo>
                                          <a:pt x="163" y="163"/>
                                          <a:pt x="163" y="163"/>
                                          <a:pt x="163" y="162"/>
                                        </a:cubicBezTo>
                                        <a:cubicBezTo>
                                          <a:pt x="166" y="162"/>
                                          <a:pt x="172" y="159"/>
                                          <a:pt x="175" y="162"/>
                                        </a:cubicBezTo>
                                        <a:cubicBezTo>
                                          <a:pt x="175" y="163"/>
                                          <a:pt x="174" y="162"/>
                                          <a:pt x="173" y="163"/>
                                        </a:cubicBezTo>
                                        <a:close/>
                                        <a:moveTo>
                                          <a:pt x="162" y="159"/>
                                        </a:moveTo>
                                        <a:cubicBezTo>
                                          <a:pt x="163" y="157"/>
                                          <a:pt x="165" y="158"/>
                                          <a:pt x="166" y="159"/>
                                        </a:cubicBezTo>
                                        <a:cubicBezTo>
                                          <a:pt x="166" y="160"/>
                                          <a:pt x="165" y="160"/>
                                          <a:pt x="164" y="160"/>
                                        </a:cubicBezTo>
                                        <a:cubicBezTo>
                                          <a:pt x="164" y="160"/>
                                          <a:pt x="163" y="160"/>
                                          <a:pt x="162" y="159"/>
                                        </a:cubicBezTo>
                                        <a:close/>
                                        <a:moveTo>
                                          <a:pt x="170" y="158"/>
                                        </a:moveTo>
                                        <a:cubicBezTo>
                                          <a:pt x="169" y="158"/>
                                          <a:pt x="168" y="159"/>
                                          <a:pt x="167" y="159"/>
                                        </a:cubicBezTo>
                                        <a:cubicBezTo>
                                          <a:pt x="167" y="158"/>
                                          <a:pt x="166" y="158"/>
                                          <a:pt x="167" y="157"/>
                                        </a:cubicBezTo>
                                        <a:cubicBezTo>
                                          <a:pt x="168" y="156"/>
                                          <a:pt x="169" y="157"/>
                                          <a:pt x="170" y="157"/>
                                        </a:cubicBezTo>
                                        <a:cubicBezTo>
                                          <a:pt x="170" y="158"/>
                                          <a:pt x="170" y="158"/>
                                          <a:pt x="170" y="158"/>
                                        </a:cubicBezTo>
                                        <a:close/>
                                        <a:moveTo>
                                          <a:pt x="171" y="156"/>
                                        </a:moveTo>
                                        <a:cubicBezTo>
                                          <a:pt x="171" y="156"/>
                                          <a:pt x="172" y="156"/>
                                          <a:pt x="172" y="156"/>
                                        </a:cubicBezTo>
                                        <a:cubicBezTo>
                                          <a:pt x="172" y="156"/>
                                          <a:pt x="171" y="157"/>
                                          <a:pt x="171" y="157"/>
                                        </a:cubicBezTo>
                                        <a:cubicBezTo>
                                          <a:pt x="171" y="157"/>
                                          <a:pt x="171" y="156"/>
                                          <a:pt x="171" y="156"/>
                                        </a:cubicBezTo>
                                        <a:close/>
                                        <a:moveTo>
                                          <a:pt x="175" y="160"/>
                                        </a:moveTo>
                                        <a:cubicBezTo>
                                          <a:pt x="174" y="160"/>
                                          <a:pt x="174" y="160"/>
                                          <a:pt x="174" y="159"/>
                                        </a:cubicBezTo>
                                        <a:cubicBezTo>
                                          <a:pt x="174" y="159"/>
                                          <a:pt x="174" y="160"/>
                                          <a:pt x="174" y="160"/>
                                        </a:cubicBezTo>
                                        <a:cubicBezTo>
                                          <a:pt x="173" y="159"/>
                                          <a:pt x="173" y="159"/>
                                          <a:pt x="172" y="158"/>
                                        </a:cubicBezTo>
                                        <a:cubicBezTo>
                                          <a:pt x="172" y="158"/>
                                          <a:pt x="172" y="158"/>
                                          <a:pt x="172" y="157"/>
                                        </a:cubicBezTo>
                                        <a:cubicBezTo>
                                          <a:pt x="173" y="157"/>
                                          <a:pt x="173" y="157"/>
                                          <a:pt x="175" y="158"/>
                                        </a:cubicBezTo>
                                        <a:cubicBezTo>
                                          <a:pt x="175" y="158"/>
                                          <a:pt x="175" y="158"/>
                                          <a:pt x="175" y="159"/>
                                        </a:cubicBezTo>
                                        <a:cubicBezTo>
                                          <a:pt x="175" y="160"/>
                                          <a:pt x="174" y="159"/>
                                          <a:pt x="175" y="160"/>
                                        </a:cubicBezTo>
                                        <a:close/>
                                        <a:moveTo>
                                          <a:pt x="161" y="153"/>
                                        </a:moveTo>
                                        <a:cubicBezTo>
                                          <a:pt x="160" y="153"/>
                                          <a:pt x="160" y="153"/>
                                          <a:pt x="160" y="153"/>
                                        </a:cubicBezTo>
                                        <a:cubicBezTo>
                                          <a:pt x="160" y="152"/>
                                          <a:pt x="161" y="151"/>
                                          <a:pt x="162" y="150"/>
                                        </a:cubicBezTo>
                                        <a:cubicBezTo>
                                          <a:pt x="163" y="150"/>
                                          <a:pt x="163" y="150"/>
                                          <a:pt x="163" y="150"/>
                                        </a:cubicBezTo>
                                        <a:cubicBezTo>
                                          <a:pt x="163" y="151"/>
                                          <a:pt x="161" y="151"/>
                                          <a:pt x="161" y="153"/>
                                        </a:cubicBezTo>
                                        <a:close/>
                                        <a:moveTo>
                                          <a:pt x="159" y="156"/>
                                        </a:moveTo>
                                        <a:cubicBezTo>
                                          <a:pt x="161" y="153"/>
                                          <a:pt x="165" y="154"/>
                                          <a:pt x="167" y="156"/>
                                        </a:cubicBezTo>
                                        <a:cubicBezTo>
                                          <a:pt x="166" y="156"/>
                                          <a:pt x="166" y="157"/>
                                          <a:pt x="165" y="157"/>
                                        </a:cubicBezTo>
                                        <a:cubicBezTo>
                                          <a:pt x="164" y="156"/>
                                          <a:pt x="162" y="157"/>
                                          <a:pt x="162" y="158"/>
                                        </a:cubicBezTo>
                                        <a:cubicBezTo>
                                          <a:pt x="161" y="158"/>
                                          <a:pt x="159" y="158"/>
                                          <a:pt x="159" y="156"/>
                                        </a:cubicBezTo>
                                        <a:cubicBezTo>
                                          <a:pt x="159" y="156"/>
                                          <a:pt x="160" y="156"/>
                                          <a:pt x="160" y="156"/>
                                        </a:cubicBezTo>
                                        <a:cubicBezTo>
                                          <a:pt x="160" y="156"/>
                                          <a:pt x="159" y="156"/>
                                          <a:pt x="159" y="156"/>
                                        </a:cubicBezTo>
                                        <a:close/>
                                        <a:moveTo>
                                          <a:pt x="164" y="165"/>
                                        </a:moveTo>
                                        <a:cubicBezTo>
                                          <a:pt x="161" y="164"/>
                                          <a:pt x="156" y="165"/>
                                          <a:pt x="154" y="169"/>
                                        </a:cubicBezTo>
                                        <a:cubicBezTo>
                                          <a:pt x="153" y="169"/>
                                          <a:pt x="152" y="172"/>
                                          <a:pt x="150" y="172"/>
                                        </a:cubicBezTo>
                                        <a:cubicBezTo>
                                          <a:pt x="151" y="166"/>
                                          <a:pt x="159" y="162"/>
                                          <a:pt x="164" y="165"/>
                                        </a:cubicBezTo>
                                        <a:close/>
                                        <a:moveTo>
                                          <a:pt x="178" y="163"/>
                                        </a:moveTo>
                                        <a:cubicBezTo>
                                          <a:pt x="178" y="162"/>
                                          <a:pt x="178" y="162"/>
                                          <a:pt x="178" y="161"/>
                                        </a:cubicBezTo>
                                        <a:cubicBezTo>
                                          <a:pt x="179" y="161"/>
                                          <a:pt x="180" y="160"/>
                                          <a:pt x="181" y="161"/>
                                        </a:cubicBezTo>
                                        <a:cubicBezTo>
                                          <a:pt x="181" y="162"/>
                                          <a:pt x="180" y="162"/>
                                          <a:pt x="179" y="162"/>
                                        </a:cubicBezTo>
                                        <a:cubicBezTo>
                                          <a:pt x="179" y="163"/>
                                          <a:pt x="179" y="163"/>
                                          <a:pt x="179" y="163"/>
                                        </a:cubicBezTo>
                                        <a:cubicBezTo>
                                          <a:pt x="179" y="163"/>
                                          <a:pt x="178" y="163"/>
                                          <a:pt x="178" y="163"/>
                                        </a:cubicBezTo>
                                        <a:close/>
                                        <a:moveTo>
                                          <a:pt x="180" y="158"/>
                                        </a:moveTo>
                                        <a:cubicBezTo>
                                          <a:pt x="180" y="157"/>
                                          <a:pt x="181" y="156"/>
                                          <a:pt x="182" y="156"/>
                                        </a:cubicBezTo>
                                        <a:cubicBezTo>
                                          <a:pt x="182" y="156"/>
                                          <a:pt x="182" y="157"/>
                                          <a:pt x="183" y="157"/>
                                        </a:cubicBezTo>
                                        <a:cubicBezTo>
                                          <a:pt x="183" y="159"/>
                                          <a:pt x="181" y="159"/>
                                          <a:pt x="180" y="158"/>
                                        </a:cubicBezTo>
                                        <a:close/>
                                        <a:moveTo>
                                          <a:pt x="183" y="155"/>
                                        </a:moveTo>
                                        <a:cubicBezTo>
                                          <a:pt x="183" y="155"/>
                                          <a:pt x="183" y="155"/>
                                          <a:pt x="183" y="154"/>
                                        </a:cubicBezTo>
                                        <a:cubicBezTo>
                                          <a:pt x="184" y="154"/>
                                          <a:pt x="184" y="154"/>
                                          <a:pt x="184" y="154"/>
                                        </a:cubicBezTo>
                                        <a:cubicBezTo>
                                          <a:pt x="185" y="155"/>
                                          <a:pt x="185" y="156"/>
                                          <a:pt x="184" y="156"/>
                                        </a:cubicBezTo>
                                        <a:cubicBezTo>
                                          <a:pt x="183" y="156"/>
                                          <a:pt x="183" y="156"/>
                                          <a:pt x="183" y="155"/>
                                        </a:cubicBezTo>
                                        <a:close/>
                                        <a:moveTo>
                                          <a:pt x="184" y="152"/>
                                        </a:moveTo>
                                        <a:cubicBezTo>
                                          <a:pt x="184" y="152"/>
                                          <a:pt x="184" y="152"/>
                                          <a:pt x="184" y="152"/>
                                        </a:cubicBezTo>
                                        <a:cubicBezTo>
                                          <a:pt x="184" y="151"/>
                                          <a:pt x="184" y="151"/>
                                          <a:pt x="183" y="150"/>
                                        </a:cubicBezTo>
                                        <a:cubicBezTo>
                                          <a:pt x="184" y="150"/>
                                          <a:pt x="184" y="150"/>
                                          <a:pt x="185" y="150"/>
                                        </a:cubicBezTo>
                                        <a:cubicBezTo>
                                          <a:pt x="185" y="151"/>
                                          <a:pt x="185" y="151"/>
                                          <a:pt x="185" y="152"/>
                                        </a:cubicBezTo>
                                        <a:cubicBezTo>
                                          <a:pt x="185" y="152"/>
                                          <a:pt x="184" y="152"/>
                                          <a:pt x="184" y="152"/>
                                        </a:cubicBezTo>
                                        <a:close/>
                                        <a:moveTo>
                                          <a:pt x="184" y="148"/>
                                        </a:moveTo>
                                        <a:cubicBezTo>
                                          <a:pt x="183" y="150"/>
                                          <a:pt x="182" y="148"/>
                                          <a:pt x="180" y="148"/>
                                        </a:cubicBezTo>
                                        <a:cubicBezTo>
                                          <a:pt x="180" y="148"/>
                                          <a:pt x="180" y="148"/>
                                          <a:pt x="180" y="148"/>
                                        </a:cubicBezTo>
                                        <a:cubicBezTo>
                                          <a:pt x="181" y="149"/>
                                          <a:pt x="182" y="149"/>
                                          <a:pt x="183" y="150"/>
                                        </a:cubicBezTo>
                                        <a:cubicBezTo>
                                          <a:pt x="183" y="152"/>
                                          <a:pt x="182" y="154"/>
                                          <a:pt x="180" y="154"/>
                                        </a:cubicBezTo>
                                        <a:cubicBezTo>
                                          <a:pt x="181" y="147"/>
                                          <a:pt x="171" y="143"/>
                                          <a:pt x="175" y="136"/>
                                        </a:cubicBezTo>
                                        <a:cubicBezTo>
                                          <a:pt x="175" y="142"/>
                                          <a:pt x="180" y="145"/>
                                          <a:pt x="185" y="147"/>
                                        </a:cubicBezTo>
                                        <a:cubicBezTo>
                                          <a:pt x="185" y="147"/>
                                          <a:pt x="185" y="148"/>
                                          <a:pt x="184" y="148"/>
                                        </a:cubicBezTo>
                                        <a:close/>
                                        <a:moveTo>
                                          <a:pt x="176" y="133"/>
                                        </a:moveTo>
                                        <a:cubicBezTo>
                                          <a:pt x="176" y="131"/>
                                          <a:pt x="175" y="131"/>
                                          <a:pt x="175" y="130"/>
                                        </a:cubicBezTo>
                                        <a:cubicBezTo>
                                          <a:pt x="175" y="130"/>
                                          <a:pt x="175" y="129"/>
                                          <a:pt x="174" y="129"/>
                                        </a:cubicBezTo>
                                        <a:cubicBezTo>
                                          <a:pt x="174" y="130"/>
                                          <a:pt x="175" y="132"/>
                                          <a:pt x="175" y="133"/>
                                        </a:cubicBezTo>
                                        <a:cubicBezTo>
                                          <a:pt x="175" y="135"/>
                                          <a:pt x="174" y="135"/>
                                          <a:pt x="173" y="136"/>
                                        </a:cubicBezTo>
                                        <a:cubicBezTo>
                                          <a:pt x="173" y="136"/>
                                          <a:pt x="173" y="135"/>
                                          <a:pt x="174" y="135"/>
                                        </a:cubicBezTo>
                                        <a:cubicBezTo>
                                          <a:pt x="173" y="134"/>
                                          <a:pt x="174" y="133"/>
                                          <a:pt x="173" y="133"/>
                                        </a:cubicBezTo>
                                        <a:cubicBezTo>
                                          <a:pt x="174" y="133"/>
                                          <a:pt x="173" y="134"/>
                                          <a:pt x="174" y="134"/>
                                        </a:cubicBezTo>
                                        <a:cubicBezTo>
                                          <a:pt x="175" y="133"/>
                                          <a:pt x="174" y="130"/>
                                          <a:pt x="173" y="130"/>
                                        </a:cubicBezTo>
                                        <a:cubicBezTo>
                                          <a:pt x="172" y="130"/>
                                          <a:pt x="173" y="130"/>
                                          <a:pt x="173" y="131"/>
                                        </a:cubicBezTo>
                                        <a:cubicBezTo>
                                          <a:pt x="171" y="129"/>
                                          <a:pt x="171" y="126"/>
                                          <a:pt x="173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4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3" y="124"/>
                                        </a:cubicBezTo>
                                        <a:cubicBezTo>
                                          <a:pt x="175" y="126"/>
                                          <a:pt x="175" y="128"/>
                                          <a:pt x="176" y="131"/>
                                        </a:cubicBezTo>
                                        <a:cubicBezTo>
                                          <a:pt x="176" y="131"/>
                                          <a:pt x="176" y="131"/>
                                          <a:pt x="176" y="130"/>
                                        </a:cubicBezTo>
                                        <a:cubicBezTo>
                                          <a:pt x="176" y="131"/>
                                          <a:pt x="176" y="132"/>
                                          <a:pt x="176" y="133"/>
                                        </a:cubicBezTo>
                                        <a:close/>
                                        <a:moveTo>
                                          <a:pt x="175" y="124"/>
                                        </a:moveTo>
                                        <a:cubicBezTo>
                                          <a:pt x="175" y="124"/>
                                          <a:pt x="176" y="123"/>
                                          <a:pt x="177" y="122"/>
                                        </a:cubicBezTo>
                                        <a:cubicBezTo>
                                          <a:pt x="177" y="123"/>
                                          <a:pt x="176" y="124"/>
                                          <a:pt x="175" y="124"/>
                                        </a:cubicBezTo>
                                        <a:close/>
                                        <a:moveTo>
                                          <a:pt x="160" y="131"/>
                                        </a:moveTo>
                                        <a:cubicBezTo>
                                          <a:pt x="160" y="131"/>
                                          <a:pt x="160" y="131"/>
                                          <a:pt x="160" y="131"/>
                                        </a:cubicBezTo>
                                        <a:cubicBezTo>
                                          <a:pt x="161" y="130"/>
                                          <a:pt x="160" y="129"/>
                                          <a:pt x="160" y="127"/>
                                        </a:cubicBezTo>
                                        <a:cubicBezTo>
                                          <a:pt x="161" y="129"/>
                                          <a:pt x="163" y="131"/>
                                          <a:pt x="162" y="134"/>
                                        </a:cubicBezTo>
                                        <a:cubicBezTo>
                                          <a:pt x="162" y="134"/>
                                          <a:pt x="162" y="134"/>
                                          <a:pt x="161" y="133"/>
                                        </a:cubicBezTo>
                                        <a:cubicBezTo>
                                          <a:pt x="161" y="133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3"/>
                                          <a:pt x="161" y="132"/>
                                          <a:pt x="160" y="132"/>
                                        </a:cubicBezTo>
                                        <a:cubicBezTo>
                                          <a:pt x="160" y="132"/>
                                          <a:pt x="160" y="134"/>
                                          <a:pt x="161" y="134"/>
                                        </a:cubicBezTo>
                                        <a:cubicBezTo>
                                          <a:pt x="159" y="134"/>
                                          <a:pt x="161" y="132"/>
                                          <a:pt x="159" y="132"/>
                                        </a:cubicBezTo>
                                        <a:cubicBezTo>
                                          <a:pt x="159" y="132"/>
                                          <a:pt x="159" y="132"/>
                                          <a:pt x="159" y="133"/>
                                        </a:cubicBezTo>
                                        <a:cubicBezTo>
                                          <a:pt x="158" y="131"/>
                                          <a:pt x="159" y="127"/>
                                          <a:pt x="158" y="125"/>
                                        </a:cubicBezTo>
                                        <a:cubicBezTo>
                                          <a:pt x="159" y="127"/>
                                          <a:pt x="160" y="129"/>
                                          <a:pt x="160" y="131"/>
                                        </a:cubicBezTo>
                                        <a:close/>
                                        <a:moveTo>
                                          <a:pt x="149" y="142"/>
                                        </a:moveTo>
                                        <a:cubicBezTo>
                                          <a:pt x="148" y="142"/>
                                          <a:pt x="148" y="141"/>
                                          <a:pt x="148" y="141"/>
                                        </a:cubicBezTo>
                                        <a:cubicBezTo>
                                          <a:pt x="149" y="141"/>
                                          <a:pt x="149" y="141"/>
                                          <a:pt x="149" y="142"/>
                                        </a:cubicBezTo>
                                        <a:close/>
                                        <a:moveTo>
                                          <a:pt x="158" y="157"/>
                                        </a:moveTo>
                                        <a:cubicBezTo>
                                          <a:pt x="156" y="157"/>
                                          <a:pt x="154" y="157"/>
                                          <a:pt x="153" y="156"/>
                                        </a:cubicBezTo>
                                        <a:cubicBezTo>
                                          <a:pt x="153" y="153"/>
                                          <a:pt x="150" y="151"/>
                                          <a:pt x="148" y="149"/>
                                        </a:cubicBezTo>
                                        <a:cubicBezTo>
                                          <a:pt x="153" y="149"/>
                                          <a:pt x="157" y="152"/>
                                          <a:pt x="158" y="157"/>
                                        </a:cubicBezTo>
                                        <a:close/>
                                        <a:moveTo>
                                          <a:pt x="148" y="141"/>
                                        </a:moveTo>
                                        <a:cubicBezTo>
                                          <a:pt x="148" y="140"/>
                                          <a:pt x="147" y="140"/>
                                          <a:pt x="148" y="140"/>
                                        </a:cubicBezTo>
                                        <a:cubicBezTo>
                                          <a:pt x="148" y="140"/>
                                          <a:pt x="148" y="141"/>
                                          <a:pt x="148" y="141"/>
                                        </a:cubicBezTo>
                                        <a:close/>
                                        <a:moveTo>
                                          <a:pt x="149" y="156"/>
                                        </a:moveTo>
                                        <a:cubicBezTo>
                                          <a:pt x="148" y="155"/>
                                          <a:pt x="147" y="155"/>
                                          <a:pt x="146" y="156"/>
                                        </a:cubicBezTo>
                                        <a:cubicBezTo>
                                          <a:pt x="145" y="154"/>
                                          <a:pt x="144" y="151"/>
                                          <a:pt x="143" y="148"/>
                                        </a:cubicBezTo>
                                        <a:cubicBezTo>
                                          <a:pt x="146" y="150"/>
                                          <a:pt x="150" y="152"/>
                                          <a:pt x="149" y="156"/>
                                        </a:cubicBezTo>
                                        <a:close/>
                                        <a:moveTo>
                                          <a:pt x="145" y="147"/>
                                        </a:moveTo>
                                        <a:cubicBezTo>
                                          <a:pt x="142" y="142"/>
                                          <a:pt x="136" y="140"/>
                                          <a:pt x="135" y="135"/>
                                        </a:cubicBezTo>
                                        <a:cubicBezTo>
                                          <a:pt x="134" y="134"/>
                                          <a:pt x="134" y="133"/>
                                          <a:pt x="134" y="131"/>
                                        </a:cubicBezTo>
                                        <a:cubicBezTo>
                                          <a:pt x="135" y="133"/>
                                          <a:pt x="136" y="135"/>
                                          <a:pt x="138" y="137"/>
                                        </a:cubicBezTo>
                                        <a:cubicBezTo>
                                          <a:pt x="143" y="137"/>
                                          <a:pt x="147" y="141"/>
                                          <a:pt x="147" y="147"/>
                                        </a:cubicBezTo>
                                        <a:cubicBezTo>
                                          <a:pt x="146" y="147"/>
                                          <a:pt x="145" y="146"/>
                                          <a:pt x="145" y="147"/>
                                        </a:cubicBezTo>
                                        <a:close/>
                                        <a:moveTo>
                                          <a:pt x="146" y="157"/>
                                        </a:moveTo>
                                        <a:cubicBezTo>
                                          <a:pt x="145" y="157"/>
                                          <a:pt x="146" y="158"/>
                                          <a:pt x="146" y="158"/>
                                        </a:cubicBezTo>
                                        <a:cubicBezTo>
                                          <a:pt x="145" y="158"/>
                                          <a:pt x="145" y="158"/>
                                          <a:pt x="144" y="158"/>
                                        </a:cubicBezTo>
                                        <a:cubicBezTo>
                                          <a:pt x="141" y="155"/>
                                          <a:pt x="140" y="152"/>
                                          <a:pt x="141" y="146"/>
                                        </a:cubicBezTo>
                                        <a:cubicBezTo>
                                          <a:pt x="143" y="150"/>
                                          <a:pt x="144" y="154"/>
                                          <a:pt x="146" y="157"/>
                                        </a:cubicBezTo>
                                        <a:close/>
                                        <a:moveTo>
                                          <a:pt x="145" y="162"/>
                                        </a:moveTo>
                                        <a:cubicBezTo>
                                          <a:pt x="145" y="161"/>
                                          <a:pt x="145" y="161"/>
                                          <a:pt x="146" y="161"/>
                                        </a:cubicBezTo>
                                        <a:cubicBezTo>
                                          <a:pt x="146" y="162"/>
                                          <a:pt x="146" y="163"/>
                                          <a:pt x="147" y="164"/>
                                        </a:cubicBezTo>
                                        <a:cubicBezTo>
                                          <a:pt x="147" y="165"/>
                                          <a:pt x="146" y="165"/>
                                          <a:pt x="146" y="166"/>
                                        </a:cubicBezTo>
                                        <a:cubicBezTo>
                                          <a:pt x="145" y="166"/>
                                          <a:pt x="144" y="165"/>
                                          <a:pt x="143" y="165"/>
                                        </a:cubicBezTo>
                                        <a:cubicBezTo>
                                          <a:pt x="141" y="163"/>
                                          <a:pt x="139" y="162"/>
                                          <a:pt x="137" y="159"/>
                                        </a:cubicBezTo>
                                        <a:cubicBezTo>
                                          <a:pt x="139" y="161"/>
                                          <a:pt x="143" y="159"/>
                                          <a:pt x="145" y="162"/>
                                        </a:cubicBezTo>
                                        <a:close/>
                                        <a:moveTo>
                                          <a:pt x="149" y="164"/>
                                        </a:moveTo>
                                        <a:cubicBezTo>
                                          <a:pt x="145" y="159"/>
                                          <a:pt x="147" y="155"/>
                                          <a:pt x="153" y="157"/>
                                        </a:cubicBezTo>
                                        <a:cubicBezTo>
                                          <a:pt x="153" y="157"/>
                                          <a:pt x="153" y="157"/>
                                          <a:pt x="153" y="158"/>
                                        </a:cubicBezTo>
                                        <a:cubicBezTo>
                                          <a:pt x="156" y="158"/>
                                          <a:pt x="159" y="159"/>
                                          <a:pt x="161" y="160"/>
                                        </a:cubicBezTo>
                                        <a:cubicBezTo>
                                          <a:pt x="160" y="161"/>
                                          <a:pt x="161" y="161"/>
                                          <a:pt x="161" y="161"/>
                                        </a:cubicBezTo>
                                        <a:cubicBezTo>
                                          <a:pt x="160" y="161"/>
                                          <a:pt x="160" y="162"/>
                                          <a:pt x="159" y="162"/>
                                        </a:cubicBezTo>
                                        <a:cubicBezTo>
                                          <a:pt x="159" y="161"/>
                                          <a:pt x="159" y="161"/>
                                          <a:pt x="159" y="161"/>
                                        </a:cubicBezTo>
                                        <a:cubicBezTo>
                                          <a:pt x="158" y="161"/>
                                          <a:pt x="157" y="162"/>
                                          <a:pt x="155" y="162"/>
                                        </a:cubicBezTo>
                                        <a:cubicBezTo>
                                          <a:pt x="155" y="162"/>
                                          <a:pt x="155" y="163"/>
                                          <a:pt x="155" y="163"/>
                                        </a:cubicBezTo>
                                        <a:cubicBezTo>
                                          <a:pt x="156" y="164"/>
                                          <a:pt x="158" y="162"/>
                                          <a:pt x="159" y="163"/>
                                        </a:cubicBezTo>
                                        <a:cubicBezTo>
                                          <a:pt x="153" y="164"/>
                                          <a:pt x="150" y="167"/>
                                          <a:pt x="149" y="173"/>
                                        </a:cubicBezTo>
                                        <a:cubicBezTo>
                                          <a:pt x="148" y="172"/>
                                          <a:pt x="146" y="169"/>
                                          <a:pt x="147" y="167"/>
                                        </a:cubicBezTo>
                                        <a:cubicBezTo>
                                          <a:pt x="147" y="166"/>
                                          <a:pt x="149" y="165"/>
                                          <a:pt x="149" y="164"/>
                                        </a:cubicBezTo>
                                        <a:close/>
                                        <a:moveTo>
                                          <a:pt x="162" y="166"/>
                                        </a:moveTo>
                                        <a:cubicBezTo>
                                          <a:pt x="157" y="166"/>
                                          <a:pt x="157" y="171"/>
                                          <a:pt x="158" y="175"/>
                                        </a:cubicBezTo>
                                        <a:cubicBezTo>
                                          <a:pt x="158" y="175"/>
                                          <a:pt x="157" y="175"/>
                                          <a:pt x="157" y="175"/>
                                        </a:cubicBezTo>
                                        <a:cubicBezTo>
                                          <a:pt x="157" y="175"/>
                                          <a:pt x="156" y="174"/>
                                          <a:pt x="155" y="174"/>
                                        </a:cubicBezTo>
                                        <a:cubicBezTo>
                                          <a:pt x="155" y="175"/>
                                          <a:pt x="155" y="175"/>
                                          <a:pt x="155" y="175"/>
                                        </a:cubicBezTo>
                                        <a:cubicBezTo>
                                          <a:pt x="156" y="176"/>
                                          <a:pt x="157" y="177"/>
                                          <a:pt x="157" y="178"/>
                                        </a:cubicBezTo>
                                        <a:cubicBezTo>
                                          <a:pt x="157" y="178"/>
                                          <a:pt x="157" y="178"/>
                                          <a:pt x="157" y="178"/>
                                        </a:cubicBezTo>
                                        <a:cubicBezTo>
                                          <a:pt x="157" y="179"/>
                                          <a:pt x="156" y="179"/>
                                          <a:pt x="156" y="180"/>
                                        </a:cubicBezTo>
                                        <a:cubicBezTo>
                                          <a:pt x="155" y="181"/>
                                          <a:pt x="153" y="182"/>
                                          <a:pt x="152" y="184"/>
                                        </a:cubicBezTo>
                                        <a:cubicBezTo>
                                          <a:pt x="155" y="180"/>
                                          <a:pt x="153" y="164"/>
                                          <a:pt x="162" y="166"/>
                                        </a:cubicBezTo>
                                        <a:close/>
                                        <a:moveTo>
                                          <a:pt x="155" y="182"/>
                                        </a:moveTo>
                                        <a:cubicBezTo>
                                          <a:pt x="156" y="183"/>
                                          <a:pt x="157" y="184"/>
                                          <a:pt x="158" y="184"/>
                                        </a:cubicBezTo>
                                        <a:cubicBezTo>
                                          <a:pt x="158" y="183"/>
                                          <a:pt x="157" y="182"/>
                                          <a:pt x="155" y="182"/>
                                        </a:cubicBezTo>
                                        <a:cubicBezTo>
                                          <a:pt x="156" y="182"/>
                                          <a:pt x="156" y="182"/>
                                          <a:pt x="156" y="181"/>
                                        </a:cubicBezTo>
                                        <a:cubicBezTo>
                                          <a:pt x="160" y="185"/>
                                          <a:pt x="161" y="185"/>
                                          <a:pt x="157" y="181"/>
                                        </a:cubicBezTo>
                                        <a:cubicBezTo>
                                          <a:pt x="157" y="180"/>
                                          <a:pt x="158" y="179"/>
                                          <a:pt x="158" y="178"/>
                                        </a:cubicBezTo>
                                        <a:cubicBezTo>
                                          <a:pt x="159" y="178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8" y="179"/>
                                          <a:pt x="158" y="179"/>
                                        </a:cubicBezTo>
                                        <a:cubicBezTo>
                                          <a:pt x="159" y="181"/>
                                          <a:pt x="161" y="181"/>
                                          <a:pt x="161" y="182"/>
                                        </a:cubicBezTo>
                                        <a:cubicBezTo>
                                          <a:pt x="160" y="182"/>
                                          <a:pt x="159" y="180"/>
                                          <a:pt x="158" y="180"/>
                                        </a:cubicBezTo>
                                        <a:cubicBezTo>
                                          <a:pt x="158" y="180"/>
                                          <a:pt x="157" y="180"/>
                                          <a:pt x="157" y="180"/>
                                        </a:cubicBezTo>
                                        <a:cubicBezTo>
                                          <a:pt x="158" y="182"/>
                                          <a:pt x="161" y="183"/>
                                          <a:pt x="161" y="185"/>
                                        </a:cubicBezTo>
                                        <a:cubicBezTo>
                                          <a:pt x="161" y="186"/>
                                          <a:pt x="161" y="185"/>
                                          <a:pt x="161" y="185"/>
                                        </a:cubicBezTo>
                                        <a:cubicBezTo>
                                          <a:pt x="160" y="185"/>
                                          <a:pt x="160" y="186"/>
                                          <a:pt x="160" y="186"/>
                                        </a:cubicBezTo>
                                        <a:cubicBezTo>
                                          <a:pt x="161" y="187"/>
                                          <a:pt x="162" y="187"/>
                                          <a:pt x="162" y="188"/>
                                        </a:cubicBezTo>
                                        <a:cubicBezTo>
                                          <a:pt x="162" y="188"/>
                                          <a:pt x="162" y="187"/>
                                          <a:pt x="161" y="187"/>
                                        </a:cubicBezTo>
                                        <a:cubicBezTo>
                                          <a:pt x="161" y="187"/>
                                          <a:pt x="160" y="187"/>
                                          <a:pt x="160" y="186"/>
                                        </a:cubicBezTo>
                                        <a:cubicBezTo>
                                          <a:pt x="159" y="188"/>
                                          <a:pt x="162" y="188"/>
                                          <a:pt x="163" y="189"/>
                                        </a:cubicBezTo>
                                        <a:cubicBezTo>
                                          <a:pt x="158" y="189"/>
                                          <a:pt x="157" y="184"/>
                                          <a:pt x="155" y="182"/>
                                        </a:cubicBezTo>
                                        <a:cubicBezTo>
                                          <a:pt x="155" y="182"/>
                                          <a:pt x="155" y="182"/>
                                          <a:pt x="155" y="182"/>
                                        </a:cubicBezTo>
                                        <a:close/>
                                        <a:moveTo>
                                          <a:pt x="158" y="176"/>
                                        </a:moveTo>
                                        <a:cubicBezTo>
                                          <a:pt x="160" y="177"/>
                                          <a:pt x="164" y="177"/>
                                          <a:pt x="164" y="180"/>
                                        </a:cubicBezTo>
                                        <a:cubicBezTo>
                                          <a:pt x="164" y="182"/>
                                          <a:pt x="164" y="186"/>
                                          <a:pt x="166" y="188"/>
                                        </a:cubicBezTo>
                                        <a:cubicBezTo>
                                          <a:pt x="166" y="189"/>
                                          <a:pt x="167" y="189"/>
                                          <a:pt x="168" y="190"/>
                                        </a:cubicBezTo>
                                        <a:cubicBezTo>
                                          <a:pt x="168" y="190"/>
                                          <a:pt x="168" y="190"/>
                                          <a:pt x="167" y="190"/>
                                        </a:cubicBezTo>
                                        <a:cubicBezTo>
                                          <a:pt x="167" y="190"/>
                                          <a:pt x="167" y="190"/>
                                          <a:pt x="167" y="191"/>
                                        </a:cubicBezTo>
                                        <a:cubicBezTo>
                                          <a:pt x="168" y="191"/>
                                          <a:pt x="169" y="191"/>
                                          <a:pt x="170" y="190"/>
                                        </a:cubicBezTo>
                                        <a:cubicBezTo>
                                          <a:pt x="171" y="191"/>
                                          <a:pt x="171" y="192"/>
                                          <a:pt x="172" y="192"/>
                                        </a:cubicBezTo>
                                        <a:cubicBezTo>
                                          <a:pt x="170" y="192"/>
                                          <a:pt x="169" y="192"/>
                                          <a:pt x="168" y="191"/>
                                        </a:cubicBezTo>
                                        <a:cubicBezTo>
                                          <a:pt x="168" y="193"/>
                                          <a:pt x="172" y="193"/>
                                          <a:pt x="172" y="192"/>
                                        </a:cubicBezTo>
                                        <a:cubicBezTo>
                                          <a:pt x="173" y="192"/>
                                          <a:pt x="174" y="193"/>
                                          <a:pt x="175" y="192"/>
                                        </a:cubicBezTo>
                                        <a:cubicBezTo>
                                          <a:pt x="172" y="194"/>
                                          <a:pt x="168" y="194"/>
                                          <a:pt x="166" y="192"/>
                                        </a:cubicBezTo>
                                        <a:cubicBezTo>
                                          <a:pt x="161" y="188"/>
                                          <a:pt x="164" y="179"/>
                                          <a:pt x="158" y="176"/>
                                        </a:cubicBezTo>
                                        <a:close/>
                                        <a:moveTo>
                                          <a:pt x="192" y="177"/>
                                        </a:moveTo>
                                        <a:cubicBezTo>
                                          <a:pt x="190" y="172"/>
                                          <a:pt x="192" y="168"/>
                                          <a:pt x="191" y="163"/>
                                        </a:cubicBezTo>
                                        <a:cubicBezTo>
                                          <a:pt x="192" y="164"/>
                                          <a:pt x="192" y="165"/>
                                          <a:pt x="193" y="166"/>
                                        </a:cubicBezTo>
                                        <a:cubicBezTo>
                                          <a:pt x="194" y="170"/>
                                          <a:pt x="193" y="173"/>
                                          <a:pt x="192" y="177"/>
                                        </a:cubicBezTo>
                                        <a:close/>
                                        <a:moveTo>
                                          <a:pt x="196" y="151"/>
                                        </a:moveTo>
                                        <a:cubicBezTo>
                                          <a:pt x="196" y="151"/>
                                          <a:pt x="195" y="150"/>
                                          <a:pt x="196" y="150"/>
                                        </a:cubicBezTo>
                                        <a:cubicBezTo>
                                          <a:pt x="195" y="150"/>
                                          <a:pt x="195" y="149"/>
                                          <a:pt x="194" y="149"/>
                                        </a:cubicBezTo>
                                        <a:cubicBezTo>
                                          <a:pt x="194" y="148"/>
                                          <a:pt x="195" y="148"/>
                                          <a:pt x="195" y="147"/>
                                        </a:cubicBezTo>
                                        <a:cubicBezTo>
                                          <a:pt x="197" y="147"/>
                                          <a:pt x="197" y="150"/>
                                          <a:pt x="196" y="151"/>
                                        </a:cubicBezTo>
                                        <a:close/>
                                        <a:moveTo>
                                          <a:pt x="200" y="153"/>
                                        </a:moveTo>
                                        <a:cubicBezTo>
                                          <a:pt x="199" y="153"/>
                                          <a:pt x="197" y="153"/>
                                          <a:pt x="196" y="154"/>
                                        </a:cubicBezTo>
                                        <a:cubicBezTo>
                                          <a:pt x="196" y="152"/>
                                          <a:pt x="199" y="150"/>
                                          <a:pt x="200" y="153"/>
                                        </a:cubicBezTo>
                                        <a:close/>
                                        <a:moveTo>
                                          <a:pt x="195" y="150"/>
                                        </a:moveTo>
                                        <a:cubicBezTo>
                                          <a:pt x="194" y="151"/>
                                          <a:pt x="195" y="152"/>
                                          <a:pt x="194" y="152"/>
                                        </a:cubicBezTo>
                                        <a:cubicBezTo>
                                          <a:pt x="194" y="151"/>
                                          <a:pt x="194" y="151"/>
                                          <a:pt x="194" y="150"/>
                                        </a:cubicBezTo>
                                        <a:cubicBezTo>
                                          <a:pt x="194" y="150"/>
                                          <a:pt x="194" y="150"/>
                                          <a:pt x="195" y="150"/>
                                        </a:cubicBezTo>
                                        <a:close/>
                                        <a:moveTo>
                                          <a:pt x="193" y="149"/>
                                        </a:moveTo>
                                        <a:cubicBezTo>
                                          <a:pt x="192" y="147"/>
                                          <a:pt x="191" y="147"/>
                                          <a:pt x="191" y="145"/>
                                        </a:cubicBezTo>
                                        <a:cubicBezTo>
                                          <a:pt x="193" y="143"/>
                                          <a:pt x="195" y="147"/>
                                          <a:pt x="193" y="149"/>
                                        </a:cubicBezTo>
                                        <a:close/>
                                        <a:moveTo>
                                          <a:pt x="201" y="153"/>
                                        </a:moveTo>
                                        <a:cubicBezTo>
                                          <a:pt x="202" y="152"/>
                                          <a:pt x="205" y="152"/>
                                          <a:pt x="204" y="154"/>
                                        </a:cubicBezTo>
                                        <a:cubicBezTo>
                                          <a:pt x="203" y="155"/>
                                          <a:pt x="203" y="153"/>
                                          <a:pt x="202" y="153"/>
                                        </a:cubicBezTo>
                                        <a:cubicBezTo>
                                          <a:pt x="202" y="153"/>
                                          <a:pt x="202" y="153"/>
                                          <a:pt x="201" y="153"/>
                                        </a:cubicBezTo>
                                        <a:close/>
                                        <a:moveTo>
                                          <a:pt x="195" y="139"/>
                                        </a:moveTo>
                                        <a:cubicBezTo>
                                          <a:pt x="197" y="139"/>
                                          <a:pt x="200" y="137"/>
                                          <a:pt x="199" y="135"/>
                                        </a:cubicBezTo>
                                        <a:cubicBezTo>
                                          <a:pt x="199" y="135"/>
                                          <a:pt x="200" y="135"/>
                                          <a:pt x="200" y="135"/>
                                        </a:cubicBezTo>
                                        <a:cubicBezTo>
                                          <a:pt x="200" y="134"/>
                                          <a:pt x="201" y="134"/>
                                          <a:pt x="202" y="133"/>
                                        </a:cubicBezTo>
                                        <a:cubicBezTo>
                                          <a:pt x="202" y="136"/>
                                          <a:pt x="199" y="141"/>
                                          <a:pt x="195" y="139"/>
                                        </a:cubicBezTo>
                                        <a:close/>
                                        <a:moveTo>
                                          <a:pt x="199" y="143"/>
                                        </a:moveTo>
                                        <a:cubicBezTo>
                                          <a:pt x="199" y="143"/>
                                          <a:pt x="199" y="143"/>
                                          <a:pt x="199" y="143"/>
                                        </a:cubicBezTo>
                                        <a:cubicBezTo>
                                          <a:pt x="199" y="142"/>
                                          <a:pt x="200" y="142"/>
                                          <a:pt x="200" y="142"/>
                                        </a:cubicBezTo>
                                        <a:cubicBezTo>
                                          <a:pt x="200" y="142"/>
                                          <a:pt x="199" y="142"/>
                                          <a:pt x="199" y="143"/>
                                        </a:cubicBezTo>
                                        <a:close/>
                                        <a:moveTo>
                                          <a:pt x="214" y="157"/>
                                        </a:moveTo>
                                        <a:cubicBezTo>
                                          <a:pt x="214" y="157"/>
                                          <a:pt x="214" y="157"/>
                                          <a:pt x="214" y="158"/>
                                        </a:cubicBezTo>
                                        <a:cubicBezTo>
                                          <a:pt x="214" y="158"/>
                                          <a:pt x="214" y="158"/>
                                          <a:pt x="213" y="157"/>
                                        </a:cubicBezTo>
                                        <a:cubicBezTo>
                                          <a:pt x="213" y="157"/>
                                          <a:pt x="214" y="157"/>
                                          <a:pt x="214" y="157"/>
                                        </a:cubicBezTo>
                                        <a:cubicBezTo>
                                          <a:pt x="214" y="157"/>
                                          <a:pt x="214" y="157"/>
                                          <a:pt x="214" y="157"/>
                                        </a:cubicBezTo>
                                        <a:close/>
                                        <a:moveTo>
                                          <a:pt x="206" y="186"/>
                                        </a:moveTo>
                                        <a:cubicBezTo>
                                          <a:pt x="208" y="187"/>
                                          <a:pt x="210" y="186"/>
                                          <a:pt x="210" y="185"/>
                                        </a:cubicBezTo>
                                        <a:cubicBezTo>
                                          <a:pt x="211" y="185"/>
                                          <a:pt x="211" y="185"/>
                                          <a:pt x="211" y="185"/>
                                        </a:cubicBezTo>
                                        <a:cubicBezTo>
                                          <a:pt x="212" y="184"/>
                                          <a:pt x="213" y="183"/>
                                          <a:pt x="214" y="181"/>
                                        </a:cubicBezTo>
                                        <a:cubicBezTo>
                                          <a:pt x="214" y="186"/>
                                          <a:pt x="209" y="191"/>
                                          <a:pt x="203" y="189"/>
                                        </a:cubicBezTo>
                                        <a:cubicBezTo>
                                          <a:pt x="204" y="188"/>
                                          <a:pt x="206" y="187"/>
                                          <a:pt x="206" y="186"/>
                                        </a:cubicBezTo>
                                        <a:close/>
                                        <a:moveTo>
                                          <a:pt x="208" y="185"/>
                                        </a:moveTo>
                                        <a:cubicBezTo>
                                          <a:pt x="211" y="182"/>
                                          <a:pt x="211" y="177"/>
                                          <a:pt x="210" y="173"/>
                                        </a:cubicBezTo>
                                        <a:cubicBezTo>
                                          <a:pt x="210" y="172"/>
                                          <a:pt x="210" y="172"/>
                                          <a:pt x="211" y="172"/>
                                        </a:cubicBezTo>
                                        <a:cubicBezTo>
                                          <a:pt x="210" y="169"/>
                                          <a:pt x="215" y="164"/>
                                          <a:pt x="213" y="160"/>
                                        </a:cubicBezTo>
                                        <a:cubicBezTo>
                                          <a:pt x="213" y="160"/>
                                          <a:pt x="213" y="160"/>
                                          <a:pt x="214" y="160"/>
                                        </a:cubicBezTo>
                                        <a:cubicBezTo>
                                          <a:pt x="213" y="161"/>
                                          <a:pt x="213" y="162"/>
                                          <a:pt x="214" y="162"/>
                                        </a:cubicBezTo>
                                        <a:cubicBezTo>
                                          <a:pt x="215" y="162"/>
                                          <a:pt x="215" y="161"/>
                                          <a:pt x="215" y="161"/>
                                        </a:cubicBezTo>
                                        <a:cubicBezTo>
                                          <a:pt x="213" y="170"/>
                                          <a:pt x="217" y="181"/>
                                          <a:pt x="208" y="185"/>
                                        </a:cubicBezTo>
                                        <a:close/>
                                        <a:moveTo>
                                          <a:pt x="215" y="184"/>
                                        </a:moveTo>
                                        <a:cubicBezTo>
                                          <a:pt x="216" y="185"/>
                                          <a:pt x="214" y="186"/>
                                          <a:pt x="214" y="187"/>
                                        </a:cubicBezTo>
                                        <a:cubicBezTo>
                                          <a:pt x="214" y="186"/>
                                          <a:pt x="215" y="185"/>
                                          <a:pt x="215" y="184"/>
                                        </a:cubicBezTo>
                                        <a:close/>
                                        <a:moveTo>
                                          <a:pt x="216" y="164"/>
                                        </a:moveTo>
                                        <a:cubicBezTo>
                                          <a:pt x="216" y="162"/>
                                          <a:pt x="217" y="160"/>
                                          <a:pt x="216" y="158"/>
                                        </a:cubicBezTo>
                                        <a:cubicBezTo>
                                          <a:pt x="216" y="158"/>
                                          <a:pt x="216" y="158"/>
                                          <a:pt x="217" y="158"/>
                                        </a:cubicBezTo>
                                        <a:cubicBezTo>
                                          <a:pt x="217" y="154"/>
                                          <a:pt x="219" y="150"/>
                                          <a:pt x="222" y="147"/>
                                        </a:cubicBezTo>
                                        <a:cubicBezTo>
                                          <a:pt x="222" y="147"/>
                                          <a:pt x="222" y="146"/>
                                          <a:pt x="222" y="147"/>
                                        </a:cubicBezTo>
                                        <a:cubicBezTo>
                                          <a:pt x="222" y="146"/>
                                          <a:pt x="222" y="146"/>
                                          <a:pt x="223" y="146"/>
                                        </a:cubicBezTo>
                                        <a:cubicBezTo>
                                          <a:pt x="223" y="146"/>
                                          <a:pt x="223" y="145"/>
                                          <a:pt x="223" y="145"/>
                                        </a:cubicBezTo>
                                        <a:cubicBezTo>
                                          <a:pt x="224" y="144"/>
                                          <a:pt x="227" y="144"/>
                                          <a:pt x="230" y="144"/>
                                        </a:cubicBezTo>
                                        <a:cubicBezTo>
                                          <a:pt x="222" y="150"/>
                                          <a:pt x="220" y="159"/>
                                          <a:pt x="220" y="170"/>
                                        </a:cubicBezTo>
                                        <a:cubicBezTo>
                                          <a:pt x="220" y="172"/>
                                          <a:pt x="219" y="173"/>
                                          <a:pt x="218" y="174"/>
                                        </a:cubicBezTo>
                                        <a:cubicBezTo>
                                          <a:pt x="218" y="173"/>
                                          <a:pt x="219" y="171"/>
                                          <a:pt x="219" y="169"/>
                                        </a:cubicBezTo>
                                        <a:cubicBezTo>
                                          <a:pt x="218" y="169"/>
                                          <a:pt x="218" y="170"/>
                                          <a:pt x="218" y="171"/>
                                        </a:cubicBezTo>
                                        <a:cubicBezTo>
                                          <a:pt x="217" y="171"/>
                                          <a:pt x="218" y="173"/>
                                          <a:pt x="216" y="173"/>
                                        </a:cubicBezTo>
                                        <a:cubicBezTo>
                                          <a:pt x="217" y="173"/>
                                          <a:pt x="217" y="171"/>
                                          <a:pt x="217" y="170"/>
                                        </a:cubicBezTo>
                                        <a:cubicBezTo>
                                          <a:pt x="217" y="170"/>
                                          <a:pt x="217" y="170"/>
                                          <a:pt x="216" y="170"/>
                                        </a:cubicBezTo>
                                        <a:cubicBezTo>
                                          <a:pt x="217" y="171"/>
                                          <a:pt x="217" y="172"/>
                                          <a:pt x="216" y="173"/>
                                        </a:cubicBezTo>
                                        <a:cubicBezTo>
                                          <a:pt x="216" y="169"/>
                                          <a:pt x="214" y="167"/>
                                          <a:pt x="216" y="164"/>
                                        </a:cubicBezTo>
                                        <a:close/>
                                        <a:moveTo>
                                          <a:pt x="224" y="174"/>
                                        </a:moveTo>
                                        <a:cubicBezTo>
                                          <a:pt x="225" y="174"/>
                                          <a:pt x="225" y="173"/>
                                          <a:pt x="226" y="174"/>
                                        </a:cubicBezTo>
                                        <a:cubicBezTo>
                                          <a:pt x="225" y="174"/>
                                          <a:pt x="225" y="174"/>
                                          <a:pt x="224" y="174"/>
                                        </a:cubicBezTo>
                                        <a:cubicBezTo>
                                          <a:pt x="224" y="174"/>
                                          <a:pt x="224" y="174"/>
                                          <a:pt x="224" y="174"/>
                                        </a:cubicBezTo>
                                        <a:close/>
                                        <a:moveTo>
                                          <a:pt x="225" y="173"/>
                                        </a:moveTo>
                                        <a:cubicBezTo>
                                          <a:pt x="225" y="173"/>
                                          <a:pt x="226" y="172"/>
                                          <a:pt x="227" y="172"/>
                                        </a:cubicBezTo>
                                        <a:cubicBezTo>
                                          <a:pt x="226" y="173"/>
                                          <a:pt x="225" y="173"/>
                                          <a:pt x="225" y="173"/>
                                        </a:cubicBezTo>
                                        <a:close/>
                                        <a:moveTo>
                                          <a:pt x="225" y="172"/>
                                        </a:moveTo>
                                        <a:cubicBezTo>
                                          <a:pt x="226" y="172"/>
                                          <a:pt x="226" y="171"/>
                                          <a:pt x="227" y="171"/>
                                        </a:cubicBezTo>
                                        <a:cubicBezTo>
                                          <a:pt x="227" y="172"/>
                                          <a:pt x="225" y="172"/>
                                          <a:pt x="225" y="172"/>
                                        </a:cubicBezTo>
                                        <a:close/>
                                        <a:moveTo>
                                          <a:pt x="229" y="159"/>
                                        </a:moveTo>
                                        <a:cubicBezTo>
                                          <a:pt x="229" y="159"/>
                                          <a:pt x="230" y="158"/>
                                          <a:pt x="230" y="158"/>
                                        </a:cubicBezTo>
                                        <a:cubicBezTo>
                                          <a:pt x="230" y="159"/>
                                          <a:pt x="230" y="159"/>
                                          <a:pt x="229" y="159"/>
                                        </a:cubicBezTo>
                                        <a:close/>
                                        <a:moveTo>
                                          <a:pt x="268" y="138"/>
                                        </a:moveTo>
                                        <a:cubicBezTo>
                                          <a:pt x="268" y="137"/>
                                          <a:pt x="269" y="137"/>
                                          <a:pt x="269" y="136"/>
                                        </a:cubicBezTo>
                                        <a:cubicBezTo>
                                          <a:pt x="269" y="137"/>
                                          <a:pt x="269" y="138"/>
                                          <a:pt x="268" y="138"/>
                                        </a:cubicBezTo>
                                        <a:close/>
                                        <a:moveTo>
                                          <a:pt x="312" y="158"/>
                                        </a:moveTo>
                                        <a:cubicBezTo>
                                          <a:pt x="309" y="161"/>
                                          <a:pt x="304" y="161"/>
                                          <a:pt x="300" y="162"/>
                                        </a:cubicBezTo>
                                        <a:cubicBezTo>
                                          <a:pt x="303" y="160"/>
                                          <a:pt x="309" y="160"/>
                                          <a:pt x="312" y="158"/>
                                        </a:cubicBezTo>
                                        <a:close/>
                                        <a:moveTo>
                                          <a:pt x="302" y="160"/>
                                        </a:moveTo>
                                        <a:cubicBezTo>
                                          <a:pt x="302" y="160"/>
                                          <a:pt x="303" y="160"/>
                                          <a:pt x="304" y="160"/>
                                        </a:cubicBezTo>
                                        <a:cubicBezTo>
                                          <a:pt x="303" y="160"/>
                                          <a:pt x="303" y="160"/>
                                          <a:pt x="302" y="160"/>
                                        </a:cubicBezTo>
                                        <a:close/>
                                        <a:moveTo>
                                          <a:pt x="301" y="159"/>
                                        </a:moveTo>
                                        <a:cubicBezTo>
                                          <a:pt x="307" y="157"/>
                                          <a:pt x="313" y="156"/>
                                          <a:pt x="318" y="152"/>
                                        </a:cubicBezTo>
                                        <a:cubicBezTo>
                                          <a:pt x="312" y="154"/>
                                          <a:pt x="306" y="157"/>
                                          <a:pt x="299" y="158"/>
                                        </a:cubicBezTo>
                                        <a:cubicBezTo>
                                          <a:pt x="307" y="155"/>
                                          <a:pt x="316" y="153"/>
                                          <a:pt x="322" y="148"/>
                                        </a:cubicBezTo>
                                        <a:cubicBezTo>
                                          <a:pt x="322" y="150"/>
                                          <a:pt x="320" y="151"/>
                                          <a:pt x="319" y="152"/>
                                        </a:cubicBezTo>
                                        <a:cubicBezTo>
                                          <a:pt x="319" y="152"/>
                                          <a:pt x="319" y="153"/>
                                          <a:pt x="319" y="153"/>
                                        </a:cubicBezTo>
                                        <a:cubicBezTo>
                                          <a:pt x="318" y="153"/>
                                          <a:pt x="318" y="153"/>
                                          <a:pt x="318" y="153"/>
                                        </a:cubicBezTo>
                                        <a:cubicBezTo>
                                          <a:pt x="314" y="157"/>
                                          <a:pt x="307" y="159"/>
                                          <a:pt x="301" y="159"/>
                                        </a:cubicBezTo>
                                        <a:close/>
                                        <a:moveTo>
                                          <a:pt x="309" y="161"/>
                                        </a:moveTo>
                                        <a:cubicBezTo>
                                          <a:pt x="309" y="161"/>
                                          <a:pt x="309" y="161"/>
                                          <a:pt x="309" y="161"/>
                                        </a:cubicBezTo>
                                        <a:cubicBezTo>
                                          <a:pt x="307" y="163"/>
                                          <a:pt x="302" y="164"/>
                                          <a:pt x="299" y="164"/>
                                        </a:cubicBezTo>
                                        <a:cubicBezTo>
                                          <a:pt x="302" y="163"/>
                                          <a:pt x="306" y="162"/>
                                          <a:pt x="309" y="161"/>
                                        </a:cubicBezTo>
                                        <a:close/>
                                        <a:moveTo>
                                          <a:pt x="314" y="163"/>
                                        </a:moveTo>
                                        <a:cubicBezTo>
                                          <a:pt x="314" y="164"/>
                                          <a:pt x="315" y="164"/>
                                          <a:pt x="315" y="165"/>
                                        </a:cubicBezTo>
                                        <a:cubicBezTo>
                                          <a:pt x="312" y="165"/>
                                          <a:pt x="310" y="165"/>
                                          <a:pt x="307" y="166"/>
                                        </a:cubicBezTo>
                                        <a:cubicBezTo>
                                          <a:pt x="309" y="165"/>
                                          <a:pt x="312" y="164"/>
                                          <a:pt x="314" y="163"/>
                                        </a:cubicBezTo>
                                        <a:close/>
                                        <a:moveTo>
                                          <a:pt x="307" y="163"/>
                                        </a:moveTo>
                                        <a:cubicBezTo>
                                          <a:pt x="306" y="163"/>
                                          <a:pt x="305" y="164"/>
                                          <a:pt x="304" y="164"/>
                                        </a:cubicBezTo>
                                        <a:cubicBezTo>
                                          <a:pt x="305" y="163"/>
                                          <a:pt x="306" y="163"/>
                                          <a:pt x="307" y="163"/>
                                        </a:cubicBezTo>
                                        <a:close/>
                                        <a:moveTo>
                                          <a:pt x="303" y="166"/>
                                        </a:moveTo>
                                        <a:cubicBezTo>
                                          <a:pt x="301" y="167"/>
                                          <a:pt x="299" y="168"/>
                                          <a:pt x="296" y="168"/>
                                        </a:cubicBezTo>
                                        <a:cubicBezTo>
                                          <a:pt x="298" y="167"/>
                                          <a:pt x="306" y="164"/>
                                          <a:pt x="303" y="166"/>
                                        </a:cubicBezTo>
                                        <a:close/>
                                        <a:moveTo>
                                          <a:pt x="299" y="168"/>
                                        </a:moveTo>
                                        <a:cubicBezTo>
                                          <a:pt x="299" y="169"/>
                                          <a:pt x="296" y="169"/>
                                          <a:pt x="294" y="170"/>
                                        </a:cubicBezTo>
                                        <a:cubicBezTo>
                                          <a:pt x="295" y="168"/>
                                          <a:pt x="298" y="169"/>
                                          <a:pt x="299" y="168"/>
                                        </a:cubicBezTo>
                                        <a:close/>
                                        <a:moveTo>
                                          <a:pt x="280" y="191"/>
                                        </a:moveTo>
                                        <a:cubicBezTo>
                                          <a:pt x="281" y="192"/>
                                          <a:pt x="282" y="192"/>
                                          <a:pt x="284" y="193"/>
                                        </a:cubicBezTo>
                                        <a:cubicBezTo>
                                          <a:pt x="281" y="193"/>
                                          <a:pt x="278" y="191"/>
                                          <a:pt x="276" y="191"/>
                                        </a:cubicBezTo>
                                        <a:cubicBezTo>
                                          <a:pt x="277" y="190"/>
                                          <a:pt x="278" y="191"/>
                                          <a:pt x="278" y="191"/>
                                        </a:cubicBezTo>
                                        <a:cubicBezTo>
                                          <a:pt x="276" y="190"/>
                                          <a:pt x="272" y="189"/>
                                          <a:pt x="269" y="188"/>
                                        </a:cubicBezTo>
                                        <a:cubicBezTo>
                                          <a:pt x="279" y="189"/>
                                          <a:pt x="289" y="195"/>
                                          <a:pt x="299" y="193"/>
                                        </a:cubicBezTo>
                                        <a:cubicBezTo>
                                          <a:pt x="301" y="194"/>
                                          <a:pt x="303" y="194"/>
                                          <a:pt x="305" y="195"/>
                                        </a:cubicBezTo>
                                        <a:cubicBezTo>
                                          <a:pt x="297" y="195"/>
                                          <a:pt x="288" y="194"/>
                                          <a:pt x="280" y="191"/>
                                        </a:cubicBezTo>
                                        <a:close/>
                                        <a:moveTo>
                                          <a:pt x="297" y="196"/>
                                        </a:moveTo>
                                        <a:cubicBezTo>
                                          <a:pt x="297" y="196"/>
                                          <a:pt x="296" y="196"/>
                                          <a:pt x="296" y="195"/>
                                        </a:cubicBezTo>
                                        <a:cubicBezTo>
                                          <a:pt x="296" y="195"/>
                                          <a:pt x="297" y="195"/>
                                          <a:pt x="297" y="196"/>
                                        </a:cubicBezTo>
                                        <a:close/>
                                        <a:moveTo>
                                          <a:pt x="283" y="196"/>
                                        </a:moveTo>
                                        <a:cubicBezTo>
                                          <a:pt x="282" y="195"/>
                                          <a:pt x="281" y="195"/>
                                          <a:pt x="281" y="195"/>
                                        </a:cubicBezTo>
                                        <a:cubicBezTo>
                                          <a:pt x="281" y="195"/>
                                          <a:pt x="282" y="195"/>
                                          <a:pt x="283" y="196"/>
                                        </a:cubicBezTo>
                                        <a:close/>
                                        <a:moveTo>
                                          <a:pt x="280" y="193"/>
                                        </a:moveTo>
                                        <a:cubicBezTo>
                                          <a:pt x="281" y="193"/>
                                          <a:pt x="282" y="193"/>
                                          <a:pt x="282" y="194"/>
                                        </a:cubicBezTo>
                                        <a:cubicBezTo>
                                          <a:pt x="281" y="194"/>
                                          <a:pt x="280" y="194"/>
                                          <a:pt x="280" y="193"/>
                                        </a:cubicBezTo>
                                        <a:close/>
                                        <a:moveTo>
                                          <a:pt x="280" y="196"/>
                                        </a:moveTo>
                                        <a:cubicBezTo>
                                          <a:pt x="276" y="196"/>
                                          <a:pt x="273" y="195"/>
                                          <a:pt x="270" y="194"/>
                                        </a:cubicBezTo>
                                        <a:cubicBezTo>
                                          <a:pt x="274" y="195"/>
                                          <a:pt x="277" y="195"/>
                                          <a:pt x="280" y="196"/>
                                        </a:cubicBezTo>
                                        <a:close/>
                                        <a:moveTo>
                                          <a:pt x="281" y="206"/>
                                        </a:moveTo>
                                        <a:cubicBezTo>
                                          <a:pt x="280" y="207"/>
                                          <a:pt x="279" y="206"/>
                                          <a:pt x="277" y="206"/>
                                        </a:cubicBezTo>
                                        <a:cubicBezTo>
                                          <a:pt x="277" y="206"/>
                                          <a:pt x="277" y="206"/>
                                          <a:pt x="277" y="207"/>
                                        </a:cubicBezTo>
                                        <a:cubicBezTo>
                                          <a:pt x="269" y="205"/>
                                          <a:pt x="258" y="203"/>
                                          <a:pt x="250" y="200"/>
                                        </a:cubicBezTo>
                                        <a:cubicBezTo>
                                          <a:pt x="260" y="201"/>
                                          <a:pt x="272" y="206"/>
                                          <a:pt x="281" y="206"/>
                                        </a:cubicBezTo>
                                        <a:close/>
                                        <a:moveTo>
                                          <a:pt x="270" y="204"/>
                                        </a:moveTo>
                                        <a:cubicBezTo>
                                          <a:pt x="271" y="204"/>
                                          <a:pt x="271" y="204"/>
                                          <a:pt x="271" y="205"/>
                                        </a:cubicBezTo>
                                        <a:cubicBezTo>
                                          <a:pt x="271" y="205"/>
                                          <a:pt x="270" y="204"/>
                                          <a:pt x="270" y="204"/>
                                        </a:cubicBezTo>
                                        <a:close/>
                                        <a:moveTo>
                                          <a:pt x="222" y="208"/>
                                        </a:moveTo>
                                        <a:cubicBezTo>
                                          <a:pt x="223" y="208"/>
                                          <a:pt x="223" y="207"/>
                                          <a:pt x="223" y="206"/>
                                        </a:cubicBezTo>
                                        <a:cubicBezTo>
                                          <a:pt x="223" y="206"/>
                                          <a:pt x="223" y="206"/>
                                          <a:pt x="224" y="206"/>
                                        </a:cubicBezTo>
                                        <a:cubicBezTo>
                                          <a:pt x="223" y="207"/>
                                          <a:pt x="222" y="208"/>
                                          <a:pt x="222" y="209"/>
                                        </a:cubicBezTo>
                                        <a:cubicBezTo>
                                          <a:pt x="222" y="209"/>
                                          <a:pt x="222" y="210"/>
                                          <a:pt x="221" y="210"/>
                                        </a:cubicBezTo>
                                        <a:cubicBezTo>
                                          <a:pt x="221" y="209"/>
                                          <a:pt x="222" y="209"/>
                                          <a:pt x="222" y="208"/>
                                        </a:cubicBezTo>
                                        <a:close/>
                                        <a:moveTo>
                                          <a:pt x="222" y="206"/>
                                        </a:moveTo>
                                        <a:cubicBezTo>
                                          <a:pt x="222" y="206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2" y="207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1" y="207"/>
                                          <a:pt x="221" y="207"/>
                                          <a:pt x="222" y="206"/>
                                        </a:cubicBezTo>
                                        <a:close/>
                                        <a:moveTo>
                                          <a:pt x="221" y="204"/>
                                        </a:moveTo>
                                        <a:cubicBezTo>
                                          <a:pt x="221" y="204"/>
                                          <a:pt x="221" y="203"/>
                                          <a:pt x="221" y="203"/>
                                        </a:cubicBezTo>
                                        <a:cubicBezTo>
                                          <a:pt x="223" y="203"/>
                                          <a:pt x="225" y="204"/>
                                          <a:pt x="227" y="202"/>
                                        </a:cubicBezTo>
                                        <a:cubicBezTo>
                                          <a:pt x="230" y="203"/>
                                          <a:pt x="233" y="201"/>
                                          <a:pt x="236" y="201"/>
                                        </a:cubicBezTo>
                                        <a:cubicBezTo>
                                          <a:pt x="232" y="203"/>
                                          <a:pt x="227" y="204"/>
                                          <a:pt x="221" y="204"/>
                                        </a:cubicBezTo>
                                        <a:close/>
                                        <a:moveTo>
                                          <a:pt x="227" y="200"/>
                                        </a:moveTo>
                                        <a:cubicBezTo>
                                          <a:pt x="225" y="201"/>
                                          <a:pt x="223" y="201"/>
                                          <a:pt x="221" y="201"/>
                                        </a:cubicBezTo>
                                        <a:cubicBezTo>
                                          <a:pt x="222" y="200"/>
                                          <a:pt x="225" y="200"/>
                                          <a:pt x="227" y="200"/>
                                        </a:cubicBezTo>
                                        <a:close/>
                                        <a:moveTo>
                                          <a:pt x="222" y="199"/>
                                        </a:moveTo>
                                        <a:cubicBezTo>
                                          <a:pt x="223" y="198"/>
                                          <a:pt x="226" y="198"/>
                                          <a:pt x="227" y="199"/>
                                        </a:cubicBezTo>
                                        <a:cubicBezTo>
                                          <a:pt x="225" y="199"/>
                                          <a:pt x="224" y="199"/>
                                          <a:pt x="222" y="199"/>
                                        </a:cubicBezTo>
                                        <a:close/>
                                        <a:moveTo>
                                          <a:pt x="235" y="209"/>
                                        </a:moveTo>
                                        <a:cubicBezTo>
                                          <a:pt x="235" y="208"/>
                                          <a:pt x="235" y="208"/>
                                          <a:pt x="235" y="207"/>
                                        </a:cubicBezTo>
                                        <a:cubicBezTo>
                                          <a:pt x="237" y="208"/>
                                          <a:pt x="238" y="204"/>
                                          <a:pt x="240" y="206"/>
                                        </a:cubicBezTo>
                                        <a:cubicBezTo>
                                          <a:pt x="238" y="207"/>
                                          <a:pt x="237" y="208"/>
                                          <a:pt x="235" y="209"/>
                                        </a:cubicBezTo>
                                        <a:close/>
                                        <a:moveTo>
                                          <a:pt x="242" y="207"/>
                                        </a:moveTo>
                                        <a:cubicBezTo>
                                          <a:pt x="239" y="208"/>
                                          <a:pt x="236" y="210"/>
                                          <a:pt x="233" y="211"/>
                                        </a:cubicBezTo>
                                        <a:cubicBezTo>
                                          <a:pt x="235" y="209"/>
                                          <a:pt x="239" y="208"/>
                                          <a:pt x="242" y="207"/>
                                        </a:cubicBezTo>
                                        <a:close/>
                                        <a:moveTo>
                                          <a:pt x="235" y="207"/>
                                        </a:moveTo>
                                        <a:cubicBezTo>
                                          <a:pt x="235" y="206"/>
                                          <a:pt x="236" y="205"/>
                                          <a:pt x="236" y="204"/>
                                        </a:cubicBezTo>
                                        <a:cubicBezTo>
                                          <a:pt x="237" y="204"/>
                                          <a:pt x="237" y="204"/>
                                          <a:pt x="238" y="205"/>
                                        </a:cubicBezTo>
                                        <a:cubicBezTo>
                                          <a:pt x="237" y="205"/>
                                          <a:pt x="236" y="206"/>
                                          <a:pt x="235" y="207"/>
                                        </a:cubicBezTo>
                                        <a:close/>
                                        <a:moveTo>
                                          <a:pt x="246" y="210"/>
                                        </a:moveTo>
                                        <a:cubicBezTo>
                                          <a:pt x="242" y="210"/>
                                          <a:pt x="236" y="211"/>
                                          <a:pt x="233" y="213"/>
                                        </a:cubicBezTo>
                                        <a:cubicBezTo>
                                          <a:pt x="236" y="211"/>
                                          <a:pt x="242" y="206"/>
                                          <a:pt x="246" y="210"/>
                                        </a:cubicBezTo>
                                        <a:close/>
                                        <a:moveTo>
                                          <a:pt x="239" y="200"/>
                                        </a:moveTo>
                                        <a:cubicBezTo>
                                          <a:pt x="239" y="200"/>
                                          <a:pt x="239" y="200"/>
                                          <a:pt x="238" y="200"/>
                                        </a:cubicBezTo>
                                        <a:cubicBezTo>
                                          <a:pt x="244" y="198"/>
                                          <a:pt x="249" y="196"/>
                                          <a:pt x="254" y="194"/>
                                        </a:cubicBezTo>
                                        <a:cubicBezTo>
                                          <a:pt x="250" y="197"/>
                                          <a:pt x="244" y="199"/>
                                          <a:pt x="239" y="200"/>
                                        </a:cubicBezTo>
                                        <a:close/>
                                        <a:moveTo>
                                          <a:pt x="257" y="199"/>
                                        </a:moveTo>
                                        <a:cubicBezTo>
                                          <a:pt x="261" y="200"/>
                                          <a:pt x="264" y="201"/>
                                          <a:pt x="267" y="202"/>
                                        </a:cubicBezTo>
                                        <a:cubicBezTo>
                                          <a:pt x="264" y="202"/>
                                          <a:pt x="260" y="201"/>
                                          <a:pt x="257" y="199"/>
                                        </a:cubicBezTo>
                                        <a:close/>
                                        <a:moveTo>
                                          <a:pt x="221" y="210"/>
                                        </a:moveTo>
                                        <a:cubicBezTo>
                                          <a:pt x="223" y="209"/>
                                          <a:pt x="224" y="208"/>
                                          <a:pt x="225" y="206"/>
                                        </a:cubicBezTo>
                                        <a:cubicBezTo>
                                          <a:pt x="225" y="206"/>
                                          <a:pt x="225" y="206"/>
                                          <a:pt x="225" y="206"/>
                                        </a:cubicBezTo>
                                        <a:cubicBezTo>
                                          <a:pt x="225" y="207"/>
                                          <a:pt x="225" y="208"/>
                                          <a:pt x="224" y="209"/>
                                        </a:cubicBezTo>
                                        <a:cubicBezTo>
                                          <a:pt x="223" y="210"/>
                                          <a:pt x="223" y="211"/>
                                          <a:pt x="221" y="212"/>
                                        </a:cubicBezTo>
                                        <a:cubicBezTo>
                                          <a:pt x="221" y="212"/>
                                          <a:pt x="221" y="212"/>
                                          <a:pt x="221" y="212"/>
                                        </a:cubicBezTo>
                                        <a:cubicBezTo>
                                          <a:pt x="222" y="212"/>
                                          <a:pt x="222" y="212"/>
                                          <a:pt x="222" y="212"/>
                                        </a:cubicBezTo>
                                        <a:cubicBezTo>
                                          <a:pt x="224" y="210"/>
                                          <a:pt x="225" y="207"/>
                                          <a:pt x="228" y="206"/>
                                        </a:cubicBezTo>
                                        <a:cubicBezTo>
                                          <a:pt x="226" y="210"/>
                                          <a:pt x="222" y="213"/>
                                          <a:pt x="218" y="216"/>
                                        </a:cubicBezTo>
                                        <a:cubicBezTo>
                                          <a:pt x="219" y="214"/>
                                          <a:pt x="221" y="213"/>
                                          <a:pt x="221" y="210"/>
                                        </a:cubicBezTo>
                                        <a:close/>
                                        <a:moveTo>
                                          <a:pt x="230" y="217"/>
                                        </a:moveTo>
                                        <a:cubicBezTo>
                                          <a:pt x="234" y="213"/>
                                          <a:pt x="245" y="208"/>
                                          <a:pt x="252" y="212"/>
                                        </a:cubicBezTo>
                                        <a:cubicBezTo>
                                          <a:pt x="243" y="213"/>
                                          <a:pt x="236" y="214"/>
                                          <a:pt x="230" y="217"/>
                                        </a:cubicBezTo>
                                        <a:close/>
                                        <a:moveTo>
                                          <a:pt x="251" y="208"/>
                                        </a:moveTo>
                                        <a:cubicBezTo>
                                          <a:pt x="252" y="208"/>
                                          <a:pt x="253" y="209"/>
                                          <a:pt x="255" y="209"/>
                                        </a:cubicBezTo>
                                        <a:cubicBezTo>
                                          <a:pt x="255" y="209"/>
                                          <a:pt x="254" y="209"/>
                                          <a:pt x="254" y="210"/>
                                        </a:cubicBezTo>
                                        <a:cubicBezTo>
                                          <a:pt x="255" y="210"/>
                                          <a:pt x="255" y="209"/>
                                          <a:pt x="255" y="209"/>
                                        </a:cubicBezTo>
                                        <a:cubicBezTo>
                                          <a:pt x="256" y="210"/>
                                          <a:pt x="257" y="211"/>
                                          <a:pt x="257" y="210"/>
                                        </a:cubicBezTo>
                                        <a:cubicBezTo>
                                          <a:pt x="258" y="211"/>
                                          <a:pt x="259" y="211"/>
                                          <a:pt x="259" y="211"/>
                                        </a:cubicBezTo>
                                        <a:cubicBezTo>
                                          <a:pt x="256" y="211"/>
                                          <a:pt x="253" y="209"/>
                                          <a:pt x="251" y="208"/>
                                        </a:cubicBezTo>
                                        <a:close/>
                                        <a:moveTo>
                                          <a:pt x="261" y="211"/>
                                        </a:moveTo>
                                        <a:cubicBezTo>
                                          <a:pt x="263" y="211"/>
                                          <a:pt x="265" y="212"/>
                                          <a:pt x="268" y="213"/>
                                        </a:cubicBezTo>
                                        <a:cubicBezTo>
                                          <a:pt x="265" y="213"/>
                                          <a:pt x="263" y="212"/>
                                          <a:pt x="261" y="211"/>
                                        </a:cubicBezTo>
                                        <a:close/>
                                        <a:moveTo>
                                          <a:pt x="274" y="215"/>
                                        </a:moveTo>
                                        <a:cubicBezTo>
                                          <a:pt x="274" y="215"/>
                                          <a:pt x="274" y="215"/>
                                          <a:pt x="274" y="215"/>
                                        </a:cubicBezTo>
                                        <a:cubicBezTo>
                                          <a:pt x="275" y="215"/>
                                          <a:pt x="276" y="216"/>
                                          <a:pt x="277" y="216"/>
                                        </a:cubicBezTo>
                                        <a:cubicBezTo>
                                          <a:pt x="277" y="216"/>
                                          <a:pt x="275" y="215"/>
                                          <a:pt x="274" y="215"/>
                                        </a:cubicBezTo>
                                        <a:close/>
                                        <a:moveTo>
                                          <a:pt x="283" y="217"/>
                                        </a:moveTo>
                                        <a:cubicBezTo>
                                          <a:pt x="284" y="217"/>
                                          <a:pt x="285" y="217"/>
                                          <a:pt x="286" y="217"/>
                                        </a:cubicBezTo>
                                        <a:cubicBezTo>
                                          <a:pt x="285" y="217"/>
                                          <a:pt x="284" y="217"/>
                                          <a:pt x="283" y="217"/>
                                        </a:cubicBezTo>
                                        <a:close/>
                                        <a:moveTo>
                                          <a:pt x="285" y="215"/>
                                        </a:moveTo>
                                        <a:cubicBezTo>
                                          <a:pt x="299" y="217"/>
                                          <a:pt x="314" y="219"/>
                                          <a:pt x="330" y="216"/>
                                        </a:cubicBezTo>
                                        <a:cubicBezTo>
                                          <a:pt x="328" y="217"/>
                                          <a:pt x="324" y="218"/>
                                          <a:pt x="320" y="218"/>
                                        </a:cubicBezTo>
                                        <a:cubicBezTo>
                                          <a:pt x="320" y="218"/>
                                          <a:pt x="321" y="218"/>
                                          <a:pt x="321" y="218"/>
                                        </a:cubicBezTo>
                                        <a:cubicBezTo>
                                          <a:pt x="307" y="220"/>
                                          <a:pt x="293" y="217"/>
                                          <a:pt x="281" y="215"/>
                                        </a:cubicBezTo>
                                        <a:cubicBezTo>
                                          <a:pt x="281" y="215"/>
                                          <a:pt x="281" y="216"/>
                                          <a:pt x="281" y="216"/>
                                        </a:cubicBezTo>
                                        <a:cubicBezTo>
                                          <a:pt x="281" y="215"/>
                                          <a:pt x="281" y="215"/>
                                          <a:pt x="281" y="214"/>
                                        </a:cubicBezTo>
                                        <a:cubicBezTo>
                                          <a:pt x="279" y="214"/>
                                          <a:pt x="277" y="214"/>
                                          <a:pt x="275" y="213"/>
                                        </a:cubicBezTo>
                                        <a:cubicBezTo>
                                          <a:pt x="276" y="214"/>
                                          <a:pt x="279" y="214"/>
                                          <a:pt x="280" y="215"/>
                                        </a:cubicBezTo>
                                        <a:cubicBezTo>
                                          <a:pt x="278" y="214"/>
                                          <a:pt x="276" y="214"/>
                                          <a:pt x="273" y="214"/>
                                        </a:cubicBezTo>
                                        <a:cubicBezTo>
                                          <a:pt x="274" y="213"/>
                                          <a:pt x="274" y="214"/>
                                          <a:pt x="275" y="214"/>
                                        </a:cubicBezTo>
                                        <a:cubicBezTo>
                                          <a:pt x="268" y="212"/>
                                          <a:pt x="261" y="210"/>
                                          <a:pt x="255" y="208"/>
                                        </a:cubicBezTo>
                                        <a:cubicBezTo>
                                          <a:pt x="255" y="207"/>
                                          <a:pt x="255" y="207"/>
                                          <a:pt x="255" y="207"/>
                                        </a:cubicBezTo>
                                        <a:cubicBezTo>
                                          <a:pt x="261" y="209"/>
                                          <a:pt x="268" y="211"/>
                                          <a:pt x="273" y="212"/>
                                        </a:cubicBezTo>
                                        <a:cubicBezTo>
                                          <a:pt x="270" y="211"/>
                                          <a:pt x="267" y="210"/>
                                          <a:pt x="264" y="209"/>
                                        </a:cubicBezTo>
                                        <a:cubicBezTo>
                                          <a:pt x="264" y="209"/>
                                          <a:pt x="265" y="209"/>
                                          <a:pt x="266" y="209"/>
                                        </a:cubicBezTo>
                                        <a:cubicBezTo>
                                          <a:pt x="259" y="207"/>
                                          <a:pt x="252" y="205"/>
                                          <a:pt x="247" y="201"/>
                                        </a:cubicBezTo>
                                        <a:cubicBezTo>
                                          <a:pt x="261" y="206"/>
                                          <a:pt x="279" y="212"/>
                                          <a:pt x="294" y="214"/>
                                        </a:cubicBezTo>
                                        <a:cubicBezTo>
                                          <a:pt x="294" y="214"/>
                                          <a:pt x="297" y="214"/>
                                          <a:pt x="297" y="214"/>
                                        </a:cubicBezTo>
                                        <a:cubicBezTo>
                                          <a:pt x="308" y="216"/>
                                          <a:pt x="320" y="215"/>
                                          <a:pt x="330" y="215"/>
                                        </a:cubicBezTo>
                                        <a:cubicBezTo>
                                          <a:pt x="330" y="215"/>
                                          <a:pt x="328" y="215"/>
                                          <a:pt x="328" y="216"/>
                                        </a:cubicBezTo>
                                        <a:cubicBezTo>
                                          <a:pt x="327" y="216"/>
                                          <a:pt x="328" y="215"/>
                                          <a:pt x="327" y="215"/>
                                        </a:cubicBezTo>
                                        <a:cubicBezTo>
                                          <a:pt x="327" y="215"/>
                                          <a:pt x="327" y="216"/>
                                          <a:pt x="327" y="216"/>
                                        </a:cubicBezTo>
                                        <a:cubicBezTo>
                                          <a:pt x="327" y="216"/>
                                          <a:pt x="327" y="216"/>
                                          <a:pt x="327" y="215"/>
                                        </a:cubicBezTo>
                                        <a:cubicBezTo>
                                          <a:pt x="314" y="218"/>
                                          <a:pt x="297" y="216"/>
                                          <a:pt x="285" y="215"/>
                                        </a:cubicBezTo>
                                        <a:close/>
                                        <a:moveTo>
                                          <a:pt x="323" y="214"/>
                                        </a:moveTo>
                                        <a:cubicBezTo>
                                          <a:pt x="324" y="214"/>
                                          <a:pt x="324" y="214"/>
                                          <a:pt x="324" y="214"/>
                                        </a:cubicBezTo>
                                        <a:cubicBezTo>
                                          <a:pt x="324" y="214"/>
                                          <a:pt x="323" y="214"/>
                                          <a:pt x="323" y="214"/>
                                        </a:cubicBezTo>
                                        <a:close/>
                                        <a:moveTo>
                                          <a:pt x="331" y="215"/>
                                        </a:moveTo>
                                        <a:cubicBezTo>
                                          <a:pt x="331" y="215"/>
                                          <a:pt x="332" y="214"/>
                                          <a:pt x="333" y="215"/>
                                        </a:cubicBezTo>
                                        <a:cubicBezTo>
                                          <a:pt x="332" y="214"/>
                                          <a:pt x="331" y="215"/>
                                          <a:pt x="331" y="215"/>
                                        </a:cubicBezTo>
                                        <a:close/>
                                        <a:moveTo>
                                          <a:pt x="334" y="214"/>
                                        </a:moveTo>
                                        <a:cubicBezTo>
                                          <a:pt x="332" y="214"/>
                                          <a:pt x="331" y="214"/>
                                          <a:pt x="329" y="214"/>
                                        </a:cubicBezTo>
                                        <a:cubicBezTo>
                                          <a:pt x="331" y="213"/>
                                          <a:pt x="334" y="213"/>
                                          <a:pt x="336" y="213"/>
                                        </a:cubicBezTo>
                                        <a:cubicBezTo>
                                          <a:pt x="336" y="213"/>
                                          <a:pt x="335" y="213"/>
                                          <a:pt x="334" y="214"/>
                                        </a:cubicBezTo>
                                        <a:close/>
                                        <a:moveTo>
                                          <a:pt x="338" y="209"/>
                                        </a:moveTo>
                                        <a:cubicBezTo>
                                          <a:pt x="339" y="208"/>
                                          <a:pt x="340" y="208"/>
                                          <a:pt x="342" y="207"/>
                                        </a:cubicBezTo>
                                        <a:cubicBezTo>
                                          <a:pt x="341" y="208"/>
                                          <a:pt x="339" y="209"/>
                                          <a:pt x="338" y="209"/>
                                        </a:cubicBezTo>
                                        <a:close/>
                                        <a:moveTo>
                                          <a:pt x="348" y="202"/>
                                        </a:moveTo>
                                        <a:cubicBezTo>
                                          <a:pt x="339" y="203"/>
                                          <a:pt x="331" y="204"/>
                                          <a:pt x="323" y="204"/>
                                        </a:cubicBezTo>
                                        <a:cubicBezTo>
                                          <a:pt x="329" y="205"/>
                                          <a:pt x="337" y="204"/>
                                          <a:pt x="344" y="204"/>
                                        </a:cubicBezTo>
                                        <a:cubicBezTo>
                                          <a:pt x="341" y="205"/>
                                          <a:pt x="335" y="205"/>
                                          <a:pt x="333" y="206"/>
                                        </a:cubicBezTo>
                                        <a:cubicBezTo>
                                          <a:pt x="334" y="206"/>
                                          <a:pt x="337" y="206"/>
                                          <a:pt x="339" y="206"/>
                                        </a:cubicBezTo>
                                        <a:cubicBezTo>
                                          <a:pt x="340" y="206"/>
                                          <a:pt x="341" y="205"/>
                                          <a:pt x="342" y="205"/>
                                        </a:cubicBezTo>
                                        <a:cubicBezTo>
                                          <a:pt x="339" y="207"/>
                                          <a:pt x="333" y="206"/>
                                          <a:pt x="330" y="207"/>
                                        </a:cubicBezTo>
                                        <a:cubicBezTo>
                                          <a:pt x="330" y="207"/>
                                          <a:pt x="331" y="207"/>
                                          <a:pt x="331" y="207"/>
                                        </a:cubicBezTo>
                                        <a:cubicBezTo>
                                          <a:pt x="330" y="208"/>
                                          <a:pt x="329" y="207"/>
                                          <a:pt x="329" y="207"/>
                                        </a:cubicBezTo>
                                        <a:cubicBezTo>
                                          <a:pt x="332" y="208"/>
                                          <a:pt x="335" y="207"/>
                                          <a:pt x="339" y="207"/>
                                        </a:cubicBezTo>
                                        <a:cubicBezTo>
                                          <a:pt x="332" y="208"/>
                                          <a:pt x="327" y="210"/>
                                          <a:pt x="320" y="209"/>
                                        </a:cubicBezTo>
                                        <a:cubicBezTo>
                                          <a:pt x="320" y="209"/>
                                          <a:pt x="319" y="209"/>
                                          <a:pt x="319" y="210"/>
                                        </a:cubicBezTo>
                                        <a:cubicBezTo>
                                          <a:pt x="322" y="210"/>
                                          <a:pt x="326" y="210"/>
                                          <a:pt x="329" y="209"/>
                                        </a:cubicBezTo>
                                        <a:cubicBezTo>
                                          <a:pt x="331" y="209"/>
                                          <a:pt x="334" y="209"/>
                                          <a:pt x="337" y="208"/>
                                        </a:cubicBezTo>
                                        <a:cubicBezTo>
                                          <a:pt x="337" y="209"/>
                                          <a:pt x="336" y="209"/>
                                          <a:pt x="336" y="209"/>
                                        </a:cubicBezTo>
                                        <a:cubicBezTo>
                                          <a:pt x="337" y="209"/>
                                          <a:pt x="337" y="209"/>
                                          <a:pt x="338" y="209"/>
                                        </a:cubicBezTo>
                                        <a:cubicBezTo>
                                          <a:pt x="337" y="209"/>
                                          <a:pt x="336" y="210"/>
                                          <a:pt x="335" y="210"/>
                                        </a:cubicBezTo>
                                        <a:cubicBezTo>
                                          <a:pt x="330" y="212"/>
                                          <a:pt x="325" y="211"/>
                                          <a:pt x="319" y="212"/>
                                        </a:cubicBezTo>
                                        <a:cubicBezTo>
                                          <a:pt x="325" y="212"/>
                                          <a:pt x="330" y="212"/>
                                          <a:pt x="337" y="211"/>
                                        </a:cubicBezTo>
                                        <a:cubicBezTo>
                                          <a:pt x="332" y="214"/>
                                          <a:pt x="324" y="213"/>
                                          <a:pt x="316" y="214"/>
                                        </a:cubicBezTo>
                                        <a:cubicBezTo>
                                          <a:pt x="316" y="214"/>
                                          <a:pt x="317" y="214"/>
                                          <a:pt x="317" y="214"/>
                                        </a:cubicBezTo>
                                        <a:cubicBezTo>
                                          <a:pt x="307" y="214"/>
                                          <a:pt x="296" y="214"/>
                                          <a:pt x="287" y="212"/>
                                        </a:cubicBezTo>
                                        <a:cubicBezTo>
                                          <a:pt x="287" y="212"/>
                                          <a:pt x="287" y="212"/>
                                          <a:pt x="287" y="211"/>
                                        </a:cubicBezTo>
                                        <a:cubicBezTo>
                                          <a:pt x="275" y="209"/>
                                          <a:pt x="263" y="206"/>
                                          <a:pt x="252" y="202"/>
                                        </a:cubicBezTo>
                                        <a:cubicBezTo>
                                          <a:pt x="261" y="204"/>
                                          <a:pt x="271" y="207"/>
                                          <a:pt x="279" y="207"/>
                                        </a:cubicBezTo>
                                        <a:cubicBezTo>
                                          <a:pt x="280" y="207"/>
                                          <a:pt x="282" y="207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4" y="208"/>
                                          <a:pt x="284" y="208"/>
                                          <a:pt x="284" y="208"/>
                                        </a:cubicBezTo>
                                        <a:cubicBezTo>
                                          <a:pt x="286" y="209"/>
                                          <a:pt x="290" y="208"/>
                                          <a:pt x="292" y="209"/>
                                        </a:cubicBezTo>
                                        <a:cubicBezTo>
                                          <a:pt x="289" y="209"/>
                                          <a:pt x="286" y="209"/>
                                          <a:pt x="284" y="209"/>
                                        </a:cubicBezTo>
                                        <a:cubicBezTo>
                                          <a:pt x="290" y="210"/>
                                          <a:pt x="294" y="211"/>
                                          <a:pt x="299" y="210"/>
                                        </a:cubicBezTo>
                                        <a:cubicBezTo>
                                          <a:pt x="297" y="210"/>
                                          <a:pt x="294" y="210"/>
                                          <a:pt x="292" y="209"/>
                                        </a:cubicBezTo>
                                        <a:cubicBezTo>
                                          <a:pt x="298" y="209"/>
                                          <a:pt x="308" y="211"/>
                                          <a:pt x="312" y="210"/>
                                        </a:cubicBezTo>
                                        <a:cubicBezTo>
                                          <a:pt x="305" y="209"/>
                                          <a:pt x="297" y="209"/>
                                          <a:pt x="290" y="208"/>
                                        </a:cubicBezTo>
                                        <a:cubicBezTo>
                                          <a:pt x="287" y="208"/>
                                          <a:pt x="284" y="207"/>
                                          <a:pt x="281" y="207"/>
                                        </a:cubicBezTo>
                                        <a:cubicBezTo>
                                          <a:pt x="281" y="206"/>
                                          <a:pt x="282" y="206"/>
                                          <a:pt x="282" y="207"/>
                                        </a:cubicBezTo>
                                        <a:cubicBezTo>
                                          <a:pt x="283" y="207"/>
                                          <a:pt x="282" y="206"/>
                                          <a:pt x="282" y="206"/>
                                        </a:cubicBezTo>
                                        <a:cubicBezTo>
                                          <a:pt x="283" y="207"/>
                                          <a:pt x="286" y="207"/>
                                          <a:pt x="287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9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96" y="207"/>
                                          <a:pt x="304" y="208"/>
                                          <a:pt x="312" y="208"/>
                                        </a:cubicBezTo>
                                        <a:cubicBezTo>
                                          <a:pt x="311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310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295" y="207"/>
                                          <a:pt x="279" y="207"/>
                                          <a:pt x="265" y="200"/>
                                        </a:cubicBezTo>
                                        <a:cubicBezTo>
                                          <a:pt x="280" y="204"/>
                                          <a:pt x="296" y="204"/>
                                          <a:pt x="311" y="206"/>
                                        </a:cubicBezTo>
                                        <a:cubicBezTo>
                                          <a:pt x="311" y="206"/>
                                          <a:pt x="311" y="206"/>
                                          <a:pt x="311" y="206"/>
                                        </a:cubicBezTo>
                                        <a:cubicBezTo>
                                          <a:pt x="308" y="204"/>
                                          <a:pt x="304" y="205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301" y="204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299" y="204"/>
                                          <a:pt x="298" y="204"/>
                                        </a:cubicBezTo>
                                        <a:cubicBezTo>
                                          <a:pt x="297" y="205"/>
                                          <a:pt x="294" y="204"/>
                                          <a:pt x="292" y="204"/>
                                        </a:cubicBezTo>
                                        <a:cubicBezTo>
                                          <a:pt x="292" y="204"/>
                                          <a:pt x="292" y="203"/>
                                          <a:pt x="292" y="203"/>
                                        </a:cubicBezTo>
                                        <a:cubicBezTo>
                                          <a:pt x="284" y="201"/>
                                          <a:pt x="274" y="202"/>
                                          <a:pt x="267" y="198"/>
                                        </a:cubicBezTo>
                                        <a:cubicBezTo>
                                          <a:pt x="277" y="200"/>
                                          <a:pt x="284" y="202"/>
                                          <a:pt x="296" y="202"/>
                                        </a:cubicBezTo>
                                        <a:cubicBezTo>
                                          <a:pt x="295" y="201"/>
                                          <a:pt x="292" y="202"/>
                                          <a:pt x="291" y="201"/>
                                        </a:cubicBezTo>
                                        <a:cubicBezTo>
                                          <a:pt x="283" y="200"/>
                                          <a:pt x="275" y="199"/>
                                          <a:pt x="268" y="196"/>
                                        </a:cubicBezTo>
                                        <a:cubicBezTo>
                                          <a:pt x="284" y="200"/>
                                          <a:pt x="300" y="202"/>
                                          <a:pt x="316" y="201"/>
                                        </a:cubicBezTo>
                                        <a:cubicBezTo>
                                          <a:pt x="313" y="200"/>
                                          <a:pt x="309" y="201"/>
                                          <a:pt x="305" y="200"/>
                                        </a:cubicBezTo>
                                        <a:cubicBezTo>
                                          <a:pt x="308" y="199"/>
                                          <a:pt x="312" y="200"/>
                                          <a:pt x="315" y="200"/>
                                        </a:cubicBezTo>
                                        <a:cubicBezTo>
                                          <a:pt x="312" y="199"/>
                                          <a:pt x="310" y="200"/>
                                          <a:pt x="308" y="200"/>
                                        </a:cubicBezTo>
                                        <a:cubicBezTo>
                                          <a:pt x="308" y="199"/>
                                          <a:pt x="308" y="199"/>
                                          <a:pt x="307" y="199"/>
                                        </a:cubicBezTo>
                                        <a:cubicBezTo>
                                          <a:pt x="304" y="200"/>
                                          <a:pt x="300" y="199"/>
                                          <a:pt x="297" y="198"/>
                                        </a:cubicBezTo>
                                        <a:cubicBezTo>
                                          <a:pt x="297" y="198"/>
                                          <a:pt x="298" y="199"/>
                                          <a:pt x="298" y="198"/>
                                        </a:cubicBezTo>
                                        <a:cubicBezTo>
                                          <a:pt x="298" y="198"/>
                                          <a:pt x="297" y="199"/>
                                          <a:pt x="297" y="199"/>
                                        </a:cubicBezTo>
                                        <a:cubicBezTo>
                                          <a:pt x="297" y="198"/>
                                          <a:pt x="297" y="198"/>
                                          <a:pt x="297" y="198"/>
                                        </a:cubicBezTo>
                                        <a:cubicBezTo>
                                          <a:pt x="293" y="197"/>
                                          <a:pt x="287" y="196"/>
                                          <a:pt x="283" y="194"/>
                                        </a:cubicBezTo>
                                        <a:cubicBezTo>
                                          <a:pt x="292" y="198"/>
                                          <a:pt x="308" y="197"/>
                                          <a:pt x="316" y="199"/>
                                        </a:cubicBezTo>
                                        <a:cubicBezTo>
                                          <a:pt x="312" y="197"/>
                                          <a:pt x="303" y="197"/>
                                          <a:pt x="297" y="195"/>
                                        </a:cubicBezTo>
                                        <a:cubicBezTo>
                                          <a:pt x="302" y="196"/>
                                          <a:pt x="307" y="196"/>
                                          <a:pt x="313" y="196"/>
                                        </a:cubicBezTo>
                                        <a:cubicBezTo>
                                          <a:pt x="321" y="200"/>
                                          <a:pt x="334" y="202"/>
                                          <a:pt x="344" y="201"/>
                                        </a:cubicBezTo>
                                        <a:cubicBezTo>
                                          <a:pt x="336" y="202"/>
                                          <a:pt x="327" y="202"/>
                                          <a:pt x="320" y="200"/>
                                        </a:cubicBezTo>
                                        <a:cubicBezTo>
                                          <a:pt x="327" y="204"/>
                                          <a:pt x="339" y="202"/>
                                          <a:pt x="348" y="202"/>
                                        </a:cubicBezTo>
                                        <a:close/>
                                        <a:moveTo>
                                          <a:pt x="286" y="196"/>
                                        </a:moveTo>
                                        <a:cubicBezTo>
                                          <a:pt x="284" y="196"/>
                                          <a:pt x="284" y="195"/>
                                          <a:pt x="286" y="196"/>
                                        </a:cubicBezTo>
                                        <a:close/>
                                        <a:moveTo>
                                          <a:pt x="295" y="199"/>
                                        </a:moveTo>
                                        <a:cubicBezTo>
                                          <a:pt x="296" y="199"/>
                                          <a:pt x="298" y="199"/>
                                          <a:pt x="300" y="200"/>
                                        </a:cubicBezTo>
                                        <a:cubicBezTo>
                                          <a:pt x="299" y="200"/>
                                          <a:pt x="296" y="200"/>
                                          <a:pt x="295" y="199"/>
                                        </a:cubicBezTo>
                                        <a:close/>
                                        <a:moveTo>
                                          <a:pt x="331" y="189"/>
                                        </a:moveTo>
                                        <a:cubicBezTo>
                                          <a:pt x="331" y="188"/>
                                          <a:pt x="331" y="188"/>
                                          <a:pt x="330" y="187"/>
                                        </a:cubicBezTo>
                                        <a:cubicBezTo>
                                          <a:pt x="331" y="187"/>
                                          <a:pt x="331" y="188"/>
                                          <a:pt x="331" y="189"/>
                                        </a:cubicBezTo>
                                        <a:close/>
                                        <a:moveTo>
                                          <a:pt x="330" y="189"/>
                                        </a:moveTo>
                                        <a:cubicBezTo>
                                          <a:pt x="327" y="189"/>
                                          <a:pt x="322" y="187"/>
                                          <a:pt x="319" y="186"/>
                                        </a:cubicBezTo>
                                        <a:cubicBezTo>
                                          <a:pt x="323" y="187"/>
                                          <a:pt x="327" y="190"/>
                                          <a:pt x="331" y="190"/>
                                        </a:cubicBezTo>
                                        <a:cubicBezTo>
                                          <a:pt x="331" y="190"/>
                                          <a:pt x="332" y="191"/>
                                          <a:pt x="332" y="191"/>
                                        </a:cubicBezTo>
                                        <a:cubicBezTo>
                                          <a:pt x="328" y="191"/>
                                          <a:pt x="323" y="190"/>
                                          <a:pt x="320" y="188"/>
                                        </a:cubicBezTo>
                                        <a:cubicBezTo>
                                          <a:pt x="320" y="188"/>
                                          <a:pt x="320" y="188"/>
                                          <a:pt x="320" y="188"/>
                                        </a:cubicBezTo>
                                        <a:cubicBezTo>
                                          <a:pt x="323" y="190"/>
                                          <a:pt x="329" y="192"/>
                                          <a:pt x="333" y="192"/>
                                        </a:cubicBezTo>
                                        <a:cubicBezTo>
                                          <a:pt x="333" y="192"/>
                                          <a:pt x="334" y="193"/>
                                          <a:pt x="334" y="193"/>
                                        </a:cubicBezTo>
                                        <a:cubicBezTo>
                                          <a:pt x="329" y="193"/>
                                          <a:pt x="324" y="192"/>
                                          <a:pt x="320" y="191"/>
                                        </a:cubicBezTo>
                                        <a:cubicBezTo>
                                          <a:pt x="324" y="193"/>
                                          <a:pt x="330" y="194"/>
                                          <a:pt x="335" y="194"/>
                                        </a:cubicBezTo>
                                        <a:cubicBezTo>
                                          <a:pt x="337" y="195"/>
                                          <a:pt x="340" y="197"/>
                                          <a:pt x="342" y="199"/>
                                        </a:cubicBezTo>
                                        <a:cubicBezTo>
                                          <a:pt x="336" y="199"/>
                                          <a:pt x="328" y="199"/>
                                          <a:pt x="322" y="197"/>
                                        </a:cubicBezTo>
                                        <a:cubicBezTo>
                                          <a:pt x="328" y="200"/>
                                          <a:pt x="335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3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4" y="200"/>
                                          <a:pt x="344" y="200"/>
                                        </a:cubicBezTo>
                                        <a:cubicBezTo>
                                          <a:pt x="331" y="202"/>
                                          <a:pt x="320" y="197"/>
                                          <a:pt x="308" y="195"/>
                                        </a:cubicBezTo>
                                        <a:cubicBezTo>
                                          <a:pt x="308" y="195"/>
                                          <a:pt x="308" y="195"/>
                                          <a:pt x="308" y="195"/>
                                        </a:cubicBezTo>
                                        <a:cubicBezTo>
                                          <a:pt x="305" y="194"/>
                                          <a:pt x="299" y="193"/>
                                          <a:pt x="296" y="193"/>
                                        </a:cubicBezTo>
                                        <a:cubicBezTo>
                                          <a:pt x="290" y="192"/>
                                          <a:pt x="284" y="191"/>
                                          <a:pt x="278" y="189"/>
                                        </a:cubicBezTo>
                                        <a:cubicBezTo>
                                          <a:pt x="289" y="191"/>
                                          <a:pt x="301" y="194"/>
                                          <a:pt x="311" y="195"/>
                                        </a:cubicBezTo>
                                        <a:cubicBezTo>
                                          <a:pt x="311" y="194"/>
                                          <a:pt x="310" y="195"/>
                                          <a:pt x="310" y="194"/>
                                        </a:cubicBezTo>
                                        <a:cubicBezTo>
                                          <a:pt x="311" y="194"/>
                                          <a:pt x="311" y="194"/>
                                          <a:pt x="312" y="194"/>
                                        </a:cubicBezTo>
                                        <a:cubicBezTo>
                                          <a:pt x="312" y="195"/>
                                          <a:pt x="313" y="195"/>
                                          <a:pt x="313" y="195"/>
                                        </a:cubicBezTo>
                                        <a:cubicBezTo>
                                          <a:pt x="312" y="194"/>
                                          <a:pt x="310" y="194"/>
                                          <a:pt x="309" y="193"/>
                                        </a:cubicBezTo>
                                        <a:cubicBezTo>
                                          <a:pt x="309" y="194"/>
                                          <a:pt x="310" y="194"/>
                                          <a:pt x="310" y="194"/>
                                        </a:cubicBezTo>
                                        <a:cubicBezTo>
                                          <a:pt x="310" y="194"/>
                                          <a:pt x="309" y="194"/>
                                          <a:pt x="308" y="194"/>
                                        </a:cubicBezTo>
                                        <a:cubicBezTo>
                                          <a:pt x="308" y="193"/>
                                          <a:pt x="309" y="194"/>
                                          <a:pt x="309" y="194"/>
                                        </a:cubicBezTo>
                                        <a:cubicBezTo>
                                          <a:pt x="309" y="193"/>
                                          <a:pt x="308" y="193"/>
                                          <a:pt x="307" y="193"/>
                                        </a:cubicBezTo>
                                        <a:cubicBezTo>
                                          <a:pt x="307" y="194"/>
                                          <a:pt x="308" y="193"/>
                                          <a:pt x="308" y="193"/>
                                        </a:cubicBezTo>
                                        <a:cubicBezTo>
                                          <a:pt x="308" y="194"/>
                                          <a:pt x="307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7" y="193"/>
                                          <a:pt x="307" y="193"/>
                                        </a:cubicBezTo>
                                        <a:cubicBezTo>
                                          <a:pt x="307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5" y="193"/>
                                        </a:cubicBezTo>
                                        <a:cubicBezTo>
                                          <a:pt x="305" y="192"/>
                                          <a:pt x="305" y="192"/>
                                          <a:pt x="304" y="192"/>
                                        </a:cubicBezTo>
                                        <a:cubicBezTo>
                                          <a:pt x="304" y="193"/>
                                          <a:pt x="305" y="193"/>
                                          <a:pt x="305" y="193"/>
                                        </a:cubicBezTo>
                                        <a:cubicBezTo>
                                          <a:pt x="304" y="193"/>
                                          <a:pt x="302" y="192"/>
                                          <a:pt x="301" y="192"/>
                                        </a:cubicBezTo>
                                        <a:cubicBezTo>
                                          <a:pt x="301" y="192"/>
                                          <a:pt x="302" y="192"/>
                                          <a:pt x="302" y="192"/>
                                        </a:cubicBezTo>
                                        <a:cubicBezTo>
                                          <a:pt x="297" y="191"/>
                                          <a:pt x="292" y="190"/>
                                          <a:pt x="287" y="188"/>
                                        </a:cubicBezTo>
                                        <a:cubicBezTo>
                                          <a:pt x="287" y="188"/>
                                          <a:pt x="287" y="187"/>
                                          <a:pt x="287" y="187"/>
                                        </a:cubicBezTo>
                                        <a:cubicBezTo>
                                          <a:pt x="286" y="187"/>
                                          <a:pt x="284" y="187"/>
                                          <a:pt x="283" y="186"/>
                                        </a:cubicBezTo>
                                        <a:cubicBezTo>
                                          <a:pt x="291" y="187"/>
                                          <a:pt x="299" y="191"/>
                                          <a:pt x="306" y="191"/>
                                        </a:cubicBezTo>
                                        <a:cubicBezTo>
                                          <a:pt x="306" y="191"/>
                                          <a:pt x="307" y="191"/>
                                          <a:pt x="308" y="191"/>
                                        </a:cubicBezTo>
                                        <a:cubicBezTo>
                                          <a:pt x="308" y="191"/>
                                          <a:pt x="309" y="191"/>
                                          <a:pt x="310" y="191"/>
                                        </a:cubicBezTo>
                                        <a:cubicBezTo>
                                          <a:pt x="300" y="189"/>
                                          <a:pt x="291" y="187"/>
                                          <a:pt x="281" y="184"/>
                                        </a:cubicBezTo>
                                        <a:cubicBezTo>
                                          <a:pt x="291" y="184"/>
                                          <a:pt x="299" y="187"/>
                                          <a:pt x="307" y="190"/>
                                        </a:cubicBezTo>
                                        <a:cubicBezTo>
                                          <a:pt x="300" y="186"/>
                                          <a:pt x="291" y="184"/>
                                          <a:pt x="282" y="183"/>
                                        </a:cubicBezTo>
                                        <a:cubicBezTo>
                                          <a:pt x="290" y="182"/>
                                          <a:pt x="296" y="186"/>
                                          <a:pt x="303" y="187"/>
                                        </a:cubicBezTo>
                                        <a:cubicBezTo>
                                          <a:pt x="297" y="185"/>
                                          <a:pt x="292" y="183"/>
                                          <a:pt x="284" y="181"/>
                                        </a:cubicBezTo>
                                        <a:cubicBezTo>
                                          <a:pt x="294" y="180"/>
                                          <a:pt x="301" y="185"/>
                                          <a:pt x="309" y="188"/>
                                        </a:cubicBezTo>
                                        <a:cubicBezTo>
                                          <a:pt x="302" y="184"/>
                                          <a:pt x="295" y="181"/>
                                          <a:pt x="286" y="180"/>
                                        </a:cubicBezTo>
                                        <a:cubicBezTo>
                                          <a:pt x="295" y="180"/>
                                          <a:pt x="302" y="185"/>
                                          <a:pt x="310" y="186"/>
                                        </a:cubicBezTo>
                                        <a:cubicBezTo>
                                          <a:pt x="303" y="183"/>
                                          <a:pt x="296" y="180"/>
                                          <a:pt x="288" y="178"/>
                                        </a:cubicBezTo>
                                        <a:cubicBezTo>
                                          <a:pt x="298" y="179"/>
                                          <a:pt x="306" y="184"/>
                                          <a:pt x="313" y="187"/>
                                        </a:cubicBezTo>
                                        <a:cubicBezTo>
                                          <a:pt x="307" y="183"/>
                                          <a:pt x="299" y="180"/>
                                          <a:pt x="291" y="178"/>
                                        </a:cubicBezTo>
                                        <a:cubicBezTo>
                                          <a:pt x="298" y="178"/>
                                          <a:pt x="303" y="182"/>
                                          <a:pt x="310" y="183"/>
                                        </a:cubicBezTo>
                                        <a:cubicBezTo>
                                          <a:pt x="304" y="181"/>
                                          <a:pt x="297" y="178"/>
                                          <a:pt x="290" y="176"/>
                                        </a:cubicBezTo>
                                        <a:cubicBezTo>
                                          <a:pt x="296" y="177"/>
                                          <a:pt x="299" y="179"/>
                                          <a:pt x="305" y="179"/>
                                        </a:cubicBezTo>
                                        <a:cubicBezTo>
                                          <a:pt x="305" y="180"/>
                                          <a:pt x="306" y="180"/>
                                          <a:pt x="305" y="180"/>
                                        </a:cubicBezTo>
                                        <a:cubicBezTo>
                                          <a:pt x="311" y="182"/>
                                          <a:pt x="316" y="186"/>
                                          <a:pt x="321" y="188"/>
                                        </a:cubicBezTo>
                                        <a:cubicBezTo>
                                          <a:pt x="317" y="185"/>
                                          <a:pt x="312" y="182"/>
                                          <a:pt x="307" y="180"/>
                                        </a:cubicBezTo>
                                        <a:cubicBezTo>
                                          <a:pt x="313" y="182"/>
                                          <a:pt x="325" y="183"/>
                                          <a:pt x="330" y="189"/>
                                        </a:cubicBezTo>
                                        <a:close/>
                                        <a:moveTo>
                                          <a:pt x="279" y="187"/>
                                        </a:moveTo>
                                        <a:cubicBezTo>
                                          <a:pt x="283" y="187"/>
                                          <a:pt x="286" y="189"/>
                                          <a:pt x="290" y="190"/>
                                        </a:cubicBezTo>
                                        <a:cubicBezTo>
                                          <a:pt x="287" y="189"/>
                                          <a:pt x="281" y="188"/>
                                          <a:pt x="279" y="187"/>
                                        </a:cubicBezTo>
                                        <a:close/>
                                        <a:moveTo>
                                          <a:pt x="361" y="146"/>
                                        </a:moveTo>
                                        <a:cubicBezTo>
                                          <a:pt x="356" y="149"/>
                                          <a:pt x="350" y="150"/>
                                          <a:pt x="344" y="152"/>
                                        </a:cubicBezTo>
                                        <a:cubicBezTo>
                                          <a:pt x="350" y="151"/>
                                          <a:pt x="356" y="149"/>
                                          <a:pt x="361" y="147"/>
                                        </a:cubicBezTo>
                                        <a:cubicBezTo>
                                          <a:pt x="361" y="147"/>
                                          <a:pt x="361" y="147"/>
                                          <a:pt x="362" y="147"/>
                                        </a:cubicBezTo>
                                        <a:cubicBezTo>
                                          <a:pt x="356" y="151"/>
                                          <a:pt x="351" y="156"/>
                                          <a:pt x="344" y="157"/>
                                        </a:cubicBezTo>
                                        <a:cubicBezTo>
                                          <a:pt x="351" y="156"/>
                                          <a:pt x="357" y="152"/>
                                          <a:pt x="362" y="148"/>
                                        </a:cubicBezTo>
                                        <a:cubicBezTo>
                                          <a:pt x="359" y="152"/>
                                          <a:pt x="355" y="155"/>
                                          <a:pt x="350" y="159"/>
                                        </a:cubicBezTo>
                                        <a:cubicBezTo>
                                          <a:pt x="355" y="157"/>
                                          <a:pt x="359" y="153"/>
                                          <a:pt x="363" y="148"/>
                                        </a:cubicBezTo>
                                        <a:cubicBezTo>
                                          <a:pt x="359" y="156"/>
                                          <a:pt x="352" y="161"/>
                                          <a:pt x="344" y="165"/>
                                        </a:cubicBezTo>
                                        <a:cubicBezTo>
                                          <a:pt x="350" y="163"/>
                                          <a:pt x="355" y="159"/>
                                          <a:pt x="359" y="154"/>
                                        </a:cubicBezTo>
                                        <a:cubicBezTo>
                                          <a:pt x="359" y="156"/>
                                          <a:pt x="357" y="157"/>
                                          <a:pt x="357" y="159"/>
                                        </a:cubicBezTo>
                                        <a:cubicBezTo>
                                          <a:pt x="346" y="166"/>
                                          <a:pt x="337" y="179"/>
                                          <a:pt x="322" y="182"/>
                                        </a:cubicBezTo>
                                        <a:cubicBezTo>
                                          <a:pt x="321" y="182"/>
                                          <a:pt x="321" y="182"/>
                                          <a:pt x="320" y="182"/>
                                        </a:cubicBezTo>
                                        <a:cubicBezTo>
                                          <a:pt x="321" y="182"/>
                                          <a:pt x="322" y="182"/>
                                          <a:pt x="322" y="182"/>
                                        </a:cubicBezTo>
                                        <a:cubicBezTo>
                                          <a:pt x="323" y="182"/>
                                          <a:pt x="324" y="181"/>
                                          <a:pt x="324" y="181"/>
                                        </a:cubicBezTo>
                                        <a:cubicBezTo>
                                          <a:pt x="322" y="179"/>
                                          <a:pt x="320" y="184"/>
                                          <a:pt x="318" y="181"/>
                                        </a:cubicBezTo>
                                        <a:cubicBezTo>
                                          <a:pt x="320" y="181"/>
                                          <a:pt x="321" y="181"/>
                                          <a:pt x="322" y="180"/>
                                        </a:cubicBezTo>
                                        <a:cubicBezTo>
                                          <a:pt x="320" y="179"/>
                                          <a:pt x="316" y="182"/>
                                          <a:pt x="315" y="180"/>
                                        </a:cubicBezTo>
                                        <a:cubicBezTo>
                                          <a:pt x="318" y="180"/>
                                          <a:pt x="321" y="179"/>
                                          <a:pt x="323" y="178"/>
                                        </a:cubicBezTo>
                                        <a:cubicBezTo>
                                          <a:pt x="319" y="178"/>
                                          <a:pt x="315" y="180"/>
                                          <a:pt x="312" y="178"/>
                                        </a:cubicBezTo>
                                        <a:cubicBezTo>
                                          <a:pt x="312" y="177"/>
                                          <a:pt x="314" y="179"/>
                                          <a:pt x="315" y="178"/>
                                        </a:cubicBezTo>
                                        <a:cubicBezTo>
                                          <a:pt x="309" y="178"/>
                                          <a:pt x="300" y="176"/>
                                          <a:pt x="292" y="174"/>
                                        </a:cubicBezTo>
                                        <a:cubicBezTo>
                                          <a:pt x="292" y="174"/>
                                          <a:pt x="292" y="174"/>
                                          <a:pt x="292" y="174"/>
                                        </a:cubicBezTo>
                                        <a:cubicBezTo>
                                          <a:pt x="295" y="174"/>
                                          <a:pt x="296" y="175"/>
                                          <a:pt x="299" y="176"/>
                                        </a:cubicBezTo>
                                        <a:cubicBezTo>
                                          <a:pt x="298" y="174"/>
                                          <a:pt x="295" y="174"/>
                                          <a:pt x="294" y="173"/>
                                        </a:cubicBezTo>
                                        <a:cubicBezTo>
                                          <a:pt x="299" y="175"/>
                                          <a:pt x="306" y="176"/>
                                          <a:pt x="312" y="176"/>
                                        </a:cubicBezTo>
                                        <a:cubicBezTo>
                                          <a:pt x="307" y="175"/>
                                          <a:pt x="300" y="175"/>
                                          <a:pt x="296" y="172"/>
                                        </a:cubicBezTo>
                                        <a:cubicBezTo>
                                          <a:pt x="309" y="177"/>
                                          <a:pt x="322" y="171"/>
                                          <a:pt x="333" y="168"/>
                                        </a:cubicBezTo>
                                        <a:cubicBezTo>
                                          <a:pt x="323" y="169"/>
                                          <a:pt x="310" y="175"/>
                                          <a:pt x="298" y="171"/>
                                        </a:cubicBezTo>
                                        <a:cubicBezTo>
                                          <a:pt x="312" y="172"/>
                                          <a:pt x="325" y="168"/>
                                          <a:pt x="336" y="163"/>
                                        </a:cubicBezTo>
                                        <a:cubicBezTo>
                                          <a:pt x="335" y="163"/>
                                          <a:pt x="332" y="164"/>
                                          <a:pt x="332" y="165"/>
                                        </a:cubicBezTo>
                                        <a:cubicBezTo>
                                          <a:pt x="322" y="167"/>
                                          <a:pt x="313" y="171"/>
                                          <a:pt x="301" y="170"/>
                                        </a:cubicBezTo>
                                        <a:cubicBezTo>
                                          <a:pt x="301" y="169"/>
                                          <a:pt x="302" y="170"/>
                                          <a:pt x="302" y="169"/>
                                        </a:cubicBezTo>
                                        <a:cubicBezTo>
                                          <a:pt x="312" y="170"/>
                                          <a:pt x="322" y="167"/>
                                          <a:pt x="330" y="164"/>
                                        </a:cubicBezTo>
                                        <a:cubicBezTo>
                                          <a:pt x="322" y="165"/>
                                          <a:pt x="313" y="168"/>
                                          <a:pt x="304" y="168"/>
                                        </a:cubicBezTo>
                                        <a:cubicBezTo>
                                          <a:pt x="311" y="165"/>
                                          <a:pt x="322" y="166"/>
                                          <a:pt x="328" y="162"/>
                                        </a:cubicBezTo>
                                        <a:cubicBezTo>
                                          <a:pt x="324" y="163"/>
                                          <a:pt x="320" y="164"/>
                                          <a:pt x="316" y="165"/>
                                        </a:cubicBezTo>
                                        <a:cubicBezTo>
                                          <a:pt x="316" y="164"/>
                                          <a:pt x="315" y="164"/>
                                          <a:pt x="315" y="163"/>
                                        </a:cubicBezTo>
                                        <a:cubicBezTo>
                                          <a:pt x="319" y="162"/>
                                          <a:pt x="323" y="161"/>
                                          <a:pt x="327" y="160"/>
                                        </a:cubicBezTo>
                                        <a:cubicBezTo>
                                          <a:pt x="322" y="160"/>
                                          <a:pt x="316" y="162"/>
                                          <a:pt x="311" y="163"/>
                                        </a:cubicBezTo>
                                        <a:cubicBezTo>
                                          <a:pt x="313" y="160"/>
                                          <a:pt x="316" y="160"/>
                                          <a:pt x="320" y="159"/>
                                        </a:cubicBezTo>
                                        <a:cubicBezTo>
                                          <a:pt x="318" y="159"/>
                                          <a:pt x="316" y="159"/>
                                          <a:pt x="314" y="160"/>
                                        </a:cubicBezTo>
                                        <a:cubicBezTo>
                                          <a:pt x="316" y="157"/>
                                          <a:pt x="322" y="158"/>
                                          <a:pt x="324" y="156"/>
                                        </a:cubicBezTo>
                                        <a:cubicBezTo>
                                          <a:pt x="322" y="156"/>
                                          <a:pt x="319" y="157"/>
                                          <a:pt x="316" y="157"/>
                                        </a:cubicBezTo>
                                        <a:cubicBezTo>
                                          <a:pt x="319" y="154"/>
                                          <a:pt x="325" y="155"/>
                                          <a:pt x="329" y="153"/>
                                        </a:cubicBezTo>
                                        <a:cubicBezTo>
                                          <a:pt x="326" y="153"/>
                                          <a:pt x="322" y="154"/>
                                          <a:pt x="319" y="155"/>
                                        </a:cubicBezTo>
                                        <a:cubicBezTo>
                                          <a:pt x="322" y="151"/>
                                          <a:pt x="328" y="151"/>
                                          <a:pt x="332" y="150"/>
                                        </a:cubicBezTo>
                                        <a:cubicBezTo>
                                          <a:pt x="328" y="150"/>
                                          <a:pt x="325" y="151"/>
                                          <a:pt x="323" y="151"/>
                                        </a:cubicBezTo>
                                        <a:cubicBezTo>
                                          <a:pt x="324" y="148"/>
                                          <a:pt x="331" y="149"/>
                                          <a:pt x="334" y="148"/>
                                        </a:cubicBezTo>
                                        <a:cubicBezTo>
                                          <a:pt x="331" y="148"/>
                                          <a:pt x="328" y="148"/>
                                          <a:pt x="325" y="148"/>
                                        </a:cubicBezTo>
                                        <a:cubicBezTo>
                                          <a:pt x="325" y="145"/>
                                          <a:pt x="329" y="146"/>
                                          <a:pt x="332" y="146"/>
                                        </a:cubicBezTo>
                                        <a:cubicBezTo>
                                          <a:pt x="330" y="145"/>
                                          <a:pt x="329" y="146"/>
                                          <a:pt x="327" y="145"/>
                                        </a:cubicBezTo>
                                        <a:cubicBezTo>
                                          <a:pt x="336" y="143"/>
                                          <a:pt x="350" y="148"/>
                                          <a:pt x="361" y="146"/>
                                        </a:cubicBezTo>
                                        <a:close/>
                                        <a:moveTo>
                                          <a:pt x="352" y="144"/>
                                        </a:moveTo>
                                        <a:cubicBezTo>
                                          <a:pt x="354" y="142"/>
                                          <a:pt x="356" y="142"/>
                                          <a:pt x="359" y="140"/>
                                        </a:cubicBezTo>
                                        <a:cubicBezTo>
                                          <a:pt x="358" y="142"/>
                                          <a:pt x="356" y="145"/>
                                          <a:pt x="352" y="144"/>
                                        </a:cubicBezTo>
                                        <a:close/>
                                        <a:moveTo>
                                          <a:pt x="363" y="132"/>
                                        </a:moveTo>
                                        <a:cubicBezTo>
                                          <a:pt x="363" y="132"/>
                                          <a:pt x="362" y="132"/>
                                          <a:pt x="362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1"/>
                                        </a:cubicBezTo>
                                        <a:cubicBezTo>
                                          <a:pt x="363" y="131"/>
                                          <a:pt x="363" y="132"/>
                                          <a:pt x="363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2"/>
                                        </a:cubicBezTo>
                                        <a:close/>
                                        <a:moveTo>
                                          <a:pt x="339" y="130"/>
                                        </a:moveTo>
                                        <a:cubicBezTo>
                                          <a:pt x="339" y="127"/>
                                          <a:pt x="344" y="127"/>
                                          <a:pt x="346" y="125"/>
                                        </a:cubicBezTo>
                                        <a:cubicBezTo>
                                          <a:pt x="345" y="126"/>
                                          <a:pt x="341" y="126"/>
                                          <a:pt x="339" y="127"/>
                                        </a:cubicBezTo>
                                        <a:cubicBezTo>
                                          <a:pt x="340" y="126"/>
                                          <a:pt x="339" y="127"/>
                                          <a:pt x="339" y="126"/>
                                        </a:cubicBezTo>
                                        <a:cubicBezTo>
                                          <a:pt x="341" y="125"/>
                                          <a:pt x="343" y="125"/>
                                          <a:pt x="345" y="124"/>
                                        </a:cubicBezTo>
                                        <a:cubicBezTo>
                                          <a:pt x="343" y="123"/>
                                          <a:pt x="340" y="126"/>
                                          <a:pt x="338" y="125"/>
                                        </a:cubicBezTo>
                                        <a:cubicBezTo>
                                          <a:pt x="340" y="124"/>
                                          <a:pt x="342" y="123"/>
                                          <a:pt x="345" y="123"/>
                                        </a:cubicBezTo>
                                        <a:cubicBezTo>
                                          <a:pt x="345" y="124"/>
                                          <a:pt x="345" y="124"/>
                                          <a:pt x="345" y="124"/>
                                        </a:cubicBezTo>
                                        <a:cubicBezTo>
                                          <a:pt x="350" y="124"/>
                                          <a:pt x="356" y="125"/>
                                          <a:pt x="362" y="126"/>
                                        </a:cubicBezTo>
                                        <a:cubicBezTo>
                                          <a:pt x="360" y="128"/>
                                          <a:pt x="356" y="129"/>
                                          <a:pt x="353" y="131"/>
                                        </a:cubicBezTo>
                                        <a:cubicBezTo>
                                          <a:pt x="356" y="130"/>
                                          <a:pt x="360" y="129"/>
                                          <a:pt x="362" y="127"/>
                                        </a:cubicBezTo>
                                        <a:cubicBezTo>
                                          <a:pt x="363" y="127"/>
                                          <a:pt x="363" y="127"/>
                                          <a:pt x="363" y="128"/>
                                        </a:cubicBezTo>
                                        <a:cubicBezTo>
                                          <a:pt x="360" y="129"/>
                                          <a:pt x="358" y="131"/>
                                          <a:pt x="355" y="133"/>
                                        </a:cubicBezTo>
                                        <a:cubicBezTo>
                                          <a:pt x="358" y="132"/>
                                          <a:pt x="361" y="130"/>
                                          <a:pt x="363" y="129"/>
                                        </a:cubicBezTo>
                                        <a:cubicBezTo>
                                          <a:pt x="361" y="132"/>
                                          <a:pt x="357" y="133"/>
                                          <a:pt x="354" y="136"/>
                                        </a:cubicBezTo>
                                        <a:cubicBezTo>
                                          <a:pt x="357" y="135"/>
                                          <a:pt x="360" y="132"/>
                                          <a:pt x="363" y="130"/>
                                        </a:cubicBezTo>
                                        <a:cubicBezTo>
                                          <a:pt x="363" y="131"/>
                                          <a:pt x="363" y="131"/>
                                          <a:pt x="363" y="132"/>
                                        </a:cubicBezTo>
                                        <a:cubicBezTo>
                                          <a:pt x="360" y="134"/>
                                          <a:pt x="356" y="136"/>
                                          <a:pt x="353" y="138"/>
                                        </a:cubicBezTo>
                                        <a:cubicBezTo>
                                          <a:pt x="357" y="137"/>
                                          <a:pt x="359" y="134"/>
                                          <a:pt x="362" y="134"/>
                                        </a:cubicBezTo>
                                        <a:cubicBezTo>
                                          <a:pt x="361" y="135"/>
                                          <a:pt x="360" y="136"/>
                                          <a:pt x="358" y="137"/>
                                        </a:cubicBezTo>
                                        <a:cubicBezTo>
                                          <a:pt x="359" y="137"/>
                                          <a:pt x="361" y="136"/>
                                          <a:pt x="361" y="136"/>
                                        </a:cubicBezTo>
                                        <a:cubicBezTo>
                                          <a:pt x="361" y="137"/>
                                          <a:pt x="360" y="138"/>
                                          <a:pt x="360" y="139"/>
                                        </a:cubicBezTo>
                                        <a:cubicBezTo>
                                          <a:pt x="356" y="141"/>
                                          <a:pt x="352" y="144"/>
                                          <a:pt x="348" y="144"/>
                                        </a:cubicBezTo>
                                        <a:cubicBezTo>
                                          <a:pt x="352" y="142"/>
                                          <a:pt x="356" y="140"/>
                                          <a:pt x="360" y="138"/>
                                        </a:cubicBezTo>
                                        <a:cubicBezTo>
                                          <a:pt x="360" y="138"/>
                                          <a:pt x="360" y="138"/>
                                          <a:pt x="360" y="138"/>
                                        </a:cubicBezTo>
                                        <a:cubicBezTo>
                                          <a:pt x="354" y="140"/>
                                          <a:pt x="349" y="144"/>
                                          <a:pt x="342" y="143"/>
                                        </a:cubicBezTo>
                                        <a:cubicBezTo>
                                          <a:pt x="346" y="142"/>
                                          <a:pt x="351" y="141"/>
                                          <a:pt x="355" y="138"/>
                                        </a:cubicBezTo>
                                        <a:cubicBezTo>
                                          <a:pt x="350" y="140"/>
                                          <a:pt x="344" y="144"/>
                                          <a:pt x="338" y="143"/>
                                        </a:cubicBezTo>
                                        <a:cubicBezTo>
                                          <a:pt x="342" y="142"/>
                                          <a:pt x="345" y="141"/>
                                          <a:pt x="349" y="140"/>
                                        </a:cubicBezTo>
                                        <a:cubicBezTo>
                                          <a:pt x="344" y="140"/>
                                          <a:pt x="339" y="142"/>
                                          <a:pt x="335" y="142"/>
                                        </a:cubicBezTo>
                                        <a:cubicBezTo>
                                          <a:pt x="338" y="141"/>
                                          <a:pt x="342" y="140"/>
                                          <a:pt x="346" y="139"/>
                                        </a:cubicBezTo>
                                        <a:cubicBezTo>
                                          <a:pt x="341" y="140"/>
                                          <a:pt x="336" y="141"/>
                                          <a:pt x="331" y="142"/>
                                        </a:cubicBezTo>
                                        <a:cubicBezTo>
                                          <a:pt x="336" y="140"/>
                                          <a:pt x="340" y="139"/>
                                          <a:pt x="345" y="137"/>
                                        </a:cubicBezTo>
                                        <a:cubicBezTo>
                                          <a:pt x="340" y="138"/>
                                          <a:pt x="336" y="140"/>
                                          <a:pt x="330" y="140"/>
                                        </a:cubicBezTo>
                                        <a:cubicBezTo>
                                          <a:pt x="336" y="138"/>
                                          <a:pt x="342" y="137"/>
                                          <a:pt x="347" y="133"/>
                                        </a:cubicBezTo>
                                        <a:cubicBezTo>
                                          <a:pt x="342" y="135"/>
                                          <a:pt x="337" y="137"/>
                                          <a:pt x="332" y="139"/>
                                        </a:cubicBezTo>
                                        <a:cubicBezTo>
                                          <a:pt x="336" y="136"/>
                                          <a:pt x="341" y="135"/>
                                          <a:pt x="346" y="132"/>
                                        </a:cubicBezTo>
                                        <a:cubicBezTo>
                                          <a:pt x="342" y="133"/>
                                          <a:pt x="338" y="135"/>
                                          <a:pt x="333" y="136"/>
                                        </a:cubicBezTo>
                                        <a:cubicBezTo>
                                          <a:pt x="338" y="132"/>
                                          <a:pt x="345" y="130"/>
                                          <a:pt x="351" y="127"/>
                                        </a:cubicBezTo>
                                        <a:cubicBezTo>
                                          <a:pt x="351" y="127"/>
                                          <a:pt x="351" y="127"/>
                                          <a:pt x="351" y="127"/>
                                        </a:cubicBezTo>
                                        <a:cubicBezTo>
                                          <a:pt x="346" y="128"/>
                                          <a:pt x="341" y="131"/>
                                          <a:pt x="336" y="133"/>
                                        </a:cubicBezTo>
                                        <a:cubicBezTo>
                                          <a:pt x="339" y="129"/>
                                          <a:pt x="345" y="129"/>
                                          <a:pt x="349" y="126"/>
                                        </a:cubicBezTo>
                                        <a:cubicBezTo>
                                          <a:pt x="346" y="127"/>
                                          <a:pt x="342" y="128"/>
                                          <a:pt x="339" y="130"/>
                                        </a:cubicBezTo>
                                        <a:close/>
                                        <a:moveTo>
                                          <a:pt x="327" y="123"/>
                                        </a:moveTo>
                                        <a:cubicBezTo>
                                          <a:pt x="319" y="123"/>
                                          <a:pt x="312" y="124"/>
                                          <a:pt x="305" y="127"/>
                                        </a:cubicBezTo>
                                        <a:cubicBezTo>
                                          <a:pt x="313" y="126"/>
                                          <a:pt x="322" y="123"/>
                                          <a:pt x="330" y="123"/>
                                        </a:cubicBezTo>
                                        <a:cubicBezTo>
                                          <a:pt x="325" y="124"/>
                                          <a:pt x="318" y="126"/>
                                          <a:pt x="314" y="127"/>
                                        </a:cubicBezTo>
                                        <a:cubicBezTo>
                                          <a:pt x="321" y="127"/>
                                          <a:pt x="328" y="122"/>
                                          <a:pt x="333" y="125"/>
                                        </a:cubicBezTo>
                                        <a:cubicBezTo>
                                          <a:pt x="330" y="126"/>
                                          <a:pt x="326" y="126"/>
                                          <a:pt x="322" y="128"/>
                                        </a:cubicBezTo>
                                        <a:cubicBezTo>
                                          <a:pt x="327" y="128"/>
                                          <a:pt x="331" y="126"/>
                                          <a:pt x="336" y="126"/>
                                        </a:cubicBezTo>
                                        <a:cubicBezTo>
                                          <a:pt x="329" y="129"/>
                                          <a:pt x="322" y="131"/>
                                          <a:pt x="315" y="133"/>
                                        </a:cubicBezTo>
                                        <a:cubicBezTo>
                                          <a:pt x="322" y="132"/>
                                          <a:pt x="327" y="130"/>
                                          <a:pt x="333" y="128"/>
                                        </a:cubicBezTo>
                                        <a:cubicBezTo>
                                          <a:pt x="325" y="133"/>
                                          <a:pt x="314" y="137"/>
                                          <a:pt x="303" y="138"/>
                                        </a:cubicBezTo>
                                        <a:cubicBezTo>
                                          <a:pt x="312" y="139"/>
                                          <a:pt x="324" y="134"/>
                                          <a:pt x="332" y="131"/>
                                        </a:cubicBezTo>
                                        <a:cubicBezTo>
                                          <a:pt x="326" y="135"/>
                                          <a:pt x="319" y="138"/>
                                          <a:pt x="312" y="140"/>
                                        </a:cubicBezTo>
                                        <a:cubicBezTo>
                                          <a:pt x="317" y="139"/>
                                          <a:pt x="322" y="137"/>
                                          <a:pt x="326" y="135"/>
                                        </a:cubicBezTo>
                                        <a:cubicBezTo>
                                          <a:pt x="324" y="138"/>
                                          <a:pt x="319" y="141"/>
                                          <a:pt x="316" y="142"/>
                                        </a:cubicBezTo>
                                        <a:cubicBezTo>
                                          <a:pt x="322" y="141"/>
                                          <a:pt x="327" y="136"/>
                                          <a:pt x="333" y="133"/>
                                        </a:cubicBezTo>
                                        <a:cubicBezTo>
                                          <a:pt x="328" y="137"/>
                                          <a:pt x="321" y="140"/>
                                          <a:pt x="316" y="144"/>
                                        </a:cubicBezTo>
                                        <a:cubicBezTo>
                                          <a:pt x="321" y="142"/>
                                          <a:pt x="326" y="139"/>
                                          <a:pt x="330" y="136"/>
                                        </a:cubicBezTo>
                                        <a:cubicBezTo>
                                          <a:pt x="326" y="141"/>
                                          <a:pt x="320" y="144"/>
                                          <a:pt x="314" y="146"/>
                                        </a:cubicBezTo>
                                        <a:cubicBezTo>
                                          <a:pt x="320" y="146"/>
                                          <a:pt x="325" y="142"/>
                                          <a:pt x="329" y="139"/>
                                        </a:cubicBezTo>
                                        <a:cubicBezTo>
                                          <a:pt x="325" y="145"/>
                                          <a:pt x="317" y="148"/>
                                          <a:pt x="310" y="151"/>
                                        </a:cubicBezTo>
                                        <a:cubicBezTo>
                                          <a:pt x="316" y="150"/>
                                          <a:pt x="321" y="146"/>
                                          <a:pt x="326" y="144"/>
                                        </a:cubicBezTo>
                                        <a:cubicBezTo>
                                          <a:pt x="319" y="151"/>
                                          <a:pt x="308" y="155"/>
                                          <a:pt x="297" y="157"/>
                                        </a:cubicBezTo>
                                        <a:cubicBezTo>
                                          <a:pt x="302" y="155"/>
                                          <a:pt x="308" y="154"/>
                                          <a:pt x="312" y="151"/>
                                        </a:cubicBezTo>
                                        <a:cubicBezTo>
                                          <a:pt x="307" y="153"/>
                                          <a:pt x="301" y="155"/>
                                          <a:pt x="295" y="155"/>
                                        </a:cubicBezTo>
                                        <a:cubicBezTo>
                                          <a:pt x="299" y="154"/>
                                          <a:pt x="304" y="153"/>
                                          <a:pt x="308" y="151"/>
                                        </a:cubicBezTo>
                                        <a:cubicBezTo>
                                          <a:pt x="304" y="151"/>
                                          <a:pt x="297" y="154"/>
                                          <a:pt x="293" y="153"/>
                                        </a:cubicBezTo>
                                        <a:cubicBezTo>
                                          <a:pt x="299" y="153"/>
                                          <a:pt x="305" y="151"/>
                                          <a:pt x="309" y="149"/>
                                        </a:cubicBezTo>
                                        <a:cubicBezTo>
                                          <a:pt x="304" y="150"/>
                                          <a:pt x="297" y="153"/>
                                          <a:pt x="291" y="153"/>
                                        </a:cubicBezTo>
                                        <a:cubicBezTo>
                                          <a:pt x="299" y="151"/>
                                          <a:pt x="307" y="148"/>
                                          <a:pt x="313" y="144"/>
                                        </a:cubicBezTo>
                                        <a:cubicBezTo>
                                          <a:pt x="305" y="146"/>
                                          <a:pt x="298" y="152"/>
                                          <a:pt x="289" y="151"/>
                                        </a:cubicBezTo>
                                        <a:cubicBezTo>
                                          <a:pt x="297" y="148"/>
                                          <a:pt x="306" y="147"/>
                                          <a:pt x="314" y="143"/>
                                        </a:cubicBezTo>
                                        <a:cubicBezTo>
                                          <a:pt x="305" y="145"/>
                                          <a:pt x="294" y="150"/>
                                          <a:pt x="285" y="149"/>
                                        </a:cubicBezTo>
                                        <a:cubicBezTo>
                                          <a:pt x="295" y="147"/>
                                          <a:pt x="304" y="144"/>
                                          <a:pt x="311" y="139"/>
                                        </a:cubicBezTo>
                                        <a:cubicBezTo>
                                          <a:pt x="303" y="143"/>
                                          <a:pt x="293" y="148"/>
                                          <a:pt x="282" y="148"/>
                                        </a:cubicBezTo>
                                        <a:cubicBezTo>
                                          <a:pt x="290" y="145"/>
                                          <a:pt x="297" y="142"/>
                                          <a:pt x="305" y="140"/>
                                        </a:cubicBezTo>
                                        <a:cubicBezTo>
                                          <a:pt x="294" y="141"/>
                                          <a:pt x="284" y="149"/>
                                          <a:pt x="272" y="146"/>
                                        </a:cubicBezTo>
                                        <a:cubicBezTo>
                                          <a:pt x="284" y="145"/>
                                          <a:pt x="294" y="140"/>
                                          <a:pt x="305" y="136"/>
                                        </a:cubicBezTo>
                                        <a:cubicBezTo>
                                          <a:pt x="293" y="138"/>
                                          <a:pt x="285" y="145"/>
                                          <a:pt x="272" y="145"/>
                                        </a:cubicBezTo>
                                        <a:cubicBezTo>
                                          <a:pt x="283" y="142"/>
                                          <a:pt x="293" y="138"/>
                                          <a:pt x="303" y="135"/>
                                        </a:cubicBezTo>
                                        <a:cubicBezTo>
                                          <a:pt x="296" y="136"/>
                                          <a:pt x="289" y="139"/>
                                          <a:pt x="283" y="141"/>
                                        </a:cubicBezTo>
                                        <a:cubicBezTo>
                                          <a:pt x="283" y="141"/>
                                          <a:pt x="283" y="141"/>
                                          <a:pt x="283" y="141"/>
                                        </a:cubicBezTo>
                                        <a:cubicBezTo>
                                          <a:pt x="278" y="143"/>
                                          <a:pt x="272" y="144"/>
                                          <a:pt x="267" y="145"/>
                                        </a:cubicBezTo>
                                        <a:cubicBezTo>
                                          <a:pt x="282" y="138"/>
                                          <a:pt x="300" y="133"/>
                                          <a:pt x="317" y="129"/>
                                        </a:cubicBezTo>
                                        <a:cubicBezTo>
                                          <a:pt x="300" y="131"/>
                                          <a:pt x="285" y="138"/>
                                          <a:pt x="268" y="142"/>
                                        </a:cubicBezTo>
                                        <a:cubicBezTo>
                                          <a:pt x="275" y="138"/>
                                          <a:pt x="284" y="137"/>
                                          <a:pt x="290" y="133"/>
                                        </a:cubicBezTo>
                                        <a:cubicBezTo>
                                          <a:pt x="283" y="135"/>
                                          <a:pt x="275" y="138"/>
                                          <a:pt x="269" y="140"/>
                                        </a:cubicBezTo>
                                        <a:cubicBezTo>
                                          <a:pt x="277" y="134"/>
                                          <a:pt x="289" y="132"/>
                                          <a:pt x="298" y="127"/>
                                        </a:cubicBezTo>
                                        <a:cubicBezTo>
                                          <a:pt x="288" y="130"/>
                                          <a:pt x="278" y="134"/>
                                          <a:pt x="270" y="138"/>
                                        </a:cubicBezTo>
                                        <a:cubicBezTo>
                                          <a:pt x="275" y="133"/>
                                          <a:pt x="284" y="132"/>
                                          <a:pt x="290" y="128"/>
                                        </a:cubicBezTo>
                                        <a:cubicBezTo>
                                          <a:pt x="284" y="129"/>
                                          <a:pt x="277" y="133"/>
                                          <a:pt x="271" y="135"/>
                                        </a:cubicBezTo>
                                        <a:cubicBezTo>
                                          <a:pt x="276" y="131"/>
                                          <a:pt x="283" y="128"/>
                                          <a:pt x="291" y="126"/>
                                        </a:cubicBezTo>
                                        <a:cubicBezTo>
                                          <a:pt x="284" y="126"/>
                                          <a:pt x="279" y="130"/>
                                          <a:pt x="273" y="132"/>
                                        </a:cubicBezTo>
                                        <a:cubicBezTo>
                                          <a:pt x="277" y="126"/>
                                          <a:pt x="286" y="125"/>
                                          <a:pt x="294" y="123"/>
                                        </a:cubicBezTo>
                                        <a:cubicBezTo>
                                          <a:pt x="288" y="123"/>
                                          <a:pt x="281" y="125"/>
                                          <a:pt x="276" y="127"/>
                                        </a:cubicBezTo>
                                        <a:cubicBezTo>
                                          <a:pt x="282" y="123"/>
                                          <a:pt x="291" y="121"/>
                                          <a:pt x="298" y="121"/>
                                        </a:cubicBezTo>
                                        <a:cubicBezTo>
                                          <a:pt x="297" y="122"/>
                                          <a:pt x="295" y="122"/>
                                          <a:pt x="294" y="123"/>
                                        </a:cubicBezTo>
                                        <a:cubicBezTo>
                                          <a:pt x="297" y="123"/>
                                          <a:pt x="301" y="121"/>
                                          <a:pt x="304" y="121"/>
                                        </a:cubicBezTo>
                                        <a:cubicBezTo>
                                          <a:pt x="302" y="123"/>
                                          <a:pt x="298" y="123"/>
                                          <a:pt x="296" y="124"/>
                                        </a:cubicBezTo>
                                        <a:cubicBezTo>
                                          <a:pt x="301" y="124"/>
                                          <a:pt x="305" y="121"/>
                                          <a:pt x="311" y="123"/>
                                        </a:cubicBezTo>
                                        <a:cubicBezTo>
                                          <a:pt x="308" y="124"/>
                                          <a:pt x="305" y="124"/>
                                          <a:pt x="302" y="125"/>
                                        </a:cubicBezTo>
                                        <a:cubicBezTo>
                                          <a:pt x="311" y="124"/>
                                          <a:pt x="320" y="122"/>
                                          <a:pt x="327" y="123"/>
                                        </a:cubicBezTo>
                                        <a:close/>
                                        <a:moveTo>
                                          <a:pt x="318" y="121"/>
                                        </a:moveTo>
                                        <a:cubicBezTo>
                                          <a:pt x="317" y="121"/>
                                          <a:pt x="316" y="121"/>
                                          <a:pt x="314" y="120"/>
                                        </a:cubicBezTo>
                                        <a:cubicBezTo>
                                          <a:pt x="318" y="119"/>
                                          <a:pt x="321" y="116"/>
                                          <a:pt x="324" y="114"/>
                                        </a:cubicBezTo>
                                        <a:cubicBezTo>
                                          <a:pt x="323" y="116"/>
                                          <a:pt x="320" y="118"/>
                                          <a:pt x="318" y="121"/>
                                        </a:cubicBezTo>
                                        <a:close/>
                                        <a:moveTo>
                                          <a:pt x="311" y="120"/>
                                        </a:moveTo>
                                        <a:cubicBezTo>
                                          <a:pt x="318" y="117"/>
                                          <a:pt x="324" y="112"/>
                                          <a:pt x="329" y="106"/>
                                        </a:cubicBezTo>
                                        <a:cubicBezTo>
                                          <a:pt x="325" y="112"/>
                                          <a:pt x="320" y="120"/>
                                          <a:pt x="311" y="120"/>
                                        </a:cubicBezTo>
                                        <a:close/>
                                        <a:moveTo>
                                          <a:pt x="333" y="84"/>
                                        </a:moveTo>
                                        <a:cubicBezTo>
                                          <a:pt x="327" y="88"/>
                                          <a:pt x="320" y="91"/>
                                          <a:pt x="313" y="94"/>
                                        </a:cubicBezTo>
                                        <a:cubicBezTo>
                                          <a:pt x="321" y="92"/>
                                          <a:pt x="327" y="88"/>
                                          <a:pt x="333" y="85"/>
                                        </a:cubicBezTo>
                                        <a:cubicBezTo>
                                          <a:pt x="327" y="90"/>
                                          <a:pt x="319" y="93"/>
                                          <a:pt x="313" y="98"/>
                                        </a:cubicBezTo>
                                        <a:cubicBezTo>
                                          <a:pt x="320" y="95"/>
                                          <a:pt x="326" y="91"/>
                                          <a:pt x="332" y="87"/>
                                        </a:cubicBezTo>
                                        <a:cubicBezTo>
                                          <a:pt x="329" y="91"/>
                                          <a:pt x="323" y="94"/>
                                          <a:pt x="318" y="97"/>
                                        </a:cubicBezTo>
                                        <a:cubicBezTo>
                                          <a:pt x="323" y="96"/>
                                          <a:pt x="328" y="92"/>
                                          <a:pt x="332" y="90"/>
                                        </a:cubicBezTo>
                                        <a:cubicBezTo>
                                          <a:pt x="327" y="95"/>
                                          <a:pt x="321" y="99"/>
                                          <a:pt x="316" y="103"/>
                                        </a:cubicBezTo>
                                        <a:cubicBezTo>
                                          <a:pt x="322" y="100"/>
                                          <a:pt x="329" y="95"/>
                                          <a:pt x="334" y="89"/>
                                        </a:cubicBezTo>
                                        <a:cubicBezTo>
                                          <a:pt x="330" y="98"/>
                                          <a:pt x="321" y="104"/>
                                          <a:pt x="312" y="109"/>
                                        </a:cubicBezTo>
                                        <a:cubicBezTo>
                                          <a:pt x="320" y="107"/>
                                          <a:pt x="326" y="101"/>
                                          <a:pt x="331" y="96"/>
                                        </a:cubicBezTo>
                                        <a:cubicBezTo>
                                          <a:pt x="325" y="104"/>
                                          <a:pt x="317" y="110"/>
                                          <a:pt x="307" y="115"/>
                                        </a:cubicBezTo>
                                        <a:cubicBezTo>
                                          <a:pt x="317" y="111"/>
                                          <a:pt x="325" y="105"/>
                                          <a:pt x="331" y="97"/>
                                        </a:cubicBezTo>
                                        <a:cubicBezTo>
                                          <a:pt x="328" y="106"/>
                                          <a:pt x="319" y="111"/>
                                          <a:pt x="311" y="116"/>
                                        </a:cubicBezTo>
                                        <a:cubicBezTo>
                                          <a:pt x="319" y="112"/>
                                          <a:pt x="327" y="107"/>
                                          <a:pt x="331" y="99"/>
                                        </a:cubicBezTo>
                                        <a:cubicBezTo>
                                          <a:pt x="326" y="109"/>
                                          <a:pt x="316" y="122"/>
                                          <a:pt x="303" y="119"/>
                                        </a:cubicBezTo>
                                        <a:cubicBezTo>
                                          <a:pt x="304" y="118"/>
                                          <a:pt x="306" y="118"/>
                                          <a:pt x="306" y="117"/>
                                        </a:cubicBezTo>
                                        <a:cubicBezTo>
                                          <a:pt x="304" y="117"/>
                                          <a:pt x="301" y="119"/>
                                          <a:pt x="298" y="119"/>
                                        </a:cubicBezTo>
                                        <a:cubicBezTo>
                                          <a:pt x="301" y="118"/>
                                          <a:pt x="305" y="116"/>
                                          <a:pt x="308" y="114"/>
                                        </a:cubicBezTo>
                                        <a:cubicBezTo>
                                          <a:pt x="304" y="116"/>
                                          <a:pt x="300" y="118"/>
                                          <a:pt x="295" y="119"/>
                                        </a:cubicBezTo>
                                        <a:cubicBezTo>
                                          <a:pt x="300" y="117"/>
                                          <a:pt x="305" y="114"/>
                                          <a:pt x="309" y="111"/>
                                        </a:cubicBezTo>
                                        <a:cubicBezTo>
                                          <a:pt x="302" y="113"/>
                                          <a:pt x="298" y="118"/>
                                          <a:pt x="289" y="119"/>
                                        </a:cubicBezTo>
                                        <a:cubicBezTo>
                                          <a:pt x="294" y="117"/>
                                          <a:pt x="298" y="115"/>
                                          <a:pt x="302" y="113"/>
                                        </a:cubicBezTo>
                                        <a:cubicBezTo>
                                          <a:pt x="297" y="114"/>
                                          <a:pt x="293" y="117"/>
                                          <a:pt x="287" y="118"/>
                                        </a:cubicBezTo>
                                        <a:cubicBezTo>
                                          <a:pt x="295" y="115"/>
                                          <a:pt x="301" y="111"/>
                                          <a:pt x="308" y="106"/>
                                        </a:cubicBezTo>
                                        <a:cubicBezTo>
                                          <a:pt x="300" y="110"/>
                                          <a:pt x="294" y="115"/>
                                          <a:pt x="285" y="117"/>
                                        </a:cubicBezTo>
                                        <a:cubicBezTo>
                                          <a:pt x="291" y="114"/>
                                          <a:pt x="296" y="111"/>
                                          <a:pt x="301" y="107"/>
                                        </a:cubicBezTo>
                                        <a:cubicBezTo>
                                          <a:pt x="295" y="110"/>
                                          <a:pt x="290" y="114"/>
                                          <a:pt x="283" y="117"/>
                                        </a:cubicBezTo>
                                        <a:cubicBezTo>
                                          <a:pt x="289" y="111"/>
                                          <a:pt x="298" y="107"/>
                                          <a:pt x="304" y="102"/>
                                        </a:cubicBezTo>
                                        <a:cubicBezTo>
                                          <a:pt x="298" y="105"/>
                                          <a:pt x="292" y="110"/>
                                          <a:pt x="286" y="113"/>
                                        </a:cubicBezTo>
                                        <a:cubicBezTo>
                                          <a:pt x="293" y="108"/>
                                          <a:pt x="301" y="103"/>
                                          <a:pt x="309" y="97"/>
                                        </a:cubicBezTo>
                                        <a:cubicBezTo>
                                          <a:pt x="305" y="99"/>
                                          <a:pt x="302" y="101"/>
                                          <a:pt x="299" y="103"/>
                                        </a:cubicBezTo>
                                        <a:cubicBezTo>
                                          <a:pt x="298" y="103"/>
                                          <a:pt x="299" y="104"/>
                                          <a:pt x="299" y="104"/>
                                        </a:cubicBezTo>
                                        <a:cubicBezTo>
                                          <a:pt x="294" y="106"/>
                                          <a:pt x="290" y="110"/>
                                          <a:pt x="285" y="112"/>
                                        </a:cubicBezTo>
                                        <a:cubicBezTo>
                                          <a:pt x="291" y="106"/>
                                          <a:pt x="299" y="101"/>
                                          <a:pt x="307" y="97"/>
                                        </a:cubicBezTo>
                                        <a:cubicBezTo>
                                          <a:pt x="299" y="100"/>
                                          <a:pt x="293" y="105"/>
                                          <a:pt x="286" y="109"/>
                                        </a:cubicBezTo>
                                        <a:cubicBezTo>
                                          <a:pt x="295" y="101"/>
                                          <a:pt x="305" y="94"/>
                                          <a:pt x="317" y="88"/>
                                        </a:cubicBezTo>
                                        <a:cubicBezTo>
                                          <a:pt x="305" y="93"/>
                                          <a:pt x="296" y="100"/>
                                          <a:pt x="287" y="107"/>
                                        </a:cubicBezTo>
                                        <a:cubicBezTo>
                                          <a:pt x="293" y="97"/>
                                          <a:pt x="304" y="92"/>
                                          <a:pt x="316" y="87"/>
                                        </a:cubicBezTo>
                                        <a:cubicBezTo>
                                          <a:pt x="305" y="89"/>
                                          <a:pt x="295" y="97"/>
                                          <a:pt x="288" y="103"/>
                                        </a:cubicBezTo>
                                        <a:cubicBezTo>
                                          <a:pt x="292" y="95"/>
                                          <a:pt x="303" y="90"/>
                                          <a:pt x="312" y="87"/>
                                        </a:cubicBezTo>
                                        <a:cubicBezTo>
                                          <a:pt x="302" y="89"/>
                                          <a:pt x="294" y="94"/>
                                          <a:pt x="288" y="101"/>
                                        </a:cubicBezTo>
                                        <a:cubicBezTo>
                                          <a:pt x="295" y="86"/>
                                          <a:pt x="312" y="81"/>
                                          <a:pt x="333" y="84"/>
                                        </a:cubicBezTo>
                                        <a:close/>
                                        <a:moveTo>
                                          <a:pt x="299" y="81"/>
                                        </a:moveTo>
                                        <a:cubicBezTo>
                                          <a:pt x="304" y="77"/>
                                          <a:pt x="309" y="72"/>
                                          <a:pt x="313" y="68"/>
                                        </a:cubicBezTo>
                                        <a:cubicBezTo>
                                          <a:pt x="310" y="72"/>
                                          <a:pt x="305" y="78"/>
                                          <a:pt x="299" y="81"/>
                                        </a:cubicBezTo>
                                        <a:close/>
                                        <a:moveTo>
                                          <a:pt x="293" y="82"/>
                                        </a:moveTo>
                                        <a:cubicBezTo>
                                          <a:pt x="296" y="80"/>
                                          <a:pt x="301" y="79"/>
                                          <a:pt x="302" y="76"/>
                                        </a:cubicBezTo>
                                        <a:cubicBezTo>
                                          <a:pt x="307" y="73"/>
                                          <a:pt x="310" y="68"/>
                                          <a:pt x="314" y="64"/>
                                        </a:cubicBezTo>
                                        <a:cubicBezTo>
                                          <a:pt x="310" y="72"/>
                                          <a:pt x="302" y="78"/>
                                          <a:pt x="293" y="82"/>
                                        </a:cubicBezTo>
                                        <a:close/>
                                        <a:moveTo>
                                          <a:pt x="292" y="81"/>
                                        </a:moveTo>
                                        <a:cubicBezTo>
                                          <a:pt x="300" y="75"/>
                                          <a:pt x="310" y="68"/>
                                          <a:pt x="315" y="60"/>
                                        </a:cubicBezTo>
                                        <a:cubicBezTo>
                                          <a:pt x="311" y="70"/>
                                          <a:pt x="301" y="76"/>
                                          <a:pt x="292" y="81"/>
                                        </a:cubicBezTo>
                                        <a:close/>
                                        <a:moveTo>
                                          <a:pt x="278" y="64"/>
                                        </a:moveTo>
                                        <a:cubicBezTo>
                                          <a:pt x="277" y="64"/>
                                          <a:pt x="277" y="64"/>
                                          <a:pt x="276" y="65"/>
                                        </a:cubicBezTo>
                                        <a:cubicBezTo>
                                          <a:pt x="276" y="64"/>
                                          <a:pt x="277" y="64"/>
                                          <a:pt x="278" y="64"/>
                                        </a:cubicBezTo>
                                        <a:close/>
                                        <a:moveTo>
                                          <a:pt x="283" y="62"/>
                                        </a:moveTo>
                                        <a:cubicBezTo>
                                          <a:pt x="281" y="62"/>
                                          <a:pt x="280" y="64"/>
                                          <a:pt x="278" y="64"/>
                                        </a:cubicBezTo>
                                        <a:cubicBezTo>
                                          <a:pt x="282" y="61"/>
                                          <a:pt x="287" y="60"/>
                                          <a:pt x="291" y="60"/>
                                        </a:cubicBezTo>
                                        <a:cubicBezTo>
                                          <a:pt x="291" y="60"/>
                                          <a:pt x="290" y="61"/>
                                          <a:pt x="289" y="61"/>
                                        </a:cubicBezTo>
                                        <a:cubicBezTo>
                                          <a:pt x="291" y="62"/>
                                          <a:pt x="292" y="60"/>
                                          <a:pt x="293" y="60"/>
                                        </a:cubicBezTo>
                                        <a:cubicBezTo>
                                          <a:pt x="294" y="60"/>
                                          <a:pt x="293" y="60"/>
                                          <a:pt x="293" y="60"/>
                                        </a:cubicBezTo>
                                        <a:cubicBezTo>
                                          <a:pt x="294" y="59"/>
                                          <a:pt x="295" y="59"/>
                                          <a:pt x="296" y="59"/>
                                        </a:cubicBezTo>
                                        <a:cubicBezTo>
                                          <a:pt x="294" y="60"/>
                                          <a:pt x="293" y="61"/>
                                          <a:pt x="292" y="62"/>
                                        </a:cubicBezTo>
                                        <a:cubicBezTo>
                                          <a:pt x="294" y="62"/>
                                          <a:pt x="295" y="61"/>
                                          <a:pt x="297" y="60"/>
                                        </a:cubicBezTo>
                                        <a:cubicBezTo>
                                          <a:pt x="297" y="59"/>
                                          <a:pt x="297" y="59"/>
                                          <a:pt x="297" y="59"/>
                                        </a:cubicBezTo>
                                        <a:cubicBezTo>
                                          <a:pt x="298" y="59"/>
                                          <a:pt x="299" y="58"/>
                                          <a:pt x="300" y="58"/>
                                        </a:cubicBezTo>
                                        <a:cubicBezTo>
                                          <a:pt x="298" y="60"/>
                                          <a:pt x="296" y="61"/>
                                          <a:pt x="295" y="63"/>
                                        </a:cubicBezTo>
                                        <a:cubicBezTo>
                                          <a:pt x="296" y="62"/>
                                          <a:pt x="299" y="60"/>
                                          <a:pt x="300" y="58"/>
                                        </a:cubicBezTo>
                                        <a:cubicBezTo>
                                          <a:pt x="301" y="59"/>
                                          <a:pt x="302" y="58"/>
                                          <a:pt x="302" y="57"/>
                                        </a:cubicBezTo>
                                        <a:cubicBezTo>
                                          <a:pt x="304" y="57"/>
                                          <a:pt x="305" y="56"/>
                                          <a:pt x="308" y="55"/>
                                        </a:cubicBezTo>
                                        <a:cubicBezTo>
                                          <a:pt x="304" y="59"/>
                                          <a:pt x="299" y="62"/>
                                          <a:pt x="294" y="64"/>
                                        </a:cubicBezTo>
                                        <a:cubicBezTo>
                                          <a:pt x="301" y="62"/>
                                          <a:pt x="304" y="57"/>
                                          <a:pt x="312" y="54"/>
                                        </a:cubicBezTo>
                                        <a:cubicBezTo>
                                          <a:pt x="308" y="58"/>
                                          <a:pt x="304" y="61"/>
                                          <a:pt x="300" y="64"/>
                                        </a:cubicBezTo>
                                        <a:cubicBezTo>
                                          <a:pt x="301" y="64"/>
                                          <a:pt x="302" y="63"/>
                                          <a:pt x="303" y="63"/>
                                        </a:cubicBezTo>
                                        <a:cubicBezTo>
                                          <a:pt x="307" y="60"/>
                                          <a:pt x="310" y="57"/>
                                          <a:pt x="314" y="54"/>
                                        </a:cubicBezTo>
                                        <a:cubicBezTo>
                                          <a:pt x="310" y="59"/>
                                          <a:pt x="305" y="64"/>
                                          <a:pt x="300" y="68"/>
                                        </a:cubicBezTo>
                                        <a:cubicBezTo>
                                          <a:pt x="305" y="65"/>
                                          <a:pt x="310" y="60"/>
                                          <a:pt x="315" y="55"/>
                                        </a:cubicBezTo>
                                        <a:cubicBezTo>
                                          <a:pt x="312" y="61"/>
                                          <a:pt x="306" y="65"/>
                                          <a:pt x="302" y="70"/>
                                        </a:cubicBezTo>
                                        <a:cubicBezTo>
                                          <a:pt x="305" y="69"/>
                                          <a:pt x="308" y="66"/>
                                          <a:pt x="310" y="63"/>
                                        </a:cubicBezTo>
                                        <a:cubicBezTo>
                                          <a:pt x="312" y="61"/>
                                          <a:pt x="313" y="59"/>
                                          <a:pt x="315" y="57"/>
                                        </a:cubicBezTo>
                                        <a:cubicBezTo>
                                          <a:pt x="312" y="65"/>
                                          <a:pt x="304" y="72"/>
                                          <a:pt x="296" y="77"/>
                                        </a:cubicBezTo>
                                        <a:cubicBezTo>
                                          <a:pt x="296" y="77"/>
                                          <a:pt x="296" y="77"/>
                                          <a:pt x="296" y="77"/>
                                        </a:cubicBezTo>
                                        <a:cubicBezTo>
                                          <a:pt x="296" y="76"/>
                                          <a:pt x="297" y="76"/>
                                          <a:pt x="298" y="75"/>
                                        </a:cubicBezTo>
                                        <a:cubicBezTo>
                                          <a:pt x="294" y="76"/>
                                          <a:pt x="291" y="78"/>
                                          <a:pt x="288" y="79"/>
                                        </a:cubicBezTo>
                                        <a:cubicBezTo>
                                          <a:pt x="291" y="77"/>
                                          <a:pt x="295" y="76"/>
                                          <a:pt x="297" y="74"/>
                                        </a:cubicBezTo>
                                        <a:cubicBezTo>
                                          <a:pt x="298" y="74"/>
                                          <a:pt x="298" y="74"/>
                                          <a:pt x="299" y="73"/>
                                        </a:cubicBezTo>
                                        <a:cubicBezTo>
                                          <a:pt x="295" y="75"/>
                                          <a:pt x="290" y="77"/>
                                          <a:pt x="286" y="78"/>
                                        </a:cubicBezTo>
                                        <a:cubicBezTo>
                                          <a:pt x="289" y="76"/>
                                          <a:pt x="293" y="74"/>
                                          <a:pt x="296" y="72"/>
                                        </a:cubicBezTo>
                                        <a:cubicBezTo>
                                          <a:pt x="292" y="74"/>
                                          <a:pt x="284" y="79"/>
                                          <a:pt x="279" y="78"/>
                                        </a:cubicBezTo>
                                        <a:cubicBezTo>
                                          <a:pt x="286" y="76"/>
                                          <a:pt x="291" y="72"/>
                                          <a:pt x="296" y="68"/>
                                        </a:cubicBezTo>
                                        <a:cubicBezTo>
                                          <a:pt x="290" y="72"/>
                                          <a:pt x="283" y="76"/>
                                          <a:pt x="276" y="78"/>
                                        </a:cubicBezTo>
                                        <a:cubicBezTo>
                                          <a:pt x="280" y="76"/>
                                          <a:pt x="285" y="73"/>
                                          <a:pt x="289" y="70"/>
                                        </a:cubicBezTo>
                                        <a:cubicBezTo>
                                          <a:pt x="283" y="73"/>
                                          <a:pt x="276" y="77"/>
                                          <a:pt x="270" y="81"/>
                                        </a:cubicBezTo>
                                        <a:cubicBezTo>
                                          <a:pt x="276" y="74"/>
                                          <a:pt x="285" y="69"/>
                                          <a:pt x="293" y="64"/>
                                        </a:cubicBezTo>
                                        <a:cubicBezTo>
                                          <a:pt x="285" y="68"/>
                                          <a:pt x="278" y="73"/>
                                          <a:pt x="271" y="78"/>
                                        </a:cubicBezTo>
                                        <a:cubicBezTo>
                                          <a:pt x="276" y="72"/>
                                          <a:pt x="284" y="69"/>
                                          <a:pt x="290" y="64"/>
                                        </a:cubicBezTo>
                                        <a:cubicBezTo>
                                          <a:pt x="284" y="67"/>
                                          <a:pt x="279" y="71"/>
                                          <a:pt x="272" y="74"/>
                                        </a:cubicBezTo>
                                        <a:cubicBezTo>
                                          <a:pt x="277" y="68"/>
                                          <a:pt x="284" y="66"/>
                                          <a:pt x="290" y="62"/>
                                        </a:cubicBezTo>
                                        <a:cubicBezTo>
                                          <a:pt x="285" y="64"/>
                                          <a:pt x="279" y="68"/>
                                          <a:pt x="274" y="71"/>
                                        </a:cubicBezTo>
                                        <a:cubicBezTo>
                                          <a:pt x="277" y="66"/>
                                          <a:pt x="283" y="65"/>
                                          <a:pt x="287" y="62"/>
                                        </a:cubicBezTo>
                                        <a:cubicBezTo>
                                          <a:pt x="283" y="64"/>
                                          <a:pt x="279" y="66"/>
                                          <a:pt x="274" y="68"/>
                                        </a:cubicBezTo>
                                        <a:cubicBezTo>
                                          <a:pt x="275" y="65"/>
                                          <a:pt x="280" y="64"/>
                                          <a:pt x="283" y="62"/>
                                        </a:cubicBezTo>
                                        <a:close/>
                                        <a:moveTo>
                                          <a:pt x="250" y="47"/>
                                        </a:moveTo>
                                        <a:cubicBezTo>
                                          <a:pt x="256" y="43"/>
                                          <a:pt x="262" y="38"/>
                                          <a:pt x="269" y="35"/>
                                        </a:cubicBezTo>
                                        <a:cubicBezTo>
                                          <a:pt x="267" y="41"/>
                                          <a:pt x="263" y="47"/>
                                          <a:pt x="260" y="53"/>
                                        </a:cubicBezTo>
                                        <a:cubicBezTo>
                                          <a:pt x="264" y="48"/>
                                          <a:pt x="267" y="41"/>
                                          <a:pt x="270" y="35"/>
                                        </a:cubicBezTo>
                                        <a:cubicBezTo>
                                          <a:pt x="267" y="45"/>
                                          <a:pt x="261" y="56"/>
                                          <a:pt x="256" y="64"/>
                                        </a:cubicBezTo>
                                        <a:cubicBezTo>
                                          <a:pt x="263" y="57"/>
                                          <a:pt x="266" y="45"/>
                                          <a:pt x="272" y="37"/>
                                        </a:cubicBezTo>
                                        <a:cubicBezTo>
                                          <a:pt x="269" y="43"/>
                                          <a:pt x="267" y="51"/>
                                          <a:pt x="265" y="57"/>
                                        </a:cubicBezTo>
                                        <a:cubicBezTo>
                                          <a:pt x="268" y="51"/>
                                          <a:pt x="270" y="44"/>
                                          <a:pt x="272" y="38"/>
                                        </a:cubicBezTo>
                                        <a:cubicBezTo>
                                          <a:pt x="273" y="44"/>
                                          <a:pt x="269" y="52"/>
                                          <a:pt x="266" y="59"/>
                                        </a:cubicBezTo>
                                        <a:cubicBezTo>
                                          <a:pt x="270" y="54"/>
                                          <a:pt x="270" y="48"/>
                                          <a:pt x="273" y="42"/>
                                        </a:cubicBezTo>
                                        <a:cubicBezTo>
                                          <a:pt x="271" y="53"/>
                                          <a:pt x="268" y="61"/>
                                          <a:pt x="263" y="69"/>
                                        </a:cubicBezTo>
                                        <a:cubicBezTo>
                                          <a:pt x="268" y="63"/>
                                          <a:pt x="271" y="53"/>
                                          <a:pt x="274" y="43"/>
                                        </a:cubicBezTo>
                                        <a:cubicBezTo>
                                          <a:pt x="273" y="57"/>
                                          <a:pt x="265" y="70"/>
                                          <a:pt x="258" y="81"/>
                                        </a:cubicBezTo>
                                        <a:cubicBezTo>
                                          <a:pt x="265" y="72"/>
                                          <a:pt x="270" y="63"/>
                                          <a:pt x="273" y="52"/>
                                        </a:cubicBezTo>
                                        <a:cubicBezTo>
                                          <a:pt x="273" y="53"/>
                                          <a:pt x="273" y="54"/>
                                          <a:pt x="274" y="55"/>
                                        </a:cubicBezTo>
                                        <a:cubicBezTo>
                                          <a:pt x="270" y="63"/>
                                          <a:pt x="267" y="72"/>
                                          <a:pt x="262" y="79"/>
                                        </a:cubicBezTo>
                                        <a:cubicBezTo>
                                          <a:pt x="267" y="72"/>
                                          <a:pt x="270" y="64"/>
                                          <a:pt x="274" y="57"/>
                                        </a:cubicBezTo>
                                        <a:cubicBezTo>
                                          <a:pt x="274" y="63"/>
                                          <a:pt x="270" y="68"/>
                                          <a:pt x="267" y="74"/>
                                        </a:cubicBezTo>
                                        <a:cubicBezTo>
                                          <a:pt x="270" y="71"/>
                                          <a:pt x="272" y="65"/>
                                          <a:pt x="274" y="61"/>
                                        </a:cubicBezTo>
                                        <a:cubicBezTo>
                                          <a:pt x="274" y="67"/>
                                          <a:pt x="269" y="72"/>
                                          <a:pt x="269" y="76"/>
                                        </a:cubicBezTo>
                                        <a:cubicBezTo>
                                          <a:pt x="269" y="76"/>
                                          <a:pt x="269" y="76"/>
                                          <a:pt x="268" y="77"/>
                                        </a:cubicBezTo>
                                        <a:cubicBezTo>
                                          <a:pt x="268" y="81"/>
                                          <a:pt x="264" y="83"/>
                                          <a:pt x="261" y="84"/>
                                        </a:cubicBezTo>
                                        <a:cubicBezTo>
                                          <a:pt x="261" y="83"/>
                                          <a:pt x="263" y="81"/>
                                          <a:pt x="264" y="80"/>
                                        </a:cubicBezTo>
                                        <a:cubicBezTo>
                                          <a:pt x="261" y="81"/>
                                          <a:pt x="259" y="85"/>
                                          <a:pt x="255" y="86"/>
                                        </a:cubicBezTo>
                                        <a:cubicBezTo>
                                          <a:pt x="256" y="85"/>
                                          <a:pt x="258" y="84"/>
                                          <a:pt x="259" y="83"/>
                                        </a:cubicBezTo>
                                        <a:cubicBezTo>
                                          <a:pt x="256" y="84"/>
                                          <a:pt x="254" y="87"/>
                                          <a:pt x="251" y="88"/>
                                        </a:cubicBezTo>
                                        <a:cubicBezTo>
                                          <a:pt x="253" y="85"/>
                                          <a:pt x="255" y="83"/>
                                          <a:pt x="257" y="81"/>
                                        </a:cubicBezTo>
                                        <a:cubicBezTo>
                                          <a:pt x="253" y="83"/>
                                          <a:pt x="250" y="88"/>
                                          <a:pt x="246" y="90"/>
                                        </a:cubicBezTo>
                                        <a:cubicBezTo>
                                          <a:pt x="248" y="87"/>
                                          <a:pt x="251" y="85"/>
                                          <a:pt x="253" y="81"/>
                                        </a:cubicBezTo>
                                        <a:cubicBezTo>
                                          <a:pt x="249" y="86"/>
                                          <a:pt x="244" y="91"/>
                                          <a:pt x="239" y="95"/>
                                        </a:cubicBezTo>
                                        <a:cubicBezTo>
                                          <a:pt x="245" y="87"/>
                                          <a:pt x="251" y="81"/>
                                          <a:pt x="256" y="73"/>
                                        </a:cubicBezTo>
                                        <a:cubicBezTo>
                                          <a:pt x="250" y="79"/>
                                          <a:pt x="245" y="87"/>
                                          <a:pt x="239" y="93"/>
                                        </a:cubicBezTo>
                                        <a:cubicBezTo>
                                          <a:pt x="240" y="88"/>
                                          <a:pt x="246" y="85"/>
                                          <a:pt x="248" y="80"/>
                                        </a:cubicBezTo>
                                        <a:cubicBezTo>
                                          <a:pt x="245" y="83"/>
                                          <a:pt x="242" y="87"/>
                                          <a:pt x="238" y="91"/>
                                        </a:cubicBezTo>
                                        <a:cubicBezTo>
                                          <a:pt x="244" y="81"/>
                                          <a:pt x="252" y="71"/>
                                          <a:pt x="257" y="59"/>
                                        </a:cubicBezTo>
                                        <a:cubicBezTo>
                                          <a:pt x="251" y="69"/>
                                          <a:pt x="246" y="80"/>
                                          <a:pt x="237" y="88"/>
                                        </a:cubicBezTo>
                                        <a:cubicBezTo>
                                          <a:pt x="239" y="83"/>
                                          <a:pt x="245" y="79"/>
                                          <a:pt x="247" y="73"/>
                                        </a:cubicBezTo>
                                        <a:cubicBezTo>
                                          <a:pt x="244" y="78"/>
                                          <a:pt x="240" y="82"/>
                                          <a:pt x="236" y="86"/>
                                        </a:cubicBezTo>
                                        <a:cubicBezTo>
                                          <a:pt x="235" y="84"/>
                                          <a:pt x="239" y="83"/>
                                          <a:pt x="239" y="81"/>
                                        </a:cubicBezTo>
                                        <a:cubicBezTo>
                                          <a:pt x="242" y="79"/>
                                          <a:pt x="245" y="75"/>
                                          <a:pt x="247" y="72"/>
                                        </a:cubicBezTo>
                                        <a:cubicBezTo>
                                          <a:pt x="243" y="76"/>
                                          <a:pt x="240" y="80"/>
                                          <a:pt x="235" y="84"/>
                                        </a:cubicBezTo>
                                        <a:cubicBezTo>
                                          <a:pt x="235" y="83"/>
                                          <a:pt x="235" y="83"/>
                                          <a:pt x="235" y="83"/>
                                        </a:cubicBezTo>
                                        <a:cubicBezTo>
                                          <a:pt x="241" y="76"/>
                                          <a:pt x="245" y="71"/>
                                          <a:pt x="250" y="63"/>
                                        </a:cubicBezTo>
                                        <a:cubicBezTo>
                                          <a:pt x="245" y="70"/>
                                          <a:pt x="240" y="76"/>
                                          <a:pt x="235" y="82"/>
                                        </a:cubicBezTo>
                                        <a:cubicBezTo>
                                          <a:pt x="234" y="82"/>
                                          <a:pt x="234" y="81"/>
                                          <a:pt x="234" y="81"/>
                                        </a:cubicBezTo>
                                        <a:cubicBezTo>
                                          <a:pt x="238" y="75"/>
                                          <a:pt x="243" y="71"/>
                                          <a:pt x="246" y="64"/>
                                        </a:cubicBezTo>
                                        <a:cubicBezTo>
                                          <a:pt x="245" y="66"/>
                                          <a:pt x="244" y="68"/>
                                          <a:pt x="242" y="69"/>
                                        </a:cubicBezTo>
                                        <a:cubicBezTo>
                                          <a:pt x="242" y="70"/>
                                          <a:pt x="243" y="69"/>
                                          <a:pt x="243" y="69"/>
                                        </a:cubicBezTo>
                                        <a:cubicBezTo>
                                          <a:pt x="240" y="72"/>
                                          <a:pt x="237" y="77"/>
                                          <a:pt x="234" y="79"/>
                                        </a:cubicBezTo>
                                        <a:cubicBezTo>
                                          <a:pt x="235" y="75"/>
                                          <a:pt x="239" y="72"/>
                                          <a:pt x="241" y="68"/>
                                        </a:cubicBezTo>
                                        <a:cubicBezTo>
                                          <a:pt x="238" y="71"/>
                                          <a:pt x="236" y="75"/>
                                          <a:pt x="233" y="77"/>
                                        </a:cubicBezTo>
                                        <a:cubicBezTo>
                                          <a:pt x="233" y="77"/>
                                          <a:pt x="232" y="77"/>
                                          <a:pt x="232" y="76"/>
                                        </a:cubicBezTo>
                                        <a:cubicBezTo>
                                          <a:pt x="236" y="68"/>
                                          <a:pt x="242" y="62"/>
                                          <a:pt x="248" y="55"/>
                                        </a:cubicBezTo>
                                        <a:cubicBezTo>
                                          <a:pt x="245" y="58"/>
                                          <a:pt x="242" y="60"/>
                                          <a:pt x="241" y="63"/>
                                        </a:cubicBezTo>
                                        <a:cubicBezTo>
                                          <a:pt x="237" y="66"/>
                                          <a:pt x="234" y="72"/>
                                          <a:pt x="230" y="76"/>
                                        </a:cubicBezTo>
                                        <a:cubicBezTo>
                                          <a:pt x="233" y="69"/>
                                          <a:pt x="238" y="63"/>
                                          <a:pt x="243" y="57"/>
                                        </a:cubicBezTo>
                                        <a:cubicBezTo>
                                          <a:pt x="237" y="62"/>
                                          <a:pt x="233" y="70"/>
                                          <a:pt x="228" y="77"/>
                                        </a:cubicBezTo>
                                        <a:cubicBezTo>
                                          <a:pt x="232" y="68"/>
                                          <a:pt x="236" y="60"/>
                                          <a:pt x="243" y="54"/>
                                        </a:cubicBezTo>
                                        <a:cubicBezTo>
                                          <a:pt x="240" y="56"/>
                                          <a:pt x="238" y="58"/>
                                          <a:pt x="236" y="60"/>
                                        </a:cubicBezTo>
                                        <a:cubicBezTo>
                                          <a:pt x="236" y="61"/>
                                          <a:pt x="237" y="60"/>
                                          <a:pt x="237" y="61"/>
                                        </a:cubicBezTo>
                                        <a:cubicBezTo>
                                          <a:pt x="232" y="65"/>
                                          <a:pt x="230" y="72"/>
                                          <a:pt x="226" y="78"/>
                                        </a:cubicBezTo>
                                        <a:cubicBezTo>
                                          <a:pt x="227" y="72"/>
                                          <a:pt x="231" y="66"/>
                                          <a:pt x="234" y="61"/>
                                        </a:cubicBezTo>
                                        <a:cubicBezTo>
                                          <a:pt x="231" y="64"/>
                                          <a:pt x="229" y="68"/>
                                          <a:pt x="227" y="72"/>
                                        </a:cubicBezTo>
                                        <a:cubicBezTo>
                                          <a:pt x="227" y="67"/>
                                          <a:pt x="231" y="63"/>
                                          <a:pt x="233" y="59"/>
                                        </a:cubicBezTo>
                                        <a:cubicBezTo>
                                          <a:pt x="231" y="61"/>
                                          <a:pt x="229" y="64"/>
                                          <a:pt x="227" y="67"/>
                                        </a:cubicBezTo>
                                        <a:cubicBezTo>
                                          <a:pt x="230" y="57"/>
                                          <a:pt x="239" y="50"/>
                                          <a:pt x="250" y="47"/>
                                        </a:cubicBezTo>
                                        <a:close/>
                                        <a:moveTo>
                                          <a:pt x="248" y="31"/>
                                        </a:moveTo>
                                        <a:cubicBezTo>
                                          <a:pt x="248" y="35"/>
                                          <a:pt x="246" y="39"/>
                                          <a:pt x="244" y="44"/>
                                        </a:cubicBezTo>
                                        <a:cubicBezTo>
                                          <a:pt x="246" y="41"/>
                                          <a:pt x="247" y="39"/>
                                          <a:pt x="248" y="36"/>
                                        </a:cubicBezTo>
                                        <a:cubicBezTo>
                                          <a:pt x="249" y="39"/>
                                          <a:pt x="248" y="43"/>
                                          <a:pt x="247" y="46"/>
                                        </a:cubicBezTo>
                                        <a:cubicBezTo>
                                          <a:pt x="245" y="46"/>
                                          <a:pt x="243" y="47"/>
                                          <a:pt x="242" y="47"/>
                                        </a:cubicBezTo>
                                        <a:cubicBezTo>
                                          <a:pt x="244" y="42"/>
                                          <a:pt x="246" y="36"/>
                                          <a:pt x="247" y="30"/>
                                        </a:cubicBezTo>
                                        <a:cubicBezTo>
                                          <a:pt x="247" y="30"/>
                                          <a:pt x="247" y="31"/>
                                          <a:pt x="248" y="31"/>
                                        </a:cubicBezTo>
                                        <a:close/>
                                        <a:moveTo>
                                          <a:pt x="236" y="10"/>
                                        </a:moveTo>
                                        <a:cubicBezTo>
                                          <a:pt x="235" y="13"/>
                                          <a:pt x="234" y="16"/>
                                          <a:pt x="233" y="19"/>
                                        </a:cubicBezTo>
                                        <a:cubicBezTo>
                                          <a:pt x="235" y="16"/>
                                          <a:pt x="236" y="13"/>
                                          <a:pt x="236" y="9"/>
                                        </a:cubicBezTo>
                                        <a:cubicBezTo>
                                          <a:pt x="237" y="9"/>
                                          <a:pt x="237" y="8"/>
                                          <a:pt x="238" y="8"/>
                                        </a:cubicBezTo>
                                        <a:cubicBezTo>
                                          <a:pt x="238" y="15"/>
                                          <a:pt x="236" y="20"/>
                                          <a:pt x="234" y="27"/>
                                        </a:cubicBezTo>
                                        <a:cubicBezTo>
                                          <a:pt x="236" y="23"/>
                                          <a:pt x="237" y="18"/>
                                          <a:pt x="238" y="15"/>
                                        </a:cubicBezTo>
                                        <a:cubicBezTo>
                                          <a:pt x="239" y="13"/>
                                          <a:pt x="239" y="11"/>
                                          <a:pt x="239" y="9"/>
                                        </a:cubicBezTo>
                                        <a:cubicBezTo>
                                          <a:pt x="240" y="14"/>
                                          <a:pt x="238" y="20"/>
                                          <a:pt x="237" y="26"/>
                                        </a:cubicBezTo>
                                        <a:cubicBezTo>
                                          <a:pt x="239" y="22"/>
                                          <a:pt x="240" y="17"/>
                                          <a:pt x="241" y="11"/>
                                        </a:cubicBezTo>
                                        <a:cubicBezTo>
                                          <a:pt x="243" y="17"/>
                                          <a:pt x="238" y="25"/>
                                          <a:pt x="237" y="32"/>
                                        </a:cubicBezTo>
                                        <a:cubicBezTo>
                                          <a:pt x="240" y="27"/>
                                          <a:pt x="241" y="20"/>
                                          <a:pt x="242" y="14"/>
                                        </a:cubicBezTo>
                                        <a:cubicBezTo>
                                          <a:pt x="243" y="24"/>
                                          <a:pt x="237" y="36"/>
                                          <a:pt x="235" y="46"/>
                                        </a:cubicBezTo>
                                        <a:cubicBezTo>
                                          <a:pt x="239" y="36"/>
                                          <a:pt x="241" y="28"/>
                                          <a:pt x="244" y="17"/>
                                        </a:cubicBezTo>
                                        <a:cubicBezTo>
                                          <a:pt x="246" y="26"/>
                                          <a:pt x="240" y="35"/>
                                          <a:pt x="239" y="44"/>
                                        </a:cubicBezTo>
                                        <a:cubicBezTo>
                                          <a:pt x="242" y="37"/>
                                          <a:pt x="244" y="30"/>
                                          <a:pt x="245" y="23"/>
                                        </a:cubicBezTo>
                                        <a:cubicBezTo>
                                          <a:pt x="245" y="31"/>
                                          <a:pt x="241" y="40"/>
                                          <a:pt x="239" y="48"/>
                                        </a:cubicBezTo>
                                        <a:cubicBezTo>
                                          <a:pt x="242" y="41"/>
                                          <a:pt x="244" y="34"/>
                                          <a:pt x="246" y="26"/>
                                        </a:cubicBezTo>
                                        <a:cubicBezTo>
                                          <a:pt x="246" y="34"/>
                                          <a:pt x="243" y="46"/>
                                          <a:pt x="237" y="51"/>
                                        </a:cubicBezTo>
                                        <a:cubicBezTo>
                                          <a:pt x="237" y="49"/>
                                          <a:pt x="239" y="49"/>
                                          <a:pt x="238" y="47"/>
                                        </a:cubicBezTo>
                                        <a:cubicBezTo>
                                          <a:pt x="236" y="49"/>
                                          <a:pt x="236" y="52"/>
                                          <a:pt x="234" y="53"/>
                                        </a:cubicBezTo>
                                        <a:cubicBezTo>
                                          <a:pt x="235" y="52"/>
                                          <a:pt x="236" y="50"/>
                                          <a:pt x="236" y="48"/>
                                        </a:cubicBezTo>
                                        <a:cubicBezTo>
                                          <a:pt x="234" y="50"/>
                                          <a:pt x="233" y="54"/>
                                          <a:pt x="230" y="57"/>
                                        </a:cubicBezTo>
                                        <a:cubicBezTo>
                                          <a:pt x="232" y="53"/>
                                          <a:pt x="233" y="51"/>
                                          <a:pt x="235" y="47"/>
                                        </a:cubicBezTo>
                                        <a:cubicBezTo>
                                          <a:pt x="232" y="51"/>
                                          <a:pt x="230" y="56"/>
                                          <a:pt x="227" y="60"/>
                                        </a:cubicBezTo>
                                        <a:cubicBezTo>
                                          <a:pt x="227" y="59"/>
                                          <a:pt x="227" y="59"/>
                                          <a:pt x="227" y="59"/>
                                        </a:cubicBezTo>
                                        <a:cubicBezTo>
                                          <a:pt x="230" y="53"/>
                                          <a:pt x="232" y="47"/>
                                          <a:pt x="234" y="39"/>
                                        </a:cubicBezTo>
                                        <a:cubicBezTo>
                                          <a:pt x="232" y="45"/>
                                          <a:pt x="230" y="52"/>
                                          <a:pt x="227" y="57"/>
                                        </a:cubicBezTo>
                                        <a:cubicBezTo>
                                          <a:pt x="226" y="56"/>
                                          <a:pt x="227" y="55"/>
                                          <a:pt x="226" y="55"/>
                                        </a:cubicBezTo>
                                        <a:cubicBezTo>
                                          <a:pt x="229" y="49"/>
                                          <a:pt x="232" y="42"/>
                                          <a:pt x="233" y="35"/>
                                        </a:cubicBezTo>
                                        <a:cubicBezTo>
                                          <a:pt x="231" y="41"/>
                                          <a:pt x="229" y="46"/>
                                          <a:pt x="226" y="52"/>
                                        </a:cubicBezTo>
                                        <a:cubicBezTo>
                                          <a:pt x="228" y="46"/>
                                          <a:pt x="230" y="40"/>
                                          <a:pt x="231" y="33"/>
                                        </a:cubicBezTo>
                                        <a:cubicBezTo>
                                          <a:pt x="229" y="38"/>
                                          <a:pt x="228" y="45"/>
                                          <a:pt x="226" y="50"/>
                                        </a:cubicBezTo>
                                        <a:cubicBezTo>
                                          <a:pt x="225" y="42"/>
                                          <a:pt x="230" y="34"/>
                                          <a:pt x="232" y="25"/>
                                        </a:cubicBezTo>
                                        <a:cubicBezTo>
                                          <a:pt x="229" y="31"/>
                                          <a:pt x="227" y="39"/>
                                          <a:pt x="225" y="45"/>
                                        </a:cubicBezTo>
                                        <a:cubicBezTo>
                                          <a:pt x="224" y="35"/>
                                          <a:pt x="229" y="26"/>
                                          <a:pt x="232" y="17"/>
                                        </a:cubicBezTo>
                                        <a:cubicBezTo>
                                          <a:pt x="228" y="24"/>
                                          <a:pt x="225" y="32"/>
                                          <a:pt x="224" y="40"/>
                                        </a:cubicBezTo>
                                        <a:cubicBezTo>
                                          <a:pt x="222" y="37"/>
                                          <a:pt x="224" y="34"/>
                                          <a:pt x="224" y="32"/>
                                        </a:cubicBezTo>
                                        <a:cubicBezTo>
                                          <a:pt x="226" y="23"/>
                                          <a:pt x="228" y="14"/>
                                          <a:pt x="236" y="10"/>
                                        </a:cubicBezTo>
                                        <a:close/>
                                        <a:moveTo>
                                          <a:pt x="228" y="17"/>
                                        </a:moveTo>
                                        <a:cubicBezTo>
                                          <a:pt x="226" y="22"/>
                                          <a:pt x="224" y="28"/>
                                          <a:pt x="222" y="34"/>
                                        </a:cubicBezTo>
                                        <a:cubicBezTo>
                                          <a:pt x="222" y="28"/>
                                          <a:pt x="225" y="22"/>
                                          <a:pt x="228" y="16"/>
                                        </a:cubicBezTo>
                                        <a:cubicBezTo>
                                          <a:pt x="228" y="16"/>
                                          <a:pt x="228" y="17"/>
                                          <a:pt x="228" y="17"/>
                                        </a:cubicBezTo>
                                        <a:close/>
                                        <a:moveTo>
                                          <a:pt x="226" y="18"/>
                                        </a:moveTo>
                                        <a:cubicBezTo>
                                          <a:pt x="224" y="23"/>
                                          <a:pt x="222" y="27"/>
                                          <a:pt x="221" y="32"/>
                                        </a:cubicBezTo>
                                        <a:cubicBezTo>
                                          <a:pt x="220" y="31"/>
                                          <a:pt x="220" y="31"/>
                                          <a:pt x="220" y="31"/>
                                        </a:cubicBezTo>
                                        <a:cubicBezTo>
                                          <a:pt x="222" y="26"/>
                                          <a:pt x="222" y="21"/>
                                          <a:pt x="226" y="18"/>
                                        </a:cubicBezTo>
                                        <a:close/>
                                        <a:moveTo>
                                          <a:pt x="223" y="20"/>
                                        </a:moveTo>
                                        <a:cubicBezTo>
                                          <a:pt x="222" y="23"/>
                                          <a:pt x="220" y="26"/>
                                          <a:pt x="219" y="30"/>
                                        </a:cubicBezTo>
                                        <a:cubicBezTo>
                                          <a:pt x="217" y="27"/>
                                          <a:pt x="221" y="22"/>
                                          <a:pt x="223" y="20"/>
                                        </a:cubicBezTo>
                                        <a:close/>
                                        <a:moveTo>
                                          <a:pt x="218" y="25"/>
                                        </a:moveTo>
                                        <a:cubicBezTo>
                                          <a:pt x="218" y="26"/>
                                          <a:pt x="217" y="27"/>
                                          <a:pt x="217" y="28"/>
                                        </a:cubicBezTo>
                                        <a:cubicBezTo>
                                          <a:pt x="217" y="28"/>
                                          <a:pt x="216" y="28"/>
                                          <a:pt x="216" y="28"/>
                                        </a:cubicBezTo>
                                        <a:cubicBezTo>
                                          <a:pt x="217" y="27"/>
                                          <a:pt x="217" y="26"/>
                                          <a:pt x="218" y="25"/>
                                        </a:cubicBezTo>
                                        <a:close/>
                                        <a:moveTo>
                                          <a:pt x="211" y="30"/>
                                        </a:moveTo>
                                        <a:cubicBezTo>
                                          <a:pt x="209" y="36"/>
                                          <a:pt x="206" y="40"/>
                                          <a:pt x="203" y="45"/>
                                        </a:cubicBezTo>
                                        <a:cubicBezTo>
                                          <a:pt x="203" y="45"/>
                                          <a:pt x="204" y="46"/>
                                          <a:pt x="204" y="45"/>
                                        </a:cubicBezTo>
                                        <a:cubicBezTo>
                                          <a:pt x="206" y="41"/>
                                          <a:pt x="209" y="37"/>
                                          <a:pt x="211" y="32"/>
                                        </a:cubicBezTo>
                                        <a:cubicBezTo>
                                          <a:pt x="211" y="38"/>
                                          <a:pt x="207" y="45"/>
                                          <a:pt x="204" y="49"/>
                                        </a:cubicBezTo>
                                        <a:cubicBezTo>
                                          <a:pt x="204" y="50"/>
                                          <a:pt x="203" y="51"/>
                                          <a:pt x="203" y="52"/>
                                        </a:cubicBezTo>
                                        <a:cubicBezTo>
                                          <a:pt x="207" y="45"/>
                                          <a:pt x="210" y="39"/>
                                          <a:pt x="213" y="32"/>
                                        </a:cubicBezTo>
                                        <a:cubicBezTo>
                                          <a:pt x="213" y="37"/>
                                          <a:pt x="212" y="42"/>
                                          <a:pt x="211" y="47"/>
                                        </a:cubicBezTo>
                                        <a:cubicBezTo>
                                          <a:pt x="213" y="41"/>
                                          <a:pt x="214" y="36"/>
                                          <a:pt x="214" y="29"/>
                                        </a:cubicBezTo>
                                        <a:cubicBezTo>
                                          <a:pt x="215" y="30"/>
                                          <a:pt x="215" y="30"/>
                                          <a:pt x="215" y="31"/>
                                        </a:cubicBezTo>
                                        <a:cubicBezTo>
                                          <a:pt x="215" y="32"/>
                                          <a:pt x="215" y="31"/>
                                          <a:pt x="215" y="32"/>
                                        </a:cubicBezTo>
                                        <a:cubicBezTo>
                                          <a:pt x="214" y="38"/>
                                          <a:pt x="214" y="46"/>
                                          <a:pt x="213" y="53"/>
                                        </a:cubicBezTo>
                                        <a:cubicBezTo>
                                          <a:pt x="215" y="45"/>
                                          <a:pt x="216" y="36"/>
                                          <a:pt x="215" y="30"/>
                                        </a:cubicBezTo>
                                        <a:cubicBezTo>
                                          <a:pt x="216" y="30"/>
                                          <a:pt x="216" y="30"/>
                                          <a:pt x="217" y="31"/>
                                        </a:cubicBezTo>
                                        <a:cubicBezTo>
                                          <a:pt x="216" y="39"/>
                                          <a:pt x="216" y="46"/>
                                          <a:pt x="215" y="54"/>
                                        </a:cubicBezTo>
                                        <a:cubicBezTo>
                                          <a:pt x="217" y="46"/>
                                          <a:pt x="217" y="38"/>
                                          <a:pt x="217" y="31"/>
                                        </a:cubicBezTo>
                                        <a:cubicBezTo>
                                          <a:pt x="217" y="31"/>
                                          <a:pt x="218" y="31"/>
                                          <a:pt x="218" y="31"/>
                                        </a:cubicBezTo>
                                        <a:cubicBezTo>
                                          <a:pt x="220" y="39"/>
                                          <a:pt x="218" y="49"/>
                                          <a:pt x="217" y="57"/>
                                        </a:cubicBezTo>
                                        <a:cubicBezTo>
                                          <a:pt x="219" y="50"/>
                                          <a:pt x="219" y="43"/>
                                          <a:pt x="220" y="37"/>
                                        </a:cubicBezTo>
                                        <a:cubicBezTo>
                                          <a:pt x="221" y="43"/>
                                          <a:pt x="220" y="53"/>
                                          <a:pt x="219" y="59"/>
                                        </a:cubicBezTo>
                                        <a:cubicBezTo>
                                          <a:pt x="221" y="52"/>
                                          <a:pt x="221" y="45"/>
                                          <a:pt x="221" y="38"/>
                                        </a:cubicBezTo>
                                        <a:cubicBezTo>
                                          <a:pt x="222" y="40"/>
                                          <a:pt x="223" y="43"/>
                                          <a:pt x="222" y="45"/>
                                        </a:cubicBezTo>
                                        <a:cubicBezTo>
                                          <a:pt x="223" y="45"/>
                                          <a:pt x="223" y="46"/>
                                          <a:pt x="223" y="45"/>
                                        </a:cubicBezTo>
                                        <a:cubicBezTo>
                                          <a:pt x="224" y="48"/>
                                          <a:pt x="222" y="49"/>
                                          <a:pt x="223" y="50"/>
                                        </a:cubicBezTo>
                                        <a:cubicBezTo>
                                          <a:pt x="224" y="50"/>
                                          <a:pt x="223" y="49"/>
                                          <a:pt x="224" y="49"/>
                                        </a:cubicBezTo>
                                        <a:cubicBezTo>
                                          <a:pt x="226" y="58"/>
                                          <a:pt x="225" y="70"/>
                                          <a:pt x="224" y="79"/>
                                        </a:cubicBezTo>
                                        <a:cubicBezTo>
                                          <a:pt x="223" y="78"/>
                                          <a:pt x="224" y="77"/>
                                          <a:pt x="223" y="76"/>
                                        </a:cubicBezTo>
                                        <a:cubicBezTo>
                                          <a:pt x="222" y="77"/>
                                          <a:pt x="222" y="78"/>
                                          <a:pt x="221" y="79"/>
                                        </a:cubicBezTo>
                                        <a:cubicBezTo>
                                          <a:pt x="223" y="76"/>
                                          <a:pt x="224" y="71"/>
                                          <a:pt x="224" y="67"/>
                                        </a:cubicBezTo>
                                        <a:cubicBezTo>
                                          <a:pt x="223" y="71"/>
                                          <a:pt x="222" y="77"/>
                                          <a:pt x="219" y="80"/>
                                        </a:cubicBezTo>
                                        <a:cubicBezTo>
                                          <a:pt x="220" y="76"/>
                                          <a:pt x="222" y="72"/>
                                          <a:pt x="222" y="68"/>
                                        </a:cubicBezTo>
                                        <a:cubicBezTo>
                                          <a:pt x="222" y="68"/>
                                          <a:pt x="223" y="68"/>
                                          <a:pt x="223" y="68"/>
                                        </a:cubicBezTo>
                                        <a:cubicBezTo>
                                          <a:pt x="223" y="67"/>
                                          <a:pt x="222" y="67"/>
                                          <a:pt x="222" y="67"/>
                                        </a:cubicBezTo>
                                        <a:cubicBezTo>
                                          <a:pt x="221" y="72"/>
                                          <a:pt x="219" y="78"/>
                                          <a:pt x="216" y="82"/>
                                        </a:cubicBezTo>
                                        <a:cubicBezTo>
                                          <a:pt x="218" y="79"/>
                                          <a:pt x="219" y="76"/>
                                          <a:pt x="220" y="73"/>
                                        </a:cubicBezTo>
                                        <a:cubicBezTo>
                                          <a:pt x="219" y="74"/>
                                          <a:pt x="218" y="76"/>
                                          <a:pt x="217" y="77"/>
                                        </a:cubicBezTo>
                                        <a:cubicBezTo>
                                          <a:pt x="219" y="74"/>
                                          <a:pt x="219" y="71"/>
                                          <a:pt x="220" y="68"/>
                                        </a:cubicBezTo>
                                        <a:cubicBezTo>
                                          <a:pt x="220" y="67"/>
                                          <a:pt x="220" y="67"/>
                                          <a:pt x="220" y="66"/>
                                        </a:cubicBezTo>
                                        <a:cubicBezTo>
                                          <a:pt x="218" y="73"/>
                                          <a:pt x="217" y="79"/>
                                          <a:pt x="213" y="84"/>
                                        </a:cubicBezTo>
                                        <a:cubicBezTo>
                                          <a:pt x="214" y="82"/>
                                          <a:pt x="215" y="80"/>
                                          <a:pt x="215" y="78"/>
                                        </a:cubicBezTo>
                                        <a:cubicBezTo>
                                          <a:pt x="215" y="78"/>
                                          <a:pt x="215" y="79"/>
                                          <a:pt x="215" y="79"/>
                                        </a:cubicBezTo>
                                        <a:cubicBezTo>
                                          <a:pt x="215" y="77"/>
                                          <a:pt x="216" y="76"/>
                                          <a:pt x="216" y="74"/>
                                        </a:cubicBezTo>
                                        <a:cubicBezTo>
                                          <a:pt x="215" y="77"/>
                                          <a:pt x="214" y="81"/>
                                          <a:pt x="212" y="84"/>
                                        </a:cubicBezTo>
                                        <a:cubicBezTo>
                                          <a:pt x="211" y="84"/>
                                          <a:pt x="211" y="85"/>
                                          <a:pt x="210" y="85"/>
                                        </a:cubicBezTo>
                                        <a:cubicBezTo>
                                          <a:pt x="213" y="81"/>
                                          <a:pt x="214" y="73"/>
                                          <a:pt x="217" y="68"/>
                                        </a:cubicBezTo>
                                        <a:cubicBezTo>
                                          <a:pt x="217" y="68"/>
                                          <a:pt x="216" y="68"/>
                                          <a:pt x="216" y="68"/>
                                        </a:cubicBezTo>
                                        <a:cubicBezTo>
                                          <a:pt x="214" y="73"/>
                                          <a:pt x="213" y="78"/>
                                          <a:pt x="211" y="83"/>
                                        </a:cubicBezTo>
                                        <a:cubicBezTo>
                                          <a:pt x="211" y="83"/>
                                          <a:pt x="211" y="82"/>
                                          <a:pt x="211" y="83"/>
                                        </a:cubicBezTo>
                                        <a:cubicBezTo>
                                          <a:pt x="210" y="85"/>
                                          <a:pt x="209" y="87"/>
                                          <a:pt x="207" y="88"/>
                                        </a:cubicBezTo>
                                        <a:cubicBezTo>
                                          <a:pt x="210" y="83"/>
                                          <a:pt x="212" y="76"/>
                                          <a:pt x="214" y="70"/>
                                        </a:cubicBezTo>
                                        <a:cubicBezTo>
                                          <a:pt x="214" y="70"/>
                                          <a:pt x="214" y="70"/>
                                          <a:pt x="214" y="70"/>
                                        </a:cubicBezTo>
                                        <a:cubicBezTo>
                                          <a:pt x="211" y="77"/>
                                          <a:pt x="209" y="85"/>
                                          <a:pt x="204" y="92"/>
                                        </a:cubicBezTo>
                                        <a:cubicBezTo>
                                          <a:pt x="205" y="90"/>
                                          <a:pt x="206" y="86"/>
                                          <a:pt x="208" y="84"/>
                                        </a:cubicBezTo>
                                        <a:cubicBezTo>
                                          <a:pt x="208" y="84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7" y="83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9" y="80"/>
                                          <a:pt x="209" y="77"/>
                                          <a:pt x="211" y="73"/>
                                        </a:cubicBezTo>
                                        <a:cubicBezTo>
                                          <a:pt x="211" y="73"/>
                                          <a:pt x="211" y="73"/>
                                          <a:pt x="211" y="72"/>
                                        </a:cubicBezTo>
                                        <a:cubicBezTo>
                                          <a:pt x="210" y="73"/>
                                          <a:pt x="211" y="73"/>
                                          <a:pt x="210" y="73"/>
                                        </a:cubicBezTo>
                                        <a:cubicBezTo>
                                          <a:pt x="210" y="73"/>
                                          <a:pt x="210" y="73"/>
                                          <a:pt x="210" y="72"/>
                                        </a:cubicBezTo>
                                        <a:cubicBezTo>
                                          <a:pt x="210" y="72"/>
                                          <a:pt x="209" y="73"/>
                                          <a:pt x="209" y="73"/>
                                        </a:cubicBezTo>
                                        <a:cubicBezTo>
                                          <a:pt x="207" y="79"/>
                                          <a:pt x="204" y="86"/>
                                          <a:pt x="201" y="92"/>
                                        </a:cubicBezTo>
                                        <a:cubicBezTo>
                                          <a:pt x="201" y="91"/>
                                          <a:pt x="202" y="90"/>
                                          <a:pt x="202" y="88"/>
                                        </a:cubicBezTo>
                                        <a:cubicBezTo>
                                          <a:pt x="202" y="88"/>
                                          <a:pt x="202" y="89"/>
                                          <a:pt x="201" y="89"/>
                                        </a:cubicBezTo>
                                        <a:cubicBezTo>
                                          <a:pt x="203" y="86"/>
                                          <a:pt x="204" y="83"/>
                                          <a:pt x="205" y="80"/>
                                        </a:cubicBezTo>
                                        <a:cubicBezTo>
                                          <a:pt x="205" y="79"/>
                                          <a:pt x="205" y="80"/>
                                          <a:pt x="205" y="79"/>
                                        </a:cubicBezTo>
                                        <a:cubicBezTo>
                                          <a:pt x="205" y="77"/>
                                          <a:pt x="206" y="76"/>
                                          <a:pt x="206" y="74"/>
                                        </a:cubicBezTo>
                                        <a:cubicBezTo>
                                          <a:pt x="204" y="78"/>
                                          <a:pt x="202" y="84"/>
                                          <a:pt x="200" y="89"/>
                                        </a:cubicBezTo>
                                        <a:cubicBezTo>
                                          <a:pt x="200" y="87"/>
                                          <a:pt x="202" y="84"/>
                                          <a:pt x="202" y="81"/>
                                        </a:cubicBezTo>
                                        <a:cubicBezTo>
                                          <a:pt x="200" y="84"/>
                                          <a:pt x="199" y="88"/>
                                          <a:pt x="198" y="92"/>
                                        </a:cubicBezTo>
                                        <a:cubicBezTo>
                                          <a:pt x="198" y="92"/>
                                          <a:pt x="197" y="94"/>
                                          <a:pt x="196" y="95"/>
                                        </a:cubicBezTo>
                                        <a:cubicBezTo>
                                          <a:pt x="198" y="89"/>
                                          <a:pt x="199" y="82"/>
                                          <a:pt x="200" y="75"/>
                                        </a:cubicBezTo>
                                        <a:cubicBezTo>
                                          <a:pt x="198" y="81"/>
                                          <a:pt x="196" y="88"/>
                                          <a:pt x="194" y="94"/>
                                        </a:cubicBezTo>
                                        <a:cubicBezTo>
                                          <a:pt x="194" y="89"/>
                                          <a:pt x="198" y="80"/>
                                          <a:pt x="199" y="73"/>
                                        </a:cubicBezTo>
                                        <a:cubicBezTo>
                                          <a:pt x="197" y="79"/>
                                          <a:pt x="195" y="85"/>
                                          <a:pt x="193" y="90"/>
                                        </a:cubicBezTo>
                                        <a:cubicBezTo>
                                          <a:pt x="193" y="84"/>
                                          <a:pt x="198" y="77"/>
                                          <a:pt x="199" y="70"/>
                                        </a:cubicBezTo>
                                        <a:cubicBezTo>
                                          <a:pt x="197" y="75"/>
                                          <a:pt x="194" y="81"/>
                                          <a:pt x="192" y="86"/>
                                        </a:cubicBezTo>
                                        <a:cubicBezTo>
                                          <a:pt x="193" y="80"/>
                                          <a:pt x="197" y="73"/>
                                          <a:pt x="199" y="66"/>
                                        </a:cubicBezTo>
                                        <a:cubicBezTo>
                                          <a:pt x="196" y="71"/>
                                          <a:pt x="194" y="77"/>
                                          <a:pt x="192" y="82"/>
                                        </a:cubicBezTo>
                                        <a:cubicBezTo>
                                          <a:pt x="191" y="77"/>
                                          <a:pt x="196" y="71"/>
                                          <a:pt x="197" y="65"/>
                                        </a:cubicBezTo>
                                        <a:cubicBezTo>
                                          <a:pt x="194" y="69"/>
                                          <a:pt x="193" y="75"/>
                                          <a:pt x="190" y="79"/>
                                        </a:cubicBezTo>
                                        <a:cubicBezTo>
                                          <a:pt x="190" y="73"/>
                                          <a:pt x="195" y="68"/>
                                          <a:pt x="196" y="62"/>
                                        </a:cubicBezTo>
                                        <a:cubicBezTo>
                                          <a:pt x="194" y="67"/>
                                          <a:pt x="191" y="72"/>
                                          <a:pt x="189" y="77"/>
                                        </a:cubicBezTo>
                                        <a:cubicBezTo>
                                          <a:pt x="190" y="69"/>
                                          <a:pt x="195" y="62"/>
                                          <a:pt x="197" y="54"/>
                                        </a:cubicBezTo>
                                        <a:cubicBezTo>
                                          <a:pt x="195" y="59"/>
                                          <a:pt x="192" y="67"/>
                                          <a:pt x="188" y="73"/>
                                        </a:cubicBezTo>
                                        <a:cubicBezTo>
                                          <a:pt x="191" y="65"/>
                                          <a:pt x="194" y="59"/>
                                          <a:pt x="197" y="52"/>
                                        </a:cubicBezTo>
                                        <a:cubicBezTo>
                                          <a:pt x="194" y="58"/>
                                          <a:pt x="190" y="65"/>
                                          <a:pt x="187" y="72"/>
                                        </a:cubicBezTo>
                                        <a:cubicBezTo>
                                          <a:pt x="188" y="69"/>
                                          <a:pt x="190" y="65"/>
                                          <a:pt x="192" y="62"/>
                                        </a:cubicBezTo>
                                        <a:cubicBezTo>
                                          <a:pt x="192" y="60"/>
                                          <a:pt x="193" y="59"/>
                                          <a:pt x="194" y="57"/>
                                        </a:cubicBezTo>
                                        <a:cubicBezTo>
                                          <a:pt x="191" y="61"/>
                                          <a:pt x="189" y="66"/>
                                          <a:pt x="186" y="71"/>
                                        </a:cubicBezTo>
                                        <a:cubicBezTo>
                                          <a:pt x="187" y="65"/>
                                          <a:pt x="191" y="61"/>
                                          <a:pt x="193" y="55"/>
                                        </a:cubicBezTo>
                                        <a:cubicBezTo>
                                          <a:pt x="190" y="59"/>
                                          <a:pt x="188" y="64"/>
                                          <a:pt x="185" y="68"/>
                                        </a:cubicBezTo>
                                        <a:cubicBezTo>
                                          <a:pt x="185" y="68"/>
                                          <a:pt x="185" y="68"/>
                                          <a:pt x="185" y="68"/>
                                        </a:cubicBezTo>
                                        <a:cubicBezTo>
                                          <a:pt x="186" y="65"/>
                                          <a:pt x="188" y="63"/>
                                          <a:pt x="189" y="61"/>
                                        </a:cubicBezTo>
                                        <a:cubicBezTo>
                                          <a:pt x="187" y="62"/>
                                          <a:pt x="186" y="64"/>
                                          <a:pt x="185" y="66"/>
                                        </a:cubicBezTo>
                                        <a:cubicBezTo>
                                          <a:pt x="186" y="59"/>
                                          <a:pt x="191" y="52"/>
                                          <a:pt x="197" y="48"/>
                                        </a:cubicBezTo>
                                        <a:cubicBezTo>
                                          <a:pt x="199" y="45"/>
                                          <a:pt x="202" y="42"/>
                                          <a:pt x="204" y="40"/>
                                        </a:cubicBezTo>
                                        <a:cubicBezTo>
                                          <a:pt x="207" y="37"/>
                                          <a:pt x="208" y="33"/>
                                          <a:pt x="211" y="30"/>
                                        </a:cubicBezTo>
                                        <a:close/>
                                        <a:moveTo>
                                          <a:pt x="205" y="88"/>
                                        </a:moveTo>
                                        <a:cubicBezTo>
                                          <a:pt x="205" y="86"/>
                                          <a:pt x="206" y="84"/>
                                          <a:pt x="206" y="83"/>
                                        </a:cubicBezTo>
                                        <a:cubicBezTo>
                                          <a:pt x="207" y="84"/>
                                          <a:pt x="205" y="86"/>
                                          <a:pt x="205" y="88"/>
                                        </a:cubicBezTo>
                                        <a:close/>
                                        <a:moveTo>
                                          <a:pt x="204" y="81"/>
                                        </a:moveTo>
                                        <a:cubicBezTo>
                                          <a:pt x="203" y="82"/>
                                          <a:pt x="204" y="81"/>
                                          <a:pt x="204" y="80"/>
                                        </a:cubicBezTo>
                                        <a:cubicBezTo>
                                          <a:pt x="205" y="81"/>
                                          <a:pt x="204" y="81"/>
                                          <a:pt x="204" y="81"/>
                                        </a:cubicBezTo>
                                        <a:close/>
                                        <a:moveTo>
                                          <a:pt x="193" y="99"/>
                                        </a:moveTo>
                                        <a:cubicBezTo>
                                          <a:pt x="194" y="95"/>
                                          <a:pt x="196" y="92"/>
                                          <a:pt x="197" y="88"/>
                                        </a:cubicBezTo>
                                        <a:cubicBezTo>
                                          <a:pt x="197" y="88"/>
                                          <a:pt x="197" y="88"/>
                                          <a:pt x="197" y="88"/>
                                        </a:cubicBezTo>
                                        <a:cubicBezTo>
                                          <a:pt x="196" y="92"/>
                                          <a:pt x="195" y="95"/>
                                          <a:pt x="193" y="99"/>
                                        </a:cubicBezTo>
                                        <a:close/>
                                        <a:moveTo>
                                          <a:pt x="198" y="85"/>
                                        </a:moveTo>
                                        <a:cubicBezTo>
                                          <a:pt x="198" y="86"/>
                                          <a:pt x="198" y="86"/>
                                          <a:pt x="198" y="87"/>
                                        </a:cubicBezTo>
                                        <a:cubicBezTo>
                                          <a:pt x="197" y="86"/>
                                          <a:pt x="198" y="86"/>
                                          <a:pt x="198" y="85"/>
                                        </a:cubicBezTo>
                                        <a:close/>
                                        <a:moveTo>
                                          <a:pt x="204" y="34"/>
                                        </a:moveTo>
                                        <a:cubicBezTo>
                                          <a:pt x="204" y="35"/>
                                          <a:pt x="204" y="36"/>
                                          <a:pt x="203" y="38"/>
                                        </a:cubicBezTo>
                                        <a:cubicBezTo>
                                          <a:pt x="203" y="36"/>
                                          <a:pt x="203" y="34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3" y="32"/>
                                          <a:pt x="203" y="32"/>
                                        </a:cubicBezTo>
                                        <a:cubicBezTo>
                                          <a:pt x="204" y="32"/>
                                          <a:pt x="203" y="34"/>
                                          <a:pt x="204" y="34"/>
                                        </a:cubicBezTo>
                                        <a:close/>
                                        <a:moveTo>
                                          <a:pt x="194" y="12"/>
                                        </a:moveTo>
                                        <a:cubicBezTo>
                                          <a:pt x="195" y="13"/>
                                          <a:pt x="195" y="13"/>
                                          <a:pt x="196" y="14"/>
                                        </a:cubicBezTo>
                                        <a:cubicBezTo>
                                          <a:pt x="196" y="16"/>
                                          <a:pt x="197" y="19"/>
                                          <a:pt x="197" y="21"/>
                                        </a:cubicBezTo>
                                        <a:cubicBezTo>
                                          <a:pt x="197" y="20"/>
                                          <a:pt x="197" y="17"/>
                                          <a:pt x="197" y="16"/>
                                        </a:cubicBezTo>
                                        <a:cubicBezTo>
                                          <a:pt x="199" y="17"/>
                                          <a:pt x="198" y="20"/>
                                          <a:pt x="199" y="22"/>
                                        </a:cubicBezTo>
                                        <a:cubicBezTo>
                                          <a:pt x="200" y="21"/>
                                          <a:pt x="198" y="20"/>
                                          <a:pt x="199" y="19"/>
                                        </a:cubicBezTo>
                                        <a:cubicBezTo>
                                          <a:pt x="200" y="21"/>
                                          <a:pt x="200" y="24"/>
                                          <a:pt x="201" y="25"/>
                                        </a:cubicBezTo>
                                        <a:cubicBezTo>
                                          <a:pt x="201" y="26"/>
                                          <a:pt x="201" y="26"/>
                                          <a:pt x="201" y="26"/>
                                        </a:cubicBezTo>
                                        <a:cubicBezTo>
                                          <a:pt x="201" y="28"/>
                                          <a:pt x="202" y="30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2" y="32"/>
                                          <a:pt x="202" y="32"/>
                                        </a:cubicBezTo>
                                        <a:cubicBezTo>
                                          <a:pt x="203" y="34"/>
                                          <a:pt x="201" y="37"/>
                                          <a:pt x="202" y="39"/>
                                        </a:cubicBezTo>
                                        <a:cubicBezTo>
                                          <a:pt x="202" y="40"/>
                                          <a:pt x="202" y="40"/>
                                          <a:pt x="202" y="40"/>
                                        </a:cubicBezTo>
                                        <a:cubicBezTo>
                                          <a:pt x="201" y="37"/>
                                          <a:pt x="202" y="34"/>
                                          <a:pt x="202" y="30"/>
                                        </a:cubicBezTo>
                                        <a:cubicBezTo>
                                          <a:pt x="200" y="33"/>
                                          <a:pt x="202" y="39"/>
                                          <a:pt x="200" y="41"/>
                                        </a:cubicBezTo>
                                        <a:cubicBezTo>
                                          <a:pt x="200" y="37"/>
                                          <a:pt x="201" y="31"/>
                                          <a:pt x="200" y="27"/>
                                        </a:cubicBezTo>
                                        <a:cubicBezTo>
                                          <a:pt x="200" y="33"/>
                                          <a:pt x="200" y="39"/>
                                          <a:pt x="198" y="44"/>
                                        </a:cubicBezTo>
                                        <a:cubicBezTo>
                                          <a:pt x="198" y="39"/>
                                          <a:pt x="199" y="33"/>
                                          <a:pt x="198" y="28"/>
                                        </a:cubicBezTo>
                                        <a:cubicBezTo>
                                          <a:pt x="198" y="33"/>
                                          <a:pt x="198" y="39"/>
                                          <a:pt x="196" y="45"/>
                                        </a:cubicBezTo>
                                        <a:cubicBezTo>
                                          <a:pt x="197" y="38"/>
                                          <a:pt x="198" y="30"/>
                                          <a:pt x="196" y="23"/>
                                        </a:cubicBezTo>
                                        <a:cubicBezTo>
                                          <a:pt x="197" y="29"/>
                                          <a:pt x="197" y="39"/>
                                          <a:pt x="195" y="45"/>
                                        </a:cubicBezTo>
                                        <a:cubicBezTo>
                                          <a:pt x="193" y="34"/>
                                          <a:pt x="194" y="24"/>
                                          <a:pt x="194" y="12"/>
                                        </a:cubicBezTo>
                                        <a:close/>
                                        <a:moveTo>
                                          <a:pt x="189" y="9"/>
                                        </a:moveTo>
                                        <a:cubicBezTo>
                                          <a:pt x="190" y="11"/>
                                          <a:pt x="190" y="14"/>
                                          <a:pt x="191" y="16"/>
                                        </a:cubicBezTo>
                                        <a:cubicBezTo>
                                          <a:pt x="191" y="15"/>
                                          <a:pt x="190" y="12"/>
                                          <a:pt x="191" y="10"/>
                                        </a:cubicBezTo>
                                        <a:cubicBezTo>
                                          <a:pt x="192" y="10"/>
                                          <a:pt x="193" y="11"/>
                                          <a:pt x="194" y="12"/>
                                        </a:cubicBezTo>
                                        <a:cubicBezTo>
                                          <a:pt x="194" y="22"/>
                                          <a:pt x="193" y="29"/>
                                          <a:pt x="193" y="38"/>
                                        </a:cubicBezTo>
                                        <a:cubicBezTo>
                                          <a:pt x="191" y="32"/>
                                          <a:pt x="192" y="26"/>
                                          <a:pt x="191" y="20"/>
                                        </a:cubicBezTo>
                                        <a:cubicBezTo>
                                          <a:pt x="191" y="23"/>
                                          <a:pt x="191" y="26"/>
                                          <a:pt x="191" y="28"/>
                                        </a:cubicBezTo>
                                        <a:cubicBezTo>
                                          <a:pt x="189" y="24"/>
                                          <a:pt x="189" y="19"/>
                                          <a:pt x="189" y="14"/>
                                        </a:cubicBezTo>
                                        <a:cubicBezTo>
                                          <a:pt x="188" y="15"/>
                                          <a:pt x="189" y="20"/>
                                          <a:pt x="189" y="21"/>
                                        </a:cubicBezTo>
                                        <a:cubicBezTo>
                                          <a:pt x="186" y="19"/>
                                          <a:pt x="188" y="16"/>
                                          <a:pt x="187" y="15"/>
                                        </a:cubicBezTo>
                                        <a:cubicBezTo>
                                          <a:pt x="187" y="15"/>
                                          <a:pt x="187" y="16"/>
                                          <a:pt x="187" y="17"/>
                                        </a:cubicBezTo>
                                        <a:cubicBezTo>
                                          <a:pt x="184" y="15"/>
                                          <a:pt x="188" y="12"/>
                                          <a:pt x="189" y="9"/>
                                        </a:cubicBezTo>
                                        <a:close/>
                                        <a:moveTo>
                                          <a:pt x="164" y="12"/>
                                        </a:moveTo>
                                        <a:cubicBezTo>
                                          <a:pt x="165" y="13"/>
                                          <a:pt x="164" y="14"/>
                                          <a:pt x="165" y="14"/>
                                        </a:cubicBezTo>
                                        <a:cubicBezTo>
                                          <a:pt x="166" y="13"/>
                                          <a:pt x="164" y="11"/>
                                          <a:pt x="166" y="10"/>
                                        </a:cubicBezTo>
                                        <a:cubicBezTo>
                                          <a:pt x="166" y="11"/>
                                          <a:pt x="166" y="12"/>
                                          <a:pt x="167" y="14"/>
                                        </a:cubicBezTo>
                                        <a:cubicBezTo>
                                          <a:pt x="167" y="12"/>
                                          <a:pt x="167" y="11"/>
                                          <a:pt x="166" y="9"/>
                                        </a:cubicBezTo>
                                        <a:cubicBezTo>
                                          <a:pt x="167" y="9"/>
                                          <a:pt x="168" y="8"/>
                                          <a:pt x="168" y="8"/>
                                        </a:cubicBezTo>
                                        <a:cubicBezTo>
                                          <a:pt x="169" y="10"/>
                                          <a:pt x="168" y="12"/>
                                          <a:pt x="169" y="14"/>
                                        </a:cubicBezTo>
                                        <a:cubicBezTo>
                                          <a:pt x="169" y="11"/>
                                          <a:pt x="167" y="7"/>
                                          <a:pt x="170" y="5"/>
                                        </a:cubicBezTo>
                                        <a:cubicBezTo>
                                          <a:pt x="170" y="9"/>
                                          <a:pt x="171" y="11"/>
                                          <a:pt x="172" y="15"/>
                                        </a:cubicBezTo>
                                        <a:cubicBezTo>
                                          <a:pt x="173" y="14"/>
                                          <a:pt x="169" y="4"/>
                                          <a:pt x="171" y="4"/>
                                        </a:cubicBezTo>
                                        <a:cubicBezTo>
                                          <a:pt x="173" y="3"/>
                                          <a:pt x="174" y="15"/>
                                          <a:pt x="176" y="16"/>
                                        </a:cubicBezTo>
                                        <a:cubicBezTo>
                                          <a:pt x="175" y="12"/>
                                          <a:pt x="173" y="7"/>
                                          <a:pt x="172" y="3"/>
                                        </a:cubicBezTo>
                                        <a:cubicBezTo>
                                          <a:pt x="176" y="9"/>
                                          <a:pt x="178" y="16"/>
                                          <a:pt x="180" y="23"/>
                                        </a:cubicBezTo>
                                        <a:cubicBezTo>
                                          <a:pt x="179" y="17"/>
                                          <a:pt x="176" y="10"/>
                                          <a:pt x="174" y="5"/>
                                        </a:cubicBezTo>
                                        <a:cubicBezTo>
                                          <a:pt x="175" y="5"/>
                                          <a:pt x="175" y="6"/>
                                          <a:pt x="176" y="6"/>
                                        </a:cubicBezTo>
                                        <a:cubicBezTo>
                                          <a:pt x="182" y="13"/>
                                          <a:pt x="185" y="21"/>
                                          <a:pt x="187" y="31"/>
                                        </a:cubicBezTo>
                                        <a:cubicBezTo>
                                          <a:pt x="186" y="25"/>
                                          <a:pt x="185" y="19"/>
                                          <a:pt x="182" y="14"/>
                                        </a:cubicBezTo>
                                        <a:cubicBezTo>
                                          <a:pt x="190" y="22"/>
                                          <a:pt x="190" y="37"/>
                                          <a:pt x="193" y="47"/>
                                        </a:cubicBezTo>
                                        <a:cubicBezTo>
                                          <a:pt x="192" y="48"/>
                                          <a:pt x="192" y="49"/>
                                          <a:pt x="191" y="50"/>
                                        </a:cubicBezTo>
                                        <a:cubicBezTo>
                                          <a:pt x="191" y="44"/>
                                          <a:pt x="190" y="36"/>
                                          <a:pt x="189" y="31"/>
                                        </a:cubicBezTo>
                                        <a:cubicBezTo>
                                          <a:pt x="189" y="38"/>
                                          <a:pt x="192" y="46"/>
                                          <a:pt x="189" y="52"/>
                                        </a:cubicBezTo>
                                        <a:cubicBezTo>
                                          <a:pt x="188" y="48"/>
                                          <a:pt x="189" y="41"/>
                                          <a:pt x="187" y="37"/>
                                        </a:cubicBezTo>
                                        <a:cubicBezTo>
                                          <a:pt x="187" y="37"/>
                                          <a:pt x="187" y="38"/>
                                          <a:pt x="187" y="38"/>
                                        </a:cubicBezTo>
                                        <a:cubicBezTo>
                                          <a:pt x="187" y="39"/>
                                          <a:pt x="187" y="38"/>
                                          <a:pt x="187" y="37"/>
                                        </a:cubicBezTo>
                                        <a:cubicBezTo>
                                          <a:pt x="187" y="38"/>
                                          <a:pt x="187" y="40"/>
                                          <a:pt x="187" y="40"/>
                                        </a:cubicBezTo>
                                        <a:cubicBezTo>
                                          <a:pt x="187" y="40"/>
                                          <a:pt x="187" y="39"/>
                                          <a:pt x="187" y="38"/>
                                        </a:cubicBezTo>
                                        <a:cubicBezTo>
                                          <a:pt x="189" y="46"/>
                                          <a:pt x="190" y="53"/>
                                          <a:pt x="185" y="59"/>
                                        </a:cubicBezTo>
                                        <a:cubicBezTo>
                                          <a:pt x="185" y="54"/>
                                          <a:pt x="187" y="46"/>
                                          <a:pt x="186" y="41"/>
                                        </a:cubicBezTo>
                                        <a:cubicBezTo>
                                          <a:pt x="186" y="49"/>
                                          <a:pt x="185" y="56"/>
                                          <a:pt x="184" y="62"/>
                                        </a:cubicBezTo>
                                        <a:cubicBezTo>
                                          <a:pt x="184" y="54"/>
                                          <a:pt x="184" y="46"/>
                                          <a:pt x="183" y="38"/>
                                        </a:cubicBezTo>
                                        <a:cubicBezTo>
                                          <a:pt x="183" y="45"/>
                                          <a:pt x="184" y="55"/>
                                          <a:pt x="182" y="63"/>
                                        </a:cubicBezTo>
                                        <a:cubicBezTo>
                                          <a:pt x="181" y="57"/>
                                          <a:pt x="182" y="50"/>
                                          <a:pt x="181" y="43"/>
                                        </a:cubicBezTo>
                                        <a:cubicBezTo>
                                          <a:pt x="181" y="43"/>
                                          <a:pt x="180" y="43"/>
                                          <a:pt x="180" y="43"/>
                                        </a:cubicBezTo>
                                        <a:cubicBezTo>
                                          <a:pt x="180" y="43"/>
                                          <a:pt x="180" y="43"/>
                                          <a:pt x="180" y="44"/>
                                        </a:cubicBezTo>
                                        <a:cubicBezTo>
                                          <a:pt x="180" y="49"/>
                                          <a:pt x="181" y="55"/>
                                          <a:pt x="181" y="59"/>
                                        </a:cubicBezTo>
                                        <a:cubicBezTo>
                                          <a:pt x="181" y="60"/>
                                          <a:pt x="181" y="60"/>
                                          <a:pt x="181" y="61"/>
                                        </a:cubicBezTo>
                                        <a:cubicBezTo>
                                          <a:pt x="179" y="55"/>
                                          <a:pt x="179" y="45"/>
                                          <a:pt x="176" y="38"/>
                                        </a:cubicBezTo>
                                        <a:cubicBezTo>
                                          <a:pt x="177" y="44"/>
                                          <a:pt x="179" y="53"/>
                                          <a:pt x="179" y="60"/>
                                        </a:cubicBezTo>
                                        <a:cubicBezTo>
                                          <a:pt x="178" y="60"/>
                                          <a:pt x="178" y="60"/>
                                          <a:pt x="178" y="60"/>
                                        </a:cubicBezTo>
                                        <a:cubicBezTo>
                                          <a:pt x="177" y="55"/>
                                          <a:pt x="176" y="49"/>
                                          <a:pt x="175" y="44"/>
                                        </a:cubicBezTo>
                                        <a:cubicBezTo>
                                          <a:pt x="175" y="47"/>
                                          <a:pt x="176" y="54"/>
                                          <a:pt x="176" y="59"/>
                                        </a:cubicBezTo>
                                        <a:cubicBezTo>
                                          <a:pt x="175" y="58"/>
                                          <a:pt x="174" y="59"/>
                                          <a:pt x="173" y="59"/>
                                        </a:cubicBezTo>
                                        <a:cubicBezTo>
                                          <a:pt x="172" y="60"/>
                                          <a:pt x="171" y="60"/>
                                          <a:pt x="170" y="60"/>
                                        </a:cubicBezTo>
                                        <a:cubicBezTo>
                                          <a:pt x="169" y="55"/>
                                          <a:pt x="168" y="49"/>
                                          <a:pt x="167" y="43"/>
                                        </a:cubicBezTo>
                                        <a:cubicBezTo>
                                          <a:pt x="166" y="49"/>
                                          <a:pt x="170" y="56"/>
                                          <a:pt x="169" y="62"/>
                                        </a:cubicBezTo>
                                        <a:cubicBezTo>
                                          <a:pt x="166" y="57"/>
                                          <a:pt x="165" y="49"/>
                                          <a:pt x="164" y="43"/>
                                        </a:cubicBezTo>
                                        <a:cubicBezTo>
                                          <a:pt x="164" y="49"/>
                                          <a:pt x="165" y="57"/>
                                          <a:pt x="168" y="63"/>
                                        </a:cubicBezTo>
                                        <a:cubicBezTo>
                                          <a:pt x="167" y="63"/>
                                          <a:pt x="167" y="64"/>
                                          <a:pt x="166" y="65"/>
                                        </a:cubicBezTo>
                                        <a:cubicBezTo>
                                          <a:pt x="163" y="50"/>
                                          <a:pt x="162" y="34"/>
                                          <a:pt x="165" y="20"/>
                                        </a:cubicBezTo>
                                        <a:cubicBezTo>
                                          <a:pt x="160" y="36"/>
                                          <a:pt x="162" y="51"/>
                                          <a:pt x="166" y="65"/>
                                        </a:cubicBezTo>
                                        <a:cubicBezTo>
                                          <a:pt x="166" y="66"/>
                                          <a:pt x="165" y="66"/>
                                          <a:pt x="165" y="66"/>
                                        </a:cubicBezTo>
                                        <a:cubicBezTo>
                                          <a:pt x="163" y="60"/>
                                          <a:pt x="161" y="51"/>
                                          <a:pt x="161" y="43"/>
                                        </a:cubicBezTo>
                                        <a:cubicBezTo>
                                          <a:pt x="160" y="52"/>
                                          <a:pt x="162" y="59"/>
                                          <a:pt x="164" y="68"/>
                                        </a:cubicBezTo>
                                        <a:cubicBezTo>
                                          <a:pt x="164" y="68"/>
                                          <a:pt x="164" y="69"/>
                                          <a:pt x="163" y="69"/>
                                        </a:cubicBezTo>
                                        <a:cubicBezTo>
                                          <a:pt x="161" y="60"/>
                                          <a:pt x="159" y="50"/>
                                          <a:pt x="159" y="41"/>
                                        </a:cubicBezTo>
                                        <a:cubicBezTo>
                                          <a:pt x="158" y="52"/>
                                          <a:pt x="161" y="61"/>
                                          <a:pt x="163" y="70"/>
                                        </a:cubicBezTo>
                                        <a:cubicBezTo>
                                          <a:pt x="159" y="61"/>
                                          <a:pt x="156" y="51"/>
                                          <a:pt x="157" y="41"/>
                                        </a:cubicBezTo>
                                        <a:cubicBezTo>
                                          <a:pt x="155" y="50"/>
                                          <a:pt x="157" y="61"/>
                                          <a:pt x="159" y="71"/>
                                        </a:cubicBezTo>
                                        <a:cubicBezTo>
                                          <a:pt x="156" y="65"/>
                                          <a:pt x="156" y="55"/>
                                          <a:pt x="155" y="47"/>
                                        </a:cubicBezTo>
                                        <a:cubicBezTo>
                                          <a:pt x="155" y="54"/>
                                          <a:pt x="156" y="60"/>
                                          <a:pt x="157" y="66"/>
                                        </a:cubicBezTo>
                                        <a:cubicBezTo>
                                          <a:pt x="149" y="48"/>
                                          <a:pt x="159" y="30"/>
                                          <a:pt x="164" y="12"/>
                                        </a:cubicBezTo>
                                        <a:close/>
                                        <a:moveTo>
                                          <a:pt x="154" y="60"/>
                                        </a:moveTo>
                                        <a:cubicBezTo>
                                          <a:pt x="154" y="60"/>
                                          <a:pt x="154" y="61"/>
                                          <a:pt x="154" y="61"/>
                                        </a:cubicBezTo>
                                        <a:cubicBezTo>
                                          <a:pt x="154" y="61"/>
                                          <a:pt x="154" y="62"/>
                                          <a:pt x="154" y="62"/>
                                        </a:cubicBezTo>
                                        <a:cubicBezTo>
                                          <a:pt x="154" y="62"/>
                                          <a:pt x="153" y="61"/>
                                          <a:pt x="154" y="60"/>
                                        </a:cubicBezTo>
                                        <a:close/>
                                        <a:moveTo>
                                          <a:pt x="153" y="52"/>
                                        </a:moveTo>
                                        <a:cubicBezTo>
                                          <a:pt x="154" y="55"/>
                                          <a:pt x="153" y="58"/>
                                          <a:pt x="154" y="60"/>
                                        </a:cubicBezTo>
                                        <a:cubicBezTo>
                                          <a:pt x="153" y="58"/>
                                          <a:pt x="153" y="55"/>
                                          <a:pt x="153" y="52"/>
                                        </a:cubicBezTo>
                                        <a:close/>
                                        <a:moveTo>
                                          <a:pt x="133" y="6"/>
                                        </a:moveTo>
                                        <a:cubicBezTo>
                                          <a:pt x="135" y="10"/>
                                          <a:pt x="135" y="14"/>
                                          <a:pt x="135" y="19"/>
                                        </a:cubicBezTo>
                                        <a:cubicBezTo>
                                          <a:pt x="136" y="15"/>
                                          <a:pt x="135" y="9"/>
                                          <a:pt x="134" y="6"/>
                                        </a:cubicBezTo>
                                        <a:cubicBezTo>
                                          <a:pt x="134" y="6"/>
                                          <a:pt x="135" y="6"/>
                                          <a:pt x="135" y="5"/>
                                        </a:cubicBezTo>
                                        <a:cubicBezTo>
                                          <a:pt x="136" y="10"/>
                                          <a:pt x="138" y="15"/>
                                          <a:pt x="138" y="20"/>
                                        </a:cubicBezTo>
                                        <a:cubicBezTo>
                                          <a:pt x="139" y="14"/>
                                          <a:pt x="137" y="10"/>
                                          <a:pt x="135" y="5"/>
                                        </a:cubicBezTo>
                                        <a:cubicBezTo>
                                          <a:pt x="138" y="9"/>
                                          <a:pt x="140" y="14"/>
                                          <a:pt x="141" y="20"/>
                                        </a:cubicBezTo>
                                        <a:cubicBezTo>
                                          <a:pt x="141" y="15"/>
                                          <a:pt x="139" y="10"/>
                                          <a:pt x="137" y="6"/>
                                        </a:cubicBezTo>
                                        <a:cubicBezTo>
                                          <a:pt x="143" y="10"/>
                                          <a:pt x="144" y="18"/>
                                          <a:pt x="146" y="26"/>
                                        </a:cubicBezTo>
                                        <a:cubicBezTo>
                                          <a:pt x="146" y="20"/>
                                          <a:pt x="144" y="15"/>
                                          <a:pt x="142" y="10"/>
                                        </a:cubicBezTo>
                                        <a:cubicBezTo>
                                          <a:pt x="147" y="14"/>
                                          <a:pt x="148" y="20"/>
                                          <a:pt x="150" y="26"/>
                                        </a:cubicBezTo>
                                        <a:cubicBezTo>
                                          <a:pt x="150" y="21"/>
                                          <a:pt x="148" y="18"/>
                                          <a:pt x="146" y="13"/>
                                        </a:cubicBezTo>
                                        <a:cubicBezTo>
                                          <a:pt x="150" y="16"/>
                                          <a:pt x="152" y="21"/>
                                          <a:pt x="154" y="25"/>
                                        </a:cubicBezTo>
                                        <a:cubicBezTo>
                                          <a:pt x="155" y="34"/>
                                          <a:pt x="152" y="47"/>
                                          <a:pt x="150" y="57"/>
                                        </a:cubicBezTo>
                                        <a:cubicBezTo>
                                          <a:pt x="150" y="52"/>
                                          <a:pt x="151" y="49"/>
                                          <a:pt x="152" y="44"/>
                                        </a:cubicBezTo>
                                        <a:cubicBezTo>
                                          <a:pt x="151" y="47"/>
                                          <a:pt x="150" y="51"/>
                                          <a:pt x="149" y="53"/>
                                        </a:cubicBezTo>
                                        <a:cubicBezTo>
                                          <a:pt x="150" y="46"/>
                                          <a:pt x="151" y="39"/>
                                          <a:pt x="150" y="32"/>
                                        </a:cubicBezTo>
                                        <a:cubicBezTo>
                                          <a:pt x="150" y="39"/>
                                          <a:pt x="150" y="48"/>
                                          <a:pt x="148" y="54"/>
                                        </a:cubicBezTo>
                                        <a:cubicBezTo>
                                          <a:pt x="146" y="46"/>
                                          <a:pt x="150" y="38"/>
                                          <a:pt x="149" y="30"/>
                                        </a:cubicBezTo>
                                        <a:cubicBezTo>
                                          <a:pt x="148" y="36"/>
                                          <a:pt x="147" y="44"/>
                                          <a:pt x="146" y="51"/>
                                        </a:cubicBezTo>
                                        <a:cubicBezTo>
                                          <a:pt x="143" y="45"/>
                                          <a:pt x="147" y="37"/>
                                          <a:pt x="146" y="29"/>
                                        </a:cubicBezTo>
                                        <a:cubicBezTo>
                                          <a:pt x="145" y="35"/>
                                          <a:pt x="145" y="41"/>
                                          <a:pt x="144" y="47"/>
                                        </a:cubicBezTo>
                                        <a:cubicBezTo>
                                          <a:pt x="141" y="41"/>
                                          <a:pt x="144" y="34"/>
                                          <a:pt x="143" y="28"/>
                                        </a:cubicBezTo>
                                        <a:cubicBezTo>
                                          <a:pt x="142" y="33"/>
                                          <a:pt x="142" y="38"/>
                                          <a:pt x="142" y="44"/>
                                        </a:cubicBezTo>
                                        <a:cubicBezTo>
                                          <a:pt x="139" y="39"/>
                                          <a:pt x="141" y="31"/>
                                          <a:pt x="139" y="25"/>
                                        </a:cubicBezTo>
                                        <a:cubicBezTo>
                                          <a:pt x="140" y="30"/>
                                          <a:pt x="139" y="36"/>
                                          <a:pt x="140" y="40"/>
                                        </a:cubicBezTo>
                                        <a:cubicBezTo>
                                          <a:pt x="136" y="37"/>
                                          <a:pt x="139" y="31"/>
                                          <a:pt x="138" y="26"/>
                                        </a:cubicBezTo>
                                        <a:cubicBezTo>
                                          <a:pt x="137" y="30"/>
                                          <a:pt x="137" y="33"/>
                                          <a:pt x="137" y="38"/>
                                        </a:cubicBezTo>
                                        <a:cubicBezTo>
                                          <a:pt x="134" y="37"/>
                                          <a:pt x="136" y="32"/>
                                          <a:pt x="135" y="29"/>
                                        </a:cubicBezTo>
                                        <a:cubicBezTo>
                                          <a:pt x="135" y="32"/>
                                          <a:pt x="135" y="34"/>
                                          <a:pt x="135" y="37"/>
                                        </a:cubicBezTo>
                                        <a:cubicBezTo>
                                          <a:pt x="132" y="35"/>
                                          <a:pt x="133" y="30"/>
                                          <a:pt x="133" y="26"/>
                                        </a:cubicBezTo>
                                        <a:cubicBezTo>
                                          <a:pt x="132" y="29"/>
                                          <a:pt x="132" y="32"/>
                                          <a:pt x="132" y="35"/>
                                        </a:cubicBezTo>
                                        <a:cubicBezTo>
                                          <a:pt x="130" y="34"/>
                                          <a:pt x="131" y="30"/>
                                          <a:pt x="130" y="28"/>
                                        </a:cubicBezTo>
                                        <a:cubicBezTo>
                                          <a:pt x="130" y="30"/>
                                          <a:pt x="130" y="32"/>
                                          <a:pt x="130" y="34"/>
                                        </a:cubicBezTo>
                                        <a:cubicBezTo>
                                          <a:pt x="130" y="34"/>
                                          <a:pt x="129" y="33"/>
                                          <a:pt x="129" y="34"/>
                                        </a:cubicBezTo>
                                        <a:cubicBezTo>
                                          <a:pt x="129" y="33"/>
                                          <a:pt x="129" y="33"/>
                                          <a:pt x="129" y="33"/>
                                        </a:cubicBezTo>
                                        <a:cubicBezTo>
                                          <a:pt x="128" y="31"/>
                                          <a:pt x="129" y="28"/>
                                          <a:pt x="129" y="26"/>
                                        </a:cubicBezTo>
                                        <a:cubicBezTo>
                                          <a:pt x="128" y="28"/>
                                          <a:pt x="128" y="31"/>
                                          <a:pt x="128" y="33"/>
                                        </a:cubicBezTo>
                                        <a:cubicBezTo>
                                          <a:pt x="127" y="33"/>
                                          <a:pt x="127" y="32"/>
                                          <a:pt x="126" y="32"/>
                                        </a:cubicBezTo>
                                        <a:cubicBezTo>
                                          <a:pt x="126" y="21"/>
                                          <a:pt x="132" y="15"/>
                                          <a:pt x="133" y="6"/>
                                        </a:cubicBezTo>
                                        <a:close/>
                                        <a:moveTo>
                                          <a:pt x="148" y="56"/>
                                        </a:moveTo>
                                        <a:cubicBezTo>
                                          <a:pt x="148" y="55"/>
                                          <a:pt x="149" y="55"/>
                                          <a:pt x="149" y="54"/>
                                        </a:cubicBezTo>
                                        <a:cubicBezTo>
                                          <a:pt x="150" y="54"/>
                                          <a:pt x="149" y="56"/>
                                          <a:pt x="148" y="56"/>
                                        </a:cubicBezTo>
                                        <a:close/>
                                        <a:moveTo>
                                          <a:pt x="118" y="51"/>
                                        </a:moveTo>
                                        <a:cubicBezTo>
                                          <a:pt x="118" y="51"/>
                                          <a:pt x="118" y="51"/>
                                          <a:pt x="119" y="51"/>
                                        </a:cubicBezTo>
                                        <a:cubicBezTo>
                                          <a:pt x="119" y="51"/>
                                          <a:pt x="119" y="51"/>
                                          <a:pt x="119" y="51"/>
                                        </a:cubicBezTo>
                                        <a:cubicBezTo>
                                          <a:pt x="122" y="47"/>
                                          <a:pt x="118" y="41"/>
                                          <a:pt x="121" y="37"/>
                                        </a:cubicBezTo>
                                        <a:cubicBezTo>
                                          <a:pt x="120" y="38"/>
                                          <a:pt x="121" y="38"/>
                                          <a:pt x="122" y="38"/>
                                        </a:cubicBezTo>
                                        <a:cubicBezTo>
                                          <a:pt x="122" y="38"/>
                                          <a:pt x="121" y="36"/>
                                          <a:pt x="122" y="35"/>
                                        </a:cubicBezTo>
                                        <a:cubicBezTo>
                                          <a:pt x="123" y="37"/>
                                          <a:pt x="123" y="41"/>
                                          <a:pt x="125" y="43"/>
                                        </a:cubicBezTo>
                                        <a:cubicBezTo>
                                          <a:pt x="125" y="41"/>
                                          <a:pt x="124" y="39"/>
                                          <a:pt x="124" y="37"/>
                                        </a:cubicBezTo>
                                        <a:cubicBezTo>
                                          <a:pt x="126" y="41"/>
                                          <a:pt x="128" y="45"/>
                                          <a:pt x="130" y="50"/>
                                        </a:cubicBezTo>
                                        <a:cubicBezTo>
                                          <a:pt x="130" y="48"/>
                                          <a:pt x="128" y="45"/>
                                          <a:pt x="127" y="43"/>
                                        </a:cubicBezTo>
                                        <a:cubicBezTo>
                                          <a:pt x="127" y="40"/>
                                          <a:pt x="124" y="37"/>
                                          <a:pt x="123" y="34"/>
                                        </a:cubicBezTo>
                                        <a:cubicBezTo>
                                          <a:pt x="128" y="39"/>
                                          <a:pt x="131" y="45"/>
                                          <a:pt x="134" y="52"/>
                                        </a:cubicBezTo>
                                        <a:cubicBezTo>
                                          <a:pt x="132" y="45"/>
                                          <a:pt x="128" y="40"/>
                                          <a:pt x="125" y="34"/>
                                        </a:cubicBezTo>
                                        <a:cubicBezTo>
                                          <a:pt x="130" y="39"/>
                                          <a:pt x="133" y="46"/>
                                          <a:pt x="137" y="51"/>
                                        </a:cubicBezTo>
                                        <a:cubicBezTo>
                                          <a:pt x="135" y="46"/>
                                          <a:pt x="131" y="41"/>
                                          <a:pt x="128" y="36"/>
                                        </a:cubicBezTo>
                                        <a:cubicBezTo>
                                          <a:pt x="130" y="36"/>
                                          <a:pt x="130" y="39"/>
                                          <a:pt x="132" y="40"/>
                                        </a:cubicBezTo>
                                        <a:cubicBezTo>
                                          <a:pt x="134" y="41"/>
                                          <a:pt x="136" y="46"/>
                                          <a:pt x="138" y="49"/>
                                        </a:cubicBezTo>
                                        <a:cubicBezTo>
                                          <a:pt x="138" y="47"/>
                                          <a:pt x="137" y="45"/>
                                          <a:pt x="136" y="44"/>
                                        </a:cubicBezTo>
                                        <a:cubicBezTo>
                                          <a:pt x="136" y="43"/>
                                          <a:pt x="135" y="42"/>
                                          <a:pt x="134" y="41"/>
                                        </a:cubicBezTo>
                                        <a:cubicBezTo>
                                          <a:pt x="134" y="40"/>
                                          <a:pt x="132" y="39"/>
                                          <a:pt x="131" y="38"/>
                                        </a:cubicBezTo>
                                        <a:cubicBezTo>
                                          <a:pt x="142" y="43"/>
                                          <a:pt x="144" y="56"/>
                                          <a:pt x="151" y="65"/>
                                        </a:cubicBezTo>
                                        <a:cubicBezTo>
                                          <a:pt x="151" y="66"/>
                                          <a:pt x="151" y="67"/>
                                          <a:pt x="151" y="67"/>
                                        </a:cubicBezTo>
                                        <a:cubicBezTo>
                                          <a:pt x="152" y="67"/>
                                          <a:pt x="152" y="67"/>
                                          <a:pt x="152" y="67"/>
                                        </a:cubicBezTo>
                                        <a:cubicBezTo>
                                          <a:pt x="152" y="66"/>
                                          <a:pt x="152" y="66"/>
                                          <a:pt x="152" y="66"/>
                                        </a:cubicBezTo>
                                        <a:cubicBezTo>
                                          <a:pt x="155" y="70"/>
                                          <a:pt x="161" y="75"/>
                                          <a:pt x="158" y="82"/>
                                        </a:cubicBezTo>
                                        <a:cubicBezTo>
                                          <a:pt x="157" y="79"/>
                                          <a:pt x="156" y="76"/>
                                          <a:pt x="155" y="74"/>
                                        </a:cubicBezTo>
                                        <a:cubicBezTo>
                                          <a:pt x="155" y="77"/>
                                          <a:pt x="158" y="81"/>
                                          <a:pt x="158" y="85"/>
                                        </a:cubicBezTo>
                                        <a:cubicBezTo>
                                          <a:pt x="157" y="84"/>
                                          <a:pt x="157" y="81"/>
                                          <a:pt x="156" y="80"/>
                                        </a:cubicBezTo>
                                        <a:cubicBezTo>
                                          <a:pt x="156" y="83"/>
                                          <a:pt x="158" y="87"/>
                                          <a:pt x="157" y="91"/>
                                        </a:cubicBezTo>
                                        <a:cubicBezTo>
                                          <a:pt x="156" y="89"/>
                                          <a:pt x="156" y="87"/>
                                          <a:pt x="156" y="86"/>
                                        </a:cubicBezTo>
                                        <a:cubicBezTo>
                                          <a:pt x="156" y="90"/>
                                          <a:pt x="158" y="93"/>
                                          <a:pt x="157" y="97"/>
                                        </a:cubicBezTo>
                                        <a:cubicBezTo>
                                          <a:pt x="156" y="97"/>
                                          <a:pt x="156" y="97"/>
                                          <a:pt x="156" y="97"/>
                                        </a:cubicBezTo>
                                        <a:cubicBezTo>
                                          <a:pt x="157" y="98"/>
                                          <a:pt x="156" y="101"/>
                                          <a:pt x="156" y="102"/>
                                        </a:cubicBezTo>
                                        <a:cubicBezTo>
                                          <a:pt x="156" y="100"/>
                                          <a:pt x="156" y="99"/>
                                          <a:pt x="155" y="96"/>
                                        </a:cubicBezTo>
                                        <a:cubicBezTo>
                                          <a:pt x="155" y="99"/>
                                          <a:pt x="156" y="102"/>
                                          <a:pt x="155" y="105"/>
                                        </a:cubicBezTo>
                                        <a:cubicBezTo>
                                          <a:pt x="154" y="101"/>
                                          <a:pt x="155" y="95"/>
                                          <a:pt x="152" y="90"/>
                                        </a:cubicBezTo>
                                        <a:cubicBezTo>
                                          <a:pt x="154" y="95"/>
                                          <a:pt x="154" y="98"/>
                                          <a:pt x="154" y="103"/>
                                        </a:cubicBezTo>
                                        <a:cubicBezTo>
                                          <a:pt x="153" y="101"/>
                                          <a:pt x="153" y="99"/>
                                          <a:pt x="153" y="96"/>
                                        </a:cubicBezTo>
                                        <a:cubicBezTo>
                                          <a:pt x="152" y="95"/>
                                          <a:pt x="152" y="92"/>
                                          <a:pt x="151" y="90"/>
                                        </a:cubicBezTo>
                                        <a:cubicBezTo>
                                          <a:pt x="151" y="95"/>
                                          <a:pt x="153" y="97"/>
                                          <a:pt x="152" y="102"/>
                                        </a:cubicBezTo>
                                        <a:cubicBezTo>
                                          <a:pt x="151" y="102"/>
                                          <a:pt x="150" y="102"/>
                                          <a:pt x="150" y="101"/>
                                        </a:cubicBezTo>
                                        <a:cubicBezTo>
                                          <a:pt x="150" y="100"/>
                                          <a:pt x="150" y="100"/>
                                          <a:pt x="149" y="99"/>
                                        </a:cubicBezTo>
                                        <a:cubicBezTo>
                                          <a:pt x="149" y="94"/>
                                          <a:pt x="147" y="88"/>
                                          <a:pt x="145" y="82"/>
                                        </a:cubicBezTo>
                                        <a:cubicBezTo>
                                          <a:pt x="146" y="88"/>
                                          <a:pt x="149" y="94"/>
                                          <a:pt x="149" y="101"/>
                                        </a:cubicBezTo>
                                        <a:cubicBezTo>
                                          <a:pt x="149" y="101"/>
                                          <a:pt x="148" y="101"/>
                                          <a:pt x="148" y="101"/>
                                        </a:cubicBezTo>
                                        <a:cubicBezTo>
                                          <a:pt x="148" y="99"/>
                                          <a:pt x="147" y="97"/>
                                          <a:pt x="147" y="95"/>
                                        </a:cubicBezTo>
                                        <a:cubicBezTo>
                                          <a:pt x="147" y="94"/>
                                          <a:pt x="147" y="94"/>
                                          <a:pt x="146" y="94"/>
                                        </a:cubicBezTo>
                                        <a:cubicBezTo>
                                          <a:pt x="146" y="90"/>
                                          <a:pt x="145" y="87"/>
                                          <a:pt x="144" y="83"/>
                                        </a:cubicBezTo>
                                        <a:cubicBezTo>
                                          <a:pt x="144" y="87"/>
                                          <a:pt x="146" y="91"/>
                                          <a:pt x="146" y="95"/>
                                        </a:cubicBezTo>
                                        <a:cubicBezTo>
                                          <a:pt x="148" y="99"/>
                                          <a:pt x="147" y="105"/>
                                          <a:pt x="149" y="109"/>
                                        </a:cubicBezTo>
                                        <a:cubicBezTo>
                                          <a:pt x="149" y="109"/>
                                          <a:pt x="149" y="109"/>
                                          <a:pt x="149" y="109"/>
                                        </a:cubicBezTo>
                                        <a:cubicBezTo>
                                          <a:pt x="150" y="111"/>
                                          <a:pt x="149" y="113"/>
                                          <a:pt x="149" y="115"/>
                                        </a:cubicBezTo>
                                        <a:cubicBezTo>
                                          <a:pt x="149" y="115"/>
                                          <a:pt x="149" y="115"/>
                                          <a:pt x="149" y="115"/>
                                        </a:cubicBezTo>
                                        <a:cubicBezTo>
                                          <a:pt x="148" y="116"/>
                                          <a:pt x="149" y="117"/>
                                          <a:pt x="149" y="118"/>
                                        </a:cubicBezTo>
                                        <a:cubicBezTo>
                                          <a:pt x="147" y="116"/>
                                          <a:pt x="149" y="112"/>
                                          <a:pt x="148" y="111"/>
                                        </a:cubicBezTo>
                                        <a:cubicBezTo>
                                          <a:pt x="148" y="105"/>
                                          <a:pt x="145" y="98"/>
                                          <a:pt x="144" y="93"/>
                                        </a:cubicBezTo>
                                        <a:cubicBezTo>
                                          <a:pt x="144" y="91"/>
                                          <a:pt x="143" y="87"/>
                                          <a:pt x="143" y="85"/>
                                        </a:cubicBezTo>
                                        <a:cubicBezTo>
                                          <a:pt x="143" y="88"/>
                                          <a:pt x="144" y="93"/>
                                          <a:pt x="144" y="96"/>
                                        </a:cubicBezTo>
                                        <a:cubicBezTo>
                                          <a:pt x="147" y="102"/>
                                          <a:pt x="147" y="109"/>
                                          <a:pt x="148" y="116"/>
                                        </a:cubicBezTo>
                                        <a:cubicBezTo>
                                          <a:pt x="146" y="112"/>
                                          <a:pt x="147" y="108"/>
                                          <a:pt x="145" y="105"/>
                                        </a:cubicBezTo>
                                        <a:cubicBezTo>
                                          <a:pt x="146" y="109"/>
                                          <a:pt x="146" y="112"/>
                                          <a:pt x="147" y="115"/>
                                        </a:cubicBezTo>
                                        <a:cubicBezTo>
                                          <a:pt x="145" y="113"/>
                                          <a:pt x="144" y="111"/>
                                          <a:pt x="145" y="108"/>
                                        </a:cubicBezTo>
                                        <a:cubicBezTo>
                                          <a:pt x="144" y="108"/>
                                          <a:pt x="144" y="107"/>
                                          <a:pt x="144" y="107"/>
                                        </a:cubicBezTo>
                                        <a:cubicBezTo>
                                          <a:pt x="144" y="109"/>
                                          <a:pt x="144" y="110"/>
                                          <a:pt x="144" y="112"/>
                                        </a:cubicBezTo>
                                        <a:cubicBezTo>
                                          <a:pt x="142" y="108"/>
                                          <a:pt x="141" y="104"/>
                                          <a:pt x="139" y="99"/>
                                        </a:cubicBezTo>
                                        <a:cubicBezTo>
                                          <a:pt x="139" y="101"/>
                                          <a:pt x="140" y="103"/>
                                          <a:pt x="140" y="105"/>
                                        </a:cubicBezTo>
                                        <a:cubicBezTo>
                                          <a:pt x="138" y="102"/>
                                          <a:pt x="135" y="100"/>
                                          <a:pt x="134" y="97"/>
                                        </a:cubicBezTo>
                                        <a:cubicBezTo>
                                          <a:pt x="134" y="97"/>
                                          <a:pt x="134" y="97"/>
                                          <a:pt x="134" y="97"/>
                                        </a:cubicBezTo>
                                        <a:cubicBezTo>
                                          <a:pt x="132" y="96"/>
                                          <a:pt x="131" y="93"/>
                                          <a:pt x="130" y="91"/>
                                        </a:cubicBezTo>
                                        <a:cubicBezTo>
                                          <a:pt x="130" y="93"/>
                                          <a:pt x="131" y="94"/>
                                          <a:pt x="131" y="95"/>
                                        </a:cubicBezTo>
                                        <a:cubicBezTo>
                                          <a:pt x="129" y="93"/>
                                          <a:pt x="128" y="90"/>
                                          <a:pt x="127" y="87"/>
                                        </a:cubicBezTo>
                                        <a:cubicBezTo>
                                          <a:pt x="127" y="89"/>
                                          <a:pt x="128" y="90"/>
                                          <a:pt x="128" y="91"/>
                                        </a:cubicBezTo>
                                        <a:cubicBezTo>
                                          <a:pt x="125" y="91"/>
                                          <a:pt x="120" y="79"/>
                                          <a:pt x="122" y="78"/>
                                        </a:cubicBezTo>
                                        <a:cubicBezTo>
                                          <a:pt x="120" y="80"/>
                                          <a:pt x="123" y="85"/>
                                          <a:pt x="123" y="87"/>
                                        </a:cubicBezTo>
                                        <a:cubicBezTo>
                                          <a:pt x="122" y="86"/>
                                          <a:pt x="121" y="86"/>
                                          <a:pt x="120" y="84"/>
                                        </a:cubicBezTo>
                                        <a:cubicBezTo>
                                          <a:pt x="120" y="84"/>
                                          <a:pt x="120" y="85"/>
                                          <a:pt x="120" y="85"/>
                                        </a:cubicBezTo>
                                        <a:cubicBezTo>
                                          <a:pt x="114" y="76"/>
                                          <a:pt x="117" y="61"/>
                                          <a:pt x="119" y="52"/>
                                        </a:cubicBezTo>
                                        <a:cubicBezTo>
                                          <a:pt x="118" y="51"/>
                                          <a:pt x="118" y="51"/>
                                          <a:pt x="118" y="51"/>
                                        </a:cubicBezTo>
                                        <a:close/>
                                        <a:moveTo>
                                          <a:pt x="100" y="41"/>
                                        </a:moveTo>
                                        <a:cubicBezTo>
                                          <a:pt x="99" y="42"/>
                                          <a:pt x="99" y="41"/>
                                          <a:pt x="99" y="41"/>
                                        </a:cubicBezTo>
                                        <a:cubicBezTo>
                                          <a:pt x="99" y="40"/>
                                          <a:pt x="99" y="41"/>
                                          <a:pt x="100" y="41"/>
                                        </a:cubicBezTo>
                                        <a:close/>
                                        <a:moveTo>
                                          <a:pt x="96" y="38"/>
                                        </a:move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7" y="39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6" y="38"/>
                                        </a:cubicBez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lose/>
                                        <a:moveTo>
                                          <a:pt x="92" y="35"/>
                                        </a:moveTo>
                                        <a:cubicBezTo>
                                          <a:pt x="91" y="35"/>
                                          <a:pt x="91" y="35"/>
                                          <a:pt x="90" y="34"/>
                                        </a:cubicBezTo>
                                        <a:cubicBezTo>
                                          <a:pt x="91" y="34"/>
                                          <a:pt x="91" y="35"/>
                                          <a:pt x="92" y="35"/>
                                        </a:cubicBezTo>
                                        <a:close/>
                                        <a:moveTo>
                                          <a:pt x="70" y="29"/>
                                        </a:moveTo>
                                        <a:cubicBezTo>
                                          <a:pt x="73" y="32"/>
                                          <a:pt x="76" y="37"/>
                                          <a:pt x="79" y="39"/>
                                        </a:cubicBezTo>
                                        <a:cubicBezTo>
                                          <a:pt x="76" y="36"/>
                                          <a:pt x="74" y="31"/>
                                          <a:pt x="70" y="28"/>
                                        </a:cubicBezTo>
                                        <a:cubicBezTo>
                                          <a:pt x="74" y="29"/>
                                          <a:pt x="77" y="34"/>
                                          <a:pt x="80" y="37"/>
                                        </a:cubicBezTo>
                                        <a:cubicBezTo>
                                          <a:pt x="77" y="33"/>
                                          <a:pt x="75" y="30"/>
                                          <a:pt x="71" y="27"/>
                                        </a:cubicBezTo>
                                        <a:cubicBezTo>
                                          <a:pt x="73" y="26"/>
                                          <a:pt x="75" y="27"/>
                                          <a:pt x="76" y="28"/>
                                        </a:cubicBezTo>
                                        <a:cubicBezTo>
                                          <a:pt x="91" y="33"/>
                                          <a:pt x="101" y="44"/>
                                          <a:pt x="110" y="54"/>
                                        </a:cubicBezTo>
                                        <a:cubicBezTo>
                                          <a:pt x="112" y="57"/>
                                          <a:pt x="116" y="58"/>
                                          <a:pt x="115" y="61"/>
                                        </a:cubicBezTo>
                                        <a:cubicBezTo>
                                          <a:pt x="115" y="61"/>
                                          <a:pt x="115" y="61"/>
                                          <a:pt x="116" y="61"/>
                                        </a:cubicBezTo>
                                        <a:cubicBezTo>
                                          <a:pt x="115" y="62"/>
                                          <a:pt x="115" y="64"/>
                                          <a:pt x="116" y="65"/>
                                        </a:cubicBezTo>
                                        <a:cubicBezTo>
                                          <a:pt x="115" y="65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5" y="64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3" y="62"/>
                                          <a:pt x="111" y="58"/>
                                          <a:pt x="108" y="55"/>
                                        </a:cubicBezTo>
                                        <a:cubicBezTo>
                                          <a:pt x="110" y="60"/>
                                          <a:pt x="115" y="63"/>
                                          <a:pt x="115" y="68"/>
                                        </a:cubicBezTo>
                                        <a:cubicBezTo>
                                          <a:pt x="113" y="65"/>
                                          <a:pt x="111" y="63"/>
                                          <a:pt x="110" y="60"/>
                                        </a:cubicBezTo>
                                        <a:cubicBezTo>
                                          <a:pt x="110" y="64"/>
                                          <a:pt x="116" y="68"/>
                                          <a:pt x="114" y="73"/>
                                        </a:cubicBezTo>
                                        <a:cubicBezTo>
                                          <a:pt x="110" y="66"/>
                                          <a:pt x="107" y="58"/>
                                          <a:pt x="102" y="53"/>
                                        </a:cubicBezTo>
                                        <a:cubicBezTo>
                                          <a:pt x="102" y="53"/>
                                          <a:pt x="102" y="53"/>
                                          <a:pt x="102" y="53"/>
                                        </a:cubicBezTo>
                                        <a:cubicBezTo>
                                          <a:pt x="106" y="61"/>
                                          <a:pt x="112" y="68"/>
                                          <a:pt x="114" y="77"/>
                                        </a:cubicBezTo>
                                        <a:cubicBezTo>
                                          <a:pt x="110" y="68"/>
                                          <a:pt x="106" y="60"/>
                                          <a:pt x="101" y="52"/>
                                        </a:cubicBezTo>
                                        <a:cubicBezTo>
                                          <a:pt x="101" y="51"/>
                                          <a:pt x="101" y="52"/>
                                          <a:pt x="102" y="52"/>
                                        </a:cubicBezTo>
                                        <a:cubicBezTo>
                                          <a:pt x="101" y="51"/>
                                          <a:pt x="100" y="50"/>
                                          <a:pt x="98" y="48"/>
                                        </a:cubicBezTo>
                                        <a:cubicBezTo>
                                          <a:pt x="104" y="59"/>
                                          <a:pt x="112" y="70"/>
                                          <a:pt x="115" y="83"/>
                                        </a:cubicBezTo>
                                        <a:cubicBezTo>
                                          <a:pt x="109" y="73"/>
                                          <a:pt x="103" y="62"/>
                                          <a:pt x="95" y="54"/>
                                        </a:cubicBezTo>
                                        <a:cubicBezTo>
                                          <a:pt x="102" y="63"/>
                                          <a:pt x="109" y="73"/>
                                          <a:pt x="113" y="83"/>
                                        </a:cubicBezTo>
                                        <a:cubicBezTo>
                                          <a:pt x="113" y="84"/>
                                          <a:pt x="113" y="84"/>
                                          <a:pt x="112" y="84"/>
                                        </a:cubicBezTo>
                                        <a:cubicBezTo>
                                          <a:pt x="109" y="78"/>
                                          <a:pt x="106" y="72"/>
                                          <a:pt x="102" y="66"/>
                                        </a:cubicBezTo>
                                        <a:cubicBezTo>
                                          <a:pt x="105" y="72"/>
                                          <a:pt x="109" y="78"/>
                                          <a:pt x="112" y="84"/>
                                        </a:cubicBezTo>
                                        <a:cubicBezTo>
                                          <a:pt x="108" y="82"/>
                                          <a:pt x="106" y="76"/>
                                          <a:pt x="103" y="72"/>
                                        </a:cubicBezTo>
                                        <a:cubicBezTo>
                                          <a:pt x="104" y="74"/>
                                          <a:pt x="105" y="77"/>
                                          <a:pt x="107" y="79"/>
                                        </a:cubicBezTo>
                                        <a:cubicBezTo>
                                          <a:pt x="108" y="81"/>
                                          <a:pt x="109" y="83"/>
                                          <a:pt x="111" y="85"/>
                                        </a:cubicBezTo>
                                        <a:cubicBezTo>
                                          <a:pt x="109" y="83"/>
                                          <a:pt x="108" y="81"/>
                                          <a:pt x="107" y="79"/>
                                        </a:cubicBezTo>
                                        <a:cubicBezTo>
                                          <a:pt x="96" y="62"/>
                                          <a:pt x="81" y="48"/>
                                          <a:pt x="70" y="31"/>
                                        </a:cubicBezTo>
                                        <a:cubicBezTo>
                                          <a:pt x="70" y="30"/>
                                          <a:pt x="70" y="30"/>
                                          <a:pt x="70" y="29"/>
                                        </a:cubicBezTo>
                                        <a:close/>
                                        <a:moveTo>
                                          <a:pt x="109" y="87"/>
                                        </a:moveTo>
                                        <a:cubicBezTo>
                                          <a:pt x="108" y="85"/>
                                          <a:pt x="106" y="84"/>
                                          <a:pt x="106" y="82"/>
                                        </a:cubicBezTo>
                                        <a:cubicBezTo>
                                          <a:pt x="107" y="83"/>
                                          <a:pt x="109" y="85"/>
                                          <a:pt x="109" y="87"/>
                                        </a:cubicBezTo>
                                        <a:close/>
                                        <a:moveTo>
                                          <a:pt x="74" y="54"/>
                                        </a:moveTo>
                                        <a:cubicBezTo>
                                          <a:pt x="74" y="53"/>
                                          <a:pt x="74" y="54"/>
                                          <a:pt x="74" y="54"/>
                                        </a:cubicBezTo>
                                        <a:cubicBezTo>
                                          <a:pt x="73" y="51"/>
                                          <a:pt x="71" y="49"/>
                                          <a:pt x="71" y="45"/>
                                        </a:cubicBezTo>
                                        <a:cubicBezTo>
                                          <a:pt x="73" y="47"/>
                                          <a:pt x="73" y="49"/>
                                          <a:pt x="75" y="51"/>
                                        </a:cubicBezTo>
                                        <a:cubicBezTo>
                                          <a:pt x="70" y="46"/>
                                          <a:pt x="71" y="40"/>
                                          <a:pt x="70" y="32"/>
                                        </a:cubicBezTo>
                                        <a:cubicBezTo>
                                          <a:pt x="77" y="45"/>
                                          <a:pt x="88" y="55"/>
                                          <a:pt x="97" y="67"/>
                                        </a:cubicBezTo>
                                        <a:cubicBezTo>
                                          <a:pt x="97" y="69"/>
                                          <a:pt x="100" y="72"/>
                                          <a:pt x="101" y="75"/>
                                        </a:cubicBezTo>
                                        <a:cubicBezTo>
                                          <a:pt x="98" y="71"/>
                                          <a:pt x="95" y="67"/>
                                          <a:pt x="92" y="62"/>
                                        </a:cubicBezTo>
                                        <a:cubicBezTo>
                                          <a:pt x="97" y="71"/>
                                          <a:pt x="104" y="79"/>
                                          <a:pt x="109" y="88"/>
                                        </a:cubicBezTo>
                                        <a:cubicBezTo>
                                          <a:pt x="103" y="81"/>
                                          <a:pt x="97" y="74"/>
                                          <a:pt x="92" y="67"/>
                                        </a:cubicBezTo>
                                        <a:cubicBezTo>
                                          <a:pt x="96" y="75"/>
                                          <a:pt x="103" y="82"/>
                                          <a:pt x="108" y="90"/>
                                        </a:cubicBezTo>
                                        <a:cubicBezTo>
                                          <a:pt x="101" y="82"/>
                                          <a:pt x="93" y="75"/>
                                          <a:pt x="87" y="66"/>
                                        </a:cubicBezTo>
                                        <a:cubicBezTo>
                                          <a:pt x="92" y="76"/>
                                          <a:pt x="101" y="83"/>
                                          <a:pt x="107" y="91"/>
                                        </a:cubicBezTo>
                                        <a:cubicBezTo>
                                          <a:pt x="97" y="82"/>
                                          <a:pt x="86" y="72"/>
                                          <a:pt x="80" y="60"/>
                                        </a:cubicBezTo>
                                        <a:cubicBezTo>
                                          <a:pt x="86" y="74"/>
                                          <a:pt x="98" y="82"/>
                                          <a:pt x="107" y="94"/>
                                        </a:cubicBezTo>
                                        <a:cubicBezTo>
                                          <a:pt x="103" y="90"/>
                                          <a:pt x="98" y="85"/>
                                          <a:pt x="94" y="81"/>
                                        </a:cubicBezTo>
                                        <a:cubicBezTo>
                                          <a:pt x="98" y="86"/>
                                          <a:pt x="104" y="91"/>
                                          <a:pt x="108" y="96"/>
                                        </a:cubicBezTo>
                                        <a:cubicBezTo>
                                          <a:pt x="103" y="93"/>
                                          <a:pt x="98" y="88"/>
                                          <a:pt x="94" y="84"/>
                                        </a:cubicBezTo>
                                        <a:cubicBezTo>
                                          <a:pt x="97" y="89"/>
                                          <a:pt x="104" y="93"/>
                                          <a:pt x="108" y="99"/>
                                        </a:cubicBezTo>
                                        <a:cubicBezTo>
                                          <a:pt x="105" y="97"/>
                                          <a:pt x="102" y="94"/>
                                          <a:pt x="99" y="91"/>
                                        </a:cubicBezTo>
                                        <a:cubicBezTo>
                                          <a:pt x="91" y="84"/>
                                          <a:pt x="83" y="76"/>
                                          <a:pt x="77" y="67"/>
                                        </a:cubicBezTo>
                                        <a:cubicBezTo>
                                          <a:pt x="79" y="71"/>
                                          <a:pt x="83" y="76"/>
                                          <a:pt x="86" y="80"/>
                                        </a:cubicBezTo>
                                        <a:cubicBezTo>
                                          <a:pt x="81" y="79"/>
                                          <a:pt x="78" y="72"/>
                                          <a:pt x="76" y="68"/>
                                        </a:cubicBezTo>
                                        <a:cubicBezTo>
                                          <a:pt x="77" y="72"/>
                                          <a:pt x="79" y="75"/>
                                          <a:pt x="81" y="78"/>
                                        </a:cubicBezTo>
                                        <a:cubicBezTo>
                                          <a:pt x="74" y="74"/>
                                          <a:pt x="73" y="62"/>
                                          <a:pt x="74" y="54"/>
                                        </a:cubicBezTo>
                                        <a:close/>
                                        <a:moveTo>
                                          <a:pt x="105" y="98"/>
                                        </a:moveTo>
                                        <a:cubicBezTo>
                                          <a:pt x="103" y="97"/>
                                          <a:pt x="102" y="94"/>
                                          <a:pt x="100" y="93"/>
                                        </a:cubicBezTo>
                                        <a:cubicBezTo>
                                          <a:pt x="102" y="94"/>
                                          <a:pt x="103" y="96"/>
                                          <a:pt x="105" y="98"/>
                                        </a:cubicBezTo>
                                        <a:close/>
                                        <a:moveTo>
                                          <a:pt x="57" y="84"/>
                                        </a:moveTo>
                                        <a:cubicBezTo>
                                          <a:pt x="60" y="89"/>
                                          <a:pt x="63" y="93"/>
                                          <a:pt x="67" y="98"/>
                                        </a:cubicBezTo>
                                        <a:cubicBezTo>
                                          <a:pt x="61" y="90"/>
                                          <a:pt x="56" y="82"/>
                                          <a:pt x="53" y="72"/>
                                        </a:cubicBezTo>
                                        <a:cubicBezTo>
                                          <a:pt x="54" y="72"/>
                                          <a:pt x="54" y="73"/>
                                          <a:pt x="54" y="73"/>
                                        </a:cubicBezTo>
                                        <a:cubicBezTo>
                                          <a:pt x="57" y="75"/>
                                          <a:pt x="60" y="79"/>
                                          <a:pt x="63" y="81"/>
                                        </a:cubicBezTo>
                                        <a:cubicBezTo>
                                          <a:pt x="60" y="78"/>
                                          <a:pt x="56" y="75"/>
                                          <a:pt x="54" y="71"/>
                                        </a:cubicBezTo>
                                        <a:cubicBezTo>
                                          <a:pt x="59" y="74"/>
                                          <a:pt x="63" y="78"/>
                                          <a:pt x="68" y="81"/>
                                        </a:cubicBezTo>
                                        <a:cubicBezTo>
                                          <a:pt x="64" y="78"/>
                                          <a:pt x="60" y="75"/>
                                          <a:pt x="56" y="71"/>
                                        </a:cubicBezTo>
                                        <a:cubicBezTo>
                                          <a:pt x="61" y="73"/>
                                          <a:pt x="64" y="75"/>
                                          <a:pt x="68" y="77"/>
                                        </a:cubicBezTo>
                                        <a:cubicBezTo>
                                          <a:pt x="65" y="75"/>
                                          <a:pt x="60" y="73"/>
                                          <a:pt x="57" y="70"/>
                                        </a:cubicBezTo>
                                        <a:cubicBezTo>
                                          <a:pt x="79" y="77"/>
                                          <a:pt x="96" y="90"/>
                                          <a:pt x="108" y="107"/>
                                        </a:cubicBezTo>
                                        <a:cubicBezTo>
                                          <a:pt x="106" y="105"/>
                                          <a:pt x="103" y="102"/>
                                          <a:pt x="100" y="100"/>
                                        </a:cubicBezTo>
                                        <a:cubicBezTo>
                                          <a:pt x="102" y="101"/>
                                          <a:pt x="104" y="104"/>
                                          <a:pt x="106" y="105"/>
                                        </a:cubicBezTo>
                                        <a:cubicBezTo>
                                          <a:pt x="106" y="107"/>
                                          <a:pt x="110" y="108"/>
                                          <a:pt x="109" y="111"/>
                                        </a:cubicBezTo>
                                        <a:cubicBezTo>
                                          <a:pt x="106" y="107"/>
                                          <a:pt x="103" y="103"/>
                                          <a:pt x="99" y="99"/>
                                        </a:cubicBezTo>
                                        <a:cubicBezTo>
                                          <a:pt x="102" y="104"/>
                                          <a:pt x="108" y="108"/>
                                          <a:pt x="110" y="115"/>
                                        </a:cubicBezTo>
                                        <a:cubicBezTo>
                                          <a:pt x="103" y="106"/>
                                          <a:pt x="97" y="96"/>
                                          <a:pt x="86" y="91"/>
                                        </a:cubicBezTo>
                                        <a:cubicBezTo>
                                          <a:pt x="97" y="97"/>
                                          <a:pt x="104" y="107"/>
                                          <a:pt x="111" y="118"/>
                                        </a:cubicBezTo>
                                        <a:cubicBezTo>
                                          <a:pt x="106" y="112"/>
                                          <a:pt x="102" y="106"/>
                                          <a:pt x="97" y="101"/>
                                        </a:cubicBezTo>
                                        <a:cubicBezTo>
                                          <a:pt x="104" y="110"/>
                                          <a:pt x="111" y="118"/>
                                          <a:pt x="117" y="127"/>
                                        </a:cubicBezTo>
                                        <a:cubicBezTo>
                                          <a:pt x="109" y="119"/>
                                          <a:pt x="103" y="109"/>
                                          <a:pt x="94" y="102"/>
                                        </a:cubicBezTo>
                                        <a:cubicBezTo>
                                          <a:pt x="103" y="111"/>
                                          <a:pt x="111" y="121"/>
                                          <a:pt x="119" y="131"/>
                                        </a:cubicBezTo>
                                        <a:cubicBezTo>
                                          <a:pt x="118" y="131"/>
                                          <a:pt x="117" y="129"/>
                                          <a:pt x="116" y="129"/>
                                        </a:cubicBezTo>
                                        <a:cubicBezTo>
                                          <a:pt x="113" y="124"/>
                                          <a:pt x="106" y="119"/>
                                          <a:pt x="101" y="114"/>
                                        </a:cubicBezTo>
                                        <a:cubicBezTo>
                                          <a:pt x="104" y="117"/>
                                          <a:pt x="108" y="121"/>
                                          <a:pt x="112" y="124"/>
                                        </a:cubicBezTo>
                                        <a:cubicBezTo>
                                          <a:pt x="113" y="127"/>
                                          <a:pt x="117" y="130"/>
                                          <a:pt x="119" y="133"/>
                                        </a:cubicBezTo>
                                        <a:cubicBezTo>
                                          <a:pt x="113" y="128"/>
                                          <a:pt x="108" y="123"/>
                                          <a:pt x="103" y="117"/>
                                        </a:cubicBezTo>
                                        <a:cubicBezTo>
                                          <a:pt x="108" y="124"/>
                                          <a:pt x="115" y="130"/>
                                          <a:pt x="121" y="136"/>
                                        </a:cubicBezTo>
                                        <a:cubicBezTo>
                                          <a:pt x="110" y="128"/>
                                          <a:pt x="100" y="117"/>
                                          <a:pt x="90" y="107"/>
                                        </a:cubicBezTo>
                                        <a:cubicBezTo>
                                          <a:pt x="90" y="107"/>
                                          <a:pt x="90" y="107"/>
                                          <a:pt x="90" y="107"/>
                                        </a:cubicBezTo>
                                        <a:cubicBezTo>
                                          <a:pt x="99" y="117"/>
                                          <a:pt x="109" y="128"/>
                                          <a:pt x="120" y="136"/>
                                        </a:cubicBezTo>
                                        <a:cubicBezTo>
                                          <a:pt x="120" y="137"/>
                                          <a:pt x="122" y="137"/>
                                          <a:pt x="122" y="138"/>
                                        </a:cubicBezTo>
                                        <a:cubicBezTo>
                                          <a:pt x="104" y="128"/>
                                          <a:pt x="93" y="111"/>
                                          <a:pt x="78" y="97"/>
                                        </a:cubicBezTo>
                                        <a:cubicBezTo>
                                          <a:pt x="91" y="110"/>
                                          <a:pt x="102" y="126"/>
                                          <a:pt x="118" y="137"/>
                                        </a:cubicBezTo>
                                        <a:cubicBezTo>
                                          <a:pt x="106" y="130"/>
                                          <a:pt x="96" y="119"/>
                                          <a:pt x="86" y="110"/>
                                        </a:cubicBezTo>
                                        <a:cubicBezTo>
                                          <a:pt x="92" y="117"/>
                                          <a:pt x="99" y="122"/>
                                          <a:pt x="104" y="128"/>
                                        </a:cubicBezTo>
                                        <a:cubicBezTo>
                                          <a:pt x="106" y="130"/>
                                          <a:pt x="108" y="131"/>
                                          <a:pt x="110" y="133"/>
                                        </a:cubicBezTo>
                                        <a:cubicBezTo>
                                          <a:pt x="111" y="133"/>
                                          <a:pt x="113" y="134"/>
                                          <a:pt x="114" y="135"/>
                                        </a:cubicBezTo>
                                        <a:cubicBezTo>
                                          <a:pt x="113" y="134"/>
                                          <a:pt x="112" y="134"/>
                                          <a:pt x="110" y="133"/>
                                        </a:cubicBezTo>
                                        <a:cubicBezTo>
                                          <a:pt x="110" y="133"/>
                                          <a:pt x="110" y="133"/>
                                          <a:pt x="110" y="133"/>
                                        </a:cubicBezTo>
                                        <a:cubicBezTo>
                                          <a:pt x="103" y="129"/>
                                          <a:pt x="97" y="122"/>
                                          <a:pt x="91" y="117"/>
                                        </a:cubicBezTo>
                                        <a:cubicBezTo>
                                          <a:pt x="92" y="120"/>
                                          <a:pt x="96" y="122"/>
                                          <a:pt x="98" y="124"/>
                                        </a:cubicBezTo>
                                        <a:cubicBezTo>
                                          <a:pt x="101" y="127"/>
                                          <a:pt x="104" y="130"/>
                                          <a:pt x="108" y="133"/>
                                        </a:cubicBezTo>
                                        <a:cubicBezTo>
                                          <a:pt x="100" y="130"/>
                                          <a:pt x="94" y="122"/>
                                          <a:pt x="88" y="117"/>
                                        </a:cubicBezTo>
                                        <a:cubicBezTo>
                                          <a:pt x="91" y="121"/>
                                          <a:pt x="96" y="126"/>
                                          <a:pt x="101" y="130"/>
                                        </a:cubicBezTo>
                                        <a:cubicBezTo>
                                          <a:pt x="92" y="125"/>
                                          <a:pt x="85" y="117"/>
                                          <a:pt x="78" y="111"/>
                                        </a:cubicBezTo>
                                        <a:cubicBezTo>
                                          <a:pt x="79" y="113"/>
                                          <a:pt x="81" y="114"/>
                                          <a:pt x="83" y="116"/>
                                        </a:cubicBezTo>
                                        <a:cubicBezTo>
                                          <a:pt x="83" y="116"/>
                                          <a:pt x="83" y="116"/>
                                          <a:pt x="83" y="116"/>
                                        </a:cubicBezTo>
                                        <a:cubicBezTo>
                                          <a:pt x="86" y="119"/>
                                          <a:pt x="89" y="123"/>
                                          <a:pt x="93" y="126"/>
                                        </a:cubicBezTo>
                                        <a:cubicBezTo>
                                          <a:pt x="86" y="123"/>
                                          <a:pt x="82" y="117"/>
                                          <a:pt x="77" y="112"/>
                                        </a:cubicBezTo>
                                        <a:cubicBezTo>
                                          <a:pt x="81" y="116"/>
                                          <a:pt x="84" y="122"/>
                                          <a:pt x="90" y="125"/>
                                        </a:cubicBezTo>
                                        <a:cubicBezTo>
                                          <a:pt x="82" y="122"/>
                                          <a:pt x="76" y="114"/>
                                          <a:pt x="70" y="107"/>
                                        </a:cubicBezTo>
                                        <a:cubicBezTo>
                                          <a:pt x="74" y="114"/>
                                          <a:pt x="80" y="120"/>
                                          <a:pt x="86" y="125"/>
                                        </a:cubicBezTo>
                                        <a:cubicBezTo>
                                          <a:pt x="79" y="123"/>
                                          <a:pt x="76" y="117"/>
                                          <a:pt x="71" y="113"/>
                                        </a:cubicBezTo>
                                        <a:cubicBezTo>
                                          <a:pt x="74" y="117"/>
                                          <a:pt x="78" y="121"/>
                                          <a:pt x="83" y="125"/>
                                        </a:cubicBezTo>
                                        <a:cubicBezTo>
                                          <a:pt x="80" y="126"/>
                                          <a:pt x="79" y="123"/>
                                          <a:pt x="77" y="122"/>
                                        </a:cubicBezTo>
                                        <a:cubicBezTo>
                                          <a:pt x="77" y="123"/>
                                          <a:pt x="79" y="124"/>
                                          <a:pt x="80" y="125"/>
                                        </a:cubicBezTo>
                                        <a:cubicBezTo>
                                          <a:pt x="77" y="126"/>
                                          <a:pt x="74" y="121"/>
                                          <a:pt x="73" y="118"/>
                                        </a:cubicBezTo>
                                        <a:cubicBezTo>
                                          <a:pt x="67" y="110"/>
                                          <a:pt x="61" y="101"/>
                                          <a:pt x="58" y="91"/>
                                        </a:cubicBezTo>
                                        <a:cubicBezTo>
                                          <a:pt x="61" y="96"/>
                                          <a:pt x="64" y="100"/>
                                          <a:pt x="68" y="105"/>
                                        </a:cubicBezTo>
                                        <a:cubicBezTo>
                                          <a:pt x="64" y="98"/>
                                          <a:pt x="58" y="93"/>
                                          <a:pt x="57" y="84"/>
                                        </a:cubicBezTo>
                                        <a:close/>
                                        <a:moveTo>
                                          <a:pt x="126" y="148"/>
                                        </a:moveTo>
                                        <a:cubicBezTo>
                                          <a:pt x="126" y="149"/>
                                          <a:pt x="126" y="149"/>
                                          <a:pt x="126" y="149"/>
                                        </a:cubicBezTo>
                                        <a:cubicBezTo>
                                          <a:pt x="125" y="149"/>
                                          <a:pt x="125" y="148"/>
                                          <a:pt x="124" y="148"/>
                                        </a:cubicBezTo>
                                        <a:cubicBezTo>
                                          <a:pt x="124" y="149"/>
                                          <a:pt x="125" y="150"/>
                                          <a:pt x="125" y="150"/>
                                        </a:cubicBezTo>
                                        <a:cubicBezTo>
                                          <a:pt x="125" y="150"/>
                                          <a:pt x="125" y="150"/>
                                          <a:pt x="124" y="150"/>
                                        </a:cubicBezTo>
                                        <a:cubicBezTo>
                                          <a:pt x="124" y="150"/>
                                          <a:pt x="123" y="150"/>
                                          <a:pt x="123" y="149"/>
                                        </a:cubicBezTo>
                                        <a:cubicBezTo>
                                          <a:pt x="122" y="150"/>
                                          <a:pt x="122" y="150"/>
                                          <a:pt x="122" y="150"/>
                                        </a:cubicBezTo>
                                        <a:cubicBezTo>
                                          <a:pt x="123" y="152"/>
                                          <a:pt x="128" y="153"/>
                                          <a:pt x="129" y="156"/>
                                        </a:cubicBezTo>
                                        <a:cubicBezTo>
                                          <a:pt x="128" y="155"/>
                                          <a:pt x="126" y="154"/>
                                          <a:pt x="124" y="153"/>
                                        </a:cubicBezTo>
                                        <a:cubicBezTo>
                                          <a:pt x="126" y="155"/>
                                          <a:pt x="129" y="156"/>
                                          <a:pt x="130" y="159"/>
                                        </a:cubicBezTo>
                                        <a:cubicBezTo>
                                          <a:pt x="128" y="157"/>
                                          <a:pt x="126" y="155"/>
                                          <a:pt x="123" y="154"/>
                                        </a:cubicBezTo>
                                        <a:cubicBezTo>
                                          <a:pt x="123" y="154"/>
                                          <a:pt x="124" y="154"/>
                                          <a:pt x="124" y="154"/>
                                        </a:cubicBezTo>
                                        <a:cubicBezTo>
                                          <a:pt x="123" y="154"/>
                                          <a:pt x="122" y="153"/>
                                          <a:pt x="121" y="153"/>
                                        </a:cubicBezTo>
                                        <a:cubicBezTo>
                                          <a:pt x="124" y="156"/>
                                          <a:pt x="129" y="159"/>
                                          <a:pt x="132" y="162"/>
                                        </a:cubicBezTo>
                                        <a:cubicBezTo>
                                          <a:pt x="128" y="159"/>
                                          <a:pt x="123" y="157"/>
                                          <a:pt x="120" y="154"/>
                                        </a:cubicBezTo>
                                        <a:cubicBezTo>
                                          <a:pt x="118" y="153"/>
                                          <a:pt x="116" y="150"/>
                                          <a:pt x="114" y="151"/>
                                        </a:cubicBezTo>
                                        <a:cubicBezTo>
                                          <a:pt x="120" y="155"/>
                                          <a:pt x="124" y="158"/>
                                          <a:pt x="130" y="162"/>
                                        </a:cubicBezTo>
                                        <a:cubicBezTo>
                                          <a:pt x="129" y="162"/>
                                          <a:pt x="129" y="162"/>
                                          <a:pt x="129" y="162"/>
                                        </a:cubicBezTo>
                                        <a:cubicBezTo>
                                          <a:pt x="129" y="163"/>
                                          <a:pt x="131" y="163"/>
                                          <a:pt x="130" y="164"/>
                                        </a:cubicBezTo>
                                        <a:cubicBezTo>
                                          <a:pt x="127" y="161"/>
                                          <a:pt x="123" y="158"/>
                                          <a:pt x="119" y="155"/>
                                        </a:cubicBezTo>
                                        <a:cubicBezTo>
                                          <a:pt x="119" y="155"/>
                                          <a:pt x="119" y="155"/>
                                          <a:pt x="119" y="155"/>
                                        </a:cubicBezTo>
                                        <a:cubicBezTo>
                                          <a:pt x="121" y="158"/>
                                          <a:pt x="124" y="159"/>
                                          <a:pt x="127" y="161"/>
                                        </a:cubicBezTo>
                                        <a:cubicBezTo>
                                          <a:pt x="129" y="164"/>
                                          <a:pt x="134" y="168"/>
                                          <a:pt x="137" y="171"/>
                                        </a:cubicBezTo>
                                        <a:cubicBezTo>
                                          <a:pt x="134" y="169"/>
                                          <a:pt x="132" y="167"/>
                                          <a:pt x="129" y="165"/>
                                        </a:cubicBezTo>
                                        <a:cubicBezTo>
                                          <a:pt x="129" y="165"/>
                                          <a:pt x="129" y="165"/>
                                          <a:pt x="128" y="165"/>
                                        </a:cubicBezTo>
                                        <a:cubicBezTo>
                                          <a:pt x="128" y="164"/>
                                          <a:pt x="126" y="164"/>
                                          <a:pt x="126" y="163"/>
                                        </a:cubicBezTo>
                                        <a:cubicBezTo>
                                          <a:pt x="124" y="163"/>
                                          <a:pt x="123" y="161"/>
                                          <a:pt x="121" y="161"/>
                                        </a:cubicBezTo>
                                        <a:cubicBezTo>
                                          <a:pt x="126" y="164"/>
                                          <a:pt x="130" y="168"/>
                                          <a:pt x="133" y="172"/>
                                        </a:cubicBezTo>
                                        <a:cubicBezTo>
                                          <a:pt x="131" y="171"/>
                                          <a:pt x="129" y="167"/>
                                          <a:pt x="127" y="167"/>
                                        </a:cubicBezTo>
                                        <a:cubicBezTo>
                                          <a:pt x="124" y="164"/>
                                          <a:pt x="122" y="162"/>
                                          <a:pt x="119" y="161"/>
                                        </a:cubicBezTo>
                                        <a:cubicBezTo>
                                          <a:pt x="122" y="163"/>
                                          <a:pt x="125" y="166"/>
                                          <a:pt x="128" y="169"/>
                                        </a:cubicBezTo>
                                        <a:cubicBezTo>
                                          <a:pt x="126" y="168"/>
                                          <a:pt x="125" y="167"/>
                                          <a:pt x="123" y="166"/>
                                        </a:cubicBezTo>
                                        <a:cubicBezTo>
                                          <a:pt x="123" y="165"/>
                                          <a:pt x="121" y="164"/>
                                          <a:pt x="119" y="163"/>
                                        </a:cubicBezTo>
                                        <a:cubicBezTo>
                                          <a:pt x="119" y="163"/>
                                          <a:pt x="119" y="163"/>
                                          <a:pt x="119" y="163"/>
                                        </a:cubicBezTo>
                                        <a:cubicBezTo>
                                          <a:pt x="120" y="165"/>
                                          <a:pt x="121" y="165"/>
                                          <a:pt x="122" y="166"/>
                                        </a:cubicBezTo>
                                        <a:cubicBezTo>
                                          <a:pt x="121" y="166"/>
                                          <a:pt x="121" y="165"/>
                                          <a:pt x="120" y="165"/>
                                        </a:cubicBezTo>
                                        <a:cubicBezTo>
                                          <a:pt x="121" y="166"/>
                                          <a:pt x="123" y="167"/>
                                          <a:pt x="124" y="168"/>
                                        </a:cubicBezTo>
                                        <a:cubicBezTo>
                                          <a:pt x="123" y="169"/>
                                          <a:pt x="122" y="167"/>
                                          <a:pt x="121" y="167"/>
                                        </a:cubicBezTo>
                                        <a:cubicBezTo>
                                          <a:pt x="122" y="168"/>
                                          <a:pt x="122" y="168"/>
                                          <a:pt x="123" y="168"/>
                                        </a:cubicBezTo>
                                        <a:cubicBezTo>
                                          <a:pt x="121" y="168"/>
                                          <a:pt x="120" y="166"/>
                                          <a:pt x="118" y="166"/>
                                        </a:cubicBezTo>
                                        <a:cubicBezTo>
                                          <a:pt x="118" y="167"/>
                                          <a:pt x="120" y="167"/>
                                          <a:pt x="121" y="169"/>
                                        </a:cubicBezTo>
                                        <a:cubicBezTo>
                                          <a:pt x="117" y="168"/>
                                          <a:pt x="115" y="164"/>
                                          <a:pt x="111" y="163"/>
                                        </a:cubicBezTo>
                                        <a:cubicBezTo>
                                          <a:pt x="113" y="165"/>
                                          <a:pt x="115" y="166"/>
                                          <a:pt x="117" y="167"/>
                                        </a:cubicBezTo>
                                        <a:cubicBezTo>
                                          <a:pt x="117" y="168"/>
                                          <a:pt x="117" y="167"/>
                                          <a:pt x="116" y="167"/>
                                        </a:cubicBezTo>
                                        <a:cubicBezTo>
                                          <a:pt x="116" y="167"/>
                                          <a:pt x="116" y="168"/>
                                          <a:pt x="116" y="168"/>
                                        </a:cubicBezTo>
                                        <a:cubicBezTo>
                                          <a:pt x="116" y="168"/>
                                          <a:pt x="116" y="169"/>
                                          <a:pt x="116" y="169"/>
                                        </a:cubicBezTo>
                                        <a:cubicBezTo>
                                          <a:pt x="114" y="168"/>
                                          <a:pt x="113" y="166"/>
                                          <a:pt x="111" y="165"/>
                                        </a:cubicBezTo>
                                        <a:cubicBezTo>
                                          <a:pt x="113" y="168"/>
                                          <a:pt x="119" y="170"/>
                                          <a:pt x="120" y="174"/>
                                        </a:cubicBezTo>
                                        <a:cubicBezTo>
                                          <a:pt x="115" y="172"/>
                                          <a:pt x="111" y="168"/>
                                          <a:pt x="107" y="165"/>
                                        </a:cubicBezTo>
                                        <a:cubicBezTo>
                                          <a:pt x="111" y="169"/>
                                          <a:pt x="115" y="171"/>
                                          <a:pt x="119" y="175"/>
                                        </a:cubicBezTo>
                                        <a:cubicBezTo>
                                          <a:pt x="117" y="174"/>
                                          <a:pt x="115" y="173"/>
                                          <a:pt x="113" y="171"/>
                                        </a:cubicBezTo>
                                        <a:cubicBezTo>
                                          <a:pt x="117" y="175"/>
                                          <a:pt x="122" y="178"/>
                                          <a:pt x="125" y="181"/>
                                        </a:cubicBezTo>
                                        <a:cubicBezTo>
                                          <a:pt x="120" y="177"/>
                                          <a:pt x="115" y="174"/>
                                          <a:pt x="110" y="170"/>
                                        </a:cubicBezTo>
                                        <a:cubicBezTo>
                                          <a:pt x="113" y="173"/>
                                          <a:pt x="117" y="176"/>
                                          <a:pt x="121" y="179"/>
                                        </a:cubicBezTo>
                                        <a:cubicBezTo>
                                          <a:pt x="121" y="179"/>
                                          <a:pt x="121" y="179"/>
                                          <a:pt x="120" y="179"/>
                                        </a:cubicBezTo>
                                        <a:cubicBezTo>
                                          <a:pt x="122" y="181"/>
                                          <a:pt x="123" y="182"/>
                                          <a:pt x="125" y="183"/>
                                        </a:cubicBezTo>
                                        <a:cubicBezTo>
                                          <a:pt x="127" y="185"/>
                                          <a:pt x="130" y="185"/>
                                          <a:pt x="131" y="187"/>
                                        </a:cubicBezTo>
                                        <a:cubicBezTo>
                                          <a:pt x="129" y="186"/>
                                          <a:pt x="128" y="185"/>
                                          <a:pt x="126" y="184"/>
                                        </a:cubicBezTo>
                                        <a:cubicBezTo>
                                          <a:pt x="126" y="186"/>
                                          <a:pt x="129" y="186"/>
                                          <a:pt x="130" y="188"/>
                                        </a:cubicBezTo>
                                        <a:cubicBezTo>
                                          <a:pt x="123" y="185"/>
                                          <a:pt x="120" y="180"/>
                                          <a:pt x="114" y="177"/>
                                        </a:cubicBezTo>
                                        <a:cubicBezTo>
                                          <a:pt x="99" y="166"/>
                                          <a:pt x="85" y="151"/>
                                          <a:pt x="77" y="133"/>
                                        </a:cubicBezTo>
                                        <a:cubicBezTo>
                                          <a:pt x="78" y="133"/>
                                          <a:pt x="78" y="133"/>
                                          <a:pt x="78" y="133"/>
                                        </a:cubicBezTo>
                                        <a:cubicBezTo>
                                          <a:pt x="78" y="132"/>
                                          <a:pt x="78" y="132"/>
                                          <a:pt x="78" y="132"/>
                                        </a:cubicBezTo>
                                        <a:cubicBezTo>
                                          <a:pt x="79" y="124"/>
                                          <a:pt x="92" y="127"/>
                                          <a:pt x="97" y="130"/>
                                        </a:cubicBezTo>
                                        <a:cubicBezTo>
                                          <a:pt x="106" y="137"/>
                                          <a:pt x="122" y="136"/>
                                          <a:pt x="126" y="148"/>
                                        </a:cubicBezTo>
                                        <a:cubicBezTo>
                                          <a:pt x="125" y="148"/>
                                          <a:pt x="125" y="147"/>
                                          <a:pt x="124" y="147"/>
                                        </a:cubicBezTo>
                                        <a:cubicBezTo>
                                          <a:pt x="124" y="148"/>
                                          <a:pt x="125" y="149"/>
                                          <a:pt x="126" y="148"/>
                                        </a:cubicBezTo>
                                        <a:close/>
                                        <a:moveTo>
                                          <a:pt x="132" y="165"/>
                                        </a:move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2" y="165"/>
                                        </a:cubicBezTo>
                                        <a:close/>
                                        <a:moveTo>
                                          <a:pt x="134" y="193"/>
                                        </a:moveTo>
                                        <a:cubicBezTo>
                                          <a:pt x="133" y="193"/>
                                          <a:pt x="132" y="192"/>
                                          <a:pt x="131" y="191"/>
                                        </a:cubicBezTo>
                                        <a:cubicBezTo>
                                          <a:pt x="134" y="194"/>
                                          <a:pt x="138" y="195"/>
                                          <a:pt x="141" y="197"/>
                                        </a:cubicBezTo>
                                        <a:cubicBezTo>
                                          <a:pt x="138" y="196"/>
                                          <a:pt x="136" y="195"/>
                                          <a:pt x="133" y="194"/>
                                        </a:cubicBezTo>
                                        <a:cubicBezTo>
                                          <a:pt x="133" y="193"/>
                                          <a:pt x="134" y="194"/>
                                          <a:pt x="134" y="193"/>
                                        </a:cubicBezTo>
                                        <a:close/>
                                        <a:moveTo>
                                          <a:pt x="126" y="187"/>
                                        </a:moveTo>
                                        <a:cubicBezTo>
                                          <a:pt x="129" y="189"/>
                                          <a:pt x="133" y="190"/>
                                          <a:pt x="136" y="193"/>
                                        </a:cubicBezTo>
                                        <a:cubicBezTo>
                                          <a:pt x="132" y="191"/>
                                          <a:pt x="129" y="189"/>
                                          <a:pt x="126" y="187"/>
                                        </a:cubicBezTo>
                                        <a:close/>
                                        <a:moveTo>
                                          <a:pt x="97" y="176"/>
                                        </a:moveTo>
                                        <a:cubicBezTo>
                                          <a:pt x="97" y="175"/>
                                          <a:pt x="97" y="176"/>
                                          <a:pt x="97" y="175"/>
                                        </a:cubicBezTo>
                                        <a:cubicBezTo>
                                          <a:pt x="96" y="175"/>
                                          <a:pt x="95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3" y="175"/>
                                          <a:pt x="92" y="175"/>
                                          <a:pt x="92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1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2" y="174"/>
                                        </a:cubicBezTo>
                                        <a:cubicBezTo>
                                          <a:pt x="92" y="174"/>
                                          <a:pt x="93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9" y="175"/>
                                          <a:pt x="103" y="176"/>
                                          <a:pt x="107" y="177"/>
                                        </a:cubicBezTo>
                                        <a:cubicBezTo>
                                          <a:pt x="104" y="177"/>
                                          <a:pt x="100" y="176"/>
                                          <a:pt x="97" y="176"/>
                                        </a:cubicBezTo>
                                        <a:close/>
                                        <a:moveTo>
                                          <a:pt x="101" y="178"/>
                                        </a:moveTo>
                                        <a:cubicBezTo>
                                          <a:pt x="101" y="178"/>
                                          <a:pt x="102" y="178"/>
                                          <a:pt x="102" y="177"/>
                                        </a:cubicBezTo>
                                        <a:cubicBezTo>
                                          <a:pt x="102" y="177"/>
                                          <a:pt x="102" y="178"/>
                                          <a:pt x="102" y="178"/>
                                        </a:cubicBezTo>
                                        <a:cubicBezTo>
                                          <a:pt x="102" y="178"/>
                                          <a:pt x="102" y="178"/>
                                          <a:pt x="101" y="178"/>
                                        </a:cubicBezTo>
                                        <a:close/>
                                        <a:moveTo>
                                          <a:pt x="101" y="170"/>
                                        </a:moveTo>
                                        <a:cubicBezTo>
                                          <a:pt x="98" y="170"/>
                                          <a:pt x="97" y="169"/>
                                          <a:pt x="95" y="169"/>
                                        </a:cubicBezTo>
                                        <a:cubicBezTo>
                                          <a:pt x="97" y="168"/>
                                          <a:pt x="99" y="169"/>
                                          <a:pt x="101" y="170"/>
                                        </a:cubicBezTo>
                                        <a:close/>
                                        <a:moveTo>
                                          <a:pt x="94" y="166"/>
                                        </a:moveTo>
                                        <a:cubicBezTo>
                                          <a:pt x="94" y="165"/>
                                          <a:pt x="95" y="166"/>
                                          <a:pt x="95" y="166"/>
                                        </a:cubicBezTo>
                                        <a:cubicBezTo>
                                          <a:pt x="95" y="167"/>
                                          <a:pt x="94" y="166"/>
                                          <a:pt x="94" y="166"/>
                                        </a:cubicBezTo>
                                        <a:close/>
                                        <a:moveTo>
                                          <a:pt x="96" y="166"/>
                                        </a:moveTo>
                                        <a:cubicBezTo>
                                          <a:pt x="96" y="166"/>
                                          <a:pt x="96" y="166"/>
                                          <a:pt x="97" y="166"/>
                                        </a:cubicBezTo>
                                        <a:cubicBezTo>
                                          <a:pt x="96" y="167"/>
                                          <a:pt x="96" y="166"/>
                                          <a:pt x="96" y="166"/>
                                        </a:cubicBezTo>
                                        <a:close/>
                                        <a:moveTo>
                                          <a:pt x="101" y="171"/>
                                        </a:moveTo>
                                        <a:cubicBezTo>
                                          <a:pt x="100" y="171"/>
                                          <a:pt x="100" y="171"/>
                                          <a:pt x="99" y="171"/>
                                        </a:cubicBezTo>
                                        <a:cubicBezTo>
                                          <a:pt x="100" y="171"/>
                                          <a:pt x="101" y="171"/>
                                          <a:pt x="101" y="171"/>
                                        </a:cubicBezTo>
                                        <a:close/>
                                        <a:moveTo>
                                          <a:pt x="99" y="171"/>
                                        </a:moveTo>
                                        <a:cubicBezTo>
                                          <a:pt x="99" y="171"/>
                                          <a:pt x="98" y="171"/>
                                          <a:pt x="98" y="171"/>
                                        </a:cubicBezTo>
                                        <a:cubicBezTo>
                                          <a:pt x="98" y="170"/>
                                          <a:pt x="99" y="171"/>
                                          <a:pt x="99" y="171"/>
                                        </a:cubicBezTo>
                                        <a:close/>
                                        <a:moveTo>
                                          <a:pt x="103" y="174"/>
                                        </a:moveTo>
                                        <a:cubicBezTo>
                                          <a:pt x="101" y="174"/>
                                          <a:pt x="99" y="174"/>
                                          <a:pt x="98" y="173"/>
                                        </a:cubicBezTo>
                                        <a:cubicBezTo>
                                          <a:pt x="99" y="173"/>
                                          <a:pt x="102" y="173"/>
                                          <a:pt x="103" y="174"/>
                                        </a:cubicBezTo>
                                        <a:close/>
                                        <a:moveTo>
                                          <a:pt x="103" y="175"/>
                                        </a:moveTo>
                                        <a:cubicBezTo>
                                          <a:pt x="103" y="175"/>
                                          <a:pt x="103" y="175"/>
                                          <a:pt x="103" y="175"/>
                                        </a:cubicBezTo>
                                        <a:cubicBezTo>
                                          <a:pt x="100" y="175"/>
                                          <a:pt x="95" y="173"/>
                                          <a:pt x="92" y="173"/>
                                        </a:cubicBezTo>
                                        <a:cubicBezTo>
                                          <a:pt x="96" y="173"/>
                                          <a:pt x="100" y="174"/>
                                          <a:pt x="103" y="175"/>
                                        </a:cubicBezTo>
                                        <a:close/>
                                        <a:moveTo>
                                          <a:pt x="98" y="175"/>
                                        </a:moveTo>
                                        <a:cubicBezTo>
                                          <a:pt x="97" y="174"/>
                                          <a:pt x="97" y="174"/>
                                          <a:pt x="96" y="174"/>
                                        </a:cubicBezTo>
                                        <a:cubicBezTo>
                                          <a:pt x="96" y="174"/>
                                          <a:pt x="96" y="174"/>
                                          <a:pt x="96" y="174"/>
                                        </a:cubicBezTo>
                                        <a:cubicBezTo>
                                          <a:pt x="97" y="174"/>
                                          <a:pt x="98" y="174"/>
                                          <a:pt x="98" y="175"/>
                                        </a:cubicBezTo>
                                        <a:close/>
                                        <a:moveTo>
                                          <a:pt x="108" y="176"/>
                                        </a:moveTo>
                                        <a:cubicBezTo>
                                          <a:pt x="108" y="176"/>
                                          <a:pt x="108" y="177"/>
                                          <a:pt x="109" y="177"/>
                                        </a:cubicBezTo>
                                        <a:cubicBezTo>
                                          <a:pt x="108" y="177"/>
                                          <a:pt x="108" y="176"/>
                                          <a:pt x="108" y="176"/>
                                        </a:cubicBezTo>
                                        <a:close/>
                                        <a:moveTo>
                                          <a:pt x="111" y="179"/>
                                        </a:moveTo>
                                        <a:cubicBezTo>
                                          <a:pt x="110" y="179"/>
                                          <a:pt x="107" y="179"/>
                                          <a:pt x="107" y="178"/>
                                        </a:cubicBezTo>
                                        <a:cubicBezTo>
                                          <a:pt x="108" y="178"/>
                                          <a:pt x="109" y="178"/>
                                          <a:pt x="111" y="179"/>
                                        </a:cubicBezTo>
                                        <a:close/>
                                        <a:moveTo>
                                          <a:pt x="108" y="177"/>
                                        </a:moveTo>
                                        <a:cubicBezTo>
                                          <a:pt x="108" y="178"/>
                                          <a:pt x="107" y="177"/>
                                          <a:pt x="107" y="177"/>
                                        </a:cubicBezTo>
                                        <a:cubicBezTo>
                                          <a:pt x="108" y="177"/>
                                          <a:pt x="108" y="177"/>
                                          <a:pt x="108" y="177"/>
                                        </a:cubicBezTo>
                                        <a:close/>
                                        <a:moveTo>
                                          <a:pt x="104" y="175"/>
                                        </a:moveTo>
                                        <a:cubicBezTo>
                                          <a:pt x="105" y="175"/>
                                          <a:pt x="106" y="175"/>
                                          <a:pt x="106" y="176"/>
                                        </a:cubicBezTo>
                                        <a:cubicBezTo>
                                          <a:pt x="107" y="176"/>
                                          <a:pt x="107" y="176"/>
                                          <a:pt x="107" y="176"/>
                                        </a:cubicBezTo>
                                        <a:cubicBezTo>
                                          <a:pt x="106" y="176"/>
                                          <a:pt x="105" y="176"/>
                                          <a:pt x="104" y="175"/>
                                        </a:cubicBezTo>
                                        <a:close/>
                                        <a:moveTo>
                                          <a:pt x="105" y="178"/>
                                        </a:moveTo>
                                        <a:cubicBezTo>
                                          <a:pt x="105" y="178"/>
                                          <a:pt x="106" y="178"/>
                                          <a:pt x="107" y="178"/>
                                        </a:cubicBezTo>
                                        <a:cubicBezTo>
                                          <a:pt x="106" y="178"/>
                                          <a:pt x="106" y="178"/>
                                          <a:pt x="106" y="178"/>
                                        </a:cubicBezTo>
                                        <a:cubicBezTo>
                                          <a:pt x="106" y="178"/>
                                          <a:pt x="105" y="178"/>
                                          <a:pt x="105" y="178"/>
                                        </a:cubicBezTo>
                                        <a:close/>
                                        <a:moveTo>
                                          <a:pt x="106" y="179"/>
                                        </a:moveTo>
                                        <a:cubicBezTo>
                                          <a:pt x="109" y="179"/>
                                          <a:pt x="111" y="180"/>
                                          <a:pt x="114" y="181"/>
                                        </a:cubicBezTo>
                                        <a:cubicBezTo>
                                          <a:pt x="110" y="181"/>
                                          <a:pt x="107" y="180"/>
                                          <a:pt x="103" y="179"/>
                                        </a:cubicBezTo>
                                        <a:cubicBezTo>
                                          <a:pt x="103" y="178"/>
                                          <a:pt x="105" y="179"/>
                                          <a:pt x="106" y="179"/>
                                        </a:cubicBezTo>
                                        <a:close/>
                                        <a:moveTo>
                                          <a:pt x="115" y="136"/>
                                        </a:moveTo>
                                        <a:cubicBezTo>
                                          <a:pt x="115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7"/>
                                        </a:cubicBezTo>
                                        <a:cubicBezTo>
                                          <a:pt x="116" y="137"/>
                                          <a:pt x="116" y="136"/>
                                          <a:pt x="115" y="136"/>
                                        </a:cubicBezTo>
                                        <a:close/>
                                        <a:moveTo>
                                          <a:pt x="0" y="92"/>
                                        </a:moveTo>
                                        <a:cubicBezTo>
                                          <a:pt x="0" y="92"/>
                                          <a:pt x="1" y="91"/>
                                          <a:pt x="1" y="91"/>
                                        </a:cubicBezTo>
                                        <a:cubicBezTo>
                                          <a:pt x="1" y="90"/>
                                          <a:pt x="0" y="92"/>
                                          <a:pt x="0" y="92"/>
                                        </a:cubicBezTo>
                                        <a:close/>
                                        <a:moveTo>
                                          <a:pt x="4" y="101"/>
                                        </a:moveTo>
                                        <a:cubicBezTo>
                                          <a:pt x="7" y="104"/>
                                          <a:pt x="9" y="108"/>
                                          <a:pt x="12" y="111"/>
                                        </a:cubicBezTo>
                                        <a:cubicBezTo>
                                          <a:pt x="11" y="108"/>
                                          <a:pt x="7" y="104"/>
                                          <a:pt x="5" y="100"/>
                                        </a:cubicBezTo>
                                        <a:cubicBezTo>
                                          <a:pt x="5" y="100"/>
                                          <a:pt x="5" y="100"/>
                                          <a:pt x="5" y="99"/>
                                        </a:cubicBezTo>
                                        <a:cubicBezTo>
                                          <a:pt x="9" y="104"/>
                                          <a:pt x="12" y="109"/>
                                          <a:pt x="17" y="113"/>
                                        </a:cubicBezTo>
                                        <a:cubicBezTo>
                                          <a:pt x="13" y="107"/>
                                          <a:pt x="7" y="101"/>
                                          <a:pt x="4" y="95"/>
                                        </a:cubicBezTo>
                                        <a:cubicBezTo>
                                          <a:pt x="9" y="100"/>
                                          <a:pt x="13" y="106"/>
                                          <a:pt x="20" y="110"/>
                                        </a:cubicBezTo>
                                        <a:cubicBezTo>
                                          <a:pt x="14" y="105"/>
                                          <a:pt x="8" y="99"/>
                                          <a:pt x="3" y="93"/>
                                        </a:cubicBezTo>
                                        <a:cubicBezTo>
                                          <a:pt x="6" y="95"/>
                                          <a:pt x="9" y="97"/>
                                          <a:pt x="12" y="99"/>
                                        </a:cubicBezTo>
                                        <a:cubicBezTo>
                                          <a:pt x="10" y="97"/>
                                          <a:pt x="7" y="94"/>
                                          <a:pt x="4" y="92"/>
                                        </a:cubicBezTo>
                                        <a:cubicBezTo>
                                          <a:pt x="9" y="90"/>
                                          <a:pt x="17" y="94"/>
                                          <a:pt x="22" y="94"/>
                                        </a:cubicBezTo>
                                        <a:cubicBezTo>
                                          <a:pt x="18" y="93"/>
                                          <a:pt x="12" y="92"/>
                                          <a:pt x="8" y="91"/>
                                        </a:cubicBezTo>
                                        <a:cubicBezTo>
                                          <a:pt x="26" y="91"/>
                                          <a:pt x="42" y="94"/>
                                          <a:pt x="58" y="99"/>
                                        </a:cubicBezTo>
                                        <a:cubicBezTo>
                                          <a:pt x="59" y="101"/>
                                          <a:pt x="60" y="103"/>
                                          <a:pt x="61" y="104"/>
                                        </a:cubicBezTo>
                                        <a:cubicBezTo>
                                          <a:pt x="57" y="102"/>
                                          <a:pt x="52" y="100"/>
                                          <a:pt x="48" y="98"/>
                                        </a:cubicBezTo>
                                        <a:cubicBezTo>
                                          <a:pt x="54" y="102"/>
                                          <a:pt x="60" y="103"/>
                                          <a:pt x="64" y="109"/>
                                        </a:cubicBezTo>
                                        <a:cubicBezTo>
                                          <a:pt x="59" y="106"/>
                                          <a:pt x="53" y="103"/>
                                          <a:pt x="48" y="100"/>
                                        </a:cubicBezTo>
                                        <a:cubicBezTo>
                                          <a:pt x="54" y="104"/>
                                          <a:pt x="61" y="107"/>
                                          <a:pt x="66" y="113"/>
                                        </a:cubicBezTo>
                                        <a:cubicBezTo>
                                          <a:pt x="60" y="109"/>
                                          <a:pt x="55" y="105"/>
                                          <a:pt x="48" y="103"/>
                                        </a:cubicBezTo>
                                        <a:cubicBezTo>
                                          <a:pt x="56" y="107"/>
                                          <a:pt x="65" y="111"/>
                                          <a:pt x="70" y="119"/>
                                        </a:cubicBezTo>
                                        <a:cubicBezTo>
                                          <a:pt x="62" y="113"/>
                                          <a:pt x="54" y="107"/>
                                          <a:pt x="44" y="102"/>
                                        </a:cubicBezTo>
                                        <a:cubicBezTo>
                                          <a:pt x="55" y="108"/>
                                          <a:pt x="66" y="115"/>
                                          <a:pt x="74" y="124"/>
                                        </a:cubicBezTo>
                                        <a:cubicBezTo>
                                          <a:pt x="67" y="119"/>
                                          <a:pt x="60" y="114"/>
                                          <a:pt x="53" y="110"/>
                                        </a:cubicBezTo>
                                        <a:cubicBezTo>
                                          <a:pt x="61" y="116"/>
                                          <a:pt x="70" y="121"/>
                                          <a:pt x="76" y="129"/>
                                        </a:cubicBezTo>
                                        <a:cubicBezTo>
                                          <a:pt x="68" y="122"/>
                                          <a:pt x="59" y="115"/>
                                          <a:pt x="50" y="110"/>
                                        </a:cubicBezTo>
                                        <a:cubicBezTo>
                                          <a:pt x="59" y="117"/>
                                          <a:pt x="69" y="122"/>
                                          <a:pt x="76" y="131"/>
                                        </a:cubicBezTo>
                                        <a:cubicBezTo>
                                          <a:pt x="65" y="122"/>
                                          <a:pt x="53" y="113"/>
                                          <a:pt x="41" y="106"/>
                                        </a:cubicBezTo>
                                        <a:cubicBezTo>
                                          <a:pt x="52" y="115"/>
                                          <a:pt x="66" y="122"/>
                                          <a:pt x="76" y="133"/>
                                        </a:cubicBezTo>
                                        <a:cubicBezTo>
                                          <a:pt x="70" y="129"/>
                                          <a:pt x="64" y="125"/>
                                          <a:pt x="59" y="121"/>
                                        </a:cubicBezTo>
                                        <a:cubicBezTo>
                                          <a:pt x="64" y="126"/>
                                          <a:pt x="70" y="130"/>
                                          <a:pt x="76" y="133"/>
                                        </a:cubicBezTo>
                                        <a:cubicBezTo>
                                          <a:pt x="76" y="134"/>
                                          <a:pt x="75" y="134"/>
                                          <a:pt x="76" y="135"/>
                                        </a:cubicBezTo>
                                        <a:cubicBezTo>
                                          <a:pt x="63" y="129"/>
                                          <a:pt x="52" y="121"/>
                                          <a:pt x="42" y="113"/>
                                        </a:cubicBezTo>
                                        <a:cubicBezTo>
                                          <a:pt x="52" y="122"/>
                                          <a:pt x="63" y="130"/>
                                          <a:pt x="76" y="136"/>
                                        </a:cubicBezTo>
                                        <a:cubicBezTo>
                                          <a:pt x="76" y="137"/>
                                          <a:pt x="76" y="137"/>
                                          <a:pt x="76" y="138"/>
                                        </a:cubicBezTo>
                                        <a:cubicBezTo>
                                          <a:pt x="69" y="135"/>
                                          <a:pt x="63" y="131"/>
                                          <a:pt x="56" y="128"/>
                                        </a:cubicBezTo>
                                        <a:cubicBezTo>
                                          <a:pt x="62" y="132"/>
                                          <a:pt x="71" y="136"/>
                                          <a:pt x="77" y="140"/>
                                        </a:cubicBezTo>
                                        <a:cubicBezTo>
                                          <a:pt x="68" y="137"/>
                                          <a:pt x="59" y="132"/>
                                          <a:pt x="50" y="127"/>
                                        </a:cubicBezTo>
                                        <a:cubicBezTo>
                                          <a:pt x="59" y="134"/>
                                          <a:pt x="70" y="137"/>
                                          <a:pt x="79" y="143"/>
                                        </a:cubicBezTo>
                                        <a:cubicBezTo>
                                          <a:pt x="69" y="140"/>
                                          <a:pt x="59" y="134"/>
                                          <a:pt x="50" y="129"/>
                                        </a:cubicBezTo>
                                        <a:cubicBezTo>
                                          <a:pt x="57" y="134"/>
                                          <a:pt x="65" y="139"/>
                                          <a:pt x="74" y="142"/>
                                        </a:cubicBezTo>
                                        <a:cubicBezTo>
                                          <a:pt x="76" y="144"/>
                                          <a:pt x="80" y="144"/>
                                          <a:pt x="81" y="146"/>
                                        </a:cubicBezTo>
                                        <a:cubicBezTo>
                                          <a:pt x="64" y="141"/>
                                          <a:pt x="50" y="133"/>
                                          <a:pt x="37" y="123"/>
                                        </a:cubicBezTo>
                                        <a:cubicBezTo>
                                          <a:pt x="50" y="134"/>
                                          <a:pt x="65" y="143"/>
                                          <a:pt x="83" y="148"/>
                                        </a:cubicBezTo>
                                        <a:cubicBezTo>
                                          <a:pt x="83" y="149"/>
                                          <a:pt x="84" y="149"/>
                                          <a:pt x="84" y="149"/>
                                        </a:cubicBezTo>
                                        <a:cubicBezTo>
                                          <a:pt x="75" y="147"/>
                                          <a:pt x="66" y="143"/>
                                          <a:pt x="56" y="139"/>
                                        </a:cubicBezTo>
                                        <a:cubicBezTo>
                                          <a:pt x="62" y="142"/>
                                          <a:pt x="69" y="145"/>
                                          <a:pt x="75" y="148"/>
                                        </a:cubicBezTo>
                                        <a:cubicBezTo>
                                          <a:pt x="64" y="146"/>
                                          <a:pt x="55" y="139"/>
                                          <a:pt x="45" y="135"/>
                                        </a:cubicBezTo>
                                        <a:cubicBezTo>
                                          <a:pt x="53" y="139"/>
                                          <a:pt x="61" y="143"/>
                                          <a:pt x="69" y="147"/>
                                        </a:cubicBezTo>
                                        <a:cubicBezTo>
                                          <a:pt x="57" y="145"/>
                                          <a:pt x="49" y="138"/>
                                          <a:pt x="39" y="132"/>
                                        </a:cubicBezTo>
                                        <a:cubicBezTo>
                                          <a:pt x="45" y="137"/>
                                          <a:pt x="52" y="142"/>
                                          <a:pt x="60" y="146"/>
                                        </a:cubicBezTo>
                                        <a:cubicBezTo>
                                          <a:pt x="50" y="143"/>
                                          <a:pt x="42" y="136"/>
                                          <a:pt x="33" y="132"/>
                                        </a:cubicBezTo>
                                        <a:cubicBezTo>
                                          <a:pt x="40" y="136"/>
                                          <a:pt x="48" y="141"/>
                                          <a:pt x="55" y="146"/>
                                        </a:cubicBezTo>
                                        <a:cubicBezTo>
                                          <a:pt x="49" y="144"/>
                                          <a:pt x="45" y="140"/>
                                          <a:pt x="40" y="137"/>
                                        </a:cubicBezTo>
                                        <a:cubicBezTo>
                                          <a:pt x="42" y="140"/>
                                          <a:pt x="46" y="141"/>
                                          <a:pt x="48" y="144"/>
                                        </a:cubicBezTo>
                                        <a:cubicBezTo>
                                          <a:pt x="49" y="144"/>
                                          <a:pt x="50" y="144"/>
                                          <a:pt x="51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2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1" y="145"/>
                                        </a:cubicBezTo>
                                        <a:cubicBezTo>
                                          <a:pt x="31" y="136"/>
                                          <a:pt x="12" y="121"/>
                                          <a:pt x="4" y="101"/>
                                        </a:cubicBezTo>
                                        <a:close/>
                                        <a:moveTo>
                                          <a:pt x="22" y="175"/>
                                        </a:moveTo>
                                        <a:cubicBezTo>
                                          <a:pt x="24" y="175"/>
                                          <a:pt x="25" y="177"/>
                                          <a:pt x="27" y="177"/>
                                        </a:cubicBezTo>
                                        <a:cubicBezTo>
                                          <a:pt x="25" y="175"/>
                                          <a:pt x="20" y="175"/>
                                          <a:pt x="19" y="171"/>
                                        </a:cubicBezTo>
                                        <a:cubicBezTo>
                                          <a:pt x="22" y="173"/>
                                          <a:pt x="26" y="175"/>
                                          <a:pt x="30" y="176"/>
                                        </a:cubicBezTo>
                                        <a:cubicBezTo>
                                          <a:pt x="26" y="174"/>
                                          <a:pt x="20" y="173"/>
                                          <a:pt x="17" y="169"/>
                                        </a:cubicBezTo>
                                        <a:cubicBezTo>
                                          <a:pt x="17" y="169"/>
                                          <a:pt x="17" y="169"/>
                                          <a:pt x="18" y="169"/>
                                        </a:cubicBezTo>
                                        <a:cubicBezTo>
                                          <a:pt x="18" y="169"/>
                                          <a:pt x="18" y="169"/>
                                          <a:pt x="19" y="169"/>
                                        </a:cubicBezTo>
                                        <a:cubicBezTo>
                                          <a:pt x="18" y="169"/>
                                          <a:pt x="17" y="168"/>
                                          <a:pt x="16" y="168"/>
                                        </a:cubicBezTo>
                                        <a:cubicBezTo>
                                          <a:pt x="14" y="166"/>
                                          <a:pt x="12" y="164"/>
                                          <a:pt x="11" y="162"/>
                                        </a:cubicBezTo>
                                        <a:cubicBezTo>
                                          <a:pt x="12" y="162"/>
                                          <a:pt x="13" y="162"/>
                                          <a:pt x="14" y="162"/>
                                        </a:cubicBezTo>
                                        <a:cubicBezTo>
                                          <a:pt x="13" y="162"/>
                                          <a:pt x="12" y="162"/>
                                          <a:pt x="10" y="161"/>
                                        </a:cubicBezTo>
                                        <a:cubicBezTo>
                                          <a:pt x="10" y="161"/>
                                          <a:pt x="10" y="161"/>
                                          <a:pt x="10" y="160"/>
                                        </a:cubicBezTo>
                                        <a:cubicBezTo>
                                          <a:pt x="11" y="161"/>
                                          <a:pt x="12" y="161"/>
                                          <a:pt x="13" y="161"/>
                                        </a:cubicBezTo>
                                        <a:cubicBezTo>
                                          <a:pt x="12" y="160"/>
                                          <a:pt x="9" y="160"/>
                                          <a:pt x="9" y="159"/>
                                        </a:cubicBezTo>
                                        <a:cubicBezTo>
                                          <a:pt x="11" y="159"/>
                                          <a:pt x="12" y="159"/>
                                          <a:pt x="13" y="159"/>
                                        </a:cubicBezTo>
                                        <a:cubicBezTo>
                                          <a:pt x="13" y="158"/>
                                          <a:pt x="9" y="159"/>
                                          <a:pt x="9" y="157"/>
                                        </a:cubicBezTo>
                                        <a:cubicBezTo>
                                          <a:pt x="13" y="158"/>
                                          <a:pt x="20" y="161"/>
                                          <a:pt x="26" y="159"/>
                                        </a:cubicBezTo>
                                        <a:cubicBezTo>
                                          <a:pt x="20" y="159"/>
                                          <a:pt x="14" y="159"/>
                                          <a:pt x="9" y="156"/>
                                        </a:cubicBezTo>
                                        <a:cubicBezTo>
                                          <a:pt x="11" y="156"/>
                                          <a:pt x="13" y="157"/>
                                          <a:pt x="15" y="157"/>
                                        </a:cubicBezTo>
                                        <a:cubicBezTo>
                                          <a:pt x="14" y="156"/>
                                          <a:pt x="11" y="156"/>
                                          <a:pt x="10" y="156"/>
                                        </a:cubicBezTo>
                                        <a:cubicBezTo>
                                          <a:pt x="11" y="154"/>
                                          <a:pt x="14" y="155"/>
                                          <a:pt x="15" y="155"/>
                                        </a:cubicBezTo>
                                        <a:cubicBezTo>
                                          <a:pt x="18" y="155"/>
                                          <a:pt x="22" y="156"/>
                                          <a:pt x="25" y="156"/>
                                        </a:cubicBezTo>
                                        <a:cubicBezTo>
                                          <a:pt x="23" y="155"/>
                                          <a:pt x="18" y="155"/>
                                          <a:pt x="14" y="154"/>
                                        </a:cubicBezTo>
                                        <a:cubicBezTo>
                                          <a:pt x="18" y="153"/>
                                          <a:pt x="23" y="155"/>
                                          <a:pt x="26" y="155"/>
                                        </a:cubicBezTo>
                                        <a:cubicBezTo>
                                          <a:pt x="24" y="154"/>
                                          <a:pt x="20" y="154"/>
                                          <a:pt x="18" y="154"/>
                                        </a:cubicBezTo>
                                        <a:cubicBezTo>
                                          <a:pt x="20" y="153"/>
                                          <a:pt x="23" y="154"/>
                                          <a:pt x="26" y="154"/>
                                        </a:cubicBezTo>
                                        <a:cubicBezTo>
                                          <a:pt x="26" y="154"/>
                                          <a:pt x="25" y="154"/>
                                          <a:pt x="25" y="154"/>
                                        </a:cubicBezTo>
                                        <a:cubicBezTo>
                                          <a:pt x="24" y="154"/>
                                          <a:pt x="23" y="153"/>
                                          <a:pt x="21" y="153"/>
                                        </a:cubicBezTo>
                                        <a:cubicBezTo>
                                          <a:pt x="23" y="153"/>
                                          <a:pt x="25" y="153"/>
                                          <a:pt x="27" y="153"/>
                                        </a:cubicBezTo>
                                        <a:cubicBezTo>
                                          <a:pt x="27" y="153"/>
                                          <a:pt x="27" y="153"/>
                                          <a:pt x="26" y="153"/>
                                        </a:cubicBezTo>
                                        <a:cubicBezTo>
                                          <a:pt x="35" y="153"/>
                                          <a:pt x="42" y="154"/>
                                          <a:pt x="49" y="155"/>
                                        </a:cubicBezTo>
                                        <a:cubicBezTo>
                                          <a:pt x="49" y="154"/>
                                          <a:pt x="47" y="155"/>
                                          <a:pt x="47" y="154"/>
                                        </a:cubicBezTo>
                                        <a:cubicBezTo>
                                          <a:pt x="48" y="154"/>
                                          <a:pt x="50" y="155"/>
                                          <a:pt x="51" y="154"/>
                                        </a:cubicBezTo>
                                        <a:cubicBezTo>
                                          <a:pt x="49" y="153"/>
                                          <a:pt x="47" y="154"/>
                                          <a:pt x="44" y="153"/>
                                        </a:cubicBezTo>
                                        <a:cubicBezTo>
                                          <a:pt x="44" y="153"/>
                                          <a:pt x="44" y="154"/>
                                          <a:pt x="44" y="154"/>
                                        </a:cubicBezTo>
                                        <a:cubicBezTo>
                                          <a:pt x="36" y="152"/>
                                          <a:pt x="27" y="152"/>
                                          <a:pt x="20" y="152"/>
                                        </a:cubicBezTo>
                                        <a:cubicBezTo>
                                          <a:pt x="30" y="150"/>
                                          <a:pt x="44" y="150"/>
                                          <a:pt x="56" y="153"/>
                                        </a:cubicBezTo>
                                        <a:cubicBezTo>
                                          <a:pt x="48" y="150"/>
                                          <a:pt x="40" y="149"/>
                                          <a:pt x="33" y="149"/>
                                        </a:cubicBezTo>
                                        <a:cubicBezTo>
                                          <a:pt x="39" y="147"/>
                                          <a:pt x="48" y="147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5" y="148"/>
                                          <a:pt x="55" y="148"/>
                                        </a:cubicBezTo>
                                        <a:cubicBezTo>
                                          <a:pt x="55" y="148"/>
                                          <a:pt x="56" y="148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6" y="148"/>
                                          <a:pt x="57" y="148"/>
                                        </a:cubicBezTo>
                                        <a:cubicBezTo>
                                          <a:pt x="58" y="149"/>
                                          <a:pt x="62" y="149"/>
                                          <a:pt x="63" y="149"/>
                                        </a:cubicBezTo>
                                        <a:cubicBezTo>
                                          <a:pt x="64" y="149"/>
                                          <a:pt x="63" y="149"/>
                                          <a:pt x="64" y="149"/>
                                        </a:cubicBezTo>
                                        <a:cubicBezTo>
                                          <a:pt x="71" y="149"/>
                                          <a:pt x="80" y="150"/>
                                          <a:pt x="85" y="153"/>
                                        </a:cubicBezTo>
                                        <a:cubicBezTo>
                                          <a:pt x="86" y="154"/>
                                          <a:pt x="90" y="155"/>
                                          <a:pt x="91" y="157"/>
                                        </a:cubicBezTo>
                                        <a:cubicBezTo>
                                          <a:pt x="89" y="157"/>
                                          <a:pt x="86" y="156"/>
                                          <a:pt x="84" y="156"/>
                                        </a:cubicBezTo>
                                        <a:cubicBezTo>
                                          <a:pt x="88" y="157"/>
                                          <a:pt x="93" y="157"/>
                                          <a:pt x="93" y="161"/>
                                        </a:cubicBezTo>
                                        <a:cubicBezTo>
                                          <a:pt x="90" y="160"/>
                                          <a:pt x="88" y="159"/>
                                          <a:pt x="85" y="158"/>
                                        </a:cubicBezTo>
                                        <a:cubicBezTo>
                                          <a:pt x="85" y="159"/>
                                          <a:pt x="86" y="159"/>
                                          <a:pt x="87" y="159"/>
                                        </a:cubicBezTo>
                                        <a:cubicBezTo>
                                          <a:pt x="87" y="159"/>
                                          <a:pt x="87" y="159"/>
                                          <a:pt x="87" y="159"/>
                                        </a:cubicBezTo>
                                        <a:cubicBezTo>
                                          <a:pt x="89" y="160"/>
                                          <a:pt x="93" y="161"/>
                                          <a:pt x="95" y="162"/>
                                        </a:cubicBezTo>
                                        <a:cubicBezTo>
                                          <a:pt x="92" y="162"/>
                                          <a:pt x="88" y="161"/>
                                          <a:pt x="86" y="160"/>
                                        </a:cubicBezTo>
                                        <a:cubicBezTo>
                                          <a:pt x="87" y="161"/>
                                          <a:pt x="89" y="161"/>
                                          <a:pt x="90" y="162"/>
                                        </a:cubicBezTo>
                                        <a:cubicBezTo>
                                          <a:pt x="90" y="162"/>
                                          <a:pt x="90" y="161"/>
                                          <a:pt x="90" y="161"/>
                                        </a:cubicBezTo>
                                        <a:cubicBezTo>
                                          <a:pt x="92" y="162"/>
                                          <a:pt x="93" y="163"/>
                                          <a:pt x="95" y="163"/>
                                        </a:cubicBezTo>
                                        <a:cubicBezTo>
                                          <a:pt x="95" y="164"/>
                                          <a:pt x="96" y="164"/>
                                          <a:pt x="96" y="164"/>
                                        </a:cubicBezTo>
                                        <a:cubicBezTo>
                                          <a:pt x="91" y="163"/>
                                          <a:pt x="87" y="162"/>
                                          <a:pt x="82" y="161"/>
                                        </a:cubicBezTo>
                                        <a:cubicBezTo>
                                          <a:pt x="86" y="162"/>
                                          <a:pt x="89" y="163"/>
                                          <a:pt x="93" y="164"/>
                                        </a:cubicBezTo>
                                        <a:cubicBezTo>
                                          <a:pt x="93" y="164"/>
                                          <a:pt x="93" y="164"/>
                                          <a:pt x="93" y="164"/>
                                        </a:cubicBezTo>
                                        <a:cubicBezTo>
                                          <a:pt x="93" y="165"/>
                                          <a:pt x="94" y="164"/>
                                          <a:pt x="94" y="165"/>
                                        </a:cubicBezTo>
                                        <a:cubicBezTo>
                                          <a:pt x="91" y="165"/>
                                          <a:pt x="89" y="164"/>
                                          <a:pt x="86" y="164"/>
                                        </a:cubicBezTo>
                                        <a:cubicBezTo>
                                          <a:pt x="88" y="165"/>
                                          <a:pt x="91" y="165"/>
                                          <a:pt x="93" y="166"/>
                                        </a:cubicBezTo>
                                        <a:cubicBezTo>
                                          <a:pt x="92" y="165"/>
                                          <a:pt x="91" y="165"/>
                                          <a:pt x="91" y="166"/>
                                        </a:cubicBezTo>
                                        <a:cubicBezTo>
                                          <a:pt x="90" y="166"/>
                                          <a:pt x="87" y="165"/>
                                          <a:pt x="87" y="165"/>
                                        </a:cubicBezTo>
                                        <a:cubicBezTo>
                                          <a:pt x="87" y="165"/>
                                          <a:pt x="87" y="165"/>
                                          <a:pt x="86" y="165"/>
                                        </a:cubicBezTo>
                                        <a:cubicBezTo>
                                          <a:pt x="89" y="166"/>
                                          <a:pt x="91" y="166"/>
                                          <a:pt x="94" y="167"/>
                                        </a:cubicBezTo>
                                        <a:cubicBezTo>
                                          <a:pt x="94" y="168"/>
                                          <a:pt x="94" y="168"/>
                                          <a:pt x="94" y="168"/>
                                        </a:cubicBezTo>
                                        <a:cubicBezTo>
                                          <a:pt x="92" y="168"/>
                                          <a:pt x="90" y="168"/>
                                          <a:pt x="88" y="168"/>
                                        </a:cubicBezTo>
                                        <a:cubicBezTo>
                                          <a:pt x="87" y="168"/>
                                          <a:pt x="87" y="168"/>
                                          <a:pt x="87" y="168"/>
                                        </a:cubicBezTo>
                                        <a:cubicBezTo>
                                          <a:pt x="84" y="167"/>
                                          <a:pt x="80" y="166"/>
                                          <a:pt x="78" y="166"/>
                                        </a:cubicBezTo>
                                        <a:cubicBezTo>
                                          <a:pt x="82" y="168"/>
                                          <a:pt x="88" y="168"/>
                                          <a:pt x="92" y="170"/>
                                        </a:cubicBezTo>
                                        <a:cubicBezTo>
                                          <a:pt x="92" y="170"/>
                                          <a:pt x="93" y="170"/>
                                          <a:pt x="93" y="170"/>
                                        </a:cubicBezTo>
                                        <a:cubicBezTo>
                                          <a:pt x="92" y="169"/>
                                          <a:pt x="91" y="169"/>
                                          <a:pt x="91" y="169"/>
                                        </a:cubicBezTo>
                                        <a:cubicBezTo>
                                          <a:pt x="93" y="169"/>
                                          <a:pt x="94" y="170"/>
                                          <a:pt x="96" y="170"/>
                                        </a:cubicBezTo>
                                        <a:cubicBezTo>
                                          <a:pt x="95" y="170"/>
                                          <a:pt x="94" y="169"/>
                                          <a:pt x="93" y="170"/>
                                        </a:cubicBezTo>
                                        <a:cubicBezTo>
                                          <a:pt x="93" y="170"/>
                                          <a:pt x="94" y="170"/>
                                          <a:pt x="95" y="170"/>
                                        </a:cubicBezTo>
                                        <a:cubicBezTo>
                                          <a:pt x="95" y="170"/>
                                          <a:pt x="95" y="170"/>
                                          <a:pt x="95" y="170"/>
                                        </a:cubicBezTo>
                                        <a:cubicBezTo>
                                          <a:pt x="95" y="171"/>
                                          <a:pt x="96" y="171"/>
                                          <a:pt x="96" y="171"/>
                                        </a:cubicBezTo>
                                        <a:cubicBezTo>
                                          <a:pt x="92" y="171"/>
                                          <a:pt x="88" y="169"/>
                                          <a:pt x="84" y="169"/>
                                        </a:cubicBezTo>
                                        <a:cubicBezTo>
                                          <a:pt x="86" y="170"/>
                                          <a:pt x="87" y="170"/>
                                          <a:pt x="89" y="170"/>
                                        </a:cubicBezTo>
                                        <a:cubicBezTo>
                                          <a:pt x="89" y="171"/>
                                          <a:pt x="89" y="171"/>
                                          <a:pt x="89" y="171"/>
                                        </a:cubicBezTo>
                                        <a:cubicBezTo>
                                          <a:pt x="91" y="170"/>
                                          <a:pt x="93" y="172"/>
                                          <a:pt x="94" y="172"/>
                                        </a:cubicBezTo>
                                        <a:cubicBezTo>
                                          <a:pt x="95" y="172"/>
                                          <a:pt x="95" y="171"/>
                                          <a:pt x="95" y="171"/>
                                        </a:cubicBezTo>
                                        <a:cubicBezTo>
                                          <a:pt x="96" y="171"/>
                                          <a:pt x="96" y="172"/>
                                          <a:pt x="97" y="171"/>
                                        </a:cubicBezTo>
                                        <a:cubicBezTo>
                                          <a:pt x="97" y="172"/>
                                          <a:pt x="97" y="172"/>
                                          <a:pt x="97" y="173"/>
                                        </a:cubicBezTo>
                                        <a:cubicBezTo>
                                          <a:pt x="95" y="173"/>
                                          <a:pt x="92" y="171"/>
                                          <a:pt x="90" y="172"/>
                                        </a:cubicBezTo>
                                        <a:cubicBezTo>
                                          <a:pt x="88" y="172"/>
                                          <a:pt x="86" y="171"/>
                                          <a:pt x="84" y="171"/>
                                        </a:cubicBezTo>
                                        <a:cubicBezTo>
                                          <a:pt x="86" y="172"/>
                                          <a:pt x="88" y="172"/>
                                          <a:pt x="90" y="173"/>
                                        </a:cubicBezTo>
                                        <a:cubicBezTo>
                                          <a:pt x="89" y="173"/>
                                          <a:pt x="87" y="172"/>
                                          <a:pt x="85" y="172"/>
                                        </a:cubicBezTo>
                                        <a:cubicBezTo>
                                          <a:pt x="86" y="173"/>
                                          <a:pt x="87" y="173"/>
                                          <a:pt x="88" y="173"/>
                                        </a:cubicBezTo>
                                        <a:cubicBezTo>
                                          <a:pt x="87" y="174"/>
                                          <a:pt x="86" y="173"/>
                                          <a:pt x="86" y="173"/>
                                        </a:cubicBezTo>
                                        <a:cubicBezTo>
                                          <a:pt x="86" y="174"/>
                                          <a:pt x="88" y="174"/>
                                          <a:pt x="90" y="174"/>
                                        </a:cubicBezTo>
                                        <a:cubicBezTo>
                                          <a:pt x="90" y="175"/>
                                          <a:pt x="90" y="175"/>
                                          <a:pt x="90" y="175"/>
                                        </a:cubicBezTo>
                                        <a:cubicBezTo>
                                          <a:pt x="90" y="175"/>
                                          <a:pt x="92" y="175"/>
                                          <a:pt x="92" y="175"/>
                                        </a:cubicBezTo>
                                        <a:cubicBezTo>
                                          <a:pt x="94" y="175"/>
                                          <a:pt x="96" y="177"/>
                                          <a:pt x="99" y="177"/>
                                        </a:cubicBezTo>
                                        <a:cubicBezTo>
                                          <a:pt x="99" y="177"/>
                                          <a:pt x="99" y="177"/>
                                          <a:pt x="99" y="177"/>
                                        </a:cubicBezTo>
                                        <a:cubicBezTo>
                                          <a:pt x="96" y="177"/>
                                          <a:pt x="94" y="176"/>
                                          <a:pt x="92" y="176"/>
                                        </a:cubicBezTo>
                                        <a:cubicBezTo>
                                          <a:pt x="95" y="178"/>
                                          <a:pt x="99" y="177"/>
                                          <a:pt x="103" y="179"/>
                                        </a:cubicBezTo>
                                        <a:cubicBezTo>
                                          <a:pt x="99" y="179"/>
                                          <a:pt x="94" y="177"/>
                                          <a:pt x="91" y="177"/>
                                        </a:cubicBezTo>
                                        <a:cubicBezTo>
                                          <a:pt x="96" y="179"/>
                                          <a:pt x="103" y="179"/>
                                          <a:pt x="109" y="181"/>
                                        </a:cubicBezTo>
                                        <a:cubicBezTo>
                                          <a:pt x="98" y="180"/>
                                          <a:pt x="88" y="178"/>
                                          <a:pt x="78" y="176"/>
                                        </a:cubicBezTo>
                                        <a:cubicBezTo>
                                          <a:pt x="83" y="177"/>
                                          <a:pt x="86" y="178"/>
                                          <a:pt x="91" y="179"/>
                                        </a:cubicBezTo>
                                        <a:cubicBezTo>
                                          <a:pt x="91" y="180"/>
                                          <a:pt x="90" y="178"/>
                                          <a:pt x="89" y="179"/>
                                        </a:cubicBezTo>
                                        <a:cubicBezTo>
                                          <a:pt x="90" y="180"/>
                                          <a:pt x="91" y="180"/>
                                          <a:pt x="92" y="180"/>
                                        </a:cubicBezTo>
                                        <a:cubicBezTo>
                                          <a:pt x="92" y="181"/>
                                          <a:pt x="90" y="180"/>
                                          <a:pt x="90" y="181"/>
                                        </a:cubicBezTo>
                                        <a:cubicBezTo>
                                          <a:pt x="92" y="182"/>
                                          <a:pt x="97" y="181"/>
                                          <a:pt x="100" y="182"/>
                                        </a:cubicBezTo>
                                        <a:cubicBezTo>
                                          <a:pt x="95" y="184"/>
                                          <a:pt x="88" y="181"/>
                                          <a:pt x="84" y="181"/>
                                        </a:cubicBezTo>
                                        <a:cubicBezTo>
                                          <a:pt x="89" y="183"/>
                                          <a:pt x="96" y="182"/>
                                          <a:pt x="101" y="184"/>
                                        </a:cubicBezTo>
                                        <a:cubicBezTo>
                                          <a:pt x="98" y="185"/>
                                          <a:pt x="93" y="183"/>
                                          <a:pt x="90" y="183"/>
                                        </a:cubicBezTo>
                                        <a:cubicBezTo>
                                          <a:pt x="90" y="183"/>
                                          <a:pt x="90" y="183"/>
                                          <a:pt x="90" y="184"/>
                                        </a:cubicBezTo>
                                        <a:cubicBezTo>
                                          <a:pt x="92" y="184"/>
                                          <a:pt x="94" y="185"/>
                                          <a:pt x="97" y="185"/>
                                        </a:cubicBezTo>
                                        <a:cubicBezTo>
                                          <a:pt x="96" y="185"/>
                                          <a:pt x="95" y="185"/>
                                          <a:pt x="95" y="185"/>
                                        </a:cubicBezTo>
                                        <a:cubicBezTo>
                                          <a:pt x="94" y="185"/>
                                          <a:pt x="93" y="185"/>
                                          <a:pt x="92" y="185"/>
                                        </a:cubicBezTo>
                                        <a:cubicBezTo>
                                          <a:pt x="91" y="184"/>
                                          <a:pt x="90" y="185"/>
                                          <a:pt x="90" y="184"/>
                                        </a:cubicBezTo>
                                        <a:cubicBezTo>
                                          <a:pt x="89" y="186"/>
                                          <a:pt x="92" y="185"/>
                                          <a:pt x="93" y="186"/>
                                        </a:cubicBezTo>
                                        <a:cubicBezTo>
                                          <a:pt x="87" y="187"/>
                                          <a:pt x="81" y="185"/>
                                          <a:pt x="76" y="184"/>
                                        </a:cubicBezTo>
                                        <a:cubicBezTo>
                                          <a:pt x="81" y="183"/>
                                          <a:pt x="85" y="185"/>
                                          <a:pt x="89" y="185"/>
                                        </a:cubicBezTo>
                                        <a:cubicBezTo>
                                          <a:pt x="82" y="183"/>
                                          <a:pt x="75" y="183"/>
                                          <a:pt x="69" y="181"/>
                                        </a:cubicBezTo>
                                        <a:cubicBezTo>
                                          <a:pt x="71" y="182"/>
                                          <a:pt x="73" y="183"/>
                                          <a:pt x="76" y="184"/>
                                        </a:cubicBezTo>
                                        <a:cubicBezTo>
                                          <a:pt x="73" y="184"/>
                                          <a:pt x="68" y="182"/>
                                          <a:pt x="65" y="182"/>
                                        </a:cubicBezTo>
                                        <a:cubicBezTo>
                                          <a:pt x="73" y="185"/>
                                          <a:pt x="80" y="185"/>
                                          <a:pt x="89" y="187"/>
                                        </a:cubicBezTo>
                                        <a:cubicBezTo>
                                          <a:pt x="82" y="188"/>
                                          <a:pt x="74" y="184"/>
                                          <a:pt x="66" y="184"/>
                                        </a:cubicBezTo>
                                        <a:cubicBezTo>
                                          <a:pt x="72" y="186"/>
                                          <a:pt x="79" y="187"/>
                                          <a:pt x="86" y="188"/>
                                        </a:cubicBezTo>
                                        <a:cubicBezTo>
                                          <a:pt x="81" y="190"/>
                                          <a:pt x="75" y="187"/>
                                          <a:pt x="68" y="186"/>
                                        </a:cubicBezTo>
                                        <a:cubicBezTo>
                                          <a:pt x="68" y="186"/>
                                          <a:pt x="68" y="186"/>
                                          <a:pt x="68" y="186"/>
                                        </a:cubicBezTo>
                                        <a:cubicBezTo>
                                          <a:pt x="69" y="187"/>
                                          <a:pt x="71" y="187"/>
                                          <a:pt x="72" y="188"/>
                                        </a:cubicBezTo>
                                        <a:cubicBezTo>
                                          <a:pt x="76" y="188"/>
                                          <a:pt x="79" y="189"/>
                                          <a:pt x="83" y="189"/>
                                        </a:cubicBezTo>
                                        <a:cubicBezTo>
                                          <a:pt x="83" y="190"/>
                                          <a:pt x="81" y="190"/>
                                          <a:pt x="81" y="190"/>
                                        </a:cubicBezTo>
                                        <a:cubicBezTo>
                                          <a:pt x="76" y="189"/>
                                          <a:pt x="72" y="189"/>
                                          <a:pt x="67" y="187"/>
                                        </a:cubicBezTo>
                                        <a:cubicBezTo>
                                          <a:pt x="71" y="189"/>
                                          <a:pt x="76" y="190"/>
                                          <a:pt x="81" y="190"/>
                                        </a:cubicBezTo>
                                        <a:cubicBezTo>
                                          <a:pt x="76" y="192"/>
                                          <a:pt x="70" y="189"/>
                                          <a:pt x="65" y="188"/>
                                        </a:cubicBezTo>
                                        <a:cubicBezTo>
                                          <a:pt x="69" y="190"/>
                                          <a:pt x="74" y="191"/>
                                          <a:pt x="78" y="192"/>
                                        </a:cubicBezTo>
                                        <a:cubicBezTo>
                                          <a:pt x="72" y="193"/>
                                          <a:pt x="66" y="189"/>
                                          <a:pt x="59" y="189"/>
                                        </a:cubicBezTo>
                                        <a:cubicBezTo>
                                          <a:pt x="64" y="191"/>
                                          <a:pt x="72" y="192"/>
                                          <a:pt x="77" y="192"/>
                                        </a:cubicBezTo>
                                        <a:cubicBezTo>
                                          <a:pt x="76" y="194"/>
                                          <a:pt x="73" y="195"/>
                                          <a:pt x="72" y="196"/>
                                        </a:cubicBezTo>
                                        <a:cubicBezTo>
                                          <a:pt x="53" y="192"/>
                                          <a:pt x="35" y="186"/>
                                          <a:pt x="22" y="175"/>
                                        </a:cubicBezTo>
                                        <a:close/>
                                        <a:moveTo>
                                          <a:pt x="91" y="169"/>
                                        </a:moveTo>
                                        <a:cubicBezTo>
                                          <a:pt x="90" y="169"/>
                                          <a:pt x="89" y="169"/>
                                          <a:pt x="89" y="168"/>
                                        </a:cubicBezTo>
                                        <a:cubicBezTo>
                                          <a:pt x="90" y="168"/>
                                          <a:pt x="90" y="168"/>
                                          <a:pt x="91" y="169"/>
                                        </a:cubicBezTo>
                                        <a:close/>
                                        <a:moveTo>
                                          <a:pt x="105" y="184"/>
                                        </a:moveTo>
                                        <a:cubicBezTo>
                                          <a:pt x="105" y="183"/>
                                          <a:pt x="104" y="184"/>
                                          <a:pt x="104" y="183"/>
                                        </a:cubicBezTo>
                                        <a:cubicBezTo>
                                          <a:pt x="103" y="184"/>
                                          <a:pt x="102" y="183"/>
                                          <a:pt x="102" y="183"/>
                                        </a:cubicBezTo>
                                        <a:cubicBezTo>
                                          <a:pt x="103" y="183"/>
                                          <a:pt x="103" y="183"/>
                                          <a:pt x="104" y="183"/>
                                        </a:cubicBezTo>
                                        <a:cubicBezTo>
                                          <a:pt x="104" y="183"/>
                                          <a:pt x="105" y="183"/>
                                          <a:pt x="105" y="183"/>
                                        </a:cubicBezTo>
                                        <a:cubicBezTo>
                                          <a:pt x="105" y="184"/>
                                          <a:pt x="106" y="183"/>
                                          <a:pt x="105" y="184"/>
                                        </a:cubicBezTo>
                                        <a:close/>
                                        <a:moveTo>
                                          <a:pt x="102" y="183"/>
                                        </a:moveTo>
                                        <a:cubicBezTo>
                                          <a:pt x="102" y="183"/>
                                          <a:pt x="100" y="183"/>
                                          <a:pt x="100" y="182"/>
                                        </a:cubicBezTo>
                                        <a:cubicBezTo>
                                          <a:pt x="101" y="183"/>
                                          <a:pt x="101" y="182"/>
                                          <a:pt x="102" y="183"/>
                                        </a:cubicBezTo>
                                        <a:close/>
                                        <a:moveTo>
                                          <a:pt x="99" y="180"/>
                                        </a:moveTo>
                                        <a:cubicBezTo>
                                          <a:pt x="99" y="180"/>
                                          <a:pt x="97" y="180"/>
                                          <a:pt x="97" y="180"/>
                                        </a:cubicBezTo>
                                        <a:cubicBezTo>
                                          <a:pt x="98" y="180"/>
                                          <a:pt x="98" y="180"/>
                                          <a:pt x="99" y="180"/>
                                        </a:cubicBezTo>
                                        <a:close/>
                                        <a:moveTo>
                                          <a:pt x="122" y="203"/>
                                        </a:moveTo>
                                        <a:cubicBezTo>
                                          <a:pt x="127" y="204"/>
                                          <a:pt x="131" y="204"/>
                                          <a:pt x="135" y="204"/>
                                        </a:cubicBezTo>
                                        <a:cubicBezTo>
                                          <a:pt x="129" y="204"/>
                                          <a:pt x="123" y="205"/>
                                          <a:pt x="118" y="205"/>
                                        </a:cubicBezTo>
                                        <a:cubicBezTo>
                                          <a:pt x="123" y="206"/>
                                          <a:pt x="129" y="205"/>
                                          <a:pt x="134" y="205"/>
                                        </a:cubicBezTo>
                                        <a:cubicBezTo>
                                          <a:pt x="132" y="206"/>
                                          <a:pt x="127" y="206"/>
                                          <a:pt x="124" y="207"/>
                                        </a:cubicBezTo>
                                        <a:cubicBezTo>
                                          <a:pt x="125" y="207"/>
                                          <a:pt x="126" y="206"/>
                                          <a:pt x="127" y="207"/>
                                        </a:cubicBezTo>
                                        <a:cubicBezTo>
                                          <a:pt x="125" y="207"/>
                                          <a:pt x="122" y="207"/>
                                          <a:pt x="120" y="207"/>
                                        </a:cubicBezTo>
                                        <a:cubicBezTo>
                                          <a:pt x="124" y="208"/>
                                          <a:pt x="128" y="208"/>
                                          <a:pt x="132" y="207"/>
                                        </a:cubicBezTo>
                                        <a:cubicBezTo>
                                          <a:pt x="130" y="209"/>
                                          <a:pt x="127" y="208"/>
                                          <a:pt x="126" y="209"/>
                                        </a:cubicBezTo>
                                        <a:cubicBezTo>
                                          <a:pt x="125" y="208"/>
                                          <a:pt x="123" y="209"/>
                                          <a:pt x="122" y="210"/>
                                        </a:cubicBezTo>
                                        <a:cubicBezTo>
                                          <a:pt x="120" y="209"/>
                                          <a:pt x="117" y="210"/>
                                          <a:pt x="115" y="209"/>
                                        </a:cubicBezTo>
                                        <a:cubicBezTo>
                                          <a:pt x="120" y="211"/>
                                          <a:pt x="128" y="210"/>
                                          <a:pt x="133" y="210"/>
                                        </a:cubicBezTo>
                                        <a:cubicBezTo>
                                          <a:pt x="129" y="213"/>
                                          <a:pt x="122" y="212"/>
                                          <a:pt x="116" y="213"/>
                                        </a:cubicBezTo>
                                        <a:cubicBezTo>
                                          <a:pt x="122" y="213"/>
                                          <a:pt x="127" y="213"/>
                                          <a:pt x="132" y="212"/>
                                        </a:cubicBezTo>
                                        <a:cubicBezTo>
                                          <a:pt x="129" y="215"/>
                                          <a:pt x="123" y="214"/>
                                          <a:pt x="118" y="215"/>
                                        </a:cubicBezTo>
                                        <a:cubicBezTo>
                                          <a:pt x="123" y="215"/>
                                          <a:pt x="128" y="215"/>
                                          <a:pt x="132" y="215"/>
                                        </a:cubicBezTo>
                                        <a:cubicBezTo>
                                          <a:pt x="129" y="217"/>
                                          <a:pt x="123" y="215"/>
                                          <a:pt x="119" y="216"/>
                                        </a:cubicBezTo>
                                        <a:cubicBezTo>
                                          <a:pt x="120" y="217"/>
                                          <a:pt x="121" y="216"/>
                                          <a:pt x="121" y="216"/>
                                        </a:cubicBezTo>
                                        <a:cubicBezTo>
                                          <a:pt x="120" y="217"/>
                                          <a:pt x="118" y="216"/>
                                          <a:pt x="116" y="217"/>
                                        </a:cubicBezTo>
                                        <a:cubicBezTo>
                                          <a:pt x="120" y="218"/>
                                          <a:pt x="124" y="217"/>
                                          <a:pt x="128" y="217"/>
                                        </a:cubicBezTo>
                                        <a:cubicBezTo>
                                          <a:pt x="126" y="218"/>
                                          <a:pt x="123" y="218"/>
                                          <a:pt x="121" y="218"/>
                                        </a:cubicBezTo>
                                        <a:cubicBezTo>
                                          <a:pt x="124" y="218"/>
                                          <a:pt x="127" y="218"/>
                                          <a:pt x="130" y="218"/>
                                        </a:cubicBezTo>
                                        <a:cubicBezTo>
                                          <a:pt x="125" y="219"/>
                                          <a:pt x="119" y="219"/>
                                          <a:pt x="113" y="219"/>
                                        </a:cubicBezTo>
                                        <a:cubicBezTo>
                                          <a:pt x="115" y="220"/>
                                          <a:pt x="117" y="219"/>
                                          <a:pt x="119" y="220"/>
                                        </a:cubicBezTo>
                                        <a:cubicBezTo>
                                          <a:pt x="119" y="220"/>
                                          <a:pt x="118" y="220"/>
                                          <a:pt x="118" y="220"/>
                                        </a:cubicBezTo>
                                        <a:cubicBezTo>
                                          <a:pt x="123" y="220"/>
                                          <a:pt x="128" y="220"/>
                                          <a:pt x="132" y="220"/>
                                        </a:cubicBezTo>
                                        <a:cubicBezTo>
                                          <a:pt x="125" y="222"/>
                                          <a:pt x="119" y="221"/>
                                          <a:pt x="111" y="221"/>
                                        </a:cubicBezTo>
                                        <a:cubicBezTo>
                                          <a:pt x="116" y="223"/>
                                          <a:pt x="124" y="222"/>
                                          <a:pt x="130" y="222"/>
                                        </a:cubicBezTo>
                                        <a:cubicBezTo>
                                          <a:pt x="125" y="224"/>
                                          <a:pt x="120" y="223"/>
                                          <a:pt x="115" y="224"/>
                                        </a:cubicBezTo>
                                        <a:cubicBezTo>
                                          <a:pt x="120" y="225"/>
                                          <a:pt x="129" y="224"/>
                                          <a:pt x="134" y="224"/>
                                        </a:cubicBezTo>
                                        <a:cubicBezTo>
                                          <a:pt x="127" y="225"/>
                                          <a:pt x="121" y="226"/>
                                          <a:pt x="115" y="226"/>
                                        </a:cubicBezTo>
                                        <a:cubicBezTo>
                                          <a:pt x="120" y="226"/>
                                          <a:pt x="129" y="228"/>
                                          <a:pt x="135" y="226"/>
                                        </a:cubicBezTo>
                                        <a:cubicBezTo>
                                          <a:pt x="135" y="226"/>
                                          <a:pt x="135" y="226"/>
                                          <a:pt x="135" y="226"/>
                                        </a:cubicBezTo>
                                        <a:cubicBezTo>
                                          <a:pt x="130" y="228"/>
                                          <a:pt x="121" y="229"/>
                                          <a:pt x="114" y="229"/>
                                        </a:cubicBezTo>
                                        <a:cubicBezTo>
                                          <a:pt x="120" y="230"/>
                                          <a:pt x="128" y="229"/>
                                          <a:pt x="135" y="228"/>
                                        </a:cubicBezTo>
                                        <a:cubicBezTo>
                                          <a:pt x="135" y="227"/>
                                          <a:pt x="135" y="227"/>
                                          <a:pt x="135" y="227"/>
                                        </a:cubicBezTo>
                                        <a:cubicBezTo>
                                          <a:pt x="135" y="227"/>
                                          <a:pt x="136" y="228"/>
                                          <a:pt x="136" y="228"/>
                                        </a:cubicBezTo>
                                        <a:cubicBezTo>
                                          <a:pt x="131" y="229"/>
                                          <a:pt x="129" y="230"/>
                                          <a:pt x="123" y="230"/>
                                        </a:cubicBezTo>
                                        <a:cubicBezTo>
                                          <a:pt x="127" y="231"/>
                                          <a:pt x="131" y="230"/>
                                          <a:pt x="136" y="229"/>
                                        </a:cubicBezTo>
                                        <a:cubicBezTo>
                                          <a:pt x="102" y="236"/>
                                          <a:pt x="77" y="233"/>
                                          <a:pt x="61" y="214"/>
                                        </a:cubicBezTo>
                                        <a:cubicBezTo>
                                          <a:pt x="69" y="205"/>
                                          <a:pt x="75" y="194"/>
                                          <a:pt x="87" y="191"/>
                                        </a:cubicBezTo>
                                        <a:cubicBezTo>
                                          <a:pt x="86" y="192"/>
                                          <a:pt x="84" y="192"/>
                                          <a:pt x="83" y="194"/>
                                        </a:cubicBezTo>
                                        <a:cubicBezTo>
                                          <a:pt x="88" y="192"/>
                                          <a:pt x="93" y="190"/>
                                          <a:pt x="98" y="189"/>
                                        </a:cubicBezTo>
                                        <a:cubicBezTo>
                                          <a:pt x="94" y="189"/>
                                          <a:pt x="91" y="191"/>
                                          <a:pt x="88" y="191"/>
                                        </a:cubicBezTo>
                                        <a:cubicBezTo>
                                          <a:pt x="98" y="186"/>
                                          <a:pt x="112" y="186"/>
                                          <a:pt x="124" y="188"/>
                                        </a:cubicBezTo>
                                        <a:cubicBezTo>
                                          <a:pt x="122" y="188"/>
                                          <a:pt x="118" y="187"/>
                                          <a:pt x="116" y="188"/>
                                        </a:cubicBezTo>
                                        <a:cubicBezTo>
                                          <a:pt x="119" y="188"/>
                                          <a:pt x="124" y="187"/>
                                          <a:pt x="126" y="189"/>
                                        </a:cubicBezTo>
                                        <a:cubicBezTo>
                                          <a:pt x="121" y="189"/>
                                          <a:pt x="114" y="189"/>
                                          <a:pt x="109" y="190"/>
                                        </a:cubicBezTo>
                                        <a:cubicBezTo>
                                          <a:pt x="116" y="190"/>
                                          <a:pt x="124" y="188"/>
                                          <a:pt x="129" y="192"/>
                                        </a:cubicBezTo>
                                        <a:cubicBezTo>
                                          <a:pt x="124" y="192"/>
                                          <a:pt x="118" y="191"/>
                                          <a:pt x="113" y="192"/>
                                        </a:cubicBezTo>
                                        <a:cubicBezTo>
                                          <a:pt x="119" y="193"/>
                                          <a:pt x="129" y="190"/>
                                          <a:pt x="132" y="195"/>
                                        </a:cubicBezTo>
                                        <a:cubicBezTo>
                                          <a:pt x="125" y="194"/>
                                          <a:pt x="117" y="193"/>
                                          <a:pt x="111" y="193"/>
                                        </a:cubicBezTo>
                                        <a:cubicBezTo>
                                          <a:pt x="118" y="194"/>
                                          <a:pt x="127" y="194"/>
                                          <a:pt x="134" y="196"/>
                                        </a:cubicBezTo>
                                        <a:cubicBezTo>
                                          <a:pt x="126" y="196"/>
                                          <a:pt x="118" y="196"/>
                                          <a:pt x="111" y="196"/>
                                        </a:cubicBezTo>
                                        <a:cubicBezTo>
                                          <a:pt x="119" y="198"/>
                                          <a:pt x="129" y="195"/>
                                          <a:pt x="137" y="198"/>
                                        </a:cubicBezTo>
                                        <a:cubicBezTo>
                                          <a:pt x="130" y="198"/>
                                          <a:pt x="122" y="198"/>
                                          <a:pt x="116" y="199"/>
                                        </a:cubicBezTo>
                                        <a:cubicBezTo>
                                          <a:pt x="123" y="199"/>
                                          <a:pt x="130" y="198"/>
                                          <a:pt x="139" y="199"/>
                                        </a:cubicBezTo>
                                        <a:cubicBezTo>
                                          <a:pt x="131" y="200"/>
                                          <a:pt x="124" y="199"/>
                                          <a:pt x="118" y="200"/>
                                        </a:cubicBezTo>
                                        <a:cubicBezTo>
                                          <a:pt x="122" y="200"/>
                                          <a:pt x="126" y="200"/>
                                          <a:pt x="129" y="200"/>
                                        </a:cubicBezTo>
                                        <a:cubicBezTo>
                                          <a:pt x="117" y="201"/>
                                          <a:pt x="105" y="200"/>
                                          <a:pt x="95" y="202"/>
                                        </a:cubicBezTo>
                                        <a:cubicBezTo>
                                          <a:pt x="112" y="201"/>
                                          <a:pt x="127" y="201"/>
                                          <a:pt x="142" y="202"/>
                                        </a:cubicBezTo>
                                        <a:cubicBezTo>
                                          <a:pt x="135" y="202"/>
                                          <a:pt x="129" y="203"/>
                                          <a:pt x="122" y="203"/>
                                        </a:cubicBezTo>
                                        <a:close/>
                                        <a:moveTo>
                                          <a:pt x="141" y="201"/>
                                        </a:moveTo>
                                        <a:cubicBezTo>
                                          <a:pt x="140" y="201"/>
                                          <a:pt x="137" y="201"/>
                                          <a:pt x="136" y="200"/>
                                        </a:cubicBezTo>
                                        <a:cubicBezTo>
                                          <a:pt x="138" y="200"/>
                                          <a:pt x="139" y="201"/>
                                          <a:pt x="141" y="201"/>
                                        </a:cubicBezTo>
                                        <a:close/>
                                        <a:moveTo>
                                          <a:pt x="135" y="200"/>
                                        </a:moveTo>
                                        <a:cubicBezTo>
                                          <a:pt x="134" y="201"/>
                                          <a:pt x="133" y="201"/>
                                          <a:pt x="132" y="200"/>
                                        </a:cubicBezTo>
                                        <a:cubicBezTo>
                                          <a:pt x="133" y="201"/>
                                          <a:pt x="134" y="200"/>
                                          <a:pt x="135" y="200"/>
                                        </a:cubicBezTo>
                                        <a:close/>
                                        <a:moveTo>
                                          <a:pt x="132" y="200"/>
                                        </a:moveTo>
                                        <a:cubicBezTo>
                                          <a:pt x="131" y="201"/>
                                          <a:pt x="130" y="200"/>
                                          <a:pt x="130" y="200"/>
                                        </a:cubicBezTo>
                                        <a:cubicBezTo>
                                          <a:pt x="130" y="200"/>
                                          <a:pt x="131" y="200"/>
                                          <a:pt x="132" y="200"/>
                                        </a:cubicBezTo>
                                        <a:close/>
                                        <a:moveTo>
                                          <a:pt x="130" y="200"/>
                                        </a:moveTo>
                                        <a:cubicBezTo>
                                          <a:pt x="130" y="201"/>
                                          <a:pt x="129" y="201"/>
                                          <a:pt x="129" y="200"/>
                                        </a:cubicBezTo>
                                        <a:cubicBezTo>
                                          <a:pt x="130" y="200"/>
                                          <a:pt x="130" y="200"/>
                                          <a:pt x="130" y="200"/>
                                        </a:cubicBezTo>
                                        <a:close/>
                                        <a:moveTo>
                                          <a:pt x="179" y="224"/>
                                        </a:moveTo>
                                        <a:cubicBezTo>
                                          <a:pt x="180" y="224"/>
                                          <a:pt x="181" y="224"/>
                                          <a:pt x="182" y="224"/>
                                        </a:cubicBezTo>
                                        <a:cubicBezTo>
                                          <a:pt x="181" y="224"/>
                                          <a:pt x="180" y="224"/>
                                          <a:pt x="179" y="224"/>
                                        </a:cubicBezTo>
                                        <a:close/>
                                        <a:moveTo>
                                          <a:pt x="195" y="224"/>
                                        </a:moveTo>
                                        <a:cubicBezTo>
                                          <a:pt x="195" y="224"/>
                                          <a:pt x="191" y="223"/>
                                          <a:pt x="191" y="223"/>
                                        </a:cubicBezTo>
                                        <a:cubicBezTo>
                                          <a:pt x="174" y="216"/>
                                          <a:pt x="160" y="205"/>
                                          <a:pt x="144" y="196"/>
                                        </a:cubicBezTo>
                                        <a:cubicBezTo>
                                          <a:pt x="139" y="193"/>
                                          <a:pt x="134" y="187"/>
                                          <a:pt x="129" y="183"/>
                                        </a:cubicBezTo>
                                        <a:cubicBezTo>
                                          <a:pt x="129" y="182"/>
                                          <a:pt x="128" y="180"/>
                                          <a:pt x="126" y="179"/>
                                        </a:cubicBezTo>
                                        <a:cubicBezTo>
                                          <a:pt x="125" y="177"/>
                                          <a:pt x="123" y="175"/>
                                          <a:pt x="121" y="173"/>
                                        </a:cubicBezTo>
                                        <a:cubicBezTo>
                                          <a:pt x="121" y="173"/>
                                          <a:pt x="121" y="173"/>
                                          <a:pt x="121" y="172"/>
                                        </a:cubicBezTo>
                                        <a:cubicBezTo>
                                          <a:pt x="123" y="172"/>
                                          <a:pt x="126" y="170"/>
                                          <a:pt x="128" y="172"/>
                                        </a:cubicBezTo>
                                        <a:cubicBezTo>
                                          <a:pt x="127" y="172"/>
                                          <a:pt x="127" y="172"/>
                                          <a:pt x="126" y="172"/>
                                        </a:cubicBezTo>
                                        <a:cubicBezTo>
                                          <a:pt x="126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2"/>
                                        </a:cubicBezTo>
                                        <a:cubicBezTo>
                                          <a:pt x="129" y="172"/>
                                          <a:pt x="129" y="172"/>
                                          <a:pt x="129" y="172"/>
                                        </a:cubicBezTo>
                                        <a:cubicBezTo>
                                          <a:pt x="133" y="173"/>
                                          <a:pt x="135" y="176"/>
                                          <a:pt x="138" y="178"/>
                                        </a:cubicBezTo>
                                        <a:cubicBezTo>
                                          <a:pt x="139" y="179"/>
                                          <a:pt x="140" y="180"/>
                                          <a:pt x="141" y="181"/>
                                        </a:cubicBezTo>
                                        <a:cubicBezTo>
                                          <a:pt x="141" y="181"/>
                                          <a:pt x="142" y="182"/>
                                          <a:pt x="142" y="182"/>
                                        </a:cubicBezTo>
                                        <a:cubicBezTo>
                                          <a:pt x="141" y="182"/>
                                          <a:pt x="141" y="182"/>
                                          <a:pt x="140" y="182"/>
                                        </a:cubicBezTo>
                                        <a:cubicBezTo>
                                          <a:pt x="141" y="181"/>
                                          <a:pt x="140" y="180"/>
                                          <a:pt x="139" y="181"/>
                                        </a:cubicBezTo>
                                        <a:cubicBezTo>
                                          <a:pt x="139" y="182"/>
                                          <a:pt x="141" y="183"/>
                                          <a:pt x="142" y="183"/>
                                        </a:cubicBezTo>
                                        <a:cubicBezTo>
                                          <a:pt x="143" y="184"/>
                                          <a:pt x="143" y="184"/>
                                          <a:pt x="143" y="185"/>
                                        </a:cubicBezTo>
                                        <a:cubicBezTo>
                                          <a:pt x="142" y="184"/>
                                          <a:pt x="141" y="183"/>
                                          <a:pt x="140" y="182"/>
                                        </a:cubicBezTo>
                                        <a:cubicBezTo>
                                          <a:pt x="140" y="182"/>
                                          <a:pt x="140" y="182"/>
                                          <a:pt x="139" y="182"/>
                                        </a:cubicBezTo>
                                        <a:cubicBezTo>
                                          <a:pt x="141" y="184"/>
                                          <a:pt x="142" y="185"/>
                                          <a:pt x="144" y="186"/>
                                        </a:cubicBezTo>
                                        <a:cubicBezTo>
                                          <a:pt x="144" y="186"/>
                                          <a:pt x="145" y="186"/>
                                          <a:pt x="145" y="186"/>
                                        </a:cubicBezTo>
                                        <a:cubicBezTo>
                                          <a:pt x="145" y="186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5" y="187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3" y="186"/>
                                          <a:pt x="141" y="185"/>
                                          <a:pt x="140" y="183"/>
                                        </a:cubicBezTo>
                                        <a:cubicBezTo>
                                          <a:pt x="140" y="183"/>
                                          <a:pt x="139" y="183"/>
                                          <a:pt x="139" y="183"/>
                                        </a:cubicBezTo>
                                        <a:cubicBezTo>
                                          <a:pt x="140" y="185"/>
                                          <a:pt x="141" y="185"/>
                                          <a:pt x="142" y="186"/>
                                        </a:cubicBezTo>
                                        <a:cubicBezTo>
                                          <a:pt x="145" y="188"/>
                                          <a:pt x="148" y="189"/>
                                          <a:pt x="150" y="191"/>
                                        </a:cubicBezTo>
                                        <a:cubicBezTo>
                                          <a:pt x="145" y="185"/>
                                          <a:pt x="140" y="178"/>
                                          <a:pt x="139" y="170"/>
                                        </a:cubicBezTo>
                                        <a:cubicBezTo>
                                          <a:pt x="136" y="164"/>
                                          <a:pt x="132" y="158"/>
                                          <a:pt x="128" y="152"/>
                                        </a:cubicBezTo>
                                        <a:cubicBezTo>
                                          <a:pt x="124" y="133"/>
                                          <a:pt x="113" y="119"/>
                                          <a:pt x="110" y="99"/>
                                        </a:cubicBezTo>
                                        <a:cubicBezTo>
                                          <a:pt x="109" y="97"/>
                                          <a:pt x="110" y="95"/>
                                          <a:pt x="109" y="93"/>
                                        </a:cubicBezTo>
                                        <a:cubicBezTo>
                                          <a:pt x="110" y="92"/>
                                          <a:pt x="110" y="91"/>
                                          <a:pt x="111" y="90"/>
                                        </a:cubicBezTo>
                                        <a:cubicBezTo>
                                          <a:pt x="112" y="89"/>
                                          <a:pt x="114" y="88"/>
                                          <a:pt x="115" y="87"/>
                                        </a:cubicBezTo>
                                        <a:cubicBezTo>
                                          <a:pt x="131" y="90"/>
                                          <a:pt x="137" y="106"/>
                                          <a:pt x="147" y="118"/>
                                        </a:cubicBezTo>
                                        <a:cubicBezTo>
                                          <a:pt x="148" y="121"/>
                                          <a:pt x="149" y="124"/>
                                          <a:pt x="148" y="128"/>
                                        </a:cubicBezTo>
                                        <a:cubicBezTo>
                                          <a:pt x="148" y="128"/>
                                          <a:pt x="148" y="128"/>
                                          <a:pt x="148" y="128"/>
                                        </a:cubicBezTo>
                                        <a:cubicBezTo>
                                          <a:pt x="148" y="131"/>
                                          <a:pt x="147" y="134"/>
                                          <a:pt x="148" y="136"/>
                                        </a:cubicBezTo>
                                        <a:cubicBezTo>
                                          <a:pt x="148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7"/>
                                          <a:pt x="148" y="138"/>
                                          <a:pt x="148" y="139"/>
                                        </a:cubicBezTo>
                                        <a:cubicBezTo>
                                          <a:pt x="148" y="139"/>
                                          <a:pt x="148" y="140"/>
                                          <a:pt x="147" y="139"/>
                                        </a:cubicBezTo>
                                        <a:cubicBezTo>
                                          <a:pt x="147" y="139"/>
                                          <a:pt x="146" y="137"/>
                                          <a:pt x="145" y="135"/>
                                        </a:cubicBezTo>
                                        <a:cubicBezTo>
                                          <a:pt x="145" y="135"/>
                                          <a:pt x="145" y="136"/>
                                          <a:pt x="144" y="136"/>
                                        </a:cubicBezTo>
                                        <a:cubicBezTo>
                                          <a:pt x="145" y="137"/>
                                          <a:pt x="146" y="137"/>
                                          <a:pt x="146" y="139"/>
                                        </a:cubicBezTo>
                                        <a:cubicBezTo>
                                          <a:pt x="145" y="138"/>
                                          <a:pt x="145" y="137"/>
                                          <a:pt x="144" y="136"/>
                                        </a:cubicBezTo>
                                        <a:cubicBezTo>
                                          <a:pt x="143" y="136"/>
                                          <a:pt x="143" y="136"/>
                                          <a:pt x="143" y="136"/>
                                        </a:cubicBezTo>
                                        <a:cubicBezTo>
                                          <a:pt x="143" y="137"/>
                                          <a:pt x="143" y="137"/>
                                          <a:pt x="144" y="137"/>
                                        </a:cubicBezTo>
                                        <a:cubicBezTo>
                                          <a:pt x="143" y="138"/>
                                          <a:pt x="143" y="137"/>
                                          <a:pt x="142" y="137"/>
                                        </a:cubicBezTo>
                                        <a:cubicBezTo>
                                          <a:pt x="142" y="137"/>
                                          <a:pt x="142" y="137"/>
                                          <a:pt x="142" y="137"/>
                                        </a:cubicBezTo>
                                        <a:cubicBezTo>
                                          <a:pt x="137" y="137"/>
                                          <a:pt x="138" y="131"/>
                                          <a:pt x="135" y="129"/>
                                        </a:cubicBezTo>
                                        <a:cubicBezTo>
                                          <a:pt x="135" y="129"/>
                                          <a:pt x="135" y="129"/>
                                          <a:pt x="135" y="129"/>
                                        </a:cubicBezTo>
                                        <a:cubicBezTo>
                                          <a:pt x="135" y="128"/>
                                          <a:pt x="134" y="127"/>
                                          <a:pt x="134" y="127"/>
                                        </a:cubicBezTo>
                                        <a:cubicBezTo>
                                          <a:pt x="133" y="127"/>
                                          <a:pt x="134" y="128"/>
                                          <a:pt x="134" y="129"/>
                                        </a:cubicBezTo>
                                        <a:cubicBezTo>
                                          <a:pt x="134" y="129"/>
                                          <a:pt x="134" y="130"/>
                                          <a:pt x="134" y="130"/>
                                        </a:cubicBezTo>
                                        <a:cubicBezTo>
                                          <a:pt x="132" y="129"/>
                                          <a:pt x="133" y="128"/>
                                          <a:pt x="131" y="127"/>
                                        </a:cubicBezTo>
                                        <a:cubicBezTo>
                                          <a:pt x="133" y="129"/>
                                          <a:pt x="133" y="132"/>
                                          <a:pt x="135" y="135"/>
                                        </a:cubicBezTo>
                                        <a:cubicBezTo>
                                          <a:pt x="134" y="138"/>
                                          <a:pt x="138" y="140"/>
                                          <a:pt x="139" y="142"/>
                                        </a:cubicBezTo>
                                        <a:cubicBezTo>
                                          <a:pt x="139" y="144"/>
                                          <a:pt x="140" y="144"/>
                                          <a:pt x="140" y="145"/>
                                        </a:cubicBezTo>
                                        <a:cubicBezTo>
                                          <a:pt x="138" y="144"/>
                                          <a:pt x="137" y="141"/>
                                          <a:pt x="135" y="140"/>
                                        </a:cubicBezTo>
                                        <a:cubicBezTo>
                                          <a:pt x="136" y="142"/>
                                          <a:pt x="138" y="145"/>
                                          <a:pt x="140" y="147"/>
                                        </a:cubicBezTo>
                                        <a:cubicBezTo>
                                          <a:pt x="140" y="147"/>
                                          <a:pt x="140" y="147"/>
                                          <a:pt x="140" y="148"/>
                                        </a:cubicBezTo>
                                        <a:cubicBezTo>
                                          <a:pt x="139" y="145"/>
                                          <a:pt x="136" y="143"/>
                                          <a:pt x="135" y="141"/>
                                        </a:cubicBezTo>
                                        <a:cubicBezTo>
                                          <a:pt x="136" y="144"/>
                                          <a:pt x="138" y="146"/>
                                          <a:pt x="139" y="148"/>
                                        </a:cubicBezTo>
                                        <a:cubicBezTo>
                                          <a:pt x="140" y="148"/>
                                          <a:pt x="139" y="148"/>
                                          <a:pt x="140" y="148"/>
                                        </a:cubicBezTo>
                                        <a:cubicBezTo>
                                          <a:pt x="140" y="149"/>
                                          <a:pt x="140" y="149"/>
                                          <a:pt x="140" y="149"/>
                                        </a:cubicBezTo>
                                        <a:cubicBezTo>
                                          <a:pt x="137" y="147"/>
                                          <a:pt x="135" y="144"/>
                                          <a:pt x="133" y="141"/>
                                        </a:cubicBezTo>
                                        <a:cubicBezTo>
                                          <a:pt x="133" y="142"/>
                                          <a:pt x="134" y="144"/>
                                          <a:pt x="135" y="145"/>
                                        </a:cubicBezTo>
                                        <a:cubicBezTo>
                                          <a:pt x="136" y="147"/>
                                          <a:pt x="137" y="149"/>
                                          <a:pt x="139" y="150"/>
                                        </a:cubicBezTo>
                                        <a:cubicBezTo>
                                          <a:pt x="139" y="150"/>
                                          <a:pt x="139" y="150"/>
                                          <a:pt x="140" y="150"/>
                                        </a:cubicBezTo>
                                        <a:cubicBezTo>
                                          <a:pt x="140" y="150"/>
                                          <a:pt x="140" y="151"/>
                                          <a:pt x="140" y="151"/>
                                        </a:cubicBezTo>
                                        <a:cubicBezTo>
                                          <a:pt x="137" y="149"/>
                                          <a:pt x="135" y="146"/>
                                          <a:pt x="133" y="144"/>
                                        </a:cubicBezTo>
                                        <a:cubicBezTo>
                                          <a:pt x="133" y="145"/>
                                          <a:pt x="134" y="147"/>
                                          <a:pt x="136" y="148"/>
                                        </a:cubicBezTo>
                                        <a:cubicBezTo>
                                          <a:pt x="136" y="150"/>
                                          <a:pt x="138" y="151"/>
                                          <a:pt x="140" y="152"/>
                                        </a:cubicBezTo>
                                        <a:cubicBezTo>
                                          <a:pt x="137" y="152"/>
                                          <a:pt x="135" y="149"/>
                                          <a:pt x="133" y="146"/>
                                        </a:cubicBezTo>
                                        <a:cubicBezTo>
                                          <a:pt x="134" y="150"/>
                                          <a:pt x="138" y="152"/>
                                          <a:pt x="140" y="155"/>
                                        </a:cubicBezTo>
                                        <a:cubicBezTo>
                                          <a:pt x="138" y="154"/>
                                          <a:pt x="136" y="152"/>
                                          <a:pt x="134" y="150"/>
                                        </a:cubicBezTo>
                                        <a:cubicBezTo>
                                          <a:pt x="134" y="150"/>
                                          <a:pt x="134" y="151"/>
                                          <a:pt x="134" y="151"/>
                                        </a:cubicBezTo>
                                        <a:cubicBezTo>
                                          <a:pt x="135" y="152"/>
                                          <a:pt x="135" y="153"/>
                                          <a:pt x="136" y="153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8" y="155"/>
                                          <a:pt x="138" y="155"/>
                                        </a:cubicBezTo>
                                        <a:cubicBezTo>
                                          <a:pt x="138" y="155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6" y="153"/>
                                        </a:cubicBezTo>
                                        <a:cubicBezTo>
                                          <a:pt x="135" y="153"/>
                                          <a:pt x="135" y="152"/>
                                          <a:pt x="134" y="151"/>
                                        </a:cubicBezTo>
                                        <a:cubicBezTo>
                                          <a:pt x="130" y="144"/>
                                          <a:pt x="130" y="133"/>
                                          <a:pt x="125" y="127"/>
                                        </a:cubicBezTo>
                                        <a:cubicBezTo>
                                          <a:pt x="125" y="127"/>
                                          <a:pt x="125" y="128"/>
                                          <a:pt x="126" y="128"/>
                                        </a:cubicBezTo>
                                        <a:cubicBezTo>
                                          <a:pt x="125" y="128"/>
                                          <a:pt x="125" y="128"/>
                                          <a:pt x="125" y="128"/>
                                        </a:cubicBezTo>
                                        <a:cubicBezTo>
                                          <a:pt x="125" y="127"/>
                                          <a:pt x="124" y="126"/>
                                          <a:pt x="123" y="125"/>
                                        </a:cubicBezTo>
                                        <a:cubicBezTo>
                                          <a:pt x="124" y="126"/>
                                          <a:pt x="124" y="126"/>
                                          <a:pt x="125" y="127"/>
                                        </a:cubicBezTo>
                                        <a:cubicBezTo>
                                          <a:pt x="124" y="125"/>
                                          <a:pt x="123" y="123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1" y="121"/>
                                          <a:pt x="121" y="120"/>
                                          <a:pt x="121" y="119"/>
                                        </a:cubicBezTo>
                                        <a:cubicBezTo>
                                          <a:pt x="121" y="121"/>
                                          <a:pt x="123" y="123"/>
                                          <a:pt x="123" y="125"/>
                                        </a:cubicBezTo>
                                        <a:cubicBezTo>
                                          <a:pt x="122" y="123"/>
                                          <a:pt x="121" y="119"/>
                                          <a:pt x="119" y="117"/>
                                        </a:cubicBezTo>
                                        <a:cubicBezTo>
                                          <a:pt x="119" y="117"/>
                                          <a:pt x="119" y="118"/>
                                          <a:pt x="120" y="118"/>
                                        </a:cubicBezTo>
                                        <a:cubicBezTo>
                                          <a:pt x="119" y="120"/>
                                          <a:pt x="120" y="122"/>
                                          <a:pt x="121" y="122"/>
                                        </a:cubicBezTo>
                                        <a:cubicBezTo>
                                          <a:pt x="121" y="123"/>
                                          <a:pt x="121" y="123"/>
                                          <a:pt x="121" y="123"/>
                                        </a:cubicBezTo>
                                        <a:cubicBezTo>
                                          <a:pt x="130" y="132"/>
                                          <a:pt x="129" y="148"/>
                                          <a:pt x="136" y="157"/>
                                        </a:cubicBezTo>
                                        <a:cubicBezTo>
                                          <a:pt x="136" y="157"/>
                                          <a:pt x="136" y="157"/>
                                          <a:pt x="135" y="157"/>
                                        </a:cubicBezTo>
                                        <a:cubicBezTo>
                                          <a:pt x="136" y="160"/>
                                          <a:pt x="138" y="162"/>
                                          <a:pt x="140" y="164"/>
                                        </a:cubicBezTo>
                                        <a:cubicBezTo>
                                          <a:pt x="139" y="164"/>
                                          <a:pt x="140" y="165"/>
                                          <a:pt x="140" y="165"/>
                                        </a:cubicBezTo>
                                        <a:cubicBezTo>
                                          <a:pt x="140" y="166"/>
                                          <a:pt x="141" y="166"/>
                                          <a:pt x="140" y="166"/>
                                        </a:cubicBezTo>
                                        <a:cubicBezTo>
                                          <a:pt x="141" y="166"/>
                                          <a:pt x="141" y="166"/>
                                          <a:pt x="141" y="166"/>
                                        </a:cubicBezTo>
                                        <a:cubicBezTo>
                                          <a:pt x="141" y="165"/>
                                          <a:pt x="140" y="165"/>
                                          <a:pt x="141" y="165"/>
                                        </a:cubicBezTo>
                                        <a:cubicBezTo>
                                          <a:pt x="143" y="165"/>
                                          <a:pt x="144" y="167"/>
                                          <a:pt x="146" y="167"/>
                                        </a:cubicBezTo>
                                        <a:cubicBezTo>
                                          <a:pt x="146" y="168"/>
                                          <a:pt x="146" y="169"/>
                                          <a:pt x="146" y="170"/>
                                        </a:cubicBezTo>
                                        <a:cubicBezTo>
                                          <a:pt x="145" y="169"/>
                                          <a:pt x="144" y="168"/>
                                          <a:pt x="144" y="167"/>
                                        </a:cubicBezTo>
                                        <a:cubicBezTo>
                                          <a:pt x="143" y="167"/>
                                          <a:pt x="143" y="167"/>
                                          <a:pt x="143" y="167"/>
                                        </a:cubicBezTo>
                                        <a:cubicBezTo>
                                          <a:pt x="143" y="170"/>
                                          <a:pt x="146" y="171"/>
                                          <a:pt x="147" y="173"/>
                                        </a:cubicBezTo>
                                        <a:cubicBezTo>
                                          <a:pt x="146" y="173"/>
                                          <a:pt x="145" y="172"/>
                                          <a:pt x="144" y="171"/>
                                        </a:cubicBezTo>
                                        <a:cubicBezTo>
                                          <a:pt x="144" y="172"/>
                                          <a:pt x="146" y="173"/>
                                          <a:pt x="147" y="174"/>
                                        </a:cubicBezTo>
                                        <a:cubicBezTo>
                                          <a:pt x="147" y="174"/>
                                          <a:pt x="148" y="174"/>
                                          <a:pt x="148" y="175"/>
                                        </a:cubicBezTo>
                                        <a:cubicBezTo>
                                          <a:pt x="146" y="175"/>
                                          <a:pt x="146" y="174"/>
                                          <a:pt x="145" y="173"/>
                                        </a:cubicBezTo>
                                        <a:cubicBezTo>
                                          <a:pt x="145" y="175"/>
                                          <a:pt x="148" y="175"/>
                                          <a:pt x="148" y="177"/>
                                        </a:cubicBezTo>
                                        <a:cubicBezTo>
                                          <a:pt x="147" y="176"/>
                                          <a:pt x="146" y="176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6" y="175"/>
                                        </a:cubicBezTo>
                                        <a:cubicBezTo>
                                          <a:pt x="146" y="176"/>
                                          <a:pt x="145" y="176"/>
                                          <a:pt x="145" y="176"/>
                                        </a:cubicBezTo>
                                        <a:cubicBezTo>
                                          <a:pt x="143" y="173"/>
                                          <a:pt x="142" y="170"/>
                                          <a:pt x="141" y="167"/>
                                        </a:cubicBezTo>
                                        <a:cubicBezTo>
                                          <a:pt x="141" y="166"/>
                                          <a:pt x="141" y="167"/>
                                          <a:pt x="141" y="167"/>
                                        </a:cubicBezTo>
                                        <a:cubicBezTo>
                                          <a:pt x="142" y="172"/>
                                          <a:pt x="144" y="177"/>
                                          <a:pt x="148" y="179"/>
                                        </a:cubicBezTo>
                                        <a:cubicBezTo>
                                          <a:pt x="148" y="179"/>
                                          <a:pt x="149" y="179"/>
                                          <a:pt x="149" y="179"/>
                                        </a:cubicBezTo>
                                        <a:cubicBezTo>
                                          <a:pt x="151" y="182"/>
                                          <a:pt x="150" y="184"/>
                                          <a:pt x="149" y="186"/>
                                        </a:cubicBezTo>
                                        <a:cubicBezTo>
                                          <a:pt x="151" y="186"/>
                                          <a:pt x="152" y="184"/>
                                          <a:pt x="154" y="183"/>
                                        </a:cubicBezTo>
                                        <a:cubicBezTo>
                                          <a:pt x="157" y="186"/>
                                          <a:pt x="158" y="189"/>
                                          <a:pt x="163" y="190"/>
                                        </a:cubicBezTo>
                                        <a:cubicBezTo>
                                          <a:pt x="163" y="191"/>
                                          <a:pt x="165" y="191"/>
                                          <a:pt x="166" y="193"/>
                                        </a:cubicBezTo>
                                        <a:cubicBezTo>
                                          <a:pt x="167" y="195"/>
                                          <a:pt x="174" y="196"/>
                                          <a:pt x="176" y="193"/>
                                        </a:cubicBezTo>
                                        <a:cubicBezTo>
                                          <a:pt x="178" y="193"/>
                                          <a:pt x="179" y="196"/>
                                          <a:pt x="181" y="198"/>
                                        </a:cubicBezTo>
                                        <a:cubicBezTo>
                                          <a:pt x="182" y="198"/>
                                          <a:pt x="183" y="198"/>
                                          <a:pt x="184" y="198"/>
                                        </a:cubicBezTo>
                                        <a:cubicBezTo>
                                          <a:pt x="183" y="199"/>
                                          <a:pt x="183" y="199"/>
                                          <a:pt x="183" y="199"/>
                                        </a:cubicBezTo>
                                        <a:cubicBezTo>
                                          <a:pt x="183" y="199"/>
                                          <a:pt x="183" y="200"/>
                                          <a:pt x="183" y="200"/>
                                        </a:cubicBezTo>
                                        <a:cubicBezTo>
                                          <a:pt x="184" y="200"/>
                                          <a:pt x="184" y="200"/>
                                          <a:pt x="184" y="200"/>
                                        </a:cubicBezTo>
                                        <a:cubicBezTo>
                                          <a:pt x="184" y="201"/>
                                          <a:pt x="185" y="201"/>
                                          <a:pt x="186" y="200"/>
                                        </a:cubicBezTo>
                                        <a:cubicBezTo>
                                          <a:pt x="186" y="200"/>
                                          <a:pt x="185" y="199"/>
                                          <a:pt x="186" y="199"/>
                                        </a:cubicBezTo>
                                        <a:cubicBezTo>
                                          <a:pt x="186" y="199"/>
                                          <a:pt x="187" y="200"/>
                                          <a:pt x="187" y="201"/>
                                        </a:cubicBezTo>
                                        <a:cubicBezTo>
                                          <a:pt x="188" y="201"/>
                                          <a:pt x="188" y="200"/>
                                          <a:pt x="188" y="200"/>
                                        </a:cubicBezTo>
                                        <a:cubicBezTo>
                                          <a:pt x="188" y="200"/>
                                          <a:pt x="186" y="199"/>
                                          <a:pt x="186" y="198"/>
                                        </a:cubicBezTo>
                                        <a:cubicBezTo>
                                          <a:pt x="189" y="201"/>
                                          <a:pt x="194" y="203"/>
                                          <a:pt x="197" y="200"/>
                                        </a:cubicBezTo>
                                        <a:cubicBezTo>
                                          <a:pt x="197" y="200"/>
                                          <a:pt x="197" y="200"/>
                                          <a:pt x="197" y="200"/>
                                        </a:cubicBezTo>
                                        <a:cubicBezTo>
                                          <a:pt x="194" y="202"/>
                                          <a:pt x="189" y="200"/>
                                          <a:pt x="187" y="198"/>
                                        </a:cubicBezTo>
                                        <a:cubicBezTo>
                                          <a:pt x="191" y="197"/>
                                          <a:pt x="192" y="194"/>
                                          <a:pt x="194" y="192"/>
                                        </a:cubicBezTo>
                                        <a:cubicBezTo>
                                          <a:pt x="194" y="192"/>
                                          <a:pt x="194" y="192"/>
                                          <a:pt x="194" y="192"/>
                                        </a:cubicBezTo>
                                        <a:cubicBezTo>
                                          <a:pt x="195" y="192"/>
                                          <a:pt x="197" y="193"/>
                                          <a:pt x="198" y="192"/>
                                        </a:cubicBezTo>
                                        <a:cubicBezTo>
                                          <a:pt x="198" y="191"/>
                                          <a:pt x="198" y="191"/>
                                          <a:pt x="197" y="191"/>
                                        </a:cubicBezTo>
                                        <a:cubicBezTo>
                                          <a:pt x="197" y="191"/>
                                          <a:pt x="197" y="192"/>
                                          <a:pt x="196" y="192"/>
                                        </a:cubicBezTo>
                                        <a:cubicBezTo>
                                          <a:pt x="197" y="192"/>
                                          <a:pt x="197" y="191"/>
                                          <a:pt x="196" y="191"/>
                                        </a:cubicBezTo>
                                        <a:cubicBezTo>
                                          <a:pt x="198" y="190"/>
                                          <a:pt x="201" y="191"/>
                                          <a:pt x="202" y="190"/>
                                        </a:cubicBezTo>
                                        <a:cubicBezTo>
                                          <a:pt x="203" y="190"/>
                                          <a:pt x="206" y="190"/>
                                          <a:pt x="207" y="190"/>
                                        </a:cubicBezTo>
                                        <a:cubicBezTo>
                                          <a:pt x="205" y="192"/>
                                          <a:pt x="203" y="193"/>
                                          <a:pt x="201" y="194"/>
                                        </a:cubicBezTo>
                                        <a:cubicBezTo>
                                          <a:pt x="203" y="194"/>
                                          <a:pt x="207" y="192"/>
                                          <a:pt x="209" y="189"/>
                                        </a:cubicBezTo>
                                        <a:cubicBezTo>
                                          <a:pt x="210" y="189"/>
                                          <a:pt x="210" y="189"/>
                                          <a:pt x="210" y="189"/>
                                        </a:cubicBezTo>
                                        <a:cubicBezTo>
                                          <a:pt x="208" y="191"/>
                                          <a:pt x="207" y="193"/>
                                          <a:pt x="204" y="194"/>
                                        </a:cubicBezTo>
                                        <a:cubicBezTo>
                                          <a:pt x="204" y="194"/>
                                          <a:pt x="205" y="194"/>
                                          <a:pt x="205" y="194"/>
                                        </a:cubicBezTo>
                                        <a:cubicBezTo>
                                          <a:pt x="208" y="192"/>
                                          <a:pt x="211" y="189"/>
                                          <a:pt x="214" y="187"/>
                                        </a:cubicBezTo>
                                        <a:cubicBezTo>
                                          <a:pt x="211" y="191"/>
                                          <a:pt x="207" y="193"/>
                                          <a:pt x="204" y="196"/>
                                        </a:cubicBezTo>
                                        <a:cubicBezTo>
                                          <a:pt x="209" y="194"/>
                                          <a:pt x="213" y="189"/>
                                          <a:pt x="216" y="185"/>
                                        </a:cubicBezTo>
                                        <a:cubicBezTo>
                                          <a:pt x="214" y="191"/>
                                          <a:pt x="208" y="194"/>
                                          <a:pt x="204" y="197"/>
                                        </a:cubicBezTo>
                                        <a:cubicBezTo>
                                          <a:pt x="204" y="197"/>
                                          <a:pt x="204" y="197"/>
                                          <a:pt x="204" y="197"/>
                                        </a:cubicBezTo>
                                        <a:cubicBezTo>
                                          <a:pt x="199" y="203"/>
                                          <a:pt x="193" y="202"/>
                                          <a:pt x="187" y="203"/>
                                        </a:cubicBezTo>
                                        <a:cubicBezTo>
                                          <a:pt x="188" y="203"/>
                                          <a:pt x="189" y="203"/>
                                          <a:pt x="189" y="204"/>
                                        </a:cubicBezTo>
                                        <a:cubicBezTo>
                                          <a:pt x="189" y="204"/>
                                          <a:pt x="189" y="204"/>
                                          <a:pt x="190" y="204"/>
                                        </a:cubicBezTo>
                                        <a:cubicBezTo>
                                          <a:pt x="190" y="204"/>
                                          <a:pt x="190" y="204"/>
                                          <a:pt x="190" y="204"/>
                                        </a:cubicBezTo>
                                        <a:cubicBezTo>
                                          <a:pt x="192" y="204"/>
                                          <a:pt x="195" y="205"/>
                                          <a:pt x="197" y="203"/>
                                        </a:cubicBezTo>
                                        <a:cubicBezTo>
                                          <a:pt x="199" y="202"/>
                                          <a:pt x="201" y="201"/>
                                          <a:pt x="202" y="200"/>
                                        </a:cubicBezTo>
                                        <a:cubicBezTo>
                                          <a:pt x="207" y="198"/>
                                          <a:pt x="211" y="194"/>
                                          <a:pt x="215" y="191"/>
                                        </a:cubicBezTo>
                                        <a:cubicBezTo>
                                          <a:pt x="218" y="186"/>
                                          <a:pt x="222" y="183"/>
                                          <a:pt x="223" y="179"/>
                                        </a:cubicBezTo>
                                        <a:cubicBezTo>
                                          <a:pt x="224" y="179"/>
                                          <a:pt x="224" y="178"/>
                                          <a:pt x="225" y="177"/>
                                        </a:cubicBezTo>
                                        <a:cubicBezTo>
                                          <a:pt x="226" y="176"/>
                                          <a:pt x="226" y="173"/>
                                          <a:pt x="228" y="173"/>
                                        </a:cubicBezTo>
                                        <a:cubicBezTo>
                                          <a:pt x="229" y="173"/>
                                          <a:pt x="229" y="173"/>
                                          <a:pt x="230" y="173"/>
                                        </a:cubicBezTo>
                                        <a:cubicBezTo>
                                          <a:pt x="231" y="176"/>
                                          <a:pt x="234" y="177"/>
                                          <a:pt x="235" y="179"/>
                                        </a:cubicBezTo>
                                        <a:cubicBezTo>
                                          <a:pt x="235" y="180"/>
                                          <a:pt x="234" y="180"/>
                                          <a:pt x="234" y="180"/>
                                        </a:cubicBezTo>
                                        <a:cubicBezTo>
                                          <a:pt x="234" y="180"/>
                                          <a:pt x="234" y="181"/>
                                          <a:pt x="235" y="181"/>
                                        </a:cubicBezTo>
                                        <a:cubicBezTo>
                                          <a:pt x="225" y="188"/>
                                          <a:pt x="216" y="198"/>
                                          <a:pt x="205" y="204"/>
                                        </a:cubicBezTo>
                                        <a:cubicBezTo>
                                          <a:pt x="204" y="204"/>
                                          <a:pt x="204" y="204"/>
                                          <a:pt x="204" y="204"/>
                                        </a:cubicBezTo>
                                        <a:cubicBezTo>
                                          <a:pt x="197" y="207"/>
                                          <a:pt x="189" y="206"/>
                                          <a:pt x="183" y="208"/>
                                        </a:cubicBezTo>
                                        <a:cubicBezTo>
                                          <a:pt x="191" y="209"/>
                                          <a:pt x="202" y="201"/>
                                          <a:pt x="207" y="210"/>
                                        </a:cubicBezTo>
                                        <a:cubicBezTo>
                                          <a:pt x="202" y="209"/>
                                          <a:pt x="198" y="207"/>
                                          <a:pt x="194" y="211"/>
                                        </a:cubicBezTo>
                                        <a:cubicBezTo>
                                          <a:pt x="194" y="210"/>
                                          <a:pt x="192" y="211"/>
                                          <a:pt x="191" y="211"/>
                                        </a:cubicBezTo>
                                        <a:cubicBezTo>
                                          <a:pt x="191" y="212"/>
                                          <a:pt x="191" y="212"/>
                                          <a:pt x="192" y="212"/>
                                        </a:cubicBezTo>
                                        <a:cubicBezTo>
                                          <a:pt x="192" y="212"/>
                                          <a:pt x="192" y="212"/>
                                          <a:pt x="193" y="212"/>
                                        </a:cubicBezTo>
                                        <a:cubicBezTo>
                                          <a:pt x="182" y="216"/>
                                          <a:pt x="173" y="210"/>
                                          <a:pt x="164" y="205"/>
                                        </a:cubicBezTo>
                                        <a:cubicBezTo>
                                          <a:pt x="164" y="205"/>
                                          <a:pt x="164" y="205"/>
                                          <a:pt x="164" y="205"/>
                                        </a:cubicBezTo>
                                        <a:cubicBezTo>
                                          <a:pt x="166" y="206"/>
                                          <a:pt x="167" y="207"/>
                                          <a:pt x="168" y="208"/>
                                        </a:cubicBezTo>
                                        <a:cubicBezTo>
                                          <a:pt x="174" y="214"/>
                                          <a:pt x="188" y="216"/>
                                          <a:pt x="197" y="212"/>
                                        </a:cubicBezTo>
                                        <a:cubicBezTo>
                                          <a:pt x="197" y="212"/>
                                          <a:pt x="197" y="212"/>
                                          <a:pt x="196" y="212"/>
                                        </a:cubicBezTo>
                                        <a:cubicBezTo>
                                          <a:pt x="197" y="211"/>
                                          <a:pt x="198" y="211"/>
                                          <a:pt x="198" y="211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200" y="209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198" y="211"/>
                                        </a:cubicBezTo>
                                        <a:cubicBezTo>
                                          <a:pt x="198" y="211"/>
                                          <a:pt x="197" y="211"/>
                                          <a:pt x="197" y="212"/>
                                        </a:cubicBezTo>
                                        <a:cubicBezTo>
                                          <a:pt x="197" y="213"/>
                                          <a:pt x="201" y="211"/>
                                          <a:pt x="202" y="210"/>
                                        </a:cubicBezTo>
                                        <a:cubicBezTo>
                                          <a:pt x="202" y="210"/>
                                          <a:pt x="202" y="210"/>
                                          <a:pt x="202" y="210"/>
                                        </a:cubicBezTo>
                                        <a:cubicBezTo>
                                          <a:pt x="201" y="211"/>
                                          <a:pt x="199" y="212"/>
                                          <a:pt x="197" y="213"/>
                                        </a:cubicBezTo>
                                        <a:cubicBezTo>
                                          <a:pt x="199" y="214"/>
                                          <a:pt x="202" y="211"/>
                                          <a:pt x="204" y="210"/>
                                        </a:cubicBezTo>
                                        <a:cubicBezTo>
                                          <a:pt x="203" y="212"/>
                                          <a:pt x="201" y="214"/>
                                          <a:pt x="199" y="214"/>
                                        </a:cubicBezTo>
                                        <a:cubicBezTo>
                                          <a:pt x="201" y="215"/>
                                          <a:pt x="204" y="213"/>
                                          <a:pt x="206" y="211"/>
                                        </a:cubicBezTo>
                                        <a:cubicBezTo>
                                          <a:pt x="207" y="212"/>
                                          <a:pt x="209" y="211"/>
                                          <a:pt x="209" y="209"/>
                                        </a:cubicBezTo>
                                        <a:cubicBezTo>
                                          <a:pt x="209" y="209"/>
                                          <a:pt x="208" y="209"/>
                                          <a:pt x="208" y="209"/>
                                        </a:cubicBezTo>
                                        <a:cubicBezTo>
                                          <a:pt x="210" y="209"/>
                                          <a:pt x="210" y="208"/>
                                          <a:pt x="211" y="207"/>
                                        </a:cubicBezTo>
                                        <a:cubicBezTo>
                                          <a:pt x="210" y="207"/>
                                          <a:pt x="209" y="208"/>
                                          <a:pt x="208" y="208"/>
                                        </a:cubicBezTo>
                                        <a:cubicBezTo>
                                          <a:pt x="208" y="208"/>
                                          <a:pt x="208" y="208"/>
                                          <a:pt x="208" y="208"/>
                                        </a:cubicBezTo>
                                        <a:cubicBezTo>
                                          <a:pt x="209" y="207"/>
                                          <a:pt x="210" y="207"/>
                                          <a:pt x="211" y="206"/>
                                        </a:cubicBezTo>
                                        <a:cubicBezTo>
                                          <a:pt x="211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10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09" y="206"/>
                                          <a:pt x="208" y="207"/>
                                          <a:pt x="207" y="207"/>
                                        </a:cubicBezTo>
                                        <a:cubicBezTo>
                                          <a:pt x="207" y="206"/>
                                          <a:pt x="209" y="206"/>
                                          <a:pt x="210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5"/>
                                        </a:cubicBezTo>
                                        <a:cubicBezTo>
                                          <a:pt x="208" y="205"/>
                                          <a:pt x="208" y="205"/>
                                          <a:pt x="209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4"/>
                                        </a:cubicBezTo>
                                        <a:cubicBezTo>
                                          <a:pt x="210" y="204"/>
                                          <a:pt x="212" y="202"/>
                                          <a:pt x="213" y="201"/>
                                        </a:cubicBezTo>
                                        <a:cubicBezTo>
                                          <a:pt x="214" y="200"/>
                                          <a:pt x="216" y="198"/>
                                          <a:pt x="217" y="198"/>
                                        </a:cubicBezTo>
                                        <a:cubicBezTo>
                                          <a:pt x="217" y="198"/>
                                          <a:pt x="217" y="197"/>
                                          <a:pt x="217" y="197"/>
                                        </a:cubicBezTo>
                                        <a:cubicBezTo>
                                          <a:pt x="218" y="197"/>
                                          <a:pt x="218" y="197"/>
                                          <a:pt x="218" y="197"/>
                                        </a:cubicBezTo>
                                        <a:cubicBezTo>
                                          <a:pt x="218" y="198"/>
                                          <a:pt x="216" y="199"/>
                                          <a:pt x="216" y="201"/>
                                        </a:cubicBezTo>
                                        <a:cubicBezTo>
                                          <a:pt x="217" y="200"/>
                                          <a:pt x="218" y="198"/>
                                          <a:pt x="219" y="197"/>
                                        </a:cubicBezTo>
                                        <a:cubicBezTo>
                                          <a:pt x="220" y="198"/>
                                          <a:pt x="218" y="198"/>
                                          <a:pt x="219" y="199"/>
                                        </a:cubicBezTo>
                                        <a:cubicBezTo>
                                          <a:pt x="218" y="201"/>
                                          <a:pt x="216" y="202"/>
                                          <a:pt x="215" y="204"/>
                                        </a:cubicBezTo>
                                        <a:cubicBezTo>
                                          <a:pt x="217" y="203"/>
                                          <a:pt x="218" y="200"/>
                                          <a:pt x="220" y="199"/>
                                        </a:cubicBezTo>
                                        <a:cubicBezTo>
                                          <a:pt x="218" y="202"/>
                                          <a:pt x="215" y="204"/>
                                          <a:pt x="213" y="207"/>
                                        </a:cubicBezTo>
                                        <a:cubicBezTo>
                                          <a:pt x="216" y="205"/>
                                          <a:pt x="218" y="203"/>
                                          <a:pt x="220" y="201"/>
                                        </a:cubicBezTo>
                                        <a:cubicBezTo>
                                          <a:pt x="219" y="203"/>
                                          <a:pt x="217" y="205"/>
                                          <a:pt x="215" y="207"/>
                                        </a:cubicBezTo>
                                        <a:cubicBezTo>
                                          <a:pt x="216" y="207"/>
                                          <a:pt x="217" y="205"/>
                                          <a:pt x="218" y="205"/>
                                        </a:cubicBezTo>
                                        <a:cubicBezTo>
                                          <a:pt x="218" y="204"/>
                                          <a:pt x="219" y="203"/>
                                          <a:pt x="219" y="203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20" y="203"/>
                                        </a:cubicBezTo>
                                        <a:cubicBezTo>
                                          <a:pt x="219" y="205"/>
                                          <a:pt x="218" y="205"/>
                                          <a:pt x="217" y="206"/>
                                        </a:cubicBezTo>
                                        <a:cubicBezTo>
                                          <a:pt x="218" y="207"/>
                                          <a:pt x="219" y="205"/>
                                          <a:pt x="220" y="205"/>
                                        </a:cubicBezTo>
                                        <a:cubicBezTo>
                                          <a:pt x="219" y="207"/>
                                          <a:pt x="217" y="208"/>
                                          <a:pt x="216" y="210"/>
                                        </a:cubicBezTo>
                                        <a:cubicBezTo>
                                          <a:pt x="218" y="209"/>
                                          <a:pt x="219" y="207"/>
                                          <a:pt x="220" y="207"/>
                                        </a:cubicBezTo>
                                        <a:cubicBezTo>
                                          <a:pt x="220" y="208"/>
                                          <a:pt x="218" y="209"/>
                                          <a:pt x="217" y="211"/>
                                        </a:cubicBezTo>
                                        <a:cubicBezTo>
                                          <a:pt x="218" y="211"/>
                                          <a:pt x="219" y="210"/>
                                          <a:pt x="220" y="209"/>
                                        </a:cubicBezTo>
                                        <a:cubicBezTo>
                                          <a:pt x="220" y="211"/>
                                          <a:pt x="218" y="211"/>
                                          <a:pt x="217" y="213"/>
                                        </a:cubicBezTo>
                                        <a:cubicBezTo>
                                          <a:pt x="218" y="213"/>
                                          <a:pt x="219" y="211"/>
                                          <a:pt x="220" y="211"/>
                                        </a:cubicBezTo>
                                        <a:cubicBezTo>
                                          <a:pt x="219" y="213"/>
                                          <a:pt x="218" y="213"/>
                                          <a:pt x="217" y="215"/>
                                        </a:cubicBezTo>
                                        <a:cubicBezTo>
                                          <a:pt x="215" y="216"/>
                                          <a:pt x="213" y="219"/>
                                          <a:pt x="211" y="221"/>
                                        </a:cubicBezTo>
                                        <a:cubicBezTo>
                                          <a:pt x="210" y="220"/>
                                          <a:pt x="208" y="221"/>
                                          <a:pt x="209" y="222"/>
                                        </a:cubicBezTo>
                                        <a:cubicBezTo>
                                          <a:pt x="205" y="225"/>
                                          <a:pt x="200" y="224"/>
                                          <a:pt x="195" y="224"/>
                                        </a:cubicBezTo>
                                        <a:close/>
                                        <a:moveTo>
                                          <a:pt x="219" y="203"/>
                                        </a:moveTo>
                                        <a:cubicBezTo>
                                          <a:pt x="219" y="202"/>
                                          <a:pt x="220" y="202"/>
                                          <a:pt x="220" y="202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19" y="203"/>
                                        </a:cubicBezTo>
                                        <a:close/>
                                        <a:moveTo>
                                          <a:pt x="208" y="205"/>
                                        </a:moveTo>
                                        <a:cubicBezTo>
                                          <a:pt x="208" y="205"/>
                                          <a:pt x="207" y="205"/>
                                          <a:pt x="207" y="205"/>
                                        </a:cubicBezTo>
                                        <a:cubicBezTo>
                                          <a:pt x="207" y="205"/>
                                          <a:pt x="207" y="204"/>
                                          <a:pt x="208" y="20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/>
                                  </a:solidFill>
                                  <a:ln>
                                    <a:noFill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6" name="Prostoročno 5" descr="Strok s semeni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5300" y="381000"/>
                                    <a:ext cx="374015" cy="402590"/>
                                  </a:xfrm>
                                  <a:custGeom>
                                    <a:avLst/>
                                    <a:gdLst>
                                      <a:gd name="T0" fmla="*/ 94 w 99"/>
                                      <a:gd name="T1" fmla="*/ 78 h 106"/>
                                      <a:gd name="T2" fmla="*/ 43 w 99"/>
                                      <a:gd name="T3" fmla="*/ 99 h 106"/>
                                      <a:gd name="T4" fmla="*/ 22 w 99"/>
                                      <a:gd name="T5" fmla="*/ 87 h 106"/>
                                      <a:gd name="T6" fmla="*/ 19 w 99"/>
                                      <a:gd name="T7" fmla="*/ 83 h 106"/>
                                      <a:gd name="T8" fmla="*/ 13 w 99"/>
                                      <a:gd name="T9" fmla="*/ 77 h 106"/>
                                      <a:gd name="T10" fmla="*/ 4 w 99"/>
                                      <a:gd name="T11" fmla="*/ 60 h 106"/>
                                      <a:gd name="T12" fmla="*/ 16 w 99"/>
                                      <a:gd name="T13" fmla="*/ 59 h 106"/>
                                      <a:gd name="T14" fmla="*/ 2 w 99"/>
                                      <a:gd name="T15" fmla="*/ 29 h 106"/>
                                      <a:gd name="T16" fmla="*/ 23 w 99"/>
                                      <a:gd name="T17" fmla="*/ 39 h 106"/>
                                      <a:gd name="T18" fmla="*/ 34 w 99"/>
                                      <a:gd name="T19" fmla="*/ 32 h 106"/>
                                      <a:gd name="T20" fmla="*/ 48 w 99"/>
                                      <a:gd name="T21" fmla="*/ 1 h 106"/>
                                      <a:gd name="T22" fmla="*/ 51 w 99"/>
                                      <a:gd name="T23" fmla="*/ 25 h 106"/>
                                      <a:gd name="T24" fmla="*/ 63 w 99"/>
                                      <a:gd name="T25" fmla="*/ 13 h 106"/>
                                      <a:gd name="T26" fmla="*/ 67 w 99"/>
                                      <a:gd name="T27" fmla="*/ 28 h 106"/>
                                      <a:gd name="T28" fmla="*/ 90 w 99"/>
                                      <a:gd name="T29" fmla="*/ 6 h 106"/>
                                      <a:gd name="T30" fmla="*/ 86 w 99"/>
                                      <a:gd name="T31" fmla="*/ 36 h 106"/>
                                      <a:gd name="T32" fmla="*/ 94 w 99"/>
                                      <a:gd name="T33" fmla="*/ 78 h 1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99" h="106">
                                        <a:moveTo>
                                          <a:pt x="94" y="78"/>
                                        </a:moveTo>
                                        <a:cubicBezTo>
                                          <a:pt x="88" y="96"/>
                                          <a:pt x="59" y="106"/>
                                          <a:pt x="43" y="99"/>
                                        </a:cubicBezTo>
                                        <a:cubicBezTo>
                                          <a:pt x="34" y="95"/>
                                          <a:pt x="27" y="83"/>
                                          <a:pt x="22" y="87"/>
                                        </a:cubicBezTo>
                                        <a:cubicBezTo>
                                          <a:pt x="20" y="89"/>
                                          <a:pt x="21" y="84"/>
                                          <a:pt x="19" y="83"/>
                                        </a:cubicBezTo>
                                        <a:cubicBezTo>
                                          <a:pt x="18" y="81"/>
                                          <a:pt x="14" y="81"/>
                                          <a:pt x="13" y="77"/>
                                        </a:cubicBezTo>
                                        <a:cubicBezTo>
                                          <a:pt x="9" y="67"/>
                                          <a:pt x="5" y="63"/>
                                          <a:pt x="4" y="60"/>
                                        </a:cubicBezTo>
                                        <a:cubicBezTo>
                                          <a:pt x="4" y="57"/>
                                          <a:pt x="17" y="64"/>
                                          <a:pt x="16" y="59"/>
                                        </a:cubicBezTo>
                                        <a:cubicBezTo>
                                          <a:pt x="15" y="54"/>
                                          <a:pt x="0" y="30"/>
                                          <a:pt x="2" y="29"/>
                                        </a:cubicBezTo>
                                        <a:cubicBezTo>
                                          <a:pt x="3" y="28"/>
                                          <a:pt x="18" y="47"/>
                                          <a:pt x="23" y="39"/>
                                        </a:cubicBezTo>
                                        <a:cubicBezTo>
                                          <a:pt x="27" y="34"/>
                                          <a:pt x="35" y="35"/>
                                          <a:pt x="34" y="32"/>
                                        </a:cubicBezTo>
                                        <a:cubicBezTo>
                                          <a:pt x="31" y="23"/>
                                          <a:pt x="46" y="1"/>
                                          <a:pt x="48" y="1"/>
                                        </a:cubicBezTo>
                                        <a:cubicBezTo>
                                          <a:pt x="51" y="0"/>
                                          <a:pt x="48" y="21"/>
                                          <a:pt x="51" y="25"/>
                                        </a:cubicBezTo>
                                        <a:cubicBezTo>
                                          <a:pt x="61" y="39"/>
                                          <a:pt x="60" y="13"/>
                                          <a:pt x="63" y="13"/>
                                        </a:cubicBezTo>
                                        <a:cubicBezTo>
                                          <a:pt x="66" y="13"/>
                                          <a:pt x="64" y="28"/>
                                          <a:pt x="67" y="28"/>
                                        </a:cubicBezTo>
                                        <a:cubicBezTo>
                                          <a:pt x="75" y="28"/>
                                          <a:pt x="87" y="4"/>
                                          <a:pt x="90" y="6"/>
                                        </a:cubicBezTo>
                                        <a:cubicBezTo>
                                          <a:pt x="93" y="8"/>
                                          <a:pt x="81" y="27"/>
                                          <a:pt x="86" y="36"/>
                                        </a:cubicBezTo>
                                        <a:cubicBezTo>
                                          <a:pt x="89" y="42"/>
                                          <a:pt x="99" y="59"/>
                                          <a:pt x="94" y="7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107" name="Prostoročno 3" descr="Strok s semeni"/>
                              <wps:cNvSpPr>
                                <a:spLocks noChangeAspect="1" noEditPoints="1"/>
                              </wps:cNvSpPr>
                              <wps:spPr bwMode="auto">
                                <a:xfrm>
                                  <a:off x="478731" y="343561"/>
                                  <a:ext cx="420624" cy="457200"/>
                                </a:xfrm>
                                <a:custGeom>
                                  <a:avLst/>
                                  <a:gdLst>
                                    <a:gd name="T0" fmla="*/ 87 w 98"/>
                                    <a:gd name="T1" fmla="*/ 56 h 105"/>
                                    <a:gd name="T2" fmla="*/ 88 w 98"/>
                                    <a:gd name="T3" fmla="*/ 47 h 105"/>
                                    <a:gd name="T4" fmla="*/ 85 w 98"/>
                                    <a:gd name="T5" fmla="*/ 69 h 105"/>
                                    <a:gd name="T6" fmla="*/ 69 w 98"/>
                                    <a:gd name="T7" fmla="*/ 77 h 105"/>
                                    <a:gd name="T8" fmla="*/ 61 w 98"/>
                                    <a:gd name="T9" fmla="*/ 61 h 105"/>
                                    <a:gd name="T10" fmla="*/ 60 w 98"/>
                                    <a:gd name="T11" fmla="*/ 40 h 105"/>
                                    <a:gd name="T12" fmla="*/ 79 w 98"/>
                                    <a:gd name="T13" fmla="*/ 58 h 105"/>
                                    <a:gd name="T14" fmla="*/ 78 w 98"/>
                                    <a:gd name="T15" fmla="*/ 49 h 105"/>
                                    <a:gd name="T16" fmla="*/ 74 w 98"/>
                                    <a:gd name="T17" fmla="*/ 29 h 105"/>
                                    <a:gd name="T18" fmla="*/ 73 w 98"/>
                                    <a:gd name="T19" fmla="*/ 33 h 105"/>
                                    <a:gd name="T20" fmla="*/ 65 w 98"/>
                                    <a:gd name="T21" fmla="*/ 39 h 105"/>
                                    <a:gd name="T22" fmla="*/ 65 w 98"/>
                                    <a:gd name="T23" fmla="*/ 42 h 105"/>
                                    <a:gd name="T24" fmla="*/ 84 w 98"/>
                                    <a:gd name="T25" fmla="*/ 38 h 105"/>
                                    <a:gd name="T26" fmla="*/ 86 w 98"/>
                                    <a:gd name="T27" fmla="*/ 45 h 105"/>
                                    <a:gd name="T28" fmla="*/ 84 w 98"/>
                                    <a:gd name="T29" fmla="*/ 24 h 105"/>
                                    <a:gd name="T30" fmla="*/ 67 w 98"/>
                                    <a:gd name="T31" fmla="*/ 29 h 105"/>
                                    <a:gd name="T32" fmla="*/ 59 w 98"/>
                                    <a:gd name="T33" fmla="*/ 18 h 105"/>
                                    <a:gd name="T34" fmla="*/ 49 w 98"/>
                                    <a:gd name="T35" fmla="*/ 31 h 105"/>
                                    <a:gd name="T36" fmla="*/ 45 w 98"/>
                                    <a:gd name="T37" fmla="*/ 2 h 105"/>
                                    <a:gd name="T38" fmla="*/ 40 w 98"/>
                                    <a:gd name="T39" fmla="*/ 43 h 105"/>
                                    <a:gd name="T40" fmla="*/ 31 w 98"/>
                                    <a:gd name="T41" fmla="*/ 51 h 105"/>
                                    <a:gd name="T42" fmla="*/ 31 w 98"/>
                                    <a:gd name="T43" fmla="*/ 38 h 105"/>
                                    <a:gd name="T44" fmla="*/ 29 w 98"/>
                                    <a:gd name="T45" fmla="*/ 38 h 105"/>
                                    <a:gd name="T46" fmla="*/ 23 w 98"/>
                                    <a:gd name="T47" fmla="*/ 38 h 105"/>
                                    <a:gd name="T48" fmla="*/ 8 w 98"/>
                                    <a:gd name="T49" fmla="*/ 44 h 105"/>
                                    <a:gd name="T50" fmla="*/ 14 w 98"/>
                                    <a:gd name="T51" fmla="*/ 59 h 105"/>
                                    <a:gd name="T52" fmla="*/ 11 w 98"/>
                                    <a:gd name="T53" fmla="*/ 69 h 105"/>
                                    <a:gd name="T54" fmla="*/ 8 w 98"/>
                                    <a:gd name="T55" fmla="*/ 69 h 105"/>
                                    <a:gd name="T56" fmla="*/ 59 w 98"/>
                                    <a:gd name="T57" fmla="*/ 104 h 105"/>
                                    <a:gd name="T58" fmla="*/ 80 w 98"/>
                                    <a:gd name="T59" fmla="*/ 94 h 105"/>
                                    <a:gd name="T60" fmla="*/ 97 w 98"/>
                                    <a:gd name="T61" fmla="*/ 47 h 105"/>
                                    <a:gd name="T62" fmla="*/ 76 w 98"/>
                                    <a:gd name="T63" fmla="*/ 54 h 105"/>
                                    <a:gd name="T64" fmla="*/ 67 w 98"/>
                                    <a:gd name="T65" fmla="*/ 51 h 105"/>
                                    <a:gd name="T66" fmla="*/ 61 w 98"/>
                                    <a:gd name="T67" fmla="*/ 36 h 105"/>
                                    <a:gd name="T68" fmla="*/ 44 w 98"/>
                                    <a:gd name="T69" fmla="*/ 73 h 105"/>
                                    <a:gd name="T70" fmla="*/ 36 w 98"/>
                                    <a:gd name="T71" fmla="*/ 84 h 105"/>
                                    <a:gd name="T72" fmla="*/ 36 w 98"/>
                                    <a:gd name="T73" fmla="*/ 85 h 105"/>
                                    <a:gd name="T74" fmla="*/ 38 w 98"/>
                                    <a:gd name="T75" fmla="*/ 78 h 105"/>
                                    <a:gd name="T76" fmla="*/ 34 w 98"/>
                                    <a:gd name="T77" fmla="*/ 66 h 105"/>
                                    <a:gd name="T78" fmla="*/ 47 w 98"/>
                                    <a:gd name="T79" fmla="*/ 61 h 105"/>
                                    <a:gd name="T80" fmla="*/ 34 w 98"/>
                                    <a:gd name="T81" fmla="*/ 62 h 105"/>
                                    <a:gd name="T82" fmla="*/ 51 w 98"/>
                                    <a:gd name="T83" fmla="*/ 65 h 105"/>
                                    <a:gd name="T84" fmla="*/ 56 w 98"/>
                                    <a:gd name="T85" fmla="*/ 53 h 105"/>
                                    <a:gd name="T86" fmla="*/ 57 w 98"/>
                                    <a:gd name="T87" fmla="*/ 47 h 105"/>
                                    <a:gd name="T88" fmla="*/ 47 w 98"/>
                                    <a:gd name="T89" fmla="*/ 28 h 105"/>
                                    <a:gd name="T90" fmla="*/ 37 w 98"/>
                                    <a:gd name="T91" fmla="*/ 53 h 105"/>
                                    <a:gd name="T92" fmla="*/ 52 w 98"/>
                                    <a:gd name="T93" fmla="*/ 61 h 105"/>
                                    <a:gd name="T94" fmla="*/ 38 w 98"/>
                                    <a:gd name="T95" fmla="*/ 57 h 105"/>
                                    <a:gd name="T96" fmla="*/ 31 w 98"/>
                                    <a:gd name="T97" fmla="*/ 46 h 105"/>
                                    <a:gd name="T98" fmla="*/ 11 w 98"/>
                                    <a:gd name="T99" fmla="*/ 67 h 105"/>
                                    <a:gd name="T100" fmla="*/ 31 w 98"/>
                                    <a:gd name="T101" fmla="*/ 63 h 105"/>
                                    <a:gd name="T102" fmla="*/ 17 w 98"/>
                                    <a:gd name="T103" fmla="*/ 80 h 105"/>
                                    <a:gd name="T104" fmla="*/ 26 w 98"/>
                                    <a:gd name="T105" fmla="*/ 82 h 105"/>
                                    <a:gd name="T106" fmla="*/ 28 w 98"/>
                                    <a:gd name="T107" fmla="*/ 83 h 105"/>
                                    <a:gd name="T108" fmla="*/ 36 w 98"/>
                                    <a:gd name="T109" fmla="*/ 97 h 105"/>
                                    <a:gd name="T110" fmla="*/ 36 w 98"/>
                                    <a:gd name="T111" fmla="*/ 97 h 105"/>
                                    <a:gd name="T112" fmla="*/ 42 w 98"/>
                                    <a:gd name="T113" fmla="*/ 95 h 105"/>
                                    <a:gd name="T114" fmla="*/ 60 w 98"/>
                                    <a:gd name="T115" fmla="*/ 64 h 105"/>
                                    <a:gd name="T116" fmla="*/ 65 w 98"/>
                                    <a:gd name="T117" fmla="*/ 97 h 105"/>
                                    <a:gd name="T118" fmla="*/ 90 w 98"/>
                                    <a:gd name="T119" fmla="*/ 58 h 10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98" h="105">
                                      <a:moveTo>
                                        <a:pt x="97" y="47"/>
                                      </a:moveTo>
                                      <a:cubicBezTo>
                                        <a:pt x="96" y="49"/>
                                        <a:pt x="95" y="51"/>
                                        <a:pt x="94" y="52"/>
                                      </a:cubicBezTo>
                                      <a:cubicBezTo>
                                        <a:pt x="94" y="54"/>
                                        <a:pt x="92" y="57"/>
                                        <a:pt x="91" y="59"/>
                                      </a:cubicBezTo>
                                      <a:cubicBezTo>
                                        <a:pt x="92" y="60"/>
                                        <a:pt x="91" y="60"/>
                                        <a:pt x="91" y="61"/>
                                      </a:cubicBezTo>
                                      <a:cubicBezTo>
                                        <a:pt x="90" y="60"/>
                                        <a:pt x="91" y="58"/>
                                        <a:pt x="90" y="57"/>
                                      </a:cubicBezTo>
                                      <a:cubicBezTo>
                                        <a:pt x="92" y="55"/>
                                        <a:pt x="92" y="53"/>
                                        <a:pt x="94" y="52"/>
                                      </a:cubicBezTo>
                                      <a:cubicBezTo>
                                        <a:pt x="93" y="51"/>
                                        <a:pt x="94" y="50"/>
                                        <a:pt x="94" y="49"/>
                                      </a:cubicBezTo>
                                      <a:cubicBezTo>
                                        <a:pt x="92" y="52"/>
                                        <a:pt x="91" y="55"/>
                                        <a:pt x="88" y="58"/>
                                      </a:cubicBezTo>
                                      <a:cubicBezTo>
                                        <a:pt x="89" y="58"/>
                                        <a:pt x="88" y="58"/>
                                        <a:pt x="88" y="59"/>
                                      </a:cubicBezTo>
                                      <a:cubicBezTo>
                                        <a:pt x="87" y="58"/>
                                        <a:pt x="86" y="56"/>
                                        <a:pt x="87" y="54"/>
                                      </a:cubicBezTo>
                                      <a:cubicBezTo>
                                        <a:pt x="88" y="54"/>
                                        <a:pt x="88" y="54"/>
                                        <a:pt x="88" y="54"/>
                                      </a:cubicBezTo>
                                      <a:cubicBezTo>
                                        <a:pt x="88" y="55"/>
                                        <a:pt x="87" y="56"/>
                                        <a:pt x="87" y="56"/>
                                      </a:cubicBezTo>
                                      <a:cubicBezTo>
                                        <a:pt x="89" y="56"/>
                                        <a:pt x="90" y="54"/>
                                        <a:pt x="91" y="54"/>
                                      </a:cubicBezTo>
                                      <a:cubicBezTo>
                                        <a:pt x="90" y="52"/>
                                        <a:pt x="89" y="54"/>
                                        <a:pt x="88" y="54"/>
                                      </a:cubicBezTo>
                                      <a:cubicBezTo>
                                        <a:pt x="88" y="52"/>
                                        <a:pt x="91" y="53"/>
                                        <a:pt x="90" y="52"/>
                                      </a:cubicBezTo>
                                      <a:cubicBezTo>
                                        <a:pt x="92" y="51"/>
                                        <a:pt x="93" y="50"/>
                                        <a:pt x="94" y="48"/>
                                      </a:cubicBezTo>
                                      <a:cubicBezTo>
                                        <a:pt x="92" y="48"/>
                                        <a:pt x="91" y="52"/>
                                        <a:pt x="89" y="52"/>
                                      </a:cubicBezTo>
                                      <a:cubicBezTo>
                                        <a:pt x="89" y="50"/>
                                        <a:pt x="90" y="49"/>
                                        <a:pt x="91" y="47"/>
                                      </a:cubicBezTo>
                                      <a:cubicBezTo>
                                        <a:pt x="91" y="47"/>
                                        <a:pt x="91" y="47"/>
                                        <a:pt x="91" y="47"/>
                                      </a:cubicBezTo>
                                      <a:cubicBezTo>
                                        <a:pt x="92" y="46"/>
                                        <a:pt x="92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3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2" y="45"/>
                                        <a:pt x="92" y="45"/>
                                      </a:cubicBezTo>
                                      <a:cubicBezTo>
                                        <a:pt x="92" y="45"/>
                                        <a:pt x="91" y="46"/>
                                        <a:pt x="91" y="46"/>
                                      </a:cubicBezTo>
                                      <a:cubicBezTo>
                                        <a:pt x="89" y="46"/>
                                        <a:pt x="89" y="47"/>
                                        <a:pt x="88" y="47"/>
                                      </a:cubicBezTo>
                                      <a:cubicBezTo>
                                        <a:pt x="88" y="47"/>
                                        <a:pt x="88" y="47"/>
                                        <a:pt x="88" y="46"/>
                                      </a:cubicBezTo>
                                      <a:cubicBezTo>
                                        <a:pt x="87" y="47"/>
                                        <a:pt x="86" y="47"/>
                                        <a:pt x="85" y="48"/>
                                      </a:cubicBezTo>
                                      <a:cubicBezTo>
                                        <a:pt x="85" y="48"/>
                                        <a:pt x="85" y="48"/>
                                        <a:pt x="86" y="49"/>
                                      </a:cubicBezTo>
                                      <a:cubicBezTo>
                                        <a:pt x="84" y="50"/>
                                        <a:pt x="83" y="51"/>
                                        <a:pt x="82" y="53"/>
                                      </a:cubicBezTo>
                                      <a:cubicBezTo>
                                        <a:pt x="85" y="51"/>
                                        <a:pt x="86" y="49"/>
                                        <a:pt x="89" y="48"/>
                                      </a:cubicBezTo>
                                      <a:cubicBezTo>
                                        <a:pt x="88" y="51"/>
                                        <a:pt x="85" y="54"/>
                                        <a:pt x="85" y="57"/>
                                      </a:cubicBezTo>
                                      <a:cubicBezTo>
                                        <a:pt x="84" y="60"/>
                                        <a:pt x="85" y="62"/>
                                        <a:pt x="86" y="65"/>
                                      </a:cubicBezTo>
                                      <a:cubicBezTo>
                                        <a:pt x="87" y="63"/>
                                        <a:pt x="85" y="61"/>
                                        <a:pt x="86" y="58"/>
                                      </a:cubicBezTo>
                                      <a:cubicBezTo>
                                        <a:pt x="88" y="62"/>
                                        <a:pt x="88" y="66"/>
                                        <a:pt x="87" y="69"/>
                                      </a:cubicBezTo>
                                      <a:cubicBezTo>
                                        <a:pt x="86" y="69"/>
                                        <a:pt x="86" y="68"/>
                                        <a:pt x="85" y="68"/>
                                      </a:cubicBezTo>
                                      <a:cubicBezTo>
                                        <a:pt x="85" y="68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6" y="69"/>
                                        <a:pt x="86" y="70"/>
                                      </a:cubicBezTo>
                                      <a:cubicBezTo>
                                        <a:pt x="86" y="70"/>
                                        <a:pt x="86" y="69"/>
                                        <a:pt x="86" y="69"/>
                                      </a:cubicBezTo>
                                      <a:cubicBezTo>
                                        <a:pt x="86" y="70"/>
                                        <a:pt x="86" y="72"/>
                                        <a:pt x="85" y="73"/>
                                      </a:cubicBezTo>
                                      <a:cubicBezTo>
                                        <a:pt x="84" y="72"/>
                                        <a:pt x="84" y="70"/>
                                        <a:pt x="82" y="69"/>
                                      </a:cubicBezTo>
                                      <a:cubicBezTo>
                                        <a:pt x="82" y="72"/>
                                        <a:pt x="85" y="75"/>
                                        <a:pt x="84" y="78"/>
                                      </a:cubicBezTo>
                                      <a:cubicBezTo>
                                        <a:pt x="84" y="79"/>
                                        <a:pt x="85" y="78"/>
                                        <a:pt x="85" y="79"/>
                                      </a:cubicBezTo>
                                      <a:cubicBezTo>
                                        <a:pt x="86" y="84"/>
                                        <a:pt x="83" y="89"/>
                                        <a:pt x="79" y="91"/>
                                      </a:cubicBezTo>
                                      <a:cubicBezTo>
                                        <a:pt x="79" y="89"/>
                                        <a:pt x="80" y="86"/>
                                        <a:pt x="79" y="86"/>
                                      </a:cubicBezTo>
                                      <a:cubicBezTo>
                                        <a:pt x="79" y="91"/>
                                        <a:pt x="76" y="96"/>
                                        <a:pt x="70" y="94"/>
                                      </a:cubicBezTo>
                                      <a:cubicBezTo>
                                        <a:pt x="72" y="89"/>
                                        <a:pt x="68" y="83"/>
                                        <a:pt x="68" y="78"/>
                                      </a:cubicBezTo>
                                      <a:cubicBezTo>
                                        <a:pt x="68" y="78"/>
                                        <a:pt x="68" y="78"/>
                                        <a:pt x="68" y="78"/>
                                      </a:cubicBezTo>
                                      <a:cubicBezTo>
                                        <a:pt x="69" y="78"/>
                                        <a:pt x="68" y="77"/>
                                        <a:pt x="69" y="77"/>
                                      </a:cubicBezTo>
                                      <a:cubicBezTo>
                                        <a:pt x="68" y="77"/>
                                        <a:pt x="68" y="77"/>
                                        <a:pt x="68" y="76"/>
                                      </a:cubicBezTo>
                                      <a:cubicBezTo>
                                        <a:pt x="68" y="74"/>
                                        <a:pt x="68" y="73"/>
                                        <a:pt x="68" y="72"/>
                                      </a:cubicBezTo>
                                      <a:cubicBezTo>
                                        <a:pt x="69" y="73"/>
                                        <a:pt x="69" y="74"/>
                                        <a:pt x="69" y="75"/>
                                      </a:cubicBezTo>
                                      <a:cubicBezTo>
                                        <a:pt x="69" y="76"/>
                                        <a:pt x="70" y="76"/>
                                        <a:pt x="70" y="76"/>
                                      </a:cubicBezTo>
                                      <a:cubicBezTo>
                                        <a:pt x="70" y="77"/>
                                        <a:pt x="71" y="77"/>
                                        <a:pt x="71" y="78"/>
                                      </a:cubicBezTo>
                                      <a:cubicBezTo>
                                        <a:pt x="72" y="79"/>
                                        <a:pt x="74" y="83"/>
                                        <a:pt x="76" y="80"/>
                                      </a:cubicBezTo>
                                      <a:cubicBezTo>
                                        <a:pt x="75" y="77"/>
                                        <a:pt x="70" y="75"/>
                                        <a:pt x="70" y="71"/>
                                      </a:cubicBezTo>
                                      <a:cubicBezTo>
                                        <a:pt x="70" y="71"/>
                                        <a:pt x="69" y="71"/>
                                        <a:pt x="69" y="71"/>
                                      </a:cubicBezTo>
                                      <a:cubicBezTo>
                                        <a:pt x="68" y="68"/>
                                        <a:pt x="66" y="65"/>
                                        <a:pt x="64" y="62"/>
                                      </a:cubicBezTo>
                                      <a:cubicBezTo>
                                        <a:pt x="63" y="62"/>
                                        <a:pt x="63" y="61"/>
                                        <a:pt x="62" y="61"/>
                                      </a:cubicBezTo>
                                      <a:cubicBezTo>
                                        <a:pt x="61" y="61"/>
                                        <a:pt x="62" y="62"/>
                                        <a:pt x="61" y="62"/>
                                      </a:cubicBezTo>
                                      <a:cubicBezTo>
                                        <a:pt x="61" y="61"/>
                                        <a:pt x="62" y="61"/>
                                        <a:pt x="61" y="61"/>
                                      </a:cubicBezTo>
                                      <a:cubicBezTo>
                                        <a:pt x="61" y="61"/>
                                        <a:pt x="61" y="61"/>
                                        <a:pt x="60" y="61"/>
                                      </a:cubicBezTo>
                                      <a:cubicBezTo>
                                        <a:pt x="59" y="55"/>
                                        <a:pt x="62" y="46"/>
                                        <a:pt x="58" y="42"/>
                                      </a:cubicBezTo>
                                      <a:cubicBezTo>
                                        <a:pt x="57" y="41"/>
                                        <a:pt x="55" y="41"/>
                                        <a:pt x="53" y="40"/>
                                      </a:cubicBezTo>
                                      <a:cubicBezTo>
                                        <a:pt x="53" y="41"/>
                                        <a:pt x="54" y="42"/>
                                        <a:pt x="55" y="43"/>
                                      </a:cubicBezTo>
                                      <a:cubicBezTo>
                                        <a:pt x="56" y="43"/>
                                        <a:pt x="56" y="43"/>
                                        <a:pt x="57" y="43"/>
                                      </a:cubicBezTo>
                                      <a:cubicBezTo>
                                        <a:pt x="57" y="44"/>
                                        <a:pt x="58" y="45"/>
                                        <a:pt x="58" y="46"/>
                                      </a:cubicBezTo>
                                      <a:cubicBezTo>
                                        <a:pt x="54" y="43"/>
                                        <a:pt x="47" y="41"/>
                                        <a:pt x="48" y="34"/>
                                      </a:cubicBezTo>
                                      <a:cubicBezTo>
                                        <a:pt x="52" y="34"/>
                                        <a:pt x="53" y="28"/>
                                        <a:pt x="56" y="31"/>
                                      </a:cubicBezTo>
                                      <a:cubicBezTo>
                                        <a:pt x="56" y="31"/>
                                        <a:pt x="56" y="31"/>
                                        <a:pt x="57" y="32"/>
                                      </a:cubicBezTo>
                                      <a:cubicBezTo>
                                        <a:pt x="57" y="32"/>
                                        <a:pt x="57" y="31"/>
                                        <a:pt x="57" y="31"/>
                                      </a:cubicBezTo>
                                      <a:cubicBezTo>
                                        <a:pt x="59" y="34"/>
                                        <a:pt x="60" y="36"/>
                                        <a:pt x="60" y="40"/>
                                      </a:cubicBezTo>
                                      <a:cubicBezTo>
                                        <a:pt x="60" y="40"/>
                                        <a:pt x="60" y="40"/>
                                        <a:pt x="60" y="40"/>
                                      </a:cubicBezTo>
                                      <a:cubicBezTo>
                                        <a:pt x="60" y="41"/>
                                        <a:pt x="61" y="41"/>
                                        <a:pt x="61" y="41"/>
                                      </a:cubicBezTo>
                                      <a:cubicBezTo>
                                        <a:pt x="61" y="42"/>
                                        <a:pt x="62" y="44"/>
                                        <a:pt x="63" y="45"/>
                                      </a:cubicBezTo>
                                      <a:cubicBezTo>
                                        <a:pt x="63" y="47"/>
                                        <a:pt x="64" y="50"/>
                                        <a:pt x="64" y="52"/>
                                      </a:cubicBezTo>
                                      <a:cubicBezTo>
                                        <a:pt x="63" y="55"/>
                                        <a:pt x="63" y="58"/>
                                        <a:pt x="61" y="60"/>
                                      </a:cubicBezTo>
                                      <a:cubicBezTo>
                                        <a:pt x="61" y="60"/>
                                        <a:pt x="61" y="60"/>
                                        <a:pt x="62" y="60"/>
                                      </a:cubicBezTo>
                                      <a:cubicBezTo>
                                        <a:pt x="63" y="60"/>
                                        <a:pt x="63" y="59"/>
                                        <a:pt x="63" y="58"/>
                                      </a:cubicBezTo>
                                      <a:cubicBezTo>
                                        <a:pt x="63" y="58"/>
                                        <a:pt x="63" y="58"/>
                                        <a:pt x="64" y="58"/>
                                      </a:cubicBezTo>
                                      <a:cubicBezTo>
                                        <a:pt x="65" y="55"/>
                                        <a:pt x="65" y="53"/>
                                        <a:pt x="65" y="49"/>
                                      </a:cubicBezTo>
                                      <a:cubicBezTo>
                                        <a:pt x="66" y="51"/>
                                        <a:pt x="67" y="54"/>
                                        <a:pt x="66" y="56"/>
                                      </a:cubicBezTo>
                                      <a:cubicBezTo>
                                        <a:pt x="66" y="56"/>
                                        <a:pt x="67" y="56"/>
                                        <a:pt x="67" y="56"/>
                                      </a:cubicBezTo>
                                      <a:cubicBezTo>
                                        <a:pt x="63" y="62"/>
                                        <a:pt x="73" y="51"/>
                                        <a:pt x="77" y="56"/>
                                      </a:cubicBezTo>
                                      <a:cubicBezTo>
                                        <a:pt x="78" y="57"/>
                                        <a:pt x="78" y="58"/>
                                        <a:pt x="79" y="58"/>
                                      </a:cubicBezTo>
                                      <a:cubicBezTo>
                                        <a:pt x="79" y="59"/>
                                        <a:pt x="79" y="59"/>
                                        <a:pt x="79" y="59"/>
                                      </a:cubicBezTo>
                                      <a:cubicBezTo>
                                        <a:pt x="81" y="60"/>
                                        <a:pt x="79" y="63"/>
                                        <a:pt x="80" y="65"/>
                                      </a:cubicBezTo>
                                      <a:cubicBezTo>
                                        <a:pt x="81" y="62"/>
                                        <a:pt x="81" y="58"/>
                                        <a:pt x="82" y="55"/>
                                      </a:cubicBezTo>
                                      <a:cubicBezTo>
                                        <a:pt x="83" y="55"/>
                                        <a:pt x="83" y="55"/>
                                        <a:pt x="83" y="55"/>
                                      </a:cubicBezTo>
                                      <a:cubicBezTo>
                                        <a:pt x="83" y="54"/>
                                        <a:pt x="83" y="54"/>
                                        <a:pt x="83" y="54"/>
                                      </a:cubicBezTo>
                                      <a:cubicBezTo>
                                        <a:pt x="83" y="53"/>
                                        <a:pt x="83" y="53"/>
                                        <a:pt x="83" y="53"/>
                                      </a:cubicBezTo>
                                      <a:cubicBezTo>
                                        <a:pt x="82" y="54"/>
                                        <a:pt x="82" y="54"/>
                                        <a:pt x="81" y="54"/>
                                      </a:cubicBezTo>
                                      <a:cubicBezTo>
                                        <a:pt x="81" y="52"/>
                                        <a:pt x="79" y="52"/>
                                        <a:pt x="79" y="51"/>
                                      </a:cubicBezTo>
                                      <a:cubicBezTo>
                                        <a:pt x="78" y="52"/>
                                        <a:pt x="78" y="51"/>
                                        <a:pt x="77" y="52"/>
                                      </a:cubicBezTo>
                                      <a:cubicBezTo>
                                        <a:pt x="79" y="50"/>
                                        <a:pt x="80" y="48"/>
                                        <a:pt x="83" y="47"/>
                                      </a:cubicBezTo>
                                      <a:cubicBezTo>
                                        <a:pt x="81" y="46"/>
                                        <a:pt x="79" y="49"/>
                                        <a:pt x="78" y="50"/>
                                      </a:cubicBezTo>
                                      <a:cubicBezTo>
                                        <a:pt x="78" y="49"/>
                                        <a:pt x="78" y="49"/>
                                        <a:pt x="78" y="49"/>
                                      </a:cubicBezTo>
                                      <a:cubicBezTo>
                                        <a:pt x="78" y="49"/>
                                        <a:pt x="78" y="48"/>
                                        <a:pt x="78" y="48"/>
                                      </a:cubicBezTo>
                                      <a:cubicBezTo>
                                        <a:pt x="77" y="49"/>
                                        <a:pt x="75" y="50"/>
                                        <a:pt x="74" y="51"/>
                                      </a:cubicBezTo>
                                      <a:cubicBezTo>
                                        <a:pt x="77" y="47"/>
                                        <a:pt x="81" y="42"/>
                                        <a:pt x="79" y="37"/>
                                      </a:cubicBezTo>
                                      <a:cubicBezTo>
                                        <a:pt x="81" y="37"/>
                                        <a:pt x="81" y="34"/>
                                        <a:pt x="80" y="33"/>
                                      </a:cubicBezTo>
                                      <a:cubicBezTo>
                                        <a:pt x="80" y="37"/>
                                        <a:pt x="77" y="39"/>
                                        <a:pt x="74" y="41"/>
                                      </a:cubicBezTo>
                                      <a:cubicBezTo>
                                        <a:pt x="74" y="39"/>
                                        <a:pt x="75" y="38"/>
                                        <a:pt x="77" y="37"/>
                                      </a:cubicBezTo>
                                      <a:cubicBezTo>
                                        <a:pt x="79" y="34"/>
                                        <a:pt x="77" y="29"/>
                                        <a:pt x="79" y="26"/>
                                      </a:cubicBezTo>
                                      <a:cubicBezTo>
                                        <a:pt x="78" y="25"/>
                                        <a:pt x="77" y="26"/>
                                        <a:pt x="76" y="26"/>
                                      </a:cubicBezTo>
                                      <a:cubicBezTo>
                                        <a:pt x="77" y="26"/>
                                        <a:pt x="76" y="26"/>
                                        <a:pt x="76" y="27"/>
                                      </a:cubicBezTo>
                                      <a:cubicBezTo>
                                        <a:pt x="76" y="27"/>
                                        <a:pt x="76" y="27"/>
                                        <a:pt x="75" y="27"/>
                                      </a:cubicBezTo>
                                      <a:cubicBezTo>
                                        <a:pt x="75" y="27"/>
                                        <a:pt x="76" y="27"/>
                                        <a:pt x="76" y="28"/>
                                      </a:cubicBezTo>
                                      <a:cubicBezTo>
                                        <a:pt x="75" y="27"/>
                                        <a:pt x="74" y="27"/>
                                        <a:pt x="74" y="29"/>
                                      </a:cubicBezTo>
                                      <a:cubicBezTo>
                                        <a:pt x="74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4" y="29"/>
                                        <a:pt x="72" y="30"/>
                                        <a:pt x="71" y="32"/>
                                      </a:cubicBezTo>
                                      <a:cubicBezTo>
                                        <a:pt x="70" y="32"/>
                                        <a:pt x="69" y="33"/>
                                        <a:pt x="71" y="34"/>
                                      </a:cubicBezTo>
                                      <a:cubicBezTo>
                                        <a:pt x="70" y="34"/>
                                        <a:pt x="70" y="34"/>
                                        <a:pt x="70" y="34"/>
                                      </a:cubicBezTo>
                                      <a:cubicBezTo>
                                        <a:pt x="70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5"/>
                                        <a:pt x="69" y="35"/>
                                        <a:pt x="70" y="36"/>
                                      </a:cubicBezTo>
                                      <a:cubicBezTo>
                                        <a:pt x="70" y="35"/>
                                        <a:pt x="70" y="35"/>
                                        <a:pt x="70" y="35"/>
                                      </a:cubicBezTo>
                                      <a:cubicBezTo>
                                        <a:pt x="71" y="35"/>
                                        <a:pt x="72" y="34"/>
                                        <a:pt x="72" y="33"/>
                                      </a:cubicBezTo>
                                      <a:cubicBezTo>
                                        <a:pt x="72" y="33"/>
                                        <a:pt x="72" y="33"/>
                                        <a:pt x="73" y="33"/>
                                      </a:cubicBezTo>
                                      <a:cubicBezTo>
                                        <a:pt x="73" y="32"/>
                                        <a:pt x="73" y="31"/>
                                        <a:pt x="74" y="31"/>
                                      </a:cubicBezTo>
                                      <a:cubicBezTo>
                                        <a:pt x="73" y="33"/>
                                        <a:pt x="72" y="33"/>
                                        <a:pt x="72" y="35"/>
                                      </a:cubicBezTo>
                                      <a:cubicBezTo>
                                        <a:pt x="71" y="35"/>
                                        <a:pt x="70" y="36"/>
                                        <a:pt x="69" y="37"/>
                                      </a:cubicBezTo>
                                      <a:cubicBezTo>
                                        <a:pt x="69" y="36"/>
                                        <a:pt x="68" y="36"/>
                                        <a:pt x="68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7"/>
                                      </a:cubicBezTo>
                                      <a:cubicBezTo>
                                        <a:pt x="66" y="36"/>
                                        <a:pt x="65" y="37"/>
                                        <a:pt x="65" y="37"/>
                                      </a:cubicBezTo>
                                      <a:cubicBezTo>
                                        <a:pt x="65" y="36"/>
                                        <a:pt x="64" y="36"/>
                                        <a:pt x="64" y="35"/>
                                      </a:cubicBezTo>
                                      <a:cubicBezTo>
                                        <a:pt x="64" y="35"/>
                                        <a:pt x="64" y="36"/>
                                        <a:pt x="63" y="36"/>
                                      </a:cubicBezTo>
                                      <a:cubicBezTo>
                                        <a:pt x="64" y="37"/>
                                        <a:pt x="63" y="39"/>
                                        <a:pt x="64" y="40"/>
                                      </a:cubicBezTo>
                                      <a:cubicBezTo>
                                        <a:pt x="65" y="40"/>
                                        <a:pt x="64" y="38"/>
                                        <a:pt x="65" y="38"/>
                                      </a:cubicBezTo>
                                      <a:cubicBezTo>
                                        <a:pt x="65" y="38"/>
                                        <a:pt x="65" y="39"/>
                                        <a:pt x="65" y="39"/>
                                      </a:cubicBezTo>
                                      <a:cubicBezTo>
                                        <a:pt x="66" y="39"/>
                                        <a:pt x="66" y="38"/>
                                        <a:pt x="66" y="38"/>
                                      </a:cubicBezTo>
                                      <a:cubicBezTo>
                                        <a:pt x="66" y="38"/>
                                        <a:pt x="67" y="38"/>
                                        <a:pt x="67" y="39"/>
                                      </a:cubicBezTo>
                                      <a:cubicBezTo>
                                        <a:pt x="70" y="39"/>
                                        <a:pt x="70" y="43"/>
                                        <a:pt x="71" y="44"/>
                                      </a:cubicBezTo>
                                      <a:cubicBezTo>
                                        <a:pt x="72" y="44"/>
                                        <a:pt x="72" y="44"/>
                                        <a:pt x="72" y="44"/>
                                      </a:cubicBezTo>
                                      <a:cubicBezTo>
                                        <a:pt x="76" y="45"/>
                                        <a:pt x="77" y="40"/>
                                        <a:pt x="79" y="38"/>
                                      </a:cubicBezTo>
                                      <a:cubicBezTo>
                                        <a:pt x="78" y="42"/>
                                        <a:pt x="77" y="45"/>
                                        <a:pt x="75" y="48"/>
                                      </a:cubicBezTo>
                                      <a:cubicBezTo>
                                        <a:pt x="74" y="49"/>
                                        <a:pt x="73" y="50"/>
                                        <a:pt x="72" y="51"/>
                                      </a:cubicBezTo>
                                      <a:cubicBezTo>
                                        <a:pt x="72" y="47"/>
                                        <a:pt x="68" y="46"/>
                                        <a:pt x="67" y="44"/>
                                      </a:cubicBezTo>
                                      <a:cubicBezTo>
                                        <a:pt x="67" y="43"/>
                                        <a:pt x="68" y="44"/>
                                        <a:pt x="68" y="44"/>
                                      </a:cubicBezTo>
                                      <a:cubicBezTo>
                                        <a:pt x="68" y="44"/>
                                        <a:pt x="69" y="44"/>
                                        <a:pt x="68" y="44"/>
                                      </a:cubicBezTo>
                                      <a:cubicBezTo>
                                        <a:pt x="69" y="44"/>
                                        <a:pt x="69" y="44"/>
                                        <a:pt x="69" y="44"/>
                                      </a:cubicBezTo>
                                      <a:cubicBezTo>
                                        <a:pt x="69" y="42"/>
                                        <a:pt x="67" y="41"/>
                                        <a:pt x="65" y="42"/>
                                      </a:cubicBezTo>
                                      <a:cubicBezTo>
                                        <a:pt x="65" y="42"/>
                                        <a:pt x="66" y="42"/>
                                        <a:pt x="66" y="42"/>
                                      </a:cubicBezTo>
                                      <a:cubicBezTo>
                                        <a:pt x="65" y="41"/>
                                        <a:pt x="64" y="42"/>
                                        <a:pt x="63" y="41"/>
                                      </a:cubicBezTo>
                                      <a:cubicBezTo>
                                        <a:pt x="63" y="41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40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39"/>
                                        <a:pt x="63" y="37"/>
                                        <a:pt x="63" y="35"/>
                                      </a:cubicBezTo>
                                      <a:cubicBezTo>
                                        <a:pt x="64" y="35"/>
                                        <a:pt x="66" y="34"/>
                                        <a:pt x="67" y="32"/>
                                      </a:cubicBezTo>
                                      <a:cubicBezTo>
                                        <a:pt x="69" y="30"/>
                                        <a:pt x="70" y="28"/>
                                        <a:pt x="73" y="28"/>
                                      </a:cubicBezTo>
                                      <a:cubicBezTo>
                                        <a:pt x="77" y="24"/>
                                        <a:pt x="78" y="19"/>
                                        <a:pt x="81" y="14"/>
                                      </a:cubicBezTo>
                                      <a:cubicBezTo>
                                        <a:pt x="84" y="13"/>
                                        <a:pt x="85" y="10"/>
                                        <a:pt x="88" y="9"/>
                                      </a:cubicBezTo>
                                      <a:cubicBezTo>
                                        <a:pt x="86" y="17"/>
                                        <a:pt x="80" y="23"/>
                                        <a:pt x="82" y="30"/>
                                      </a:cubicBezTo>
                                      <a:cubicBezTo>
                                        <a:pt x="81" y="34"/>
                                        <a:pt x="85" y="41"/>
                                        <a:pt x="79" y="44"/>
                                      </a:cubicBezTo>
                                      <a:cubicBezTo>
                                        <a:pt x="81" y="44"/>
                                        <a:pt x="84" y="41"/>
                                        <a:pt x="84" y="38"/>
                                      </a:cubicBezTo>
                                      <a:cubicBezTo>
                                        <a:pt x="85" y="41"/>
                                        <a:pt x="83" y="43"/>
                                        <a:pt x="81" y="44"/>
                                      </a:cubicBezTo>
                                      <a:cubicBezTo>
                                        <a:pt x="81" y="44"/>
                                        <a:pt x="81" y="45"/>
                                        <a:pt x="81" y="45"/>
                                      </a:cubicBezTo>
                                      <a:cubicBezTo>
                                        <a:pt x="82" y="45"/>
                                        <a:pt x="82" y="44"/>
                                        <a:pt x="83" y="44"/>
                                      </a:cubicBezTo>
                                      <a:cubicBezTo>
                                        <a:pt x="83" y="44"/>
                                        <a:pt x="82" y="45"/>
                                        <a:pt x="82" y="45"/>
                                      </a:cubicBezTo>
                                      <a:cubicBezTo>
                                        <a:pt x="82" y="46"/>
                                        <a:pt x="82" y="46"/>
                                        <a:pt x="82" y="46"/>
                                      </a:cubicBezTo>
                                      <a:cubicBezTo>
                                        <a:pt x="83" y="46"/>
                                        <a:pt x="83" y="46"/>
                                        <a:pt x="83" y="45"/>
                                      </a:cubicBezTo>
                                      <a:cubicBezTo>
                                        <a:pt x="84" y="46"/>
                                        <a:pt x="84" y="46"/>
                                        <a:pt x="85" y="47"/>
                                      </a:cubicBezTo>
                                      <a:cubicBezTo>
                                        <a:pt x="85" y="47"/>
                                        <a:pt x="85" y="46"/>
                                        <a:pt x="85" y="46"/>
                                      </a:cubicBezTo>
                                      <a:cubicBezTo>
                                        <a:pt x="85" y="46"/>
                                        <a:pt x="85" y="47"/>
                                        <a:pt x="86" y="47"/>
                                      </a:cubicBezTo>
                                      <a:cubicBezTo>
                                        <a:pt x="86" y="46"/>
                                        <a:pt x="86" y="46"/>
                                        <a:pt x="87" y="45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4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5"/>
                                      </a:cubicBezTo>
                                      <a:cubicBezTo>
                                        <a:pt x="86" y="44"/>
                                        <a:pt x="86" y="44"/>
                                        <a:pt x="86" y="44"/>
                                      </a:cubicBezTo>
                                      <a:cubicBezTo>
                                        <a:pt x="85" y="44"/>
                                        <a:pt x="85" y="45"/>
                                        <a:pt x="84" y="45"/>
                                      </a:cubicBezTo>
                                      <a:cubicBezTo>
                                        <a:pt x="84" y="44"/>
                                        <a:pt x="85" y="44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5" y="43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6" y="43"/>
                                        <a:pt x="85" y="42"/>
                                      </a:cubicBezTo>
                                      <a:cubicBezTo>
                                        <a:pt x="84" y="42"/>
                                        <a:pt x="84" y="44"/>
                                        <a:pt x="83" y="44"/>
                                      </a:cubicBezTo>
                                      <a:cubicBezTo>
                                        <a:pt x="83" y="43"/>
                                        <a:pt x="83" y="43"/>
                                        <a:pt x="83" y="42"/>
                                      </a:cubicBezTo>
                                      <a:cubicBezTo>
                                        <a:pt x="84" y="42"/>
                                        <a:pt x="84" y="43"/>
                                        <a:pt x="84" y="43"/>
                                      </a:cubicBezTo>
                                      <a:cubicBezTo>
                                        <a:pt x="84" y="42"/>
                                        <a:pt x="85" y="41"/>
                                        <a:pt x="85" y="39"/>
                                      </a:cubicBezTo>
                                      <a:cubicBezTo>
                                        <a:pt x="85" y="39"/>
                                        <a:pt x="85" y="39"/>
                                        <a:pt x="85" y="39"/>
                                      </a:cubicBezTo>
                                      <a:cubicBezTo>
                                        <a:pt x="83" y="34"/>
                                        <a:pt x="83" y="29"/>
                                        <a:pt x="85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4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5" y="24"/>
                                      </a:cubicBezTo>
                                      <a:cubicBezTo>
                                        <a:pt x="86" y="18"/>
                                        <a:pt x="88" y="12"/>
                                        <a:pt x="88" y="6"/>
                                      </a:cubicBezTo>
                                      <a:cubicBezTo>
                                        <a:pt x="88" y="6"/>
                                        <a:pt x="88" y="6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4" y="9"/>
                                        <a:pt x="83" y="11"/>
                                        <a:pt x="81" y="12"/>
                                      </a:cubicBezTo>
                                      <a:cubicBezTo>
                                        <a:pt x="78" y="19"/>
                                        <a:pt x="75" y="26"/>
                                        <a:pt x="68" y="28"/>
                                      </a:cubicBezTo>
                                      <a:cubicBezTo>
                                        <a:pt x="67" y="29"/>
                                        <a:pt x="67" y="30"/>
                                        <a:pt x="66" y="30"/>
                                      </a:cubicBezTo>
                                      <a:cubicBezTo>
                                        <a:pt x="66" y="30"/>
                                        <a:pt x="67" y="29"/>
                                        <a:pt x="67" y="29"/>
                                      </a:cubicBezTo>
                                      <a:cubicBezTo>
                                        <a:pt x="66" y="29"/>
                                        <a:pt x="66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30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4" y="29"/>
                                        <a:pt x="64" y="29"/>
                                      </a:cubicBezTo>
                                      <a:cubicBezTo>
                                        <a:pt x="64" y="28"/>
                                        <a:pt x="64" y="26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5"/>
                                        <a:pt x="64" y="25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3"/>
                                        <a:pt x="64" y="22"/>
                                        <a:pt x="63" y="21"/>
                                      </a:cubicBezTo>
                                      <a:cubicBezTo>
                                        <a:pt x="63" y="19"/>
                                        <a:pt x="63" y="16"/>
                                        <a:pt x="61" y="13"/>
                                      </a:cubicBezTo>
                                      <a:cubicBezTo>
                                        <a:pt x="60" y="15"/>
                                        <a:pt x="60" y="16"/>
                                        <a:pt x="59" y="18"/>
                                      </a:cubicBezTo>
                                      <a:cubicBezTo>
                                        <a:pt x="59" y="18"/>
                                        <a:pt x="59" y="18"/>
                                        <a:pt x="59" y="18"/>
                                      </a:cubicBezTo>
                                      <a:cubicBezTo>
                                        <a:pt x="58" y="18"/>
                                        <a:pt x="58" y="19"/>
                                        <a:pt x="57" y="20"/>
                                      </a:cubicBezTo>
                                      <a:cubicBezTo>
                                        <a:pt x="57" y="20"/>
                                        <a:pt x="57" y="20"/>
                                        <a:pt x="57" y="21"/>
                                      </a:cubicBezTo>
                                      <a:cubicBezTo>
                                        <a:pt x="58" y="20"/>
                                        <a:pt x="58" y="19"/>
                                        <a:pt x="59" y="18"/>
                                      </a:cubicBezTo>
                                      <a:cubicBezTo>
                                        <a:pt x="59" y="20"/>
                                        <a:pt x="58" y="21"/>
                                        <a:pt x="57" y="23"/>
                                      </a:cubicBezTo>
                                      <a:cubicBezTo>
                                        <a:pt x="57" y="24"/>
                                        <a:pt x="57" y="24"/>
                                        <a:pt x="57" y="25"/>
                                      </a:cubicBezTo>
                                      <a:cubicBezTo>
                                        <a:pt x="58" y="24"/>
                                        <a:pt x="58" y="24"/>
                                        <a:pt x="58" y="23"/>
                                      </a:cubicBezTo>
                                      <a:cubicBezTo>
                                        <a:pt x="58" y="25"/>
                                        <a:pt x="58" y="26"/>
                                        <a:pt x="57" y="27"/>
                                      </a:cubicBezTo>
                                      <a:cubicBezTo>
                                        <a:pt x="56" y="29"/>
                                        <a:pt x="55" y="30"/>
                                        <a:pt x="52" y="28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30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28"/>
                                      </a:cubicBezTo>
                                      <a:cubicBezTo>
                                        <a:pt x="51" y="28"/>
                                        <a:pt x="51" y="28"/>
                                        <a:pt x="51" y="28"/>
                                      </a:cubicBezTo>
                                      <a:cubicBezTo>
                                        <a:pt x="50" y="29"/>
                                        <a:pt x="49" y="30"/>
                                        <a:pt x="49" y="31"/>
                                      </a:cubicBezTo>
                                      <a:cubicBezTo>
                                        <a:pt x="49" y="29"/>
                                        <a:pt x="50" y="28"/>
                                        <a:pt x="50" y="27"/>
                                      </a:cubicBezTo>
                                      <a:cubicBezTo>
                                        <a:pt x="48" y="26"/>
                                        <a:pt x="47" y="24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6" y="18"/>
                                        <a:pt x="47" y="12"/>
                                        <a:pt x="48" y="7"/>
                                      </a:cubicBezTo>
                                      <a:cubicBezTo>
                                        <a:pt x="48" y="5"/>
                                        <a:pt x="48" y="3"/>
                                        <a:pt x="48" y="2"/>
                                      </a:cubicBezTo>
                                      <a:cubicBezTo>
                                        <a:pt x="48" y="1"/>
                                        <a:pt x="48" y="1"/>
                                        <a:pt x="48" y="1"/>
                                      </a:cubicBezTo>
                                      <a:cubicBezTo>
                                        <a:pt x="47" y="2"/>
                                        <a:pt x="47" y="3"/>
                                        <a:pt x="47" y="3"/>
                                      </a:cubicBezTo>
                                      <a:cubicBezTo>
                                        <a:pt x="46" y="3"/>
                                        <a:pt x="46" y="1"/>
                                        <a:pt x="46" y="0"/>
                                      </a:cubicBezTo>
                                      <a:cubicBezTo>
                                        <a:pt x="46" y="0"/>
                                        <a:pt x="45" y="0"/>
                                        <a:pt x="45" y="0"/>
                                      </a:cubicBezTo>
                                      <a:cubicBezTo>
                                        <a:pt x="45" y="1"/>
                                        <a:pt x="45" y="1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2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4" y="4"/>
                                        <a:pt x="44" y="5"/>
                                      </a:cubicBezTo>
                                      <a:cubicBezTo>
                                        <a:pt x="45" y="5"/>
                                        <a:pt x="45" y="4"/>
                                        <a:pt x="45" y="3"/>
                                      </a:cubicBezTo>
                                      <a:cubicBezTo>
                                        <a:pt x="47" y="6"/>
                                        <a:pt x="47" y="11"/>
                                        <a:pt x="45" y="14"/>
                                      </a:cubicBezTo>
                                      <a:cubicBezTo>
                                        <a:pt x="45" y="14"/>
                                        <a:pt x="45" y="14"/>
                                        <a:pt x="45" y="14"/>
                                      </a:cubicBezTo>
                                      <a:cubicBezTo>
                                        <a:pt x="46" y="13"/>
                                        <a:pt x="46" y="12"/>
                                        <a:pt x="47" y="12"/>
                                      </a:cubicBezTo>
                                      <a:cubicBezTo>
                                        <a:pt x="47" y="15"/>
                                        <a:pt x="44" y="18"/>
                                        <a:pt x="42" y="20"/>
                                      </a:cubicBezTo>
                                      <a:cubicBezTo>
                                        <a:pt x="44" y="20"/>
                                        <a:pt x="45" y="18"/>
                                        <a:pt x="46" y="17"/>
                                      </a:cubicBezTo>
                                      <a:cubicBezTo>
                                        <a:pt x="46" y="18"/>
                                        <a:pt x="45" y="20"/>
                                        <a:pt x="43" y="21"/>
                                      </a:cubicBezTo>
                                      <a:cubicBezTo>
                                        <a:pt x="38" y="26"/>
                                        <a:pt x="45" y="32"/>
                                        <a:pt x="43" y="37"/>
                                      </a:cubicBezTo>
                                      <a:cubicBezTo>
                                        <a:pt x="43" y="39"/>
                                        <a:pt x="41" y="41"/>
                                        <a:pt x="40" y="43"/>
                                      </a:cubicBezTo>
                                      <a:cubicBezTo>
                                        <a:pt x="39" y="43"/>
                                        <a:pt x="39" y="42"/>
                                        <a:pt x="39" y="42"/>
                                      </a:cubicBezTo>
                                      <a:cubicBezTo>
                                        <a:pt x="40" y="41"/>
                                        <a:pt x="41" y="40"/>
                                        <a:pt x="42" y="39"/>
                                      </a:cubicBezTo>
                                      <a:cubicBezTo>
                                        <a:pt x="40" y="38"/>
                                        <a:pt x="39" y="42"/>
                                        <a:pt x="37" y="42"/>
                                      </a:cubicBezTo>
                                      <a:cubicBezTo>
                                        <a:pt x="42" y="45"/>
                                        <a:pt x="38" y="51"/>
                                        <a:pt x="35" y="53"/>
                                      </a:cubicBezTo>
                                      <a:cubicBezTo>
                                        <a:pt x="35" y="52"/>
                                        <a:pt x="37" y="51"/>
                                        <a:pt x="37" y="50"/>
                                      </a:cubicBezTo>
                                      <a:cubicBezTo>
                                        <a:pt x="36" y="50"/>
                                        <a:pt x="36" y="50"/>
                                        <a:pt x="36" y="50"/>
                                      </a:cubicBezTo>
                                      <a:cubicBezTo>
                                        <a:pt x="36" y="52"/>
                                        <a:pt x="33" y="52"/>
                                        <a:pt x="33" y="54"/>
                                      </a:cubicBezTo>
                                      <a:cubicBezTo>
                                        <a:pt x="33" y="54"/>
                                        <a:pt x="32" y="54"/>
                                        <a:pt x="32" y="54"/>
                                      </a:cubicBezTo>
                                      <a:cubicBezTo>
                                        <a:pt x="32" y="52"/>
                                        <a:pt x="35" y="51"/>
                                        <a:pt x="35" y="49"/>
                                      </a:cubicBezTo>
                                      <a:cubicBezTo>
                                        <a:pt x="33" y="50"/>
                                        <a:pt x="31" y="51"/>
                                        <a:pt x="30" y="49"/>
                                      </a:cubicBezTo>
                                      <a:cubicBezTo>
                                        <a:pt x="30" y="49"/>
                                        <a:pt x="30" y="49"/>
                                        <a:pt x="30" y="49"/>
                                      </a:cubicBezTo>
                                      <a:cubicBezTo>
                                        <a:pt x="30" y="50"/>
                                        <a:pt x="30" y="51"/>
                                        <a:pt x="31" y="51"/>
                                      </a:cubicBezTo>
                                      <a:cubicBezTo>
                                        <a:pt x="31" y="51"/>
                                        <a:pt x="31" y="52"/>
                                        <a:pt x="30" y="52"/>
                                      </a:cubicBezTo>
                                      <a:cubicBezTo>
                                        <a:pt x="30" y="53"/>
                                        <a:pt x="29" y="54"/>
                                        <a:pt x="27" y="55"/>
                                      </a:cubicBezTo>
                                      <a:cubicBezTo>
                                        <a:pt x="27" y="54"/>
                                        <a:pt x="28" y="54"/>
                                        <a:pt x="27" y="53"/>
                                      </a:cubicBezTo>
                                      <a:cubicBezTo>
                                        <a:pt x="29" y="50"/>
                                        <a:pt x="30" y="47"/>
                                        <a:pt x="33" y="45"/>
                                      </a:cubicBezTo>
                                      <a:cubicBezTo>
                                        <a:pt x="34" y="45"/>
                                        <a:pt x="35" y="44"/>
                                        <a:pt x="36" y="43"/>
                                      </a:cubicBezTo>
                                      <a:cubicBezTo>
                                        <a:pt x="38" y="40"/>
                                        <a:pt x="42" y="37"/>
                                        <a:pt x="40" y="33"/>
                                      </a:cubicBezTo>
                                      <a:cubicBezTo>
                                        <a:pt x="40" y="33"/>
                                        <a:pt x="40" y="35"/>
                                        <a:pt x="40" y="35"/>
                                      </a:cubicBezTo>
                                      <a:cubicBezTo>
                                        <a:pt x="39" y="38"/>
                                        <a:pt x="38" y="40"/>
                                        <a:pt x="37" y="42"/>
                                      </a:cubicBezTo>
                                      <a:cubicBezTo>
                                        <a:pt x="35" y="41"/>
                                        <a:pt x="34" y="41"/>
                                        <a:pt x="33" y="42"/>
                                      </a:cubicBezTo>
                                      <a:cubicBezTo>
                                        <a:pt x="35" y="39"/>
                                        <a:pt x="31" y="39"/>
                                        <a:pt x="32" y="42"/>
                                      </a:cubicBezTo>
                                      <a:cubicBezTo>
                                        <a:pt x="32" y="42"/>
                                        <a:pt x="32" y="42"/>
                                        <a:pt x="31" y="42"/>
                                      </a:cubicBezTo>
                                      <a:cubicBezTo>
                                        <a:pt x="32" y="41"/>
                                        <a:pt x="32" y="39"/>
                                        <a:pt x="31" y="38"/>
                                      </a:cubicBezTo>
                                      <a:cubicBezTo>
                                        <a:pt x="30" y="38"/>
                                        <a:pt x="30" y="39"/>
                                        <a:pt x="30" y="39"/>
                                      </a:cubicBezTo>
                                      <a:cubicBezTo>
                                        <a:pt x="30" y="39"/>
                                        <a:pt x="29" y="38"/>
                                        <a:pt x="28" y="38"/>
                                      </a:cubicBezTo>
                                      <a:cubicBezTo>
                                        <a:pt x="28" y="39"/>
                                        <a:pt x="29" y="39"/>
                                        <a:pt x="29" y="41"/>
                                      </a:cubicBezTo>
                                      <a:cubicBezTo>
                                        <a:pt x="28" y="39"/>
                                        <a:pt x="25" y="37"/>
                                        <a:pt x="26" y="40"/>
                                      </a:cubicBezTo>
                                      <a:cubicBezTo>
                                        <a:pt x="26" y="40"/>
                                        <a:pt x="27" y="40"/>
                                        <a:pt x="27" y="41"/>
                                      </a:cubicBezTo>
                                      <a:cubicBezTo>
                                        <a:pt x="28" y="41"/>
                                        <a:pt x="28" y="41"/>
                                        <a:pt x="28" y="41"/>
                                      </a:cubicBezTo>
                                      <a:cubicBezTo>
                                        <a:pt x="28" y="41"/>
                                        <a:pt x="28" y="42"/>
                                        <a:pt x="28" y="42"/>
                                      </a:cubicBezTo>
                                      <a:cubicBezTo>
                                        <a:pt x="26" y="44"/>
                                        <a:pt x="22" y="45"/>
                                        <a:pt x="22" y="49"/>
                                      </a:cubicBezTo>
                                      <a:cubicBezTo>
                                        <a:pt x="15" y="49"/>
                                        <a:pt x="19" y="41"/>
                                        <a:pt x="23" y="40"/>
                                      </a:cubicBezTo>
                                      <a:cubicBezTo>
                                        <a:pt x="23" y="39"/>
                                        <a:pt x="23" y="38"/>
                                        <a:pt x="24" y="38"/>
                                      </a:cubicBezTo>
                                      <a:cubicBezTo>
                                        <a:pt x="25" y="38"/>
                                        <a:pt x="26" y="37"/>
                                        <a:pt x="27" y="37"/>
                                      </a:cubicBezTo>
                                      <a:cubicBezTo>
                                        <a:pt x="28" y="37"/>
                                        <a:pt x="28" y="38"/>
                                        <a:pt x="29" y="38"/>
                                      </a:cubicBezTo>
                                      <a:cubicBezTo>
                                        <a:pt x="29" y="37"/>
                                        <a:pt x="28" y="37"/>
                                        <a:pt x="28" y="37"/>
                                      </a:cubicBezTo>
                                      <a:cubicBezTo>
                                        <a:pt x="29" y="36"/>
                                        <a:pt x="29" y="36"/>
                                        <a:pt x="30" y="35"/>
                                      </a:cubicBezTo>
                                      <a:cubicBezTo>
                                        <a:pt x="32" y="36"/>
                                        <a:pt x="33" y="35"/>
                                        <a:pt x="34" y="34"/>
                                      </a:cubicBezTo>
                                      <a:cubicBezTo>
                                        <a:pt x="34" y="34"/>
                                        <a:pt x="33" y="34"/>
                                        <a:pt x="33" y="33"/>
                                      </a:cubicBezTo>
                                      <a:cubicBezTo>
                                        <a:pt x="34" y="32"/>
                                        <a:pt x="33" y="32"/>
                                        <a:pt x="34" y="30"/>
                                      </a:cubicBezTo>
                                      <a:cubicBezTo>
                                        <a:pt x="34" y="31"/>
                                        <a:pt x="33" y="32"/>
                                        <a:pt x="34" y="33"/>
                                      </a:cubicBezTo>
                                      <a:cubicBezTo>
                                        <a:pt x="34" y="26"/>
                                        <a:pt x="33" y="20"/>
                                        <a:pt x="39" y="17"/>
                                      </a:cubicBezTo>
                                      <a:cubicBezTo>
                                        <a:pt x="42" y="14"/>
                                        <a:pt x="43" y="11"/>
                                        <a:pt x="45" y="7"/>
                                      </a:cubicBezTo>
                                      <a:cubicBezTo>
                                        <a:pt x="44" y="6"/>
                                        <a:pt x="44" y="6"/>
                                        <a:pt x="44" y="5"/>
                                      </a:cubicBezTo>
                                      <a:cubicBezTo>
                                        <a:pt x="40" y="15"/>
                                        <a:pt x="27" y="19"/>
                                        <a:pt x="33" y="31"/>
                                      </a:cubicBezTo>
                                      <a:cubicBezTo>
                                        <a:pt x="33" y="31"/>
                                        <a:pt x="32" y="31"/>
                                        <a:pt x="32" y="31"/>
                                      </a:cubicBezTo>
                                      <a:cubicBezTo>
                                        <a:pt x="34" y="35"/>
                                        <a:pt x="28" y="36"/>
                                        <a:pt x="23" y="38"/>
                                      </a:cubicBezTo>
                                      <a:cubicBezTo>
                                        <a:pt x="23" y="38"/>
                                        <a:pt x="23" y="38"/>
                                        <a:pt x="23" y="38"/>
                                      </a:cubicBezTo>
                                      <a:cubicBezTo>
                                        <a:pt x="22" y="39"/>
                                        <a:pt x="21" y="39"/>
                                        <a:pt x="21" y="40"/>
                                      </a:cubicBezTo>
                                      <a:cubicBezTo>
                                        <a:pt x="21" y="40"/>
                                        <a:pt x="20" y="40"/>
                                        <a:pt x="20" y="39"/>
                                      </a:cubicBezTo>
                                      <a:cubicBezTo>
                                        <a:pt x="20" y="39"/>
                                        <a:pt x="20" y="39"/>
                                        <a:pt x="20" y="39"/>
                                      </a:cubicBezTo>
                                      <a:cubicBezTo>
                                        <a:pt x="20" y="41"/>
                                        <a:pt x="19" y="44"/>
                                        <a:pt x="17" y="46"/>
                                      </a:cubicBezTo>
                                      <a:cubicBezTo>
                                        <a:pt x="16" y="39"/>
                                        <a:pt x="10" y="37"/>
                                        <a:pt x="4" y="33"/>
                                      </a:cubicBezTo>
                                      <a:cubicBezTo>
                                        <a:pt x="3" y="33"/>
                                        <a:pt x="3" y="31"/>
                                        <a:pt x="2" y="30"/>
                                      </a:cubicBezTo>
                                      <a:cubicBezTo>
                                        <a:pt x="1" y="30"/>
                                        <a:pt x="1" y="30"/>
                                        <a:pt x="0" y="30"/>
                                      </a:cubicBezTo>
                                      <a:cubicBezTo>
                                        <a:pt x="0" y="31"/>
                                        <a:pt x="1" y="32"/>
                                        <a:pt x="1" y="33"/>
                                      </a:cubicBezTo>
                                      <a:cubicBezTo>
                                        <a:pt x="1" y="37"/>
                                        <a:pt x="5" y="39"/>
                                        <a:pt x="7" y="42"/>
                                      </a:cubicBezTo>
                                      <a:cubicBezTo>
                                        <a:pt x="6" y="42"/>
                                        <a:pt x="7" y="43"/>
                                        <a:pt x="7" y="43"/>
                                      </a:cubicBezTo>
                                      <a:cubicBezTo>
                                        <a:pt x="7" y="44"/>
                                        <a:pt x="7" y="44"/>
                                        <a:pt x="8" y="44"/>
                                      </a:cubicBezTo>
                                      <a:cubicBezTo>
                                        <a:pt x="8" y="44"/>
                                        <a:pt x="8" y="43"/>
                                        <a:pt x="9" y="42"/>
                                      </a:cubicBezTo>
                                      <a:cubicBezTo>
                                        <a:pt x="6" y="40"/>
                                        <a:pt x="3" y="38"/>
                                        <a:pt x="2" y="34"/>
                                      </a:cubicBezTo>
                                      <a:cubicBezTo>
                                        <a:pt x="1" y="33"/>
                                        <a:pt x="1" y="31"/>
                                        <a:pt x="1" y="30"/>
                                      </a:cubicBezTo>
                                      <a:cubicBezTo>
                                        <a:pt x="2" y="32"/>
                                        <a:pt x="3" y="34"/>
                                        <a:pt x="5" y="36"/>
                                      </a:cubicBezTo>
                                      <a:cubicBezTo>
                                        <a:pt x="10" y="36"/>
                                        <a:pt x="15" y="41"/>
                                        <a:pt x="15" y="47"/>
                                      </a:cubicBezTo>
                                      <a:cubicBezTo>
                                        <a:pt x="14" y="47"/>
                                        <a:pt x="14" y="46"/>
                                        <a:pt x="13" y="47"/>
                                      </a:cubicBezTo>
                                      <a:cubicBezTo>
                                        <a:pt x="12" y="45"/>
                                        <a:pt x="10" y="44"/>
                                        <a:pt x="9" y="42"/>
                                      </a:cubicBezTo>
                                      <a:cubicBezTo>
                                        <a:pt x="8" y="43"/>
                                        <a:pt x="8" y="44"/>
                                        <a:pt x="8" y="44"/>
                                      </a:cubicBezTo>
                                      <a:cubicBezTo>
                                        <a:pt x="10" y="45"/>
                                        <a:pt x="11" y="46"/>
                                        <a:pt x="13" y="47"/>
                                      </a:cubicBezTo>
                                      <a:cubicBezTo>
                                        <a:pt x="12" y="48"/>
                                        <a:pt x="10" y="48"/>
                                        <a:pt x="9" y="49"/>
                                      </a:cubicBezTo>
                                      <a:cubicBezTo>
                                        <a:pt x="11" y="52"/>
                                        <a:pt x="12" y="55"/>
                                        <a:pt x="14" y="58"/>
                                      </a:cubicBezTo>
                                      <a:cubicBezTo>
                                        <a:pt x="14" y="59"/>
                                        <a:pt x="14" y="59"/>
                                        <a:pt x="14" y="59"/>
                                      </a:cubicBezTo>
                                      <a:cubicBezTo>
                                        <a:pt x="14" y="60"/>
                                        <a:pt x="14" y="61"/>
                                        <a:pt x="14" y="62"/>
                                      </a:cubicBezTo>
                                      <a:cubicBezTo>
                                        <a:pt x="12" y="61"/>
                                        <a:pt x="9" y="60"/>
                                        <a:pt x="7" y="60"/>
                                      </a:cubicBezTo>
                                      <a:cubicBezTo>
                                        <a:pt x="6" y="60"/>
                                        <a:pt x="4" y="60"/>
                                        <a:pt x="3" y="60"/>
                                      </a:cubicBezTo>
                                      <a:cubicBezTo>
                                        <a:pt x="4" y="63"/>
                                        <a:pt x="5" y="64"/>
                                        <a:pt x="7" y="66"/>
                                      </a:cubicBezTo>
                                      <a:cubicBezTo>
                                        <a:pt x="7" y="66"/>
                                        <a:pt x="7" y="67"/>
                                        <a:pt x="8" y="67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9"/>
                                      </a:cubicBezTo>
                                      <a:cubicBezTo>
                                        <a:pt x="8" y="69"/>
                                        <a:pt x="8" y="68"/>
                                        <a:pt x="9" y="68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7"/>
                                      </a:cubicBezTo>
                                      <a:cubicBezTo>
                                        <a:pt x="10" y="67"/>
                                        <a:pt x="12" y="69"/>
                                        <a:pt x="14" y="69"/>
                                      </a:cubicBezTo>
                                      <a:cubicBezTo>
                                        <a:pt x="14" y="71"/>
                                        <a:pt x="14" y="71"/>
                                        <a:pt x="14" y="73"/>
                                      </a:cubicBezTo>
                                      <a:cubicBezTo>
                                        <a:pt x="13" y="72"/>
                                        <a:pt x="11" y="71"/>
                                        <a:pt x="11" y="70"/>
                                      </a:cubicBezTo>
                                      <a:cubicBezTo>
                                        <a:pt x="11" y="70"/>
                                        <a:pt x="11" y="69"/>
                                        <a:pt x="11" y="69"/>
                                      </a:cubicBezTo>
                                      <a:cubicBezTo>
                                        <a:pt x="11" y="73"/>
                                        <a:pt x="14" y="73"/>
                                        <a:pt x="16" y="76"/>
                                      </a:cubicBezTo>
                                      <a:cubicBezTo>
                                        <a:pt x="14" y="76"/>
                                        <a:pt x="13" y="75"/>
                                        <a:pt x="12" y="74"/>
                                      </a:cubicBezTo>
                                      <a:cubicBezTo>
                                        <a:pt x="12" y="75"/>
                                        <a:pt x="14" y="77"/>
                                        <a:pt x="16" y="77"/>
                                      </a:cubicBezTo>
                                      <a:cubicBezTo>
                                        <a:pt x="16" y="78"/>
                                        <a:pt x="16" y="78"/>
                                        <a:pt x="16" y="78"/>
                                      </a:cubicBezTo>
                                      <a:cubicBezTo>
                                        <a:pt x="15" y="78"/>
                                        <a:pt x="14" y="77"/>
                                        <a:pt x="13" y="76"/>
                                      </a:cubicBezTo>
                                      <a:cubicBezTo>
                                        <a:pt x="13" y="78"/>
                                        <a:pt x="16" y="79"/>
                                        <a:pt x="17" y="80"/>
                                      </a:cubicBezTo>
                                      <a:cubicBezTo>
                                        <a:pt x="16" y="80"/>
                                        <a:pt x="14" y="79"/>
                                        <a:pt x="14" y="78"/>
                                      </a:cubicBezTo>
                                      <a:cubicBezTo>
                                        <a:pt x="13" y="78"/>
                                        <a:pt x="13" y="78"/>
                                        <a:pt x="13" y="78"/>
                                      </a:cubicBezTo>
                                      <a:cubicBezTo>
                                        <a:pt x="13" y="79"/>
                                        <a:pt x="13" y="79"/>
                                        <a:pt x="14" y="79"/>
                                      </a:cubicBezTo>
                                      <a:cubicBezTo>
                                        <a:pt x="14" y="79"/>
                                        <a:pt x="13" y="79"/>
                                        <a:pt x="13" y="79"/>
                                      </a:cubicBezTo>
                                      <a:cubicBezTo>
                                        <a:pt x="11" y="76"/>
                                        <a:pt x="10" y="73"/>
                                        <a:pt x="9" y="69"/>
                                      </a:cubicBezTo>
                                      <a:cubicBezTo>
                                        <a:pt x="9" y="69"/>
                                        <a:pt x="8" y="69"/>
                                        <a:pt x="8" y="69"/>
                                      </a:cubicBezTo>
                                      <a:cubicBezTo>
                                        <a:pt x="9" y="75"/>
                                        <a:pt x="11" y="80"/>
                                        <a:pt x="16" y="83"/>
                                      </a:cubicBezTo>
                                      <a:cubicBezTo>
                                        <a:pt x="17" y="83"/>
                                        <a:pt x="17" y="83"/>
                                        <a:pt x="18" y="83"/>
                                      </a:cubicBezTo>
                                      <a:cubicBezTo>
                                        <a:pt x="20" y="86"/>
                                        <a:pt x="18" y="88"/>
                                        <a:pt x="18" y="91"/>
                                      </a:cubicBezTo>
                                      <a:cubicBezTo>
                                        <a:pt x="20" y="91"/>
                                        <a:pt x="21" y="89"/>
                                        <a:pt x="23" y="88"/>
                                      </a:cubicBezTo>
                                      <a:cubicBezTo>
                                        <a:pt x="26" y="90"/>
                                        <a:pt x="27" y="95"/>
                                        <a:pt x="33" y="95"/>
                                      </a:cubicBezTo>
                                      <a:cubicBezTo>
                                        <a:pt x="33" y="96"/>
                                        <a:pt x="35" y="97"/>
                                        <a:pt x="36" y="98"/>
                                      </a:cubicBezTo>
                                      <a:cubicBezTo>
                                        <a:pt x="38" y="101"/>
                                        <a:pt x="45" y="102"/>
                                        <a:pt x="47" y="98"/>
                                      </a:cubicBezTo>
                                      <a:cubicBezTo>
                                        <a:pt x="50" y="99"/>
                                        <a:pt x="51" y="102"/>
                                        <a:pt x="53" y="104"/>
                                      </a:cubicBezTo>
                                      <a:cubicBezTo>
                                        <a:pt x="55" y="104"/>
                                        <a:pt x="55" y="105"/>
                                        <a:pt x="56" y="105"/>
                                      </a:cubicBezTo>
                                      <a:cubicBezTo>
                                        <a:pt x="56" y="105"/>
                                        <a:pt x="56" y="105"/>
                                        <a:pt x="56" y="105"/>
                                      </a:cubicBezTo>
                                      <a:cubicBezTo>
                                        <a:pt x="57" y="105"/>
                                        <a:pt x="58" y="105"/>
                                        <a:pt x="59" y="105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4" y="102"/>
                                        <a:pt x="65" y="99"/>
                                        <a:pt x="68" y="97"/>
                                      </a:cubicBezTo>
                                      <a:cubicBezTo>
                                        <a:pt x="68" y="97"/>
                                        <a:pt x="68" y="97"/>
                                        <a:pt x="68" y="98"/>
                                      </a:cubicBezTo>
                                      <a:cubicBezTo>
                                        <a:pt x="69" y="98"/>
                                        <a:pt x="71" y="99"/>
                                        <a:pt x="72" y="98"/>
                                      </a:cubicBezTo>
                                      <a:cubicBezTo>
                                        <a:pt x="72" y="97"/>
                                        <a:pt x="72" y="96"/>
                                        <a:pt x="72" y="96"/>
                                      </a:cubicBezTo>
                                      <a:cubicBezTo>
                                        <a:pt x="71" y="97"/>
                                        <a:pt x="71" y="97"/>
                                        <a:pt x="70" y="97"/>
                                      </a:cubicBezTo>
                                      <a:cubicBezTo>
                                        <a:pt x="71" y="97"/>
                                        <a:pt x="71" y="96"/>
                                        <a:pt x="70" y="96"/>
                                      </a:cubicBezTo>
                                      <a:cubicBezTo>
                                        <a:pt x="72" y="95"/>
                                        <a:pt x="75" y="96"/>
                                        <a:pt x="77" y="95"/>
                                      </a:cubicBezTo>
                                      <a:cubicBezTo>
                                        <a:pt x="77" y="95"/>
                                        <a:pt x="78" y="95"/>
                                        <a:pt x="78" y="95"/>
                                      </a:cubicBezTo>
                                      <a:cubicBezTo>
                                        <a:pt x="79" y="95"/>
                                        <a:pt x="79" y="94"/>
                                        <a:pt x="80" y="94"/>
                                      </a:cubicBezTo>
                                      <a:cubicBezTo>
                                        <a:pt x="79" y="94"/>
                                        <a:pt x="79" y="94"/>
                                        <a:pt x="78" y="94"/>
                                      </a:cubicBezTo>
                                      <a:cubicBezTo>
                                        <a:pt x="79" y="93"/>
                                        <a:pt x="81" y="92"/>
                                        <a:pt x="82" y="91"/>
                                      </a:cubicBezTo>
                                      <a:cubicBezTo>
                                        <a:pt x="83" y="91"/>
                                        <a:pt x="85" y="91"/>
                                        <a:pt x="86" y="89"/>
                                      </a:cubicBezTo>
                                      <a:cubicBezTo>
                                        <a:pt x="86" y="89"/>
                                        <a:pt x="86" y="89"/>
                                        <a:pt x="86" y="89"/>
                                      </a:cubicBezTo>
                                      <a:cubicBezTo>
                                        <a:pt x="87" y="89"/>
                                        <a:pt x="87" y="89"/>
                                        <a:pt x="88" y="88"/>
                                      </a:cubicBezTo>
                                      <a:cubicBezTo>
                                        <a:pt x="90" y="85"/>
                                        <a:pt x="92" y="80"/>
                                        <a:pt x="92" y="76"/>
                                      </a:cubicBezTo>
                                      <a:cubicBezTo>
                                        <a:pt x="92" y="76"/>
                                        <a:pt x="92" y="76"/>
                                        <a:pt x="92" y="76"/>
                                      </a:cubicBezTo>
                                      <a:cubicBezTo>
                                        <a:pt x="92" y="72"/>
                                        <a:pt x="90" y="69"/>
                                        <a:pt x="92" y="66"/>
                                      </a:cubicBezTo>
                                      <a:cubicBezTo>
                                        <a:pt x="92" y="63"/>
                                        <a:pt x="93" y="61"/>
                                        <a:pt x="92" y="59"/>
                                      </a:cubicBezTo>
                                      <a:cubicBezTo>
                                        <a:pt x="92" y="59"/>
                                        <a:pt x="92" y="59"/>
                                        <a:pt x="93" y="59"/>
                                      </a:cubicBezTo>
                                      <a:cubicBezTo>
                                        <a:pt x="94" y="56"/>
                                        <a:pt x="95" y="51"/>
                                        <a:pt x="98" y="48"/>
                                      </a:cubicBezTo>
                                      <a:cubicBezTo>
                                        <a:pt x="98" y="48"/>
                                        <a:pt x="98" y="48"/>
                                        <a:pt x="97" y="47"/>
                                      </a:cubicBezTo>
                                      <a:close/>
                                      <a:moveTo>
                                        <a:pt x="69" y="39"/>
                                      </a:moveTo>
                                      <a:cubicBezTo>
                                        <a:pt x="71" y="38"/>
                                        <a:pt x="74" y="36"/>
                                        <a:pt x="74" y="34"/>
                                      </a:cubicBezTo>
                                      <a:cubicBezTo>
                                        <a:pt x="74" y="34"/>
                                        <a:pt x="74" y="34"/>
                                        <a:pt x="74" y="34"/>
                                      </a:cubicBezTo>
                                      <a:cubicBezTo>
                                        <a:pt x="75" y="33"/>
                                        <a:pt x="76" y="32"/>
                                        <a:pt x="76" y="32"/>
                                      </a:cubicBezTo>
                                      <a:cubicBezTo>
                                        <a:pt x="77" y="35"/>
                                        <a:pt x="73" y="41"/>
                                        <a:pt x="69" y="39"/>
                                      </a:cubicBezTo>
                                      <a:close/>
                                      <a:moveTo>
                                        <a:pt x="74" y="43"/>
                                      </a:moveTo>
                                      <a:cubicBezTo>
                                        <a:pt x="73" y="43"/>
                                        <a:pt x="73" y="42"/>
                                        <a:pt x="73" y="42"/>
                                      </a:cubicBezTo>
                                      <a:cubicBezTo>
                                        <a:pt x="73" y="42"/>
                                        <a:pt x="74" y="42"/>
                                        <a:pt x="74" y="41"/>
                                      </a:cubicBezTo>
                                      <a:cubicBezTo>
                                        <a:pt x="74" y="42"/>
                                        <a:pt x="74" y="42"/>
                                        <a:pt x="74" y="43"/>
                                      </a:cubicBezTo>
                                      <a:close/>
                                      <a:moveTo>
                                        <a:pt x="79" y="55"/>
                                      </a:moveTo>
                                      <a:cubicBezTo>
                                        <a:pt x="78" y="56"/>
                                        <a:pt x="77" y="54"/>
                                        <a:pt x="76" y="54"/>
                                      </a:cubicBezTo>
                                      <a:cubicBezTo>
                                        <a:pt x="76" y="54"/>
                                        <a:pt x="76" y="54"/>
                                        <a:pt x="76" y="54"/>
                                      </a:cubicBezTo>
                                      <a:cubicBezTo>
                                        <a:pt x="77" y="52"/>
                                        <a:pt x="80" y="53"/>
                                        <a:pt x="79" y="55"/>
                                      </a:cubicBezTo>
                                      <a:close/>
                                      <a:moveTo>
                                        <a:pt x="75" y="54"/>
                                      </a:moveTo>
                                      <a:cubicBezTo>
                                        <a:pt x="73" y="54"/>
                                        <a:pt x="71" y="54"/>
                                        <a:pt x="69" y="55"/>
                                      </a:cubicBezTo>
                                      <a:cubicBezTo>
                                        <a:pt x="70" y="53"/>
                                        <a:pt x="74" y="51"/>
                                        <a:pt x="75" y="54"/>
                                      </a:cubicBezTo>
                                      <a:close/>
                                      <a:moveTo>
                                        <a:pt x="69" y="47"/>
                                      </a:moveTo>
                                      <a:cubicBezTo>
                                        <a:pt x="71" y="48"/>
                                        <a:pt x="71" y="51"/>
                                        <a:pt x="70" y="52"/>
                                      </a:cubicBezTo>
                                      <a:cubicBezTo>
                                        <a:pt x="70" y="51"/>
                                        <a:pt x="69" y="51"/>
                                        <a:pt x="70" y="51"/>
                                      </a:cubicBezTo>
                                      <a:cubicBezTo>
                                        <a:pt x="69" y="50"/>
                                        <a:pt x="69" y="49"/>
                                        <a:pt x="68" y="49"/>
                                      </a:cubicBezTo>
                                      <a:cubicBezTo>
                                        <a:pt x="68" y="49"/>
                                        <a:pt x="69" y="48"/>
                                        <a:pt x="69" y="47"/>
                                      </a:cubicBezTo>
                                      <a:close/>
                                      <a:moveTo>
                                        <a:pt x="68" y="51"/>
                                      </a:moveTo>
                                      <a:cubicBezTo>
                                        <a:pt x="68" y="52"/>
                                        <a:pt x="69" y="53"/>
                                        <a:pt x="68" y="53"/>
                                      </a:cubicBezTo>
                                      <a:cubicBezTo>
                                        <a:pt x="68" y="52"/>
                                        <a:pt x="67" y="52"/>
                                        <a:pt x="67" y="51"/>
                                      </a:cubicBezTo>
                                      <a:cubicBezTo>
                                        <a:pt x="67" y="51"/>
                                        <a:pt x="68" y="51"/>
                                        <a:pt x="68" y="51"/>
                                      </a:cubicBezTo>
                                      <a:close/>
                                      <a:moveTo>
                                        <a:pt x="66" y="49"/>
                                      </a:moveTo>
                                      <a:cubicBezTo>
                                        <a:pt x="66" y="48"/>
                                        <a:pt x="64" y="47"/>
                                        <a:pt x="64" y="45"/>
                                      </a:cubicBezTo>
                                      <a:cubicBezTo>
                                        <a:pt x="67" y="43"/>
                                        <a:pt x="69" y="47"/>
                                        <a:pt x="66" y="49"/>
                                      </a:cubicBezTo>
                                      <a:close/>
                                      <a:moveTo>
                                        <a:pt x="61" y="38"/>
                                      </a:moveTo>
                                      <a:cubicBezTo>
                                        <a:pt x="60" y="38"/>
                                        <a:pt x="61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8"/>
                                        <a:pt x="61" y="38"/>
                                      </a:cubicBezTo>
                                      <a:close/>
                                      <a:moveTo>
                                        <a:pt x="62" y="41"/>
                                      </a:moveTo>
                                      <a:cubicBezTo>
                                        <a:pt x="62" y="40"/>
                                        <a:pt x="62" y="40"/>
                                        <a:pt x="61" y="40"/>
                                      </a:cubicBezTo>
                                      <a:cubicBezTo>
                                        <a:pt x="61" y="39"/>
                                        <a:pt x="62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6"/>
                                        <a:pt x="61" y="37"/>
                                      </a:cubicBezTo>
                                      <a:cubicBezTo>
                                        <a:pt x="61" y="36"/>
                                        <a:pt x="61" y="36"/>
                                        <a:pt x="61" y="36"/>
                                      </a:cubicBezTo>
                                      <a:cubicBezTo>
                                        <a:pt x="61" y="35"/>
                                        <a:pt x="62" y="36"/>
                                        <a:pt x="62" y="35"/>
                                      </a:cubicBezTo>
                                      <a:cubicBezTo>
                                        <a:pt x="62" y="37"/>
                                        <a:pt x="62" y="39"/>
                                        <a:pt x="62" y="41"/>
                                      </a:cubicBezTo>
                                      <a:close/>
                                      <a:moveTo>
                                        <a:pt x="61" y="17"/>
                                      </a:moveTo>
                                      <a:cubicBezTo>
                                        <a:pt x="61" y="17"/>
                                        <a:pt x="61" y="17"/>
                                        <a:pt x="61" y="17"/>
                                      </a:cubicBezTo>
                                      <a:cubicBezTo>
                                        <a:pt x="61" y="20"/>
                                        <a:pt x="62" y="22"/>
                                        <a:pt x="63" y="24"/>
                                      </a:cubicBezTo>
                                      <a:cubicBezTo>
                                        <a:pt x="63" y="26"/>
                                        <a:pt x="63" y="30"/>
                                        <a:pt x="62" y="32"/>
                                      </a:cubicBezTo>
                                      <a:cubicBezTo>
                                        <a:pt x="59" y="29"/>
                                        <a:pt x="60" y="22"/>
                                        <a:pt x="61" y="17"/>
                                      </a:cubicBezTo>
                                      <a:close/>
                                      <a:moveTo>
                                        <a:pt x="65" y="65"/>
                                      </a:moveTo>
                                      <a:cubicBezTo>
                                        <a:pt x="66" y="66"/>
                                        <a:pt x="66" y="68"/>
                                        <a:pt x="67" y="69"/>
                                      </a:cubicBezTo>
                                      <a:cubicBezTo>
                                        <a:pt x="67" y="73"/>
                                        <a:pt x="67" y="76"/>
                                        <a:pt x="65" y="80"/>
                                      </a:cubicBezTo>
                                      <a:cubicBezTo>
                                        <a:pt x="63" y="76"/>
                                        <a:pt x="65" y="70"/>
                                        <a:pt x="65" y="65"/>
                                      </a:cubicBezTo>
                                      <a:close/>
                                      <a:moveTo>
                                        <a:pt x="44" y="73"/>
                                      </a:moveTo>
                                      <a:cubicBezTo>
                                        <a:pt x="40" y="76"/>
                                        <a:pt x="32" y="70"/>
                                        <a:pt x="29" y="75"/>
                                      </a:cubicBezTo>
                                      <a:cubicBezTo>
                                        <a:pt x="28" y="72"/>
                                        <a:pt x="29" y="68"/>
                                        <a:pt x="33" y="69"/>
                                      </a:cubicBezTo>
                                      <a:cubicBezTo>
                                        <a:pt x="32" y="70"/>
                                        <a:pt x="33" y="70"/>
                                        <a:pt x="33" y="70"/>
                                      </a:cubicBezTo>
                                      <a:cubicBezTo>
                                        <a:pt x="34" y="70"/>
                                        <a:pt x="34" y="69"/>
                                        <a:pt x="35" y="70"/>
                                      </a:cubicBezTo>
                                      <a:cubicBezTo>
                                        <a:pt x="34" y="71"/>
                                        <a:pt x="33" y="70"/>
                                        <a:pt x="32" y="71"/>
                                      </a:cubicBezTo>
                                      <a:cubicBezTo>
                                        <a:pt x="35" y="72"/>
                                        <a:pt x="39" y="69"/>
                                        <a:pt x="43" y="70"/>
                                      </a:cubicBezTo>
                                      <a:cubicBezTo>
                                        <a:pt x="44" y="69"/>
                                        <a:pt x="46" y="68"/>
                                        <a:pt x="47" y="67"/>
                                      </a:cubicBezTo>
                                      <a:cubicBezTo>
                                        <a:pt x="49" y="67"/>
                                        <a:pt x="49" y="66"/>
                                        <a:pt x="50" y="67"/>
                                      </a:cubicBezTo>
                                      <a:cubicBezTo>
                                        <a:pt x="48" y="68"/>
                                        <a:pt x="47" y="70"/>
                                        <a:pt x="46" y="71"/>
                                      </a:cubicBezTo>
                                      <a:cubicBezTo>
                                        <a:pt x="46" y="72"/>
                                        <a:pt x="44" y="72"/>
                                        <a:pt x="44" y="73"/>
                                      </a:cubicBezTo>
                                      <a:close/>
                                      <a:moveTo>
                                        <a:pt x="40" y="83"/>
                                      </a:moveTo>
                                      <a:cubicBezTo>
                                        <a:pt x="39" y="83"/>
                                        <a:pt x="37" y="84"/>
                                        <a:pt x="36" y="84"/>
                                      </a:cubicBezTo>
                                      <a:cubicBezTo>
                                        <a:pt x="37" y="83"/>
                                        <a:pt x="38" y="82"/>
                                        <a:pt x="39" y="82"/>
                                      </a:cubicBezTo>
                                      <a:cubicBezTo>
                                        <a:pt x="39" y="81"/>
                                        <a:pt x="39" y="81"/>
                                        <a:pt x="39" y="81"/>
                                      </a:cubicBezTo>
                                      <a:cubicBezTo>
                                        <a:pt x="38" y="80"/>
                                        <a:pt x="37" y="82"/>
                                        <a:pt x="36" y="82"/>
                                      </a:cubicBezTo>
                                      <a:cubicBezTo>
                                        <a:pt x="36" y="81"/>
                                        <a:pt x="36" y="81"/>
                                        <a:pt x="36" y="80"/>
                                      </a:cubicBezTo>
                                      <a:cubicBezTo>
                                        <a:pt x="36" y="80"/>
                                        <a:pt x="36" y="80"/>
                                        <a:pt x="36" y="80"/>
                                      </a:cubicBezTo>
                                      <a:cubicBezTo>
                                        <a:pt x="39" y="79"/>
                                        <a:pt x="41" y="77"/>
                                        <a:pt x="43" y="75"/>
                                      </a:cubicBezTo>
                                      <a:cubicBezTo>
                                        <a:pt x="42" y="77"/>
                                        <a:pt x="41" y="81"/>
                                        <a:pt x="40" y="82"/>
                                      </a:cubicBezTo>
                                      <a:cubicBezTo>
                                        <a:pt x="39" y="82"/>
                                        <a:pt x="40" y="82"/>
                                        <a:pt x="40" y="83"/>
                                      </a:cubicBezTo>
                                      <a:close/>
                                      <a:moveTo>
                                        <a:pt x="36" y="85"/>
                                      </a:moveTo>
                                      <a:cubicBezTo>
                                        <a:pt x="36" y="85"/>
                                        <a:pt x="37" y="85"/>
                                        <a:pt x="38" y="85"/>
                                      </a:cubicBezTo>
                                      <a:cubicBezTo>
                                        <a:pt x="37" y="85"/>
                                        <a:pt x="37" y="85"/>
                                        <a:pt x="37" y="85"/>
                                      </a:cubicBezTo>
                                      <a:cubicBezTo>
                                        <a:pt x="37" y="85"/>
                                        <a:pt x="36" y="85"/>
                                        <a:pt x="36" y="85"/>
                                      </a:cubicBezTo>
                                      <a:cubicBezTo>
                                        <a:pt x="36" y="85"/>
                                        <a:pt x="36" y="85"/>
                                        <a:pt x="36" y="85"/>
                                      </a:cubicBezTo>
                                      <a:close/>
                                      <a:moveTo>
                                        <a:pt x="35" y="79"/>
                                      </a:moveTo>
                                      <a:cubicBezTo>
                                        <a:pt x="35" y="79"/>
                                        <a:pt x="34" y="79"/>
                                        <a:pt x="33" y="80"/>
                                      </a:cubicBezTo>
                                      <a:cubicBezTo>
                                        <a:pt x="33" y="79"/>
                                        <a:pt x="33" y="80"/>
                                        <a:pt x="33" y="79"/>
                                      </a:cubicBezTo>
                                      <a:cubicBezTo>
                                        <a:pt x="31" y="79"/>
                                        <a:pt x="30" y="78"/>
                                        <a:pt x="29" y="78"/>
                                      </a:cubicBezTo>
                                      <a:cubicBezTo>
                                        <a:pt x="29" y="77"/>
                                        <a:pt x="29" y="77"/>
                                        <a:pt x="29" y="76"/>
                                      </a:cubicBezTo>
                                      <a:cubicBezTo>
                                        <a:pt x="30" y="75"/>
                                        <a:pt x="32" y="73"/>
                                        <a:pt x="33" y="74"/>
                                      </a:cubicBezTo>
                                      <a:cubicBezTo>
                                        <a:pt x="35" y="74"/>
                                        <a:pt x="38" y="76"/>
                                        <a:pt x="41" y="75"/>
                                      </a:cubicBezTo>
                                      <a:cubicBezTo>
                                        <a:pt x="41" y="76"/>
                                        <a:pt x="40" y="76"/>
                                        <a:pt x="40" y="76"/>
                                      </a:cubicBezTo>
                                      <a:cubicBezTo>
                                        <a:pt x="38" y="77"/>
                                        <a:pt x="36" y="78"/>
                                        <a:pt x="33" y="79"/>
                                      </a:cubicBezTo>
                                      <a:cubicBezTo>
                                        <a:pt x="34" y="79"/>
                                        <a:pt x="34" y="79"/>
                                        <a:pt x="35" y="79"/>
                                      </a:cubicBezTo>
                                      <a:close/>
                                      <a:moveTo>
                                        <a:pt x="38" y="78"/>
                                      </a:moveTo>
                                      <a:cubicBezTo>
                                        <a:pt x="38" y="78"/>
                                        <a:pt x="37" y="78"/>
                                        <a:pt x="37" y="78"/>
                                      </a:cubicBezTo>
                                      <a:cubicBezTo>
                                        <a:pt x="37" y="78"/>
                                        <a:pt x="38" y="78"/>
                                        <a:pt x="38" y="78"/>
                                      </a:cubicBezTo>
                                      <a:cubicBezTo>
                                        <a:pt x="38" y="78"/>
                                        <a:pt x="38" y="78"/>
                                        <a:pt x="38" y="78"/>
                                      </a:cubicBezTo>
                                      <a:close/>
                                      <a:moveTo>
                                        <a:pt x="41" y="59"/>
                                      </a:moveTo>
                                      <a:cubicBezTo>
                                        <a:pt x="40" y="60"/>
                                        <a:pt x="39" y="60"/>
                                        <a:pt x="37" y="61"/>
                                      </a:cubicBezTo>
                                      <a:cubicBezTo>
                                        <a:pt x="38" y="60"/>
                                        <a:pt x="37" y="60"/>
                                        <a:pt x="37" y="59"/>
                                      </a:cubicBezTo>
                                      <a:cubicBezTo>
                                        <a:pt x="38" y="58"/>
                                        <a:pt x="40" y="58"/>
                                        <a:pt x="41" y="58"/>
                                      </a:cubicBezTo>
                                      <a:cubicBezTo>
                                        <a:pt x="41" y="59"/>
                                        <a:pt x="41" y="59"/>
                                        <a:pt x="41" y="59"/>
                                      </a:cubicBezTo>
                                      <a:close/>
                                      <a:moveTo>
                                        <a:pt x="47" y="64"/>
                                      </a:moveTo>
                                      <a:cubicBezTo>
                                        <a:pt x="46" y="65"/>
                                        <a:pt x="45" y="64"/>
                                        <a:pt x="45" y="65"/>
                                      </a:cubicBezTo>
                                      <a:cubicBezTo>
                                        <a:pt x="41" y="62"/>
                                        <a:pt x="37" y="66"/>
                                        <a:pt x="35" y="65"/>
                                      </a:cubicBezTo>
                                      <a:cubicBezTo>
                                        <a:pt x="34" y="65"/>
                                        <a:pt x="34" y="65"/>
                                        <a:pt x="34" y="66"/>
                                      </a:cubicBezTo>
                                      <a:cubicBezTo>
                                        <a:pt x="34" y="66"/>
                                        <a:pt x="35" y="66"/>
                                        <a:pt x="35" y="66"/>
                                      </a:cubicBezTo>
                                      <a:cubicBezTo>
                                        <a:pt x="34" y="66"/>
                                        <a:pt x="33" y="67"/>
                                        <a:pt x="33" y="66"/>
                                      </a:cubicBezTo>
                                      <a:cubicBezTo>
                                        <a:pt x="33" y="66"/>
                                        <a:pt x="33" y="66"/>
                                        <a:pt x="34" y="66"/>
                                      </a:cubicBezTo>
                                      <a:cubicBezTo>
                                        <a:pt x="33" y="65"/>
                                        <a:pt x="34" y="65"/>
                                        <a:pt x="33" y="64"/>
                                      </a:cubicBezTo>
                                      <a:cubicBezTo>
                                        <a:pt x="37" y="64"/>
                                        <a:pt x="43" y="60"/>
                                        <a:pt x="47" y="64"/>
                                      </a:cubicBezTo>
                                      <a:close/>
                                      <a:moveTo>
                                        <a:pt x="46" y="62"/>
                                      </a:moveTo>
                                      <a:cubicBezTo>
                                        <a:pt x="46" y="62"/>
                                        <a:pt x="46" y="61"/>
                                        <a:pt x="46" y="61"/>
                                      </a:cubicBezTo>
                                      <a:cubicBezTo>
                                        <a:pt x="46" y="61"/>
                                        <a:pt x="46" y="61"/>
                                        <a:pt x="45" y="61"/>
                                      </a:cubicBezTo>
                                      <a:cubicBezTo>
                                        <a:pt x="44" y="61"/>
                                        <a:pt x="44" y="60"/>
                                        <a:pt x="43" y="60"/>
                                      </a:cubicBezTo>
                                      <a:cubicBezTo>
                                        <a:pt x="43" y="59"/>
                                        <a:pt x="43" y="59"/>
                                        <a:pt x="43" y="59"/>
                                      </a:cubicBezTo>
                                      <a:cubicBezTo>
                                        <a:pt x="44" y="59"/>
                                        <a:pt x="45" y="58"/>
                                        <a:pt x="46" y="59"/>
                                      </a:cubicBezTo>
                                      <a:cubicBezTo>
                                        <a:pt x="47" y="60"/>
                                        <a:pt x="47" y="60"/>
                                        <a:pt x="47" y="61"/>
                                      </a:cubicBezTo>
                                      <a:cubicBezTo>
                                        <a:pt x="47" y="61"/>
                                        <a:pt x="46" y="61"/>
                                        <a:pt x="46" y="62"/>
                                      </a:cubicBezTo>
                                      <a:close/>
                                      <a:moveTo>
                                        <a:pt x="42" y="58"/>
                                      </a:moveTo>
                                      <a:cubicBezTo>
                                        <a:pt x="42" y="58"/>
                                        <a:pt x="42" y="58"/>
                                        <a:pt x="42" y="57"/>
                                      </a:cubicBezTo>
                                      <a:cubicBezTo>
                                        <a:pt x="42" y="57"/>
                                        <a:pt x="43" y="57"/>
                                        <a:pt x="44" y="57"/>
                                      </a:cubicBezTo>
                                      <a:cubicBezTo>
                                        <a:pt x="43" y="58"/>
                                        <a:pt x="42" y="58"/>
                                        <a:pt x="42" y="58"/>
                                      </a:cubicBezTo>
                                      <a:close/>
                                      <a:moveTo>
                                        <a:pt x="36" y="68"/>
                                      </a:moveTo>
                                      <a:cubicBezTo>
                                        <a:pt x="36" y="68"/>
                                        <a:pt x="36" y="68"/>
                                        <a:pt x="37" y="68"/>
                                      </a:cubicBezTo>
                                      <a:cubicBezTo>
                                        <a:pt x="38" y="67"/>
                                        <a:pt x="44" y="66"/>
                                        <a:pt x="47" y="67"/>
                                      </a:cubicBezTo>
                                      <a:cubicBezTo>
                                        <a:pt x="44" y="70"/>
                                        <a:pt x="39" y="68"/>
                                        <a:pt x="35" y="70"/>
                                      </a:cubicBezTo>
                                      <a:cubicBezTo>
                                        <a:pt x="35" y="69"/>
                                        <a:pt x="36" y="69"/>
                                        <a:pt x="36" y="68"/>
                                      </a:cubicBezTo>
                                      <a:cubicBezTo>
                                        <a:pt x="36" y="68"/>
                                        <a:pt x="36" y="68"/>
                                        <a:pt x="36" y="68"/>
                                      </a:cubicBezTo>
                                      <a:close/>
                                      <a:moveTo>
                                        <a:pt x="34" y="62"/>
                                      </a:moveTo>
                                      <a:cubicBezTo>
                                        <a:pt x="34" y="62"/>
                                        <a:pt x="33" y="61"/>
                                        <a:pt x="32" y="61"/>
                                      </a:cubicBezTo>
                                      <a:cubicBezTo>
                                        <a:pt x="33" y="58"/>
                                        <a:pt x="35" y="59"/>
                                        <a:pt x="36" y="60"/>
                                      </a:cubicBezTo>
                                      <a:cubicBezTo>
                                        <a:pt x="36" y="61"/>
                                        <a:pt x="35" y="62"/>
                                        <a:pt x="34" y="62"/>
                                      </a:cubicBezTo>
                                      <a:close/>
                                      <a:moveTo>
                                        <a:pt x="35" y="67"/>
                                      </a:moveTo>
                                      <a:cubicBezTo>
                                        <a:pt x="31" y="66"/>
                                        <a:pt x="25" y="67"/>
                                        <a:pt x="24" y="72"/>
                                      </a:cubicBezTo>
                                      <a:cubicBezTo>
                                        <a:pt x="22" y="72"/>
                                        <a:pt x="21" y="75"/>
                                        <a:pt x="19" y="75"/>
                                      </a:cubicBezTo>
                                      <a:cubicBezTo>
                                        <a:pt x="20" y="69"/>
                                        <a:pt x="29" y="64"/>
                                        <a:pt x="35" y="67"/>
                                      </a:cubicBezTo>
                                      <a:close/>
                                      <a:moveTo>
                                        <a:pt x="50" y="65"/>
                                      </a:moveTo>
                                      <a:cubicBezTo>
                                        <a:pt x="50" y="64"/>
                                        <a:pt x="50" y="64"/>
                                        <a:pt x="50" y="63"/>
                                      </a:cubicBezTo>
                                      <a:cubicBezTo>
                                        <a:pt x="51" y="62"/>
                                        <a:pt x="52" y="62"/>
                                        <a:pt x="53" y="63"/>
                                      </a:cubicBezTo>
                                      <a:cubicBezTo>
                                        <a:pt x="53" y="63"/>
                                        <a:pt x="52" y="64"/>
                                        <a:pt x="51" y="64"/>
                                      </a:cubicBezTo>
                                      <a:cubicBezTo>
                                        <a:pt x="51" y="64"/>
                                        <a:pt x="51" y="65"/>
                                        <a:pt x="51" y="65"/>
                                      </a:cubicBezTo>
                                      <a:cubicBezTo>
                                        <a:pt x="51" y="65"/>
                                        <a:pt x="50" y="65"/>
                                        <a:pt x="50" y="65"/>
                                      </a:cubicBezTo>
                                      <a:close/>
                                      <a:moveTo>
                                        <a:pt x="52" y="59"/>
                                      </a:moveTo>
                                      <a:cubicBezTo>
                                        <a:pt x="52" y="59"/>
                                        <a:pt x="53" y="58"/>
                                        <a:pt x="54" y="57"/>
                                      </a:cubicBezTo>
                                      <a:cubicBezTo>
                                        <a:pt x="54" y="58"/>
                                        <a:pt x="54" y="59"/>
                                        <a:pt x="55" y="59"/>
                                      </a:cubicBezTo>
                                      <a:cubicBezTo>
                                        <a:pt x="55" y="60"/>
                                        <a:pt x="53" y="61"/>
                                        <a:pt x="52" y="59"/>
                                      </a:cubicBezTo>
                                      <a:close/>
                                      <a:moveTo>
                                        <a:pt x="55" y="57"/>
                                      </a:moveTo>
                                      <a:cubicBezTo>
                                        <a:pt x="55" y="56"/>
                                        <a:pt x="56" y="56"/>
                                        <a:pt x="56" y="55"/>
                                      </a:cubicBezTo>
                                      <a:cubicBezTo>
                                        <a:pt x="56" y="55"/>
                                        <a:pt x="56" y="55"/>
                                        <a:pt x="57" y="55"/>
                                      </a:cubicBezTo>
                                      <a:cubicBezTo>
                                        <a:pt x="57" y="56"/>
                                        <a:pt x="57" y="57"/>
                                        <a:pt x="56" y="57"/>
                                      </a:cubicBezTo>
                                      <a:cubicBezTo>
                                        <a:pt x="56" y="57"/>
                                        <a:pt x="55" y="57"/>
                                        <a:pt x="55" y="57"/>
                                      </a:cubicBezTo>
                                      <a:close/>
                                      <a:moveTo>
                                        <a:pt x="57" y="53"/>
                                      </a:moveTo>
                                      <a:cubicBezTo>
                                        <a:pt x="56" y="53"/>
                                        <a:pt x="57" y="53"/>
                                        <a:pt x="56" y="53"/>
                                      </a:cubicBezTo>
                                      <a:cubicBezTo>
                                        <a:pt x="56" y="52"/>
                                        <a:pt x="56" y="52"/>
                                        <a:pt x="56" y="51"/>
                                      </a:cubicBezTo>
                                      <a:cubicBezTo>
                                        <a:pt x="56" y="51"/>
                                        <a:pt x="57" y="51"/>
                                        <a:pt x="57" y="51"/>
                                      </a:cubicBezTo>
                                      <a:cubicBezTo>
                                        <a:pt x="57" y="51"/>
                                        <a:pt x="58" y="52"/>
                                        <a:pt x="58" y="52"/>
                                      </a:cubicBezTo>
                                      <a:cubicBezTo>
                                        <a:pt x="57" y="53"/>
                                        <a:pt x="57" y="53"/>
                                        <a:pt x="57" y="53"/>
                                      </a:cubicBezTo>
                                      <a:close/>
                                      <a:moveTo>
                                        <a:pt x="57" y="47"/>
                                      </a:moveTo>
                                      <a:cubicBezTo>
                                        <a:pt x="57" y="48"/>
                                        <a:pt x="57" y="48"/>
                                        <a:pt x="57" y="49"/>
                                      </a:cubicBezTo>
                                      <a:cubicBezTo>
                                        <a:pt x="55" y="50"/>
                                        <a:pt x="54" y="48"/>
                                        <a:pt x="52" y="48"/>
                                      </a:cubicBezTo>
                                      <a:cubicBezTo>
                                        <a:pt x="52" y="48"/>
                                        <a:pt x="52" y="49"/>
                                        <a:pt x="52" y="49"/>
                                      </a:cubicBezTo>
                                      <a:cubicBezTo>
                                        <a:pt x="53" y="49"/>
                                        <a:pt x="54" y="50"/>
                                        <a:pt x="55" y="50"/>
                                      </a:cubicBezTo>
                                      <a:cubicBezTo>
                                        <a:pt x="55" y="53"/>
                                        <a:pt x="54" y="55"/>
                                        <a:pt x="52" y="55"/>
                                      </a:cubicBezTo>
                                      <a:cubicBezTo>
                                        <a:pt x="53" y="48"/>
                                        <a:pt x="41" y="43"/>
                                        <a:pt x="47" y="35"/>
                                      </a:cubicBezTo>
                                      <a:cubicBezTo>
                                        <a:pt x="47" y="41"/>
                                        <a:pt x="52" y="45"/>
                                        <a:pt x="57" y="47"/>
                                      </a:cubicBezTo>
                                      <a:close/>
                                      <a:moveTo>
                                        <a:pt x="51" y="55"/>
                                      </a:moveTo>
                                      <a:cubicBezTo>
                                        <a:pt x="51" y="54"/>
                                        <a:pt x="50" y="55"/>
                                        <a:pt x="49" y="54"/>
                                      </a:cubicBezTo>
                                      <a:cubicBezTo>
                                        <a:pt x="50" y="53"/>
                                        <a:pt x="50" y="52"/>
                                        <a:pt x="50" y="51"/>
                                      </a:cubicBezTo>
                                      <a:cubicBezTo>
                                        <a:pt x="50" y="51"/>
                                        <a:pt x="50" y="51"/>
                                        <a:pt x="51" y="51"/>
                                      </a:cubicBezTo>
                                      <a:cubicBezTo>
                                        <a:pt x="51" y="52"/>
                                        <a:pt x="52" y="54"/>
                                        <a:pt x="51" y="55"/>
                                      </a:cubicBezTo>
                                      <a:close/>
                                      <a:moveTo>
                                        <a:pt x="44" y="21"/>
                                      </a:moveTo>
                                      <a:cubicBezTo>
                                        <a:pt x="45" y="21"/>
                                        <a:pt x="45" y="21"/>
                                        <a:pt x="45" y="21"/>
                                      </a:cubicBezTo>
                                      <a:cubicBezTo>
                                        <a:pt x="45" y="22"/>
                                        <a:pt x="45" y="22"/>
                                        <a:pt x="44" y="22"/>
                                      </a:cubicBezTo>
                                      <a:cubicBezTo>
                                        <a:pt x="46" y="24"/>
                                        <a:pt x="47" y="26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29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31"/>
                                        <a:pt x="47" y="31"/>
                                      </a:cubicBezTo>
                                      <a:cubicBezTo>
                                        <a:pt x="47" y="30"/>
                                        <a:pt x="46" y="29"/>
                                        <a:pt x="47" y="28"/>
                                      </a:cubicBezTo>
                                      <a:cubicBezTo>
                                        <a:pt x="46" y="28"/>
                                        <a:pt x="46" y="27"/>
                                        <a:pt x="46" y="27"/>
                                      </a:cubicBezTo>
                                      <a:cubicBezTo>
                                        <a:pt x="45" y="29"/>
                                        <a:pt x="46" y="31"/>
                                        <a:pt x="47" y="32"/>
                                      </a:cubicBezTo>
                                      <a:cubicBezTo>
                                        <a:pt x="46" y="33"/>
                                        <a:pt x="46" y="34"/>
                                        <a:pt x="44" y="35"/>
                                      </a:cubicBezTo>
                                      <a:cubicBezTo>
                                        <a:pt x="44" y="35"/>
                                        <a:pt x="44" y="34"/>
                                        <a:pt x="45" y="34"/>
                                      </a:cubicBezTo>
                                      <a:cubicBezTo>
                                        <a:pt x="45" y="33"/>
                                        <a:pt x="45" y="32"/>
                                        <a:pt x="45" y="31"/>
                                      </a:cubicBezTo>
                                      <a:cubicBezTo>
                                        <a:pt x="46" y="32"/>
                                        <a:pt x="45" y="33"/>
                                        <a:pt x="45" y="33"/>
                                      </a:cubicBezTo>
                                      <a:cubicBezTo>
                                        <a:pt x="46" y="31"/>
                                        <a:pt x="45" y="29"/>
                                        <a:pt x="44" y="28"/>
                                      </a:cubicBezTo>
                                      <a:cubicBezTo>
                                        <a:pt x="44" y="28"/>
                                        <a:pt x="44" y="28"/>
                                        <a:pt x="44" y="29"/>
                                      </a:cubicBezTo>
                                      <a:cubicBezTo>
                                        <a:pt x="42" y="27"/>
                                        <a:pt x="42" y="23"/>
                                        <a:pt x="44" y="21"/>
                                      </a:cubicBezTo>
                                      <a:close/>
                                      <a:moveTo>
                                        <a:pt x="40" y="56"/>
                                      </a:moveTo>
                                      <a:cubicBezTo>
                                        <a:pt x="40" y="56"/>
                                        <a:pt x="40" y="56"/>
                                        <a:pt x="41" y="56"/>
                                      </a:cubicBezTo>
                                      <a:cubicBezTo>
                                        <a:pt x="41" y="54"/>
                                        <a:pt x="38" y="54"/>
                                        <a:pt x="37" y="53"/>
                                      </a:cubicBezTo>
                                      <a:cubicBezTo>
                                        <a:pt x="39" y="52"/>
                                        <a:pt x="41" y="52"/>
                                        <a:pt x="43" y="53"/>
                                      </a:cubicBezTo>
                                      <a:cubicBezTo>
                                        <a:pt x="43" y="52"/>
                                        <a:pt x="42" y="51"/>
                                        <a:pt x="42" y="51"/>
                                      </a:cubicBezTo>
                                      <a:cubicBezTo>
                                        <a:pt x="41" y="51"/>
                                        <a:pt x="40" y="51"/>
                                        <a:pt x="39" y="51"/>
                                      </a:cubicBezTo>
                                      <a:cubicBezTo>
                                        <a:pt x="40" y="49"/>
                                        <a:pt x="42" y="46"/>
                                        <a:pt x="40" y="43"/>
                                      </a:cubicBezTo>
                                      <a:cubicBezTo>
                                        <a:pt x="41" y="43"/>
                                        <a:pt x="42" y="41"/>
                                        <a:pt x="43" y="40"/>
                                      </a:cubicBezTo>
                                      <a:cubicBezTo>
                                        <a:pt x="45" y="42"/>
                                        <a:pt x="45" y="46"/>
                                        <a:pt x="43" y="48"/>
                                      </a:cubicBezTo>
                                      <a:cubicBezTo>
                                        <a:pt x="46" y="46"/>
                                        <a:pt x="50" y="48"/>
                                        <a:pt x="49" y="54"/>
                                      </a:cubicBezTo>
                                      <a:cubicBezTo>
                                        <a:pt x="47" y="53"/>
                                        <a:pt x="46" y="52"/>
                                        <a:pt x="44" y="52"/>
                                      </a:cubicBezTo>
                                      <a:cubicBezTo>
                                        <a:pt x="45" y="54"/>
                                        <a:pt x="49" y="55"/>
                                        <a:pt x="52" y="57"/>
                                      </a:cubicBezTo>
                                      <a:cubicBezTo>
                                        <a:pt x="52" y="57"/>
                                        <a:pt x="52" y="56"/>
                                        <a:pt x="52" y="56"/>
                                      </a:cubicBezTo>
                                      <a:cubicBezTo>
                                        <a:pt x="52" y="57"/>
                                        <a:pt x="52" y="57"/>
                                        <a:pt x="52" y="58"/>
                                      </a:cubicBezTo>
                                      <a:cubicBezTo>
                                        <a:pt x="51" y="58"/>
                                        <a:pt x="50" y="60"/>
                                        <a:pt x="52" y="61"/>
                                      </a:cubicBezTo>
                                      <a:cubicBezTo>
                                        <a:pt x="51" y="61"/>
                                        <a:pt x="51" y="61"/>
                                        <a:pt x="50" y="61"/>
                                      </a:cubicBezTo>
                                      <a:cubicBezTo>
                                        <a:pt x="51" y="60"/>
                                        <a:pt x="49" y="60"/>
                                        <a:pt x="49" y="58"/>
                                      </a:cubicBezTo>
                                      <a:cubicBezTo>
                                        <a:pt x="47" y="57"/>
                                        <a:pt x="43" y="55"/>
                                        <a:pt x="40" y="57"/>
                                      </a:cubicBezTo>
                                      <a:cubicBezTo>
                                        <a:pt x="38" y="56"/>
                                        <a:pt x="37" y="55"/>
                                        <a:pt x="35" y="54"/>
                                      </a:cubicBezTo>
                                      <a:cubicBezTo>
                                        <a:pt x="37" y="54"/>
                                        <a:pt x="39" y="55"/>
                                        <a:pt x="40" y="56"/>
                                      </a:cubicBezTo>
                                      <a:close/>
                                      <a:moveTo>
                                        <a:pt x="32" y="51"/>
                                      </a:moveTo>
                                      <a:cubicBezTo>
                                        <a:pt x="33" y="51"/>
                                        <a:pt x="33" y="51"/>
                                        <a:pt x="34" y="50"/>
                                      </a:cubicBezTo>
                                      <a:cubicBezTo>
                                        <a:pt x="33" y="51"/>
                                        <a:pt x="31" y="52"/>
                                        <a:pt x="30" y="54"/>
                                      </a:cubicBezTo>
                                      <a:cubicBezTo>
                                        <a:pt x="30" y="54"/>
                                        <a:pt x="30" y="54"/>
                                        <a:pt x="29" y="54"/>
                                      </a:cubicBezTo>
                                      <a:cubicBezTo>
                                        <a:pt x="30" y="53"/>
                                        <a:pt x="31" y="52"/>
                                        <a:pt x="32" y="51"/>
                                      </a:cubicBezTo>
                                      <a:close/>
                                      <a:moveTo>
                                        <a:pt x="29" y="57"/>
                                      </a:moveTo>
                                      <a:cubicBezTo>
                                        <a:pt x="31" y="54"/>
                                        <a:pt x="36" y="55"/>
                                        <a:pt x="38" y="57"/>
                                      </a:cubicBezTo>
                                      <a:cubicBezTo>
                                        <a:pt x="37" y="57"/>
                                        <a:pt x="36" y="58"/>
                                        <a:pt x="35" y="59"/>
                                      </a:cubicBezTo>
                                      <a:cubicBezTo>
                                        <a:pt x="34" y="58"/>
                                        <a:pt x="32" y="58"/>
                                        <a:pt x="32" y="59"/>
                                      </a:cubicBezTo>
                                      <a:cubicBezTo>
                                        <a:pt x="31" y="59"/>
                                        <a:pt x="29" y="59"/>
                                        <a:pt x="29" y="58"/>
                                      </a:cubicBezTo>
                                      <a:cubicBezTo>
                                        <a:pt x="29" y="58"/>
                                        <a:pt x="29" y="58"/>
                                        <a:pt x="29" y="58"/>
                                      </a:cubicBezTo>
                                      <a:cubicBezTo>
                                        <a:pt x="30" y="57"/>
                                        <a:pt x="29" y="57"/>
                                        <a:pt x="29" y="57"/>
                                      </a:cubicBezTo>
                                      <a:close/>
                                      <a:moveTo>
                                        <a:pt x="30" y="41"/>
                                      </a:moveTo>
                                      <a:cubicBezTo>
                                        <a:pt x="31" y="41"/>
                                        <a:pt x="30" y="42"/>
                                        <a:pt x="31" y="42"/>
                                      </a:cubicBezTo>
                                      <a:cubicBezTo>
                                        <a:pt x="31" y="42"/>
                                        <a:pt x="30" y="42"/>
                                        <a:pt x="30" y="42"/>
                                      </a:cubicBezTo>
                                      <a:cubicBezTo>
                                        <a:pt x="30" y="41"/>
                                        <a:pt x="30" y="41"/>
                                        <a:pt x="30" y="41"/>
                                      </a:cubicBezTo>
                                      <a:close/>
                                      <a:moveTo>
                                        <a:pt x="35" y="43"/>
                                      </a:moveTo>
                                      <a:cubicBezTo>
                                        <a:pt x="33" y="44"/>
                                        <a:pt x="32" y="45"/>
                                        <a:pt x="30" y="46"/>
                                      </a:cubicBezTo>
                                      <a:cubicBezTo>
                                        <a:pt x="30" y="46"/>
                                        <a:pt x="31" y="46"/>
                                        <a:pt x="31" y="46"/>
                                      </a:cubicBezTo>
                                      <a:cubicBezTo>
                                        <a:pt x="28" y="47"/>
                                        <a:pt x="29" y="52"/>
                                        <a:pt x="26" y="53"/>
                                      </a:cubicBezTo>
                                      <a:cubicBezTo>
                                        <a:pt x="25" y="52"/>
                                        <a:pt x="25" y="50"/>
                                        <a:pt x="23" y="49"/>
                                      </a:cubicBezTo>
                                      <a:cubicBezTo>
                                        <a:pt x="24" y="44"/>
                                        <a:pt x="30" y="43"/>
                                        <a:pt x="35" y="43"/>
                                      </a:cubicBezTo>
                                      <a:close/>
                                      <a:moveTo>
                                        <a:pt x="27" y="59"/>
                                      </a:moveTo>
                                      <a:cubicBezTo>
                                        <a:pt x="26" y="58"/>
                                        <a:pt x="23" y="58"/>
                                        <a:pt x="22" y="57"/>
                                      </a:cubicBezTo>
                                      <a:cubicBezTo>
                                        <a:pt x="22" y="54"/>
                                        <a:pt x="19" y="51"/>
                                        <a:pt x="16" y="49"/>
                                      </a:cubicBezTo>
                                      <a:cubicBezTo>
                                        <a:pt x="22" y="50"/>
                                        <a:pt x="27" y="52"/>
                                        <a:pt x="27" y="59"/>
                                      </a:cubicBezTo>
                                      <a:close/>
                                      <a:moveTo>
                                        <a:pt x="11" y="49"/>
                                      </a:moveTo>
                                      <a:cubicBezTo>
                                        <a:pt x="14" y="50"/>
                                        <a:pt x="18" y="53"/>
                                        <a:pt x="18" y="57"/>
                                      </a:cubicBezTo>
                                      <a:cubicBezTo>
                                        <a:pt x="17" y="57"/>
                                        <a:pt x="15" y="56"/>
                                        <a:pt x="15" y="57"/>
                                      </a:cubicBezTo>
                                      <a:cubicBezTo>
                                        <a:pt x="13" y="55"/>
                                        <a:pt x="11" y="52"/>
                                        <a:pt x="11" y="49"/>
                                      </a:cubicBezTo>
                                      <a:close/>
                                      <a:moveTo>
                                        <a:pt x="11" y="67"/>
                                      </a:moveTo>
                                      <a:cubicBezTo>
                                        <a:pt x="9" y="65"/>
                                        <a:pt x="6" y="63"/>
                                        <a:pt x="4" y="60"/>
                                      </a:cubicBezTo>
                                      <a:cubicBezTo>
                                        <a:pt x="7" y="63"/>
                                        <a:pt x="11" y="61"/>
                                        <a:pt x="13" y="63"/>
                                      </a:cubicBezTo>
                                      <a:cubicBezTo>
                                        <a:pt x="13" y="63"/>
                                        <a:pt x="14" y="63"/>
                                        <a:pt x="14" y="63"/>
                                      </a:cubicBezTo>
                                      <a:cubicBezTo>
                                        <a:pt x="15" y="64"/>
                                        <a:pt x="15" y="66"/>
                                        <a:pt x="16" y="66"/>
                                      </a:cubicBezTo>
                                      <a:cubicBezTo>
                                        <a:pt x="15" y="67"/>
                                        <a:pt x="14" y="68"/>
                                        <a:pt x="14" y="69"/>
                                      </a:cubicBezTo>
                                      <a:cubicBezTo>
                                        <a:pt x="13" y="68"/>
                                        <a:pt x="12" y="67"/>
                                        <a:pt x="11" y="67"/>
                                      </a:cubicBezTo>
                                      <a:close/>
                                      <a:moveTo>
                                        <a:pt x="16" y="70"/>
                                      </a:moveTo>
                                      <a:cubicBezTo>
                                        <a:pt x="15" y="68"/>
                                        <a:pt x="17" y="67"/>
                                        <a:pt x="17" y="66"/>
                                      </a:cubicBezTo>
                                      <a:cubicBezTo>
                                        <a:pt x="13" y="61"/>
                                        <a:pt x="15" y="56"/>
                                        <a:pt x="22" y="58"/>
                                      </a:cubicBezTo>
                                      <a:cubicBezTo>
                                        <a:pt x="22" y="59"/>
                                        <a:pt x="22" y="59"/>
                                        <a:pt x="22" y="59"/>
                                      </a:cubicBezTo>
                                      <a:cubicBezTo>
                                        <a:pt x="25" y="59"/>
                                        <a:pt x="28" y="60"/>
                                        <a:pt x="31" y="62"/>
                                      </a:cubicBezTo>
                                      <a:cubicBezTo>
                                        <a:pt x="30" y="62"/>
                                        <a:pt x="31" y="63"/>
                                        <a:pt x="31" y="63"/>
                                      </a:cubicBezTo>
                                      <a:cubicBezTo>
                                        <a:pt x="30" y="63"/>
                                        <a:pt x="30" y="64"/>
                                        <a:pt x="29" y="63"/>
                                      </a:cubicBezTo>
                                      <a:cubicBezTo>
                                        <a:pt x="29" y="63"/>
                                        <a:pt x="29" y="63"/>
                                        <a:pt x="29" y="63"/>
                                      </a:cubicBezTo>
                                      <a:cubicBezTo>
                                        <a:pt x="27" y="63"/>
                                        <a:pt x="26" y="64"/>
                                        <a:pt x="24" y="64"/>
                                      </a:cubicBezTo>
                                      <a:cubicBezTo>
                                        <a:pt x="24" y="64"/>
                                        <a:pt x="24" y="65"/>
                                        <a:pt x="24" y="65"/>
                                      </a:cubicBezTo>
                                      <a:cubicBezTo>
                                        <a:pt x="26" y="66"/>
                                        <a:pt x="27" y="64"/>
                                        <a:pt x="28" y="65"/>
                                      </a:cubicBezTo>
                                      <a:cubicBezTo>
                                        <a:pt x="22" y="66"/>
                                        <a:pt x="19" y="70"/>
                                        <a:pt x="17" y="76"/>
                                      </a:cubicBezTo>
                                      <a:cubicBezTo>
                                        <a:pt x="16" y="75"/>
                                        <a:pt x="14" y="71"/>
                                        <a:pt x="16" y="70"/>
                                      </a:cubicBezTo>
                                      <a:close/>
                                      <a:moveTo>
                                        <a:pt x="16" y="81"/>
                                      </a:moveTo>
                                      <a:cubicBezTo>
                                        <a:pt x="17" y="82"/>
                                        <a:pt x="17" y="82"/>
                                        <a:pt x="17" y="82"/>
                                      </a:cubicBezTo>
                                      <a:cubicBezTo>
                                        <a:pt x="17" y="82"/>
                                        <a:pt x="16" y="82"/>
                                        <a:pt x="16" y="81"/>
                                      </a:cubicBezTo>
                                      <a:close/>
                                      <a:moveTo>
                                        <a:pt x="18" y="80"/>
                                      </a:moveTo>
                                      <a:cubicBezTo>
                                        <a:pt x="17" y="80"/>
                                        <a:pt x="17" y="80"/>
                                        <a:pt x="17" y="80"/>
                                      </a:cubicBezTo>
                                      <a:cubicBezTo>
                                        <a:pt x="18" y="79"/>
                                        <a:pt x="16" y="78"/>
                                        <a:pt x="17" y="77"/>
                                      </a:cubicBezTo>
                                      <a:cubicBezTo>
                                        <a:pt x="18" y="79"/>
                                        <a:pt x="22" y="76"/>
                                        <a:pt x="23" y="74"/>
                                      </a:cubicBezTo>
                                      <a:cubicBezTo>
                                        <a:pt x="22" y="78"/>
                                        <a:pt x="22" y="83"/>
                                        <a:pt x="20" y="86"/>
                                      </a:cubicBezTo>
                                      <a:cubicBezTo>
                                        <a:pt x="19" y="84"/>
                                        <a:pt x="18" y="82"/>
                                        <a:pt x="18" y="80"/>
                                      </a:cubicBezTo>
                                      <a:close/>
                                      <a:moveTo>
                                        <a:pt x="20" y="88"/>
                                      </a:moveTo>
                                      <a:cubicBezTo>
                                        <a:pt x="24" y="84"/>
                                        <a:pt x="22" y="66"/>
                                        <a:pt x="32" y="68"/>
                                      </a:cubicBezTo>
                                      <a:cubicBezTo>
                                        <a:pt x="27" y="68"/>
                                        <a:pt x="27" y="74"/>
                                        <a:pt x="28" y="78"/>
                                      </a:cubicBezTo>
                                      <a:cubicBezTo>
                                        <a:pt x="27" y="78"/>
                                        <a:pt x="27" y="78"/>
                                        <a:pt x="27" y="79"/>
                                      </a:cubicBezTo>
                                      <a:cubicBezTo>
                                        <a:pt x="26" y="78"/>
                                        <a:pt x="26" y="77"/>
                                        <a:pt x="25" y="78"/>
                                      </a:cubicBezTo>
                                      <a:cubicBezTo>
                                        <a:pt x="25" y="78"/>
                                        <a:pt x="25" y="79"/>
                                        <a:pt x="24" y="79"/>
                                      </a:cubicBezTo>
                                      <a:cubicBezTo>
                                        <a:pt x="25" y="80"/>
                                        <a:pt x="26" y="80"/>
                                        <a:pt x="27" y="81"/>
                                      </a:cubicBezTo>
                                      <a:cubicBezTo>
                                        <a:pt x="27" y="82"/>
                                        <a:pt x="26" y="82"/>
                                        <a:pt x="26" y="82"/>
                                      </a:cubicBezTo>
                                      <a:cubicBezTo>
                                        <a:pt x="26" y="83"/>
                                        <a:pt x="25" y="83"/>
                                        <a:pt x="26" y="84"/>
                                      </a:cubicBezTo>
                                      <a:cubicBezTo>
                                        <a:pt x="24" y="85"/>
                                        <a:pt x="22" y="87"/>
                                        <a:pt x="20" y="88"/>
                                      </a:cubicBezTo>
                                      <a:close/>
                                      <a:moveTo>
                                        <a:pt x="24" y="87"/>
                                      </a:moveTo>
                                      <a:cubicBezTo>
                                        <a:pt x="24" y="87"/>
                                        <a:pt x="24" y="87"/>
                                        <a:pt x="24" y="86"/>
                                      </a:cubicBezTo>
                                      <a:cubicBezTo>
                                        <a:pt x="26" y="87"/>
                                        <a:pt x="26" y="88"/>
                                        <a:pt x="28" y="89"/>
                                      </a:cubicBezTo>
                                      <a:cubicBezTo>
                                        <a:pt x="27" y="88"/>
                                        <a:pt x="26" y="86"/>
                                        <a:pt x="25" y="86"/>
                                      </a:cubicBezTo>
                                      <a:cubicBezTo>
                                        <a:pt x="25" y="86"/>
                                        <a:pt x="25" y="86"/>
                                        <a:pt x="25" y="85"/>
                                      </a:cubicBezTo>
                                      <a:cubicBezTo>
                                        <a:pt x="30" y="90"/>
                                        <a:pt x="31" y="90"/>
                                        <a:pt x="26" y="85"/>
                                      </a:cubicBezTo>
                                      <a:cubicBezTo>
                                        <a:pt x="27" y="84"/>
                                        <a:pt x="27" y="83"/>
                                        <a:pt x="28" y="82"/>
                                      </a:cubicBezTo>
                                      <a:cubicBezTo>
                                        <a:pt x="28" y="82"/>
                                        <a:pt x="29" y="83"/>
                                        <a:pt x="29" y="83"/>
                                      </a:cubicBezTo>
                                      <a:cubicBezTo>
                                        <a:pt x="29" y="83"/>
                                        <a:pt x="29" y="83"/>
                                        <a:pt x="28" y="83"/>
                                      </a:cubicBezTo>
                                      <a:cubicBezTo>
                                        <a:pt x="28" y="83"/>
                                        <a:pt x="28" y="83"/>
                                        <a:pt x="28" y="83"/>
                                      </a:cubicBezTo>
                                      <a:cubicBezTo>
                                        <a:pt x="28" y="85"/>
                                        <a:pt x="31" y="85"/>
                                        <a:pt x="31" y="87"/>
                                      </a:cubicBezTo>
                                      <a:cubicBezTo>
                                        <a:pt x="29" y="86"/>
                                        <a:pt x="29" y="84"/>
                                        <a:pt x="27" y="84"/>
                                      </a:cubicBezTo>
                                      <a:cubicBezTo>
                                        <a:pt x="27" y="84"/>
                                        <a:pt x="27" y="84"/>
                                        <a:pt x="27" y="84"/>
                                      </a:cubicBezTo>
                                      <a:cubicBezTo>
                                        <a:pt x="28" y="86"/>
                                        <a:pt x="31" y="87"/>
                                        <a:pt x="31" y="90"/>
                                      </a:cubicBezTo>
                                      <a:cubicBezTo>
                                        <a:pt x="31" y="90"/>
                                        <a:pt x="31" y="90"/>
                                        <a:pt x="30" y="90"/>
                                      </a:cubicBezTo>
                                      <a:cubicBezTo>
                                        <a:pt x="30" y="90"/>
                                        <a:pt x="30" y="90"/>
                                        <a:pt x="30" y="90"/>
                                      </a:cubicBezTo>
                                      <a:cubicBezTo>
                                        <a:pt x="30" y="91"/>
                                        <a:pt x="32" y="91"/>
                                        <a:pt x="32" y="92"/>
                                      </a:cubicBezTo>
                                      <a:cubicBezTo>
                                        <a:pt x="32" y="92"/>
                                        <a:pt x="31" y="92"/>
                                        <a:pt x="31" y="92"/>
                                      </a:cubicBezTo>
                                      <a:cubicBezTo>
                                        <a:pt x="31" y="91"/>
                                        <a:pt x="30" y="91"/>
                                        <a:pt x="29" y="91"/>
                                      </a:cubicBezTo>
                                      <a:cubicBezTo>
                                        <a:pt x="29" y="93"/>
                                        <a:pt x="32" y="93"/>
                                        <a:pt x="33" y="94"/>
                                      </a:cubicBezTo>
                                      <a:cubicBezTo>
                                        <a:pt x="28" y="94"/>
                                        <a:pt x="26" y="89"/>
                                        <a:pt x="24" y="87"/>
                                      </a:cubicBezTo>
                                      <a:close/>
                                      <a:moveTo>
                                        <a:pt x="36" y="97"/>
                                      </a:moveTo>
                                      <a:cubicBezTo>
                                        <a:pt x="31" y="92"/>
                                        <a:pt x="34" y="83"/>
                                        <a:pt x="27" y="79"/>
                                      </a:cubicBezTo>
                                      <a:cubicBezTo>
                                        <a:pt x="30" y="80"/>
                                        <a:pt x="35" y="81"/>
                                        <a:pt x="34" y="84"/>
                                      </a:cubicBezTo>
                                      <a:cubicBezTo>
                                        <a:pt x="35" y="86"/>
                                        <a:pt x="35" y="91"/>
                                        <a:pt x="36" y="93"/>
                                      </a:cubicBezTo>
                                      <a:cubicBezTo>
                                        <a:pt x="37" y="94"/>
                                        <a:pt x="38" y="95"/>
                                        <a:pt x="39" y="95"/>
                                      </a:cubicBezTo>
                                      <a:cubicBezTo>
                                        <a:pt x="38" y="95"/>
                                        <a:pt x="38" y="95"/>
                                        <a:pt x="38" y="95"/>
                                      </a:cubicBezTo>
                                      <a:cubicBezTo>
                                        <a:pt x="38" y="95"/>
                                        <a:pt x="38" y="96"/>
                                        <a:pt x="38" y="96"/>
                                      </a:cubicBezTo>
                                      <a:cubicBezTo>
                                        <a:pt x="39" y="96"/>
                                        <a:pt x="40" y="96"/>
                                        <a:pt x="41" y="96"/>
                                      </a:cubicBezTo>
                                      <a:cubicBezTo>
                                        <a:pt x="42" y="96"/>
                                        <a:pt x="42" y="97"/>
                                        <a:pt x="43" y="97"/>
                                      </a:cubicBezTo>
                                      <a:cubicBezTo>
                                        <a:pt x="41" y="98"/>
                                        <a:pt x="40" y="97"/>
                                        <a:pt x="38" y="97"/>
                                      </a:cubicBezTo>
                                      <a:cubicBezTo>
                                        <a:pt x="39" y="98"/>
                                        <a:pt x="43" y="99"/>
                                        <a:pt x="44" y="97"/>
                                      </a:cubicBezTo>
                                      <a:cubicBezTo>
                                        <a:pt x="44" y="98"/>
                                        <a:pt x="45" y="98"/>
                                        <a:pt x="46" y="98"/>
                                      </a:cubicBezTo>
                                      <a:cubicBezTo>
                                        <a:pt x="43" y="100"/>
                                        <a:pt x="39" y="99"/>
                                        <a:pt x="36" y="97"/>
                                      </a:cubicBezTo>
                                      <a:close/>
                                      <a:moveTo>
                                        <a:pt x="56" y="103"/>
                                      </a:moveTo>
                                      <a:cubicBezTo>
                                        <a:pt x="53" y="102"/>
                                        <a:pt x="51" y="99"/>
                                        <a:pt x="49" y="97"/>
                                      </a:cubicBezTo>
                                      <a:cubicBezTo>
                                        <a:pt x="50" y="96"/>
                                        <a:pt x="51" y="94"/>
                                        <a:pt x="52" y="93"/>
                                      </a:cubicBezTo>
                                      <a:cubicBezTo>
                                        <a:pt x="52" y="91"/>
                                        <a:pt x="54" y="89"/>
                                        <a:pt x="55" y="87"/>
                                      </a:cubicBezTo>
                                      <a:cubicBezTo>
                                        <a:pt x="55" y="86"/>
                                        <a:pt x="54" y="86"/>
                                        <a:pt x="54" y="86"/>
                                      </a:cubicBezTo>
                                      <a:cubicBezTo>
                                        <a:pt x="52" y="88"/>
                                        <a:pt x="52" y="91"/>
                                        <a:pt x="50" y="93"/>
                                      </a:cubicBezTo>
                                      <a:cubicBezTo>
                                        <a:pt x="50" y="93"/>
                                        <a:pt x="50" y="93"/>
                                        <a:pt x="50" y="94"/>
                                      </a:cubicBezTo>
                                      <a:cubicBezTo>
                                        <a:pt x="49" y="95"/>
                                        <a:pt x="48" y="95"/>
                                        <a:pt x="47" y="97"/>
                                      </a:cubicBezTo>
                                      <a:cubicBezTo>
                                        <a:pt x="46" y="97"/>
                                        <a:pt x="45" y="97"/>
                                        <a:pt x="44" y="96"/>
                                      </a:cubicBezTo>
                                      <a:cubicBezTo>
                                        <a:pt x="46" y="94"/>
                                        <a:pt x="49" y="92"/>
                                        <a:pt x="50" y="90"/>
                                      </a:cubicBezTo>
                                      <a:cubicBezTo>
                                        <a:pt x="48" y="92"/>
                                        <a:pt x="46" y="94"/>
                                        <a:pt x="43" y="95"/>
                                      </a:cubicBezTo>
                                      <a:cubicBezTo>
                                        <a:pt x="43" y="95"/>
                                        <a:pt x="43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1" y="95"/>
                                      </a:cubicBezTo>
                                      <a:cubicBezTo>
                                        <a:pt x="43" y="93"/>
                                        <a:pt x="45" y="92"/>
                                        <a:pt x="46" y="90"/>
                                      </a:cubicBezTo>
                                      <a:cubicBezTo>
                                        <a:pt x="44" y="91"/>
                                        <a:pt x="42" y="94"/>
                                        <a:pt x="39" y="94"/>
                                      </a:cubicBezTo>
                                      <a:cubicBezTo>
                                        <a:pt x="37" y="92"/>
                                        <a:pt x="36" y="90"/>
                                        <a:pt x="36" y="87"/>
                                      </a:cubicBezTo>
                                      <a:cubicBezTo>
                                        <a:pt x="37" y="87"/>
                                        <a:pt x="37" y="86"/>
                                        <a:pt x="39" y="86"/>
                                      </a:cubicBezTo>
                                      <a:cubicBezTo>
                                        <a:pt x="39" y="85"/>
                                        <a:pt x="40" y="84"/>
                                        <a:pt x="40" y="84"/>
                                      </a:cubicBezTo>
                                      <a:cubicBezTo>
                                        <a:pt x="45" y="77"/>
                                        <a:pt x="47" y="66"/>
                                        <a:pt x="58" y="64"/>
                                      </a:cubicBezTo>
                                      <a:cubicBezTo>
                                        <a:pt x="56" y="67"/>
                                        <a:pt x="59" y="70"/>
                                        <a:pt x="58" y="73"/>
                                      </a:cubicBezTo>
                                      <a:cubicBezTo>
                                        <a:pt x="57" y="74"/>
                                        <a:pt x="57" y="75"/>
                                        <a:pt x="58" y="75"/>
                                      </a:cubicBezTo>
                                      <a:cubicBezTo>
                                        <a:pt x="60" y="72"/>
                                        <a:pt x="57" y="67"/>
                                        <a:pt x="60" y="65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4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5"/>
                                      </a:cubicBezTo>
                                      <a:cubicBezTo>
                                        <a:pt x="60" y="65"/>
                                        <a:pt x="60" y="65"/>
                                        <a:pt x="61" y="65"/>
                                      </a:cubicBezTo>
                                      <a:cubicBezTo>
                                        <a:pt x="61" y="65"/>
                                        <a:pt x="60" y="64"/>
                                        <a:pt x="61" y="63"/>
                                      </a:cubicBezTo>
                                      <a:cubicBezTo>
                                        <a:pt x="61" y="64"/>
                                        <a:pt x="61" y="65"/>
                                        <a:pt x="62" y="65"/>
                                      </a:cubicBezTo>
                                      <a:cubicBezTo>
                                        <a:pt x="61" y="66"/>
                                        <a:pt x="62" y="67"/>
                                        <a:pt x="62" y="67"/>
                                      </a:cubicBezTo>
                                      <a:cubicBezTo>
                                        <a:pt x="62" y="67"/>
                                        <a:pt x="62" y="65"/>
                                        <a:pt x="62" y="64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2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3" y="74"/>
                                        <a:pt x="67" y="85"/>
                                        <a:pt x="65" y="95"/>
                                      </a:cubicBezTo>
                                      <a:cubicBezTo>
                                        <a:pt x="65" y="96"/>
                                        <a:pt x="65" y="96"/>
                                        <a:pt x="65" y="97"/>
                                      </a:cubicBezTo>
                                      <a:cubicBezTo>
                                        <a:pt x="62" y="99"/>
                                        <a:pt x="61" y="104"/>
                                        <a:pt x="56" y="103"/>
                                      </a:cubicBezTo>
                                      <a:close/>
                                      <a:moveTo>
                                        <a:pt x="67" y="94"/>
                                      </a:moveTo>
                                      <a:cubicBezTo>
                                        <a:pt x="67" y="92"/>
                                        <a:pt x="67" y="89"/>
                                        <a:pt x="67" y="86"/>
                                      </a:cubicBezTo>
                                      <a:cubicBezTo>
                                        <a:pt x="67" y="86"/>
                                        <a:pt x="67" y="87"/>
                                        <a:pt x="67" y="87"/>
                                      </a:cubicBezTo>
                                      <a:cubicBezTo>
                                        <a:pt x="68" y="87"/>
                                        <a:pt x="68" y="87"/>
                                        <a:pt x="68" y="87"/>
                                      </a:cubicBezTo>
                                      <a:cubicBezTo>
                                        <a:pt x="68" y="84"/>
                                        <a:pt x="65" y="82"/>
                                        <a:pt x="67" y="81"/>
                                      </a:cubicBezTo>
                                      <a:cubicBezTo>
                                        <a:pt x="67" y="81"/>
                                        <a:pt x="67" y="81"/>
                                        <a:pt x="67" y="82"/>
                                      </a:cubicBezTo>
                                      <a:cubicBezTo>
                                        <a:pt x="67" y="82"/>
                                        <a:pt x="67" y="82"/>
                                        <a:pt x="67" y="82"/>
                                      </a:cubicBezTo>
                                      <a:cubicBezTo>
                                        <a:pt x="68" y="83"/>
                                        <a:pt x="67" y="86"/>
                                        <a:pt x="69" y="86"/>
                                      </a:cubicBezTo>
                                      <a:cubicBezTo>
                                        <a:pt x="70" y="90"/>
                                        <a:pt x="70" y="93"/>
                                        <a:pt x="67" y="94"/>
                                      </a:cubicBezTo>
                                      <a:close/>
                                      <a:moveTo>
                                        <a:pt x="90" y="58"/>
                                      </a:moveTo>
                                      <a:cubicBezTo>
                                        <a:pt x="90" y="58"/>
                                        <a:pt x="90" y="58"/>
                                        <a:pt x="90" y="58"/>
                                      </a:cubicBezTo>
                                      <a:cubicBezTo>
                                        <a:pt x="90" y="58"/>
                                        <a:pt x="90" y="59"/>
                                        <a:pt x="90" y="59"/>
                                      </a:cubicBezTo>
                                      <a:cubicBezTo>
                                        <a:pt x="90" y="59"/>
                                        <a:pt x="89" y="59"/>
                                        <a:pt x="89" y="59"/>
                                      </a:cubicBezTo>
                                      <a:cubicBezTo>
                                        <a:pt x="89" y="58"/>
                                        <a:pt x="90" y="59"/>
                                        <a:pt x="90" y="58"/>
                                      </a:cubicBezTo>
                                      <a:close/>
                                      <a:moveTo>
                                        <a:pt x="83" y="90"/>
                                      </a:moveTo>
                                      <a:cubicBezTo>
                                        <a:pt x="86" y="86"/>
                                        <a:pt x="87" y="81"/>
                                        <a:pt x="86" y="76"/>
                                      </a:cubicBezTo>
                                      <a:cubicBezTo>
                                        <a:pt x="86" y="76"/>
                                        <a:pt x="86" y="76"/>
                                        <a:pt x="86" y="75"/>
                                      </a:cubicBezTo>
                                      <a:cubicBezTo>
                                        <a:pt x="86" y="71"/>
                                        <a:pt x="91" y="66"/>
                                        <a:pt x="89" y="62"/>
                                      </a:cubicBezTo>
                                      <a:cubicBezTo>
                                        <a:pt x="89" y="61"/>
                                        <a:pt x="89" y="62"/>
                                        <a:pt x="90" y="62"/>
                                      </a:cubicBezTo>
                                      <a:cubicBezTo>
                                        <a:pt x="89" y="63"/>
                                        <a:pt x="89" y="64"/>
                                        <a:pt x="90" y="64"/>
                                      </a:cubicBezTo>
                                      <a:cubicBezTo>
                                        <a:pt x="91" y="64"/>
                                        <a:pt x="91" y="63"/>
                                        <a:pt x="91" y="63"/>
                                      </a:cubicBezTo>
                                      <a:cubicBezTo>
                                        <a:pt x="89" y="72"/>
                                        <a:pt x="94" y="85"/>
                                        <a:pt x="83" y="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1905"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26509E0" id="Skupina 87" o:spid="_x0000_s1026" alt="Slika cvetlice" style="width:1in;height:48.95pt;mso-position-horizontal-relative:char;mso-position-vertical-relative:line" coordsize="14065,9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">
                      <o:lock v:ext="edit" aspectratio="t"/>
                      <v:group id="Skupina 104" o:spid="_x0000_s1027" style="position:absolute;width:14065;height:9563" coordsize="14065,9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">
                        <o:lock v:ext="edit" aspectratio="t"/>
                        <v:shape id="Prostoročno 4" o:spid="_x0000_s1028" alt="Slika cvetlice" style="position:absolute;width:14065;height:9563;visibility:visible;mso-wrap-style:square;v-text-anchor:top" coordsize="372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" path="m237,243v-13,-2,-25,-9,-36,-15c208,231,214,236,222,236v-6,-2,-13,-4,-18,-9c211,230,219,234,226,235v-6,-4,-14,-5,-21,-8c216,229,226,234,237,235v-9,-3,-20,-4,-29,-9c216,227,224,232,232,232v-4,-2,-9,-2,-13,-4c229,229,240,231,251,232v-13,-2,-26,-2,-38,-7c221,224,230,229,239,228v-3,-1,-5,-1,-7,-1c232,227,232,227,233,227v-6,-2,-12,-1,-17,-4c222,224,228,226,235,225v-6,-1,-12,-1,-18,-3c225,221,233,224,240,221v-6,-1,-11,1,-17,c227,220,235,222,237,217v-3,1,-7,2,-11,2c234,215,248,209,257,215v-5,1,-11,,-17,2c252,217,268,211,279,220v-11,-1,-22,-4,-32,-1c257,220,272,215,281,223v-10,,-20,-3,-30,c261,223,274,218,282,227v-9,,-18,-3,-27,-1c264,227,274,224,283,229v-7,,-13,-2,-20,-1c270,230,277,225,283,230v,,-2,3,-6,5c286,234,285,220,280,217v3,2,8,1,6,c299,219,313,221,325,218v7,-1,18,-4,23,-11c351,203,347,200,344,197v-6,-5,-12,-9,-17,-14c337,180,342,172,349,167v5,-4,23,-18,13,-23c362,144,362,144,362,145v-1,,-1,,-1,-1c361,144,361,144,361,144v,,-1,,-2,c359,144,358,144,358,144v3,-4,8,-12,8,-17c366,124,359,124,356,124v-5,-1,-11,-3,-17,-2c333,122,328,120,321,121v9,-10,15,-25,15,-39c329,80,318,81,309,81v1,-9,14,-18,7,-28c314,51,302,54,299,55v-8,3,-18,4,-24,7c276,61,276,60,276,58v-3,-8,5,-22,-6,-26c262,34,257,41,249,45,252,31,248,17,241,6v-5,-3,-8,5,-11,7c230,13,230,13,230,13v-7,3,-12,7,-16,13c209,25,207,29,205,32,202,24,199,12,193,6v-4,-3,-6,4,-8,7c180,10,177,3,172,1v,-1,,-1,,-1c171,,171,,171,1v,,,-1,-1,-1c163,7,162,18,157,26,153,16,143,7,134,2v-4,9,-10,18,-11,30c113,33,120,49,115,56,102,44,90,26,68,24v-2,7,1,16,,25c73,56,69,67,74,75,67,73,58,65,50,68v2,9,6,19,7,28c39,92,20,87,,90v,,,,1,c,91,,92,,92v4,26,25,40,42,53c35,145,12,151,6,156v2,7,9,17,17,23c36,188,57,196,70,198v2,,-13,15,-14,16c59,217,65,222,68,224v12,9,26,11,34,11c112,235,141,232,133,236v-2,2,50,10,58,-11c178,238,142,237,138,232v2,1,5,-1,8,c143,231,140,230,138,228v2,1,4,3,6,3c141,229,137,228,136,225v2,1,5,4,7,5c140,226,132,222,134,216v,,1,-1,,-1c137,210,140,206,146,205v7,-1,14,3,21,7c166,212,166,212,166,212v,,1,1,2,1c167,213,167,213,166,213v1,,2,1,2,1c168,214,167,215,166,215v1,,3,,4,1c168,216,166,216,164,216v3,,5,,7,1c169,217,167,217,165,218v3,,5,,8,c169,219,165,219,162,220v4,1,8,-2,12,-1c172,220,170,220,167,220v1,,2,1,3,1c169,221,167,221,166,222v5,1,10,-1,14,-1c177,224,173,222,169,223v2,,4,,5,c172,224,169,224,167,225v4,1,8,-1,11,-1c175,225,172,225,170,226v2,,4,,7,c170,229,163,229,155,228v-3,-1,-7,-2,-10,-3c143,225,138,222,137,221v5,6,14,7,22,8c170,230,179,228,190,225v1,,3,2,6,3c200,230,225,252,257,244v17,-5,23,-11,22,-10c276,234,258,246,237,243xm213,221v2,-2,3,-4,5,-5c218,216,218,217,218,217v4,-2,9,-6,11,-11c230,206,230,206,230,206v-3,6,-9,10,-15,13c220,218,224,215,228,211v,,,,,-1c230,209,231,207,232,205v,,,,1,c230,213,222,218,213,221xm240,192v6,-1,11,-3,15,-6c249,188,243,191,237,192v1,,2,,3,c234,194,229,194,222,194v1,,1,,2,c229,193,232,193,237,191v-4,1,-8,2,-13,1c228,192,232,191,236,191v-2,-1,-6,,-10,c231,190,237,190,242,189v,,-1,,,c240,189,238,189,237,189v,,,,1,c237,189,235,189,232,189v3,-1,7,-1,9,-1c242,188,242,187,242,187v-3,,-7,1,-11,c233,187,233,186,234,187v,,,,,-1c234,186,234,187,235,187v2,-1,5,-1,7,-2c243,185,243,185,243,185v-3,1,-8,1,-11,1c237,184,241,184,245,183v-2,-1,-8,1,-11,1c237,182,242,184,245,181v-3,-1,-6,3,-9,1c240,180,247,180,253,179v-5,,-10,,-14,1c244,178,253,177,258,176v-6,,-15,2,-20,2c245,176,254,175,261,173v-6,1,-13,2,-20,3c242,174,244,174,246,174v,,,-1,,-1c253,172,259,171,264,169v-5,1,-12,3,-18,3c251,171,254,171,259,169v-4,,-8,1,-12,2c251,169,257,168,261,166v-3,,-8,2,-11,2c253,166,259,166,263,165v-3,,-8,1,-11,1c254,163,258,163,261,162v-1,,-4,,-6,1c255,163,255,163,255,162v4,-3,10,-2,15,-2c267,159,261,159,257,160v7,-3,13,-2,19,-3c270,157,265,157,259,158v4,-4,12,-2,17,-3c272,155,266,155,261,155v2,-3,9,-2,12,-2c276,153,279,153,283,153v-6,-1,-14,-1,-20,-1c263,152,263,152,263,151v1,1,2,1,2,c265,151,265,151,265,151v4,,6,,10,c272,150,267,150,264,150v,,1,-1,1,-1c278,148,289,152,297,158v-3,-1,-6,-1,-9,-1c291,157,294,158,297,159v-3,1,-8,2,-11,2c289,162,293,160,297,160v-3,2,-6,3,-9,5c291,164,294,162,297,161v-4,5,-10,9,-16,13c288,171,293,167,298,162v-3,4,-6,8,-9,12c288,175,285,177,284,179v,,,,,c278,183,270,186,264,189v,1,-1,2,-2,2c262,191,262,190,262,190v-2,1,-4,2,-6,2c257,191,259,191,259,190v1,,2,,2,-1c262,189,262,189,263,188v,,-1,,-1,c253,193,244,196,233,198v7,-1,13,-3,20,-5c253,193,253,193,253,193v1,,1,,1,-1c254,192,254,193,254,193v,,1,,,-1c255,192,255,192,256,192v,,,,,c255,193,254,194,253,193v-6,4,-14,5,-21,7c233,201,233,200,234,200v-1,1,-3,1,-4,1c230,200,232,201,232,199v,,,,,c231,199,231,200,231,200v,,-1,-1,-1,-1c229,200,228,200,227,199v1,,4,,6,-1c231,198,230,198,228,199v1,-1,2,-1,2,-1c230,198,230,198,230,198v,-1,1,,1,c231,197,233,198,233,197v-4,,-7,1,-10,c225,197,228,197,231,196v,,,,-1,c231,195,234,196,235,195v-5,1,-9,1,-14,1c228,195,235,194,240,193v,-1,,-1,,-1xm228,189v1,,1,-1,2,c229,189,228,189,228,189xm231,188v,1,-1,,-1,1c230,188,231,188,231,188xm230,187v,,1,,1,c231,187,230,187,230,187xm241,169v-2,5,-10,4,-14,3c229,170,233,171,236,170v1,,2,,4,-1c238,171,234,171,232,172v2,,7,-2,9,-3xm237,173v-1,,-3,1,-4,1c234,173,235,173,237,173xm236,174v7,-4,13,-10,17,-16c251,158,251,159,250,160v,,,,1,c248,162,244,163,241,164v,,,,,c241,164,242,164,242,163v1,,1,,1,1c244,163,245,163,246,163v-4,2,-9,3,-14,4c232,167,232,167,232,168v4,-1,10,-2,15,-4c247,164,246,165,245,165v-5,1,-11,4,-18,4c227,169,227,170,227,170v4,,7,-2,11,-2c240,167,242,168,244,167v-5,2,-11,3,-18,4c227,169,228,166,230,165v-1,-1,-1,,-2,c229,163,230,160,232,158v,,1,,1,-1c234,156,240,153,235,152v-4,3,-6,7,-11,9c225,159,227,158,228,157v,,,,,c226,158,225,159,223,161v1,-4,6,-7,9,-9c232,151,232,151,232,151v-4,3,-7,6,-9,9c222,157,225,155,227,153v2,-1,8,-7,3,-3c228,152,225,155,223,157v,-5,6,-7,8,-10c229,148,227,150,225,152v2,-4,7,-8,10,-12c235,139,235,139,235,139v-1,,-1,,-1,c232,140,230,142,228,142v1,-9,5,-16,13,-18c242,123,244,123,245,122v7,-2,16,-1,23,1c269,123,268,123,268,124v1,,1,,1,c269,132,267,143,261,151v-7,9,-14,20,-26,26c235,177,234,176,234,176v1,-1,2,-1,2,-2xm216,179v,-1,,-2,1,-3c223,173,221,161,229,160v-4,6,-5,16,-13,19xm224,176v,,,,,c224,176,223,176,223,176v1,,1,,1,xm220,180v,,,,,c220,181,220,181,220,181v,,,,,-1xm194,174v,,,1,1,1c195,175,195,174,195,174v,,-1,-1,-1,-1c194,171,194,171,194,169v1,1,1,2,1,3c195,172,196,172,196,172v,2,1,2,1,3c198,176,200,179,202,177v-1,-4,-6,-5,-6,-8c196,168,196,169,195,169v-1,-4,-3,-6,-4,-9c190,160,190,159,189,159v-1,,,1,-1,1c188,160,188,160,188,159v,,,,-1,c186,154,189,146,186,143v-2,-1,-4,-2,-5,-2c180,142,182,142,183,144v,-1,1,-1,2,c185,144,185,145,185,146v-4,-2,-10,-5,-8,-11c180,136,181,130,184,132v,1,,1,,1c184,133,184,133,185,133v1,2,2,4,2,8c187,141,187,141,187,141v,,1,,1,c188,143,189,144,190,145v,2,1,4,1,7c190,154,190,157,188,158v,1,,1,1,1c190,158,190,158,190,157v,,,,,c191,154,192,152,192,149v1,1,2,4,1,6c193,155,193,155,193,155v-4,5,6,-5,10,c203,156,203,157,204,157v,1,,1,,1c206,159,204,161,205,163v1,-3,1,-7,2,-9c208,154,208,154,208,154v,-1,,-1,,-1c208,153,208,153,208,152v-1,1,-1,1,-2,1c206,151,205,151,204,151v-1,,-1,,-2,c204,149,205,148,208,147v-2,-1,-4,2,-5,2c203,149,203,149,203,148v,,,,,c202,149,201,150,200,150v2,-3,6,-7,4,-12c206,138,206,135,205,134v,4,-3,6,-5,8c200,140,201,139,202,138v2,-3,1,-7,2,-10c203,127,203,128,202,128v,,,,,1c201,129,201,129,201,129v,,,,,1c200,129,200,129,200,130v,,,1,,1c200,131,200,130,201,130v-1,,-1,1,-1,1c200,131,198,132,197,134v-1,,-1,,,1c196,135,196,135,196,135v,1,,,-1,c195,135,195,135,195,135v,1,,1,1,2c196,137,196,136,196,136v1,,2,-1,2,-2c198,134,198,134,198,134v1,,1,-1,2,-1c199,134,198,135,198,136v-1,,-2,1,-3,2c195,137,194,137,194,137v,,,,-1,c194,137,194,137,194,138v-1,-1,-2,-1,-3,c191,137,191,137,191,137v-1,,-1,,-1,c190,138,190,139,190,140v2,,1,-1,1,-1c192,139,191,139,192,139v,,,,,c193,139,193,139,194,140v2,,2,3,3,5c198,144,198,144,198,144v3,1,4,-3,6,-5c203,142,202,145,201,148v-1,1,-2,2,-3,2c198,146,195,146,193,144v,,1,,1,c194,144,195,144,195,145v,,,,,c195,143,193,142,192,143v,-1,,-1,,-1c192,141,191,142,190,142v,-1,,-1,-1,-1c190,141,190,141,190,141v,-2,,-3,-1,-5c191,136,193,135,193,133v2,-2,3,-3,6,-3c203,126,203,122,206,118v2,-2,4,-4,6,-5c211,120,205,125,207,131v-1,4,2,11,-3,13c206,144,209,141,208,139v1,2,,4,-2,5c206,144,206,145,206,145v1,,1,,2,-1c208,144,207,145,207,145v,1,,1,,1c208,146,208,146,208,145v1,1,1,1,1,2c209,146,209,146,209,146v1,,1,,1,c211,146,211,145,211,145v-1,-1,-1,,-1,c210,145,210,145,210,144v,,-1,1,-1,1c209,144,210,144,209,143v1,,1,1,1,1c209,143,210,143,210,142v-1,1,-2,2,-2,2c207,144,208,143,208,143v,,,,,c209,142,210,141,210,139v,,,2,,3c211,142,210,141,211,141v,-1,,-3,,-4c219,137,222,128,228,123v,-1,3,-1,3,-2c233,121,235,119,236,120v-2,1,-5,4,-7,6c231,125,232,123,234,122v-5,10,-10,22,-17,29c217,153,216,155,215,157v,1,,2,-1,3c214,158,215,157,214,156v1,-2,2,-4,3,-5c217,150,218,150,218,149v-3,2,-3,5,-5,7c213,157,212,157,212,157v,,-2,-2,,-4c212,153,212,153,213,153v-1,1,-1,2,-2,2c213,155,214,153,215,153v-1,-2,-2,,-2,c212,152,215,152,214,151v2,-1,3,-2,4,-3c215,148,215,151,213,151v,-1,1,-3,2,-4c215,147,215,147,215,146v2,-1,4,-3,5,-5c221,141,222,139,223,138v1,-1,1,-2,2,-3c221,138,218,143,215,146v-2,,-2,1,-3,1c212,147,212,146,212,146v,1,-2,1,-2,2c210,148,210,148,210,148v-1,1,-2,3,-3,4c209,151,211,149,213,148v-1,3,-3,5,-3,8c209,158,210,161,211,163v,-2,-1,-4,,-6c213,160,212,164,211,166v-1,1,-1,,-1,c210,166,210,166,209,166v,1,1,,1,1c210,167,210,167,210,167v1,,,,1,c211,168,210,169,210,170v-1,-1,-2,-2,-3,-3c207,169,210,172,209,175v,,,,,c211,180,208,184,205,186v,-1,,-4,-1,-5c204,186,202,191,196,189v2,-5,-2,-10,-2,-15xm193,182v1,,,,1,1c194,182,194,182,194,182v,-2,-2,-3,-1,-5c194,177,193,178,194,178v,,,,-1,c194,180,194,182,195,182v1,3,1,6,-1,7c194,187,194,184,193,182xm192,191v-3,2,-4,7,-9,6c181,196,179,193,177,192v1,-1,2,-3,3,-4c180,186,182,184,182,183v,-1,,-1,,-1c180,184,180,186,178,188v,,,,,1c177,190,176,190,176,192v-1,-1,-2,-1,-3,-1c175,189,177,188,178,185v-2,2,-3,4,-6,5c172,190,172,190,171,190v,,,,,c171,190,171,190,170,190v2,-2,4,-3,5,-4c173,187,171,189,168,189v-1,-1,-2,-4,-2,-6c166,183,167,182,168,182v,-1,1,-2,1,-2c174,174,175,164,185,162v-1,3,1,6,,8c185,171,185,172,185,172v2,-3,,-7,2,-9c187,162,187,162,187,162v,,,,,1c187,163,187,163,188,163v,,,-1,,-1c188,162,188,163,189,163v-1,1,,2,,2c189,164,189,163,189,162v,,,,,-1c189,161,189,161,189,161v,,,,,c189,161,189,161,189,161v,10,4,20,3,29c192,191,192,191,192,191xm149,176v,-1,-1,-2,-1,-3c149,175,153,172,154,171v-1,4,-1,8,-3,10c150,180,149,178,149,176v,,,,,xm149,178v-1,,-1,,-1,c148,178,149,178,149,178xm151,120v,,,,1,c152,118,154,114,152,111v,-2,-1,-5,-2,-7c152,105,153,108,153,110v1,-2,-1,-4,-2,-6c153,104,153,106,154,108v1,-1,1,-1,1,-1c159,111,155,118,156,123v-1,4,1,8,2,11c158,134,158,135,158,135v-1,,-1,-2,-1,-3c157,132,156,132,156,132v,1,1,2,1,4c157,135,156,135,156,135v-1,-1,-1,-5,-1,-6c154,132,156,133,156,136v,1,,1,,1c156,137,156,137,156,137v-1,1,-1,1,-2,1c153,136,154,133,153,131v,2,,6,1,8c153,140,152,140,152,141v-1,-1,-1,-2,-1,-3c151,138,151,138,151,138v,-2,-1,-3,,-4c150,131,151,128,152,126v-1,,-1,,-1,-1c150,128,150,131,150,133v-1,1,1,4,,5c151,139,151,140,150,140v-1,-2,,-4,-1,-5c149,135,149,136,149,137v-1,-5,1,-12,2,-17xm150,119v,-4,,-10,-1,-15c148,103,148,103,148,102v,,,,1,c151,108,153,113,150,119xm162,73v-3,-5,-4,-12,-5,-18c158,61,161,67,162,73xm156,49v1,2,1,4,1,6c156,53,157,51,156,49xm161,81v1,-3,2,-8,4,-11c165,70,165,71,165,71v,,1,-2,,-2c166,68,167,66,168,65v,2,-2,6,-1,8c168,69,167,65,170,62v,1,-1,3,-1,5c170,67,169,67,170,67v-1,-2,1,-4,,-6c171,62,172,61,173,60v1,4,,8,1,12c176,70,173,67,174,64v,-1,,-2,,-3c174,61,174,60,175,60v,,,,-1,c174,60,175,60,175,60v,3,,4,1,6c177,65,175,62,176,60v4,1,4,6,4,9c181,76,180,84,181,92v,-5,-1,-9,1,-14c181,75,180,69,181,65v-1,-1,-1,-1,-1,-2c184,70,182,79,183,86v1,-7,,-14,,-19c185,69,184,73,184,76v,,,,,c185,76,185,75,184,75v1,-1,,-3,,-5c185,71,186,73,185,74v1,,1,,1,c186,78,186,81,186,84v1,2,,5,,7c188,88,187,84,187,81v-1,-2,,-4,-1,-7c188,77,188,82,188,85v,,,,,c188,85,188,84,188,84v,,,-1,,-2c189,82,188,79,188,78v,,,,,-1c190,80,189,86,189,90v,,1,,1,c190,88,190,85,190,82v1,3,2,7,2,11c192,97,193,104,190,107v,-2,1,-5,,-6c190,101,190,102,190,102v,,,,,-1c189,103,190,108,188,109v,-2,1,-4,1,-7c188,105,188,108,186,110v1,-5,2,-8,2,-13c188,97,188,97,188,97v,2,-1,7,-1,9c186,107,186,110,185,111v,-3,,-6,1,-9c186,102,186,102,186,102v-1,1,-1,3,-1,5c185,107,185,106,185,106v,,-1,,-1,c184,105,184,104,184,103v,,-1,,-1,c183,108,182,116,179,120v,,1,-1,1,-1c181,116,181,113,182,110v-1,-1,,,-1,c181,108,182,106,182,105v,,,,,-1c181,106,181,109,181,110v,1,,1,,1c181,112,181,113,180,114v,-1,1,-2,1,-3c179,115,179,119,177,122v1,-2,1,-3,1,-5c180,113,180,110,181,106v,,,-1,-1,-1c179,108,179,111,178,114v,-3,,-5,,-7c177,109,177,115,176,116v,-1,1,-2,,-4c176,112,176,112,177,112v-2,-4,,-7,-1,-12c176,103,176,105,176,108v-2,-1,-2,-4,-1,-5c174,102,175,99,174,98v,3,,6,,8c174,106,173,106,173,106v,-1,,-3,,-3c173,98,173,93,172,89v-1,5,2,13,-1,18c171,105,171,102,170,100v,4,1,10,-1,15c169,112,170,109,169,106v,,,,,c169,104,170,102,168,100v1,1,,2,1,3c169,107,169,111,168,116v-1,-3,,-6,-1,-10c167,109,167,111,166,114v,-3,1,-5,,-9c165,109,164,114,164,118v-1,-3,1,-7,,-10c165,101,165,94,164,87v,1,,1,,2c164,89,164,89,164,89v,10,,17,-1,25c163,114,163,114,163,114v,1,,3,-1,4c162,116,163,112,163,110v-2,,-1,2,-1,3c161,111,162,108,161,107v,,,,,c160,105,161,103,161,101v-1,,,,,c160,101,160,101,160,102v,4,-1,7,-1,11c158,103,159,92,160,82v1,,1,-1,1,-1xm200,97v3,5,-1,11,-2,15c199,111,200,109,200,107v1,1,,2,,3c200,109,200,110,200,110v,1,-1,3,-1,4c199,114,199,114,198,114v,1,,3,,4c199,116,199,113,200,111v-1,6,2,11,-1,15c200,125,199,124,200,124v-1,-1,,-2,,-2c200,121,200,119,199,119v-1,,,,-1,c199,121,199,124,198,127v,,,,-1,c197,126,198,125,198,124v-2,,-1,3,-2,4c196,128,196,128,196,128v,1,,1,-1,1c196,127,196,126,196,123v,,,,,c194,126,195,130,193,132v1,-4,2,-7,1,-11c194,125,194,129,191,131v1,,1,-2,1,-3c192,128,191,129,191,129v,-1,,-2,,-3c191,126,191,127,191,127v,-3,1,-6,2,-8c191,120,191,123,191,125v-2,-2,-1,-6,-3,-8c187,118,187,119,187,121v-1,,-1,,-1,-1c185,122,185,123,184,125v-1,-1,,-2,,-2c183,124,183,125,182,127v,-2,1,-4,2,-6c184,121,184,122,184,121v1,-2,3,-4,4,-7c185,118,181,122,180,128v,,,,,c179,129,178,131,177,132v,-2,1,-3,2,-5c179,127,179,127,179,127v,-2,2,-2,1,-4c182,121,183,119,184,117v2,-1,2,-4,4,-5c188,112,189,112,188,111v4,-4,9,-9,11,-15c199,96,199,96,199,96v1,1,-1,2,1,1xm203,103v,,,,-1,c201,96,206,90,212,88v-3,3,-6,8,-8,12c209,95,211,86,219,83v-4,5,-8,10,-11,16c211,94,215,90,217,85v2,-1,4,-3,6,-4c224,81,224,80,226,80v-4,4,-8,8,-10,12c220,88,223,83,227,80v1,,1,,1,c226,82,223,84,222,87v2,-2,4,-5,7,-6c227,85,225,89,223,94v3,-5,5,-10,8,-14c230,84,229,89,228,93v1,-3,2,-8,4,-12c238,87,235,99,237,108v-1,4,-1,10,-6,12c232,118,233,117,233,115v-7,8,-12,16,-22,20c215,132,219,129,223,125v-3,2,-5,4,-8,6c215,131,215,131,216,131v-2,,-4,3,-7,3c214,130,220,126,224,120v-5,5,-10,9,-15,12c213,126,220,123,223,117v-2,2,-4,4,-6,6c217,123,218,122,218,122v-3,2,-6,5,-9,7c213,125,218,122,221,116v-3,2,-5,5,-7,7c215,122,216,121,217,119v,,-1,,-1,c217,117,220,116,220,114v-3,3,-6,6,-10,9c213,120,216,118,218,114v,,-1,1,-1,1c218,114,219,112,220,111v-3,3,-6,6,-9,9c215,115,219,110,222,104v-3,3,-5,7,-9,10c213,114,214,113,213,113v3,-4,5,-7,7,-11c217,105,216,108,213,111v1,-4,3,-6,4,-9c215,104,213,108,212,111v-1,,-1,,-1,c211,110,212,109,213,108v-3,3,-4,5,-7,8c208,112,211,107,212,103v-3,3,-4,8,-6,12c205,115,205,116,204,117v1,-4,4,-9,6,-13c210,104,210,103,210,103v-3,4,-5,9,-8,13c203,112,206,109,207,105v-2,3,-2,6,-5,8c202,111,204,108,205,106v,-1,-1,,-1,1c203,107,203,110,201,111v,-2,1,-4,1,-6c203,105,203,104,203,103v,,,,,xm243,110v,-1,2,-1,2,-2c243,109,240,112,238,113v1,-3,5,-5,7,-8c243,106,241,108,239,109v1,-3,5,-4,7,-6c248,101,250,100,252,98v-5,2,-9,5,-13,9c242,102,248,99,253,96v-5,2,-10,6,-14,9c245,95,259,92,269,87v-11,4,-22,8,-31,15c241,97,247,96,252,92v-5,2,-10,5,-14,8c238,98,241,98,241,97v-1,,-2,1,-2,c248,90,262,86,274,82v9,-4,19,-2,15,9c287,93,287,97,286,99v,1,1,1,1,1c286,110,281,117,277,123v-2,2,-4,5,-6,7c270,126,274,125,275,122v-2,1,-3,3,-4,5c270,123,275,122,276,119v,,,,,c275,120,272,123,271,125v-1,-1,,-2,,-2c271,123,271,123,271,122v1,-1,2,-1,3,-3c273,120,272,121,271,122v-1,-1,-1,-1,-2,-1c271,119,274,117,275,115v-2,2,-4,4,-6,6c268,120,267,120,266,120v2,-1,4,-3,6,-5c273,114,276,114,276,112v-3,3,-7,5,-10,8c264,120,263,120,262,120v5,-3,10,-6,13,-10c276,110,276,109,276,108v-4,4,-9,9,-14,12c260,120,258,119,256,120v1,-2,2,-1,2,-3c257,118,255,120,253,119v1,-2,4,-3,5,-5c256,115,255,118,252,119v,-1,1,-1,1,-1c252,117,251,119,250,119v3,-3,6,-4,8,-7c254,115,251,118,247,120v3,-3,6,-5,8,-8c255,111,255,112,255,112v2,-2,4,-4,6,-6c257,108,255,111,252,114v,,,-1,1,c252,114,252,114,251,115v-1,2,-4,3,-7,5c245,119,247,118,248,117v-2,,-2,1,-3,2c246,117,249,115,251,113v-1,,-1,1,-2,1c251,112,253,111,254,109v-2,2,-5,4,-7,6c247,115,247,115,247,115v-2,3,-6,5,-9,7c240,120,243,118,246,116v,-1,-1,,-1,-1c247,114,248,113,249,112v-4,2,-7,5,-11,8c241,116,246,113,249,110v-3,1,-6,4,-9,6c242,114,245,112,247,109v-4,3,-7,5,-10,8c239,114,243,112,246,109v-1,,-2,1,-3,1xm290,93v1,-3,5,-4,7,-6c295,87,293,89,291,90v2,-5,11,-5,17,-6c300,87,294,91,289,97v-1,-1,,-2,1,-2c290,93,294,92,295,90v2,-1,3,-2,5,-3c296,88,293,91,290,93xm296,82v,,1,-1,2,-1c297,82,297,82,296,82xm280,121v,-1,1,-1,2,c282,121,281,121,280,121xm293,121v-6,,-10,3,-15,4c280,121,287,120,293,121xm269,134v,,1,,,c270,134,270,135,269,135v,,,,,-1xm252,119v,,,,-1,c251,119,252,119,252,119xm253,114v,,,,,c253,114,253,114,253,114xm209,126v1,-2,3,-3,5,-5c213,123,211,125,209,126xm202,113v,,,,,c202,113,202,114,201,114v,,1,,1,-1xm201,93v,,,-1,,-1c202,92,201,93,201,93xm189,133v-3,-2,-2,-9,-1,-13c188,120,188,120,188,120v,2,1,4,2,6c190,128,190,131,189,133xm188,138v,-1,,-1,,-1c188,137,188,137,188,137v,-1,,,1,-1c189,138,189,140,189,141v,,,,-1,c188,140,189,139,188,138xm188,139v,,,-1,,-1c188,138,188,139,188,139xm183,130v1,-3,1,-7,4,-9c185,124,184,127,183,130xm184,129v,-2,1,-2,1,-3c185,127,185,128,184,129xm179,132v,-2,1,-3,1,-4c181,129,179,130,179,132xm177,128v,-1,,-1,,-1c178,127,177,127,177,128xm173,170v-4,3,-11,-2,-14,2c158,170,160,166,163,167v-1,,,,,1c163,168,164,167,164,167v,1,-2,1,-2,2c165,169,168,167,172,167v1,,3,-1,4,-3c177,164,177,164,178,164v-1,2,-2,3,-4,4c174,169,173,169,173,170xm169,179v-1,,-2,1,-3,1c166,179,167,178,168,178v,,,-1,,-1c167,177,166,178,165,178v,,1,-1,1,-1c166,176,166,176,165,176v3,-1,5,-2,7,-4c171,174,170,177,169,178v,,,1,,1xm166,181v,,1,,1,c167,181,167,181,166,181v,,,,,c165,181,166,181,166,181xm165,175v,1,-1,1,-2,1c163,176,163,176,163,176v-1,,-2,-1,-4,-1c160,174,159,173,159,173v1,-1,3,-3,4,-2c165,171,167,173,170,172v,1,-1,,-1,1c167,173,165,175,163,175v1,1,1,,2,xm167,175v,,-1,,-1,-1c167,174,167,175,167,174v1,,,1,,1xm164,143v-1,1,-2,2,-3,3c160,146,161,146,161,146v-3,1,-2,5,-4,6c156,151,155,149,154,149v1,-5,6,-6,10,-6xm160,142v,,,,,-1c161,141,161,142,161,142v,,,,-1,xm158,152v2,-2,3,-5,5,-7c164,145,165,144,166,144v1,-4,5,-6,4,-10c169,135,169,136,170,136v-1,2,-3,4,-4,6c165,142,164,142,163,142v2,-2,-2,-2,-1,c162,142,162,142,161,142v1,-1,1,-2,,-3c160,139,161,140,160,140v,-1,,-2,-1,-1c159,140,160,140,159,141v,-1,-3,-3,-3,c157,141,158,141,158,141v,1,,,,c159,142,159,142,159,142v-3,2,-6,3,-6,7c147,149,150,141,154,140v,,,-1,1,-1c156,139,157,138,158,138v,,,1,1,c159,138,159,138,159,138v,-1,1,-1,1,-2c162,137,163,136,164,135v,,-1,,-1,c163,134,163,133,163,132v1,,,2,1,2c164,128,163,122,168,120v3,-3,3,-6,5,-9c172,110,173,109,173,108v1,-1,,,,1c174,109,174,108,174,108v2,2,1,6,-1,9c173,117,174,117,174,117v,,1,-1,1,-2c176,118,173,121,171,122v1,,2,-1,3,-2c174,121,174,123,172,123v-4,5,2,10,,15c172,140,170,142,169,143v,,-1,,-1,-1c169,142,170,141,171,140v-2,-1,-3,2,-4,3c171,145,167,151,164,152v1,-1,2,-1,2,-3c166,149,166,150,165,150v,1,-3,1,-2,3c163,153,162,153,162,153v,-1,2,-3,3,-4c163,149,161,150,161,148v-1,,-1,1,-1,1c160,150,161,150,161,150v,1,,1,-1,1c160,152,159,154,158,154v-1,-1,,-1,,-2xm157,137v,-1,,-1,,-1c157,136,157,136,157,137v,,,,,xm158,135v,,,1,,1c158,136,158,136,158,135xm161,135v,,,-1,,-1c161,134,161,134,161,135xm165,114v1,,1,,1,c166,115,166,116,165,117v,,,-2,1,-2c165,115,166,114,165,114xm166,113v1,,1,,1,c167,114,167,115,167,116v-1,-1,,-2,-1,-2c166,114,166,114,166,113xm177,153v-1,,-2,-2,-4,-2c173,153,178,154,180,156v,-1,,-1,,-1c180,156,180,156,180,156v-1,1,-1,3,,3c179,160,179,160,179,160v,-1,-2,-2,-2,-3c175,156,172,154,169,156v-1,-1,-3,-2,-4,-2c167,153,168,154,169,155v1,,,,1,c170,153,168,153,167,152v1,-1,3,-1,5,c172,151,171,151,171,150v-1,,-2,,-3,c169,148,171,146,169,144v1,-1,2,-2,3,-3c173,142,173,146,172,148v3,-2,6,,5,5xm179,154v,-1,-1,,-1,-1c178,152,178,152,178,150v,,1,1,1,1c179,152,180,153,179,154xm166,166v,,,-1,,-1c167,164,173,164,175,164v-3,4,-7,2,-10,3c165,166,165,166,166,166v,,,,,xm173,163v-3,-3,-6,1,-8,c164,163,164,163,164,163v,1,1,1,1,1c164,164,163,164,163,164v,,,,1,c163,163,163,163,163,162v3,,9,-3,12,c175,163,174,162,173,163xm162,159v1,-2,3,-1,4,c166,160,165,160,164,160v,,-1,,-2,-1xm170,158v-1,,-2,1,-3,1c167,158,166,158,167,157v1,-1,2,,3,c170,158,170,158,170,158xm171,156v,,1,,1,c172,156,171,157,171,157v,,,-1,,-1xm175,160v-1,,-1,,-1,-1c174,159,174,160,174,160v-1,-1,-1,-1,-2,-2c172,158,172,158,172,157v1,,1,,3,1c175,158,175,158,175,159v,1,-1,,,1xm161,153v-1,,-1,,-1,c160,152,161,151,162,150v1,,1,,1,c163,151,161,151,161,153xm159,156v2,-3,6,-2,8,c166,156,166,157,165,157v-1,-1,-3,,-3,1c161,158,159,158,159,156v,,1,,1,c160,156,159,156,159,156xm164,165v-3,-1,-8,,-10,4c153,169,152,172,150,172v1,-6,9,-10,14,-7xm178,163v,-1,,-1,,-2c179,161,180,160,181,161v,1,-1,1,-2,1c179,163,179,163,179,163v,,-1,,-1,xm180,158v,-1,1,-2,2,-2c182,156,182,157,183,157v,2,-2,2,-3,1xm183,155v,,,,,-1c184,154,184,154,184,154v1,1,1,2,,2c183,156,183,156,183,155xm184,152v,,,,,c184,151,184,151,183,150v1,,1,,2,c185,151,185,151,185,152v,,-1,,-1,xm184,148v-1,2,-2,,-4,c180,148,180,148,180,148v1,1,2,1,3,2c183,152,182,154,180,154v1,-7,-9,-11,-5,-18c175,142,180,145,185,147v,,,1,-1,1xm176,133v,-2,-1,-2,-1,-3c175,130,175,129,174,129v,1,1,3,1,4c175,135,174,135,173,136v,,,-1,1,-1c173,134,174,133,173,133v1,,,1,1,1c175,133,174,130,173,130v-1,,,,,1c171,129,171,126,173,124v,,,,1,c173,124,173,124,173,124v2,2,2,4,3,7c176,131,176,131,176,130v,1,,2,,3xm175,124v,,1,-1,2,-2c177,123,176,124,175,124xm160,131v,,,,,c161,130,160,129,160,127v1,2,3,4,2,7c162,134,162,134,161,133v,,,1,,1c161,133,161,132,160,132v,,,2,1,2c159,134,161,132,159,132v,,,,,1c158,131,159,127,158,125v1,2,2,4,2,6xm149,142v-1,,-1,-1,-1,-1c149,141,149,141,149,142xm158,157v-2,,-4,,-5,-1c153,153,150,151,148,149v5,,9,3,10,8xm148,141v,-1,-1,-1,,-1c148,140,148,141,148,141xm149,156v-1,-1,-2,-1,-3,c145,154,144,151,143,148v3,2,7,4,6,8xm145,147v-3,-5,-9,-7,-10,-12c134,134,134,133,134,131v1,2,2,4,4,6c143,137,147,141,147,147v-1,,-2,-1,-2,xm146,157v-1,,,1,,1c145,158,145,158,144,158v-3,-3,-4,-6,-3,-12c143,150,144,154,146,157xm145,162v,-1,,-1,1,-1c146,162,146,163,147,164v,1,-1,1,-1,2c145,166,144,165,143,165v-2,-2,-4,-3,-6,-6c139,161,143,159,145,162xm149,164v-4,-5,-2,-9,4,-7c153,157,153,157,153,158v3,,6,1,8,2c160,161,161,161,161,161v-1,,-1,1,-2,1c159,161,159,161,159,161v-1,,-2,1,-4,1c155,162,155,163,155,163v1,1,3,-1,4,c153,164,150,167,149,173v-1,-1,-3,-4,-2,-6c147,166,149,165,149,164xm162,166v-5,,-5,5,-4,9c158,175,157,175,157,175v,,-1,-1,-2,-1c155,175,155,175,155,175v1,1,2,2,2,3c157,178,157,178,157,178v,1,-1,1,-1,2c155,181,153,182,152,184v3,-4,1,-20,10,-18xm155,182v1,1,2,2,3,2c158,183,157,182,155,182v1,,1,,1,-1c160,185,161,185,157,181v,-1,1,-2,1,-3c159,178,159,179,159,179v,,,,,c159,179,158,179,158,179v1,2,3,2,3,3c160,182,159,180,158,180v,,-1,,-1,c158,182,161,183,161,185v,1,,,,c160,185,160,186,160,186v1,1,2,1,2,2c162,188,162,187,161,187v,,-1,,-1,-1c159,188,162,188,163,189v-5,,-6,-5,-8,-7c155,182,155,182,155,182xm158,176v2,1,6,1,6,4c164,182,164,186,166,188v,1,1,1,2,2c168,190,168,190,167,190v,,,,,1c168,191,169,191,170,190v1,1,1,2,2,2c170,192,169,192,168,191v,2,4,2,4,1c173,192,174,193,175,192v-3,2,-7,2,-9,c161,188,164,179,158,176xm192,177v-2,-5,,-9,-1,-14c192,164,192,165,193,166v1,4,,7,-1,11xm196,151v,,-1,-1,,-1c195,150,195,149,194,149v,-1,1,-1,1,-2c197,147,197,150,196,151xm200,153v-1,,-3,,-4,1c196,152,199,150,200,153xm195,150v-1,1,,2,-1,2c194,151,194,151,194,150v,,,,1,xm193,149v-1,-2,-2,-2,-2,-4c193,143,195,147,193,149xm201,153v1,-1,4,-1,3,1c203,155,203,153,202,153v,,,,-1,xm195,139v2,,5,-2,4,-4c199,135,200,135,200,135v,-1,1,-1,2,-2c202,136,199,141,195,139xm199,143v,,,,,c199,142,200,142,200,142v,,-1,,-1,1xm214,157v,,,,,1c214,158,214,158,213,157v,,1,,1,c214,157,214,157,214,157xm206,186v2,1,4,,4,-1c211,185,211,185,211,185v1,-1,2,-2,3,-4c214,186,209,191,203,189v1,-1,3,-2,3,-3xm208,185v3,-3,3,-8,2,-12c210,172,210,172,211,172v-1,-3,4,-8,2,-12c213,160,213,160,214,160v-1,1,-1,2,,2c215,162,215,161,215,161v-2,9,2,20,-7,24xm215,184v1,1,-1,2,-1,3c214,186,215,185,215,184xm216,164v,-2,1,-4,,-6c216,158,216,158,217,158v,-4,2,-8,5,-11c222,147,222,146,222,147v,-1,,-1,1,-1c223,146,223,145,223,145v1,-1,4,-1,7,-1c222,150,220,159,220,170v,2,-1,3,-2,4c218,173,219,171,219,169v-1,,-1,1,-1,2c217,171,218,173,216,173v1,,1,-2,1,-3c217,170,217,170,216,170v1,1,1,2,,3c216,169,214,167,216,164xm224,174v1,,1,-1,2,c225,174,225,174,224,174v,,,,,xm225,173v,,1,-1,2,-1c226,173,225,173,225,173xm225,172v1,,1,-1,2,-1c227,172,225,172,225,172xm229,159v,,1,-1,1,-1c230,159,230,159,229,159xm268,138v,-1,1,-1,1,-2c269,137,269,138,268,138xm312,158v-3,3,-8,3,-12,4c303,160,309,160,312,158xm302,160v,,1,,2,c303,160,303,160,302,160xm301,159v6,-2,12,-3,17,-7c312,154,306,157,299,158v8,-3,17,-5,23,-10c322,150,320,151,319,152v,,,1,,1c318,153,318,153,318,153v-4,4,-11,6,-17,6xm309,161v,,,,,c307,163,302,164,299,164v3,-1,7,-2,10,-3xm314,163v,1,1,1,1,2c312,165,310,165,307,166v2,-1,5,-2,7,-3xm307,163v-1,,-2,1,-3,1c305,163,306,163,307,163xm303,166v-2,1,-4,2,-7,2c298,167,306,164,303,166xm299,168v,1,-3,1,-5,2c295,168,298,169,299,168xm280,191v1,1,2,1,4,2c281,193,278,191,276,191v1,-1,2,,2,c276,190,272,189,269,188v10,1,20,7,30,5c301,194,303,194,305,195v-8,,-17,-1,-25,-4xm297,196v,,-1,,-1,-1c296,195,297,195,297,196xm283,196v-1,-1,-2,-1,-2,-1c281,195,282,195,283,196xm280,193v1,,2,,2,1c281,194,280,194,280,193xm280,196v-4,,-7,-1,-10,-2c274,195,277,195,280,196xm281,206v-1,1,-2,,-4,c277,206,277,206,277,207v-8,-2,-19,-4,-27,-7c260,201,272,206,281,206xm270,204v1,,1,,1,1c271,205,270,204,270,204xm222,208v1,,1,-1,1,-2c223,206,223,206,224,206v-1,1,-2,2,-2,3c222,209,222,210,221,210v,-1,1,-1,1,-2xm222,206v,,,1,,1c222,207,222,207,222,207v-1,,-1,,,-1xm221,204v,,,-1,,-1c223,203,225,204,227,202v3,1,6,-1,9,-1c232,203,227,204,221,204xm227,200v-2,1,-4,1,-6,1c222,200,225,200,227,200xm222,199v1,-1,4,-1,5,c225,199,224,199,222,199xm235,209v,-1,,-1,,-2c237,208,238,204,240,206v-2,1,-3,2,-5,3xm242,207v-3,1,-6,3,-9,4c235,209,239,208,242,207xm235,207v,-1,1,-2,1,-3c237,204,237,204,238,205v-1,,-2,1,-3,2xm246,210v-4,,-10,1,-13,3c236,211,242,206,246,210xm239,200v,,,,-1,c244,198,249,196,254,194v-4,3,-10,5,-15,6xm257,199v4,1,7,2,10,3c264,202,260,201,257,199xm221,210v2,-1,3,-2,4,-4c225,206,225,206,225,206v,1,,2,-1,3c223,210,223,211,221,212v,,,,,c222,212,222,212,222,212v2,-2,3,-5,6,-6c226,210,222,213,218,216v1,-2,3,-3,3,-6xm230,217v4,-4,15,-9,22,-5c243,213,236,214,230,217xm251,208v1,,2,1,4,1c255,209,254,209,254,210v1,,1,-1,1,-1c256,210,257,211,257,210v1,1,2,1,2,1c256,211,253,209,251,208xm261,211v2,,4,1,7,2c265,213,263,212,261,211xm274,215v,,,,,c275,215,276,216,277,216v,,-2,-1,-3,-1xm283,217v1,,2,,3,c285,217,284,217,283,217xm285,215v14,2,29,4,45,1c328,217,324,218,320,218v,,1,,1,c307,220,293,217,281,215v,,,1,,1c281,215,281,215,281,214v-2,,-4,,-6,-1c276,214,279,214,280,215v-2,-1,-4,-1,-7,-1c274,213,274,214,275,214v-7,-2,-14,-4,-20,-6c255,207,255,207,255,207v6,2,13,4,18,5c270,211,267,210,264,209v,,1,,2,c259,207,252,205,247,201v14,5,32,11,47,13c294,214,297,214,297,214v11,2,23,1,33,1c330,215,328,215,328,216v-1,,,-1,-1,-1c327,215,327,216,327,216v,,,,,-1c314,218,297,216,285,215xm323,214v1,,1,,1,c324,214,323,214,323,214xm331,215v,,1,-1,2,c332,214,331,215,331,215xm334,214v-2,,-3,,-5,c331,213,334,213,336,213v,,-1,,-2,1xm338,209v1,-1,2,-1,4,-2c341,208,339,209,338,209xm348,202v-9,1,-17,2,-25,2c329,205,337,204,344,204v-3,1,-9,1,-11,2c334,206,337,206,339,206v1,,2,-1,3,-1c339,207,333,206,330,207v,,1,,1,c330,208,329,207,329,207v3,1,6,,10,c332,208,327,210,320,209v,,-1,,-1,1c322,210,326,210,329,209v2,,5,,8,-1c337,209,336,209,336,209v1,,1,,2,c337,209,336,210,335,210v-5,2,-10,1,-16,2c325,212,330,212,337,211v-5,3,-13,2,-21,3c316,214,317,214,317,214v-10,,-21,,-30,-2c287,212,287,212,287,211v-12,-2,-24,-5,-35,-9c261,204,271,207,279,207v1,,3,,4,1c283,208,283,208,283,208v,,,,,c284,208,284,208,284,208v2,1,6,,8,1c289,209,286,209,284,209v6,1,10,2,15,1c297,210,294,210,292,209v6,,16,2,20,1c305,209,297,209,290,208v-3,,-6,-1,-9,-1c281,206,282,206,282,207v1,,,-1,,-1c283,207,286,207,287,207v1,,1,,1,c288,207,288,207,288,207v1,,,,,c296,207,304,208,312,208v-1,,-1,,-2,c310,208,311,208,310,208v-15,-1,-31,-1,-45,-8c280,204,296,204,311,206v,,,,,c308,204,304,205,300,204v,,1,,,c300,204,299,204,298,204v-1,1,-4,,-6,c292,204,292,203,292,203v-8,-2,-18,-1,-25,-5c277,200,284,202,296,202v-1,-1,-4,,-5,-1c283,200,275,199,268,196v16,4,32,6,48,5c313,200,309,201,305,200v3,-1,7,,10,c312,199,310,200,308,200v,-1,,-1,-1,-1c304,200,300,199,297,198v,,1,1,1,c298,198,297,199,297,199v,-1,,-1,,-1c293,197,287,196,283,194v9,4,25,3,33,5c312,197,303,197,297,195v5,1,10,1,16,1c321,200,334,202,344,201v-8,1,-17,1,-24,-1c327,204,339,202,348,202xm286,196v-2,,-2,-1,,xm295,199v1,,3,,5,1c299,200,296,200,295,199xm331,189v,-1,,-1,-1,-2c331,187,331,188,331,189xm330,189v-3,,-8,-2,-11,-3c323,187,327,190,331,190v,,1,1,1,1c328,191,323,190,320,188v,,,,,c323,190,329,192,333,192v,,1,1,1,1c329,193,324,192,320,191v4,2,10,3,15,3c337,195,340,197,342,199v-6,,-14,,-20,-2c328,200,335,199,343,199v,,,,,c343,199,344,200,344,200v-13,2,-24,-3,-36,-5c308,195,308,195,308,195v-3,-1,-9,-2,-12,-2c290,192,284,191,278,189v11,2,23,5,33,6c311,194,310,195,310,194v1,,1,,2,c312,195,313,195,313,195v-1,-1,-3,-1,-4,-2c309,194,310,194,310,194v,,-1,,-2,c308,193,309,194,309,194v,-1,-1,-1,-2,-1c307,194,308,193,308,193v,1,-1,,-2,c306,193,307,193,307,193v,,-1,,-1,c306,193,306,193,306,193v,,,,-1,c305,192,305,192,304,192v,1,1,1,1,1c304,193,302,192,301,192v,,1,,1,c297,191,292,190,287,188v,,,-1,,-1c286,187,284,187,283,186v8,1,16,5,23,5c306,191,307,191,308,191v,,1,,2,c300,189,291,187,281,184v10,,18,3,26,6c300,186,291,184,282,183v8,-1,14,3,21,4c297,185,292,183,284,181v10,-1,17,4,25,7c302,184,295,181,286,180v9,,16,5,24,6c303,183,296,180,288,178v10,1,18,6,25,9c307,183,299,180,291,178v7,,12,4,19,5c304,181,297,178,290,176v6,1,9,3,15,3c305,180,306,180,305,180v6,2,11,6,16,8c317,185,312,182,307,180v6,2,18,3,23,9xm279,187v4,,7,2,11,3c287,189,281,188,279,187xm361,146v-5,3,-11,4,-17,6c350,151,356,149,361,147v,,,,1,c356,151,351,156,344,157v7,-1,13,-5,18,-9c359,152,355,155,350,159v5,-2,9,-6,13,-11c359,156,352,161,344,165v6,-2,11,-6,15,-11c359,156,357,157,357,159v-11,7,-20,20,-35,23c321,182,321,182,320,182v1,,2,,2,c323,182,324,181,324,181v-2,-2,-4,3,-6,c320,181,321,181,322,180v-2,-1,-6,2,-7,c318,180,321,179,323,178v-4,,-8,2,-11,c312,177,314,179,315,178v-6,,-15,-2,-23,-4c292,174,292,174,292,174v3,,4,1,7,2c298,174,295,174,294,173v5,2,12,3,18,3c307,175,300,175,296,172v13,5,26,-1,37,-4c323,169,310,175,298,171v14,1,27,-3,38,-8c335,163,332,164,332,165v-10,2,-19,6,-31,5c301,169,302,170,302,169v10,1,20,-2,28,-5c322,165,313,168,304,168v7,-3,18,-2,24,-6c324,163,320,164,316,165v,-1,-1,-1,-1,-2c319,162,323,161,327,160v-5,,-11,2,-16,3c313,160,316,160,320,159v-2,,-4,,-6,1c316,157,322,158,324,156v-2,,-5,1,-8,1c319,154,325,155,329,153v-3,,-7,1,-10,2c322,151,328,151,332,150v-4,,-7,1,-9,1c324,148,331,149,334,148v-3,,-6,,-9,c325,145,329,146,332,146v-2,-1,-3,,-5,-1c336,143,350,148,361,146xm352,144v2,-2,4,-2,7,-4c358,142,356,145,352,144xm363,132v,,-1,,-1,c363,132,363,132,363,131v,,,1,,1c363,132,363,132,363,132xm339,130v,-3,5,-3,7,-5c345,126,341,126,339,127v1,-1,,,,-1c341,125,343,125,345,124v-2,-1,-5,2,-7,1c340,124,342,123,345,123v,1,,1,,1c350,124,356,125,362,126v-2,2,-6,3,-9,5c356,130,360,129,362,127v1,,1,,1,1c360,129,358,131,355,133v3,-1,6,-3,8,-4c361,132,357,133,354,136v3,-1,6,-4,9,-6c363,131,363,131,363,132v-3,2,-7,4,-10,6c357,137,359,134,362,134v-1,1,-2,2,-4,3c359,137,361,136,361,136v,1,-1,2,-1,3c356,141,352,144,348,144v4,-2,8,-4,12,-6c360,138,360,138,360,138v-6,2,-11,6,-18,5c346,142,351,141,355,138v-5,2,-11,6,-17,5c342,142,345,141,349,140v-5,,-10,2,-14,2c338,141,342,140,346,139v-5,1,-10,2,-15,3c336,140,340,139,345,137v-5,1,-9,3,-15,3c336,138,342,137,347,133v-5,2,-10,4,-15,6c336,136,341,135,346,132v-4,1,-8,3,-13,4c338,132,345,130,351,127v,,,,,c346,128,341,131,336,133v3,-4,9,-4,13,-7c346,127,342,128,339,130xm327,123v-8,,-15,1,-22,4c313,126,322,123,330,123v-5,1,-12,3,-16,4c321,127,328,122,333,125v-3,1,-7,1,-11,3c327,128,331,126,336,126v-7,3,-14,5,-21,7c322,132,327,130,333,128v-8,5,-19,9,-30,10c312,139,324,134,332,131v-6,4,-13,7,-20,9c317,139,322,137,326,135v-2,3,-7,6,-10,7c322,141,327,136,333,133v-5,4,-12,7,-17,11c321,142,326,139,330,136v-4,5,-10,8,-16,10c320,146,325,142,329,139v-4,6,-12,9,-19,12c316,150,321,146,326,144v-7,7,-18,11,-29,13c302,155,308,154,312,151v-5,2,-11,4,-17,4c299,154,304,153,308,151v-4,,-11,3,-15,2c299,153,305,151,309,149v-5,1,-12,4,-18,4c299,151,307,148,313,144v-8,2,-15,8,-24,7c297,148,306,147,314,143v-9,2,-20,7,-29,6c295,147,304,144,311,139v-8,4,-18,9,-29,9c290,145,297,142,305,140v-11,1,-21,9,-33,6c284,145,294,140,305,136v-12,2,-20,9,-33,9c283,142,293,138,303,135v-7,1,-14,4,-20,6c283,141,283,141,283,141v-5,2,-11,3,-16,4c282,138,300,133,317,129v-17,2,-32,9,-49,13c275,138,284,137,290,133v-7,2,-15,5,-21,7c277,134,289,132,298,127v-10,3,-20,7,-28,11c275,133,284,132,290,128v-6,1,-13,5,-19,7c276,131,283,128,291,126v-7,,-12,4,-18,6c277,126,286,125,294,123v-6,,-13,2,-18,4c282,123,291,121,298,121v-1,1,-3,1,-4,2c297,123,301,121,304,121v-2,2,-6,2,-8,3c301,124,305,121,311,123v-3,1,-6,1,-9,2c311,124,320,122,327,123xm318,121v-1,,-2,,-4,-1c318,119,321,116,324,114v-1,2,-4,4,-6,7xm311,120v7,-3,13,-8,18,-14c325,112,320,120,311,120xm333,84v-6,4,-13,7,-20,10c321,92,327,88,333,85v-6,5,-14,8,-20,13c320,95,326,91,332,87v-3,4,-9,7,-14,10c323,96,328,92,332,90v-5,5,-11,9,-16,13c322,100,329,95,334,89v-4,9,-13,15,-22,20c320,107,326,101,331,96v-6,8,-14,14,-24,19c317,111,325,105,331,97v-3,9,-12,14,-20,19c319,112,327,107,331,99v-5,10,-15,23,-28,20c304,118,306,118,306,117v-2,,-5,2,-8,2c301,118,305,116,308,114v-4,2,-8,4,-13,5c300,117,305,114,309,111v-7,2,-11,7,-20,8c294,117,298,115,302,113v-5,1,-9,4,-15,5c295,115,301,111,308,106v-8,4,-14,9,-23,11c291,114,296,111,301,107v-6,3,-11,7,-18,10c289,111,298,107,304,102v-6,3,-12,8,-18,11c293,108,301,103,309,97v-4,2,-7,4,-10,6c298,103,299,104,299,104v-5,2,-9,6,-14,8c291,106,299,101,307,97v-8,3,-14,8,-21,12c295,101,305,94,317,88v-12,5,-21,12,-30,19c293,97,304,92,316,87v-11,2,-21,10,-28,16c292,95,303,90,312,87v-10,2,-18,7,-24,14c295,86,312,81,333,84xm299,81v5,-4,10,-9,14,-13c310,72,305,78,299,81xm293,82v3,-2,8,-3,9,-6c307,73,310,68,314,64v-4,8,-12,14,-21,18xm292,81v8,-6,18,-13,23,-21c311,70,301,76,292,81xm278,64v-1,,-1,,-2,1c276,64,277,64,278,64xm283,62v-2,,-3,2,-5,2c282,61,287,60,291,60v,,-1,1,-2,1c291,62,292,60,293,60v1,,,,,c294,59,295,59,296,59v-2,1,-3,2,-4,3c294,62,295,61,297,60v,-1,,-1,,-1c298,59,299,58,300,58v-2,2,-4,3,-5,5c296,62,299,60,300,58v1,1,2,,2,-1c304,57,305,56,308,55v-4,4,-9,7,-14,9c301,62,304,57,312,54v-4,4,-8,7,-12,10c301,64,302,63,303,63v4,-3,7,-6,11,-9c310,59,305,64,300,68v5,-3,10,-8,15,-13c312,61,306,65,302,70v3,-1,6,-4,8,-7c312,61,313,59,315,57v-3,8,-11,15,-19,20c296,77,296,77,296,77v,-1,1,-1,2,-2c294,76,291,78,288,79v3,-2,7,-3,9,-5c298,74,298,74,299,73v-4,2,-9,4,-13,5c289,76,293,74,296,72v-4,2,-12,7,-17,6c286,76,291,72,296,68v-6,4,-13,8,-20,10c280,76,285,73,289,70v-6,3,-13,7,-19,11c276,74,285,69,293,64v-8,4,-15,9,-22,14c276,72,284,69,290,64v-6,3,-11,7,-18,10c277,68,284,66,290,62v-5,2,-11,6,-16,9c277,66,283,65,287,62v-4,2,-8,4,-13,6c275,65,280,64,283,62xm250,47v6,-4,12,-9,19,-12c267,41,263,47,260,53v4,-5,7,-12,10,-18c267,45,261,56,256,64v7,-7,10,-19,16,-27c269,43,267,51,265,57v3,-6,5,-13,7,-19c273,44,269,52,266,59v4,-5,4,-11,7,-17c271,53,268,61,263,69v5,-6,8,-16,11,-26c273,57,265,70,258,81v7,-9,12,-18,15,-29c273,53,273,54,274,55v-4,8,-7,17,-12,24c267,72,270,64,274,57v,6,-4,11,-7,17c270,71,272,65,274,61v,6,-5,11,-5,15c269,76,269,76,268,77v,4,-4,6,-7,7c261,83,263,81,264,80v-3,1,-5,5,-9,6c256,85,258,84,259,83v-3,1,-5,4,-8,5c253,85,255,83,257,81v-4,2,-7,7,-11,9c248,87,251,85,253,81v-4,5,-9,10,-14,14c245,87,251,81,256,73v-6,6,-11,14,-17,20c240,88,246,85,248,80v-3,3,-6,7,-10,11c244,81,252,71,257,59v-6,10,-11,21,-20,29c239,83,245,79,247,73v-3,5,-7,9,-11,13c235,84,239,83,239,81v3,-2,6,-6,8,-9c243,76,240,80,235,84v,-1,,-1,,-1c241,76,245,71,250,63v-5,7,-10,13,-15,19c234,82,234,81,234,81v4,-6,9,-10,12,-17c245,66,244,68,242,69v,1,1,,1,c240,72,237,77,234,79v1,-4,5,-7,7,-11c238,71,236,75,233,77v,,-1,,-1,-1c236,68,242,62,248,55v-3,3,-6,5,-7,8c237,66,234,72,230,76v3,-7,8,-13,13,-19c237,62,233,70,228,77v4,-9,8,-17,15,-23c240,56,238,58,236,60v,1,1,,1,1c232,65,230,72,226,78v1,-6,5,-12,8,-17c231,64,229,68,227,72v,-5,4,-9,6,-13c231,61,229,64,227,67v3,-10,12,-17,23,-20xm248,31v,4,-2,8,-4,13c246,41,247,39,248,36v1,3,,7,-1,10c245,46,243,47,242,47v2,-5,4,-11,5,-17c247,30,247,31,248,31xm236,10v-1,3,-2,6,-3,9c235,16,236,13,236,9v1,,1,-1,2,-1c238,15,236,20,234,27v2,-4,3,-9,4,-12c239,13,239,11,239,9v1,5,-1,11,-2,17c239,22,240,17,241,11v2,6,-3,14,-4,21c240,27,241,20,242,14v1,10,-5,22,-7,32c239,36,241,28,244,17v2,9,-4,18,-5,27c242,37,244,30,245,23v,8,-4,17,-6,25c242,41,244,34,246,26v,8,-3,20,-9,25c237,49,239,49,238,47v-2,2,-2,5,-4,6c235,52,236,50,236,48v-2,2,-3,6,-6,9c232,53,233,51,235,47v-3,4,-5,9,-8,13c227,59,227,59,227,59v3,-6,5,-12,7,-20c232,45,230,52,227,57v-1,-1,,-2,-1,-2c229,49,232,42,233,35v-2,6,-4,11,-7,17c228,46,230,40,231,33v-2,5,-3,12,-5,17c225,42,230,34,232,25v-3,6,-5,14,-7,20c224,35,229,26,232,17v-4,7,-7,15,-8,23c222,37,224,34,224,32v2,-9,4,-18,12,-22xm228,17v-2,5,-4,11,-6,17c222,28,225,22,228,16v,,,1,,1xm226,18v-2,5,-4,9,-5,14c220,31,220,31,220,31v2,-5,2,-10,6,-13xm223,20v-1,3,-3,6,-4,10c217,27,221,22,223,20xm218,25v,1,-1,2,-1,3c217,28,216,28,216,28v1,-1,1,-2,2,-3xm211,30v-2,6,-5,10,-8,15c203,45,204,46,204,45v2,-4,5,-8,7,-13c211,38,207,45,204,49v,1,-1,2,-1,3c207,45,210,39,213,32v,5,-1,10,-2,15c213,41,214,36,214,29v1,1,1,1,1,2c215,32,215,31,215,32v-1,6,-1,14,-2,21c215,45,216,36,215,30v1,,1,,2,1c216,39,216,46,215,54v2,-8,2,-16,2,-23c217,31,218,31,218,31v2,8,,18,-1,26c219,50,219,43,220,37v1,6,,16,-1,22c221,52,221,45,221,38v1,2,2,5,1,7c223,45,223,46,223,45v1,3,-1,4,,5c224,50,223,49,224,49v2,9,1,21,,30c223,78,224,77,223,76v-1,1,-1,2,-2,3c223,76,224,71,224,67v-1,4,-2,10,-5,13c220,76,222,72,222,68v,,1,,1,c223,67,222,67,222,67v-1,5,-3,11,-6,15c218,79,219,76,220,73v-1,1,-2,3,-3,4c219,74,219,71,220,68v,-1,,-1,,-2c218,73,217,79,213,84v1,-2,2,-4,2,-6c215,78,215,79,215,79v,-2,1,-3,1,-5c215,77,214,81,212,84v-1,,-1,1,-2,1c213,81,214,73,217,68v,,-1,,-1,c214,73,213,78,211,83v,,,-1,,c210,85,209,87,207,88v3,-5,5,-12,7,-18c214,70,214,70,214,70v-3,7,-5,15,-10,22c205,90,206,86,208,84v,,-1,-1,-1,-1c207,83,207,83,207,83v2,-3,2,-6,4,-10c211,73,211,73,211,72v-1,1,,1,-1,1c210,73,210,73,210,72v,,-1,1,-1,1c207,79,204,86,201,92v,-1,1,-2,1,-4c202,88,202,89,201,89v2,-3,3,-6,4,-9c205,79,205,80,205,79v,-2,1,-3,1,-5c204,78,202,84,200,89v,-2,2,-5,2,-8c200,84,199,88,198,92v,,-1,2,-2,3c198,89,199,82,200,75v-2,6,-4,13,-6,19c194,89,198,80,199,73v-2,6,-4,12,-6,17c193,84,198,77,199,70v-2,5,-5,11,-7,16c193,80,197,73,199,66v-3,5,-5,11,-7,16c191,77,196,71,197,65v-3,4,-4,10,-7,14c190,73,195,68,196,62v-2,5,-5,10,-7,15c190,69,195,62,197,54v-2,5,-5,13,-9,19c191,65,194,59,197,52v-3,6,-7,13,-10,20c188,69,190,65,192,62v,-2,1,-3,2,-5c191,61,189,66,186,71v1,-6,5,-10,7,-16c190,59,188,64,185,68v,,,,,c186,65,188,63,189,61v-2,1,-3,3,-4,5c186,59,191,52,197,48v2,-3,5,-6,7,-8c207,37,208,33,211,30xm205,88v,-2,1,-4,1,-5c207,84,205,86,205,88xm204,81v-1,1,,,,-1c205,81,204,81,204,81xm193,99v1,-4,3,-7,4,-11c197,88,197,88,197,88v-1,4,-2,7,-4,11xm198,85v,1,,1,,2c197,86,198,86,198,85xm204,34v,1,,2,-1,4c203,36,203,34,203,32v,,,,,c204,32,203,34,204,34xm194,12v1,1,1,1,2,2c196,16,197,19,197,21v,-1,,-4,,-5c199,17,198,20,199,22v1,-1,-1,-2,,-3c200,21,200,24,201,25v,1,,1,,1c201,28,202,30,203,32v,,-1,,-1,c203,34,201,37,202,39v,1,,1,,1c201,37,202,34,202,30v-2,3,,9,-2,11c200,37,201,31,200,27v,6,,12,-2,17c198,39,199,33,198,28v,5,,11,-2,17c197,38,198,30,196,23v1,6,1,16,-1,22c193,34,194,24,194,12xm189,9v1,2,1,5,2,7c191,15,190,12,191,10v1,,2,1,3,2c194,22,193,29,193,38v-2,-6,-1,-12,-2,-18c191,23,191,26,191,28v-2,-4,-2,-9,-2,-14c188,15,189,20,189,21v-3,-2,-1,-5,-2,-6c187,15,187,16,187,17v-3,-2,1,-5,2,-8xm164,12v1,1,,2,1,2c166,13,164,11,166,10v,1,,2,1,4c167,12,167,11,166,9v1,,2,-1,2,-1c169,10,168,12,169,14v,-3,-2,-7,1,-9c170,9,171,11,172,15,173,14,169,4,171,4v2,-1,3,11,5,12c175,12,173,7,172,3v4,6,6,13,8,20c179,17,176,10,174,5v1,,1,1,2,1c182,13,185,21,187,31v-1,-6,-2,-12,-5,-17c190,22,190,37,193,47v-1,1,-1,2,-2,3c191,44,190,36,189,31v,7,3,15,,21c188,48,189,41,187,37v,,,1,,1c187,39,187,38,187,37v,1,,3,,3c187,40,187,39,187,38v2,8,3,15,-2,21c185,54,187,46,186,41v,8,-1,15,-2,21c184,54,184,46,183,38v,7,1,17,-1,25c181,57,182,50,181,43v,,-1,,-1,c180,43,180,43,180,44v,5,1,11,1,15c181,60,181,60,181,61v-2,-6,-2,-16,-5,-23c177,44,179,53,179,60v-1,,-1,,-1,c177,55,176,49,175,44v,3,1,10,1,15c175,58,174,59,173,59v-1,1,-2,1,-3,1c169,55,168,49,167,43v-1,6,3,13,2,19c166,57,165,49,164,43v,6,1,14,4,20c167,63,167,64,166,65,163,50,162,34,165,20v-5,16,-3,31,1,45c166,66,165,66,165,66v-2,-6,-4,-15,-4,-23c160,52,162,59,164,68v,,,1,-1,1c161,60,159,50,159,41v-1,11,2,20,4,29c159,61,156,51,157,41v-2,9,,20,2,30c156,65,156,55,155,47v,7,1,13,2,19c149,48,159,30,164,12xm154,60v,,,1,,1c154,61,154,62,154,62v,,-1,-1,,-2xm153,52v1,3,,6,1,8c153,58,153,55,153,52xm133,6v2,4,2,8,2,13c136,15,135,9,134,6v,,1,,1,-1c136,10,138,15,138,20v1,-6,-1,-10,-3,-15c138,9,140,14,141,20v,-5,-2,-10,-4,-14c143,10,144,18,146,26v,-6,-2,-11,-4,-16c147,14,148,20,150,26v,-5,-2,-8,-4,-13c150,16,152,21,154,25v1,9,-2,22,-4,32c150,52,151,49,152,44v-1,3,-2,7,-3,9c150,46,151,39,150,32v,7,,16,-2,22c146,46,150,38,149,30v-1,6,-2,14,-3,21c143,45,147,37,146,29v-1,6,-1,12,-2,18c141,41,144,34,143,28v-1,5,-1,10,-1,16c139,39,141,31,139,25v1,5,,11,1,15c136,37,139,31,138,26v-1,4,-1,7,-1,12c134,37,136,32,135,29v,3,,5,,8c132,35,133,30,133,26v-1,3,-1,6,-1,9c130,34,131,30,130,28v,2,,4,,6c130,34,129,33,129,34v,-1,,-1,,-1c128,31,129,28,129,26v-1,2,-1,5,-1,7c127,33,127,32,126,32v,-11,6,-17,7,-26xm148,56v,-1,1,-1,1,-2c150,54,149,56,148,56xm118,51v,,,,1,c119,51,119,51,119,51v3,-4,-1,-10,2,-14c120,38,121,38,122,38v,,-1,-2,,-3c123,37,123,41,125,43v,-2,-1,-4,-1,-6c126,41,128,45,130,50v,-2,-2,-5,-3,-7c127,40,124,37,123,34v5,5,8,11,11,18c132,45,128,40,125,34v5,5,8,12,12,17c135,46,131,41,128,36v2,,2,3,4,4c134,41,136,46,138,49v,-2,-1,-4,-2,-5c136,43,135,42,134,41v,-1,-2,-2,-3,-3c142,43,144,56,151,65v,1,,2,,2c152,67,152,67,152,67v,-1,,-1,,-1c155,70,161,75,158,82v-1,-3,-2,-6,-3,-8c155,77,158,81,158,85v-1,-1,-1,-4,-2,-5c156,83,158,87,157,91v-1,-2,-1,-4,-1,-5c156,90,158,93,157,97v-1,,-1,,-1,c157,98,156,101,156,102v,-2,,-3,-1,-6c155,99,156,102,155,105v-1,-4,,-10,-3,-15c154,95,154,98,154,103v-1,-2,-1,-4,-1,-7c152,95,152,92,151,90v,5,2,7,1,12c151,102,150,102,150,101v,-1,,-1,-1,-2c149,94,147,88,145,82v1,6,4,12,4,19c149,101,148,101,148,101v,-2,-1,-4,-1,-6c147,94,147,94,146,94v,-4,-1,-7,-2,-11c144,87,146,91,146,95v2,4,1,10,3,14c149,109,149,109,149,109v1,2,,4,,6c149,115,149,115,149,115v-1,1,,2,,3c147,116,149,112,148,111v,-6,-3,-13,-4,-18c144,91,143,87,143,85v,3,1,8,1,11c147,102,147,109,148,116v-2,-4,-1,-8,-3,-11c146,109,146,112,147,115v-2,-2,-3,-4,-2,-7c144,108,144,107,144,107v,2,,3,,5c142,108,141,104,139,99v,2,1,4,1,6c138,102,135,100,134,97v,,,,,c132,96,131,93,130,91v,2,1,3,1,4c129,93,128,90,127,87v,2,1,3,1,4c125,91,120,79,122,78v-2,2,1,7,1,9c122,86,121,86,120,84v,,,1,,1c114,76,117,61,119,52v-1,-1,-1,-1,-1,-1xm100,41v-1,1,-1,,-1,c99,40,99,41,100,41xm96,38v,,,,,c96,39,97,38,97,39v-1,,,-1,-1,-1c96,38,96,38,96,38xm92,35v-1,,-1,,-2,-1c91,34,91,35,92,35xm70,29v3,3,6,8,9,10c76,36,74,31,70,28v4,1,7,6,10,9c77,33,75,30,71,27v2,-1,4,,5,1c91,33,101,44,110,54v2,3,6,4,5,7c115,61,115,61,116,61v-1,1,-1,3,,4c115,65,115,65,115,65v,-1,,,,c113,62,111,58,108,55v2,5,7,8,7,13c113,65,111,63,110,60v,4,6,8,4,13c110,66,107,58,102,53v,,,,,c106,61,112,68,114,77,110,68,106,60,101,52v,-1,,,1,c101,51,100,50,98,48v6,11,14,22,17,35c109,73,103,62,95,54v7,9,14,19,18,29c113,84,113,84,112,84,109,78,106,72,102,66v3,6,7,12,10,18c108,82,106,76,103,72v1,2,2,5,4,7c108,81,109,83,111,85v-2,-2,-3,-4,-4,-6c96,62,81,48,70,31v,-1,,-1,,-2xm109,87v-1,-2,-3,-3,-3,-5c107,83,109,85,109,87xm74,54v,-1,,,,c73,51,71,49,71,45v2,2,2,4,4,6c70,46,71,40,70,32v7,13,18,23,27,35c97,69,100,72,101,75,98,71,95,67,92,62v5,9,12,17,17,26c103,81,97,74,92,67v4,8,11,15,16,23c101,82,93,75,87,66v5,10,14,17,20,25c97,82,86,72,80,60v6,14,18,22,27,34c103,90,98,85,94,81v4,5,10,10,14,15c103,93,98,88,94,84v3,5,10,9,14,15c105,97,102,94,99,91,91,84,83,76,77,67v2,4,6,9,9,13c81,79,78,72,76,68v1,4,3,7,5,10c74,74,73,62,74,54xm105,98v-2,-1,-3,-4,-5,-5c102,94,103,96,105,98xm57,84v3,5,6,9,10,14c61,90,56,82,53,72v1,,1,1,1,1c57,75,60,79,63,81,60,78,56,75,54,71v5,3,9,7,14,10c64,78,60,75,56,71v5,2,8,4,12,6c65,75,60,73,57,70v22,7,39,20,51,37c106,105,103,102,100,100v2,1,4,4,6,5c106,107,110,108,109,111v-3,-4,-6,-8,-10,-12c102,104,108,108,110,115,103,106,97,96,86,91v11,6,18,16,25,27c106,112,102,106,97,101v7,9,14,17,20,26c109,119,103,109,94,102v9,9,17,19,25,29c118,131,117,129,116,129v-3,-5,-10,-10,-15,-15c104,117,108,121,112,124v1,3,5,6,7,9c113,128,108,123,103,117v5,7,12,13,18,19c110,128,100,117,90,107v,,,,,c99,117,109,128,120,136v,1,2,1,2,2c104,128,93,111,78,97v13,13,24,29,40,40c106,130,96,119,86,110v6,7,13,12,18,18c106,130,108,131,110,133v1,,3,1,4,2c113,134,112,134,110,133v,,,,,c103,129,97,122,91,117v1,3,5,5,7,7c101,127,104,130,108,133,100,130,94,122,88,117v3,4,8,9,13,13c92,125,85,117,78,111v1,2,3,3,5,5c83,116,83,116,83,116v3,3,6,7,10,10c86,123,82,117,77,112v4,4,7,10,13,13c82,122,76,114,70,107v4,7,10,13,16,18c79,123,76,117,71,113v3,4,7,8,12,12c80,126,79,123,77,122v,1,2,2,3,3c77,126,74,121,73,118,67,110,61,101,58,91v3,5,6,9,10,14c64,98,58,93,57,84xm126,148v,1,,1,,1c125,149,125,148,124,148v,1,1,2,1,2c125,150,125,150,124,150v,,-1,,-1,-1c122,150,122,150,122,150v1,2,6,3,7,6c128,155,126,154,124,153v2,2,5,3,6,6c128,157,126,155,123,154v,,1,,1,c123,154,122,153,121,153v3,3,8,6,11,9c128,159,123,157,120,154v-2,-1,-4,-4,-6,-3c120,155,124,158,130,162v-1,,-1,,-1,c129,163,131,163,130,164v-3,-3,-7,-6,-11,-9c119,155,119,155,119,155v2,3,5,4,8,6c129,164,134,168,137,171v-3,-2,-5,-4,-8,-6c129,165,129,165,128,165v,-1,-2,-1,-2,-2c124,163,123,161,121,161v5,3,9,7,12,11c131,171,129,167,127,167v-3,-3,-5,-5,-8,-6c122,163,125,166,128,169v-2,-1,-3,-2,-5,-3c123,165,121,164,119,163v,,,,,c120,165,121,165,122,166v-1,,-1,-1,-2,-1c121,166,123,167,124,168v-1,1,-2,-1,-3,-1c122,168,122,168,123,168v-2,,-3,-2,-5,-2c118,167,120,167,121,169v-4,-1,-6,-5,-10,-6c113,165,115,166,117,167v,1,,,-1,c116,167,116,168,116,168v,,,1,,1c114,168,113,166,111,165v2,3,8,5,9,9c115,172,111,168,107,165v4,4,8,6,12,10c117,174,115,173,113,171v4,4,9,7,12,10c120,177,115,174,110,170v3,3,7,6,11,9c121,179,121,179,120,179v2,2,3,3,5,4c127,185,130,185,131,187v-2,-1,-3,-2,-5,-3c126,186,129,186,130,188v-7,-3,-10,-8,-16,-11c99,166,85,151,77,133v1,,1,,1,c78,132,78,132,78,132v1,-8,14,-5,19,-2c106,137,122,136,126,148v-1,,-1,-1,-2,-1c124,148,125,149,126,148xm132,165v-1,-1,-1,-1,-1,-1c131,164,131,164,131,164v,,,,1,1xm134,193v-1,,-2,-1,-3,-2c134,194,138,195,141,197v-3,-1,-5,-2,-8,-3c133,193,134,194,134,193xm126,187v3,2,7,3,10,6c132,191,129,189,126,187xm97,176v,-1,,,,-1c96,175,95,175,94,175v,,,,,c93,175,92,175,92,174v-1,,-1,,-1,c91,174,91,174,92,174v,,1,1,2,1c94,175,94,175,94,175v,,,,,c99,175,103,176,107,177v-3,,-7,-1,-10,-1xm101,178v,,1,,1,-1c102,177,102,178,102,178v,,,,-1,xm101,170v-3,,-4,-1,-6,-1c97,168,99,169,101,170xm94,166v,-1,1,,1,c95,167,94,166,94,166xm96,166v,,,,1,c96,167,96,166,96,166xm101,171v-1,,-1,,-2,c100,171,101,171,101,171xm99,171v,,-1,,-1,c98,170,99,171,99,171xm103,174v-2,,-4,,-5,-1c99,173,102,173,103,174xm103,175v,,,,,c100,175,95,173,92,173v4,,8,1,11,2xm98,175v-1,-1,-1,-1,-2,-1c96,174,96,174,96,174v1,,2,,2,1xm108,176v,,,1,1,1c108,177,108,176,108,176xm111,179v-1,,-4,,-4,-1c108,178,109,178,111,179xm108,177v,1,-1,,-1,c108,177,108,177,108,177xm104,175v1,,2,,2,1c107,176,107,176,107,176v-1,,-2,,-3,-1xm105,178v,,1,,2,c106,178,106,178,106,178v,,-1,,-1,xm106,179v3,,5,1,8,2c110,181,107,180,103,179v,-1,2,,3,xm115,136v,,1,,1,c116,136,116,136,116,136v,,,,,1c116,137,116,136,115,136xm,92v,,1,-1,1,-1c1,90,,92,,92xm4,101v3,3,5,7,8,10c11,108,7,104,5,100v,,,,,-1c9,104,12,109,17,113,13,107,7,101,4,95v5,5,9,11,16,15c14,105,8,99,3,93v3,2,6,4,9,6c10,97,7,94,4,92v5,-2,13,2,18,2c18,93,12,92,8,91v18,,34,3,50,8c59,101,60,103,61,104v-4,-2,-9,-4,-13,-6c54,102,60,103,64,109v-5,-3,-11,-6,-16,-9c54,104,61,107,66,113,60,109,55,105,48,103v8,4,17,8,22,16c62,113,54,107,44,102v11,6,22,13,30,22c67,119,60,114,53,110v8,6,17,11,23,19c68,122,59,115,50,110v9,7,19,12,26,21c65,122,53,113,41,106v11,9,25,16,35,27c70,129,64,125,59,121v5,5,11,9,17,12c76,134,75,134,76,135,63,129,52,121,42,113v10,9,21,17,34,23c76,137,76,137,76,138,69,135,63,131,56,128v6,4,15,8,21,12c68,137,59,132,50,127v9,7,20,10,29,16c69,140,59,134,50,129v7,5,15,10,24,13c76,144,80,144,81,146,64,141,50,133,37,123v13,11,28,20,46,25c83,149,84,149,84,149,75,147,66,143,56,139v6,3,13,6,19,9c64,146,55,139,45,135v8,4,16,8,24,12c57,145,49,138,39,132v6,5,13,10,21,14c50,143,42,136,33,132v7,4,15,9,22,14c49,144,45,140,40,137v2,3,6,4,8,7c49,144,50,144,51,145v,,,,1,c51,145,51,145,51,145,31,136,12,121,4,101xm22,175v2,,3,2,5,2c25,175,20,175,19,171v3,2,7,4,11,5c26,174,20,173,17,169v,,,,1,c18,169,18,169,19,169v-1,,-2,-1,-3,-1c14,166,12,164,11,162v1,,2,,3,c13,162,12,162,10,161v,,,,,-1c11,161,12,161,13,161v-1,-1,-4,-1,-4,-2c11,159,12,159,13,159v,-1,-4,,-4,-2c13,158,20,161,26,159v-6,,-12,,-17,-3c11,156,13,157,15,157v-1,-1,-4,-1,-5,-1c11,154,14,155,15,155v3,,7,1,10,1c23,155,18,155,14,154v4,-1,9,1,12,1c24,154,20,154,18,154v2,-1,5,,8,c26,154,25,154,25,154v-1,,-2,-1,-4,-1c23,153,25,153,27,153v,,,,-1,c35,153,42,154,49,155v,-1,-2,,-2,-1c48,154,50,155,51,154v-2,-1,-4,,-7,-1c44,153,44,154,44,154v-8,-2,-17,-2,-24,-2c30,150,44,150,56,153v-8,-3,-16,-4,-23,-4c39,147,48,147,56,148v,,-1,,-1,c55,148,56,148,56,148v,,,,1,c58,149,62,149,63,149v1,,,,1,c71,149,80,150,85,153v1,1,5,2,6,4c89,157,86,156,84,156v4,1,9,1,9,5c90,160,88,159,85,158v,1,1,1,2,1c87,159,87,159,87,159v2,1,6,2,8,3c92,162,88,161,86,160v1,1,3,1,4,2c90,162,90,161,90,161v2,1,3,2,5,2c95,164,96,164,96,164v-5,-1,-9,-2,-14,-3c86,162,89,163,93,164v,,,,,c93,165,94,164,94,165v-3,,-5,-1,-8,-1c88,165,91,165,93,166v-1,-1,-2,-1,-2,c90,166,87,165,87,165v,,,,-1,c89,166,91,166,94,167v,1,,1,,1c92,168,90,168,88,168v-1,,-1,,-1,c84,167,80,166,78,166v4,2,10,2,14,4c92,170,93,170,93,170v-1,-1,-2,-1,-2,-1c93,169,94,170,96,170v-1,,-2,-1,-3,c93,170,94,170,95,170v,,,,,c95,171,96,171,96,171v-4,,-8,-2,-12,-2c86,170,87,170,89,170v,1,,1,,1c91,170,93,172,94,172v1,,1,-1,1,-1c96,171,96,172,97,171v,1,,1,,2c95,173,92,171,90,172v-2,,-4,-1,-6,-1c86,172,88,172,90,173v-1,,-3,-1,-5,-1c86,173,87,173,88,173v-1,1,-2,,-2,c86,174,88,174,90,174v,1,,1,,1c90,175,92,175,92,175v2,,4,2,7,2c99,177,99,177,99,177v-3,,-5,-1,-7,-1c95,178,99,177,103,179v-4,,-9,-2,-12,-2c96,179,103,179,109,181,98,180,88,178,78,176v5,1,8,2,13,3c91,180,90,178,89,179v1,1,2,1,3,1c92,181,90,180,90,181v2,1,7,,10,1c95,184,88,181,84,181v5,2,12,1,17,3c98,185,93,183,90,183v,,,,,1c92,184,94,185,97,185v-1,,-2,,-2,c94,185,93,185,92,185v-1,-1,-2,,-2,-1c89,186,92,185,93,186v-6,1,-12,-1,-17,-2c81,183,85,185,89,185v-7,-2,-14,-2,-20,-4c71,182,73,183,76,184v-3,,-8,-2,-11,-2c73,185,80,185,89,187v-7,1,-15,-3,-23,-3c72,186,79,187,86,188v-5,2,-11,-1,-18,-2c68,186,68,186,68,186v1,1,3,1,4,2c76,188,79,189,83,189v,1,-2,1,-2,1c76,189,72,189,67,187v4,2,9,3,14,3c76,192,70,189,65,188v4,2,9,3,13,4c72,193,66,189,59,189v5,2,13,3,18,3c76,194,73,195,72,196,53,192,35,186,22,175xm91,169v-1,,-2,,-2,-1c90,168,90,168,91,169xm105,184v,-1,-1,,-1,-1c103,184,102,183,102,183v1,,1,,2,c104,183,105,183,105,183v,1,1,,,1xm102,183v,,-2,,-2,-1c101,183,101,182,102,183xm99,180v,,-2,,-2,c98,180,98,180,99,180xm122,203v5,1,9,1,13,1c129,204,123,205,118,205v5,1,11,,16,c132,206,127,206,124,207v1,,2,-1,3,c125,207,122,207,120,207v4,1,8,1,12,c130,209,127,208,126,209v-1,-1,-3,,-4,1c120,209,117,210,115,209v5,2,13,1,18,1c129,213,122,212,116,213v6,,11,,16,-1c129,215,123,214,118,215v5,,10,,14,c129,217,123,215,119,216v1,1,2,,2,c120,217,118,216,116,217v4,1,8,,12,c126,218,123,218,121,218v3,,6,,9,c125,219,119,219,113,219v2,1,4,,6,1c119,220,118,220,118,220v5,,10,,14,c125,222,119,221,111,221v5,2,13,1,19,1c125,224,120,223,115,224v5,1,14,,19,c127,225,121,226,115,226v5,,14,2,20,c135,226,135,226,135,226v-5,2,-14,3,-21,3c120,230,128,229,135,228v,-1,,-1,,-1c135,227,136,228,136,228v-5,1,-7,2,-13,2c127,231,131,230,136,229v-34,7,-59,4,-75,-15c69,205,75,194,87,191v-1,1,-3,1,-4,3c88,192,93,190,98,189v-4,,-7,2,-10,2c98,186,112,186,124,188v-2,,-6,-1,-8,c119,188,124,187,126,189v-5,,-12,,-17,1c116,190,124,188,129,192v-5,,-11,-1,-16,c119,193,129,190,132,195v-7,-1,-15,-2,-21,-2c118,194,127,194,134,196v-8,,-16,,-23,c119,198,129,195,137,198v-7,,-15,,-21,1c123,199,130,198,139,199v-8,1,-15,,-21,1c122,200,126,200,129,200v-12,1,-24,,-34,2c112,201,127,201,142,202v-7,,-13,1,-20,1xm141,201v-1,,-4,,-5,-1c138,200,139,201,141,201xm135,200v-1,1,-2,1,-3,c133,201,134,200,135,200xm132,200v-1,1,-2,,-2,c130,200,131,200,132,200xm130,200v,1,-1,1,-1,c130,200,130,200,130,200xm179,224v1,,2,,3,c181,224,180,224,179,224xm195,224v,,-4,-1,-4,-1c174,216,160,205,144,196v-5,-3,-10,-9,-15,-13c129,182,128,180,126,179v-1,-2,-3,-4,-5,-6c121,173,121,173,121,172v2,,5,-2,7,c127,172,127,172,126,172v,1,1,1,2,1c128,173,127,173,128,173v,,,-1,,c128,173,128,172,128,172v1,,1,,1,c133,173,135,176,138,178v1,1,2,2,3,3c141,181,142,182,142,182v-1,,-1,,-2,c141,181,140,180,139,181v,1,2,2,3,2c143,184,143,184,143,185v-1,-1,-2,-2,-3,-3c140,182,140,182,139,182v2,2,3,3,5,4c144,186,145,186,145,186v,,,1,,1c145,187,145,187,145,187v-2,-1,-4,-2,-5,-4c140,183,139,183,139,183v1,2,2,2,3,3c145,188,148,189,150,191v-5,-6,-10,-13,-11,-21c136,164,132,158,128,152,124,133,113,119,110,99v-1,-2,,-4,-1,-6c110,92,110,91,111,90v1,-1,3,-2,4,-3c131,90,137,106,147,118v1,3,2,6,1,10c148,128,148,128,148,128v,3,-1,6,,8c148,136,147,136,147,136v,,,,,c147,137,148,138,148,139v,,,1,-1,c147,139,146,137,145,135v,,,1,-1,1c145,137,146,137,146,139v-1,-1,-1,-2,-2,-3c143,136,143,136,143,136v,1,,1,1,1c143,138,143,137,142,137v,,,,,c137,137,138,131,135,129v,,,,,c135,128,134,127,134,127v-1,,,1,,2c134,129,134,130,134,130v-2,-1,-1,-2,-3,-3c133,129,133,132,135,135v-1,3,3,5,4,7c139,144,140,144,140,145v-2,-1,-3,-4,-5,-5c136,142,138,145,140,147v,,,,,1c139,145,136,143,135,141v1,3,3,5,4,7c140,148,139,148,140,148v,1,,1,,1c137,147,135,144,133,141v,1,1,3,2,4c136,147,137,149,139,150v,,,,1,c140,150,140,151,140,151v-3,-2,-5,-5,-7,-7c133,145,134,147,136,148v,2,2,3,4,4c137,152,135,149,133,146v1,4,5,6,7,9c138,154,136,152,134,150v,,,1,,1c135,152,135,153,136,153v1,1,1,1,1,1c137,154,138,155,138,155v,,-1,-1,-1,-1c137,154,137,154,136,153v-1,,-1,-1,-2,-2c130,144,130,133,125,127v,,,1,1,1c125,128,125,128,125,128v,-1,-1,-2,-2,-3c124,126,124,126,125,127v-1,-2,-2,-4,-3,-6c122,121,122,121,122,121v,,,,,c122,121,122,121,122,121v-1,,-1,-1,-1,-2c121,121,123,123,123,125v-1,-2,-2,-6,-4,-8c119,117,119,118,120,118v-1,2,,4,1,4c121,123,121,123,121,123v9,9,8,25,15,34c136,157,136,157,135,157v1,3,3,5,5,7c139,164,140,165,140,165v,1,1,1,,1c141,166,141,166,141,166v,-1,-1,-1,,-1c143,165,144,167,146,167v,1,,2,,3c145,169,144,168,144,167v-1,,-1,,-1,c143,170,146,171,147,173v-1,,-2,-1,-3,-2c144,172,146,173,147,174v,,1,,1,1c146,175,146,174,145,173v,2,3,2,3,4c147,176,146,176,145,175v,,,,,c145,175,145,175,146,175v,1,-1,1,-1,1c143,173,142,170,141,167v,-1,,,,c142,172,144,177,148,179v,,1,,1,c151,182,150,184,149,186v2,,3,-2,5,-3c157,186,158,189,163,190v,1,2,1,3,3c167,195,174,196,176,193v2,,3,3,5,5c182,198,183,198,184,198v-1,1,-1,1,-1,1c183,199,183,200,183,200v1,,1,,1,c184,201,185,201,186,200v,,-1,-1,,-1c186,199,187,200,187,201v1,,1,-1,1,-1c188,200,186,199,186,198v3,3,8,5,11,2c197,200,197,200,197,200v-3,2,-8,,-10,-2c191,197,192,194,194,192v,,,,,c195,192,197,193,198,192v,-1,,-1,-1,-1c197,191,197,192,196,192v1,,1,-1,,-1c198,190,201,191,202,190v1,,4,,5,c205,192,203,193,201,194v2,,6,-2,8,-5c210,189,210,189,210,189v-2,2,-3,4,-6,5c204,194,205,194,205,194v3,-2,6,-5,9,-7c211,191,207,193,204,196v5,-2,9,-7,12,-11c214,191,208,194,204,197v,,,,,c199,203,193,202,187,203v1,,2,,2,1c189,204,189,204,190,204v,,,,,c192,204,195,205,197,203v2,-1,4,-2,5,-3c207,198,211,194,215,191v3,-5,7,-8,8,-12c224,179,224,178,225,177v1,-1,1,-4,3,-4c229,173,229,173,230,173v1,3,4,4,5,6c235,180,234,180,234,180v,,,1,1,1c225,188,216,198,205,204v-1,,-1,,-1,c197,207,189,206,183,208v8,1,19,-7,24,2c202,209,198,207,194,211v,-1,-2,,-3,c191,212,191,212,192,212v,,,,1,c182,216,173,210,164,205v,,,,,c166,206,167,207,168,208v6,6,20,8,29,4c197,212,197,212,196,212v1,-1,2,-1,2,-1c199,210,199,210,200,209v-1,1,-1,1,-2,2c198,211,197,211,197,212v,1,4,-1,5,-2c202,210,202,210,202,210v-1,1,-3,2,-5,3c199,214,202,211,204,210v-1,2,-3,4,-5,4c201,215,204,213,206,211v1,1,3,,3,-2c209,209,208,209,208,209v2,,2,-1,3,-2c210,207,209,208,208,208v,,,,,c209,207,210,207,211,206v,,-1,,-1,c210,206,210,206,210,206v-1,,-2,1,-3,1c207,206,209,206,210,205v-1,,-2,,-2,c208,205,208,205,209,205v,,-1,,-1,-1c210,204,212,202,213,201v1,-1,3,-3,4,-3c217,198,217,197,217,197v1,,1,,1,c218,198,216,199,216,201v1,-1,2,-3,3,-4c220,198,218,198,219,199v-1,2,-3,3,-4,5c217,203,218,200,220,199v-2,3,-5,5,-7,8c216,205,218,203,220,201v-1,2,-3,4,-5,6c216,207,217,205,218,205v,-1,1,-2,1,-2c220,203,220,203,220,203v-1,2,-2,2,-3,3c218,207,219,205,220,205v-1,2,-3,3,-4,5c218,209,219,207,220,207v,1,-2,2,-3,4c218,211,219,210,220,209v,2,-2,2,-3,4c218,213,219,211,220,211v-1,2,-2,2,-3,4c215,216,213,219,211,221v-1,-1,-3,,-2,1c205,225,200,224,195,224xm219,203v,-1,1,-1,1,-1c220,203,220,203,219,203xm208,205v,,-1,,-1,c207,205,207,204,208,205xe" fillcolor="#d43293 [3204]" stroked="f">
                          <v:path arrowok="t" o:connecttype="custom" o:connectlocs="1270410,311180;627643,808310;896093,717233;1122951,603386;869626,717233;862064,538873;710824,599591;722167,519899;862064,466770;733510,690668;563366,675489;642767,235283;703263,387078;616300,417437;669234,500924;839378,394668;1024646,462975;1092704,368103;695701,489540;593614,576822;627643,565437;673015,580617;620081,626155;604957,497129;586052,618566;725948,671694;816692,599591;1160761,629950;892312,762771;1035989,815899;1251505,785540;1191009,758976;1160761,732412;1191009,683079;1368715,478155;1187228,554053;1183447,356719;1051113,242872;983055,201129;869626,288411;850721,170770;839378,254257;744853,197334;714605,34154;665453,223898;525556,94872;586052,364309;362974,144205;328945,250462;393222,485745;457499,610976;476404,709643;393222,664104;287355,516104;94525,584412;362974,648925;306259,721027;434813,857643;457499,656514;506651,493335;552023,633745;771320,747592;805349,762771" o:connectangles="0,0,0,0,0,0,0,0,0,0,0,0,0,0,0,0,0,0,0,0,0,0,0,0,0,0,0,0,0,0,0,0,0,0,0,0,0,0,0,0,0,0,0,0,0,0,0,0,0,0,0,0,0,0,0,0,0,0,0,0,0,0,0"/>
                          <o:lock v:ext="edit" verticies="t"/>
                        </v:shape>
                        <v:shape id="Prostoročno 5" o:spid="_x0000_s1029" alt="Strok s semeni" style="position:absolute;left:4953;top:3810;width:3740;height:4025;visibility:visible;mso-wrap-style:square;v-text-anchor:top" coordsize="99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" path="m94,78c88,96,59,106,43,99,34,95,27,83,22,87v-2,2,-1,-3,-3,-4c18,81,14,81,13,77,9,67,5,63,4,60v,-3,13,4,12,-1c15,54,,30,2,29,3,28,18,47,23,39v4,-5,12,-4,11,-7c31,23,46,1,48,1v3,-1,,20,3,24c61,39,60,13,63,13v3,,1,15,4,15c75,28,87,4,90,6v3,2,-9,21,-4,30c89,42,99,59,94,78xe" stroked="f">
                          <v:path arrowok="t" o:connecttype="custom" o:connectlocs="355125,296245;162451,376004;83114,330428;71781,315236;49113,292447;15112,227881;60447,224083;7556,110143;86892,148123;128450,121537;181341,3798;192674,94950;238010,49374;253121,106345;340014,22788;324902,136729;355125,296245" o:connectangles="0,0,0,0,0,0,0,0,0,0,0,0,0,0,0,0,0"/>
                        </v:shape>
                      </v:group>
                      <v:shape id="Prostoročno 3" o:spid="_x0000_s1030" alt="Strok s semeni" style="position:absolute;left:4787;top:3435;width:4206;height:4572;visibility:visible;mso-wrap-style:square;v-text-anchor:top" coordsize="98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" path="m97,47v-1,2,-2,4,-3,5c94,54,92,57,91,59v1,1,,1,,2c90,60,91,58,90,57v2,-2,2,-4,4,-5c93,51,94,50,94,49v-2,3,-3,6,-6,9c89,58,88,58,88,59,87,58,86,56,87,54v1,,1,,1,c88,55,87,56,87,56v2,,3,-2,4,-2c90,52,89,54,88,54v,-2,3,-1,2,-2c92,51,93,50,94,48v-2,,-3,4,-5,4c89,50,90,49,91,47v,,,,,c92,46,92,45,93,45v,,,,,c93,45,92,45,92,45v,,-1,1,-1,1c89,46,89,47,88,47v,,,,,-1c87,47,86,47,85,48v,,,,1,1c84,50,83,51,82,53v3,-2,4,-4,7,-5c88,51,85,54,85,57v-1,3,,5,1,8c87,63,85,61,86,58v2,4,2,8,1,11c86,69,86,68,85,68v,,,1,,1c85,69,85,69,85,69v,,1,,1,1c86,70,86,69,86,69v,1,,3,-1,4c84,72,84,70,82,69v,3,3,6,2,9c84,79,85,78,85,79v1,5,-2,10,-6,12c79,89,80,86,79,86v,5,-3,10,-9,8c72,89,68,83,68,78v,,,,,c69,78,68,77,69,77v-1,,-1,,-1,-1c68,74,68,73,68,72v1,1,1,2,1,3c69,76,70,76,70,76v,1,1,1,1,2c72,79,74,83,76,80,75,77,70,75,70,71v,,-1,,-1,c68,68,66,65,64,62v-1,,-1,-1,-2,-1c61,61,62,62,61,62v,-1,1,-1,,-1c61,61,61,61,60,61,59,55,62,46,58,42,57,41,55,41,53,40v,1,1,2,2,3c56,43,56,43,57,43v,1,1,2,1,3c54,43,47,41,48,34v4,,5,-6,8,-3c56,31,56,31,57,32v,,,-1,,-1c59,34,60,36,60,40v,,,,,c60,41,61,41,61,41v,1,1,3,2,4c63,47,64,50,64,52v-1,3,-1,6,-3,8c61,60,61,60,62,60v1,,1,-1,1,-2c63,58,63,58,64,58v1,-3,1,-5,1,-9c66,51,67,54,66,56v,,1,,1,c63,62,73,51,77,56v1,1,1,2,2,2c79,59,79,59,79,59v2,1,,4,1,6c81,62,81,58,82,55v1,,1,,1,c83,54,83,54,83,54v,-1,,-1,,-1c82,54,82,54,81,54v,-2,-2,-2,-2,-3c78,52,78,51,77,52v2,-2,3,-4,6,-5c81,46,79,49,78,50v,-1,,-1,,-1c78,49,78,48,78,48v-1,1,-3,2,-4,3c77,47,81,42,79,37v2,,2,-3,1,-4c80,37,77,39,74,41v,-2,1,-3,3,-4c79,34,77,29,79,26v-1,-1,-2,,-3,c77,26,76,26,76,27v,,,,-1,c75,27,76,27,76,28v-1,-1,-2,-1,-2,1c74,29,75,29,75,29v,,,,,c75,29,75,29,75,29v-1,,-3,1,-4,3c70,32,69,33,71,34v-1,,-1,,-1,c70,34,69,34,69,34v,,,,,c69,35,69,35,70,36v,-1,,-1,,-1c71,35,72,34,72,33v,,,,1,c73,32,73,31,74,31v-1,2,-2,2,-2,4c71,35,70,36,69,37v,-1,-1,-1,-1,-1c67,36,67,36,67,36v,,,,,1c66,36,65,37,65,37v,-1,-1,-1,-1,-2c64,35,64,36,63,36v1,1,,3,1,4c65,40,64,38,65,38v,,,1,,1c66,39,66,38,66,38v,,1,,1,1c70,39,70,43,71,44v1,,1,,1,c76,45,77,40,79,38v-1,4,-2,7,-4,10c74,49,73,50,72,51v,-4,-4,-5,-5,-7c67,43,68,44,68,44v,,1,,,c69,44,69,44,69,44v,-2,-2,-3,-4,-2c65,42,66,42,66,42v-1,-1,-2,,-3,-1c63,41,63,40,63,40v,,,,,c63,39,63,37,63,35v1,,3,-1,4,-3c69,30,70,28,73,28v4,-4,5,-9,8,-14c84,13,85,10,88,9v-2,8,-8,14,-6,21c81,34,85,41,79,44v2,,5,-3,5,-6c85,41,83,43,81,44v,,,1,,1c82,45,82,44,83,44v,,-1,1,-1,1c82,46,82,46,82,46v1,,1,,1,-1c84,46,84,46,85,47v,,,-1,,-1c85,46,85,47,86,47v,-1,,-1,1,-2c86,45,86,45,86,44v,1,,1,,1c86,44,86,44,86,44v-1,,-1,1,-2,1c84,44,85,44,85,43v,,,,,c85,43,86,43,85,42v-1,,-1,2,-2,2c83,43,83,43,83,42v1,,1,1,1,1c84,42,85,41,85,39v,,,,,c83,34,83,29,85,24v-1,,-1,,-1,c84,24,84,24,85,24,86,18,88,12,88,6v,,,,,1c88,7,88,7,88,7v,,,,,c87,7,87,7,87,7v,,,,,c87,7,87,7,87,7v-3,2,-4,4,-6,5c78,19,75,26,68,28v-1,1,-1,2,-2,2c66,30,67,29,67,29v-1,,-1,,-2,c65,29,65,29,65,30v,-1,,-1,,-1c65,29,64,29,64,29v,-1,,-3,,-5c64,24,64,24,64,24v,,,1,,1c64,24,64,24,64,24v,-1,,-2,-1,-3c63,19,63,16,61,13v-1,2,-1,3,-2,5c59,18,59,18,59,18v-1,,-1,1,-2,2c57,20,57,20,57,21v1,-1,1,-2,2,-3c59,20,58,21,57,23v,1,,1,,2c58,24,58,24,58,23v,2,,3,-1,4c56,29,55,30,52,28v-1,1,-1,1,-1,2c51,29,51,29,51,28v,,,,,c50,29,49,30,49,31v,-2,1,-3,1,-4c48,26,47,24,47,22v,,,,,c47,22,47,22,47,22,46,18,47,12,48,7v,-2,,-4,,-5c48,1,48,1,48,1,47,2,47,3,47,3,46,3,46,1,46,v,,-1,,-1,c45,1,45,1,45,2v,,,,,c45,2,45,3,45,3v,,,,,c45,3,44,4,44,5v1,,1,-1,1,-2c47,6,47,11,45,14v,,,,,c46,13,46,12,47,12v,3,-3,6,-5,8c44,20,45,18,46,17v,1,-1,3,-3,4c38,26,45,32,43,37v,2,-2,4,-3,6c39,43,39,42,39,42v1,-1,2,-2,3,-3c40,38,39,42,37,42v5,3,1,9,-2,11c35,52,37,51,37,50v-1,,-1,,-1,c36,52,33,52,33,54v,,-1,,-1,c32,52,35,51,35,49v-2,1,-4,2,-5,c30,49,30,49,30,49v,1,,2,1,2c31,51,31,52,30,52v,1,-1,2,-3,3c27,54,28,54,27,53v2,-3,3,-6,6,-8c34,45,35,44,36,43v2,-3,6,-6,4,-10c40,33,40,35,40,35v-1,3,-2,5,-3,7c35,41,34,41,33,42v2,-3,-2,-3,-1,c32,42,32,42,31,42v1,-1,1,-3,,-4c30,38,30,39,30,39v,,-1,-1,-2,-1c28,39,29,39,29,41,28,39,25,37,26,40v,,1,,1,1c28,41,28,41,28,41v,,,1,,1c26,44,22,45,22,49v-7,,-3,-8,1,-9c23,39,23,38,24,38v1,,2,-1,3,-1c28,37,28,38,29,38v,-1,-1,-1,-1,-1c29,36,29,36,30,35v2,1,3,,4,-1c34,34,33,34,33,33v1,-1,,-1,1,-3c34,31,33,32,34,33v,-7,-1,-13,5,-16c42,14,43,11,45,7,44,6,44,6,44,5,40,15,27,19,33,31v,,-1,,-1,c34,35,28,36,23,38v,,,,,c22,39,21,39,21,40v,,-1,,-1,-1c20,39,20,39,20,39v,2,-1,5,-3,7c16,39,10,37,4,33,3,33,3,31,2,30v-1,,-1,,-2,c,31,1,32,1,33v,4,4,6,6,9c6,42,7,43,7,43v,1,,1,1,1c8,44,8,43,9,42,6,40,3,38,2,34,1,33,1,31,1,30v1,2,2,4,4,6c10,36,15,41,15,47v-1,,-1,-1,-2,c12,45,10,44,9,42,8,43,8,44,8,44v2,1,3,2,5,3c12,48,10,48,9,49v2,3,3,6,5,9c14,59,14,59,14,59v,1,,2,,3c12,61,9,60,7,60v-1,,-3,,-4,c4,63,5,64,7,66v,,,1,1,1c8,68,8,68,8,69v,,,-1,1,-1c8,68,8,68,8,67v2,,4,2,6,2c14,71,14,71,14,73,13,72,11,71,11,70v,,,-1,,-1c11,73,14,73,16,76v-2,,-3,-1,-4,-2c12,75,14,77,16,77v,1,,1,,1c15,78,14,77,13,76v,2,3,3,4,4c16,80,14,79,14,78v-1,,-1,,-1,c13,79,13,79,14,79v,,-1,,-1,c11,76,10,73,9,69v,,-1,,-1,c9,75,11,80,16,83v1,,1,,2,c20,86,18,88,18,91v2,,3,-2,5,-3c26,90,27,95,33,95v,1,2,2,3,3c38,101,45,102,47,98v3,1,4,4,6,6c55,104,55,105,56,105v,,,,,c57,105,58,105,59,105v,-1,,-1,,-1c59,104,59,104,59,104v1,,1,,1,c60,104,60,104,60,104v4,-2,5,-5,8,-7c68,97,68,97,68,98v1,,3,1,4,c72,97,72,96,72,96v-1,1,-1,1,-2,1c71,97,71,96,70,96v2,-1,5,,7,-1c77,95,78,95,78,95v1,,1,-1,2,-1c79,94,79,94,78,94v1,-1,3,-2,4,-3c83,91,85,91,86,89v,,,,,c87,89,87,89,88,88v2,-3,4,-8,4,-12c92,76,92,76,92,76v,-4,-2,-7,,-10c92,63,93,61,92,59v,,,,1,c94,56,95,51,98,48v,,,,-1,-1xm69,39v2,-1,5,-3,5,-5c74,34,74,34,74,34v1,-1,2,-2,2,-2c77,35,73,41,69,39xm74,43v-1,,-1,-1,-1,-1c73,42,74,42,74,41v,1,,1,,2xm79,55v-1,1,-2,-1,-3,-1c76,54,76,54,76,54v1,-2,4,-1,3,1xm75,54v-2,,-4,,-6,1c70,53,74,51,75,54xm69,47v2,1,2,4,1,5c70,51,69,51,70,51,69,50,69,49,68,49v,,1,-1,1,-2xm68,51v,1,1,2,,2c68,52,67,52,67,51v,,1,,1,xm66,49v,-1,-2,-2,-2,-4c67,43,69,47,66,49xm61,38v-1,,,,,-1c61,37,61,38,61,38xm62,41v,-1,,-1,-1,-1c61,39,62,38,61,37v,,,-1,,c61,36,61,36,61,36v,-1,1,,1,-1c62,37,62,39,62,41xm61,17v,,,,,c61,20,62,22,63,24v,2,,6,-1,8c59,29,60,22,61,17xm65,65v1,1,1,3,2,4c67,73,67,76,65,80v-2,-4,,-10,,-15xm44,73c40,76,32,70,29,75v-1,-3,,-7,4,-6c32,70,33,70,33,70v1,,1,-1,2,c34,71,33,70,32,71v3,1,7,-2,11,-1c44,69,46,68,47,67v2,,2,-1,3,c48,68,47,70,46,71v,1,-2,1,-2,2xm40,83v-1,,-3,1,-4,1c37,83,38,82,39,82v,-1,,-1,,-1c38,80,37,82,36,82v,-1,,-1,,-2c36,80,36,80,36,80v3,-1,5,-3,7,-5c42,77,41,81,40,82v-1,,,,,1xm36,85v,,1,,2,c37,85,37,85,37,85v,,-1,,-1,c36,85,36,85,36,85xm35,79v,,-1,,-2,1c33,79,33,80,33,79v-2,,-3,-1,-4,-1c29,77,29,77,29,76v1,-1,3,-3,4,-2c35,74,38,76,41,75v,1,-1,1,-1,1c38,77,36,78,33,79v1,,1,,2,xm38,78v,,-1,,-1,c37,78,38,78,38,78v,,,,,xm41,59v-1,1,-2,1,-4,2c38,60,37,60,37,59v1,-1,3,-1,4,-1c41,59,41,59,41,59xm47,64v-1,1,-2,,-2,1c41,62,37,66,35,65v-1,,-1,,-1,1c34,66,35,66,35,66v-1,,-2,1,-2,c33,66,33,66,34,66v-1,-1,,-1,-1,-2c37,64,43,60,47,64xm46,62v,,,-1,,-1c46,61,46,61,45,61v-1,,-1,-1,-2,-1c43,59,43,59,43,59v1,,2,-1,3,c47,60,47,60,47,61v,,-1,,-1,1xm42,58v,,,,,-1c42,57,43,57,44,57v-1,1,-2,1,-2,1xm36,68v,,,,1,c38,67,44,66,47,67v-3,3,-8,1,-12,3c35,69,36,69,36,68v,,,,,xm34,62v,,-1,-1,-2,-1c33,58,35,59,36,60v,1,-1,2,-2,2xm35,67v-4,-1,-10,,-11,5c22,72,21,75,19,75,20,69,29,64,35,67xm50,65v,-1,,-1,,-2c51,62,52,62,53,63v,,-1,1,-2,1c51,64,51,65,51,65v,,-1,,-1,xm52,59v,,1,-1,2,-2c54,58,54,59,55,59v,1,-2,2,-3,xm55,57v,-1,1,-1,1,-2c56,55,56,55,57,55v,1,,2,-1,2c56,57,55,57,55,57xm57,53v-1,,,,-1,c56,52,56,52,56,51v,,1,,1,c57,51,58,52,58,52v-1,1,-1,1,-1,1xm57,47v,1,,1,,2c55,50,54,48,52,48v,,,1,,1c53,49,54,50,55,50v,3,-1,5,-3,5c53,48,41,43,47,35v,6,5,10,10,12xm51,55v,-1,-1,,-2,-1c50,53,50,52,50,51v,,,,1,c51,52,52,54,51,55xm44,21v1,,1,,1,c45,22,45,22,44,22v2,2,3,4,4,7c48,29,48,29,48,29v,,,2,-1,2c47,30,46,29,47,28v-1,,-1,-1,-1,-1c45,29,46,31,47,32v-1,1,-1,2,-3,3c44,35,44,34,45,34v,-1,,-2,,-3c46,32,45,33,45,33v1,-2,,-4,-1,-5c44,28,44,28,44,29v-2,-2,-2,-6,,-8xm40,56v,,,,1,c41,54,38,54,37,53v2,-1,4,-1,6,c43,52,42,51,42,51v-1,,-2,,-3,c40,49,42,46,40,43v1,,2,-2,3,-3c45,42,45,46,43,48v3,-2,7,,6,6c47,53,46,52,44,52v1,2,5,3,8,5c52,57,52,56,52,56v,1,,1,,2c51,58,50,60,52,61v-1,,-1,,-2,c51,60,49,60,49,58,47,57,43,55,40,57,38,56,37,55,35,54v2,,4,1,5,2xm32,51v1,,1,,2,-1c33,51,31,52,30,54v,,,,-1,c30,53,31,52,32,51xm29,57v2,-3,7,-2,9,c37,57,36,58,35,59v-1,-1,-3,-1,-3,c31,59,29,59,29,58v,,,,,c30,57,29,57,29,57xm30,41v1,,,1,1,1c31,42,30,42,30,42v,-1,,-1,,-1xm35,43v-2,1,-3,2,-5,3c30,46,31,46,31,46v-3,1,-2,6,-5,7c25,52,25,50,23,49v1,-5,7,-6,12,-6xm27,59c26,58,23,58,22,57v,-3,-3,-6,-6,-8c22,50,27,52,27,59xm11,49v3,1,7,4,7,8c17,57,15,56,15,57,13,55,11,52,11,49xm11,67c9,65,6,63,4,60v3,3,7,1,9,3c13,63,14,63,14,63v1,1,1,3,2,3c15,67,14,68,14,69,13,68,12,67,11,67xm16,70v-1,-2,1,-3,1,-4c13,61,15,56,22,58v,1,,1,,1c25,59,28,60,31,62v-1,,,1,,1c30,63,30,64,29,63v,,,,,c27,63,26,64,24,64v,,,1,,1c26,66,27,64,28,65v-6,1,-9,5,-11,11c16,75,14,71,16,70xm16,81v1,1,1,1,1,1c17,82,16,82,16,81xm18,80v-1,,-1,,-1,c18,79,16,78,17,77v1,2,5,-1,6,-3c22,78,22,83,20,86,19,84,18,82,18,80xm20,88c24,84,22,66,32,68v-5,,-5,6,-4,10c27,78,27,78,27,79,26,78,26,77,25,78v,,,1,-1,1c25,80,26,80,27,81v,1,-1,1,-1,1c26,83,25,83,26,84v-2,1,-4,3,-6,4xm24,87v,,,,,-1c26,87,26,88,28,89,27,88,26,86,25,86v,,,,,-1c30,90,31,90,26,85v1,-1,1,-2,2,-3c28,82,29,83,29,83v,,,,-1,c28,83,28,83,28,83v,2,3,2,3,4c29,86,29,84,27,84v,,,,,c28,86,31,87,31,90v,,,,-1,c30,90,30,90,30,90v,1,2,1,2,2c32,92,31,92,31,92v,-1,-1,-1,-2,-1c29,93,32,93,33,94v-5,,-7,-5,-9,-7xm36,97c31,92,34,83,27,79v3,1,8,2,7,5c35,86,35,91,36,93v1,1,2,2,3,2c38,95,38,95,38,95v,,,1,,1c39,96,40,96,41,96v1,,1,1,2,1c41,98,40,97,38,97v1,1,5,2,6,c44,98,45,98,46,98v-3,2,-7,1,-10,-1xm56,103v-3,-1,-5,-4,-7,-6c50,96,51,94,52,93v,-2,2,-4,3,-6c55,86,54,86,54,86v-2,2,-2,5,-4,7c50,93,50,93,50,94v-1,1,-2,1,-3,3c46,97,45,97,44,96v2,-2,5,-4,6,-6c48,92,46,94,43,95v,,,,-1,c42,95,42,95,42,95v,,,,-1,c43,93,45,92,46,90v-2,1,-4,4,-7,4c37,92,36,90,36,87v1,,1,-1,3,-1c39,85,40,84,40,84,45,77,47,66,58,64v-2,3,1,6,,9c57,74,57,75,58,75v2,-3,-1,-8,2,-10c60,64,60,64,60,64v,,,,,1c60,65,60,65,61,65v,,-1,-1,,-2c61,64,61,65,62,65v-1,1,,2,,2c62,67,62,65,62,64v,-1,,-1,,-1c62,63,62,63,62,62v,1,,1,,1c62,63,62,63,62,63v1,11,5,22,3,32c65,96,65,96,65,97v-3,2,-4,7,-9,6xm67,94v,-2,,-5,,-8c67,86,67,87,67,87v1,,1,,1,c68,84,65,82,67,81v,,,,,1c67,82,67,82,67,82v1,1,,4,2,4c70,90,70,93,67,94xm90,58v,,,,,c90,58,90,59,90,59v,,-1,,-1,c89,58,90,59,90,58xm83,90v3,-4,4,-9,3,-14c86,76,86,76,86,75v,-4,5,-9,3,-13c89,61,89,62,90,62v-1,1,-1,2,,2c91,64,91,63,91,63v-2,9,3,22,-8,27xe" fillcolor="#fe9100 [3205]" stroked="f" strokeweight=".15pt">
                        <v:path arrowok="t" o:connecttype="custom" o:connectlocs="373411,243840;377703,204651;364827,300446;296154,335280;261817,265611;257525,174171;339074,252549;334782,213360;317614,126274;313322,143691;278985,169817;278985,182880;360535,165463;369119,195943;360535,104503;287569,126274;253233,78377;210312,134983;193144,8709;171683,187234;133055,222069;133055,165463;124470,165463;98718,165463;34337,191589;60089,256903;47213,300446;34337,300446;253233,452846;343367,409303;416332,204651;326198,235131;287569,222069;261817,156754;188852,317863;154515,365760;154515,370114;163099,339634;145931,287383;201728,265611;145931,269966;218896,283029;240357,230777;244649,204651;201728,121920;158807,230777;223188,265611;163099,248194;133055,200297;47213,291737;133055,274320;72965,348343;111594,357051;120178,361406;154515,422366;154515,422366;180267,413657;257525,278674;278985,422366;386287,252549" o:connectangles="0,0,0,0,0,0,0,0,0,0,0,0,0,0,0,0,0,0,0,0,0,0,0,0,0,0,0,0,0,0,0,0,0,0,0,0,0,0,0,0,0,0,0,0,0,0,0,0,0,0,0,0,0,0,0,0,0,0,0,0"/>
                        <o:lock v:ext="edit" aspectratio="t" verticies="t"/>
                      </v:shape>
                      <w10:anchorlock/>
                    </v:group>
                  </w:pict>
                </mc:Fallback>
              </mc:AlternateContent>
            </w:r>
          </w:p>
          <w:sdt>
            <w:sdtPr>
              <w:rPr>
                <w:noProof/>
              </w:rPr>
              <w:alias w:val="Vaše ime:"/>
              <w:tag w:val="Vaše ime:"/>
              <w:id w:val="592821316"/>
              <w:placeholder>
                <w:docPart w:val="C75D25D6DD6D47A995D57F609F4155D4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 w:multiLine="1"/>
            </w:sdtPr>
            <w:sdtEndPr/>
            <w:sdtContent>
              <w:p w14:paraId="00F54349" w14:textId="77777777" w:rsidR="00FD19EA" w:rsidRPr="00920D61" w:rsidRDefault="00FD19EA" w:rsidP="00FD19EA">
                <w:pPr>
                  <w:pStyle w:val="Ime"/>
                  <w:rPr>
                    <w:noProof/>
                  </w:rPr>
                </w:pPr>
                <w:r w:rsidRPr="00920D61">
                  <w:rPr>
                    <w:noProof/>
                    <w:lang w:bidi="sl-SI"/>
                  </w:rPr>
                  <w:t>Vaše ime</w:t>
                </w:r>
              </w:p>
            </w:sdtContent>
          </w:sdt>
          <w:p w14:paraId="5C230A81" w14:textId="5866410F" w:rsidR="00FD19EA" w:rsidRPr="00920D61" w:rsidRDefault="00D13C98" w:rsidP="00FD19EA">
            <w:pPr>
              <w:rPr>
                <w:noProof/>
              </w:rPr>
            </w:pPr>
            <w:sdt>
              <w:sdtPr>
                <w:rPr>
                  <w:noProof/>
                </w:rPr>
                <w:alias w:val="Naslov:"/>
                <w:tag w:val="Naslov:"/>
                <w:id w:val="-523011920"/>
                <w:placeholder>
                  <w:docPart w:val="A91A32CD614B412AB8FF8837DE38A3D0"/>
                </w:placeholder>
                <w:showingPlcHdr/>
                <w:dataBinding w:prefixMappings="xmlns:ns0='http://schemas.microsoft.com/office/2006/coverPageProps' " w:xpath="/ns0:CoverPageProperties[1]/ns0:CompanyAddress[1]" w:storeItemID="{55AF091B-3C7A-41E3-B477-F2FDAA23CFDA}"/>
                <w15:appearance w15:val="hidden"/>
                <w:text w:multiLine="1"/>
              </w:sdtPr>
              <w:sdtEndPr/>
              <w:sdtContent>
                <w:r w:rsidR="00FD19EA" w:rsidRPr="00920D61">
                  <w:rPr>
                    <w:noProof/>
                    <w:lang w:bidi="sl-SI"/>
                  </w:rPr>
                  <w:t>Naslov</w:t>
                </w:r>
              </w:sdtContent>
            </w:sdt>
            <w:r w:rsidR="00AF10EE" w:rsidRPr="00920D61">
              <w:rPr>
                <w:noProof/>
                <w:lang w:bidi="sl-SI"/>
              </w:rPr>
              <w:t>,</w:t>
            </w:r>
          </w:p>
          <w:p w14:paraId="1C2A23AF" w14:textId="77777777" w:rsidR="00AF10EE" w:rsidRPr="00920D61" w:rsidRDefault="00D13C98" w:rsidP="00730835">
            <w:pPr>
              <w:pStyle w:val="Podatkizastik"/>
              <w:rPr>
                <w:noProof/>
              </w:rPr>
            </w:pPr>
            <w:sdt>
              <w:sdtPr>
                <w:rPr>
                  <w:noProof/>
                </w:rPr>
                <w:alias w:val="Poštna številka, mesto:"/>
                <w:tag w:val="Poštna številka, mesto:"/>
                <w:id w:val="-1288039760"/>
                <w:placeholder>
                  <w:docPart w:val="38AD9EEC26434D95A1D098F3C1495BE2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<w15:appearance w15:val="hidden"/>
                <w:text w:multiLine="1"/>
              </w:sdtPr>
              <w:sdtEndPr/>
              <w:sdtContent>
                <w:r w:rsidR="00AF10EE" w:rsidRPr="00920D61">
                  <w:rPr>
                    <w:noProof/>
                    <w:lang w:bidi="sl-SI"/>
                  </w:rPr>
                  <w:t>Poštna številka, mesto</w:t>
                </w:r>
              </w:sdtContent>
            </w:sdt>
          </w:p>
          <w:p w14:paraId="49CDDEED" w14:textId="77777777" w:rsidR="00730835" w:rsidRPr="00920D61" w:rsidRDefault="00D13C98" w:rsidP="00FD19EA">
            <w:pPr>
              <w:rPr>
                <w:noProof/>
              </w:rPr>
            </w:pPr>
            <w:sdt>
              <w:sdtPr>
                <w:rPr>
                  <w:noProof/>
                </w:rPr>
                <w:alias w:val="Telefon:"/>
                <w:tag w:val="Telefon:"/>
                <w:id w:val="1717463521"/>
                <w:placeholder>
                  <w:docPart w:val="EE5AB7679752438295E09A2AC01D5E34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FD19EA" w:rsidRPr="00920D61">
                  <w:rPr>
                    <w:noProof/>
                    <w:lang w:bidi="sl-SI"/>
                  </w:rPr>
                  <w:t>Telefon</w:t>
                </w:r>
              </w:sdtContent>
            </w:sdt>
          </w:p>
          <w:p w14:paraId="2CB6F620" w14:textId="77777777" w:rsidR="00730835" w:rsidRPr="00920D61" w:rsidRDefault="00D13C98" w:rsidP="00FD19EA">
            <w:pPr>
              <w:rPr>
                <w:noProof/>
              </w:rPr>
            </w:pPr>
            <w:sdt>
              <w:sdtPr>
                <w:rPr>
                  <w:noProof/>
                </w:rPr>
                <w:alias w:val="E-poštni naslov:"/>
                <w:tag w:val="E-poštni naslov:"/>
                <w:id w:val="1069145053"/>
                <w:placeholder>
                  <w:docPart w:val="765E4862A055484DAF118EAD5C61F9DE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FD19EA" w:rsidRPr="00920D61">
                  <w:rPr>
                    <w:noProof/>
                    <w:lang w:bidi="sl-SI"/>
                  </w:rPr>
                  <w:t>E-poštni naslov</w:t>
                </w:r>
              </w:sdtContent>
            </w:sdt>
          </w:p>
          <w:p w14:paraId="4756DF8A" w14:textId="5D15E9CB" w:rsidR="00FD19EA" w:rsidRPr="00920D61" w:rsidRDefault="00D13C98" w:rsidP="00730835">
            <w:pPr>
              <w:pStyle w:val="Podatkizastik"/>
              <w:rPr>
                <w:noProof/>
              </w:rPr>
            </w:pPr>
            <w:sdt>
              <w:sdtPr>
                <w:rPr>
                  <w:noProof/>
                </w:rPr>
                <w:alias w:val="Twitter:"/>
                <w:tag w:val="Twitter:"/>
                <w:id w:val="234059559"/>
                <w:placeholder>
                  <w:docPart w:val="0CE683E604624000BC39090F700FF51D"/>
                </w:placeholder>
                <w:temporary/>
                <w:showingPlcHdr/>
                <w15:appearance w15:val="hidden"/>
              </w:sdtPr>
              <w:sdtEndPr/>
              <w:sdtContent>
                <w:r w:rsidR="00FD19EA" w:rsidRPr="00920D61">
                  <w:rPr>
                    <w:noProof/>
                    <w:lang w:bidi="sl-SI"/>
                  </w:rPr>
                  <w:t>@twitter</w:t>
                </w:r>
              </w:sdtContent>
            </w:sdt>
            <w:r w:rsidR="00FD19EA" w:rsidRPr="00920D61">
              <w:rPr>
                <w:noProof/>
                <w:lang w:bidi="sl-SI"/>
              </w:rPr>
              <w:t xml:space="preserve">: </w:t>
            </w:r>
            <w:sdt>
              <w:sdtPr>
                <w:rPr>
                  <w:noProof/>
                </w:rPr>
                <w:alias w:val="Ročica storitve Twitter:"/>
                <w:tag w:val="Ročica storitve Twitter:"/>
                <w:id w:val="1835337582"/>
                <w:placeholder>
                  <w:docPart w:val="2190EB9F9ECE47E1BE28ADA0B4654B4A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r w:rsidR="00FD19EA" w:rsidRPr="00920D61">
                  <w:rPr>
                    <w:noProof/>
                    <w:lang w:bidi="sl-SI"/>
                  </w:rPr>
                  <w:t>Ročica storitve Twitter</w:t>
                </w:r>
              </w:sdtContent>
            </w:sdt>
          </w:p>
          <w:sdt>
            <w:sdtPr>
              <w:rPr>
                <w:noProof/>
              </w:rPr>
              <w:alias w:val="Spletni naslov:"/>
              <w:tag w:val="Spletni naslov:"/>
              <w:id w:val="1666436071"/>
              <w:placeholder>
                <w:docPart w:val="D14BF767E4C74BDDB56149B7B866D75D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/>
            </w:sdtPr>
            <w:sdtEndPr/>
            <w:sdtContent>
              <w:p w14:paraId="0A6301C0" w14:textId="6ACA8CEB" w:rsidR="00FD19EA" w:rsidRPr="00920D61" w:rsidRDefault="00FD19EA" w:rsidP="00FD19EA">
                <w:pPr>
                  <w:rPr>
                    <w:noProof/>
                  </w:rPr>
                </w:pPr>
                <w:r w:rsidRPr="00920D61">
                  <w:rPr>
                    <w:noProof/>
                    <w:lang w:bidi="sl-SI"/>
                  </w:rPr>
                  <w:t>Spletni naslov</w:t>
                </w:r>
              </w:p>
            </w:sdtContent>
          </w:sdt>
        </w:tc>
        <w:bookmarkStart w:id="0" w:name="_GoBack"/>
        <w:bookmarkEnd w:id="0"/>
      </w:tr>
    </w:tbl>
    <w:p w14:paraId="4AC57265" w14:textId="77777777" w:rsidR="00E94CBA" w:rsidRPr="00920D61" w:rsidRDefault="00E94CBA" w:rsidP="009C67BB">
      <w:pPr>
        <w:rPr>
          <w:noProof/>
        </w:rPr>
      </w:pPr>
    </w:p>
    <w:sectPr w:rsidR="00E94CBA" w:rsidRPr="00920D61" w:rsidSect="00FA218B">
      <w:pgSz w:w="16838" w:h="11906" w:orient="landscape" w:code="9"/>
      <w:pgMar w:top="720" w:right="720" w:bottom="720" w:left="720" w:header="576" w:footer="57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0354249" w14:textId="77777777" w:rsidR="00D13C98" w:rsidRDefault="00D13C98" w:rsidP="0093710A">
      <w:r>
        <w:separator/>
      </w:r>
    </w:p>
  </w:endnote>
  <w:endnote w:type="continuationSeparator" w:id="0">
    <w:p w14:paraId="736B58EB" w14:textId="77777777" w:rsidR="00D13C98" w:rsidRDefault="00D13C98" w:rsidP="009371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EE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0D22C41" w14:textId="77777777" w:rsidR="00D13C98" w:rsidRDefault="00D13C98" w:rsidP="0093710A">
      <w:r>
        <w:separator/>
      </w:r>
    </w:p>
  </w:footnote>
  <w:footnote w:type="continuationSeparator" w:id="0">
    <w:p w14:paraId="508E1731" w14:textId="77777777" w:rsidR="00D13C98" w:rsidRDefault="00D13C98" w:rsidP="0093710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83D875FE"/>
    <w:lvl w:ilvl="0">
      <w:start w:val="1"/>
      <w:numFmt w:val="decimal"/>
      <w:pStyle w:val="Otevilenseznam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FAA8C144"/>
    <w:lvl w:ilvl="0">
      <w:start w:val="1"/>
      <w:numFmt w:val="decimal"/>
      <w:pStyle w:val="Otevilenseznam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0922AF6E"/>
    <w:lvl w:ilvl="0">
      <w:start w:val="1"/>
      <w:numFmt w:val="decimal"/>
      <w:pStyle w:val="Otevilenseznam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FAAA07FC"/>
    <w:lvl w:ilvl="0">
      <w:start w:val="1"/>
      <w:numFmt w:val="decimal"/>
      <w:pStyle w:val="Otevilenseznam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922C5078"/>
    <w:lvl w:ilvl="0">
      <w:start w:val="1"/>
      <w:numFmt w:val="bullet"/>
      <w:pStyle w:val="Oznaenseznam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7DA24E6"/>
    <w:lvl w:ilvl="0">
      <w:start w:val="1"/>
      <w:numFmt w:val="bullet"/>
      <w:pStyle w:val="Oznaenseznam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2B9A2656"/>
    <w:lvl w:ilvl="0">
      <w:start w:val="1"/>
      <w:numFmt w:val="bullet"/>
      <w:pStyle w:val="Oznaenseznam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E441D5E"/>
    <w:lvl w:ilvl="0">
      <w:start w:val="1"/>
      <w:numFmt w:val="bullet"/>
      <w:pStyle w:val="Oznaenseznam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04300FD0"/>
    <w:lvl w:ilvl="0">
      <w:start w:val="1"/>
      <w:numFmt w:val="decimal"/>
      <w:pStyle w:val="Otevilenseznam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E7C2BE0"/>
    <w:lvl w:ilvl="0">
      <w:start w:val="1"/>
      <w:numFmt w:val="bullet"/>
      <w:pStyle w:val="Oznaenseznam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0147BCD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1F57"/>
    <w:rsid w:val="00002E3D"/>
    <w:rsid w:val="0003215B"/>
    <w:rsid w:val="0003245B"/>
    <w:rsid w:val="000C3826"/>
    <w:rsid w:val="000F355E"/>
    <w:rsid w:val="00154E2D"/>
    <w:rsid w:val="00156A3A"/>
    <w:rsid w:val="0020511A"/>
    <w:rsid w:val="00242F54"/>
    <w:rsid w:val="00333B97"/>
    <w:rsid w:val="00360D51"/>
    <w:rsid w:val="003C28DB"/>
    <w:rsid w:val="003F1705"/>
    <w:rsid w:val="00462C4E"/>
    <w:rsid w:val="00486642"/>
    <w:rsid w:val="00563FD2"/>
    <w:rsid w:val="00566BDB"/>
    <w:rsid w:val="0057544D"/>
    <w:rsid w:val="0068284B"/>
    <w:rsid w:val="006E0AA0"/>
    <w:rsid w:val="00722E74"/>
    <w:rsid w:val="0072404D"/>
    <w:rsid w:val="00730835"/>
    <w:rsid w:val="00747040"/>
    <w:rsid w:val="00801F57"/>
    <w:rsid w:val="00843B08"/>
    <w:rsid w:val="008736FF"/>
    <w:rsid w:val="008A3E0C"/>
    <w:rsid w:val="008E333C"/>
    <w:rsid w:val="00920D61"/>
    <w:rsid w:val="0093710A"/>
    <w:rsid w:val="00947032"/>
    <w:rsid w:val="009546FB"/>
    <w:rsid w:val="0096129F"/>
    <w:rsid w:val="0096440D"/>
    <w:rsid w:val="009A6BAE"/>
    <w:rsid w:val="009C67BB"/>
    <w:rsid w:val="009D78A3"/>
    <w:rsid w:val="00A44B39"/>
    <w:rsid w:val="00AF015F"/>
    <w:rsid w:val="00AF10EE"/>
    <w:rsid w:val="00B008EB"/>
    <w:rsid w:val="00B129EC"/>
    <w:rsid w:val="00B42F65"/>
    <w:rsid w:val="00BC20F4"/>
    <w:rsid w:val="00C307D8"/>
    <w:rsid w:val="00C515E4"/>
    <w:rsid w:val="00C747F9"/>
    <w:rsid w:val="00CC4217"/>
    <w:rsid w:val="00D13C98"/>
    <w:rsid w:val="00D154D3"/>
    <w:rsid w:val="00E94CBA"/>
    <w:rsid w:val="00EF5E34"/>
    <w:rsid w:val="00F16789"/>
    <w:rsid w:val="00F61FEE"/>
    <w:rsid w:val="00F621A8"/>
    <w:rsid w:val="00FA218B"/>
    <w:rsid w:val="00FD19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3AACC68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color w:val="595959" w:themeColor="text1" w:themeTint="A6"/>
        <w:sz w:val="22"/>
        <w:szCs w:val="22"/>
        <w:lang w:val="sl-SI" w:eastAsia="ja-JP" w:bidi="ar-SA"/>
      </w:rPr>
    </w:rPrDefault>
    <w:pPrDefault>
      <w:pPr>
        <w:jc w:val="center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qFormat/>
    <w:rsid w:val="0003245B"/>
  </w:style>
  <w:style w:type="paragraph" w:styleId="Naslov1">
    <w:name w:val="heading 1"/>
    <w:basedOn w:val="Navaden"/>
    <w:next w:val="Navaden"/>
    <w:link w:val="Naslov1Znak"/>
    <w:uiPriority w:val="9"/>
    <w:qFormat/>
    <w:rsid w:val="00333B97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A1226E" w:themeColor="accent1" w:themeShade="BF"/>
      <w:sz w:val="32"/>
      <w:szCs w:val="32"/>
    </w:rPr>
  </w:style>
  <w:style w:type="paragraph" w:styleId="Naslov2">
    <w:name w:val="heading 2"/>
    <w:basedOn w:val="Navaden"/>
    <w:next w:val="Navaden"/>
    <w:link w:val="Naslov2Znak"/>
    <w:uiPriority w:val="9"/>
    <w:semiHidden/>
    <w:unhideWhenUsed/>
    <w:qFormat/>
    <w:rsid w:val="00333B9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A1226E" w:themeColor="accent1" w:themeShade="BF"/>
      <w:sz w:val="26"/>
      <w:szCs w:val="26"/>
    </w:rPr>
  </w:style>
  <w:style w:type="paragraph" w:styleId="Naslov3">
    <w:name w:val="heading 3"/>
    <w:basedOn w:val="Navaden"/>
    <w:next w:val="Navaden"/>
    <w:link w:val="Naslov3Znak"/>
    <w:uiPriority w:val="9"/>
    <w:semiHidden/>
    <w:unhideWhenUsed/>
    <w:qFormat/>
    <w:rsid w:val="00333B97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6B1649" w:themeColor="accent1" w:themeShade="7F"/>
      <w:sz w:val="24"/>
      <w:szCs w:val="24"/>
    </w:rPr>
  </w:style>
  <w:style w:type="paragraph" w:styleId="Naslov4">
    <w:name w:val="heading 4"/>
    <w:basedOn w:val="Navaden"/>
    <w:next w:val="Navaden"/>
    <w:link w:val="Naslov4Znak"/>
    <w:uiPriority w:val="9"/>
    <w:semiHidden/>
    <w:unhideWhenUsed/>
    <w:qFormat/>
    <w:rsid w:val="00333B97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A1226E" w:themeColor="accent1" w:themeShade="BF"/>
    </w:rPr>
  </w:style>
  <w:style w:type="paragraph" w:styleId="Naslov5">
    <w:name w:val="heading 5"/>
    <w:basedOn w:val="Navaden"/>
    <w:next w:val="Navaden"/>
    <w:link w:val="Naslov5Znak"/>
    <w:uiPriority w:val="9"/>
    <w:semiHidden/>
    <w:unhideWhenUsed/>
    <w:qFormat/>
    <w:rsid w:val="00333B97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A1226E" w:themeColor="accent1" w:themeShade="BF"/>
    </w:rPr>
  </w:style>
  <w:style w:type="paragraph" w:styleId="Naslov6">
    <w:name w:val="heading 6"/>
    <w:basedOn w:val="Navaden"/>
    <w:next w:val="Navaden"/>
    <w:link w:val="Naslov6Znak"/>
    <w:uiPriority w:val="9"/>
    <w:semiHidden/>
    <w:unhideWhenUsed/>
    <w:qFormat/>
    <w:rsid w:val="00333B97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6B1649" w:themeColor="accent1" w:themeShade="7F"/>
    </w:rPr>
  </w:style>
  <w:style w:type="paragraph" w:styleId="Naslov7">
    <w:name w:val="heading 7"/>
    <w:basedOn w:val="Navaden"/>
    <w:next w:val="Navaden"/>
    <w:link w:val="Naslov7Znak"/>
    <w:uiPriority w:val="9"/>
    <w:semiHidden/>
    <w:unhideWhenUsed/>
    <w:qFormat/>
    <w:rsid w:val="00333B97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6B1649" w:themeColor="accent1" w:themeShade="7F"/>
    </w:rPr>
  </w:style>
  <w:style w:type="paragraph" w:styleId="Naslov8">
    <w:name w:val="heading 8"/>
    <w:basedOn w:val="Navaden"/>
    <w:next w:val="Navaden"/>
    <w:link w:val="Naslov8Znak"/>
    <w:uiPriority w:val="9"/>
    <w:semiHidden/>
    <w:unhideWhenUsed/>
    <w:qFormat/>
    <w:rsid w:val="00333B97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Naslov9">
    <w:name w:val="heading 9"/>
    <w:basedOn w:val="Navaden"/>
    <w:next w:val="Navaden"/>
    <w:link w:val="Naslov9Znak"/>
    <w:uiPriority w:val="9"/>
    <w:semiHidden/>
    <w:unhideWhenUsed/>
    <w:qFormat/>
    <w:rsid w:val="00333B97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customStyle="1" w:styleId="Ime">
    <w:name w:val="Ime"/>
    <w:basedOn w:val="Navaden"/>
    <w:uiPriority w:val="1"/>
    <w:qFormat/>
    <w:rsid w:val="0003245B"/>
    <w:pPr>
      <w:spacing w:after="200"/>
    </w:pPr>
    <w:rPr>
      <w:rFonts w:asciiTheme="majorHAnsi" w:eastAsiaTheme="majorEastAsia" w:hAnsiTheme="majorHAnsi" w:cstheme="majorBidi"/>
      <w:color w:val="A1226E" w:themeColor="accent1" w:themeShade="BF"/>
      <w:sz w:val="32"/>
      <w:szCs w:val="32"/>
    </w:rPr>
  </w:style>
  <w:style w:type="character" w:styleId="Krepko">
    <w:name w:val="Strong"/>
    <w:basedOn w:val="Privzetapisavaodstavka"/>
    <w:uiPriority w:val="1"/>
    <w:qFormat/>
    <w:rsid w:val="0003245B"/>
    <w:rPr>
      <w:b w:val="0"/>
      <w:bCs w:val="0"/>
      <w:color w:val="A1226E" w:themeColor="accent1" w:themeShade="BF"/>
    </w:rPr>
  </w:style>
  <w:style w:type="character" w:styleId="Besedilooznabemesta">
    <w:name w:val="Placeholder Text"/>
    <w:basedOn w:val="Privzetapisavaodstavka"/>
    <w:uiPriority w:val="99"/>
    <w:semiHidden/>
    <w:rPr>
      <w:color w:val="808080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Pr>
      <w:rFonts w:ascii="Segoe UI" w:hAnsi="Segoe UI" w:cs="Segoe UI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Pr>
      <w:rFonts w:ascii="Segoe UI" w:hAnsi="Segoe UI" w:cs="Segoe UI"/>
      <w:szCs w:val="18"/>
    </w:rPr>
  </w:style>
  <w:style w:type="paragraph" w:styleId="Bibliografija">
    <w:name w:val="Bibliography"/>
    <w:basedOn w:val="Navaden"/>
    <w:next w:val="Navaden"/>
    <w:uiPriority w:val="37"/>
    <w:semiHidden/>
    <w:unhideWhenUsed/>
    <w:rsid w:val="00333B97"/>
  </w:style>
  <w:style w:type="paragraph" w:styleId="Blokbesedila">
    <w:name w:val="Block Text"/>
    <w:basedOn w:val="Navaden"/>
    <w:uiPriority w:val="99"/>
    <w:semiHidden/>
    <w:unhideWhenUsed/>
    <w:rsid w:val="0003245B"/>
    <w:pPr>
      <w:pBdr>
        <w:top w:val="single" w:sz="2" w:space="10" w:color="A1226E" w:themeColor="accent1" w:themeShade="BF" w:shadow="1"/>
        <w:left w:val="single" w:sz="2" w:space="10" w:color="A1226E" w:themeColor="accent1" w:themeShade="BF" w:shadow="1"/>
        <w:bottom w:val="single" w:sz="2" w:space="10" w:color="A1226E" w:themeColor="accent1" w:themeShade="BF" w:shadow="1"/>
        <w:right w:val="single" w:sz="2" w:space="10" w:color="A1226E" w:themeColor="accent1" w:themeShade="BF" w:shadow="1"/>
      </w:pBdr>
      <w:ind w:left="1152" w:right="1152"/>
    </w:pPr>
    <w:rPr>
      <w:i/>
      <w:iCs/>
      <w:color w:val="A1226E" w:themeColor="accent1" w:themeShade="BF"/>
    </w:rPr>
  </w:style>
  <w:style w:type="paragraph" w:styleId="Telobesedila">
    <w:name w:val="Body Text"/>
    <w:basedOn w:val="Navaden"/>
    <w:link w:val="TelobesedilaZnak"/>
    <w:uiPriority w:val="99"/>
    <w:semiHidden/>
    <w:unhideWhenUsed/>
    <w:rsid w:val="00333B97"/>
    <w:pPr>
      <w:spacing w:after="120"/>
    </w:pPr>
  </w:style>
  <w:style w:type="character" w:customStyle="1" w:styleId="TelobesedilaZnak">
    <w:name w:val="Telo besedila Znak"/>
    <w:basedOn w:val="Privzetapisavaodstavka"/>
    <w:link w:val="Telobesedila"/>
    <w:uiPriority w:val="99"/>
    <w:semiHidden/>
    <w:rsid w:val="00333B97"/>
  </w:style>
  <w:style w:type="paragraph" w:styleId="Telobesedila2">
    <w:name w:val="Body Text 2"/>
    <w:basedOn w:val="Navaden"/>
    <w:link w:val="Telobesedila2Znak"/>
    <w:uiPriority w:val="99"/>
    <w:semiHidden/>
    <w:unhideWhenUsed/>
    <w:rsid w:val="00333B97"/>
    <w:pPr>
      <w:spacing w:after="120" w:line="480" w:lineRule="auto"/>
    </w:pPr>
  </w:style>
  <w:style w:type="character" w:customStyle="1" w:styleId="Telobesedila2Znak">
    <w:name w:val="Telo besedila 2 Znak"/>
    <w:basedOn w:val="Privzetapisavaodstavka"/>
    <w:link w:val="Telobesedila2"/>
    <w:uiPriority w:val="99"/>
    <w:semiHidden/>
    <w:rsid w:val="00333B97"/>
  </w:style>
  <w:style w:type="paragraph" w:styleId="Telobesedila3">
    <w:name w:val="Body Text 3"/>
    <w:basedOn w:val="Navaden"/>
    <w:link w:val="Telobesedila3Znak"/>
    <w:uiPriority w:val="99"/>
    <w:semiHidden/>
    <w:unhideWhenUsed/>
    <w:rsid w:val="00333B97"/>
    <w:pPr>
      <w:spacing w:after="120"/>
    </w:pPr>
    <w:rPr>
      <w:szCs w:val="16"/>
    </w:rPr>
  </w:style>
  <w:style w:type="character" w:customStyle="1" w:styleId="Telobesedila3Znak">
    <w:name w:val="Telo besedila 3 Znak"/>
    <w:basedOn w:val="Privzetapisavaodstavka"/>
    <w:link w:val="Telobesedila3"/>
    <w:uiPriority w:val="99"/>
    <w:semiHidden/>
    <w:rsid w:val="00333B97"/>
    <w:rPr>
      <w:szCs w:val="16"/>
    </w:rPr>
  </w:style>
  <w:style w:type="paragraph" w:styleId="Telobesedila-prvizamik">
    <w:name w:val="Body Text First Indent"/>
    <w:basedOn w:val="Telobesedila"/>
    <w:link w:val="Telobesedila-prvizamikZnak"/>
    <w:uiPriority w:val="99"/>
    <w:semiHidden/>
    <w:unhideWhenUsed/>
    <w:rsid w:val="00333B97"/>
    <w:pPr>
      <w:spacing w:after="0"/>
      <w:ind w:firstLine="360"/>
    </w:pPr>
  </w:style>
  <w:style w:type="character" w:customStyle="1" w:styleId="Telobesedila-prvizamikZnak">
    <w:name w:val="Telo besedila - prvi zamik Znak"/>
    <w:basedOn w:val="TelobesedilaZnak"/>
    <w:link w:val="Telobesedila-prvizamik"/>
    <w:uiPriority w:val="99"/>
    <w:semiHidden/>
    <w:rsid w:val="00333B97"/>
  </w:style>
  <w:style w:type="paragraph" w:styleId="Telobesedila-zamik">
    <w:name w:val="Body Text Indent"/>
    <w:basedOn w:val="Navaden"/>
    <w:link w:val="Telobesedila-zamikZnak"/>
    <w:uiPriority w:val="99"/>
    <w:semiHidden/>
    <w:unhideWhenUsed/>
    <w:rsid w:val="00333B97"/>
    <w:pPr>
      <w:spacing w:after="120"/>
      <w:ind w:left="360"/>
    </w:pPr>
  </w:style>
  <w:style w:type="character" w:customStyle="1" w:styleId="Telobesedila-zamikZnak">
    <w:name w:val="Telo besedila - zamik Znak"/>
    <w:basedOn w:val="Privzetapisavaodstavka"/>
    <w:link w:val="Telobesedila-zamik"/>
    <w:uiPriority w:val="99"/>
    <w:semiHidden/>
    <w:rsid w:val="00333B97"/>
  </w:style>
  <w:style w:type="paragraph" w:styleId="Telobesedila-prvizamik2">
    <w:name w:val="Body Text First Indent 2"/>
    <w:basedOn w:val="Telobesedila-zamik"/>
    <w:link w:val="Telobesedila-prvizamik2Znak"/>
    <w:uiPriority w:val="99"/>
    <w:semiHidden/>
    <w:unhideWhenUsed/>
    <w:rsid w:val="00333B97"/>
    <w:pPr>
      <w:spacing w:after="0"/>
      <w:ind w:firstLine="360"/>
    </w:pPr>
  </w:style>
  <w:style w:type="character" w:customStyle="1" w:styleId="Telobesedila-prvizamik2Znak">
    <w:name w:val="Telo besedila - prvi zamik 2 Znak"/>
    <w:basedOn w:val="Telobesedila-zamikZnak"/>
    <w:link w:val="Telobesedila-prvizamik2"/>
    <w:uiPriority w:val="99"/>
    <w:semiHidden/>
    <w:rsid w:val="00333B97"/>
  </w:style>
  <w:style w:type="paragraph" w:styleId="Telobesedila-zamik2">
    <w:name w:val="Body Text Indent 2"/>
    <w:basedOn w:val="Navaden"/>
    <w:link w:val="Telobesedila-zamik2Znak"/>
    <w:uiPriority w:val="99"/>
    <w:semiHidden/>
    <w:unhideWhenUsed/>
    <w:rsid w:val="00333B97"/>
    <w:pPr>
      <w:spacing w:after="120" w:line="480" w:lineRule="auto"/>
      <w:ind w:left="360"/>
    </w:pPr>
  </w:style>
  <w:style w:type="character" w:customStyle="1" w:styleId="Telobesedila-zamik2Znak">
    <w:name w:val="Telo besedila - zamik 2 Znak"/>
    <w:basedOn w:val="Privzetapisavaodstavka"/>
    <w:link w:val="Telobesedila-zamik2"/>
    <w:uiPriority w:val="99"/>
    <w:semiHidden/>
    <w:rsid w:val="00333B97"/>
  </w:style>
  <w:style w:type="paragraph" w:styleId="Telobesedila-zamik3">
    <w:name w:val="Body Text Indent 3"/>
    <w:basedOn w:val="Navaden"/>
    <w:link w:val="Telobesedila-zamik3Znak"/>
    <w:uiPriority w:val="99"/>
    <w:semiHidden/>
    <w:unhideWhenUsed/>
    <w:rsid w:val="00333B97"/>
    <w:pPr>
      <w:spacing w:after="120"/>
      <w:ind w:left="360"/>
    </w:pPr>
    <w:rPr>
      <w:szCs w:val="16"/>
    </w:rPr>
  </w:style>
  <w:style w:type="character" w:customStyle="1" w:styleId="Telobesedila-zamik3Znak">
    <w:name w:val="Telo besedila - zamik 3 Znak"/>
    <w:basedOn w:val="Privzetapisavaodstavka"/>
    <w:link w:val="Telobesedila-zamik3"/>
    <w:uiPriority w:val="99"/>
    <w:semiHidden/>
    <w:rsid w:val="00333B97"/>
    <w:rPr>
      <w:szCs w:val="16"/>
    </w:rPr>
  </w:style>
  <w:style w:type="character" w:styleId="Naslovknjige">
    <w:name w:val="Book Title"/>
    <w:basedOn w:val="Privzetapisavaodstavka"/>
    <w:uiPriority w:val="33"/>
    <w:semiHidden/>
    <w:unhideWhenUsed/>
    <w:qFormat/>
    <w:rsid w:val="00333B97"/>
    <w:rPr>
      <w:b/>
      <w:bCs/>
      <w:i/>
      <w:iCs/>
      <w:spacing w:val="5"/>
    </w:rPr>
  </w:style>
  <w:style w:type="paragraph" w:styleId="Napis">
    <w:name w:val="caption"/>
    <w:basedOn w:val="Navaden"/>
    <w:next w:val="Navaden"/>
    <w:uiPriority w:val="35"/>
    <w:semiHidden/>
    <w:unhideWhenUsed/>
    <w:qFormat/>
    <w:rsid w:val="00333B97"/>
    <w:pPr>
      <w:spacing w:after="200"/>
    </w:pPr>
    <w:rPr>
      <w:i/>
      <w:iCs/>
      <w:color w:val="1F497D" w:themeColor="text2"/>
      <w:szCs w:val="18"/>
    </w:rPr>
  </w:style>
  <w:style w:type="paragraph" w:styleId="Zakljunipozdrav">
    <w:name w:val="Closing"/>
    <w:basedOn w:val="Navaden"/>
    <w:link w:val="ZakljunipozdravZnak"/>
    <w:uiPriority w:val="99"/>
    <w:semiHidden/>
    <w:unhideWhenUsed/>
    <w:rsid w:val="00333B97"/>
    <w:pPr>
      <w:ind w:left="4320"/>
    </w:pPr>
  </w:style>
  <w:style w:type="character" w:customStyle="1" w:styleId="ZakljunipozdravZnak">
    <w:name w:val="Zaključni pozdrav Znak"/>
    <w:basedOn w:val="Privzetapisavaodstavka"/>
    <w:link w:val="Zakljunipozdrav"/>
    <w:uiPriority w:val="99"/>
    <w:semiHidden/>
    <w:rsid w:val="00333B97"/>
  </w:style>
  <w:style w:type="table" w:styleId="Barvnamrea">
    <w:name w:val="Colorful Grid"/>
    <w:basedOn w:val="Navadnatabela"/>
    <w:uiPriority w:val="73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Barvnamreapoudarek1">
    <w:name w:val="Colorful Grid Accent 1"/>
    <w:basedOn w:val="Navadnatabela"/>
    <w:uiPriority w:val="73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6D5E9" w:themeFill="accent1" w:themeFillTint="33"/>
    </w:tcPr>
    <w:tblStylePr w:type="firstRow">
      <w:rPr>
        <w:b/>
        <w:bCs/>
      </w:rPr>
      <w:tblPr/>
      <w:tcPr>
        <w:shd w:val="clear" w:color="auto" w:fill="EDACD3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DACD3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A1226E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A1226E" w:themeFill="accent1" w:themeFillShade="BF"/>
      </w:tcPr>
    </w:tblStylePr>
    <w:tblStylePr w:type="band1Vert">
      <w:tblPr/>
      <w:tcPr>
        <w:shd w:val="clear" w:color="auto" w:fill="E998C8" w:themeFill="accent1" w:themeFillTint="7F"/>
      </w:tcPr>
    </w:tblStylePr>
    <w:tblStylePr w:type="band1Horz">
      <w:tblPr/>
      <w:tcPr>
        <w:shd w:val="clear" w:color="auto" w:fill="E998C8" w:themeFill="accent1" w:themeFillTint="7F"/>
      </w:tcPr>
    </w:tblStylePr>
  </w:style>
  <w:style w:type="table" w:styleId="Barvnamreapoudarek2">
    <w:name w:val="Colorful Grid Accent 2"/>
    <w:basedOn w:val="Navadnatabela"/>
    <w:uiPriority w:val="73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E8CB" w:themeFill="accent2" w:themeFillTint="33"/>
    </w:tcPr>
    <w:tblStylePr w:type="firstRow">
      <w:rPr>
        <w:b/>
        <w:bCs/>
      </w:rPr>
      <w:tblPr/>
      <w:tcPr>
        <w:shd w:val="clear" w:color="auto" w:fill="FFD298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D298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BE6C00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BE6C00" w:themeFill="accent2" w:themeFillShade="BF"/>
      </w:tcPr>
    </w:tblStylePr>
    <w:tblStylePr w:type="band1Vert">
      <w:tblPr/>
      <w:tcPr>
        <w:shd w:val="clear" w:color="auto" w:fill="FFC77F" w:themeFill="accent2" w:themeFillTint="7F"/>
      </w:tcPr>
    </w:tblStylePr>
    <w:tblStylePr w:type="band1Horz">
      <w:tblPr/>
      <w:tcPr>
        <w:shd w:val="clear" w:color="auto" w:fill="FFC77F" w:themeFill="accent2" w:themeFillTint="7F"/>
      </w:tcPr>
    </w:tblStylePr>
  </w:style>
  <w:style w:type="table" w:styleId="Barvnamreapoudarek3">
    <w:name w:val="Colorful Grid Accent 3"/>
    <w:basedOn w:val="Navadnatabela"/>
    <w:uiPriority w:val="73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9F5DB" w:themeFill="accent3" w:themeFillTint="33"/>
    </w:tcPr>
    <w:tblStylePr w:type="firstRow">
      <w:rPr>
        <w:b/>
        <w:bCs/>
      </w:rPr>
      <w:tblPr/>
      <w:tcPr>
        <w:shd w:val="clear" w:color="auto" w:fill="D3ECB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3ECB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6DA92D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6DA92D" w:themeFill="accent3" w:themeFillShade="BF"/>
      </w:tcPr>
    </w:tblStylePr>
    <w:tblStylePr w:type="band1Vert">
      <w:tblPr/>
      <w:tcPr>
        <w:shd w:val="clear" w:color="auto" w:fill="C8E7A7" w:themeFill="accent3" w:themeFillTint="7F"/>
      </w:tcPr>
    </w:tblStylePr>
    <w:tblStylePr w:type="band1Horz">
      <w:tblPr/>
      <w:tcPr>
        <w:shd w:val="clear" w:color="auto" w:fill="C8E7A7" w:themeFill="accent3" w:themeFillTint="7F"/>
      </w:tcPr>
    </w:tblStylePr>
  </w:style>
  <w:style w:type="table" w:styleId="Barvnamreapoudarek4">
    <w:name w:val="Colorful Grid Accent 4"/>
    <w:basedOn w:val="Navadnatabela"/>
    <w:uiPriority w:val="73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9F0FF" w:themeFill="accent4" w:themeFillTint="33"/>
    </w:tcPr>
    <w:tblStylePr w:type="firstRow">
      <w:rPr>
        <w:b/>
        <w:bCs/>
      </w:rPr>
      <w:tblPr/>
      <w:tcPr>
        <w:shd w:val="clear" w:color="auto" w:fill="93E2FF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3E2FF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0083B3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0083B3" w:themeFill="accent4" w:themeFillShade="BF"/>
      </w:tcPr>
    </w:tblStylePr>
    <w:tblStylePr w:type="band1Vert">
      <w:tblPr/>
      <w:tcPr>
        <w:shd w:val="clear" w:color="auto" w:fill="78DBFF" w:themeFill="accent4" w:themeFillTint="7F"/>
      </w:tcPr>
    </w:tblStylePr>
    <w:tblStylePr w:type="band1Horz">
      <w:tblPr/>
      <w:tcPr>
        <w:shd w:val="clear" w:color="auto" w:fill="78DBFF" w:themeFill="accent4" w:themeFillTint="7F"/>
      </w:tcPr>
    </w:tblStylePr>
  </w:style>
  <w:style w:type="table" w:styleId="Barvnamreapoudarek5">
    <w:name w:val="Colorful Grid Accent 5"/>
    <w:basedOn w:val="Navadnatabela"/>
    <w:uiPriority w:val="73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C1FF" w:themeFill="accent5" w:themeFillTint="33"/>
    </w:tcPr>
    <w:tblStylePr w:type="firstRow">
      <w:rPr>
        <w:b/>
        <w:bCs/>
      </w:rPr>
      <w:tblPr/>
      <w:tcPr>
        <w:shd w:val="clear" w:color="auto" w:fill="FF84FF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84FF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980098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980098" w:themeFill="accent5" w:themeFillShade="BF"/>
      </w:tcPr>
    </w:tblStylePr>
    <w:tblStylePr w:type="band1Vert">
      <w:tblPr/>
      <w:tcPr>
        <w:shd w:val="clear" w:color="auto" w:fill="FF66FF" w:themeFill="accent5" w:themeFillTint="7F"/>
      </w:tcPr>
    </w:tblStylePr>
    <w:tblStylePr w:type="band1Horz">
      <w:tblPr/>
      <w:tcPr>
        <w:shd w:val="clear" w:color="auto" w:fill="FF66FF" w:themeFill="accent5" w:themeFillTint="7F"/>
      </w:tcPr>
    </w:tblStylePr>
  </w:style>
  <w:style w:type="table" w:styleId="Barvnamreapoudarek6">
    <w:name w:val="Colorful Grid Accent 6"/>
    <w:basedOn w:val="Navadnatabela"/>
    <w:uiPriority w:val="73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FC1FF" w:themeFill="accent6" w:themeFillTint="33"/>
    </w:tcPr>
    <w:tblStylePr w:type="firstRow">
      <w:rPr>
        <w:b/>
        <w:bCs/>
      </w:rPr>
      <w:tblPr/>
      <w:tcPr>
        <w:shd w:val="clear" w:color="auto" w:fill="E084F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084F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720098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720098" w:themeFill="accent6" w:themeFillShade="BF"/>
      </w:tcPr>
    </w:tblStylePr>
    <w:tblStylePr w:type="band1Vert">
      <w:tblPr/>
      <w:tcPr>
        <w:shd w:val="clear" w:color="auto" w:fill="D866FF" w:themeFill="accent6" w:themeFillTint="7F"/>
      </w:tcPr>
    </w:tblStylePr>
    <w:tblStylePr w:type="band1Horz">
      <w:tblPr/>
      <w:tcPr>
        <w:shd w:val="clear" w:color="auto" w:fill="D866FF" w:themeFill="accent6" w:themeFillTint="7F"/>
      </w:tcPr>
    </w:tblStylePr>
  </w:style>
  <w:style w:type="table" w:styleId="Barvniseznam">
    <w:name w:val="Colorful List"/>
    <w:basedOn w:val="Navadnatabela"/>
    <w:uiPriority w:val="72"/>
    <w:semiHidden/>
    <w:unhideWhenUsed/>
    <w:rsid w:val="00333B97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B7300" w:themeFill="accent2" w:themeFillShade="CC"/>
      </w:tcPr>
    </w:tblStylePr>
    <w:tblStylePr w:type="lastRow">
      <w:rPr>
        <w:b/>
        <w:bCs/>
        <w:color w:val="CB7300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Barvniseznampoudarek1">
    <w:name w:val="Colorful List Accent 1"/>
    <w:basedOn w:val="Navadnatabela"/>
    <w:uiPriority w:val="72"/>
    <w:semiHidden/>
    <w:unhideWhenUsed/>
    <w:rsid w:val="00333B97"/>
    <w:rPr>
      <w:color w:val="000000" w:themeColor="text1"/>
    </w:rPr>
    <w:tblPr>
      <w:tblStyleRowBandSize w:val="1"/>
      <w:tblStyleColBandSize w:val="1"/>
    </w:tblPr>
    <w:tcPr>
      <w:shd w:val="clear" w:color="auto" w:fill="FAEAF4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B7300" w:themeFill="accent2" w:themeFillShade="CC"/>
      </w:tcPr>
    </w:tblStylePr>
    <w:tblStylePr w:type="lastRow">
      <w:rPr>
        <w:b/>
        <w:bCs/>
        <w:color w:val="CB7300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4CCE4" w:themeFill="accent1" w:themeFillTint="3F"/>
      </w:tcPr>
    </w:tblStylePr>
    <w:tblStylePr w:type="band1Horz">
      <w:tblPr/>
      <w:tcPr>
        <w:shd w:val="clear" w:color="auto" w:fill="F6D5E9" w:themeFill="accent1" w:themeFillTint="33"/>
      </w:tcPr>
    </w:tblStylePr>
  </w:style>
  <w:style w:type="table" w:styleId="Barvniseznampoudarek2">
    <w:name w:val="Colorful List Accent 2"/>
    <w:basedOn w:val="Navadnatabela"/>
    <w:uiPriority w:val="72"/>
    <w:semiHidden/>
    <w:unhideWhenUsed/>
    <w:rsid w:val="00333B97"/>
    <w:rPr>
      <w:color w:val="000000" w:themeColor="text1"/>
    </w:rPr>
    <w:tblPr>
      <w:tblStyleRowBandSize w:val="1"/>
      <w:tblStyleColBandSize w:val="1"/>
    </w:tblPr>
    <w:tcPr>
      <w:shd w:val="clear" w:color="auto" w:fill="FFF4E5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B7300" w:themeFill="accent2" w:themeFillShade="CC"/>
      </w:tcPr>
    </w:tblStylePr>
    <w:tblStylePr w:type="lastRow">
      <w:rPr>
        <w:b/>
        <w:bCs/>
        <w:color w:val="CB7300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3BF" w:themeFill="accent2" w:themeFillTint="3F"/>
      </w:tcPr>
    </w:tblStylePr>
    <w:tblStylePr w:type="band1Horz">
      <w:tblPr/>
      <w:tcPr>
        <w:shd w:val="clear" w:color="auto" w:fill="FFE8CB" w:themeFill="accent2" w:themeFillTint="33"/>
      </w:tcPr>
    </w:tblStylePr>
  </w:style>
  <w:style w:type="table" w:styleId="Barvenseznampoudarek3">
    <w:name w:val="Colorful List Accent 3"/>
    <w:basedOn w:val="Navadnatabela"/>
    <w:uiPriority w:val="72"/>
    <w:semiHidden/>
    <w:unhideWhenUsed/>
    <w:rsid w:val="00333B97"/>
    <w:rPr>
      <w:color w:val="000000" w:themeColor="text1"/>
    </w:rPr>
    <w:tblPr>
      <w:tblStyleRowBandSize w:val="1"/>
      <w:tblStyleColBandSize w:val="1"/>
    </w:tblPr>
    <w:tcPr>
      <w:shd w:val="clear" w:color="auto" w:fill="F4FAED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8CC0" w:themeFill="accent4" w:themeFillShade="CC"/>
      </w:tcPr>
    </w:tblStylePr>
    <w:tblStylePr w:type="lastRow">
      <w:rPr>
        <w:b/>
        <w:bCs/>
        <w:color w:val="008CC0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F3D3" w:themeFill="accent3" w:themeFillTint="3F"/>
      </w:tcPr>
    </w:tblStylePr>
    <w:tblStylePr w:type="band1Horz">
      <w:tblPr/>
      <w:tcPr>
        <w:shd w:val="clear" w:color="auto" w:fill="E9F5DB" w:themeFill="accent3" w:themeFillTint="33"/>
      </w:tcPr>
    </w:tblStylePr>
  </w:style>
  <w:style w:type="table" w:styleId="Barvniseznampoudarek4">
    <w:name w:val="Colorful List Accent 4"/>
    <w:basedOn w:val="Navadnatabela"/>
    <w:uiPriority w:val="72"/>
    <w:semiHidden/>
    <w:unhideWhenUsed/>
    <w:rsid w:val="00333B97"/>
    <w:rPr>
      <w:color w:val="000000" w:themeColor="text1"/>
    </w:rPr>
    <w:tblPr>
      <w:tblStyleRowBandSize w:val="1"/>
      <w:tblStyleColBandSize w:val="1"/>
    </w:tblPr>
    <w:tcPr>
      <w:shd w:val="clear" w:color="auto" w:fill="E4F7FF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4B530" w:themeFill="accent3" w:themeFillShade="CC"/>
      </w:tcPr>
    </w:tblStylePr>
    <w:tblStylePr w:type="lastRow">
      <w:rPr>
        <w:b/>
        <w:bCs/>
        <w:color w:val="74B53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CEDFF" w:themeFill="accent4" w:themeFillTint="3F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styleId="Barvniseznampoudarek5">
    <w:name w:val="Colorful List Accent 5"/>
    <w:basedOn w:val="Navadnatabela"/>
    <w:uiPriority w:val="72"/>
    <w:semiHidden/>
    <w:unhideWhenUsed/>
    <w:rsid w:val="00333B97"/>
    <w:rPr>
      <w:color w:val="000000" w:themeColor="text1"/>
    </w:rPr>
    <w:tblPr>
      <w:tblStyleRowBandSize w:val="1"/>
      <w:tblStyleColBandSize w:val="1"/>
    </w:tblPr>
    <w:tcPr>
      <w:shd w:val="clear" w:color="auto" w:fill="FFE1FF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A00A3" w:themeFill="accent6" w:themeFillShade="CC"/>
      </w:tcPr>
    </w:tblStylePr>
    <w:tblStylePr w:type="lastRow">
      <w:rPr>
        <w:b/>
        <w:bCs/>
        <w:color w:val="7A00A3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B3FF" w:themeFill="accent5" w:themeFillTint="3F"/>
      </w:tcPr>
    </w:tblStylePr>
    <w:tblStylePr w:type="band1Horz">
      <w:tblPr/>
      <w:tcPr>
        <w:shd w:val="clear" w:color="auto" w:fill="FFC1FF" w:themeFill="accent5" w:themeFillTint="33"/>
      </w:tcPr>
    </w:tblStylePr>
  </w:style>
  <w:style w:type="table" w:styleId="Barvniseznampoudarek6">
    <w:name w:val="Colorful List Accent 6"/>
    <w:basedOn w:val="Navadnatabela"/>
    <w:uiPriority w:val="72"/>
    <w:semiHidden/>
    <w:unhideWhenUsed/>
    <w:rsid w:val="00333B97"/>
    <w:rPr>
      <w:color w:val="000000" w:themeColor="text1"/>
    </w:rPr>
    <w:tblPr>
      <w:tblStyleRowBandSize w:val="1"/>
      <w:tblStyleColBandSize w:val="1"/>
    </w:tblPr>
    <w:tcPr>
      <w:shd w:val="clear" w:color="auto" w:fill="F7E1FF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300A3" w:themeFill="accent5" w:themeFillShade="CC"/>
      </w:tcPr>
    </w:tblStylePr>
    <w:tblStylePr w:type="lastRow">
      <w:rPr>
        <w:b/>
        <w:bCs/>
        <w:color w:val="A300A3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B3FF" w:themeFill="accent6" w:themeFillTint="3F"/>
      </w:tcPr>
    </w:tblStylePr>
    <w:tblStylePr w:type="band1Horz">
      <w:tblPr/>
      <w:tcPr>
        <w:shd w:val="clear" w:color="auto" w:fill="EFC1FF" w:themeFill="accent6" w:themeFillTint="33"/>
      </w:tcPr>
    </w:tblStylePr>
  </w:style>
  <w:style w:type="table" w:styleId="Barvnosenenje">
    <w:name w:val="Colorful Shading"/>
    <w:basedOn w:val="Navadnatabela"/>
    <w:uiPriority w:val="71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24" w:space="0" w:color="FE9100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E910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vnosenenjepoudarek1">
    <w:name w:val="Colorful Shading Accent 1"/>
    <w:basedOn w:val="Navadnatabela"/>
    <w:uiPriority w:val="71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24" w:space="0" w:color="FE9100" w:themeColor="accent2"/>
        <w:left w:val="single" w:sz="4" w:space="0" w:color="D43293" w:themeColor="accent1"/>
        <w:bottom w:val="single" w:sz="4" w:space="0" w:color="D43293" w:themeColor="accent1"/>
        <w:right w:val="single" w:sz="4" w:space="0" w:color="D43293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EAF4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E910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11B5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11B58" w:themeColor="accent1" w:themeShade="99"/>
          <w:insideV w:val="nil"/>
        </w:tcBorders>
        <w:shd w:val="clear" w:color="auto" w:fill="811B5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11B58" w:themeFill="accent1" w:themeFillShade="99"/>
      </w:tcPr>
    </w:tblStylePr>
    <w:tblStylePr w:type="band1Vert">
      <w:tblPr/>
      <w:tcPr>
        <w:shd w:val="clear" w:color="auto" w:fill="EDACD3" w:themeFill="accent1" w:themeFillTint="66"/>
      </w:tcPr>
    </w:tblStylePr>
    <w:tblStylePr w:type="band1Horz">
      <w:tblPr/>
      <w:tcPr>
        <w:shd w:val="clear" w:color="auto" w:fill="E998C8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vnosenenjepoudarek2">
    <w:name w:val="Colorful Shading Accent 2"/>
    <w:basedOn w:val="Navadnatabela"/>
    <w:uiPriority w:val="71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24" w:space="0" w:color="FE9100" w:themeColor="accent2"/>
        <w:left w:val="single" w:sz="4" w:space="0" w:color="FE9100" w:themeColor="accent2"/>
        <w:bottom w:val="single" w:sz="4" w:space="0" w:color="FE9100" w:themeColor="accent2"/>
        <w:right w:val="single" w:sz="4" w:space="0" w:color="FE9100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4E5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E910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85600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85600" w:themeColor="accent2" w:themeShade="99"/>
          <w:insideV w:val="nil"/>
        </w:tcBorders>
        <w:shd w:val="clear" w:color="auto" w:fill="985600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85600" w:themeFill="accent2" w:themeFillShade="99"/>
      </w:tcPr>
    </w:tblStylePr>
    <w:tblStylePr w:type="band1Vert">
      <w:tblPr/>
      <w:tcPr>
        <w:shd w:val="clear" w:color="auto" w:fill="FFD298" w:themeFill="accent2" w:themeFillTint="66"/>
      </w:tcPr>
    </w:tblStylePr>
    <w:tblStylePr w:type="band1Horz">
      <w:tblPr/>
      <w:tcPr>
        <w:shd w:val="clear" w:color="auto" w:fill="FFC77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vnosenenjepoudarek3">
    <w:name w:val="Colorful Shading Accent 3"/>
    <w:basedOn w:val="Navadnatabela"/>
    <w:uiPriority w:val="71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24" w:space="0" w:color="00B0F0" w:themeColor="accent4"/>
        <w:left w:val="single" w:sz="4" w:space="0" w:color="92D050" w:themeColor="accent3"/>
        <w:bottom w:val="single" w:sz="4" w:space="0" w:color="92D050" w:themeColor="accent3"/>
        <w:right w:val="single" w:sz="4" w:space="0" w:color="92D050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AED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B0F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78824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78824" w:themeColor="accent3" w:themeShade="99"/>
          <w:insideV w:val="nil"/>
        </w:tcBorders>
        <w:shd w:val="clear" w:color="auto" w:fill="578824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78824" w:themeFill="accent3" w:themeFillShade="99"/>
      </w:tcPr>
    </w:tblStylePr>
    <w:tblStylePr w:type="band1Vert">
      <w:tblPr/>
      <w:tcPr>
        <w:shd w:val="clear" w:color="auto" w:fill="D3ECB8" w:themeFill="accent3" w:themeFillTint="66"/>
      </w:tcPr>
    </w:tblStylePr>
    <w:tblStylePr w:type="band1Horz">
      <w:tblPr/>
      <w:tcPr>
        <w:shd w:val="clear" w:color="auto" w:fill="C8E7A7" w:themeFill="accent3" w:themeFillTint="7F"/>
      </w:tcPr>
    </w:tblStylePr>
  </w:style>
  <w:style w:type="table" w:styleId="Barvnosenenjepoudarek4">
    <w:name w:val="Colorful Shading Accent 4"/>
    <w:basedOn w:val="Navadnatabela"/>
    <w:uiPriority w:val="71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24" w:space="0" w:color="92D050" w:themeColor="accent3"/>
        <w:left w:val="single" w:sz="4" w:space="0" w:color="00B0F0" w:themeColor="accent4"/>
        <w:bottom w:val="single" w:sz="4" w:space="0" w:color="00B0F0" w:themeColor="accent4"/>
        <w:right w:val="single" w:sz="4" w:space="0" w:color="00B0F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4F7FF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2D050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6990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6990" w:themeColor="accent4" w:themeShade="99"/>
          <w:insideV w:val="nil"/>
        </w:tcBorders>
        <w:shd w:val="clear" w:color="auto" w:fill="006990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6990" w:themeFill="accent4" w:themeFillShade="99"/>
      </w:tcPr>
    </w:tblStylePr>
    <w:tblStylePr w:type="band1Vert">
      <w:tblPr/>
      <w:tcPr>
        <w:shd w:val="clear" w:color="auto" w:fill="93E2FF" w:themeFill="accent4" w:themeFillTint="66"/>
      </w:tcPr>
    </w:tblStylePr>
    <w:tblStylePr w:type="band1Horz">
      <w:tblPr/>
      <w:tcPr>
        <w:shd w:val="clear" w:color="auto" w:fill="78DBFF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vnosenenjepoudarek5">
    <w:name w:val="Colorful Shading Accent 5"/>
    <w:basedOn w:val="Navadnatabela"/>
    <w:uiPriority w:val="71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24" w:space="0" w:color="9900CC" w:themeColor="accent6"/>
        <w:left w:val="single" w:sz="4" w:space="0" w:color="CC00CC" w:themeColor="accent5"/>
        <w:bottom w:val="single" w:sz="4" w:space="0" w:color="CC00CC" w:themeColor="accent5"/>
        <w:right w:val="single" w:sz="4" w:space="0" w:color="CC00CC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E1FF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900C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A007A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A007A" w:themeColor="accent5" w:themeShade="99"/>
          <w:insideV w:val="nil"/>
        </w:tcBorders>
        <w:shd w:val="clear" w:color="auto" w:fill="7A007A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A007A" w:themeFill="accent5" w:themeFillShade="99"/>
      </w:tcPr>
    </w:tblStylePr>
    <w:tblStylePr w:type="band1Vert">
      <w:tblPr/>
      <w:tcPr>
        <w:shd w:val="clear" w:color="auto" w:fill="FF84FF" w:themeFill="accent5" w:themeFillTint="66"/>
      </w:tcPr>
    </w:tblStylePr>
    <w:tblStylePr w:type="band1Horz">
      <w:tblPr/>
      <w:tcPr>
        <w:shd w:val="clear" w:color="auto" w:fill="FF66FF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vnosenenjepoudarek6">
    <w:name w:val="Colorful Shading Accent 6"/>
    <w:basedOn w:val="Navadnatabela"/>
    <w:uiPriority w:val="71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24" w:space="0" w:color="CC00CC" w:themeColor="accent5"/>
        <w:left w:val="single" w:sz="4" w:space="0" w:color="9900CC" w:themeColor="accent6"/>
        <w:bottom w:val="single" w:sz="4" w:space="0" w:color="9900CC" w:themeColor="accent6"/>
        <w:right w:val="single" w:sz="4" w:space="0" w:color="9900C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E1FF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C00C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B007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B007A" w:themeColor="accent6" w:themeShade="99"/>
          <w:insideV w:val="nil"/>
        </w:tcBorders>
        <w:shd w:val="clear" w:color="auto" w:fill="5B007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B007A" w:themeFill="accent6" w:themeFillShade="99"/>
      </w:tcPr>
    </w:tblStylePr>
    <w:tblStylePr w:type="band1Vert">
      <w:tblPr/>
      <w:tcPr>
        <w:shd w:val="clear" w:color="auto" w:fill="E084FF" w:themeFill="accent6" w:themeFillTint="66"/>
      </w:tcPr>
    </w:tblStylePr>
    <w:tblStylePr w:type="band1Horz">
      <w:tblPr/>
      <w:tcPr>
        <w:shd w:val="clear" w:color="auto" w:fill="D866FF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Pripombasklic">
    <w:name w:val="annotation reference"/>
    <w:basedOn w:val="Privzetapisavaodstavka"/>
    <w:uiPriority w:val="99"/>
    <w:semiHidden/>
    <w:unhideWhenUsed/>
    <w:rsid w:val="00333B97"/>
    <w:rPr>
      <w:sz w:val="22"/>
      <w:szCs w:val="16"/>
    </w:rPr>
  </w:style>
  <w:style w:type="paragraph" w:styleId="Pripombabesedilo">
    <w:name w:val="annotation text"/>
    <w:basedOn w:val="Navaden"/>
    <w:link w:val="PripombabesediloZnak"/>
    <w:uiPriority w:val="99"/>
    <w:semiHidden/>
    <w:unhideWhenUsed/>
    <w:rsid w:val="00333B97"/>
    <w:rPr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semiHidden/>
    <w:rsid w:val="00333B97"/>
    <w:rPr>
      <w:szCs w:val="20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333B97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333B97"/>
    <w:rPr>
      <w:b/>
      <w:bCs/>
      <w:szCs w:val="20"/>
    </w:rPr>
  </w:style>
  <w:style w:type="table" w:styleId="Temenseznam">
    <w:name w:val="Dark List"/>
    <w:basedOn w:val="Navadnatabela"/>
    <w:uiPriority w:val="70"/>
    <w:semiHidden/>
    <w:unhideWhenUsed/>
    <w:rsid w:val="00333B97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Temenseznampoudarek1">
    <w:name w:val="Dark List Accent 1"/>
    <w:basedOn w:val="Navadnatabela"/>
    <w:uiPriority w:val="70"/>
    <w:semiHidden/>
    <w:unhideWhenUsed/>
    <w:rsid w:val="00333B97"/>
    <w:rPr>
      <w:color w:val="FFFFFF" w:themeColor="background1"/>
    </w:rPr>
    <w:tblPr>
      <w:tblStyleRowBandSize w:val="1"/>
      <w:tblStyleColBandSize w:val="1"/>
    </w:tblPr>
    <w:tcPr>
      <w:shd w:val="clear" w:color="auto" w:fill="D43293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B1649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1226E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1226E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1226E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1226E" w:themeFill="accent1" w:themeFillShade="BF"/>
      </w:tcPr>
    </w:tblStylePr>
  </w:style>
  <w:style w:type="table" w:styleId="Temenseznampoudarek2">
    <w:name w:val="Dark List Accent 2"/>
    <w:basedOn w:val="Navadnatabela"/>
    <w:uiPriority w:val="70"/>
    <w:semiHidden/>
    <w:unhideWhenUsed/>
    <w:rsid w:val="00333B97"/>
    <w:rPr>
      <w:color w:val="FFFFFF" w:themeColor="background1"/>
    </w:rPr>
    <w:tblPr>
      <w:tblStyleRowBandSize w:val="1"/>
      <w:tblStyleColBandSize w:val="1"/>
    </w:tblPr>
    <w:tcPr>
      <w:shd w:val="clear" w:color="auto" w:fill="FE9100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E4700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E6C00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E6C00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E6C00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E6C00" w:themeFill="accent2" w:themeFillShade="BF"/>
      </w:tcPr>
    </w:tblStylePr>
  </w:style>
  <w:style w:type="table" w:styleId="Temenseznampoudarek3">
    <w:name w:val="Dark List Accent 3"/>
    <w:basedOn w:val="Navadnatabela"/>
    <w:uiPriority w:val="70"/>
    <w:semiHidden/>
    <w:unhideWhenUsed/>
    <w:rsid w:val="00333B97"/>
    <w:rPr>
      <w:color w:val="FFFFFF" w:themeColor="background1"/>
    </w:rPr>
    <w:tblPr>
      <w:tblStyleRowBandSize w:val="1"/>
      <w:tblStyleColBandSize w:val="1"/>
    </w:tblPr>
    <w:tcPr>
      <w:shd w:val="clear" w:color="auto" w:fill="92D050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8701E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DA92D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DA92D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DA92D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DA92D" w:themeFill="accent3" w:themeFillShade="BF"/>
      </w:tcPr>
    </w:tblStylePr>
  </w:style>
  <w:style w:type="table" w:styleId="Temenseznampoudarek4">
    <w:name w:val="Dark List Accent 4"/>
    <w:basedOn w:val="Navadnatabela"/>
    <w:uiPriority w:val="70"/>
    <w:semiHidden/>
    <w:unhideWhenUsed/>
    <w:rsid w:val="00333B97"/>
    <w:rPr>
      <w:color w:val="FFFFFF" w:themeColor="background1"/>
    </w:rPr>
    <w:tblPr>
      <w:tblStyleRowBandSize w:val="1"/>
      <w:tblStyleColBandSize w:val="1"/>
    </w:tblPr>
    <w:tcPr>
      <w:shd w:val="clear" w:color="auto" w:fill="00B0F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5777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83B3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83B3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83B3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83B3" w:themeFill="accent4" w:themeFillShade="BF"/>
      </w:tcPr>
    </w:tblStylePr>
  </w:style>
  <w:style w:type="table" w:styleId="Temenseznampoudarek5">
    <w:name w:val="Dark List Accent 5"/>
    <w:basedOn w:val="Navadnatabela"/>
    <w:uiPriority w:val="70"/>
    <w:semiHidden/>
    <w:unhideWhenUsed/>
    <w:rsid w:val="00333B97"/>
    <w:rPr>
      <w:color w:val="FFFFFF" w:themeColor="background1"/>
    </w:rPr>
    <w:tblPr>
      <w:tblStyleRowBandSize w:val="1"/>
      <w:tblStyleColBandSize w:val="1"/>
    </w:tblPr>
    <w:tcPr>
      <w:shd w:val="clear" w:color="auto" w:fill="CC00CC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50065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80098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80098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80098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80098" w:themeFill="accent5" w:themeFillShade="BF"/>
      </w:tcPr>
    </w:tblStylePr>
  </w:style>
  <w:style w:type="table" w:styleId="Temenseznampoudarek6">
    <w:name w:val="Dark List Accent 6"/>
    <w:basedOn w:val="Navadnatabela"/>
    <w:uiPriority w:val="70"/>
    <w:semiHidden/>
    <w:unhideWhenUsed/>
    <w:rsid w:val="00333B97"/>
    <w:rPr>
      <w:color w:val="FFFFFF" w:themeColor="background1"/>
    </w:rPr>
    <w:tblPr>
      <w:tblStyleRowBandSize w:val="1"/>
      <w:tblStyleColBandSize w:val="1"/>
    </w:tblPr>
    <w:tcPr>
      <w:shd w:val="clear" w:color="auto" w:fill="9900C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B0065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20098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20098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20098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20098" w:themeFill="accent6" w:themeFillShade="BF"/>
      </w:tcPr>
    </w:tblStylePr>
  </w:style>
  <w:style w:type="paragraph" w:styleId="Datum">
    <w:name w:val="Date"/>
    <w:basedOn w:val="Navaden"/>
    <w:next w:val="Navaden"/>
    <w:link w:val="DatumZnak"/>
    <w:uiPriority w:val="99"/>
    <w:semiHidden/>
    <w:unhideWhenUsed/>
    <w:rsid w:val="00333B97"/>
  </w:style>
  <w:style w:type="character" w:customStyle="1" w:styleId="DatumZnak">
    <w:name w:val="Datum Znak"/>
    <w:basedOn w:val="Privzetapisavaodstavka"/>
    <w:link w:val="Datum"/>
    <w:uiPriority w:val="99"/>
    <w:semiHidden/>
    <w:rsid w:val="00333B97"/>
  </w:style>
  <w:style w:type="paragraph" w:styleId="Zgradbadokumenta">
    <w:name w:val="Document Map"/>
    <w:basedOn w:val="Navaden"/>
    <w:link w:val="ZgradbadokumentaZnak"/>
    <w:uiPriority w:val="99"/>
    <w:semiHidden/>
    <w:unhideWhenUsed/>
    <w:rsid w:val="00333B97"/>
    <w:rPr>
      <w:rFonts w:ascii="Segoe UI" w:hAnsi="Segoe UI" w:cs="Segoe UI"/>
      <w:szCs w:val="16"/>
    </w:rPr>
  </w:style>
  <w:style w:type="character" w:customStyle="1" w:styleId="ZgradbadokumentaZnak">
    <w:name w:val="Zgradba dokumenta Znak"/>
    <w:basedOn w:val="Privzetapisavaodstavka"/>
    <w:link w:val="Zgradbadokumenta"/>
    <w:uiPriority w:val="99"/>
    <w:semiHidden/>
    <w:rsid w:val="00333B97"/>
    <w:rPr>
      <w:rFonts w:ascii="Segoe UI" w:hAnsi="Segoe UI" w:cs="Segoe UI"/>
      <w:szCs w:val="16"/>
    </w:rPr>
  </w:style>
  <w:style w:type="paragraph" w:styleId="E-potnipodpis">
    <w:name w:val="E-mail Signature"/>
    <w:basedOn w:val="Navaden"/>
    <w:link w:val="E-potnipodpisZnak"/>
    <w:uiPriority w:val="99"/>
    <w:semiHidden/>
    <w:unhideWhenUsed/>
    <w:rsid w:val="00333B97"/>
  </w:style>
  <w:style w:type="character" w:customStyle="1" w:styleId="E-potnipodpisZnak">
    <w:name w:val="E-poštni podpis Znak"/>
    <w:basedOn w:val="Privzetapisavaodstavka"/>
    <w:link w:val="E-potnipodpis"/>
    <w:uiPriority w:val="99"/>
    <w:semiHidden/>
    <w:rsid w:val="00333B97"/>
  </w:style>
  <w:style w:type="character" w:styleId="Poudarek">
    <w:name w:val="Emphasis"/>
    <w:basedOn w:val="Privzetapisavaodstavka"/>
    <w:uiPriority w:val="20"/>
    <w:semiHidden/>
    <w:unhideWhenUsed/>
    <w:qFormat/>
    <w:rsid w:val="00333B97"/>
    <w:rPr>
      <w:i/>
      <w:iCs/>
    </w:rPr>
  </w:style>
  <w:style w:type="character" w:styleId="Konnaopomba-sklic">
    <w:name w:val="endnote reference"/>
    <w:basedOn w:val="Privzetapisavaodstavka"/>
    <w:uiPriority w:val="99"/>
    <w:semiHidden/>
    <w:unhideWhenUsed/>
    <w:rsid w:val="00333B97"/>
    <w:rPr>
      <w:vertAlign w:val="superscript"/>
    </w:rPr>
  </w:style>
  <w:style w:type="paragraph" w:styleId="Konnaopomba-besedilo">
    <w:name w:val="endnote text"/>
    <w:basedOn w:val="Navaden"/>
    <w:link w:val="Konnaopomba-besediloZnak"/>
    <w:uiPriority w:val="99"/>
    <w:semiHidden/>
    <w:unhideWhenUsed/>
    <w:rsid w:val="00333B97"/>
    <w:rPr>
      <w:szCs w:val="20"/>
    </w:rPr>
  </w:style>
  <w:style w:type="character" w:customStyle="1" w:styleId="Konnaopomba-besediloZnak">
    <w:name w:val="Končna opomba - besedilo Znak"/>
    <w:basedOn w:val="Privzetapisavaodstavka"/>
    <w:link w:val="Konnaopomba-besedilo"/>
    <w:uiPriority w:val="99"/>
    <w:semiHidden/>
    <w:rsid w:val="00333B97"/>
    <w:rPr>
      <w:szCs w:val="20"/>
    </w:rPr>
  </w:style>
  <w:style w:type="paragraph" w:styleId="Naslovnaslovnika">
    <w:name w:val="envelope address"/>
    <w:basedOn w:val="Navaden"/>
    <w:uiPriority w:val="99"/>
    <w:semiHidden/>
    <w:unhideWhenUsed/>
    <w:rsid w:val="00333B97"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Naslovpoiljatelja">
    <w:name w:val="envelope return"/>
    <w:basedOn w:val="Navaden"/>
    <w:uiPriority w:val="99"/>
    <w:semiHidden/>
    <w:unhideWhenUsed/>
    <w:rsid w:val="00333B97"/>
    <w:rPr>
      <w:rFonts w:asciiTheme="majorHAnsi" w:eastAsiaTheme="majorEastAsia" w:hAnsiTheme="majorHAnsi" w:cstheme="majorBidi"/>
      <w:szCs w:val="20"/>
    </w:rPr>
  </w:style>
  <w:style w:type="character" w:styleId="SledenaHiperpovezava">
    <w:name w:val="FollowedHyperlink"/>
    <w:basedOn w:val="Privzetapisavaodstavka"/>
    <w:uiPriority w:val="99"/>
    <w:semiHidden/>
    <w:unhideWhenUsed/>
    <w:rsid w:val="00333B97"/>
    <w:rPr>
      <w:color w:val="9900CC" w:themeColor="followedHyperlink"/>
      <w:u w:val="single"/>
    </w:rPr>
  </w:style>
  <w:style w:type="paragraph" w:styleId="Noga">
    <w:name w:val="footer"/>
    <w:basedOn w:val="Navaden"/>
    <w:link w:val="NogaZnak"/>
    <w:uiPriority w:val="99"/>
    <w:unhideWhenUsed/>
    <w:rsid w:val="0093710A"/>
  </w:style>
  <w:style w:type="character" w:customStyle="1" w:styleId="NogaZnak">
    <w:name w:val="Noga Znak"/>
    <w:basedOn w:val="Privzetapisavaodstavka"/>
    <w:link w:val="Noga"/>
    <w:uiPriority w:val="99"/>
    <w:rsid w:val="0093710A"/>
  </w:style>
  <w:style w:type="character" w:styleId="Sprotnaopomba-sklic">
    <w:name w:val="footnote reference"/>
    <w:basedOn w:val="Privzetapisavaodstavka"/>
    <w:uiPriority w:val="99"/>
    <w:semiHidden/>
    <w:unhideWhenUsed/>
    <w:rsid w:val="00333B97"/>
    <w:rPr>
      <w:vertAlign w:val="superscript"/>
    </w:rPr>
  </w:style>
  <w:style w:type="paragraph" w:styleId="Sprotnaopomba-besedilo">
    <w:name w:val="footnote text"/>
    <w:basedOn w:val="Navaden"/>
    <w:link w:val="Sprotnaopomba-besediloZnak"/>
    <w:uiPriority w:val="99"/>
    <w:semiHidden/>
    <w:unhideWhenUsed/>
    <w:rsid w:val="00333B97"/>
    <w:rPr>
      <w:szCs w:val="20"/>
    </w:rPr>
  </w:style>
  <w:style w:type="character" w:customStyle="1" w:styleId="Sprotnaopomba-besediloZnak">
    <w:name w:val="Sprotna opomba - besedilo Znak"/>
    <w:basedOn w:val="Privzetapisavaodstavka"/>
    <w:link w:val="Sprotnaopomba-besedilo"/>
    <w:uiPriority w:val="99"/>
    <w:semiHidden/>
    <w:rsid w:val="00333B97"/>
    <w:rPr>
      <w:szCs w:val="20"/>
    </w:rPr>
  </w:style>
  <w:style w:type="table" w:styleId="Tabelasvetlamrea1">
    <w:name w:val="Grid Table 1 Light"/>
    <w:basedOn w:val="Navadnatabela"/>
    <w:uiPriority w:val="46"/>
    <w:rsid w:val="00333B97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vetlamrea1poudarek1">
    <w:name w:val="Grid Table 1 Light Accent 1"/>
    <w:basedOn w:val="Navadnatabela"/>
    <w:uiPriority w:val="46"/>
    <w:rsid w:val="00333B97"/>
    <w:tblPr>
      <w:tblStyleRowBandSize w:val="1"/>
      <w:tblStyleColBandSize w:val="1"/>
      <w:tblBorders>
        <w:top w:val="single" w:sz="4" w:space="0" w:color="EDACD3" w:themeColor="accent1" w:themeTint="66"/>
        <w:left w:val="single" w:sz="4" w:space="0" w:color="EDACD3" w:themeColor="accent1" w:themeTint="66"/>
        <w:bottom w:val="single" w:sz="4" w:space="0" w:color="EDACD3" w:themeColor="accent1" w:themeTint="66"/>
        <w:right w:val="single" w:sz="4" w:space="0" w:color="EDACD3" w:themeColor="accent1" w:themeTint="66"/>
        <w:insideH w:val="single" w:sz="4" w:space="0" w:color="EDACD3" w:themeColor="accent1" w:themeTint="66"/>
        <w:insideV w:val="single" w:sz="4" w:space="0" w:color="EDACD3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E583B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583B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-svetlamrea1poudarek2">
    <w:name w:val="Grid Table 1 Light Accent 2"/>
    <w:basedOn w:val="Navadnatabela"/>
    <w:uiPriority w:val="46"/>
    <w:rsid w:val="00333B97"/>
    <w:tblPr>
      <w:tblStyleRowBandSize w:val="1"/>
      <w:tblStyleColBandSize w:val="1"/>
      <w:tblBorders>
        <w:top w:val="single" w:sz="4" w:space="0" w:color="FFD298" w:themeColor="accent2" w:themeTint="66"/>
        <w:left w:val="single" w:sz="4" w:space="0" w:color="FFD298" w:themeColor="accent2" w:themeTint="66"/>
        <w:bottom w:val="single" w:sz="4" w:space="0" w:color="FFD298" w:themeColor="accent2" w:themeTint="66"/>
        <w:right w:val="single" w:sz="4" w:space="0" w:color="FFD298" w:themeColor="accent2" w:themeTint="66"/>
        <w:insideH w:val="single" w:sz="4" w:space="0" w:color="FFD298" w:themeColor="accent2" w:themeTint="66"/>
        <w:insideV w:val="single" w:sz="4" w:space="0" w:color="FFD298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FBC65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BC65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vetlamrea1poudarek3">
    <w:name w:val="Grid Table 1 Light Accent 3"/>
    <w:basedOn w:val="Navadnatabela"/>
    <w:uiPriority w:val="46"/>
    <w:rsid w:val="00333B97"/>
    <w:tblPr>
      <w:tblStyleRowBandSize w:val="1"/>
      <w:tblStyleColBandSize w:val="1"/>
      <w:tblBorders>
        <w:top w:val="single" w:sz="4" w:space="0" w:color="D3ECB8" w:themeColor="accent3" w:themeTint="66"/>
        <w:left w:val="single" w:sz="4" w:space="0" w:color="D3ECB8" w:themeColor="accent3" w:themeTint="66"/>
        <w:bottom w:val="single" w:sz="4" w:space="0" w:color="D3ECB8" w:themeColor="accent3" w:themeTint="66"/>
        <w:right w:val="single" w:sz="4" w:space="0" w:color="D3ECB8" w:themeColor="accent3" w:themeTint="66"/>
        <w:insideH w:val="single" w:sz="4" w:space="0" w:color="D3ECB8" w:themeColor="accent3" w:themeTint="66"/>
        <w:insideV w:val="single" w:sz="4" w:space="0" w:color="D3ECB8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BDE295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DE295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vetlamrea1poudarek4">
    <w:name w:val="Grid Table 1 Light Accent 4"/>
    <w:basedOn w:val="Navadnatabela"/>
    <w:uiPriority w:val="46"/>
    <w:rsid w:val="00333B97"/>
    <w:tblPr>
      <w:tblStyleRowBandSize w:val="1"/>
      <w:tblStyleColBandSize w:val="1"/>
      <w:tblBorders>
        <w:top w:val="single" w:sz="4" w:space="0" w:color="93E2FF" w:themeColor="accent4" w:themeTint="66"/>
        <w:left w:val="single" w:sz="4" w:space="0" w:color="93E2FF" w:themeColor="accent4" w:themeTint="66"/>
        <w:bottom w:val="single" w:sz="4" w:space="0" w:color="93E2FF" w:themeColor="accent4" w:themeTint="66"/>
        <w:right w:val="single" w:sz="4" w:space="0" w:color="93E2FF" w:themeColor="accent4" w:themeTint="66"/>
        <w:insideH w:val="single" w:sz="4" w:space="0" w:color="93E2FF" w:themeColor="accent4" w:themeTint="66"/>
        <w:insideV w:val="single" w:sz="4" w:space="0" w:color="93E2FF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5DD3FF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5DD3F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vetlamrea1poudarek5">
    <w:name w:val="Grid Table 1 Light Accent 5"/>
    <w:basedOn w:val="Navadnatabela"/>
    <w:uiPriority w:val="46"/>
    <w:rsid w:val="00333B97"/>
    <w:tblPr>
      <w:tblStyleRowBandSize w:val="1"/>
      <w:tblStyleColBandSize w:val="1"/>
      <w:tblBorders>
        <w:top w:val="single" w:sz="4" w:space="0" w:color="FF84FF" w:themeColor="accent5" w:themeTint="66"/>
        <w:left w:val="single" w:sz="4" w:space="0" w:color="FF84FF" w:themeColor="accent5" w:themeTint="66"/>
        <w:bottom w:val="single" w:sz="4" w:space="0" w:color="FF84FF" w:themeColor="accent5" w:themeTint="66"/>
        <w:right w:val="single" w:sz="4" w:space="0" w:color="FF84FF" w:themeColor="accent5" w:themeTint="66"/>
        <w:insideH w:val="single" w:sz="4" w:space="0" w:color="FF84FF" w:themeColor="accent5" w:themeTint="66"/>
        <w:insideV w:val="single" w:sz="4" w:space="0" w:color="FF84FF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FF47FF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47F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vetlamrea1poudarek6">
    <w:name w:val="Grid Table 1 Light Accent 6"/>
    <w:basedOn w:val="Navadnatabela"/>
    <w:uiPriority w:val="46"/>
    <w:rsid w:val="00333B97"/>
    <w:tblPr>
      <w:tblStyleRowBandSize w:val="1"/>
      <w:tblStyleColBandSize w:val="1"/>
      <w:tblBorders>
        <w:top w:val="single" w:sz="4" w:space="0" w:color="E084FF" w:themeColor="accent6" w:themeTint="66"/>
        <w:left w:val="single" w:sz="4" w:space="0" w:color="E084FF" w:themeColor="accent6" w:themeTint="66"/>
        <w:bottom w:val="single" w:sz="4" w:space="0" w:color="E084FF" w:themeColor="accent6" w:themeTint="66"/>
        <w:right w:val="single" w:sz="4" w:space="0" w:color="E084FF" w:themeColor="accent6" w:themeTint="66"/>
        <w:insideH w:val="single" w:sz="4" w:space="0" w:color="E084FF" w:themeColor="accent6" w:themeTint="66"/>
        <w:insideV w:val="single" w:sz="4" w:space="0" w:color="E084F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D047F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047F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Mreatabele2">
    <w:name w:val="Grid Table 2"/>
    <w:basedOn w:val="Navadnatabela"/>
    <w:uiPriority w:val="47"/>
    <w:rsid w:val="00333B97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vetlamrea2poudarek1">
    <w:name w:val="Grid Table 2 Accent 1"/>
    <w:basedOn w:val="Navadnatabela"/>
    <w:uiPriority w:val="47"/>
    <w:rsid w:val="00333B97"/>
    <w:tblPr>
      <w:tblStyleRowBandSize w:val="1"/>
      <w:tblStyleColBandSize w:val="1"/>
      <w:tblBorders>
        <w:top w:val="single" w:sz="2" w:space="0" w:color="E583BD" w:themeColor="accent1" w:themeTint="99"/>
        <w:bottom w:val="single" w:sz="2" w:space="0" w:color="E583BD" w:themeColor="accent1" w:themeTint="99"/>
        <w:insideH w:val="single" w:sz="2" w:space="0" w:color="E583BD" w:themeColor="accent1" w:themeTint="99"/>
        <w:insideV w:val="single" w:sz="2" w:space="0" w:color="E583BD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583BD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583BD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5E9" w:themeFill="accent1" w:themeFillTint="33"/>
      </w:tcPr>
    </w:tblStylePr>
    <w:tblStylePr w:type="band1Horz">
      <w:tblPr/>
      <w:tcPr>
        <w:shd w:val="clear" w:color="auto" w:fill="F6D5E9" w:themeFill="accent1" w:themeFillTint="33"/>
      </w:tcPr>
    </w:tblStylePr>
  </w:style>
  <w:style w:type="table" w:styleId="Tabelamrea2poudarek2">
    <w:name w:val="Grid Table 2 Accent 2"/>
    <w:basedOn w:val="Navadnatabela"/>
    <w:uiPriority w:val="47"/>
    <w:rsid w:val="00333B97"/>
    <w:tblPr>
      <w:tblStyleRowBandSize w:val="1"/>
      <w:tblStyleColBandSize w:val="1"/>
      <w:tblBorders>
        <w:top w:val="single" w:sz="2" w:space="0" w:color="FFBC65" w:themeColor="accent2" w:themeTint="99"/>
        <w:bottom w:val="single" w:sz="2" w:space="0" w:color="FFBC65" w:themeColor="accent2" w:themeTint="99"/>
        <w:insideH w:val="single" w:sz="2" w:space="0" w:color="FFBC65" w:themeColor="accent2" w:themeTint="99"/>
        <w:insideV w:val="single" w:sz="2" w:space="0" w:color="FFBC65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BC65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BC65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8CB" w:themeFill="accent2" w:themeFillTint="33"/>
      </w:tcPr>
    </w:tblStylePr>
    <w:tblStylePr w:type="band1Horz">
      <w:tblPr/>
      <w:tcPr>
        <w:shd w:val="clear" w:color="auto" w:fill="FFE8CB" w:themeFill="accent2" w:themeFillTint="33"/>
      </w:tcPr>
    </w:tblStylePr>
  </w:style>
  <w:style w:type="table" w:styleId="Tabelamrea2poudarek3">
    <w:name w:val="Grid Table 2 Accent 3"/>
    <w:basedOn w:val="Navadnatabela"/>
    <w:uiPriority w:val="47"/>
    <w:rsid w:val="00333B97"/>
    <w:tblPr>
      <w:tblStyleRowBandSize w:val="1"/>
      <w:tblStyleColBandSize w:val="1"/>
      <w:tblBorders>
        <w:top w:val="single" w:sz="2" w:space="0" w:color="BDE295" w:themeColor="accent3" w:themeTint="99"/>
        <w:bottom w:val="single" w:sz="2" w:space="0" w:color="BDE295" w:themeColor="accent3" w:themeTint="99"/>
        <w:insideH w:val="single" w:sz="2" w:space="0" w:color="BDE295" w:themeColor="accent3" w:themeTint="99"/>
        <w:insideV w:val="single" w:sz="2" w:space="0" w:color="BDE295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DE295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DE295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3" w:themeFillTint="33"/>
      </w:tcPr>
    </w:tblStylePr>
    <w:tblStylePr w:type="band1Horz">
      <w:tblPr/>
      <w:tcPr>
        <w:shd w:val="clear" w:color="auto" w:fill="E9F5DB" w:themeFill="accent3" w:themeFillTint="33"/>
      </w:tcPr>
    </w:tblStylePr>
  </w:style>
  <w:style w:type="table" w:styleId="Tabelamrea2poudarek4">
    <w:name w:val="Grid Table 2 Accent 4"/>
    <w:basedOn w:val="Navadnatabela"/>
    <w:uiPriority w:val="47"/>
    <w:rsid w:val="00333B97"/>
    <w:tblPr>
      <w:tblStyleRowBandSize w:val="1"/>
      <w:tblStyleColBandSize w:val="1"/>
      <w:tblBorders>
        <w:top w:val="single" w:sz="2" w:space="0" w:color="5DD3FF" w:themeColor="accent4" w:themeTint="99"/>
        <w:bottom w:val="single" w:sz="2" w:space="0" w:color="5DD3FF" w:themeColor="accent4" w:themeTint="99"/>
        <w:insideH w:val="single" w:sz="2" w:space="0" w:color="5DD3FF" w:themeColor="accent4" w:themeTint="99"/>
        <w:insideV w:val="single" w:sz="2" w:space="0" w:color="5DD3FF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5DD3FF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5DD3FF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styleId="Tabelamrea2poudarek5">
    <w:name w:val="Grid Table 2 Accent 5"/>
    <w:basedOn w:val="Navadnatabela"/>
    <w:uiPriority w:val="47"/>
    <w:rsid w:val="00333B97"/>
    <w:tblPr>
      <w:tblStyleRowBandSize w:val="1"/>
      <w:tblStyleColBandSize w:val="1"/>
      <w:tblBorders>
        <w:top w:val="single" w:sz="2" w:space="0" w:color="FF47FF" w:themeColor="accent5" w:themeTint="99"/>
        <w:bottom w:val="single" w:sz="2" w:space="0" w:color="FF47FF" w:themeColor="accent5" w:themeTint="99"/>
        <w:insideH w:val="single" w:sz="2" w:space="0" w:color="FF47FF" w:themeColor="accent5" w:themeTint="99"/>
        <w:insideV w:val="single" w:sz="2" w:space="0" w:color="FF47FF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47FF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47FF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1FF" w:themeFill="accent5" w:themeFillTint="33"/>
      </w:tcPr>
    </w:tblStylePr>
    <w:tblStylePr w:type="band1Horz">
      <w:tblPr/>
      <w:tcPr>
        <w:shd w:val="clear" w:color="auto" w:fill="FFC1FF" w:themeFill="accent5" w:themeFillTint="33"/>
      </w:tcPr>
    </w:tblStylePr>
  </w:style>
  <w:style w:type="table" w:styleId="Tabelamrea2poudarek6">
    <w:name w:val="Grid Table 2 Accent 6"/>
    <w:basedOn w:val="Navadnatabela"/>
    <w:uiPriority w:val="47"/>
    <w:rsid w:val="00333B97"/>
    <w:tblPr>
      <w:tblStyleRowBandSize w:val="1"/>
      <w:tblStyleColBandSize w:val="1"/>
      <w:tblBorders>
        <w:top w:val="single" w:sz="2" w:space="0" w:color="D047FF" w:themeColor="accent6" w:themeTint="99"/>
        <w:bottom w:val="single" w:sz="2" w:space="0" w:color="D047FF" w:themeColor="accent6" w:themeTint="99"/>
        <w:insideH w:val="single" w:sz="2" w:space="0" w:color="D047FF" w:themeColor="accent6" w:themeTint="99"/>
        <w:insideV w:val="single" w:sz="2" w:space="0" w:color="D047FF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047FF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047FF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1FF" w:themeFill="accent6" w:themeFillTint="33"/>
      </w:tcPr>
    </w:tblStylePr>
    <w:tblStylePr w:type="band1Horz">
      <w:tblPr/>
      <w:tcPr>
        <w:shd w:val="clear" w:color="auto" w:fill="EFC1FF" w:themeFill="accent6" w:themeFillTint="33"/>
      </w:tcPr>
    </w:tblStylePr>
  </w:style>
  <w:style w:type="table" w:styleId="Mreatabele3">
    <w:name w:val="Grid Table 3"/>
    <w:basedOn w:val="Navadnatabela"/>
    <w:uiPriority w:val="48"/>
    <w:rsid w:val="00333B97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mrea3poudarek1">
    <w:name w:val="Grid Table 3 Accent 1"/>
    <w:basedOn w:val="Navadnatabela"/>
    <w:uiPriority w:val="48"/>
    <w:rsid w:val="00333B97"/>
    <w:tblPr>
      <w:tblStyleRowBandSize w:val="1"/>
      <w:tblStyleColBandSize w:val="1"/>
      <w:tblBorders>
        <w:top w:val="single" w:sz="4" w:space="0" w:color="E583BD" w:themeColor="accent1" w:themeTint="99"/>
        <w:left w:val="single" w:sz="4" w:space="0" w:color="E583BD" w:themeColor="accent1" w:themeTint="99"/>
        <w:bottom w:val="single" w:sz="4" w:space="0" w:color="E583BD" w:themeColor="accent1" w:themeTint="99"/>
        <w:right w:val="single" w:sz="4" w:space="0" w:color="E583BD" w:themeColor="accent1" w:themeTint="99"/>
        <w:insideH w:val="single" w:sz="4" w:space="0" w:color="E583BD" w:themeColor="accent1" w:themeTint="99"/>
        <w:insideV w:val="single" w:sz="4" w:space="0" w:color="E583B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6D5E9" w:themeFill="accent1" w:themeFillTint="33"/>
      </w:tcPr>
    </w:tblStylePr>
    <w:tblStylePr w:type="band1Horz">
      <w:tblPr/>
      <w:tcPr>
        <w:shd w:val="clear" w:color="auto" w:fill="F6D5E9" w:themeFill="accent1" w:themeFillTint="33"/>
      </w:tcPr>
    </w:tblStylePr>
    <w:tblStylePr w:type="neCell">
      <w:tblPr/>
      <w:tcPr>
        <w:tcBorders>
          <w:bottom w:val="single" w:sz="4" w:space="0" w:color="E583BD" w:themeColor="accent1" w:themeTint="99"/>
        </w:tcBorders>
      </w:tcPr>
    </w:tblStylePr>
    <w:tblStylePr w:type="nwCell">
      <w:tblPr/>
      <w:tcPr>
        <w:tcBorders>
          <w:bottom w:val="single" w:sz="4" w:space="0" w:color="E583BD" w:themeColor="accent1" w:themeTint="99"/>
        </w:tcBorders>
      </w:tcPr>
    </w:tblStylePr>
    <w:tblStylePr w:type="seCell">
      <w:tblPr/>
      <w:tcPr>
        <w:tcBorders>
          <w:top w:val="single" w:sz="4" w:space="0" w:color="E583BD" w:themeColor="accent1" w:themeTint="99"/>
        </w:tcBorders>
      </w:tcPr>
    </w:tblStylePr>
    <w:tblStylePr w:type="swCell">
      <w:tblPr/>
      <w:tcPr>
        <w:tcBorders>
          <w:top w:val="single" w:sz="4" w:space="0" w:color="E583BD" w:themeColor="accent1" w:themeTint="99"/>
        </w:tcBorders>
      </w:tcPr>
    </w:tblStylePr>
  </w:style>
  <w:style w:type="table" w:styleId="Tabelamrea3poudarek2">
    <w:name w:val="Grid Table 3 Accent 2"/>
    <w:basedOn w:val="Navadnatabela"/>
    <w:uiPriority w:val="48"/>
    <w:rsid w:val="00333B97"/>
    <w:tblPr>
      <w:tblStyleRowBandSize w:val="1"/>
      <w:tblStyleColBandSize w:val="1"/>
      <w:tblBorders>
        <w:top w:val="single" w:sz="4" w:space="0" w:color="FFBC65" w:themeColor="accent2" w:themeTint="99"/>
        <w:left w:val="single" w:sz="4" w:space="0" w:color="FFBC65" w:themeColor="accent2" w:themeTint="99"/>
        <w:bottom w:val="single" w:sz="4" w:space="0" w:color="FFBC65" w:themeColor="accent2" w:themeTint="99"/>
        <w:right w:val="single" w:sz="4" w:space="0" w:color="FFBC65" w:themeColor="accent2" w:themeTint="99"/>
        <w:insideH w:val="single" w:sz="4" w:space="0" w:color="FFBC65" w:themeColor="accent2" w:themeTint="99"/>
        <w:insideV w:val="single" w:sz="4" w:space="0" w:color="FFBC65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E8CB" w:themeFill="accent2" w:themeFillTint="33"/>
      </w:tcPr>
    </w:tblStylePr>
    <w:tblStylePr w:type="band1Horz">
      <w:tblPr/>
      <w:tcPr>
        <w:shd w:val="clear" w:color="auto" w:fill="FFE8CB" w:themeFill="accent2" w:themeFillTint="33"/>
      </w:tcPr>
    </w:tblStylePr>
    <w:tblStylePr w:type="neCell">
      <w:tblPr/>
      <w:tcPr>
        <w:tcBorders>
          <w:bottom w:val="single" w:sz="4" w:space="0" w:color="FFBC65" w:themeColor="accent2" w:themeTint="99"/>
        </w:tcBorders>
      </w:tcPr>
    </w:tblStylePr>
    <w:tblStylePr w:type="nwCell">
      <w:tblPr/>
      <w:tcPr>
        <w:tcBorders>
          <w:bottom w:val="single" w:sz="4" w:space="0" w:color="FFBC65" w:themeColor="accent2" w:themeTint="99"/>
        </w:tcBorders>
      </w:tcPr>
    </w:tblStylePr>
    <w:tblStylePr w:type="seCell">
      <w:tblPr/>
      <w:tcPr>
        <w:tcBorders>
          <w:top w:val="single" w:sz="4" w:space="0" w:color="FFBC65" w:themeColor="accent2" w:themeTint="99"/>
        </w:tcBorders>
      </w:tcPr>
    </w:tblStylePr>
    <w:tblStylePr w:type="swCell">
      <w:tblPr/>
      <w:tcPr>
        <w:tcBorders>
          <w:top w:val="single" w:sz="4" w:space="0" w:color="FFBC65" w:themeColor="accent2" w:themeTint="99"/>
        </w:tcBorders>
      </w:tcPr>
    </w:tblStylePr>
  </w:style>
  <w:style w:type="table" w:styleId="Tabelamrea3poudarek3">
    <w:name w:val="Grid Table 3 Accent 3"/>
    <w:basedOn w:val="Navadnatabela"/>
    <w:uiPriority w:val="48"/>
    <w:rsid w:val="00333B97"/>
    <w:tblPr>
      <w:tblStyleRowBandSize w:val="1"/>
      <w:tblStyleColBandSize w:val="1"/>
      <w:tblBorders>
        <w:top w:val="single" w:sz="4" w:space="0" w:color="BDE295" w:themeColor="accent3" w:themeTint="99"/>
        <w:left w:val="single" w:sz="4" w:space="0" w:color="BDE295" w:themeColor="accent3" w:themeTint="99"/>
        <w:bottom w:val="single" w:sz="4" w:space="0" w:color="BDE295" w:themeColor="accent3" w:themeTint="99"/>
        <w:right w:val="single" w:sz="4" w:space="0" w:color="BDE295" w:themeColor="accent3" w:themeTint="99"/>
        <w:insideH w:val="single" w:sz="4" w:space="0" w:color="BDE295" w:themeColor="accent3" w:themeTint="99"/>
        <w:insideV w:val="single" w:sz="4" w:space="0" w:color="BDE295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9F5DB" w:themeFill="accent3" w:themeFillTint="33"/>
      </w:tcPr>
    </w:tblStylePr>
    <w:tblStylePr w:type="band1Horz">
      <w:tblPr/>
      <w:tcPr>
        <w:shd w:val="clear" w:color="auto" w:fill="E9F5DB" w:themeFill="accent3" w:themeFillTint="33"/>
      </w:tcPr>
    </w:tblStylePr>
    <w:tblStylePr w:type="neCell">
      <w:tblPr/>
      <w:tcPr>
        <w:tcBorders>
          <w:bottom w:val="single" w:sz="4" w:space="0" w:color="BDE295" w:themeColor="accent3" w:themeTint="99"/>
        </w:tcBorders>
      </w:tcPr>
    </w:tblStylePr>
    <w:tblStylePr w:type="nwCell">
      <w:tblPr/>
      <w:tcPr>
        <w:tcBorders>
          <w:bottom w:val="single" w:sz="4" w:space="0" w:color="BDE295" w:themeColor="accent3" w:themeTint="99"/>
        </w:tcBorders>
      </w:tcPr>
    </w:tblStylePr>
    <w:tblStylePr w:type="seCell">
      <w:tblPr/>
      <w:tcPr>
        <w:tcBorders>
          <w:top w:val="single" w:sz="4" w:space="0" w:color="BDE295" w:themeColor="accent3" w:themeTint="99"/>
        </w:tcBorders>
      </w:tcPr>
    </w:tblStylePr>
    <w:tblStylePr w:type="swCell">
      <w:tblPr/>
      <w:tcPr>
        <w:tcBorders>
          <w:top w:val="single" w:sz="4" w:space="0" w:color="BDE295" w:themeColor="accent3" w:themeTint="99"/>
        </w:tcBorders>
      </w:tcPr>
    </w:tblStylePr>
  </w:style>
  <w:style w:type="table" w:styleId="Tabelamrea3poudarek4">
    <w:name w:val="Grid Table 3 Accent 4"/>
    <w:basedOn w:val="Navadnatabela"/>
    <w:uiPriority w:val="48"/>
    <w:rsid w:val="00333B97"/>
    <w:tblPr>
      <w:tblStyleRowBandSize w:val="1"/>
      <w:tblStyleColBandSize w:val="1"/>
      <w:tblBorders>
        <w:top w:val="single" w:sz="4" w:space="0" w:color="5DD3FF" w:themeColor="accent4" w:themeTint="99"/>
        <w:left w:val="single" w:sz="4" w:space="0" w:color="5DD3FF" w:themeColor="accent4" w:themeTint="99"/>
        <w:bottom w:val="single" w:sz="4" w:space="0" w:color="5DD3FF" w:themeColor="accent4" w:themeTint="99"/>
        <w:right w:val="single" w:sz="4" w:space="0" w:color="5DD3FF" w:themeColor="accent4" w:themeTint="99"/>
        <w:insideH w:val="single" w:sz="4" w:space="0" w:color="5DD3FF" w:themeColor="accent4" w:themeTint="99"/>
        <w:insideV w:val="single" w:sz="4" w:space="0" w:color="5DD3FF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  <w:tblStylePr w:type="neCell">
      <w:tblPr/>
      <w:tcPr>
        <w:tcBorders>
          <w:bottom w:val="single" w:sz="4" w:space="0" w:color="5DD3FF" w:themeColor="accent4" w:themeTint="99"/>
        </w:tcBorders>
      </w:tcPr>
    </w:tblStylePr>
    <w:tblStylePr w:type="nwCell">
      <w:tblPr/>
      <w:tcPr>
        <w:tcBorders>
          <w:bottom w:val="single" w:sz="4" w:space="0" w:color="5DD3FF" w:themeColor="accent4" w:themeTint="99"/>
        </w:tcBorders>
      </w:tcPr>
    </w:tblStylePr>
    <w:tblStylePr w:type="seCell">
      <w:tblPr/>
      <w:tcPr>
        <w:tcBorders>
          <w:top w:val="single" w:sz="4" w:space="0" w:color="5DD3FF" w:themeColor="accent4" w:themeTint="99"/>
        </w:tcBorders>
      </w:tcPr>
    </w:tblStylePr>
    <w:tblStylePr w:type="swCell">
      <w:tblPr/>
      <w:tcPr>
        <w:tcBorders>
          <w:top w:val="single" w:sz="4" w:space="0" w:color="5DD3FF" w:themeColor="accent4" w:themeTint="99"/>
        </w:tcBorders>
      </w:tcPr>
    </w:tblStylePr>
  </w:style>
  <w:style w:type="table" w:styleId="Tabelamrea3poudarek5">
    <w:name w:val="Grid Table 3 Accent 5"/>
    <w:basedOn w:val="Navadnatabela"/>
    <w:uiPriority w:val="48"/>
    <w:rsid w:val="00333B97"/>
    <w:tblPr>
      <w:tblStyleRowBandSize w:val="1"/>
      <w:tblStyleColBandSize w:val="1"/>
      <w:tblBorders>
        <w:top w:val="single" w:sz="4" w:space="0" w:color="FF47FF" w:themeColor="accent5" w:themeTint="99"/>
        <w:left w:val="single" w:sz="4" w:space="0" w:color="FF47FF" w:themeColor="accent5" w:themeTint="99"/>
        <w:bottom w:val="single" w:sz="4" w:space="0" w:color="FF47FF" w:themeColor="accent5" w:themeTint="99"/>
        <w:right w:val="single" w:sz="4" w:space="0" w:color="FF47FF" w:themeColor="accent5" w:themeTint="99"/>
        <w:insideH w:val="single" w:sz="4" w:space="0" w:color="FF47FF" w:themeColor="accent5" w:themeTint="99"/>
        <w:insideV w:val="single" w:sz="4" w:space="0" w:color="FF47FF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C1FF" w:themeFill="accent5" w:themeFillTint="33"/>
      </w:tcPr>
    </w:tblStylePr>
    <w:tblStylePr w:type="band1Horz">
      <w:tblPr/>
      <w:tcPr>
        <w:shd w:val="clear" w:color="auto" w:fill="FFC1FF" w:themeFill="accent5" w:themeFillTint="33"/>
      </w:tcPr>
    </w:tblStylePr>
    <w:tblStylePr w:type="neCell">
      <w:tblPr/>
      <w:tcPr>
        <w:tcBorders>
          <w:bottom w:val="single" w:sz="4" w:space="0" w:color="FF47FF" w:themeColor="accent5" w:themeTint="99"/>
        </w:tcBorders>
      </w:tcPr>
    </w:tblStylePr>
    <w:tblStylePr w:type="nwCell">
      <w:tblPr/>
      <w:tcPr>
        <w:tcBorders>
          <w:bottom w:val="single" w:sz="4" w:space="0" w:color="FF47FF" w:themeColor="accent5" w:themeTint="99"/>
        </w:tcBorders>
      </w:tcPr>
    </w:tblStylePr>
    <w:tblStylePr w:type="seCell">
      <w:tblPr/>
      <w:tcPr>
        <w:tcBorders>
          <w:top w:val="single" w:sz="4" w:space="0" w:color="FF47FF" w:themeColor="accent5" w:themeTint="99"/>
        </w:tcBorders>
      </w:tcPr>
    </w:tblStylePr>
    <w:tblStylePr w:type="swCell">
      <w:tblPr/>
      <w:tcPr>
        <w:tcBorders>
          <w:top w:val="single" w:sz="4" w:space="0" w:color="FF47FF" w:themeColor="accent5" w:themeTint="99"/>
        </w:tcBorders>
      </w:tcPr>
    </w:tblStylePr>
  </w:style>
  <w:style w:type="table" w:styleId="Tabelamrea3poudarek6">
    <w:name w:val="Grid Table 3 Accent 6"/>
    <w:basedOn w:val="Navadnatabela"/>
    <w:uiPriority w:val="48"/>
    <w:rsid w:val="00333B97"/>
    <w:tblPr>
      <w:tblStyleRowBandSize w:val="1"/>
      <w:tblStyleColBandSize w:val="1"/>
      <w:tblBorders>
        <w:top w:val="single" w:sz="4" w:space="0" w:color="D047FF" w:themeColor="accent6" w:themeTint="99"/>
        <w:left w:val="single" w:sz="4" w:space="0" w:color="D047FF" w:themeColor="accent6" w:themeTint="99"/>
        <w:bottom w:val="single" w:sz="4" w:space="0" w:color="D047FF" w:themeColor="accent6" w:themeTint="99"/>
        <w:right w:val="single" w:sz="4" w:space="0" w:color="D047FF" w:themeColor="accent6" w:themeTint="99"/>
        <w:insideH w:val="single" w:sz="4" w:space="0" w:color="D047FF" w:themeColor="accent6" w:themeTint="99"/>
        <w:insideV w:val="single" w:sz="4" w:space="0" w:color="D047FF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C1FF" w:themeFill="accent6" w:themeFillTint="33"/>
      </w:tcPr>
    </w:tblStylePr>
    <w:tblStylePr w:type="band1Horz">
      <w:tblPr/>
      <w:tcPr>
        <w:shd w:val="clear" w:color="auto" w:fill="EFC1FF" w:themeFill="accent6" w:themeFillTint="33"/>
      </w:tcPr>
    </w:tblStylePr>
    <w:tblStylePr w:type="neCell">
      <w:tblPr/>
      <w:tcPr>
        <w:tcBorders>
          <w:bottom w:val="single" w:sz="4" w:space="0" w:color="D047FF" w:themeColor="accent6" w:themeTint="99"/>
        </w:tcBorders>
      </w:tcPr>
    </w:tblStylePr>
    <w:tblStylePr w:type="nwCell">
      <w:tblPr/>
      <w:tcPr>
        <w:tcBorders>
          <w:bottom w:val="single" w:sz="4" w:space="0" w:color="D047FF" w:themeColor="accent6" w:themeTint="99"/>
        </w:tcBorders>
      </w:tcPr>
    </w:tblStylePr>
    <w:tblStylePr w:type="seCell">
      <w:tblPr/>
      <w:tcPr>
        <w:tcBorders>
          <w:top w:val="single" w:sz="4" w:space="0" w:color="D047FF" w:themeColor="accent6" w:themeTint="99"/>
        </w:tcBorders>
      </w:tcPr>
    </w:tblStylePr>
    <w:tblStylePr w:type="swCell">
      <w:tblPr/>
      <w:tcPr>
        <w:tcBorders>
          <w:top w:val="single" w:sz="4" w:space="0" w:color="D047FF" w:themeColor="accent6" w:themeTint="99"/>
        </w:tcBorders>
      </w:tcPr>
    </w:tblStylePr>
  </w:style>
  <w:style w:type="table" w:styleId="Mreatabele4">
    <w:name w:val="Grid Table 4"/>
    <w:basedOn w:val="Navadnatabela"/>
    <w:uiPriority w:val="49"/>
    <w:rsid w:val="00333B97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mrea4poudarek1">
    <w:name w:val="Grid Table 4 Accent 1"/>
    <w:basedOn w:val="Navadnatabela"/>
    <w:uiPriority w:val="49"/>
    <w:rsid w:val="00333B97"/>
    <w:tblPr>
      <w:tblStyleRowBandSize w:val="1"/>
      <w:tblStyleColBandSize w:val="1"/>
      <w:tblBorders>
        <w:top w:val="single" w:sz="4" w:space="0" w:color="E583BD" w:themeColor="accent1" w:themeTint="99"/>
        <w:left w:val="single" w:sz="4" w:space="0" w:color="E583BD" w:themeColor="accent1" w:themeTint="99"/>
        <w:bottom w:val="single" w:sz="4" w:space="0" w:color="E583BD" w:themeColor="accent1" w:themeTint="99"/>
        <w:right w:val="single" w:sz="4" w:space="0" w:color="E583BD" w:themeColor="accent1" w:themeTint="99"/>
        <w:insideH w:val="single" w:sz="4" w:space="0" w:color="E583BD" w:themeColor="accent1" w:themeTint="99"/>
        <w:insideV w:val="single" w:sz="4" w:space="0" w:color="E583B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43293" w:themeColor="accent1"/>
          <w:left w:val="single" w:sz="4" w:space="0" w:color="D43293" w:themeColor="accent1"/>
          <w:bottom w:val="single" w:sz="4" w:space="0" w:color="D43293" w:themeColor="accent1"/>
          <w:right w:val="single" w:sz="4" w:space="0" w:color="D43293" w:themeColor="accent1"/>
          <w:insideH w:val="nil"/>
          <w:insideV w:val="nil"/>
        </w:tcBorders>
        <w:shd w:val="clear" w:color="auto" w:fill="D43293" w:themeFill="accent1"/>
      </w:tcPr>
    </w:tblStylePr>
    <w:tblStylePr w:type="lastRow">
      <w:rPr>
        <w:b/>
        <w:bCs/>
      </w:rPr>
      <w:tblPr/>
      <w:tcPr>
        <w:tcBorders>
          <w:top w:val="double" w:sz="4" w:space="0" w:color="D43293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5E9" w:themeFill="accent1" w:themeFillTint="33"/>
      </w:tcPr>
    </w:tblStylePr>
    <w:tblStylePr w:type="band1Horz">
      <w:tblPr/>
      <w:tcPr>
        <w:shd w:val="clear" w:color="auto" w:fill="F6D5E9" w:themeFill="accent1" w:themeFillTint="33"/>
      </w:tcPr>
    </w:tblStylePr>
  </w:style>
  <w:style w:type="table" w:styleId="Tabelamrea4poudarek2">
    <w:name w:val="Grid Table 4 Accent 2"/>
    <w:basedOn w:val="Navadnatabela"/>
    <w:uiPriority w:val="49"/>
    <w:rsid w:val="00333B97"/>
    <w:tblPr>
      <w:tblStyleRowBandSize w:val="1"/>
      <w:tblStyleColBandSize w:val="1"/>
      <w:tblBorders>
        <w:top w:val="single" w:sz="4" w:space="0" w:color="FFBC65" w:themeColor="accent2" w:themeTint="99"/>
        <w:left w:val="single" w:sz="4" w:space="0" w:color="FFBC65" w:themeColor="accent2" w:themeTint="99"/>
        <w:bottom w:val="single" w:sz="4" w:space="0" w:color="FFBC65" w:themeColor="accent2" w:themeTint="99"/>
        <w:right w:val="single" w:sz="4" w:space="0" w:color="FFBC65" w:themeColor="accent2" w:themeTint="99"/>
        <w:insideH w:val="single" w:sz="4" w:space="0" w:color="FFBC65" w:themeColor="accent2" w:themeTint="99"/>
        <w:insideV w:val="single" w:sz="4" w:space="0" w:color="FFBC65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E9100" w:themeColor="accent2"/>
          <w:left w:val="single" w:sz="4" w:space="0" w:color="FE9100" w:themeColor="accent2"/>
          <w:bottom w:val="single" w:sz="4" w:space="0" w:color="FE9100" w:themeColor="accent2"/>
          <w:right w:val="single" w:sz="4" w:space="0" w:color="FE9100" w:themeColor="accent2"/>
          <w:insideH w:val="nil"/>
          <w:insideV w:val="nil"/>
        </w:tcBorders>
        <w:shd w:val="clear" w:color="auto" w:fill="FE9100" w:themeFill="accent2"/>
      </w:tcPr>
    </w:tblStylePr>
    <w:tblStylePr w:type="lastRow">
      <w:rPr>
        <w:b/>
        <w:bCs/>
      </w:rPr>
      <w:tblPr/>
      <w:tcPr>
        <w:tcBorders>
          <w:top w:val="double" w:sz="4" w:space="0" w:color="FE910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8CB" w:themeFill="accent2" w:themeFillTint="33"/>
      </w:tcPr>
    </w:tblStylePr>
    <w:tblStylePr w:type="band1Horz">
      <w:tblPr/>
      <w:tcPr>
        <w:shd w:val="clear" w:color="auto" w:fill="FFE8CB" w:themeFill="accent2" w:themeFillTint="33"/>
      </w:tcPr>
    </w:tblStylePr>
  </w:style>
  <w:style w:type="table" w:styleId="Tabelamrea4poudarek3">
    <w:name w:val="Grid Table 4 Accent 3"/>
    <w:basedOn w:val="Navadnatabela"/>
    <w:uiPriority w:val="49"/>
    <w:rsid w:val="00333B97"/>
    <w:tblPr>
      <w:tblStyleRowBandSize w:val="1"/>
      <w:tblStyleColBandSize w:val="1"/>
      <w:tblBorders>
        <w:top w:val="single" w:sz="4" w:space="0" w:color="BDE295" w:themeColor="accent3" w:themeTint="99"/>
        <w:left w:val="single" w:sz="4" w:space="0" w:color="BDE295" w:themeColor="accent3" w:themeTint="99"/>
        <w:bottom w:val="single" w:sz="4" w:space="0" w:color="BDE295" w:themeColor="accent3" w:themeTint="99"/>
        <w:right w:val="single" w:sz="4" w:space="0" w:color="BDE295" w:themeColor="accent3" w:themeTint="99"/>
        <w:insideH w:val="single" w:sz="4" w:space="0" w:color="BDE295" w:themeColor="accent3" w:themeTint="99"/>
        <w:insideV w:val="single" w:sz="4" w:space="0" w:color="BDE295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2D050" w:themeColor="accent3"/>
          <w:left w:val="single" w:sz="4" w:space="0" w:color="92D050" w:themeColor="accent3"/>
          <w:bottom w:val="single" w:sz="4" w:space="0" w:color="92D050" w:themeColor="accent3"/>
          <w:right w:val="single" w:sz="4" w:space="0" w:color="92D050" w:themeColor="accent3"/>
          <w:insideH w:val="nil"/>
          <w:insideV w:val="nil"/>
        </w:tcBorders>
        <w:shd w:val="clear" w:color="auto" w:fill="92D050" w:themeFill="accent3"/>
      </w:tcPr>
    </w:tblStylePr>
    <w:tblStylePr w:type="lastRow">
      <w:rPr>
        <w:b/>
        <w:bCs/>
      </w:rPr>
      <w:tblPr/>
      <w:tcPr>
        <w:tcBorders>
          <w:top w:val="double" w:sz="4" w:space="0" w:color="92D05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3" w:themeFillTint="33"/>
      </w:tcPr>
    </w:tblStylePr>
    <w:tblStylePr w:type="band1Horz">
      <w:tblPr/>
      <w:tcPr>
        <w:shd w:val="clear" w:color="auto" w:fill="E9F5DB" w:themeFill="accent3" w:themeFillTint="33"/>
      </w:tcPr>
    </w:tblStylePr>
  </w:style>
  <w:style w:type="table" w:styleId="Tabelamrea4poudarek4">
    <w:name w:val="Grid Table 4 Accent 4"/>
    <w:basedOn w:val="Navadnatabela"/>
    <w:uiPriority w:val="49"/>
    <w:rsid w:val="00333B97"/>
    <w:tblPr>
      <w:tblStyleRowBandSize w:val="1"/>
      <w:tblStyleColBandSize w:val="1"/>
      <w:tblBorders>
        <w:top w:val="single" w:sz="4" w:space="0" w:color="5DD3FF" w:themeColor="accent4" w:themeTint="99"/>
        <w:left w:val="single" w:sz="4" w:space="0" w:color="5DD3FF" w:themeColor="accent4" w:themeTint="99"/>
        <w:bottom w:val="single" w:sz="4" w:space="0" w:color="5DD3FF" w:themeColor="accent4" w:themeTint="99"/>
        <w:right w:val="single" w:sz="4" w:space="0" w:color="5DD3FF" w:themeColor="accent4" w:themeTint="99"/>
        <w:insideH w:val="single" w:sz="4" w:space="0" w:color="5DD3FF" w:themeColor="accent4" w:themeTint="99"/>
        <w:insideV w:val="single" w:sz="4" w:space="0" w:color="5DD3FF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B0F0" w:themeColor="accent4"/>
          <w:left w:val="single" w:sz="4" w:space="0" w:color="00B0F0" w:themeColor="accent4"/>
          <w:bottom w:val="single" w:sz="4" w:space="0" w:color="00B0F0" w:themeColor="accent4"/>
          <w:right w:val="single" w:sz="4" w:space="0" w:color="00B0F0" w:themeColor="accent4"/>
          <w:insideH w:val="nil"/>
          <w:insideV w:val="nil"/>
        </w:tcBorders>
        <w:shd w:val="clear" w:color="auto" w:fill="00B0F0" w:themeFill="accent4"/>
      </w:tcPr>
    </w:tblStylePr>
    <w:tblStylePr w:type="lastRow">
      <w:rPr>
        <w:b/>
        <w:bCs/>
      </w:rPr>
      <w:tblPr/>
      <w:tcPr>
        <w:tcBorders>
          <w:top w:val="double" w:sz="4" w:space="0" w:color="00B0F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styleId="Tabelamrea4poudarek5">
    <w:name w:val="Grid Table 4 Accent 5"/>
    <w:basedOn w:val="Navadnatabela"/>
    <w:uiPriority w:val="49"/>
    <w:rsid w:val="00333B97"/>
    <w:tblPr>
      <w:tblStyleRowBandSize w:val="1"/>
      <w:tblStyleColBandSize w:val="1"/>
      <w:tblBorders>
        <w:top w:val="single" w:sz="4" w:space="0" w:color="FF47FF" w:themeColor="accent5" w:themeTint="99"/>
        <w:left w:val="single" w:sz="4" w:space="0" w:color="FF47FF" w:themeColor="accent5" w:themeTint="99"/>
        <w:bottom w:val="single" w:sz="4" w:space="0" w:color="FF47FF" w:themeColor="accent5" w:themeTint="99"/>
        <w:right w:val="single" w:sz="4" w:space="0" w:color="FF47FF" w:themeColor="accent5" w:themeTint="99"/>
        <w:insideH w:val="single" w:sz="4" w:space="0" w:color="FF47FF" w:themeColor="accent5" w:themeTint="99"/>
        <w:insideV w:val="single" w:sz="4" w:space="0" w:color="FF47FF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C00CC" w:themeColor="accent5"/>
          <w:left w:val="single" w:sz="4" w:space="0" w:color="CC00CC" w:themeColor="accent5"/>
          <w:bottom w:val="single" w:sz="4" w:space="0" w:color="CC00CC" w:themeColor="accent5"/>
          <w:right w:val="single" w:sz="4" w:space="0" w:color="CC00CC" w:themeColor="accent5"/>
          <w:insideH w:val="nil"/>
          <w:insideV w:val="nil"/>
        </w:tcBorders>
        <w:shd w:val="clear" w:color="auto" w:fill="CC00CC" w:themeFill="accent5"/>
      </w:tcPr>
    </w:tblStylePr>
    <w:tblStylePr w:type="lastRow">
      <w:rPr>
        <w:b/>
        <w:bCs/>
      </w:rPr>
      <w:tblPr/>
      <w:tcPr>
        <w:tcBorders>
          <w:top w:val="double" w:sz="4" w:space="0" w:color="CC00C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1FF" w:themeFill="accent5" w:themeFillTint="33"/>
      </w:tcPr>
    </w:tblStylePr>
    <w:tblStylePr w:type="band1Horz">
      <w:tblPr/>
      <w:tcPr>
        <w:shd w:val="clear" w:color="auto" w:fill="FFC1FF" w:themeFill="accent5" w:themeFillTint="33"/>
      </w:tcPr>
    </w:tblStylePr>
  </w:style>
  <w:style w:type="table" w:styleId="Tabelamrea4poudarek6">
    <w:name w:val="Grid Table 4 Accent 6"/>
    <w:basedOn w:val="Navadnatabela"/>
    <w:uiPriority w:val="49"/>
    <w:rsid w:val="00333B97"/>
    <w:tblPr>
      <w:tblStyleRowBandSize w:val="1"/>
      <w:tblStyleColBandSize w:val="1"/>
      <w:tblBorders>
        <w:top w:val="single" w:sz="4" w:space="0" w:color="D047FF" w:themeColor="accent6" w:themeTint="99"/>
        <w:left w:val="single" w:sz="4" w:space="0" w:color="D047FF" w:themeColor="accent6" w:themeTint="99"/>
        <w:bottom w:val="single" w:sz="4" w:space="0" w:color="D047FF" w:themeColor="accent6" w:themeTint="99"/>
        <w:right w:val="single" w:sz="4" w:space="0" w:color="D047FF" w:themeColor="accent6" w:themeTint="99"/>
        <w:insideH w:val="single" w:sz="4" w:space="0" w:color="D047FF" w:themeColor="accent6" w:themeTint="99"/>
        <w:insideV w:val="single" w:sz="4" w:space="0" w:color="D047F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900CC" w:themeColor="accent6"/>
          <w:left w:val="single" w:sz="4" w:space="0" w:color="9900CC" w:themeColor="accent6"/>
          <w:bottom w:val="single" w:sz="4" w:space="0" w:color="9900CC" w:themeColor="accent6"/>
          <w:right w:val="single" w:sz="4" w:space="0" w:color="9900CC" w:themeColor="accent6"/>
          <w:insideH w:val="nil"/>
          <w:insideV w:val="nil"/>
        </w:tcBorders>
        <w:shd w:val="clear" w:color="auto" w:fill="9900CC" w:themeFill="accent6"/>
      </w:tcPr>
    </w:tblStylePr>
    <w:tblStylePr w:type="lastRow">
      <w:rPr>
        <w:b/>
        <w:bCs/>
      </w:rPr>
      <w:tblPr/>
      <w:tcPr>
        <w:tcBorders>
          <w:top w:val="double" w:sz="4" w:space="0" w:color="9900C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1FF" w:themeFill="accent6" w:themeFillTint="33"/>
      </w:tcPr>
    </w:tblStylePr>
    <w:tblStylePr w:type="band1Horz">
      <w:tblPr/>
      <w:tcPr>
        <w:shd w:val="clear" w:color="auto" w:fill="EFC1FF" w:themeFill="accent6" w:themeFillTint="33"/>
      </w:tcPr>
    </w:tblStylePr>
  </w:style>
  <w:style w:type="table" w:styleId="Tabelatemnamrea5">
    <w:name w:val="Grid Table 5 Dark"/>
    <w:basedOn w:val="Navadnatabela"/>
    <w:uiPriority w:val="50"/>
    <w:rsid w:val="00333B9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elatemnamrea5poudarek1">
    <w:name w:val="Grid Table 5 Dark Accent 1"/>
    <w:basedOn w:val="Navadnatabela"/>
    <w:uiPriority w:val="50"/>
    <w:rsid w:val="00333B9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D5E9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43293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43293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43293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43293" w:themeFill="accent1"/>
      </w:tcPr>
    </w:tblStylePr>
    <w:tblStylePr w:type="band1Vert">
      <w:tblPr/>
      <w:tcPr>
        <w:shd w:val="clear" w:color="auto" w:fill="EDACD3" w:themeFill="accent1" w:themeFillTint="66"/>
      </w:tcPr>
    </w:tblStylePr>
    <w:tblStylePr w:type="band1Horz">
      <w:tblPr/>
      <w:tcPr>
        <w:shd w:val="clear" w:color="auto" w:fill="EDACD3" w:themeFill="accent1" w:themeFillTint="66"/>
      </w:tcPr>
    </w:tblStylePr>
  </w:style>
  <w:style w:type="table" w:styleId="Tabelatemnamrea5poudarek2">
    <w:name w:val="Grid Table 5 Dark Accent 2"/>
    <w:basedOn w:val="Navadnatabela"/>
    <w:uiPriority w:val="50"/>
    <w:rsid w:val="00333B9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E8CB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E9100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E9100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E9100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E9100" w:themeFill="accent2"/>
      </w:tcPr>
    </w:tblStylePr>
    <w:tblStylePr w:type="band1Vert">
      <w:tblPr/>
      <w:tcPr>
        <w:shd w:val="clear" w:color="auto" w:fill="FFD298" w:themeFill="accent2" w:themeFillTint="66"/>
      </w:tcPr>
    </w:tblStylePr>
    <w:tblStylePr w:type="band1Horz">
      <w:tblPr/>
      <w:tcPr>
        <w:shd w:val="clear" w:color="auto" w:fill="FFD298" w:themeFill="accent2" w:themeFillTint="66"/>
      </w:tcPr>
    </w:tblStylePr>
  </w:style>
  <w:style w:type="table" w:styleId="Tabelatemnamrea5poudarek3">
    <w:name w:val="Grid Table 5 Dark Accent 3"/>
    <w:basedOn w:val="Navadnatabela"/>
    <w:uiPriority w:val="50"/>
    <w:rsid w:val="00333B9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9F5DB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2D050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2D050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2D050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2D050" w:themeFill="accent3"/>
      </w:tcPr>
    </w:tblStylePr>
    <w:tblStylePr w:type="band1Vert">
      <w:tblPr/>
      <w:tcPr>
        <w:shd w:val="clear" w:color="auto" w:fill="D3ECB8" w:themeFill="accent3" w:themeFillTint="66"/>
      </w:tcPr>
    </w:tblStylePr>
    <w:tblStylePr w:type="band1Horz">
      <w:tblPr/>
      <w:tcPr>
        <w:shd w:val="clear" w:color="auto" w:fill="D3ECB8" w:themeFill="accent3" w:themeFillTint="66"/>
      </w:tcPr>
    </w:tblStylePr>
  </w:style>
  <w:style w:type="table" w:styleId="Tabelatemnamrea5poudarek4">
    <w:name w:val="Grid Table 5 Dark Accent 4"/>
    <w:basedOn w:val="Navadnatabela"/>
    <w:uiPriority w:val="50"/>
    <w:rsid w:val="00333B9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9F0FF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B0F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B0F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B0F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B0F0" w:themeFill="accent4"/>
      </w:tcPr>
    </w:tblStylePr>
    <w:tblStylePr w:type="band1Vert">
      <w:tblPr/>
      <w:tcPr>
        <w:shd w:val="clear" w:color="auto" w:fill="93E2FF" w:themeFill="accent4" w:themeFillTint="66"/>
      </w:tcPr>
    </w:tblStylePr>
    <w:tblStylePr w:type="band1Horz">
      <w:tblPr/>
      <w:tcPr>
        <w:shd w:val="clear" w:color="auto" w:fill="93E2FF" w:themeFill="accent4" w:themeFillTint="66"/>
      </w:tcPr>
    </w:tblStylePr>
  </w:style>
  <w:style w:type="table" w:styleId="Tabelatemnamrea5poudarek5">
    <w:name w:val="Grid Table 5 Dark Accent 5"/>
    <w:basedOn w:val="Navadnatabela"/>
    <w:uiPriority w:val="50"/>
    <w:rsid w:val="00333B9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C1FF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C00CC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C00CC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C00C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C00CC" w:themeFill="accent5"/>
      </w:tcPr>
    </w:tblStylePr>
    <w:tblStylePr w:type="band1Vert">
      <w:tblPr/>
      <w:tcPr>
        <w:shd w:val="clear" w:color="auto" w:fill="FF84FF" w:themeFill="accent5" w:themeFillTint="66"/>
      </w:tcPr>
    </w:tblStylePr>
    <w:tblStylePr w:type="band1Horz">
      <w:tblPr/>
      <w:tcPr>
        <w:shd w:val="clear" w:color="auto" w:fill="FF84FF" w:themeFill="accent5" w:themeFillTint="66"/>
      </w:tcPr>
    </w:tblStylePr>
  </w:style>
  <w:style w:type="table" w:styleId="Tabelatemnamrea5poudarek6">
    <w:name w:val="Grid Table 5 Dark Accent 6"/>
    <w:basedOn w:val="Navadnatabela"/>
    <w:uiPriority w:val="50"/>
    <w:rsid w:val="00333B9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C1FF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900C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900C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900C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900CC" w:themeFill="accent6"/>
      </w:tcPr>
    </w:tblStylePr>
    <w:tblStylePr w:type="band1Vert">
      <w:tblPr/>
      <w:tcPr>
        <w:shd w:val="clear" w:color="auto" w:fill="E084FF" w:themeFill="accent6" w:themeFillTint="66"/>
      </w:tcPr>
    </w:tblStylePr>
    <w:tblStylePr w:type="band1Horz">
      <w:tblPr/>
      <w:tcPr>
        <w:shd w:val="clear" w:color="auto" w:fill="E084FF" w:themeFill="accent6" w:themeFillTint="66"/>
      </w:tcPr>
    </w:tblStylePr>
  </w:style>
  <w:style w:type="table" w:styleId="Tabelabarvnamrea6">
    <w:name w:val="Grid Table 6 Colorful"/>
    <w:basedOn w:val="Navadnatabela"/>
    <w:uiPriority w:val="51"/>
    <w:rsid w:val="00333B97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barvnamrea6poudarek1">
    <w:name w:val="Grid Table 6 Colorful Accent 1"/>
    <w:basedOn w:val="Navadnatabela"/>
    <w:uiPriority w:val="51"/>
    <w:rsid w:val="00333B97"/>
    <w:rPr>
      <w:color w:val="A1226E" w:themeColor="accent1" w:themeShade="BF"/>
    </w:rPr>
    <w:tblPr>
      <w:tblStyleRowBandSize w:val="1"/>
      <w:tblStyleColBandSize w:val="1"/>
      <w:tblBorders>
        <w:top w:val="single" w:sz="4" w:space="0" w:color="E583BD" w:themeColor="accent1" w:themeTint="99"/>
        <w:left w:val="single" w:sz="4" w:space="0" w:color="E583BD" w:themeColor="accent1" w:themeTint="99"/>
        <w:bottom w:val="single" w:sz="4" w:space="0" w:color="E583BD" w:themeColor="accent1" w:themeTint="99"/>
        <w:right w:val="single" w:sz="4" w:space="0" w:color="E583BD" w:themeColor="accent1" w:themeTint="99"/>
        <w:insideH w:val="single" w:sz="4" w:space="0" w:color="E583BD" w:themeColor="accent1" w:themeTint="99"/>
        <w:insideV w:val="single" w:sz="4" w:space="0" w:color="E583BD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E583B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583B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5E9" w:themeFill="accent1" w:themeFillTint="33"/>
      </w:tcPr>
    </w:tblStylePr>
    <w:tblStylePr w:type="band1Horz">
      <w:tblPr/>
      <w:tcPr>
        <w:shd w:val="clear" w:color="auto" w:fill="F6D5E9" w:themeFill="accent1" w:themeFillTint="33"/>
      </w:tcPr>
    </w:tblStylePr>
  </w:style>
  <w:style w:type="table" w:styleId="Tabelabarvnamrea6poudarek2">
    <w:name w:val="Grid Table 6 Colorful Accent 2"/>
    <w:basedOn w:val="Navadnatabela"/>
    <w:uiPriority w:val="51"/>
    <w:rsid w:val="00333B97"/>
    <w:rPr>
      <w:color w:val="BE6C00" w:themeColor="accent2" w:themeShade="BF"/>
    </w:rPr>
    <w:tblPr>
      <w:tblStyleRowBandSize w:val="1"/>
      <w:tblStyleColBandSize w:val="1"/>
      <w:tblBorders>
        <w:top w:val="single" w:sz="4" w:space="0" w:color="FFBC65" w:themeColor="accent2" w:themeTint="99"/>
        <w:left w:val="single" w:sz="4" w:space="0" w:color="FFBC65" w:themeColor="accent2" w:themeTint="99"/>
        <w:bottom w:val="single" w:sz="4" w:space="0" w:color="FFBC65" w:themeColor="accent2" w:themeTint="99"/>
        <w:right w:val="single" w:sz="4" w:space="0" w:color="FFBC65" w:themeColor="accent2" w:themeTint="99"/>
        <w:insideH w:val="single" w:sz="4" w:space="0" w:color="FFBC65" w:themeColor="accent2" w:themeTint="99"/>
        <w:insideV w:val="single" w:sz="4" w:space="0" w:color="FFBC65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FBC65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BC65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8CB" w:themeFill="accent2" w:themeFillTint="33"/>
      </w:tcPr>
    </w:tblStylePr>
    <w:tblStylePr w:type="band1Horz">
      <w:tblPr/>
      <w:tcPr>
        <w:shd w:val="clear" w:color="auto" w:fill="FFE8CB" w:themeFill="accent2" w:themeFillTint="33"/>
      </w:tcPr>
    </w:tblStylePr>
  </w:style>
  <w:style w:type="table" w:styleId="Tabelabarvnamrea6poudarek3">
    <w:name w:val="Grid Table 6 Colorful Accent 3"/>
    <w:basedOn w:val="Navadnatabela"/>
    <w:uiPriority w:val="51"/>
    <w:rsid w:val="00333B97"/>
    <w:rPr>
      <w:color w:val="6DA92D" w:themeColor="accent3" w:themeShade="BF"/>
    </w:rPr>
    <w:tblPr>
      <w:tblStyleRowBandSize w:val="1"/>
      <w:tblStyleColBandSize w:val="1"/>
      <w:tblBorders>
        <w:top w:val="single" w:sz="4" w:space="0" w:color="BDE295" w:themeColor="accent3" w:themeTint="99"/>
        <w:left w:val="single" w:sz="4" w:space="0" w:color="BDE295" w:themeColor="accent3" w:themeTint="99"/>
        <w:bottom w:val="single" w:sz="4" w:space="0" w:color="BDE295" w:themeColor="accent3" w:themeTint="99"/>
        <w:right w:val="single" w:sz="4" w:space="0" w:color="BDE295" w:themeColor="accent3" w:themeTint="99"/>
        <w:insideH w:val="single" w:sz="4" w:space="0" w:color="BDE295" w:themeColor="accent3" w:themeTint="99"/>
        <w:insideV w:val="single" w:sz="4" w:space="0" w:color="BDE295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BDE295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DE295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3" w:themeFillTint="33"/>
      </w:tcPr>
    </w:tblStylePr>
    <w:tblStylePr w:type="band1Horz">
      <w:tblPr/>
      <w:tcPr>
        <w:shd w:val="clear" w:color="auto" w:fill="E9F5DB" w:themeFill="accent3" w:themeFillTint="33"/>
      </w:tcPr>
    </w:tblStylePr>
  </w:style>
  <w:style w:type="table" w:styleId="Tabelabarvnamrea6poudarek4">
    <w:name w:val="Grid Table 6 Colorful Accent 4"/>
    <w:basedOn w:val="Navadnatabela"/>
    <w:uiPriority w:val="51"/>
    <w:rsid w:val="00333B97"/>
    <w:rPr>
      <w:color w:val="0083B3" w:themeColor="accent4" w:themeShade="BF"/>
    </w:rPr>
    <w:tblPr>
      <w:tblStyleRowBandSize w:val="1"/>
      <w:tblStyleColBandSize w:val="1"/>
      <w:tblBorders>
        <w:top w:val="single" w:sz="4" w:space="0" w:color="5DD3FF" w:themeColor="accent4" w:themeTint="99"/>
        <w:left w:val="single" w:sz="4" w:space="0" w:color="5DD3FF" w:themeColor="accent4" w:themeTint="99"/>
        <w:bottom w:val="single" w:sz="4" w:space="0" w:color="5DD3FF" w:themeColor="accent4" w:themeTint="99"/>
        <w:right w:val="single" w:sz="4" w:space="0" w:color="5DD3FF" w:themeColor="accent4" w:themeTint="99"/>
        <w:insideH w:val="single" w:sz="4" w:space="0" w:color="5DD3FF" w:themeColor="accent4" w:themeTint="99"/>
        <w:insideV w:val="single" w:sz="4" w:space="0" w:color="5DD3FF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5DD3FF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5DD3F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styleId="Tabelabarvnamrea6poudarek5">
    <w:name w:val="Grid Table 6 Colorful Accent 5"/>
    <w:basedOn w:val="Navadnatabela"/>
    <w:uiPriority w:val="51"/>
    <w:rsid w:val="00333B97"/>
    <w:rPr>
      <w:color w:val="980098" w:themeColor="accent5" w:themeShade="BF"/>
    </w:rPr>
    <w:tblPr>
      <w:tblStyleRowBandSize w:val="1"/>
      <w:tblStyleColBandSize w:val="1"/>
      <w:tblBorders>
        <w:top w:val="single" w:sz="4" w:space="0" w:color="FF47FF" w:themeColor="accent5" w:themeTint="99"/>
        <w:left w:val="single" w:sz="4" w:space="0" w:color="FF47FF" w:themeColor="accent5" w:themeTint="99"/>
        <w:bottom w:val="single" w:sz="4" w:space="0" w:color="FF47FF" w:themeColor="accent5" w:themeTint="99"/>
        <w:right w:val="single" w:sz="4" w:space="0" w:color="FF47FF" w:themeColor="accent5" w:themeTint="99"/>
        <w:insideH w:val="single" w:sz="4" w:space="0" w:color="FF47FF" w:themeColor="accent5" w:themeTint="99"/>
        <w:insideV w:val="single" w:sz="4" w:space="0" w:color="FF47FF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FF47FF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47F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1FF" w:themeFill="accent5" w:themeFillTint="33"/>
      </w:tcPr>
    </w:tblStylePr>
    <w:tblStylePr w:type="band1Horz">
      <w:tblPr/>
      <w:tcPr>
        <w:shd w:val="clear" w:color="auto" w:fill="FFC1FF" w:themeFill="accent5" w:themeFillTint="33"/>
      </w:tcPr>
    </w:tblStylePr>
  </w:style>
  <w:style w:type="table" w:styleId="Tabelabarvnamrea6poudarek6">
    <w:name w:val="Grid Table 6 Colorful Accent 6"/>
    <w:basedOn w:val="Navadnatabela"/>
    <w:uiPriority w:val="51"/>
    <w:rsid w:val="00333B97"/>
    <w:rPr>
      <w:color w:val="720098" w:themeColor="accent6" w:themeShade="BF"/>
    </w:rPr>
    <w:tblPr>
      <w:tblStyleRowBandSize w:val="1"/>
      <w:tblStyleColBandSize w:val="1"/>
      <w:tblBorders>
        <w:top w:val="single" w:sz="4" w:space="0" w:color="D047FF" w:themeColor="accent6" w:themeTint="99"/>
        <w:left w:val="single" w:sz="4" w:space="0" w:color="D047FF" w:themeColor="accent6" w:themeTint="99"/>
        <w:bottom w:val="single" w:sz="4" w:space="0" w:color="D047FF" w:themeColor="accent6" w:themeTint="99"/>
        <w:right w:val="single" w:sz="4" w:space="0" w:color="D047FF" w:themeColor="accent6" w:themeTint="99"/>
        <w:insideH w:val="single" w:sz="4" w:space="0" w:color="D047FF" w:themeColor="accent6" w:themeTint="99"/>
        <w:insideV w:val="single" w:sz="4" w:space="0" w:color="D047FF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D047F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047F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1FF" w:themeFill="accent6" w:themeFillTint="33"/>
      </w:tcPr>
    </w:tblStylePr>
    <w:tblStylePr w:type="band1Horz">
      <w:tblPr/>
      <w:tcPr>
        <w:shd w:val="clear" w:color="auto" w:fill="EFC1FF" w:themeFill="accent6" w:themeFillTint="33"/>
      </w:tcPr>
    </w:tblStylePr>
  </w:style>
  <w:style w:type="table" w:styleId="Tabelabarvnamrea7">
    <w:name w:val="Grid Table 7 Colorful"/>
    <w:basedOn w:val="Navadnatabela"/>
    <w:uiPriority w:val="52"/>
    <w:rsid w:val="00333B97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barvnamrea7poudarek1">
    <w:name w:val="Grid Table 7 Colorful Accent 1"/>
    <w:basedOn w:val="Navadnatabela"/>
    <w:uiPriority w:val="52"/>
    <w:rsid w:val="00333B97"/>
    <w:rPr>
      <w:color w:val="A1226E" w:themeColor="accent1" w:themeShade="BF"/>
    </w:rPr>
    <w:tblPr>
      <w:tblStyleRowBandSize w:val="1"/>
      <w:tblStyleColBandSize w:val="1"/>
      <w:tblBorders>
        <w:top w:val="single" w:sz="4" w:space="0" w:color="E583BD" w:themeColor="accent1" w:themeTint="99"/>
        <w:left w:val="single" w:sz="4" w:space="0" w:color="E583BD" w:themeColor="accent1" w:themeTint="99"/>
        <w:bottom w:val="single" w:sz="4" w:space="0" w:color="E583BD" w:themeColor="accent1" w:themeTint="99"/>
        <w:right w:val="single" w:sz="4" w:space="0" w:color="E583BD" w:themeColor="accent1" w:themeTint="99"/>
        <w:insideH w:val="single" w:sz="4" w:space="0" w:color="E583BD" w:themeColor="accent1" w:themeTint="99"/>
        <w:insideV w:val="single" w:sz="4" w:space="0" w:color="E583B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6D5E9" w:themeFill="accent1" w:themeFillTint="33"/>
      </w:tcPr>
    </w:tblStylePr>
    <w:tblStylePr w:type="band1Horz">
      <w:tblPr/>
      <w:tcPr>
        <w:shd w:val="clear" w:color="auto" w:fill="F6D5E9" w:themeFill="accent1" w:themeFillTint="33"/>
      </w:tcPr>
    </w:tblStylePr>
    <w:tblStylePr w:type="neCell">
      <w:tblPr/>
      <w:tcPr>
        <w:tcBorders>
          <w:bottom w:val="single" w:sz="4" w:space="0" w:color="E583BD" w:themeColor="accent1" w:themeTint="99"/>
        </w:tcBorders>
      </w:tcPr>
    </w:tblStylePr>
    <w:tblStylePr w:type="nwCell">
      <w:tblPr/>
      <w:tcPr>
        <w:tcBorders>
          <w:bottom w:val="single" w:sz="4" w:space="0" w:color="E583BD" w:themeColor="accent1" w:themeTint="99"/>
        </w:tcBorders>
      </w:tcPr>
    </w:tblStylePr>
    <w:tblStylePr w:type="seCell">
      <w:tblPr/>
      <w:tcPr>
        <w:tcBorders>
          <w:top w:val="single" w:sz="4" w:space="0" w:color="E583BD" w:themeColor="accent1" w:themeTint="99"/>
        </w:tcBorders>
      </w:tcPr>
    </w:tblStylePr>
    <w:tblStylePr w:type="swCell">
      <w:tblPr/>
      <w:tcPr>
        <w:tcBorders>
          <w:top w:val="single" w:sz="4" w:space="0" w:color="E583BD" w:themeColor="accent1" w:themeTint="99"/>
        </w:tcBorders>
      </w:tcPr>
    </w:tblStylePr>
  </w:style>
  <w:style w:type="table" w:styleId="Tabelabarvnamrea7poudarek2">
    <w:name w:val="Grid Table 7 Colorful Accent 2"/>
    <w:basedOn w:val="Navadnatabela"/>
    <w:uiPriority w:val="52"/>
    <w:rsid w:val="00333B97"/>
    <w:rPr>
      <w:color w:val="BE6C00" w:themeColor="accent2" w:themeShade="BF"/>
    </w:rPr>
    <w:tblPr>
      <w:tblStyleRowBandSize w:val="1"/>
      <w:tblStyleColBandSize w:val="1"/>
      <w:tblBorders>
        <w:top w:val="single" w:sz="4" w:space="0" w:color="FFBC65" w:themeColor="accent2" w:themeTint="99"/>
        <w:left w:val="single" w:sz="4" w:space="0" w:color="FFBC65" w:themeColor="accent2" w:themeTint="99"/>
        <w:bottom w:val="single" w:sz="4" w:space="0" w:color="FFBC65" w:themeColor="accent2" w:themeTint="99"/>
        <w:right w:val="single" w:sz="4" w:space="0" w:color="FFBC65" w:themeColor="accent2" w:themeTint="99"/>
        <w:insideH w:val="single" w:sz="4" w:space="0" w:color="FFBC65" w:themeColor="accent2" w:themeTint="99"/>
        <w:insideV w:val="single" w:sz="4" w:space="0" w:color="FFBC65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E8CB" w:themeFill="accent2" w:themeFillTint="33"/>
      </w:tcPr>
    </w:tblStylePr>
    <w:tblStylePr w:type="band1Horz">
      <w:tblPr/>
      <w:tcPr>
        <w:shd w:val="clear" w:color="auto" w:fill="FFE8CB" w:themeFill="accent2" w:themeFillTint="33"/>
      </w:tcPr>
    </w:tblStylePr>
    <w:tblStylePr w:type="neCell">
      <w:tblPr/>
      <w:tcPr>
        <w:tcBorders>
          <w:bottom w:val="single" w:sz="4" w:space="0" w:color="FFBC65" w:themeColor="accent2" w:themeTint="99"/>
        </w:tcBorders>
      </w:tcPr>
    </w:tblStylePr>
    <w:tblStylePr w:type="nwCell">
      <w:tblPr/>
      <w:tcPr>
        <w:tcBorders>
          <w:bottom w:val="single" w:sz="4" w:space="0" w:color="FFBC65" w:themeColor="accent2" w:themeTint="99"/>
        </w:tcBorders>
      </w:tcPr>
    </w:tblStylePr>
    <w:tblStylePr w:type="seCell">
      <w:tblPr/>
      <w:tcPr>
        <w:tcBorders>
          <w:top w:val="single" w:sz="4" w:space="0" w:color="FFBC65" w:themeColor="accent2" w:themeTint="99"/>
        </w:tcBorders>
      </w:tcPr>
    </w:tblStylePr>
    <w:tblStylePr w:type="swCell">
      <w:tblPr/>
      <w:tcPr>
        <w:tcBorders>
          <w:top w:val="single" w:sz="4" w:space="0" w:color="FFBC65" w:themeColor="accent2" w:themeTint="99"/>
        </w:tcBorders>
      </w:tcPr>
    </w:tblStylePr>
  </w:style>
  <w:style w:type="table" w:styleId="Tabelabarvnamrea7poudarek3">
    <w:name w:val="Grid Table 7 Colorful Accent 3"/>
    <w:basedOn w:val="Navadnatabela"/>
    <w:uiPriority w:val="52"/>
    <w:rsid w:val="00333B97"/>
    <w:rPr>
      <w:color w:val="6DA92D" w:themeColor="accent3" w:themeShade="BF"/>
    </w:rPr>
    <w:tblPr>
      <w:tblStyleRowBandSize w:val="1"/>
      <w:tblStyleColBandSize w:val="1"/>
      <w:tblBorders>
        <w:top w:val="single" w:sz="4" w:space="0" w:color="BDE295" w:themeColor="accent3" w:themeTint="99"/>
        <w:left w:val="single" w:sz="4" w:space="0" w:color="BDE295" w:themeColor="accent3" w:themeTint="99"/>
        <w:bottom w:val="single" w:sz="4" w:space="0" w:color="BDE295" w:themeColor="accent3" w:themeTint="99"/>
        <w:right w:val="single" w:sz="4" w:space="0" w:color="BDE295" w:themeColor="accent3" w:themeTint="99"/>
        <w:insideH w:val="single" w:sz="4" w:space="0" w:color="BDE295" w:themeColor="accent3" w:themeTint="99"/>
        <w:insideV w:val="single" w:sz="4" w:space="0" w:color="BDE295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9F5DB" w:themeFill="accent3" w:themeFillTint="33"/>
      </w:tcPr>
    </w:tblStylePr>
    <w:tblStylePr w:type="band1Horz">
      <w:tblPr/>
      <w:tcPr>
        <w:shd w:val="clear" w:color="auto" w:fill="E9F5DB" w:themeFill="accent3" w:themeFillTint="33"/>
      </w:tcPr>
    </w:tblStylePr>
    <w:tblStylePr w:type="neCell">
      <w:tblPr/>
      <w:tcPr>
        <w:tcBorders>
          <w:bottom w:val="single" w:sz="4" w:space="0" w:color="BDE295" w:themeColor="accent3" w:themeTint="99"/>
        </w:tcBorders>
      </w:tcPr>
    </w:tblStylePr>
    <w:tblStylePr w:type="nwCell">
      <w:tblPr/>
      <w:tcPr>
        <w:tcBorders>
          <w:bottom w:val="single" w:sz="4" w:space="0" w:color="BDE295" w:themeColor="accent3" w:themeTint="99"/>
        </w:tcBorders>
      </w:tcPr>
    </w:tblStylePr>
    <w:tblStylePr w:type="seCell">
      <w:tblPr/>
      <w:tcPr>
        <w:tcBorders>
          <w:top w:val="single" w:sz="4" w:space="0" w:color="BDE295" w:themeColor="accent3" w:themeTint="99"/>
        </w:tcBorders>
      </w:tcPr>
    </w:tblStylePr>
    <w:tblStylePr w:type="swCell">
      <w:tblPr/>
      <w:tcPr>
        <w:tcBorders>
          <w:top w:val="single" w:sz="4" w:space="0" w:color="BDE295" w:themeColor="accent3" w:themeTint="99"/>
        </w:tcBorders>
      </w:tcPr>
    </w:tblStylePr>
  </w:style>
  <w:style w:type="table" w:styleId="Tabelabarvnamrea7poudarek4">
    <w:name w:val="Grid Table 7 Colorful Accent 4"/>
    <w:basedOn w:val="Navadnatabela"/>
    <w:uiPriority w:val="52"/>
    <w:rsid w:val="00333B97"/>
    <w:rPr>
      <w:color w:val="0083B3" w:themeColor="accent4" w:themeShade="BF"/>
    </w:rPr>
    <w:tblPr>
      <w:tblStyleRowBandSize w:val="1"/>
      <w:tblStyleColBandSize w:val="1"/>
      <w:tblBorders>
        <w:top w:val="single" w:sz="4" w:space="0" w:color="5DD3FF" w:themeColor="accent4" w:themeTint="99"/>
        <w:left w:val="single" w:sz="4" w:space="0" w:color="5DD3FF" w:themeColor="accent4" w:themeTint="99"/>
        <w:bottom w:val="single" w:sz="4" w:space="0" w:color="5DD3FF" w:themeColor="accent4" w:themeTint="99"/>
        <w:right w:val="single" w:sz="4" w:space="0" w:color="5DD3FF" w:themeColor="accent4" w:themeTint="99"/>
        <w:insideH w:val="single" w:sz="4" w:space="0" w:color="5DD3FF" w:themeColor="accent4" w:themeTint="99"/>
        <w:insideV w:val="single" w:sz="4" w:space="0" w:color="5DD3FF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  <w:tblStylePr w:type="neCell">
      <w:tblPr/>
      <w:tcPr>
        <w:tcBorders>
          <w:bottom w:val="single" w:sz="4" w:space="0" w:color="5DD3FF" w:themeColor="accent4" w:themeTint="99"/>
        </w:tcBorders>
      </w:tcPr>
    </w:tblStylePr>
    <w:tblStylePr w:type="nwCell">
      <w:tblPr/>
      <w:tcPr>
        <w:tcBorders>
          <w:bottom w:val="single" w:sz="4" w:space="0" w:color="5DD3FF" w:themeColor="accent4" w:themeTint="99"/>
        </w:tcBorders>
      </w:tcPr>
    </w:tblStylePr>
    <w:tblStylePr w:type="seCell">
      <w:tblPr/>
      <w:tcPr>
        <w:tcBorders>
          <w:top w:val="single" w:sz="4" w:space="0" w:color="5DD3FF" w:themeColor="accent4" w:themeTint="99"/>
        </w:tcBorders>
      </w:tcPr>
    </w:tblStylePr>
    <w:tblStylePr w:type="swCell">
      <w:tblPr/>
      <w:tcPr>
        <w:tcBorders>
          <w:top w:val="single" w:sz="4" w:space="0" w:color="5DD3FF" w:themeColor="accent4" w:themeTint="99"/>
        </w:tcBorders>
      </w:tcPr>
    </w:tblStylePr>
  </w:style>
  <w:style w:type="table" w:styleId="Tabelabarvnamrea7poudarek5">
    <w:name w:val="Grid Table 7 Colorful Accent 5"/>
    <w:basedOn w:val="Navadnatabela"/>
    <w:uiPriority w:val="52"/>
    <w:rsid w:val="00333B97"/>
    <w:rPr>
      <w:color w:val="980098" w:themeColor="accent5" w:themeShade="BF"/>
    </w:rPr>
    <w:tblPr>
      <w:tblStyleRowBandSize w:val="1"/>
      <w:tblStyleColBandSize w:val="1"/>
      <w:tblBorders>
        <w:top w:val="single" w:sz="4" w:space="0" w:color="FF47FF" w:themeColor="accent5" w:themeTint="99"/>
        <w:left w:val="single" w:sz="4" w:space="0" w:color="FF47FF" w:themeColor="accent5" w:themeTint="99"/>
        <w:bottom w:val="single" w:sz="4" w:space="0" w:color="FF47FF" w:themeColor="accent5" w:themeTint="99"/>
        <w:right w:val="single" w:sz="4" w:space="0" w:color="FF47FF" w:themeColor="accent5" w:themeTint="99"/>
        <w:insideH w:val="single" w:sz="4" w:space="0" w:color="FF47FF" w:themeColor="accent5" w:themeTint="99"/>
        <w:insideV w:val="single" w:sz="4" w:space="0" w:color="FF47FF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C1FF" w:themeFill="accent5" w:themeFillTint="33"/>
      </w:tcPr>
    </w:tblStylePr>
    <w:tblStylePr w:type="band1Horz">
      <w:tblPr/>
      <w:tcPr>
        <w:shd w:val="clear" w:color="auto" w:fill="FFC1FF" w:themeFill="accent5" w:themeFillTint="33"/>
      </w:tcPr>
    </w:tblStylePr>
    <w:tblStylePr w:type="neCell">
      <w:tblPr/>
      <w:tcPr>
        <w:tcBorders>
          <w:bottom w:val="single" w:sz="4" w:space="0" w:color="FF47FF" w:themeColor="accent5" w:themeTint="99"/>
        </w:tcBorders>
      </w:tcPr>
    </w:tblStylePr>
    <w:tblStylePr w:type="nwCell">
      <w:tblPr/>
      <w:tcPr>
        <w:tcBorders>
          <w:bottom w:val="single" w:sz="4" w:space="0" w:color="FF47FF" w:themeColor="accent5" w:themeTint="99"/>
        </w:tcBorders>
      </w:tcPr>
    </w:tblStylePr>
    <w:tblStylePr w:type="seCell">
      <w:tblPr/>
      <w:tcPr>
        <w:tcBorders>
          <w:top w:val="single" w:sz="4" w:space="0" w:color="FF47FF" w:themeColor="accent5" w:themeTint="99"/>
        </w:tcBorders>
      </w:tcPr>
    </w:tblStylePr>
    <w:tblStylePr w:type="swCell">
      <w:tblPr/>
      <w:tcPr>
        <w:tcBorders>
          <w:top w:val="single" w:sz="4" w:space="0" w:color="FF47FF" w:themeColor="accent5" w:themeTint="99"/>
        </w:tcBorders>
      </w:tcPr>
    </w:tblStylePr>
  </w:style>
  <w:style w:type="table" w:styleId="Tabelabarvnamrea7poudarek6">
    <w:name w:val="Grid Table 7 Colorful Accent 6"/>
    <w:basedOn w:val="Navadnatabela"/>
    <w:uiPriority w:val="52"/>
    <w:rsid w:val="00333B97"/>
    <w:rPr>
      <w:color w:val="720098" w:themeColor="accent6" w:themeShade="BF"/>
    </w:rPr>
    <w:tblPr>
      <w:tblStyleRowBandSize w:val="1"/>
      <w:tblStyleColBandSize w:val="1"/>
      <w:tblBorders>
        <w:top w:val="single" w:sz="4" w:space="0" w:color="D047FF" w:themeColor="accent6" w:themeTint="99"/>
        <w:left w:val="single" w:sz="4" w:space="0" w:color="D047FF" w:themeColor="accent6" w:themeTint="99"/>
        <w:bottom w:val="single" w:sz="4" w:space="0" w:color="D047FF" w:themeColor="accent6" w:themeTint="99"/>
        <w:right w:val="single" w:sz="4" w:space="0" w:color="D047FF" w:themeColor="accent6" w:themeTint="99"/>
        <w:insideH w:val="single" w:sz="4" w:space="0" w:color="D047FF" w:themeColor="accent6" w:themeTint="99"/>
        <w:insideV w:val="single" w:sz="4" w:space="0" w:color="D047FF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C1FF" w:themeFill="accent6" w:themeFillTint="33"/>
      </w:tcPr>
    </w:tblStylePr>
    <w:tblStylePr w:type="band1Horz">
      <w:tblPr/>
      <w:tcPr>
        <w:shd w:val="clear" w:color="auto" w:fill="EFC1FF" w:themeFill="accent6" w:themeFillTint="33"/>
      </w:tcPr>
    </w:tblStylePr>
    <w:tblStylePr w:type="neCell">
      <w:tblPr/>
      <w:tcPr>
        <w:tcBorders>
          <w:bottom w:val="single" w:sz="4" w:space="0" w:color="D047FF" w:themeColor="accent6" w:themeTint="99"/>
        </w:tcBorders>
      </w:tcPr>
    </w:tblStylePr>
    <w:tblStylePr w:type="nwCell">
      <w:tblPr/>
      <w:tcPr>
        <w:tcBorders>
          <w:bottom w:val="single" w:sz="4" w:space="0" w:color="D047FF" w:themeColor="accent6" w:themeTint="99"/>
        </w:tcBorders>
      </w:tcPr>
    </w:tblStylePr>
    <w:tblStylePr w:type="seCell">
      <w:tblPr/>
      <w:tcPr>
        <w:tcBorders>
          <w:top w:val="single" w:sz="4" w:space="0" w:color="D047FF" w:themeColor="accent6" w:themeTint="99"/>
        </w:tcBorders>
      </w:tcPr>
    </w:tblStylePr>
    <w:tblStylePr w:type="swCell">
      <w:tblPr/>
      <w:tcPr>
        <w:tcBorders>
          <w:top w:val="single" w:sz="4" w:space="0" w:color="D047FF" w:themeColor="accent6" w:themeTint="99"/>
        </w:tcBorders>
      </w:tcPr>
    </w:tblStylePr>
  </w:style>
  <w:style w:type="paragraph" w:styleId="Glava">
    <w:name w:val="header"/>
    <w:basedOn w:val="Navaden"/>
    <w:link w:val="GlavaZnak"/>
    <w:uiPriority w:val="99"/>
    <w:unhideWhenUsed/>
    <w:rsid w:val="0093710A"/>
  </w:style>
  <w:style w:type="character" w:customStyle="1" w:styleId="GlavaZnak">
    <w:name w:val="Glava Znak"/>
    <w:basedOn w:val="Privzetapisavaodstavka"/>
    <w:link w:val="Glava"/>
    <w:uiPriority w:val="99"/>
    <w:rsid w:val="0093710A"/>
  </w:style>
  <w:style w:type="character" w:customStyle="1" w:styleId="Naslov1Znak">
    <w:name w:val="Naslov 1 Znak"/>
    <w:basedOn w:val="Privzetapisavaodstavka"/>
    <w:link w:val="Naslov1"/>
    <w:uiPriority w:val="9"/>
    <w:rsid w:val="00333B97"/>
    <w:rPr>
      <w:rFonts w:asciiTheme="majorHAnsi" w:eastAsiaTheme="majorEastAsia" w:hAnsiTheme="majorHAnsi" w:cstheme="majorBidi"/>
      <w:color w:val="A1226E" w:themeColor="accent1" w:themeShade="BF"/>
      <w:sz w:val="32"/>
      <w:szCs w:val="32"/>
    </w:rPr>
  </w:style>
  <w:style w:type="character" w:customStyle="1" w:styleId="Naslov2Znak">
    <w:name w:val="Naslov 2 Znak"/>
    <w:basedOn w:val="Privzetapisavaodstavka"/>
    <w:link w:val="Naslov2"/>
    <w:uiPriority w:val="9"/>
    <w:semiHidden/>
    <w:rsid w:val="00333B97"/>
    <w:rPr>
      <w:rFonts w:asciiTheme="majorHAnsi" w:eastAsiaTheme="majorEastAsia" w:hAnsiTheme="majorHAnsi" w:cstheme="majorBidi"/>
      <w:color w:val="A1226E" w:themeColor="accent1" w:themeShade="BF"/>
      <w:sz w:val="26"/>
      <w:szCs w:val="26"/>
    </w:rPr>
  </w:style>
  <w:style w:type="character" w:customStyle="1" w:styleId="Naslov3Znak">
    <w:name w:val="Naslov 3 Znak"/>
    <w:basedOn w:val="Privzetapisavaodstavka"/>
    <w:link w:val="Naslov3"/>
    <w:uiPriority w:val="9"/>
    <w:semiHidden/>
    <w:rsid w:val="00333B97"/>
    <w:rPr>
      <w:rFonts w:asciiTheme="majorHAnsi" w:eastAsiaTheme="majorEastAsia" w:hAnsiTheme="majorHAnsi" w:cstheme="majorBidi"/>
      <w:color w:val="6B1649" w:themeColor="accent1" w:themeShade="7F"/>
      <w:sz w:val="24"/>
      <w:szCs w:val="24"/>
    </w:rPr>
  </w:style>
  <w:style w:type="character" w:customStyle="1" w:styleId="Naslov4Znak">
    <w:name w:val="Naslov 4 Znak"/>
    <w:basedOn w:val="Privzetapisavaodstavka"/>
    <w:link w:val="Naslov4"/>
    <w:uiPriority w:val="9"/>
    <w:semiHidden/>
    <w:rsid w:val="00333B97"/>
    <w:rPr>
      <w:rFonts w:asciiTheme="majorHAnsi" w:eastAsiaTheme="majorEastAsia" w:hAnsiTheme="majorHAnsi" w:cstheme="majorBidi"/>
      <w:i/>
      <w:iCs/>
      <w:color w:val="A1226E" w:themeColor="accent1" w:themeShade="BF"/>
    </w:rPr>
  </w:style>
  <w:style w:type="character" w:customStyle="1" w:styleId="Naslov5Znak">
    <w:name w:val="Naslov 5 Znak"/>
    <w:basedOn w:val="Privzetapisavaodstavka"/>
    <w:link w:val="Naslov5"/>
    <w:uiPriority w:val="9"/>
    <w:semiHidden/>
    <w:rsid w:val="00333B97"/>
    <w:rPr>
      <w:rFonts w:asciiTheme="majorHAnsi" w:eastAsiaTheme="majorEastAsia" w:hAnsiTheme="majorHAnsi" w:cstheme="majorBidi"/>
      <w:color w:val="A1226E" w:themeColor="accent1" w:themeShade="BF"/>
    </w:rPr>
  </w:style>
  <w:style w:type="character" w:customStyle="1" w:styleId="Naslov6Znak">
    <w:name w:val="Naslov 6 Znak"/>
    <w:basedOn w:val="Privzetapisavaodstavka"/>
    <w:link w:val="Naslov6"/>
    <w:uiPriority w:val="9"/>
    <w:semiHidden/>
    <w:rsid w:val="00333B97"/>
    <w:rPr>
      <w:rFonts w:asciiTheme="majorHAnsi" w:eastAsiaTheme="majorEastAsia" w:hAnsiTheme="majorHAnsi" w:cstheme="majorBidi"/>
      <w:color w:val="6B1649" w:themeColor="accent1" w:themeShade="7F"/>
    </w:rPr>
  </w:style>
  <w:style w:type="character" w:customStyle="1" w:styleId="Naslov7Znak">
    <w:name w:val="Naslov 7 Znak"/>
    <w:basedOn w:val="Privzetapisavaodstavka"/>
    <w:link w:val="Naslov7"/>
    <w:uiPriority w:val="9"/>
    <w:semiHidden/>
    <w:rsid w:val="00333B97"/>
    <w:rPr>
      <w:rFonts w:asciiTheme="majorHAnsi" w:eastAsiaTheme="majorEastAsia" w:hAnsiTheme="majorHAnsi" w:cstheme="majorBidi"/>
      <w:i/>
      <w:iCs/>
      <w:color w:val="6B1649" w:themeColor="accent1" w:themeShade="7F"/>
    </w:rPr>
  </w:style>
  <w:style w:type="character" w:customStyle="1" w:styleId="Naslov8Znak">
    <w:name w:val="Naslov 8 Znak"/>
    <w:basedOn w:val="Privzetapisavaodstavka"/>
    <w:link w:val="Naslov8"/>
    <w:uiPriority w:val="9"/>
    <w:semiHidden/>
    <w:rsid w:val="00333B97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Naslov9Znak">
    <w:name w:val="Naslov 9 Znak"/>
    <w:basedOn w:val="Privzetapisavaodstavka"/>
    <w:link w:val="Naslov9"/>
    <w:uiPriority w:val="9"/>
    <w:semiHidden/>
    <w:rsid w:val="00333B97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styleId="HTML-kratica">
    <w:name w:val="HTML Acronym"/>
    <w:basedOn w:val="Privzetapisavaodstavka"/>
    <w:uiPriority w:val="99"/>
    <w:semiHidden/>
    <w:unhideWhenUsed/>
    <w:rsid w:val="00333B97"/>
  </w:style>
  <w:style w:type="paragraph" w:styleId="HTMLnaslov">
    <w:name w:val="HTML Address"/>
    <w:basedOn w:val="Navaden"/>
    <w:link w:val="HTMLnaslovZnak"/>
    <w:uiPriority w:val="99"/>
    <w:semiHidden/>
    <w:unhideWhenUsed/>
    <w:rsid w:val="00333B97"/>
    <w:rPr>
      <w:i/>
      <w:iCs/>
    </w:rPr>
  </w:style>
  <w:style w:type="character" w:customStyle="1" w:styleId="HTMLnaslovZnak">
    <w:name w:val="HTML naslov Znak"/>
    <w:basedOn w:val="Privzetapisavaodstavka"/>
    <w:link w:val="HTMLnaslov"/>
    <w:uiPriority w:val="99"/>
    <w:semiHidden/>
    <w:rsid w:val="00333B97"/>
    <w:rPr>
      <w:i/>
      <w:iCs/>
    </w:rPr>
  </w:style>
  <w:style w:type="character" w:styleId="HTML-citat">
    <w:name w:val="HTML Cite"/>
    <w:basedOn w:val="Privzetapisavaodstavka"/>
    <w:uiPriority w:val="99"/>
    <w:semiHidden/>
    <w:unhideWhenUsed/>
    <w:rsid w:val="00333B97"/>
    <w:rPr>
      <w:i/>
      <w:iCs/>
    </w:rPr>
  </w:style>
  <w:style w:type="character" w:styleId="KodaHTML">
    <w:name w:val="HTML Code"/>
    <w:basedOn w:val="Privzetapisavaodstavka"/>
    <w:uiPriority w:val="99"/>
    <w:semiHidden/>
    <w:unhideWhenUsed/>
    <w:rsid w:val="00333B97"/>
    <w:rPr>
      <w:rFonts w:ascii="Consolas" w:hAnsi="Consolas"/>
      <w:sz w:val="22"/>
      <w:szCs w:val="20"/>
    </w:rPr>
  </w:style>
  <w:style w:type="character" w:styleId="DefinicijaHTML">
    <w:name w:val="HTML Definition"/>
    <w:basedOn w:val="Privzetapisavaodstavka"/>
    <w:uiPriority w:val="99"/>
    <w:semiHidden/>
    <w:unhideWhenUsed/>
    <w:rsid w:val="00333B97"/>
    <w:rPr>
      <w:i/>
      <w:iCs/>
    </w:rPr>
  </w:style>
  <w:style w:type="character" w:styleId="HTML-tipkovnica">
    <w:name w:val="HTML Keyboard"/>
    <w:basedOn w:val="Privzetapisavaodstavka"/>
    <w:uiPriority w:val="99"/>
    <w:semiHidden/>
    <w:unhideWhenUsed/>
    <w:rsid w:val="00333B97"/>
    <w:rPr>
      <w:rFonts w:ascii="Consolas" w:hAnsi="Consolas"/>
      <w:sz w:val="22"/>
      <w:szCs w:val="20"/>
    </w:rPr>
  </w:style>
  <w:style w:type="paragraph" w:styleId="HTML-oblikovano">
    <w:name w:val="HTML Preformatted"/>
    <w:basedOn w:val="Navaden"/>
    <w:link w:val="HTML-oblikovanoZnak"/>
    <w:uiPriority w:val="99"/>
    <w:semiHidden/>
    <w:unhideWhenUsed/>
    <w:rsid w:val="00333B97"/>
    <w:rPr>
      <w:rFonts w:ascii="Consolas" w:hAnsi="Consolas"/>
      <w:szCs w:val="20"/>
    </w:rPr>
  </w:style>
  <w:style w:type="character" w:customStyle="1" w:styleId="HTML-oblikovanoZnak">
    <w:name w:val="HTML-oblikovano Znak"/>
    <w:basedOn w:val="Privzetapisavaodstavka"/>
    <w:link w:val="HTML-oblikovano"/>
    <w:uiPriority w:val="99"/>
    <w:semiHidden/>
    <w:rsid w:val="00333B97"/>
    <w:rPr>
      <w:rFonts w:ascii="Consolas" w:hAnsi="Consolas"/>
      <w:szCs w:val="20"/>
    </w:rPr>
  </w:style>
  <w:style w:type="character" w:styleId="HTMLvzorec">
    <w:name w:val="HTML Sample"/>
    <w:basedOn w:val="Privzetapisavaodstavka"/>
    <w:uiPriority w:val="99"/>
    <w:semiHidden/>
    <w:unhideWhenUsed/>
    <w:rsid w:val="00333B97"/>
    <w:rPr>
      <w:rFonts w:ascii="Consolas" w:hAnsi="Consolas"/>
      <w:sz w:val="24"/>
      <w:szCs w:val="24"/>
    </w:rPr>
  </w:style>
  <w:style w:type="character" w:styleId="HTMLpisalnistroj">
    <w:name w:val="HTML Typewriter"/>
    <w:basedOn w:val="Privzetapisavaodstavka"/>
    <w:uiPriority w:val="99"/>
    <w:semiHidden/>
    <w:unhideWhenUsed/>
    <w:rsid w:val="00333B97"/>
    <w:rPr>
      <w:rFonts w:ascii="Consolas" w:hAnsi="Consolas"/>
      <w:sz w:val="22"/>
      <w:szCs w:val="20"/>
    </w:rPr>
  </w:style>
  <w:style w:type="character" w:styleId="HTMLspremenljivka">
    <w:name w:val="HTML Variable"/>
    <w:basedOn w:val="Privzetapisavaodstavka"/>
    <w:uiPriority w:val="99"/>
    <w:semiHidden/>
    <w:unhideWhenUsed/>
    <w:rsid w:val="00333B97"/>
    <w:rPr>
      <w:i/>
      <w:iCs/>
    </w:rPr>
  </w:style>
  <w:style w:type="character" w:styleId="Hiperpovezava">
    <w:name w:val="Hyperlink"/>
    <w:basedOn w:val="Privzetapisavaodstavka"/>
    <w:uiPriority w:val="99"/>
    <w:semiHidden/>
    <w:unhideWhenUsed/>
    <w:rsid w:val="006E0AA0"/>
    <w:rPr>
      <w:color w:val="005878" w:themeColor="accent4" w:themeShade="80"/>
      <w:u w:val="single"/>
    </w:rPr>
  </w:style>
  <w:style w:type="paragraph" w:styleId="Stvarnokazalo1">
    <w:name w:val="index 1"/>
    <w:basedOn w:val="Navaden"/>
    <w:next w:val="Navaden"/>
    <w:autoRedefine/>
    <w:uiPriority w:val="99"/>
    <w:semiHidden/>
    <w:unhideWhenUsed/>
    <w:rsid w:val="00333B97"/>
    <w:pPr>
      <w:ind w:left="220" w:hanging="220"/>
    </w:pPr>
  </w:style>
  <w:style w:type="paragraph" w:styleId="Stvarnokazalo2">
    <w:name w:val="index 2"/>
    <w:basedOn w:val="Navaden"/>
    <w:next w:val="Navaden"/>
    <w:autoRedefine/>
    <w:uiPriority w:val="99"/>
    <w:semiHidden/>
    <w:unhideWhenUsed/>
    <w:rsid w:val="00333B97"/>
    <w:pPr>
      <w:ind w:left="440" w:hanging="220"/>
    </w:pPr>
  </w:style>
  <w:style w:type="paragraph" w:styleId="Stvarnokazalo3">
    <w:name w:val="index 3"/>
    <w:basedOn w:val="Navaden"/>
    <w:next w:val="Navaden"/>
    <w:autoRedefine/>
    <w:uiPriority w:val="99"/>
    <w:semiHidden/>
    <w:unhideWhenUsed/>
    <w:rsid w:val="00333B97"/>
    <w:pPr>
      <w:ind w:left="660" w:hanging="220"/>
    </w:pPr>
  </w:style>
  <w:style w:type="paragraph" w:styleId="Stvarnokazalo4">
    <w:name w:val="index 4"/>
    <w:basedOn w:val="Navaden"/>
    <w:next w:val="Navaden"/>
    <w:autoRedefine/>
    <w:uiPriority w:val="99"/>
    <w:semiHidden/>
    <w:unhideWhenUsed/>
    <w:rsid w:val="00333B97"/>
    <w:pPr>
      <w:ind w:left="880" w:hanging="220"/>
    </w:pPr>
  </w:style>
  <w:style w:type="paragraph" w:styleId="Stvarnokazalo5">
    <w:name w:val="index 5"/>
    <w:basedOn w:val="Navaden"/>
    <w:next w:val="Navaden"/>
    <w:autoRedefine/>
    <w:uiPriority w:val="99"/>
    <w:semiHidden/>
    <w:unhideWhenUsed/>
    <w:rsid w:val="00333B97"/>
    <w:pPr>
      <w:ind w:left="1100" w:hanging="220"/>
    </w:pPr>
  </w:style>
  <w:style w:type="paragraph" w:styleId="Stvarnokazalo6">
    <w:name w:val="index 6"/>
    <w:basedOn w:val="Navaden"/>
    <w:next w:val="Navaden"/>
    <w:autoRedefine/>
    <w:uiPriority w:val="99"/>
    <w:semiHidden/>
    <w:unhideWhenUsed/>
    <w:rsid w:val="00333B97"/>
    <w:pPr>
      <w:ind w:left="1320" w:hanging="220"/>
    </w:pPr>
  </w:style>
  <w:style w:type="paragraph" w:styleId="Stvarnokazalo7">
    <w:name w:val="index 7"/>
    <w:basedOn w:val="Navaden"/>
    <w:next w:val="Navaden"/>
    <w:autoRedefine/>
    <w:uiPriority w:val="99"/>
    <w:semiHidden/>
    <w:unhideWhenUsed/>
    <w:rsid w:val="00333B97"/>
    <w:pPr>
      <w:ind w:left="1540" w:hanging="220"/>
    </w:pPr>
  </w:style>
  <w:style w:type="paragraph" w:styleId="Stvarnokazalo8">
    <w:name w:val="index 8"/>
    <w:basedOn w:val="Navaden"/>
    <w:next w:val="Navaden"/>
    <w:autoRedefine/>
    <w:uiPriority w:val="99"/>
    <w:semiHidden/>
    <w:unhideWhenUsed/>
    <w:rsid w:val="00333B97"/>
    <w:pPr>
      <w:ind w:left="1760" w:hanging="220"/>
    </w:pPr>
  </w:style>
  <w:style w:type="paragraph" w:styleId="Stvarnokazalo9">
    <w:name w:val="index 9"/>
    <w:basedOn w:val="Navaden"/>
    <w:next w:val="Navaden"/>
    <w:autoRedefine/>
    <w:uiPriority w:val="99"/>
    <w:semiHidden/>
    <w:unhideWhenUsed/>
    <w:rsid w:val="00333B97"/>
    <w:pPr>
      <w:ind w:left="1980" w:hanging="220"/>
    </w:pPr>
  </w:style>
  <w:style w:type="paragraph" w:styleId="Stvarnokazalo-naslov">
    <w:name w:val="index heading"/>
    <w:basedOn w:val="Navaden"/>
    <w:next w:val="Stvarnokazalo1"/>
    <w:uiPriority w:val="99"/>
    <w:semiHidden/>
    <w:unhideWhenUsed/>
    <w:rsid w:val="00333B97"/>
    <w:rPr>
      <w:rFonts w:asciiTheme="majorHAnsi" w:eastAsiaTheme="majorEastAsia" w:hAnsiTheme="majorHAnsi" w:cstheme="majorBidi"/>
      <w:b/>
      <w:bCs/>
    </w:rPr>
  </w:style>
  <w:style w:type="character" w:styleId="Intenzivenpoudarek">
    <w:name w:val="Intense Emphasis"/>
    <w:basedOn w:val="Privzetapisavaodstavka"/>
    <w:uiPriority w:val="21"/>
    <w:semiHidden/>
    <w:unhideWhenUsed/>
    <w:qFormat/>
    <w:rsid w:val="0003245B"/>
    <w:rPr>
      <w:i/>
      <w:iCs/>
      <w:color w:val="A1226E" w:themeColor="accent1" w:themeShade="BF"/>
    </w:rPr>
  </w:style>
  <w:style w:type="paragraph" w:styleId="Intenzivencitat">
    <w:name w:val="Intense Quote"/>
    <w:basedOn w:val="Navaden"/>
    <w:next w:val="Navaden"/>
    <w:link w:val="IntenzivencitatZnak"/>
    <w:uiPriority w:val="30"/>
    <w:semiHidden/>
    <w:unhideWhenUsed/>
    <w:qFormat/>
    <w:rsid w:val="0003245B"/>
    <w:pPr>
      <w:pBdr>
        <w:top w:val="single" w:sz="4" w:space="10" w:color="A1226E" w:themeColor="accent1" w:themeShade="BF"/>
        <w:bottom w:val="single" w:sz="4" w:space="10" w:color="A1226E" w:themeColor="accent1" w:themeShade="BF"/>
      </w:pBdr>
      <w:spacing w:before="360" w:after="360"/>
      <w:ind w:left="864" w:right="864"/>
    </w:pPr>
    <w:rPr>
      <w:i/>
      <w:iCs/>
      <w:color w:val="A1226E" w:themeColor="accent1" w:themeShade="BF"/>
    </w:rPr>
  </w:style>
  <w:style w:type="character" w:customStyle="1" w:styleId="IntenzivencitatZnak">
    <w:name w:val="Intenziven citat Znak"/>
    <w:basedOn w:val="Privzetapisavaodstavka"/>
    <w:link w:val="Intenzivencitat"/>
    <w:uiPriority w:val="30"/>
    <w:semiHidden/>
    <w:rsid w:val="0003245B"/>
    <w:rPr>
      <w:i/>
      <w:iCs/>
      <w:color w:val="A1226E" w:themeColor="accent1" w:themeShade="BF"/>
    </w:rPr>
  </w:style>
  <w:style w:type="character" w:styleId="Intenzivensklic">
    <w:name w:val="Intense Reference"/>
    <w:basedOn w:val="Privzetapisavaodstavka"/>
    <w:uiPriority w:val="32"/>
    <w:semiHidden/>
    <w:unhideWhenUsed/>
    <w:qFormat/>
    <w:rsid w:val="0003245B"/>
    <w:rPr>
      <w:b/>
      <w:bCs/>
      <w:caps w:val="0"/>
      <w:smallCaps/>
      <w:color w:val="A1226E" w:themeColor="accent1" w:themeShade="BF"/>
      <w:spacing w:val="5"/>
    </w:rPr>
  </w:style>
  <w:style w:type="table" w:styleId="Svetlamrea">
    <w:name w:val="Light Grid"/>
    <w:basedOn w:val="Navadnatabela"/>
    <w:uiPriority w:val="62"/>
    <w:semiHidden/>
    <w:unhideWhenUsed/>
    <w:rsid w:val="00333B97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Svetlamreapoudarek1">
    <w:name w:val="Light Grid Accent 1"/>
    <w:basedOn w:val="Navadnatabela"/>
    <w:uiPriority w:val="62"/>
    <w:semiHidden/>
    <w:unhideWhenUsed/>
    <w:rsid w:val="00333B97"/>
    <w:tblPr>
      <w:tblStyleRowBandSize w:val="1"/>
      <w:tblStyleColBandSize w:val="1"/>
      <w:tblBorders>
        <w:top w:val="single" w:sz="8" w:space="0" w:color="D43293" w:themeColor="accent1"/>
        <w:left w:val="single" w:sz="8" w:space="0" w:color="D43293" w:themeColor="accent1"/>
        <w:bottom w:val="single" w:sz="8" w:space="0" w:color="D43293" w:themeColor="accent1"/>
        <w:right w:val="single" w:sz="8" w:space="0" w:color="D43293" w:themeColor="accent1"/>
        <w:insideH w:val="single" w:sz="8" w:space="0" w:color="D43293" w:themeColor="accent1"/>
        <w:insideV w:val="single" w:sz="8" w:space="0" w:color="D43293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43293" w:themeColor="accent1"/>
          <w:left w:val="single" w:sz="8" w:space="0" w:color="D43293" w:themeColor="accent1"/>
          <w:bottom w:val="single" w:sz="18" w:space="0" w:color="D43293" w:themeColor="accent1"/>
          <w:right w:val="single" w:sz="8" w:space="0" w:color="D43293" w:themeColor="accent1"/>
          <w:insideH w:val="nil"/>
          <w:insideV w:val="single" w:sz="8" w:space="0" w:color="D43293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43293" w:themeColor="accent1"/>
          <w:left w:val="single" w:sz="8" w:space="0" w:color="D43293" w:themeColor="accent1"/>
          <w:bottom w:val="single" w:sz="8" w:space="0" w:color="D43293" w:themeColor="accent1"/>
          <w:right w:val="single" w:sz="8" w:space="0" w:color="D43293" w:themeColor="accent1"/>
          <w:insideH w:val="nil"/>
          <w:insideV w:val="single" w:sz="8" w:space="0" w:color="D43293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43293" w:themeColor="accent1"/>
          <w:left w:val="single" w:sz="8" w:space="0" w:color="D43293" w:themeColor="accent1"/>
          <w:bottom w:val="single" w:sz="8" w:space="0" w:color="D43293" w:themeColor="accent1"/>
          <w:right w:val="single" w:sz="8" w:space="0" w:color="D43293" w:themeColor="accent1"/>
        </w:tcBorders>
      </w:tcPr>
    </w:tblStylePr>
    <w:tblStylePr w:type="band1Vert">
      <w:tblPr/>
      <w:tcPr>
        <w:tcBorders>
          <w:top w:val="single" w:sz="8" w:space="0" w:color="D43293" w:themeColor="accent1"/>
          <w:left w:val="single" w:sz="8" w:space="0" w:color="D43293" w:themeColor="accent1"/>
          <w:bottom w:val="single" w:sz="8" w:space="0" w:color="D43293" w:themeColor="accent1"/>
          <w:right w:val="single" w:sz="8" w:space="0" w:color="D43293" w:themeColor="accent1"/>
        </w:tcBorders>
        <w:shd w:val="clear" w:color="auto" w:fill="F4CCE4" w:themeFill="accent1" w:themeFillTint="3F"/>
      </w:tcPr>
    </w:tblStylePr>
    <w:tblStylePr w:type="band1Horz">
      <w:tblPr/>
      <w:tcPr>
        <w:tcBorders>
          <w:top w:val="single" w:sz="8" w:space="0" w:color="D43293" w:themeColor="accent1"/>
          <w:left w:val="single" w:sz="8" w:space="0" w:color="D43293" w:themeColor="accent1"/>
          <w:bottom w:val="single" w:sz="8" w:space="0" w:color="D43293" w:themeColor="accent1"/>
          <w:right w:val="single" w:sz="8" w:space="0" w:color="D43293" w:themeColor="accent1"/>
          <w:insideV w:val="single" w:sz="8" w:space="0" w:color="D43293" w:themeColor="accent1"/>
        </w:tcBorders>
        <w:shd w:val="clear" w:color="auto" w:fill="F4CCE4" w:themeFill="accent1" w:themeFillTint="3F"/>
      </w:tcPr>
    </w:tblStylePr>
    <w:tblStylePr w:type="band2Horz">
      <w:tblPr/>
      <w:tcPr>
        <w:tcBorders>
          <w:top w:val="single" w:sz="8" w:space="0" w:color="D43293" w:themeColor="accent1"/>
          <w:left w:val="single" w:sz="8" w:space="0" w:color="D43293" w:themeColor="accent1"/>
          <w:bottom w:val="single" w:sz="8" w:space="0" w:color="D43293" w:themeColor="accent1"/>
          <w:right w:val="single" w:sz="8" w:space="0" w:color="D43293" w:themeColor="accent1"/>
          <w:insideV w:val="single" w:sz="8" w:space="0" w:color="D43293" w:themeColor="accent1"/>
        </w:tcBorders>
      </w:tcPr>
    </w:tblStylePr>
  </w:style>
  <w:style w:type="table" w:styleId="Svetlamreapoudarek2">
    <w:name w:val="Light Grid Accent 2"/>
    <w:basedOn w:val="Navadnatabela"/>
    <w:uiPriority w:val="62"/>
    <w:semiHidden/>
    <w:unhideWhenUsed/>
    <w:rsid w:val="00333B97"/>
    <w:tblPr>
      <w:tblStyleRowBandSize w:val="1"/>
      <w:tblStyleColBandSize w:val="1"/>
      <w:tblBorders>
        <w:top w:val="single" w:sz="8" w:space="0" w:color="FE9100" w:themeColor="accent2"/>
        <w:left w:val="single" w:sz="8" w:space="0" w:color="FE9100" w:themeColor="accent2"/>
        <w:bottom w:val="single" w:sz="8" w:space="0" w:color="FE9100" w:themeColor="accent2"/>
        <w:right w:val="single" w:sz="8" w:space="0" w:color="FE9100" w:themeColor="accent2"/>
        <w:insideH w:val="single" w:sz="8" w:space="0" w:color="FE9100" w:themeColor="accent2"/>
        <w:insideV w:val="single" w:sz="8" w:space="0" w:color="FE9100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E9100" w:themeColor="accent2"/>
          <w:left w:val="single" w:sz="8" w:space="0" w:color="FE9100" w:themeColor="accent2"/>
          <w:bottom w:val="single" w:sz="18" w:space="0" w:color="FE9100" w:themeColor="accent2"/>
          <w:right w:val="single" w:sz="8" w:space="0" w:color="FE9100" w:themeColor="accent2"/>
          <w:insideH w:val="nil"/>
          <w:insideV w:val="single" w:sz="8" w:space="0" w:color="FE9100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E9100" w:themeColor="accent2"/>
          <w:left w:val="single" w:sz="8" w:space="0" w:color="FE9100" w:themeColor="accent2"/>
          <w:bottom w:val="single" w:sz="8" w:space="0" w:color="FE9100" w:themeColor="accent2"/>
          <w:right w:val="single" w:sz="8" w:space="0" w:color="FE9100" w:themeColor="accent2"/>
          <w:insideH w:val="nil"/>
          <w:insideV w:val="single" w:sz="8" w:space="0" w:color="FE9100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E9100" w:themeColor="accent2"/>
          <w:left w:val="single" w:sz="8" w:space="0" w:color="FE9100" w:themeColor="accent2"/>
          <w:bottom w:val="single" w:sz="8" w:space="0" w:color="FE9100" w:themeColor="accent2"/>
          <w:right w:val="single" w:sz="8" w:space="0" w:color="FE9100" w:themeColor="accent2"/>
        </w:tcBorders>
      </w:tcPr>
    </w:tblStylePr>
    <w:tblStylePr w:type="band1Vert">
      <w:tblPr/>
      <w:tcPr>
        <w:tcBorders>
          <w:top w:val="single" w:sz="8" w:space="0" w:color="FE9100" w:themeColor="accent2"/>
          <w:left w:val="single" w:sz="8" w:space="0" w:color="FE9100" w:themeColor="accent2"/>
          <w:bottom w:val="single" w:sz="8" w:space="0" w:color="FE9100" w:themeColor="accent2"/>
          <w:right w:val="single" w:sz="8" w:space="0" w:color="FE9100" w:themeColor="accent2"/>
        </w:tcBorders>
        <w:shd w:val="clear" w:color="auto" w:fill="FFE3BF" w:themeFill="accent2" w:themeFillTint="3F"/>
      </w:tcPr>
    </w:tblStylePr>
    <w:tblStylePr w:type="band1Horz">
      <w:tblPr/>
      <w:tcPr>
        <w:tcBorders>
          <w:top w:val="single" w:sz="8" w:space="0" w:color="FE9100" w:themeColor="accent2"/>
          <w:left w:val="single" w:sz="8" w:space="0" w:color="FE9100" w:themeColor="accent2"/>
          <w:bottom w:val="single" w:sz="8" w:space="0" w:color="FE9100" w:themeColor="accent2"/>
          <w:right w:val="single" w:sz="8" w:space="0" w:color="FE9100" w:themeColor="accent2"/>
          <w:insideV w:val="single" w:sz="8" w:space="0" w:color="FE9100" w:themeColor="accent2"/>
        </w:tcBorders>
        <w:shd w:val="clear" w:color="auto" w:fill="FFE3BF" w:themeFill="accent2" w:themeFillTint="3F"/>
      </w:tcPr>
    </w:tblStylePr>
    <w:tblStylePr w:type="band2Horz">
      <w:tblPr/>
      <w:tcPr>
        <w:tcBorders>
          <w:top w:val="single" w:sz="8" w:space="0" w:color="FE9100" w:themeColor="accent2"/>
          <w:left w:val="single" w:sz="8" w:space="0" w:color="FE9100" w:themeColor="accent2"/>
          <w:bottom w:val="single" w:sz="8" w:space="0" w:color="FE9100" w:themeColor="accent2"/>
          <w:right w:val="single" w:sz="8" w:space="0" w:color="FE9100" w:themeColor="accent2"/>
          <w:insideV w:val="single" w:sz="8" w:space="0" w:color="FE9100" w:themeColor="accent2"/>
        </w:tcBorders>
      </w:tcPr>
    </w:tblStylePr>
  </w:style>
  <w:style w:type="table" w:styleId="Svetlamreapoudarek3">
    <w:name w:val="Light Grid Accent 3"/>
    <w:basedOn w:val="Navadnatabela"/>
    <w:uiPriority w:val="62"/>
    <w:semiHidden/>
    <w:unhideWhenUsed/>
    <w:rsid w:val="00333B97"/>
    <w:tblPr>
      <w:tblStyleRowBandSize w:val="1"/>
      <w:tblStyleColBandSize w:val="1"/>
      <w:tblBorders>
        <w:top w:val="single" w:sz="8" w:space="0" w:color="92D050" w:themeColor="accent3"/>
        <w:left w:val="single" w:sz="8" w:space="0" w:color="92D050" w:themeColor="accent3"/>
        <w:bottom w:val="single" w:sz="8" w:space="0" w:color="92D050" w:themeColor="accent3"/>
        <w:right w:val="single" w:sz="8" w:space="0" w:color="92D050" w:themeColor="accent3"/>
        <w:insideH w:val="single" w:sz="8" w:space="0" w:color="92D050" w:themeColor="accent3"/>
        <w:insideV w:val="single" w:sz="8" w:space="0" w:color="92D050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2D050" w:themeColor="accent3"/>
          <w:left w:val="single" w:sz="8" w:space="0" w:color="92D050" w:themeColor="accent3"/>
          <w:bottom w:val="single" w:sz="18" w:space="0" w:color="92D050" w:themeColor="accent3"/>
          <w:right w:val="single" w:sz="8" w:space="0" w:color="92D050" w:themeColor="accent3"/>
          <w:insideH w:val="nil"/>
          <w:insideV w:val="single" w:sz="8" w:space="0" w:color="92D050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2D050" w:themeColor="accent3"/>
          <w:left w:val="single" w:sz="8" w:space="0" w:color="92D050" w:themeColor="accent3"/>
          <w:bottom w:val="single" w:sz="8" w:space="0" w:color="92D050" w:themeColor="accent3"/>
          <w:right w:val="single" w:sz="8" w:space="0" w:color="92D050" w:themeColor="accent3"/>
          <w:insideH w:val="nil"/>
          <w:insideV w:val="single" w:sz="8" w:space="0" w:color="92D050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2D050" w:themeColor="accent3"/>
          <w:left w:val="single" w:sz="8" w:space="0" w:color="92D050" w:themeColor="accent3"/>
          <w:bottom w:val="single" w:sz="8" w:space="0" w:color="92D050" w:themeColor="accent3"/>
          <w:right w:val="single" w:sz="8" w:space="0" w:color="92D050" w:themeColor="accent3"/>
        </w:tcBorders>
      </w:tcPr>
    </w:tblStylePr>
    <w:tblStylePr w:type="band1Vert">
      <w:tblPr/>
      <w:tcPr>
        <w:tcBorders>
          <w:top w:val="single" w:sz="8" w:space="0" w:color="92D050" w:themeColor="accent3"/>
          <w:left w:val="single" w:sz="8" w:space="0" w:color="92D050" w:themeColor="accent3"/>
          <w:bottom w:val="single" w:sz="8" w:space="0" w:color="92D050" w:themeColor="accent3"/>
          <w:right w:val="single" w:sz="8" w:space="0" w:color="92D050" w:themeColor="accent3"/>
        </w:tcBorders>
        <w:shd w:val="clear" w:color="auto" w:fill="E3F3D3" w:themeFill="accent3" w:themeFillTint="3F"/>
      </w:tcPr>
    </w:tblStylePr>
    <w:tblStylePr w:type="band1Horz">
      <w:tblPr/>
      <w:tcPr>
        <w:tcBorders>
          <w:top w:val="single" w:sz="8" w:space="0" w:color="92D050" w:themeColor="accent3"/>
          <w:left w:val="single" w:sz="8" w:space="0" w:color="92D050" w:themeColor="accent3"/>
          <w:bottom w:val="single" w:sz="8" w:space="0" w:color="92D050" w:themeColor="accent3"/>
          <w:right w:val="single" w:sz="8" w:space="0" w:color="92D050" w:themeColor="accent3"/>
          <w:insideV w:val="single" w:sz="8" w:space="0" w:color="92D050" w:themeColor="accent3"/>
        </w:tcBorders>
        <w:shd w:val="clear" w:color="auto" w:fill="E3F3D3" w:themeFill="accent3" w:themeFillTint="3F"/>
      </w:tcPr>
    </w:tblStylePr>
    <w:tblStylePr w:type="band2Horz">
      <w:tblPr/>
      <w:tcPr>
        <w:tcBorders>
          <w:top w:val="single" w:sz="8" w:space="0" w:color="92D050" w:themeColor="accent3"/>
          <w:left w:val="single" w:sz="8" w:space="0" w:color="92D050" w:themeColor="accent3"/>
          <w:bottom w:val="single" w:sz="8" w:space="0" w:color="92D050" w:themeColor="accent3"/>
          <w:right w:val="single" w:sz="8" w:space="0" w:color="92D050" w:themeColor="accent3"/>
          <w:insideV w:val="single" w:sz="8" w:space="0" w:color="92D050" w:themeColor="accent3"/>
        </w:tcBorders>
      </w:tcPr>
    </w:tblStylePr>
  </w:style>
  <w:style w:type="table" w:styleId="Svetlamreapoudarek4">
    <w:name w:val="Light Grid Accent 4"/>
    <w:basedOn w:val="Navadnatabela"/>
    <w:uiPriority w:val="62"/>
    <w:semiHidden/>
    <w:unhideWhenUsed/>
    <w:rsid w:val="00333B97"/>
    <w:tblPr>
      <w:tblStyleRowBandSize w:val="1"/>
      <w:tblStyleColBandSize w:val="1"/>
      <w:tblBorders>
        <w:top w:val="single" w:sz="8" w:space="0" w:color="00B0F0" w:themeColor="accent4"/>
        <w:left w:val="single" w:sz="8" w:space="0" w:color="00B0F0" w:themeColor="accent4"/>
        <w:bottom w:val="single" w:sz="8" w:space="0" w:color="00B0F0" w:themeColor="accent4"/>
        <w:right w:val="single" w:sz="8" w:space="0" w:color="00B0F0" w:themeColor="accent4"/>
        <w:insideH w:val="single" w:sz="8" w:space="0" w:color="00B0F0" w:themeColor="accent4"/>
        <w:insideV w:val="single" w:sz="8" w:space="0" w:color="00B0F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18" w:space="0" w:color="00B0F0" w:themeColor="accent4"/>
          <w:right w:val="single" w:sz="8" w:space="0" w:color="00B0F0" w:themeColor="accent4"/>
          <w:insideH w:val="nil"/>
          <w:insideV w:val="single" w:sz="8" w:space="0" w:color="00B0F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  <w:insideH w:val="nil"/>
          <w:insideV w:val="single" w:sz="8" w:space="0" w:color="00B0F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</w:tcBorders>
      </w:tcPr>
    </w:tblStylePr>
    <w:tblStylePr w:type="band1Vert"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</w:tcBorders>
        <w:shd w:val="clear" w:color="auto" w:fill="BCEDFF" w:themeFill="accent4" w:themeFillTint="3F"/>
      </w:tcPr>
    </w:tblStylePr>
    <w:tblStylePr w:type="band1Horz"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  <w:insideV w:val="single" w:sz="8" w:space="0" w:color="00B0F0" w:themeColor="accent4"/>
        </w:tcBorders>
        <w:shd w:val="clear" w:color="auto" w:fill="BCEDFF" w:themeFill="accent4" w:themeFillTint="3F"/>
      </w:tcPr>
    </w:tblStylePr>
    <w:tblStylePr w:type="band2Horz"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  <w:insideV w:val="single" w:sz="8" w:space="0" w:color="00B0F0" w:themeColor="accent4"/>
        </w:tcBorders>
      </w:tcPr>
    </w:tblStylePr>
  </w:style>
  <w:style w:type="table" w:styleId="Svetlamreapoudarek5">
    <w:name w:val="Light Grid Accent 5"/>
    <w:basedOn w:val="Navadnatabela"/>
    <w:uiPriority w:val="62"/>
    <w:semiHidden/>
    <w:unhideWhenUsed/>
    <w:rsid w:val="00333B97"/>
    <w:tblPr>
      <w:tblStyleRowBandSize w:val="1"/>
      <w:tblStyleColBandSize w:val="1"/>
      <w:tblBorders>
        <w:top w:val="single" w:sz="8" w:space="0" w:color="CC00CC" w:themeColor="accent5"/>
        <w:left w:val="single" w:sz="8" w:space="0" w:color="CC00CC" w:themeColor="accent5"/>
        <w:bottom w:val="single" w:sz="8" w:space="0" w:color="CC00CC" w:themeColor="accent5"/>
        <w:right w:val="single" w:sz="8" w:space="0" w:color="CC00CC" w:themeColor="accent5"/>
        <w:insideH w:val="single" w:sz="8" w:space="0" w:color="CC00CC" w:themeColor="accent5"/>
        <w:insideV w:val="single" w:sz="8" w:space="0" w:color="CC00CC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C00CC" w:themeColor="accent5"/>
          <w:left w:val="single" w:sz="8" w:space="0" w:color="CC00CC" w:themeColor="accent5"/>
          <w:bottom w:val="single" w:sz="18" w:space="0" w:color="CC00CC" w:themeColor="accent5"/>
          <w:right w:val="single" w:sz="8" w:space="0" w:color="CC00CC" w:themeColor="accent5"/>
          <w:insideH w:val="nil"/>
          <w:insideV w:val="single" w:sz="8" w:space="0" w:color="CC00CC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C00CC" w:themeColor="accent5"/>
          <w:left w:val="single" w:sz="8" w:space="0" w:color="CC00CC" w:themeColor="accent5"/>
          <w:bottom w:val="single" w:sz="8" w:space="0" w:color="CC00CC" w:themeColor="accent5"/>
          <w:right w:val="single" w:sz="8" w:space="0" w:color="CC00CC" w:themeColor="accent5"/>
          <w:insideH w:val="nil"/>
          <w:insideV w:val="single" w:sz="8" w:space="0" w:color="CC00CC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C00CC" w:themeColor="accent5"/>
          <w:left w:val="single" w:sz="8" w:space="0" w:color="CC00CC" w:themeColor="accent5"/>
          <w:bottom w:val="single" w:sz="8" w:space="0" w:color="CC00CC" w:themeColor="accent5"/>
          <w:right w:val="single" w:sz="8" w:space="0" w:color="CC00CC" w:themeColor="accent5"/>
        </w:tcBorders>
      </w:tcPr>
    </w:tblStylePr>
    <w:tblStylePr w:type="band1Vert">
      <w:tblPr/>
      <w:tcPr>
        <w:tcBorders>
          <w:top w:val="single" w:sz="8" w:space="0" w:color="CC00CC" w:themeColor="accent5"/>
          <w:left w:val="single" w:sz="8" w:space="0" w:color="CC00CC" w:themeColor="accent5"/>
          <w:bottom w:val="single" w:sz="8" w:space="0" w:color="CC00CC" w:themeColor="accent5"/>
          <w:right w:val="single" w:sz="8" w:space="0" w:color="CC00CC" w:themeColor="accent5"/>
        </w:tcBorders>
        <w:shd w:val="clear" w:color="auto" w:fill="FFB3FF" w:themeFill="accent5" w:themeFillTint="3F"/>
      </w:tcPr>
    </w:tblStylePr>
    <w:tblStylePr w:type="band1Horz">
      <w:tblPr/>
      <w:tcPr>
        <w:tcBorders>
          <w:top w:val="single" w:sz="8" w:space="0" w:color="CC00CC" w:themeColor="accent5"/>
          <w:left w:val="single" w:sz="8" w:space="0" w:color="CC00CC" w:themeColor="accent5"/>
          <w:bottom w:val="single" w:sz="8" w:space="0" w:color="CC00CC" w:themeColor="accent5"/>
          <w:right w:val="single" w:sz="8" w:space="0" w:color="CC00CC" w:themeColor="accent5"/>
          <w:insideV w:val="single" w:sz="8" w:space="0" w:color="CC00CC" w:themeColor="accent5"/>
        </w:tcBorders>
        <w:shd w:val="clear" w:color="auto" w:fill="FFB3FF" w:themeFill="accent5" w:themeFillTint="3F"/>
      </w:tcPr>
    </w:tblStylePr>
    <w:tblStylePr w:type="band2Horz">
      <w:tblPr/>
      <w:tcPr>
        <w:tcBorders>
          <w:top w:val="single" w:sz="8" w:space="0" w:color="CC00CC" w:themeColor="accent5"/>
          <w:left w:val="single" w:sz="8" w:space="0" w:color="CC00CC" w:themeColor="accent5"/>
          <w:bottom w:val="single" w:sz="8" w:space="0" w:color="CC00CC" w:themeColor="accent5"/>
          <w:right w:val="single" w:sz="8" w:space="0" w:color="CC00CC" w:themeColor="accent5"/>
          <w:insideV w:val="single" w:sz="8" w:space="0" w:color="CC00CC" w:themeColor="accent5"/>
        </w:tcBorders>
      </w:tcPr>
    </w:tblStylePr>
  </w:style>
  <w:style w:type="table" w:styleId="Svetlamreapoudarek6">
    <w:name w:val="Light Grid Accent 6"/>
    <w:basedOn w:val="Navadnatabela"/>
    <w:uiPriority w:val="62"/>
    <w:semiHidden/>
    <w:unhideWhenUsed/>
    <w:rsid w:val="00333B97"/>
    <w:tblPr>
      <w:tblStyleRowBandSize w:val="1"/>
      <w:tblStyleColBandSize w:val="1"/>
      <w:tblBorders>
        <w:top w:val="single" w:sz="8" w:space="0" w:color="9900CC" w:themeColor="accent6"/>
        <w:left w:val="single" w:sz="8" w:space="0" w:color="9900CC" w:themeColor="accent6"/>
        <w:bottom w:val="single" w:sz="8" w:space="0" w:color="9900CC" w:themeColor="accent6"/>
        <w:right w:val="single" w:sz="8" w:space="0" w:color="9900CC" w:themeColor="accent6"/>
        <w:insideH w:val="single" w:sz="8" w:space="0" w:color="9900CC" w:themeColor="accent6"/>
        <w:insideV w:val="single" w:sz="8" w:space="0" w:color="9900C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900CC" w:themeColor="accent6"/>
          <w:left w:val="single" w:sz="8" w:space="0" w:color="9900CC" w:themeColor="accent6"/>
          <w:bottom w:val="single" w:sz="18" w:space="0" w:color="9900CC" w:themeColor="accent6"/>
          <w:right w:val="single" w:sz="8" w:space="0" w:color="9900CC" w:themeColor="accent6"/>
          <w:insideH w:val="nil"/>
          <w:insideV w:val="single" w:sz="8" w:space="0" w:color="9900C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900CC" w:themeColor="accent6"/>
          <w:left w:val="single" w:sz="8" w:space="0" w:color="9900CC" w:themeColor="accent6"/>
          <w:bottom w:val="single" w:sz="8" w:space="0" w:color="9900CC" w:themeColor="accent6"/>
          <w:right w:val="single" w:sz="8" w:space="0" w:color="9900CC" w:themeColor="accent6"/>
          <w:insideH w:val="nil"/>
          <w:insideV w:val="single" w:sz="8" w:space="0" w:color="9900C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900CC" w:themeColor="accent6"/>
          <w:left w:val="single" w:sz="8" w:space="0" w:color="9900CC" w:themeColor="accent6"/>
          <w:bottom w:val="single" w:sz="8" w:space="0" w:color="9900CC" w:themeColor="accent6"/>
          <w:right w:val="single" w:sz="8" w:space="0" w:color="9900CC" w:themeColor="accent6"/>
        </w:tcBorders>
      </w:tcPr>
    </w:tblStylePr>
    <w:tblStylePr w:type="band1Vert">
      <w:tblPr/>
      <w:tcPr>
        <w:tcBorders>
          <w:top w:val="single" w:sz="8" w:space="0" w:color="9900CC" w:themeColor="accent6"/>
          <w:left w:val="single" w:sz="8" w:space="0" w:color="9900CC" w:themeColor="accent6"/>
          <w:bottom w:val="single" w:sz="8" w:space="0" w:color="9900CC" w:themeColor="accent6"/>
          <w:right w:val="single" w:sz="8" w:space="0" w:color="9900CC" w:themeColor="accent6"/>
        </w:tcBorders>
        <w:shd w:val="clear" w:color="auto" w:fill="ECB3FF" w:themeFill="accent6" w:themeFillTint="3F"/>
      </w:tcPr>
    </w:tblStylePr>
    <w:tblStylePr w:type="band1Horz">
      <w:tblPr/>
      <w:tcPr>
        <w:tcBorders>
          <w:top w:val="single" w:sz="8" w:space="0" w:color="9900CC" w:themeColor="accent6"/>
          <w:left w:val="single" w:sz="8" w:space="0" w:color="9900CC" w:themeColor="accent6"/>
          <w:bottom w:val="single" w:sz="8" w:space="0" w:color="9900CC" w:themeColor="accent6"/>
          <w:right w:val="single" w:sz="8" w:space="0" w:color="9900CC" w:themeColor="accent6"/>
          <w:insideV w:val="single" w:sz="8" w:space="0" w:color="9900CC" w:themeColor="accent6"/>
        </w:tcBorders>
        <w:shd w:val="clear" w:color="auto" w:fill="ECB3FF" w:themeFill="accent6" w:themeFillTint="3F"/>
      </w:tcPr>
    </w:tblStylePr>
    <w:tblStylePr w:type="band2Horz">
      <w:tblPr/>
      <w:tcPr>
        <w:tcBorders>
          <w:top w:val="single" w:sz="8" w:space="0" w:color="9900CC" w:themeColor="accent6"/>
          <w:left w:val="single" w:sz="8" w:space="0" w:color="9900CC" w:themeColor="accent6"/>
          <w:bottom w:val="single" w:sz="8" w:space="0" w:color="9900CC" w:themeColor="accent6"/>
          <w:right w:val="single" w:sz="8" w:space="0" w:color="9900CC" w:themeColor="accent6"/>
          <w:insideV w:val="single" w:sz="8" w:space="0" w:color="9900CC" w:themeColor="accent6"/>
        </w:tcBorders>
      </w:tcPr>
    </w:tblStylePr>
  </w:style>
  <w:style w:type="table" w:styleId="Svetelseznam">
    <w:name w:val="Light List"/>
    <w:basedOn w:val="Navadnatabela"/>
    <w:uiPriority w:val="61"/>
    <w:semiHidden/>
    <w:unhideWhenUsed/>
    <w:rsid w:val="00333B97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Svetelseznampoudarek1">
    <w:name w:val="Light List Accent 1"/>
    <w:basedOn w:val="Navadnatabela"/>
    <w:uiPriority w:val="61"/>
    <w:semiHidden/>
    <w:unhideWhenUsed/>
    <w:rsid w:val="00333B97"/>
    <w:tblPr>
      <w:tblStyleRowBandSize w:val="1"/>
      <w:tblStyleColBandSize w:val="1"/>
      <w:tblBorders>
        <w:top w:val="single" w:sz="8" w:space="0" w:color="D43293" w:themeColor="accent1"/>
        <w:left w:val="single" w:sz="8" w:space="0" w:color="D43293" w:themeColor="accent1"/>
        <w:bottom w:val="single" w:sz="8" w:space="0" w:color="D43293" w:themeColor="accent1"/>
        <w:right w:val="single" w:sz="8" w:space="0" w:color="D43293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43293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43293" w:themeColor="accent1"/>
          <w:left w:val="single" w:sz="8" w:space="0" w:color="D43293" w:themeColor="accent1"/>
          <w:bottom w:val="single" w:sz="8" w:space="0" w:color="D43293" w:themeColor="accent1"/>
          <w:right w:val="single" w:sz="8" w:space="0" w:color="D43293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43293" w:themeColor="accent1"/>
          <w:left w:val="single" w:sz="8" w:space="0" w:color="D43293" w:themeColor="accent1"/>
          <w:bottom w:val="single" w:sz="8" w:space="0" w:color="D43293" w:themeColor="accent1"/>
          <w:right w:val="single" w:sz="8" w:space="0" w:color="D43293" w:themeColor="accent1"/>
        </w:tcBorders>
      </w:tcPr>
    </w:tblStylePr>
    <w:tblStylePr w:type="band1Horz">
      <w:tblPr/>
      <w:tcPr>
        <w:tcBorders>
          <w:top w:val="single" w:sz="8" w:space="0" w:color="D43293" w:themeColor="accent1"/>
          <w:left w:val="single" w:sz="8" w:space="0" w:color="D43293" w:themeColor="accent1"/>
          <w:bottom w:val="single" w:sz="8" w:space="0" w:color="D43293" w:themeColor="accent1"/>
          <w:right w:val="single" w:sz="8" w:space="0" w:color="D43293" w:themeColor="accent1"/>
        </w:tcBorders>
      </w:tcPr>
    </w:tblStylePr>
  </w:style>
  <w:style w:type="table" w:styleId="Svetelseznampoudarek2">
    <w:name w:val="Light List Accent 2"/>
    <w:basedOn w:val="Navadnatabela"/>
    <w:uiPriority w:val="61"/>
    <w:semiHidden/>
    <w:unhideWhenUsed/>
    <w:rsid w:val="00333B97"/>
    <w:tblPr>
      <w:tblStyleRowBandSize w:val="1"/>
      <w:tblStyleColBandSize w:val="1"/>
      <w:tblBorders>
        <w:top w:val="single" w:sz="8" w:space="0" w:color="FE9100" w:themeColor="accent2"/>
        <w:left w:val="single" w:sz="8" w:space="0" w:color="FE9100" w:themeColor="accent2"/>
        <w:bottom w:val="single" w:sz="8" w:space="0" w:color="FE9100" w:themeColor="accent2"/>
        <w:right w:val="single" w:sz="8" w:space="0" w:color="FE9100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E9100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E9100" w:themeColor="accent2"/>
          <w:left w:val="single" w:sz="8" w:space="0" w:color="FE9100" w:themeColor="accent2"/>
          <w:bottom w:val="single" w:sz="8" w:space="0" w:color="FE9100" w:themeColor="accent2"/>
          <w:right w:val="single" w:sz="8" w:space="0" w:color="FE910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E9100" w:themeColor="accent2"/>
          <w:left w:val="single" w:sz="8" w:space="0" w:color="FE9100" w:themeColor="accent2"/>
          <w:bottom w:val="single" w:sz="8" w:space="0" w:color="FE9100" w:themeColor="accent2"/>
          <w:right w:val="single" w:sz="8" w:space="0" w:color="FE9100" w:themeColor="accent2"/>
        </w:tcBorders>
      </w:tcPr>
    </w:tblStylePr>
    <w:tblStylePr w:type="band1Horz">
      <w:tblPr/>
      <w:tcPr>
        <w:tcBorders>
          <w:top w:val="single" w:sz="8" w:space="0" w:color="FE9100" w:themeColor="accent2"/>
          <w:left w:val="single" w:sz="8" w:space="0" w:color="FE9100" w:themeColor="accent2"/>
          <w:bottom w:val="single" w:sz="8" w:space="0" w:color="FE9100" w:themeColor="accent2"/>
          <w:right w:val="single" w:sz="8" w:space="0" w:color="FE9100" w:themeColor="accent2"/>
        </w:tcBorders>
      </w:tcPr>
    </w:tblStylePr>
  </w:style>
  <w:style w:type="table" w:styleId="Svetelseznampoudarek3">
    <w:name w:val="Light List Accent 3"/>
    <w:basedOn w:val="Navadnatabela"/>
    <w:uiPriority w:val="61"/>
    <w:semiHidden/>
    <w:unhideWhenUsed/>
    <w:rsid w:val="00333B97"/>
    <w:tblPr>
      <w:tblStyleRowBandSize w:val="1"/>
      <w:tblStyleColBandSize w:val="1"/>
      <w:tblBorders>
        <w:top w:val="single" w:sz="8" w:space="0" w:color="92D050" w:themeColor="accent3"/>
        <w:left w:val="single" w:sz="8" w:space="0" w:color="92D050" w:themeColor="accent3"/>
        <w:bottom w:val="single" w:sz="8" w:space="0" w:color="92D050" w:themeColor="accent3"/>
        <w:right w:val="single" w:sz="8" w:space="0" w:color="92D050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2D050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2D050" w:themeColor="accent3"/>
          <w:left w:val="single" w:sz="8" w:space="0" w:color="92D050" w:themeColor="accent3"/>
          <w:bottom w:val="single" w:sz="8" w:space="0" w:color="92D050" w:themeColor="accent3"/>
          <w:right w:val="single" w:sz="8" w:space="0" w:color="92D05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2D050" w:themeColor="accent3"/>
          <w:left w:val="single" w:sz="8" w:space="0" w:color="92D050" w:themeColor="accent3"/>
          <w:bottom w:val="single" w:sz="8" w:space="0" w:color="92D050" w:themeColor="accent3"/>
          <w:right w:val="single" w:sz="8" w:space="0" w:color="92D050" w:themeColor="accent3"/>
        </w:tcBorders>
      </w:tcPr>
    </w:tblStylePr>
    <w:tblStylePr w:type="band1Horz">
      <w:tblPr/>
      <w:tcPr>
        <w:tcBorders>
          <w:top w:val="single" w:sz="8" w:space="0" w:color="92D050" w:themeColor="accent3"/>
          <w:left w:val="single" w:sz="8" w:space="0" w:color="92D050" w:themeColor="accent3"/>
          <w:bottom w:val="single" w:sz="8" w:space="0" w:color="92D050" w:themeColor="accent3"/>
          <w:right w:val="single" w:sz="8" w:space="0" w:color="92D050" w:themeColor="accent3"/>
        </w:tcBorders>
      </w:tcPr>
    </w:tblStylePr>
  </w:style>
  <w:style w:type="table" w:styleId="Svetelseznampoudarek4">
    <w:name w:val="Light List Accent 4"/>
    <w:basedOn w:val="Navadnatabela"/>
    <w:uiPriority w:val="61"/>
    <w:semiHidden/>
    <w:unhideWhenUsed/>
    <w:rsid w:val="00333B97"/>
    <w:tblPr>
      <w:tblStyleRowBandSize w:val="1"/>
      <w:tblStyleColBandSize w:val="1"/>
      <w:tblBorders>
        <w:top w:val="single" w:sz="8" w:space="0" w:color="00B0F0" w:themeColor="accent4"/>
        <w:left w:val="single" w:sz="8" w:space="0" w:color="00B0F0" w:themeColor="accent4"/>
        <w:bottom w:val="single" w:sz="8" w:space="0" w:color="00B0F0" w:themeColor="accent4"/>
        <w:right w:val="single" w:sz="8" w:space="0" w:color="00B0F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B0F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</w:tcBorders>
      </w:tcPr>
    </w:tblStylePr>
    <w:tblStylePr w:type="band1Horz"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</w:tcBorders>
      </w:tcPr>
    </w:tblStylePr>
  </w:style>
  <w:style w:type="table" w:styleId="Svetelseznampoudarek5">
    <w:name w:val="Light List Accent 5"/>
    <w:basedOn w:val="Navadnatabela"/>
    <w:uiPriority w:val="61"/>
    <w:semiHidden/>
    <w:unhideWhenUsed/>
    <w:rsid w:val="00333B97"/>
    <w:tblPr>
      <w:tblStyleRowBandSize w:val="1"/>
      <w:tblStyleColBandSize w:val="1"/>
      <w:tblBorders>
        <w:top w:val="single" w:sz="8" w:space="0" w:color="CC00CC" w:themeColor="accent5"/>
        <w:left w:val="single" w:sz="8" w:space="0" w:color="CC00CC" w:themeColor="accent5"/>
        <w:bottom w:val="single" w:sz="8" w:space="0" w:color="CC00CC" w:themeColor="accent5"/>
        <w:right w:val="single" w:sz="8" w:space="0" w:color="CC00CC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C00C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C00CC" w:themeColor="accent5"/>
          <w:left w:val="single" w:sz="8" w:space="0" w:color="CC00CC" w:themeColor="accent5"/>
          <w:bottom w:val="single" w:sz="8" w:space="0" w:color="CC00CC" w:themeColor="accent5"/>
          <w:right w:val="single" w:sz="8" w:space="0" w:color="CC00C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C00CC" w:themeColor="accent5"/>
          <w:left w:val="single" w:sz="8" w:space="0" w:color="CC00CC" w:themeColor="accent5"/>
          <w:bottom w:val="single" w:sz="8" w:space="0" w:color="CC00CC" w:themeColor="accent5"/>
          <w:right w:val="single" w:sz="8" w:space="0" w:color="CC00CC" w:themeColor="accent5"/>
        </w:tcBorders>
      </w:tcPr>
    </w:tblStylePr>
    <w:tblStylePr w:type="band1Horz">
      <w:tblPr/>
      <w:tcPr>
        <w:tcBorders>
          <w:top w:val="single" w:sz="8" w:space="0" w:color="CC00CC" w:themeColor="accent5"/>
          <w:left w:val="single" w:sz="8" w:space="0" w:color="CC00CC" w:themeColor="accent5"/>
          <w:bottom w:val="single" w:sz="8" w:space="0" w:color="CC00CC" w:themeColor="accent5"/>
          <w:right w:val="single" w:sz="8" w:space="0" w:color="CC00CC" w:themeColor="accent5"/>
        </w:tcBorders>
      </w:tcPr>
    </w:tblStylePr>
  </w:style>
  <w:style w:type="table" w:styleId="Svetelseznampoudarek6">
    <w:name w:val="Light List Accent 6"/>
    <w:basedOn w:val="Navadnatabela"/>
    <w:uiPriority w:val="61"/>
    <w:semiHidden/>
    <w:unhideWhenUsed/>
    <w:rsid w:val="00333B97"/>
    <w:tblPr>
      <w:tblStyleRowBandSize w:val="1"/>
      <w:tblStyleColBandSize w:val="1"/>
      <w:tblBorders>
        <w:top w:val="single" w:sz="8" w:space="0" w:color="9900CC" w:themeColor="accent6"/>
        <w:left w:val="single" w:sz="8" w:space="0" w:color="9900CC" w:themeColor="accent6"/>
        <w:bottom w:val="single" w:sz="8" w:space="0" w:color="9900CC" w:themeColor="accent6"/>
        <w:right w:val="single" w:sz="8" w:space="0" w:color="9900C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900C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900CC" w:themeColor="accent6"/>
          <w:left w:val="single" w:sz="8" w:space="0" w:color="9900CC" w:themeColor="accent6"/>
          <w:bottom w:val="single" w:sz="8" w:space="0" w:color="9900CC" w:themeColor="accent6"/>
          <w:right w:val="single" w:sz="8" w:space="0" w:color="9900C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900CC" w:themeColor="accent6"/>
          <w:left w:val="single" w:sz="8" w:space="0" w:color="9900CC" w:themeColor="accent6"/>
          <w:bottom w:val="single" w:sz="8" w:space="0" w:color="9900CC" w:themeColor="accent6"/>
          <w:right w:val="single" w:sz="8" w:space="0" w:color="9900CC" w:themeColor="accent6"/>
        </w:tcBorders>
      </w:tcPr>
    </w:tblStylePr>
    <w:tblStylePr w:type="band1Horz">
      <w:tblPr/>
      <w:tcPr>
        <w:tcBorders>
          <w:top w:val="single" w:sz="8" w:space="0" w:color="9900CC" w:themeColor="accent6"/>
          <w:left w:val="single" w:sz="8" w:space="0" w:color="9900CC" w:themeColor="accent6"/>
          <w:bottom w:val="single" w:sz="8" w:space="0" w:color="9900CC" w:themeColor="accent6"/>
          <w:right w:val="single" w:sz="8" w:space="0" w:color="9900CC" w:themeColor="accent6"/>
        </w:tcBorders>
      </w:tcPr>
    </w:tblStylePr>
  </w:style>
  <w:style w:type="table" w:styleId="Svetlosenenje">
    <w:name w:val="Light Shading"/>
    <w:basedOn w:val="Navadnatabela"/>
    <w:uiPriority w:val="60"/>
    <w:semiHidden/>
    <w:unhideWhenUsed/>
    <w:rsid w:val="00333B97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vetlosenenjepoudarek1">
    <w:name w:val="Light Shading Accent 1"/>
    <w:basedOn w:val="Navadnatabela"/>
    <w:uiPriority w:val="60"/>
    <w:semiHidden/>
    <w:unhideWhenUsed/>
    <w:rsid w:val="00333B97"/>
    <w:rPr>
      <w:color w:val="A1226E" w:themeColor="accent1" w:themeShade="BF"/>
    </w:rPr>
    <w:tblPr>
      <w:tblStyleRowBandSize w:val="1"/>
      <w:tblStyleColBandSize w:val="1"/>
      <w:tblBorders>
        <w:top w:val="single" w:sz="8" w:space="0" w:color="D43293" w:themeColor="accent1"/>
        <w:bottom w:val="single" w:sz="8" w:space="0" w:color="D43293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43293" w:themeColor="accent1"/>
          <w:left w:val="nil"/>
          <w:bottom w:val="single" w:sz="8" w:space="0" w:color="D43293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43293" w:themeColor="accent1"/>
          <w:left w:val="nil"/>
          <w:bottom w:val="single" w:sz="8" w:space="0" w:color="D43293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4CCE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4CCE4" w:themeFill="accent1" w:themeFillTint="3F"/>
      </w:tcPr>
    </w:tblStylePr>
  </w:style>
  <w:style w:type="table" w:styleId="Svetlosenenjepoudarek2">
    <w:name w:val="Light Shading Accent 2"/>
    <w:basedOn w:val="Navadnatabela"/>
    <w:uiPriority w:val="60"/>
    <w:semiHidden/>
    <w:unhideWhenUsed/>
    <w:rsid w:val="00333B97"/>
    <w:rPr>
      <w:color w:val="BE6C00" w:themeColor="accent2" w:themeShade="BF"/>
    </w:rPr>
    <w:tblPr>
      <w:tblStyleRowBandSize w:val="1"/>
      <w:tblStyleColBandSize w:val="1"/>
      <w:tblBorders>
        <w:top w:val="single" w:sz="8" w:space="0" w:color="FE9100" w:themeColor="accent2"/>
        <w:bottom w:val="single" w:sz="8" w:space="0" w:color="FE9100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E9100" w:themeColor="accent2"/>
          <w:left w:val="nil"/>
          <w:bottom w:val="single" w:sz="8" w:space="0" w:color="FE9100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E9100" w:themeColor="accent2"/>
          <w:left w:val="nil"/>
          <w:bottom w:val="single" w:sz="8" w:space="0" w:color="FE9100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3B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3BF" w:themeFill="accent2" w:themeFillTint="3F"/>
      </w:tcPr>
    </w:tblStylePr>
  </w:style>
  <w:style w:type="table" w:styleId="Svetlosenenjepoudarek3">
    <w:name w:val="Light Shading Accent 3"/>
    <w:basedOn w:val="Navadnatabela"/>
    <w:uiPriority w:val="60"/>
    <w:semiHidden/>
    <w:unhideWhenUsed/>
    <w:rsid w:val="00333B97"/>
    <w:rPr>
      <w:color w:val="6DA92D" w:themeColor="accent3" w:themeShade="BF"/>
    </w:rPr>
    <w:tblPr>
      <w:tblStyleRowBandSize w:val="1"/>
      <w:tblStyleColBandSize w:val="1"/>
      <w:tblBorders>
        <w:top w:val="single" w:sz="8" w:space="0" w:color="92D050" w:themeColor="accent3"/>
        <w:bottom w:val="single" w:sz="8" w:space="0" w:color="92D050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2D050" w:themeColor="accent3"/>
          <w:left w:val="nil"/>
          <w:bottom w:val="single" w:sz="8" w:space="0" w:color="92D050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2D050" w:themeColor="accent3"/>
          <w:left w:val="nil"/>
          <w:bottom w:val="single" w:sz="8" w:space="0" w:color="92D050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F3D3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3F3D3" w:themeFill="accent3" w:themeFillTint="3F"/>
      </w:tcPr>
    </w:tblStylePr>
  </w:style>
  <w:style w:type="table" w:styleId="Svetlosenenjepoudarek4">
    <w:name w:val="Light Shading Accent 4"/>
    <w:basedOn w:val="Navadnatabela"/>
    <w:uiPriority w:val="60"/>
    <w:semiHidden/>
    <w:unhideWhenUsed/>
    <w:rsid w:val="00333B97"/>
    <w:rPr>
      <w:color w:val="0083B3" w:themeColor="accent4" w:themeShade="BF"/>
    </w:rPr>
    <w:tblPr>
      <w:tblStyleRowBandSize w:val="1"/>
      <w:tblStyleColBandSize w:val="1"/>
      <w:tblBorders>
        <w:top w:val="single" w:sz="8" w:space="0" w:color="00B0F0" w:themeColor="accent4"/>
        <w:bottom w:val="single" w:sz="8" w:space="0" w:color="00B0F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B0F0" w:themeColor="accent4"/>
          <w:left w:val="nil"/>
          <w:bottom w:val="single" w:sz="8" w:space="0" w:color="00B0F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B0F0" w:themeColor="accent4"/>
          <w:left w:val="nil"/>
          <w:bottom w:val="single" w:sz="8" w:space="0" w:color="00B0F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CEDFF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CEDFF" w:themeFill="accent4" w:themeFillTint="3F"/>
      </w:tcPr>
    </w:tblStylePr>
  </w:style>
  <w:style w:type="table" w:styleId="Svetlosenenjepoudarek5">
    <w:name w:val="Light Shading Accent 5"/>
    <w:basedOn w:val="Navadnatabela"/>
    <w:uiPriority w:val="60"/>
    <w:semiHidden/>
    <w:unhideWhenUsed/>
    <w:rsid w:val="00333B97"/>
    <w:rPr>
      <w:color w:val="980098" w:themeColor="accent5" w:themeShade="BF"/>
    </w:rPr>
    <w:tblPr>
      <w:tblStyleRowBandSize w:val="1"/>
      <w:tblStyleColBandSize w:val="1"/>
      <w:tblBorders>
        <w:top w:val="single" w:sz="8" w:space="0" w:color="CC00CC" w:themeColor="accent5"/>
        <w:bottom w:val="single" w:sz="8" w:space="0" w:color="CC00CC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C00CC" w:themeColor="accent5"/>
          <w:left w:val="nil"/>
          <w:bottom w:val="single" w:sz="8" w:space="0" w:color="CC00CC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C00CC" w:themeColor="accent5"/>
          <w:left w:val="nil"/>
          <w:bottom w:val="single" w:sz="8" w:space="0" w:color="CC00CC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B3FF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B3FF" w:themeFill="accent5" w:themeFillTint="3F"/>
      </w:tcPr>
    </w:tblStylePr>
  </w:style>
  <w:style w:type="table" w:styleId="Svetlosenenjepoudarek6">
    <w:name w:val="Light Shading Accent 6"/>
    <w:basedOn w:val="Navadnatabela"/>
    <w:uiPriority w:val="60"/>
    <w:semiHidden/>
    <w:unhideWhenUsed/>
    <w:rsid w:val="00333B97"/>
    <w:rPr>
      <w:color w:val="720098" w:themeColor="accent6" w:themeShade="BF"/>
    </w:rPr>
    <w:tblPr>
      <w:tblStyleRowBandSize w:val="1"/>
      <w:tblStyleColBandSize w:val="1"/>
      <w:tblBorders>
        <w:top w:val="single" w:sz="8" w:space="0" w:color="9900CC" w:themeColor="accent6"/>
        <w:bottom w:val="single" w:sz="8" w:space="0" w:color="9900C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900CC" w:themeColor="accent6"/>
          <w:left w:val="nil"/>
          <w:bottom w:val="single" w:sz="8" w:space="0" w:color="9900C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900CC" w:themeColor="accent6"/>
          <w:left w:val="nil"/>
          <w:bottom w:val="single" w:sz="8" w:space="0" w:color="9900C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B3FF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CB3FF" w:themeFill="accent6" w:themeFillTint="3F"/>
      </w:tcPr>
    </w:tblStylePr>
  </w:style>
  <w:style w:type="character" w:styleId="tevilkavrstice">
    <w:name w:val="line number"/>
    <w:basedOn w:val="Privzetapisavaodstavka"/>
    <w:uiPriority w:val="99"/>
    <w:semiHidden/>
    <w:unhideWhenUsed/>
    <w:rsid w:val="00333B97"/>
  </w:style>
  <w:style w:type="paragraph" w:styleId="Seznam">
    <w:name w:val="List"/>
    <w:basedOn w:val="Navaden"/>
    <w:uiPriority w:val="99"/>
    <w:semiHidden/>
    <w:unhideWhenUsed/>
    <w:rsid w:val="00333B97"/>
    <w:pPr>
      <w:ind w:left="360" w:hanging="360"/>
      <w:contextualSpacing/>
    </w:pPr>
  </w:style>
  <w:style w:type="paragraph" w:styleId="Seznam2">
    <w:name w:val="List 2"/>
    <w:basedOn w:val="Navaden"/>
    <w:uiPriority w:val="99"/>
    <w:semiHidden/>
    <w:unhideWhenUsed/>
    <w:rsid w:val="00333B97"/>
    <w:pPr>
      <w:ind w:left="720" w:hanging="360"/>
      <w:contextualSpacing/>
    </w:pPr>
  </w:style>
  <w:style w:type="paragraph" w:styleId="Seznam3">
    <w:name w:val="List 3"/>
    <w:basedOn w:val="Navaden"/>
    <w:uiPriority w:val="99"/>
    <w:semiHidden/>
    <w:unhideWhenUsed/>
    <w:rsid w:val="00333B97"/>
    <w:pPr>
      <w:ind w:left="1080" w:hanging="360"/>
      <w:contextualSpacing/>
    </w:pPr>
  </w:style>
  <w:style w:type="paragraph" w:styleId="Seznam4">
    <w:name w:val="List 4"/>
    <w:basedOn w:val="Navaden"/>
    <w:uiPriority w:val="99"/>
    <w:semiHidden/>
    <w:unhideWhenUsed/>
    <w:rsid w:val="00333B97"/>
    <w:pPr>
      <w:ind w:left="1440" w:hanging="360"/>
      <w:contextualSpacing/>
    </w:pPr>
  </w:style>
  <w:style w:type="paragraph" w:styleId="Seznam5">
    <w:name w:val="List 5"/>
    <w:basedOn w:val="Navaden"/>
    <w:uiPriority w:val="99"/>
    <w:semiHidden/>
    <w:unhideWhenUsed/>
    <w:rsid w:val="00333B97"/>
    <w:pPr>
      <w:ind w:left="1800" w:hanging="360"/>
      <w:contextualSpacing/>
    </w:pPr>
  </w:style>
  <w:style w:type="paragraph" w:styleId="Oznaenseznam">
    <w:name w:val="List Bullet"/>
    <w:basedOn w:val="Navaden"/>
    <w:uiPriority w:val="99"/>
    <w:semiHidden/>
    <w:unhideWhenUsed/>
    <w:rsid w:val="00333B97"/>
    <w:pPr>
      <w:numPr>
        <w:numId w:val="1"/>
      </w:numPr>
      <w:contextualSpacing/>
    </w:pPr>
  </w:style>
  <w:style w:type="paragraph" w:styleId="Oznaenseznam2">
    <w:name w:val="List Bullet 2"/>
    <w:basedOn w:val="Navaden"/>
    <w:uiPriority w:val="99"/>
    <w:semiHidden/>
    <w:unhideWhenUsed/>
    <w:rsid w:val="00333B97"/>
    <w:pPr>
      <w:numPr>
        <w:numId w:val="2"/>
      </w:numPr>
      <w:contextualSpacing/>
    </w:pPr>
  </w:style>
  <w:style w:type="paragraph" w:styleId="Oznaenseznam3">
    <w:name w:val="List Bullet 3"/>
    <w:basedOn w:val="Navaden"/>
    <w:uiPriority w:val="99"/>
    <w:semiHidden/>
    <w:unhideWhenUsed/>
    <w:rsid w:val="00333B97"/>
    <w:pPr>
      <w:numPr>
        <w:numId w:val="3"/>
      </w:numPr>
      <w:contextualSpacing/>
    </w:pPr>
  </w:style>
  <w:style w:type="paragraph" w:styleId="Oznaenseznam4">
    <w:name w:val="List Bullet 4"/>
    <w:basedOn w:val="Navaden"/>
    <w:uiPriority w:val="99"/>
    <w:semiHidden/>
    <w:unhideWhenUsed/>
    <w:rsid w:val="00333B97"/>
    <w:pPr>
      <w:numPr>
        <w:numId w:val="4"/>
      </w:numPr>
      <w:contextualSpacing/>
    </w:pPr>
  </w:style>
  <w:style w:type="paragraph" w:styleId="Oznaenseznam5">
    <w:name w:val="List Bullet 5"/>
    <w:basedOn w:val="Navaden"/>
    <w:uiPriority w:val="99"/>
    <w:semiHidden/>
    <w:unhideWhenUsed/>
    <w:rsid w:val="00333B97"/>
    <w:pPr>
      <w:numPr>
        <w:numId w:val="5"/>
      </w:numPr>
      <w:contextualSpacing/>
    </w:pPr>
  </w:style>
  <w:style w:type="paragraph" w:styleId="Seznam-nadaljevanje">
    <w:name w:val="List Continue"/>
    <w:basedOn w:val="Navaden"/>
    <w:uiPriority w:val="99"/>
    <w:semiHidden/>
    <w:unhideWhenUsed/>
    <w:rsid w:val="00333B97"/>
    <w:pPr>
      <w:spacing w:after="120"/>
      <w:ind w:left="360"/>
      <w:contextualSpacing/>
    </w:pPr>
  </w:style>
  <w:style w:type="paragraph" w:styleId="Seznam-nadaljevanje2">
    <w:name w:val="List Continue 2"/>
    <w:basedOn w:val="Navaden"/>
    <w:uiPriority w:val="99"/>
    <w:semiHidden/>
    <w:unhideWhenUsed/>
    <w:rsid w:val="00333B97"/>
    <w:pPr>
      <w:spacing w:after="120"/>
      <w:ind w:left="720"/>
      <w:contextualSpacing/>
    </w:pPr>
  </w:style>
  <w:style w:type="paragraph" w:styleId="Seznam-nadaljevanje3">
    <w:name w:val="List Continue 3"/>
    <w:basedOn w:val="Navaden"/>
    <w:uiPriority w:val="99"/>
    <w:semiHidden/>
    <w:unhideWhenUsed/>
    <w:rsid w:val="00333B97"/>
    <w:pPr>
      <w:spacing w:after="120"/>
      <w:ind w:left="1080"/>
      <w:contextualSpacing/>
    </w:pPr>
  </w:style>
  <w:style w:type="paragraph" w:styleId="Seznam-nadaljevanje4">
    <w:name w:val="List Continue 4"/>
    <w:basedOn w:val="Navaden"/>
    <w:uiPriority w:val="99"/>
    <w:semiHidden/>
    <w:unhideWhenUsed/>
    <w:rsid w:val="00333B97"/>
    <w:pPr>
      <w:spacing w:after="120"/>
      <w:ind w:left="1440"/>
      <w:contextualSpacing/>
    </w:pPr>
  </w:style>
  <w:style w:type="paragraph" w:styleId="Seznam-nadaljevanje5">
    <w:name w:val="List Continue 5"/>
    <w:basedOn w:val="Navaden"/>
    <w:uiPriority w:val="99"/>
    <w:semiHidden/>
    <w:unhideWhenUsed/>
    <w:rsid w:val="00333B97"/>
    <w:pPr>
      <w:spacing w:after="120"/>
      <w:ind w:left="1800"/>
      <w:contextualSpacing/>
    </w:pPr>
  </w:style>
  <w:style w:type="paragraph" w:styleId="Otevilenseznam">
    <w:name w:val="List Number"/>
    <w:basedOn w:val="Navaden"/>
    <w:uiPriority w:val="99"/>
    <w:semiHidden/>
    <w:unhideWhenUsed/>
    <w:rsid w:val="00333B97"/>
    <w:pPr>
      <w:numPr>
        <w:numId w:val="6"/>
      </w:numPr>
      <w:contextualSpacing/>
    </w:pPr>
  </w:style>
  <w:style w:type="paragraph" w:styleId="Otevilenseznam2">
    <w:name w:val="List Number 2"/>
    <w:basedOn w:val="Navaden"/>
    <w:uiPriority w:val="99"/>
    <w:semiHidden/>
    <w:unhideWhenUsed/>
    <w:rsid w:val="00333B97"/>
    <w:pPr>
      <w:numPr>
        <w:numId w:val="7"/>
      </w:numPr>
      <w:contextualSpacing/>
    </w:pPr>
  </w:style>
  <w:style w:type="paragraph" w:styleId="Otevilenseznam3">
    <w:name w:val="List Number 3"/>
    <w:basedOn w:val="Navaden"/>
    <w:uiPriority w:val="99"/>
    <w:semiHidden/>
    <w:unhideWhenUsed/>
    <w:rsid w:val="00333B97"/>
    <w:pPr>
      <w:numPr>
        <w:numId w:val="8"/>
      </w:numPr>
      <w:contextualSpacing/>
    </w:pPr>
  </w:style>
  <w:style w:type="paragraph" w:styleId="Otevilenseznam4">
    <w:name w:val="List Number 4"/>
    <w:basedOn w:val="Navaden"/>
    <w:uiPriority w:val="99"/>
    <w:semiHidden/>
    <w:unhideWhenUsed/>
    <w:rsid w:val="00333B97"/>
    <w:pPr>
      <w:numPr>
        <w:numId w:val="9"/>
      </w:numPr>
      <w:contextualSpacing/>
    </w:pPr>
  </w:style>
  <w:style w:type="paragraph" w:styleId="Otevilenseznam5">
    <w:name w:val="List Number 5"/>
    <w:basedOn w:val="Navaden"/>
    <w:uiPriority w:val="99"/>
    <w:semiHidden/>
    <w:unhideWhenUsed/>
    <w:rsid w:val="00333B97"/>
    <w:pPr>
      <w:numPr>
        <w:numId w:val="10"/>
      </w:numPr>
      <w:contextualSpacing/>
    </w:pPr>
  </w:style>
  <w:style w:type="paragraph" w:styleId="Odstavekseznama">
    <w:name w:val="List Paragraph"/>
    <w:basedOn w:val="Navaden"/>
    <w:uiPriority w:val="34"/>
    <w:semiHidden/>
    <w:unhideWhenUsed/>
    <w:qFormat/>
    <w:rsid w:val="00333B97"/>
    <w:pPr>
      <w:ind w:left="720"/>
      <w:contextualSpacing/>
    </w:pPr>
  </w:style>
  <w:style w:type="table" w:styleId="Tabelasvetelseznam1">
    <w:name w:val="List Table 1 Light"/>
    <w:basedOn w:val="Navadnatabela"/>
    <w:uiPriority w:val="46"/>
    <w:rsid w:val="00333B9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vetelseznam1poudarek1">
    <w:name w:val="List Table 1 Light Accent 1"/>
    <w:basedOn w:val="Navadnatabela"/>
    <w:uiPriority w:val="46"/>
    <w:rsid w:val="00333B9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583BD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583B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5E9" w:themeFill="accent1" w:themeFillTint="33"/>
      </w:tcPr>
    </w:tblStylePr>
    <w:tblStylePr w:type="band1Horz">
      <w:tblPr/>
      <w:tcPr>
        <w:shd w:val="clear" w:color="auto" w:fill="F6D5E9" w:themeFill="accent1" w:themeFillTint="33"/>
      </w:tcPr>
    </w:tblStylePr>
  </w:style>
  <w:style w:type="table" w:styleId="Tabelasvetelseznam1poudarek2">
    <w:name w:val="List Table 1 Light Accent 2"/>
    <w:basedOn w:val="Navadnatabela"/>
    <w:uiPriority w:val="46"/>
    <w:rsid w:val="00333B9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BC65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BC65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8CB" w:themeFill="accent2" w:themeFillTint="33"/>
      </w:tcPr>
    </w:tblStylePr>
    <w:tblStylePr w:type="band1Horz">
      <w:tblPr/>
      <w:tcPr>
        <w:shd w:val="clear" w:color="auto" w:fill="FFE8CB" w:themeFill="accent2" w:themeFillTint="33"/>
      </w:tcPr>
    </w:tblStylePr>
  </w:style>
  <w:style w:type="table" w:styleId="Tabelasvetelseznam1poudarek3">
    <w:name w:val="List Table 1 Light Accent 3"/>
    <w:basedOn w:val="Navadnatabela"/>
    <w:uiPriority w:val="46"/>
    <w:rsid w:val="00333B9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DE295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DE295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3" w:themeFillTint="33"/>
      </w:tcPr>
    </w:tblStylePr>
    <w:tblStylePr w:type="band1Horz">
      <w:tblPr/>
      <w:tcPr>
        <w:shd w:val="clear" w:color="auto" w:fill="E9F5DB" w:themeFill="accent3" w:themeFillTint="33"/>
      </w:tcPr>
    </w:tblStylePr>
  </w:style>
  <w:style w:type="table" w:styleId="Tabelasvetelseznam1poudarek4">
    <w:name w:val="List Table 1 Light Accent 4"/>
    <w:basedOn w:val="Navadnatabela"/>
    <w:uiPriority w:val="46"/>
    <w:rsid w:val="00333B9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5DD3FF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5DD3F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styleId="Tabelasvetelseznam1poudarek5">
    <w:name w:val="List Table 1 Light Accent 5"/>
    <w:basedOn w:val="Navadnatabela"/>
    <w:uiPriority w:val="46"/>
    <w:rsid w:val="00333B9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47FF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47F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1FF" w:themeFill="accent5" w:themeFillTint="33"/>
      </w:tcPr>
    </w:tblStylePr>
    <w:tblStylePr w:type="band1Horz">
      <w:tblPr/>
      <w:tcPr>
        <w:shd w:val="clear" w:color="auto" w:fill="FFC1FF" w:themeFill="accent5" w:themeFillTint="33"/>
      </w:tcPr>
    </w:tblStylePr>
  </w:style>
  <w:style w:type="table" w:styleId="Tabelasvetelseznam1poudarek6">
    <w:name w:val="List Table 1 Light Accent 6"/>
    <w:basedOn w:val="Navadnatabela"/>
    <w:uiPriority w:val="46"/>
    <w:rsid w:val="00333B9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047FF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047F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1FF" w:themeFill="accent6" w:themeFillTint="33"/>
      </w:tcPr>
    </w:tblStylePr>
    <w:tblStylePr w:type="band1Horz">
      <w:tblPr/>
      <w:tcPr>
        <w:shd w:val="clear" w:color="auto" w:fill="EFC1FF" w:themeFill="accent6" w:themeFillTint="33"/>
      </w:tcPr>
    </w:tblStylePr>
  </w:style>
  <w:style w:type="table" w:styleId="Seznamvtabeli2">
    <w:name w:val="List Table 2"/>
    <w:basedOn w:val="Navadnatabela"/>
    <w:uiPriority w:val="47"/>
    <w:rsid w:val="00333B97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eznam2poudarek1">
    <w:name w:val="List Table 2 Accent 1"/>
    <w:basedOn w:val="Navadnatabela"/>
    <w:uiPriority w:val="47"/>
    <w:rsid w:val="00333B97"/>
    <w:tblPr>
      <w:tblStyleRowBandSize w:val="1"/>
      <w:tblStyleColBandSize w:val="1"/>
      <w:tblBorders>
        <w:top w:val="single" w:sz="4" w:space="0" w:color="E583BD" w:themeColor="accent1" w:themeTint="99"/>
        <w:bottom w:val="single" w:sz="4" w:space="0" w:color="E583BD" w:themeColor="accent1" w:themeTint="99"/>
        <w:insideH w:val="single" w:sz="4" w:space="0" w:color="E583BD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5E9" w:themeFill="accent1" w:themeFillTint="33"/>
      </w:tcPr>
    </w:tblStylePr>
    <w:tblStylePr w:type="band1Horz">
      <w:tblPr/>
      <w:tcPr>
        <w:shd w:val="clear" w:color="auto" w:fill="F6D5E9" w:themeFill="accent1" w:themeFillTint="33"/>
      </w:tcPr>
    </w:tblStylePr>
  </w:style>
  <w:style w:type="table" w:styleId="Tabelasvetelseznam2poudarek2">
    <w:name w:val="List Table 2 Accent 2"/>
    <w:basedOn w:val="Navadnatabela"/>
    <w:uiPriority w:val="47"/>
    <w:rsid w:val="00333B97"/>
    <w:tblPr>
      <w:tblStyleRowBandSize w:val="1"/>
      <w:tblStyleColBandSize w:val="1"/>
      <w:tblBorders>
        <w:top w:val="single" w:sz="4" w:space="0" w:color="FFBC65" w:themeColor="accent2" w:themeTint="99"/>
        <w:bottom w:val="single" w:sz="4" w:space="0" w:color="FFBC65" w:themeColor="accent2" w:themeTint="99"/>
        <w:insideH w:val="single" w:sz="4" w:space="0" w:color="FFBC65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8CB" w:themeFill="accent2" w:themeFillTint="33"/>
      </w:tcPr>
    </w:tblStylePr>
    <w:tblStylePr w:type="band1Horz">
      <w:tblPr/>
      <w:tcPr>
        <w:shd w:val="clear" w:color="auto" w:fill="FFE8CB" w:themeFill="accent2" w:themeFillTint="33"/>
      </w:tcPr>
    </w:tblStylePr>
  </w:style>
  <w:style w:type="table" w:styleId="Tabelaseznam2poudarek3">
    <w:name w:val="List Table 2 Accent 3"/>
    <w:basedOn w:val="Navadnatabela"/>
    <w:uiPriority w:val="47"/>
    <w:rsid w:val="00333B97"/>
    <w:tblPr>
      <w:tblStyleRowBandSize w:val="1"/>
      <w:tblStyleColBandSize w:val="1"/>
      <w:tblBorders>
        <w:top w:val="single" w:sz="4" w:space="0" w:color="BDE295" w:themeColor="accent3" w:themeTint="99"/>
        <w:bottom w:val="single" w:sz="4" w:space="0" w:color="BDE295" w:themeColor="accent3" w:themeTint="99"/>
        <w:insideH w:val="single" w:sz="4" w:space="0" w:color="BDE295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3" w:themeFillTint="33"/>
      </w:tcPr>
    </w:tblStylePr>
    <w:tblStylePr w:type="band1Horz">
      <w:tblPr/>
      <w:tcPr>
        <w:shd w:val="clear" w:color="auto" w:fill="E9F5DB" w:themeFill="accent3" w:themeFillTint="33"/>
      </w:tcPr>
    </w:tblStylePr>
  </w:style>
  <w:style w:type="table" w:styleId="Tabelaseznam2poudarek4">
    <w:name w:val="List Table 2 Accent 4"/>
    <w:basedOn w:val="Navadnatabela"/>
    <w:uiPriority w:val="47"/>
    <w:rsid w:val="00333B97"/>
    <w:tblPr>
      <w:tblStyleRowBandSize w:val="1"/>
      <w:tblStyleColBandSize w:val="1"/>
      <w:tblBorders>
        <w:top w:val="single" w:sz="4" w:space="0" w:color="5DD3FF" w:themeColor="accent4" w:themeTint="99"/>
        <w:bottom w:val="single" w:sz="4" w:space="0" w:color="5DD3FF" w:themeColor="accent4" w:themeTint="99"/>
        <w:insideH w:val="single" w:sz="4" w:space="0" w:color="5DD3FF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styleId="Tabelaseznam2poudarek5">
    <w:name w:val="List Table 2 Accent 5"/>
    <w:basedOn w:val="Navadnatabela"/>
    <w:uiPriority w:val="47"/>
    <w:rsid w:val="00333B97"/>
    <w:tblPr>
      <w:tblStyleRowBandSize w:val="1"/>
      <w:tblStyleColBandSize w:val="1"/>
      <w:tblBorders>
        <w:top w:val="single" w:sz="4" w:space="0" w:color="FF47FF" w:themeColor="accent5" w:themeTint="99"/>
        <w:bottom w:val="single" w:sz="4" w:space="0" w:color="FF47FF" w:themeColor="accent5" w:themeTint="99"/>
        <w:insideH w:val="single" w:sz="4" w:space="0" w:color="FF47FF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1FF" w:themeFill="accent5" w:themeFillTint="33"/>
      </w:tcPr>
    </w:tblStylePr>
    <w:tblStylePr w:type="band1Horz">
      <w:tblPr/>
      <w:tcPr>
        <w:shd w:val="clear" w:color="auto" w:fill="FFC1FF" w:themeFill="accent5" w:themeFillTint="33"/>
      </w:tcPr>
    </w:tblStylePr>
  </w:style>
  <w:style w:type="table" w:styleId="Tabelaseznam2poudarek6">
    <w:name w:val="List Table 2 Accent 6"/>
    <w:basedOn w:val="Navadnatabela"/>
    <w:uiPriority w:val="47"/>
    <w:rsid w:val="00333B97"/>
    <w:tblPr>
      <w:tblStyleRowBandSize w:val="1"/>
      <w:tblStyleColBandSize w:val="1"/>
      <w:tblBorders>
        <w:top w:val="single" w:sz="4" w:space="0" w:color="D047FF" w:themeColor="accent6" w:themeTint="99"/>
        <w:bottom w:val="single" w:sz="4" w:space="0" w:color="D047FF" w:themeColor="accent6" w:themeTint="99"/>
        <w:insideH w:val="single" w:sz="4" w:space="0" w:color="D047FF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1FF" w:themeFill="accent6" w:themeFillTint="33"/>
      </w:tcPr>
    </w:tblStylePr>
    <w:tblStylePr w:type="band1Horz">
      <w:tblPr/>
      <w:tcPr>
        <w:shd w:val="clear" w:color="auto" w:fill="EFC1FF" w:themeFill="accent6" w:themeFillTint="33"/>
      </w:tcPr>
    </w:tblStylePr>
  </w:style>
  <w:style w:type="table" w:styleId="Seznamvtabeli3">
    <w:name w:val="List Table 3"/>
    <w:basedOn w:val="Navadnatabela"/>
    <w:uiPriority w:val="48"/>
    <w:rsid w:val="00333B97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elaseznam3poudarek1">
    <w:name w:val="List Table 3 Accent 1"/>
    <w:basedOn w:val="Navadnatabela"/>
    <w:uiPriority w:val="48"/>
    <w:rsid w:val="00333B97"/>
    <w:tblPr>
      <w:tblStyleRowBandSize w:val="1"/>
      <w:tblStyleColBandSize w:val="1"/>
      <w:tblBorders>
        <w:top w:val="single" w:sz="4" w:space="0" w:color="D43293" w:themeColor="accent1"/>
        <w:left w:val="single" w:sz="4" w:space="0" w:color="D43293" w:themeColor="accent1"/>
        <w:bottom w:val="single" w:sz="4" w:space="0" w:color="D43293" w:themeColor="accent1"/>
        <w:right w:val="single" w:sz="4" w:space="0" w:color="D43293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43293" w:themeFill="accent1"/>
      </w:tcPr>
    </w:tblStylePr>
    <w:tblStylePr w:type="lastRow">
      <w:rPr>
        <w:b/>
        <w:bCs/>
      </w:rPr>
      <w:tblPr/>
      <w:tcPr>
        <w:tcBorders>
          <w:top w:val="double" w:sz="4" w:space="0" w:color="D43293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43293" w:themeColor="accent1"/>
          <w:right w:val="single" w:sz="4" w:space="0" w:color="D43293" w:themeColor="accent1"/>
        </w:tcBorders>
      </w:tcPr>
    </w:tblStylePr>
    <w:tblStylePr w:type="band1Horz">
      <w:tblPr/>
      <w:tcPr>
        <w:tcBorders>
          <w:top w:val="single" w:sz="4" w:space="0" w:color="D43293" w:themeColor="accent1"/>
          <w:bottom w:val="single" w:sz="4" w:space="0" w:color="D43293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43293" w:themeColor="accent1"/>
          <w:left w:val="nil"/>
        </w:tcBorders>
      </w:tcPr>
    </w:tblStylePr>
    <w:tblStylePr w:type="swCell">
      <w:tblPr/>
      <w:tcPr>
        <w:tcBorders>
          <w:top w:val="double" w:sz="4" w:space="0" w:color="D43293" w:themeColor="accent1"/>
          <w:right w:val="nil"/>
        </w:tcBorders>
      </w:tcPr>
    </w:tblStylePr>
  </w:style>
  <w:style w:type="table" w:styleId="Tabelasvetelseznam3poudarek2">
    <w:name w:val="List Table 3 Accent 2"/>
    <w:basedOn w:val="Navadnatabela"/>
    <w:uiPriority w:val="48"/>
    <w:rsid w:val="00333B97"/>
    <w:tblPr>
      <w:tblStyleRowBandSize w:val="1"/>
      <w:tblStyleColBandSize w:val="1"/>
      <w:tblBorders>
        <w:top w:val="single" w:sz="4" w:space="0" w:color="FE9100" w:themeColor="accent2"/>
        <w:left w:val="single" w:sz="4" w:space="0" w:color="FE9100" w:themeColor="accent2"/>
        <w:bottom w:val="single" w:sz="4" w:space="0" w:color="FE9100" w:themeColor="accent2"/>
        <w:right w:val="single" w:sz="4" w:space="0" w:color="FE9100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E9100" w:themeFill="accent2"/>
      </w:tcPr>
    </w:tblStylePr>
    <w:tblStylePr w:type="lastRow">
      <w:rPr>
        <w:b/>
        <w:bCs/>
      </w:rPr>
      <w:tblPr/>
      <w:tcPr>
        <w:tcBorders>
          <w:top w:val="double" w:sz="4" w:space="0" w:color="FE9100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E9100" w:themeColor="accent2"/>
          <w:right w:val="single" w:sz="4" w:space="0" w:color="FE9100" w:themeColor="accent2"/>
        </w:tcBorders>
      </w:tcPr>
    </w:tblStylePr>
    <w:tblStylePr w:type="band1Horz">
      <w:tblPr/>
      <w:tcPr>
        <w:tcBorders>
          <w:top w:val="single" w:sz="4" w:space="0" w:color="FE9100" w:themeColor="accent2"/>
          <w:bottom w:val="single" w:sz="4" w:space="0" w:color="FE9100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E9100" w:themeColor="accent2"/>
          <w:left w:val="nil"/>
        </w:tcBorders>
      </w:tcPr>
    </w:tblStylePr>
    <w:tblStylePr w:type="swCell">
      <w:tblPr/>
      <w:tcPr>
        <w:tcBorders>
          <w:top w:val="double" w:sz="4" w:space="0" w:color="FE9100" w:themeColor="accent2"/>
          <w:right w:val="nil"/>
        </w:tcBorders>
      </w:tcPr>
    </w:tblStylePr>
  </w:style>
  <w:style w:type="table" w:styleId="Seznamvtabeli3poudarek3">
    <w:name w:val="List Table 3 Accent 3"/>
    <w:basedOn w:val="Navadnatabela"/>
    <w:uiPriority w:val="48"/>
    <w:rsid w:val="00333B97"/>
    <w:tblPr>
      <w:tblStyleRowBandSize w:val="1"/>
      <w:tblStyleColBandSize w:val="1"/>
      <w:tblBorders>
        <w:top w:val="single" w:sz="4" w:space="0" w:color="92D050" w:themeColor="accent3"/>
        <w:left w:val="single" w:sz="4" w:space="0" w:color="92D050" w:themeColor="accent3"/>
        <w:bottom w:val="single" w:sz="4" w:space="0" w:color="92D050" w:themeColor="accent3"/>
        <w:right w:val="single" w:sz="4" w:space="0" w:color="92D050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2D050" w:themeFill="accent3"/>
      </w:tcPr>
    </w:tblStylePr>
    <w:tblStylePr w:type="lastRow">
      <w:rPr>
        <w:b/>
        <w:bCs/>
      </w:rPr>
      <w:tblPr/>
      <w:tcPr>
        <w:tcBorders>
          <w:top w:val="double" w:sz="4" w:space="0" w:color="92D050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2D050" w:themeColor="accent3"/>
          <w:right w:val="single" w:sz="4" w:space="0" w:color="92D050" w:themeColor="accent3"/>
        </w:tcBorders>
      </w:tcPr>
    </w:tblStylePr>
    <w:tblStylePr w:type="band1Horz">
      <w:tblPr/>
      <w:tcPr>
        <w:tcBorders>
          <w:top w:val="single" w:sz="4" w:space="0" w:color="92D050" w:themeColor="accent3"/>
          <w:bottom w:val="single" w:sz="4" w:space="0" w:color="92D050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2D050" w:themeColor="accent3"/>
          <w:left w:val="nil"/>
        </w:tcBorders>
      </w:tcPr>
    </w:tblStylePr>
    <w:tblStylePr w:type="swCell">
      <w:tblPr/>
      <w:tcPr>
        <w:tcBorders>
          <w:top w:val="double" w:sz="4" w:space="0" w:color="92D050" w:themeColor="accent3"/>
          <w:right w:val="nil"/>
        </w:tcBorders>
      </w:tcPr>
    </w:tblStylePr>
  </w:style>
  <w:style w:type="table" w:styleId="Tabelaseznam3poudarek4">
    <w:name w:val="List Table 3 Accent 4"/>
    <w:basedOn w:val="Navadnatabela"/>
    <w:uiPriority w:val="48"/>
    <w:rsid w:val="00333B97"/>
    <w:tblPr>
      <w:tblStyleRowBandSize w:val="1"/>
      <w:tblStyleColBandSize w:val="1"/>
      <w:tblBorders>
        <w:top w:val="single" w:sz="4" w:space="0" w:color="00B0F0" w:themeColor="accent4"/>
        <w:left w:val="single" w:sz="4" w:space="0" w:color="00B0F0" w:themeColor="accent4"/>
        <w:bottom w:val="single" w:sz="4" w:space="0" w:color="00B0F0" w:themeColor="accent4"/>
        <w:right w:val="single" w:sz="4" w:space="0" w:color="00B0F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B0F0" w:themeFill="accent4"/>
      </w:tcPr>
    </w:tblStylePr>
    <w:tblStylePr w:type="lastRow">
      <w:rPr>
        <w:b/>
        <w:bCs/>
      </w:rPr>
      <w:tblPr/>
      <w:tcPr>
        <w:tcBorders>
          <w:top w:val="double" w:sz="4" w:space="0" w:color="00B0F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B0F0" w:themeColor="accent4"/>
          <w:right w:val="single" w:sz="4" w:space="0" w:color="00B0F0" w:themeColor="accent4"/>
        </w:tcBorders>
      </w:tcPr>
    </w:tblStylePr>
    <w:tblStylePr w:type="band1Horz">
      <w:tblPr/>
      <w:tcPr>
        <w:tcBorders>
          <w:top w:val="single" w:sz="4" w:space="0" w:color="00B0F0" w:themeColor="accent4"/>
          <w:bottom w:val="single" w:sz="4" w:space="0" w:color="00B0F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B0F0" w:themeColor="accent4"/>
          <w:left w:val="nil"/>
        </w:tcBorders>
      </w:tcPr>
    </w:tblStylePr>
    <w:tblStylePr w:type="swCell">
      <w:tblPr/>
      <w:tcPr>
        <w:tcBorders>
          <w:top w:val="double" w:sz="4" w:space="0" w:color="00B0F0" w:themeColor="accent4"/>
          <w:right w:val="nil"/>
        </w:tcBorders>
      </w:tcPr>
    </w:tblStylePr>
  </w:style>
  <w:style w:type="table" w:styleId="Tabelaseznam3poudarek5">
    <w:name w:val="List Table 3 Accent 5"/>
    <w:basedOn w:val="Navadnatabela"/>
    <w:uiPriority w:val="48"/>
    <w:rsid w:val="00333B97"/>
    <w:tblPr>
      <w:tblStyleRowBandSize w:val="1"/>
      <w:tblStyleColBandSize w:val="1"/>
      <w:tblBorders>
        <w:top w:val="single" w:sz="4" w:space="0" w:color="CC00CC" w:themeColor="accent5"/>
        <w:left w:val="single" w:sz="4" w:space="0" w:color="CC00CC" w:themeColor="accent5"/>
        <w:bottom w:val="single" w:sz="4" w:space="0" w:color="CC00CC" w:themeColor="accent5"/>
        <w:right w:val="single" w:sz="4" w:space="0" w:color="CC00CC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C00CC" w:themeFill="accent5"/>
      </w:tcPr>
    </w:tblStylePr>
    <w:tblStylePr w:type="lastRow">
      <w:rPr>
        <w:b/>
        <w:bCs/>
      </w:rPr>
      <w:tblPr/>
      <w:tcPr>
        <w:tcBorders>
          <w:top w:val="double" w:sz="4" w:space="0" w:color="CC00CC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C00CC" w:themeColor="accent5"/>
          <w:right w:val="single" w:sz="4" w:space="0" w:color="CC00CC" w:themeColor="accent5"/>
        </w:tcBorders>
      </w:tcPr>
    </w:tblStylePr>
    <w:tblStylePr w:type="band1Horz">
      <w:tblPr/>
      <w:tcPr>
        <w:tcBorders>
          <w:top w:val="single" w:sz="4" w:space="0" w:color="CC00CC" w:themeColor="accent5"/>
          <w:bottom w:val="single" w:sz="4" w:space="0" w:color="CC00CC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C00CC" w:themeColor="accent5"/>
          <w:left w:val="nil"/>
        </w:tcBorders>
      </w:tcPr>
    </w:tblStylePr>
    <w:tblStylePr w:type="swCell">
      <w:tblPr/>
      <w:tcPr>
        <w:tcBorders>
          <w:top w:val="double" w:sz="4" w:space="0" w:color="CC00CC" w:themeColor="accent5"/>
          <w:right w:val="nil"/>
        </w:tcBorders>
      </w:tcPr>
    </w:tblStylePr>
  </w:style>
  <w:style w:type="table" w:styleId="Tabelaseznam3poudarek6">
    <w:name w:val="List Table 3 Accent 6"/>
    <w:basedOn w:val="Navadnatabela"/>
    <w:uiPriority w:val="48"/>
    <w:rsid w:val="00333B97"/>
    <w:tblPr>
      <w:tblStyleRowBandSize w:val="1"/>
      <w:tblStyleColBandSize w:val="1"/>
      <w:tblBorders>
        <w:top w:val="single" w:sz="4" w:space="0" w:color="9900CC" w:themeColor="accent6"/>
        <w:left w:val="single" w:sz="4" w:space="0" w:color="9900CC" w:themeColor="accent6"/>
        <w:bottom w:val="single" w:sz="4" w:space="0" w:color="9900CC" w:themeColor="accent6"/>
        <w:right w:val="single" w:sz="4" w:space="0" w:color="9900C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900CC" w:themeFill="accent6"/>
      </w:tcPr>
    </w:tblStylePr>
    <w:tblStylePr w:type="lastRow">
      <w:rPr>
        <w:b/>
        <w:bCs/>
      </w:rPr>
      <w:tblPr/>
      <w:tcPr>
        <w:tcBorders>
          <w:top w:val="double" w:sz="4" w:space="0" w:color="9900C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900CC" w:themeColor="accent6"/>
          <w:right w:val="single" w:sz="4" w:space="0" w:color="9900CC" w:themeColor="accent6"/>
        </w:tcBorders>
      </w:tcPr>
    </w:tblStylePr>
    <w:tblStylePr w:type="band1Horz">
      <w:tblPr/>
      <w:tcPr>
        <w:tcBorders>
          <w:top w:val="single" w:sz="4" w:space="0" w:color="9900CC" w:themeColor="accent6"/>
          <w:bottom w:val="single" w:sz="4" w:space="0" w:color="9900C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900CC" w:themeColor="accent6"/>
          <w:left w:val="nil"/>
        </w:tcBorders>
      </w:tcPr>
    </w:tblStylePr>
    <w:tblStylePr w:type="swCell">
      <w:tblPr/>
      <w:tcPr>
        <w:tcBorders>
          <w:top w:val="double" w:sz="4" w:space="0" w:color="9900CC" w:themeColor="accent6"/>
          <w:right w:val="nil"/>
        </w:tcBorders>
      </w:tcPr>
    </w:tblStylePr>
  </w:style>
  <w:style w:type="table" w:styleId="Seznamvtabeli4">
    <w:name w:val="List Table 4"/>
    <w:basedOn w:val="Navadnatabela"/>
    <w:uiPriority w:val="49"/>
    <w:rsid w:val="00333B97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eznam4poudarek1">
    <w:name w:val="List Table 4 Accent 1"/>
    <w:basedOn w:val="Navadnatabela"/>
    <w:uiPriority w:val="49"/>
    <w:rsid w:val="00333B97"/>
    <w:tblPr>
      <w:tblStyleRowBandSize w:val="1"/>
      <w:tblStyleColBandSize w:val="1"/>
      <w:tblBorders>
        <w:top w:val="single" w:sz="4" w:space="0" w:color="E583BD" w:themeColor="accent1" w:themeTint="99"/>
        <w:left w:val="single" w:sz="4" w:space="0" w:color="E583BD" w:themeColor="accent1" w:themeTint="99"/>
        <w:bottom w:val="single" w:sz="4" w:space="0" w:color="E583BD" w:themeColor="accent1" w:themeTint="99"/>
        <w:right w:val="single" w:sz="4" w:space="0" w:color="E583BD" w:themeColor="accent1" w:themeTint="99"/>
        <w:insideH w:val="single" w:sz="4" w:space="0" w:color="E583B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43293" w:themeColor="accent1"/>
          <w:left w:val="single" w:sz="4" w:space="0" w:color="D43293" w:themeColor="accent1"/>
          <w:bottom w:val="single" w:sz="4" w:space="0" w:color="D43293" w:themeColor="accent1"/>
          <w:right w:val="single" w:sz="4" w:space="0" w:color="D43293" w:themeColor="accent1"/>
          <w:insideH w:val="nil"/>
        </w:tcBorders>
        <w:shd w:val="clear" w:color="auto" w:fill="D43293" w:themeFill="accent1"/>
      </w:tcPr>
    </w:tblStylePr>
    <w:tblStylePr w:type="lastRow">
      <w:rPr>
        <w:b/>
        <w:bCs/>
      </w:rPr>
      <w:tblPr/>
      <w:tcPr>
        <w:tcBorders>
          <w:top w:val="double" w:sz="4" w:space="0" w:color="E583B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5E9" w:themeFill="accent1" w:themeFillTint="33"/>
      </w:tcPr>
    </w:tblStylePr>
    <w:tblStylePr w:type="band1Horz">
      <w:tblPr/>
      <w:tcPr>
        <w:shd w:val="clear" w:color="auto" w:fill="F6D5E9" w:themeFill="accent1" w:themeFillTint="33"/>
      </w:tcPr>
    </w:tblStylePr>
  </w:style>
  <w:style w:type="table" w:styleId="Tabelaseznam4poudarek2">
    <w:name w:val="List Table 4 Accent 2"/>
    <w:basedOn w:val="Navadnatabela"/>
    <w:uiPriority w:val="49"/>
    <w:rsid w:val="00333B97"/>
    <w:tblPr>
      <w:tblStyleRowBandSize w:val="1"/>
      <w:tblStyleColBandSize w:val="1"/>
      <w:tblBorders>
        <w:top w:val="single" w:sz="4" w:space="0" w:color="FFBC65" w:themeColor="accent2" w:themeTint="99"/>
        <w:left w:val="single" w:sz="4" w:space="0" w:color="FFBC65" w:themeColor="accent2" w:themeTint="99"/>
        <w:bottom w:val="single" w:sz="4" w:space="0" w:color="FFBC65" w:themeColor="accent2" w:themeTint="99"/>
        <w:right w:val="single" w:sz="4" w:space="0" w:color="FFBC65" w:themeColor="accent2" w:themeTint="99"/>
        <w:insideH w:val="single" w:sz="4" w:space="0" w:color="FFBC65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E9100" w:themeColor="accent2"/>
          <w:left w:val="single" w:sz="4" w:space="0" w:color="FE9100" w:themeColor="accent2"/>
          <w:bottom w:val="single" w:sz="4" w:space="0" w:color="FE9100" w:themeColor="accent2"/>
          <w:right w:val="single" w:sz="4" w:space="0" w:color="FE9100" w:themeColor="accent2"/>
          <w:insideH w:val="nil"/>
        </w:tcBorders>
        <w:shd w:val="clear" w:color="auto" w:fill="FE9100" w:themeFill="accent2"/>
      </w:tcPr>
    </w:tblStylePr>
    <w:tblStylePr w:type="lastRow">
      <w:rPr>
        <w:b/>
        <w:bCs/>
      </w:rPr>
      <w:tblPr/>
      <w:tcPr>
        <w:tcBorders>
          <w:top w:val="double" w:sz="4" w:space="0" w:color="FFBC65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8CB" w:themeFill="accent2" w:themeFillTint="33"/>
      </w:tcPr>
    </w:tblStylePr>
    <w:tblStylePr w:type="band1Horz">
      <w:tblPr/>
      <w:tcPr>
        <w:shd w:val="clear" w:color="auto" w:fill="FFE8CB" w:themeFill="accent2" w:themeFillTint="33"/>
      </w:tcPr>
    </w:tblStylePr>
  </w:style>
  <w:style w:type="table" w:styleId="Seznamvtabeli4poudarek3">
    <w:name w:val="List Table 4 Accent 3"/>
    <w:basedOn w:val="Navadnatabela"/>
    <w:uiPriority w:val="49"/>
    <w:rsid w:val="00333B97"/>
    <w:tblPr>
      <w:tblStyleRowBandSize w:val="1"/>
      <w:tblStyleColBandSize w:val="1"/>
      <w:tblBorders>
        <w:top w:val="single" w:sz="4" w:space="0" w:color="BDE295" w:themeColor="accent3" w:themeTint="99"/>
        <w:left w:val="single" w:sz="4" w:space="0" w:color="BDE295" w:themeColor="accent3" w:themeTint="99"/>
        <w:bottom w:val="single" w:sz="4" w:space="0" w:color="BDE295" w:themeColor="accent3" w:themeTint="99"/>
        <w:right w:val="single" w:sz="4" w:space="0" w:color="BDE295" w:themeColor="accent3" w:themeTint="99"/>
        <w:insideH w:val="single" w:sz="4" w:space="0" w:color="BDE295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2D050" w:themeColor="accent3"/>
          <w:left w:val="single" w:sz="4" w:space="0" w:color="92D050" w:themeColor="accent3"/>
          <w:bottom w:val="single" w:sz="4" w:space="0" w:color="92D050" w:themeColor="accent3"/>
          <w:right w:val="single" w:sz="4" w:space="0" w:color="92D050" w:themeColor="accent3"/>
          <w:insideH w:val="nil"/>
        </w:tcBorders>
        <w:shd w:val="clear" w:color="auto" w:fill="92D050" w:themeFill="accent3"/>
      </w:tcPr>
    </w:tblStylePr>
    <w:tblStylePr w:type="lastRow">
      <w:rPr>
        <w:b/>
        <w:bCs/>
      </w:rPr>
      <w:tblPr/>
      <w:tcPr>
        <w:tcBorders>
          <w:top w:val="double" w:sz="4" w:space="0" w:color="BDE295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3" w:themeFillTint="33"/>
      </w:tcPr>
    </w:tblStylePr>
    <w:tblStylePr w:type="band1Horz">
      <w:tblPr/>
      <w:tcPr>
        <w:shd w:val="clear" w:color="auto" w:fill="E9F5DB" w:themeFill="accent3" w:themeFillTint="33"/>
      </w:tcPr>
    </w:tblStylePr>
  </w:style>
  <w:style w:type="table" w:styleId="Tabelaseznam4poudarek4">
    <w:name w:val="List Table 4 Accent 4"/>
    <w:basedOn w:val="Navadnatabela"/>
    <w:uiPriority w:val="49"/>
    <w:rsid w:val="00333B97"/>
    <w:tblPr>
      <w:tblStyleRowBandSize w:val="1"/>
      <w:tblStyleColBandSize w:val="1"/>
      <w:tblBorders>
        <w:top w:val="single" w:sz="4" w:space="0" w:color="5DD3FF" w:themeColor="accent4" w:themeTint="99"/>
        <w:left w:val="single" w:sz="4" w:space="0" w:color="5DD3FF" w:themeColor="accent4" w:themeTint="99"/>
        <w:bottom w:val="single" w:sz="4" w:space="0" w:color="5DD3FF" w:themeColor="accent4" w:themeTint="99"/>
        <w:right w:val="single" w:sz="4" w:space="0" w:color="5DD3FF" w:themeColor="accent4" w:themeTint="99"/>
        <w:insideH w:val="single" w:sz="4" w:space="0" w:color="5DD3FF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B0F0" w:themeColor="accent4"/>
          <w:left w:val="single" w:sz="4" w:space="0" w:color="00B0F0" w:themeColor="accent4"/>
          <w:bottom w:val="single" w:sz="4" w:space="0" w:color="00B0F0" w:themeColor="accent4"/>
          <w:right w:val="single" w:sz="4" w:space="0" w:color="00B0F0" w:themeColor="accent4"/>
          <w:insideH w:val="nil"/>
        </w:tcBorders>
        <w:shd w:val="clear" w:color="auto" w:fill="00B0F0" w:themeFill="accent4"/>
      </w:tcPr>
    </w:tblStylePr>
    <w:tblStylePr w:type="lastRow">
      <w:rPr>
        <w:b/>
        <w:bCs/>
      </w:rPr>
      <w:tblPr/>
      <w:tcPr>
        <w:tcBorders>
          <w:top w:val="double" w:sz="4" w:space="0" w:color="5DD3F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styleId="Tabelaseznam4poudarek5">
    <w:name w:val="List Table 4 Accent 5"/>
    <w:basedOn w:val="Navadnatabela"/>
    <w:uiPriority w:val="49"/>
    <w:rsid w:val="00333B97"/>
    <w:tblPr>
      <w:tblStyleRowBandSize w:val="1"/>
      <w:tblStyleColBandSize w:val="1"/>
      <w:tblBorders>
        <w:top w:val="single" w:sz="4" w:space="0" w:color="FF47FF" w:themeColor="accent5" w:themeTint="99"/>
        <w:left w:val="single" w:sz="4" w:space="0" w:color="FF47FF" w:themeColor="accent5" w:themeTint="99"/>
        <w:bottom w:val="single" w:sz="4" w:space="0" w:color="FF47FF" w:themeColor="accent5" w:themeTint="99"/>
        <w:right w:val="single" w:sz="4" w:space="0" w:color="FF47FF" w:themeColor="accent5" w:themeTint="99"/>
        <w:insideH w:val="single" w:sz="4" w:space="0" w:color="FF47FF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C00CC" w:themeColor="accent5"/>
          <w:left w:val="single" w:sz="4" w:space="0" w:color="CC00CC" w:themeColor="accent5"/>
          <w:bottom w:val="single" w:sz="4" w:space="0" w:color="CC00CC" w:themeColor="accent5"/>
          <w:right w:val="single" w:sz="4" w:space="0" w:color="CC00CC" w:themeColor="accent5"/>
          <w:insideH w:val="nil"/>
        </w:tcBorders>
        <w:shd w:val="clear" w:color="auto" w:fill="CC00CC" w:themeFill="accent5"/>
      </w:tcPr>
    </w:tblStylePr>
    <w:tblStylePr w:type="lastRow">
      <w:rPr>
        <w:b/>
        <w:bCs/>
      </w:rPr>
      <w:tblPr/>
      <w:tcPr>
        <w:tcBorders>
          <w:top w:val="double" w:sz="4" w:space="0" w:color="FF47F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1FF" w:themeFill="accent5" w:themeFillTint="33"/>
      </w:tcPr>
    </w:tblStylePr>
    <w:tblStylePr w:type="band1Horz">
      <w:tblPr/>
      <w:tcPr>
        <w:shd w:val="clear" w:color="auto" w:fill="FFC1FF" w:themeFill="accent5" w:themeFillTint="33"/>
      </w:tcPr>
    </w:tblStylePr>
  </w:style>
  <w:style w:type="table" w:styleId="Tabelaseznam4poudarek6">
    <w:name w:val="List Table 4 Accent 6"/>
    <w:basedOn w:val="Navadnatabela"/>
    <w:uiPriority w:val="49"/>
    <w:rsid w:val="00333B97"/>
    <w:tblPr>
      <w:tblStyleRowBandSize w:val="1"/>
      <w:tblStyleColBandSize w:val="1"/>
      <w:tblBorders>
        <w:top w:val="single" w:sz="4" w:space="0" w:color="D047FF" w:themeColor="accent6" w:themeTint="99"/>
        <w:left w:val="single" w:sz="4" w:space="0" w:color="D047FF" w:themeColor="accent6" w:themeTint="99"/>
        <w:bottom w:val="single" w:sz="4" w:space="0" w:color="D047FF" w:themeColor="accent6" w:themeTint="99"/>
        <w:right w:val="single" w:sz="4" w:space="0" w:color="D047FF" w:themeColor="accent6" w:themeTint="99"/>
        <w:insideH w:val="single" w:sz="4" w:space="0" w:color="D047F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900CC" w:themeColor="accent6"/>
          <w:left w:val="single" w:sz="4" w:space="0" w:color="9900CC" w:themeColor="accent6"/>
          <w:bottom w:val="single" w:sz="4" w:space="0" w:color="9900CC" w:themeColor="accent6"/>
          <w:right w:val="single" w:sz="4" w:space="0" w:color="9900CC" w:themeColor="accent6"/>
          <w:insideH w:val="nil"/>
        </w:tcBorders>
        <w:shd w:val="clear" w:color="auto" w:fill="9900CC" w:themeFill="accent6"/>
      </w:tcPr>
    </w:tblStylePr>
    <w:tblStylePr w:type="lastRow">
      <w:rPr>
        <w:b/>
        <w:bCs/>
      </w:rPr>
      <w:tblPr/>
      <w:tcPr>
        <w:tcBorders>
          <w:top w:val="double" w:sz="4" w:space="0" w:color="D047F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1FF" w:themeFill="accent6" w:themeFillTint="33"/>
      </w:tcPr>
    </w:tblStylePr>
    <w:tblStylePr w:type="band1Horz">
      <w:tblPr/>
      <w:tcPr>
        <w:shd w:val="clear" w:color="auto" w:fill="EFC1FF" w:themeFill="accent6" w:themeFillTint="33"/>
      </w:tcPr>
    </w:tblStylePr>
  </w:style>
  <w:style w:type="table" w:styleId="Tabelatemenseznam5">
    <w:name w:val="List Table 5 Dark"/>
    <w:basedOn w:val="Navadnatabela"/>
    <w:uiPriority w:val="50"/>
    <w:rsid w:val="00333B97"/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temenseznam5poudarek1">
    <w:name w:val="List Table 5 Dark Accent 1"/>
    <w:basedOn w:val="Navadnatabela"/>
    <w:uiPriority w:val="50"/>
    <w:rsid w:val="00333B97"/>
    <w:rPr>
      <w:color w:val="FFFFFF" w:themeColor="background1"/>
    </w:rPr>
    <w:tblPr>
      <w:tblStyleRowBandSize w:val="1"/>
      <w:tblStyleColBandSize w:val="1"/>
      <w:tblBorders>
        <w:top w:val="single" w:sz="24" w:space="0" w:color="D43293" w:themeColor="accent1"/>
        <w:left w:val="single" w:sz="24" w:space="0" w:color="D43293" w:themeColor="accent1"/>
        <w:bottom w:val="single" w:sz="24" w:space="0" w:color="D43293" w:themeColor="accent1"/>
        <w:right w:val="single" w:sz="24" w:space="0" w:color="D43293" w:themeColor="accent1"/>
      </w:tblBorders>
    </w:tblPr>
    <w:tcPr>
      <w:shd w:val="clear" w:color="auto" w:fill="D43293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temenseznam5poudarek2">
    <w:name w:val="List Table 5 Dark Accent 2"/>
    <w:basedOn w:val="Navadnatabela"/>
    <w:uiPriority w:val="50"/>
    <w:rsid w:val="00333B97"/>
    <w:rPr>
      <w:color w:val="FFFFFF" w:themeColor="background1"/>
    </w:rPr>
    <w:tblPr>
      <w:tblStyleRowBandSize w:val="1"/>
      <w:tblStyleColBandSize w:val="1"/>
      <w:tblBorders>
        <w:top w:val="single" w:sz="24" w:space="0" w:color="FE9100" w:themeColor="accent2"/>
        <w:left w:val="single" w:sz="24" w:space="0" w:color="FE9100" w:themeColor="accent2"/>
        <w:bottom w:val="single" w:sz="24" w:space="0" w:color="FE9100" w:themeColor="accent2"/>
        <w:right w:val="single" w:sz="24" w:space="0" w:color="FE9100" w:themeColor="accent2"/>
      </w:tblBorders>
    </w:tblPr>
    <w:tcPr>
      <w:shd w:val="clear" w:color="auto" w:fill="FE9100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temenseznam5poudarek3">
    <w:name w:val="List Table 5 Dark Accent 3"/>
    <w:basedOn w:val="Navadnatabela"/>
    <w:uiPriority w:val="50"/>
    <w:rsid w:val="00333B97"/>
    <w:rPr>
      <w:color w:val="FFFFFF" w:themeColor="background1"/>
    </w:rPr>
    <w:tblPr>
      <w:tblStyleRowBandSize w:val="1"/>
      <w:tblStyleColBandSize w:val="1"/>
      <w:tblBorders>
        <w:top w:val="single" w:sz="24" w:space="0" w:color="92D050" w:themeColor="accent3"/>
        <w:left w:val="single" w:sz="24" w:space="0" w:color="92D050" w:themeColor="accent3"/>
        <w:bottom w:val="single" w:sz="24" w:space="0" w:color="92D050" w:themeColor="accent3"/>
        <w:right w:val="single" w:sz="24" w:space="0" w:color="92D050" w:themeColor="accent3"/>
      </w:tblBorders>
    </w:tblPr>
    <w:tcPr>
      <w:shd w:val="clear" w:color="auto" w:fill="92D050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temenseznam5poudarek4">
    <w:name w:val="List Table 5 Dark Accent 4"/>
    <w:basedOn w:val="Navadnatabela"/>
    <w:uiPriority w:val="50"/>
    <w:rsid w:val="00333B97"/>
    <w:rPr>
      <w:color w:val="FFFFFF" w:themeColor="background1"/>
    </w:rPr>
    <w:tblPr>
      <w:tblStyleRowBandSize w:val="1"/>
      <w:tblStyleColBandSize w:val="1"/>
      <w:tblBorders>
        <w:top w:val="single" w:sz="24" w:space="0" w:color="00B0F0" w:themeColor="accent4"/>
        <w:left w:val="single" w:sz="24" w:space="0" w:color="00B0F0" w:themeColor="accent4"/>
        <w:bottom w:val="single" w:sz="24" w:space="0" w:color="00B0F0" w:themeColor="accent4"/>
        <w:right w:val="single" w:sz="24" w:space="0" w:color="00B0F0" w:themeColor="accent4"/>
      </w:tblBorders>
    </w:tblPr>
    <w:tcPr>
      <w:shd w:val="clear" w:color="auto" w:fill="00B0F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temenseznam5poudarek5">
    <w:name w:val="List Table 5 Dark Accent 5"/>
    <w:basedOn w:val="Navadnatabela"/>
    <w:uiPriority w:val="50"/>
    <w:rsid w:val="00333B97"/>
    <w:rPr>
      <w:color w:val="FFFFFF" w:themeColor="background1"/>
    </w:rPr>
    <w:tblPr>
      <w:tblStyleRowBandSize w:val="1"/>
      <w:tblStyleColBandSize w:val="1"/>
      <w:tblBorders>
        <w:top w:val="single" w:sz="24" w:space="0" w:color="CC00CC" w:themeColor="accent5"/>
        <w:left w:val="single" w:sz="24" w:space="0" w:color="CC00CC" w:themeColor="accent5"/>
        <w:bottom w:val="single" w:sz="24" w:space="0" w:color="CC00CC" w:themeColor="accent5"/>
        <w:right w:val="single" w:sz="24" w:space="0" w:color="CC00CC" w:themeColor="accent5"/>
      </w:tblBorders>
    </w:tblPr>
    <w:tcPr>
      <w:shd w:val="clear" w:color="auto" w:fill="CC00CC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temenseznam5poudarek6">
    <w:name w:val="List Table 5 Dark Accent 6"/>
    <w:basedOn w:val="Navadnatabela"/>
    <w:uiPriority w:val="50"/>
    <w:rsid w:val="00333B97"/>
    <w:rPr>
      <w:color w:val="FFFFFF" w:themeColor="background1"/>
    </w:rPr>
    <w:tblPr>
      <w:tblStyleRowBandSize w:val="1"/>
      <w:tblStyleColBandSize w:val="1"/>
      <w:tblBorders>
        <w:top w:val="single" w:sz="24" w:space="0" w:color="9900CC" w:themeColor="accent6"/>
        <w:left w:val="single" w:sz="24" w:space="0" w:color="9900CC" w:themeColor="accent6"/>
        <w:bottom w:val="single" w:sz="24" w:space="0" w:color="9900CC" w:themeColor="accent6"/>
        <w:right w:val="single" w:sz="24" w:space="0" w:color="9900CC" w:themeColor="accent6"/>
      </w:tblBorders>
    </w:tblPr>
    <w:tcPr>
      <w:shd w:val="clear" w:color="auto" w:fill="9900C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barvniseznam6">
    <w:name w:val="List Table 6 Colorful"/>
    <w:basedOn w:val="Navadnatabela"/>
    <w:uiPriority w:val="51"/>
    <w:rsid w:val="00333B97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barvniseznam6poudarek1">
    <w:name w:val="List Table 6 Colorful Accent 1"/>
    <w:basedOn w:val="Navadnatabela"/>
    <w:uiPriority w:val="51"/>
    <w:rsid w:val="00333B97"/>
    <w:rPr>
      <w:color w:val="A1226E" w:themeColor="accent1" w:themeShade="BF"/>
    </w:rPr>
    <w:tblPr>
      <w:tblStyleRowBandSize w:val="1"/>
      <w:tblStyleColBandSize w:val="1"/>
      <w:tblBorders>
        <w:top w:val="single" w:sz="4" w:space="0" w:color="D43293" w:themeColor="accent1"/>
        <w:bottom w:val="single" w:sz="4" w:space="0" w:color="D43293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D43293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D43293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5E9" w:themeFill="accent1" w:themeFillTint="33"/>
      </w:tcPr>
    </w:tblStylePr>
    <w:tblStylePr w:type="band1Horz">
      <w:tblPr/>
      <w:tcPr>
        <w:shd w:val="clear" w:color="auto" w:fill="F6D5E9" w:themeFill="accent1" w:themeFillTint="33"/>
      </w:tcPr>
    </w:tblStylePr>
  </w:style>
  <w:style w:type="table" w:styleId="Tabelabarvniseznam6poudarek2">
    <w:name w:val="List Table 6 Colorful Accent 2"/>
    <w:basedOn w:val="Navadnatabela"/>
    <w:uiPriority w:val="51"/>
    <w:rsid w:val="00333B97"/>
    <w:rPr>
      <w:color w:val="BE6C00" w:themeColor="accent2" w:themeShade="BF"/>
    </w:rPr>
    <w:tblPr>
      <w:tblStyleRowBandSize w:val="1"/>
      <w:tblStyleColBandSize w:val="1"/>
      <w:tblBorders>
        <w:top w:val="single" w:sz="4" w:space="0" w:color="FE9100" w:themeColor="accent2"/>
        <w:bottom w:val="single" w:sz="4" w:space="0" w:color="FE9100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FE9100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FE910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8CB" w:themeFill="accent2" w:themeFillTint="33"/>
      </w:tcPr>
    </w:tblStylePr>
    <w:tblStylePr w:type="band1Horz">
      <w:tblPr/>
      <w:tcPr>
        <w:shd w:val="clear" w:color="auto" w:fill="FFE8CB" w:themeFill="accent2" w:themeFillTint="33"/>
      </w:tcPr>
    </w:tblStylePr>
  </w:style>
  <w:style w:type="table" w:styleId="Tabelabarvniseznam6poudarek3">
    <w:name w:val="List Table 6 Colorful Accent 3"/>
    <w:basedOn w:val="Navadnatabela"/>
    <w:uiPriority w:val="51"/>
    <w:rsid w:val="00333B97"/>
    <w:rPr>
      <w:color w:val="6DA92D" w:themeColor="accent3" w:themeShade="BF"/>
    </w:rPr>
    <w:tblPr>
      <w:tblStyleRowBandSize w:val="1"/>
      <w:tblStyleColBandSize w:val="1"/>
      <w:tblBorders>
        <w:top w:val="single" w:sz="4" w:space="0" w:color="92D050" w:themeColor="accent3"/>
        <w:bottom w:val="single" w:sz="4" w:space="0" w:color="92D050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92D050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92D05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3" w:themeFillTint="33"/>
      </w:tcPr>
    </w:tblStylePr>
    <w:tblStylePr w:type="band1Horz">
      <w:tblPr/>
      <w:tcPr>
        <w:shd w:val="clear" w:color="auto" w:fill="E9F5DB" w:themeFill="accent3" w:themeFillTint="33"/>
      </w:tcPr>
    </w:tblStylePr>
  </w:style>
  <w:style w:type="table" w:styleId="Tabelabarvniseznam6poudarek4">
    <w:name w:val="List Table 6 Colorful Accent 4"/>
    <w:basedOn w:val="Navadnatabela"/>
    <w:uiPriority w:val="51"/>
    <w:rsid w:val="00333B97"/>
    <w:rPr>
      <w:color w:val="0083B3" w:themeColor="accent4" w:themeShade="BF"/>
    </w:rPr>
    <w:tblPr>
      <w:tblStyleRowBandSize w:val="1"/>
      <w:tblStyleColBandSize w:val="1"/>
      <w:tblBorders>
        <w:top w:val="single" w:sz="4" w:space="0" w:color="00B0F0" w:themeColor="accent4"/>
        <w:bottom w:val="single" w:sz="4" w:space="0" w:color="00B0F0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00B0F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00B0F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styleId="Tabelabarvniseznam6poudarek5">
    <w:name w:val="List Table 6 Colorful Accent 5"/>
    <w:basedOn w:val="Navadnatabela"/>
    <w:uiPriority w:val="51"/>
    <w:rsid w:val="00333B97"/>
    <w:rPr>
      <w:color w:val="980098" w:themeColor="accent5" w:themeShade="BF"/>
    </w:rPr>
    <w:tblPr>
      <w:tblStyleRowBandSize w:val="1"/>
      <w:tblStyleColBandSize w:val="1"/>
      <w:tblBorders>
        <w:top w:val="single" w:sz="4" w:space="0" w:color="CC00CC" w:themeColor="accent5"/>
        <w:bottom w:val="single" w:sz="4" w:space="0" w:color="CC00CC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CC00CC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CC00C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1FF" w:themeFill="accent5" w:themeFillTint="33"/>
      </w:tcPr>
    </w:tblStylePr>
    <w:tblStylePr w:type="band1Horz">
      <w:tblPr/>
      <w:tcPr>
        <w:shd w:val="clear" w:color="auto" w:fill="FFC1FF" w:themeFill="accent5" w:themeFillTint="33"/>
      </w:tcPr>
    </w:tblStylePr>
  </w:style>
  <w:style w:type="table" w:styleId="Tabelabarvniseznam6poudarek6">
    <w:name w:val="List Table 6 Colorful Accent 6"/>
    <w:basedOn w:val="Navadnatabela"/>
    <w:uiPriority w:val="51"/>
    <w:rsid w:val="00333B97"/>
    <w:rPr>
      <w:color w:val="720098" w:themeColor="accent6" w:themeShade="BF"/>
    </w:rPr>
    <w:tblPr>
      <w:tblStyleRowBandSize w:val="1"/>
      <w:tblStyleColBandSize w:val="1"/>
      <w:tblBorders>
        <w:top w:val="single" w:sz="4" w:space="0" w:color="9900CC" w:themeColor="accent6"/>
        <w:bottom w:val="single" w:sz="4" w:space="0" w:color="9900C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9900C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9900C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1FF" w:themeFill="accent6" w:themeFillTint="33"/>
      </w:tcPr>
    </w:tblStylePr>
    <w:tblStylePr w:type="band1Horz">
      <w:tblPr/>
      <w:tcPr>
        <w:shd w:val="clear" w:color="auto" w:fill="EFC1FF" w:themeFill="accent6" w:themeFillTint="33"/>
      </w:tcPr>
    </w:tblStylePr>
  </w:style>
  <w:style w:type="table" w:styleId="Tabelabarvniseznam7">
    <w:name w:val="List Table 7 Colorful"/>
    <w:basedOn w:val="Navadnatabela"/>
    <w:uiPriority w:val="52"/>
    <w:rsid w:val="00333B97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barvniseznam7poudarek1">
    <w:name w:val="List Table 7 Colorful Accent 1"/>
    <w:basedOn w:val="Navadnatabela"/>
    <w:uiPriority w:val="52"/>
    <w:rsid w:val="00333B97"/>
    <w:rPr>
      <w:color w:val="A1226E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43293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43293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43293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43293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6D5E9" w:themeFill="accent1" w:themeFillTint="33"/>
      </w:tcPr>
    </w:tblStylePr>
    <w:tblStylePr w:type="band1Horz">
      <w:tblPr/>
      <w:tcPr>
        <w:shd w:val="clear" w:color="auto" w:fill="F6D5E9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barvniseznam7poudarek2">
    <w:name w:val="List Table 7 Colorful Accent 2"/>
    <w:basedOn w:val="Navadnatabela"/>
    <w:uiPriority w:val="52"/>
    <w:rsid w:val="00333B97"/>
    <w:rPr>
      <w:color w:val="BE6C00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E9100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E9100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E9100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E9100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FE8CB" w:themeFill="accent2" w:themeFillTint="33"/>
      </w:tcPr>
    </w:tblStylePr>
    <w:tblStylePr w:type="band1Horz">
      <w:tblPr/>
      <w:tcPr>
        <w:shd w:val="clear" w:color="auto" w:fill="FFE8CB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barvniseznam7poudarek3">
    <w:name w:val="List Table 7 Colorful Accent 3"/>
    <w:basedOn w:val="Navadnatabela"/>
    <w:uiPriority w:val="52"/>
    <w:rsid w:val="00333B97"/>
    <w:rPr>
      <w:color w:val="6DA92D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2D050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2D050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2D050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2D050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9F5DB" w:themeFill="accent3" w:themeFillTint="33"/>
      </w:tcPr>
    </w:tblStylePr>
    <w:tblStylePr w:type="band1Horz">
      <w:tblPr/>
      <w:tcPr>
        <w:shd w:val="clear" w:color="auto" w:fill="E9F5DB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barvniseznam7poudarek4">
    <w:name w:val="List Table 7 Colorful Accent 4"/>
    <w:basedOn w:val="Navadnatabela"/>
    <w:uiPriority w:val="52"/>
    <w:rsid w:val="00333B97"/>
    <w:rPr>
      <w:color w:val="0083B3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B0F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B0F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B0F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B0F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barvniseznam7poudarek5">
    <w:name w:val="List Table 7 Colorful Accent 5"/>
    <w:basedOn w:val="Navadnatabela"/>
    <w:uiPriority w:val="52"/>
    <w:rsid w:val="00333B97"/>
    <w:rPr>
      <w:color w:val="980098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C00CC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C00CC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C00CC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C00CC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FC1FF" w:themeFill="accent5" w:themeFillTint="33"/>
      </w:tcPr>
    </w:tblStylePr>
    <w:tblStylePr w:type="band1Horz">
      <w:tblPr/>
      <w:tcPr>
        <w:shd w:val="clear" w:color="auto" w:fill="FFC1FF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barvniseznam7poudarek6">
    <w:name w:val="List Table 7 Colorful Accent 6"/>
    <w:basedOn w:val="Navadnatabela"/>
    <w:uiPriority w:val="52"/>
    <w:rsid w:val="00333B97"/>
    <w:rPr>
      <w:color w:val="720098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900C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900C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900C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900C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FC1FF" w:themeFill="accent6" w:themeFillTint="33"/>
      </w:tcPr>
    </w:tblStylePr>
    <w:tblStylePr w:type="band1Horz">
      <w:tblPr/>
      <w:tcPr>
        <w:shd w:val="clear" w:color="auto" w:fill="EFC1FF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krobesedilo">
    <w:name w:val="macro"/>
    <w:link w:val="MakrobesediloZnak"/>
    <w:uiPriority w:val="99"/>
    <w:semiHidden/>
    <w:unhideWhenUsed/>
    <w:rsid w:val="00333B9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Cs w:val="20"/>
    </w:rPr>
  </w:style>
  <w:style w:type="character" w:customStyle="1" w:styleId="MakrobesediloZnak">
    <w:name w:val="Makro besedilo Znak"/>
    <w:basedOn w:val="Privzetapisavaodstavka"/>
    <w:link w:val="Makrobesedilo"/>
    <w:uiPriority w:val="99"/>
    <w:semiHidden/>
    <w:rsid w:val="00333B97"/>
    <w:rPr>
      <w:rFonts w:ascii="Consolas" w:hAnsi="Consolas"/>
      <w:szCs w:val="20"/>
    </w:rPr>
  </w:style>
  <w:style w:type="table" w:styleId="Srednjamrea1">
    <w:name w:val="Medium Grid 1"/>
    <w:basedOn w:val="Navadnatabela"/>
    <w:uiPriority w:val="67"/>
    <w:semiHidden/>
    <w:unhideWhenUsed/>
    <w:rsid w:val="00333B97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Srednjamrea1poudarek1">
    <w:name w:val="Medium Grid 1 Accent 1"/>
    <w:basedOn w:val="Navadnatabela"/>
    <w:uiPriority w:val="67"/>
    <w:semiHidden/>
    <w:unhideWhenUsed/>
    <w:rsid w:val="00333B97"/>
    <w:tblPr>
      <w:tblStyleRowBandSize w:val="1"/>
      <w:tblStyleColBandSize w:val="1"/>
      <w:tblBorders>
        <w:top w:val="single" w:sz="8" w:space="0" w:color="DE65AD" w:themeColor="accent1" w:themeTint="BF"/>
        <w:left w:val="single" w:sz="8" w:space="0" w:color="DE65AD" w:themeColor="accent1" w:themeTint="BF"/>
        <w:bottom w:val="single" w:sz="8" w:space="0" w:color="DE65AD" w:themeColor="accent1" w:themeTint="BF"/>
        <w:right w:val="single" w:sz="8" w:space="0" w:color="DE65AD" w:themeColor="accent1" w:themeTint="BF"/>
        <w:insideH w:val="single" w:sz="8" w:space="0" w:color="DE65AD" w:themeColor="accent1" w:themeTint="BF"/>
        <w:insideV w:val="single" w:sz="8" w:space="0" w:color="DE65AD" w:themeColor="accent1" w:themeTint="BF"/>
      </w:tblBorders>
    </w:tblPr>
    <w:tcPr>
      <w:shd w:val="clear" w:color="auto" w:fill="F4CCE4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E65A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98C8" w:themeFill="accent1" w:themeFillTint="7F"/>
      </w:tcPr>
    </w:tblStylePr>
    <w:tblStylePr w:type="band1Horz">
      <w:tblPr/>
      <w:tcPr>
        <w:shd w:val="clear" w:color="auto" w:fill="E998C8" w:themeFill="accent1" w:themeFillTint="7F"/>
      </w:tcPr>
    </w:tblStylePr>
  </w:style>
  <w:style w:type="table" w:styleId="Srednjamrea1poudarek2">
    <w:name w:val="Medium Grid 1 Accent 2"/>
    <w:basedOn w:val="Navadnatabela"/>
    <w:uiPriority w:val="67"/>
    <w:semiHidden/>
    <w:unhideWhenUsed/>
    <w:rsid w:val="00333B97"/>
    <w:tblPr>
      <w:tblStyleRowBandSize w:val="1"/>
      <w:tblStyleColBandSize w:val="1"/>
      <w:tblBorders>
        <w:top w:val="single" w:sz="8" w:space="0" w:color="FFAC3F" w:themeColor="accent2" w:themeTint="BF"/>
        <w:left w:val="single" w:sz="8" w:space="0" w:color="FFAC3F" w:themeColor="accent2" w:themeTint="BF"/>
        <w:bottom w:val="single" w:sz="8" w:space="0" w:color="FFAC3F" w:themeColor="accent2" w:themeTint="BF"/>
        <w:right w:val="single" w:sz="8" w:space="0" w:color="FFAC3F" w:themeColor="accent2" w:themeTint="BF"/>
        <w:insideH w:val="single" w:sz="8" w:space="0" w:color="FFAC3F" w:themeColor="accent2" w:themeTint="BF"/>
        <w:insideV w:val="single" w:sz="8" w:space="0" w:color="FFAC3F" w:themeColor="accent2" w:themeTint="BF"/>
      </w:tblBorders>
    </w:tblPr>
    <w:tcPr>
      <w:shd w:val="clear" w:color="auto" w:fill="FFE3B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AC3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77F" w:themeFill="accent2" w:themeFillTint="7F"/>
      </w:tcPr>
    </w:tblStylePr>
    <w:tblStylePr w:type="band1Horz">
      <w:tblPr/>
      <w:tcPr>
        <w:shd w:val="clear" w:color="auto" w:fill="FFC77F" w:themeFill="accent2" w:themeFillTint="7F"/>
      </w:tcPr>
    </w:tblStylePr>
  </w:style>
  <w:style w:type="table" w:styleId="Srednjamrea1poudarek3">
    <w:name w:val="Medium Grid 1 Accent 3"/>
    <w:basedOn w:val="Navadnatabela"/>
    <w:uiPriority w:val="67"/>
    <w:semiHidden/>
    <w:unhideWhenUsed/>
    <w:rsid w:val="00333B97"/>
    <w:tblPr>
      <w:tblStyleRowBandSize w:val="1"/>
      <w:tblStyleColBandSize w:val="1"/>
      <w:tblBorders>
        <w:top w:val="single" w:sz="8" w:space="0" w:color="ADDB7B" w:themeColor="accent3" w:themeTint="BF"/>
        <w:left w:val="single" w:sz="8" w:space="0" w:color="ADDB7B" w:themeColor="accent3" w:themeTint="BF"/>
        <w:bottom w:val="single" w:sz="8" w:space="0" w:color="ADDB7B" w:themeColor="accent3" w:themeTint="BF"/>
        <w:right w:val="single" w:sz="8" w:space="0" w:color="ADDB7B" w:themeColor="accent3" w:themeTint="BF"/>
        <w:insideH w:val="single" w:sz="8" w:space="0" w:color="ADDB7B" w:themeColor="accent3" w:themeTint="BF"/>
        <w:insideV w:val="single" w:sz="8" w:space="0" w:color="ADDB7B" w:themeColor="accent3" w:themeTint="BF"/>
      </w:tblBorders>
    </w:tblPr>
    <w:tcPr>
      <w:shd w:val="clear" w:color="auto" w:fill="E3F3D3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DDB7B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E7A7" w:themeFill="accent3" w:themeFillTint="7F"/>
      </w:tcPr>
    </w:tblStylePr>
    <w:tblStylePr w:type="band1Horz">
      <w:tblPr/>
      <w:tcPr>
        <w:shd w:val="clear" w:color="auto" w:fill="C8E7A7" w:themeFill="accent3" w:themeFillTint="7F"/>
      </w:tcPr>
    </w:tblStylePr>
  </w:style>
  <w:style w:type="table" w:styleId="Srednjamrea1poudarek4">
    <w:name w:val="Medium Grid 1 Accent 4"/>
    <w:basedOn w:val="Navadnatabela"/>
    <w:uiPriority w:val="67"/>
    <w:semiHidden/>
    <w:unhideWhenUsed/>
    <w:rsid w:val="00333B97"/>
    <w:tblPr>
      <w:tblStyleRowBandSize w:val="1"/>
      <w:tblStyleColBandSize w:val="1"/>
      <w:tblBorders>
        <w:top w:val="single" w:sz="8" w:space="0" w:color="34C9FF" w:themeColor="accent4" w:themeTint="BF"/>
        <w:left w:val="single" w:sz="8" w:space="0" w:color="34C9FF" w:themeColor="accent4" w:themeTint="BF"/>
        <w:bottom w:val="single" w:sz="8" w:space="0" w:color="34C9FF" w:themeColor="accent4" w:themeTint="BF"/>
        <w:right w:val="single" w:sz="8" w:space="0" w:color="34C9FF" w:themeColor="accent4" w:themeTint="BF"/>
        <w:insideH w:val="single" w:sz="8" w:space="0" w:color="34C9FF" w:themeColor="accent4" w:themeTint="BF"/>
        <w:insideV w:val="single" w:sz="8" w:space="0" w:color="34C9FF" w:themeColor="accent4" w:themeTint="BF"/>
      </w:tblBorders>
    </w:tblPr>
    <w:tcPr>
      <w:shd w:val="clear" w:color="auto" w:fill="BCEDFF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34C9FF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78DBFF" w:themeFill="accent4" w:themeFillTint="7F"/>
      </w:tcPr>
    </w:tblStylePr>
    <w:tblStylePr w:type="band1Horz">
      <w:tblPr/>
      <w:tcPr>
        <w:shd w:val="clear" w:color="auto" w:fill="78DBFF" w:themeFill="accent4" w:themeFillTint="7F"/>
      </w:tcPr>
    </w:tblStylePr>
  </w:style>
  <w:style w:type="table" w:styleId="Srednjamrea1poudarek5">
    <w:name w:val="Medium Grid 1 Accent 5"/>
    <w:basedOn w:val="Navadnatabela"/>
    <w:uiPriority w:val="67"/>
    <w:semiHidden/>
    <w:unhideWhenUsed/>
    <w:rsid w:val="00333B97"/>
    <w:tblPr>
      <w:tblStyleRowBandSize w:val="1"/>
      <w:tblStyleColBandSize w:val="1"/>
      <w:tblBorders>
        <w:top w:val="single" w:sz="8" w:space="0" w:color="FF19FF" w:themeColor="accent5" w:themeTint="BF"/>
        <w:left w:val="single" w:sz="8" w:space="0" w:color="FF19FF" w:themeColor="accent5" w:themeTint="BF"/>
        <w:bottom w:val="single" w:sz="8" w:space="0" w:color="FF19FF" w:themeColor="accent5" w:themeTint="BF"/>
        <w:right w:val="single" w:sz="8" w:space="0" w:color="FF19FF" w:themeColor="accent5" w:themeTint="BF"/>
        <w:insideH w:val="single" w:sz="8" w:space="0" w:color="FF19FF" w:themeColor="accent5" w:themeTint="BF"/>
        <w:insideV w:val="single" w:sz="8" w:space="0" w:color="FF19FF" w:themeColor="accent5" w:themeTint="BF"/>
      </w:tblBorders>
    </w:tblPr>
    <w:tcPr>
      <w:shd w:val="clear" w:color="auto" w:fill="FFB3FF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19FF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66FF" w:themeFill="accent5" w:themeFillTint="7F"/>
      </w:tcPr>
    </w:tblStylePr>
    <w:tblStylePr w:type="band1Horz">
      <w:tblPr/>
      <w:tcPr>
        <w:shd w:val="clear" w:color="auto" w:fill="FF66FF" w:themeFill="accent5" w:themeFillTint="7F"/>
      </w:tcPr>
    </w:tblStylePr>
  </w:style>
  <w:style w:type="table" w:styleId="Srednjamrea1poudarek6">
    <w:name w:val="Medium Grid 1 Accent 6"/>
    <w:basedOn w:val="Navadnatabela"/>
    <w:uiPriority w:val="67"/>
    <w:semiHidden/>
    <w:unhideWhenUsed/>
    <w:rsid w:val="00333B97"/>
    <w:tblPr>
      <w:tblStyleRowBandSize w:val="1"/>
      <w:tblStyleColBandSize w:val="1"/>
      <w:tblBorders>
        <w:top w:val="single" w:sz="8" w:space="0" w:color="C519FF" w:themeColor="accent6" w:themeTint="BF"/>
        <w:left w:val="single" w:sz="8" w:space="0" w:color="C519FF" w:themeColor="accent6" w:themeTint="BF"/>
        <w:bottom w:val="single" w:sz="8" w:space="0" w:color="C519FF" w:themeColor="accent6" w:themeTint="BF"/>
        <w:right w:val="single" w:sz="8" w:space="0" w:color="C519FF" w:themeColor="accent6" w:themeTint="BF"/>
        <w:insideH w:val="single" w:sz="8" w:space="0" w:color="C519FF" w:themeColor="accent6" w:themeTint="BF"/>
        <w:insideV w:val="single" w:sz="8" w:space="0" w:color="C519FF" w:themeColor="accent6" w:themeTint="BF"/>
      </w:tblBorders>
    </w:tblPr>
    <w:tcPr>
      <w:shd w:val="clear" w:color="auto" w:fill="ECB3FF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519FF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66FF" w:themeFill="accent6" w:themeFillTint="7F"/>
      </w:tcPr>
    </w:tblStylePr>
    <w:tblStylePr w:type="band1Horz">
      <w:tblPr/>
      <w:tcPr>
        <w:shd w:val="clear" w:color="auto" w:fill="D866FF" w:themeFill="accent6" w:themeFillTint="7F"/>
      </w:tcPr>
    </w:tblStylePr>
  </w:style>
  <w:style w:type="table" w:styleId="Srednjamrea2">
    <w:name w:val="Medium Grid 2"/>
    <w:basedOn w:val="Navadnatabela"/>
    <w:uiPriority w:val="68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rednjamrea2poudarek1">
    <w:name w:val="Medium Grid 2 Accent 1"/>
    <w:basedOn w:val="Navadnatabela"/>
    <w:uiPriority w:val="68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43293" w:themeColor="accent1"/>
        <w:left w:val="single" w:sz="8" w:space="0" w:color="D43293" w:themeColor="accent1"/>
        <w:bottom w:val="single" w:sz="8" w:space="0" w:color="D43293" w:themeColor="accent1"/>
        <w:right w:val="single" w:sz="8" w:space="0" w:color="D43293" w:themeColor="accent1"/>
        <w:insideH w:val="single" w:sz="8" w:space="0" w:color="D43293" w:themeColor="accent1"/>
        <w:insideV w:val="single" w:sz="8" w:space="0" w:color="D43293" w:themeColor="accent1"/>
      </w:tblBorders>
    </w:tblPr>
    <w:tcPr>
      <w:shd w:val="clear" w:color="auto" w:fill="F4CCE4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AEAF4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D5E9" w:themeFill="accent1" w:themeFillTint="33"/>
      </w:tcPr>
    </w:tblStylePr>
    <w:tblStylePr w:type="band1Vert">
      <w:tblPr/>
      <w:tcPr>
        <w:shd w:val="clear" w:color="auto" w:fill="E998C8" w:themeFill="accent1" w:themeFillTint="7F"/>
      </w:tcPr>
    </w:tblStylePr>
    <w:tblStylePr w:type="band1Horz">
      <w:tblPr/>
      <w:tcPr>
        <w:tcBorders>
          <w:insideH w:val="single" w:sz="6" w:space="0" w:color="D43293" w:themeColor="accent1"/>
          <w:insideV w:val="single" w:sz="6" w:space="0" w:color="D43293" w:themeColor="accent1"/>
        </w:tcBorders>
        <w:shd w:val="clear" w:color="auto" w:fill="E998C8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rednjamrea2poudarek2">
    <w:name w:val="Medium Grid 2 Accent 2"/>
    <w:basedOn w:val="Navadnatabela"/>
    <w:uiPriority w:val="68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E9100" w:themeColor="accent2"/>
        <w:left w:val="single" w:sz="8" w:space="0" w:color="FE9100" w:themeColor="accent2"/>
        <w:bottom w:val="single" w:sz="8" w:space="0" w:color="FE9100" w:themeColor="accent2"/>
        <w:right w:val="single" w:sz="8" w:space="0" w:color="FE9100" w:themeColor="accent2"/>
        <w:insideH w:val="single" w:sz="8" w:space="0" w:color="FE9100" w:themeColor="accent2"/>
        <w:insideV w:val="single" w:sz="8" w:space="0" w:color="FE9100" w:themeColor="accent2"/>
      </w:tblBorders>
    </w:tblPr>
    <w:tcPr>
      <w:shd w:val="clear" w:color="auto" w:fill="FFE3B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FF4E5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8CB" w:themeFill="accent2" w:themeFillTint="33"/>
      </w:tcPr>
    </w:tblStylePr>
    <w:tblStylePr w:type="band1Vert">
      <w:tblPr/>
      <w:tcPr>
        <w:shd w:val="clear" w:color="auto" w:fill="FFC77F" w:themeFill="accent2" w:themeFillTint="7F"/>
      </w:tcPr>
    </w:tblStylePr>
    <w:tblStylePr w:type="band1Horz">
      <w:tblPr/>
      <w:tcPr>
        <w:tcBorders>
          <w:insideH w:val="single" w:sz="6" w:space="0" w:color="FE9100" w:themeColor="accent2"/>
          <w:insideV w:val="single" w:sz="6" w:space="0" w:color="FE9100" w:themeColor="accent2"/>
        </w:tcBorders>
        <w:shd w:val="clear" w:color="auto" w:fill="FFC77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rednjamrea2poudarek3">
    <w:name w:val="Medium Grid 2 Accent 3"/>
    <w:basedOn w:val="Navadnatabela"/>
    <w:uiPriority w:val="68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2D050" w:themeColor="accent3"/>
        <w:left w:val="single" w:sz="8" w:space="0" w:color="92D050" w:themeColor="accent3"/>
        <w:bottom w:val="single" w:sz="8" w:space="0" w:color="92D050" w:themeColor="accent3"/>
        <w:right w:val="single" w:sz="8" w:space="0" w:color="92D050" w:themeColor="accent3"/>
        <w:insideH w:val="single" w:sz="8" w:space="0" w:color="92D050" w:themeColor="accent3"/>
        <w:insideV w:val="single" w:sz="8" w:space="0" w:color="92D050" w:themeColor="accent3"/>
      </w:tblBorders>
    </w:tblPr>
    <w:tcPr>
      <w:shd w:val="clear" w:color="auto" w:fill="E3F3D3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4FAED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9F5DB" w:themeFill="accent3" w:themeFillTint="33"/>
      </w:tcPr>
    </w:tblStylePr>
    <w:tblStylePr w:type="band1Vert">
      <w:tblPr/>
      <w:tcPr>
        <w:shd w:val="clear" w:color="auto" w:fill="C8E7A7" w:themeFill="accent3" w:themeFillTint="7F"/>
      </w:tcPr>
    </w:tblStylePr>
    <w:tblStylePr w:type="band1Horz">
      <w:tblPr/>
      <w:tcPr>
        <w:tcBorders>
          <w:insideH w:val="single" w:sz="6" w:space="0" w:color="92D050" w:themeColor="accent3"/>
          <w:insideV w:val="single" w:sz="6" w:space="0" w:color="92D050" w:themeColor="accent3"/>
        </w:tcBorders>
        <w:shd w:val="clear" w:color="auto" w:fill="C8E7A7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rednjamrea2poudarek4">
    <w:name w:val="Medium Grid 2 Accent 4"/>
    <w:basedOn w:val="Navadnatabela"/>
    <w:uiPriority w:val="68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B0F0" w:themeColor="accent4"/>
        <w:left w:val="single" w:sz="8" w:space="0" w:color="00B0F0" w:themeColor="accent4"/>
        <w:bottom w:val="single" w:sz="8" w:space="0" w:color="00B0F0" w:themeColor="accent4"/>
        <w:right w:val="single" w:sz="8" w:space="0" w:color="00B0F0" w:themeColor="accent4"/>
        <w:insideH w:val="single" w:sz="8" w:space="0" w:color="00B0F0" w:themeColor="accent4"/>
        <w:insideV w:val="single" w:sz="8" w:space="0" w:color="00B0F0" w:themeColor="accent4"/>
      </w:tblBorders>
    </w:tblPr>
    <w:tcPr>
      <w:shd w:val="clear" w:color="auto" w:fill="BCEDFF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E4F7FF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9F0FF" w:themeFill="accent4" w:themeFillTint="33"/>
      </w:tcPr>
    </w:tblStylePr>
    <w:tblStylePr w:type="band1Vert">
      <w:tblPr/>
      <w:tcPr>
        <w:shd w:val="clear" w:color="auto" w:fill="78DBFF" w:themeFill="accent4" w:themeFillTint="7F"/>
      </w:tcPr>
    </w:tblStylePr>
    <w:tblStylePr w:type="band1Horz">
      <w:tblPr/>
      <w:tcPr>
        <w:tcBorders>
          <w:insideH w:val="single" w:sz="6" w:space="0" w:color="00B0F0" w:themeColor="accent4"/>
          <w:insideV w:val="single" w:sz="6" w:space="0" w:color="00B0F0" w:themeColor="accent4"/>
        </w:tcBorders>
        <w:shd w:val="clear" w:color="auto" w:fill="78DBFF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rednjamrea2poudarek5">
    <w:name w:val="Medium Grid 2 Accent 5"/>
    <w:basedOn w:val="Navadnatabela"/>
    <w:uiPriority w:val="68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C00CC" w:themeColor="accent5"/>
        <w:left w:val="single" w:sz="8" w:space="0" w:color="CC00CC" w:themeColor="accent5"/>
        <w:bottom w:val="single" w:sz="8" w:space="0" w:color="CC00CC" w:themeColor="accent5"/>
        <w:right w:val="single" w:sz="8" w:space="0" w:color="CC00CC" w:themeColor="accent5"/>
        <w:insideH w:val="single" w:sz="8" w:space="0" w:color="CC00CC" w:themeColor="accent5"/>
        <w:insideV w:val="single" w:sz="8" w:space="0" w:color="CC00CC" w:themeColor="accent5"/>
      </w:tblBorders>
    </w:tblPr>
    <w:tcPr>
      <w:shd w:val="clear" w:color="auto" w:fill="FFB3FF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FE1FF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C1FF" w:themeFill="accent5" w:themeFillTint="33"/>
      </w:tcPr>
    </w:tblStylePr>
    <w:tblStylePr w:type="band1Vert">
      <w:tblPr/>
      <w:tcPr>
        <w:shd w:val="clear" w:color="auto" w:fill="FF66FF" w:themeFill="accent5" w:themeFillTint="7F"/>
      </w:tcPr>
    </w:tblStylePr>
    <w:tblStylePr w:type="band1Horz">
      <w:tblPr/>
      <w:tcPr>
        <w:tcBorders>
          <w:insideH w:val="single" w:sz="6" w:space="0" w:color="CC00CC" w:themeColor="accent5"/>
          <w:insideV w:val="single" w:sz="6" w:space="0" w:color="CC00CC" w:themeColor="accent5"/>
        </w:tcBorders>
        <w:shd w:val="clear" w:color="auto" w:fill="FF66FF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rednjamrea2poudarek6">
    <w:name w:val="Medium Grid 2 Accent 6"/>
    <w:basedOn w:val="Navadnatabela"/>
    <w:uiPriority w:val="68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900CC" w:themeColor="accent6"/>
        <w:left w:val="single" w:sz="8" w:space="0" w:color="9900CC" w:themeColor="accent6"/>
        <w:bottom w:val="single" w:sz="8" w:space="0" w:color="9900CC" w:themeColor="accent6"/>
        <w:right w:val="single" w:sz="8" w:space="0" w:color="9900CC" w:themeColor="accent6"/>
        <w:insideH w:val="single" w:sz="8" w:space="0" w:color="9900CC" w:themeColor="accent6"/>
        <w:insideV w:val="single" w:sz="8" w:space="0" w:color="9900CC" w:themeColor="accent6"/>
      </w:tblBorders>
    </w:tblPr>
    <w:tcPr>
      <w:shd w:val="clear" w:color="auto" w:fill="ECB3FF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7E1FF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C1FF" w:themeFill="accent6" w:themeFillTint="33"/>
      </w:tcPr>
    </w:tblStylePr>
    <w:tblStylePr w:type="band1Vert">
      <w:tblPr/>
      <w:tcPr>
        <w:shd w:val="clear" w:color="auto" w:fill="D866FF" w:themeFill="accent6" w:themeFillTint="7F"/>
      </w:tcPr>
    </w:tblStylePr>
    <w:tblStylePr w:type="band1Horz">
      <w:tblPr/>
      <w:tcPr>
        <w:tcBorders>
          <w:insideH w:val="single" w:sz="6" w:space="0" w:color="9900CC" w:themeColor="accent6"/>
          <w:insideV w:val="single" w:sz="6" w:space="0" w:color="9900CC" w:themeColor="accent6"/>
        </w:tcBorders>
        <w:shd w:val="clear" w:color="auto" w:fill="D866FF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rednjamrea3">
    <w:name w:val="Medium Grid 3"/>
    <w:basedOn w:val="Navadnatabela"/>
    <w:uiPriority w:val="69"/>
    <w:semiHidden/>
    <w:unhideWhenUsed/>
    <w:rsid w:val="00333B9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Srednjamrea3poudarek1">
    <w:name w:val="Medium Grid 3 Accent 1"/>
    <w:basedOn w:val="Navadnatabela"/>
    <w:uiPriority w:val="69"/>
    <w:semiHidden/>
    <w:unhideWhenUsed/>
    <w:rsid w:val="00333B9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4CCE4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43293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43293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43293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43293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998C8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998C8" w:themeFill="accent1" w:themeFillTint="7F"/>
      </w:tcPr>
    </w:tblStylePr>
  </w:style>
  <w:style w:type="table" w:styleId="Srednjamrea3poudarek2">
    <w:name w:val="Medium Grid 3 Accent 2"/>
    <w:basedOn w:val="Navadnatabela"/>
    <w:uiPriority w:val="69"/>
    <w:semiHidden/>
    <w:unhideWhenUsed/>
    <w:rsid w:val="00333B9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E3B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E9100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E9100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E9100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E9100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C77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C77F" w:themeFill="accent2" w:themeFillTint="7F"/>
      </w:tcPr>
    </w:tblStylePr>
  </w:style>
  <w:style w:type="table" w:styleId="Srednjamrea3poudarek3">
    <w:name w:val="Medium Grid 3 Accent 3"/>
    <w:basedOn w:val="Navadnatabela"/>
    <w:uiPriority w:val="69"/>
    <w:semiHidden/>
    <w:unhideWhenUsed/>
    <w:rsid w:val="00333B9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3F3D3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2D050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2D050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2D050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2D050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8E7A7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8E7A7" w:themeFill="accent3" w:themeFillTint="7F"/>
      </w:tcPr>
    </w:tblStylePr>
  </w:style>
  <w:style w:type="table" w:styleId="Srednjamrea3poudarek4">
    <w:name w:val="Medium Grid 3 Accent 4"/>
    <w:basedOn w:val="Navadnatabela"/>
    <w:uiPriority w:val="69"/>
    <w:semiHidden/>
    <w:unhideWhenUsed/>
    <w:rsid w:val="00333B9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CEDFF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B0F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B0F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B0F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B0F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78DBFF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78DBFF" w:themeFill="accent4" w:themeFillTint="7F"/>
      </w:tcPr>
    </w:tblStylePr>
  </w:style>
  <w:style w:type="table" w:styleId="Srednjamrea3poudarek5">
    <w:name w:val="Medium Grid 3 Accent 5"/>
    <w:basedOn w:val="Navadnatabela"/>
    <w:uiPriority w:val="69"/>
    <w:semiHidden/>
    <w:unhideWhenUsed/>
    <w:rsid w:val="00333B9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B3FF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C00CC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C00CC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C00CC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C00CC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66FF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66FF" w:themeFill="accent5" w:themeFillTint="7F"/>
      </w:tcPr>
    </w:tblStylePr>
  </w:style>
  <w:style w:type="table" w:styleId="Srednjamrea3poudarek6">
    <w:name w:val="Medium Grid 3 Accent 6"/>
    <w:basedOn w:val="Navadnatabela"/>
    <w:uiPriority w:val="69"/>
    <w:semiHidden/>
    <w:unhideWhenUsed/>
    <w:rsid w:val="00333B9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CB3FF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900C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900C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900C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900C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866FF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866FF" w:themeFill="accent6" w:themeFillTint="7F"/>
      </w:tcPr>
    </w:tblStylePr>
  </w:style>
  <w:style w:type="table" w:styleId="Srednjiseznam1">
    <w:name w:val="Medium List 1"/>
    <w:basedOn w:val="Navadnatabela"/>
    <w:uiPriority w:val="65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Srednjiseznam1poudarek1">
    <w:name w:val="Medium List 1 Accent 1"/>
    <w:basedOn w:val="Navadnatabela"/>
    <w:uiPriority w:val="65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8" w:space="0" w:color="D43293" w:themeColor="accent1"/>
        <w:bottom w:val="single" w:sz="8" w:space="0" w:color="D43293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43293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D43293" w:themeColor="accent1"/>
          <w:bottom w:val="single" w:sz="8" w:space="0" w:color="D43293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43293" w:themeColor="accent1"/>
          <w:bottom w:val="single" w:sz="8" w:space="0" w:color="D43293" w:themeColor="accent1"/>
        </w:tcBorders>
      </w:tcPr>
    </w:tblStylePr>
    <w:tblStylePr w:type="band1Vert">
      <w:tblPr/>
      <w:tcPr>
        <w:shd w:val="clear" w:color="auto" w:fill="F4CCE4" w:themeFill="accent1" w:themeFillTint="3F"/>
      </w:tcPr>
    </w:tblStylePr>
    <w:tblStylePr w:type="band1Horz">
      <w:tblPr/>
      <w:tcPr>
        <w:shd w:val="clear" w:color="auto" w:fill="F4CCE4" w:themeFill="accent1" w:themeFillTint="3F"/>
      </w:tcPr>
    </w:tblStylePr>
  </w:style>
  <w:style w:type="table" w:styleId="Srednjiseznam1poudarek2">
    <w:name w:val="Medium List 1 Accent 2"/>
    <w:basedOn w:val="Navadnatabela"/>
    <w:uiPriority w:val="65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8" w:space="0" w:color="FE9100" w:themeColor="accent2"/>
        <w:bottom w:val="single" w:sz="8" w:space="0" w:color="FE9100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E9100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E9100" w:themeColor="accent2"/>
          <w:bottom w:val="single" w:sz="8" w:space="0" w:color="FE910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E9100" w:themeColor="accent2"/>
          <w:bottom w:val="single" w:sz="8" w:space="0" w:color="FE9100" w:themeColor="accent2"/>
        </w:tcBorders>
      </w:tcPr>
    </w:tblStylePr>
    <w:tblStylePr w:type="band1Vert">
      <w:tblPr/>
      <w:tcPr>
        <w:shd w:val="clear" w:color="auto" w:fill="FFE3BF" w:themeFill="accent2" w:themeFillTint="3F"/>
      </w:tcPr>
    </w:tblStylePr>
    <w:tblStylePr w:type="band1Horz">
      <w:tblPr/>
      <w:tcPr>
        <w:shd w:val="clear" w:color="auto" w:fill="FFE3BF" w:themeFill="accent2" w:themeFillTint="3F"/>
      </w:tcPr>
    </w:tblStylePr>
  </w:style>
  <w:style w:type="table" w:styleId="Srednjiseznam1poudarek3">
    <w:name w:val="Medium List 1 Accent 3"/>
    <w:basedOn w:val="Navadnatabela"/>
    <w:uiPriority w:val="65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8" w:space="0" w:color="92D050" w:themeColor="accent3"/>
        <w:bottom w:val="single" w:sz="8" w:space="0" w:color="92D050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2D050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2D050" w:themeColor="accent3"/>
          <w:bottom w:val="single" w:sz="8" w:space="0" w:color="92D05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2D050" w:themeColor="accent3"/>
          <w:bottom w:val="single" w:sz="8" w:space="0" w:color="92D050" w:themeColor="accent3"/>
        </w:tcBorders>
      </w:tcPr>
    </w:tblStylePr>
    <w:tblStylePr w:type="band1Vert">
      <w:tblPr/>
      <w:tcPr>
        <w:shd w:val="clear" w:color="auto" w:fill="E3F3D3" w:themeFill="accent3" w:themeFillTint="3F"/>
      </w:tcPr>
    </w:tblStylePr>
    <w:tblStylePr w:type="band1Horz">
      <w:tblPr/>
      <w:tcPr>
        <w:shd w:val="clear" w:color="auto" w:fill="E3F3D3" w:themeFill="accent3" w:themeFillTint="3F"/>
      </w:tcPr>
    </w:tblStylePr>
  </w:style>
  <w:style w:type="table" w:styleId="Srednjiseznam1poudarek4">
    <w:name w:val="Medium List 1 Accent 4"/>
    <w:basedOn w:val="Navadnatabela"/>
    <w:uiPriority w:val="65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8" w:space="0" w:color="00B0F0" w:themeColor="accent4"/>
        <w:bottom w:val="single" w:sz="8" w:space="0" w:color="00B0F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B0F0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B0F0" w:themeColor="accent4"/>
          <w:bottom w:val="single" w:sz="8" w:space="0" w:color="00B0F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B0F0" w:themeColor="accent4"/>
          <w:bottom w:val="single" w:sz="8" w:space="0" w:color="00B0F0" w:themeColor="accent4"/>
        </w:tcBorders>
      </w:tcPr>
    </w:tblStylePr>
    <w:tblStylePr w:type="band1Vert">
      <w:tblPr/>
      <w:tcPr>
        <w:shd w:val="clear" w:color="auto" w:fill="BCEDFF" w:themeFill="accent4" w:themeFillTint="3F"/>
      </w:tcPr>
    </w:tblStylePr>
    <w:tblStylePr w:type="band1Horz">
      <w:tblPr/>
      <w:tcPr>
        <w:shd w:val="clear" w:color="auto" w:fill="BCEDFF" w:themeFill="accent4" w:themeFillTint="3F"/>
      </w:tcPr>
    </w:tblStylePr>
  </w:style>
  <w:style w:type="table" w:styleId="Srednjiseznam1poudarek5">
    <w:name w:val="Medium List 1 Accent 5"/>
    <w:basedOn w:val="Navadnatabela"/>
    <w:uiPriority w:val="65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8" w:space="0" w:color="CC00CC" w:themeColor="accent5"/>
        <w:bottom w:val="single" w:sz="8" w:space="0" w:color="CC00CC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C00CC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C00CC" w:themeColor="accent5"/>
          <w:bottom w:val="single" w:sz="8" w:space="0" w:color="CC00C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C00CC" w:themeColor="accent5"/>
          <w:bottom w:val="single" w:sz="8" w:space="0" w:color="CC00CC" w:themeColor="accent5"/>
        </w:tcBorders>
      </w:tcPr>
    </w:tblStylePr>
    <w:tblStylePr w:type="band1Vert">
      <w:tblPr/>
      <w:tcPr>
        <w:shd w:val="clear" w:color="auto" w:fill="FFB3FF" w:themeFill="accent5" w:themeFillTint="3F"/>
      </w:tcPr>
    </w:tblStylePr>
    <w:tblStylePr w:type="band1Horz">
      <w:tblPr/>
      <w:tcPr>
        <w:shd w:val="clear" w:color="auto" w:fill="FFB3FF" w:themeFill="accent5" w:themeFillTint="3F"/>
      </w:tcPr>
    </w:tblStylePr>
  </w:style>
  <w:style w:type="table" w:styleId="Srednjiseznam1poudarek6">
    <w:name w:val="Medium List 1 Accent 6"/>
    <w:basedOn w:val="Navadnatabela"/>
    <w:uiPriority w:val="65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8" w:space="0" w:color="9900CC" w:themeColor="accent6"/>
        <w:bottom w:val="single" w:sz="8" w:space="0" w:color="9900C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900CC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900CC" w:themeColor="accent6"/>
          <w:bottom w:val="single" w:sz="8" w:space="0" w:color="9900C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900CC" w:themeColor="accent6"/>
          <w:bottom w:val="single" w:sz="8" w:space="0" w:color="9900CC" w:themeColor="accent6"/>
        </w:tcBorders>
      </w:tcPr>
    </w:tblStylePr>
    <w:tblStylePr w:type="band1Vert">
      <w:tblPr/>
      <w:tcPr>
        <w:shd w:val="clear" w:color="auto" w:fill="ECB3FF" w:themeFill="accent6" w:themeFillTint="3F"/>
      </w:tcPr>
    </w:tblStylePr>
    <w:tblStylePr w:type="band1Horz">
      <w:tblPr/>
      <w:tcPr>
        <w:shd w:val="clear" w:color="auto" w:fill="ECB3FF" w:themeFill="accent6" w:themeFillTint="3F"/>
      </w:tcPr>
    </w:tblStylePr>
  </w:style>
  <w:style w:type="table" w:styleId="Srednjiseznam2">
    <w:name w:val="Medium List 2"/>
    <w:basedOn w:val="Navadnatabela"/>
    <w:uiPriority w:val="66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rednjiseznam2poudarek1">
    <w:name w:val="Medium List 2 Accent 1"/>
    <w:basedOn w:val="Navadnatabela"/>
    <w:uiPriority w:val="66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43293" w:themeColor="accent1"/>
        <w:left w:val="single" w:sz="8" w:space="0" w:color="D43293" w:themeColor="accent1"/>
        <w:bottom w:val="single" w:sz="8" w:space="0" w:color="D43293" w:themeColor="accent1"/>
        <w:right w:val="single" w:sz="8" w:space="0" w:color="D43293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43293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43293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43293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4CCE4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4CCE4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rednjiseznam2poudarek2">
    <w:name w:val="Medium List 2 Accent 2"/>
    <w:basedOn w:val="Navadnatabela"/>
    <w:uiPriority w:val="66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E9100" w:themeColor="accent2"/>
        <w:left w:val="single" w:sz="8" w:space="0" w:color="FE9100" w:themeColor="accent2"/>
        <w:bottom w:val="single" w:sz="8" w:space="0" w:color="FE9100" w:themeColor="accent2"/>
        <w:right w:val="single" w:sz="8" w:space="0" w:color="FE9100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E910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E9100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E9100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3B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3B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rednjiseznam2poudarek3">
    <w:name w:val="Medium List 2 Accent 3"/>
    <w:basedOn w:val="Navadnatabela"/>
    <w:uiPriority w:val="66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2D050" w:themeColor="accent3"/>
        <w:left w:val="single" w:sz="8" w:space="0" w:color="92D050" w:themeColor="accent3"/>
        <w:bottom w:val="single" w:sz="8" w:space="0" w:color="92D050" w:themeColor="accent3"/>
        <w:right w:val="single" w:sz="8" w:space="0" w:color="92D050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2D050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2D050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2D050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F3D3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3F3D3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rednjiseznam2poudarek4">
    <w:name w:val="Medium List 2 Accent 4"/>
    <w:basedOn w:val="Navadnatabela"/>
    <w:uiPriority w:val="66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B0F0" w:themeColor="accent4"/>
        <w:left w:val="single" w:sz="8" w:space="0" w:color="00B0F0" w:themeColor="accent4"/>
        <w:bottom w:val="single" w:sz="8" w:space="0" w:color="00B0F0" w:themeColor="accent4"/>
        <w:right w:val="single" w:sz="8" w:space="0" w:color="00B0F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B0F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B0F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B0F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CEDFF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CEDFF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rednjiseznam2poudarek5">
    <w:name w:val="Medium List 2 Accent 5"/>
    <w:basedOn w:val="Navadnatabela"/>
    <w:uiPriority w:val="66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C00CC" w:themeColor="accent5"/>
        <w:left w:val="single" w:sz="8" w:space="0" w:color="CC00CC" w:themeColor="accent5"/>
        <w:bottom w:val="single" w:sz="8" w:space="0" w:color="CC00CC" w:themeColor="accent5"/>
        <w:right w:val="single" w:sz="8" w:space="0" w:color="CC00CC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C00C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C00CC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C00CC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B3FF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B3FF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rednjiseznam2poudarek6">
    <w:name w:val="Medium List 2 Accent 6"/>
    <w:basedOn w:val="Navadnatabela"/>
    <w:uiPriority w:val="66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900CC" w:themeColor="accent6"/>
        <w:left w:val="single" w:sz="8" w:space="0" w:color="9900CC" w:themeColor="accent6"/>
        <w:bottom w:val="single" w:sz="8" w:space="0" w:color="9900CC" w:themeColor="accent6"/>
        <w:right w:val="single" w:sz="8" w:space="0" w:color="9900C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900C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900C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900C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B3FF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CB3FF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rednjesenenje1">
    <w:name w:val="Medium Shading 1"/>
    <w:basedOn w:val="Navadnatabela"/>
    <w:uiPriority w:val="63"/>
    <w:semiHidden/>
    <w:unhideWhenUsed/>
    <w:rsid w:val="00333B97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rednjesenenje1poudarek1">
    <w:name w:val="Medium Shading 1 Accent 1"/>
    <w:basedOn w:val="Navadnatabela"/>
    <w:uiPriority w:val="63"/>
    <w:semiHidden/>
    <w:unhideWhenUsed/>
    <w:rsid w:val="00333B97"/>
    <w:tblPr>
      <w:tblStyleRowBandSize w:val="1"/>
      <w:tblStyleColBandSize w:val="1"/>
      <w:tblBorders>
        <w:top w:val="single" w:sz="8" w:space="0" w:color="DE65AD" w:themeColor="accent1" w:themeTint="BF"/>
        <w:left w:val="single" w:sz="8" w:space="0" w:color="DE65AD" w:themeColor="accent1" w:themeTint="BF"/>
        <w:bottom w:val="single" w:sz="8" w:space="0" w:color="DE65AD" w:themeColor="accent1" w:themeTint="BF"/>
        <w:right w:val="single" w:sz="8" w:space="0" w:color="DE65AD" w:themeColor="accent1" w:themeTint="BF"/>
        <w:insideH w:val="single" w:sz="8" w:space="0" w:color="DE65A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E65AD" w:themeColor="accent1" w:themeTint="BF"/>
          <w:left w:val="single" w:sz="8" w:space="0" w:color="DE65AD" w:themeColor="accent1" w:themeTint="BF"/>
          <w:bottom w:val="single" w:sz="8" w:space="0" w:color="DE65AD" w:themeColor="accent1" w:themeTint="BF"/>
          <w:right w:val="single" w:sz="8" w:space="0" w:color="DE65AD" w:themeColor="accent1" w:themeTint="BF"/>
          <w:insideH w:val="nil"/>
          <w:insideV w:val="nil"/>
        </w:tcBorders>
        <w:shd w:val="clear" w:color="auto" w:fill="D43293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E65AD" w:themeColor="accent1" w:themeTint="BF"/>
          <w:left w:val="single" w:sz="8" w:space="0" w:color="DE65AD" w:themeColor="accent1" w:themeTint="BF"/>
          <w:bottom w:val="single" w:sz="8" w:space="0" w:color="DE65AD" w:themeColor="accent1" w:themeTint="BF"/>
          <w:right w:val="single" w:sz="8" w:space="0" w:color="DE65A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CCE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4CCE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rednjesenenje1poudarek2">
    <w:name w:val="Medium Shading 1 Accent 2"/>
    <w:basedOn w:val="Navadnatabela"/>
    <w:uiPriority w:val="63"/>
    <w:semiHidden/>
    <w:unhideWhenUsed/>
    <w:rsid w:val="00333B97"/>
    <w:tblPr>
      <w:tblStyleRowBandSize w:val="1"/>
      <w:tblStyleColBandSize w:val="1"/>
      <w:tblBorders>
        <w:top w:val="single" w:sz="8" w:space="0" w:color="FFAC3F" w:themeColor="accent2" w:themeTint="BF"/>
        <w:left w:val="single" w:sz="8" w:space="0" w:color="FFAC3F" w:themeColor="accent2" w:themeTint="BF"/>
        <w:bottom w:val="single" w:sz="8" w:space="0" w:color="FFAC3F" w:themeColor="accent2" w:themeTint="BF"/>
        <w:right w:val="single" w:sz="8" w:space="0" w:color="FFAC3F" w:themeColor="accent2" w:themeTint="BF"/>
        <w:insideH w:val="single" w:sz="8" w:space="0" w:color="FFAC3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AC3F" w:themeColor="accent2" w:themeTint="BF"/>
          <w:left w:val="single" w:sz="8" w:space="0" w:color="FFAC3F" w:themeColor="accent2" w:themeTint="BF"/>
          <w:bottom w:val="single" w:sz="8" w:space="0" w:color="FFAC3F" w:themeColor="accent2" w:themeTint="BF"/>
          <w:right w:val="single" w:sz="8" w:space="0" w:color="FFAC3F" w:themeColor="accent2" w:themeTint="BF"/>
          <w:insideH w:val="nil"/>
          <w:insideV w:val="nil"/>
        </w:tcBorders>
        <w:shd w:val="clear" w:color="auto" w:fill="FE9100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AC3F" w:themeColor="accent2" w:themeTint="BF"/>
          <w:left w:val="single" w:sz="8" w:space="0" w:color="FFAC3F" w:themeColor="accent2" w:themeTint="BF"/>
          <w:bottom w:val="single" w:sz="8" w:space="0" w:color="FFAC3F" w:themeColor="accent2" w:themeTint="BF"/>
          <w:right w:val="single" w:sz="8" w:space="0" w:color="FFAC3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3B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3B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rednjesenenje1poudarek3">
    <w:name w:val="Medium Shading 1 Accent 3"/>
    <w:basedOn w:val="Navadnatabela"/>
    <w:uiPriority w:val="63"/>
    <w:semiHidden/>
    <w:unhideWhenUsed/>
    <w:rsid w:val="00333B97"/>
    <w:tblPr>
      <w:tblStyleRowBandSize w:val="1"/>
      <w:tblStyleColBandSize w:val="1"/>
      <w:tblBorders>
        <w:top w:val="single" w:sz="8" w:space="0" w:color="ADDB7B" w:themeColor="accent3" w:themeTint="BF"/>
        <w:left w:val="single" w:sz="8" w:space="0" w:color="ADDB7B" w:themeColor="accent3" w:themeTint="BF"/>
        <w:bottom w:val="single" w:sz="8" w:space="0" w:color="ADDB7B" w:themeColor="accent3" w:themeTint="BF"/>
        <w:right w:val="single" w:sz="8" w:space="0" w:color="ADDB7B" w:themeColor="accent3" w:themeTint="BF"/>
        <w:insideH w:val="single" w:sz="8" w:space="0" w:color="ADDB7B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DDB7B" w:themeColor="accent3" w:themeTint="BF"/>
          <w:left w:val="single" w:sz="8" w:space="0" w:color="ADDB7B" w:themeColor="accent3" w:themeTint="BF"/>
          <w:bottom w:val="single" w:sz="8" w:space="0" w:color="ADDB7B" w:themeColor="accent3" w:themeTint="BF"/>
          <w:right w:val="single" w:sz="8" w:space="0" w:color="ADDB7B" w:themeColor="accent3" w:themeTint="BF"/>
          <w:insideH w:val="nil"/>
          <w:insideV w:val="nil"/>
        </w:tcBorders>
        <w:shd w:val="clear" w:color="auto" w:fill="92D050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DDB7B" w:themeColor="accent3" w:themeTint="BF"/>
          <w:left w:val="single" w:sz="8" w:space="0" w:color="ADDB7B" w:themeColor="accent3" w:themeTint="BF"/>
          <w:bottom w:val="single" w:sz="8" w:space="0" w:color="ADDB7B" w:themeColor="accent3" w:themeTint="BF"/>
          <w:right w:val="single" w:sz="8" w:space="0" w:color="ADDB7B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3D3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3F3D3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rednjesenenje1poudarek4">
    <w:name w:val="Medium Shading 1 Accent 4"/>
    <w:basedOn w:val="Navadnatabela"/>
    <w:uiPriority w:val="63"/>
    <w:semiHidden/>
    <w:unhideWhenUsed/>
    <w:rsid w:val="00333B97"/>
    <w:tblPr>
      <w:tblStyleRowBandSize w:val="1"/>
      <w:tblStyleColBandSize w:val="1"/>
      <w:tblBorders>
        <w:top w:val="single" w:sz="8" w:space="0" w:color="34C9FF" w:themeColor="accent4" w:themeTint="BF"/>
        <w:left w:val="single" w:sz="8" w:space="0" w:color="34C9FF" w:themeColor="accent4" w:themeTint="BF"/>
        <w:bottom w:val="single" w:sz="8" w:space="0" w:color="34C9FF" w:themeColor="accent4" w:themeTint="BF"/>
        <w:right w:val="single" w:sz="8" w:space="0" w:color="34C9FF" w:themeColor="accent4" w:themeTint="BF"/>
        <w:insideH w:val="single" w:sz="8" w:space="0" w:color="34C9FF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34C9FF" w:themeColor="accent4" w:themeTint="BF"/>
          <w:left w:val="single" w:sz="8" w:space="0" w:color="34C9FF" w:themeColor="accent4" w:themeTint="BF"/>
          <w:bottom w:val="single" w:sz="8" w:space="0" w:color="34C9FF" w:themeColor="accent4" w:themeTint="BF"/>
          <w:right w:val="single" w:sz="8" w:space="0" w:color="34C9FF" w:themeColor="accent4" w:themeTint="BF"/>
          <w:insideH w:val="nil"/>
          <w:insideV w:val="nil"/>
        </w:tcBorders>
        <w:shd w:val="clear" w:color="auto" w:fill="00B0F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4C9FF" w:themeColor="accent4" w:themeTint="BF"/>
          <w:left w:val="single" w:sz="8" w:space="0" w:color="34C9FF" w:themeColor="accent4" w:themeTint="BF"/>
          <w:bottom w:val="single" w:sz="8" w:space="0" w:color="34C9FF" w:themeColor="accent4" w:themeTint="BF"/>
          <w:right w:val="single" w:sz="8" w:space="0" w:color="34C9FF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DFF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CEDFF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rednjesenenje1poudarek5">
    <w:name w:val="Medium Shading 1 Accent 5"/>
    <w:basedOn w:val="Navadnatabela"/>
    <w:uiPriority w:val="63"/>
    <w:semiHidden/>
    <w:unhideWhenUsed/>
    <w:rsid w:val="00333B97"/>
    <w:tblPr>
      <w:tblStyleRowBandSize w:val="1"/>
      <w:tblStyleColBandSize w:val="1"/>
      <w:tblBorders>
        <w:top w:val="single" w:sz="8" w:space="0" w:color="FF19FF" w:themeColor="accent5" w:themeTint="BF"/>
        <w:left w:val="single" w:sz="8" w:space="0" w:color="FF19FF" w:themeColor="accent5" w:themeTint="BF"/>
        <w:bottom w:val="single" w:sz="8" w:space="0" w:color="FF19FF" w:themeColor="accent5" w:themeTint="BF"/>
        <w:right w:val="single" w:sz="8" w:space="0" w:color="FF19FF" w:themeColor="accent5" w:themeTint="BF"/>
        <w:insideH w:val="single" w:sz="8" w:space="0" w:color="FF19FF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19FF" w:themeColor="accent5" w:themeTint="BF"/>
          <w:left w:val="single" w:sz="8" w:space="0" w:color="FF19FF" w:themeColor="accent5" w:themeTint="BF"/>
          <w:bottom w:val="single" w:sz="8" w:space="0" w:color="FF19FF" w:themeColor="accent5" w:themeTint="BF"/>
          <w:right w:val="single" w:sz="8" w:space="0" w:color="FF19FF" w:themeColor="accent5" w:themeTint="BF"/>
          <w:insideH w:val="nil"/>
          <w:insideV w:val="nil"/>
        </w:tcBorders>
        <w:shd w:val="clear" w:color="auto" w:fill="CC00C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19FF" w:themeColor="accent5" w:themeTint="BF"/>
          <w:left w:val="single" w:sz="8" w:space="0" w:color="FF19FF" w:themeColor="accent5" w:themeTint="BF"/>
          <w:bottom w:val="single" w:sz="8" w:space="0" w:color="FF19FF" w:themeColor="accent5" w:themeTint="BF"/>
          <w:right w:val="single" w:sz="8" w:space="0" w:color="FF19FF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B3FF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B3FF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rednjesenenje1poudarek6">
    <w:name w:val="Medium Shading 1 Accent 6"/>
    <w:basedOn w:val="Navadnatabela"/>
    <w:uiPriority w:val="63"/>
    <w:semiHidden/>
    <w:unhideWhenUsed/>
    <w:rsid w:val="00333B97"/>
    <w:tblPr>
      <w:tblStyleRowBandSize w:val="1"/>
      <w:tblStyleColBandSize w:val="1"/>
      <w:tblBorders>
        <w:top w:val="single" w:sz="8" w:space="0" w:color="C519FF" w:themeColor="accent6" w:themeTint="BF"/>
        <w:left w:val="single" w:sz="8" w:space="0" w:color="C519FF" w:themeColor="accent6" w:themeTint="BF"/>
        <w:bottom w:val="single" w:sz="8" w:space="0" w:color="C519FF" w:themeColor="accent6" w:themeTint="BF"/>
        <w:right w:val="single" w:sz="8" w:space="0" w:color="C519FF" w:themeColor="accent6" w:themeTint="BF"/>
        <w:insideH w:val="single" w:sz="8" w:space="0" w:color="C519FF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519FF" w:themeColor="accent6" w:themeTint="BF"/>
          <w:left w:val="single" w:sz="8" w:space="0" w:color="C519FF" w:themeColor="accent6" w:themeTint="BF"/>
          <w:bottom w:val="single" w:sz="8" w:space="0" w:color="C519FF" w:themeColor="accent6" w:themeTint="BF"/>
          <w:right w:val="single" w:sz="8" w:space="0" w:color="C519FF" w:themeColor="accent6" w:themeTint="BF"/>
          <w:insideH w:val="nil"/>
          <w:insideV w:val="nil"/>
        </w:tcBorders>
        <w:shd w:val="clear" w:color="auto" w:fill="9900C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519FF" w:themeColor="accent6" w:themeTint="BF"/>
          <w:left w:val="single" w:sz="8" w:space="0" w:color="C519FF" w:themeColor="accent6" w:themeTint="BF"/>
          <w:bottom w:val="single" w:sz="8" w:space="0" w:color="C519FF" w:themeColor="accent6" w:themeTint="BF"/>
          <w:right w:val="single" w:sz="8" w:space="0" w:color="C519FF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B3FF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CB3FF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rednjesenenje2">
    <w:name w:val="Medium Shading 2"/>
    <w:basedOn w:val="Navadnatabela"/>
    <w:uiPriority w:val="64"/>
    <w:semiHidden/>
    <w:unhideWhenUsed/>
    <w:rsid w:val="00333B9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rednjesenenje2poudarek1">
    <w:name w:val="Medium Shading 2 Accent 1"/>
    <w:basedOn w:val="Navadnatabela"/>
    <w:uiPriority w:val="64"/>
    <w:semiHidden/>
    <w:unhideWhenUsed/>
    <w:rsid w:val="00333B9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43293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43293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43293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rednjesenenje2poudarek2">
    <w:name w:val="Medium Shading 2 Accent 2"/>
    <w:basedOn w:val="Navadnatabela"/>
    <w:uiPriority w:val="64"/>
    <w:semiHidden/>
    <w:unhideWhenUsed/>
    <w:rsid w:val="00333B9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E9100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E9100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E9100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rednjesenenje2poudarek3">
    <w:name w:val="Medium Shading 2 Accent 3"/>
    <w:basedOn w:val="Navadnatabela"/>
    <w:uiPriority w:val="64"/>
    <w:semiHidden/>
    <w:unhideWhenUsed/>
    <w:rsid w:val="00333B9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2D050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2D050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2D050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rednjesenenje2poudarek4">
    <w:name w:val="Medium Shading 2 Accent 4"/>
    <w:basedOn w:val="Navadnatabela"/>
    <w:uiPriority w:val="64"/>
    <w:semiHidden/>
    <w:unhideWhenUsed/>
    <w:rsid w:val="00333B9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B0F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B0F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B0F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rednjesenenje2poudarek5">
    <w:name w:val="Medium Shading 2 Accent 5"/>
    <w:basedOn w:val="Navadnatabela"/>
    <w:uiPriority w:val="64"/>
    <w:semiHidden/>
    <w:unhideWhenUsed/>
    <w:rsid w:val="00333B9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C00CC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00C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C00CC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rednjesenenje2poudarek6">
    <w:name w:val="Medium Shading 2 Accent 6"/>
    <w:basedOn w:val="Navadnatabela"/>
    <w:uiPriority w:val="64"/>
    <w:semiHidden/>
    <w:unhideWhenUsed/>
    <w:rsid w:val="00333B9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900C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00C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900C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Glavasporoila">
    <w:name w:val="Message Header"/>
    <w:basedOn w:val="Navaden"/>
    <w:link w:val="GlavasporoilaZnak"/>
    <w:uiPriority w:val="99"/>
    <w:semiHidden/>
    <w:unhideWhenUsed/>
    <w:rsid w:val="006E0AA0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10" w:color="auto" w:fill="auto"/>
      <w:ind w:left="1080" w:hanging="1080"/>
    </w:pPr>
    <w:rPr>
      <w:rFonts w:asciiTheme="majorHAnsi" w:eastAsiaTheme="majorEastAsia" w:hAnsiTheme="majorHAnsi" w:cstheme="majorBidi"/>
      <w:color w:val="404040" w:themeColor="text1" w:themeTint="BF"/>
      <w:sz w:val="24"/>
      <w:szCs w:val="24"/>
    </w:rPr>
  </w:style>
  <w:style w:type="character" w:customStyle="1" w:styleId="GlavasporoilaZnak">
    <w:name w:val="Glava sporočila Znak"/>
    <w:basedOn w:val="Privzetapisavaodstavka"/>
    <w:link w:val="Glavasporoila"/>
    <w:uiPriority w:val="99"/>
    <w:semiHidden/>
    <w:rsid w:val="006E0AA0"/>
    <w:rPr>
      <w:rFonts w:asciiTheme="majorHAnsi" w:eastAsiaTheme="majorEastAsia" w:hAnsiTheme="majorHAnsi" w:cstheme="majorBidi"/>
      <w:color w:val="404040" w:themeColor="text1" w:themeTint="BF"/>
      <w:sz w:val="24"/>
      <w:szCs w:val="24"/>
      <w:shd w:val="pct10" w:color="auto" w:fill="auto"/>
    </w:rPr>
  </w:style>
  <w:style w:type="paragraph" w:styleId="Brezrazmikov">
    <w:name w:val="No Spacing"/>
    <w:uiPriority w:val="1"/>
    <w:semiHidden/>
    <w:unhideWhenUsed/>
    <w:qFormat/>
    <w:rsid w:val="00333B97"/>
  </w:style>
  <w:style w:type="paragraph" w:styleId="Navadensplet">
    <w:name w:val="Normal (Web)"/>
    <w:basedOn w:val="Navaden"/>
    <w:uiPriority w:val="99"/>
    <w:semiHidden/>
    <w:unhideWhenUsed/>
    <w:rsid w:val="00333B97"/>
    <w:rPr>
      <w:rFonts w:ascii="Times New Roman" w:hAnsi="Times New Roman" w:cs="Times New Roman"/>
      <w:sz w:val="24"/>
      <w:szCs w:val="24"/>
    </w:rPr>
  </w:style>
  <w:style w:type="paragraph" w:styleId="Navaden-zamik">
    <w:name w:val="Normal Indent"/>
    <w:basedOn w:val="Navaden"/>
    <w:uiPriority w:val="99"/>
    <w:semiHidden/>
    <w:unhideWhenUsed/>
    <w:rsid w:val="00333B97"/>
    <w:pPr>
      <w:ind w:left="720"/>
    </w:pPr>
  </w:style>
  <w:style w:type="paragraph" w:styleId="Opomba-naslov">
    <w:name w:val="Note Heading"/>
    <w:basedOn w:val="Navaden"/>
    <w:next w:val="Navaden"/>
    <w:link w:val="Opomba-naslovZnak"/>
    <w:uiPriority w:val="99"/>
    <w:semiHidden/>
    <w:unhideWhenUsed/>
    <w:rsid w:val="00333B97"/>
  </w:style>
  <w:style w:type="character" w:customStyle="1" w:styleId="Opomba-naslovZnak">
    <w:name w:val="Opomba - naslov Znak"/>
    <w:basedOn w:val="Privzetapisavaodstavka"/>
    <w:link w:val="Opomba-naslov"/>
    <w:uiPriority w:val="99"/>
    <w:semiHidden/>
    <w:rsid w:val="00333B97"/>
  </w:style>
  <w:style w:type="character" w:styleId="tevilkastrani">
    <w:name w:val="page number"/>
    <w:basedOn w:val="Privzetapisavaodstavka"/>
    <w:uiPriority w:val="99"/>
    <w:semiHidden/>
    <w:unhideWhenUsed/>
    <w:rsid w:val="00333B97"/>
  </w:style>
  <w:style w:type="table" w:styleId="Navadnatabela1">
    <w:name w:val="Plain Table 1"/>
    <w:basedOn w:val="Navadnatabela"/>
    <w:uiPriority w:val="41"/>
    <w:rsid w:val="00333B97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Navadnatabela2">
    <w:name w:val="Plain Table 2"/>
    <w:basedOn w:val="Navadnatabela"/>
    <w:uiPriority w:val="42"/>
    <w:rsid w:val="00333B97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Navadnatabela3">
    <w:name w:val="Plain Table 3"/>
    <w:basedOn w:val="Navadnatabela"/>
    <w:uiPriority w:val="43"/>
    <w:rsid w:val="00333B97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Navadnatabela4">
    <w:name w:val="Plain Table 4"/>
    <w:basedOn w:val="Navadnatabela"/>
    <w:uiPriority w:val="44"/>
    <w:rsid w:val="00333B97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Navadnatabela5">
    <w:name w:val="Plain Table 5"/>
    <w:basedOn w:val="Navadnatabela"/>
    <w:uiPriority w:val="45"/>
    <w:rsid w:val="00333B97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Golobesedilo">
    <w:name w:val="Plain Text"/>
    <w:basedOn w:val="Navaden"/>
    <w:link w:val="GolobesediloZnak"/>
    <w:uiPriority w:val="99"/>
    <w:semiHidden/>
    <w:unhideWhenUsed/>
    <w:rsid w:val="00333B97"/>
    <w:rPr>
      <w:rFonts w:ascii="Consolas" w:hAnsi="Consolas"/>
      <w:szCs w:val="21"/>
    </w:rPr>
  </w:style>
  <w:style w:type="character" w:customStyle="1" w:styleId="GolobesediloZnak">
    <w:name w:val="Golo besedilo Znak"/>
    <w:basedOn w:val="Privzetapisavaodstavka"/>
    <w:link w:val="Golobesedilo"/>
    <w:uiPriority w:val="99"/>
    <w:semiHidden/>
    <w:rsid w:val="00333B97"/>
    <w:rPr>
      <w:rFonts w:ascii="Consolas" w:hAnsi="Consolas"/>
      <w:szCs w:val="21"/>
    </w:rPr>
  </w:style>
  <w:style w:type="paragraph" w:styleId="Citat">
    <w:name w:val="Quote"/>
    <w:basedOn w:val="Navaden"/>
    <w:next w:val="Navaden"/>
    <w:link w:val="CitatZnak"/>
    <w:uiPriority w:val="29"/>
    <w:semiHidden/>
    <w:unhideWhenUsed/>
    <w:qFormat/>
    <w:rsid w:val="00333B97"/>
    <w:pPr>
      <w:spacing w:before="200" w:after="160"/>
      <w:ind w:left="864" w:right="864"/>
    </w:pPr>
    <w:rPr>
      <w:i/>
      <w:iCs/>
      <w:color w:val="404040" w:themeColor="text1" w:themeTint="BF"/>
    </w:rPr>
  </w:style>
  <w:style w:type="character" w:customStyle="1" w:styleId="CitatZnak">
    <w:name w:val="Citat Znak"/>
    <w:basedOn w:val="Privzetapisavaodstavka"/>
    <w:link w:val="Citat"/>
    <w:uiPriority w:val="29"/>
    <w:semiHidden/>
    <w:rsid w:val="00333B97"/>
    <w:rPr>
      <w:i/>
      <w:iCs/>
      <w:color w:val="404040" w:themeColor="text1" w:themeTint="BF"/>
    </w:rPr>
  </w:style>
  <w:style w:type="paragraph" w:styleId="Uvodnipozdrav">
    <w:name w:val="Salutation"/>
    <w:basedOn w:val="Navaden"/>
    <w:next w:val="Navaden"/>
    <w:link w:val="UvodnipozdravZnak"/>
    <w:uiPriority w:val="99"/>
    <w:semiHidden/>
    <w:unhideWhenUsed/>
    <w:rsid w:val="00333B97"/>
  </w:style>
  <w:style w:type="character" w:customStyle="1" w:styleId="UvodnipozdravZnak">
    <w:name w:val="Uvodni pozdrav Znak"/>
    <w:basedOn w:val="Privzetapisavaodstavka"/>
    <w:link w:val="Uvodnipozdrav"/>
    <w:uiPriority w:val="99"/>
    <w:semiHidden/>
    <w:rsid w:val="00333B97"/>
  </w:style>
  <w:style w:type="paragraph" w:styleId="Podpis">
    <w:name w:val="Signature"/>
    <w:basedOn w:val="Navaden"/>
    <w:link w:val="PodpisZnak"/>
    <w:uiPriority w:val="99"/>
    <w:semiHidden/>
    <w:unhideWhenUsed/>
    <w:rsid w:val="00333B97"/>
    <w:pPr>
      <w:ind w:left="4320"/>
    </w:pPr>
  </w:style>
  <w:style w:type="character" w:customStyle="1" w:styleId="PodpisZnak">
    <w:name w:val="Podpis Znak"/>
    <w:basedOn w:val="Privzetapisavaodstavka"/>
    <w:link w:val="Podpis"/>
    <w:uiPriority w:val="99"/>
    <w:semiHidden/>
    <w:rsid w:val="00333B97"/>
  </w:style>
  <w:style w:type="paragraph" w:styleId="Podnaslov">
    <w:name w:val="Subtitle"/>
    <w:basedOn w:val="Navaden"/>
    <w:next w:val="Navaden"/>
    <w:link w:val="PodnaslovZnak"/>
    <w:uiPriority w:val="11"/>
    <w:semiHidden/>
    <w:unhideWhenUsed/>
    <w:qFormat/>
    <w:rsid w:val="00333B97"/>
    <w:pPr>
      <w:numPr>
        <w:ilvl w:val="1"/>
      </w:numPr>
      <w:spacing w:after="160"/>
    </w:pPr>
    <w:rPr>
      <w:color w:val="5A5A5A" w:themeColor="text1" w:themeTint="A5"/>
      <w:spacing w:val="15"/>
    </w:rPr>
  </w:style>
  <w:style w:type="character" w:customStyle="1" w:styleId="PodnaslovZnak">
    <w:name w:val="Podnaslov Znak"/>
    <w:basedOn w:val="Privzetapisavaodstavka"/>
    <w:link w:val="Podnaslov"/>
    <w:uiPriority w:val="11"/>
    <w:semiHidden/>
    <w:rsid w:val="00333B97"/>
    <w:rPr>
      <w:color w:val="5A5A5A" w:themeColor="text1" w:themeTint="A5"/>
      <w:spacing w:val="15"/>
    </w:rPr>
  </w:style>
  <w:style w:type="character" w:styleId="Neenpoudarek">
    <w:name w:val="Subtle Emphasis"/>
    <w:basedOn w:val="Privzetapisavaodstavka"/>
    <w:uiPriority w:val="19"/>
    <w:semiHidden/>
    <w:unhideWhenUsed/>
    <w:qFormat/>
    <w:rsid w:val="00333B97"/>
    <w:rPr>
      <w:i/>
      <w:iCs/>
      <w:color w:val="404040" w:themeColor="text1" w:themeTint="BF"/>
    </w:rPr>
  </w:style>
  <w:style w:type="character" w:styleId="Neensklic">
    <w:name w:val="Subtle Reference"/>
    <w:basedOn w:val="Privzetapisavaodstavka"/>
    <w:uiPriority w:val="31"/>
    <w:semiHidden/>
    <w:unhideWhenUsed/>
    <w:qFormat/>
    <w:rsid w:val="00333B97"/>
    <w:rPr>
      <w:smallCaps/>
      <w:color w:val="5A5A5A" w:themeColor="text1" w:themeTint="A5"/>
    </w:rPr>
  </w:style>
  <w:style w:type="table" w:styleId="Tabela3-Duinki1">
    <w:name w:val="Table 3D effects 1"/>
    <w:basedOn w:val="Navadnatabela"/>
    <w:uiPriority w:val="99"/>
    <w:semiHidden/>
    <w:unhideWhenUsed/>
    <w:rsid w:val="00333B97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3-Duinki2">
    <w:name w:val="Table 3D effects 2"/>
    <w:basedOn w:val="Navadnatabela"/>
    <w:uiPriority w:val="99"/>
    <w:semiHidden/>
    <w:unhideWhenUsed/>
    <w:rsid w:val="00333B97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3-Duinki3">
    <w:name w:val="Table 3D effects 3"/>
    <w:basedOn w:val="Navadnatabela"/>
    <w:uiPriority w:val="99"/>
    <w:semiHidden/>
    <w:unhideWhenUsed/>
    <w:rsid w:val="00333B97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klasina1">
    <w:name w:val="Table Classic 1"/>
    <w:basedOn w:val="Navadnatabela"/>
    <w:uiPriority w:val="99"/>
    <w:semiHidden/>
    <w:unhideWhenUsed/>
    <w:rsid w:val="00333B97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klasina2">
    <w:name w:val="Table Classic 2"/>
    <w:basedOn w:val="Navadnatabela"/>
    <w:uiPriority w:val="99"/>
    <w:semiHidden/>
    <w:unhideWhenUsed/>
    <w:rsid w:val="00333B97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klasina3">
    <w:name w:val="Table Classic 3"/>
    <w:basedOn w:val="Navadnatabela"/>
    <w:uiPriority w:val="99"/>
    <w:semiHidden/>
    <w:unhideWhenUsed/>
    <w:rsid w:val="00333B97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klasina4">
    <w:name w:val="Table Classic 4"/>
    <w:basedOn w:val="Navadnatabela"/>
    <w:uiPriority w:val="99"/>
    <w:semiHidden/>
    <w:unhideWhenUsed/>
    <w:rsid w:val="00333B97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ivobarvna1">
    <w:name w:val="Table Colorful 1"/>
    <w:basedOn w:val="Navadnatabela"/>
    <w:uiPriority w:val="99"/>
    <w:semiHidden/>
    <w:unhideWhenUsed/>
    <w:rsid w:val="00333B97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ivobarvna2">
    <w:name w:val="Table Colorful 2"/>
    <w:basedOn w:val="Navadnatabela"/>
    <w:uiPriority w:val="99"/>
    <w:semiHidden/>
    <w:unhideWhenUsed/>
    <w:rsid w:val="00333B97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ivobarvna3">
    <w:name w:val="Table Colorful 3"/>
    <w:basedOn w:val="Navadnatabela"/>
    <w:uiPriority w:val="99"/>
    <w:semiHidden/>
    <w:unhideWhenUsed/>
    <w:rsid w:val="00333B97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stolpci1">
    <w:name w:val="Table Columns 1"/>
    <w:basedOn w:val="Navadnatabela"/>
    <w:uiPriority w:val="99"/>
    <w:semiHidden/>
    <w:unhideWhenUsed/>
    <w:rsid w:val="00333B97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stolpci2">
    <w:name w:val="Table Columns 2"/>
    <w:basedOn w:val="Navadnatabela"/>
    <w:uiPriority w:val="99"/>
    <w:semiHidden/>
    <w:unhideWhenUsed/>
    <w:rsid w:val="00333B97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stolpci3">
    <w:name w:val="Table Columns 3"/>
    <w:basedOn w:val="Navadnatabela"/>
    <w:uiPriority w:val="99"/>
    <w:semiHidden/>
    <w:unhideWhenUsed/>
    <w:rsid w:val="00333B97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stolpci4">
    <w:name w:val="Table Columns 4"/>
    <w:basedOn w:val="Navadnatabela"/>
    <w:uiPriority w:val="99"/>
    <w:semiHidden/>
    <w:unhideWhenUsed/>
    <w:rsid w:val="00333B97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astolpci5">
    <w:name w:val="Table Columns 5"/>
    <w:basedOn w:val="Navadnatabela"/>
    <w:uiPriority w:val="99"/>
    <w:semiHidden/>
    <w:unhideWhenUsed/>
    <w:rsid w:val="00333B97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asodobna">
    <w:name w:val="Table Contemporary"/>
    <w:basedOn w:val="Navadnatabela"/>
    <w:uiPriority w:val="99"/>
    <w:semiHidden/>
    <w:unhideWhenUsed/>
    <w:rsid w:val="00333B97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aelegantna">
    <w:name w:val="Table Elegant"/>
    <w:basedOn w:val="Navadnatabela"/>
    <w:uiPriority w:val="99"/>
    <w:semiHidden/>
    <w:unhideWhenUsed/>
    <w:rsid w:val="00333B97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mrea">
    <w:name w:val="Table Grid"/>
    <w:basedOn w:val="Navadnatabela"/>
    <w:uiPriority w:val="39"/>
    <w:rsid w:val="00333B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mrea1">
    <w:name w:val="Table Grid 1"/>
    <w:basedOn w:val="Navadnatabela"/>
    <w:uiPriority w:val="99"/>
    <w:semiHidden/>
    <w:unhideWhenUsed/>
    <w:rsid w:val="00333B97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mrea2">
    <w:name w:val="Table Grid 2"/>
    <w:basedOn w:val="Navadnatabela"/>
    <w:uiPriority w:val="99"/>
    <w:semiHidden/>
    <w:unhideWhenUsed/>
    <w:rsid w:val="00333B97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mrea3">
    <w:name w:val="Table Grid 3"/>
    <w:basedOn w:val="Navadnatabela"/>
    <w:uiPriority w:val="99"/>
    <w:semiHidden/>
    <w:unhideWhenUsed/>
    <w:rsid w:val="00333B97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mrea4">
    <w:name w:val="Table Grid 4"/>
    <w:basedOn w:val="Navadnatabela"/>
    <w:uiPriority w:val="99"/>
    <w:semiHidden/>
    <w:unhideWhenUsed/>
    <w:rsid w:val="00333B97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mrea5">
    <w:name w:val="Table Grid 5"/>
    <w:basedOn w:val="Navadnatabela"/>
    <w:uiPriority w:val="99"/>
    <w:semiHidden/>
    <w:unhideWhenUsed/>
    <w:rsid w:val="00333B97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mrea6">
    <w:name w:val="Table Grid 6"/>
    <w:basedOn w:val="Navadnatabela"/>
    <w:uiPriority w:val="99"/>
    <w:semiHidden/>
    <w:unhideWhenUsed/>
    <w:rsid w:val="00333B97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mrea7">
    <w:name w:val="Table Grid 7"/>
    <w:basedOn w:val="Navadnatabela"/>
    <w:uiPriority w:val="99"/>
    <w:semiHidden/>
    <w:unhideWhenUsed/>
    <w:rsid w:val="00333B97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mrea8">
    <w:name w:val="Table Grid 8"/>
    <w:basedOn w:val="Navadnatabela"/>
    <w:uiPriority w:val="99"/>
    <w:semiHidden/>
    <w:unhideWhenUsed/>
    <w:rsid w:val="00333B97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svetlamrea">
    <w:name w:val="Grid Table Light"/>
    <w:basedOn w:val="Navadnatabela"/>
    <w:uiPriority w:val="40"/>
    <w:rsid w:val="00333B97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aseznam1">
    <w:name w:val="Table List 1"/>
    <w:basedOn w:val="Navadnatabela"/>
    <w:uiPriority w:val="99"/>
    <w:semiHidden/>
    <w:unhideWhenUsed/>
    <w:rsid w:val="00333B97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seznam2">
    <w:name w:val="Table List 2"/>
    <w:basedOn w:val="Navadnatabela"/>
    <w:uiPriority w:val="99"/>
    <w:semiHidden/>
    <w:unhideWhenUsed/>
    <w:rsid w:val="00333B97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seznam3">
    <w:name w:val="Table List 3"/>
    <w:basedOn w:val="Navadnatabela"/>
    <w:uiPriority w:val="99"/>
    <w:semiHidden/>
    <w:unhideWhenUsed/>
    <w:rsid w:val="00333B97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seznam4">
    <w:name w:val="Table List 4"/>
    <w:basedOn w:val="Navadnatabela"/>
    <w:uiPriority w:val="99"/>
    <w:semiHidden/>
    <w:unhideWhenUsed/>
    <w:rsid w:val="00333B97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aseznam5">
    <w:name w:val="Table List 5"/>
    <w:basedOn w:val="Navadnatabela"/>
    <w:uiPriority w:val="99"/>
    <w:semiHidden/>
    <w:unhideWhenUsed/>
    <w:rsid w:val="00333B97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seznam6">
    <w:name w:val="Table List 6"/>
    <w:basedOn w:val="Navadnatabela"/>
    <w:uiPriority w:val="99"/>
    <w:semiHidden/>
    <w:unhideWhenUsed/>
    <w:rsid w:val="00333B97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aseznam7">
    <w:name w:val="Table List 7"/>
    <w:basedOn w:val="Navadnatabela"/>
    <w:uiPriority w:val="99"/>
    <w:semiHidden/>
    <w:unhideWhenUsed/>
    <w:rsid w:val="00333B97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aseznam8">
    <w:name w:val="Table List 8"/>
    <w:basedOn w:val="Navadnatabela"/>
    <w:uiPriority w:val="99"/>
    <w:semiHidden/>
    <w:unhideWhenUsed/>
    <w:rsid w:val="00333B97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Kazalovirov">
    <w:name w:val="table of authorities"/>
    <w:basedOn w:val="Navaden"/>
    <w:next w:val="Navaden"/>
    <w:uiPriority w:val="99"/>
    <w:semiHidden/>
    <w:unhideWhenUsed/>
    <w:rsid w:val="00333B97"/>
    <w:pPr>
      <w:ind w:left="220" w:hanging="220"/>
    </w:pPr>
  </w:style>
  <w:style w:type="paragraph" w:styleId="Kazaloslik">
    <w:name w:val="table of figures"/>
    <w:basedOn w:val="Navaden"/>
    <w:next w:val="Navaden"/>
    <w:uiPriority w:val="99"/>
    <w:semiHidden/>
    <w:unhideWhenUsed/>
    <w:rsid w:val="00333B97"/>
  </w:style>
  <w:style w:type="table" w:styleId="Tabelaprofesionalna">
    <w:name w:val="Table Professional"/>
    <w:basedOn w:val="Navadnatabela"/>
    <w:uiPriority w:val="99"/>
    <w:semiHidden/>
    <w:unhideWhenUsed/>
    <w:rsid w:val="00333B97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preprosta1">
    <w:name w:val="Table Simple 1"/>
    <w:basedOn w:val="Navadnatabela"/>
    <w:uiPriority w:val="99"/>
    <w:semiHidden/>
    <w:unhideWhenUsed/>
    <w:rsid w:val="00333B97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apreprosta2">
    <w:name w:val="Table Simple 2"/>
    <w:basedOn w:val="Navadnatabela"/>
    <w:uiPriority w:val="99"/>
    <w:semiHidden/>
    <w:unhideWhenUsed/>
    <w:rsid w:val="00333B97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preprosta3">
    <w:name w:val="Table Simple 3"/>
    <w:basedOn w:val="Navadnatabela"/>
    <w:uiPriority w:val="99"/>
    <w:semiHidden/>
    <w:unhideWhenUsed/>
    <w:rsid w:val="00333B97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nena1">
    <w:name w:val="Table Subtle 1"/>
    <w:basedOn w:val="Navadnatabela"/>
    <w:uiPriority w:val="99"/>
    <w:semiHidden/>
    <w:unhideWhenUsed/>
    <w:rsid w:val="00333B97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nena2">
    <w:name w:val="Table Subtle 2"/>
    <w:basedOn w:val="Navadnatabela"/>
    <w:uiPriority w:val="99"/>
    <w:semiHidden/>
    <w:unhideWhenUsed/>
    <w:rsid w:val="00333B97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tema">
    <w:name w:val="Table Theme"/>
    <w:basedOn w:val="Navadnatabela"/>
    <w:uiPriority w:val="99"/>
    <w:semiHidden/>
    <w:unhideWhenUsed/>
    <w:rsid w:val="00333B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spletna1">
    <w:name w:val="Table Web 1"/>
    <w:basedOn w:val="Navadnatabela"/>
    <w:uiPriority w:val="99"/>
    <w:semiHidden/>
    <w:unhideWhenUsed/>
    <w:rsid w:val="00333B97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spletna2">
    <w:name w:val="Table Web 2"/>
    <w:basedOn w:val="Navadnatabela"/>
    <w:uiPriority w:val="99"/>
    <w:semiHidden/>
    <w:unhideWhenUsed/>
    <w:rsid w:val="00333B97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spletna3">
    <w:name w:val="Table Web 3"/>
    <w:basedOn w:val="Navadnatabela"/>
    <w:uiPriority w:val="99"/>
    <w:semiHidden/>
    <w:unhideWhenUsed/>
    <w:rsid w:val="00333B97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Naslov">
    <w:name w:val="Title"/>
    <w:basedOn w:val="Navaden"/>
    <w:next w:val="Navaden"/>
    <w:link w:val="NaslovZnak"/>
    <w:uiPriority w:val="10"/>
    <w:semiHidden/>
    <w:unhideWhenUsed/>
    <w:qFormat/>
    <w:rsid w:val="00333B97"/>
    <w:pPr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NaslovZnak">
    <w:name w:val="Naslov Znak"/>
    <w:basedOn w:val="Privzetapisavaodstavka"/>
    <w:link w:val="Naslov"/>
    <w:uiPriority w:val="10"/>
    <w:semiHidden/>
    <w:rsid w:val="00333B97"/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paragraph" w:styleId="Kazalovirov-naslov">
    <w:name w:val="toa heading"/>
    <w:basedOn w:val="Navaden"/>
    <w:next w:val="Navaden"/>
    <w:uiPriority w:val="99"/>
    <w:semiHidden/>
    <w:unhideWhenUsed/>
    <w:rsid w:val="00333B97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Kazalovsebine1">
    <w:name w:val="toc 1"/>
    <w:basedOn w:val="Navaden"/>
    <w:next w:val="Navaden"/>
    <w:autoRedefine/>
    <w:uiPriority w:val="39"/>
    <w:semiHidden/>
    <w:unhideWhenUsed/>
    <w:rsid w:val="00333B97"/>
    <w:pPr>
      <w:spacing w:after="100"/>
    </w:pPr>
  </w:style>
  <w:style w:type="paragraph" w:styleId="Kazalovsebine2">
    <w:name w:val="toc 2"/>
    <w:basedOn w:val="Navaden"/>
    <w:next w:val="Navaden"/>
    <w:autoRedefine/>
    <w:uiPriority w:val="39"/>
    <w:semiHidden/>
    <w:unhideWhenUsed/>
    <w:rsid w:val="00333B97"/>
    <w:pPr>
      <w:spacing w:after="100"/>
      <w:ind w:left="220"/>
    </w:pPr>
  </w:style>
  <w:style w:type="paragraph" w:styleId="Kazalovsebine3">
    <w:name w:val="toc 3"/>
    <w:basedOn w:val="Navaden"/>
    <w:next w:val="Navaden"/>
    <w:autoRedefine/>
    <w:uiPriority w:val="39"/>
    <w:semiHidden/>
    <w:unhideWhenUsed/>
    <w:rsid w:val="00333B97"/>
    <w:pPr>
      <w:spacing w:after="100"/>
      <w:ind w:left="440"/>
    </w:pPr>
  </w:style>
  <w:style w:type="paragraph" w:styleId="Kazalovsebine4">
    <w:name w:val="toc 4"/>
    <w:basedOn w:val="Navaden"/>
    <w:next w:val="Navaden"/>
    <w:autoRedefine/>
    <w:uiPriority w:val="39"/>
    <w:semiHidden/>
    <w:unhideWhenUsed/>
    <w:rsid w:val="00333B97"/>
    <w:pPr>
      <w:spacing w:after="100"/>
      <w:ind w:left="660"/>
    </w:pPr>
  </w:style>
  <w:style w:type="paragraph" w:styleId="Kazalovsebine5">
    <w:name w:val="toc 5"/>
    <w:basedOn w:val="Navaden"/>
    <w:next w:val="Navaden"/>
    <w:autoRedefine/>
    <w:uiPriority w:val="39"/>
    <w:semiHidden/>
    <w:unhideWhenUsed/>
    <w:rsid w:val="00333B97"/>
    <w:pPr>
      <w:spacing w:after="100"/>
      <w:ind w:left="880"/>
    </w:pPr>
  </w:style>
  <w:style w:type="paragraph" w:styleId="Kazalovsebine6">
    <w:name w:val="toc 6"/>
    <w:basedOn w:val="Navaden"/>
    <w:next w:val="Navaden"/>
    <w:autoRedefine/>
    <w:uiPriority w:val="39"/>
    <w:semiHidden/>
    <w:unhideWhenUsed/>
    <w:rsid w:val="00333B97"/>
    <w:pPr>
      <w:spacing w:after="100"/>
      <w:ind w:left="1100"/>
    </w:pPr>
  </w:style>
  <w:style w:type="paragraph" w:styleId="Kazalovsebine7">
    <w:name w:val="toc 7"/>
    <w:basedOn w:val="Navaden"/>
    <w:next w:val="Navaden"/>
    <w:autoRedefine/>
    <w:uiPriority w:val="39"/>
    <w:semiHidden/>
    <w:unhideWhenUsed/>
    <w:rsid w:val="00333B97"/>
    <w:pPr>
      <w:spacing w:after="100"/>
      <w:ind w:left="1320"/>
    </w:pPr>
  </w:style>
  <w:style w:type="paragraph" w:styleId="Kazalovsebine8">
    <w:name w:val="toc 8"/>
    <w:basedOn w:val="Navaden"/>
    <w:next w:val="Navaden"/>
    <w:autoRedefine/>
    <w:uiPriority w:val="39"/>
    <w:semiHidden/>
    <w:unhideWhenUsed/>
    <w:rsid w:val="00333B97"/>
    <w:pPr>
      <w:spacing w:after="100"/>
      <w:ind w:left="1540"/>
    </w:pPr>
  </w:style>
  <w:style w:type="paragraph" w:styleId="Kazalovsebine9">
    <w:name w:val="toc 9"/>
    <w:basedOn w:val="Navaden"/>
    <w:next w:val="Navaden"/>
    <w:autoRedefine/>
    <w:uiPriority w:val="39"/>
    <w:semiHidden/>
    <w:unhideWhenUsed/>
    <w:rsid w:val="00333B97"/>
    <w:pPr>
      <w:spacing w:after="100"/>
      <w:ind w:left="1760"/>
    </w:pPr>
  </w:style>
  <w:style w:type="paragraph" w:styleId="NaslovTOC">
    <w:name w:val="TOC Heading"/>
    <w:basedOn w:val="Naslov1"/>
    <w:next w:val="Navaden"/>
    <w:uiPriority w:val="39"/>
    <w:semiHidden/>
    <w:unhideWhenUsed/>
    <w:qFormat/>
    <w:rsid w:val="00333B97"/>
    <w:pPr>
      <w:outlineLvl w:val="9"/>
    </w:pPr>
  </w:style>
  <w:style w:type="paragraph" w:customStyle="1" w:styleId="Slika">
    <w:name w:val="Slika"/>
    <w:basedOn w:val="Navaden"/>
    <w:qFormat/>
    <w:rsid w:val="00920D61"/>
    <w:pPr>
      <w:spacing w:before="100" w:after="720"/>
    </w:pPr>
  </w:style>
  <w:style w:type="paragraph" w:customStyle="1" w:styleId="Podatkizastik">
    <w:name w:val="Podatki za stik"/>
    <w:basedOn w:val="Navaden"/>
    <w:qFormat/>
    <w:rsid w:val="00730835"/>
    <w:pPr>
      <w:spacing w:after="2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EB2915AC5B7148238E670817ECAE3C5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869101-CC70-4FA4-9F2B-10BD67DC7C99}"/>
      </w:docPartPr>
      <w:docPartBody>
        <w:p w:rsidR="0076667B" w:rsidRDefault="00BB3D55" w:rsidP="00B94127">
          <w:pPr>
            <w:pStyle w:val="EB2915AC5B7148238E670817ECAE3C50"/>
          </w:pPr>
          <w:r w:rsidRPr="008736FF">
            <w:rPr>
              <w:lang w:val="sl-SI" w:bidi="sl-SI"/>
            </w:rPr>
            <w:t>Vaše ime</w:t>
          </w:r>
        </w:p>
      </w:docPartBody>
    </w:docPart>
    <w:docPart>
      <w:docPartPr>
        <w:name w:val="EDE85CBFDEB946BA976A00375CDD70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B67816-6AE6-41CD-B62B-CC551AAB0846}"/>
      </w:docPartPr>
      <w:docPartBody>
        <w:p w:rsidR="0076667B" w:rsidRDefault="00BB3D55" w:rsidP="00B94127">
          <w:pPr>
            <w:pStyle w:val="EDE85CBFDEB946BA976A00375CDD70D7"/>
          </w:pPr>
          <w:r w:rsidRPr="008736FF">
            <w:rPr>
              <w:lang w:val="sl-SI" w:bidi="sl-SI"/>
            </w:rPr>
            <w:t>Naslov</w:t>
          </w:r>
        </w:p>
      </w:docPartBody>
    </w:docPart>
    <w:docPart>
      <w:docPartPr>
        <w:name w:val="BB469DDB865F4940B94D37BBCAC31A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2109F7-643B-470D-B348-594DD1480D80}"/>
      </w:docPartPr>
      <w:docPartBody>
        <w:p w:rsidR="0076667B" w:rsidRDefault="00BB3D55" w:rsidP="00B94127">
          <w:pPr>
            <w:pStyle w:val="BB469DDB865F4940B94D37BBCAC31AA8"/>
          </w:pPr>
          <w:r w:rsidRPr="008736FF">
            <w:rPr>
              <w:lang w:val="sl-SI" w:bidi="sl-SI"/>
            </w:rPr>
            <w:t>Telefon</w:t>
          </w:r>
        </w:p>
      </w:docPartBody>
    </w:docPart>
    <w:docPart>
      <w:docPartPr>
        <w:name w:val="6B660E85DA0F4D469A5C444899B8901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AFF2E09-F00B-480B-A6D1-1AC3FDB75CFF}"/>
      </w:docPartPr>
      <w:docPartBody>
        <w:p w:rsidR="0076667B" w:rsidRDefault="00BB3D55" w:rsidP="00B94127">
          <w:pPr>
            <w:pStyle w:val="6B660E85DA0F4D469A5C444899B89011"/>
          </w:pPr>
          <w:r w:rsidRPr="008736FF">
            <w:rPr>
              <w:lang w:val="sl-SI" w:bidi="sl-SI"/>
            </w:rPr>
            <w:t>E-pošta</w:t>
          </w:r>
        </w:p>
      </w:docPartBody>
    </w:docPart>
    <w:docPart>
      <w:docPartPr>
        <w:name w:val="5A811E54763E482FBC114272ACDBE6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E27326-3287-413C-B45B-7F627255FDB5}"/>
      </w:docPartPr>
      <w:docPartBody>
        <w:p w:rsidR="0076667B" w:rsidRDefault="00BB3D55" w:rsidP="00B94127">
          <w:pPr>
            <w:pStyle w:val="5A811E54763E482FBC114272ACDBE68F"/>
          </w:pPr>
          <w:r w:rsidRPr="008736FF">
            <w:rPr>
              <w:lang w:val="sl-SI" w:bidi="sl-SI"/>
            </w:rPr>
            <w:t>@twitter</w:t>
          </w:r>
        </w:p>
      </w:docPartBody>
    </w:docPart>
    <w:docPart>
      <w:docPartPr>
        <w:name w:val="5287874DBCF44449B8937DE21EA8C4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F2E6CE-3B27-491A-84C7-27ABC89B1F37}"/>
      </w:docPartPr>
      <w:docPartBody>
        <w:p w:rsidR="0076667B" w:rsidRDefault="00BB3D55" w:rsidP="00B94127">
          <w:pPr>
            <w:pStyle w:val="5287874DBCF44449B8937DE21EA8C4F3"/>
          </w:pPr>
          <w:r w:rsidRPr="008736FF">
            <w:rPr>
              <w:lang w:val="sl-SI" w:bidi="sl-SI"/>
            </w:rPr>
            <w:t>Ročica storitve Twitter</w:t>
          </w:r>
        </w:p>
      </w:docPartBody>
    </w:docPart>
    <w:docPart>
      <w:docPartPr>
        <w:name w:val="4286DF52A0A64E4BA42A790784A406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0559A2-0DBC-4F33-AA31-242113332382}"/>
      </w:docPartPr>
      <w:docPartBody>
        <w:p w:rsidR="0076667B" w:rsidRDefault="00BB3D55" w:rsidP="00B94127">
          <w:pPr>
            <w:pStyle w:val="4286DF52A0A64E4BA42A790784A40632"/>
          </w:pPr>
          <w:r w:rsidRPr="008736FF">
            <w:rPr>
              <w:lang w:val="sl-SI" w:bidi="sl-SI"/>
            </w:rPr>
            <w:t>Spletni naslov</w:t>
          </w:r>
        </w:p>
      </w:docPartBody>
    </w:docPart>
    <w:docPart>
      <w:docPartPr>
        <w:name w:val="33C5315CE54243B28D8D7D34E490BC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38E4780-E9EF-460B-8252-4E948829CCE7}"/>
      </w:docPartPr>
      <w:docPartBody>
        <w:p w:rsidR="0076667B" w:rsidRDefault="00BB3D55" w:rsidP="00B94127">
          <w:pPr>
            <w:pStyle w:val="33C5315CE54243B28D8D7D34E490BCAC"/>
          </w:pPr>
          <w:r w:rsidRPr="008736FF">
            <w:rPr>
              <w:lang w:val="sl-SI" w:bidi="sl-SI"/>
            </w:rPr>
            <w:t>Vaše ime</w:t>
          </w:r>
        </w:p>
      </w:docPartBody>
    </w:docPart>
    <w:docPart>
      <w:docPartPr>
        <w:name w:val="EAF7492FE6E24591AA98E2B476719A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A456B9-143D-4989-9A96-486EC551F3FD}"/>
      </w:docPartPr>
      <w:docPartBody>
        <w:p w:rsidR="0076667B" w:rsidRDefault="00BB3D55" w:rsidP="00B94127">
          <w:pPr>
            <w:pStyle w:val="EAF7492FE6E24591AA98E2B476719A4A"/>
          </w:pPr>
          <w:r w:rsidRPr="008736FF">
            <w:rPr>
              <w:lang w:val="sl-SI" w:bidi="sl-SI"/>
            </w:rPr>
            <w:t>Naslov</w:t>
          </w:r>
        </w:p>
      </w:docPartBody>
    </w:docPart>
    <w:docPart>
      <w:docPartPr>
        <w:name w:val="02C2EBD8CB1B4CBFA57F23FBA76B53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527BA5-8058-4BCC-B76B-1752F108D880}"/>
      </w:docPartPr>
      <w:docPartBody>
        <w:p w:rsidR="0076667B" w:rsidRDefault="00BB3D55" w:rsidP="00B94127">
          <w:pPr>
            <w:pStyle w:val="02C2EBD8CB1B4CBFA57F23FBA76B533A"/>
          </w:pPr>
          <w:r w:rsidRPr="008736FF">
            <w:rPr>
              <w:lang w:val="sl-SI" w:bidi="sl-SI"/>
            </w:rPr>
            <w:t>Telefon</w:t>
          </w:r>
        </w:p>
      </w:docPartBody>
    </w:docPart>
    <w:docPart>
      <w:docPartPr>
        <w:name w:val="BFE4A80932B34CF38C560C219303D11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76638C-ACF5-4986-A329-012FA7F28F4A}"/>
      </w:docPartPr>
      <w:docPartBody>
        <w:p w:rsidR="0076667B" w:rsidRDefault="00BB3D55" w:rsidP="00B94127">
          <w:pPr>
            <w:pStyle w:val="BFE4A80932B34CF38C560C219303D116"/>
          </w:pPr>
          <w:r w:rsidRPr="008736FF">
            <w:rPr>
              <w:lang w:val="sl-SI" w:bidi="sl-SI"/>
            </w:rPr>
            <w:t>E-pošta</w:t>
          </w:r>
        </w:p>
      </w:docPartBody>
    </w:docPart>
    <w:docPart>
      <w:docPartPr>
        <w:name w:val="11A44AC944164F73BCFB221C58D70B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DA06E1-B3CF-43DA-BE2C-F975D0AE2389}"/>
      </w:docPartPr>
      <w:docPartBody>
        <w:p w:rsidR="0076667B" w:rsidRDefault="00BB3D55" w:rsidP="00B94127">
          <w:pPr>
            <w:pStyle w:val="11A44AC944164F73BCFB221C58D70BFD"/>
          </w:pPr>
          <w:r w:rsidRPr="008736FF">
            <w:rPr>
              <w:lang w:val="sl-SI" w:bidi="sl-SI"/>
            </w:rPr>
            <w:t>@twitter</w:t>
          </w:r>
        </w:p>
      </w:docPartBody>
    </w:docPart>
    <w:docPart>
      <w:docPartPr>
        <w:name w:val="E06A62DD763342E39DBDAC432E2841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8EAF1C-7649-459A-A3EF-AC05A7E13964}"/>
      </w:docPartPr>
      <w:docPartBody>
        <w:p w:rsidR="0076667B" w:rsidRDefault="00BB3D55" w:rsidP="00B94127">
          <w:pPr>
            <w:pStyle w:val="E06A62DD763342E39DBDAC432E2841EC"/>
          </w:pPr>
          <w:r w:rsidRPr="008736FF">
            <w:rPr>
              <w:lang w:val="sl-SI" w:bidi="sl-SI"/>
            </w:rPr>
            <w:t>Ročica storitve Twitter</w:t>
          </w:r>
        </w:p>
      </w:docPartBody>
    </w:docPart>
    <w:docPart>
      <w:docPartPr>
        <w:name w:val="16D285FD58AD40478A17ED689C1AF71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C7EB1B-AA2A-40B1-BC34-31F2F1E40718}"/>
      </w:docPartPr>
      <w:docPartBody>
        <w:p w:rsidR="0076667B" w:rsidRDefault="00BB3D55" w:rsidP="00B94127">
          <w:pPr>
            <w:pStyle w:val="16D285FD58AD40478A17ED689C1AF719"/>
          </w:pPr>
          <w:r w:rsidRPr="008736FF">
            <w:rPr>
              <w:lang w:val="sl-SI" w:bidi="sl-SI"/>
            </w:rPr>
            <w:t>Spletni naslov</w:t>
          </w:r>
        </w:p>
      </w:docPartBody>
    </w:docPart>
    <w:docPart>
      <w:docPartPr>
        <w:name w:val="557B906642314D30A24920A09A4E36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638AF78-D0E7-4FE2-9F3E-A39612F3417A}"/>
      </w:docPartPr>
      <w:docPartBody>
        <w:p w:rsidR="0076667B" w:rsidRDefault="00BB3D55" w:rsidP="00B94127">
          <w:pPr>
            <w:pStyle w:val="557B906642314D30A24920A09A4E3677"/>
          </w:pPr>
          <w:r w:rsidRPr="008736FF">
            <w:rPr>
              <w:lang w:val="sl-SI" w:bidi="sl-SI"/>
            </w:rPr>
            <w:t>Vaše ime</w:t>
          </w:r>
        </w:p>
      </w:docPartBody>
    </w:docPart>
    <w:docPart>
      <w:docPartPr>
        <w:name w:val="E4FE0DAE8E4548C4A5D5BCD3B7B600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C97564-19FB-4042-B768-4219049528E1}"/>
      </w:docPartPr>
      <w:docPartBody>
        <w:p w:rsidR="0076667B" w:rsidRDefault="00BB3D55" w:rsidP="00B94127">
          <w:pPr>
            <w:pStyle w:val="E4FE0DAE8E4548C4A5D5BCD3B7B60026"/>
          </w:pPr>
          <w:r w:rsidRPr="008736FF">
            <w:rPr>
              <w:lang w:val="sl-SI" w:bidi="sl-SI"/>
            </w:rPr>
            <w:t>Naslov</w:t>
          </w:r>
        </w:p>
      </w:docPartBody>
    </w:docPart>
    <w:docPart>
      <w:docPartPr>
        <w:name w:val="F48D92DDB96A49A7909D6B3ABC0F1C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F0EAF0-DADE-4EAC-963B-31A9050776A5}"/>
      </w:docPartPr>
      <w:docPartBody>
        <w:p w:rsidR="0076667B" w:rsidRDefault="00BB3D55" w:rsidP="00B94127">
          <w:pPr>
            <w:pStyle w:val="F48D92DDB96A49A7909D6B3ABC0F1CFA"/>
          </w:pPr>
          <w:r w:rsidRPr="008736FF">
            <w:rPr>
              <w:lang w:val="sl-SI" w:bidi="sl-SI"/>
            </w:rPr>
            <w:t>Telefon</w:t>
          </w:r>
        </w:p>
      </w:docPartBody>
    </w:docPart>
    <w:docPart>
      <w:docPartPr>
        <w:name w:val="AF9410C26C09453780B768487B59A3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2860251-33A8-42A5-9BDE-0BF292A22E43}"/>
      </w:docPartPr>
      <w:docPartBody>
        <w:p w:rsidR="0076667B" w:rsidRDefault="00BB3D55" w:rsidP="00B94127">
          <w:pPr>
            <w:pStyle w:val="AF9410C26C09453780B768487B59A318"/>
          </w:pPr>
          <w:r w:rsidRPr="008736FF">
            <w:rPr>
              <w:lang w:val="sl-SI" w:bidi="sl-SI"/>
            </w:rPr>
            <w:t>E-pošta</w:t>
          </w:r>
        </w:p>
      </w:docPartBody>
    </w:docPart>
    <w:docPart>
      <w:docPartPr>
        <w:name w:val="77E51353D91F47C19E219C44B43FBA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741448-1F10-4CA3-ADA5-99F0262AE961}"/>
      </w:docPartPr>
      <w:docPartBody>
        <w:p w:rsidR="0076667B" w:rsidRDefault="00BB3D55" w:rsidP="00B94127">
          <w:pPr>
            <w:pStyle w:val="77E51353D91F47C19E219C44B43FBAC9"/>
          </w:pPr>
          <w:r w:rsidRPr="008736FF">
            <w:rPr>
              <w:lang w:val="sl-SI" w:bidi="sl-SI"/>
            </w:rPr>
            <w:t>@twitter</w:t>
          </w:r>
        </w:p>
      </w:docPartBody>
    </w:docPart>
    <w:docPart>
      <w:docPartPr>
        <w:name w:val="C05D9D02E0E647BAA7D93147C523D1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44A050-95FE-4374-97A7-897EBEF4A411}"/>
      </w:docPartPr>
      <w:docPartBody>
        <w:p w:rsidR="0076667B" w:rsidRDefault="00BB3D55" w:rsidP="00B94127">
          <w:pPr>
            <w:pStyle w:val="C05D9D02E0E647BAA7D93147C523D19E"/>
          </w:pPr>
          <w:r w:rsidRPr="008736FF">
            <w:rPr>
              <w:lang w:val="sl-SI" w:bidi="sl-SI"/>
            </w:rPr>
            <w:t>Ročica storitve Twitter</w:t>
          </w:r>
        </w:p>
      </w:docPartBody>
    </w:docPart>
    <w:docPart>
      <w:docPartPr>
        <w:name w:val="FA76F88FE5B542F3A5E270D9AF8E35B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36C97E-E99E-4FEC-9831-C9B710E88A07}"/>
      </w:docPartPr>
      <w:docPartBody>
        <w:p w:rsidR="0076667B" w:rsidRDefault="00BB3D55" w:rsidP="00B94127">
          <w:pPr>
            <w:pStyle w:val="FA76F88FE5B542F3A5E270D9AF8E35B9"/>
          </w:pPr>
          <w:r w:rsidRPr="008736FF">
            <w:rPr>
              <w:lang w:val="sl-SI" w:bidi="sl-SI"/>
            </w:rPr>
            <w:t>Spletni naslov</w:t>
          </w:r>
        </w:p>
      </w:docPartBody>
    </w:docPart>
    <w:docPart>
      <w:docPartPr>
        <w:name w:val="B8455C5067454B5FACAFE8858AC2DF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6083E1A-71BE-4B82-80E8-125304046F1B}"/>
      </w:docPartPr>
      <w:docPartBody>
        <w:p w:rsidR="0076667B" w:rsidRDefault="00BB3D55" w:rsidP="00B94127">
          <w:pPr>
            <w:pStyle w:val="B8455C5067454B5FACAFE8858AC2DF0B"/>
          </w:pPr>
          <w:r w:rsidRPr="008736FF">
            <w:rPr>
              <w:lang w:val="sl-SI" w:bidi="sl-SI"/>
            </w:rPr>
            <w:t>Vaše ime</w:t>
          </w:r>
        </w:p>
      </w:docPartBody>
    </w:docPart>
    <w:docPart>
      <w:docPartPr>
        <w:name w:val="35487FCE1E91420BAA229650C10CBA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32521C-E3CB-481F-B453-7F674E294904}"/>
      </w:docPartPr>
      <w:docPartBody>
        <w:p w:rsidR="0076667B" w:rsidRDefault="00BB3D55" w:rsidP="00B94127">
          <w:pPr>
            <w:pStyle w:val="35487FCE1E91420BAA229650C10CBAE2"/>
          </w:pPr>
          <w:r w:rsidRPr="008736FF">
            <w:rPr>
              <w:lang w:val="sl-SI" w:bidi="sl-SI"/>
            </w:rPr>
            <w:t>Naslov</w:t>
          </w:r>
        </w:p>
      </w:docPartBody>
    </w:docPart>
    <w:docPart>
      <w:docPartPr>
        <w:name w:val="8029D1E7D60141488FFC77D072C039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4F9F78-68F4-41E8-AEE1-A1724D090AEA}"/>
      </w:docPartPr>
      <w:docPartBody>
        <w:p w:rsidR="0076667B" w:rsidRDefault="00BB3D55" w:rsidP="00B94127">
          <w:pPr>
            <w:pStyle w:val="8029D1E7D60141488FFC77D072C0394E"/>
          </w:pPr>
          <w:r w:rsidRPr="008736FF">
            <w:rPr>
              <w:lang w:val="sl-SI" w:bidi="sl-SI"/>
            </w:rPr>
            <w:t>Telefon</w:t>
          </w:r>
        </w:p>
      </w:docPartBody>
    </w:docPart>
    <w:docPart>
      <w:docPartPr>
        <w:name w:val="49ADD01B51CB456191F7BF47858DE0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6A6258-4240-40F3-911A-6F64B62AA36B}"/>
      </w:docPartPr>
      <w:docPartBody>
        <w:p w:rsidR="0076667B" w:rsidRDefault="00BB3D55" w:rsidP="00B94127">
          <w:pPr>
            <w:pStyle w:val="49ADD01B51CB456191F7BF47858DE0ED"/>
          </w:pPr>
          <w:r w:rsidRPr="008736FF">
            <w:rPr>
              <w:lang w:val="sl-SI" w:bidi="sl-SI"/>
            </w:rPr>
            <w:t>E-pošta</w:t>
          </w:r>
        </w:p>
      </w:docPartBody>
    </w:docPart>
    <w:docPart>
      <w:docPartPr>
        <w:name w:val="B9C18112AC904B14A5972922A564AC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290ABC-B758-4FCE-89D5-39F18A7CCD28}"/>
      </w:docPartPr>
      <w:docPartBody>
        <w:p w:rsidR="0076667B" w:rsidRDefault="00BB3D55" w:rsidP="00B94127">
          <w:pPr>
            <w:pStyle w:val="B9C18112AC904B14A5972922A564AC87"/>
          </w:pPr>
          <w:r w:rsidRPr="008736FF">
            <w:rPr>
              <w:lang w:val="sl-SI" w:bidi="sl-SI"/>
            </w:rPr>
            <w:t>@twitter</w:t>
          </w:r>
        </w:p>
      </w:docPartBody>
    </w:docPart>
    <w:docPart>
      <w:docPartPr>
        <w:name w:val="D9B1929B615647EC840C4EDB803A5A6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FA49A9-9EA6-4B16-A19D-567AE68D6710}"/>
      </w:docPartPr>
      <w:docPartBody>
        <w:p w:rsidR="0076667B" w:rsidRDefault="00BB3D55" w:rsidP="00B94127">
          <w:pPr>
            <w:pStyle w:val="D9B1929B615647EC840C4EDB803A5A63"/>
          </w:pPr>
          <w:r w:rsidRPr="008736FF">
            <w:rPr>
              <w:lang w:val="sl-SI" w:bidi="sl-SI"/>
            </w:rPr>
            <w:t>Ročica storitve Twitter</w:t>
          </w:r>
        </w:p>
      </w:docPartBody>
    </w:docPart>
    <w:docPart>
      <w:docPartPr>
        <w:name w:val="8ADC6666B005476585D8CDF5481DCD5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0EA178-1106-44B8-8D6C-85F1C613031A}"/>
      </w:docPartPr>
      <w:docPartBody>
        <w:p w:rsidR="0076667B" w:rsidRDefault="00BB3D55" w:rsidP="00B94127">
          <w:pPr>
            <w:pStyle w:val="8ADC6666B005476585D8CDF5481DCD5C"/>
          </w:pPr>
          <w:r w:rsidRPr="008736FF">
            <w:rPr>
              <w:lang w:val="sl-SI" w:bidi="sl-SI"/>
            </w:rPr>
            <w:t>Spletni naslov</w:t>
          </w:r>
        </w:p>
      </w:docPartBody>
    </w:docPart>
    <w:docPart>
      <w:docPartPr>
        <w:name w:val="BCB296CCCBA84AE587B2858F29D67CF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356F24-03F5-4953-86E5-E088BC2E0ABA}"/>
      </w:docPartPr>
      <w:docPartBody>
        <w:p w:rsidR="0076667B" w:rsidRDefault="00BB3D55" w:rsidP="00B94127">
          <w:pPr>
            <w:pStyle w:val="BCB296CCCBA84AE587B2858F29D67CF5"/>
          </w:pPr>
          <w:r w:rsidRPr="008736FF">
            <w:rPr>
              <w:lang w:val="sl-SI" w:bidi="sl-SI"/>
            </w:rPr>
            <w:t>Vaše ime</w:t>
          </w:r>
        </w:p>
      </w:docPartBody>
    </w:docPart>
    <w:docPart>
      <w:docPartPr>
        <w:name w:val="1007F6FF0DA44E32BD5D3176F759FE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87A776-8F90-458E-AC0D-D7D24EF7EECA}"/>
      </w:docPartPr>
      <w:docPartBody>
        <w:p w:rsidR="0076667B" w:rsidRDefault="00BB3D55" w:rsidP="00B94127">
          <w:pPr>
            <w:pStyle w:val="1007F6FF0DA44E32BD5D3176F759FE3C"/>
          </w:pPr>
          <w:r w:rsidRPr="008736FF">
            <w:rPr>
              <w:lang w:val="sl-SI" w:bidi="sl-SI"/>
            </w:rPr>
            <w:t>Naslov</w:t>
          </w:r>
        </w:p>
      </w:docPartBody>
    </w:docPart>
    <w:docPart>
      <w:docPartPr>
        <w:name w:val="1332A3AB9E10415AB3BCB773442B245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802D55-7724-455D-ACC0-AB7DE5CF4FB6}"/>
      </w:docPartPr>
      <w:docPartBody>
        <w:p w:rsidR="0076667B" w:rsidRDefault="00BB3D55" w:rsidP="00B94127">
          <w:pPr>
            <w:pStyle w:val="1332A3AB9E10415AB3BCB773442B2457"/>
          </w:pPr>
          <w:r w:rsidRPr="008736FF">
            <w:rPr>
              <w:lang w:val="sl-SI" w:bidi="sl-SI"/>
            </w:rPr>
            <w:t>Telefon</w:t>
          </w:r>
        </w:p>
      </w:docPartBody>
    </w:docPart>
    <w:docPart>
      <w:docPartPr>
        <w:name w:val="96716D416D3C43D5A2EF4EF5860DD4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D06AE3-7E68-429E-8A18-A6A1FC022C54}"/>
      </w:docPartPr>
      <w:docPartBody>
        <w:p w:rsidR="0076667B" w:rsidRDefault="00BB3D55" w:rsidP="00B94127">
          <w:pPr>
            <w:pStyle w:val="96716D416D3C43D5A2EF4EF5860DD423"/>
          </w:pPr>
          <w:r w:rsidRPr="008736FF">
            <w:rPr>
              <w:lang w:val="sl-SI" w:bidi="sl-SI"/>
            </w:rPr>
            <w:t>E-pošta</w:t>
          </w:r>
        </w:p>
      </w:docPartBody>
    </w:docPart>
    <w:docPart>
      <w:docPartPr>
        <w:name w:val="3D205F086AD742C89D2E924F75DCEF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7BE5AC-426E-4F12-9043-9DCC481812D5}"/>
      </w:docPartPr>
      <w:docPartBody>
        <w:p w:rsidR="0076667B" w:rsidRDefault="00BB3D55" w:rsidP="00B94127">
          <w:pPr>
            <w:pStyle w:val="3D205F086AD742C89D2E924F75DCEFEE"/>
          </w:pPr>
          <w:r w:rsidRPr="008736FF">
            <w:rPr>
              <w:lang w:val="sl-SI" w:bidi="sl-SI"/>
            </w:rPr>
            <w:t>@twitter</w:t>
          </w:r>
        </w:p>
      </w:docPartBody>
    </w:docPart>
    <w:docPart>
      <w:docPartPr>
        <w:name w:val="AD935371A3CD419FBF48D0FFB83DFA9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E93BAF-B5BB-4E95-94FC-85B92315AAE9}"/>
      </w:docPartPr>
      <w:docPartBody>
        <w:p w:rsidR="0076667B" w:rsidRDefault="00BB3D55" w:rsidP="00B94127">
          <w:pPr>
            <w:pStyle w:val="AD935371A3CD419FBF48D0FFB83DFA9B"/>
          </w:pPr>
          <w:r w:rsidRPr="008736FF">
            <w:rPr>
              <w:lang w:val="sl-SI" w:bidi="sl-SI"/>
            </w:rPr>
            <w:t>Ročica storitve Twitter</w:t>
          </w:r>
        </w:p>
      </w:docPartBody>
    </w:docPart>
    <w:docPart>
      <w:docPartPr>
        <w:name w:val="7774FC68C87E494689C27471D820F3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C98EC2-152E-4B47-813D-9C100108022D}"/>
      </w:docPartPr>
      <w:docPartBody>
        <w:p w:rsidR="0076667B" w:rsidRDefault="00BB3D55" w:rsidP="00B94127">
          <w:pPr>
            <w:pStyle w:val="7774FC68C87E494689C27471D820F374"/>
          </w:pPr>
          <w:r w:rsidRPr="008736FF">
            <w:rPr>
              <w:lang w:val="sl-SI" w:bidi="sl-SI"/>
            </w:rPr>
            <w:t>Spletni naslov</w:t>
          </w:r>
        </w:p>
      </w:docPartBody>
    </w:docPart>
    <w:docPart>
      <w:docPartPr>
        <w:name w:val="4A9404B4D6AC4D88882B1A89528959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A3CD60-DC66-47E7-8F90-8AB752CF004B}"/>
      </w:docPartPr>
      <w:docPartBody>
        <w:p w:rsidR="0076667B" w:rsidRDefault="00BB3D55" w:rsidP="00B94127">
          <w:pPr>
            <w:pStyle w:val="4A9404B4D6AC4D88882B1A89528959A5"/>
          </w:pPr>
          <w:r w:rsidRPr="008736FF">
            <w:rPr>
              <w:lang w:val="sl-SI" w:bidi="sl-SI"/>
            </w:rPr>
            <w:t>Vaše ime</w:t>
          </w:r>
        </w:p>
      </w:docPartBody>
    </w:docPart>
    <w:docPart>
      <w:docPartPr>
        <w:name w:val="9E39715992CB4A23BA1EECC326F783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837A27-FEC9-46D5-AE43-B4B4E75323F7}"/>
      </w:docPartPr>
      <w:docPartBody>
        <w:p w:rsidR="0076667B" w:rsidRDefault="00BB3D55" w:rsidP="00B94127">
          <w:pPr>
            <w:pStyle w:val="9E39715992CB4A23BA1EECC326F783B6"/>
          </w:pPr>
          <w:r w:rsidRPr="008736FF">
            <w:rPr>
              <w:lang w:val="sl-SI" w:bidi="sl-SI"/>
            </w:rPr>
            <w:t>Naslov</w:t>
          </w:r>
        </w:p>
      </w:docPartBody>
    </w:docPart>
    <w:docPart>
      <w:docPartPr>
        <w:name w:val="2CF7AA03A5174C808662D0ACC2AEF8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95F0FC-D5D6-4937-9558-8778FE15126A}"/>
      </w:docPartPr>
      <w:docPartBody>
        <w:p w:rsidR="0076667B" w:rsidRDefault="00BB3D55" w:rsidP="00B94127">
          <w:pPr>
            <w:pStyle w:val="2CF7AA03A5174C808662D0ACC2AEF875"/>
          </w:pPr>
          <w:r w:rsidRPr="008736FF">
            <w:rPr>
              <w:lang w:val="sl-SI" w:bidi="sl-SI"/>
            </w:rPr>
            <w:t>Telefon</w:t>
          </w:r>
        </w:p>
      </w:docPartBody>
    </w:docPart>
    <w:docPart>
      <w:docPartPr>
        <w:name w:val="2912EE4220134C3FADF4FECB66F038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6B9A32-15C5-4137-AE23-9899F51BB6ED}"/>
      </w:docPartPr>
      <w:docPartBody>
        <w:p w:rsidR="0076667B" w:rsidRDefault="00BB3D55" w:rsidP="00B94127">
          <w:pPr>
            <w:pStyle w:val="2912EE4220134C3FADF4FECB66F038B1"/>
          </w:pPr>
          <w:r w:rsidRPr="008736FF">
            <w:rPr>
              <w:lang w:val="sl-SI" w:bidi="sl-SI"/>
            </w:rPr>
            <w:t>E-pošta</w:t>
          </w:r>
        </w:p>
      </w:docPartBody>
    </w:docPart>
    <w:docPart>
      <w:docPartPr>
        <w:name w:val="288C556658C74B82BB14F3F2558948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154AAE-2493-4444-9F05-20F09FA38C3A}"/>
      </w:docPartPr>
      <w:docPartBody>
        <w:p w:rsidR="0076667B" w:rsidRDefault="00BB3D55" w:rsidP="00B94127">
          <w:pPr>
            <w:pStyle w:val="288C556658C74B82BB14F3F25589481F"/>
          </w:pPr>
          <w:r w:rsidRPr="008736FF">
            <w:rPr>
              <w:lang w:val="sl-SI" w:bidi="sl-SI"/>
            </w:rPr>
            <w:t>@twitter</w:t>
          </w:r>
        </w:p>
      </w:docPartBody>
    </w:docPart>
    <w:docPart>
      <w:docPartPr>
        <w:name w:val="195CDFA46A72432FBEF35D7712F67A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39A519E-F28A-4B90-A652-8EE65053064A}"/>
      </w:docPartPr>
      <w:docPartBody>
        <w:p w:rsidR="0076667B" w:rsidRDefault="00BB3D55" w:rsidP="00B94127">
          <w:pPr>
            <w:pStyle w:val="195CDFA46A72432FBEF35D7712F67A37"/>
          </w:pPr>
          <w:r w:rsidRPr="008736FF">
            <w:rPr>
              <w:lang w:val="sl-SI" w:bidi="sl-SI"/>
            </w:rPr>
            <w:t>Ročica storitve Twitter</w:t>
          </w:r>
        </w:p>
      </w:docPartBody>
    </w:docPart>
    <w:docPart>
      <w:docPartPr>
        <w:name w:val="FAF67C5311704C7A9AA289215B583A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CB6B72-0659-42A2-B669-EB23FA71FC63}"/>
      </w:docPartPr>
      <w:docPartBody>
        <w:p w:rsidR="0076667B" w:rsidRDefault="00BB3D55" w:rsidP="00B94127">
          <w:pPr>
            <w:pStyle w:val="FAF67C5311704C7A9AA289215B583A3B"/>
          </w:pPr>
          <w:r w:rsidRPr="008736FF">
            <w:rPr>
              <w:lang w:val="sl-SI" w:bidi="sl-SI"/>
            </w:rPr>
            <w:t>Spletni naslov</w:t>
          </w:r>
        </w:p>
      </w:docPartBody>
    </w:docPart>
    <w:docPart>
      <w:docPartPr>
        <w:name w:val="D63FB422ECC34896B1E928A60B9886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32818E-DC84-4E08-BA85-C35688FE48F5}"/>
      </w:docPartPr>
      <w:docPartBody>
        <w:p w:rsidR="0076667B" w:rsidRDefault="00BB3D55" w:rsidP="00B94127">
          <w:pPr>
            <w:pStyle w:val="D63FB422ECC34896B1E928A60B98861E"/>
          </w:pPr>
          <w:r w:rsidRPr="008736FF">
            <w:rPr>
              <w:lang w:val="sl-SI" w:bidi="sl-SI"/>
            </w:rPr>
            <w:t>Vaše ime</w:t>
          </w:r>
        </w:p>
      </w:docPartBody>
    </w:docPart>
    <w:docPart>
      <w:docPartPr>
        <w:name w:val="E388390A99EE4C92A5B98E4A86B7FB4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B64AA75-C51F-42A1-B364-BC1C02156040}"/>
      </w:docPartPr>
      <w:docPartBody>
        <w:p w:rsidR="0076667B" w:rsidRDefault="00BB3D55" w:rsidP="00B94127">
          <w:pPr>
            <w:pStyle w:val="E388390A99EE4C92A5B98E4A86B7FB4C"/>
          </w:pPr>
          <w:r w:rsidRPr="008736FF">
            <w:rPr>
              <w:lang w:val="sl-SI" w:bidi="sl-SI"/>
            </w:rPr>
            <w:t>Naslov</w:t>
          </w:r>
        </w:p>
      </w:docPartBody>
    </w:docPart>
    <w:docPart>
      <w:docPartPr>
        <w:name w:val="9A800666439E4B39B933CEC78185CD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BE25F31-D842-4641-9857-A01FA3262403}"/>
      </w:docPartPr>
      <w:docPartBody>
        <w:p w:rsidR="0076667B" w:rsidRDefault="00BB3D55" w:rsidP="00B94127">
          <w:pPr>
            <w:pStyle w:val="9A800666439E4B39B933CEC78185CD7F"/>
          </w:pPr>
          <w:r w:rsidRPr="008736FF">
            <w:rPr>
              <w:lang w:val="sl-SI" w:bidi="sl-SI"/>
            </w:rPr>
            <w:t>Telefon</w:t>
          </w:r>
        </w:p>
      </w:docPartBody>
    </w:docPart>
    <w:docPart>
      <w:docPartPr>
        <w:name w:val="C03EDDF6DB214755A90DFBC581DCD5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D9E20C-DB8D-4F24-B67E-16BB0C947906}"/>
      </w:docPartPr>
      <w:docPartBody>
        <w:p w:rsidR="0076667B" w:rsidRDefault="00BB3D55" w:rsidP="00B94127">
          <w:pPr>
            <w:pStyle w:val="C03EDDF6DB214755A90DFBC581DCD5E4"/>
          </w:pPr>
          <w:r w:rsidRPr="008736FF">
            <w:rPr>
              <w:lang w:val="sl-SI" w:bidi="sl-SI"/>
            </w:rPr>
            <w:t>E-pošta</w:t>
          </w:r>
        </w:p>
      </w:docPartBody>
    </w:docPart>
    <w:docPart>
      <w:docPartPr>
        <w:name w:val="5561E38A28AF4BF5BAEAD3A455D457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E8A781-6CD0-484E-9412-720041DA726B}"/>
      </w:docPartPr>
      <w:docPartBody>
        <w:p w:rsidR="0076667B" w:rsidRDefault="00BB3D55" w:rsidP="00B94127">
          <w:pPr>
            <w:pStyle w:val="5561E38A28AF4BF5BAEAD3A455D457AC"/>
          </w:pPr>
          <w:r w:rsidRPr="008736FF">
            <w:rPr>
              <w:lang w:val="sl-SI" w:bidi="sl-SI"/>
            </w:rPr>
            <w:t>@twitter</w:t>
          </w:r>
        </w:p>
      </w:docPartBody>
    </w:docPart>
    <w:docPart>
      <w:docPartPr>
        <w:name w:val="39C32D344F1B47E7A83A2FDA56E83B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05BDA7-D3CD-4542-BF89-260037021E8D}"/>
      </w:docPartPr>
      <w:docPartBody>
        <w:p w:rsidR="0076667B" w:rsidRDefault="00BB3D55" w:rsidP="00B94127">
          <w:pPr>
            <w:pStyle w:val="39C32D344F1B47E7A83A2FDA56E83B04"/>
          </w:pPr>
          <w:r w:rsidRPr="008736FF">
            <w:rPr>
              <w:lang w:val="sl-SI" w:bidi="sl-SI"/>
            </w:rPr>
            <w:t>Ročica storitve Twitter</w:t>
          </w:r>
        </w:p>
      </w:docPartBody>
    </w:docPart>
    <w:docPart>
      <w:docPartPr>
        <w:name w:val="46B880EE803945B98922941F2080C3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56CE03-4364-4615-B3E8-B64FB5C44FBA}"/>
      </w:docPartPr>
      <w:docPartBody>
        <w:p w:rsidR="0076667B" w:rsidRDefault="00BB3D55" w:rsidP="00B94127">
          <w:pPr>
            <w:pStyle w:val="46B880EE803945B98922941F2080C302"/>
          </w:pPr>
          <w:r w:rsidRPr="008736FF">
            <w:rPr>
              <w:lang w:val="sl-SI" w:bidi="sl-SI"/>
            </w:rPr>
            <w:t>Spletni naslov</w:t>
          </w:r>
        </w:p>
      </w:docPartBody>
    </w:docPart>
    <w:docPart>
      <w:docPartPr>
        <w:name w:val="954E045EFF5D41CB9A410799059AC8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01BFAB-D3EB-4D36-B114-560F3D3509C3}"/>
      </w:docPartPr>
      <w:docPartBody>
        <w:p w:rsidR="0076667B" w:rsidRDefault="00BB3D55" w:rsidP="00B94127">
          <w:pPr>
            <w:pStyle w:val="954E045EFF5D41CB9A410799059AC891"/>
          </w:pPr>
          <w:r w:rsidRPr="008736FF">
            <w:rPr>
              <w:lang w:val="sl-SI" w:bidi="sl-SI"/>
            </w:rPr>
            <w:t>Vaše ime</w:t>
          </w:r>
        </w:p>
      </w:docPartBody>
    </w:docPart>
    <w:docPart>
      <w:docPartPr>
        <w:name w:val="6009AD3ABFFA4E5C9952807ECB20F4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8779CF-6879-4721-9947-09D08F441C3C}"/>
      </w:docPartPr>
      <w:docPartBody>
        <w:p w:rsidR="0076667B" w:rsidRDefault="00BB3D55" w:rsidP="00B94127">
          <w:pPr>
            <w:pStyle w:val="6009AD3ABFFA4E5C9952807ECB20F4F0"/>
          </w:pPr>
          <w:r w:rsidRPr="008736FF">
            <w:rPr>
              <w:lang w:val="sl-SI" w:bidi="sl-SI"/>
            </w:rPr>
            <w:t>Naslov</w:t>
          </w:r>
        </w:p>
      </w:docPartBody>
    </w:docPart>
    <w:docPart>
      <w:docPartPr>
        <w:name w:val="28D5802C19E3490EAB3250B16A1251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DAAC8A-66A6-4429-A3F5-46ACD4C46801}"/>
      </w:docPartPr>
      <w:docPartBody>
        <w:p w:rsidR="0076667B" w:rsidRDefault="00BB3D55" w:rsidP="00B94127">
          <w:pPr>
            <w:pStyle w:val="28D5802C19E3490EAB3250B16A12510B"/>
          </w:pPr>
          <w:r w:rsidRPr="008736FF">
            <w:rPr>
              <w:lang w:val="sl-SI" w:bidi="sl-SI"/>
            </w:rPr>
            <w:t>Telefon</w:t>
          </w:r>
        </w:p>
      </w:docPartBody>
    </w:docPart>
    <w:docPart>
      <w:docPartPr>
        <w:name w:val="9C197254A782429EA4F33A8936EC03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AE1B1F0-5565-4147-B4FD-21E10495392D}"/>
      </w:docPartPr>
      <w:docPartBody>
        <w:p w:rsidR="0076667B" w:rsidRDefault="00BB3D55" w:rsidP="00B94127">
          <w:pPr>
            <w:pStyle w:val="9C197254A782429EA4F33A8936EC0384"/>
          </w:pPr>
          <w:r w:rsidRPr="008736FF">
            <w:rPr>
              <w:lang w:val="sl-SI" w:bidi="sl-SI"/>
            </w:rPr>
            <w:t>E-pošta</w:t>
          </w:r>
        </w:p>
      </w:docPartBody>
    </w:docPart>
    <w:docPart>
      <w:docPartPr>
        <w:name w:val="3A270EEAB07A4B9194C6D36252A2FC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83F23C-57E9-4761-A231-C8A3D600FABC}"/>
      </w:docPartPr>
      <w:docPartBody>
        <w:p w:rsidR="0076667B" w:rsidRDefault="00BB3D55" w:rsidP="00B94127">
          <w:pPr>
            <w:pStyle w:val="3A270EEAB07A4B9194C6D36252A2FCE8"/>
          </w:pPr>
          <w:r w:rsidRPr="008736FF">
            <w:rPr>
              <w:lang w:val="sl-SI" w:bidi="sl-SI"/>
            </w:rPr>
            <w:t>@twitter</w:t>
          </w:r>
        </w:p>
      </w:docPartBody>
    </w:docPart>
    <w:docPart>
      <w:docPartPr>
        <w:name w:val="C5BCF5143FCE48858D0C246D439BEB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C64258-F95B-4696-B78E-97666FEEB091}"/>
      </w:docPartPr>
      <w:docPartBody>
        <w:p w:rsidR="0076667B" w:rsidRDefault="00BB3D55" w:rsidP="00B94127">
          <w:pPr>
            <w:pStyle w:val="C5BCF5143FCE48858D0C246D439BEBF3"/>
          </w:pPr>
          <w:r w:rsidRPr="008736FF">
            <w:rPr>
              <w:lang w:val="sl-SI" w:bidi="sl-SI"/>
            </w:rPr>
            <w:t>Ročica storitve Twitter</w:t>
          </w:r>
        </w:p>
      </w:docPartBody>
    </w:docPart>
    <w:docPart>
      <w:docPartPr>
        <w:name w:val="9477A7B727194D4BA4D4D18C0493768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354B7E-4C2A-459D-9E48-8C83F751C052}"/>
      </w:docPartPr>
      <w:docPartBody>
        <w:p w:rsidR="0076667B" w:rsidRDefault="00BB3D55" w:rsidP="00B94127">
          <w:pPr>
            <w:pStyle w:val="9477A7B727194D4BA4D4D18C04937685"/>
          </w:pPr>
          <w:r w:rsidRPr="008736FF">
            <w:rPr>
              <w:lang w:val="sl-SI" w:bidi="sl-SI"/>
            </w:rPr>
            <w:t>Spletni naslov</w:t>
          </w:r>
        </w:p>
      </w:docPartBody>
    </w:docPart>
    <w:docPart>
      <w:docPartPr>
        <w:name w:val="DC1641FB13DE4FB69A3DD1BAE4AFC3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65EDDE-D77C-49EE-B34E-AD92035AD2D7}"/>
      </w:docPartPr>
      <w:docPartBody>
        <w:p w:rsidR="0076667B" w:rsidRDefault="00BB3D55" w:rsidP="00B94127">
          <w:pPr>
            <w:pStyle w:val="DC1641FB13DE4FB69A3DD1BAE4AFC331"/>
          </w:pPr>
          <w:r w:rsidRPr="008736FF">
            <w:rPr>
              <w:lang w:val="sl-SI" w:bidi="sl-SI"/>
            </w:rPr>
            <w:t>Vaše ime</w:t>
          </w:r>
        </w:p>
      </w:docPartBody>
    </w:docPart>
    <w:docPart>
      <w:docPartPr>
        <w:name w:val="6568843B20A64AFA9A5AAC1E478F4D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F79778-EFDA-44B0-8CC9-093EDB5BFD9F}"/>
      </w:docPartPr>
      <w:docPartBody>
        <w:p w:rsidR="0076667B" w:rsidRDefault="00BB3D55" w:rsidP="00B94127">
          <w:pPr>
            <w:pStyle w:val="6568843B20A64AFA9A5AAC1E478F4D7A"/>
          </w:pPr>
          <w:r w:rsidRPr="008736FF">
            <w:rPr>
              <w:lang w:val="sl-SI" w:bidi="sl-SI"/>
            </w:rPr>
            <w:t>Naslov</w:t>
          </w:r>
        </w:p>
      </w:docPartBody>
    </w:docPart>
    <w:docPart>
      <w:docPartPr>
        <w:name w:val="2CFE3F9D5AC64C91922A0C3E4D7D90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C06C68-04D6-4A30-88BE-E24BD65843BC}"/>
      </w:docPartPr>
      <w:docPartBody>
        <w:p w:rsidR="0076667B" w:rsidRDefault="00BB3D55" w:rsidP="00B94127">
          <w:pPr>
            <w:pStyle w:val="2CFE3F9D5AC64C91922A0C3E4D7D904D"/>
          </w:pPr>
          <w:r w:rsidRPr="008736FF">
            <w:rPr>
              <w:lang w:val="sl-SI" w:bidi="sl-SI"/>
            </w:rPr>
            <w:t>Telefon</w:t>
          </w:r>
        </w:p>
      </w:docPartBody>
    </w:docPart>
    <w:docPart>
      <w:docPartPr>
        <w:name w:val="6A7814946B7B4E58846D9A13FF6A11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C02520-648D-46AF-9504-A9502A21E21E}"/>
      </w:docPartPr>
      <w:docPartBody>
        <w:p w:rsidR="0076667B" w:rsidRDefault="00BB3D55" w:rsidP="00B94127">
          <w:pPr>
            <w:pStyle w:val="6A7814946B7B4E58846D9A13FF6A11D0"/>
          </w:pPr>
          <w:r w:rsidRPr="008736FF">
            <w:rPr>
              <w:lang w:val="sl-SI" w:bidi="sl-SI"/>
            </w:rPr>
            <w:t>E-pošta</w:t>
          </w:r>
        </w:p>
      </w:docPartBody>
    </w:docPart>
    <w:docPart>
      <w:docPartPr>
        <w:name w:val="DBE5A7D4D71349469A5CC06129E13C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CDE389-21B6-469E-94A4-D74368664D8E}"/>
      </w:docPartPr>
      <w:docPartBody>
        <w:p w:rsidR="0076667B" w:rsidRDefault="00BB3D55" w:rsidP="00B94127">
          <w:pPr>
            <w:pStyle w:val="DBE5A7D4D71349469A5CC06129E13C6C"/>
          </w:pPr>
          <w:r w:rsidRPr="008736FF">
            <w:rPr>
              <w:lang w:val="sl-SI" w:bidi="sl-SI"/>
            </w:rPr>
            <w:t>@twitter</w:t>
          </w:r>
        </w:p>
      </w:docPartBody>
    </w:docPart>
    <w:docPart>
      <w:docPartPr>
        <w:name w:val="85E1B0BFA9324CFF94424BF663E837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0E50DF-EA43-477B-9276-1E91545D000A}"/>
      </w:docPartPr>
      <w:docPartBody>
        <w:p w:rsidR="0076667B" w:rsidRDefault="00BB3D55" w:rsidP="00B94127">
          <w:pPr>
            <w:pStyle w:val="85E1B0BFA9324CFF94424BF663E83734"/>
          </w:pPr>
          <w:r w:rsidRPr="008736FF">
            <w:rPr>
              <w:lang w:val="sl-SI" w:bidi="sl-SI"/>
            </w:rPr>
            <w:t>Ročica storitve Twitter</w:t>
          </w:r>
        </w:p>
      </w:docPartBody>
    </w:docPart>
    <w:docPart>
      <w:docPartPr>
        <w:name w:val="740C6A2E84AC4B67ADABBC5492E91A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266693-BD14-481F-9E15-FB3CAFF29339}"/>
      </w:docPartPr>
      <w:docPartBody>
        <w:p w:rsidR="0076667B" w:rsidRDefault="00BB3D55" w:rsidP="00B94127">
          <w:pPr>
            <w:pStyle w:val="740C6A2E84AC4B67ADABBC5492E91AED"/>
          </w:pPr>
          <w:r w:rsidRPr="008736FF">
            <w:rPr>
              <w:lang w:val="sl-SI" w:bidi="sl-SI"/>
            </w:rPr>
            <w:t>Spletni naslov</w:t>
          </w:r>
        </w:p>
      </w:docPartBody>
    </w:docPart>
    <w:docPart>
      <w:docPartPr>
        <w:name w:val="C75D25D6DD6D47A995D57F609F4155D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989001F-12DE-474A-BF6F-32AE8538F45A}"/>
      </w:docPartPr>
      <w:docPartBody>
        <w:p w:rsidR="0076667B" w:rsidRDefault="00BB3D55" w:rsidP="00B94127">
          <w:pPr>
            <w:pStyle w:val="C75D25D6DD6D47A995D57F609F4155D4"/>
          </w:pPr>
          <w:r w:rsidRPr="008736FF">
            <w:rPr>
              <w:lang w:val="sl-SI" w:bidi="sl-SI"/>
            </w:rPr>
            <w:t>Vaše ime</w:t>
          </w:r>
        </w:p>
      </w:docPartBody>
    </w:docPart>
    <w:docPart>
      <w:docPartPr>
        <w:name w:val="A91A32CD614B412AB8FF8837DE38A3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270D2C-12D9-48F5-BD56-F6AEEDBF015D}"/>
      </w:docPartPr>
      <w:docPartBody>
        <w:p w:rsidR="0076667B" w:rsidRDefault="00BB3D55" w:rsidP="00B94127">
          <w:pPr>
            <w:pStyle w:val="A91A32CD614B412AB8FF8837DE38A3D0"/>
          </w:pPr>
          <w:r w:rsidRPr="008736FF">
            <w:rPr>
              <w:lang w:val="sl-SI" w:bidi="sl-SI"/>
            </w:rPr>
            <w:t>Naslov</w:t>
          </w:r>
        </w:p>
      </w:docPartBody>
    </w:docPart>
    <w:docPart>
      <w:docPartPr>
        <w:name w:val="EE5AB7679752438295E09A2AC01D5E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FD59A3-4FFA-4340-B896-1AED5C1C8CAC}"/>
      </w:docPartPr>
      <w:docPartBody>
        <w:p w:rsidR="0076667B" w:rsidRDefault="00BB3D55" w:rsidP="00B94127">
          <w:pPr>
            <w:pStyle w:val="EE5AB7679752438295E09A2AC01D5E34"/>
          </w:pPr>
          <w:r w:rsidRPr="008736FF">
            <w:rPr>
              <w:lang w:val="sl-SI" w:bidi="sl-SI"/>
            </w:rPr>
            <w:t>Telefon</w:t>
          </w:r>
        </w:p>
      </w:docPartBody>
    </w:docPart>
    <w:docPart>
      <w:docPartPr>
        <w:name w:val="765E4862A055484DAF118EAD5C61F9D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7425FE-20A6-4C24-A8DF-935A6E3F3552}"/>
      </w:docPartPr>
      <w:docPartBody>
        <w:p w:rsidR="0076667B" w:rsidRDefault="00BB3D55" w:rsidP="00B94127">
          <w:pPr>
            <w:pStyle w:val="765E4862A055484DAF118EAD5C61F9DE"/>
          </w:pPr>
          <w:r w:rsidRPr="008736FF">
            <w:rPr>
              <w:lang w:val="sl-SI" w:bidi="sl-SI"/>
            </w:rPr>
            <w:t>E-pošta</w:t>
          </w:r>
        </w:p>
      </w:docPartBody>
    </w:docPart>
    <w:docPart>
      <w:docPartPr>
        <w:name w:val="0CE683E604624000BC39090F700FF5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4A32F6-6DF8-4B2E-879A-C34076E35219}"/>
      </w:docPartPr>
      <w:docPartBody>
        <w:p w:rsidR="0076667B" w:rsidRDefault="00BB3D55" w:rsidP="00B94127">
          <w:pPr>
            <w:pStyle w:val="0CE683E604624000BC39090F700FF51D"/>
          </w:pPr>
          <w:r w:rsidRPr="008736FF">
            <w:rPr>
              <w:lang w:val="sl-SI" w:bidi="sl-SI"/>
            </w:rPr>
            <w:t>@twitter</w:t>
          </w:r>
        </w:p>
      </w:docPartBody>
    </w:docPart>
    <w:docPart>
      <w:docPartPr>
        <w:name w:val="2190EB9F9ECE47E1BE28ADA0B4654B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2063AD-C1D2-400A-A79D-FCC4D5A64AD1}"/>
      </w:docPartPr>
      <w:docPartBody>
        <w:p w:rsidR="0076667B" w:rsidRDefault="00BB3D55" w:rsidP="00B94127">
          <w:pPr>
            <w:pStyle w:val="2190EB9F9ECE47E1BE28ADA0B4654B4A"/>
          </w:pPr>
          <w:r w:rsidRPr="008736FF">
            <w:rPr>
              <w:lang w:val="sl-SI" w:bidi="sl-SI"/>
            </w:rPr>
            <w:t>Ročica storitve Twitter</w:t>
          </w:r>
        </w:p>
      </w:docPartBody>
    </w:docPart>
    <w:docPart>
      <w:docPartPr>
        <w:name w:val="D14BF767E4C74BDDB56149B7B866D7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568B39-1182-4E05-9863-7D3F6AD65F5A}"/>
      </w:docPartPr>
      <w:docPartBody>
        <w:p w:rsidR="0076667B" w:rsidRDefault="00BB3D55" w:rsidP="00B94127">
          <w:pPr>
            <w:pStyle w:val="D14BF767E4C74BDDB56149B7B866D75D"/>
          </w:pPr>
          <w:r w:rsidRPr="008736FF">
            <w:rPr>
              <w:lang w:val="sl-SI" w:bidi="sl-SI"/>
            </w:rPr>
            <w:t>Spletni naslov</w:t>
          </w:r>
        </w:p>
      </w:docPartBody>
    </w:docPart>
    <w:docPart>
      <w:docPartPr>
        <w:name w:val="56EB7651D74F4D9DBAFAB3896DA46A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0DDDF4-F5BB-475D-901D-F9076506B173}"/>
      </w:docPartPr>
      <w:docPartBody>
        <w:p w:rsidR="0076667B" w:rsidRDefault="00BB3D55">
          <w:r w:rsidRPr="008736FF">
            <w:rPr>
              <w:lang w:bidi="sl-SI"/>
            </w:rPr>
            <w:t>Poštna številka, mesto</w:t>
          </w:r>
        </w:p>
      </w:docPartBody>
    </w:docPart>
    <w:docPart>
      <w:docPartPr>
        <w:name w:val="B7A6DA7B8ABF4D4CACA38D73D0E9245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5EEB96-767E-47F8-AADA-5F4714BCA716}"/>
      </w:docPartPr>
      <w:docPartBody>
        <w:p w:rsidR="0076667B" w:rsidRDefault="00BB3D55" w:rsidP="00B94127">
          <w:pPr>
            <w:pStyle w:val="B7A6DA7B8ABF4D4CACA38D73D0E92452"/>
          </w:pPr>
          <w:r w:rsidRPr="008736FF">
            <w:rPr>
              <w:lang w:val="sl-SI" w:bidi="sl-SI"/>
            </w:rPr>
            <w:t>Poštna številka, mesto</w:t>
          </w:r>
        </w:p>
      </w:docPartBody>
    </w:docPart>
    <w:docPart>
      <w:docPartPr>
        <w:name w:val="E4988B95C5C34031BF2D13ABF56321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1F739A-EFB0-49A2-9FB0-04DB49438AB1}"/>
      </w:docPartPr>
      <w:docPartBody>
        <w:p w:rsidR="0076667B" w:rsidRDefault="00BB3D55" w:rsidP="00B94127">
          <w:pPr>
            <w:pStyle w:val="E4988B95C5C34031BF2D13ABF563213F"/>
          </w:pPr>
          <w:r w:rsidRPr="008736FF">
            <w:rPr>
              <w:lang w:val="sl-SI" w:bidi="sl-SI"/>
            </w:rPr>
            <w:t>Poštna številka, mesto</w:t>
          </w:r>
        </w:p>
      </w:docPartBody>
    </w:docPart>
    <w:docPart>
      <w:docPartPr>
        <w:name w:val="6C1E1D8475E24C5ABADFE934C59755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9EB5AE-B196-4FE1-BE1A-0ADE7935E7B6}"/>
      </w:docPartPr>
      <w:docPartBody>
        <w:p w:rsidR="0076667B" w:rsidRDefault="00BB3D55" w:rsidP="00B94127">
          <w:pPr>
            <w:pStyle w:val="6C1E1D8475E24C5ABADFE934C597554A"/>
          </w:pPr>
          <w:r w:rsidRPr="008736FF">
            <w:rPr>
              <w:lang w:val="sl-SI" w:bidi="sl-SI"/>
            </w:rPr>
            <w:t>Poštna številka, mesto</w:t>
          </w:r>
        </w:p>
      </w:docPartBody>
    </w:docPart>
    <w:docPart>
      <w:docPartPr>
        <w:name w:val="43D0CC09E8F2427EBE4CEE71B1D1FE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397EBA-FD2B-470E-91F8-95EAA8B933B1}"/>
      </w:docPartPr>
      <w:docPartBody>
        <w:p w:rsidR="0076667B" w:rsidRDefault="00BB3D55" w:rsidP="00B94127">
          <w:pPr>
            <w:pStyle w:val="43D0CC09E8F2427EBE4CEE71B1D1FE1A"/>
          </w:pPr>
          <w:r w:rsidRPr="008736FF">
            <w:rPr>
              <w:lang w:val="sl-SI" w:bidi="sl-SI"/>
            </w:rPr>
            <w:t>Poštna številka, mesto</w:t>
          </w:r>
        </w:p>
      </w:docPartBody>
    </w:docPart>
    <w:docPart>
      <w:docPartPr>
        <w:name w:val="8621FE4C12C946B7906C8555D29772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24252F2-E29D-43A3-8F48-F185C439835E}"/>
      </w:docPartPr>
      <w:docPartBody>
        <w:p w:rsidR="0076667B" w:rsidRDefault="00BB3D55" w:rsidP="00B94127">
          <w:pPr>
            <w:pStyle w:val="8621FE4C12C946B7906C8555D29772E3"/>
          </w:pPr>
          <w:r w:rsidRPr="008736FF">
            <w:rPr>
              <w:lang w:val="sl-SI" w:bidi="sl-SI"/>
            </w:rPr>
            <w:t>Poštna številka, mesto</w:t>
          </w:r>
        </w:p>
      </w:docPartBody>
    </w:docPart>
    <w:docPart>
      <w:docPartPr>
        <w:name w:val="6C7C6AFFE9D14DA8B859835D99FA17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26F2F8-54C9-485F-9536-842FD8739CF0}"/>
      </w:docPartPr>
      <w:docPartBody>
        <w:p w:rsidR="0076667B" w:rsidRDefault="00BB3D55" w:rsidP="00B94127">
          <w:pPr>
            <w:pStyle w:val="6C7C6AFFE9D14DA8B859835D99FA1747"/>
          </w:pPr>
          <w:r w:rsidRPr="008736FF">
            <w:rPr>
              <w:lang w:val="sl-SI" w:bidi="sl-SI"/>
            </w:rPr>
            <w:t>Poštna številka, mesto</w:t>
          </w:r>
        </w:p>
      </w:docPartBody>
    </w:docPart>
    <w:docPart>
      <w:docPartPr>
        <w:name w:val="857C909B7312441B85991CFB06EA00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69431A-7F81-43F5-8047-9112152CC477}"/>
      </w:docPartPr>
      <w:docPartBody>
        <w:p w:rsidR="0076667B" w:rsidRDefault="00BB3D55" w:rsidP="00B94127">
          <w:pPr>
            <w:pStyle w:val="857C909B7312441B85991CFB06EA000C"/>
          </w:pPr>
          <w:r w:rsidRPr="008736FF">
            <w:rPr>
              <w:lang w:val="sl-SI" w:bidi="sl-SI"/>
            </w:rPr>
            <w:t>Poštna številka, mesto</w:t>
          </w:r>
        </w:p>
      </w:docPartBody>
    </w:docPart>
    <w:docPart>
      <w:docPartPr>
        <w:name w:val="8A19A38376D44FDCA3364F2E59A996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B3F419-79C2-4C02-8A81-574B2831147B}"/>
      </w:docPartPr>
      <w:docPartBody>
        <w:p w:rsidR="0076667B" w:rsidRDefault="00BB3D55" w:rsidP="00B94127">
          <w:pPr>
            <w:pStyle w:val="8A19A38376D44FDCA3364F2E59A99691"/>
          </w:pPr>
          <w:r w:rsidRPr="008736FF">
            <w:rPr>
              <w:lang w:val="sl-SI" w:bidi="sl-SI"/>
            </w:rPr>
            <w:t>Poštna številka, mesto</w:t>
          </w:r>
        </w:p>
      </w:docPartBody>
    </w:docPart>
    <w:docPart>
      <w:docPartPr>
        <w:name w:val="38AD9EEC26434D95A1D098F3C1495B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944683-7137-4DE3-8B60-F7E1BD1371C1}"/>
      </w:docPartPr>
      <w:docPartBody>
        <w:p w:rsidR="0076667B" w:rsidRDefault="00BB3D55" w:rsidP="00B94127">
          <w:pPr>
            <w:pStyle w:val="38AD9EEC26434D95A1D098F3C1495BE2"/>
          </w:pPr>
          <w:r w:rsidRPr="008736FF">
            <w:rPr>
              <w:lang w:val="sl-SI" w:bidi="sl-SI"/>
            </w:rPr>
            <w:t>Poštna številka, mesto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EE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218C"/>
    <w:rsid w:val="000821DC"/>
    <w:rsid w:val="000B111C"/>
    <w:rsid w:val="000D6D30"/>
    <w:rsid w:val="00162EA4"/>
    <w:rsid w:val="00187ACE"/>
    <w:rsid w:val="001C42DD"/>
    <w:rsid w:val="00365BEB"/>
    <w:rsid w:val="003931F4"/>
    <w:rsid w:val="003E2BF0"/>
    <w:rsid w:val="004334AA"/>
    <w:rsid w:val="0048747D"/>
    <w:rsid w:val="00491C4C"/>
    <w:rsid w:val="005B32DB"/>
    <w:rsid w:val="007144E5"/>
    <w:rsid w:val="0076667B"/>
    <w:rsid w:val="00802FB6"/>
    <w:rsid w:val="00A406F8"/>
    <w:rsid w:val="00B94127"/>
    <w:rsid w:val="00BB3D55"/>
    <w:rsid w:val="00BC2298"/>
    <w:rsid w:val="00BD1BA6"/>
    <w:rsid w:val="00BF3574"/>
    <w:rsid w:val="00C359C6"/>
    <w:rsid w:val="00CC218C"/>
    <w:rsid w:val="00CF66BB"/>
    <w:rsid w:val="00DE4F1F"/>
    <w:rsid w:val="00E062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qFormat/>
    <w:rPr>
      <w:rFonts w:cs="Times New Roman"/>
      <w:sz w:val="3276"/>
      <w:szCs w:val="3276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Besedilooznabemesta">
    <w:name w:val="Placeholder Text"/>
    <w:basedOn w:val="Privzetapisavaodstavka"/>
    <w:uiPriority w:val="99"/>
    <w:semiHidden/>
    <w:rsid w:val="00BB3D55"/>
    <w:rPr>
      <w:color w:val="808080"/>
    </w:rPr>
  </w:style>
  <w:style w:type="paragraph" w:customStyle="1" w:styleId="F2EACF978A134359BC353617E4B20D30">
    <w:name w:val="F2EACF978A134359BC353617E4B20D30"/>
    <w:rsid w:val="000D6D30"/>
  </w:style>
  <w:style w:type="paragraph" w:customStyle="1" w:styleId="34E14510B73A47CB9E89E2B0924A42E5">
    <w:name w:val="34E14510B73A47CB9E89E2B0924A42E5"/>
    <w:rsid w:val="000D6D30"/>
  </w:style>
  <w:style w:type="paragraph" w:customStyle="1" w:styleId="1151B3A6F8FF4E2E99722AB949D40422">
    <w:name w:val="1151B3A6F8FF4E2E99722AB949D40422"/>
    <w:rsid w:val="000D6D30"/>
  </w:style>
  <w:style w:type="paragraph" w:customStyle="1" w:styleId="540383A1DA484586B27A380EFB78014F">
    <w:name w:val="540383A1DA484586B27A380EFB78014F"/>
    <w:rsid w:val="000D6D30"/>
  </w:style>
  <w:style w:type="paragraph" w:customStyle="1" w:styleId="38AE28BBC63142B19F4AA5F9DEE11FA2">
    <w:name w:val="38AE28BBC63142B19F4AA5F9DEE11FA2"/>
    <w:rsid w:val="00A406F8"/>
  </w:style>
  <w:style w:type="paragraph" w:customStyle="1" w:styleId="21B763E54BE749AB8E171D925F6E885F">
    <w:name w:val="21B763E54BE749AB8E171D925F6E885F"/>
    <w:rsid w:val="00A406F8"/>
  </w:style>
  <w:style w:type="paragraph" w:customStyle="1" w:styleId="ADE75AB6F5824B73B325324AF306F1A2">
    <w:name w:val="ADE75AB6F5824B73B325324AF306F1A2"/>
    <w:rsid w:val="00A406F8"/>
  </w:style>
  <w:style w:type="paragraph" w:customStyle="1" w:styleId="320CED1E39EC4582BC542AB83056D6E4">
    <w:name w:val="320CED1E39EC4582BC542AB83056D6E4"/>
    <w:rsid w:val="00A406F8"/>
  </w:style>
  <w:style w:type="paragraph" w:customStyle="1" w:styleId="47135201C1264AC4A5B2F8C391B66806">
    <w:name w:val="47135201C1264AC4A5B2F8C391B66806"/>
    <w:rsid w:val="00A406F8"/>
  </w:style>
  <w:style w:type="paragraph" w:customStyle="1" w:styleId="BB48FE13C4394FD39663E512A9D05DD9">
    <w:name w:val="BB48FE13C4394FD39663E512A9D05DD9"/>
    <w:rsid w:val="00A406F8"/>
  </w:style>
  <w:style w:type="paragraph" w:customStyle="1" w:styleId="CCD51A9E5F284CA4BC8012DBCE8393EF">
    <w:name w:val="CCD51A9E5F284CA4BC8012DBCE8393EF"/>
    <w:rsid w:val="00A406F8"/>
  </w:style>
  <w:style w:type="paragraph" w:customStyle="1" w:styleId="52A0B68DD1BA4A44928642208435CD15">
    <w:name w:val="52A0B68DD1BA4A44928642208435CD15"/>
    <w:rsid w:val="00A406F8"/>
  </w:style>
  <w:style w:type="paragraph" w:customStyle="1" w:styleId="2A1351FA170D433AAFE2EA7D641BF442">
    <w:name w:val="2A1351FA170D433AAFE2EA7D641BF442"/>
    <w:rsid w:val="00A406F8"/>
  </w:style>
  <w:style w:type="paragraph" w:customStyle="1" w:styleId="9D6981B9EC834D46BD771BA47EBDCA1E">
    <w:name w:val="9D6981B9EC834D46BD771BA47EBDCA1E"/>
    <w:rsid w:val="00A406F8"/>
  </w:style>
  <w:style w:type="paragraph" w:customStyle="1" w:styleId="F31F7C5F930E47A2B9D03AEEB77CCC52">
    <w:name w:val="F31F7C5F930E47A2B9D03AEEB77CCC52"/>
    <w:rsid w:val="00A406F8"/>
  </w:style>
  <w:style w:type="paragraph" w:customStyle="1" w:styleId="4663C19D278A49B38659C628F4FE1909">
    <w:name w:val="4663C19D278A49B38659C628F4FE1909"/>
    <w:rsid w:val="00A406F8"/>
  </w:style>
  <w:style w:type="paragraph" w:customStyle="1" w:styleId="B973144316EF4B49885D054882161AB8">
    <w:name w:val="B973144316EF4B49885D054882161AB8"/>
    <w:rsid w:val="00A406F8"/>
  </w:style>
  <w:style w:type="paragraph" w:customStyle="1" w:styleId="C561089695C84E6E8068380FA43AC97C">
    <w:name w:val="C561089695C84E6E8068380FA43AC97C"/>
    <w:rsid w:val="00A406F8"/>
  </w:style>
  <w:style w:type="paragraph" w:customStyle="1" w:styleId="A8A08FB1DDD74D1F8FE441976EE309D2">
    <w:name w:val="A8A08FB1DDD74D1F8FE441976EE309D2"/>
    <w:rsid w:val="00A406F8"/>
  </w:style>
  <w:style w:type="paragraph" w:customStyle="1" w:styleId="737EACE3AE4A472986A4317A6C957275">
    <w:name w:val="737EACE3AE4A472986A4317A6C957275"/>
    <w:rsid w:val="00A406F8"/>
  </w:style>
  <w:style w:type="paragraph" w:customStyle="1" w:styleId="BC4A3383EF344115BF43EA587BAE63A1">
    <w:name w:val="BC4A3383EF344115BF43EA587BAE63A1"/>
    <w:rsid w:val="00A406F8"/>
  </w:style>
  <w:style w:type="paragraph" w:customStyle="1" w:styleId="C20777995AC94F849DE6389BF6A05371">
    <w:name w:val="C20777995AC94F849DE6389BF6A05371"/>
    <w:rsid w:val="00A406F8"/>
  </w:style>
  <w:style w:type="paragraph" w:customStyle="1" w:styleId="F166DFC300E546468267A713EC95B280">
    <w:name w:val="F166DFC300E546468267A713EC95B280"/>
    <w:rsid w:val="00A406F8"/>
  </w:style>
  <w:style w:type="paragraph" w:customStyle="1" w:styleId="F2012E45D05A4D6D841DFD35E0D325CC">
    <w:name w:val="F2012E45D05A4D6D841DFD35E0D325CC"/>
    <w:rsid w:val="00A406F8"/>
  </w:style>
  <w:style w:type="paragraph" w:customStyle="1" w:styleId="DE8854092B6E413C8B20974C5B9A5F18">
    <w:name w:val="DE8854092B6E413C8B20974C5B9A5F18"/>
    <w:rsid w:val="00A406F8"/>
  </w:style>
  <w:style w:type="paragraph" w:customStyle="1" w:styleId="14C05ADA679B40D28197F846640962BA">
    <w:name w:val="14C05ADA679B40D28197F846640962BA"/>
    <w:rsid w:val="00A406F8"/>
  </w:style>
  <w:style w:type="paragraph" w:customStyle="1" w:styleId="FA93E7E99501461CAC92ED9F180554FE">
    <w:name w:val="FA93E7E99501461CAC92ED9F180554FE"/>
    <w:rsid w:val="00A406F8"/>
  </w:style>
  <w:style w:type="paragraph" w:customStyle="1" w:styleId="1D3F187BCE6641F58F9A33FB97A0FD2D">
    <w:name w:val="1D3F187BCE6641F58F9A33FB97A0FD2D"/>
    <w:rsid w:val="00A406F8"/>
  </w:style>
  <w:style w:type="paragraph" w:customStyle="1" w:styleId="39BB0E241B5C4403A274426252765353">
    <w:name w:val="39BB0E241B5C4403A274426252765353"/>
    <w:rsid w:val="00A406F8"/>
  </w:style>
  <w:style w:type="paragraph" w:customStyle="1" w:styleId="A08C92B18E48461EA21DD9C7E8B63262">
    <w:name w:val="A08C92B18E48461EA21DD9C7E8B63262"/>
    <w:rsid w:val="00A406F8"/>
  </w:style>
  <w:style w:type="paragraph" w:customStyle="1" w:styleId="BF7D762D17B54272A835D24175B235A7">
    <w:name w:val="BF7D762D17B54272A835D24175B235A7"/>
    <w:rsid w:val="00A406F8"/>
  </w:style>
  <w:style w:type="paragraph" w:customStyle="1" w:styleId="FEB4FEA27B0044709AC7628FD3AA6A24">
    <w:name w:val="FEB4FEA27B0044709AC7628FD3AA6A24"/>
    <w:rsid w:val="00A406F8"/>
  </w:style>
  <w:style w:type="paragraph" w:customStyle="1" w:styleId="648B265F7DFB4C1CA71CEDDC8B6FCE37">
    <w:name w:val="648B265F7DFB4C1CA71CEDDC8B6FCE37"/>
    <w:rsid w:val="00A406F8"/>
  </w:style>
  <w:style w:type="paragraph" w:customStyle="1" w:styleId="E4AC2D2E9A024D3482B76F8FCC0B152A">
    <w:name w:val="E4AC2D2E9A024D3482B76F8FCC0B152A"/>
    <w:rsid w:val="00A406F8"/>
  </w:style>
  <w:style w:type="paragraph" w:customStyle="1" w:styleId="7E76098876A7498EB27D315DA0E2217C">
    <w:name w:val="7E76098876A7498EB27D315DA0E2217C"/>
    <w:rsid w:val="00A406F8"/>
  </w:style>
  <w:style w:type="paragraph" w:customStyle="1" w:styleId="8908EDFBD75A4103A9EC1A558C58DC8D">
    <w:name w:val="8908EDFBD75A4103A9EC1A558C58DC8D"/>
    <w:rsid w:val="00A406F8"/>
  </w:style>
  <w:style w:type="paragraph" w:customStyle="1" w:styleId="D77D1718107940A8B012DD113019939B">
    <w:name w:val="D77D1718107940A8B012DD113019939B"/>
    <w:rsid w:val="00A406F8"/>
  </w:style>
  <w:style w:type="paragraph" w:customStyle="1" w:styleId="DF498DCCF59B497AB402D3D7B84762CC">
    <w:name w:val="DF498DCCF59B497AB402D3D7B84762CC"/>
    <w:rsid w:val="00A406F8"/>
  </w:style>
  <w:style w:type="paragraph" w:customStyle="1" w:styleId="6384709990B647AD8C81C4D70AB87098">
    <w:name w:val="6384709990B647AD8C81C4D70AB87098"/>
    <w:rsid w:val="00A406F8"/>
  </w:style>
  <w:style w:type="paragraph" w:customStyle="1" w:styleId="0E02B123A30F4B4488504DA327E5ACE4">
    <w:name w:val="0E02B123A30F4B4488504DA327E5ACE4"/>
    <w:rsid w:val="00A406F8"/>
  </w:style>
  <w:style w:type="paragraph" w:customStyle="1" w:styleId="64D70253AB704CE89C704326A2E795E1">
    <w:name w:val="64D70253AB704CE89C704326A2E795E1"/>
    <w:rsid w:val="00A406F8"/>
  </w:style>
  <w:style w:type="paragraph" w:customStyle="1" w:styleId="160FD0BBAC044C80A91D50018E18CF71">
    <w:name w:val="160FD0BBAC044C80A91D50018E18CF71"/>
    <w:rsid w:val="00A406F8"/>
  </w:style>
  <w:style w:type="paragraph" w:customStyle="1" w:styleId="F1C0C5362D0749999F418ECF50C68BBB">
    <w:name w:val="F1C0C5362D0749999F418ECF50C68BBB"/>
    <w:rsid w:val="00A406F8"/>
  </w:style>
  <w:style w:type="paragraph" w:customStyle="1" w:styleId="4025C136DF1347E9971D90C0F42E61B7">
    <w:name w:val="4025C136DF1347E9971D90C0F42E61B7"/>
    <w:rsid w:val="00A406F8"/>
  </w:style>
  <w:style w:type="paragraph" w:customStyle="1" w:styleId="BA5C94397FF940A5BE1E74887D199577">
    <w:name w:val="BA5C94397FF940A5BE1E74887D199577"/>
    <w:rsid w:val="00A406F8"/>
  </w:style>
  <w:style w:type="paragraph" w:customStyle="1" w:styleId="3F4A41F5477B4A86892F44967920AE9E">
    <w:name w:val="3F4A41F5477B4A86892F44967920AE9E"/>
    <w:rsid w:val="00A406F8"/>
  </w:style>
  <w:style w:type="paragraph" w:customStyle="1" w:styleId="0B3DA30B610045799FA8E76890548E9C">
    <w:name w:val="0B3DA30B610045799FA8E76890548E9C"/>
    <w:rsid w:val="00A406F8"/>
  </w:style>
  <w:style w:type="paragraph" w:customStyle="1" w:styleId="45CA0226E7944F9DB078A90B9DE59959">
    <w:name w:val="45CA0226E7944F9DB078A90B9DE59959"/>
    <w:rsid w:val="00A406F8"/>
  </w:style>
  <w:style w:type="paragraph" w:customStyle="1" w:styleId="25793511C860434795B0F339B51F8661">
    <w:name w:val="25793511C860434795B0F339B51F8661"/>
    <w:rsid w:val="00A406F8"/>
  </w:style>
  <w:style w:type="paragraph" w:customStyle="1" w:styleId="D129759893AE4E1BA50BE9615E149103">
    <w:name w:val="D129759893AE4E1BA50BE9615E149103"/>
    <w:rsid w:val="00A406F8"/>
  </w:style>
  <w:style w:type="paragraph" w:customStyle="1" w:styleId="B7359EA00F774031B3BAB7B2A7F2849C">
    <w:name w:val="B7359EA00F774031B3BAB7B2A7F2849C"/>
    <w:rsid w:val="00A406F8"/>
  </w:style>
  <w:style w:type="paragraph" w:customStyle="1" w:styleId="F2A073DBFDC54AC7BF59320AECFB30E5">
    <w:name w:val="F2A073DBFDC54AC7BF59320AECFB30E5"/>
    <w:rsid w:val="00A406F8"/>
  </w:style>
  <w:style w:type="paragraph" w:customStyle="1" w:styleId="54CBB51048C7499186B8C3BD91CFE1EE">
    <w:name w:val="54CBB51048C7499186B8C3BD91CFE1EE"/>
    <w:rsid w:val="00A406F8"/>
  </w:style>
  <w:style w:type="paragraph" w:customStyle="1" w:styleId="7686A58BC3394215BD5976F70C1029DA">
    <w:name w:val="7686A58BC3394215BD5976F70C1029DA"/>
    <w:rsid w:val="00A406F8"/>
  </w:style>
  <w:style w:type="paragraph" w:customStyle="1" w:styleId="4325521576EC4335A788DC0DB40F1E6C">
    <w:name w:val="4325521576EC4335A788DC0DB40F1E6C"/>
    <w:rsid w:val="00A406F8"/>
  </w:style>
  <w:style w:type="paragraph" w:customStyle="1" w:styleId="F4D659B9BE084A7DBC56FACD24CA1076">
    <w:name w:val="F4D659B9BE084A7DBC56FACD24CA1076"/>
    <w:rsid w:val="00A406F8"/>
  </w:style>
  <w:style w:type="paragraph" w:customStyle="1" w:styleId="6FF3B978A15D4EB88B0DE855957B7EE5">
    <w:name w:val="6FF3B978A15D4EB88B0DE855957B7EE5"/>
    <w:rsid w:val="00A406F8"/>
  </w:style>
  <w:style w:type="paragraph" w:customStyle="1" w:styleId="80E330622F314704A1CDC4F09300463D">
    <w:name w:val="80E330622F314704A1CDC4F09300463D"/>
    <w:rsid w:val="00A406F8"/>
  </w:style>
  <w:style w:type="paragraph" w:customStyle="1" w:styleId="811FE7987F964945904E0D14850A5CD0">
    <w:name w:val="811FE7987F964945904E0D14850A5CD0"/>
    <w:rsid w:val="00A406F8"/>
  </w:style>
  <w:style w:type="paragraph" w:customStyle="1" w:styleId="59CF81E8E55C4CED940660D41A4EFEC7">
    <w:name w:val="59CF81E8E55C4CED940660D41A4EFEC7"/>
    <w:rsid w:val="00A406F8"/>
  </w:style>
  <w:style w:type="paragraph" w:customStyle="1" w:styleId="CC7865FC383D45E0A2B2D649E31B9153">
    <w:name w:val="CC7865FC383D45E0A2B2D649E31B9153"/>
    <w:rsid w:val="00A406F8"/>
  </w:style>
  <w:style w:type="paragraph" w:customStyle="1" w:styleId="866174B93FD84633AE01D618BCC2DD57">
    <w:name w:val="866174B93FD84633AE01D618BCC2DD57"/>
    <w:rsid w:val="00A406F8"/>
  </w:style>
  <w:style w:type="paragraph" w:customStyle="1" w:styleId="CFBA2CE8DC5F41CBA89AD6FEF2DEE986">
    <w:name w:val="CFBA2CE8DC5F41CBA89AD6FEF2DEE986"/>
    <w:rsid w:val="00A406F8"/>
  </w:style>
  <w:style w:type="paragraph" w:customStyle="1" w:styleId="74768576E50E43C487C70289BBC13C94">
    <w:name w:val="74768576E50E43C487C70289BBC13C94"/>
    <w:rsid w:val="00A406F8"/>
  </w:style>
  <w:style w:type="paragraph" w:customStyle="1" w:styleId="715C809B70244928A32683BDC7827541">
    <w:name w:val="715C809B70244928A32683BDC7827541"/>
    <w:rsid w:val="00A406F8"/>
  </w:style>
  <w:style w:type="paragraph" w:customStyle="1" w:styleId="4028C027212343FB9C173E1C9F10CC56">
    <w:name w:val="4028C027212343FB9C173E1C9F10CC56"/>
    <w:rsid w:val="00A406F8"/>
  </w:style>
  <w:style w:type="paragraph" w:customStyle="1" w:styleId="A7F345193A404D64A29E856E7D01DB7D">
    <w:name w:val="A7F345193A404D64A29E856E7D01DB7D"/>
    <w:rsid w:val="00A406F8"/>
  </w:style>
  <w:style w:type="paragraph" w:customStyle="1" w:styleId="BC59E692D5044AB69CD9D993256A5C50">
    <w:name w:val="BC59E692D5044AB69CD9D993256A5C50"/>
    <w:rsid w:val="00A406F8"/>
  </w:style>
  <w:style w:type="paragraph" w:customStyle="1" w:styleId="FEA1B61FA48244438B64FEB669C6D4CB">
    <w:name w:val="FEA1B61FA48244438B64FEB669C6D4CB"/>
    <w:rsid w:val="00A406F8"/>
  </w:style>
  <w:style w:type="paragraph" w:customStyle="1" w:styleId="6C272C1CDD02422D9C2FCB42A9061DE0">
    <w:name w:val="6C272C1CDD02422D9C2FCB42A9061DE0"/>
    <w:rsid w:val="00A406F8"/>
  </w:style>
  <w:style w:type="paragraph" w:customStyle="1" w:styleId="A5671EC2F34442B2A54C0E410B3D430F">
    <w:name w:val="A5671EC2F34442B2A54C0E410B3D430F"/>
    <w:rsid w:val="00A406F8"/>
  </w:style>
  <w:style w:type="paragraph" w:customStyle="1" w:styleId="DB0BBD15886A4BCF9111808D92F216FD">
    <w:name w:val="DB0BBD15886A4BCF9111808D92F216FD"/>
    <w:rsid w:val="00A406F8"/>
  </w:style>
  <w:style w:type="paragraph" w:customStyle="1" w:styleId="D3459E3CB88B41749118D8001E918885">
    <w:name w:val="D3459E3CB88B41749118D8001E918885"/>
    <w:rsid w:val="005B32DB"/>
  </w:style>
  <w:style w:type="paragraph" w:customStyle="1" w:styleId="947F78C57C4E40F8B89678A452F89403">
    <w:name w:val="947F78C57C4E40F8B89678A452F89403"/>
    <w:rsid w:val="005B32DB"/>
  </w:style>
  <w:style w:type="paragraph" w:customStyle="1" w:styleId="3E6099CE7D23486381DCD788F295DFAC">
    <w:name w:val="3E6099CE7D23486381DCD788F295DFAC"/>
    <w:rsid w:val="005B32DB"/>
  </w:style>
  <w:style w:type="paragraph" w:customStyle="1" w:styleId="F777A845AC8B48379993234AB140BB71">
    <w:name w:val="F777A845AC8B48379993234AB140BB71"/>
    <w:rsid w:val="005B32DB"/>
  </w:style>
  <w:style w:type="paragraph" w:customStyle="1" w:styleId="A288A2E1971149B2B9AEBE4BF1B0889B">
    <w:name w:val="A288A2E1971149B2B9AEBE4BF1B0889B"/>
    <w:rsid w:val="005B32DB"/>
  </w:style>
  <w:style w:type="paragraph" w:customStyle="1" w:styleId="F5E4EE72805F46D2BFD5B284777A1D09">
    <w:name w:val="F5E4EE72805F46D2BFD5B284777A1D09"/>
    <w:rsid w:val="005B32DB"/>
  </w:style>
  <w:style w:type="paragraph" w:customStyle="1" w:styleId="7BFE9AA4528149A7824527A82C25F563">
    <w:name w:val="7BFE9AA4528149A7824527A82C25F563"/>
    <w:rsid w:val="005B32DB"/>
  </w:style>
  <w:style w:type="paragraph" w:customStyle="1" w:styleId="3ECA9F1854074AB2A616DC863CE6FB54">
    <w:name w:val="3ECA9F1854074AB2A616DC863CE6FB54"/>
    <w:rsid w:val="005B32DB"/>
  </w:style>
  <w:style w:type="paragraph" w:customStyle="1" w:styleId="3031E05D29B2499DAF74436B7F8C7EE4">
    <w:name w:val="3031E05D29B2499DAF74436B7F8C7EE4"/>
    <w:rsid w:val="005B32DB"/>
  </w:style>
  <w:style w:type="paragraph" w:customStyle="1" w:styleId="3A5E1060A3B44FFDABE9833CABB5025C">
    <w:name w:val="3A5E1060A3B44FFDABE9833CABB5025C"/>
    <w:rsid w:val="005B32DB"/>
  </w:style>
  <w:style w:type="paragraph" w:customStyle="1" w:styleId="9347784ABC504001B6BDD97E360527AB">
    <w:name w:val="9347784ABC504001B6BDD97E360527AB"/>
    <w:rsid w:val="005B32DB"/>
  </w:style>
  <w:style w:type="paragraph" w:customStyle="1" w:styleId="79CC371A4F07431092378F0F01F4D0D0">
    <w:name w:val="79CC371A4F07431092378F0F01F4D0D0"/>
    <w:rsid w:val="005B32DB"/>
  </w:style>
  <w:style w:type="paragraph" w:customStyle="1" w:styleId="BBC02578FC774C71851121A6BF68625C">
    <w:name w:val="BBC02578FC774C71851121A6BF68625C"/>
    <w:rsid w:val="005B32DB"/>
  </w:style>
  <w:style w:type="paragraph" w:customStyle="1" w:styleId="C9B7BB98B75D4C3586A62C5FD8BDE749">
    <w:name w:val="C9B7BB98B75D4C3586A62C5FD8BDE749"/>
    <w:rsid w:val="005B32DB"/>
  </w:style>
  <w:style w:type="paragraph" w:customStyle="1" w:styleId="F811DE51CF8E4F83936E7F79C9DE7520">
    <w:name w:val="F811DE51CF8E4F83936E7F79C9DE7520"/>
    <w:rsid w:val="005B32DB"/>
  </w:style>
  <w:style w:type="paragraph" w:customStyle="1" w:styleId="7BCE0435D7B24FA79D9789E67D345F77">
    <w:name w:val="7BCE0435D7B24FA79D9789E67D345F77"/>
    <w:rsid w:val="005B32DB"/>
  </w:style>
  <w:style w:type="paragraph" w:customStyle="1" w:styleId="9430150C1A034E98B158264D1EEDCECE">
    <w:name w:val="9430150C1A034E98B158264D1EEDCECE"/>
    <w:rsid w:val="005B32DB"/>
  </w:style>
  <w:style w:type="paragraph" w:customStyle="1" w:styleId="6F56839432A442879F2145BCFB79907C">
    <w:name w:val="6F56839432A442879F2145BCFB79907C"/>
    <w:rsid w:val="005B32DB"/>
  </w:style>
  <w:style w:type="paragraph" w:customStyle="1" w:styleId="E46830D5476A4013BFBCA83AA96547FA">
    <w:name w:val="E46830D5476A4013BFBCA83AA96547FA"/>
    <w:rsid w:val="005B32DB"/>
  </w:style>
  <w:style w:type="paragraph" w:customStyle="1" w:styleId="8F6ADA030B0842199B909414E45B9FEC">
    <w:name w:val="8F6ADA030B0842199B909414E45B9FEC"/>
    <w:rsid w:val="005B32DB"/>
  </w:style>
  <w:style w:type="paragraph" w:customStyle="1" w:styleId="02370CBB09A54BD285533F19B8BBAE5A">
    <w:name w:val="02370CBB09A54BD285533F19B8BBAE5A"/>
    <w:rsid w:val="005B32DB"/>
  </w:style>
  <w:style w:type="paragraph" w:customStyle="1" w:styleId="D27F338F34BF4270A6611B3838BC052A">
    <w:name w:val="D27F338F34BF4270A6611B3838BC052A"/>
    <w:rsid w:val="005B32DB"/>
  </w:style>
  <w:style w:type="paragraph" w:customStyle="1" w:styleId="E9ED9661091B4114BDF26FC21D364A73">
    <w:name w:val="E9ED9661091B4114BDF26FC21D364A73"/>
    <w:rsid w:val="005B32DB"/>
  </w:style>
  <w:style w:type="paragraph" w:customStyle="1" w:styleId="DAA096F69AF640B39787784D21C427E9">
    <w:name w:val="DAA096F69AF640B39787784D21C427E9"/>
    <w:rsid w:val="005B32DB"/>
  </w:style>
  <w:style w:type="paragraph" w:customStyle="1" w:styleId="C6E72DEC0CE24CDB80FB672A7D715F65">
    <w:name w:val="C6E72DEC0CE24CDB80FB672A7D715F65"/>
    <w:rsid w:val="005B32DB"/>
  </w:style>
  <w:style w:type="paragraph" w:customStyle="1" w:styleId="53DEE61F1B2944A38A445E9DE122F6ED">
    <w:name w:val="53DEE61F1B2944A38A445E9DE122F6ED"/>
    <w:rsid w:val="005B32DB"/>
  </w:style>
  <w:style w:type="paragraph" w:customStyle="1" w:styleId="5E6CEBAE92074D36B88D94E96361206E">
    <w:name w:val="5E6CEBAE92074D36B88D94E96361206E"/>
    <w:rsid w:val="005B32DB"/>
  </w:style>
  <w:style w:type="paragraph" w:customStyle="1" w:styleId="9BF4DDB9E69745F08F938E01F280BBE5">
    <w:name w:val="9BF4DDB9E69745F08F938E01F280BBE5"/>
    <w:rsid w:val="005B32DB"/>
  </w:style>
  <w:style w:type="paragraph" w:customStyle="1" w:styleId="5B05E90B6D284B4695DE812402C5C01D">
    <w:name w:val="5B05E90B6D284B4695DE812402C5C01D"/>
    <w:rsid w:val="005B32DB"/>
  </w:style>
  <w:style w:type="paragraph" w:customStyle="1" w:styleId="7169A22901CB40FE8390D8FC91D099EF">
    <w:name w:val="7169A22901CB40FE8390D8FC91D099EF"/>
    <w:rsid w:val="005B32DB"/>
  </w:style>
  <w:style w:type="paragraph" w:customStyle="1" w:styleId="F9F9F53C77D34F4398AA5380F58E270A">
    <w:name w:val="F9F9F53C77D34F4398AA5380F58E270A"/>
    <w:rsid w:val="005B32DB"/>
  </w:style>
  <w:style w:type="paragraph" w:customStyle="1" w:styleId="17FC9C42E33744099EA4924EFCE60224">
    <w:name w:val="17FC9C42E33744099EA4924EFCE60224"/>
    <w:rsid w:val="005B32DB"/>
  </w:style>
  <w:style w:type="paragraph" w:customStyle="1" w:styleId="CF2E9F0948D342B4B76A7C22952E9F85">
    <w:name w:val="CF2E9F0948D342B4B76A7C22952E9F85"/>
    <w:rsid w:val="005B32DB"/>
  </w:style>
  <w:style w:type="paragraph" w:customStyle="1" w:styleId="0B32E21563D545C79695C29983C6E865">
    <w:name w:val="0B32E21563D545C79695C29983C6E865"/>
    <w:rsid w:val="005B32DB"/>
  </w:style>
  <w:style w:type="paragraph" w:customStyle="1" w:styleId="4345845385754CEAA3F8068C47A3CCFD">
    <w:name w:val="4345845385754CEAA3F8068C47A3CCFD"/>
    <w:rsid w:val="005B32DB"/>
  </w:style>
  <w:style w:type="paragraph" w:customStyle="1" w:styleId="E7CE3FE454C34FE883C45D6851F7AE1D">
    <w:name w:val="E7CE3FE454C34FE883C45D6851F7AE1D"/>
    <w:rsid w:val="005B32DB"/>
  </w:style>
  <w:style w:type="paragraph" w:customStyle="1" w:styleId="A777F6C81A164B4381145BE3B6C6C7AD">
    <w:name w:val="A777F6C81A164B4381145BE3B6C6C7AD"/>
    <w:rsid w:val="005B32DB"/>
  </w:style>
  <w:style w:type="paragraph" w:customStyle="1" w:styleId="929017BE6AE646D1B903F705BCDDD4C2">
    <w:name w:val="929017BE6AE646D1B903F705BCDDD4C2"/>
    <w:rsid w:val="005B32DB"/>
  </w:style>
  <w:style w:type="paragraph" w:customStyle="1" w:styleId="3E784B8B0DBE42F6A1693D9690A45978">
    <w:name w:val="3E784B8B0DBE42F6A1693D9690A45978"/>
    <w:rsid w:val="005B32DB"/>
  </w:style>
  <w:style w:type="paragraph" w:customStyle="1" w:styleId="299F7146C4714F4E9499ADF426D8091C">
    <w:name w:val="299F7146C4714F4E9499ADF426D8091C"/>
    <w:rsid w:val="005B32DB"/>
  </w:style>
  <w:style w:type="paragraph" w:customStyle="1" w:styleId="D322255903264A5F8384202D632EB651">
    <w:name w:val="D322255903264A5F8384202D632EB651"/>
    <w:rsid w:val="005B32DB"/>
  </w:style>
  <w:style w:type="paragraph" w:customStyle="1" w:styleId="2F1C3CCD25674B3DA388A4679AC7DC26">
    <w:name w:val="2F1C3CCD25674B3DA388A4679AC7DC26"/>
    <w:rsid w:val="005B32DB"/>
  </w:style>
  <w:style w:type="paragraph" w:customStyle="1" w:styleId="BFAAFF5846B1440AA8AE09846AC834D3">
    <w:name w:val="BFAAFF5846B1440AA8AE09846AC834D3"/>
    <w:rsid w:val="005B32DB"/>
  </w:style>
  <w:style w:type="paragraph" w:customStyle="1" w:styleId="46E402595D9448DE8889368F0D64C7CE">
    <w:name w:val="46E402595D9448DE8889368F0D64C7CE"/>
    <w:rsid w:val="005B32DB"/>
  </w:style>
  <w:style w:type="paragraph" w:customStyle="1" w:styleId="37C2535EAD464995A64D96E16EEECAF0">
    <w:name w:val="37C2535EAD464995A64D96E16EEECAF0"/>
    <w:rsid w:val="005B32DB"/>
  </w:style>
  <w:style w:type="paragraph" w:customStyle="1" w:styleId="85837C1196B9442794B49A939EFB37D1">
    <w:name w:val="85837C1196B9442794B49A939EFB37D1"/>
    <w:rsid w:val="005B32DB"/>
  </w:style>
  <w:style w:type="paragraph" w:customStyle="1" w:styleId="0D651200C7374A9589EAABC57E5CBF38">
    <w:name w:val="0D651200C7374A9589EAABC57E5CBF38"/>
    <w:rsid w:val="005B32DB"/>
  </w:style>
  <w:style w:type="paragraph" w:customStyle="1" w:styleId="4BAE1E89A05847508B11620A70CAAE8D">
    <w:name w:val="4BAE1E89A05847508B11620A70CAAE8D"/>
    <w:rsid w:val="005B32DB"/>
  </w:style>
  <w:style w:type="paragraph" w:customStyle="1" w:styleId="ED28F32246F948DF835A1FD73C6AABF2">
    <w:name w:val="ED28F32246F948DF835A1FD73C6AABF2"/>
    <w:rsid w:val="005B32DB"/>
  </w:style>
  <w:style w:type="paragraph" w:customStyle="1" w:styleId="D9FABDF0AE9F422BB5F991B086A2FF1A">
    <w:name w:val="D9FABDF0AE9F422BB5F991B086A2FF1A"/>
    <w:rsid w:val="005B32DB"/>
  </w:style>
  <w:style w:type="paragraph" w:customStyle="1" w:styleId="048701C165114AA1BF65D75DB0C11D1A">
    <w:name w:val="048701C165114AA1BF65D75DB0C11D1A"/>
    <w:rsid w:val="005B32DB"/>
  </w:style>
  <w:style w:type="paragraph" w:customStyle="1" w:styleId="259573B5DBCE4C58B770DE72DEF8DBEA">
    <w:name w:val="259573B5DBCE4C58B770DE72DEF8DBEA"/>
    <w:rsid w:val="005B32DB"/>
  </w:style>
  <w:style w:type="paragraph" w:customStyle="1" w:styleId="0502C7FEA0214622B2A8DE6BDA2CBA56">
    <w:name w:val="0502C7FEA0214622B2A8DE6BDA2CBA56"/>
    <w:rsid w:val="005B32DB"/>
  </w:style>
  <w:style w:type="paragraph" w:customStyle="1" w:styleId="6C513B6E7795450FB1CFC72DDA4D113B">
    <w:name w:val="6C513B6E7795450FB1CFC72DDA4D113B"/>
    <w:rsid w:val="005B32DB"/>
  </w:style>
  <w:style w:type="paragraph" w:customStyle="1" w:styleId="3BF1B323133B4EC0984BEAEAFFBE6020">
    <w:name w:val="3BF1B323133B4EC0984BEAEAFFBE6020"/>
    <w:rsid w:val="005B32DB"/>
  </w:style>
  <w:style w:type="paragraph" w:customStyle="1" w:styleId="4D0DAE35BE524C40B91D4114DA14FABD">
    <w:name w:val="4D0DAE35BE524C40B91D4114DA14FABD"/>
    <w:rsid w:val="005B32DB"/>
  </w:style>
  <w:style w:type="paragraph" w:customStyle="1" w:styleId="FA609657953044C4B8336BFA8DF65C89">
    <w:name w:val="FA609657953044C4B8336BFA8DF65C89"/>
    <w:rsid w:val="005B32DB"/>
  </w:style>
  <w:style w:type="paragraph" w:customStyle="1" w:styleId="9E90427A1B624C959CC2F08CECA2E86C">
    <w:name w:val="9E90427A1B624C959CC2F08CECA2E86C"/>
    <w:rsid w:val="005B32DB"/>
  </w:style>
  <w:style w:type="paragraph" w:customStyle="1" w:styleId="016869D1C57C477CB5043761CB49E12D">
    <w:name w:val="016869D1C57C477CB5043761CB49E12D"/>
    <w:rsid w:val="005B32DB"/>
  </w:style>
  <w:style w:type="paragraph" w:customStyle="1" w:styleId="087A7DF5851545CFA8FC4FCD93988C20">
    <w:name w:val="087A7DF5851545CFA8FC4FCD93988C20"/>
    <w:rsid w:val="005B32DB"/>
  </w:style>
  <w:style w:type="paragraph" w:customStyle="1" w:styleId="8A5D1293665B46F48736307BD6269B9D">
    <w:name w:val="8A5D1293665B46F48736307BD6269B9D"/>
    <w:rsid w:val="005B32DB"/>
  </w:style>
  <w:style w:type="paragraph" w:customStyle="1" w:styleId="B28A7CC1147C4B3AAE8E3273DDBB1E32">
    <w:name w:val="B28A7CC1147C4B3AAE8E3273DDBB1E32"/>
    <w:rsid w:val="005B32DB"/>
  </w:style>
  <w:style w:type="paragraph" w:customStyle="1" w:styleId="B3827EC2145B4D27ABB89DCF283EAB3B">
    <w:name w:val="B3827EC2145B4D27ABB89DCF283EAB3B"/>
    <w:rsid w:val="005B32DB"/>
  </w:style>
  <w:style w:type="paragraph" w:customStyle="1" w:styleId="40913EB32F384698B3994A4EB8E5D984">
    <w:name w:val="40913EB32F384698B3994A4EB8E5D984"/>
    <w:rsid w:val="00162EA4"/>
  </w:style>
  <w:style w:type="paragraph" w:customStyle="1" w:styleId="453DE118386242B5A6C4A7D9AF928394">
    <w:name w:val="453DE118386242B5A6C4A7D9AF928394"/>
    <w:rsid w:val="00162EA4"/>
  </w:style>
  <w:style w:type="paragraph" w:customStyle="1" w:styleId="A831A83C1E184752A67DB6AB429ED340">
    <w:name w:val="A831A83C1E184752A67DB6AB429ED340"/>
    <w:rsid w:val="00162EA4"/>
  </w:style>
  <w:style w:type="paragraph" w:customStyle="1" w:styleId="AE5695A8A54C4B59B99052C1EAC25AC0">
    <w:name w:val="AE5695A8A54C4B59B99052C1EAC25AC0"/>
    <w:rsid w:val="00162EA4"/>
  </w:style>
  <w:style w:type="paragraph" w:customStyle="1" w:styleId="58741E967D4545F9A8A11F2DE20667C1">
    <w:name w:val="58741E967D4545F9A8A11F2DE20667C1"/>
    <w:rsid w:val="00162EA4"/>
  </w:style>
  <w:style w:type="paragraph" w:customStyle="1" w:styleId="406432EFED3F4F908AC09E347CD10583">
    <w:name w:val="406432EFED3F4F908AC09E347CD10583"/>
    <w:rsid w:val="00162EA4"/>
  </w:style>
  <w:style w:type="paragraph" w:customStyle="1" w:styleId="6E105A46C4BE42F99617A685309780FD">
    <w:name w:val="6E105A46C4BE42F99617A685309780FD"/>
    <w:rsid w:val="00162EA4"/>
  </w:style>
  <w:style w:type="paragraph" w:customStyle="1" w:styleId="8D903FEE71B24755B12141CAA5B7BA5D">
    <w:name w:val="8D903FEE71B24755B12141CAA5B7BA5D"/>
    <w:rsid w:val="00162EA4"/>
  </w:style>
  <w:style w:type="paragraph" w:customStyle="1" w:styleId="F3DAA04A3279477C9B874BD911DB040B">
    <w:name w:val="F3DAA04A3279477C9B874BD911DB040B"/>
    <w:rsid w:val="00162EA4"/>
  </w:style>
  <w:style w:type="paragraph" w:customStyle="1" w:styleId="CBA790897A7C450B98265AA8F2E31B50">
    <w:name w:val="CBA790897A7C450B98265AA8F2E31B50"/>
    <w:rsid w:val="00162EA4"/>
  </w:style>
  <w:style w:type="paragraph" w:customStyle="1" w:styleId="E3040DAF1B3346F788B77DE0A7296A5A">
    <w:name w:val="E3040DAF1B3346F788B77DE0A7296A5A"/>
    <w:rsid w:val="00162EA4"/>
  </w:style>
  <w:style w:type="paragraph" w:customStyle="1" w:styleId="20F75B1A435E4DFA960CCECAF60407B9">
    <w:name w:val="20F75B1A435E4DFA960CCECAF60407B9"/>
    <w:rsid w:val="00162EA4"/>
  </w:style>
  <w:style w:type="paragraph" w:customStyle="1" w:styleId="D3C722F8F5E445488116DCF362073523">
    <w:name w:val="D3C722F8F5E445488116DCF362073523"/>
    <w:rsid w:val="00162EA4"/>
  </w:style>
  <w:style w:type="paragraph" w:customStyle="1" w:styleId="4742252F389C4022BA8B1A9DE37A697F">
    <w:name w:val="4742252F389C4022BA8B1A9DE37A697F"/>
    <w:rsid w:val="00162EA4"/>
  </w:style>
  <w:style w:type="paragraph" w:customStyle="1" w:styleId="BCE62D02710146C98E8129E9A11C30AB">
    <w:name w:val="BCE62D02710146C98E8129E9A11C30AB"/>
    <w:rsid w:val="00162EA4"/>
  </w:style>
  <w:style w:type="paragraph" w:customStyle="1" w:styleId="F3AD61F02B794A2BAE3C3BCAFC95B51C">
    <w:name w:val="F3AD61F02B794A2BAE3C3BCAFC95B51C"/>
    <w:rsid w:val="00162EA4"/>
  </w:style>
  <w:style w:type="paragraph" w:customStyle="1" w:styleId="BB19DCEBE33D4BDA9C70F8AE4E9B2978">
    <w:name w:val="BB19DCEBE33D4BDA9C70F8AE4E9B2978"/>
    <w:rsid w:val="00162EA4"/>
  </w:style>
  <w:style w:type="paragraph" w:customStyle="1" w:styleId="F9CF28B7EA1C4018B3D64A0802C57487">
    <w:name w:val="F9CF28B7EA1C4018B3D64A0802C57487"/>
    <w:rsid w:val="00162EA4"/>
  </w:style>
  <w:style w:type="paragraph" w:customStyle="1" w:styleId="ED7B606CB0684CA1A89ACE5EAE53E46D">
    <w:name w:val="ED7B606CB0684CA1A89ACE5EAE53E46D"/>
    <w:rsid w:val="00162EA4"/>
  </w:style>
  <w:style w:type="paragraph" w:customStyle="1" w:styleId="E31A029150474E708DF47D5FD8BA3151">
    <w:name w:val="E31A029150474E708DF47D5FD8BA3151"/>
    <w:rsid w:val="00162EA4"/>
  </w:style>
  <w:style w:type="paragraph" w:customStyle="1" w:styleId="C06812B9EFEC441A9C5F49484CA4A257">
    <w:name w:val="C06812B9EFEC441A9C5F49484CA4A257"/>
    <w:rsid w:val="00162EA4"/>
  </w:style>
  <w:style w:type="paragraph" w:customStyle="1" w:styleId="70448802E2B8453CA1B21D51C6F6EF3B">
    <w:name w:val="70448802E2B8453CA1B21D51C6F6EF3B"/>
    <w:rsid w:val="00162EA4"/>
  </w:style>
  <w:style w:type="paragraph" w:customStyle="1" w:styleId="54CE392459E74ED3B8AB0175E6CDC82D">
    <w:name w:val="54CE392459E74ED3B8AB0175E6CDC82D"/>
    <w:rsid w:val="00162EA4"/>
  </w:style>
  <w:style w:type="paragraph" w:customStyle="1" w:styleId="19F72E9D45CA463294ECBADA27AE1F31">
    <w:name w:val="19F72E9D45CA463294ECBADA27AE1F31"/>
    <w:rsid w:val="00162EA4"/>
  </w:style>
  <w:style w:type="paragraph" w:customStyle="1" w:styleId="4894BAB661054058B345A6E0C37F04E9">
    <w:name w:val="4894BAB661054058B345A6E0C37F04E9"/>
    <w:rsid w:val="00162EA4"/>
  </w:style>
  <w:style w:type="paragraph" w:customStyle="1" w:styleId="ADB5FA80B0FE46EF92173811FA4EFBE0">
    <w:name w:val="ADB5FA80B0FE46EF92173811FA4EFBE0"/>
    <w:rsid w:val="00162EA4"/>
  </w:style>
  <w:style w:type="paragraph" w:customStyle="1" w:styleId="000E1A43AABA42909922582ED9DC6D2D">
    <w:name w:val="000E1A43AABA42909922582ED9DC6D2D"/>
    <w:rsid w:val="00162EA4"/>
  </w:style>
  <w:style w:type="paragraph" w:customStyle="1" w:styleId="225321A717624C418EAF0B98A1A81BBF">
    <w:name w:val="225321A717624C418EAF0B98A1A81BBF"/>
    <w:rsid w:val="00162EA4"/>
  </w:style>
  <w:style w:type="paragraph" w:customStyle="1" w:styleId="8D82599CD8324DCB9C9FCBADD5915369">
    <w:name w:val="8D82599CD8324DCB9C9FCBADD5915369"/>
    <w:rsid w:val="00162EA4"/>
  </w:style>
  <w:style w:type="paragraph" w:customStyle="1" w:styleId="7206BF26BBA94ABD971C4BE0D777BACF">
    <w:name w:val="7206BF26BBA94ABD971C4BE0D777BACF"/>
    <w:rsid w:val="00162EA4"/>
  </w:style>
  <w:style w:type="paragraph" w:customStyle="1" w:styleId="144119D78C5A496697D1049C6CC85BCA">
    <w:name w:val="144119D78C5A496697D1049C6CC85BCA"/>
    <w:rsid w:val="00162EA4"/>
  </w:style>
  <w:style w:type="paragraph" w:customStyle="1" w:styleId="587232375CD04A11B176649A375BFAFF">
    <w:name w:val="587232375CD04A11B176649A375BFAFF"/>
    <w:rsid w:val="00162EA4"/>
  </w:style>
  <w:style w:type="paragraph" w:customStyle="1" w:styleId="6834B879F4E24D6A8C5F57A557680A74">
    <w:name w:val="6834B879F4E24D6A8C5F57A557680A74"/>
    <w:rsid w:val="00162EA4"/>
  </w:style>
  <w:style w:type="paragraph" w:customStyle="1" w:styleId="8148D32CC920463AB893FE750FE43392">
    <w:name w:val="8148D32CC920463AB893FE750FE43392"/>
    <w:rsid w:val="00162EA4"/>
  </w:style>
  <w:style w:type="paragraph" w:customStyle="1" w:styleId="558478C182374F838019E015E2D98C4D">
    <w:name w:val="558478C182374F838019E015E2D98C4D"/>
    <w:rsid w:val="00162EA4"/>
  </w:style>
  <w:style w:type="paragraph" w:customStyle="1" w:styleId="CCCFBBCA7CD44FCABF65098E4623F85C">
    <w:name w:val="CCCFBBCA7CD44FCABF65098E4623F85C"/>
    <w:rsid w:val="00162EA4"/>
  </w:style>
  <w:style w:type="paragraph" w:customStyle="1" w:styleId="35213EC87CC2406999367D298AF4D1AD">
    <w:name w:val="35213EC87CC2406999367D298AF4D1AD"/>
    <w:rsid w:val="00162EA4"/>
  </w:style>
  <w:style w:type="paragraph" w:customStyle="1" w:styleId="FA7492020BD84EE5891AB3283E00E5BB">
    <w:name w:val="FA7492020BD84EE5891AB3283E00E5BB"/>
    <w:rsid w:val="00162EA4"/>
  </w:style>
  <w:style w:type="paragraph" w:customStyle="1" w:styleId="7FEF22121B18491580A625E0180FAF03">
    <w:name w:val="7FEF22121B18491580A625E0180FAF03"/>
    <w:rsid w:val="00162EA4"/>
  </w:style>
  <w:style w:type="paragraph" w:customStyle="1" w:styleId="0B5FEA35356648BDA6CB6319C8E781DA">
    <w:name w:val="0B5FEA35356648BDA6CB6319C8E781DA"/>
    <w:rsid w:val="00162EA4"/>
  </w:style>
  <w:style w:type="paragraph" w:customStyle="1" w:styleId="48720C3A292241DAAE09E47531FFAE3C">
    <w:name w:val="48720C3A292241DAAE09E47531FFAE3C"/>
    <w:rsid w:val="00162EA4"/>
  </w:style>
  <w:style w:type="paragraph" w:customStyle="1" w:styleId="D47E9BF997EB46C2BB188E249B8424A3">
    <w:name w:val="D47E9BF997EB46C2BB188E249B8424A3"/>
    <w:rsid w:val="00162EA4"/>
  </w:style>
  <w:style w:type="paragraph" w:customStyle="1" w:styleId="A3BB2FAC7D1A4883A515E1B9A4AB144D">
    <w:name w:val="A3BB2FAC7D1A4883A515E1B9A4AB144D"/>
    <w:rsid w:val="00162EA4"/>
  </w:style>
  <w:style w:type="paragraph" w:customStyle="1" w:styleId="1552D0D65EEE44F3BEFFE920575D10E7">
    <w:name w:val="1552D0D65EEE44F3BEFFE920575D10E7"/>
    <w:rsid w:val="00162EA4"/>
  </w:style>
  <w:style w:type="paragraph" w:customStyle="1" w:styleId="34AEE747F7C04F159C2619D6D89C208C">
    <w:name w:val="34AEE747F7C04F159C2619D6D89C208C"/>
    <w:rsid w:val="00162EA4"/>
  </w:style>
  <w:style w:type="paragraph" w:customStyle="1" w:styleId="96A4C7AF78F3424F90574F2BF6B330C3">
    <w:name w:val="96A4C7AF78F3424F90574F2BF6B330C3"/>
    <w:rsid w:val="00162EA4"/>
  </w:style>
  <w:style w:type="paragraph" w:customStyle="1" w:styleId="5FF74E4687D04352B3451F0973669A3F">
    <w:name w:val="5FF74E4687D04352B3451F0973669A3F"/>
    <w:rsid w:val="00162EA4"/>
  </w:style>
  <w:style w:type="paragraph" w:customStyle="1" w:styleId="3575B36BF29142AAACF04690881F7108">
    <w:name w:val="3575B36BF29142AAACF04690881F7108"/>
    <w:rsid w:val="00162EA4"/>
  </w:style>
  <w:style w:type="paragraph" w:customStyle="1" w:styleId="90499CCE47B242C489A4EEB8B1F2532B">
    <w:name w:val="90499CCE47B242C489A4EEB8B1F2532B"/>
    <w:rsid w:val="00162EA4"/>
  </w:style>
  <w:style w:type="paragraph" w:customStyle="1" w:styleId="AAE27690576D4B7A916F93050E4AECD3">
    <w:name w:val="AAE27690576D4B7A916F93050E4AECD3"/>
    <w:rsid w:val="00162EA4"/>
  </w:style>
  <w:style w:type="paragraph" w:customStyle="1" w:styleId="1C6B43E291274E38A8A7AE5E1A253F6B">
    <w:name w:val="1C6B43E291274E38A8A7AE5E1A253F6B"/>
    <w:rsid w:val="00162EA4"/>
  </w:style>
  <w:style w:type="paragraph" w:customStyle="1" w:styleId="0951F7A53E0A4053B08FD04AD0C26AD3">
    <w:name w:val="0951F7A53E0A4053B08FD04AD0C26AD3"/>
    <w:rsid w:val="00162EA4"/>
  </w:style>
  <w:style w:type="paragraph" w:customStyle="1" w:styleId="5BBDD25EF4A04C428C74C19E484BAB3E">
    <w:name w:val="5BBDD25EF4A04C428C74C19E484BAB3E"/>
    <w:rsid w:val="00162EA4"/>
  </w:style>
  <w:style w:type="paragraph" w:customStyle="1" w:styleId="69847685F4C14BCE9A88E1C8D51C3BDC">
    <w:name w:val="69847685F4C14BCE9A88E1C8D51C3BDC"/>
    <w:rsid w:val="00162EA4"/>
  </w:style>
  <w:style w:type="paragraph" w:customStyle="1" w:styleId="72B5B71A0A4B4F929140BFCA531A48AB">
    <w:name w:val="72B5B71A0A4B4F929140BFCA531A48AB"/>
    <w:rsid w:val="00162EA4"/>
  </w:style>
  <w:style w:type="paragraph" w:customStyle="1" w:styleId="27C260B3B4FC4D4D941E0403F14ACB2E">
    <w:name w:val="27C260B3B4FC4D4D941E0403F14ACB2E"/>
    <w:rsid w:val="00162EA4"/>
  </w:style>
  <w:style w:type="paragraph" w:customStyle="1" w:styleId="50DEE79A7BE04C8C988E2AACB858FF6A">
    <w:name w:val="50DEE79A7BE04C8C988E2AACB858FF6A"/>
    <w:rsid w:val="00162EA4"/>
  </w:style>
  <w:style w:type="paragraph" w:customStyle="1" w:styleId="97B6AABE77F541EC975522F2F39A599A">
    <w:name w:val="97B6AABE77F541EC975522F2F39A599A"/>
    <w:rsid w:val="00162EA4"/>
  </w:style>
  <w:style w:type="paragraph" w:customStyle="1" w:styleId="46F730F6F53B41BFB5C2F7D2622125CD">
    <w:name w:val="46F730F6F53B41BFB5C2F7D2622125CD"/>
    <w:rsid w:val="00162EA4"/>
  </w:style>
  <w:style w:type="paragraph" w:customStyle="1" w:styleId="65E22E85CAB1457A9A55B339FAF16345">
    <w:name w:val="65E22E85CAB1457A9A55B339FAF16345"/>
    <w:rsid w:val="00162EA4"/>
  </w:style>
  <w:style w:type="paragraph" w:customStyle="1" w:styleId="07CCB12492644F16A0E08ED43EEDAC25">
    <w:name w:val="07CCB12492644F16A0E08ED43EEDAC25"/>
    <w:rsid w:val="00162EA4"/>
  </w:style>
  <w:style w:type="paragraph" w:customStyle="1" w:styleId="7FF05E0114884D4A9E2283B86094F193">
    <w:name w:val="7FF05E0114884D4A9E2283B86094F193"/>
    <w:rsid w:val="00162EA4"/>
  </w:style>
  <w:style w:type="paragraph" w:customStyle="1" w:styleId="228BB8BD46854AA2818D65AFD27CEA24">
    <w:name w:val="228BB8BD46854AA2818D65AFD27CEA24"/>
    <w:rsid w:val="00162EA4"/>
  </w:style>
  <w:style w:type="paragraph" w:customStyle="1" w:styleId="DF1444E9265D4566BBE252F2934B156D">
    <w:name w:val="DF1444E9265D4566BBE252F2934B156D"/>
    <w:rsid w:val="007144E5"/>
  </w:style>
  <w:style w:type="paragraph" w:customStyle="1" w:styleId="A9FEB6E9F74946F799F8DFD7DA366E1C">
    <w:name w:val="A9FEB6E9F74946F799F8DFD7DA366E1C"/>
    <w:rsid w:val="007144E5"/>
  </w:style>
  <w:style w:type="paragraph" w:customStyle="1" w:styleId="9FD139DAEC9744A28AEF269B6487053E">
    <w:name w:val="9FD139DAEC9744A28AEF269B6487053E"/>
    <w:rsid w:val="007144E5"/>
  </w:style>
  <w:style w:type="paragraph" w:customStyle="1" w:styleId="BC27031661374F6B95A927C0F2375B85">
    <w:name w:val="BC27031661374F6B95A927C0F2375B85"/>
    <w:rsid w:val="007144E5"/>
  </w:style>
  <w:style w:type="paragraph" w:customStyle="1" w:styleId="09A0C690B70E40D5A7563AEF5DB98F8E">
    <w:name w:val="09A0C690B70E40D5A7563AEF5DB98F8E"/>
    <w:rsid w:val="007144E5"/>
  </w:style>
  <w:style w:type="paragraph" w:customStyle="1" w:styleId="7DCA16CFF3DB430595913955148E0376">
    <w:name w:val="7DCA16CFF3DB430595913955148E0376"/>
    <w:rsid w:val="007144E5"/>
  </w:style>
  <w:style w:type="paragraph" w:customStyle="1" w:styleId="D4A3BFD9678F4B668EE1F308B22BB718">
    <w:name w:val="D4A3BFD9678F4B668EE1F308B22BB718"/>
    <w:rsid w:val="007144E5"/>
  </w:style>
  <w:style w:type="paragraph" w:customStyle="1" w:styleId="688878A649264C2EBB608B7EADED5427">
    <w:name w:val="688878A649264C2EBB608B7EADED5427"/>
    <w:rsid w:val="007144E5"/>
  </w:style>
  <w:style w:type="paragraph" w:customStyle="1" w:styleId="D5E2ED5B36824BC292E61A6922DDCBBF">
    <w:name w:val="D5E2ED5B36824BC292E61A6922DDCBBF"/>
    <w:rsid w:val="007144E5"/>
  </w:style>
  <w:style w:type="paragraph" w:customStyle="1" w:styleId="48C90C69D6624F4A8FE4E037AA942197">
    <w:name w:val="48C90C69D6624F4A8FE4E037AA942197"/>
    <w:rsid w:val="007144E5"/>
  </w:style>
  <w:style w:type="paragraph" w:customStyle="1" w:styleId="1CC19EADE4EC47AABDC63A15883DCBBF">
    <w:name w:val="1CC19EADE4EC47AABDC63A15883DCBBF"/>
    <w:rsid w:val="007144E5"/>
  </w:style>
  <w:style w:type="paragraph" w:customStyle="1" w:styleId="16DA895B1C2D4AB0982729DF06F60E6D">
    <w:name w:val="16DA895B1C2D4AB0982729DF06F60E6D"/>
    <w:rsid w:val="007144E5"/>
  </w:style>
  <w:style w:type="paragraph" w:customStyle="1" w:styleId="621109B58A1B46DCA813222A2C0C43DC">
    <w:name w:val="621109B58A1B46DCA813222A2C0C43DC"/>
    <w:rsid w:val="007144E5"/>
  </w:style>
  <w:style w:type="paragraph" w:customStyle="1" w:styleId="2AEB9D6D80534C18A4D689D55AAB650C">
    <w:name w:val="2AEB9D6D80534C18A4D689D55AAB650C"/>
    <w:rsid w:val="007144E5"/>
  </w:style>
  <w:style w:type="paragraph" w:customStyle="1" w:styleId="68BCF059FAE24D38B723189348A345DC">
    <w:name w:val="68BCF059FAE24D38B723189348A345DC"/>
    <w:rsid w:val="007144E5"/>
  </w:style>
  <w:style w:type="paragraph" w:customStyle="1" w:styleId="25711D6A6F98415AB748D678F93F4B52">
    <w:name w:val="25711D6A6F98415AB748D678F93F4B52"/>
    <w:rsid w:val="007144E5"/>
  </w:style>
  <w:style w:type="paragraph" w:customStyle="1" w:styleId="4898521E74CA4AC4A665777C91565A53">
    <w:name w:val="4898521E74CA4AC4A665777C91565A53"/>
    <w:rsid w:val="007144E5"/>
  </w:style>
  <w:style w:type="paragraph" w:customStyle="1" w:styleId="0F54E8A6A3F14036A587252711B66C0A">
    <w:name w:val="0F54E8A6A3F14036A587252711B66C0A"/>
    <w:rsid w:val="007144E5"/>
  </w:style>
  <w:style w:type="paragraph" w:customStyle="1" w:styleId="FB81FE586FD54529AA77747711048982">
    <w:name w:val="FB81FE586FD54529AA77747711048982"/>
    <w:rsid w:val="007144E5"/>
  </w:style>
  <w:style w:type="paragraph" w:customStyle="1" w:styleId="C74D7865BE4F4738928AA93E1B7940C6">
    <w:name w:val="C74D7865BE4F4738928AA93E1B7940C6"/>
    <w:rsid w:val="007144E5"/>
  </w:style>
  <w:style w:type="paragraph" w:customStyle="1" w:styleId="911EF5089B3F41BEA8242E1E5275D9F2">
    <w:name w:val="911EF5089B3F41BEA8242E1E5275D9F2"/>
    <w:rsid w:val="007144E5"/>
  </w:style>
  <w:style w:type="paragraph" w:customStyle="1" w:styleId="C2228C0B858444C989F9A523BB2C4606">
    <w:name w:val="C2228C0B858444C989F9A523BB2C4606"/>
    <w:rsid w:val="007144E5"/>
  </w:style>
  <w:style w:type="paragraph" w:customStyle="1" w:styleId="53A276C4141143D49EFA007782EA94F5">
    <w:name w:val="53A276C4141143D49EFA007782EA94F5"/>
    <w:rsid w:val="007144E5"/>
  </w:style>
  <w:style w:type="paragraph" w:customStyle="1" w:styleId="4671580BFA054C7FAA7068F88518775B">
    <w:name w:val="4671580BFA054C7FAA7068F88518775B"/>
    <w:rsid w:val="007144E5"/>
  </w:style>
  <w:style w:type="paragraph" w:customStyle="1" w:styleId="F56CBFCB43C04DDE81B4214A724DEAD5">
    <w:name w:val="F56CBFCB43C04DDE81B4214A724DEAD5"/>
    <w:rsid w:val="007144E5"/>
  </w:style>
  <w:style w:type="paragraph" w:customStyle="1" w:styleId="17D090E138D14D3EB660095525D60E78">
    <w:name w:val="17D090E138D14D3EB660095525D60E78"/>
    <w:rsid w:val="007144E5"/>
  </w:style>
  <w:style w:type="paragraph" w:customStyle="1" w:styleId="06FB2EE686D3459987362FB395980A98">
    <w:name w:val="06FB2EE686D3459987362FB395980A98"/>
    <w:rsid w:val="007144E5"/>
  </w:style>
  <w:style w:type="paragraph" w:customStyle="1" w:styleId="D289354F1BB84BC9875E89BE1142A0FE">
    <w:name w:val="D289354F1BB84BC9875E89BE1142A0FE"/>
    <w:rsid w:val="007144E5"/>
  </w:style>
  <w:style w:type="paragraph" w:customStyle="1" w:styleId="0E21F256E8704474BC19EABBF0EF5E89">
    <w:name w:val="0E21F256E8704474BC19EABBF0EF5E89"/>
    <w:rsid w:val="007144E5"/>
  </w:style>
  <w:style w:type="paragraph" w:customStyle="1" w:styleId="8DC8C391ED854D128E0C9ADA95CBE9AA">
    <w:name w:val="8DC8C391ED854D128E0C9ADA95CBE9AA"/>
    <w:rsid w:val="007144E5"/>
  </w:style>
  <w:style w:type="paragraph" w:customStyle="1" w:styleId="523E9AE51A8C455385680CC72C925072">
    <w:name w:val="523E9AE51A8C455385680CC72C925072"/>
    <w:rsid w:val="007144E5"/>
  </w:style>
  <w:style w:type="paragraph" w:customStyle="1" w:styleId="7A1CF3F12D3D40AE82ECB938F13AA651">
    <w:name w:val="7A1CF3F12D3D40AE82ECB938F13AA651"/>
    <w:rsid w:val="007144E5"/>
  </w:style>
  <w:style w:type="paragraph" w:customStyle="1" w:styleId="A49291FE06334EE1B9B0BB5823714DFA">
    <w:name w:val="A49291FE06334EE1B9B0BB5823714DFA"/>
    <w:rsid w:val="007144E5"/>
  </w:style>
  <w:style w:type="paragraph" w:customStyle="1" w:styleId="B553BF2EE4B44427929EE21E3554BE27">
    <w:name w:val="B553BF2EE4B44427929EE21E3554BE27"/>
    <w:rsid w:val="007144E5"/>
  </w:style>
  <w:style w:type="paragraph" w:customStyle="1" w:styleId="FA24346DBC2F45028F1DFBC23E7F690A">
    <w:name w:val="FA24346DBC2F45028F1DFBC23E7F690A"/>
    <w:rsid w:val="007144E5"/>
  </w:style>
  <w:style w:type="paragraph" w:customStyle="1" w:styleId="AD325F667EA14178884066512FD2F025">
    <w:name w:val="AD325F667EA14178884066512FD2F025"/>
    <w:rsid w:val="007144E5"/>
  </w:style>
  <w:style w:type="paragraph" w:customStyle="1" w:styleId="C47489571F0846DE9372C0EE17E0130A">
    <w:name w:val="C47489571F0846DE9372C0EE17E0130A"/>
    <w:rsid w:val="007144E5"/>
  </w:style>
  <w:style w:type="paragraph" w:customStyle="1" w:styleId="AD472DC457254C4EBC8C44411191B97B">
    <w:name w:val="AD472DC457254C4EBC8C44411191B97B"/>
    <w:rsid w:val="007144E5"/>
  </w:style>
  <w:style w:type="paragraph" w:customStyle="1" w:styleId="AA3495D5FDC74808BE1B1B2F19BD6BC9">
    <w:name w:val="AA3495D5FDC74808BE1B1B2F19BD6BC9"/>
    <w:rsid w:val="007144E5"/>
  </w:style>
  <w:style w:type="paragraph" w:customStyle="1" w:styleId="74B3A399E96F4FB2ACE5E4C03E40557E">
    <w:name w:val="74B3A399E96F4FB2ACE5E4C03E40557E"/>
    <w:rsid w:val="007144E5"/>
  </w:style>
  <w:style w:type="paragraph" w:customStyle="1" w:styleId="AB509445A3964C44BF6A777575D45314">
    <w:name w:val="AB509445A3964C44BF6A777575D45314"/>
    <w:rsid w:val="007144E5"/>
  </w:style>
  <w:style w:type="paragraph" w:customStyle="1" w:styleId="99D61FE56BE8416EB2A42AB446CF9704">
    <w:name w:val="99D61FE56BE8416EB2A42AB446CF9704"/>
    <w:rsid w:val="007144E5"/>
  </w:style>
  <w:style w:type="paragraph" w:customStyle="1" w:styleId="836D6C47AFCA41A094B41410546A962A">
    <w:name w:val="836D6C47AFCA41A094B41410546A962A"/>
    <w:rsid w:val="007144E5"/>
  </w:style>
  <w:style w:type="paragraph" w:customStyle="1" w:styleId="1DF3A65F52D8470C86C62BCABDB24B3F">
    <w:name w:val="1DF3A65F52D8470C86C62BCABDB24B3F"/>
    <w:rsid w:val="007144E5"/>
  </w:style>
  <w:style w:type="paragraph" w:customStyle="1" w:styleId="134BFA88A48D48BD88B0FBD0321AABAF">
    <w:name w:val="134BFA88A48D48BD88B0FBD0321AABAF"/>
    <w:rsid w:val="007144E5"/>
  </w:style>
  <w:style w:type="paragraph" w:customStyle="1" w:styleId="CADD01BD0BAA4502B5CEE90C8B4DF702">
    <w:name w:val="CADD01BD0BAA4502B5CEE90C8B4DF702"/>
    <w:rsid w:val="007144E5"/>
  </w:style>
  <w:style w:type="paragraph" w:customStyle="1" w:styleId="75EEEB20F5B34D7D9ECF85192353BACE">
    <w:name w:val="75EEEB20F5B34D7D9ECF85192353BACE"/>
    <w:rsid w:val="007144E5"/>
  </w:style>
  <w:style w:type="paragraph" w:customStyle="1" w:styleId="3A5941D2D55C45FEBE8B22F3CAB73FFA">
    <w:name w:val="3A5941D2D55C45FEBE8B22F3CAB73FFA"/>
    <w:rsid w:val="007144E5"/>
  </w:style>
  <w:style w:type="paragraph" w:customStyle="1" w:styleId="88B138ABF5D544D99696E0454D8FF87D">
    <w:name w:val="88B138ABF5D544D99696E0454D8FF87D"/>
    <w:rsid w:val="007144E5"/>
  </w:style>
  <w:style w:type="paragraph" w:customStyle="1" w:styleId="7A974F08C62D4BBD81F5BDD505CD9274">
    <w:name w:val="7A974F08C62D4BBD81F5BDD505CD9274"/>
    <w:rsid w:val="007144E5"/>
  </w:style>
  <w:style w:type="paragraph" w:customStyle="1" w:styleId="D2415796CDBA4AA0A351502C43CF6C7A">
    <w:name w:val="D2415796CDBA4AA0A351502C43CF6C7A"/>
    <w:rsid w:val="007144E5"/>
  </w:style>
  <w:style w:type="paragraph" w:customStyle="1" w:styleId="020B52A457F5451AB58C7085473939BC">
    <w:name w:val="020B52A457F5451AB58C7085473939BC"/>
    <w:rsid w:val="007144E5"/>
  </w:style>
  <w:style w:type="paragraph" w:customStyle="1" w:styleId="5C0376686605443687D41A0513C260E1">
    <w:name w:val="5C0376686605443687D41A0513C260E1"/>
    <w:rsid w:val="007144E5"/>
  </w:style>
  <w:style w:type="paragraph" w:customStyle="1" w:styleId="BC970D8AC53D472785F0A450AB27948A">
    <w:name w:val="BC970D8AC53D472785F0A450AB27948A"/>
    <w:rsid w:val="007144E5"/>
  </w:style>
  <w:style w:type="paragraph" w:customStyle="1" w:styleId="4B3224B26F5F46889EF536831E18AE37">
    <w:name w:val="4B3224B26F5F46889EF536831E18AE37"/>
    <w:rsid w:val="007144E5"/>
  </w:style>
  <w:style w:type="paragraph" w:customStyle="1" w:styleId="DC98B87CCAD043D68524DEB180079005">
    <w:name w:val="DC98B87CCAD043D68524DEB180079005"/>
    <w:rsid w:val="007144E5"/>
  </w:style>
  <w:style w:type="paragraph" w:customStyle="1" w:styleId="20E811AE26F143AEB9CB92F88D0C1D4E">
    <w:name w:val="20E811AE26F143AEB9CB92F88D0C1D4E"/>
    <w:rsid w:val="007144E5"/>
  </w:style>
  <w:style w:type="paragraph" w:customStyle="1" w:styleId="22C0078131AB47E9B34AB92778384021">
    <w:name w:val="22C0078131AB47E9B34AB92778384021"/>
    <w:rsid w:val="007144E5"/>
  </w:style>
  <w:style w:type="paragraph" w:customStyle="1" w:styleId="7331BC370F7641F389588335E986364E">
    <w:name w:val="7331BC370F7641F389588335E986364E"/>
    <w:rsid w:val="007144E5"/>
  </w:style>
  <w:style w:type="paragraph" w:customStyle="1" w:styleId="75DDD7259C3E4CB4B54E04B174BFF527">
    <w:name w:val="75DDD7259C3E4CB4B54E04B174BFF527"/>
    <w:rsid w:val="007144E5"/>
  </w:style>
  <w:style w:type="paragraph" w:customStyle="1" w:styleId="7B5F6F029555468A86FBDEB65D3F44D3">
    <w:name w:val="7B5F6F029555468A86FBDEB65D3F44D3"/>
    <w:rsid w:val="007144E5"/>
  </w:style>
  <w:style w:type="paragraph" w:customStyle="1" w:styleId="E58EF528FE9A43D79144AFEDFEB59F18">
    <w:name w:val="E58EF528FE9A43D79144AFEDFEB59F18"/>
    <w:rsid w:val="007144E5"/>
  </w:style>
  <w:style w:type="paragraph" w:customStyle="1" w:styleId="A119D862EEA942FFBBC04E9F06780592">
    <w:name w:val="A119D862EEA942FFBBC04E9F06780592"/>
    <w:rsid w:val="007144E5"/>
  </w:style>
  <w:style w:type="paragraph" w:customStyle="1" w:styleId="8C00337D3DE14B9DB106A8B75AFA5A28">
    <w:name w:val="8C00337D3DE14B9DB106A8B75AFA5A28"/>
    <w:rsid w:val="007144E5"/>
  </w:style>
  <w:style w:type="paragraph" w:customStyle="1" w:styleId="4580C58E16EB432A8AB4C784172C10BF">
    <w:name w:val="4580C58E16EB432A8AB4C784172C10BF"/>
    <w:rsid w:val="007144E5"/>
  </w:style>
  <w:style w:type="paragraph" w:customStyle="1" w:styleId="484E0E95E6924B949B67A034116B8F23">
    <w:name w:val="484E0E95E6924B949B67A034116B8F23"/>
    <w:rsid w:val="007144E5"/>
  </w:style>
  <w:style w:type="paragraph" w:customStyle="1" w:styleId="1FB4B31C1F22498EB5958272F04EAF1A">
    <w:name w:val="1FB4B31C1F22498EB5958272F04EAF1A"/>
    <w:rsid w:val="007144E5"/>
  </w:style>
  <w:style w:type="paragraph" w:customStyle="1" w:styleId="171ED3BA9F1E48F6935FA1363E6BBDBF">
    <w:name w:val="171ED3BA9F1E48F6935FA1363E6BBDBF"/>
    <w:rsid w:val="007144E5"/>
  </w:style>
  <w:style w:type="paragraph" w:customStyle="1" w:styleId="FAD8DB6CC12A4EF99F23447A9995200F">
    <w:name w:val="FAD8DB6CC12A4EF99F23447A9995200F"/>
    <w:rsid w:val="007144E5"/>
  </w:style>
  <w:style w:type="paragraph" w:customStyle="1" w:styleId="C5AF7543169F45FB8211BC506DC4C659">
    <w:name w:val="C5AF7543169F45FB8211BC506DC4C659"/>
    <w:rsid w:val="007144E5"/>
  </w:style>
  <w:style w:type="paragraph" w:customStyle="1" w:styleId="0CE4CD22C26E47B285FE50FC9856DF55">
    <w:name w:val="0CE4CD22C26E47B285FE50FC9856DF55"/>
    <w:rsid w:val="007144E5"/>
  </w:style>
  <w:style w:type="paragraph" w:customStyle="1" w:styleId="BC6EE3D1166C416CBEA32417FADB2F21">
    <w:name w:val="BC6EE3D1166C416CBEA32417FADB2F21"/>
    <w:rsid w:val="007144E5"/>
  </w:style>
  <w:style w:type="paragraph" w:customStyle="1" w:styleId="B4E9E80B12434AAAB175D67D3DBEF2B2">
    <w:name w:val="B4E9E80B12434AAAB175D67D3DBEF2B2"/>
    <w:rsid w:val="007144E5"/>
  </w:style>
  <w:style w:type="paragraph" w:customStyle="1" w:styleId="469E39427D6A4480B9C8183605259751">
    <w:name w:val="469E39427D6A4480B9C8183605259751"/>
    <w:rsid w:val="007144E5"/>
  </w:style>
  <w:style w:type="paragraph" w:customStyle="1" w:styleId="E492C42B7DB9478F805E69FDE1BB2E85">
    <w:name w:val="E492C42B7DB9478F805E69FDE1BB2E85"/>
    <w:rsid w:val="007144E5"/>
  </w:style>
  <w:style w:type="paragraph" w:customStyle="1" w:styleId="1E3CD9BA47F24F188875E1CB9BEEFB5F">
    <w:name w:val="1E3CD9BA47F24F188875E1CB9BEEFB5F"/>
    <w:rsid w:val="007144E5"/>
  </w:style>
  <w:style w:type="paragraph" w:customStyle="1" w:styleId="8E03841F6D4A4E2EB7C9C1E4D73CD6F6">
    <w:name w:val="8E03841F6D4A4E2EB7C9C1E4D73CD6F6"/>
    <w:rsid w:val="007144E5"/>
  </w:style>
  <w:style w:type="paragraph" w:customStyle="1" w:styleId="B88388866C6A4B0BB74BAB15D14BC512">
    <w:name w:val="B88388866C6A4B0BB74BAB15D14BC512"/>
    <w:rsid w:val="007144E5"/>
  </w:style>
  <w:style w:type="paragraph" w:customStyle="1" w:styleId="4C47ED37C079438BBC66C5851BD1925D">
    <w:name w:val="4C47ED37C079438BBC66C5851BD1925D"/>
    <w:rsid w:val="007144E5"/>
  </w:style>
  <w:style w:type="paragraph" w:customStyle="1" w:styleId="384DD45142A441E294BD0330CE141A12">
    <w:name w:val="384DD45142A441E294BD0330CE141A12"/>
    <w:rsid w:val="007144E5"/>
  </w:style>
  <w:style w:type="paragraph" w:customStyle="1" w:styleId="D29590122C004AF2B317541D970F67E8">
    <w:name w:val="D29590122C004AF2B317541D970F67E8"/>
    <w:rsid w:val="007144E5"/>
  </w:style>
  <w:style w:type="paragraph" w:customStyle="1" w:styleId="B2F13D0F285B4952A91C0F1FFC3689DD">
    <w:name w:val="B2F13D0F285B4952A91C0F1FFC3689DD"/>
    <w:rsid w:val="007144E5"/>
  </w:style>
  <w:style w:type="paragraph" w:customStyle="1" w:styleId="30C1EEDC19C84B8CB88DB624B309CA72">
    <w:name w:val="30C1EEDC19C84B8CB88DB624B309CA72"/>
    <w:rsid w:val="007144E5"/>
  </w:style>
  <w:style w:type="paragraph" w:customStyle="1" w:styleId="64D6869E2F27452899A03445E7864D4E">
    <w:name w:val="64D6869E2F27452899A03445E7864D4E"/>
    <w:rsid w:val="007144E5"/>
  </w:style>
  <w:style w:type="paragraph" w:customStyle="1" w:styleId="F3A8B0E4789A4B138BFCDBE2E978619F">
    <w:name w:val="F3A8B0E4789A4B138BFCDBE2E978619F"/>
    <w:rsid w:val="007144E5"/>
  </w:style>
  <w:style w:type="paragraph" w:customStyle="1" w:styleId="9F1F76B9336A4780B2DAD96EA8FEAA85">
    <w:name w:val="9F1F76B9336A4780B2DAD96EA8FEAA85"/>
    <w:rsid w:val="007144E5"/>
  </w:style>
  <w:style w:type="paragraph" w:customStyle="1" w:styleId="87ED8D2341774A3F869D571B76899031">
    <w:name w:val="87ED8D2341774A3F869D571B76899031"/>
    <w:rsid w:val="007144E5"/>
  </w:style>
  <w:style w:type="paragraph" w:customStyle="1" w:styleId="C0A99368008D482E8482F313BA78A172">
    <w:name w:val="C0A99368008D482E8482F313BA78A172"/>
    <w:rsid w:val="007144E5"/>
  </w:style>
  <w:style w:type="paragraph" w:customStyle="1" w:styleId="9CB25FCFA01C40969AAA1795EB88A964">
    <w:name w:val="9CB25FCFA01C40969AAA1795EB88A964"/>
    <w:rsid w:val="007144E5"/>
  </w:style>
  <w:style w:type="paragraph" w:customStyle="1" w:styleId="CBC06BB1760941D180B8BC99CF48C87A">
    <w:name w:val="CBC06BB1760941D180B8BC99CF48C87A"/>
    <w:rsid w:val="007144E5"/>
  </w:style>
  <w:style w:type="paragraph" w:customStyle="1" w:styleId="C5778238194C4173B16571E0D8FC11C4">
    <w:name w:val="C5778238194C4173B16571E0D8FC11C4"/>
    <w:rsid w:val="007144E5"/>
  </w:style>
  <w:style w:type="paragraph" w:customStyle="1" w:styleId="442C0A593EF44F63832A867F86C5534D">
    <w:name w:val="442C0A593EF44F63832A867F86C5534D"/>
    <w:rsid w:val="007144E5"/>
  </w:style>
  <w:style w:type="paragraph" w:customStyle="1" w:styleId="E2FFDF7D7A47494AA806866790D25626">
    <w:name w:val="E2FFDF7D7A47494AA806866790D25626"/>
    <w:rsid w:val="007144E5"/>
  </w:style>
  <w:style w:type="paragraph" w:customStyle="1" w:styleId="33F92FAE293C4AD396522D94019C8AAC">
    <w:name w:val="33F92FAE293C4AD396522D94019C8AAC"/>
    <w:rsid w:val="007144E5"/>
  </w:style>
  <w:style w:type="paragraph" w:customStyle="1" w:styleId="DF3FB50EDB2B47909DC433F6F42E52E9">
    <w:name w:val="DF3FB50EDB2B47909DC433F6F42E52E9"/>
    <w:rsid w:val="007144E5"/>
  </w:style>
  <w:style w:type="paragraph" w:customStyle="1" w:styleId="D8AC4EACDEB6454DB71FF23197668FFC">
    <w:name w:val="D8AC4EACDEB6454DB71FF23197668FFC"/>
    <w:rsid w:val="007144E5"/>
  </w:style>
  <w:style w:type="paragraph" w:customStyle="1" w:styleId="83FCCFE90419413198585783E5FF8E85">
    <w:name w:val="83FCCFE90419413198585783E5FF8E85"/>
    <w:rsid w:val="007144E5"/>
  </w:style>
  <w:style w:type="paragraph" w:customStyle="1" w:styleId="75899D90E80E485886DEEE1070A2FDBD">
    <w:name w:val="75899D90E80E485886DEEE1070A2FDBD"/>
    <w:rsid w:val="007144E5"/>
  </w:style>
  <w:style w:type="paragraph" w:customStyle="1" w:styleId="28C52F7957D846868FBC42E17A39E0BA">
    <w:name w:val="28C52F7957D846868FBC42E17A39E0BA"/>
    <w:rsid w:val="007144E5"/>
  </w:style>
  <w:style w:type="paragraph" w:customStyle="1" w:styleId="AF864A5AAF9B4A118D17C448ABEA9E27">
    <w:name w:val="AF864A5AAF9B4A118D17C448ABEA9E27"/>
    <w:rsid w:val="007144E5"/>
  </w:style>
  <w:style w:type="paragraph" w:customStyle="1" w:styleId="C4718C5F2B2C412D86B769FFB5B17621">
    <w:name w:val="C4718C5F2B2C412D86B769FFB5B17621"/>
    <w:rsid w:val="007144E5"/>
  </w:style>
  <w:style w:type="paragraph" w:customStyle="1" w:styleId="F4D34214B1A24A7095B86F696F0E986A">
    <w:name w:val="F4D34214B1A24A7095B86F696F0E986A"/>
    <w:rsid w:val="007144E5"/>
  </w:style>
  <w:style w:type="paragraph" w:customStyle="1" w:styleId="8F092CB4BA3F4BAB871745C540EE6BFF">
    <w:name w:val="8F092CB4BA3F4BAB871745C540EE6BFF"/>
    <w:rsid w:val="007144E5"/>
  </w:style>
  <w:style w:type="paragraph" w:customStyle="1" w:styleId="A7C102AA256F419486B5C3335672F53E">
    <w:name w:val="A7C102AA256F419486B5C3335672F53E"/>
    <w:rsid w:val="007144E5"/>
  </w:style>
  <w:style w:type="paragraph" w:customStyle="1" w:styleId="BD25B0C6B5C740748DCF4ACC0C0E2FE4">
    <w:name w:val="BD25B0C6B5C740748DCF4ACC0C0E2FE4"/>
    <w:rsid w:val="007144E5"/>
  </w:style>
  <w:style w:type="paragraph" w:customStyle="1" w:styleId="B55A39CD4B7D46A0864FC752550A0F4A">
    <w:name w:val="B55A39CD4B7D46A0864FC752550A0F4A"/>
    <w:rsid w:val="007144E5"/>
  </w:style>
  <w:style w:type="paragraph" w:customStyle="1" w:styleId="5945A2B905E94B4CB264E5EC7558BE1A">
    <w:name w:val="5945A2B905E94B4CB264E5EC7558BE1A"/>
    <w:rsid w:val="007144E5"/>
  </w:style>
  <w:style w:type="paragraph" w:customStyle="1" w:styleId="F0664A7F0C684DE6A29437227796EE8A">
    <w:name w:val="F0664A7F0C684DE6A29437227796EE8A"/>
    <w:rsid w:val="007144E5"/>
  </w:style>
  <w:style w:type="paragraph" w:customStyle="1" w:styleId="FF886BF7CCF546288FB2B1586A425C32">
    <w:name w:val="FF886BF7CCF546288FB2B1586A425C32"/>
    <w:rsid w:val="007144E5"/>
  </w:style>
  <w:style w:type="paragraph" w:customStyle="1" w:styleId="84D281CA5B9C474B967E3C1320B0C346">
    <w:name w:val="84D281CA5B9C474B967E3C1320B0C346"/>
    <w:rsid w:val="007144E5"/>
  </w:style>
  <w:style w:type="paragraph" w:customStyle="1" w:styleId="6167FE8D7A3244BCA2D5DC38178734F2">
    <w:name w:val="6167FE8D7A3244BCA2D5DC38178734F2"/>
    <w:rsid w:val="007144E5"/>
  </w:style>
  <w:style w:type="paragraph" w:customStyle="1" w:styleId="BDB92089DB9D4818A13CD21C3FEC9501">
    <w:name w:val="BDB92089DB9D4818A13CD21C3FEC9501"/>
    <w:rsid w:val="007144E5"/>
  </w:style>
  <w:style w:type="paragraph" w:customStyle="1" w:styleId="5CDE60AF9D2341C0BDA8600F30642B60">
    <w:name w:val="5CDE60AF9D2341C0BDA8600F30642B60"/>
    <w:rsid w:val="007144E5"/>
  </w:style>
  <w:style w:type="paragraph" w:customStyle="1" w:styleId="48AECF0A83BA4B81B7B0367E306781AC">
    <w:name w:val="48AECF0A83BA4B81B7B0367E306781AC"/>
    <w:rsid w:val="007144E5"/>
  </w:style>
  <w:style w:type="paragraph" w:customStyle="1" w:styleId="F059497F8CBB4A4BBAA1B43DD4E80CE1">
    <w:name w:val="F059497F8CBB4A4BBAA1B43DD4E80CE1"/>
    <w:rsid w:val="007144E5"/>
  </w:style>
  <w:style w:type="paragraph" w:customStyle="1" w:styleId="816543DA491442FDA0B90FAD65FD3346">
    <w:name w:val="816543DA491442FDA0B90FAD65FD3346"/>
    <w:rsid w:val="007144E5"/>
  </w:style>
  <w:style w:type="paragraph" w:customStyle="1" w:styleId="86F6054ED4EB4C9A856C3523238CE249">
    <w:name w:val="86F6054ED4EB4C9A856C3523238CE249"/>
    <w:rsid w:val="007144E5"/>
  </w:style>
  <w:style w:type="paragraph" w:customStyle="1" w:styleId="226BA73E80A94EFAAF67CAAB3A7A090C">
    <w:name w:val="226BA73E80A94EFAAF67CAAB3A7A090C"/>
    <w:rsid w:val="007144E5"/>
  </w:style>
  <w:style w:type="paragraph" w:customStyle="1" w:styleId="FC82831B7FF746619ACE51DEA9C60694">
    <w:name w:val="FC82831B7FF746619ACE51DEA9C60694"/>
    <w:rsid w:val="007144E5"/>
  </w:style>
  <w:style w:type="paragraph" w:customStyle="1" w:styleId="840BA60FD26B433092C9957C0F291B1D">
    <w:name w:val="840BA60FD26B433092C9957C0F291B1D"/>
    <w:rsid w:val="007144E5"/>
  </w:style>
  <w:style w:type="paragraph" w:customStyle="1" w:styleId="84CD6909292E4C938AEC5EA16083CE0A">
    <w:name w:val="84CD6909292E4C938AEC5EA16083CE0A"/>
    <w:rsid w:val="007144E5"/>
  </w:style>
  <w:style w:type="paragraph" w:customStyle="1" w:styleId="6B046361EF684F8D9F7749EB59709F55">
    <w:name w:val="6B046361EF684F8D9F7749EB59709F55"/>
    <w:rsid w:val="007144E5"/>
  </w:style>
  <w:style w:type="paragraph" w:customStyle="1" w:styleId="7D948AA652E34B31800A9723038B7DDC">
    <w:name w:val="7D948AA652E34B31800A9723038B7DDC"/>
    <w:rsid w:val="007144E5"/>
  </w:style>
  <w:style w:type="paragraph" w:customStyle="1" w:styleId="E0FA44E6EFAE498EACDAC65DD519E8B7">
    <w:name w:val="E0FA44E6EFAE498EACDAC65DD519E8B7"/>
    <w:rsid w:val="007144E5"/>
  </w:style>
  <w:style w:type="paragraph" w:customStyle="1" w:styleId="66492CCD943446C1BE872043BEFC9655">
    <w:name w:val="66492CCD943446C1BE872043BEFC9655"/>
    <w:rsid w:val="007144E5"/>
  </w:style>
  <w:style w:type="paragraph" w:customStyle="1" w:styleId="A5DE85460467462EA360BF9974B64D8E">
    <w:name w:val="A5DE85460467462EA360BF9974B64D8E"/>
    <w:rsid w:val="007144E5"/>
  </w:style>
  <w:style w:type="paragraph" w:customStyle="1" w:styleId="E41E0BBFA0F143139E77A314489D7F0D">
    <w:name w:val="E41E0BBFA0F143139E77A314489D7F0D"/>
    <w:rsid w:val="007144E5"/>
  </w:style>
  <w:style w:type="paragraph" w:customStyle="1" w:styleId="3A37C2ED64D54ACB8CF9F18242B7D572">
    <w:name w:val="3A37C2ED64D54ACB8CF9F18242B7D572"/>
    <w:rsid w:val="007144E5"/>
  </w:style>
  <w:style w:type="paragraph" w:customStyle="1" w:styleId="EBFC6E2E6496474E83667500E1262770">
    <w:name w:val="EBFC6E2E6496474E83667500E1262770"/>
    <w:rsid w:val="007144E5"/>
  </w:style>
  <w:style w:type="paragraph" w:customStyle="1" w:styleId="8242CCDE9B1941539C09DA36F72640EF">
    <w:name w:val="8242CCDE9B1941539C09DA36F72640EF"/>
    <w:rsid w:val="007144E5"/>
  </w:style>
  <w:style w:type="paragraph" w:customStyle="1" w:styleId="F3C10E87F2B24ECD9C8F54ADA8D21240">
    <w:name w:val="F3C10E87F2B24ECD9C8F54ADA8D21240"/>
    <w:rsid w:val="007144E5"/>
  </w:style>
  <w:style w:type="paragraph" w:customStyle="1" w:styleId="FB00085B61894040A5FF6A57299BA698">
    <w:name w:val="FB00085B61894040A5FF6A57299BA698"/>
    <w:rsid w:val="007144E5"/>
  </w:style>
  <w:style w:type="paragraph" w:customStyle="1" w:styleId="15C3D6A510ED4F36882396FD9A3D415A">
    <w:name w:val="15C3D6A510ED4F36882396FD9A3D415A"/>
    <w:rsid w:val="007144E5"/>
  </w:style>
  <w:style w:type="paragraph" w:customStyle="1" w:styleId="9294AFAD310E4A65A999FB81107F07E3">
    <w:name w:val="9294AFAD310E4A65A999FB81107F07E3"/>
    <w:rsid w:val="007144E5"/>
  </w:style>
  <w:style w:type="paragraph" w:customStyle="1" w:styleId="419630686892454BADDA01E257114F6F">
    <w:name w:val="419630686892454BADDA01E257114F6F"/>
    <w:rsid w:val="007144E5"/>
  </w:style>
  <w:style w:type="paragraph" w:customStyle="1" w:styleId="C112CEF2E3CC44B085959EAB173BFB67">
    <w:name w:val="C112CEF2E3CC44B085959EAB173BFB67"/>
    <w:rsid w:val="007144E5"/>
  </w:style>
  <w:style w:type="paragraph" w:customStyle="1" w:styleId="271FD75FC3694D779FA59A21B53B8565">
    <w:name w:val="271FD75FC3694D779FA59A21B53B8565"/>
    <w:rsid w:val="007144E5"/>
  </w:style>
  <w:style w:type="paragraph" w:customStyle="1" w:styleId="F9B8B15D1FE346A4B9149E6A1813600D">
    <w:name w:val="F9B8B15D1FE346A4B9149E6A1813600D"/>
    <w:rsid w:val="007144E5"/>
  </w:style>
  <w:style w:type="paragraph" w:customStyle="1" w:styleId="F87025AF2765492F98D5240C335027D0">
    <w:name w:val="F87025AF2765492F98D5240C335027D0"/>
    <w:rsid w:val="007144E5"/>
  </w:style>
  <w:style w:type="paragraph" w:customStyle="1" w:styleId="BF4A191842F440EB9FCDB7D474904958">
    <w:name w:val="BF4A191842F440EB9FCDB7D474904958"/>
    <w:rsid w:val="007144E5"/>
  </w:style>
  <w:style w:type="paragraph" w:customStyle="1" w:styleId="6EC554898992490087C142E76BA2341F">
    <w:name w:val="6EC554898992490087C142E76BA2341F"/>
    <w:rsid w:val="00B94127"/>
    <w:rPr>
      <w:lang w:val="en-IN" w:eastAsia="en-IN"/>
    </w:rPr>
  </w:style>
  <w:style w:type="paragraph" w:customStyle="1" w:styleId="689262972C9A493AA6AB4F795355E43A">
    <w:name w:val="689262972C9A493AA6AB4F795355E43A"/>
    <w:rsid w:val="00B94127"/>
    <w:rPr>
      <w:lang w:val="en-IN" w:eastAsia="en-IN"/>
    </w:rPr>
  </w:style>
  <w:style w:type="paragraph" w:customStyle="1" w:styleId="A87D652BE2E64799B54E82CA2414D685">
    <w:name w:val="A87D652BE2E64799B54E82CA2414D685"/>
    <w:rsid w:val="00B94127"/>
    <w:rPr>
      <w:lang w:val="en-IN" w:eastAsia="en-IN"/>
    </w:rPr>
  </w:style>
  <w:style w:type="paragraph" w:customStyle="1" w:styleId="2713BE058AE84E7A9CD3CE31B6A0DE17">
    <w:name w:val="2713BE058AE84E7A9CD3CE31B6A0DE17"/>
    <w:rsid w:val="00B94127"/>
    <w:rPr>
      <w:lang w:val="en-IN" w:eastAsia="en-IN"/>
    </w:rPr>
  </w:style>
  <w:style w:type="paragraph" w:customStyle="1" w:styleId="DB564A70F67241A5A0003AF1D60B4845">
    <w:name w:val="DB564A70F67241A5A0003AF1D60B4845"/>
    <w:rsid w:val="00B94127"/>
    <w:rPr>
      <w:lang w:val="en-IN" w:eastAsia="en-IN"/>
    </w:rPr>
  </w:style>
  <w:style w:type="paragraph" w:customStyle="1" w:styleId="D3E48BB50E6A44C0989EAE5367D9EF23">
    <w:name w:val="D3E48BB50E6A44C0989EAE5367D9EF23"/>
    <w:rsid w:val="00B94127"/>
    <w:rPr>
      <w:lang w:val="en-IN" w:eastAsia="en-IN"/>
    </w:rPr>
  </w:style>
  <w:style w:type="paragraph" w:customStyle="1" w:styleId="D97D1AC793E34E76AAC55343BAD66002">
    <w:name w:val="D97D1AC793E34E76AAC55343BAD66002"/>
    <w:rsid w:val="00B94127"/>
    <w:rPr>
      <w:lang w:val="en-IN" w:eastAsia="en-IN"/>
    </w:rPr>
  </w:style>
  <w:style w:type="paragraph" w:customStyle="1" w:styleId="ED8F07D629D04083879F35E8DFABC6B2">
    <w:name w:val="ED8F07D629D04083879F35E8DFABC6B2"/>
    <w:rsid w:val="00B94127"/>
    <w:rPr>
      <w:lang w:val="en-IN" w:eastAsia="en-IN"/>
    </w:rPr>
  </w:style>
  <w:style w:type="paragraph" w:customStyle="1" w:styleId="8EBAF8A1FA7049DAB64B34445CE9C8F7">
    <w:name w:val="8EBAF8A1FA7049DAB64B34445CE9C8F7"/>
    <w:rsid w:val="00B94127"/>
    <w:rPr>
      <w:lang w:val="en-IN" w:eastAsia="en-IN"/>
    </w:rPr>
  </w:style>
  <w:style w:type="paragraph" w:customStyle="1" w:styleId="D0334E1C8D4E4640A47B7BCECA3C73E3">
    <w:name w:val="D0334E1C8D4E4640A47B7BCECA3C73E3"/>
    <w:rsid w:val="00B94127"/>
    <w:rPr>
      <w:lang w:val="en-IN" w:eastAsia="en-IN"/>
    </w:rPr>
  </w:style>
  <w:style w:type="paragraph" w:customStyle="1" w:styleId="4F64FDA8430A47E2B2DA8F331196180F">
    <w:name w:val="4F64FDA8430A47E2B2DA8F331196180F"/>
    <w:rsid w:val="00B94127"/>
    <w:rPr>
      <w:lang w:val="en-IN" w:eastAsia="en-IN"/>
    </w:rPr>
  </w:style>
  <w:style w:type="paragraph" w:customStyle="1" w:styleId="599E4D8C8D88446B97FE5C64134E627A">
    <w:name w:val="599E4D8C8D88446B97FE5C64134E627A"/>
    <w:rsid w:val="00B94127"/>
    <w:rPr>
      <w:lang w:val="en-IN" w:eastAsia="en-IN"/>
    </w:rPr>
  </w:style>
  <w:style w:type="paragraph" w:customStyle="1" w:styleId="B62E948D3C0B4B82BEC1824A11D82D4C">
    <w:name w:val="B62E948D3C0B4B82BEC1824A11D82D4C"/>
    <w:rsid w:val="00B94127"/>
    <w:rPr>
      <w:lang w:val="en-IN" w:eastAsia="en-IN"/>
    </w:rPr>
  </w:style>
  <w:style w:type="paragraph" w:customStyle="1" w:styleId="4F348DF584854F9FBE731BCBA56A4E54">
    <w:name w:val="4F348DF584854F9FBE731BCBA56A4E54"/>
    <w:rsid w:val="00B94127"/>
    <w:rPr>
      <w:lang w:val="en-IN" w:eastAsia="en-IN"/>
    </w:rPr>
  </w:style>
  <w:style w:type="paragraph" w:customStyle="1" w:styleId="63091C46CFC44F088616E2A9FA46DE43">
    <w:name w:val="63091C46CFC44F088616E2A9FA46DE43"/>
    <w:rsid w:val="00B94127"/>
    <w:rPr>
      <w:lang w:val="en-IN" w:eastAsia="en-IN"/>
    </w:rPr>
  </w:style>
  <w:style w:type="paragraph" w:customStyle="1" w:styleId="69C556CDD26F4BA6BB60F0B8939D6F01">
    <w:name w:val="69C556CDD26F4BA6BB60F0B8939D6F01"/>
    <w:rsid w:val="00B94127"/>
    <w:rPr>
      <w:lang w:val="en-IN" w:eastAsia="en-IN"/>
    </w:rPr>
  </w:style>
  <w:style w:type="paragraph" w:customStyle="1" w:styleId="AD1CB075A29A466FA67FCDC8B86A4FFF">
    <w:name w:val="AD1CB075A29A466FA67FCDC8B86A4FFF"/>
    <w:rsid w:val="00B94127"/>
    <w:rPr>
      <w:lang w:val="en-IN" w:eastAsia="en-IN"/>
    </w:rPr>
  </w:style>
  <w:style w:type="paragraph" w:customStyle="1" w:styleId="171A018C92FE4A16B34A677A86E59C70">
    <w:name w:val="171A018C92FE4A16B34A677A86E59C70"/>
    <w:rsid w:val="00B94127"/>
    <w:rPr>
      <w:lang w:val="en-IN" w:eastAsia="en-IN"/>
    </w:rPr>
  </w:style>
  <w:style w:type="paragraph" w:customStyle="1" w:styleId="8E88EB81DEEE4D82BDE9EB6EA275D62A">
    <w:name w:val="8E88EB81DEEE4D82BDE9EB6EA275D62A"/>
    <w:rsid w:val="00B94127"/>
    <w:rPr>
      <w:lang w:val="en-IN" w:eastAsia="en-IN"/>
    </w:rPr>
  </w:style>
  <w:style w:type="paragraph" w:customStyle="1" w:styleId="E116A92424AB4CEAA9A55080424A8811">
    <w:name w:val="E116A92424AB4CEAA9A55080424A8811"/>
    <w:rsid w:val="00B94127"/>
    <w:rPr>
      <w:lang w:val="en-IN" w:eastAsia="en-IN"/>
    </w:rPr>
  </w:style>
  <w:style w:type="paragraph" w:customStyle="1" w:styleId="434AEDDD1CC9458F80FD761015CFE159">
    <w:name w:val="434AEDDD1CC9458F80FD761015CFE159"/>
    <w:rsid w:val="00B94127"/>
    <w:rPr>
      <w:lang w:val="en-IN" w:eastAsia="en-IN"/>
    </w:rPr>
  </w:style>
  <w:style w:type="paragraph" w:customStyle="1" w:styleId="315FE031072F4674823B36C7540922BD">
    <w:name w:val="315FE031072F4674823B36C7540922BD"/>
    <w:rsid w:val="00B94127"/>
    <w:rPr>
      <w:lang w:val="en-IN" w:eastAsia="en-IN"/>
    </w:rPr>
  </w:style>
  <w:style w:type="paragraph" w:customStyle="1" w:styleId="10AA7D1E19144156B6A793738EA86D45">
    <w:name w:val="10AA7D1E19144156B6A793738EA86D45"/>
    <w:rsid w:val="00B94127"/>
    <w:rPr>
      <w:lang w:val="en-IN" w:eastAsia="en-IN"/>
    </w:rPr>
  </w:style>
  <w:style w:type="paragraph" w:customStyle="1" w:styleId="53F9F65DEC69459DA689326B2A5FBD57">
    <w:name w:val="53F9F65DEC69459DA689326B2A5FBD57"/>
    <w:rsid w:val="00B94127"/>
    <w:rPr>
      <w:lang w:val="en-IN" w:eastAsia="en-IN"/>
    </w:rPr>
  </w:style>
  <w:style w:type="paragraph" w:customStyle="1" w:styleId="1FD6250FCEA94E048D558C869D6CD90B">
    <w:name w:val="1FD6250FCEA94E048D558C869D6CD90B"/>
    <w:rsid w:val="00B94127"/>
    <w:rPr>
      <w:lang w:val="en-IN" w:eastAsia="en-IN"/>
    </w:rPr>
  </w:style>
  <w:style w:type="paragraph" w:customStyle="1" w:styleId="B5450F1C13354E4AA6540ACEBA8024E2">
    <w:name w:val="B5450F1C13354E4AA6540ACEBA8024E2"/>
    <w:rsid w:val="00B94127"/>
    <w:rPr>
      <w:lang w:val="en-IN" w:eastAsia="en-IN"/>
    </w:rPr>
  </w:style>
  <w:style w:type="paragraph" w:customStyle="1" w:styleId="F14C5A39926D4B1EB75F271791887935">
    <w:name w:val="F14C5A39926D4B1EB75F271791887935"/>
    <w:rsid w:val="00B94127"/>
    <w:rPr>
      <w:lang w:val="en-IN" w:eastAsia="en-IN"/>
    </w:rPr>
  </w:style>
  <w:style w:type="paragraph" w:customStyle="1" w:styleId="37139853C0EB4701A13655795E90B6FE">
    <w:name w:val="37139853C0EB4701A13655795E90B6FE"/>
    <w:rsid w:val="00B94127"/>
    <w:rPr>
      <w:lang w:val="en-IN" w:eastAsia="en-IN"/>
    </w:rPr>
  </w:style>
  <w:style w:type="paragraph" w:customStyle="1" w:styleId="61A5856D15504EA895A9EAE31360AB22">
    <w:name w:val="61A5856D15504EA895A9EAE31360AB22"/>
    <w:rsid w:val="00B94127"/>
    <w:rPr>
      <w:lang w:val="en-IN" w:eastAsia="en-IN"/>
    </w:rPr>
  </w:style>
  <w:style w:type="paragraph" w:customStyle="1" w:styleId="47367F56DA8049268FF8E740962BE8D9">
    <w:name w:val="47367F56DA8049268FF8E740962BE8D9"/>
    <w:rsid w:val="00B94127"/>
    <w:rPr>
      <w:lang w:val="en-IN" w:eastAsia="en-IN"/>
    </w:rPr>
  </w:style>
  <w:style w:type="paragraph" w:customStyle="1" w:styleId="9C75C4B5C9BA43269C24D776FC5F785B">
    <w:name w:val="9C75C4B5C9BA43269C24D776FC5F785B"/>
    <w:rsid w:val="00B94127"/>
    <w:rPr>
      <w:lang w:val="en-IN" w:eastAsia="en-IN"/>
    </w:rPr>
  </w:style>
  <w:style w:type="paragraph" w:customStyle="1" w:styleId="47FC40B33418415194140AD7EC9432DA">
    <w:name w:val="47FC40B33418415194140AD7EC9432DA"/>
    <w:rsid w:val="00B94127"/>
    <w:rPr>
      <w:lang w:val="en-IN" w:eastAsia="en-IN"/>
    </w:rPr>
  </w:style>
  <w:style w:type="paragraph" w:customStyle="1" w:styleId="3897A62E40A845A9A1CCB42578A73602">
    <w:name w:val="3897A62E40A845A9A1CCB42578A73602"/>
    <w:rsid w:val="00B94127"/>
    <w:rPr>
      <w:lang w:val="en-IN" w:eastAsia="en-IN"/>
    </w:rPr>
  </w:style>
  <w:style w:type="paragraph" w:customStyle="1" w:styleId="ADC0D26DAC1B49B3B1ACE2559BEB771C">
    <w:name w:val="ADC0D26DAC1B49B3B1ACE2559BEB771C"/>
    <w:rsid w:val="00B94127"/>
    <w:rPr>
      <w:lang w:val="en-IN" w:eastAsia="en-IN"/>
    </w:rPr>
  </w:style>
  <w:style w:type="paragraph" w:customStyle="1" w:styleId="894ED672E235421B85DC4B1E9326BF4D">
    <w:name w:val="894ED672E235421B85DC4B1E9326BF4D"/>
    <w:rsid w:val="00B94127"/>
    <w:rPr>
      <w:lang w:val="en-IN" w:eastAsia="en-IN"/>
    </w:rPr>
  </w:style>
  <w:style w:type="paragraph" w:customStyle="1" w:styleId="29B75ACE8FD34D4AA33BBA47FBDDB99D">
    <w:name w:val="29B75ACE8FD34D4AA33BBA47FBDDB99D"/>
    <w:rsid w:val="00B94127"/>
    <w:rPr>
      <w:lang w:val="en-IN" w:eastAsia="en-IN"/>
    </w:rPr>
  </w:style>
  <w:style w:type="paragraph" w:customStyle="1" w:styleId="665326606769452ABF753AA90CDF7356">
    <w:name w:val="665326606769452ABF753AA90CDF7356"/>
    <w:rsid w:val="00B94127"/>
    <w:rPr>
      <w:lang w:val="en-IN" w:eastAsia="en-IN"/>
    </w:rPr>
  </w:style>
  <w:style w:type="paragraph" w:customStyle="1" w:styleId="8B0ACDE2983D4FB0A0993BFFA85B0ADB">
    <w:name w:val="8B0ACDE2983D4FB0A0993BFFA85B0ADB"/>
    <w:rsid w:val="00B94127"/>
    <w:rPr>
      <w:lang w:val="en-IN" w:eastAsia="en-IN"/>
    </w:rPr>
  </w:style>
  <w:style w:type="paragraph" w:customStyle="1" w:styleId="FCD010C182EB4A6EA222608A6B56B2BE">
    <w:name w:val="FCD010C182EB4A6EA222608A6B56B2BE"/>
    <w:rsid w:val="00B94127"/>
    <w:rPr>
      <w:lang w:val="en-IN" w:eastAsia="en-IN"/>
    </w:rPr>
  </w:style>
  <w:style w:type="paragraph" w:customStyle="1" w:styleId="B16A2B7F782C4CBCBA7E0C32DEC44CDE">
    <w:name w:val="B16A2B7F782C4CBCBA7E0C32DEC44CDE"/>
    <w:rsid w:val="00B94127"/>
    <w:rPr>
      <w:lang w:val="en-IN" w:eastAsia="en-IN"/>
    </w:rPr>
  </w:style>
  <w:style w:type="paragraph" w:customStyle="1" w:styleId="E5F8116E75A3473E9A1CBCF44B85F9B4">
    <w:name w:val="E5F8116E75A3473E9A1CBCF44B85F9B4"/>
    <w:rsid w:val="00B94127"/>
    <w:rPr>
      <w:lang w:val="en-IN" w:eastAsia="en-IN"/>
    </w:rPr>
  </w:style>
  <w:style w:type="paragraph" w:customStyle="1" w:styleId="BEC5E5358E844A8EB34163BDB76A3EB5">
    <w:name w:val="BEC5E5358E844A8EB34163BDB76A3EB5"/>
    <w:rsid w:val="00B94127"/>
    <w:rPr>
      <w:lang w:val="en-IN" w:eastAsia="en-IN"/>
    </w:rPr>
  </w:style>
  <w:style w:type="paragraph" w:customStyle="1" w:styleId="D3E9FD263E5D4FB6B02B46E46BD20351">
    <w:name w:val="D3E9FD263E5D4FB6B02B46E46BD20351"/>
    <w:rsid w:val="00B94127"/>
    <w:rPr>
      <w:lang w:val="en-IN" w:eastAsia="en-IN"/>
    </w:rPr>
  </w:style>
  <w:style w:type="paragraph" w:customStyle="1" w:styleId="1D9BCA7D0F2244F3961939B4753F8B6F">
    <w:name w:val="1D9BCA7D0F2244F3961939B4753F8B6F"/>
    <w:rsid w:val="00B94127"/>
    <w:rPr>
      <w:lang w:val="en-IN" w:eastAsia="en-IN"/>
    </w:rPr>
  </w:style>
  <w:style w:type="paragraph" w:customStyle="1" w:styleId="9B34B7BC70744BD0851F449E27BF0067">
    <w:name w:val="9B34B7BC70744BD0851F449E27BF0067"/>
    <w:rsid w:val="00B94127"/>
    <w:rPr>
      <w:lang w:val="en-IN" w:eastAsia="en-IN"/>
    </w:rPr>
  </w:style>
  <w:style w:type="paragraph" w:customStyle="1" w:styleId="C379D46B093E470E827CBCFED914392E">
    <w:name w:val="C379D46B093E470E827CBCFED914392E"/>
    <w:rsid w:val="00B94127"/>
    <w:rPr>
      <w:lang w:val="en-IN" w:eastAsia="en-IN"/>
    </w:rPr>
  </w:style>
  <w:style w:type="paragraph" w:customStyle="1" w:styleId="9784A141FC1448EFB16440FA335D4917">
    <w:name w:val="9784A141FC1448EFB16440FA335D4917"/>
    <w:rsid w:val="00B94127"/>
    <w:rPr>
      <w:lang w:val="en-IN" w:eastAsia="en-IN"/>
    </w:rPr>
  </w:style>
  <w:style w:type="paragraph" w:customStyle="1" w:styleId="0EC4622898C64228973FEF480084C58D">
    <w:name w:val="0EC4622898C64228973FEF480084C58D"/>
    <w:rsid w:val="00B94127"/>
    <w:rPr>
      <w:lang w:val="en-IN" w:eastAsia="en-IN"/>
    </w:rPr>
  </w:style>
  <w:style w:type="paragraph" w:customStyle="1" w:styleId="1B43AE4F56B14587B5E43C1D4BA874D8">
    <w:name w:val="1B43AE4F56B14587B5E43C1D4BA874D8"/>
    <w:rsid w:val="00B94127"/>
    <w:rPr>
      <w:lang w:val="en-IN" w:eastAsia="en-IN"/>
    </w:rPr>
  </w:style>
  <w:style w:type="paragraph" w:customStyle="1" w:styleId="73990D0386A246B0A313F42C2F3577D0">
    <w:name w:val="73990D0386A246B0A313F42C2F3577D0"/>
    <w:rsid w:val="00B94127"/>
    <w:rPr>
      <w:lang w:val="en-IN" w:eastAsia="en-IN"/>
    </w:rPr>
  </w:style>
  <w:style w:type="paragraph" w:customStyle="1" w:styleId="8079189A15554717B031931965211A8B">
    <w:name w:val="8079189A15554717B031931965211A8B"/>
    <w:rsid w:val="00B94127"/>
    <w:rPr>
      <w:lang w:val="en-IN" w:eastAsia="en-IN"/>
    </w:rPr>
  </w:style>
  <w:style w:type="paragraph" w:customStyle="1" w:styleId="9B4299377EE44394A3A30870658D0AA1">
    <w:name w:val="9B4299377EE44394A3A30870658D0AA1"/>
    <w:rsid w:val="00B94127"/>
    <w:rPr>
      <w:lang w:val="en-IN" w:eastAsia="en-IN"/>
    </w:rPr>
  </w:style>
  <w:style w:type="paragraph" w:customStyle="1" w:styleId="FA065B1C22D74CED87E886B97ACA8320">
    <w:name w:val="FA065B1C22D74CED87E886B97ACA8320"/>
    <w:rsid w:val="00B94127"/>
    <w:rPr>
      <w:lang w:val="en-IN" w:eastAsia="en-IN"/>
    </w:rPr>
  </w:style>
  <w:style w:type="paragraph" w:customStyle="1" w:styleId="FEEEF5028B8A4A45B566D87FEE040DCA">
    <w:name w:val="FEEEF5028B8A4A45B566D87FEE040DCA"/>
    <w:rsid w:val="00B94127"/>
    <w:rPr>
      <w:lang w:val="en-IN" w:eastAsia="en-IN"/>
    </w:rPr>
  </w:style>
  <w:style w:type="paragraph" w:customStyle="1" w:styleId="977F40FFC75B46A9BA8A94339602DFC4">
    <w:name w:val="977F40FFC75B46A9BA8A94339602DFC4"/>
    <w:rsid w:val="00B94127"/>
    <w:rPr>
      <w:lang w:val="en-IN" w:eastAsia="en-IN"/>
    </w:rPr>
  </w:style>
  <w:style w:type="paragraph" w:customStyle="1" w:styleId="CC4860CFDA774BCBA07EC1AD96240EC8">
    <w:name w:val="CC4860CFDA774BCBA07EC1AD96240EC8"/>
    <w:rsid w:val="00B94127"/>
    <w:rPr>
      <w:lang w:val="en-IN" w:eastAsia="en-IN"/>
    </w:rPr>
  </w:style>
  <w:style w:type="paragraph" w:customStyle="1" w:styleId="1E0BC450109F401481E64E92C597123F">
    <w:name w:val="1E0BC450109F401481E64E92C597123F"/>
    <w:rsid w:val="00B94127"/>
    <w:rPr>
      <w:lang w:val="en-IN" w:eastAsia="en-IN"/>
    </w:rPr>
  </w:style>
  <w:style w:type="paragraph" w:customStyle="1" w:styleId="AFCBF9F955EA4246994F98AC1083F5CA">
    <w:name w:val="AFCBF9F955EA4246994F98AC1083F5CA"/>
    <w:rsid w:val="00B94127"/>
    <w:rPr>
      <w:lang w:val="en-IN" w:eastAsia="en-IN"/>
    </w:rPr>
  </w:style>
  <w:style w:type="paragraph" w:customStyle="1" w:styleId="5DA1F3A02504451394109C2BD34523BC">
    <w:name w:val="5DA1F3A02504451394109C2BD34523BC"/>
    <w:rsid w:val="00B94127"/>
    <w:rPr>
      <w:lang w:val="en-IN" w:eastAsia="en-IN"/>
    </w:rPr>
  </w:style>
  <w:style w:type="paragraph" w:customStyle="1" w:styleId="7B3C968C31ED45DBBA5B9A94EB6EBEE7">
    <w:name w:val="7B3C968C31ED45DBBA5B9A94EB6EBEE7"/>
    <w:rsid w:val="00B94127"/>
    <w:rPr>
      <w:lang w:val="en-IN" w:eastAsia="en-IN"/>
    </w:rPr>
  </w:style>
  <w:style w:type="paragraph" w:customStyle="1" w:styleId="319648126E574FFF85D857829260A3B0">
    <w:name w:val="319648126E574FFF85D857829260A3B0"/>
    <w:rsid w:val="00B94127"/>
    <w:rPr>
      <w:lang w:val="en-IN" w:eastAsia="en-IN"/>
    </w:rPr>
  </w:style>
  <w:style w:type="paragraph" w:customStyle="1" w:styleId="F229B7B6681442AC9EEA6E3A1B0478B2">
    <w:name w:val="F229B7B6681442AC9EEA6E3A1B0478B2"/>
    <w:rsid w:val="00B94127"/>
    <w:rPr>
      <w:lang w:val="en-IN" w:eastAsia="en-IN"/>
    </w:rPr>
  </w:style>
  <w:style w:type="paragraph" w:customStyle="1" w:styleId="73EF1C38538B4F09B1A885B25A07DC9E">
    <w:name w:val="73EF1C38538B4F09B1A885B25A07DC9E"/>
    <w:rsid w:val="00B94127"/>
    <w:rPr>
      <w:lang w:val="en-IN" w:eastAsia="en-IN"/>
    </w:rPr>
  </w:style>
  <w:style w:type="paragraph" w:customStyle="1" w:styleId="936FFF1B6F6E4582BB5F4DE5C94B872B">
    <w:name w:val="936FFF1B6F6E4582BB5F4DE5C94B872B"/>
    <w:rsid w:val="00B94127"/>
    <w:rPr>
      <w:lang w:val="en-IN" w:eastAsia="en-IN"/>
    </w:rPr>
  </w:style>
  <w:style w:type="paragraph" w:customStyle="1" w:styleId="13C5648197244640879FE62B7C5E41E5">
    <w:name w:val="13C5648197244640879FE62B7C5E41E5"/>
    <w:rsid w:val="00B94127"/>
    <w:rPr>
      <w:lang w:val="en-IN" w:eastAsia="en-IN"/>
    </w:rPr>
  </w:style>
  <w:style w:type="paragraph" w:customStyle="1" w:styleId="F579B62D559C44E69BBF304407C7D2B4">
    <w:name w:val="F579B62D559C44E69BBF304407C7D2B4"/>
    <w:rsid w:val="00B94127"/>
    <w:rPr>
      <w:lang w:val="en-IN" w:eastAsia="en-IN"/>
    </w:rPr>
  </w:style>
  <w:style w:type="paragraph" w:customStyle="1" w:styleId="92811128A4EC4E76ABA57B27D1076731">
    <w:name w:val="92811128A4EC4E76ABA57B27D1076731"/>
    <w:rsid w:val="00B94127"/>
    <w:rPr>
      <w:lang w:val="en-IN" w:eastAsia="en-IN"/>
    </w:rPr>
  </w:style>
  <w:style w:type="paragraph" w:customStyle="1" w:styleId="8E378CB3D729462FB3140BFA9A353A20">
    <w:name w:val="8E378CB3D729462FB3140BFA9A353A20"/>
    <w:rsid w:val="00B94127"/>
    <w:rPr>
      <w:lang w:val="en-IN" w:eastAsia="en-IN"/>
    </w:rPr>
  </w:style>
  <w:style w:type="paragraph" w:customStyle="1" w:styleId="83AC65FD8B1A4FB686458BDCB8E43EA2">
    <w:name w:val="83AC65FD8B1A4FB686458BDCB8E43EA2"/>
    <w:rsid w:val="00B94127"/>
    <w:rPr>
      <w:lang w:val="en-IN" w:eastAsia="en-IN"/>
    </w:rPr>
  </w:style>
  <w:style w:type="paragraph" w:customStyle="1" w:styleId="611EBBB6344D42CFAAD46BDF05D1A2FB">
    <w:name w:val="611EBBB6344D42CFAAD46BDF05D1A2FB"/>
    <w:rsid w:val="00B94127"/>
    <w:rPr>
      <w:lang w:val="en-IN" w:eastAsia="en-IN"/>
    </w:rPr>
  </w:style>
  <w:style w:type="paragraph" w:customStyle="1" w:styleId="740C95153DDF435891364D3AFA42C660">
    <w:name w:val="740C95153DDF435891364D3AFA42C660"/>
    <w:rsid w:val="00B94127"/>
    <w:rPr>
      <w:lang w:val="en-IN" w:eastAsia="en-IN"/>
    </w:rPr>
  </w:style>
  <w:style w:type="paragraph" w:customStyle="1" w:styleId="C1AAA5B3476D479E97BFD4521E64A77B">
    <w:name w:val="C1AAA5B3476D479E97BFD4521E64A77B"/>
    <w:rsid w:val="00B94127"/>
    <w:rPr>
      <w:lang w:val="en-IN" w:eastAsia="en-IN"/>
    </w:rPr>
  </w:style>
  <w:style w:type="paragraph" w:customStyle="1" w:styleId="EE7EE354BB64466C9A00530DCC9CCEA0">
    <w:name w:val="EE7EE354BB64466C9A00530DCC9CCEA0"/>
    <w:rsid w:val="00B94127"/>
    <w:rPr>
      <w:lang w:val="en-IN" w:eastAsia="en-IN"/>
    </w:rPr>
  </w:style>
  <w:style w:type="paragraph" w:customStyle="1" w:styleId="33EC4AEC382E45A29CCF73377B9D5061">
    <w:name w:val="33EC4AEC382E45A29CCF73377B9D5061"/>
    <w:rsid w:val="00B94127"/>
    <w:rPr>
      <w:lang w:val="en-IN" w:eastAsia="en-IN"/>
    </w:rPr>
  </w:style>
  <w:style w:type="paragraph" w:customStyle="1" w:styleId="6FA71DFB0FEB4C6880D52D324C25EE94">
    <w:name w:val="6FA71DFB0FEB4C6880D52D324C25EE94"/>
    <w:rsid w:val="00B94127"/>
    <w:rPr>
      <w:lang w:val="en-IN" w:eastAsia="en-IN"/>
    </w:rPr>
  </w:style>
  <w:style w:type="paragraph" w:customStyle="1" w:styleId="1EAD0B2DDC8D47B283ACCBD074A91E7C">
    <w:name w:val="1EAD0B2DDC8D47B283ACCBD074A91E7C"/>
    <w:rsid w:val="00B94127"/>
    <w:rPr>
      <w:lang w:val="en-IN" w:eastAsia="en-IN"/>
    </w:rPr>
  </w:style>
  <w:style w:type="paragraph" w:customStyle="1" w:styleId="D7DBE68987ED4D409D3734AE49FB3B18">
    <w:name w:val="D7DBE68987ED4D409D3734AE49FB3B18"/>
    <w:rsid w:val="00B94127"/>
    <w:rPr>
      <w:lang w:val="en-IN" w:eastAsia="en-IN"/>
    </w:rPr>
  </w:style>
  <w:style w:type="paragraph" w:customStyle="1" w:styleId="7313FE8410444F91A6FF66F4C7332E05">
    <w:name w:val="7313FE8410444F91A6FF66F4C7332E05"/>
    <w:rsid w:val="00B94127"/>
    <w:rPr>
      <w:lang w:val="en-IN" w:eastAsia="en-IN"/>
    </w:rPr>
  </w:style>
  <w:style w:type="paragraph" w:customStyle="1" w:styleId="84EA549F9970424799F3C2875852C718">
    <w:name w:val="84EA549F9970424799F3C2875852C718"/>
    <w:rsid w:val="00B94127"/>
    <w:rPr>
      <w:lang w:val="en-IN" w:eastAsia="en-IN"/>
    </w:rPr>
  </w:style>
  <w:style w:type="paragraph" w:customStyle="1" w:styleId="BFC10790CF474168B4E1A6B3BC2B4A56">
    <w:name w:val="BFC10790CF474168B4E1A6B3BC2B4A56"/>
    <w:rsid w:val="00B94127"/>
    <w:rPr>
      <w:lang w:val="en-IN" w:eastAsia="en-IN"/>
    </w:rPr>
  </w:style>
  <w:style w:type="paragraph" w:customStyle="1" w:styleId="92C5449338C74B2D926002224D39BF00">
    <w:name w:val="92C5449338C74B2D926002224D39BF00"/>
    <w:rsid w:val="00B94127"/>
    <w:rPr>
      <w:lang w:val="en-IN" w:eastAsia="en-IN"/>
    </w:rPr>
  </w:style>
  <w:style w:type="paragraph" w:customStyle="1" w:styleId="296F03A5DB304BCD9DBACB98B5556548">
    <w:name w:val="296F03A5DB304BCD9DBACB98B5556548"/>
    <w:rsid w:val="00B94127"/>
    <w:rPr>
      <w:lang w:val="en-IN" w:eastAsia="en-IN"/>
    </w:rPr>
  </w:style>
  <w:style w:type="paragraph" w:customStyle="1" w:styleId="2D8824E293D04A46B9DD1EC9CF473508">
    <w:name w:val="2D8824E293D04A46B9DD1EC9CF473508"/>
    <w:rsid w:val="00B94127"/>
    <w:rPr>
      <w:lang w:val="en-IN" w:eastAsia="en-IN"/>
    </w:rPr>
  </w:style>
  <w:style w:type="paragraph" w:customStyle="1" w:styleId="26A65489BFB945D68054F7E5BF3806C1">
    <w:name w:val="26A65489BFB945D68054F7E5BF3806C1"/>
    <w:rsid w:val="00B94127"/>
    <w:rPr>
      <w:lang w:val="en-IN" w:eastAsia="en-IN"/>
    </w:rPr>
  </w:style>
  <w:style w:type="paragraph" w:customStyle="1" w:styleId="A8146F58ED1140E3928909307165C715">
    <w:name w:val="A8146F58ED1140E3928909307165C715"/>
    <w:rsid w:val="00B94127"/>
    <w:rPr>
      <w:lang w:val="en-IN" w:eastAsia="en-IN"/>
    </w:rPr>
  </w:style>
  <w:style w:type="paragraph" w:customStyle="1" w:styleId="76D0E49A2758488A92BEF0666807DC33">
    <w:name w:val="76D0E49A2758488A92BEF0666807DC33"/>
    <w:rsid w:val="00B94127"/>
    <w:rPr>
      <w:lang w:val="en-IN" w:eastAsia="en-IN"/>
    </w:rPr>
  </w:style>
  <w:style w:type="paragraph" w:customStyle="1" w:styleId="7BF06DCC52BB424F9B9486A575B82048">
    <w:name w:val="7BF06DCC52BB424F9B9486A575B82048"/>
    <w:rsid w:val="00B94127"/>
    <w:rPr>
      <w:lang w:val="en-IN" w:eastAsia="en-IN"/>
    </w:rPr>
  </w:style>
  <w:style w:type="paragraph" w:customStyle="1" w:styleId="264E330823364C50B916416D88C9A0E5">
    <w:name w:val="264E330823364C50B916416D88C9A0E5"/>
    <w:rsid w:val="00B94127"/>
    <w:rPr>
      <w:lang w:val="en-IN" w:eastAsia="en-IN"/>
    </w:rPr>
  </w:style>
  <w:style w:type="paragraph" w:customStyle="1" w:styleId="C5933F1F4AE24457BB741B0256C1507B">
    <w:name w:val="C5933F1F4AE24457BB741B0256C1507B"/>
    <w:rsid w:val="00B94127"/>
    <w:rPr>
      <w:lang w:val="en-IN" w:eastAsia="en-IN"/>
    </w:rPr>
  </w:style>
  <w:style w:type="paragraph" w:customStyle="1" w:styleId="07C193DF8C0B4B58B75611892621A834">
    <w:name w:val="07C193DF8C0B4B58B75611892621A834"/>
    <w:rsid w:val="00B94127"/>
    <w:rPr>
      <w:lang w:val="en-IN" w:eastAsia="en-IN"/>
    </w:rPr>
  </w:style>
  <w:style w:type="paragraph" w:customStyle="1" w:styleId="341E8C4CEFE34B11B37FE2CCBDC3B39E">
    <w:name w:val="341E8C4CEFE34B11B37FE2CCBDC3B39E"/>
    <w:rsid w:val="00B94127"/>
    <w:rPr>
      <w:lang w:val="en-IN" w:eastAsia="en-IN"/>
    </w:rPr>
  </w:style>
  <w:style w:type="paragraph" w:customStyle="1" w:styleId="52D38FB658FD4443809F10B2466A31F2">
    <w:name w:val="52D38FB658FD4443809F10B2466A31F2"/>
    <w:rsid w:val="00B94127"/>
    <w:rPr>
      <w:lang w:val="en-IN" w:eastAsia="en-IN"/>
    </w:rPr>
  </w:style>
  <w:style w:type="paragraph" w:customStyle="1" w:styleId="8345A153B986499AB93FD8CDCFF465C3">
    <w:name w:val="8345A153B986499AB93FD8CDCFF465C3"/>
    <w:rsid w:val="00B94127"/>
    <w:rPr>
      <w:lang w:val="en-IN" w:eastAsia="en-IN"/>
    </w:rPr>
  </w:style>
  <w:style w:type="paragraph" w:customStyle="1" w:styleId="AB956F431F1242E2B2AC8B211154B46E">
    <w:name w:val="AB956F431F1242E2B2AC8B211154B46E"/>
    <w:rsid w:val="00B94127"/>
    <w:rPr>
      <w:lang w:val="en-IN" w:eastAsia="en-IN"/>
    </w:rPr>
  </w:style>
  <w:style w:type="paragraph" w:customStyle="1" w:styleId="52D6126B9FFB45EFA4E0BF911CFFC3F3">
    <w:name w:val="52D6126B9FFB45EFA4E0BF911CFFC3F3"/>
    <w:rsid w:val="00B94127"/>
    <w:rPr>
      <w:lang w:val="en-IN" w:eastAsia="en-IN"/>
    </w:rPr>
  </w:style>
  <w:style w:type="paragraph" w:customStyle="1" w:styleId="F722D6043E6C47B98CD0809EE4AE0B7B">
    <w:name w:val="F722D6043E6C47B98CD0809EE4AE0B7B"/>
    <w:rsid w:val="00B94127"/>
    <w:rPr>
      <w:lang w:val="en-IN" w:eastAsia="en-IN"/>
    </w:rPr>
  </w:style>
  <w:style w:type="paragraph" w:customStyle="1" w:styleId="2F6FB31C33CC4DAB9AE4320EC6651931">
    <w:name w:val="2F6FB31C33CC4DAB9AE4320EC6651931"/>
    <w:rsid w:val="00B94127"/>
    <w:rPr>
      <w:lang w:val="en-IN" w:eastAsia="en-IN"/>
    </w:rPr>
  </w:style>
  <w:style w:type="paragraph" w:customStyle="1" w:styleId="89B54A3CC64B4C40B87C587534B88CF3">
    <w:name w:val="89B54A3CC64B4C40B87C587534B88CF3"/>
    <w:rsid w:val="00B94127"/>
    <w:rPr>
      <w:lang w:val="en-IN" w:eastAsia="en-IN"/>
    </w:rPr>
  </w:style>
  <w:style w:type="paragraph" w:customStyle="1" w:styleId="FE991CE99ACB42D6BF9B5C434F60B8F0">
    <w:name w:val="FE991CE99ACB42D6BF9B5C434F60B8F0"/>
    <w:rsid w:val="00B94127"/>
    <w:rPr>
      <w:lang w:val="en-IN" w:eastAsia="en-IN"/>
    </w:rPr>
  </w:style>
  <w:style w:type="paragraph" w:customStyle="1" w:styleId="79577CA3FEB64DEF95B16CC620D5DDFA">
    <w:name w:val="79577CA3FEB64DEF95B16CC620D5DDFA"/>
    <w:rsid w:val="00B94127"/>
    <w:rPr>
      <w:lang w:val="en-IN" w:eastAsia="en-IN"/>
    </w:rPr>
  </w:style>
  <w:style w:type="paragraph" w:customStyle="1" w:styleId="65F78A07DA5E4F59A7B4D58E923F1F61">
    <w:name w:val="65F78A07DA5E4F59A7B4D58E923F1F61"/>
    <w:rsid w:val="00B94127"/>
    <w:rPr>
      <w:lang w:val="en-IN" w:eastAsia="en-IN"/>
    </w:rPr>
  </w:style>
  <w:style w:type="paragraph" w:customStyle="1" w:styleId="7249AAF28FB6494FB49DD47A045F12C5">
    <w:name w:val="7249AAF28FB6494FB49DD47A045F12C5"/>
    <w:rsid w:val="00B94127"/>
    <w:rPr>
      <w:lang w:val="en-IN" w:eastAsia="en-IN"/>
    </w:rPr>
  </w:style>
  <w:style w:type="paragraph" w:customStyle="1" w:styleId="99D892849E0649E890D63F3BBAAA62D4">
    <w:name w:val="99D892849E0649E890D63F3BBAAA62D4"/>
    <w:rsid w:val="00B94127"/>
    <w:rPr>
      <w:lang w:val="en-IN" w:eastAsia="en-IN"/>
    </w:rPr>
  </w:style>
  <w:style w:type="paragraph" w:customStyle="1" w:styleId="22DE180ABB1F453088AD536C3FD57DA4">
    <w:name w:val="22DE180ABB1F453088AD536C3FD57DA4"/>
    <w:rsid w:val="00B94127"/>
    <w:rPr>
      <w:lang w:val="en-IN" w:eastAsia="en-IN"/>
    </w:rPr>
  </w:style>
  <w:style w:type="paragraph" w:customStyle="1" w:styleId="729420E5BBEA4ECC9F526121755B666C">
    <w:name w:val="729420E5BBEA4ECC9F526121755B666C"/>
    <w:rsid w:val="00B94127"/>
    <w:rPr>
      <w:lang w:val="en-IN" w:eastAsia="en-IN"/>
    </w:rPr>
  </w:style>
  <w:style w:type="paragraph" w:customStyle="1" w:styleId="E02BFA8EF84842DA912879615C257B4C">
    <w:name w:val="E02BFA8EF84842DA912879615C257B4C"/>
    <w:rsid w:val="00B94127"/>
    <w:rPr>
      <w:lang w:val="en-IN" w:eastAsia="en-IN"/>
    </w:rPr>
  </w:style>
  <w:style w:type="paragraph" w:customStyle="1" w:styleId="FF896234F1D24BEF8692DCE7010E96FF">
    <w:name w:val="FF896234F1D24BEF8692DCE7010E96FF"/>
    <w:rsid w:val="00B94127"/>
    <w:rPr>
      <w:lang w:val="en-IN" w:eastAsia="en-IN"/>
    </w:rPr>
  </w:style>
  <w:style w:type="paragraph" w:customStyle="1" w:styleId="B5C682436CC04EC485C1180018F0BEBB">
    <w:name w:val="B5C682436CC04EC485C1180018F0BEBB"/>
    <w:rsid w:val="00B94127"/>
    <w:rPr>
      <w:lang w:val="en-IN" w:eastAsia="en-IN"/>
    </w:rPr>
  </w:style>
  <w:style w:type="paragraph" w:customStyle="1" w:styleId="F1A1583F9DA5420FB9047C32ACC39B55">
    <w:name w:val="F1A1583F9DA5420FB9047C32ACC39B55"/>
    <w:rsid w:val="00B94127"/>
    <w:rPr>
      <w:lang w:val="en-IN" w:eastAsia="en-IN"/>
    </w:rPr>
  </w:style>
  <w:style w:type="paragraph" w:customStyle="1" w:styleId="45D1B026083A40B6BAC613301AEE573A">
    <w:name w:val="45D1B026083A40B6BAC613301AEE573A"/>
    <w:rsid w:val="00B94127"/>
    <w:rPr>
      <w:lang w:val="en-IN" w:eastAsia="en-IN"/>
    </w:rPr>
  </w:style>
  <w:style w:type="paragraph" w:customStyle="1" w:styleId="2447FD90B0954280ACC840116A335B24">
    <w:name w:val="2447FD90B0954280ACC840116A335B24"/>
    <w:rsid w:val="00B94127"/>
    <w:rPr>
      <w:lang w:val="en-IN" w:eastAsia="en-IN"/>
    </w:rPr>
  </w:style>
  <w:style w:type="paragraph" w:customStyle="1" w:styleId="01F5A2D0ADFD4E9AB154869341582DF0">
    <w:name w:val="01F5A2D0ADFD4E9AB154869341582DF0"/>
    <w:rsid w:val="00B94127"/>
    <w:rPr>
      <w:lang w:val="en-IN" w:eastAsia="en-IN"/>
    </w:rPr>
  </w:style>
  <w:style w:type="paragraph" w:customStyle="1" w:styleId="39FDCCD04E9348978435111BA92C415A">
    <w:name w:val="39FDCCD04E9348978435111BA92C415A"/>
    <w:rsid w:val="00B94127"/>
    <w:rPr>
      <w:lang w:val="en-IN" w:eastAsia="en-IN"/>
    </w:rPr>
  </w:style>
  <w:style w:type="paragraph" w:customStyle="1" w:styleId="E7FC68E61EF54F3EB95725EABCE0BD23">
    <w:name w:val="E7FC68E61EF54F3EB95725EABCE0BD23"/>
    <w:rsid w:val="00B94127"/>
    <w:rPr>
      <w:lang w:val="en-IN" w:eastAsia="en-IN"/>
    </w:rPr>
  </w:style>
  <w:style w:type="paragraph" w:customStyle="1" w:styleId="087A8F2C8D9349F086CB041FCC2FD8B7">
    <w:name w:val="087A8F2C8D9349F086CB041FCC2FD8B7"/>
    <w:rsid w:val="00B94127"/>
    <w:rPr>
      <w:lang w:val="en-IN" w:eastAsia="en-IN"/>
    </w:rPr>
  </w:style>
  <w:style w:type="paragraph" w:customStyle="1" w:styleId="158B44FC5EC24F55AF22E5B844274EDE">
    <w:name w:val="158B44FC5EC24F55AF22E5B844274EDE"/>
    <w:rsid w:val="00B94127"/>
    <w:rPr>
      <w:lang w:val="en-IN" w:eastAsia="en-IN"/>
    </w:rPr>
  </w:style>
  <w:style w:type="paragraph" w:customStyle="1" w:styleId="2A8822AA0804458BB7666ED62612F8CD">
    <w:name w:val="2A8822AA0804458BB7666ED62612F8CD"/>
    <w:rsid w:val="00B94127"/>
    <w:rPr>
      <w:lang w:val="en-IN" w:eastAsia="en-IN"/>
    </w:rPr>
  </w:style>
  <w:style w:type="paragraph" w:customStyle="1" w:styleId="5220F07B837E49C2961659FDB432B553">
    <w:name w:val="5220F07B837E49C2961659FDB432B553"/>
    <w:rsid w:val="00B94127"/>
    <w:rPr>
      <w:lang w:val="en-IN" w:eastAsia="en-IN"/>
    </w:rPr>
  </w:style>
  <w:style w:type="paragraph" w:customStyle="1" w:styleId="5CC9B8CE9AF44969BAAB9B775388622B">
    <w:name w:val="5CC9B8CE9AF44969BAAB9B775388622B"/>
    <w:rsid w:val="00B94127"/>
    <w:rPr>
      <w:lang w:val="en-IN" w:eastAsia="en-IN"/>
    </w:rPr>
  </w:style>
  <w:style w:type="paragraph" w:customStyle="1" w:styleId="88DB9407FFD14E8789214F39CA163DB3">
    <w:name w:val="88DB9407FFD14E8789214F39CA163DB3"/>
    <w:rsid w:val="00B94127"/>
    <w:rPr>
      <w:lang w:val="en-IN" w:eastAsia="en-IN"/>
    </w:rPr>
  </w:style>
  <w:style w:type="paragraph" w:customStyle="1" w:styleId="FD06648106974F0F872CE848560B6073">
    <w:name w:val="FD06648106974F0F872CE848560B6073"/>
    <w:rsid w:val="00B94127"/>
    <w:rPr>
      <w:lang w:val="en-IN" w:eastAsia="en-IN"/>
    </w:rPr>
  </w:style>
  <w:style w:type="paragraph" w:customStyle="1" w:styleId="FC789D42A1D245E2BE20B9B7F3FC93C8">
    <w:name w:val="FC789D42A1D245E2BE20B9B7F3FC93C8"/>
    <w:rsid w:val="00B94127"/>
    <w:rPr>
      <w:lang w:val="en-IN" w:eastAsia="en-IN"/>
    </w:rPr>
  </w:style>
  <w:style w:type="paragraph" w:customStyle="1" w:styleId="7B755C2C53894F8E935801C4A202BD7B">
    <w:name w:val="7B755C2C53894F8E935801C4A202BD7B"/>
    <w:rsid w:val="00B94127"/>
    <w:rPr>
      <w:lang w:val="en-IN" w:eastAsia="en-IN"/>
    </w:rPr>
  </w:style>
  <w:style w:type="paragraph" w:customStyle="1" w:styleId="E384984BEC9446DD93D1A30AD1D6A68E">
    <w:name w:val="E384984BEC9446DD93D1A30AD1D6A68E"/>
    <w:rsid w:val="00B94127"/>
    <w:rPr>
      <w:lang w:val="en-IN" w:eastAsia="en-IN"/>
    </w:rPr>
  </w:style>
  <w:style w:type="paragraph" w:customStyle="1" w:styleId="BFAC4424146F460797DAA7766A2305CE">
    <w:name w:val="BFAC4424146F460797DAA7766A2305CE"/>
    <w:rsid w:val="00B94127"/>
    <w:rPr>
      <w:lang w:val="en-IN" w:eastAsia="en-IN"/>
    </w:rPr>
  </w:style>
  <w:style w:type="paragraph" w:customStyle="1" w:styleId="84A7388BD8D64DAD8C3054F67260D83B">
    <w:name w:val="84A7388BD8D64DAD8C3054F67260D83B"/>
    <w:rsid w:val="00B94127"/>
    <w:rPr>
      <w:lang w:val="en-IN" w:eastAsia="en-IN"/>
    </w:rPr>
  </w:style>
  <w:style w:type="paragraph" w:customStyle="1" w:styleId="AFD5E33BE1D848FC9A02D75ED5B1664C">
    <w:name w:val="AFD5E33BE1D848FC9A02D75ED5B1664C"/>
    <w:rsid w:val="00B94127"/>
    <w:rPr>
      <w:lang w:val="en-IN" w:eastAsia="en-IN"/>
    </w:rPr>
  </w:style>
  <w:style w:type="paragraph" w:customStyle="1" w:styleId="ED4B1728351342E2B6E2F56C60CCAF61">
    <w:name w:val="ED4B1728351342E2B6E2F56C60CCAF61"/>
    <w:rsid w:val="00B94127"/>
    <w:rPr>
      <w:lang w:val="en-IN" w:eastAsia="en-IN"/>
    </w:rPr>
  </w:style>
  <w:style w:type="paragraph" w:customStyle="1" w:styleId="7AF85D57F10940F2B43099BC4A6D8C1A">
    <w:name w:val="7AF85D57F10940F2B43099BC4A6D8C1A"/>
    <w:rsid w:val="00B94127"/>
    <w:rPr>
      <w:lang w:val="en-IN" w:eastAsia="en-IN"/>
    </w:rPr>
  </w:style>
  <w:style w:type="paragraph" w:customStyle="1" w:styleId="50EDD841D0394726AABA865E1B588C01">
    <w:name w:val="50EDD841D0394726AABA865E1B588C01"/>
    <w:rsid w:val="00B94127"/>
    <w:rPr>
      <w:lang w:val="en-IN" w:eastAsia="en-IN"/>
    </w:rPr>
  </w:style>
  <w:style w:type="paragraph" w:customStyle="1" w:styleId="655F07375231430085A898D0685BCB92">
    <w:name w:val="655F07375231430085A898D0685BCB92"/>
    <w:rsid w:val="00B94127"/>
    <w:rPr>
      <w:lang w:val="en-IN" w:eastAsia="en-IN"/>
    </w:rPr>
  </w:style>
  <w:style w:type="paragraph" w:customStyle="1" w:styleId="D42BE7CA9C2D439D977103B6B3398C19">
    <w:name w:val="D42BE7CA9C2D439D977103B6B3398C19"/>
    <w:rsid w:val="00B94127"/>
    <w:rPr>
      <w:lang w:val="en-IN" w:eastAsia="en-IN"/>
    </w:rPr>
  </w:style>
  <w:style w:type="paragraph" w:customStyle="1" w:styleId="A6F3960E925349378BD2742851B413B4">
    <w:name w:val="A6F3960E925349378BD2742851B413B4"/>
    <w:rsid w:val="00B94127"/>
    <w:rPr>
      <w:lang w:val="en-IN" w:eastAsia="en-IN"/>
    </w:rPr>
  </w:style>
  <w:style w:type="paragraph" w:customStyle="1" w:styleId="2A986E31ADB04E3DBFDC32EEFFEB8FDC">
    <w:name w:val="2A986E31ADB04E3DBFDC32EEFFEB8FDC"/>
    <w:rsid w:val="00B94127"/>
    <w:rPr>
      <w:lang w:val="en-IN" w:eastAsia="en-IN"/>
    </w:rPr>
  </w:style>
  <w:style w:type="paragraph" w:customStyle="1" w:styleId="918F597460B041B5966937F37B2D5461">
    <w:name w:val="918F597460B041B5966937F37B2D5461"/>
    <w:rsid w:val="00B94127"/>
    <w:rPr>
      <w:lang w:val="en-IN" w:eastAsia="en-IN"/>
    </w:rPr>
  </w:style>
  <w:style w:type="paragraph" w:customStyle="1" w:styleId="E6F2554B35B3443CBBF12AD3499355C5">
    <w:name w:val="E6F2554B35B3443CBBF12AD3499355C5"/>
    <w:rsid w:val="00B94127"/>
    <w:rPr>
      <w:lang w:val="en-IN" w:eastAsia="en-IN"/>
    </w:rPr>
  </w:style>
  <w:style w:type="paragraph" w:customStyle="1" w:styleId="975B16F4A7B042A1A39554E04579895F">
    <w:name w:val="975B16F4A7B042A1A39554E04579895F"/>
    <w:rsid w:val="00B94127"/>
    <w:rPr>
      <w:lang w:val="en-IN" w:eastAsia="en-IN"/>
    </w:rPr>
  </w:style>
  <w:style w:type="paragraph" w:customStyle="1" w:styleId="3D781E9707074463AD54B9DD51FF3188">
    <w:name w:val="3D781E9707074463AD54B9DD51FF3188"/>
    <w:rsid w:val="00B94127"/>
    <w:rPr>
      <w:lang w:val="en-IN" w:eastAsia="en-IN"/>
    </w:rPr>
  </w:style>
  <w:style w:type="paragraph" w:customStyle="1" w:styleId="9D361A1BB1B242B997F1F00DFD0FC191">
    <w:name w:val="9D361A1BB1B242B997F1F00DFD0FC191"/>
    <w:rsid w:val="00B94127"/>
    <w:rPr>
      <w:lang w:val="en-IN" w:eastAsia="en-IN"/>
    </w:rPr>
  </w:style>
  <w:style w:type="paragraph" w:customStyle="1" w:styleId="2791FD9E1BF548C6B63EBA784AFFDBF2">
    <w:name w:val="2791FD9E1BF548C6B63EBA784AFFDBF2"/>
    <w:rsid w:val="00B94127"/>
    <w:rPr>
      <w:lang w:val="en-IN" w:eastAsia="en-IN"/>
    </w:rPr>
  </w:style>
  <w:style w:type="paragraph" w:customStyle="1" w:styleId="2A6CD7A272B94864BF4E3AD01F02CC8D">
    <w:name w:val="2A6CD7A272B94864BF4E3AD01F02CC8D"/>
    <w:rsid w:val="00B94127"/>
    <w:rPr>
      <w:lang w:val="en-IN" w:eastAsia="en-IN"/>
    </w:rPr>
  </w:style>
  <w:style w:type="paragraph" w:customStyle="1" w:styleId="5D394874970945D18CE2C7EA7889ECAE">
    <w:name w:val="5D394874970945D18CE2C7EA7889ECAE"/>
    <w:rsid w:val="00B94127"/>
    <w:rPr>
      <w:lang w:val="en-IN" w:eastAsia="en-IN"/>
    </w:rPr>
  </w:style>
  <w:style w:type="paragraph" w:customStyle="1" w:styleId="108E30DF792B42048A4B9456B8D277F3">
    <w:name w:val="108E30DF792B42048A4B9456B8D277F3"/>
    <w:rsid w:val="00B94127"/>
    <w:rPr>
      <w:lang w:val="en-IN" w:eastAsia="en-IN"/>
    </w:rPr>
  </w:style>
  <w:style w:type="paragraph" w:customStyle="1" w:styleId="3DC22202053A477B81EEC33B69B1AA97">
    <w:name w:val="3DC22202053A477B81EEC33B69B1AA97"/>
    <w:rsid w:val="00B94127"/>
    <w:rPr>
      <w:lang w:val="en-IN" w:eastAsia="en-IN"/>
    </w:rPr>
  </w:style>
  <w:style w:type="paragraph" w:customStyle="1" w:styleId="D23D754FE87045DC896911FE7391D9C6">
    <w:name w:val="D23D754FE87045DC896911FE7391D9C6"/>
    <w:rsid w:val="00B94127"/>
    <w:rPr>
      <w:lang w:val="en-IN" w:eastAsia="en-IN"/>
    </w:rPr>
  </w:style>
  <w:style w:type="paragraph" w:customStyle="1" w:styleId="C047F350F88B49149A08BA47B0E978B4">
    <w:name w:val="C047F350F88B49149A08BA47B0E978B4"/>
    <w:rsid w:val="00B94127"/>
    <w:rPr>
      <w:lang w:val="en-IN" w:eastAsia="en-IN"/>
    </w:rPr>
  </w:style>
  <w:style w:type="paragraph" w:customStyle="1" w:styleId="EEBA50165D8840B0BC81B551A60BF595">
    <w:name w:val="EEBA50165D8840B0BC81B551A60BF595"/>
    <w:rsid w:val="00B94127"/>
    <w:rPr>
      <w:lang w:val="en-IN" w:eastAsia="en-IN"/>
    </w:rPr>
  </w:style>
  <w:style w:type="paragraph" w:customStyle="1" w:styleId="042AE356D00640D3A2E474DC32087603">
    <w:name w:val="042AE356D00640D3A2E474DC32087603"/>
    <w:rsid w:val="00B94127"/>
    <w:rPr>
      <w:lang w:val="en-IN" w:eastAsia="en-IN"/>
    </w:rPr>
  </w:style>
  <w:style w:type="paragraph" w:customStyle="1" w:styleId="F2BE737FE5054E89B3EAC1AD83563320">
    <w:name w:val="F2BE737FE5054E89B3EAC1AD83563320"/>
    <w:rsid w:val="00B94127"/>
    <w:rPr>
      <w:lang w:val="en-IN" w:eastAsia="en-IN"/>
    </w:rPr>
  </w:style>
  <w:style w:type="paragraph" w:customStyle="1" w:styleId="88F3D5BF75FA4A08A6FF3539E1EA91CE">
    <w:name w:val="88F3D5BF75FA4A08A6FF3539E1EA91CE"/>
    <w:rsid w:val="00B94127"/>
    <w:rPr>
      <w:lang w:val="en-IN" w:eastAsia="en-IN"/>
    </w:rPr>
  </w:style>
  <w:style w:type="paragraph" w:customStyle="1" w:styleId="EF1817C543CF4B2D898BE2CFBB1776D9">
    <w:name w:val="EF1817C543CF4B2D898BE2CFBB1776D9"/>
    <w:rsid w:val="00B94127"/>
    <w:rPr>
      <w:lang w:val="en-IN" w:eastAsia="en-IN"/>
    </w:rPr>
  </w:style>
  <w:style w:type="paragraph" w:customStyle="1" w:styleId="D57541E143CE4764B1D44855438C8C78">
    <w:name w:val="D57541E143CE4764B1D44855438C8C78"/>
    <w:rsid w:val="00B94127"/>
    <w:rPr>
      <w:lang w:val="en-IN" w:eastAsia="en-IN"/>
    </w:rPr>
  </w:style>
  <w:style w:type="paragraph" w:customStyle="1" w:styleId="1438F42EA2F849D698703309234B696F">
    <w:name w:val="1438F42EA2F849D698703309234B696F"/>
    <w:rsid w:val="00B94127"/>
    <w:rPr>
      <w:lang w:val="en-IN" w:eastAsia="en-IN"/>
    </w:rPr>
  </w:style>
  <w:style w:type="paragraph" w:customStyle="1" w:styleId="B55A26DF926B4FD497BFC74ECD873939">
    <w:name w:val="B55A26DF926B4FD497BFC74ECD873939"/>
    <w:rsid w:val="00B94127"/>
    <w:rPr>
      <w:lang w:val="en-IN" w:eastAsia="en-IN"/>
    </w:rPr>
  </w:style>
  <w:style w:type="paragraph" w:customStyle="1" w:styleId="0FFB1CF8F9E647D9BA3A5826B21D6B2F">
    <w:name w:val="0FFB1CF8F9E647D9BA3A5826B21D6B2F"/>
    <w:rsid w:val="00B94127"/>
    <w:rPr>
      <w:lang w:val="en-IN" w:eastAsia="en-IN"/>
    </w:rPr>
  </w:style>
  <w:style w:type="paragraph" w:customStyle="1" w:styleId="553D483F54824A4085DD05DBA5ECCAE0">
    <w:name w:val="553D483F54824A4085DD05DBA5ECCAE0"/>
    <w:rsid w:val="00B94127"/>
    <w:rPr>
      <w:lang w:val="en-IN" w:eastAsia="en-IN"/>
    </w:rPr>
  </w:style>
  <w:style w:type="paragraph" w:customStyle="1" w:styleId="8B21FC5EB20F44CA92477A1C6E2E55FA">
    <w:name w:val="8B21FC5EB20F44CA92477A1C6E2E55FA"/>
    <w:rsid w:val="00B94127"/>
    <w:rPr>
      <w:lang w:val="en-IN" w:eastAsia="en-IN"/>
    </w:rPr>
  </w:style>
  <w:style w:type="paragraph" w:customStyle="1" w:styleId="62E045E4512F40DAA37C0C3A81BF674C">
    <w:name w:val="62E045E4512F40DAA37C0C3A81BF674C"/>
    <w:rsid w:val="00B94127"/>
    <w:rPr>
      <w:lang w:val="en-IN" w:eastAsia="en-IN"/>
    </w:rPr>
  </w:style>
  <w:style w:type="paragraph" w:customStyle="1" w:styleId="842CDF399E0744D1AEA4BA690D6860D8">
    <w:name w:val="842CDF399E0744D1AEA4BA690D6860D8"/>
    <w:rsid w:val="00B94127"/>
    <w:rPr>
      <w:lang w:val="en-IN" w:eastAsia="en-IN"/>
    </w:rPr>
  </w:style>
  <w:style w:type="paragraph" w:customStyle="1" w:styleId="B00806EFBCD0401B80E4BE955C8A1CD5">
    <w:name w:val="B00806EFBCD0401B80E4BE955C8A1CD5"/>
    <w:rsid w:val="00B94127"/>
    <w:rPr>
      <w:lang w:val="en-IN" w:eastAsia="en-IN"/>
    </w:rPr>
  </w:style>
  <w:style w:type="paragraph" w:customStyle="1" w:styleId="90C3EEB02E48433C83BEC36D9179EE1C">
    <w:name w:val="90C3EEB02E48433C83BEC36D9179EE1C"/>
    <w:rsid w:val="00B94127"/>
    <w:rPr>
      <w:lang w:val="en-IN" w:eastAsia="en-IN"/>
    </w:rPr>
  </w:style>
  <w:style w:type="paragraph" w:customStyle="1" w:styleId="C12716ACA8B64D1386B9F2D63CCB1103">
    <w:name w:val="C12716ACA8B64D1386B9F2D63CCB1103"/>
    <w:rsid w:val="00B94127"/>
    <w:rPr>
      <w:lang w:val="en-IN" w:eastAsia="en-IN"/>
    </w:rPr>
  </w:style>
  <w:style w:type="paragraph" w:customStyle="1" w:styleId="5B6E2604C3BC4A908988030A83EBC5E8">
    <w:name w:val="5B6E2604C3BC4A908988030A83EBC5E8"/>
    <w:rsid w:val="00B94127"/>
    <w:rPr>
      <w:lang w:val="en-IN" w:eastAsia="en-IN"/>
    </w:rPr>
  </w:style>
  <w:style w:type="paragraph" w:customStyle="1" w:styleId="AE30599528BF419498AE37D85ECED25A">
    <w:name w:val="AE30599528BF419498AE37D85ECED25A"/>
    <w:rsid w:val="00B94127"/>
    <w:rPr>
      <w:lang w:val="en-IN" w:eastAsia="en-IN"/>
    </w:rPr>
  </w:style>
  <w:style w:type="paragraph" w:customStyle="1" w:styleId="1BA729EF9B9F4E08B439E8C23AA8272F">
    <w:name w:val="1BA729EF9B9F4E08B439E8C23AA8272F"/>
    <w:rsid w:val="00B94127"/>
    <w:rPr>
      <w:lang w:val="en-IN" w:eastAsia="en-IN"/>
    </w:rPr>
  </w:style>
  <w:style w:type="paragraph" w:customStyle="1" w:styleId="D8B1B5FAC06D4EFB98244A914A704CFB">
    <w:name w:val="D8B1B5FAC06D4EFB98244A914A704CFB"/>
    <w:rsid w:val="00B94127"/>
    <w:rPr>
      <w:lang w:val="en-IN" w:eastAsia="en-IN"/>
    </w:rPr>
  </w:style>
  <w:style w:type="paragraph" w:customStyle="1" w:styleId="A3B10BF1AEAA4867A009A3CAA07B7480">
    <w:name w:val="A3B10BF1AEAA4867A009A3CAA07B7480"/>
    <w:rsid w:val="00B94127"/>
    <w:rPr>
      <w:lang w:val="en-IN" w:eastAsia="en-IN"/>
    </w:rPr>
  </w:style>
  <w:style w:type="paragraph" w:customStyle="1" w:styleId="7A0CB6A184A744329A8D30A8D20A6915">
    <w:name w:val="7A0CB6A184A744329A8D30A8D20A6915"/>
    <w:rsid w:val="00B94127"/>
    <w:rPr>
      <w:lang w:val="en-IN" w:eastAsia="en-IN"/>
    </w:rPr>
  </w:style>
  <w:style w:type="paragraph" w:customStyle="1" w:styleId="D7ECA8DBBFBB46A28FC04BBC36ADEC53">
    <w:name w:val="D7ECA8DBBFBB46A28FC04BBC36ADEC53"/>
    <w:rsid w:val="00B94127"/>
    <w:rPr>
      <w:lang w:val="en-IN" w:eastAsia="en-IN"/>
    </w:rPr>
  </w:style>
  <w:style w:type="paragraph" w:customStyle="1" w:styleId="0598F227366148628B4B9241DEBF86E6">
    <w:name w:val="0598F227366148628B4B9241DEBF86E6"/>
    <w:rsid w:val="00B94127"/>
    <w:rPr>
      <w:lang w:val="en-IN" w:eastAsia="en-IN"/>
    </w:rPr>
  </w:style>
  <w:style w:type="paragraph" w:customStyle="1" w:styleId="E2E9BDD3D2A6466AA7F840758367BF71">
    <w:name w:val="E2E9BDD3D2A6466AA7F840758367BF71"/>
    <w:rsid w:val="00B94127"/>
    <w:rPr>
      <w:lang w:val="en-IN" w:eastAsia="en-IN"/>
    </w:rPr>
  </w:style>
  <w:style w:type="paragraph" w:customStyle="1" w:styleId="6ACF74D77FF140039CBD9335D876FA38">
    <w:name w:val="6ACF74D77FF140039CBD9335D876FA38"/>
    <w:rsid w:val="00B94127"/>
    <w:rPr>
      <w:lang w:val="en-IN" w:eastAsia="en-IN"/>
    </w:rPr>
  </w:style>
  <w:style w:type="paragraph" w:customStyle="1" w:styleId="8E38A43029074DCAAEC8B58ABC65893F">
    <w:name w:val="8E38A43029074DCAAEC8B58ABC65893F"/>
    <w:rsid w:val="00B94127"/>
    <w:rPr>
      <w:lang w:val="en-IN" w:eastAsia="en-IN"/>
    </w:rPr>
  </w:style>
  <w:style w:type="paragraph" w:customStyle="1" w:styleId="08DAB097AC764EFEB9E0A405C5A25607">
    <w:name w:val="08DAB097AC764EFEB9E0A405C5A25607"/>
    <w:rsid w:val="00B94127"/>
    <w:rPr>
      <w:lang w:val="en-IN" w:eastAsia="en-IN"/>
    </w:rPr>
  </w:style>
  <w:style w:type="paragraph" w:customStyle="1" w:styleId="95B38AB2E8A7453EB3FB825C225151B3">
    <w:name w:val="95B38AB2E8A7453EB3FB825C225151B3"/>
    <w:rsid w:val="00B94127"/>
    <w:rPr>
      <w:lang w:val="en-IN" w:eastAsia="en-IN"/>
    </w:rPr>
  </w:style>
  <w:style w:type="paragraph" w:customStyle="1" w:styleId="A0077EF849E34D888E2D92FD44E3F6DA">
    <w:name w:val="A0077EF849E34D888E2D92FD44E3F6DA"/>
    <w:rsid w:val="00B94127"/>
    <w:rPr>
      <w:lang w:val="en-IN" w:eastAsia="en-IN"/>
    </w:rPr>
  </w:style>
  <w:style w:type="paragraph" w:customStyle="1" w:styleId="9B8F09FBCE2448DFACCB052E9AF6BD5A">
    <w:name w:val="9B8F09FBCE2448DFACCB052E9AF6BD5A"/>
    <w:rsid w:val="00B94127"/>
    <w:rPr>
      <w:lang w:val="en-IN" w:eastAsia="en-IN"/>
    </w:rPr>
  </w:style>
  <w:style w:type="paragraph" w:customStyle="1" w:styleId="D6FF00CB12064724A8B047ECEBA93557">
    <w:name w:val="D6FF00CB12064724A8B047ECEBA93557"/>
    <w:rsid w:val="00B94127"/>
    <w:rPr>
      <w:lang w:val="en-IN" w:eastAsia="en-IN"/>
    </w:rPr>
  </w:style>
  <w:style w:type="paragraph" w:customStyle="1" w:styleId="C41D3B2FE70E432F84F4A791C38756FA">
    <w:name w:val="C41D3B2FE70E432F84F4A791C38756FA"/>
    <w:rsid w:val="00B94127"/>
    <w:rPr>
      <w:lang w:val="en-IN" w:eastAsia="en-IN"/>
    </w:rPr>
  </w:style>
  <w:style w:type="paragraph" w:customStyle="1" w:styleId="B6F43F514D1B4E1C92B19131270EF7BA">
    <w:name w:val="B6F43F514D1B4E1C92B19131270EF7BA"/>
    <w:rsid w:val="00B94127"/>
    <w:rPr>
      <w:lang w:val="en-IN" w:eastAsia="en-IN"/>
    </w:rPr>
  </w:style>
  <w:style w:type="paragraph" w:customStyle="1" w:styleId="E0833DC0E2F04B67835C44981EE70DEE">
    <w:name w:val="E0833DC0E2F04B67835C44981EE70DEE"/>
    <w:rsid w:val="00B94127"/>
    <w:rPr>
      <w:lang w:val="en-IN" w:eastAsia="en-IN"/>
    </w:rPr>
  </w:style>
  <w:style w:type="paragraph" w:customStyle="1" w:styleId="CE576C978532445890A53D8508B51047">
    <w:name w:val="CE576C978532445890A53D8508B51047"/>
    <w:rsid w:val="00B94127"/>
    <w:rPr>
      <w:lang w:val="en-IN" w:eastAsia="en-IN"/>
    </w:rPr>
  </w:style>
  <w:style w:type="paragraph" w:customStyle="1" w:styleId="023A1B5A99C84E609E07A08175F63A00">
    <w:name w:val="023A1B5A99C84E609E07A08175F63A00"/>
    <w:rsid w:val="00B94127"/>
    <w:rPr>
      <w:lang w:val="en-IN" w:eastAsia="en-IN"/>
    </w:rPr>
  </w:style>
  <w:style w:type="paragraph" w:customStyle="1" w:styleId="FF41DC561C4E43D089A93E6AAA1F2A64">
    <w:name w:val="FF41DC561C4E43D089A93E6AAA1F2A64"/>
    <w:rsid w:val="00B94127"/>
    <w:rPr>
      <w:lang w:val="en-IN" w:eastAsia="en-IN"/>
    </w:rPr>
  </w:style>
  <w:style w:type="paragraph" w:customStyle="1" w:styleId="87F2BAC0D6084410AE3067503B1FE72E">
    <w:name w:val="87F2BAC0D6084410AE3067503B1FE72E"/>
    <w:rsid w:val="00B94127"/>
    <w:rPr>
      <w:lang w:val="en-IN" w:eastAsia="en-IN"/>
    </w:rPr>
  </w:style>
  <w:style w:type="paragraph" w:customStyle="1" w:styleId="21724C6F13A6450DB342B6D7990BACA4">
    <w:name w:val="21724C6F13A6450DB342B6D7990BACA4"/>
    <w:rsid w:val="00B94127"/>
    <w:rPr>
      <w:lang w:val="en-IN" w:eastAsia="en-IN"/>
    </w:rPr>
  </w:style>
  <w:style w:type="paragraph" w:customStyle="1" w:styleId="AE275861E5054EBCB3DCF167254B5DCE">
    <w:name w:val="AE275861E5054EBCB3DCF167254B5DCE"/>
    <w:rsid w:val="00B94127"/>
    <w:rPr>
      <w:lang w:val="en-IN" w:eastAsia="en-IN"/>
    </w:rPr>
  </w:style>
  <w:style w:type="paragraph" w:customStyle="1" w:styleId="BF7C433FEF4848D6A36966EAC1B74BB3">
    <w:name w:val="BF7C433FEF4848D6A36966EAC1B74BB3"/>
    <w:rsid w:val="00B94127"/>
    <w:rPr>
      <w:lang w:val="en-IN" w:eastAsia="en-IN"/>
    </w:rPr>
  </w:style>
  <w:style w:type="paragraph" w:customStyle="1" w:styleId="587AE7968D534B9BA97C9746713E2315">
    <w:name w:val="587AE7968D534B9BA97C9746713E2315"/>
    <w:rsid w:val="00B94127"/>
    <w:rPr>
      <w:lang w:val="en-IN" w:eastAsia="en-IN"/>
    </w:rPr>
  </w:style>
  <w:style w:type="paragraph" w:customStyle="1" w:styleId="D39C2D18C5C9492C961FB676004CE7C8">
    <w:name w:val="D39C2D18C5C9492C961FB676004CE7C8"/>
    <w:rsid w:val="00B94127"/>
    <w:rPr>
      <w:lang w:val="en-IN" w:eastAsia="en-IN"/>
    </w:rPr>
  </w:style>
  <w:style w:type="paragraph" w:customStyle="1" w:styleId="15548E613E644E56804C9258DC772A2E">
    <w:name w:val="15548E613E644E56804C9258DC772A2E"/>
    <w:rsid w:val="00B94127"/>
    <w:rPr>
      <w:lang w:val="en-IN" w:eastAsia="en-IN"/>
    </w:rPr>
  </w:style>
  <w:style w:type="paragraph" w:customStyle="1" w:styleId="5564FF6847B4474C841B9935D5AC3BFE">
    <w:name w:val="5564FF6847B4474C841B9935D5AC3BFE"/>
    <w:rsid w:val="00B94127"/>
    <w:rPr>
      <w:lang w:val="en-IN" w:eastAsia="en-IN"/>
    </w:rPr>
  </w:style>
  <w:style w:type="paragraph" w:customStyle="1" w:styleId="03DF181FEBAB49A7B7200C7EC09DB9E8">
    <w:name w:val="03DF181FEBAB49A7B7200C7EC09DB9E8"/>
    <w:rsid w:val="00B94127"/>
    <w:rPr>
      <w:lang w:val="en-IN" w:eastAsia="en-IN"/>
    </w:rPr>
  </w:style>
  <w:style w:type="paragraph" w:customStyle="1" w:styleId="FF33984DE720415A844F072931C76CCF">
    <w:name w:val="FF33984DE720415A844F072931C76CCF"/>
    <w:rsid w:val="00B94127"/>
    <w:rPr>
      <w:lang w:val="en-IN" w:eastAsia="en-IN"/>
    </w:rPr>
  </w:style>
  <w:style w:type="paragraph" w:customStyle="1" w:styleId="4167D5B046B84378997CE803A3C93DC0">
    <w:name w:val="4167D5B046B84378997CE803A3C93DC0"/>
    <w:rsid w:val="00B94127"/>
    <w:rPr>
      <w:lang w:val="en-IN" w:eastAsia="en-IN"/>
    </w:rPr>
  </w:style>
  <w:style w:type="paragraph" w:customStyle="1" w:styleId="61B813911FC1463B9B55880990133510">
    <w:name w:val="61B813911FC1463B9B55880990133510"/>
    <w:rsid w:val="00B94127"/>
    <w:rPr>
      <w:lang w:val="en-IN" w:eastAsia="en-IN"/>
    </w:rPr>
  </w:style>
  <w:style w:type="paragraph" w:customStyle="1" w:styleId="F7EBA5DE8F5A44E6ACCB6717A4751CF5">
    <w:name w:val="F7EBA5DE8F5A44E6ACCB6717A4751CF5"/>
    <w:rsid w:val="00B94127"/>
    <w:rPr>
      <w:lang w:val="en-IN" w:eastAsia="en-IN"/>
    </w:rPr>
  </w:style>
  <w:style w:type="paragraph" w:customStyle="1" w:styleId="1AAF3C8C9E64415CB4B4758FDC41C35A">
    <w:name w:val="1AAF3C8C9E64415CB4B4758FDC41C35A"/>
    <w:rsid w:val="00B94127"/>
    <w:rPr>
      <w:lang w:val="en-IN" w:eastAsia="en-IN"/>
    </w:rPr>
  </w:style>
  <w:style w:type="paragraph" w:customStyle="1" w:styleId="126BC65793F14E52BB2512AB7FFE30E1">
    <w:name w:val="126BC65793F14E52BB2512AB7FFE30E1"/>
    <w:rsid w:val="00B94127"/>
    <w:rPr>
      <w:lang w:val="en-IN" w:eastAsia="en-IN"/>
    </w:rPr>
  </w:style>
  <w:style w:type="paragraph" w:customStyle="1" w:styleId="4231042A1F3D4FE4983949B9F742EA26">
    <w:name w:val="4231042A1F3D4FE4983949B9F742EA26"/>
    <w:rsid w:val="00B94127"/>
    <w:rPr>
      <w:lang w:val="en-IN" w:eastAsia="en-IN"/>
    </w:rPr>
  </w:style>
  <w:style w:type="paragraph" w:customStyle="1" w:styleId="65440EBF88B54F9B95B7BC4231F33446">
    <w:name w:val="65440EBF88B54F9B95B7BC4231F33446"/>
    <w:rsid w:val="00B94127"/>
    <w:rPr>
      <w:lang w:val="en-IN" w:eastAsia="en-IN"/>
    </w:rPr>
  </w:style>
  <w:style w:type="paragraph" w:customStyle="1" w:styleId="0FCD9A869BA54559B5F6D7E487E862A4">
    <w:name w:val="0FCD9A869BA54559B5F6D7E487E862A4"/>
    <w:rsid w:val="00B94127"/>
    <w:rPr>
      <w:lang w:val="en-IN" w:eastAsia="en-IN"/>
    </w:rPr>
  </w:style>
  <w:style w:type="paragraph" w:customStyle="1" w:styleId="4BA80C560F054C6AB121B7D088F9F27F">
    <w:name w:val="4BA80C560F054C6AB121B7D088F9F27F"/>
    <w:rsid w:val="00B94127"/>
    <w:rPr>
      <w:lang w:val="en-IN" w:eastAsia="en-IN"/>
    </w:rPr>
  </w:style>
  <w:style w:type="paragraph" w:customStyle="1" w:styleId="A8B6AC443A5C41229B8913CAEB01D991">
    <w:name w:val="A8B6AC443A5C41229B8913CAEB01D991"/>
    <w:rsid w:val="00B94127"/>
    <w:rPr>
      <w:lang w:val="en-IN" w:eastAsia="en-IN"/>
    </w:rPr>
  </w:style>
  <w:style w:type="paragraph" w:customStyle="1" w:styleId="D3BD75A01E604EB2BC15AC997D83B2CE">
    <w:name w:val="D3BD75A01E604EB2BC15AC997D83B2CE"/>
    <w:rsid w:val="00B94127"/>
    <w:rPr>
      <w:lang w:val="en-IN" w:eastAsia="en-IN"/>
    </w:rPr>
  </w:style>
  <w:style w:type="paragraph" w:customStyle="1" w:styleId="C43AFE12B29345F6B5A64034E03DC806">
    <w:name w:val="C43AFE12B29345F6B5A64034E03DC806"/>
    <w:rsid w:val="00B94127"/>
    <w:rPr>
      <w:lang w:val="en-IN" w:eastAsia="en-IN"/>
    </w:rPr>
  </w:style>
  <w:style w:type="paragraph" w:customStyle="1" w:styleId="191815E67C3E481099471C9615DF3A44">
    <w:name w:val="191815E67C3E481099471C9615DF3A44"/>
    <w:rsid w:val="00B94127"/>
    <w:rPr>
      <w:lang w:val="en-IN" w:eastAsia="en-IN"/>
    </w:rPr>
  </w:style>
  <w:style w:type="paragraph" w:customStyle="1" w:styleId="54A4C3FC36314DA9923A26F9BCA65563">
    <w:name w:val="54A4C3FC36314DA9923A26F9BCA65563"/>
    <w:rsid w:val="00B94127"/>
    <w:rPr>
      <w:lang w:val="en-IN" w:eastAsia="en-IN"/>
    </w:rPr>
  </w:style>
  <w:style w:type="paragraph" w:customStyle="1" w:styleId="CEBB0E7394874F4891DB5CCD290622EE">
    <w:name w:val="CEBB0E7394874F4891DB5CCD290622EE"/>
    <w:rsid w:val="00B94127"/>
    <w:rPr>
      <w:lang w:val="en-IN" w:eastAsia="en-IN"/>
    </w:rPr>
  </w:style>
  <w:style w:type="paragraph" w:customStyle="1" w:styleId="AC5A37724C144B318EF0F103638F6936">
    <w:name w:val="AC5A37724C144B318EF0F103638F6936"/>
    <w:rsid w:val="00B94127"/>
    <w:rPr>
      <w:lang w:val="en-IN" w:eastAsia="en-IN"/>
    </w:rPr>
  </w:style>
  <w:style w:type="paragraph" w:customStyle="1" w:styleId="52E7A67F68F048F5A5432CE0DBE64860">
    <w:name w:val="52E7A67F68F048F5A5432CE0DBE64860"/>
    <w:rsid w:val="00B94127"/>
    <w:rPr>
      <w:lang w:val="en-IN" w:eastAsia="en-IN"/>
    </w:rPr>
  </w:style>
  <w:style w:type="paragraph" w:customStyle="1" w:styleId="83E459353EC747D9AB596CD96316D2DD">
    <w:name w:val="83E459353EC747D9AB596CD96316D2DD"/>
    <w:rsid w:val="00B94127"/>
    <w:rPr>
      <w:lang w:val="en-IN" w:eastAsia="en-IN"/>
    </w:rPr>
  </w:style>
  <w:style w:type="paragraph" w:customStyle="1" w:styleId="220CE90A491E4FA5B7E767579695B714">
    <w:name w:val="220CE90A491E4FA5B7E767579695B714"/>
    <w:rsid w:val="00B94127"/>
    <w:rPr>
      <w:lang w:val="en-IN" w:eastAsia="en-IN"/>
    </w:rPr>
  </w:style>
  <w:style w:type="paragraph" w:customStyle="1" w:styleId="14F43470808E43368B0DF813D822BE2A">
    <w:name w:val="14F43470808E43368B0DF813D822BE2A"/>
    <w:rsid w:val="00B94127"/>
    <w:rPr>
      <w:lang w:val="en-IN" w:eastAsia="en-IN"/>
    </w:rPr>
  </w:style>
  <w:style w:type="paragraph" w:customStyle="1" w:styleId="B3C9A3ED9E0F4CD8963BF04FB2B8E406">
    <w:name w:val="B3C9A3ED9E0F4CD8963BF04FB2B8E406"/>
    <w:rsid w:val="00B94127"/>
    <w:rPr>
      <w:lang w:val="en-IN" w:eastAsia="en-IN"/>
    </w:rPr>
  </w:style>
  <w:style w:type="paragraph" w:customStyle="1" w:styleId="279FBB8FE60F43FE91BE83FF998AEF75">
    <w:name w:val="279FBB8FE60F43FE91BE83FF998AEF75"/>
    <w:rsid w:val="00B94127"/>
    <w:rPr>
      <w:lang w:val="en-IN" w:eastAsia="en-IN"/>
    </w:rPr>
  </w:style>
  <w:style w:type="paragraph" w:customStyle="1" w:styleId="BCA9D5B0ED3340E3A1ADFDD5DFDA84BF">
    <w:name w:val="BCA9D5B0ED3340E3A1ADFDD5DFDA84BF"/>
    <w:rsid w:val="00B94127"/>
    <w:rPr>
      <w:lang w:val="en-IN" w:eastAsia="en-IN"/>
    </w:rPr>
  </w:style>
  <w:style w:type="paragraph" w:customStyle="1" w:styleId="424B24022BB34466B1C2CC7C6F9999E0">
    <w:name w:val="424B24022BB34466B1C2CC7C6F9999E0"/>
    <w:rsid w:val="00B94127"/>
    <w:rPr>
      <w:lang w:val="en-IN" w:eastAsia="en-IN"/>
    </w:rPr>
  </w:style>
  <w:style w:type="paragraph" w:customStyle="1" w:styleId="2CDE20C3BB9E495BB6A2192789C870B9">
    <w:name w:val="2CDE20C3BB9E495BB6A2192789C870B9"/>
    <w:rsid w:val="00B94127"/>
    <w:rPr>
      <w:lang w:val="en-IN" w:eastAsia="en-IN"/>
    </w:rPr>
  </w:style>
  <w:style w:type="paragraph" w:customStyle="1" w:styleId="A342559C08AC488A9477190B8A5344BB">
    <w:name w:val="A342559C08AC488A9477190B8A5344BB"/>
    <w:rsid w:val="00B94127"/>
    <w:rPr>
      <w:lang w:val="en-IN" w:eastAsia="en-IN"/>
    </w:rPr>
  </w:style>
  <w:style w:type="paragraph" w:customStyle="1" w:styleId="1C721CF68ABD43EFB6AB1F58EA02927A">
    <w:name w:val="1C721CF68ABD43EFB6AB1F58EA02927A"/>
    <w:rsid w:val="00B94127"/>
    <w:rPr>
      <w:lang w:val="en-IN" w:eastAsia="en-IN"/>
    </w:rPr>
  </w:style>
  <w:style w:type="paragraph" w:customStyle="1" w:styleId="7C8FDF4373C4410DA14B554782A55207">
    <w:name w:val="7C8FDF4373C4410DA14B554782A55207"/>
    <w:rsid w:val="00B94127"/>
    <w:rPr>
      <w:lang w:val="en-IN" w:eastAsia="en-IN"/>
    </w:rPr>
  </w:style>
  <w:style w:type="paragraph" w:customStyle="1" w:styleId="1C558AD50EAD4DE1876289838AE2B197">
    <w:name w:val="1C558AD50EAD4DE1876289838AE2B197"/>
    <w:rsid w:val="00B94127"/>
    <w:rPr>
      <w:lang w:val="en-IN" w:eastAsia="en-IN"/>
    </w:rPr>
  </w:style>
  <w:style w:type="paragraph" w:customStyle="1" w:styleId="267D34539BB647AB8F8E143E4E81D9A5">
    <w:name w:val="267D34539BB647AB8F8E143E4E81D9A5"/>
    <w:rsid w:val="00B94127"/>
    <w:rPr>
      <w:lang w:val="en-IN" w:eastAsia="en-IN"/>
    </w:rPr>
  </w:style>
  <w:style w:type="paragraph" w:customStyle="1" w:styleId="066C8E771ABA4725B438FE4FC976D0D8">
    <w:name w:val="066C8E771ABA4725B438FE4FC976D0D8"/>
    <w:rsid w:val="00B94127"/>
    <w:rPr>
      <w:lang w:val="en-IN" w:eastAsia="en-IN"/>
    </w:rPr>
  </w:style>
  <w:style w:type="paragraph" w:customStyle="1" w:styleId="F2E50AD2DB2643A98E7CDEC47C18D451">
    <w:name w:val="F2E50AD2DB2643A98E7CDEC47C18D451"/>
    <w:rsid w:val="00B94127"/>
    <w:rPr>
      <w:lang w:val="en-IN" w:eastAsia="en-IN"/>
    </w:rPr>
  </w:style>
  <w:style w:type="paragraph" w:customStyle="1" w:styleId="6E170452968A48DA88441CA095C04AEE">
    <w:name w:val="6E170452968A48DA88441CA095C04AEE"/>
    <w:rsid w:val="00B94127"/>
    <w:rPr>
      <w:lang w:val="en-IN" w:eastAsia="en-IN"/>
    </w:rPr>
  </w:style>
  <w:style w:type="paragraph" w:customStyle="1" w:styleId="EA54218089C0450B8CA1CDD33E556D84">
    <w:name w:val="EA54218089C0450B8CA1CDD33E556D84"/>
    <w:rsid w:val="00B94127"/>
    <w:rPr>
      <w:lang w:val="en-IN" w:eastAsia="en-IN"/>
    </w:rPr>
  </w:style>
  <w:style w:type="paragraph" w:customStyle="1" w:styleId="1CC0C75A2CF3405CB469CDCCBFF44F35">
    <w:name w:val="1CC0C75A2CF3405CB469CDCCBFF44F35"/>
    <w:rsid w:val="00B94127"/>
    <w:rPr>
      <w:lang w:val="en-IN" w:eastAsia="en-IN"/>
    </w:rPr>
  </w:style>
  <w:style w:type="paragraph" w:customStyle="1" w:styleId="4099DBBD926E41AD96028FC063E63E77">
    <w:name w:val="4099DBBD926E41AD96028FC063E63E77"/>
    <w:rsid w:val="00B94127"/>
    <w:rPr>
      <w:lang w:val="en-IN" w:eastAsia="en-IN"/>
    </w:rPr>
  </w:style>
  <w:style w:type="paragraph" w:customStyle="1" w:styleId="4D81571D31A246CAA59F932EE9D2CF32">
    <w:name w:val="4D81571D31A246CAA59F932EE9D2CF32"/>
    <w:rsid w:val="00B94127"/>
    <w:rPr>
      <w:lang w:val="en-IN" w:eastAsia="en-IN"/>
    </w:rPr>
  </w:style>
  <w:style w:type="paragraph" w:customStyle="1" w:styleId="095CB1C947A141D49BD0A028D54F3696">
    <w:name w:val="095CB1C947A141D49BD0A028D54F3696"/>
    <w:rsid w:val="00B94127"/>
    <w:rPr>
      <w:lang w:val="en-IN" w:eastAsia="en-IN"/>
    </w:rPr>
  </w:style>
  <w:style w:type="paragraph" w:customStyle="1" w:styleId="1767839A112943899EBE44643B9D5162">
    <w:name w:val="1767839A112943899EBE44643B9D5162"/>
    <w:rsid w:val="00B94127"/>
    <w:rPr>
      <w:lang w:val="en-IN" w:eastAsia="en-IN"/>
    </w:rPr>
  </w:style>
  <w:style w:type="paragraph" w:customStyle="1" w:styleId="138A53C5FEE34E0A8AE5583578F6D42B">
    <w:name w:val="138A53C5FEE34E0A8AE5583578F6D42B"/>
    <w:rsid w:val="00B94127"/>
    <w:rPr>
      <w:lang w:val="en-IN" w:eastAsia="en-IN"/>
    </w:rPr>
  </w:style>
  <w:style w:type="paragraph" w:customStyle="1" w:styleId="DCA71C3EE9064ED4855102D9F472FDF9">
    <w:name w:val="DCA71C3EE9064ED4855102D9F472FDF9"/>
    <w:rsid w:val="00B94127"/>
    <w:rPr>
      <w:lang w:val="en-IN" w:eastAsia="en-IN"/>
    </w:rPr>
  </w:style>
  <w:style w:type="paragraph" w:customStyle="1" w:styleId="9F9371AAE621460F97347DFF7428122D">
    <w:name w:val="9F9371AAE621460F97347DFF7428122D"/>
    <w:rsid w:val="00B94127"/>
    <w:rPr>
      <w:lang w:val="en-IN" w:eastAsia="en-IN"/>
    </w:rPr>
  </w:style>
  <w:style w:type="paragraph" w:customStyle="1" w:styleId="1D5653124A8441C7A8D08C3BF043195F">
    <w:name w:val="1D5653124A8441C7A8D08C3BF043195F"/>
    <w:rsid w:val="00B94127"/>
    <w:rPr>
      <w:lang w:val="en-IN" w:eastAsia="en-IN"/>
    </w:rPr>
  </w:style>
  <w:style w:type="paragraph" w:customStyle="1" w:styleId="2232BC902E034437815AF16245A95B91">
    <w:name w:val="2232BC902E034437815AF16245A95B91"/>
    <w:rsid w:val="00B94127"/>
    <w:rPr>
      <w:lang w:val="en-IN" w:eastAsia="en-IN"/>
    </w:rPr>
  </w:style>
  <w:style w:type="paragraph" w:customStyle="1" w:styleId="FDB9EF704D444BC7ABFEF819597B7E4F">
    <w:name w:val="FDB9EF704D444BC7ABFEF819597B7E4F"/>
    <w:rsid w:val="00B94127"/>
    <w:rPr>
      <w:lang w:val="en-IN" w:eastAsia="en-IN"/>
    </w:rPr>
  </w:style>
  <w:style w:type="paragraph" w:customStyle="1" w:styleId="B25785796BEE42F887E89DEF31C260EA">
    <w:name w:val="B25785796BEE42F887E89DEF31C260EA"/>
    <w:rsid w:val="00B94127"/>
    <w:rPr>
      <w:lang w:val="en-IN" w:eastAsia="en-IN"/>
    </w:rPr>
  </w:style>
  <w:style w:type="paragraph" w:customStyle="1" w:styleId="0022C1CD23934405B73D92FBE318FB63">
    <w:name w:val="0022C1CD23934405B73D92FBE318FB63"/>
    <w:rsid w:val="00B94127"/>
    <w:rPr>
      <w:lang w:val="en-IN" w:eastAsia="en-IN"/>
    </w:rPr>
  </w:style>
  <w:style w:type="paragraph" w:customStyle="1" w:styleId="DBE98E143D724C3F80990DA7E1BA0D92">
    <w:name w:val="DBE98E143D724C3F80990DA7E1BA0D92"/>
    <w:rsid w:val="00B94127"/>
    <w:rPr>
      <w:lang w:val="en-IN" w:eastAsia="en-IN"/>
    </w:rPr>
  </w:style>
  <w:style w:type="paragraph" w:customStyle="1" w:styleId="748CF95DA3F04316AEB27BB6E4250957">
    <w:name w:val="748CF95DA3F04316AEB27BB6E4250957"/>
    <w:rsid w:val="00B94127"/>
    <w:rPr>
      <w:lang w:val="en-IN" w:eastAsia="en-IN"/>
    </w:rPr>
  </w:style>
  <w:style w:type="paragraph" w:customStyle="1" w:styleId="19DB89A10FE24E3B973B8FB8BBB9834D">
    <w:name w:val="19DB89A10FE24E3B973B8FB8BBB9834D"/>
    <w:rsid w:val="00B94127"/>
    <w:rPr>
      <w:lang w:val="en-IN" w:eastAsia="en-IN"/>
    </w:rPr>
  </w:style>
  <w:style w:type="paragraph" w:customStyle="1" w:styleId="D0806AE25F6945CFB4458A03EA353738">
    <w:name w:val="D0806AE25F6945CFB4458A03EA353738"/>
    <w:rsid w:val="00B94127"/>
    <w:rPr>
      <w:lang w:val="en-IN" w:eastAsia="en-IN"/>
    </w:rPr>
  </w:style>
  <w:style w:type="paragraph" w:customStyle="1" w:styleId="CEB8B0B038204145A60FDDB1D0FB7830">
    <w:name w:val="CEB8B0B038204145A60FDDB1D0FB7830"/>
    <w:rsid w:val="00B94127"/>
    <w:rPr>
      <w:lang w:val="en-IN" w:eastAsia="en-IN"/>
    </w:rPr>
  </w:style>
  <w:style w:type="paragraph" w:customStyle="1" w:styleId="5410DF5709A74520A7D4831336FCC215">
    <w:name w:val="5410DF5709A74520A7D4831336FCC215"/>
    <w:rsid w:val="00B94127"/>
    <w:rPr>
      <w:lang w:val="en-IN" w:eastAsia="en-IN"/>
    </w:rPr>
  </w:style>
  <w:style w:type="paragraph" w:customStyle="1" w:styleId="4D0B39E7FDF544F8ACFFF601438FBEF5">
    <w:name w:val="4D0B39E7FDF544F8ACFFF601438FBEF5"/>
    <w:rsid w:val="00B94127"/>
    <w:rPr>
      <w:lang w:val="en-IN" w:eastAsia="en-IN"/>
    </w:rPr>
  </w:style>
  <w:style w:type="paragraph" w:customStyle="1" w:styleId="9F7546245757438CB2DF02E87A6EA356">
    <w:name w:val="9F7546245757438CB2DF02E87A6EA356"/>
    <w:rsid w:val="00B94127"/>
    <w:rPr>
      <w:lang w:val="en-IN" w:eastAsia="en-IN"/>
    </w:rPr>
  </w:style>
  <w:style w:type="paragraph" w:customStyle="1" w:styleId="EC008E784FAB47ABBC6C22FCA5369197">
    <w:name w:val="EC008E784FAB47ABBC6C22FCA5369197"/>
    <w:rsid w:val="00B94127"/>
    <w:rPr>
      <w:lang w:val="en-IN" w:eastAsia="en-IN"/>
    </w:rPr>
  </w:style>
  <w:style w:type="paragraph" w:customStyle="1" w:styleId="B2B21D5B2E8C46D5B823138549F245DD">
    <w:name w:val="B2B21D5B2E8C46D5B823138549F245DD"/>
    <w:rsid w:val="00B94127"/>
    <w:rPr>
      <w:lang w:val="en-IN" w:eastAsia="en-IN"/>
    </w:rPr>
  </w:style>
  <w:style w:type="paragraph" w:customStyle="1" w:styleId="01E2D639FD594163BE2D3D0EBA44C103">
    <w:name w:val="01E2D639FD594163BE2D3D0EBA44C103"/>
    <w:rsid w:val="00B94127"/>
    <w:rPr>
      <w:lang w:val="en-IN" w:eastAsia="en-IN"/>
    </w:rPr>
  </w:style>
  <w:style w:type="paragraph" w:customStyle="1" w:styleId="7F7D871E4946460389C43BA038A7C4B0">
    <w:name w:val="7F7D871E4946460389C43BA038A7C4B0"/>
    <w:rsid w:val="00B94127"/>
    <w:rPr>
      <w:lang w:val="en-IN" w:eastAsia="en-IN"/>
    </w:rPr>
  </w:style>
  <w:style w:type="paragraph" w:customStyle="1" w:styleId="E214D48534E7470ABC8DBD1F705319DF">
    <w:name w:val="E214D48534E7470ABC8DBD1F705319DF"/>
    <w:rsid w:val="00B94127"/>
    <w:rPr>
      <w:lang w:val="en-IN" w:eastAsia="en-IN"/>
    </w:rPr>
  </w:style>
  <w:style w:type="paragraph" w:customStyle="1" w:styleId="6286D94026D5431F8CFBB74312B529B5">
    <w:name w:val="6286D94026D5431F8CFBB74312B529B5"/>
    <w:rsid w:val="00B94127"/>
    <w:rPr>
      <w:lang w:val="en-IN" w:eastAsia="en-IN"/>
    </w:rPr>
  </w:style>
  <w:style w:type="paragraph" w:customStyle="1" w:styleId="4F38DBC173964367B9F1D2817C7B4E80">
    <w:name w:val="4F38DBC173964367B9F1D2817C7B4E80"/>
    <w:rsid w:val="00B94127"/>
    <w:rPr>
      <w:lang w:val="en-IN" w:eastAsia="en-IN"/>
    </w:rPr>
  </w:style>
  <w:style w:type="paragraph" w:customStyle="1" w:styleId="3ECC256C6A684EE198252A7CEC4BEF94">
    <w:name w:val="3ECC256C6A684EE198252A7CEC4BEF94"/>
    <w:rsid w:val="00B94127"/>
    <w:rPr>
      <w:lang w:val="en-IN" w:eastAsia="en-IN"/>
    </w:rPr>
  </w:style>
  <w:style w:type="paragraph" w:customStyle="1" w:styleId="EAC3A29C88424230A3EC2899CB833A43">
    <w:name w:val="EAC3A29C88424230A3EC2899CB833A43"/>
    <w:rsid w:val="00B94127"/>
    <w:rPr>
      <w:lang w:val="en-IN" w:eastAsia="en-IN"/>
    </w:rPr>
  </w:style>
  <w:style w:type="paragraph" w:customStyle="1" w:styleId="C688DA1BB3294F099C1A44D6299B91FC">
    <w:name w:val="C688DA1BB3294F099C1A44D6299B91FC"/>
    <w:rsid w:val="00B94127"/>
    <w:rPr>
      <w:lang w:val="en-IN" w:eastAsia="en-IN"/>
    </w:rPr>
  </w:style>
  <w:style w:type="paragraph" w:customStyle="1" w:styleId="5CE509846C884A0DB8477402E4804E36">
    <w:name w:val="5CE509846C884A0DB8477402E4804E36"/>
    <w:rsid w:val="00B94127"/>
    <w:rPr>
      <w:lang w:val="en-IN" w:eastAsia="en-IN"/>
    </w:rPr>
  </w:style>
  <w:style w:type="paragraph" w:customStyle="1" w:styleId="F047BF3CFB5B4DC3AE72C7AB4DCEA0D0">
    <w:name w:val="F047BF3CFB5B4DC3AE72C7AB4DCEA0D0"/>
    <w:rsid w:val="00B94127"/>
    <w:rPr>
      <w:lang w:val="en-IN" w:eastAsia="en-IN"/>
    </w:rPr>
  </w:style>
  <w:style w:type="paragraph" w:customStyle="1" w:styleId="41C7C4872DD641B4A7B39E823697CE81">
    <w:name w:val="41C7C4872DD641B4A7B39E823697CE81"/>
    <w:rsid w:val="00B94127"/>
    <w:rPr>
      <w:lang w:val="en-IN" w:eastAsia="en-IN"/>
    </w:rPr>
  </w:style>
  <w:style w:type="paragraph" w:customStyle="1" w:styleId="227A19BB966A474590BFCAB2E0C095BC">
    <w:name w:val="227A19BB966A474590BFCAB2E0C095BC"/>
    <w:rsid w:val="00B94127"/>
    <w:rPr>
      <w:lang w:val="en-IN" w:eastAsia="en-IN"/>
    </w:rPr>
  </w:style>
  <w:style w:type="paragraph" w:customStyle="1" w:styleId="9A69B4A7C9B94E85B5C5544757B35DB2">
    <w:name w:val="9A69B4A7C9B94E85B5C5544757B35DB2"/>
    <w:rsid w:val="00B94127"/>
    <w:rPr>
      <w:lang w:val="en-IN" w:eastAsia="en-IN"/>
    </w:rPr>
  </w:style>
  <w:style w:type="paragraph" w:customStyle="1" w:styleId="4EF226A409A84A70BAB99821BF122583">
    <w:name w:val="4EF226A409A84A70BAB99821BF122583"/>
    <w:rsid w:val="00B94127"/>
    <w:rPr>
      <w:lang w:val="en-IN" w:eastAsia="en-IN"/>
    </w:rPr>
  </w:style>
  <w:style w:type="paragraph" w:customStyle="1" w:styleId="C2518F54ADDA4ED09EFC8556F64A57BD">
    <w:name w:val="C2518F54ADDA4ED09EFC8556F64A57BD"/>
    <w:rsid w:val="00B94127"/>
    <w:rPr>
      <w:lang w:val="en-IN" w:eastAsia="en-IN"/>
    </w:rPr>
  </w:style>
  <w:style w:type="paragraph" w:customStyle="1" w:styleId="1896924CEB0741F2A4F8CD2332D0B6E9">
    <w:name w:val="1896924CEB0741F2A4F8CD2332D0B6E9"/>
    <w:rsid w:val="00B94127"/>
    <w:rPr>
      <w:lang w:val="en-IN" w:eastAsia="en-IN"/>
    </w:rPr>
  </w:style>
  <w:style w:type="paragraph" w:customStyle="1" w:styleId="7AA81404215E4D6B88255BA99CACE924">
    <w:name w:val="7AA81404215E4D6B88255BA99CACE924"/>
    <w:rsid w:val="00B94127"/>
    <w:rPr>
      <w:lang w:val="en-IN" w:eastAsia="en-IN"/>
    </w:rPr>
  </w:style>
  <w:style w:type="paragraph" w:customStyle="1" w:styleId="BC6E56F5A63C4006A5CB2EDB7A1FE313">
    <w:name w:val="BC6E56F5A63C4006A5CB2EDB7A1FE313"/>
    <w:rsid w:val="00B94127"/>
    <w:rPr>
      <w:lang w:val="en-IN" w:eastAsia="en-IN"/>
    </w:rPr>
  </w:style>
  <w:style w:type="paragraph" w:customStyle="1" w:styleId="B1934AD2E0374EBBAD06A427C15B7BDB">
    <w:name w:val="B1934AD2E0374EBBAD06A427C15B7BDB"/>
    <w:rsid w:val="00B94127"/>
    <w:rPr>
      <w:lang w:val="en-IN" w:eastAsia="en-IN"/>
    </w:rPr>
  </w:style>
  <w:style w:type="paragraph" w:customStyle="1" w:styleId="89B7F18D464847CCB1FCF894323FF0C3">
    <w:name w:val="89B7F18D464847CCB1FCF894323FF0C3"/>
    <w:rsid w:val="00B94127"/>
    <w:rPr>
      <w:lang w:val="en-IN" w:eastAsia="en-IN"/>
    </w:rPr>
  </w:style>
  <w:style w:type="paragraph" w:customStyle="1" w:styleId="640E37388A274569A3BD3C4E4DEC8B4D">
    <w:name w:val="640E37388A274569A3BD3C4E4DEC8B4D"/>
    <w:rsid w:val="00B94127"/>
    <w:rPr>
      <w:lang w:val="en-IN" w:eastAsia="en-IN"/>
    </w:rPr>
  </w:style>
  <w:style w:type="paragraph" w:customStyle="1" w:styleId="2D12E8F812434A0EAC17C135F287EBBE">
    <w:name w:val="2D12E8F812434A0EAC17C135F287EBBE"/>
    <w:rsid w:val="00B94127"/>
    <w:rPr>
      <w:lang w:val="en-IN" w:eastAsia="en-IN"/>
    </w:rPr>
  </w:style>
  <w:style w:type="paragraph" w:customStyle="1" w:styleId="7728D20E9C0E448CB675B803E8A71252">
    <w:name w:val="7728D20E9C0E448CB675B803E8A71252"/>
    <w:rsid w:val="00B94127"/>
    <w:rPr>
      <w:lang w:val="en-IN" w:eastAsia="en-IN"/>
    </w:rPr>
  </w:style>
  <w:style w:type="paragraph" w:customStyle="1" w:styleId="8B0152CA0E084DE5945AC6A143640644">
    <w:name w:val="8B0152CA0E084DE5945AC6A143640644"/>
    <w:rsid w:val="00B94127"/>
    <w:rPr>
      <w:lang w:val="en-IN" w:eastAsia="en-IN"/>
    </w:rPr>
  </w:style>
  <w:style w:type="paragraph" w:customStyle="1" w:styleId="9895826F305D4FDEBE8B7B9FAFEB9E04">
    <w:name w:val="9895826F305D4FDEBE8B7B9FAFEB9E04"/>
    <w:rsid w:val="00B94127"/>
    <w:rPr>
      <w:lang w:val="en-IN" w:eastAsia="en-IN"/>
    </w:rPr>
  </w:style>
  <w:style w:type="paragraph" w:customStyle="1" w:styleId="0F9B2B361A7E4EFE8B6A29D2CFE13C81">
    <w:name w:val="0F9B2B361A7E4EFE8B6A29D2CFE13C81"/>
    <w:rsid w:val="00B94127"/>
    <w:rPr>
      <w:lang w:val="en-IN" w:eastAsia="en-IN"/>
    </w:rPr>
  </w:style>
  <w:style w:type="paragraph" w:customStyle="1" w:styleId="7BBFD4FEF5074E5085C647EABAB0AF33">
    <w:name w:val="7BBFD4FEF5074E5085C647EABAB0AF33"/>
    <w:rsid w:val="00B94127"/>
    <w:rPr>
      <w:lang w:val="en-IN" w:eastAsia="en-IN"/>
    </w:rPr>
  </w:style>
  <w:style w:type="paragraph" w:customStyle="1" w:styleId="3B81F7E698AB4CA3A43E6E33B7D50C45">
    <w:name w:val="3B81F7E698AB4CA3A43E6E33B7D50C45"/>
    <w:rsid w:val="00B94127"/>
    <w:rPr>
      <w:lang w:val="en-IN" w:eastAsia="en-IN"/>
    </w:rPr>
  </w:style>
  <w:style w:type="paragraph" w:customStyle="1" w:styleId="CEC94561E1F24B378EC3C7BDFA0A9592">
    <w:name w:val="CEC94561E1F24B378EC3C7BDFA0A9592"/>
    <w:rsid w:val="00B94127"/>
    <w:rPr>
      <w:lang w:val="en-IN" w:eastAsia="en-IN"/>
    </w:rPr>
  </w:style>
  <w:style w:type="paragraph" w:customStyle="1" w:styleId="3949B24BEB3D492F84D4534327865E19">
    <w:name w:val="3949B24BEB3D492F84D4534327865E19"/>
    <w:rsid w:val="00B94127"/>
    <w:rPr>
      <w:lang w:val="en-IN" w:eastAsia="en-IN"/>
    </w:rPr>
  </w:style>
  <w:style w:type="paragraph" w:customStyle="1" w:styleId="8D6C7AE8986445EFA754FABD6C4DBAC3">
    <w:name w:val="8D6C7AE8986445EFA754FABD6C4DBAC3"/>
    <w:rsid w:val="00B94127"/>
    <w:rPr>
      <w:lang w:val="en-IN" w:eastAsia="en-IN"/>
    </w:rPr>
  </w:style>
  <w:style w:type="paragraph" w:customStyle="1" w:styleId="23DC9CABF78B46229B0D7BDBA82407D0">
    <w:name w:val="23DC9CABF78B46229B0D7BDBA82407D0"/>
    <w:rsid w:val="00B94127"/>
    <w:rPr>
      <w:lang w:val="en-IN" w:eastAsia="en-IN"/>
    </w:rPr>
  </w:style>
  <w:style w:type="paragraph" w:customStyle="1" w:styleId="4609A528A74A483F912A6544533E8349">
    <w:name w:val="4609A528A74A483F912A6544533E8349"/>
    <w:rsid w:val="00B94127"/>
    <w:rPr>
      <w:lang w:val="en-IN" w:eastAsia="en-IN"/>
    </w:rPr>
  </w:style>
  <w:style w:type="paragraph" w:customStyle="1" w:styleId="810A8FBB706846498B8C6941944F4B49">
    <w:name w:val="810A8FBB706846498B8C6941944F4B49"/>
    <w:rsid w:val="00B94127"/>
    <w:rPr>
      <w:lang w:val="en-IN" w:eastAsia="en-IN"/>
    </w:rPr>
  </w:style>
  <w:style w:type="paragraph" w:customStyle="1" w:styleId="1285B1B701814F8C87EBF742505881AB">
    <w:name w:val="1285B1B701814F8C87EBF742505881AB"/>
    <w:rsid w:val="00B94127"/>
    <w:rPr>
      <w:lang w:val="en-IN" w:eastAsia="en-IN"/>
    </w:rPr>
  </w:style>
  <w:style w:type="paragraph" w:customStyle="1" w:styleId="DCFAEEEC7F9A4064B8266E267B63AD43">
    <w:name w:val="DCFAEEEC7F9A4064B8266E267B63AD43"/>
    <w:rsid w:val="00B94127"/>
    <w:rPr>
      <w:lang w:val="en-IN" w:eastAsia="en-IN"/>
    </w:rPr>
  </w:style>
  <w:style w:type="paragraph" w:customStyle="1" w:styleId="9561D54FAE244C75861F9DFE3621BD33">
    <w:name w:val="9561D54FAE244C75861F9DFE3621BD33"/>
    <w:rsid w:val="00B94127"/>
    <w:rPr>
      <w:lang w:val="en-IN" w:eastAsia="en-IN"/>
    </w:rPr>
  </w:style>
  <w:style w:type="paragraph" w:customStyle="1" w:styleId="4E9E2759711942C28383D51BBE0CEE11">
    <w:name w:val="4E9E2759711942C28383D51BBE0CEE11"/>
    <w:rsid w:val="00B94127"/>
    <w:rPr>
      <w:lang w:val="en-IN" w:eastAsia="en-IN"/>
    </w:rPr>
  </w:style>
  <w:style w:type="paragraph" w:customStyle="1" w:styleId="7193035C40BC4D09B4BA60D5BF1B489B">
    <w:name w:val="7193035C40BC4D09B4BA60D5BF1B489B"/>
    <w:rsid w:val="00B94127"/>
    <w:rPr>
      <w:lang w:val="en-IN" w:eastAsia="en-IN"/>
    </w:rPr>
  </w:style>
  <w:style w:type="paragraph" w:customStyle="1" w:styleId="861739469A014BDDA337550B1868E9DB">
    <w:name w:val="861739469A014BDDA337550B1868E9DB"/>
    <w:rsid w:val="00B94127"/>
    <w:rPr>
      <w:lang w:val="en-IN" w:eastAsia="en-IN"/>
    </w:rPr>
  </w:style>
  <w:style w:type="paragraph" w:customStyle="1" w:styleId="29E14865901C48EFAB24D99532511B23">
    <w:name w:val="29E14865901C48EFAB24D99532511B23"/>
    <w:rsid w:val="00B94127"/>
    <w:rPr>
      <w:lang w:val="en-IN" w:eastAsia="en-IN"/>
    </w:rPr>
  </w:style>
  <w:style w:type="paragraph" w:customStyle="1" w:styleId="C81FEAD32273484AA49CEEAEE9E6716B">
    <w:name w:val="C81FEAD32273484AA49CEEAEE9E6716B"/>
    <w:rsid w:val="00B94127"/>
    <w:rPr>
      <w:lang w:val="en-IN" w:eastAsia="en-IN"/>
    </w:rPr>
  </w:style>
  <w:style w:type="paragraph" w:customStyle="1" w:styleId="42F04E396B0840EAAB6FF3BEAF91F067">
    <w:name w:val="42F04E396B0840EAAB6FF3BEAF91F067"/>
    <w:rsid w:val="00B94127"/>
    <w:rPr>
      <w:lang w:val="en-IN" w:eastAsia="en-IN"/>
    </w:rPr>
  </w:style>
  <w:style w:type="paragraph" w:customStyle="1" w:styleId="B70C575B51404B66832E37BEF133F128">
    <w:name w:val="B70C575B51404B66832E37BEF133F128"/>
    <w:rsid w:val="00B94127"/>
    <w:rPr>
      <w:lang w:val="en-IN" w:eastAsia="en-IN"/>
    </w:rPr>
  </w:style>
  <w:style w:type="paragraph" w:customStyle="1" w:styleId="A87868664729473FBB3EDD72804E0E77">
    <w:name w:val="A87868664729473FBB3EDD72804E0E77"/>
    <w:rsid w:val="00B94127"/>
    <w:rPr>
      <w:lang w:val="en-IN" w:eastAsia="en-IN"/>
    </w:rPr>
  </w:style>
  <w:style w:type="paragraph" w:customStyle="1" w:styleId="563C0972570147E79A5FFF982DDE3594">
    <w:name w:val="563C0972570147E79A5FFF982DDE3594"/>
    <w:rsid w:val="00B94127"/>
    <w:rPr>
      <w:lang w:val="en-IN" w:eastAsia="en-IN"/>
    </w:rPr>
  </w:style>
  <w:style w:type="paragraph" w:customStyle="1" w:styleId="B5A1F8CBE7664241A7B536A8F2D84708">
    <w:name w:val="B5A1F8CBE7664241A7B536A8F2D84708"/>
    <w:rsid w:val="00B94127"/>
    <w:rPr>
      <w:lang w:val="en-IN" w:eastAsia="en-IN"/>
    </w:rPr>
  </w:style>
  <w:style w:type="paragraph" w:customStyle="1" w:styleId="0E6E0FDB16DC4A1A9628A13CBF46CB98">
    <w:name w:val="0E6E0FDB16DC4A1A9628A13CBF46CB98"/>
    <w:rsid w:val="00B94127"/>
    <w:rPr>
      <w:lang w:val="en-IN" w:eastAsia="en-IN"/>
    </w:rPr>
  </w:style>
  <w:style w:type="paragraph" w:customStyle="1" w:styleId="435C893701F9465EBDAD4522D5ACBFED">
    <w:name w:val="435C893701F9465EBDAD4522D5ACBFED"/>
    <w:rsid w:val="00B94127"/>
    <w:rPr>
      <w:lang w:val="en-IN" w:eastAsia="en-IN"/>
    </w:rPr>
  </w:style>
  <w:style w:type="paragraph" w:customStyle="1" w:styleId="96C0E932DCDF490A89988DC6302110BD">
    <w:name w:val="96C0E932DCDF490A89988DC6302110BD"/>
    <w:rsid w:val="00B94127"/>
    <w:rPr>
      <w:lang w:val="en-IN" w:eastAsia="en-IN"/>
    </w:rPr>
  </w:style>
  <w:style w:type="paragraph" w:customStyle="1" w:styleId="6A97742403FC48C6A0DD0D9BBBE6DE2C">
    <w:name w:val="6A97742403FC48C6A0DD0D9BBBE6DE2C"/>
    <w:rsid w:val="00B94127"/>
    <w:rPr>
      <w:lang w:val="en-IN" w:eastAsia="en-IN"/>
    </w:rPr>
  </w:style>
  <w:style w:type="paragraph" w:customStyle="1" w:styleId="33A84C48C2AF4675BB22BA98948592A2">
    <w:name w:val="33A84C48C2AF4675BB22BA98948592A2"/>
    <w:rsid w:val="00B94127"/>
    <w:rPr>
      <w:lang w:val="en-IN" w:eastAsia="en-IN"/>
    </w:rPr>
  </w:style>
  <w:style w:type="paragraph" w:customStyle="1" w:styleId="978C9A4BFDF34520A1F07A617AC3A5C8">
    <w:name w:val="978C9A4BFDF34520A1F07A617AC3A5C8"/>
    <w:rsid w:val="00B94127"/>
    <w:rPr>
      <w:lang w:val="en-IN" w:eastAsia="en-IN"/>
    </w:rPr>
  </w:style>
  <w:style w:type="paragraph" w:customStyle="1" w:styleId="CDDD2CA0D2C74DE5B81E512CCF7F9BD9">
    <w:name w:val="CDDD2CA0D2C74DE5B81E512CCF7F9BD9"/>
    <w:rsid w:val="00B94127"/>
    <w:rPr>
      <w:lang w:val="en-IN" w:eastAsia="en-IN"/>
    </w:rPr>
  </w:style>
  <w:style w:type="paragraph" w:customStyle="1" w:styleId="BFCA93B60DAB4B099CBBA98EFF020140">
    <w:name w:val="BFCA93B60DAB4B099CBBA98EFF020140"/>
    <w:rsid w:val="00B94127"/>
    <w:rPr>
      <w:lang w:val="en-IN" w:eastAsia="en-IN"/>
    </w:rPr>
  </w:style>
  <w:style w:type="paragraph" w:customStyle="1" w:styleId="65B59EB23AB6424C8EAFFDC4D92D5291">
    <w:name w:val="65B59EB23AB6424C8EAFFDC4D92D5291"/>
    <w:rsid w:val="00B94127"/>
    <w:rPr>
      <w:lang w:val="en-IN" w:eastAsia="en-IN"/>
    </w:rPr>
  </w:style>
  <w:style w:type="paragraph" w:customStyle="1" w:styleId="9EA10D14346840368BCE367402A21865">
    <w:name w:val="9EA10D14346840368BCE367402A21865"/>
    <w:rsid w:val="00B94127"/>
    <w:rPr>
      <w:lang w:val="en-IN" w:eastAsia="en-IN"/>
    </w:rPr>
  </w:style>
  <w:style w:type="paragraph" w:customStyle="1" w:styleId="32F64D7A520047FC9E89D0FBEB83E43A">
    <w:name w:val="32F64D7A520047FC9E89D0FBEB83E43A"/>
    <w:rsid w:val="00B94127"/>
    <w:rPr>
      <w:lang w:val="en-IN" w:eastAsia="en-IN"/>
    </w:rPr>
  </w:style>
  <w:style w:type="paragraph" w:customStyle="1" w:styleId="03FAC442187C43A9B824CBEC3ECDF580">
    <w:name w:val="03FAC442187C43A9B824CBEC3ECDF580"/>
    <w:rsid w:val="00B94127"/>
    <w:rPr>
      <w:lang w:val="en-IN" w:eastAsia="en-IN"/>
    </w:rPr>
  </w:style>
  <w:style w:type="paragraph" w:customStyle="1" w:styleId="3CAAA77AFF0B44E5B2AB5ACED3A9EAA7">
    <w:name w:val="3CAAA77AFF0B44E5B2AB5ACED3A9EAA7"/>
    <w:rsid w:val="00B94127"/>
    <w:rPr>
      <w:lang w:val="en-IN" w:eastAsia="en-IN"/>
    </w:rPr>
  </w:style>
  <w:style w:type="paragraph" w:customStyle="1" w:styleId="24AC846647174911B308C90F6200C9CA">
    <w:name w:val="24AC846647174911B308C90F6200C9CA"/>
    <w:rsid w:val="00B94127"/>
    <w:rPr>
      <w:lang w:val="en-IN" w:eastAsia="en-IN"/>
    </w:rPr>
  </w:style>
  <w:style w:type="paragraph" w:customStyle="1" w:styleId="E0C9BBDEA04D43A3805034AE612E2F5E">
    <w:name w:val="E0C9BBDEA04D43A3805034AE612E2F5E"/>
    <w:rsid w:val="00B94127"/>
    <w:rPr>
      <w:lang w:val="en-IN" w:eastAsia="en-IN"/>
    </w:rPr>
  </w:style>
  <w:style w:type="paragraph" w:customStyle="1" w:styleId="179154337B134253909F67CCB81F0B48">
    <w:name w:val="179154337B134253909F67CCB81F0B48"/>
    <w:rsid w:val="00B94127"/>
    <w:rPr>
      <w:lang w:val="en-IN" w:eastAsia="en-IN"/>
    </w:rPr>
  </w:style>
  <w:style w:type="paragraph" w:customStyle="1" w:styleId="7BD1CE83AF884D9A887DCD2E85CFDAED">
    <w:name w:val="7BD1CE83AF884D9A887DCD2E85CFDAED"/>
    <w:rsid w:val="00B94127"/>
    <w:rPr>
      <w:lang w:val="en-IN" w:eastAsia="en-IN"/>
    </w:rPr>
  </w:style>
  <w:style w:type="paragraph" w:customStyle="1" w:styleId="02C2ECEEEB4B446F882EF998C7F13F60">
    <w:name w:val="02C2ECEEEB4B446F882EF998C7F13F60"/>
    <w:rsid w:val="00B94127"/>
    <w:rPr>
      <w:lang w:val="en-IN" w:eastAsia="en-IN"/>
    </w:rPr>
  </w:style>
  <w:style w:type="paragraph" w:customStyle="1" w:styleId="F8218626BC8C40B3944F39B5965F024F">
    <w:name w:val="F8218626BC8C40B3944F39B5965F024F"/>
    <w:rsid w:val="00B94127"/>
    <w:rPr>
      <w:lang w:val="en-IN" w:eastAsia="en-IN"/>
    </w:rPr>
  </w:style>
  <w:style w:type="paragraph" w:customStyle="1" w:styleId="600CEAD6BC8A449A86622962EF8AB434">
    <w:name w:val="600CEAD6BC8A449A86622962EF8AB434"/>
    <w:rsid w:val="00B94127"/>
    <w:rPr>
      <w:lang w:val="en-IN" w:eastAsia="en-IN"/>
    </w:rPr>
  </w:style>
  <w:style w:type="paragraph" w:customStyle="1" w:styleId="3EA1E68358FC41AF9502E041A2FE3AE0">
    <w:name w:val="3EA1E68358FC41AF9502E041A2FE3AE0"/>
    <w:rsid w:val="00B94127"/>
    <w:rPr>
      <w:lang w:val="en-IN" w:eastAsia="en-IN"/>
    </w:rPr>
  </w:style>
  <w:style w:type="paragraph" w:customStyle="1" w:styleId="EC71A4116A1742B091052C3E61495EEE">
    <w:name w:val="EC71A4116A1742B091052C3E61495EEE"/>
    <w:rsid w:val="00B94127"/>
    <w:rPr>
      <w:lang w:val="en-IN" w:eastAsia="en-IN"/>
    </w:rPr>
  </w:style>
  <w:style w:type="paragraph" w:customStyle="1" w:styleId="D674285A64044FDA802A00FB0D7E2E32">
    <w:name w:val="D674285A64044FDA802A00FB0D7E2E32"/>
    <w:rsid w:val="00B94127"/>
    <w:rPr>
      <w:lang w:val="en-IN" w:eastAsia="en-IN"/>
    </w:rPr>
  </w:style>
  <w:style w:type="paragraph" w:customStyle="1" w:styleId="7FFB7E4C692D4D479D9CBCB435A26763">
    <w:name w:val="7FFB7E4C692D4D479D9CBCB435A26763"/>
    <w:rsid w:val="00B94127"/>
    <w:rPr>
      <w:lang w:val="en-IN" w:eastAsia="en-IN"/>
    </w:rPr>
  </w:style>
  <w:style w:type="paragraph" w:customStyle="1" w:styleId="787030E17E2E43E3BD466A8E006BE120">
    <w:name w:val="787030E17E2E43E3BD466A8E006BE120"/>
    <w:rsid w:val="00B94127"/>
    <w:rPr>
      <w:lang w:val="en-IN" w:eastAsia="en-IN"/>
    </w:rPr>
  </w:style>
  <w:style w:type="paragraph" w:customStyle="1" w:styleId="6B293A08E0BA4116852473AF3DB0ADBD">
    <w:name w:val="6B293A08E0BA4116852473AF3DB0ADBD"/>
    <w:rsid w:val="00B94127"/>
    <w:rPr>
      <w:lang w:val="en-IN" w:eastAsia="en-IN"/>
    </w:rPr>
  </w:style>
  <w:style w:type="paragraph" w:customStyle="1" w:styleId="FACED3A1BBE349E0B24E8609E622561C">
    <w:name w:val="FACED3A1BBE349E0B24E8609E622561C"/>
    <w:rsid w:val="00B94127"/>
    <w:rPr>
      <w:lang w:val="en-IN" w:eastAsia="en-IN"/>
    </w:rPr>
  </w:style>
  <w:style w:type="paragraph" w:customStyle="1" w:styleId="B3C1CDF1AA96459092E1B8E6C072EBDD">
    <w:name w:val="B3C1CDF1AA96459092E1B8E6C072EBDD"/>
    <w:rsid w:val="00B94127"/>
    <w:rPr>
      <w:lang w:val="en-IN" w:eastAsia="en-IN"/>
    </w:rPr>
  </w:style>
  <w:style w:type="paragraph" w:customStyle="1" w:styleId="DE28B603DCBA4F87A7D1F4C4A62C83B1">
    <w:name w:val="DE28B603DCBA4F87A7D1F4C4A62C83B1"/>
    <w:rsid w:val="00B94127"/>
    <w:rPr>
      <w:lang w:val="en-IN" w:eastAsia="en-IN"/>
    </w:rPr>
  </w:style>
  <w:style w:type="paragraph" w:customStyle="1" w:styleId="16DFBA9CB6E04F5988C552BB66C61538">
    <w:name w:val="16DFBA9CB6E04F5988C552BB66C61538"/>
    <w:rsid w:val="00B94127"/>
    <w:rPr>
      <w:lang w:val="en-IN" w:eastAsia="en-IN"/>
    </w:rPr>
  </w:style>
  <w:style w:type="paragraph" w:customStyle="1" w:styleId="2603F770898D444DB63B051E423BAFD0">
    <w:name w:val="2603F770898D444DB63B051E423BAFD0"/>
    <w:rsid w:val="00B94127"/>
    <w:rPr>
      <w:lang w:val="en-IN" w:eastAsia="en-IN"/>
    </w:rPr>
  </w:style>
  <w:style w:type="paragraph" w:customStyle="1" w:styleId="1916098E8D8448F28938106DE3C17E81">
    <w:name w:val="1916098E8D8448F28938106DE3C17E81"/>
    <w:rsid w:val="00B94127"/>
    <w:rPr>
      <w:lang w:val="en-IN" w:eastAsia="en-IN"/>
    </w:rPr>
  </w:style>
  <w:style w:type="paragraph" w:customStyle="1" w:styleId="4C13A8F0A9E94CC1B3D3834A67E2159D">
    <w:name w:val="4C13A8F0A9E94CC1B3D3834A67E2159D"/>
    <w:rsid w:val="00B94127"/>
    <w:rPr>
      <w:lang w:val="en-IN" w:eastAsia="en-IN"/>
    </w:rPr>
  </w:style>
  <w:style w:type="paragraph" w:customStyle="1" w:styleId="366F874D97F546C48935650338468D2A">
    <w:name w:val="366F874D97F546C48935650338468D2A"/>
    <w:rsid w:val="00B94127"/>
    <w:rPr>
      <w:lang w:val="en-IN" w:eastAsia="en-IN"/>
    </w:rPr>
  </w:style>
  <w:style w:type="paragraph" w:customStyle="1" w:styleId="E1FD8E111A50439FACFC2BB793B96E0D">
    <w:name w:val="E1FD8E111A50439FACFC2BB793B96E0D"/>
    <w:rsid w:val="00B94127"/>
    <w:rPr>
      <w:lang w:val="en-IN" w:eastAsia="en-IN"/>
    </w:rPr>
  </w:style>
  <w:style w:type="paragraph" w:customStyle="1" w:styleId="BB51DF4FC1774D63A645D511828E4A33">
    <w:name w:val="BB51DF4FC1774D63A645D511828E4A33"/>
    <w:rsid w:val="00B94127"/>
    <w:rPr>
      <w:lang w:val="en-IN" w:eastAsia="en-IN"/>
    </w:rPr>
  </w:style>
  <w:style w:type="paragraph" w:customStyle="1" w:styleId="4EF33E90C0B848DC9593E4A994D2351C">
    <w:name w:val="4EF33E90C0B848DC9593E4A994D2351C"/>
    <w:rsid w:val="00B94127"/>
    <w:rPr>
      <w:lang w:val="en-IN" w:eastAsia="en-IN"/>
    </w:rPr>
  </w:style>
  <w:style w:type="paragraph" w:customStyle="1" w:styleId="24E1D83774D943EBB83609D36F05459D">
    <w:name w:val="24E1D83774D943EBB83609D36F05459D"/>
    <w:rsid w:val="00B94127"/>
    <w:rPr>
      <w:lang w:val="en-IN" w:eastAsia="en-IN"/>
    </w:rPr>
  </w:style>
  <w:style w:type="paragraph" w:customStyle="1" w:styleId="08838CD3079E48F1B18109685F7C0618">
    <w:name w:val="08838CD3079E48F1B18109685F7C0618"/>
    <w:rsid w:val="00B94127"/>
    <w:rPr>
      <w:lang w:val="en-IN" w:eastAsia="en-IN"/>
    </w:rPr>
  </w:style>
  <w:style w:type="paragraph" w:customStyle="1" w:styleId="C721131EB4F5453B93AADEB519A4557C">
    <w:name w:val="C721131EB4F5453B93AADEB519A4557C"/>
    <w:rsid w:val="00B94127"/>
    <w:rPr>
      <w:lang w:val="en-IN" w:eastAsia="en-IN"/>
    </w:rPr>
  </w:style>
  <w:style w:type="paragraph" w:customStyle="1" w:styleId="9B9376A095874F7DAA8A204778A70DAA">
    <w:name w:val="9B9376A095874F7DAA8A204778A70DAA"/>
    <w:rsid w:val="00B94127"/>
    <w:rPr>
      <w:lang w:val="en-IN" w:eastAsia="en-IN"/>
    </w:rPr>
  </w:style>
  <w:style w:type="paragraph" w:customStyle="1" w:styleId="CD25604AF1A34B8880883406BBDD120F">
    <w:name w:val="CD25604AF1A34B8880883406BBDD120F"/>
    <w:rsid w:val="00B94127"/>
    <w:rPr>
      <w:lang w:val="en-IN" w:eastAsia="en-IN"/>
    </w:rPr>
  </w:style>
  <w:style w:type="paragraph" w:customStyle="1" w:styleId="760E6218E6DF42B38A94A8E564CFFBF0">
    <w:name w:val="760E6218E6DF42B38A94A8E564CFFBF0"/>
    <w:rsid w:val="00B94127"/>
    <w:rPr>
      <w:lang w:val="en-IN" w:eastAsia="en-IN"/>
    </w:rPr>
  </w:style>
  <w:style w:type="paragraph" w:customStyle="1" w:styleId="91E6C7C05E014873BC6EBE76E197E6EA">
    <w:name w:val="91E6C7C05E014873BC6EBE76E197E6EA"/>
    <w:rsid w:val="00B94127"/>
    <w:rPr>
      <w:lang w:val="en-IN" w:eastAsia="en-IN"/>
    </w:rPr>
  </w:style>
  <w:style w:type="paragraph" w:customStyle="1" w:styleId="D6B714E6CFE744FC8D9FB19A8AC8D7DC">
    <w:name w:val="D6B714E6CFE744FC8D9FB19A8AC8D7DC"/>
    <w:rsid w:val="00B94127"/>
    <w:rPr>
      <w:lang w:val="en-IN" w:eastAsia="en-IN"/>
    </w:rPr>
  </w:style>
  <w:style w:type="paragraph" w:customStyle="1" w:styleId="919E136F2B75437E9E80FA6FC5271DDA">
    <w:name w:val="919E136F2B75437E9E80FA6FC5271DDA"/>
    <w:rsid w:val="00B94127"/>
    <w:rPr>
      <w:lang w:val="en-IN" w:eastAsia="en-IN"/>
    </w:rPr>
  </w:style>
  <w:style w:type="paragraph" w:customStyle="1" w:styleId="103D696075E147E6934EA21B25BD95F4">
    <w:name w:val="103D696075E147E6934EA21B25BD95F4"/>
    <w:rsid w:val="00B94127"/>
    <w:rPr>
      <w:lang w:val="en-IN" w:eastAsia="en-IN"/>
    </w:rPr>
  </w:style>
  <w:style w:type="paragraph" w:customStyle="1" w:styleId="8BD27C31425E4AC4A106945FAEB63A4C">
    <w:name w:val="8BD27C31425E4AC4A106945FAEB63A4C"/>
    <w:rsid w:val="00B94127"/>
    <w:rPr>
      <w:lang w:val="en-IN" w:eastAsia="en-IN"/>
    </w:rPr>
  </w:style>
  <w:style w:type="paragraph" w:customStyle="1" w:styleId="B8C56C759FA848F1A8A2DF97FBA8FFA4">
    <w:name w:val="B8C56C759FA848F1A8A2DF97FBA8FFA4"/>
    <w:rsid w:val="00B94127"/>
    <w:rPr>
      <w:lang w:val="en-IN" w:eastAsia="en-IN"/>
    </w:rPr>
  </w:style>
  <w:style w:type="paragraph" w:customStyle="1" w:styleId="793896ADA3F540268E3234F9158E6A5B">
    <w:name w:val="793896ADA3F540268E3234F9158E6A5B"/>
    <w:rsid w:val="00B94127"/>
    <w:rPr>
      <w:lang w:val="en-IN" w:eastAsia="en-IN"/>
    </w:rPr>
  </w:style>
  <w:style w:type="paragraph" w:customStyle="1" w:styleId="9AE1156531D547F09A8E3CDFFD46BD4A">
    <w:name w:val="9AE1156531D547F09A8E3CDFFD46BD4A"/>
    <w:rsid w:val="00B94127"/>
    <w:rPr>
      <w:lang w:val="en-IN" w:eastAsia="en-IN"/>
    </w:rPr>
  </w:style>
  <w:style w:type="paragraph" w:customStyle="1" w:styleId="995518175B7244F8B7A4307A15E539D3">
    <w:name w:val="995518175B7244F8B7A4307A15E539D3"/>
    <w:rsid w:val="00B94127"/>
    <w:rPr>
      <w:lang w:val="en-IN" w:eastAsia="en-IN"/>
    </w:rPr>
  </w:style>
  <w:style w:type="paragraph" w:customStyle="1" w:styleId="9D1F8A2E17F24BAC97AD688CA5560EAA">
    <w:name w:val="9D1F8A2E17F24BAC97AD688CA5560EAA"/>
    <w:rsid w:val="00B94127"/>
    <w:rPr>
      <w:lang w:val="en-IN" w:eastAsia="en-IN"/>
    </w:rPr>
  </w:style>
  <w:style w:type="paragraph" w:customStyle="1" w:styleId="310129C1F73A4AA7B10E109252A119C7">
    <w:name w:val="310129C1F73A4AA7B10E109252A119C7"/>
    <w:rsid w:val="00B94127"/>
    <w:rPr>
      <w:lang w:val="en-IN" w:eastAsia="en-IN"/>
    </w:rPr>
  </w:style>
  <w:style w:type="paragraph" w:customStyle="1" w:styleId="91B8EA27C53143C7B1E560B3067CF552">
    <w:name w:val="91B8EA27C53143C7B1E560B3067CF552"/>
    <w:rsid w:val="00B94127"/>
    <w:rPr>
      <w:lang w:val="en-IN" w:eastAsia="en-IN"/>
    </w:rPr>
  </w:style>
  <w:style w:type="paragraph" w:customStyle="1" w:styleId="394EA1BFFFFB467FB5DFC58C4BAFEC81">
    <w:name w:val="394EA1BFFFFB467FB5DFC58C4BAFEC81"/>
    <w:rsid w:val="00B94127"/>
    <w:rPr>
      <w:lang w:val="en-IN" w:eastAsia="en-IN"/>
    </w:rPr>
  </w:style>
  <w:style w:type="paragraph" w:customStyle="1" w:styleId="FE8AC438F6CA4184BD5DF0536A261F07">
    <w:name w:val="FE8AC438F6CA4184BD5DF0536A261F07"/>
    <w:rsid w:val="00B94127"/>
    <w:rPr>
      <w:lang w:val="en-IN" w:eastAsia="en-IN"/>
    </w:rPr>
  </w:style>
  <w:style w:type="paragraph" w:customStyle="1" w:styleId="B83D4615718044438BA38518B883C5C0">
    <w:name w:val="B83D4615718044438BA38518B883C5C0"/>
    <w:rsid w:val="00B94127"/>
    <w:rPr>
      <w:lang w:val="en-IN" w:eastAsia="en-IN"/>
    </w:rPr>
  </w:style>
  <w:style w:type="paragraph" w:customStyle="1" w:styleId="6B20F76A529840FE8A52FC45C942400A">
    <w:name w:val="6B20F76A529840FE8A52FC45C942400A"/>
    <w:rsid w:val="00B94127"/>
    <w:rPr>
      <w:lang w:val="en-IN" w:eastAsia="en-IN"/>
    </w:rPr>
  </w:style>
  <w:style w:type="paragraph" w:customStyle="1" w:styleId="49DC0436E1024C63B8F8DEE23626C273">
    <w:name w:val="49DC0436E1024C63B8F8DEE23626C273"/>
    <w:rsid w:val="00B94127"/>
    <w:rPr>
      <w:lang w:val="en-IN" w:eastAsia="en-IN"/>
    </w:rPr>
  </w:style>
  <w:style w:type="paragraph" w:customStyle="1" w:styleId="16A8E8CE002C41A99A1A94EEFDA4DD42">
    <w:name w:val="16A8E8CE002C41A99A1A94EEFDA4DD42"/>
    <w:rsid w:val="00B94127"/>
    <w:rPr>
      <w:lang w:val="en-IN" w:eastAsia="en-IN"/>
    </w:rPr>
  </w:style>
  <w:style w:type="paragraph" w:customStyle="1" w:styleId="78CA7F4FE093483EBB68FB2DFDB665FE">
    <w:name w:val="78CA7F4FE093483EBB68FB2DFDB665FE"/>
    <w:rsid w:val="00B94127"/>
    <w:rPr>
      <w:lang w:val="en-IN" w:eastAsia="en-IN"/>
    </w:rPr>
  </w:style>
  <w:style w:type="paragraph" w:customStyle="1" w:styleId="83FCC9457F3D47AAA6DA9F1291088058">
    <w:name w:val="83FCC9457F3D47AAA6DA9F1291088058"/>
    <w:rsid w:val="00B94127"/>
    <w:rPr>
      <w:lang w:val="en-IN" w:eastAsia="en-IN"/>
    </w:rPr>
  </w:style>
  <w:style w:type="paragraph" w:customStyle="1" w:styleId="EBE74890101E4CE584A1FEDE34C7F164">
    <w:name w:val="EBE74890101E4CE584A1FEDE34C7F164"/>
    <w:rsid w:val="00B94127"/>
    <w:rPr>
      <w:lang w:val="en-IN" w:eastAsia="en-IN"/>
    </w:rPr>
  </w:style>
  <w:style w:type="paragraph" w:customStyle="1" w:styleId="F24B6D04D0C24C22A09254BF33BFC8A7">
    <w:name w:val="F24B6D04D0C24C22A09254BF33BFC8A7"/>
    <w:rsid w:val="00B94127"/>
    <w:rPr>
      <w:lang w:val="en-IN" w:eastAsia="en-IN"/>
    </w:rPr>
  </w:style>
  <w:style w:type="paragraph" w:customStyle="1" w:styleId="D4C14B74F34341CFB6EAAEE895CCC67E">
    <w:name w:val="D4C14B74F34341CFB6EAAEE895CCC67E"/>
    <w:rsid w:val="00B94127"/>
    <w:rPr>
      <w:lang w:val="en-IN" w:eastAsia="en-IN"/>
    </w:rPr>
  </w:style>
  <w:style w:type="paragraph" w:customStyle="1" w:styleId="631EAFA13B124A6FBE6E9D5205330F09">
    <w:name w:val="631EAFA13B124A6FBE6E9D5205330F09"/>
    <w:rsid w:val="00B94127"/>
    <w:rPr>
      <w:lang w:val="en-IN" w:eastAsia="en-IN"/>
    </w:rPr>
  </w:style>
  <w:style w:type="paragraph" w:customStyle="1" w:styleId="D07100ED3D3F43519FC05467B92FAE9D">
    <w:name w:val="D07100ED3D3F43519FC05467B92FAE9D"/>
    <w:rsid w:val="00B94127"/>
    <w:rPr>
      <w:lang w:val="en-IN" w:eastAsia="en-IN"/>
    </w:rPr>
  </w:style>
  <w:style w:type="paragraph" w:customStyle="1" w:styleId="B1C002C86F554655AF59019C46BC9B72">
    <w:name w:val="B1C002C86F554655AF59019C46BC9B72"/>
    <w:rsid w:val="00B94127"/>
    <w:rPr>
      <w:lang w:val="en-IN" w:eastAsia="en-IN"/>
    </w:rPr>
  </w:style>
  <w:style w:type="paragraph" w:customStyle="1" w:styleId="C04BCD9F9A76464FA499AD67E5B1B4F6">
    <w:name w:val="C04BCD9F9A76464FA499AD67E5B1B4F6"/>
    <w:rsid w:val="00B94127"/>
    <w:rPr>
      <w:lang w:val="en-IN" w:eastAsia="en-IN"/>
    </w:rPr>
  </w:style>
  <w:style w:type="paragraph" w:customStyle="1" w:styleId="DDA394FA968D46969BF7866B0D9A3C4A">
    <w:name w:val="DDA394FA968D46969BF7866B0D9A3C4A"/>
    <w:rsid w:val="00B94127"/>
    <w:rPr>
      <w:lang w:val="en-IN" w:eastAsia="en-IN"/>
    </w:rPr>
  </w:style>
  <w:style w:type="paragraph" w:customStyle="1" w:styleId="83E53EFA18C048858804EC415BB53A93">
    <w:name w:val="83E53EFA18C048858804EC415BB53A93"/>
    <w:rsid w:val="00B94127"/>
    <w:rPr>
      <w:lang w:val="en-IN" w:eastAsia="en-IN"/>
    </w:rPr>
  </w:style>
  <w:style w:type="paragraph" w:customStyle="1" w:styleId="19E4077DC32540E09FE666AF9976F6EC">
    <w:name w:val="19E4077DC32540E09FE666AF9976F6EC"/>
    <w:rsid w:val="00B94127"/>
    <w:rPr>
      <w:lang w:val="en-IN" w:eastAsia="en-IN"/>
    </w:rPr>
  </w:style>
  <w:style w:type="paragraph" w:customStyle="1" w:styleId="3BE8D73C3B5E4939BD5F7A2FDABF08DC">
    <w:name w:val="3BE8D73C3B5E4939BD5F7A2FDABF08DC"/>
    <w:rsid w:val="00B94127"/>
    <w:rPr>
      <w:lang w:val="en-IN" w:eastAsia="en-IN"/>
    </w:rPr>
  </w:style>
  <w:style w:type="paragraph" w:customStyle="1" w:styleId="75C33880BFB74F83B8AD385789E3EA95">
    <w:name w:val="75C33880BFB74F83B8AD385789E3EA95"/>
    <w:rsid w:val="00B94127"/>
    <w:rPr>
      <w:lang w:val="en-IN" w:eastAsia="en-IN"/>
    </w:rPr>
  </w:style>
  <w:style w:type="paragraph" w:customStyle="1" w:styleId="55308EBBCF64412DA64C8DA75C0AB9FD">
    <w:name w:val="55308EBBCF64412DA64C8DA75C0AB9FD"/>
    <w:rsid w:val="00B94127"/>
    <w:rPr>
      <w:lang w:val="en-IN" w:eastAsia="en-IN"/>
    </w:rPr>
  </w:style>
  <w:style w:type="paragraph" w:customStyle="1" w:styleId="A872320618C148C8AEEE49D29CCFC6A0">
    <w:name w:val="A872320618C148C8AEEE49D29CCFC6A0"/>
    <w:rsid w:val="00B94127"/>
    <w:rPr>
      <w:lang w:val="en-IN" w:eastAsia="en-IN"/>
    </w:rPr>
  </w:style>
  <w:style w:type="paragraph" w:customStyle="1" w:styleId="18E7935EFD95482BAEF7104465E305A1">
    <w:name w:val="18E7935EFD95482BAEF7104465E305A1"/>
    <w:rsid w:val="00B94127"/>
    <w:rPr>
      <w:lang w:val="en-IN" w:eastAsia="en-IN"/>
    </w:rPr>
  </w:style>
  <w:style w:type="paragraph" w:customStyle="1" w:styleId="9289BAAA11C846678FDA31A75EF70E91">
    <w:name w:val="9289BAAA11C846678FDA31A75EF70E91"/>
    <w:rsid w:val="00B94127"/>
    <w:rPr>
      <w:lang w:val="en-IN" w:eastAsia="en-IN"/>
    </w:rPr>
  </w:style>
  <w:style w:type="paragraph" w:customStyle="1" w:styleId="5D95E589BAB34EA3A0ADA28115903653">
    <w:name w:val="5D95E589BAB34EA3A0ADA28115903653"/>
    <w:rsid w:val="00B94127"/>
    <w:rPr>
      <w:lang w:val="en-IN" w:eastAsia="en-IN"/>
    </w:rPr>
  </w:style>
  <w:style w:type="paragraph" w:customStyle="1" w:styleId="46208949BBEC499899A9BD4270B52354">
    <w:name w:val="46208949BBEC499899A9BD4270B52354"/>
    <w:rsid w:val="00B94127"/>
    <w:rPr>
      <w:lang w:val="en-IN" w:eastAsia="en-IN"/>
    </w:rPr>
  </w:style>
  <w:style w:type="paragraph" w:customStyle="1" w:styleId="3ADEA4F88ECE42B7BFF2B5E8CCDD20B0">
    <w:name w:val="3ADEA4F88ECE42B7BFF2B5E8CCDD20B0"/>
    <w:rsid w:val="00B94127"/>
    <w:rPr>
      <w:lang w:val="en-IN" w:eastAsia="en-IN"/>
    </w:rPr>
  </w:style>
  <w:style w:type="paragraph" w:customStyle="1" w:styleId="9C848D2A1BF549F98D02EB452AF0EF29">
    <w:name w:val="9C848D2A1BF549F98D02EB452AF0EF29"/>
    <w:rsid w:val="00B94127"/>
    <w:rPr>
      <w:lang w:val="en-IN" w:eastAsia="en-IN"/>
    </w:rPr>
  </w:style>
  <w:style w:type="paragraph" w:customStyle="1" w:styleId="D3DAF1EECA5F4E6F804A4EC093008443">
    <w:name w:val="D3DAF1EECA5F4E6F804A4EC093008443"/>
    <w:rsid w:val="00B94127"/>
    <w:rPr>
      <w:lang w:val="en-IN" w:eastAsia="en-IN"/>
    </w:rPr>
  </w:style>
  <w:style w:type="paragraph" w:customStyle="1" w:styleId="BABD77AFC3054AD593E6634A3CA295B7">
    <w:name w:val="BABD77AFC3054AD593E6634A3CA295B7"/>
    <w:rsid w:val="00B94127"/>
    <w:rPr>
      <w:lang w:val="en-IN" w:eastAsia="en-IN"/>
    </w:rPr>
  </w:style>
  <w:style w:type="paragraph" w:customStyle="1" w:styleId="FA8E65E78B2E417F875E072A01BBFAAA">
    <w:name w:val="FA8E65E78B2E417F875E072A01BBFAAA"/>
    <w:rsid w:val="00B94127"/>
    <w:rPr>
      <w:lang w:val="en-IN" w:eastAsia="en-IN"/>
    </w:rPr>
  </w:style>
  <w:style w:type="paragraph" w:customStyle="1" w:styleId="229CFBD681794A37A3E8832F3A415C1F">
    <w:name w:val="229CFBD681794A37A3E8832F3A415C1F"/>
    <w:rsid w:val="00B94127"/>
    <w:rPr>
      <w:lang w:val="en-IN" w:eastAsia="en-IN"/>
    </w:rPr>
  </w:style>
  <w:style w:type="paragraph" w:customStyle="1" w:styleId="DE49570BA0954E50BAEA8C78A7EAE2B3">
    <w:name w:val="DE49570BA0954E50BAEA8C78A7EAE2B3"/>
    <w:rsid w:val="00B94127"/>
    <w:rPr>
      <w:lang w:val="en-IN" w:eastAsia="en-IN"/>
    </w:rPr>
  </w:style>
  <w:style w:type="paragraph" w:customStyle="1" w:styleId="724C4CFE40B843728395EDD2FEE68707">
    <w:name w:val="724C4CFE40B843728395EDD2FEE68707"/>
    <w:rsid w:val="00B94127"/>
    <w:rPr>
      <w:lang w:val="en-IN" w:eastAsia="en-IN"/>
    </w:rPr>
  </w:style>
  <w:style w:type="paragraph" w:customStyle="1" w:styleId="4C8899AA8F4C414F967BE1BD0E4066E2">
    <w:name w:val="4C8899AA8F4C414F967BE1BD0E4066E2"/>
    <w:rsid w:val="00B94127"/>
    <w:rPr>
      <w:lang w:val="en-IN" w:eastAsia="en-IN"/>
    </w:rPr>
  </w:style>
  <w:style w:type="paragraph" w:customStyle="1" w:styleId="96445AEA73F34507A1A6E88561FC2E78">
    <w:name w:val="96445AEA73F34507A1A6E88561FC2E78"/>
    <w:rsid w:val="00B94127"/>
    <w:rPr>
      <w:lang w:val="en-IN" w:eastAsia="en-IN"/>
    </w:rPr>
  </w:style>
  <w:style w:type="paragraph" w:customStyle="1" w:styleId="00F378F06F2C4804BCC0D086E3DC19E8">
    <w:name w:val="00F378F06F2C4804BCC0D086E3DC19E8"/>
    <w:rsid w:val="00B94127"/>
    <w:rPr>
      <w:lang w:val="en-IN" w:eastAsia="en-IN"/>
    </w:rPr>
  </w:style>
  <w:style w:type="paragraph" w:customStyle="1" w:styleId="582A1F038EA24A1BBF660ADB5D436CFB">
    <w:name w:val="582A1F038EA24A1BBF660ADB5D436CFB"/>
    <w:rsid w:val="00B94127"/>
    <w:rPr>
      <w:lang w:val="en-IN" w:eastAsia="en-IN"/>
    </w:rPr>
  </w:style>
  <w:style w:type="paragraph" w:customStyle="1" w:styleId="477D4A8F050542C48D7B3513B6D1713D">
    <w:name w:val="477D4A8F050542C48D7B3513B6D1713D"/>
    <w:rsid w:val="00B94127"/>
    <w:rPr>
      <w:lang w:val="en-IN" w:eastAsia="en-IN"/>
    </w:rPr>
  </w:style>
  <w:style w:type="paragraph" w:customStyle="1" w:styleId="B6C7320239784FF69A5C06CEE0DE4FF8">
    <w:name w:val="B6C7320239784FF69A5C06CEE0DE4FF8"/>
    <w:rsid w:val="00B94127"/>
    <w:rPr>
      <w:lang w:val="en-IN" w:eastAsia="en-IN"/>
    </w:rPr>
  </w:style>
  <w:style w:type="paragraph" w:customStyle="1" w:styleId="C76456816CFB4B3183F042E98BBE1078">
    <w:name w:val="C76456816CFB4B3183F042E98BBE1078"/>
    <w:rsid w:val="00B94127"/>
    <w:rPr>
      <w:lang w:val="en-IN" w:eastAsia="en-IN"/>
    </w:rPr>
  </w:style>
  <w:style w:type="paragraph" w:customStyle="1" w:styleId="E18A44F14E4C48BF977274FB815A3E9C">
    <w:name w:val="E18A44F14E4C48BF977274FB815A3E9C"/>
    <w:rsid w:val="00B94127"/>
    <w:rPr>
      <w:lang w:val="en-IN" w:eastAsia="en-IN"/>
    </w:rPr>
  </w:style>
  <w:style w:type="paragraph" w:customStyle="1" w:styleId="873686FEDC1F46B9B15E8A334C5059BF">
    <w:name w:val="873686FEDC1F46B9B15E8A334C5059BF"/>
    <w:rsid w:val="00B94127"/>
    <w:rPr>
      <w:lang w:val="en-IN" w:eastAsia="en-IN"/>
    </w:rPr>
  </w:style>
  <w:style w:type="paragraph" w:customStyle="1" w:styleId="0494C3E79B3747ECA8FBBD713E754B8E">
    <w:name w:val="0494C3E79B3747ECA8FBBD713E754B8E"/>
    <w:rsid w:val="00B94127"/>
    <w:rPr>
      <w:lang w:val="en-IN" w:eastAsia="en-IN"/>
    </w:rPr>
  </w:style>
  <w:style w:type="paragraph" w:customStyle="1" w:styleId="F73813E4DC8F4D369CF7B0D812D84056">
    <w:name w:val="F73813E4DC8F4D369CF7B0D812D84056"/>
    <w:rsid w:val="00B94127"/>
    <w:rPr>
      <w:lang w:val="en-IN" w:eastAsia="en-IN"/>
    </w:rPr>
  </w:style>
  <w:style w:type="paragraph" w:customStyle="1" w:styleId="FD0712D9EE334920831B910E7CB27D06">
    <w:name w:val="FD0712D9EE334920831B910E7CB27D06"/>
    <w:rsid w:val="00B94127"/>
    <w:rPr>
      <w:lang w:val="en-IN" w:eastAsia="en-IN"/>
    </w:rPr>
  </w:style>
  <w:style w:type="paragraph" w:customStyle="1" w:styleId="42F922E5904F4FBA9BD5FE7194D7DE49">
    <w:name w:val="42F922E5904F4FBA9BD5FE7194D7DE49"/>
    <w:rsid w:val="00B94127"/>
    <w:rPr>
      <w:lang w:val="en-IN" w:eastAsia="en-IN"/>
    </w:rPr>
  </w:style>
  <w:style w:type="paragraph" w:customStyle="1" w:styleId="C84C51DDBDA8490080E8C6B46B0BF218">
    <w:name w:val="C84C51DDBDA8490080E8C6B46B0BF218"/>
    <w:rsid w:val="00B94127"/>
    <w:rPr>
      <w:lang w:val="en-IN" w:eastAsia="en-IN"/>
    </w:rPr>
  </w:style>
  <w:style w:type="paragraph" w:customStyle="1" w:styleId="22ECBDC2853645D6938BE144AC3D897B">
    <w:name w:val="22ECBDC2853645D6938BE144AC3D897B"/>
    <w:rsid w:val="00B94127"/>
    <w:rPr>
      <w:lang w:val="en-IN" w:eastAsia="en-IN"/>
    </w:rPr>
  </w:style>
  <w:style w:type="paragraph" w:customStyle="1" w:styleId="4D3EA21214034037BB0DF80A7A209C22">
    <w:name w:val="4D3EA21214034037BB0DF80A7A209C22"/>
    <w:rsid w:val="00B94127"/>
    <w:rPr>
      <w:lang w:val="en-IN" w:eastAsia="en-IN"/>
    </w:rPr>
  </w:style>
  <w:style w:type="paragraph" w:customStyle="1" w:styleId="99BE19D121964989935569EF1F551D21">
    <w:name w:val="99BE19D121964989935569EF1F551D21"/>
    <w:rsid w:val="00B94127"/>
    <w:rPr>
      <w:lang w:val="en-IN" w:eastAsia="en-IN"/>
    </w:rPr>
  </w:style>
  <w:style w:type="paragraph" w:customStyle="1" w:styleId="802ACEBF17C947E985E935CCB7D58033">
    <w:name w:val="802ACEBF17C947E985E935CCB7D58033"/>
    <w:rsid w:val="00B94127"/>
    <w:rPr>
      <w:lang w:val="en-IN" w:eastAsia="en-IN"/>
    </w:rPr>
  </w:style>
  <w:style w:type="paragraph" w:customStyle="1" w:styleId="E5947EE6B6CA4C89883DF8C6093A7C27">
    <w:name w:val="E5947EE6B6CA4C89883DF8C6093A7C27"/>
    <w:rsid w:val="00B94127"/>
    <w:rPr>
      <w:lang w:val="en-IN" w:eastAsia="en-IN"/>
    </w:rPr>
  </w:style>
  <w:style w:type="paragraph" w:customStyle="1" w:styleId="9AF1504AF9224A4187DAF0183A9D99ED">
    <w:name w:val="9AF1504AF9224A4187DAF0183A9D99ED"/>
    <w:rsid w:val="00B94127"/>
    <w:rPr>
      <w:lang w:val="en-IN" w:eastAsia="en-IN"/>
    </w:rPr>
  </w:style>
  <w:style w:type="paragraph" w:customStyle="1" w:styleId="4AC14BE032BF432AA9752496595B9F61">
    <w:name w:val="4AC14BE032BF432AA9752496595B9F61"/>
    <w:rsid w:val="00B94127"/>
    <w:rPr>
      <w:lang w:val="en-IN" w:eastAsia="en-IN"/>
    </w:rPr>
  </w:style>
  <w:style w:type="paragraph" w:customStyle="1" w:styleId="DE762DC74C194A9392DFD8FE33B9B4D4">
    <w:name w:val="DE762DC74C194A9392DFD8FE33B9B4D4"/>
    <w:rsid w:val="00B94127"/>
    <w:rPr>
      <w:lang w:val="en-IN" w:eastAsia="en-IN"/>
    </w:rPr>
  </w:style>
  <w:style w:type="paragraph" w:customStyle="1" w:styleId="C04C1C8222EE438887F3B332B9050F6A">
    <w:name w:val="C04C1C8222EE438887F3B332B9050F6A"/>
    <w:rsid w:val="00B94127"/>
    <w:rPr>
      <w:lang w:val="en-IN" w:eastAsia="en-IN"/>
    </w:rPr>
  </w:style>
  <w:style w:type="paragraph" w:customStyle="1" w:styleId="F0D7C42C34154D01B62F321647B17D15">
    <w:name w:val="F0D7C42C34154D01B62F321647B17D15"/>
    <w:rsid w:val="00B94127"/>
    <w:rPr>
      <w:lang w:val="en-IN" w:eastAsia="en-IN"/>
    </w:rPr>
  </w:style>
  <w:style w:type="paragraph" w:customStyle="1" w:styleId="7859B0759CF94638B8C8F626F5344F94">
    <w:name w:val="7859B0759CF94638B8C8F626F5344F94"/>
    <w:rsid w:val="00B94127"/>
    <w:rPr>
      <w:lang w:val="en-IN" w:eastAsia="en-IN"/>
    </w:rPr>
  </w:style>
  <w:style w:type="paragraph" w:customStyle="1" w:styleId="D581F720516C4D56B657443C5C304369">
    <w:name w:val="D581F720516C4D56B657443C5C304369"/>
    <w:rsid w:val="00B94127"/>
    <w:rPr>
      <w:lang w:val="en-IN" w:eastAsia="en-IN"/>
    </w:rPr>
  </w:style>
  <w:style w:type="paragraph" w:customStyle="1" w:styleId="A4E3FEA17BF94412B88730E1ED80E5FC">
    <w:name w:val="A4E3FEA17BF94412B88730E1ED80E5FC"/>
    <w:rsid w:val="00B94127"/>
    <w:rPr>
      <w:lang w:val="en-IN" w:eastAsia="en-IN"/>
    </w:rPr>
  </w:style>
  <w:style w:type="paragraph" w:customStyle="1" w:styleId="21564E7999604450A10A1ACE63A0E08A">
    <w:name w:val="21564E7999604450A10A1ACE63A0E08A"/>
    <w:rsid w:val="00B94127"/>
    <w:rPr>
      <w:lang w:val="en-IN" w:eastAsia="en-IN"/>
    </w:rPr>
  </w:style>
  <w:style w:type="paragraph" w:customStyle="1" w:styleId="5E02859814E0434EAB4A7FDC5FAFBBA5">
    <w:name w:val="5E02859814E0434EAB4A7FDC5FAFBBA5"/>
    <w:rsid w:val="00B94127"/>
    <w:rPr>
      <w:lang w:val="en-IN" w:eastAsia="en-IN"/>
    </w:rPr>
  </w:style>
  <w:style w:type="paragraph" w:customStyle="1" w:styleId="053A1E7CA4404FED9A7ECA15DED683BD">
    <w:name w:val="053A1E7CA4404FED9A7ECA15DED683BD"/>
    <w:rsid w:val="00B94127"/>
    <w:rPr>
      <w:lang w:val="en-IN" w:eastAsia="en-IN"/>
    </w:rPr>
  </w:style>
  <w:style w:type="paragraph" w:customStyle="1" w:styleId="922BC22C9634495A85D08F3A0729BD73">
    <w:name w:val="922BC22C9634495A85D08F3A0729BD73"/>
    <w:rsid w:val="00B94127"/>
    <w:rPr>
      <w:lang w:val="en-IN" w:eastAsia="en-IN"/>
    </w:rPr>
  </w:style>
  <w:style w:type="paragraph" w:customStyle="1" w:styleId="310EF78FC2024AE183C9D3B457F8E71C">
    <w:name w:val="310EF78FC2024AE183C9D3B457F8E71C"/>
    <w:rsid w:val="00B94127"/>
    <w:rPr>
      <w:lang w:val="en-IN" w:eastAsia="en-IN"/>
    </w:rPr>
  </w:style>
  <w:style w:type="paragraph" w:customStyle="1" w:styleId="E05AF4B2C8F34949A08AAD51CBC0494A">
    <w:name w:val="E05AF4B2C8F34949A08AAD51CBC0494A"/>
    <w:rsid w:val="00B94127"/>
    <w:rPr>
      <w:lang w:val="en-IN" w:eastAsia="en-IN"/>
    </w:rPr>
  </w:style>
  <w:style w:type="paragraph" w:customStyle="1" w:styleId="EB2915AC5B7148238E670817ECAE3C50">
    <w:name w:val="EB2915AC5B7148238E670817ECAE3C50"/>
    <w:rsid w:val="00B94127"/>
    <w:rPr>
      <w:lang w:val="en-IN" w:eastAsia="en-IN"/>
    </w:rPr>
  </w:style>
  <w:style w:type="paragraph" w:customStyle="1" w:styleId="EDE85CBFDEB946BA976A00375CDD70D7">
    <w:name w:val="EDE85CBFDEB946BA976A00375CDD70D7"/>
    <w:rsid w:val="00B94127"/>
    <w:rPr>
      <w:lang w:val="en-IN" w:eastAsia="en-IN"/>
    </w:rPr>
  </w:style>
  <w:style w:type="paragraph" w:customStyle="1" w:styleId="BB469DDB865F4940B94D37BBCAC31AA8">
    <w:name w:val="BB469DDB865F4940B94D37BBCAC31AA8"/>
    <w:rsid w:val="00B94127"/>
    <w:rPr>
      <w:lang w:val="en-IN" w:eastAsia="en-IN"/>
    </w:rPr>
  </w:style>
  <w:style w:type="paragraph" w:customStyle="1" w:styleId="6B660E85DA0F4D469A5C444899B89011">
    <w:name w:val="6B660E85DA0F4D469A5C444899B89011"/>
    <w:rsid w:val="00B94127"/>
    <w:rPr>
      <w:lang w:val="en-IN" w:eastAsia="en-IN"/>
    </w:rPr>
  </w:style>
  <w:style w:type="paragraph" w:customStyle="1" w:styleId="5A811E54763E482FBC114272ACDBE68F">
    <w:name w:val="5A811E54763E482FBC114272ACDBE68F"/>
    <w:rsid w:val="00B94127"/>
    <w:rPr>
      <w:lang w:val="en-IN" w:eastAsia="en-IN"/>
    </w:rPr>
  </w:style>
  <w:style w:type="paragraph" w:customStyle="1" w:styleId="5287874DBCF44449B8937DE21EA8C4F3">
    <w:name w:val="5287874DBCF44449B8937DE21EA8C4F3"/>
    <w:rsid w:val="00B94127"/>
    <w:rPr>
      <w:lang w:val="en-IN" w:eastAsia="en-IN"/>
    </w:rPr>
  </w:style>
  <w:style w:type="paragraph" w:customStyle="1" w:styleId="4286DF52A0A64E4BA42A790784A40632">
    <w:name w:val="4286DF52A0A64E4BA42A790784A40632"/>
    <w:rsid w:val="00B94127"/>
    <w:rPr>
      <w:lang w:val="en-IN" w:eastAsia="en-IN"/>
    </w:rPr>
  </w:style>
  <w:style w:type="paragraph" w:customStyle="1" w:styleId="33C5315CE54243B28D8D7D34E490BCAC">
    <w:name w:val="33C5315CE54243B28D8D7D34E490BCAC"/>
    <w:rsid w:val="00B94127"/>
    <w:rPr>
      <w:lang w:val="en-IN" w:eastAsia="en-IN"/>
    </w:rPr>
  </w:style>
  <w:style w:type="paragraph" w:customStyle="1" w:styleId="EAF7492FE6E24591AA98E2B476719A4A">
    <w:name w:val="EAF7492FE6E24591AA98E2B476719A4A"/>
    <w:rsid w:val="00B94127"/>
    <w:rPr>
      <w:lang w:val="en-IN" w:eastAsia="en-IN"/>
    </w:rPr>
  </w:style>
  <w:style w:type="paragraph" w:customStyle="1" w:styleId="02C2EBD8CB1B4CBFA57F23FBA76B533A">
    <w:name w:val="02C2EBD8CB1B4CBFA57F23FBA76B533A"/>
    <w:rsid w:val="00B94127"/>
    <w:rPr>
      <w:lang w:val="en-IN" w:eastAsia="en-IN"/>
    </w:rPr>
  </w:style>
  <w:style w:type="paragraph" w:customStyle="1" w:styleId="BFE4A80932B34CF38C560C219303D116">
    <w:name w:val="BFE4A80932B34CF38C560C219303D116"/>
    <w:rsid w:val="00B94127"/>
    <w:rPr>
      <w:lang w:val="en-IN" w:eastAsia="en-IN"/>
    </w:rPr>
  </w:style>
  <w:style w:type="paragraph" w:customStyle="1" w:styleId="11A44AC944164F73BCFB221C58D70BFD">
    <w:name w:val="11A44AC944164F73BCFB221C58D70BFD"/>
    <w:rsid w:val="00B94127"/>
    <w:rPr>
      <w:lang w:val="en-IN" w:eastAsia="en-IN"/>
    </w:rPr>
  </w:style>
  <w:style w:type="paragraph" w:customStyle="1" w:styleId="E06A62DD763342E39DBDAC432E2841EC">
    <w:name w:val="E06A62DD763342E39DBDAC432E2841EC"/>
    <w:rsid w:val="00B94127"/>
    <w:rPr>
      <w:lang w:val="en-IN" w:eastAsia="en-IN"/>
    </w:rPr>
  </w:style>
  <w:style w:type="paragraph" w:customStyle="1" w:styleId="16D285FD58AD40478A17ED689C1AF719">
    <w:name w:val="16D285FD58AD40478A17ED689C1AF719"/>
    <w:rsid w:val="00B94127"/>
    <w:rPr>
      <w:lang w:val="en-IN" w:eastAsia="en-IN"/>
    </w:rPr>
  </w:style>
  <w:style w:type="paragraph" w:customStyle="1" w:styleId="557B906642314D30A24920A09A4E3677">
    <w:name w:val="557B906642314D30A24920A09A4E3677"/>
    <w:rsid w:val="00B94127"/>
    <w:rPr>
      <w:lang w:val="en-IN" w:eastAsia="en-IN"/>
    </w:rPr>
  </w:style>
  <w:style w:type="paragraph" w:customStyle="1" w:styleId="E4FE0DAE8E4548C4A5D5BCD3B7B60026">
    <w:name w:val="E4FE0DAE8E4548C4A5D5BCD3B7B60026"/>
    <w:rsid w:val="00B94127"/>
    <w:rPr>
      <w:lang w:val="en-IN" w:eastAsia="en-IN"/>
    </w:rPr>
  </w:style>
  <w:style w:type="paragraph" w:customStyle="1" w:styleId="F48D92DDB96A49A7909D6B3ABC0F1CFA">
    <w:name w:val="F48D92DDB96A49A7909D6B3ABC0F1CFA"/>
    <w:rsid w:val="00B94127"/>
    <w:rPr>
      <w:lang w:val="en-IN" w:eastAsia="en-IN"/>
    </w:rPr>
  </w:style>
  <w:style w:type="paragraph" w:customStyle="1" w:styleId="AF9410C26C09453780B768487B59A318">
    <w:name w:val="AF9410C26C09453780B768487B59A318"/>
    <w:rsid w:val="00B94127"/>
    <w:rPr>
      <w:lang w:val="en-IN" w:eastAsia="en-IN"/>
    </w:rPr>
  </w:style>
  <w:style w:type="paragraph" w:customStyle="1" w:styleId="77E51353D91F47C19E219C44B43FBAC9">
    <w:name w:val="77E51353D91F47C19E219C44B43FBAC9"/>
    <w:rsid w:val="00B94127"/>
    <w:rPr>
      <w:lang w:val="en-IN" w:eastAsia="en-IN"/>
    </w:rPr>
  </w:style>
  <w:style w:type="paragraph" w:customStyle="1" w:styleId="C05D9D02E0E647BAA7D93147C523D19E">
    <w:name w:val="C05D9D02E0E647BAA7D93147C523D19E"/>
    <w:rsid w:val="00B94127"/>
    <w:rPr>
      <w:lang w:val="en-IN" w:eastAsia="en-IN"/>
    </w:rPr>
  </w:style>
  <w:style w:type="paragraph" w:customStyle="1" w:styleId="FA76F88FE5B542F3A5E270D9AF8E35B9">
    <w:name w:val="FA76F88FE5B542F3A5E270D9AF8E35B9"/>
    <w:rsid w:val="00B94127"/>
    <w:rPr>
      <w:lang w:val="en-IN" w:eastAsia="en-IN"/>
    </w:rPr>
  </w:style>
  <w:style w:type="paragraph" w:customStyle="1" w:styleId="B8455C5067454B5FACAFE8858AC2DF0B">
    <w:name w:val="B8455C5067454B5FACAFE8858AC2DF0B"/>
    <w:rsid w:val="00B94127"/>
    <w:rPr>
      <w:lang w:val="en-IN" w:eastAsia="en-IN"/>
    </w:rPr>
  </w:style>
  <w:style w:type="paragraph" w:customStyle="1" w:styleId="35487FCE1E91420BAA229650C10CBAE2">
    <w:name w:val="35487FCE1E91420BAA229650C10CBAE2"/>
    <w:rsid w:val="00B94127"/>
    <w:rPr>
      <w:lang w:val="en-IN" w:eastAsia="en-IN"/>
    </w:rPr>
  </w:style>
  <w:style w:type="paragraph" w:customStyle="1" w:styleId="8029D1E7D60141488FFC77D072C0394E">
    <w:name w:val="8029D1E7D60141488FFC77D072C0394E"/>
    <w:rsid w:val="00B94127"/>
    <w:rPr>
      <w:lang w:val="en-IN" w:eastAsia="en-IN"/>
    </w:rPr>
  </w:style>
  <w:style w:type="paragraph" w:customStyle="1" w:styleId="49ADD01B51CB456191F7BF47858DE0ED">
    <w:name w:val="49ADD01B51CB456191F7BF47858DE0ED"/>
    <w:rsid w:val="00B94127"/>
    <w:rPr>
      <w:lang w:val="en-IN" w:eastAsia="en-IN"/>
    </w:rPr>
  </w:style>
  <w:style w:type="paragraph" w:customStyle="1" w:styleId="B9C18112AC904B14A5972922A564AC87">
    <w:name w:val="B9C18112AC904B14A5972922A564AC87"/>
    <w:rsid w:val="00B94127"/>
    <w:rPr>
      <w:lang w:val="en-IN" w:eastAsia="en-IN"/>
    </w:rPr>
  </w:style>
  <w:style w:type="paragraph" w:customStyle="1" w:styleId="D9B1929B615647EC840C4EDB803A5A63">
    <w:name w:val="D9B1929B615647EC840C4EDB803A5A63"/>
    <w:rsid w:val="00B94127"/>
    <w:rPr>
      <w:lang w:val="en-IN" w:eastAsia="en-IN"/>
    </w:rPr>
  </w:style>
  <w:style w:type="paragraph" w:customStyle="1" w:styleId="8ADC6666B005476585D8CDF5481DCD5C">
    <w:name w:val="8ADC6666B005476585D8CDF5481DCD5C"/>
    <w:rsid w:val="00B94127"/>
    <w:rPr>
      <w:lang w:val="en-IN" w:eastAsia="en-IN"/>
    </w:rPr>
  </w:style>
  <w:style w:type="paragraph" w:customStyle="1" w:styleId="BCB296CCCBA84AE587B2858F29D67CF5">
    <w:name w:val="BCB296CCCBA84AE587B2858F29D67CF5"/>
    <w:rsid w:val="00B94127"/>
    <w:rPr>
      <w:lang w:val="en-IN" w:eastAsia="en-IN"/>
    </w:rPr>
  </w:style>
  <w:style w:type="paragraph" w:customStyle="1" w:styleId="1007F6FF0DA44E32BD5D3176F759FE3C">
    <w:name w:val="1007F6FF0DA44E32BD5D3176F759FE3C"/>
    <w:rsid w:val="00B94127"/>
    <w:rPr>
      <w:lang w:val="en-IN" w:eastAsia="en-IN"/>
    </w:rPr>
  </w:style>
  <w:style w:type="paragraph" w:customStyle="1" w:styleId="1332A3AB9E10415AB3BCB773442B2457">
    <w:name w:val="1332A3AB9E10415AB3BCB773442B2457"/>
    <w:rsid w:val="00B94127"/>
    <w:rPr>
      <w:lang w:val="en-IN" w:eastAsia="en-IN"/>
    </w:rPr>
  </w:style>
  <w:style w:type="paragraph" w:customStyle="1" w:styleId="96716D416D3C43D5A2EF4EF5860DD423">
    <w:name w:val="96716D416D3C43D5A2EF4EF5860DD423"/>
    <w:rsid w:val="00B94127"/>
    <w:rPr>
      <w:lang w:val="en-IN" w:eastAsia="en-IN"/>
    </w:rPr>
  </w:style>
  <w:style w:type="paragraph" w:customStyle="1" w:styleId="3D205F086AD742C89D2E924F75DCEFEE">
    <w:name w:val="3D205F086AD742C89D2E924F75DCEFEE"/>
    <w:rsid w:val="00B94127"/>
    <w:rPr>
      <w:lang w:val="en-IN" w:eastAsia="en-IN"/>
    </w:rPr>
  </w:style>
  <w:style w:type="paragraph" w:customStyle="1" w:styleId="AD935371A3CD419FBF48D0FFB83DFA9B">
    <w:name w:val="AD935371A3CD419FBF48D0FFB83DFA9B"/>
    <w:rsid w:val="00B94127"/>
    <w:rPr>
      <w:lang w:val="en-IN" w:eastAsia="en-IN"/>
    </w:rPr>
  </w:style>
  <w:style w:type="paragraph" w:customStyle="1" w:styleId="7774FC68C87E494689C27471D820F374">
    <w:name w:val="7774FC68C87E494689C27471D820F374"/>
    <w:rsid w:val="00B94127"/>
    <w:rPr>
      <w:lang w:val="en-IN" w:eastAsia="en-IN"/>
    </w:rPr>
  </w:style>
  <w:style w:type="paragraph" w:customStyle="1" w:styleId="4A9404B4D6AC4D88882B1A89528959A5">
    <w:name w:val="4A9404B4D6AC4D88882B1A89528959A5"/>
    <w:rsid w:val="00B94127"/>
    <w:rPr>
      <w:lang w:val="en-IN" w:eastAsia="en-IN"/>
    </w:rPr>
  </w:style>
  <w:style w:type="paragraph" w:customStyle="1" w:styleId="9E39715992CB4A23BA1EECC326F783B6">
    <w:name w:val="9E39715992CB4A23BA1EECC326F783B6"/>
    <w:rsid w:val="00B94127"/>
    <w:rPr>
      <w:lang w:val="en-IN" w:eastAsia="en-IN"/>
    </w:rPr>
  </w:style>
  <w:style w:type="paragraph" w:customStyle="1" w:styleId="2CF7AA03A5174C808662D0ACC2AEF875">
    <w:name w:val="2CF7AA03A5174C808662D0ACC2AEF875"/>
    <w:rsid w:val="00B94127"/>
    <w:rPr>
      <w:lang w:val="en-IN" w:eastAsia="en-IN"/>
    </w:rPr>
  </w:style>
  <w:style w:type="paragraph" w:customStyle="1" w:styleId="2912EE4220134C3FADF4FECB66F038B1">
    <w:name w:val="2912EE4220134C3FADF4FECB66F038B1"/>
    <w:rsid w:val="00B94127"/>
    <w:rPr>
      <w:lang w:val="en-IN" w:eastAsia="en-IN"/>
    </w:rPr>
  </w:style>
  <w:style w:type="paragraph" w:customStyle="1" w:styleId="288C556658C74B82BB14F3F25589481F">
    <w:name w:val="288C556658C74B82BB14F3F25589481F"/>
    <w:rsid w:val="00B94127"/>
    <w:rPr>
      <w:lang w:val="en-IN" w:eastAsia="en-IN"/>
    </w:rPr>
  </w:style>
  <w:style w:type="paragraph" w:customStyle="1" w:styleId="195CDFA46A72432FBEF35D7712F67A37">
    <w:name w:val="195CDFA46A72432FBEF35D7712F67A37"/>
    <w:rsid w:val="00B94127"/>
    <w:rPr>
      <w:lang w:val="en-IN" w:eastAsia="en-IN"/>
    </w:rPr>
  </w:style>
  <w:style w:type="paragraph" w:customStyle="1" w:styleId="FAF67C5311704C7A9AA289215B583A3B">
    <w:name w:val="FAF67C5311704C7A9AA289215B583A3B"/>
    <w:rsid w:val="00B94127"/>
    <w:rPr>
      <w:lang w:val="en-IN" w:eastAsia="en-IN"/>
    </w:rPr>
  </w:style>
  <w:style w:type="paragraph" w:customStyle="1" w:styleId="D63FB422ECC34896B1E928A60B98861E">
    <w:name w:val="D63FB422ECC34896B1E928A60B98861E"/>
    <w:rsid w:val="00B94127"/>
    <w:rPr>
      <w:lang w:val="en-IN" w:eastAsia="en-IN"/>
    </w:rPr>
  </w:style>
  <w:style w:type="paragraph" w:customStyle="1" w:styleId="E388390A99EE4C92A5B98E4A86B7FB4C">
    <w:name w:val="E388390A99EE4C92A5B98E4A86B7FB4C"/>
    <w:rsid w:val="00B94127"/>
    <w:rPr>
      <w:lang w:val="en-IN" w:eastAsia="en-IN"/>
    </w:rPr>
  </w:style>
  <w:style w:type="paragraph" w:customStyle="1" w:styleId="9A800666439E4B39B933CEC78185CD7F">
    <w:name w:val="9A800666439E4B39B933CEC78185CD7F"/>
    <w:rsid w:val="00B94127"/>
    <w:rPr>
      <w:lang w:val="en-IN" w:eastAsia="en-IN"/>
    </w:rPr>
  </w:style>
  <w:style w:type="paragraph" w:customStyle="1" w:styleId="C03EDDF6DB214755A90DFBC581DCD5E4">
    <w:name w:val="C03EDDF6DB214755A90DFBC581DCD5E4"/>
    <w:rsid w:val="00B94127"/>
    <w:rPr>
      <w:lang w:val="en-IN" w:eastAsia="en-IN"/>
    </w:rPr>
  </w:style>
  <w:style w:type="paragraph" w:customStyle="1" w:styleId="5561E38A28AF4BF5BAEAD3A455D457AC">
    <w:name w:val="5561E38A28AF4BF5BAEAD3A455D457AC"/>
    <w:rsid w:val="00B94127"/>
    <w:rPr>
      <w:lang w:val="en-IN" w:eastAsia="en-IN"/>
    </w:rPr>
  </w:style>
  <w:style w:type="paragraph" w:customStyle="1" w:styleId="39C32D344F1B47E7A83A2FDA56E83B04">
    <w:name w:val="39C32D344F1B47E7A83A2FDA56E83B04"/>
    <w:rsid w:val="00B94127"/>
    <w:rPr>
      <w:lang w:val="en-IN" w:eastAsia="en-IN"/>
    </w:rPr>
  </w:style>
  <w:style w:type="paragraph" w:customStyle="1" w:styleId="46B880EE803945B98922941F2080C302">
    <w:name w:val="46B880EE803945B98922941F2080C302"/>
    <w:rsid w:val="00B94127"/>
    <w:rPr>
      <w:lang w:val="en-IN" w:eastAsia="en-IN"/>
    </w:rPr>
  </w:style>
  <w:style w:type="paragraph" w:customStyle="1" w:styleId="954E045EFF5D41CB9A410799059AC891">
    <w:name w:val="954E045EFF5D41CB9A410799059AC891"/>
    <w:rsid w:val="00B94127"/>
    <w:rPr>
      <w:lang w:val="en-IN" w:eastAsia="en-IN"/>
    </w:rPr>
  </w:style>
  <w:style w:type="paragraph" w:customStyle="1" w:styleId="6009AD3ABFFA4E5C9952807ECB20F4F0">
    <w:name w:val="6009AD3ABFFA4E5C9952807ECB20F4F0"/>
    <w:rsid w:val="00B94127"/>
    <w:rPr>
      <w:lang w:val="en-IN" w:eastAsia="en-IN"/>
    </w:rPr>
  </w:style>
  <w:style w:type="paragraph" w:customStyle="1" w:styleId="28D5802C19E3490EAB3250B16A12510B">
    <w:name w:val="28D5802C19E3490EAB3250B16A12510B"/>
    <w:rsid w:val="00B94127"/>
    <w:rPr>
      <w:lang w:val="en-IN" w:eastAsia="en-IN"/>
    </w:rPr>
  </w:style>
  <w:style w:type="paragraph" w:customStyle="1" w:styleId="9C197254A782429EA4F33A8936EC0384">
    <w:name w:val="9C197254A782429EA4F33A8936EC0384"/>
    <w:rsid w:val="00B94127"/>
    <w:rPr>
      <w:lang w:val="en-IN" w:eastAsia="en-IN"/>
    </w:rPr>
  </w:style>
  <w:style w:type="paragraph" w:customStyle="1" w:styleId="3A270EEAB07A4B9194C6D36252A2FCE8">
    <w:name w:val="3A270EEAB07A4B9194C6D36252A2FCE8"/>
    <w:rsid w:val="00B94127"/>
    <w:rPr>
      <w:lang w:val="en-IN" w:eastAsia="en-IN"/>
    </w:rPr>
  </w:style>
  <w:style w:type="paragraph" w:customStyle="1" w:styleId="C5BCF5143FCE48858D0C246D439BEBF3">
    <w:name w:val="C5BCF5143FCE48858D0C246D439BEBF3"/>
    <w:rsid w:val="00B94127"/>
    <w:rPr>
      <w:lang w:val="en-IN" w:eastAsia="en-IN"/>
    </w:rPr>
  </w:style>
  <w:style w:type="paragraph" w:customStyle="1" w:styleId="9477A7B727194D4BA4D4D18C04937685">
    <w:name w:val="9477A7B727194D4BA4D4D18C04937685"/>
    <w:rsid w:val="00B94127"/>
    <w:rPr>
      <w:lang w:val="en-IN" w:eastAsia="en-IN"/>
    </w:rPr>
  </w:style>
  <w:style w:type="paragraph" w:customStyle="1" w:styleId="DC1641FB13DE4FB69A3DD1BAE4AFC331">
    <w:name w:val="DC1641FB13DE4FB69A3DD1BAE4AFC331"/>
    <w:rsid w:val="00B94127"/>
    <w:rPr>
      <w:lang w:val="en-IN" w:eastAsia="en-IN"/>
    </w:rPr>
  </w:style>
  <w:style w:type="paragraph" w:customStyle="1" w:styleId="6568843B20A64AFA9A5AAC1E478F4D7A">
    <w:name w:val="6568843B20A64AFA9A5AAC1E478F4D7A"/>
    <w:rsid w:val="00B94127"/>
    <w:rPr>
      <w:lang w:val="en-IN" w:eastAsia="en-IN"/>
    </w:rPr>
  </w:style>
  <w:style w:type="paragraph" w:customStyle="1" w:styleId="2CFE3F9D5AC64C91922A0C3E4D7D904D">
    <w:name w:val="2CFE3F9D5AC64C91922A0C3E4D7D904D"/>
    <w:rsid w:val="00B94127"/>
    <w:rPr>
      <w:lang w:val="en-IN" w:eastAsia="en-IN"/>
    </w:rPr>
  </w:style>
  <w:style w:type="paragraph" w:customStyle="1" w:styleId="6A7814946B7B4E58846D9A13FF6A11D0">
    <w:name w:val="6A7814946B7B4E58846D9A13FF6A11D0"/>
    <w:rsid w:val="00B94127"/>
    <w:rPr>
      <w:lang w:val="en-IN" w:eastAsia="en-IN"/>
    </w:rPr>
  </w:style>
  <w:style w:type="paragraph" w:customStyle="1" w:styleId="DBE5A7D4D71349469A5CC06129E13C6C">
    <w:name w:val="DBE5A7D4D71349469A5CC06129E13C6C"/>
    <w:rsid w:val="00B94127"/>
    <w:rPr>
      <w:lang w:val="en-IN" w:eastAsia="en-IN"/>
    </w:rPr>
  </w:style>
  <w:style w:type="paragraph" w:customStyle="1" w:styleId="85E1B0BFA9324CFF94424BF663E83734">
    <w:name w:val="85E1B0BFA9324CFF94424BF663E83734"/>
    <w:rsid w:val="00B94127"/>
    <w:rPr>
      <w:lang w:val="en-IN" w:eastAsia="en-IN"/>
    </w:rPr>
  </w:style>
  <w:style w:type="paragraph" w:customStyle="1" w:styleId="740C6A2E84AC4B67ADABBC5492E91AED">
    <w:name w:val="740C6A2E84AC4B67ADABBC5492E91AED"/>
    <w:rsid w:val="00B94127"/>
    <w:rPr>
      <w:lang w:val="en-IN" w:eastAsia="en-IN"/>
    </w:rPr>
  </w:style>
  <w:style w:type="paragraph" w:customStyle="1" w:styleId="C75D25D6DD6D47A995D57F609F4155D4">
    <w:name w:val="C75D25D6DD6D47A995D57F609F4155D4"/>
    <w:rsid w:val="00B94127"/>
    <w:rPr>
      <w:lang w:val="en-IN" w:eastAsia="en-IN"/>
    </w:rPr>
  </w:style>
  <w:style w:type="paragraph" w:customStyle="1" w:styleId="A91A32CD614B412AB8FF8837DE38A3D0">
    <w:name w:val="A91A32CD614B412AB8FF8837DE38A3D0"/>
    <w:rsid w:val="00B94127"/>
    <w:rPr>
      <w:lang w:val="en-IN" w:eastAsia="en-IN"/>
    </w:rPr>
  </w:style>
  <w:style w:type="paragraph" w:customStyle="1" w:styleId="EE5AB7679752438295E09A2AC01D5E34">
    <w:name w:val="EE5AB7679752438295E09A2AC01D5E34"/>
    <w:rsid w:val="00B94127"/>
    <w:rPr>
      <w:lang w:val="en-IN" w:eastAsia="en-IN"/>
    </w:rPr>
  </w:style>
  <w:style w:type="paragraph" w:customStyle="1" w:styleId="765E4862A055484DAF118EAD5C61F9DE">
    <w:name w:val="765E4862A055484DAF118EAD5C61F9DE"/>
    <w:rsid w:val="00B94127"/>
    <w:rPr>
      <w:lang w:val="en-IN" w:eastAsia="en-IN"/>
    </w:rPr>
  </w:style>
  <w:style w:type="paragraph" w:customStyle="1" w:styleId="0CE683E604624000BC39090F700FF51D">
    <w:name w:val="0CE683E604624000BC39090F700FF51D"/>
    <w:rsid w:val="00B94127"/>
    <w:rPr>
      <w:lang w:val="en-IN" w:eastAsia="en-IN"/>
    </w:rPr>
  </w:style>
  <w:style w:type="paragraph" w:customStyle="1" w:styleId="2190EB9F9ECE47E1BE28ADA0B4654B4A">
    <w:name w:val="2190EB9F9ECE47E1BE28ADA0B4654B4A"/>
    <w:rsid w:val="00B94127"/>
    <w:rPr>
      <w:lang w:val="en-IN" w:eastAsia="en-IN"/>
    </w:rPr>
  </w:style>
  <w:style w:type="paragraph" w:customStyle="1" w:styleId="D14BF767E4C74BDDB56149B7B866D75D">
    <w:name w:val="D14BF767E4C74BDDB56149B7B866D75D"/>
    <w:rsid w:val="00B94127"/>
    <w:rPr>
      <w:lang w:val="en-IN" w:eastAsia="en-IN"/>
    </w:rPr>
  </w:style>
  <w:style w:type="paragraph" w:customStyle="1" w:styleId="B4B370300ACD46C38AC87D803CFAF527">
    <w:name w:val="B4B370300ACD46C38AC87D803CFAF527"/>
    <w:rsid w:val="00B94127"/>
    <w:rPr>
      <w:lang w:val="en-IN" w:eastAsia="en-IN"/>
    </w:rPr>
  </w:style>
  <w:style w:type="paragraph" w:customStyle="1" w:styleId="0A3BC09B32FC4190810BA38AA8D718B1">
    <w:name w:val="0A3BC09B32FC4190810BA38AA8D718B1"/>
    <w:rsid w:val="00B94127"/>
    <w:rPr>
      <w:lang w:val="en-IN" w:eastAsia="en-IN"/>
    </w:rPr>
  </w:style>
  <w:style w:type="paragraph" w:customStyle="1" w:styleId="3E8E8C8CDA8943B7BA107F33723247D0">
    <w:name w:val="3E8E8C8CDA8943B7BA107F33723247D0"/>
    <w:rsid w:val="00B94127"/>
    <w:rPr>
      <w:lang w:val="en-IN" w:eastAsia="en-IN"/>
    </w:rPr>
  </w:style>
  <w:style w:type="paragraph" w:customStyle="1" w:styleId="BD1F80938B514CBEB783825FFA7316FE">
    <w:name w:val="BD1F80938B514CBEB783825FFA7316FE"/>
    <w:rsid w:val="00B94127"/>
    <w:rPr>
      <w:lang w:val="en-IN" w:eastAsia="en-IN"/>
    </w:rPr>
  </w:style>
  <w:style w:type="paragraph" w:customStyle="1" w:styleId="08C02DC91F514933A78A063E20AF4BA4">
    <w:name w:val="08C02DC91F514933A78A063E20AF4BA4"/>
    <w:rsid w:val="00B94127"/>
    <w:rPr>
      <w:lang w:val="en-IN" w:eastAsia="en-IN"/>
    </w:rPr>
  </w:style>
  <w:style w:type="paragraph" w:customStyle="1" w:styleId="297BCEFB863E46DDAAE5A959A6796BCE">
    <w:name w:val="297BCEFB863E46DDAAE5A959A6796BCE"/>
    <w:rsid w:val="00B94127"/>
    <w:rPr>
      <w:lang w:val="en-IN" w:eastAsia="en-IN"/>
    </w:rPr>
  </w:style>
  <w:style w:type="paragraph" w:customStyle="1" w:styleId="2F80FF63A799486CA59D72D776C1F881">
    <w:name w:val="2F80FF63A799486CA59D72D776C1F881"/>
    <w:rsid w:val="00B94127"/>
    <w:rPr>
      <w:lang w:val="en-IN" w:eastAsia="en-IN"/>
    </w:rPr>
  </w:style>
  <w:style w:type="paragraph" w:customStyle="1" w:styleId="219800B633D6436D82C8795A503A355A">
    <w:name w:val="219800B633D6436D82C8795A503A355A"/>
    <w:rsid w:val="00B94127"/>
    <w:rPr>
      <w:lang w:val="en-IN" w:eastAsia="en-IN"/>
    </w:rPr>
  </w:style>
  <w:style w:type="paragraph" w:customStyle="1" w:styleId="683EAA36F9A642E58FA7DFBB00334373">
    <w:name w:val="683EAA36F9A642E58FA7DFBB00334373"/>
    <w:rsid w:val="00B94127"/>
    <w:rPr>
      <w:lang w:val="en-IN" w:eastAsia="en-IN"/>
    </w:rPr>
  </w:style>
  <w:style w:type="paragraph" w:customStyle="1" w:styleId="EAF445DE48564AF7B183E58C0197FDDF">
    <w:name w:val="EAF445DE48564AF7B183E58C0197FDDF"/>
    <w:rsid w:val="00B94127"/>
    <w:rPr>
      <w:lang w:val="en-IN" w:eastAsia="en-IN"/>
    </w:rPr>
  </w:style>
  <w:style w:type="paragraph" w:customStyle="1" w:styleId="17AAD3EE61EF4CEF94F905264C139DF1">
    <w:name w:val="17AAD3EE61EF4CEF94F905264C139DF1"/>
    <w:rsid w:val="00B94127"/>
    <w:rPr>
      <w:lang w:val="en-IN" w:eastAsia="en-IN"/>
    </w:rPr>
  </w:style>
  <w:style w:type="paragraph" w:customStyle="1" w:styleId="7927D8C378F049AFAC4998319B38A7A6">
    <w:name w:val="7927D8C378F049AFAC4998319B38A7A6"/>
    <w:rsid w:val="00B94127"/>
    <w:rPr>
      <w:lang w:val="en-IN" w:eastAsia="en-IN"/>
    </w:rPr>
  </w:style>
  <w:style w:type="paragraph" w:customStyle="1" w:styleId="4241D0F983984BDAA15EFCC6C752CEC0">
    <w:name w:val="4241D0F983984BDAA15EFCC6C752CEC0"/>
    <w:rsid w:val="00B94127"/>
    <w:rPr>
      <w:lang w:val="en-IN" w:eastAsia="en-IN"/>
    </w:rPr>
  </w:style>
  <w:style w:type="paragraph" w:customStyle="1" w:styleId="EC8A0CA0683E40A19BF6C4975CA857CE">
    <w:name w:val="EC8A0CA0683E40A19BF6C4975CA857CE"/>
    <w:rsid w:val="00B94127"/>
    <w:rPr>
      <w:lang w:val="en-IN" w:eastAsia="en-IN"/>
    </w:rPr>
  </w:style>
  <w:style w:type="paragraph" w:customStyle="1" w:styleId="B7A6DA7B8ABF4D4CACA38D73D0E92452">
    <w:name w:val="B7A6DA7B8ABF4D4CACA38D73D0E92452"/>
    <w:rsid w:val="00B94127"/>
    <w:rPr>
      <w:lang w:val="en-IN" w:eastAsia="en-IN"/>
    </w:rPr>
  </w:style>
  <w:style w:type="paragraph" w:customStyle="1" w:styleId="E4988B95C5C34031BF2D13ABF563213F">
    <w:name w:val="E4988B95C5C34031BF2D13ABF563213F"/>
    <w:rsid w:val="00B94127"/>
    <w:rPr>
      <w:lang w:val="en-IN" w:eastAsia="en-IN"/>
    </w:rPr>
  </w:style>
  <w:style w:type="paragraph" w:customStyle="1" w:styleId="6C1E1D8475E24C5ABADFE934C597554A">
    <w:name w:val="6C1E1D8475E24C5ABADFE934C597554A"/>
    <w:rsid w:val="00B94127"/>
    <w:rPr>
      <w:lang w:val="en-IN" w:eastAsia="en-IN"/>
    </w:rPr>
  </w:style>
  <w:style w:type="paragraph" w:customStyle="1" w:styleId="43D0CC09E8F2427EBE4CEE71B1D1FE1A">
    <w:name w:val="43D0CC09E8F2427EBE4CEE71B1D1FE1A"/>
    <w:rsid w:val="00B94127"/>
    <w:rPr>
      <w:lang w:val="en-IN" w:eastAsia="en-IN"/>
    </w:rPr>
  </w:style>
  <w:style w:type="paragraph" w:customStyle="1" w:styleId="8621FE4C12C946B7906C8555D29772E3">
    <w:name w:val="8621FE4C12C946B7906C8555D29772E3"/>
    <w:rsid w:val="00B94127"/>
    <w:rPr>
      <w:lang w:val="en-IN" w:eastAsia="en-IN"/>
    </w:rPr>
  </w:style>
  <w:style w:type="paragraph" w:customStyle="1" w:styleId="6C7C6AFFE9D14DA8B859835D99FA1747">
    <w:name w:val="6C7C6AFFE9D14DA8B859835D99FA1747"/>
    <w:rsid w:val="00B94127"/>
    <w:rPr>
      <w:lang w:val="en-IN" w:eastAsia="en-IN"/>
    </w:rPr>
  </w:style>
  <w:style w:type="paragraph" w:customStyle="1" w:styleId="857C909B7312441B85991CFB06EA000C">
    <w:name w:val="857C909B7312441B85991CFB06EA000C"/>
    <w:rsid w:val="00B94127"/>
    <w:rPr>
      <w:lang w:val="en-IN" w:eastAsia="en-IN"/>
    </w:rPr>
  </w:style>
  <w:style w:type="paragraph" w:customStyle="1" w:styleId="8A19A38376D44FDCA3364F2E59A99691">
    <w:name w:val="8A19A38376D44FDCA3364F2E59A99691"/>
    <w:rsid w:val="00B94127"/>
    <w:rPr>
      <w:lang w:val="en-IN" w:eastAsia="en-IN"/>
    </w:rPr>
  </w:style>
  <w:style w:type="paragraph" w:customStyle="1" w:styleId="38AD9EEC26434D95A1D098F3C1495BE2">
    <w:name w:val="38AD9EEC26434D95A1D098F3C1495BE2"/>
    <w:rsid w:val="00B94127"/>
    <w:rPr>
      <w:lang w:val="en-IN" w:eastAsia="en-IN"/>
    </w:rPr>
  </w:style>
  <w:style w:type="paragraph" w:customStyle="1" w:styleId="49E9120CA52C4170A220C7B37F7D8B04">
    <w:name w:val="49E9120CA52C4170A220C7B37F7D8B04"/>
    <w:rsid w:val="004334AA"/>
  </w:style>
  <w:style w:type="paragraph" w:customStyle="1" w:styleId="158022EEB8854A1F957DA77CBD7AFB95">
    <w:name w:val="158022EEB8854A1F957DA77CBD7AFB95"/>
    <w:rsid w:val="004334AA"/>
  </w:style>
  <w:style w:type="paragraph" w:customStyle="1" w:styleId="949CF110D252486E8AA1EFD4CBC9393E">
    <w:name w:val="949CF110D252486E8AA1EFD4CBC9393E"/>
    <w:rsid w:val="004334AA"/>
  </w:style>
  <w:style w:type="paragraph" w:customStyle="1" w:styleId="0FF1B11D1E45422490BC9F8BF66FE2D7">
    <w:name w:val="0FF1B11D1E45422490BC9F8BF66FE2D7"/>
    <w:rsid w:val="004334AA"/>
  </w:style>
  <w:style w:type="paragraph" w:customStyle="1" w:styleId="7923A524361A4C359868F8234E1B1A50">
    <w:name w:val="7923A524361A4C359868F8234E1B1A50"/>
    <w:rsid w:val="004334AA"/>
  </w:style>
  <w:style w:type="paragraph" w:customStyle="1" w:styleId="B927100218F846E6BCAA43EA98CCE121">
    <w:name w:val="B927100218F846E6BCAA43EA98CCE121"/>
    <w:rsid w:val="004334AA"/>
  </w:style>
  <w:style w:type="paragraph" w:customStyle="1" w:styleId="C9ADB70D79114A7192E915D9381D82FF">
    <w:name w:val="C9ADB70D79114A7192E915D9381D82FF"/>
    <w:rsid w:val="004334AA"/>
  </w:style>
  <w:style w:type="paragraph" w:customStyle="1" w:styleId="A56F13E866A8438CA71E5350BFCF1627">
    <w:name w:val="A56F13E866A8438CA71E5350BFCF1627"/>
    <w:rsid w:val="004334AA"/>
  </w:style>
  <w:style w:type="paragraph" w:customStyle="1" w:styleId="D872DE1482804419B6B41F2599B273B8">
    <w:name w:val="D872DE1482804419B6B41F2599B273B8"/>
    <w:rsid w:val="004334AA"/>
  </w:style>
  <w:style w:type="paragraph" w:customStyle="1" w:styleId="64401417BAA84BE2A88B1816DE194206">
    <w:name w:val="64401417BAA84BE2A88B1816DE194206"/>
    <w:rsid w:val="004334AA"/>
  </w:style>
  <w:style w:type="paragraph" w:customStyle="1" w:styleId="3BDA157FA13F4352BC37C7AF29B28117">
    <w:name w:val="3BDA157FA13F4352BC37C7AF29B28117"/>
    <w:rsid w:val="004334AA"/>
  </w:style>
  <w:style w:type="paragraph" w:customStyle="1" w:styleId="E205DDBB1C2245889B8DEA6DF52FBF9A">
    <w:name w:val="E205DDBB1C2245889B8DEA6DF52FBF9A"/>
    <w:rsid w:val="004334AA"/>
  </w:style>
  <w:style w:type="paragraph" w:customStyle="1" w:styleId="3D8F3A168A584620A4D9AB85AA1E1137">
    <w:name w:val="3D8F3A168A584620A4D9AB85AA1E1137"/>
    <w:rsid w:val="004334AA"/>
  </w:style>
  <w:style w:type="paragraph" w:customStyle="1" w:styleId="CDD1CC037B914DB3BCD258180D78CF55">
    <w:name w:val="CDD1CC037B914DB3BCD258180D78CF55"/>
    <w:rsid w:val="004334AA"/>
  </w:style>
  <w:style w:type="paragraph" w:customStyle="1" w:styleId="2C25AA55E4D745689581400352FE16DB">
    <w:name w:val="2C25AA55E4D745689581400352FE16DB"/>
    <w:rsid w:val="004334AA"/>
  </w:style>
  <w:style w:type="paragraph" w:customStyle="1" w:styleId="D042891D3C8C4328A9BAE3468C34B8D8">
    <w:name w:val="D042891D3C8C4328A9BAE3468C34B8D8"/>
    <w:rsid w:val="004334AA"/>
  </w:style>
  <w:style w:type="paragraph" w:customStyle="1" w:styleId="02B8EC1D73234CFBBCCED9EA9C425BCC">
    <w:name w:val="02B8EC1D73234CFBBCCED9EA9C425BCC"/>
    <w:rsid w:val="004334AA"/>
  </w:style>
  <w:style w:type="paragraph" w:customStyle="1" w:styleId="27322EAE8A5245D68AB8FEFF3B871A78">
    <w:name w:val="27322EAE8A5245D68AB8FEFF3B871A78"/>
    <w:rsid w:val="004334AA"/>
  </w:style>
  <w:style w:type="paragraph" w:customStyle="1" w:styleId="D5992228D4E44B8596CA548AC8DB3542">
    <w:name w:val="D5992228D4E44B8596CA548AC8DB3542"/>
    <w:rsid w:val="004334AA"/>
  </w:style>
  <w:style w:type="paragraph" w:customStyle="1" w:styleId="B2C10B0E0D8E437B9BA4652CBB72AAAC">
    <w:name w:val="B2C10B0E0D8E437B9BA4652CBB72AAAC"/>
    <w:rsid w:val="004334AA"/>
  </w:style>
  <w:style w:type="paragraph" w:customStyle="1" w:styleId="2FA9D9C5FBAF47EF818FC2299C5752F1">
    <w:name w:val="2FA9D9C5FBAF47EF818FC2299C5752F1"/>
    <w:rsid w:val="004334AA"/>
  </w:style>
  <w:style w:type="paragraph" w:customStyle="1" w:styleId="AC3D4E62AD984FC4B4E1F46B477175CA">
    <w:name w:val="AC3D4E62AD984FC4B4E1F46B477175CA"/>
    <w:rsid w:val="004334AA"/>
  </w:style>
  <w:style w:type="paragraph" w:customStyle="1" w:styleId="A1669DDA8CBD4258A473549A6E96F8E7">
    <w:name w:val="A1669DDA8CBD4258A473549A6E96F8E7"/>
    <w:rsid w:val="004334AA"/>
  </w:style>
  <w:style w:type="paragraph" w:customStyle="1" w:styleId="E95762A2E31B4E8EBD52C0AD41B4017C">
    <w:name w:val="E95762A2E31B4E8EBD52C0AD41B4017C"/>
    <w:rsid w:val="004334AA"/>
  </w:style>
  <w:style w:type="paragraph" w:customStyle="1" w:styleId="A4B4DE1CE25348A8B93A61E15100D13A">
    <w:name w:val="A4B4DE1CE25348A8B93A61E15100D13A"/>
    <w:rsid w:val="004334AA"/>
  </w:style>
  <w:style w:type="paragraph" w:customStyle="1" w:styleId="2AED2E256D6A4C4B9FC11A2B5C8B364A">
    <w:name w:val="2AED2E256D6A4C4B9FC11A2B5C8B364A"/>
    <w:rsid w:val="004334AA"/>
  </w:style>
  <w:style w:type="paragraph" w:customStyle="1" w:styleId="73BCA9F332274F36B27A45F7A6334E33">
    <w:name w:val="73BCA9F332274F36B27A45F7A6334E33"/>
    <w:rsid w:val="004334AA"/>
  </w:style>
  <w:style w:type="paragraph" w:customStyle="1" w:styleId="DC1E1FE5FA26472894D89DA8DA26174C">
    <w:name w:val="DC1E1FE5FA26472894D89DA8DA26174C"/>
    <w:rsid w:val="004334AA"/>
  </w:style>
  <w:style w:type="paragraph" w:customStyle="1" w:styleId="21527DC37AE6419E9B888D655381F514">
    <w:name w:val="21527DC37AE6419E9B888D655381F514"/>
    <w:rsid w:val="004334AA"/>
  </w:style>
  <w:style w:type="paragraph" w:customStyle="1" w:styleId="E6F62FCF0A1141F68DBD0F47F03EA231">
    <w:name w:val="E6F62FCF0A1141F68DBD0F47F03EA231"/>
    <w:rsid w:val="004334AA"/>
  </w:style>
  <w:style w:type="paragraph" w:customStyle="1" w:styleId="9AA081308FC04B2EA97DBCE9C899C987">
    <w:name w:val="9AA081308FC04B2EA97DBCE9C899C987"/>
    <w:rsid w:val="004334AA"/>
  </w:style>
  <w:style w:type="paragraph" w:customStyle="1" w:styleId="4BA92881544646A0AF767875D6213516">
    <w:name w:val="4BA92881544646A0AF767875D6213516"/>
    <w:rsid w:val="004334AA"/>
  </w:style>
  <w:style w:type="paragraph" w:customStyle="1" w:styleId="44F85C494C1543E49372B40814F3C0C4">
    <w:name w:val="44F85C494C1543E49372B40814F3C0C4"/>
    <w:rsid w:val="004334AA"/>
  </w:style>
  <w:style w:type="paragraph" w:customStyle="1" w:styleId="B00E34AC7A2A40EE9E793C8DBB8522D3">
    <w:name w:val="B00E34AC7A2A40EE9E793C8DBB8522D3"/>
    <w:rsid w:val="004334AA"/>
  </w:style>
  <w:style w:type="paragraph" w:customStyle="1" w:styleId="0006D66DCAD34218B369743DD6046024">
    <w:name w:val="0006D66DCAD34218B369743DD6046024"/>
    <w:rsid w:val="004334AA"/>
  </w:style>
  <w:style w:type="paragraph" w:customStyle="1" w:styleId="69ECEAF1FBCB4E7E9B0784349C18EF29">
    <w:name w:val="69ECEAF1FBCB4E7E9B0784349C18EF29"/>
    <w:rsid w:val="004334AA"/>
  </w:style>
  <w:style w:type="paragraph" w:customStyle="1" w:styleId="DFE111D3A9F546E383C438F200CC03A4">
    <w:name w:val="DFE111D3A9F546E383C438F200CC03A4"/>
    <w:rsid w:val="004334AA"/>
  </w:style>
  <w:style w:type="paragraph" w:customStyle="1" w:styleId="288C0B7ED4BF4F2F93E9C437DDE2CD3A">
    <w:name w:val="288C0B7ED4BF4F2F93E9C437DDE2CD3A"/>
    <w:rsid w:val="004334AA"/>
  </w:style>
  <w:style w:type="paragraph" w:customStyle="1" w:styleId="3B3EFCB90AB943C68638F21BD00333A7">
    <w:name w:val="3B3EFCB90AB943C68638F21BD00333A7"/>
    <w:rsid w:val="004334AA"/>
  </w:style>
  <w:style w:type="paragraph" w:customStyle="1" w:styleId="C7899BCFB0804F35A6F23A4C357230CC">
    <w:name w:val="C7899BCFB0804F35A6F23A4C357230CC"/>
    <w:rsid w:val="004334AA"/>
  </w:style>
  <w:style w:type="paragraph" w:customStyle="1" w:styleId="D18A8D273993467EB0C9C8C884CD913E">
    <w:name w:val="D18A8D273993467EB0C9C8C884CD913E"/>
    <w:rsid w:val="004334AA"/>
  </w:style>
  <w:style w:type="paragraph" w:customStyle="1" w:styleId="7925FD41C34243AA92E9DDE3AC17308D">
    <w:name w:val="7925FD41C34243AA92E9DDE3AC17308D"/>
    <w:rsid w:val="004334AA"/>
  </w:style>
  <w:style w:type="paragraph" w:customStyle="1" w:styleId="4361D263EE39491A976C4549A89A1550">
    <w:name w:val="4361D263EE39491A976C4549A89A1550"/>
    <w:rsid w:val="004334AA"/>
  </w:style>
  <w:style w:type="paragraph" w:customStyle="1" w:styleId="C1A839C52C7C46859BC27068CD0E9FC0">
    <w:name w:val="C1A839C52C7C46859BC27068CD0E9FC0"/>
    <w:rsid w:val="004334AA"/>
  </w:style>
  <w:style w:type="paragraph" w:customStyle="1" w:styleId="90942C3CCA484410AA24BDC69B846694">
    <w:name w:val="90942C3CCA484410AA24BDC69B846694"/>
    <w:rsid w:val="004334AA"/>
  </w:style>
  <w:style w:type="paragraph" w:customStyle="1" w:styleId="D6E0A28274E54CB19D1BCE5A91B02374">
    <w:name w:val="D6E0A28274E54CB19D1BCE5A91B02374"/>
    <w:rsid w:val="004334AA"/>
  </w:style>
  <w:style w:type="paragraph" w:customStyle="1" w:styleId="093FDB884C9D44FF921AB55E6C12D40E">
    <w:name w:val="093FDB884C9D44FF921AB55E6C12D40E"/>
    <w:rsid w:val="004334AA"/>
  </w:style>
  <w:style w:type="paragraph" w:customStyle="1" w:styleId="24D16CDC3F094E86B54827E055B308AD">
    <w:name w:val="24D16CDC3F094E86B54827E055B308AD"/>
    <w:rsid w:val="004334AA"/>
  </w:style>
  <w:style w:type="paragraph" w:customStyle="1" w:styleId="1CBB5FB059074029912ABD6CE668B0F1">
    <w:name w:val="1CBB5FB059074029912ABD6CE668B0F1"/>
    <w:rsid w:val="004334AA"/>
  </w:style>
  <w:style w:type="paragraph" w:customStyle="1" w:styleId="BCA372C6568C4C7FAF91AD99A76307DB">
    <w:name w:val="BCA372C6568C4C7FAF91AD99A76307DB"/>
    <w:rsid w:val="004334AA"/>
  </w:style>
  <w:style w:type="paragraph" w:customStyle="1" w:styleId="2805C3FB85634EF49CF724705D9E159C">
    <w:name w:val="2805C3FB85634EF49CF724705D9E159C"/>
    <w:rsid w:val="004334AA"/>
  </w:style>
  <w:style w:type="paragraph" w:customStyle="1" w:styleId="F07220D610504C22AA7BD4F9053C971A">
    <w:name w:val="F07220D610504C22AA7BD4F9053C971A"/>
    <w:rsid w:val="004334AA"/>
  </w:style>
  <w:style w:type="paragraph" w:customStyle="1" w:styleId="9143BBC1D0904772AD132EF5D704EBC5">
    <w:name w:val="9143BBC1D0904772AD132EF5D704EBC5"/>
    <w:rsid w:val="004334AA"/>
  </w:style>
  <w:style w:type="paragraph" w:customStyle="1" w:styleId="2282518C7D7A44B3B6BD8A44EC30C553">
    <w:name w:val="2282518C7D7A44B3B6BD8A44EC30C553"/>
    <w:rsid w:val="004334AA"/>
  </w:style>
  <w:style w:type="paragraph" w:customStyle="1" w:styleId="80688B899E014BE0A55275729710B4FA">
    <w:name w:val="80688B899E014BE0A55275729710B4FA"/>
    <w:rsid w:val="004334AA"/>
  </w:style>
  <w:style w:type="paragraph" w:customStyle="1" w:styleId="F80562F18F8F4E6AB42624CA9C16A29D">
    <w:name w:val="F80562F18F8F4E6AB42624CA9C16A29D"/>
    <w:rsid w:val="004334AA"/>
  </w:style>
  <w:style w:type="paragraph" w:customStyle="1" w:styleId="C1372B726B704062BDBCCE5392FB4EE1">
    <w:name w:val="C1372B726B704062BDBCCE5392FB4EE1"/>
    <w:rsid w:val="004334AA"/>
  </w:style>
  <w:style w:type="paragraph" w:customStyle="1" w:styleId="AAB0C75143CB46A586543AED5AB9E67B">
    <w:name w:val="AAB0C75143CB46A586543AED5AB9E67B"/>
    <w:rsid w:val="004334AA"/>
  </w:style>
  <w:style w:type="paragraph" w:customStyle="1" w:styleId="A223E13CD14A4C5BBCD3487E41A7AD29">
    <w:name w:val="A223E13CD14A4C5BBCD3487E41A7AD29"/>
    <w:rsid w:val="004334AA"/>
  </w:style>
  <w:style w:type="paragraph" w:customStyle="1" w:styleId="1772733E62DA488DB123093B95D1A43A">
    <w:name w:val="1772733E62DA488DB123093B95D1A43A"/>
    <w:rsid w:val="004334AA"/>
  </w:style>
  <w:style w:type="paragraph" w:customStyle="1" w:styleId="D028E79807FE4AF49D067CE6725AD9E6">
    <w:name w:val="D028E79807FE4AF49D067CE6725AD9E6"/>
    <w:rsid w:val="004334AA"/>
  </w:style>
  <w:style w:type="paragraph" w:customStyle="1" w:styleId="79669764EB274F60908698BFB1CFD788">
    <w:name w:val="79669764EB274F60908698BFB1CFD788"/>
    <w:rsid w:val="004334AA"/>
  </w:style>
  <w:style w:type="paragraph" w:customStyle="1" w:styleId="0A8C79D6B8874286BF4B4B058A094862">
    <w:name w:val="0A8C79D6B8874286BF4B4B058A094862"/>
    <w:rsid w:val="004334AA"/>
  </w:style>
  <w:style w:type="paragraph" w:customStyle="1" w:styleId="DFE93149BFEB4BB18061428D9B79F201">
    <w:name w:val="DFE93149BFEB4BB18061428D9B79F201"/>
    <w:rsid w:val="004334AA"/>
  </w:style>
  <w:style w:type="paragraph" w:customStyle="1" w:styleId="7078B036C2A043869532F39BA806F800">
    <w:name w:val="7078B036C2A043869532F39BA806F800"/>
    <w:rsid w:val="004334AA"/>
  </w:style>
  <w:style w:type="paragraph" w:customStyle="1" w:styleId="A77FD63C47C346E1A0C46F9ECC63C59F">
    <w:name w:val="A77FD63C47C346E1A0C46F9ECC63C59F"/>
    <w:rsid w:val="004334AA"/>
  </w:style>
  <w:style w:type="paragraph" w:customStyle="1" w:styleId="0CECE794426745AC978ABFCB86552915">
    <w:name w:val="0CECE794426745AC978ABFCB86552915"/>
    <w:rsid w:val="004334AA"/>
  </w:style>
  <w:style w:type="paragraph" w:customStyle="1" w:styleId="5AF623FDDC864F86907C1A4D1E8000A0">
    <w:name w:val="5AF623FDDC864F86907C1A4D1E8000A0"/>
    <w:rsid w:val="004334AA"/>
  </w:style>
  <w:style w:type="paragraph" w:customStyle="1" w:styleId="DE89A6C70C4F4CF0A6600F22FD54D2F9">
    <w:name w:val="DE89A6C70C4F4CF0A6600F22FD54D2F9"/>
    <w:rsid w:val="004334AA"/>
  </w:style>
  <w:style w:type="paragraph" w:customStyle="1" w:styleId="C97CAE35B0D94C8DA4557DACE1645337">
    <w:name w:val="C97CAE35B0D94C8DA4557DACE1645337"/>
    <w:rsid w:val="004334AA"/>
  </w:style>
  <w:style w:type="paragraph" w:customStyle="1" w:styleId="78102B8443B54258AAC0127C8E079205">
    <w:name w:val="78102B8443B54258AAC0127C8E079205"/>
    <w:rsid w:val="004334AA"/>
  </w:style>
  <w:style w:type="paragraph" w:customStyle="1" w:styleId="F7D89CB071DC408D8D2903DEB78119E2">
    <w:name w:val="F7D89CB071DC408D8D2903DEB78119E2"/>
    <w:rsid w:val="004334AA"/>
  </w:style>
  <w:style w:type="paragraph" w:customStyle="1" w:styleId="315B4764DDCF40C29995F189BC9493D9">
    <w:name w:val="315B4764DDCF40C29995F189BC9493D9"/>
    <w:rsid w:val="004334AA"/>
  </w:style>
  <w:style w:type="paragraph" w:customStyle="1" w:styleId="C5889BD0B0714AC7A182E1179478D296">
    <w:name w:val="C5889BD0B0714AC7A182E1179478D296"/>
    <w:rsid w:val="004334AA"/>
  </w:style>
  <w:style w:type="paragraph" w:customStyle="1" w:styleId="07E6CC16F41F44F5BABC0050C036FF7D">
    <w:name w:val="07E6CC16F41F44F5BABC0050C036FF7D"/>
    <w:rsid w:val="004334AA"/>
  </w:style>
  <w:style w:type="paragraph" w:customStyle="1" w:styleId="6006123DEC9D4475A4042D02A51761BA">
    <w:name w:val="6006123DEC9D4475A4042D02A51761BA"/>
    <w:rsid w:val="004334AA"/>
  </w:style>
  <w:style w:type="paragraph" w:customStyle="1" w:styleId="820644632DEE486D914D7AFA8B218A78">
    <w:name w:val="820644632DEE486D914D7AFA8B218A78"/>
    <w:rsid w:val="004334AA"/>
  </w:style>
  <w:style w:type="paragraph" w:customStyle="1" w:styleId="2509EE2F3AC04D388DAC07BC29A444BC">
    <w:name w:val="2509EE2F3AC04D388DAC07BC29A444BC"/>
    <w:rsid w:val="004334AA"/>
  </w:style>
  <w:style w:type="paragraph" w:customStyle="1" w:styleId="F8659EB036304E7793B9D3DB0CBBCDAC">
    <w:name w:val="F8659EB036304E7793B9D3DB0CBBCDAC"/>
    <w:rsid w:val="004334AA"/>
  </w:style>
  <w:style w:type="paragraph" w:customStyle="1" w:styleId="1CD2FE0D239048ABAE23FCA5D9961B1D">
    <w:name w:val="1CD2FE0D239048ABAE23FCA5D9961B1D"/>
    <w:rsid w:val="004334A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Floral Business Card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D43293"/>
      </a:accent1>
      <a:accent2>
        <a:srgbClr val="FE9100"/>
      </a:accent2>
      <a:accent3>
        <a:srgbClr val="92D050"/>
      </a:accent3>
      <a:accent4>
        <a:srgbClr val="00B0F0"/>
      </a:accent4>
      <a:accent5>
        <a:srgbClr val="CC00CC"/>
      </a:accent5>
      <a:accent6>
        <a:srgbClr val="9900CC"/>
      </a:accent6>
      <a:hlink>
        <a:srgbClr val="00B0F0"/>
      </a:hlink>
      <a:folHlink>
        <a:srgbClr val="9900CC"/>
      </a:folHlink>
    </a:clrScheme>
    <a:fontScheme name="Floral Business Cards">
      <a:majorFont>
        <a:latin typeface="Century"/>
        <a:ea typeface=""/>
        <a:cs typeface=""/>
      </a:majorFont>
      <a:minorFont>
        <a:latin typeface="Century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Office_25701462_TF04027266</Template>
  <TotalTime>2</TotalTime>
  <Pages>1</Pages>
  <Words>194</Words>
  <Characters>1110</Characters>
  <DocSecurity>0</DocSecurity>
  <Lines>9</Lines>
  <Paragraphs>2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keywords/>
  <cp:lastPrinted>2012-08-29T19:15:00Z</cp:lastPrinted>
  <dcterms:created xsi:type="dcterms:W3CDTF">2018-10-24T10:10:00Z</dcterms:created>
  <dcterms:modified xsi:type="dcterms:W3CDTF">2018-10-26T05:36:00Z</dcterms:modified>
  <cp:contentStatus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  <property fmtid="{D5CDD505-2E9C-101B-9397-08002B2CF9AE}" pid="3" name="InternalTags">
    <vt:lpwstr/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</Properties>
</file>